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66F31F" w14:textId="77777777" w:rsidR="00B238AF" w:rsidRPr="00485FF1" w:rsidRDefault="00566CE2" w:rsidP="006E5C86">
      <w:pPr>
        <w:keepLines/>
        <w:ind w:left="0" w:right="-58"/>
        <w:jc w:val="center"/>
      </w:pPr>
      <w:r w:rsidRPr="00485FF1">
        <w:rPr>
          <w:noProof/>
          <w:lang w:eastAsia="en-GB"/>
        </w:rPr>
        <w:drawing>
          <wp:anchor distT="0" distB="0" distL="114300" distR="114300" simplePos="0" relativeHeight="251660288" behindDoc="0" locked="0" layoutInCell="1" allowOverlap="1" wp14:anchorId="0EF819CE" wp14:editId="5F02C009">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E89AF2D" w14:textId="77777777" w:rsidR="00B238AF" w:rsidRPr="00485FF1" w:rsidRDefault="00B238AF" w:rsidP="006E5C86">
      <w:pPr>
        <w:keepLines/>
        <w:rPr>
          <w:rFonts w:cs="Arial"/>
        </w:rPr>
      </w:pPr>
    </w:p>
    <w:p w14:paraId="53120CB1" w14:textId="77777777" w:rsidR="007F5AFE" w:rsidRPr="00485FF1" w:rsidRDefault="007F5AFE" w:rsidP="006E5C86">
      <w:pPr>
        <w:keepLines/>
      </w:pPr>
    </w:p>
    <w:p w14:paraId="767DB6BE" w14:textId="77777777" w:rsidR="008B5CFD" w:rsidRPr="00485FF1" w:rsidRDefault="00566CE2" w:rsidP="006E5C86">
      <w:pPr>
        <w:pStyle w:val="BASEDON"/>
        <w:keepLines/>
      </w:pPr>
      <w:r w:rsidRPr="00485FF1">
        <w:rPr>
          <w:noProof/>
          <w:lang w:eastAsia="en-GB"/>
        </w:rPr>
        <mc:AlternateContent>
          <mc:Choice Requires="wps">
            <w:drawing>
              <wp:anchor distT="0" distB="0" distL="114300" distR="114300" simplePos="0" relativeHeight="251662336" behindDoc="0" locked="0" layoutInCell="1" allowOverlap="1" wp14:anchorId="078E0F10" wp14:editId="6FE47A9A">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EBBC42" w14:textId="77777777" w:rsidR="00C9147C" w:rsidRDefault="00C9147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854C38">
                                <w:rPr>
                                  <w:noProof/>
                                </w:rPr>
                                <w:t>27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78E0F10"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4CEBBC42" w14:textId="77777777" w:rsidR="00C9147C" w:rsidRDefault="00C9147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854C38">
                          <w:rPr>
                            <w:noProof/>
                          </w:rPr>
                          <w:t>27</w:t>
                        </w:r>
                      </w:fldSimple>
                    </w:p>
                  </w:txbxContent>
                </v:textbox>
              </v:shape>
            </w:pict>
          </mc:Fallback>
        </mc:AlternateContent>
      </w:r>
    </w:p>
    <w:p w14:paraId="4FD88C10" w14:textId="20B5DC65" w:rsidR="00F04B11" w:rsidRPr="00485FF1" w:rsidRDefault="00CC5B13" w:rsidP="006E5C86">
      <w:pPr>
        <w:pStyle w:val="CoverPageTitle"/>
        <w:keepLines/>
      </w:pPr>
      <w:r w:rsidRPr="00485FF1">
        <w:t>EVALUATION TEST PROGRAMME FOR OPTICAL</w:t>
      </w:r>
      <w:r w:rsidR="00DC2543" w:rsidRPr="00485FF1">
        <w:t> </w:t>
      </w:r>
      <w:r w:rsidRPr="00485FF1">
        <w:t xml:space="preserve">FIBRE </w:t>
      </w:r>
      <w:r w:rsidR="00DC2543" w:rsidRPr="00485FF1">
        <w:t>CABLE ASSEMBLIES</w:t>
      </w:r>
    </w:p>
    <w:p w14:paraId="41821103" w14:textId="77777777" w:rsidR="00F3617B" w:rsidRPr="00485FF1" w:rsidRDefault="00F3617B" w:rsidP="006E5C86">
      <w:pPr>
        <w:pStyle w:val="BASEDON"/>
        <w:keepLines/>
      </w:pPr>
    </w:p>
    <w:p w14:paraId="35D379B4" w14:textId="0589B780" w:rsidR="007F5AFE" w:rsidRPr="00485FF1" w:rsidRDefault="007F5AFE" w:rsidP="006E5C86">
      <w:pPr>
        <w:pStyle w:val="CoverPageTitle"/>
        <w:keepLines/>
      </w:pPr>
      <w:r w:rsidRPr="00485FF1">
        <w:t xml:space="preserve">ESCC </w:t>
      </w:r>
      <w:r w:rsidR="00CC5B13" w:rsidRPr="00485FF1">
        <w:t>Basic</w:t>
      </w:r>
      <w:r w:rsidRPr="00485FF1">
        <w:t xml:space="preserve"> </w:t>
      </w:r>
      <w:r w:rsidR="007A41EF" w:rsidRPr="00485FF1">
        <w:t>Specification</w:t>
      </w:r>
      <w:r w:rsidR="00A202ED" w:rsidRPr="00485FF1">
        <w:t xml:space="preserve"> No.</w:t>
      </w:r>
      <w:r w:rsidR="00407763" w:rsidRPr="00485FF1">
        <w:t xml:space="preserve"> </w:t>
      </w:r>
      <w:r w:rsidR="00B11958" w:rsidRPr="00485FF1">
        <w:t>226</w:t>
      </w:r>
      <w:r w:rsidR="00F211F5">
        <w:t>3420</w:t>
      </w:r>
    </w:p>
    <w:p w14:paraId="0CF0D186" w14:textId="77777777" w:rsidR="007F5AFE" w:rsidRPr="00485FF1" w:rsidRDefault="007F5AFE" w:rsidP="006E5C86">
      <w:pPr>
        <w:pStyle w:val="CoverPageTitle"/>
        <w:keepLines/>
      </w:pPr>
    </w:p>
    <w:p w14:paraId="0DA2C113" w14:textId="77777777" w:rsidR="00C946C8" w:rsidRPr="00485FF1" w:rsidRDefault="00C946C8" w:rsidP="001356D9">
      <w:pPr>
        <w:pStyle w:val="CoverPageTitle"/>
        <w:keepLines/>
        <w:spacing w:after="1560"/>
      </w:pPr>
    </w:p>
    <w:p w14:paraId="37D59CA4" w14:textId="77777777" w:rsidR="00C946C8" w:rsidRPr="00485FF1" w:rsidRDefault="00C946C8" w:rsidP="006E5C86">
      <w:pPr>
        <w:pStyle w:val="CoverPageTitle"/>
        <w:keepLines/>
      </w:pPr>
    </w:p>
    <w:p w14:paraId="18E715E6" w14:textId="77777777" w:rsidR="003273E4" w:rsidRPr="00485FF1" w:rsidRDefault="003273E4" w:rsidP="006E5C86">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485FF1" w14:paraId="3ABA9929" w14:textId="77777777" w:rsidTr="00C946C8">
        <w:trPr>
          <w:trHeight w:val="365"/>
          <w:jc w:val="center"/>
        </w:trPr>
        <w:tc>
          <w:tcPr>
            <w:tcW w:w="4401" w:type="dxa"/>
            <w:shd w:val="clear" w:color="auto" w:fill="auto"/>
            <w:vAlign w:val="center"/>
          </w:tcPr>
          <w:p w14:paraId="743FD59E" w14:textId="40F282C6" w:rsidR="008B5CFD" w:rsidRPr="00485FF1" w:rsidRDefault="008B5CFD" w:rsidP="00854C38">
            <w:pPr>
              <w:pStyle w:val="Leftalign"/>
              <w:keepLines/>
              <w:jc w:val="left"/>
            </w:pPr>
            <w:r w:rsidRPr="00485FF1">
              <w:t xml:space="preserve">Issue </w:t>
            </w:r>
            <w:r w:rsidR="004826E8" w:rsidRPr="00485FF1">
              <w:t>1</w:t>
            </w:r>
          </w:p>
        </w:tc>
        <w:tc>
          <w:tcPr>
            <w:tcW w:w="4349" w:type="dxa"/>
            <w:shd w:val="clear" w:color="auto" w:fill="auto"/>
            <w:vAlign w:val="center"/>
          </w:tcPr>
          <w:p w14:paraId="4FF31006" w14:textId="3EEFFF2D" w:rsidR="008B5CFD" w:rsidRPr="00485FF1" w:rsidRDefault="00BB5500" w:rsidP="006E5C86">
            <w:pPr>
              <w:pStyle w:val="Leftalign"/>
              <w:keepLines/>
              <w:jc w:val="left"/>
            </w:pPr>
            <w:r>
              <w:t>June</w:t>
            </w:r>
            <w:bookmarkStart w:id="0" w:name="_GoBack"/>
            <w:bookmarkEnd w:id="0"/>
            <w:r w:rsidR="00DC2543" w:rsidRPr="00485FF1">
              <w:t xml:space="preserve"> 201</w:t>
            </w:r>
            <w:r w:rsidR="004346C1">
              <w:t>7</w:t>
            </w:r>
          </w:p>
        </w:tc>
      </w:tr>
    </w:tbl>
    <w:p w14:paraId="239291B6" w14:textId="77777777" w:rsidR="008B5CFD" w:rsidRPr="00485FF1" w:rsidRDefault="008B5CFD" w:rsidP="006E5C86">
      <w:pPr>
        <w:pStyle w:val="CoverPageTitle"/>
        <w:keepLines/>
      </w:pPr>
    </w:p>
    <w:p w14:paraId="48ECC876" w14:textId="77777777" w:rsidR="00C946C8" w:rsidRPr="00485FF1" w:rsidRDefault="00C946C8" w:rsidP="006E5C86">
      <w:pPr>
        <w:pStyle w:val="CoverPageTitle"/>
        <w:keepLines/>
      </w:pPr>
      <w:r w:rsidRPr="00485FF1">
        <w:rPr>
          <w:noProof/>
          <w:lang w:eastAsia="en-GB"/>
        </w:rPr>
        <w:drawing>
          <wp:anchor distT="0" distB="0" distL="114300" distR="114300" simplePos="0" relativeHeight="251658240" behindDoc="1" locked="0" layoutInCell="1" allowOverlap="1" wp14:anchorId="2B406314" wp14:editId="6025B6C7">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ED32C70" w14:textId="77777777" w:rsidR="00C946C8" w:rsidRPr="00485FF1" w:rsidRDefault="00C946C8" w:rsidP="006E5C86">
      <w:pPr>
        <w:keepLines/>
      </w:pPr>
    </w:p>
    <w:p w14:paraId="465C88CC" w14:textId="77777777" w:rsidR="00C946C8" w:rsidRPr="00485FF1" w:rsidRDefault="00C946C8" w:rsidP="006E5C86">
      <w:pPr>
        <w:keepLines/>
      </w:pPr>
    </w:p>
    <w:p w14:paraId="66F8D838" w14:textId="77777777" w:rsidR="003273E4" w:rsidRPr="00485FF1" w:rsidRDefault="003273E4" w:rsidP="006E5C86">
      <w:pPr>
        <w:keepLines/>
      </w:pPr>
    </w:p>
    <w:p w14:paraId="738BBB93" w14:textId="77777777" w:rsidR="00C946C8" w:rsidRPr="00485FF1" w:rsidRDefault="00C946C8" w:rsidP="006E5C86">
      <w:pPr>
        <w:keepLines/>
        <w:ind w:left="0"/>
        <w:jc w:val="center"/>
        <w:rPr>
          <w:rFonts w:cs="Arial"/>
          <w:b/>
          <w:sz w:val="28"/>
          <w:szCs w:val="28"/>
        </w:rPr>
      </w:pPr>
      <w:r w:rsidRPr="00485FF1">
        <w:t xml:space="preserve">Document Custodian: European Space Agency – see </w:t>
      </w:r>
      <w:hyperlink r:id="rId13" w:history="1">
        <w:r w:rsidRPr="00485FF1">
          <w:rPr>
            <w:rStyle w:val="Hyperlink"/>
          </w:rPr>
          <w:t>https://escies.org</w:t>
        </w:r>
      </w:hyperlink>
      <w:r w:rsidRPr="00485FF1">
        <w:br w:type="page"/>
      </w:r>
    </w:p>
    <w:p w14:paraId="52A7F16F" w14:textId="77777777" w:rsidR="00080FC5" w:rsidRPr="00485FF1" w:rsidRDefault="00080FC5" w:rsidP="006E5C86">
      <w:pPr>
        <w:pStyle w:val="Title"/>
        <w:keepNext w:val="0"/>
        <w:rPr>
          <w:rFonts w:cs="Arial"/>
        </w:rPr>
      </w:pPr>
      <w:r w:rsidRPr="00485FF1">
        <w:rPr>
          <w:rFonts w:cs="Arial"/>
        </w:rPr>
        <w:lastRenderedPageBreak/>
        <w:t>Legal Disclaimer and Copyright</w:t>
      </w:r>
    </w:p>
    <w:p w14:paraId="0FE612E8" w14:textId="1334FC62" w:rsidR="00080FC5" w:rsidRPr="00485FF1" w:rsidRDefault="00080FC5" w:rsidP="006E5C86">
      <w:pPr>
        <w:keepLines/>
        <w:rPr>
          <w:rFonts w:cs="Arial"/>
        </w:rPr>
      </w:pPr>
      <w:r w:rsidRPr="00485FF1">
        <w:rPr>
          <w:rFonts w:cs="Arial"/>
        </w:rPr>
        <w:t xml:space="preserve">European Space Agency, Copyright </w:t>
      </w:r>
      <w:r w:rsidR="00C47E78" w:rsidRPr="00485FF1">
        <w:rPr>
          <w:rFonts w:cs="Arial"/>
        </w:rPr>
        <w:t xml:space="preserve">© </w:t>
      </w:r>
      <w:r w:rsidR="0012267E" w:rsidRPr="00485FF1">
        <w:rPr>
          <w:rFonts w:cs="Arial"/>
        </w:rPr>
        <w:t>201</w:t>
      </w:r>
      <w:r w:rsidR="001356D9">
        <w:rPr>
          <w:rFonts w:cs="Arial"/>
        </w:rPr>
        <w:t>7</w:t>
      </w:r>
      <w:r w:rsidR="004072B8" w:rsidRPr="00485FF1">
        <w:rPr>
          <w:rFonts w:cs="Arial"/>
        </w:rPr>
        <w:t>.</w:t>
      </w:r>
      <w:r w:rsidRPr="00485FF1">
        <w:rPr>
          <w:rFonts w:cs="Arial"/>
        </w:rPr>
        <w:t xml:space="preserve"> All rights reserved.</w:t>
      </w:r>
    </w:p>
    <w:p w14:paraId="0870111F" w14:textId="0E23DF75" w:rsidR="00080FC5" w:rsidRPr="00485FF1" w:rsidRDefault="00080FC5" w:rsidP="006E5C86">
      <w:pPr>
        <w:keepLines/>
      </w:pPr>
      <w:r w:rsidRPr="00485FF1">
        <w:t>The European Space Agency disclaims any liability or respo</w:t>
      </w:r>
      <w:r w:rsidR="00045B2B" w:rsidRPr="00485FF1">
        <w:t>nsibility, to any person or entity</w:t>
      </w:r>
      <w:r w:rsidRPr="00485FF1">
        <w:t xml:space="preserve">, with respect to any loss or damage caused, or alleged to be caused, directly </w:t>
      </w:r>
      <w:r w:rsidR="004072B8" w:rsidRPr="00485FF1">
        <w:t xml:space="preserve">or indirectly </w:t>
      </w:r>
      <w:r w:rsidRPr="00485FF1">
        <w:t>by the use and application of this ESCC publication.</w:t>
      </w:r>
    </w:p>
    <w:p w14:paraId="4E4D86A3" w14:textId="69BFA937" w:rsidR="00080FC5" w:rsidRPr="00485FF1" w:rsidRDefault="00080FC5" w:rsidP="006E5C86">
      <w:pPr>
        <w:keepLines/>
        <w:rPr>
          <w:rFonts w:cs="Arial"/>
        </w:rPr>
      </w:pPr>
      <w:r w:rsidRPr="00485FF1">
        <w:rPr>
          <w:rFonts w:cs="Arial"/>
        </w:rPr>
        <w:t xml:space="preserve">This publication, without </w:t>
      </w:r>
      <w:r w:rsidR="004072B8" w:rsidRPr="00485FF1">
        <w:rPr>
          <w:rFonts w:cs="Arial"/>
        </w:rPr>
        <w:t xml:space="preserve">the </w:t>
      </w:r>
      <w:r w:rsidRPr="00485FF1">
        <w:rPr>
          <w:rFonts w:cs="Arial"/>
        </w:rPr>
        <w:t xml:space="preserve">prior permission of the European Space Agency and provided </w:t>
      </w:r>
      <w:r w:rsidR="004072B8" w:rsidRPr="00485FF1">
        <w:rPr>
          <w:rFonts w:cs="Arial"/>
        </w:rPr>
        <w:t xml:space="preserve">that </w:t>
      </w:r>
      <w:r w:rsidRPr="00485FF1">
        <w:rPr>
          <w:rFonts w:cs="Arial"/>
        </w:rPr>
        <w:t>it is not used for a commercial purpose, may be:</w:t>
      </w:r>
    </w:p>
    <w:p w14:paraId="0F32F3C9" w14:textId="77777777" w:rsidR="000D313F" w:rsidRPr="00485FF1" w:rsidRDefault="000547FA" w:rsidP="006E5C86">
      <w:pPr>
        <w:pStyle w:val="Dashlist"/>
        <w:keepLines/>
        <w:spacing w:after="40"/>
        <w:rPr>
          <w:rFonts w:cs="Arial"/>
        </w:rPr>
      </w:pPr>
      <w:r w:rsidRPr="00485FF1">
        <w:rPr>
          <w:rFonts w:cs="Arial"/>
        </w:rPr>
        <w:t>copi</w:t>
      </w:r>
      <w:r w:rsidR="000D313F" w:rsidRPr="00485FF1">
        <w:rPr>
          <w:rFonts w:cs="Arial"/>
        </w:rPr>
        <w:t>ed in whole, in any medium, without alteration or modification.</w:t>
      </w:r>
    </w:p>
    <w:p w14:paraId="30BF0DF5" w14:textId="77777777" w:rsidR="00306ACC" w:rsidRPr="00485FF1" w:rsidRDefault="000547FA" w:rsidP="006E5C86">
      <w:pPr>
        <w:pStyle w:val="Dashlist"/>
        <w:keepLines/>
        <w:rPr>
          <w:rFonts w:cs="Arial"/>
        </w:rPr>
      </w:pPr>
      <w:r w:rsidRPr="00485FF1">
        <w:rPr>
          <w:rFonts w:cs="Arial"/>
        </w:rPr>
        <w:t>c</w:t>
      </w:r>
      <w:r w:rsidR="000D313F" w:rsidRPr="00485FF1">
        <w:rPr>
          <w:rFonts w:cs="Arial"/>
        </w:rPr>
        <w:t>opied in part, in any medium, provided that the ESCC document identification, comprising the ESCC symbol, document number and document issue, is removed.</w:t>
      </w:r>
    </w:p>
    <w:p w14:paraId="2C8742BA" w14:textId="77777777" w:rsidR="006C0DEB" w:rsidRPr="00485FF1" w:rsidRDefault="006C0DEB" w:rsidP="006E5C86">
      <w:pPr>
        <w:keepLines/>
        <w:rPr>
          <w:rFonts w:cs="Arial"/>
        </w:rPr>
      </w:pPr>
      <w:r w:rsidRPr="00485FF1">
        <w:rPr>
          <w:rFonts w:cs="Arial"/>
        </w:rPr>
        <w:br w:type="page"/>
      </w:r>
    </w:p>
    <w:p w14:paraId="5C17A16D" w14:textId="77777777" w:rsidR="00B22DBF" w:rsidRPr="00485FF1" w:rsidRDefault="00B22DBF" w:rsidP="006E5C86">
      <w:pPr>
        <w:pStyle w:val="Title"/>
        <w:keepNext w:val="0"/>
        <w:rPr>
          <w:rFonts w:cs="Arial"/>
        </w:rPr>
      </w:pPr>
      <w:r w:rsidRPr="00485FF1">
        <w:rPr>
          <w:rFonts w:cs="Arial"/>
        </w:rPr>
        <w:lastRenderedPageBreak/>
        <w:t>DOCUMENTATION CHANGE NOTICE</w:t>
      </w:r>
    </w:p>
    <w:p w14:paraId="1198B3DC" w14:textId="77777777" w:rsidR="007005C4" w:rsidRPr="00485FF1" w:rsidRDefault="007005C4" w:rsidP="006E5C86">
      <w:pPr>
        <w:keepLines/>
        <w:jc w:val="center"/>
      </w:pPr>
      <w:r w:rsidRPr="00485FF1">
        <w:t xml:space="preserve">(Refer to </w:t>
      </w:r>
      <w:hyperlink r:id="rId14" w:history="1">
        <w:r w:rsidRPr="00485FF1">
          <w:rPr>
            <w:rStyle w:val="Hyperlink"/>
          </w:rPr>
          <w:t>https://escies.org</w:t>
        </w:r>
      </w:hyperlink>
      <w:r w:rsidRPr="00485FF1">
        <w:t xml:space="preserve"> for ESCC DCR content)</w:t>
      </w:r>
    </w:p>
    <w:tbl>
      <w:tblPr>
        <w:tblW w:w="8788"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010"/>
      </w:tblGrid>
      <w:tr w:rsidR="002A5906" w:rsidRPr="00485FF1" w14:paraId="1BB31DDD" w14:textId="77777777" w:rsidTr="00854C38">
        <w:trPr>
          <w:trHeight w:val="365"/>
        </w:trPr>
        <w:tc>
          <w:tcPr>
            <w:tcW w:w="1778" w:type="dxa"/>
            <w:shd w:val="clear" w:color="auto" w:fill="auto"/>
          </w:tcPr>
          <w:p w14:paraId="2A38A98F" w14:textId="310AF52C" w:rsidR="002A5906" w:rsidRPr="00485FF1" w:rsidRDefault="002A5906" w:rsidP="00854C38">
            <w:pPr>
              <w:pStyle w:val="Bodyjustified"/>
              <w:keepLines/>
              <w:widowControl/>
            </w:pPr>
            <w:r w:rsidRPr="00485FF1">
              <w:t>DCR No.</w:t>
            </w:r>
          </w:p>
        </w:tc>
        <w:tc>
          <w:tcPr>
            <w:tcW w:w="7010" w:type="dxa"/>
            <w:shd w:val="clear" w:color="auto" w:fill="auto"/>
          </w:tcPr>
          <w:p w14:paraId="5ACD93FC" w14:textId="4A9A8326" w:rsidR="002A5906" w:rsidRPr="00485FF1" w:rsidRDefault="002A5906" w:rsidP="00854C38">
            <w:pPr>
              <w:pStyle w:val="Bodyjustified"/>
              <w:keepLines/>
              <w:widowControl/>
            </w:pPr>
            <w:r w:rsidRPr="00485FF1">
              <w:t>CHANGE DESCRIPTION</w:t>
            </w:r>
          </w:p>
        </w:tc>
      </w:tr>
      <w:tr w:rsidR="002A5906" w:rsidRPr="00485FF1" w14:paraId="5F0D2E79" w14:textId="77777777" w:rsidTr="00854C38">
        <w:trPr>
          <w:trHeight w:val="365"/>
        </w:trPr>
        <w:tc>
          <w:tcPr>
            <w:tcW w:w="1778" w:type="dxa"/>
            <w:shd w:val="clear" w:color="auto" w:fill="auto"/>
          </w:tcPr>
          <w:p w14:paraId="418D6FAB" w14:textId="0C6C7586" w:rsidR="002A5906" w:rsidRPr="00485FF1" w:rsidRDefault="002A5906" w:rsidP="006E5C86">
            <w:pPr>
              <w:pStyle w:val="Leftalign"/>
              <w:keepLines/>
              <w:jc w:val="left"/>
            </w:pPr>
          </w:p>
        </w:tc>
        <w:tc>
          <w:tcPr>
            <w:tcW w:w="7010" w:type="dxa"/>
            <w:shd w:val="clear" w:color="auto" w:fill="auto"/>
          </w:tcPr>
          <w:p w14:paraId="6A01B86D" w14:textId="2F2F136A" w:rsidR="002A5906" w:rsidRPr="00485FF1" w:rsidRDefault="002A5906" w:rsidP="006E5C86">
            <w:pPr>
              <w:pStyle w:val="Leftalign"/>
              <w:keepLines/>
              <w:jc w:val="left"/>
            </w:pPr>
          </w:p>
        </w:tc>
      </w:tr>
    </w:tbl>
    <w:p w14:paraId="17BCC1FC" w14:textId="77777777" w:rsidR="00306ACC" w:rsidRPr="00485FF1" w:rsidRDefault="00B22DBF" w:rsidP="006E5C86">
      <w:pPr>
        <w:keepLines/>
        <w:ind w:left="0"/>
      </w:pPr>
      <w:r w:rsidRPr="00485FF1">
        <w:br w:type="page"/>
      </w:r>
    </w:p>
    <w:p w14:paraId="3F6A94D9" w14:textId="77777777" w:rsidR="007638F8" w:rsidRPr="00485FF1" w:rsidRDefault="007638F8" w:rsidP="006E5C86">
      <w:pPr>
        <w:pStyle w:val="Tableofcontents"/>
        <w:keepLines/>
      </w:pPr>
      <w:r w:rsidRPr="00485FF1">
        <w:lastRenderedPageBreak/>
        <w:t>TABLE OF CONTENTS</w:t>
      </w:r>
    </w:p>
    <w:p w14:paraId="4EE7B66A" w14:textId="77777777" w:rsidR="00854C38"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485FF1">
        <w:rPr>
          <w:rFonts w:cs="Arial"/>
        </w:rPr>
        <w:fldChar w:fldCharType="begin"/>
      </w:r>
      <w:r w:rsidRPr="00485FF1">
        <w:rPr>
          <w:rFonts w:cs="Arial"/>
        </w:rPr>
        <w:instrText xml:space="preserve"> TOC \o "1-4" \h \z \u </w:instrText>
      </w:r>
      <w:r w:rsidRPr="00485FF1">
        <w:rPr>
          <w:rFonts w:cs="Arial"/>
        </w:rPr>
        <w:fldChar w:fldCharType="separate"/>
      </w:r>
      <w:hyperlink w:anchor="_Toc484074543" w:history="1">
        <w:r w:rsidR="00854C38" w:rsidRPr="00444A52">
          <w:rPr>
            <w:rStyle w:val="Hyperlink"/>
            <w:noProof/>
          </w:rPr>
          <w:t>1</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PURPOSE</w:t>
        </w:r>
        <w:r w:rsidR="00854C38">
          <w:rPr>
            <w:noProof/>
            <w:webHidden/>
          </w:rPr>
          <w:tab/>
        </w:r>
        <w:r w:rsidR="00854C38">
          <w:rPr>
            <w:noProof/>
            <w:webHidden/>
          </w:rPr>
          <w:fldChar w:fldCharType="begin"/>
        </w:r>
        <w:r w:rsidR="00854C38">
          <w:rPr>
            <w:noProof/>
            <w:webHidden/>
          </w:rPr>
          <w:instrText xml:space="preserve"> PAGEREF _Toc484074543 \h </w:instrText>
        </w:r>
        <w:r w:rsidR="00854C38">
          <w:rPr>
            <w:noProof/>
            <w:webHidden/>
          </w:rPr>
        </w:r>
        <w:r w:rsidR="00854C38">
          <w:rPr>
            <w:noProof/>
            <w:webHidden/>
          </w:rPr>
          <w:fldChar w:fldCharType="separate"/>
        </w:r>
        <w:r w:rsidR="00854C38">
          <w:rPr>
            <w:noProof/>
            <w:webHidden/>
          </w:rPr>
          <w:t>7</w:t>
        </w:r>
        <w:r w:rsidR="00854C38">
          <w:rPr>
            <w:noProof/>
            <w:webHidden/>
          </w:rPr>
          <w:fldChar w:fldCharType="end"/>
        </w:r>
      </w:hyperlink>
    </w:p>
    <w:p w14:paraId="2A4DDF72" w14:textId="77777777" w:rsidR="00854C38" w:rsidRDefault="009F40E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4074544" w:history="1">
        <w:r w:rsidR="00854C38" w:rsidRPr="00444A52">
          <w:rPr>
            <w:rStyle w:val="Hyperlink"/>
            <w:noProof/>
          </w:rPr>
          <w:t>2</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APPLICABLE DOCUMENTS</w:t>
        </w:r>
        <w:r w:rsidR="00854C38">
          <w:rPr>
            <w:noProof/>
            <w:webHidden/>
          </w:rPr>
          <w:tab/>
        </w:r>
        <w:r w:rsidR="00854C38">
          <w:rPr>
            <w:noProof/>
            <w:webHidden/>
          </w:rPr>
          <w:fldChar w:fldCharType="begin"/>
        </w:r>
        <w:r w:rsidR="00854C38">
          <w:rPr>
            <w:noProof/>
            <w:webHidden/>
          </w:rPr>
          <w:instrText xml:space="preserve"> PAGEREF _Toc484074544 \h </w:instrText>
        </w:r>
        <w:r w:rsidR="00854C38">
          <w:rPr>
            <w:noProof/>
            <w:webHidden/>
          </w:rPr>
        </w:r>
        <w:r w:rsidR="00854C38">
          <w:rPr>
            <w:noProof/>
            <w:webHidden/>
          </w:rPr>
          <w:fldChar w:fldCharType="separate"/>
        </w:r>
        <w:r w:rsidR="00854C38">
          <w:rPr>
            <w:noProof/>
            <w:webHidden/>
          </w:rPr>
          <w:t>7</w:t>
        </w:r>
        <w:r w:rsidR="00854C38">
          <w:rPr>
            <w:noProof/>
            <w:webHidden/>
          </w:rPr>
          <w:fldChar w:fldCharType="end"/>
        </w:r>
      </w:hyperlink>
    </w:p>
    <w:p w14:paraId="0881D137"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45" w:history="1">
        <w:r w:rsidR="00854C38" w:rsidRPr="00444A52">
          <w:rPr>
            <w:rStyle w:val="Hyperlink"/>
            <w:noProof/>
          </w:rPr>
          <w:t>2.1</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GENERAL</w:t>
        </w:r>
        <w:r w:rsidR="00854C38">
          <w:rPr>
            <w:noProof/>
            <w:webHidden/>
          </w:rPr>
          <w:tab/>
        </w:r>
        <w:r w:rsidR="00854C38">
          <w:rPr>
            <w:noProof/>
            <w:webHidden/>
          </w:rPr>
          <w:fldChar w:fldCharType="begin"/>
        </w:r>
        <w:r w:rsidR="00854C38">
          <w:rPr>
            <w:noProof/>
            <w:webHidden/>
          </w:rPr>
          <w:instrText xml:space="preserve"> PAGEREF _Toc484074545 \h </w:instrText>
        </w:r>
        <w:r w:rsidR="00854C38">
          <w:rPr>
            <w:noProof/>
            <w:webHidden/>
          </w:rPr>
        </w:r>
        <w:r w:rsidR="00854C38">
          <w:rPr>
            <w:noProof/>
            <w:webHidden/>
          </w:rPr>
          <w:fldChar w:fldCharType="separate"/>
        </w:r>
        <w:r w:rsidR="00854C38">
          <w:rPr>
            <w:noProof/>
            <w:webHidden/>
          </w:rPr>
          <w:t>7</w:t>
        </w:r>
        <w:r w:rsidR="00854C38">
          <w:rPr>
            <w:noProof/>
            <w:webHidden/>
          </w:rPr>
          <w:fldChar w:fldCharType="end"/>
        </w:r>
      </w:hyperlink>
    </w:p>
    <w:p w14:paraId="7743D251"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46" w:history="1">
        <w:r w:rsidR="00854C38" w:rsidRPr="00444A52">
          <w:rPr>
            <w:rStyle w:val="Hyperlink"/>
            <w:noProof/>
          </w:rPr>
          <w:t>2.2</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ESCC SPECIFICATIONS</w:t>
        </w:r>
        <w:r w:rsidR="00854C38">
          <w:rPr>
            <w:noProof/>
            <w:webHidden/>
          </w:rPr>
          <w:tab/>
        </w:r>
        <w:r w:rsidR="00854C38">
          <w:rPr>
            <w:noProof/>
            <w:webHidden/>
          </w:rPr>
          <w:fldChar w:fldCharType="begin"/>
        </w:r>
        <w:r w:rsidR="00854C38">
          <w:rPr>
            <w:noProof/>
            <w:webHidden/>
          </w:rPr>
          <w:instrText xml:space="preserve"> PAGEREF _Toc484074546 \h </w:instrText>
        </w:r>
        <w:r w:rsidR="00854C38">
          <w:rPr>
            <w:noProof/>
            <w:webHidden/>
          </w:rPr>
        </w:r>
        <w:r w:rsidR="00854C38">
          <w:rPr>
            <w:noProof/>
            <w:webHidden/>
          </w:rPr>
          <w:fldChar w:fldCharType="separate"/>
        </w:r>
        <w:r w:rsidR="00854C38">
          <w:rPr>
            <w:noProof/>
            <w:webHidden/>
          </w:rPr>
          <w:t>7</w:t>
        </w:r>
        <w:r w:rsidR="00854C38">
          <w:rPr>
            <w:noProof/>
            <w:webHidden/>
          </w:rPr>
          <w:fldChar w:fldCharType="end"/>
        </w:r>
      </w:hyperlink>
    </w:p>
    <w:p w14:paraId="7FE8551F"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47" w:history="1">
        <w:r w:rsidR="00854C38" w:rsidRPr="00444A52">
          <w:rPr>
            <w:rStyle w:val="Hyperlink"/>
            <w:noProof/>
          </w:rPr>
          <w:t>2.3</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OTHER REFERENCE DOCUMENTS</w:t>
        </w:r>
        <w:r w:rsidR="00854C38">
          <w:rPr>
            <w:noProof/>
            <w:webHidden/>
          </w:rPr>
          <w:tab/>
        </w:r>
        <w:r w:rsidR="00854C38">
          <w:rPr>
            <w:noProof/>
            <w:webHidden/>
          </w:rPr>
          <w:fldChar w:fldCharType="begin"/>
        </w:r>
        <w:r w:rsidR="00854C38">
          <w:rPr>
            <w:noProof/>
            <w:webHidden/>
          </w:rPr>
          <w:instrText xml:space="preserve"> PAGEREF _Toc484074547 \h </w:instrText>
        </w:r>
        <w:r w:rsidR="00854C38">
          <w:rPr>
            <w:noProof/>
            <w:webHidden/>
          </w:rPr>
        </w:r>
        <w:r w:rsidR="00854C38">
          <w:rPr>
            <w:noProof/>
            <w:webHidden/>
          </w:rPr>
          <w:fldChar w:fldCharType="separate"/>
        </w:r>
        <w:r w:rsidR="00854C38">
          <w:rPr>
            <w:noProof/>
            <w:webHidden/>
          </w:rPr>
          <w:t>7</w:t>
        </w:r>
        <w:r w:rsidR="00854C38">
          <w:rPr>
            <w:noProof/>
            <w:webHidden/>
          </w:rPr>
          <w:fldChar w:fldCharType="end"/>
        </w:r>
      </w:hyperlink>
    </w:p>
    <w:p w14:paraId="0F169574" w14:textId="77777777" w:rsidR="00854C38" w:rsidRDefault="009F40E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4074548" w:history="1">
        <w:r w:rsidR="00854C38" w:rsidRPr="00444A52">
          <w:rPr>
            <w:rStyle w:val="Hyperlink"/>
            <w:noProof/>
          </w:rPr>
          <w:t>3</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TERMS, DEFINITIONS, ABBREVIATIONS, SYMBOLS AND UNITS</w:t>
        </w:r>
        <w:r w:rsidR="00854C38">
          <w:rPr>
            <w:noProof/>
            <w:webHidden/>
          </w:rPr>
          <w:tab/>
        </w:r>
        <w:r w:rsidR="00854C38">
          <w:rPr>
            <w:noProof/>
            <w:webHidden/>
          </w:rPr>
          <w:fldChar w:fldCharType="begin"/>
        </w:r>
        <w:r w:rsidR="00854C38">
          <w:rPr>
            <w:noProof/>
            <w:webHidden/>
          </w:rPr>
          <w:instrText xml:space="preserve"> PAGEREF _Toc484074548 \h </w:instrText>
        </w:r>
        <w:r w:rsidR="00854C38">
          <w:rPr>
            <w:noProof/>
            <w:webHidden/>
          </w:rPr>
        </w:r>
        <w:r w:rsidR="00854C38">
          <w:rPr>
            <w:noProof/>
            <w:webHidden/>
          </w:rPr>
          <w:fldChar w:fldCharType="separate"/>
        </w:r>
        <w:r w:rsidR="00854C38">
          <w:rPr>
            <w:noProof/>
            <w:webHidden/>
          </w:rPr>
          <w:t>7</w:t>
        </w:r>
        <w:r w:rsidR="00854C38">
          <w:rPr>
            <w:noProof/>
            <w:webHidden/>
          </w:rPr>
          <w:fldChar w:fldCharType="end"/>
        </w:r>
      </w:hyperlink>
    </w:p>
    <w:p w14:paraId="70703B1C" w14:textId="77777777" w:rsidR="00854C38" w:rsidRDefault="009F40E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4074549" w:history="1">
        <w:r w:rsidR="00854C38" w:rsidRPr="00444A52">
          <w:rPr>
            <w:rStyle w:val="Hyperlink"/>
            <w:noProof/>
          </w:rPr>
          <w:t>4</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PROCEDURE</w:t>
        </w:r>
        <w:r w:rsidR="00854C38">
          <w:rPr>
            <w:noProof/>
            <w:webHidden/>
          </w:rPr>
          <w:tab/>
        </w:r>
        <w:r w:rsidR="00854C38">
          <w:rPr>
            <w:noProof/>
            <w:webHidden/>
          </w:rPr>
          <w:fldChar w:fldCharType="begin"/>
        </w:r>
        <w:r w:rsidR="00854C38">
          <w:rPr>
            <w:noProof/>
            <w:webHidden/>
          </w:rPr>
          <w:instrText xml:space="preserve"> PAGEREF _Toc484074549 \h </w:instrText>
        </w:r>
        <w:r w:rsidR="00854C38">
          <w:rPr>
            <w:noProof/>
            <w:webHidden/>
          </w:rPr>
        </w:r>
        <w:r w:rsidR="00854C38">
          <w:rPr>
            <w:noProof/>
            <w:webHidden/>
          </w:rPr>
          <w:fldChar w:fldCharType="separate"/>
        </w:r>
        <w:r w:rsidR="00854C38">
          <w:rPr>
            <w:noProof/>
            <w:webHidden/>
          </w:rPr>
          <w:t>8</w:t>
        </w:r>
        <w:r w:rsidR="00854C38">
          <w:rPr>
            <w:noProof/>
            <w:webHidden/>
          </w:rPr>
          <w:fldChar w:fldCharType="end"/>
        </w:r>
      </w:hyperlink>
    </w:p>
    <w:p w14:paraId="1C989550" w14:textId="77777777" w:rsidR="00854C38" w:rsidRDefault="009F40E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4074550" w:history="1">
        <w:r w:rsidR="00854C38" w:rsidRPr="00444A52">
          <w:rPr>
            <w:rStyle w:val="Hyperlink"/>
            <w:noProof/>
          </w:rPr>
          <w:t>5</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TEST PROGRAMME SEQUENCE AND SAMPLE DISTRIBUTION</w:t>
        </w:r>
        <w:r w:rsidR="00854C38">
          <w:rPr>
            <w:noProof/>
            <w:webHidden/>
          </w:rPr>
          <w:tab/>
        </w:r>
        <w:r w:rsidR="00854C38">
          <w:rPr>
            <w:noProof/>
            <w:webHidden/>
          </w:rPr>
          <w:fldChar w:fldCharType="begin"/>
        </w:r>
        <w:r w:rsidR="00854C38">
          <w:rPr>
            <w:noProof/>
            <w:webHidden/>
          </w:rPr>
          <w:instrText xml:space="preserve"> PAGEREF _Toc484074550 \h </w:instrText>
        </w:r>
        <w:r w:rsidR="00854C38">
          <w:rPr>
            <w:noProof/>
            <w:webHidden/>
          </w:rPr>
        </w:r>
        <w:r w:rsidR="00854C38">
          <w:rPr>
            <w:noProof/>
            <w:webHidden/>
          </w:rPr>
          <w:fldChar w:fldCharType="separate"/>
        </w:r>
        <w:r w:rsidR="00854C38">
          <w:rPr>
            <w:noProof/>
            <w:webHidden/>
          </w:rPr>
          <w:t>8</w:t>
        </w:r>
        <w:r w:rsidR="00854C38">
          <w:rPr>
            <w:noProof/>
            <w:webHidden/>
          </w:rPr>
          <w:fldChar w:fldCharType="end"/>
        </w:r>
      </w:hyperlink>
    </w:p>
    <w:p w14:paraId="24A4E685"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51" w:history="1">
        <w:r w:rsidR="00854C38" w:rsidRPr="00444A52">
          <w:rPr>
            <w:rStyle w:val="Hyperlink"/>
            <w:noProof/>
          </w:rPr>
          <w:t>5.1</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SELECTION OF COMPONENTS FOR EVALUATION TESTING</w:t>
        </w:r>
        <w:r w:rsidR="00854C38">
          <w:rPr>
            <w:noProof/>
            <w:webHidden/>
          </w:rPr>
          <w:tab/>
        </w:r>
        <w:r w:rsidR="00854C38">
          <w:rPr>
            <w:noProof/>
            <w:webHidden/>
          </w:rPr>
          <w:fldChar w:fldCharType="begin"/>
        </w:r>
        <w:r w:rsidR="00854C38">
          <w:rPr>
            <w:noProof/>
            <w:webHidden/>
          </w:rPr>
          <w:instrText xml:space="preserve"> PAGEREF _Toc484074551 \h </w:instrText>
        </w:r>
        <w:r w:rsidR="00854C38">
          <w:rPr>
            <w:noProof/>
            <w:webHidden/>
          </w:rPr>
        </w:r>
        <w:r w:rsidR="00854C38">
          <w:rPr>
            <w:noProof/>
            <w:webHidden/>
          </w:rPr>
          <w:fldChar w:fldCharType="separate"/>
        </w:r>
        <w:r w:rsidR="00854C38">
          <w:rPr>
            <w:noProof/>
            <w:webHidden/>
          </w:rPr>
          <w:t>8</w:t>
        </w:r>
        <w:r w:rsidR="00854C38">
          <w:rPr>
            <w:noProof/>
            <w:webHidden/>
          </w:rPr>
          <w:fldChar w:fldCharType="end"/>
        </w:r>
      </w:hyperlink>
    </w:p>
    <w:p w14:paraId="652C4897"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52" w:history="1">
        <w:r w:rsidR="00854C38" w:rsidRPr="00444A52">
          <w:rPr>
            <w:rStyle w:val="Hyperlink"/>
            <w:noProof/>
          </w:rPr>
          <w:t>5.2</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DETAIL SPECIFICATION(S)</w:t>
        </w:r>
        <w:r w:rsidR="00854C38">
          <w:rPr>
            <w:noProof/>
            <w:webHidden/>
          </w:rPr>
          <w:tab/>
        </w:r>
        <w:r w:rsidR="00854C38">
          <w:rPr>
            <w:noProof/>
            <w:webHidden/>
          </w:rPr>
          <w:fldChar w:fldCharType="begin"/>
        </w:r>
        <w:r w:rsidR="00854C38">
          <w:rPr>
            <w:noProof/>
            <w:webHidden/>
          </w:rPr>
          <w:instrText xml:space="preserve"> PAGEREF _Toc484074552 \h </w:instrText>
        </w:r>
        <w:r w:rsidR="00854C38">
          <w:rPr>
            <w:noProof/>
            <w:webHidden/>
          </w:rPr>
        </w:r>
        <w:r w:rsidR="00854C38">
          <w:rPr>
            <w:noProof/>
            <w:webHidden/>
          </w:rPr>
          <w:fldChar w:fldCharType="separate"/>
        </w:r>
        <w:r w:rsidR="00854C38">
          <w:rPr>
            <w:noProof/>
            <w:webHidden/>
          </w:rPr>
          <w:t>8</w:t>
        </w:r>
        <w:r w:rsidR="00854C38">
          <w:rPr>
            <w:noProof/>
            <w:webHidden/>
          </w:rPr>
          <w:fldChar w:fldCharType="end"/>
        </w:r>
      </w:hyperlink>
    </w:p>
    <w:p w14:paraId="6EE9C59C"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53" w:history="1">
        <w:r w:rsidR="00854C38" w:rsidRPr="00444A52">
          <w:rPr>
            <w:rStyle w:val="Hyperlink"/>
            <w:noProof/>
          </w:rPr>
          <w:t>5.3</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INSPECTION RIGHTS</w:t>
        </w:r>
        <w:r w:rsidR="00854C38">
          <w:rPr>
            <w:noProof/>
            <w:webHidden/>
          </w:rPr>
          <w:tab/>
        </w:r>
        <w:r w:rsidR="00854C38">
          <w:rPr>
            <w:noProof/>
            <w:webHidden/>
          </w:rPr>
          <w:fldChar w:fldCharType="begin"/>
        </w:r>
        <w:r w:rsidR="00854C38">
          <w:rPr>
            <w:noProof/>
            <w:webHidden/>
          </w:rPr>
          <w:instrText xml:space="preserve"> PAGEREF _Toc484074553 \h </w:instrText>
        </w:r>
        <w:r w:rsidR="00854C38">
          <w:rPr>
            <w:noProof/>
            <w:webHidden/>
          </w:rPr>
        </w:r>
        <w:r w:rsidR="00854C38">
          <w:rPr>
            <w:noProof/>
            <w:webHidden/>
          </w:rPr>
          <w:fldChar w:fldCharType="separate"/>
        </w:r>
        <w:r w:rsidR="00854C38">
          <w:rPr>
            <w:noProof/>
            <w:webHidden/>
          </w:rPr>
          <w:t>8</w:t>
        </w:r>
        <w:r w:rsidR="00854C38">
          <w:rPr>
            <w:noProof/>
            <w:webHidden/>
          </w:rPr>
          <w:fldChar w:fldCharType="end"/>
        </w:r>
      </w:hyperlink>
    </w:p>
    <w:p w14:paraId="194EDC13"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54" w:history="1">
        <w:r w:rsidR="00854C38" w:rsidRPr="00444A52">
          <w:rPr>
            <w:rStyle w:val="Hyperlink"/>
            <w:noProof/>
          </w:rPr>
          <w:t>5.4</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CONTROL DURING FABRICATION</w:t>
        </w:r>
        <w:r w:rsidR="00854C38">
          <w:rPr>
            <w:noProof/>
            <w:webHidden/>
          </w:rPr>
          <w:tab/>
        </w:r>
        <w:r w:rsidR="00854C38">
          <w:rPr>
            <w:noProof/>
            <w:webHidden/>
          </w:rPr>
          <w:fldChar w:fldCharType="begin"/>
        </w:r>
        <w:r w:rsidR="00854C38">
          <w:rPr>
            <w:noProof/>
            <w:webHidden/>
          </w:rPr>
          <w:instrText xml:space="preserve"> PAGEREF _Toc484074554 \h </w:instrText>
        </w:r>
        <w:r w:rsidR="00854C38">
          <w:rPr>
            <w:noProof/>
            <w:webHidden/>
          </w:rPr>
        </w:r>
        <w:r w:rsidR="00854C38">
          <w:rPr>
            <w:noProof/>
            <w:webHidden/>
          </w:rPr>
          <w:fldChar w:fldCharType="separate"/>
        </w:r>
        <w:r w:rsidR="00854C38">
          <w:rPr>
            <w:noProof/>
            <w:webHidden/>
          </w:rPr>
          <w:t>9</w:t>
        </w:r>
        <w:r w:rsidR="00854C38">
          <w:rPr>
            <w:noProof/>
            <w:webHidden/>
          </w:rPr>
          <w:fldChar w:fldCharType="end"/>
        </w:r>
      </w:hyperlink>
    </w:p>
    <w:p w14:paraId="015D75AF" w14:textId="77777777" w:rsidR="00854C38" w:rsidRDefault="009F40E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4074555" w:history="1">
        <w:r w:rsidR="00854C38" w:rsidRPr="00444A52">
          <w:rPr>
            <w:rStyle w:val="Hyperlink"/>
            <w:noProof/>
          </w:rPr>
          <w:t>6</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INSPECTION</w:t>
        </w:r>
        <w:r w:rsidR="00854C38">
          <w:rPr>
            <w:noProof/>
            <w:webHidden/>
          </w:rPr>
          <w:tab/>
        </w:r>
        <w:r w:rsidR="00854C38">
          <w:rPr>
            <w:noProof/>
            <w:webHidden/>
          </w:rPr>
          <w:fldChar w:fldCharType="begin"/>
        </w:r>
        <w:r w:rsidR="00854C38">
          <w:rPr>
            <w:noProof/>
            <w:webHidden/>
          </w:rPr>
          <w:instrText xml:space="preserve"> PAGEREF _Toc484074555 \h </w:instrText>
        </w:r>
        <w:r w:rsidR="00854C38">
          <w:rPr>
            <w:noProof/>
            <w:webHidden/>
          </w:rPr>
        </w:r>
        <w:r w:rsidR="00854C38">
          <w:rPr>
            <w:noProof/>
            <w:webHidden/>
          </w:rPr>
          <w:fldChar w:fldCharType="separate"/>
        </w:r>
        <w:r w:rsidR="00854C38">
          <w:rPr>
            <w:noProof/>
            <w:webHidden/>
          </w:rPr>
          <w:t>9</w:t>
        </w:r>
        <w:r w:rsidR="00854C38">
          <w:rPr>
            <w:noProof/>
            <w:webHidden/>
          </w:rPr>
          <w:fldChar w:fldCharType="end"/>
        </w:r>
      </w:hyperlink>
    </w:p>
    <w:p w14:paraId="79787790"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56" w:history="1">
        <w:r w:rsidR="00854C38" w:rsidRPr="00444A52">
          <w:rPr>
            <w:rStyle w:val="Hyperlink"/>
            <w:noProof/>
          </w:rPr>
          <w:t>6.1</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GENERAL</w:t>
        </w:r>
        <w:r w:rsidR="00854C38">
          <w:rPr>
            <w:noProof/>
            <w:webHidden/>
          </w:rPr>
          <w:tab/>
        </w:r>
        <w:r w:rsidR="00854C38">
          <w:rPr>
            <w:noProof/>
            <w:webHidden/>
          </w:rPr>
          <w:fldChar w:fldCharType="begin"/>
        </w:r>
        <w:r w:rsidR="00854C38">
          <w:rPr>
            <w:noProof/>
            <w:webHidden/>
          </w:rPr>
          <w:instrText xml:space="preserve"> PAGEREF _Toc484074556 \h </w:instrText>
        </w:r>
        <w:r w:rsidR="00854C38">
          <w:rPr>
            <w:noProof/>
            <w:webHidden/>
          </w:rPr>
        </w:r>
        <w:r w:rsidR="00854C38">
          <w:rPr>
            <w:noProof/>
            <w:webHidden/>
          </w:rPr>
          <w:fldChar w:fldCharType="separate"/>
        </w:r>
        <w:r w:rsidR="00854C38">
          <w:rPr>
            <w:noProof/>
            <w:webHidden/>
          </w:rPr>
          <w:t>9</w:t>
        </w:r>
        <w:r w:rsidR="00854C38">
          <w:rPr>
            <w:noProof/>
            <w:webHidden/>
          </w:rPr>
          <w:fldChar w:fldCharType="end"/>
        </w:r>
      </w:hyperlink>
    </w:p>
    <w:p w14:paraId="1D8FC9F9"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57" w:history="1">
        <w:r w:rsidR="00854C38" w:rsidRPr="00444A52">
          <w:rPr>
            <w:rStyle w:val="Hyperlink"/>
            <w:noProof/>
          </w:rPr>
          <w:t>6.2</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DIMENSIONS</w:t>
        </w:r>
        <w:r w:rsidR="00854C38">
          <w:rPr>
            <w:noProof/>
            <w:webHidden/>
          </w:rPr>
          <w:tab/>
        </w:r>
        <w:r w:rsidR="00854C38">
          <w:rPr>
            <w:noProof/>
            <w:webHidden/>
          </w:rPr>
          <w:fldChar w:fldCharType="begin"/>
        </w:r>
        <w:r w:rsidR="00854C38">
          <w:rPr>
            <w:noProof/>
            <w:webHidden/>
          </w:rPr>
          <w:instrText xml:space="preserve"> PAGEREF _Toc484074557 \h </w:instrText>
        </w:r>
        <w:r w:rsidR="00854C38">
          <w:rPr>
            <w:noProof/>
            <w:webHidden/>
          </w:rPr>
        </w:r>
        <w:r w:rsidR="00854C38">
          <w:rPr>
            <w:noProof/>
            <w:webHidden/>
          </w:rPr>
          <w:fldChar w:fldCharType="separate"/>
        </w:r>
        <w:r w:rsidR="00854C38">
          <w:rPr>
            <w:noProof/>
            <w:webHidden/>
          </w:rPr>
          <w:t>9</w:t>
        </w:r>
        <w:r w:rsidR="00854C38">
          <w:rPr>
            <w:noProof/>
            <w:webHidden/>
          </w:rPr>
          <w:fldChar w:fldCharType="end"/>
        </w:r>
      </w:hyperlink>
    </w:p>
    <w:p w14:paraId="304421CF"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58" w:history="1">
        <w:r w:rsidR="00854C38" w:rsidRPr="00444A52">
          <w:rPr>
            <w:rStyle w:val="Hyperlink"/>
            <w:noProof/>
          </w:rPr>
          <w:t>6.3</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WEIGHT</w:t>
        </w:r>
        <w:r w:rsidR="00854C38">
          <w:rPr>
            <w:noProof/>
            <w:webHidden/>
          </w:rPr>
          <w:tab/>
        </w:r>
        <w:r w:rsidR="00854C38">
          <w:rPr>
            <w:noProof/>
            <w:webHidden/>
          </w:rPr>
          <w:fldChar w:fldCharType="begin"/>
        </w:r>
        <w:r w:rsidR="00854C38">
          <w:rPr>
            <w:noProof/>
            <w:webHidden/>
          </w:rPr>
          <w:instrText xml:space="preserve"> PAGEREF _Toc484074558 \h </w:instrText>
        </w:r>
        <w:r w:rsidR="00854C38">
          <w:rPr>
            <w:noProof/>
            <w:webHidden/>
          </w:rPr>
        </w:r>
        <w:r w:rsidR="00854C38">
          <w:rPr>
            <w:noProof/>
            <w:webHidden/>
          </w:rPr>
          <w:fldChar w:fldCharType="separate"/>
        </w:r>
        <w:r w:rsidR="00854C38">
          <w:rPr>
            <w:noProof/>
            <w:webHidden/>
          </w:rPr>
          <w:t>9</w:t>
        </w:r>
        <w:r w:rsidR="00854C38">
          <w:rPr>
            <w:noProof/>
            <w:webHidden/>
          </w:rPr>
          <w:fldChar w:fldCharType="end"/>
        </w:r>
      </w:hyperlink>
    </w:p>
    <w:p w14:paraId="40D1DF8F"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59" w:history="1">
        <w:r w:rsidR="00854C38" w:rsidRPr="00444A52">
          <w:rPr>
            <w:rStyle w:val="Hyperlink"/>
            <w:noProof/>
          </w:rPr>
          <w:t>6.4</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EXTERNAL VISUAL INSPECTION (100%)</w:t>
        </w:r>
        <w:r w:rsidR="00854C38">
          <w:rPr>
            <w:noProof/>
            <w:webHidden/>
          </w:rPr>
          <w:tab/>
        </w:r>
        <w:r w:rsidR="00854C38">
          <w:rPr>
            <w:noProof/>
            <w:webHidden/>
          </w:rPr>
          <w:fldChar w:fldCharType="begin"/>
        </w:r>
        <w:r w:rsidR="00854C38">
          <w:rPr>
            <w:noProof/>
            <w:webHidden/>
          </w:rPr>
          <w:instrText xml:space="preserve"> PAGEREF _Toc484074559 \h </w:instrText>
        </w:r>
        <w:r w:rsidR="00854C38">
          <w:rPr>
            <w:noProof/>
            <w:webHidden/>
          </w:rPr>
        </w:r>
        <w:r w:rsidR="00854C38">
          <w:rPr>
            <w:noProof/>
            <w:webHidden/>
          </w:rPr>
          <w:fldChar w:fldCharType="separate"/>
        </w:r>
        <w:r w:rsidR="00854C38">
          <w:rPr>
            <w:noProof/>
            <w:webHidden/>
          </w:rPr>
          <w:t>9</w:t>
        </w:r>
        <w:r w:rsidR="00854C38">
          <w:rPr>
            <w:noProof/>
            <w:webHidden/>
          </w:rPr>
          <w:fldChar w:fldCharType="end"/>
        </w:r>
      </w:hyperlink>
    </w:p>
    <w:p w14:paraId="4E7A573A"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60" w:history="1">
        <w:r w:rsidR="00854C38" w:rsidRPr="00444A52">
          <w:rPr>
            <w:rStyle w:val="Hyperlink"/>
            <w:noProof/>
          </w:rPr>
          <w:t>6.5</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MARKING AND SERIALISATION (100%)</w:t>
        </w:r>
        <w:r w:rsidR="00854C38">
          <w:rPr>
            <w:noProof/>
            <w:webHidden/>
          </w:rPr>
          <w:tab/>
        </w:r>
        <w:r w:rsidR="00854C38">
          <w:rPr>
            <w:noProof/>
            <w:webHidden/>
          </w:rPr>
          <w:fldChar w:fldCharType="begin"/>
        </w:r>
        <w:r w:rsidR="00854C38">
          <w:rPr>
            <w:noProof/>
            <w:webHidden/>
          </w:rPr>
          <w:instrText xml:space="preserve"> PAGEREF _Toc484074560 \h </w:instrText>
        </w:r>
        <w:r w:rsidR="00854C38">
          <w:rPr>
            <w:noProof/>
            <w:webHidden/>
          </w:rPr>
        </w:r>
        <w:r w:rsidR="00854C38">
          <w:rPr>
            <w:noProof/>
            <w:webHidden/>
          </w:rPr>
          <w:fldChar w:fldCharType="separate"/>
        </w:r>
        <w:r w:rsidR="00854C38">
          <w:rPr>
            <w:noProof/>
            <w:webHidden/>
          </w:rPr>
          <w:t>9</w:t>
        </w:r>
        <w:r w:rsidR="00854C38">
          <w:rPr>
            <w:noProof/>
            <w:webHidden/>
          </w:rPr>
          <w:fldChar w:fldCharType="end"/>
        </w:r>
      </w:hyperlink>
    </w:p>
    <w:p w14:paraId="46712396"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61" w:history="1">
        <w:r w:rsidR="00854C38" w:rsidRPr="00444A52">
          <w:rPr>
            <w:rStyle w:val="Hyperlink"/>
            <w:noProof/>
          </w:rPr>
          <w:t>6.6</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MATERIALS AND FINISHES</w:t>
        </w:r>
        <w:r w:rsidR="00854C38">
          <w:rPr>
            <w:noProof/>
            <w:webHidden/>
          </w:rPr>
          <w:tab/>
        </w:r>
        <w:r w:rsidR="00854C38">
          <w:rPr>
            <w:noProof/>
            <w:webHidden/>
          </w:rPr>
          <w:fldChar w:fldCharType="begin"/>
        </w:r>
        <w:r w:rsidR="00854C38">
          <w:rPr>
            <w:noProof/>
            <w:webHidden/>
          </w:rPr>
          <w:instrText xml:space="preserve"> PAGEREF _Toc484074561 \h </w:instrText>
        </w:r>
        <w:r w:rsidR="00854C38">
          <w:rPr>
            <w:noProof/>
            <w:webHidden/>
          </w:rPr>
        </w:r>
        <w:r w:rsidR="00854C38">
          <w:rPr>
            <w:noProof/>
            <w:webHidden/>
          </w:rPr>
          <w:fldChar w:fldCharType="separate"/>
        </w:r>
        <w:r w:rsidR="00854C38">
          <w:rPr>
            <w:noProof/>
            <w:webHidden/>
          </w:rPr>
          <w:t>9</w:t>
        </w:r>
        <w:r w:rsidR="00854C38">
          <w:rPr>
            <w:noProof/>
            <w:webHidden/>
          </w:rPr>
          <w:fldChar w:fldCharType="end"/>
        </w:r>
      </w:hyperlink>
    </w:p>
    <w:p w14:paraId="7D6F1152"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62" w:history="1">
        <w:r w:rsidR="00854C38" w:rsidRPr="00444A52">
          <w:rPr>
            <w:rStyle w:val="Hyperlink"/>
            <w:noProof/>
          </w:rPr>
          <w:t>6.7</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OPTICAL and geometrical MEASUREMENTS (100%)</w:t>
        </w:r>
        <w:r w:rsidR="00854C38">
          <w:rPr>
            <w:noProof/>
            <w:webHidden/>
          </w:rPr>
          <w:tab/>
        </w:r>
        <w:r w:rsidR="00854C38">
          <w:rPr>
            <w:noProof/>
            <w:webHidden/>
          </w:rPr>
          <w:fldChar w:fldCharType="begin"/>
        </w:r>
        <w:r w:rsidR="00854C38">
          <w:rPr>
            <w:noProof/>
            <w:webHidden/>
          </w:rPr>
          <w:instrText xml:space="preserve"> PAGEREF _Toc484074562 \h </w:instrText>
        </w:r>
        <w:r w:rsidR="00854C38">
          <w:rPr>
            <w:noProof/>
            <w:webHidden/>
          </w:rPr>
        </w:r>
        <w:r w:rsidR="00854C38">
          <w:rPr>
            <w:noProof/>
            <w:webHidden/>
          </w:rPr>
          <w:fldChar w:fldCharType="separate"/>
        </w:r>
        <w:r w:rsidR="00854C38">
          <w:rPr>
            <w:noProof/>
            <w:webHidden/>
          </w:rPr>
          <w:t>10</w:t>
        </w:r>
        <w:r w:rsidR="00854C38">
          <w:rPr>
            <w:noProof/>
            <w:webHidden/>
          </w:rPr>
          <w:fldChar w:fldCharType="end"/>
        </w:r>
      </w:hyperlink>
    </w:p>
    <w:p w14:paraId="28F88335"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63" w:history="1">
        <w:r w:rsidR="00854C38" w:rsidRPr="00444A52">
          <w:rPr>
            <w:rStyle w:val="Hyperlink"/>
            <w:noProof/>
          </w:rPr>
          <w:t>6.8</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COMPLETION OF INSPECTION</w:t>
        </w:r>
        <w:r w:rsidR="00854C38">
          <w:rPr>
            <w:noProof/>
            <w:webHidden/>
          </w:rPr>
          <w:tab/>
        </w:r>
        <w:r w:rsidR="00854C38">
          <w:rPr>
            <w:noProof/>
            <w:webHidden/>
          </w:rPr>
          <w:fldChar w:fldCharType="begin"/>
        </w:r>
        <w:r w:rsidR="00854C38">
          <w:rPr>
            <w:noProof/>
            <w:webHidden/>
          </w:rPr>
          <w:instrText xml:space="preserve"> PAGEREF _Toc484074563 \h </w:instrText>
        </w:r>
        <w:r w:rsidR="00854C38">
          <w:rPr>
            <w:noProof/>
            <w:webHidden/>
          </w:rPr>
        </w:r>
        <w:r w:rsidR="00854C38">
          <w:rPr>
            <w:noProof/>
            <w:webHidden/>
          </w:rPr>
          <w:fldChar w:fldCharType="separate"/>
        </w:r>
        <w:r w:rsidR="00854C38">
          <w:rPr>
            <w:noProof/>
            <w:webHidden/>
          </w:rPr>
          <w:t>10</w:t>
        </w:r>
        <w:r w:rsidR="00854C38">
          <w:rPr>
            <w:noProof/>
            <w:webHidden/>
          </w:rPr>
          <w:fldChar w:fldCharType="end"/>
        </w:r>
      </w:hyperlink>
    </w:p>
    <w:p w14:paraId="60CE4B03" w14:textId="77777777" w:rsidR="00854C38" w:rsidRDefault="009F40E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4074564" w:history="1">
        <w:r w:rsidR="00854C38" w:rsidRPr="00444A52">
          <w:rPr>
            <w:rStyle w:val="Hyperlink"/>
            <w:noProof/>
          </w:rPr>
          <w:t>7</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EVALUATION TEST PROGRAMME</w:t>
        </w:r>
        <w:r w:rsidR="00854C38">
          <w:rPr>
            <w:noProof/>
            <w:webHidden/>
          </w:rPr>
          <w:tab/>
        </w:r>
        <w:r w:rsidR="00854C38">
          <w:rPr>
            <w:noProof/>
            <w:webHidden/>
          </w:rPr>
          <w:fldChar w:fldCharType="begin"/>
        </w:r>
        <w:r w:rsidR="00854C38">
          <w:rPr>
            <w:noProof/>
            <w:webHidden/>
          </w:rPr>
          <w:instrText xml:space="preserve"> PAGEREF _Toc484074564 \h </w:instrText>
        </w:r>
        <w:r w:rsidR="00854C38">
          <w:rPr>
            <w:noProof/>
            <w:webHidden/>
          </w:rPr>
        </w:r>
        <w:r w:rsidR="00854C38">
          <w:rPr>
            <w:noProof/>
            <w:webHidden/>
          </w:rPr>
          <w:fldChar w:fldCharType="separate"/>
        </w:r>
        <w:r w:rsidR="00854C38">
          <w:rPr>
            <w:noProof/>
            <w:webHidden/>
          </w:rPr>
          <w:t>10</w:t>
        </w:r>
        <w:r w:rsidR="00854C38">
          <w:rPr>
            <w:noProof/>
            <w:webHidden/>
          </w:rPr>
          <w:fldChar w:fldCharType="end"/>
        </w:r>
      </w:hyperlink>
    </w:p>
    <w:p w14:paraId="6520AC39"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65" w:history="1">
        <w:r w:rsidR="00854C38" w:rsidRPr="00444A52">
          <w:rPr>
            <w:rStyle w:val="Hyperlink"/>
            <w:noProof/>
          </w:rPr>
          <w:t>7.1</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GENERAL</w:t>
        </w:r>
        <w:r w:rsidR="00854C38">
          <w:rPr>
            <w:noProof/>
            <w:webHidden/>
          </w:rPr>
          <w:tab/>
        </w:r>
        <w:r w:rsidR="00854C38">
          <w:rPr>
            <w:noProof/>
            <w:webHidden/>
          </w:rPr>
          <w:fldChar w:fldCharType="begin"/>
        </w:r>
        <w:r w:rsidR="00854C38">
          <w:rPr>
            <w:noProof/>
            <w:webHidden/>
          </w:rPr>
          <w:instrText xml:space="preserve"> PAGEREF _Toc484074565 \h </w:instrText>
        </w:r>
        <w:r w:rsidR="00854C38">
          <w:rPr>
            <w:noProof/>
            <w:webHidden/>
          </w:rPr>
        </w:r>
        <w:r w:rsidR="00854C38">
          <w:rPr>
            <w:noProof/>
            <w:webHidden/>
          </w:rPr>
          <w:fldChar w:fldCharType="separate"/>
        </w:r>
        <w:r w:rsidR="00854C38">
          <w:rPr>
            <w:noProof/>
            <w:webHidden/>
          </w:rPr>
          <w:t>10</w:t>
        </w:r>
        <w:r w:rsidR="00854C38">
          <w:rPr>
            <w:noProof/>
            <w:webHidden/>
          </w:rPr>
          <w:fldChar w:fldCharType="end"/>
        </w:r>
      </w:hyperlink>
    </w:p>
    <w:p w14:paraId="317BE365"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66" w:history="1">
        <w:r w:rsidR="00854C38" w:rsidRPr="00444A52">
          <w:rPr>
            <w:rStyle w:val="Hyperlink"/>
            <w:noProof/>
          </w:rPr>
          <w:t>7.2</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GROUP 1 - CONTROL GROUP</w:t>
        </w:r>
        <w:r w:rsidR="00854C38">
          <w:rPr>
            <w:noProof/>
            <w:webHidden/>
          </w:rPr>
          <w:tab/>
        </w:r>
        <w:r w:rsidR="00854C38">
          <w:rPr>
            <w:noProof/>
            <w:webHidden/>
          </w:rPr>
          <w:fldChar w:fldCharType="begin"/>
        </w:r>
        <w:r w:rsidR="00854C38">
          <w:rPr>
            <w:noProof/>
            <w:webHidden/>
          </w:rPr>
          <w:instrText xml:space="preserve"> PAGEREF _Toc484074566 \h </w:instrText>
        </w:r>
        <w:r w:rsidR="00854C38">
          <w:rPr>
            <w:noProof/>
            <w:webHidden/>
          </w:rPr>
        </w:r>
        <w:r w:rsidR="00854C38">
          <w:rPr>
            <w:noProof/>
            <w:webHidden/>
          </w:rPr>
          <w:fldChar w:fldCharType="separate"/>
        </w:r>
        <w:r w:rsidR="00854C38">
          <w:rPr>
            <w:noProof/>
            <w:webHidden/>
          </w:rPr>
          <w:t>10</w:t>
        </w:r>
        <w:r w:rsidR="00854C38">
          <w:rPr>
            <w:noProof/>
            <w:webHidden/>
          </w:rPr>
          <w:fldChar w:fldCharType="end"/>
        </w:r>
      </w:hyperlink>
    </w:p>
    <w:p w14:paraId="78CF679D"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67" w:history="1">
        <w:r w:rsidR="00854C38" w:rsidRPr="00444A52">
          <w:rPr>
            <w:rStyle w:val="Hyperlink"/>
            <w:noProof/>
          </w:rPr>
          <w:t>7.3</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GROUP 2 - DESTRUCTIVE TESTS</w:t>
        </w:r>
        <w:r w:rsidR="00854C38">
          <w:rPr>
            <w:noProof/>
            <w:webHidden/>
          </w:rPr>
          <w:tab/>
        </w:r>
        <w:r w:rsidR="00854C38">
          <w:rPr>
            <w:noProof/>
            <w:webHidden/>
          </w:rPr>
          <w:fldChar w:fldCharType="begin"/>
        </w:r>
        <w:r w:rsidR="00854C38">
          <w:rPr>
            <w:noProof/>
            <w:webHidden/>
          </w:rPr>
          <w:instrText xml:space="preserve"> PAGEREF _Toc484074567 \h </w:instrText>
        </w:r>
        <w:r w:rsidR="00854C38">
          <w:rPr>
            <w:noProof/>
            <w:webHidden/>
          </w:rPr>
        </w:r>
        <w:r w:rsidR="00854C38">
          <w:rPr>
            <w:noProof/>
            <w:webHidden/>
          </w:rPr>
          <w:fldChar w:fldCharType="separate"/>
        </w:r>
        <w:r w:rsidR="00854C38">
          <w:rPr>
            <w:noProof/>
            <w:webHidden/>
          </w:rPr>
          <w:t>10</w:t>
        </w:r>
        <w:r w:rsidR="00854C38">
          <w:rPr>
            <w:noProof/>
            <w:webHidden/>
          </w:rPr>
          <w:fldChar w:fldCharType="end"/>
        </w:r>
      </w:hyperlink>
    </w:p>
    <w:p w14:paraId="47C6EEA4"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68" w:history="1">
        <w:r w:rsidR="00854C38" w:rsidRPr="00444A52">
          <w:rPr>
            <w:rStyle w:val="Hyperlink"/>
            <w:noProof/>
          </w:rPr>
          <w:t>7.3.1</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Step Stress</w:t>
        </w:r>
        <w:r w:rsidR="00854C38">
          <w:rPr>
            <w:noProof/>
            <w:webHidden/>
          </w:rPr>
          <w:tab/>
        </w:r>
        <w:r w:rsidR="00854C38">
          <w:rPr>
            <w:noProof/>
            <w:webHidden/>
          </w:rPr>
          <w:fldChar w:fldCharType="begin"/>
        </w:r>
        <w:r w:rsidR="00854C38">
          <w:rPr>
            <w:noProof/>
            <w:webHidden/>
          </w:rPr>
          <w:instrText xml:space="preserve"> PAGEREF _Toc484074568 \h </w:instrText>
        </w:r>
        <w:r w:rsidR="00854C38">
          <w:rPr>
            <w:noProof/>
            <w:webHidden/>
          </w:rPr>
        </w:r>
        <w:r w:rsidR="00854C38">
          <w:rPr>
            <w:noProof/>
            <w:webHidden/>
          </w:rPr>
          <w:fldChar w:fldCharType="separate"/>
        </w:r>
        <w:r w:rsidR="00854C38">
          <w:rPr>
            <w:noProof/>
            <w:webHidden/>
          </w:rPr>
          <w:t>10</w:t>
        </w:r>
        <w:r w:rsidR="00854C38">
          <w:rPr>
            <w:noProof/>
            <w:webHidden/>
          </w:rPr>
          <w:fldChar w:fldCharType="end"/>
        </w:r>
      </w:hyperlink>
    </w:p>
    <w:p w14:paraId="35BDE61E"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69" w:history="1">
        <w:r w:rsidR="00854C38" w:rsidRPr="00444A52">
          <w:rPr>
            <w:rStyle w:val="Hyperlink"/>
            <w:noProof/>
          </w:rPr>
          <w:t>7.3.2</w:t>
        </w:r>
        <w:r w:rsidR="00854C38">
          <w:rPr>
            <w:rFonts w:asciiTheme="minorHAnsi" w:eastAsiaTheme="minorEastAsia" w:hAnsiTheme="minorHAnsi" w:cstheme="minorBidi"/>
            <w:noProof/>
            <w:sz w:val="22"/>
            <w:szCs w:val="22"/>
            <w:lang w:eastAsia="en-GB"/>
          </w:rPr>
          <w:tab/>
        </w:r>
        <w:r w:rsidR="00854C38" w:rsidRPr="00444A52">
          <w:rPr>
            <w:rStyle w:val="Hyperlink"/>
            <w:noProof/>
          </w:rPr>
          <w:t>Constructional Analysis</w:t>
        </w:r>
        <w:r w:rsidR="00854C38">
          <w:rPr>
            <w:noProof/>
            <w:webHidden/>
          </w:rPr>
          <w:tab/>
        </w:r>
        <w:r w:rsidR="00854C38">
          <w:rPr>
            <w:noProof/>
            <w:webHidden/>
          </w:rPr>
          <w:fldChar w:fldCharType="begin"/>
        </w:r>
        <w:r w:rsidR="00854C38">
          <w:rPr>
            <w:noProof/>
            <w:webHidden/>
          </w:rPr>
          <w:instrText xml:space="preserve"> PAGEREF _Toc484074569 \h </w:instrText>
        </w:r>
        <w:r w:rsidR="00854C38">
          <w:rPr>
            <w:noProof/>
            <w:webHidden/>
          </w:rPr>
        </w:r>
        <w:r w:rsidR="00854C38">
          <w:rPr>
            <w:noProof/>
            <w:webHidden/>
          </w:rPr>
          <w:fldChar w:fldCharType="separate"/>
        </w:r>
        <w:r w:rsidR="00854C38">
          <w:rPr>
            <w:noProof/>
            <w:webHidden/>
          </w:rPr>
          <w:t>11</w:t>
        </w:r>
        <w:r w:rsidR="00854C38">
          <w:rPr>
            <w:noProof/>
            <w:webHidden/>
          </w:rPr>
          <w:fldChar w:fldCharType="end"/>
        </w:r>
      </w:hyperlink>
    </w:p>
    <w:p w14:paraId="5131CCE3"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70" w:history="1">
        <w:r w:rsidR="00854C38" w:rsidRPr="00444A52">
          <w:rPr>
            <w:rStyle w:val="Hyperlink"/>
            <w:noProof/>
          </w:rPr>
          <w:t>7.4</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GROUP 3 - ASSEMBLY TESTS</w:t>
        </w:r>
        <w:r w:rsidR="00854C38">
          <w:rPr>
            <w:noProof/>
            <w:webHidden/>
          </w:rPr>
          <w:tab/>
        </w:r>
        <w:r w:rsidR="00854C38">
          <w:rPr>
            <w:noProof/>
            <w:webHidden/>
          </w:rPr>
          <w:fldChar w:fldCharType="begin"/>
        </w:r>
        <w:r w:rsidR="00854C38">
          <w:rPr>
            <w:noProof/>
            <w:webHidden/>
          </w:rPr>
          <w:instrText xml:space="preserve"> PAGEREF _Toc484074570 \h </w:instrText>
        </w:r>
        <w:r w:rsidR="00854C38">
          <w:rPr>
            <w:noProof/>
            <w:webHidden/>
          </w:rPr>
        </w:r>
        <w:r w:rsidR="00854C38">
          <w:rPr>
            <w:noProof/>
            <w:webHidden/>
          </w:rPr>
          <w:fldChar w:fldCharType="separate"/>
        </w:r>
        <w:r w:rsidR="00854C38">
          <w:rPr>
            <w:noProof/>
            <w:webHidden/>
          </w:rPr>
          <w:t>11</w:t>
        </w:r>
        <w:r w:rsidR="00854C38">
          <w:rPr>
            <w:noProof/>
            <w:webHidden/>
          </w:rPr>
          <w:fldChar w:fldCharType="end"/>
        </w:r>
      </w:hyperlink>
    </w:p>
    <w:p w14:paraId="7E8DFEF2"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71" w:history="1">
        <w:r w:rsidR="00854C38" w:rsidRPr="00444A52">
          <w:rPr>
            <w:rStyle w:val="Hyperlink"/>
            <w:noProof/>
          </w:rPr>
          <w:t>7.4.1</w:t>
        </w:r>
        <w:r w:rsidR="00854C38">
          <w:rPr>
            <w:rFonts w:asciiTheme="minorHAnsi" w:eastAsiaTheme="minorEastAsia" w:hAnsiTheme="minorHAnsi" w:cstheme="minorBidi"/>
            <w:noProof/>
            <w:sz w:val="22"/>
            <w:szCs w:val="22"/>
            <w:lang w:eastAsia="en-GB"/>
          </w:rPr>
          <w:tab/>
        </w:r>
        <w:r w:rsidR="00854C38" w:rsidRPr="00444A52">
          <w:rPr>
            <w:rStyle w:val="Hyperlink"/>
            <w:noProof/>
          </w:rPr>
          <w:t>Torsion</w:t>
        </w:r>
        <w:r w:rsidR="00854C38">
          <w:rPr>
            <w:noProof/>
            <w:webHidden/>
          </w:rPr>
          <w:tab/>
        </w:r>
        <w:r w:rsidR="00854C38">
          <w:rPr>
            <w:noProof/>
            <w:webHidden/>
          </w:rPr>
          <w:fldChar w:fldCharType="begin"/>
        </w:r>
        <w:r w:rsidR="00854C38">
          <w:rPr>
            <w:noProof/>
            <w:webHidden/>
          </w:rPr>
          <w:instrText xml:space="preserve"> PAGEREF _Toc484074571 \h </w:instrText>
        </w:r>
        <w:r w:rsidR="00854C38">
          <w:rPr>
            <w:noProof/>
            <w:webHidden/>
          </w:rPr>
        </w:r>
        <w:r w:rsidR="00854C38">
          <w:rPr>
            <w:noProof/>
            <w:webHidden/>
          </w:rPr>
          <w:fldChar w:fldCharType="separate"/>
        </w:r>
        <w:r w:rsidR="00854C38">
          <w:rPr>
            <w:noProof/>
            <w:webHidden/>
          </w:rPr>
          <w:t>11</w:t>
        </w:r>
        <w:r w:rsidR="00854C38">
          <w:rPr>
            <w:noProof/>
            <w:webHidden/>
          </w:rPr>
          <w:fldChar w:fldCharType="end"/>
        </w:r>
      </w:hyperlink>
    </w:p>
    <w:p w14:paraId="287A8BFE"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72" w:history="1">
        <w:r w:rsidR="00854C38" w:rsidRPr="00444A52">
          <w:rPr>
            <w:rStyle w:val="Hyperlink"/>
            <w:noProof/>
          </w:rPr>
          <w:t>7.4.2</w:t>
        </w:r>
        <w:r w:rsidR="00854C38">
          <w:rPr>
            <w:rFonts w:asciiTheme="minorHAnsi" w:eastAsiaTheme="minorEastAsia" w:hAnsiTheme="minorHAnsi" w:cstheme="minorBidi"/>
            <w:noProof/>
            <w:sz w:val="22"/>
            <w:szCs w:val="22"/>
            <w:lang w:eastAsia="en-GB"/>
          </w:rPr>
          <w:tab/>
        </w:r>
        <w:r w:rsidR="00854C38" w:rsidRPr="00444A52">
          <w:rPr>
            <w:rStyle w:val="Hyperlink"/>
            <w:noProof/>
          </w:rPr>
          <w:t>Static Side Load</w:t>
        </w:r>
        <w:r w:rsidR="00854C38">
          <w:rPr>
            <w:noProof/>
            <w:webHidden/>
          </w:rPr>
          <w:tab/>
        </w:r>
        <w:r w:rsidR="00854C38">
          <w:rPr>
            <w:noProof/>
            <w:webHidden/>
          </w:rPr>
          <w:fldChar w:fldCharType="begin"/>
        </w:r>
        <w:r w:rsidR="00854C38">
          <w:rPr>
            <w:noProof/>
            <w:webHidden/>
          </w:rPr>
          <w:instrText xml:space="preserve"> PAGEREF _Toc484074572 \h </w:instrText>
        </w:r>
        <w:r w:rsidR="00854C38">
          <w:rPr>
            <w:noProof/>
            <w:webHidden/>
          </w:rPr>
        </w:r>
        <w:r w:rsidR="00854C38">
          <w:rPr>
            <w:noProof/>
            <w:webHidden/>
          </w:rPr>
          <w:fldChar w:fldCharType="separate"/>
        </w:r>
        <w:r w:rsidR="00854C38">
          <w:rPr>
            <w:noProof/>
            <w:webHidden/>
          </w:rPr>
          <w:t>12</w:t>
        </w:r>
        <w:r w:rsidR="00854C38">
          <w:rPr>
            <w:noProof/>
            <w:webHidden/>
          </w:rPr>
          <w:fldChar w:fldCharType="end"/>
        </w:r>
      </w:hyperlink>
    </w:p>
    <w:p w14:paraId="00594F57"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73" w:history="1">
        <w:r w:rsidR="00854C38" w:rsidRPr="00444A52">
          <w:rPr>
            <w:rStyle w:val="Hyperlink"/>
            <w:noProof/>
          </w:rPr>
          <w:t>7.4.3</w:t>
        </w:r>
        <w:r w:rsidR="00854C38">
          <w:rPr>
            <w:rFonts w:asciiTheme="minorHAnsi" w:eastAsiaTheme="minorEastAsia" w:hAnsiTheme="minorHAnsi" w:cstheme="minorBidi"/>
            <w:noProof/>
            <w:sz w:val="22"/>
            <w:szCs w:val="22"/>
            <w:lang w:eastAsia="en-GB"/>
          </w:rPr>
          <w:tab/>
        </w:r>
        <w:r w:rsidR="00854C38" w:rsidRPr="00444A52">
          <w:rPr>
            <w:rStyle w:val="Hyperlink"/>
            <w:noProof/>
          </w:rPr>
          <w:t>Cable Retention</w:t>
        </w:r>
        <w:r w:rsidR="00854C38">
          <w:rPr>
            <w:noProof/>
            <w:webHidden/>
          </w:rPr>
          <w:tab/>
        </w:r>
        <w:r w:rsidR="00854C38">
          <w:rPr>
            <w:noProof/>
            <w:webHidden/>
          </w:rPr>
          <w:fldChar w:fldCharType="begin"/>
        </w:r>
        <w:r w:rsidR="00854C38">
          <w:rPr>
            <w:noProof/>
            <w:webHidden/>
          </w:rPr>
          <w:instrText xml:space="preserve"> PAGEREF _Toc484074573 \h </w:instrText>
        </w:r>
        <w:r w:rsidR="00854C38">
          <w:rPr>
            <w:noProof/>
            <w:webHidden/>
          </w:rPr>
        </w:r>
        <w:r w:rsidR="00854C38">
          <w:rPr>
            <w:noProof/>
            <w:webHidden/>
          </w:rPr>
          <w:fldChar w:fldCharType="separate"/>
        </w:r>
        <w:r w:rsidR="00854C38">
          <w:rPr>
            <w:noProof/>
            <w:webHidden/>
          </w:rPr>
          <w:t>12</w:t>
        </w:r>
        <w:r w:rsidR="00854C38">
          <w:rPr>
            <w:noProof/>
            <w:webHidden/>
          </w:rPr>
          <w:fldChar w:fldCharType="end"/>
        </w:r>
      </w:hyperlink>
    </w:p>
    <w:p w14:paraId="7D457BB1"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74" w:history="1">
        <w:r w:rsidR="00854C38" w:rsidRPr="00444A52">
          <w:rPr>
            <w:rStyle w:val="Hyperlink"/>
            <w:noProof/>
          </w:rPr>
          <w:t>7.5</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GROUP 4 - ENVIRONMENTAL TESTS</w:t>
        </w:r>
        <w:r w:rsidR="00854C38">
          <w:rPr>
            <w:noProof/>
            <w:webHidden/>
          </w:rPr>
          <w:tab/>
        </w:r>
        <w:r w:rsidR="00854C38">
          <w:rPr>
            <w:noProof/>
            <w:webHidden/>
          </w:rPr>
          <w:fldChar w:fldCharType="begin"/>
        </w:r>
        <w:r w:rsidR="00854C38">
          <w:rPr>
            <w:noProof/>
            <w:webHidden/>
          </w:rPr>
          <w:instrText xml:space="preserve"> PAGEREF _Toc484074574 \h </w:instrText>
        </w:r>
        <w:r w:rsidR="00854C38">
          <w:rPr>
            <w:noProof/>
            <w:webHidden/>
          </w:rPr>
        </w:r>
        <w:r w:rsidR="00854C38">
          <w:rPr>
            <w:noProof/>
            <w:webHidden/>
          </w:rPr>
          <w:fldChar w:fldCharType="separate"/>
        </w:r>
        <w:r w:rsidR="00854C38">
          <w:rPr>
            <w:noProof/>
            <w:webHidden/>
          </w:rPr>
          <w:t>13</w:t>
        </w:r>
        <w:r w:rsidR="00854C38">
          <w:rPr>
            <w:noProof/>
            <w:webHidden/>
          </w:rPr>
          <w:fldChar w:fldCharType="end"/>
        </w:r>
      </w:hyperlink>
    </w:p>
    <w:p w14:paraId="6DA73341"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75" w:history="1">
        <w:r w:rsidR="00854C38" w:rsidRPr="00444A52">
          <w:rPr>
            <w:rStyle w:val="Hyperlink"/>
            <w:noProof/>
          </w:rPr>
          <w:t>7.5.1</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Cycling I</w:t>
        </w:r>
        <w:r w:rsidR="00854C38">
          <w:rPr>
            <w:noProof/>
            <w:webHidden/>
          </w:rPr>
          <w:tab/>
        </w:r>
        <w:r w:rsidR="00854C38">
          <w:rPr>
            <w:noProof/>
            <w:webHidden/>
          </w:rPr>
          <w:fldChar w:fldCharType="begin"/>
        </w:r>
        <w:r w:rsidR="00854C38">
          <w:rPr>
            <w:noProof/>
            <w:webHidden/>
          </w:rPr>
          <w:instrText xml:space="preserve"> PAGEREF _Toc484074575 \h </w:instrText>
        </w:r>
        <w:r w:rsidR="00854C38">
          <w:rPr>
            <w:noProof/>
            <w:webHidden/>
          </w:rPr>
        </w:r>
        <w:r w:rsidR="00854C38">
          <w:rPr>
            <w:noProof/>
            <w:webHidden/>
          </w:rPr>
          <w:fldChar w:fldCharType="separate"/>
        </w:r>
        <w:r w:rsidR="00854C38">
          <w:rPr>
            <w:noProof/>
            <w:webHidden/>
          </w:rPr>
          <w:t>13</w:t>
        </w:r>
        <w:r w:rsidR="00854C38">
          <w:rPr>
            <w:noProof/>
            <w:webHidden/>
          </w:rPr>
          <w:fldChar w:fldCharType="end"/>
        </w:r>
      </w:hyperlink>
    </w:p>
    <w:p w14:paraId="426639E0"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76" w:history="1">
        <w:r w:rsidR="00854C38" w:rsidRPr="00444A52">
          <w:rPr>
            <w:rStyle w:val="Hyperlink"/>
            <w:noProof/>
          </w:rPr>
          <w:t>7.5.2</w:t>
        </w:r>
        <w:r w:rsidR="00854C38">
          <w:rPr>
            <w:rFonts w:asciiTheme="minorHAnsi" w:eastAsiaTheme="minorEastAsia" w:hAnsiTheme="minorHAnsi" w:cstheme="minorBidi"/>
            <w:noProof/>
            <w:sz w:val="22"/>
            <w:szCs w:val="22"/>
            <w:lang w:eastAsia="en-GB"/>
          </w:rPr>
          <w:tab/>
        </w:r>
        <w:r w:rsidR="00854C38" w:rsidRPr="00444A52">
          <w:rPr>
            <w:rStyle w:val="Hyperlink"/>
            <w:noProof/>
          </w:rPr>
          <w:t>Rapid Depressurisation</w:t>
        </w:r>
        <w:r w:rsidR="00854C38">
          <w:rPr>
            <w:noProof/>
            <w:webHidden/>
          </w:rPr>
          <w:tab/>
        </w:r>
        <w:r w:rsidR="00854C38">
          <w:rPr>
            <w:noProof/>
            <w:webHidden/>
          </w:rPr>
          <w:fldChar w:fldCharType="begin"/>
        </w:r>
        <w:r w:rsidR="00854C38">
          <w:rPr>
            <w:noProof/>
            <w:webHidden/>
          </w:rPr>
          <w:instrText xml:space="preserve"> PAGEREF _Toc484074576 \h </w:instrText>
        </w:r>
        <w:r w:rsidR="00854C38">
          <w:rPr>
            <w:noProof/>
            <w:webHidden/>
          </w:rPr>
        </w:r>
        <w:r w:rsidR="00854C38">
          <w:rPr>
            <w:noProof/>
            <w:webHidden/>
          </w:rPr>
          <w:fldChar w:fldCharType="separate"/>
        </w:r>
        <w:r w:rsidR="00854C38">
          <w:rPr>
            <w:noProof/>
            <w:webHidden/>
          </w:rPr>
          <w:t>13</w:t>
        </w:r>
        <w:r w:rsidR="00854C38">
          <w:rPr>
            <w:noProof/>
            <w:webHidden/>
          </w:rPr>
          <w:fldChar w:fldCharType="end"/>
        </w:r>
      </w:hyperlink>
    </w:p>
    <w:p w14:paraId="66C72A8D"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77" w:history="1">
        <w:r w:rsidR="00854C38" w:rsidRPr="00444A52">
          <w:rPr>
            <w:rStyle w:val="Hyperlink"/>
            <w:noProof/>
          </w:rPr>
          <w:t>7.5.3</w:t>
        </w:r>
        <w:r w:rsidR="00854C38">
          <w:rPr>
            <w:rFonts w:asciiTheme="minorHAnsi" w:eastAsiaTheme="minorEastAsia" w:hAnsiTheme="minorHAnsi" w:cstheme="minorBidi"/>
            <w:noProof/>
            <w:sz w:val="22"/>
            <w:szCs w:val="22"/>
            <w:lang w:eastAsia="en-GB"/>
          </w:rPr>
          <w:tab/>
        </w:r>
        <w:r w:rsidR="00854C38" w:rsidRPr="00444A52">
          <w:rPr>
            <w:rStyle w:val="Hyperlink"/>
            <w:noProof/>
          </w:rPr>
          <w:t>Humidity Cycling</w:t>
        </w:r>
        <w:r w:rsidR="00854C38">
          <w:rPr>
            <w:noProof/>
            <w:webHidden/>
          </w:rPr>
          <w:tab/>
        </w:r>
        <w:r w:rsidR="00854C38">
          <w:rPr>
            <w:noProof/>
            <w:webHidden/>
          </w:rPr>
          <w:fldChar w:fldCharType="begin"/>
        </w:r>
        <w:r w:rsidR="00854C38">
          <w:rPr>
            <w:noProof/>
            <w:webHidden/>
          </w:rPr>
          <w:instrText xml:space="preserve"> PAGEREF _Toc484074577 \h </w:instrText>
        </w:r>
        <w:r w:rsidR="00854C38">
          <w:rPr>
            <w:noProof/>
            <w:webHidden/>
          </w:rPr>
        </w:r>
        <w:r w:rsidR="00854C38">
          <w:rPr>
            <w:noProof/>
            <w:webHidden/>
          </w:rPr>
          <w:fldChar w:fldCharType="separate"/>
        </w:r>
        <w:r w:rsidR="00854C38">
          <w:rPr>
            <w:noProof/>
            <w:webHidden/>
          </w:rPr>
          <w:t>14</w:t>
        </w:r>
        <w:r w:rsidR="00854C38">
          <w:rPr>
            <w:noProof/>
            <w:webHidden/>
          </w:rPr>
          <w:fldChar w:fldCharType="end"/>
        </w:r>
      </w:hyperlink>
    </w:p>
    <w:p w14:paraId="01B85DCF"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78" w:history="1">
        <w:r w:rsidR="00854C38" w:rsidRPr="00444A52">
          <w:rPr>
            <w:rStyle w:val="Hyperlink"/>
            <w:noProof/>
          </w:rPr>
          <w:t>7.5.4</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Cycling II (after Rapid Depressurisation and Humidity Cycling)</w:t>
        </w:r>
        <w:r w:rsidR="00854C38">
          <w:rPr>
            <w:noProof/>
            <w:webHidden/>
          </w:rPr>
          <w:tab/>
        </w:r>
        <w:r w:rsidR="00854C38">
          <w:rPr>
            <w:noProof/>
            <w:webHidden/>
          </w:rPr>
          <w:fldChar w:fldCharType="begin"/>
        </w:r>
        <w:r w:rsidR="00854C38">
          <w:rPr>
            <w:noProof/>
            <w:webHidden/>
          </w:rPr>
          <w:instrText xml:space="preserve"> PAGEREF _Toc484074578 \h </w:instrText>
        </w:r>
        <w:r w:rsidR="00854C38">
          <w:rPr>
            <w:noProof/>
            <w:webHidden/>
          </w:rPr>
        </w:r>
        <w:r w:rsidR="00854C38">
          <w:rPr>
            <w:noProof/>
            <w:webHidden/>
          </w:rPr>
          <w:fldChar w:fldCharType="separate"/>
        </w:r>
        <w:r w:rsidR="00854C38">
          <w:rPr>
            <w:noProof/>
            <w:webHidden/>
          </w:rPr>
          <w:t>14</w:t>
        </w:r>
        <w:r w:rsidR="00854C38">
          <w:rPr>
            <w:noProof/>
            <w:webHidden/>
          </w:rPr>
          <w:fldChar w:fldCharType="end"/>
        </w:r>
      </w:hyperlink>
    </w:p>
    <w:p w14:paraId="18F387F9"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79" w:history="1">
        <w:r w:rsidR="00854C38" w:rsidRPr="00444A52">
          <w:rPr>
            <w:rStyle w:val="Hyperlink"/>
            <w:noProof/>
          </w:rPr>
          <w:t>7.5.5</w:t>
        </w:r>
        <w:r w:rsidR="00854C38">
          <w:rPr>
            <w:rFonts w:asciiTheme="minorHAnsi" w:eastAsiaTheme="minorEastAsia" w:hAnsiTheme="minorHAnsi" w:cstheme="minorBidi"/>
            <w:noProof/>
            <w:sz w:val="22"/>
            <w:szCs w:val="22"/>
            <w:lang w:eastAsia="en-GB"/>
          </w:rPr>
          <w:tab/>
        </w:r>
        <w:r w:rsidR="00854C38" w:rsidRPr="00444A52">
          <w:rPr>
            <w:rStyle w:val="Hyperlink"/>
            <w:noProof/>
          </w:rPr>
          <w:t>Random Vibration</w:t>
        </w:r>
        <w:r w:rsidR="00854C38">
          <w:rPr>
            <w:noProof/>
            <w:webHidden/>
          </w:rPr>
          <w:tab/>
        </w:r>
        <w:r w:rsidR="00854C38">
          <w:rPr>
            <w:noProof/>
            <w:webHidden/>
          </w:rPr>
          <w:fldChar w:fldCharType="begin"/>
        </w:r>
        <w:r w:rsidR="00854C38">
          <w:rPr>
            <w:noProof/>
            <w:webHidden/>
          </w:rPr>
          <w:instrText xml:space="preserve"> PAGEREF _Toc484074579 \h </w:instrText>
        </w:r>
        <w:r w:rsidR="00854C38">
          <w:rPr>
            <w:noProof/>
            <w:webHidden/>
          </w:rPr>
        </w:r>
        <w:r w:rsidR="00854C38">
          <w:rPr>
            <w:noProof/>
            <w:webHidden/>
          </w:rPr>
          <w:fldChar w:fldCharType="separate"/>
        </w:r>
        <w:r w:rsidR="00854C38">
          <w:rPr>
            <w:noProof/>
            <w:webHidden/>
          </w:rPr>
          <w:t>15</w:t>
        </w:r>
        <w:r w:rsidR="00854C38">
          <w:rPr>
            <w:noProof/>
            <w:webHidden/>
          </w:rPr>
          <w:fldChar w:fldCharType="end"/>
        </w:r>
      </w:hyperlink>
    </w:p>
    <w:p w14:paraId="51B410A8"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80" w:history="1">
        <w:r w:rsidR="00854C38" w:rsidRPr="00444A52">
          <w:rPr>
            <w:rStyle w:val="Hyperlink"/>
            <w:noProof/>
          </w:rPr>
          <w:t>7.5.6</w:t>
        </w:r>
        <w:r w:rsidR="00854C38">
          <w:rPr>
            <w:rFonts w:asciiTheme="minorHAnsi" w:eastAsiaTheme="minorEastAsia" w:hAnsiTheme="minorHAnsi" w:cstheme="minorBidi"/>
            <w:noProof/>
            <w:sz w:val="22"/>
            <w:szCs w:val="22"/>
            <w:lang w:eastAsia="en-GB"/>
          </w:rPr>
          <w:tab/>
        </w:r>
        <w:r w:rsidR="00854C38" w:rsidRPr="00444A52">
          <w:rPr>
            <w:rStyle w:val="Hyperlink"/>
            <w:noProof/>
          </w:rPr>
          <w:t>Mechanical Shock</w:t>
        </w:r>
        <w:r w:rsidR="00854C38">
          <w:rPr>
            <w:noProof/>
            <w:webHidden/>
          </w:rPr>
          <w:tab/>
        </w:r>
        <w:r w:rsidR="00854C38">
          <w:rPr>
            <w:noProof/>
            <w:webHidden/>
          </w:rPr>
          <w:fldChar w:fldCharType="begin"/>
        </w:r>
        <w:r w:rsidR="00854C38">
          <w:rPr>
            <w:noProof/>
            <w:webHidden/>
          </w:rPr>
          <w:instrText xml:space="preserve"> PAGEREF _Toc484074580 \h </w:instrText>
        </w:r>
        <w:r w:rsidR="00854C38">
          <w:rPr>
            <w:noProof/>
            <w:webHidden/>
          </w:rPr>
        </w:r>
        <w:r w:rsidR="00854C38">
          <w:rPr>
            <w:noProof/>
            <w:webHidden/>
          </w:rPr>
          <w:fldChar w:fldCharType="separate"/>
        </w:r>
        <w:r w:rsidR="00854C38">
          <w:rPr>
            <w:noProof/>
            <w:webHidden/>
          </w:rPr>
          <w:t>15</w:t>
        </w:r>
        <w:r w:rsidR="00854C38">
          <w:rPr>
            <w:noProof/>
            <w:webHidden/>
          </w:rPr>
          <w:fldChar w:fldCharType="end"/>
        </w:r>
      </w:hyperlink>
    </w:p>
    <w:p w14:paraId="03EFEC87"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81" w:history="1">
        <w:r w:rsidR="00854C38" w:rsidRPr="00444A52">
          <w:rPr>
            <w:rStyle w:val="Hyperlink"/>
            <w:noProof/>
          </w:rPr>
          <w:t>7.5.7</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Cycling III (after Random Vibration and Mechanical Shock)</w:t>
        </w:r>
        <w:r w:rsidR="00854C38">
          <w:rPr>
            <w:noProof/>
            <w:webHidden/>
          </w:rPr>
          <w:tab/>
        </w:r>
        <w:r w:rsidR="00854C38">
          <w:rPr>
            <w:noProof/>
            <w:webHidden/>
          </w:rPr>
          <w:fldChar w:fldCharType="begin"/>
        </w:r>
        <w:r w:rsidR="00854C38">
          <w:rPr>
            <w:noProof/>
            <w:webHidden/>
          </w:rPr>
          <w:instrText xml:space="preserve"> PAGEREF _Toc484074581 \h </w:instrText>
        </w:r>
        <w:r w:rsidR="00854C38">
          <w:rPr>
            <w:noProof/>
            <w:webHidden/>
          </w:rPr>
        </w:r>
        <w:r w:rsidR="00854C38">
          <w:rPr>
            <w:noProof/>
            <w:webHidden/>
          </w:rPr>
          <w:fldChar w:fldCharType="separate"/>
        </w:r>
        <w:r w:rsidR="00854C38">
          <w:rPr>
            <w:noProof/>
            <w:webHidden/>
          </w:rPr>
          <w:t>16</w:t>
        </w:r>
        <w:r w:rsidR="00854C38">
          <w:rPr>
            <w:noProof/>
            <w:webHidden/>
          </w:rPr>
          <w:fldChar w:fldCharType="end"/>
        </w:r>
      </w:hyperlink>
    </w:p>
    <w:p w14:paraId="2651B54F"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82" w:history="1">
        <w:r w:rsidR="00854C38" w:rsidRPr="00444A52">
          <w:rPr>
            <w:rStyle w:val="Hyperlink"/>
            <w:noProof/>
          </w:rPr>
          <w:t>7.5.8</w:t>
        </w:r>
        <w:r w:rsidR="00854C38">
          <w:rPr>
            <w:rFonts w:asciiTheme="minorHAnsi" w:eastAsiaTheme="minorEastAsia" w:hAnsiTheme="minorHAnsi" w:cstheme="minorBidi"/>
            <w:noProof/>
            <w:sz w:val="22"/>
            <w:szCs w:val="22"/>
            <w:lang w:eastAsia="en-GB"/>
          </w:rPr>
          <w:tab/>
        </w:r>
        <w:r w:rsidR="00854C38" w:rsidRPr="00444A52">
          <w:rPr>
            <w:rStyle w:val="Hyperlink"/>
            <w:noProof/>
          </w:rPr>
          <w:t>Rapid Change of Temperature</w:t>
        </w:r>
        <w:r w:rsidR="00854C38">
          <w:rPr>
            <w:noProof/>
            <w:webHidden/>
          </w:rPr>
          <w:tab/>
        </w:r>
        <w:r w:rsidR="00854C38">
          <w:rPr>
            <w:noProof/>
            <w:webHidden/>
          </w:rPr>
          <w:fldChar w:fldCharType="begin"/>
        </w:r>
        <w:r w:rsidR="00854C38">
          <w:rPr>
            <w:noProof/>
            <w:webHidden/>
          </w:rPr>
          <w:instrText xml:space="preserve"> PAGEREF _Toc484074582 \h </w:instrText>
        </w:r>
        <w:r w:rsidR="00854C38">
          <w:rPr>
            <w:noProof/>
            <w:webHidden/>
          </w:rPr>
        </w:r>
        <w:r w:rsidR="00854C38">
          <w:rPr>
            <w:noProof/>
            <w:webHidden/>
          </w:rPr>
          <w:fldChar w:fldCharType="separate"/>
        </w:r>
        <w:r w:rsidR="00854C38">
          <w:rPr>
            <w:noProof/>
            <w:webHidden/>
          </w:rPr>
          <w:t>16</w:t>
        </w:r>
        <w:r w:rsidR="00854C38">
          <w:rPr>
            <w:noProof/>
            <w:webHidden/>
          </w:rPr>
          <w:fldChar w:fldCharType="end"/>
        </w:r>
      </w:hyperlink>
    </w:p>
    <w:p w14:paraId="27A56F5E"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83" w:history="1">
        <w:r w:rsidR="00854C38" w:rsidRPr="00444A52">
          <w:rPr>
            <w:rStyle w:val="Hyperlink"/>
            <w:noProof/>
          </w:rPr>
          <w:t>7.5.9</w:t>
        </w:r>
        <w:r w:rsidR="00854C38">
          <w:rPr>
            <w:rFonts w:asciiTheme="minorHAnsi" w:eastAsiaTheme="minorEastAsia" w:hAnsiTheme="minorHAnsi" w:cstheme="minorBidi"/>
            <w:noProof/>
            <w:sz w:val="22"/>
            <w:szCs w:val="22"/>
            <w:lang w:eastAsia="en-GB"/>
          </w:rPr>
          <w:tab/>
        </w:r>
        <w:r w:rsidR="00854C38" w:rsidRPr="00444A52">
          <w:rPr>
            <w:rStyle w:val="Hyperlink"/>
            <w:noProof/>
          </w:rPr>
          <w:t>Low Pressure</w:t>
        </w:r>
        <w:r w:rsidR="00854C38">
          <w:rPr>
            <w:noProof/>
            <w:webHidden/>
          </w:rPr>
          <w:tab/>
        </w:r>
        <w:r w:rsidR="00854C38">
          <w:rPr>
            <w:noProof/>
            <w:webHidden/>
          </w:rPr>
          <w:fldChar w:fldCharType="begin"/>
        </w:r>
        <w:r w:rsidR="00854C38">
          <w:rPr>
            <w:noProof/>
            <w:webHidden/>
          </w:rPr>
          <w:instrText xml:space="preserve"> PAGEREF _Toc484074583 \h </w:instrText>
        </w:r>
        <w:r w:rsidR="00854C38">
          <w:rPr>
            <w:noProof/>
            <w:webHidden/>
          </w:rPr>
        </w:r>
        <w:r w:rsidR="00854C38">
          <w:rPr>
            <w:noProof/>
            <w:webHidden/>
          </w:rPr>
          <w:fldChar w:fldCharType="separate"/>
        </w:r>
        <w:r w:rsidR="00854C38">
          <w:rPr>
            <w:noProof/>
            <w:webHidden/>
          </w:rPr>
          <w:t>17</w:t>
        </w:r>
        <w:r w:rsidR="00854C38">
          <w:rPr>
            <w:noProof/>
            <w:webHidden/>
          </w:rPr>
          <w:fldChar w:fldCharType="end"/>
        </w:r>
      </w:hyperlink>
    </w:p>
    <w:p w14:paraId="10AE308F"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84" w:history="1">
        <w:r w:rsidR="00854C38" w:rsidRPr="00444A52">
          <w:rPr>
            <w:rStyle w:val="Hyperlink"/>
            <w:noProof/>
          </w:rPr>
          <w:t>7.5.10</w:t>
        </w:r>
        <w:r w:rsidR="00854C38">
          <w:rPr>
            <w:rFonts w:asciiTheme="minorHAnsi" w:eastAsiaTheme="minorEastAsia" w:hAnsiTheme="minorHAnsi" w:cstheme="minorBidi"/>
            <w:noProof/>
            <w:sz w:val="22"/>
            <w:szCs w:val="22"/>
            <w:lang w:eastAsia="en-GB"/>
          </w:rPr>
          <w:tab/>
        </w:r>
        <w:r w:rsidR="00854C38" w:rsidRPr="00444A52">
          <w:rPr>
            <w:rStyle w:val="Hyperlink"/>
            <w:noProof/>
          </w:rPr>
          <w:t>Radiation</w:t>
        </w:r>
        <w:r w:rsidR="00854C38">
          <w:rPr>
            <w:noProof/>
            <w:webHidden/>
          </w:rPr>
          <w:tab/>
        </w:r>
        <w:r w:rsidR="00854C38">
          <w:rPr>
            <w:noProof/>
            <w:webHidden/>
          </w:rPr>
          <w:fldChar w:fldCharType="begin"/>
        </w:r>
        <w:r w:rsidR="00854C38">
          <w:rPr>
            <w:noProof/>
            <w:webHidden/>
          </w:rPr>
          <w:instrText xml:space="preserve"> PAGEREF _Toc484074584 \h </w:instrText>
        </w:r>
        <w:r w:rsidR="00854C38">
          <w:rPr>
            <w:noProof/>
            <w:webHidden/>
          </w:rPr>
        </w:r>
        <w:r w:rsidR="00854C38">
          <w:rPr>
            <w:noProof/>
            <w:webHidden/>
          </w:rPr>
          <w:fldChar w:fldCharType="separate"/>
        </w:r>
        <w:r w:rsidR="00854C38">
          <w:rPr>
            <w:noProof/>
            <w:webHidden/>
          </w:rPr>
          <w:t>17</w:t>
        </w:r>
        <w:r w:rsidR="00854C38">
          <w:rPr>
            <w:noProof/>
            <w:webHidden/>
          </w:rPr>
          <w:fldChar w:fldCharType="end"/>
        </w:r>
      </w:hyperlink>
    </w:p>
    <w:p w14:paraId="05899566"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85" w:history="1">
        <w:r w:rsidR="00854C38" w:rsidRPr="00444A52">
          <w:rPr>
            <w:rStyle w:val="Hyperlink"/>
            <w:noProof/>
          </w:rPr>
          <w:t>7.5.11</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Cycling IV (after Radiation)</w:t>
        </w:r>
        <w:r w:rsidR="00854C38">
          <w:rPr>
            <w:noProof/>
            <w:webHidden/>
          </w:rPr>
          <w:tab/>
        </w:r>
        <w:r w:rsidR="00854C38">
          <w:rPr>
            <w:noProof/>
            <w:webHidden/>
          </w:rPr>
          <w:fldChar w:fldCharType="begin"/>
        </w:r>
        <w:r w:rsidR="00854C38">
          <w:rPr>
            <w:noProof/>
            <w:webHidden/>
          </w:rPr>
          <w:instrText xml:space="preserve"> PAGEREF _Toc484074585 \h </w:instrText>
        </w:r>
        <w:r w:rsidR="00854C38">
          <w:rPr>
            <w:noProof/>
            <w:webHidden/>
          </w:rPr>
        </w:r>
        <w:r w:rsidR="00854C38">
          <w:rPr>
            <w:noProof/>
            <w:webHidden/>
          </w:rPr>
          <w:fldChar w:fldCharType="separate"/>
        </w:r>
        <w:r w:rsidR="00854C38">
          <w:rPr>
            <w:noProof/>
            <w:webHidden/>
          </w:rPr>
          <w:t>18</w:t>
        </w:r>
        <w:r w:rsidR="00854C38">
          <w:rPr>
            <w:noProof/>
            <w:webHidden/>
          </w:rPr>
          <w:fldChar w:fldCharType="end"/>
        </w:r>
      </w:hyperlink>
    </w:p>
    <w:p w14:paraId="0A352D6B"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86" w:history="1">
        <w:r w:rsidR="00854C38" w:rsidRPr="00444A52">
          <w:rPr>
            <w:rStyle w:val="Hyperlink"/>
            <w:noProof/>
          </w:rPr>
          <w:t>7.5.12</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Cycling V (with Polarisation Extinction Ratio Measurements)</w:t>
        </w:r>
        <w:r w:rsidR="00854C38">
          <w:rPr>
            <w:noProof/>
            <w:webHidden/>
          </w:rPr>
          <w:tab/>
        </w:r>
        <w:r w:rsidR="00854C38">
          <w:rPr>
            <w:noProof/>
            <w:webHidden/>
          </w:rPr>
          <w:fldChar w:fldCharType="begin"/>
        </w:r>
        <w:r w:rsidR="00854C38">
          <w:rPr>
            <w:noProof/>
            <w:webHidden/>
          </w:rPr>
          <w:instrText xml:space="preserve"> PAGEREF _Toc484074586 \h </w:instrText>
        </w:r>
        <w:r w:rsidR="00854C38">
          <w:rPr>
            <w:noProof/>
            <w:webHidden/>
          </w:rPr>
        </w:r>
        <w:r w:rsidR="00854C38">
          <w:rPr>
            <w:noProof/>
            <w:webHidden/>
          </w:rPr>
          <w:fldChar w:fldCharType="separate"/>
        </w:r>
        <w:r w:rsidR="00854C38">
          <w:rPr>
            <w:noProof/>
            <w:webHidden/>
          </w:rPr>
          <w:t>18</w:t>
        </w:r>
        <w:r w:rsidR="00854C38">
          <w:rPr>
            <w:noProof/>
            <w:webHidden/>
          </w:rPr>
          <w:fldChar w:fldCharType="end"/>
        </w:r>
      </w:hyperlink>
    </w:p>
    <w:p w14:paraId="351C20A9"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87" w:history="1">
        <w:r w:rsidR="00854C38" w:rsidRPr="00444A52">
          <w:rPr>
            <w:rStyle w:val="Hyperlink"/>
            <w:noProof/>
          </w:rPr>
          <w:t>7.6</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GROUP 5 - ENDURANCE TESTS</w:t>
        </w:r>
        <w:r w:rsidR="00854C38">
          <w:rPr>
            <w:noProof/>
            <w:webHidden/>
          </w:rPr>
          <w:tab/>
        </w:r>
        <w:r w:rsidR="00854C38">
          <w:rPr>
            <w:noProof/>
            <w:webHidden/>
          </w:rPr>
          <w:fldChar w:fldCharType="begin"/>
        </w:r>
        <w:r w:rsidR="00854C38">
          <w:rPr>
            <w:noProof/>
            <w:webHidden/>
          </w:rPr>
          <w:instrText xml:space="preserve"> PAGEREF _Toc484074587 \h </w:instrText>
        </w:r>
        <w:r w:rsidR="00854C38">
          <w:rPr>
            <w:noProof/>
            <w:webHidden/>
          </w:rPr>
        </w:r>
        <w:r w:rsidR="00854C38">
          <w:rPr>
            <w:noProof/>
            <w:webHidden/>
          </w:rPr>
          <w:fldChar w:fldCharType="separate"/>
        </w:r>
        <w:r w:rsidR="00854C38">
          <w:rPr>
            <w:noProof/>
            <w:webHidden/>
          </w:rPr>
          <w:t>19</w:t>
        </w:r>
        <w:r w:rsidR="00854C38">
          <w:rPr>
            <w:noProof/>
            <w:webHidden/>
          </w:rPr>
          <w:fldChar w:fldCharType="end"/>
        </w:r>
      </w:hyperlink>
    </w:p>
    <w:p w14:paraId="131DD57B"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88" w:history="1">
        <w:r w:rsidR="00854C38" w:rsidRPr="00444A52">
          <w:rPr>
            <w:rStyle w:val="Hyperlink"/>
            <w:noProof/>
          </w:rPr>
          <w:t>7.6.1</w:t>
        </w:r>
        <w:r w:rsidR="00854C38">
          <w:rPr>
            <w:rFonts w:asciiTheme="minorHAnsi" w:eastAsiaTheme="minorEastAsia" w:hAnsiTheme="minorHAnsi" w:cstheme="minorBidi"/>
            <w:noProof/>
            <w:sz w:val="22"/>
            <w:szCs w:val="22"/>
            <w:lang w:eastAsia="en-GB"/>
          </w:rPr>
          <w:tab/>
        </w:r>
        <w:r w:rsidR="00854C38" w:rsidRPr="00444A52">
          <w:rPr>
            <w:rStyle w:val="Hyperlink"/>
            <w:noProof/>
          </w:rPr>
          <w:t>Mating Durability</w:t>
        </w:r>
        <w:r w:rsidR="00854C38">
          <w:rPr>
            <w:noProof/>
            <w:webHidden/>
          </w:rPr>
          <w:tab/>
        </w:r>
        <w:r w:rsidR="00854C38">
          <w:rPr>
            <w:noProof/>
            <w:webHidden/>
          </w:rPr>
          <w:fldChar w:fldCharType="begin"/>
        </w:r>
        <w:r w:rsidR="00854C38">
          <w:rPr>
            <w:noProof/>
            <w:webHidden/>
          </w:rPr>
          <w:instrText xml:space="preserve"> PAGEREF _Toc484074588 \h </w:instrText>
        </w:r>
        <w:r w:rsidR="00854C38">
          <w:rPr>
            <w:noProof/>
            <w:webHidden/>
          </w:rPr>
        </w:r>
        <w:r w:rsidR="00854C38">
          <w:rPr>
            <w:noProof/>
            <w:webHidden/>
          </w:rPr>
          <w:fldChar w:fldCharType="separate"/>
        </w:r>
        <w:r w:rsidR="00854C38">
          <w:rPr>
            <w:noProof/>
            <w:webHidden/>
          </w:rPr>
          <w:t>19</w:t>
        </w:r>
        <w:r w:rsidR="00854C38">
          <w:rPr>
            <w:noProof/>
            <w:webHidden/>
          </w:rPr>
          <w:fldChar w:fldCharType="end"/>
        </w:r>
      </w:hyperlink>
    </w:p>
    <w:p w14:paraId="7A937A3D"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89" w:history="1">
        <w:r w:rsidR="00854C38" w:rsidRPr="00444A52">
          <w:rPr>
            <w:rStyle w:val="Hyperlink"/>
            <w:noProof/>
          </w:rPr>
          <w:t>7.6.2</w:t>
        </w:r>
        <w:r w:rsidR="00854C38">
          <w:rPr>
            <w:rFonts w:asciiTheme="minorHAnsi" w:eastAsiaTheme="minorEastAsia" w:hAnsiTheme="minorHAnsi" w:cstheme="minorBidi"/>
            <w:noProof/>
            <w:sz w:val="22"/>
            <w:szCs w:val="22"/>
            <w:lang w:eastAsia="en-GB"/>
          </w:rPr>
          <w:tab/>
        </w:r>
        <w:r w:rsidR="00854C38" w:rsidRPr="00444A52">
          <w:rPr>
            <w:rStyle w:val="Hyperlink"/>
            <w:noProof/>
          </w:rPr>
          <w:t>High Temperature Storage</w:t>
        </w:r>
        <w:r w:rsidR="00854C38">
          <w:rPr>
            <w:noProof/>
            <w:webHidden/>
          </w:rPr>
          <w:tab/>
        </w:r>
        <w:r w:rsidR="00854C38">
          <w:rPr>
            <w:noProof/>
            <w:webHidden/>
          </w:rPr>
          <w:fldChar w:fldCharType="begin"/>
        </w:r>
        <w:r w:rsidR="00854C38">
          <w:rPr>
            <w:noProof/>
            <w:webHidden/>
          </w:rPr>
          <w:instrText xml:space="preserve"> PAGEREF _Toc484074589 \h </w:instrText>
        </w:r>
        <w:r w:rsidR="00854C38">
          <w:rPr>
            <w:noProof/>
            <w:webHidden/>
          </w:rPr>
        </w:r>
        <w:r w:rsidR="00854C38">
          <w:rPr>
            <w:noProof/>
            <w:webHidden/>
          </w:rPr>
          <w:fldChar w:fldCharType="separate"/>
        </w:r>
        <w:r w:rsidR="00854C38">
          <w:rPr>
            <w:noProof/>
            <w:webHidden/>
          </w:rPr>
          <w:t>19</w:t>
        </w:r>
        <w:r w:rsidR="00854C38">
          <w:rPr>
            <w:noProof/>
            <w:webHidden/>
          </w:rPr>
          <w:fldChar w:fldCharType="end"/>
        </w:r>
      </w:hyperlink>
    </w:p>
    <w:p w14:paraId="06C57CF6" w14:textId="77777777" w:rsidR="00854C38" w:rsidRDefault="009F40E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4074590" w:history="1">
        <w:r w:rsidR="00854C38" w:rsidRPr="00444A52">
          <w:rPr>
            <w:rStyle w:val="Hyperlink"/>
            <w:noProof/>
          </w:rPr>
          <w:t>8</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DATA DOCUMENTATION</w:t>
        </w:r>
        <w:r w:rsidR="00854C38">
          <w:rPr>
            <w:noProof/>
            <w:webHidden/>
          </w:rPr>
          <w:tab/>
        </w:r>
        <w:r w:rsidR="00854C38">
          <w:rPr>
            <w:noProof/>
            <w:webHidden/>
          </w:rPr>
          <w:fldChar w:fldCharType="begin"/>
        </w:r>
        <w:r w:rsidR="00854C38">
          <w:rPr>
            <w:noProof/>
            <w:webHidden/>
          </w:rPr>
          <w:instrText xml:space="preserve"> PAGEREF _Toc484074590 \h </w:instrText>
        </w:r>
        <w:r w:rsidR="00854C38">
          <w:rPr>
            <w:noProof/>
            <w:webHidden/>
          </w:rPr>
        </w:r>
        <w:r w:rsidR="00854C38">
          <w:rPr>
            <w:noProof/>
            <w:webHidden/>
          </w:rPr>
          <w:fldChar w:fldCharType="separate"/>
        </w:r>
        <w:r w:rsidR="00854C38">
          <w:rPr>
            <w:noProof/>
            <w:webHidden/>
          </w:rPr>
          <w:t>20</w:t>
        </w:r>
        <w:r w:rsidR="00854C38">
          <w:rPr>
            <w:noProof/>
            <w:webHidden/>
          </w:rPr>
          <w:fldChar w:fldCharType="end"/>
        </w:r>
      </w:hyperlink>
    </w:p>
    <w:p w14:paraId="61579426"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91" w:history="1">
        <w:r w:rsidR="00854C38" w:rsidRPr="00444A52">
          <w:rPr>
            <w:rStyle w:val="Hyperlink"/>
            <w:noProof/>
          </w:rPr>
          <w:t>8.1</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GENERAL REQUIREMENTS</w:t>
        </w:r>
        <w:r w:rsidR="00854C38">
          <w:rPr>
            <w:noProof/>
            <w:webHidden/>
          </w:rPr>
          <w:tab/>
        </w:r>
        <w:r w:rsidR="00854C38">
          <w:rPr>
            <w:noProof/>
            <w:webHidden/>
          </w:rPr>
          <w:fldChar w:fldCharType="begin"/>
        </w:r>
        <w:r w:rsidR="00854C38">
          <w:rPr>
            <w:noProof/>
            <w:webHidden/>
          </w:rPr>
          <w:instrText xml:space="preserve"> PAGEREF _Toc484074591 \h </w:instrText>
        </w:r>
        <w:r w:rsidR="00854C38">
          <w:rPr>
            <w:noProof/>
            <w:webHidden/>
          </w:rPr>
        </w:r>
        <w:r w:rsidR="00854C38">
          <w:rPr>
            <w:noProof/>
            <w:webHidden/>
          </w:rPr>
          <w:fldChar w:fldCharType="separate"/>
        </w:r>
        <w:r w:rsidR="00854C38">
          <w:rPr>
            <w:noProof/>
            <w:webHidden/>
          </w:rPr>
          <w:t>20</w:t>
        </w:r>
        <w:r w:rsidR="00854C38">
          <w:rPr>
            <w:noProof/>
            <w:webHidden/>
          </w:rPr>
          <w:fldChar w:fldCharType="end"/>
        </w:r>
      </w:hyperlink>
    </w:p>
    <w:p w14:paraId="77DB6B24"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92" w:history="1">
        <w:r w:rsidR="00854C38" w:rsidRPr="00444A52">
          <w:rPr>
            <w:rStyle w:val="Hyperlink"/>
            <w:noProof/>
          </w:rPr>
          <w:t>8.2</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COVER SHEET(S)</w:t>
        </w:r>
        <w:r w:rsidR="00854C38">
          <w:rPr>
            <w:noProof/>
            <w:webHidden/>
          </w:rPr>
          <w:tab/>
        </w:r>
        <w:r w:rsidR="00854C38">
          <w:rPr>
            <w:noProof/>
            <w:webHidden/>
          </w:rPr>
          <w:fldChar w:fldCharType="begin"/>
        </w:r>
        <w:r w:rsidR="00854C38">
          <w:rPr>
            <w:noProof/>
            <w:webHidden/>
          </w:rPr>
          <w:instrText xml:space="preserve"> PAGEREF _Toc484074592 \h </w:instrText>
        </w:r>
        <w:r w:rsidR="00854C38">
          <w:rPr>
            <w:noProof/>
            <w:webHidden/>
          </w:rPr>
        </w:r>
        <w:r w:rsidR="00854C38">
          <w:rPr>
            <w:noProof/>
            <w:webHidden/>
          </w:rPr>
          <w:fldChar w:fldCharType="separate"/>
        </w:r>
        <w:r w:rsidR="00854C38">
          <w:rPr>
            <w:noProof/>
            <w:webHidden/>
          </w:rPr>
          <w:t>20</w:t>
        </w:r>
        <w:r w:rsidR="00854C38">
          <w:rPr>
            <w:noProof/>
            <w:webHidden/>
          </w:rPr>
          <w:fldChar w:fldCharType="end"/>
        </w:r>
      </w:hyperlink>
    </w:p>
    <w:p w14:paraId="37AA2F27"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93" w:history="1">
        <w:r w:rsidR="00854C38" w:rsidRPr="00444A52">
          <w:rPr>
            <w:rStyle w:val="Hyperlink"/>
            <w:noProof/>
          </w:rPr>
          <w:t>8.3</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LIST OF EQUIPMENT USED</w:t>
        </w:r>
        <w:r w:rsidR="00854C38">
          <w:rPr>
            <w:noProof/>
            <w:webHidden/>
          </w:rPr>
          <w:tab/>
        </w:r>
        <w:r w:rsidR="00854C38">
          <w:rPr>
            <w:noProof/>
            <w:webHidden/>
          </w:rPr>
          <w:fldChar w:fldCharType="begin"/>
        </w:r>
        <w:r w:rsidR="00854C38">
          <w:rPr>
            <w:noProof/>
            <w:webHidden/>
          </w:rPr>
          <w:instrText xml:space="preserve"> PAGEREF _Toc484074593 \h </w:instrText>
        </w:r>
        <w:r w:rsidR="00854C38">
          <w:rPr>
            <w:noProof/>
            <w:webHidden/>
          </w:rPr>
        </w:r>
        <w:r w:rsidR="00854C38">
          <w:rPr>
            <w:noProof/>
            <w:webHidden/>
          </w:rPr>
          <w:fldChar w:fldCharType="separate"/>
        </w:r>
        <w:r w:rsidR="00854C38">
          <w:rPr>
            <w:noProof/>
            <w:webHidden/>
          </w:rPr>
          <w:t>20</w:t>
        </w:r>
        <w:r w:rsidR="00854C38">
          <w:rPr>
            <w:noProof/>
            <w:webHidden/>
          </w:rPr>
          <w:fldChar w:fldCharType="end"/>
        </w:r>
      </w:hyperlink>
    </w:p>
    <w:p w14:paraId="16DFB460"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94" w:history="1">
        <w:r w:rsidR="00854C38" w:rsidRPr="00444A52">
          <w:rPr>
            <w:rStyle w:val="Hyperlink"/>
            <w:noProof/>
          </w:rPr>
          <w:t>8.4</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LIST OF TEST REFERENCES</w:t>
        </w:r>
        <w:r w:rsidR="00854C38">
          <w:rPr>
            <w:noProof/>
            <w:webHidden/>
          </w:rPr>
          <w:tab/>
        </w:r>
        <w:r w:rsidR="00854C38">
          <w:rPr>
            <w:noProof/>
            <w:webHidden/>
          </w:rPr>
          <w:fldChar w:fldCharType="begin"/>
        </w:r>
        <w:r w:rsidR="00854C38">
          <w:rPr>
            <w:noProof/>
            <w:webHidden/>
          </w:rPr>
          <w:instrText xml:space="preserve"> PAGEREF _Toc484074594 \h </w:instrText>
        </w:r>
        <w:r w:rsidR="00854C38">
          <w:rPr>
            <w:noProof/>
            <w:webHidden/>
          </w:rPr>
        </w:r>
        <w:r w:rsidR="00854C38">
          <w:rPr>
            <w:noProof/>
            <w:webHidden/>
          </w:rPr>
          <w:fldChar w:fldCharType="separate"/>
        </w:r>
        <w:r w:rsidR="00854C38">
          <w:rPr>
            <w:noProof/>
            <w:webHidden/>
          </w:rPr>
          <w:t>20</w:t>
        </w:r>
        <w:r w:rsidR="00854C38">
          <w:rPr>
            <w:noProof/>
            <w:webHidden/>
          </w:rPr>
          <w:fldChar w:fldCharType="end"/>
        </w:r>
      </w:hyperlink>
    </w:p>
    <w:p w14:paraId="1F178C1C"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95" w:history="1">
        <w:r w:rsidR="00854C38" w:rsidRPr="00444A52">
          <w:rPr>
            <w:rStyle w:val="Hyperlink"/>
            <w:noProof/>
          </w:rPr>
          <w:t>8.5</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SAMPLE IDENTIFICATION</w:t>
        </w:r>
        <w:r w:rsidR="00854C38">
          <w:rPr>
            <w:noProof/>
            <w:webHidden/>
          </w:rPr>
          <w:tab/>
        </w:r>
        <w:r w:rsidR="00854C38">
          <w:rPr>
            <w:noProof/>
            <w:webHidden/>
          </w:rPr>
          <w:fldChar w:fldCharType="begin"/>
        </w:r>
        <w:r w:rsidR="00854C38">
          <w:rPr>
            <w:noProof/>
            <w:webHidden/>
          </w:rPr>
          <w:instrText xml:space="preserve"> PAGEREF _Toc484074595 \h </w:instrText>
        </w:r>
        <w:r w:rsidR="00854C38">
          <w:rPr>
            <w:noProof/>
            <w:webHidden/>
          </w:rPr>
        </w:r>
        <w:r w:rsidR="00854C38">
          <w:rPr>
            <w:noProof/>
            <w:webHidden/>
          </w:rPr>
          <w:fldChar w:fldCharType="separate"/>
        </w:r>
        <w:r w:rsidR="00854C38">
          <w:rPr>
            <w:noProof/>
            <w:webHidden/>
          </w:rPr>
          <w:t>21</w:t>
        </w:r>
        <w:r w:rsidR="00854C38">
          <w:rPr>
            <w:noProof/>
            <w:webHidden/>
          </w:rPr>
          <w:fldChar w:fldCharType="end"/>
        </w:r>
      </w:hyperlink>
    </w:p>
    <w:p w14:paraId="6566E1B7"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96" w:history="1">
        <w:r w:rsidR="00854C38" w:rsidRPr="00444A52">
          <w:rPr>
            <w:rStyle w:val="Hyperlink"/>
            <w:noProof/>
          </w:rPr>
          <w:t>8.6</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PRODUCTION DATA</w:t>
        </w:r>
        <w:r w:rsidR="00854C38">
          <w:rPr>
            <w:noProof/>
            <w:webHidden/>
          </w:rPr>
          <w:tab/>
        </w:r>
        <w:r w:rsidR="00854C38">
          <w:rPr>
            <w:noProof/>
            <w:webHidden/>
          </w:rPr>
          <w:fldChar w:fldCharType="begin"/>
        </w:r>
        <w:r w:rsidR="00854C38">
          <w:rPr>
            <w:noProof/>
            <w:webHidden/>
          </w:rPr>
          <w:instrText xml:space="preserve"> PAGEREF _Toc484074596 \h </w:instrText>
        </w:r>
        <w:r w:rsidR="00854C38">
          <w:rPr>
            <w:noProof/>
            <w:webHidden/>
          </w:rPr>
        </w:r>
        <w:r w:rsidR="00854C38">
          <w:rPr>
            <w:noProof/>
            <w:webHidden/>
          </w:rPr>
          <w:fldChar w:fldCharType="separate"/>
        </w:r>
        <w:r w:rsidR="00854C38">
          <w:rPr>
            <w:noProof/>
            <w:webHidden/>
          </w:rPr>
          <w:t>21</w:t>
        </w:r>
        <w:r w:rsidR="00854C38">
          <w:rPr>
            <w:noProof/>
            <w:webHidden/>
          </w:rPr>
          <w:fldChar w:fldCharType="end"/>
        </w:r>
      </w:hyperlink>
    </w:p>
    <w:p w14:paraId="36EE17A0"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97" w:history="1">
        <w:r w:rsidR="00854C38" w:rsidRPr="00444A52">
          <w:rPr>
            <w:rStyle w:val="Hyperlink"/>
            <w:noProof/>
          </w:rPr>
          <w:t>8.7</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INSPECTION DATA</w:t>
        </w:r>
        <w:r w:rsidR="00854C38">
          <w:rPr>
            <w:noProof/>
            <w:webHidden/>
          </w:rPr>
          <w:tab/>
        </w:r>
        <w:r w:rsidR="00854C38">
          <w:rPr>
            <w:noProof/>
            <w:webHidden/>
          </w:rPr>
          <w:fldChar w:fldCharType="begin"/>
        </w:r>
        <w:r w:rsidR="00854C38">
          <w:rPr>
            <w:noProof/>
            <w:webHidden/>
          </w:rPr>
          <w:instrText xml:space="preserve"> PAGEREF _Toc484074597 \h </w:instrText>
        </w:r>
        <w:r w:rsidR="00854C38">
          <w:rPr>
            <w:noProof/>
            <w:webHidden/>
          </w:rPr>
        </w:r>
        <w:r w:rsidR="00854C38">
          <w:rPr>
            <w:noProof/>
            <w:webHidden/>
          </w:rPr>
          <w:fldChar w:fldCharType="separate"/>
        </w:r>
        <w:r w:rsidR="00854C38">
          <w:rPr>
            <w:noProof/>
            <w:webHidden/>
          </w:rPr>
          <w:t>21</w:t>
        </w:r>
        <w:r w:rsidR="00854C38">
          <w:rPr>
            <w:noProof/>
            <w:webHidden/>
          </w:rPr>
          <w:fldChar w:fldCharType="end"/>
        </w:r>
      </w:hyperlink>
    </w:p>
    <w:p w14:paraId="670D2F69"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598" w:history="1">
        <w:r w:rsidR="00854C38" w:rsidRPr="00444A52">
          <w:rPr>
            <w:rStyle w:val="Hyperlink"/>
            <w:noProof/>
          </w:rPr>
          <w:t>8.7.1</w:t>
        </w:r>
        <w:r w:rsidR="00854C38">
          <w:rPr>
            <w:rFonts w:asciiTheme="minorHAnsi" w:eastAsiaTheme="minorEastAsia" w:hAnsiTheme="minorHAnsi" w:cstheme="minorBidi"/>
            <w:noProof/>
            <w:sz w:val="22"/>
            <w:szCs w:val="22"/>
            <w:lang w:eastAsia="en-GB"/>
          </w:rPr>
          <w:tab/>
        </w:r>
        <w:r w:rsidR="00854C38" w:rsidRPr="00444A52">
          <w:rPr>
            <w:rStyle w:val="Hyperlink"/>
            <w:noProof/>
          </w:rPr>
          <w:t>Initial Optical and Geometrical Measurements</w:t>
        </w:r>
        <w:r w:rsidR="00854C38">
          <w:rPr>
            <w:noProof/>
            <w:webHidden/>
          </w:rPr>
          <w:tab/>
        </w:r>
        <w:r w:rsidR="00854C38">
          <w:rPr>
            <w:noProof/>
            <w:webHidden/>
          </w:rPr>
          <w:fldChar w:fldCharType="begin"/>
        </w:r>
        <w:r w:rsidR="00854C38">
          <w:rPr>
            <w:noProof/>
            <w:webHidden/>
          </w:rPr>
          <w:instrText xml:space="preserve"> PAGEREF _Toc484074598 \h </w:instrText>
        </w:r>
        <w:r w:rsidR="00854C38">
          <w:rPr>
            <w:noProof/>
            <w:webHidden/>
          </w:rPr>
        </w:r>
        <w:r w:rsidR="00854C38">
          <w:rPr>
            <w:noProof/>
            <w:webHidden/>
          </w:rPr>
          <w:fldChar w:fldCharType="separate"/>
        </w:r>
        <w:r w:rsidR="00854C38">
          <w:rPr>
            <w:noProof/>
            <w:webHidden/>
          </w:rPr>
          <w:t>21</w:t>
        </w:r>
        <w:r w:rsidR="00854C38">
          <w:rPr>
            <w:noProof/>
            <w:webHidden/>
          </w:rPr>
          <w:fldChar w:fldCharType="end"/>
        </w:r>
      </w:hyperlink>
    </w:p>
    <w:p w14:paraId="7FE0CA9F"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599" w:history="1">
        <w:r w:rsidR="00854C38" w:rsidRPr="00444A52">
          <w:rPr>
            <w:rStyle w:val="Hyperlink"/>
            <w:noProof/>
          </w:rPr>
          <w:t>8.8</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GROUP 1 - CONTROL GROUP DATA</w:t>
        </w:r>
        <w:r w:rsidR="00854C38">
          <w:rPr>
            <w:noProof/>
            <w:webHidden/>
          </w:rPr>
          <w:tab/>
        </w:r>
        <w:r w:rsidR="00854C38">
          <w:rPr>
            <w:noProof/>
            <w:webHidden/>
          </w:rPr>
          <w:fldChar w:fldCharType="begin"/>
        </w:r>
        <w:r w:rsidR="00854C38">
          <w:rPr>
            <w:noProof/>
            <w:webHidden/>
          </w:rPr>
          <w:instrText xml:space="preserve"> PAGEREF _Toc484074599 \h </w:instrText>
        </w:r>
        <w:r w:rsidR="00854C38">
          <w:rPr>
            <w:noProof/>
            <w:webHidden/>
          </w:rPr>
        </w:r>
        <w:r w:rsidR="00854C38">
          <w:rPr>
            <w:noProof/>
            <w:webHidden/>
          </w:rPr>
          <w:fldChar w:fldCharType="separate"/>
        </w:r>
        <w:r w:rsidR="00854C38">
          <w:rPr>
            <w:noProof/>
            <w:webHidden/>
          </w:rPr>
          <w:t>21</w:t>
        </w:r>
        <w:r w:rsidR="00854C38">
          <w:rPr>
            <w:noProof/>
            <w:webHidden/>
          </w:rPr>
          <w:fldChar w:fldCharType="end"/>
        </w:r>
      </w:hyperlink>
    </w:p>
    <w:p w14:paraId="6DCA4326"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600" w:history="1">
        <w:r w:rsidR="00854C38" w:rsidRPr="00444A52">
          <w:rPr>
            <w:rStyle w:val="Hyperlink"/>
            <w:noProof/>
          </w:rPr>
          <w:t>8.9</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GROUP 2 - DESTRUCTIVE TESTS DATA</w:t>
        </w:r>
        <w:r w:rsidR="00854C38">
          <w:rPr>
            <w:noProof/>
            <w:webHidden/>
          </w:rPr>
          <w:tab/>
        </w:r>
        <w:r w:rsidR="00854C38">
          <w:rPr>
            <w:noProof/>
            <w:webHidden/>
          </w:rPr>
          <w:fldChar w:fldCharType="begin"/>
        </w:r>
        <w:r w:rsidR="00854C38">
          <w:rPr>
            <w:noProof/>
            <w:webHidden/>
          </w:rPr>
          <w:instrText xml:space="preserve"> PAGEREF _Toc484074600 \h </w:instrText>
        </w:r>
        <w:r w:rsidR="00854C38">
          <w:rPr>
            <w:noProof/>
            <w:webHidden/>
          </w:rPr>
        </w:r>
        <w:r w:rsidR="00854C38">
          <w:rPr>
            <w:noProof/>
            <w:webHidden/>
          </w:rPr>
          <w:fldChar w:fldCharType="separate"/>
        </w:r>
        <w:r w:rsidR="00854C38">
          <w:rPr>
            <w:noProof/>
            <w:webHidden/>
          </w:rPr>
          <w:t>21</w:t>
        </w:r>
        <w:r w:rsidR="00854C38">
          <w:rPr>
            <w:noProof/>
            <w:webHidden/>
          </w:rPr>
          <w:fldChar w:fldCharType="end"/>
        </w:r>
      </w:hyperlink>
    </w:p>
    <w:p w14:paraId="037EFFB8"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01" w:history="1">
        <w:r w:rsidR="00854C38" w:rsidRPr="00444A52">
          <w:rPr>
            <w:rStyle w:val="Hyperlink"/>
            <w:noProof/>
          </w:rPr>
          <w:t>8.9.1</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Step-Stress Data</w:t>
        </w:r>
        <w:r w:rsidR="00854C38">
          <w:rPr>
            <w:noProof/>
            <w:webHidden/>
          </w:rPr>
          <w:tab/>
        </w:r>
        <w:r w:rsidR="00854C38">
          <w:rPr>
            <w:noProof/>
            <w:webHidden/>
          </w:rPr>
          <w:fldChar w:fldCharType="begin"/>
        </w:r>
        <w:r w:rsidR="00854C38">
          <w:rPr>
            <w:noProof/>
            <w:webHidden/>
          </w:rPr>
          <w:instrText xml:space="preserve"> PAGEREF _Toc484074601 \h </w:instrText>
        </w:r>
        <w:r w:rsidR="00854C38">
          <w:rPr>
            <w:noProof/>
            <w:webHidden/>
          </w:rPr>
        </w:r>
        <w:r w:rsidR="00854C38">
          <w:rPr>
            <w:noProof/>
            <w:webHidden/>
          </w:rPr>
          <w:fldChar w:fldCharType="separate"/>
        </w:r>
        <w:r w:rsidR="00854C38">
          <w:rPr>
            <w:noProof/>
            <w:webHidden/>
          </w:rPr>
          <w:t>21</w:t>
        </w:r>
        <w:r w:rsidR="00854C38">
          <w:rPr>
            <w:noProof/>
            <w:webHidden/>
          </w:rPr>
          <w:fldChar w:fldCharType="end"/>
        </w:r>
      </w:hyperlink>
    </w:p>
    <w:p w14:paraId="3A24F383"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02" w:history="1">
        <w:r w:rsidR="00854C38" w:rsidRPr="00444A52">
          <w:rPr>
            <w:rStyle w:val="Hyperlink"/>
            <w:noProof/>
          </w:rPr>
          <w:t>8.9.2</w:t>
        </w:r>
        <w:r w:rsidR="00854C38">
          <w:rPr>
            <w:rFonts w:asciiTheme="minorHAnsi" w:eastAsiaTheme="minorEastAsia" w:hAnsiTheme="minorHAnsi" w:cstheme="minorBidi"/>
            <w:noProof/>
            <w:sz w:val="22"/>
            <w:szCs w:val="22"/>
            <w:lang w:eastAsia="en-GB"/>
          </w:rPr>
          <w:tab/>
        </w:r>
        <w:r w:rsidR="00854C38" w:rsidRPr="00444A52">
          <w:rPr>
            <w:rStyle w:val="Hyperlink"/>
            <w:noProof/>
          </w:rPr>
          <w:t>Constructional Analysis Data</w:t>
        </w:r>
        <w:r w:rsidR="00854C38">
          <w:rPr>
            <w:noProof/>
            <w:webHidden/>
          </w:rPr>
          <w:tab/>
        </w:r>
        <w:r w:rsidR="00854C38">
          <w:rPr>
            <w:noProof/>
            <w:webHidden/>
          </w:rPr>
          <w:fldChar w:fldCharType="begin"/>
        </w:r>
        <w:r w:rsidR="00854C38">
          <w:rPr>
            <w:noProof/>
            <w:webHidden/>
          </w:rPr>
          <w:instrText xml:space="preserve"> PAGEREF _Toc484074602 \h </w:instrText>
        </w:r>
        <w:r w:rsidR="00854C38">
          <w:rPr>
            <w:noProof/>
            <w:webHidden/>
          </w:rPr>
        </w:r>
        <w:r w:rsidR="00854C38">
          <w:rPr>
            <w:noProof/>
            <w:webHidden/>
          </w:rPr>
          <w:fldChar w:fldCharType="separate"/>
        </w:r>
        <w:r w:rsidR="00854C38">
          <w:rPr>
            <w:noProof/>
            <w:webHidden/>
          </w:rPr>
          <w:t>21</w:t>
        </w:r>
        <w:r w:rsidR="00854C38">
          <w:rPr>
            <w:noProof/>
            <w:webHidden/>
          </w:rPr>
          <w:fldChar w:fldCharType="end"/>
        </w:r>
      </w:hyperlink>
    </w:p>
    <w:p w14:paraId="369EAEE0"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603" w:history="1">
        <w:r w:rsidR="00854C38" w:rsidRPr="00444A52">
          <w:rPr>
            <w:rStyle w:val="Hyperlink"/>
            <w:noProof/>
          </w:rPr>
          <w:t>8.10</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GROUP 3 - ASSEMBLY TESTs DATA</w:t>
        </w:r>
        <w:r w:rsidR="00854C38">
          <w:rPr>
            <w:noProof/>
            <w:webHidden/>
          </w:rPr>
          <w:tab/>
        </w:r>
        <w:r w:rsidR="00854C38">
          <w:rPr>
            <w:noProof/>
            <w:webHidden/>
          </w:rPr>
          <w:fldChar w:fldCharType="begin"/>
        </w:r>
        <w:r w:rsidR="00854C38">
          <w:rPr>
            <w:noProof/>
            <w:webHidden/>
          </w:rPr>
          <w:instrText xml:space="preserve"> PAGEREF _Toc484074603 \h </w:instrText>
        </w:r>
        <w:r w:rsidR="00854C38">
          <w:rPr>
            <w:noProof/>
            <w:webHidden/>
          </w:rPr>
        </w:r>
        <w:r w:rsidR="00854C38">
          <w:rPr>
            <w:noProof/>
            <w:webHidden/>
          </w:rPr>
          <w:fldChar w:fldCharType="separate"/>
        </w:r>
        <w:r w:rsidR="00854C38">
          <w:rPr>
            <w:noProof/>
            <w:webHidden/>
          </w:rPr>
          <w:t>22</w:t>
        </w:r>
        <w:r w:rsidR="00854C38">
          <w:rPr>
            <w:noProof/>
            <w:webHidden/>
          </w:rPr>
          <w:fldChar w:fldCharType="end"/>
        </w:r>
      </w:hyperlink>
    </w:p>
    <w:p w14:paraId="00A78964"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04" w:history="1">
        <w:r w:rsidR="00854C38" w:rsidRPr="00444A52">
          <w:rPr>
            <w:rStyle w:val="Hyperlink"/>
            <w:noProof/>
          </w:rPr>
          <w:t>8.10.1</w:t>
        </w:r>
        <w:r w:rsidR="00854C38">
          <w:rPr>
            <w:rFonts w:asciiTheme="minorHAnsi" w:eastAsiaTheme="minorEastAsia" w:hAnsiTheme="minorHAnsi" w:cstheme="minorBidi"/>
            <w:noProof/>
            <w:sz w:val="22"/>
            <w:szCs w:val="22"/>
            <w:lang w:eastAsia="en-GB"/>
          </w:rPr>
          <w:tab/>
        </w:r>
        <w:r w:rsidR="00854C38" w:rsidRPr="00444A52">
          <w:rPr>
            <w:rStyle w:val="Hyperlink"/>
            <w:noProof/>
          </w:rPr>
          <w:t>Torsion Data</w:t>
        </w:r>
        <w:r w:rsidR="00854C38">
          <w:rPr>
            <w:noProof/>
            <w:webHidden/>
          </w:rPr>
          <w:tab/>
        </w:r>
        <w:r w:rsidR="00854C38">
          <w:rPr>
            <w:noProof/>
            <w:webHidden/>
          </w:rPr>
          <w:fldChar w:fldCharType="begin"/>
        </w:r>
        <w:r w:rsidR="00854C38">
          <w:rPr>
            <w:noProof/>
            <w:webHidden/>
          </w:rPr>
          <w:instrText xml:space="preserve"> PAGEREF _Toc484074604 \h </w:instrText>
        </w:r>
        <w:r w:rsidR="00854C38">
          <w:rPr>
            <w:noProof/>
            <w:webHidden/>
          </w:rPr>
        </w:r>
        <w:r w:rsidR="00854C38">
          <w:rPr>
            <w:noProof/>
            <w:webHidden/>
          </w:rPr>
          <w:fldChar w:fldCharType="separate"/>
        </w:r>
        <w:r w:rsidR="00854C38">
          <w:rPr>
            <w:noProof/>
            <w:webHidden/>
          </w:rPr>
          <w:t>22</w:t>
        </w:r>
        <w:r w:rsidR="00854C38">
          <w:rPr>
            <w:noProof/>
            <w:webHidden/>
          </w:rPr>
          <w:fldChar w:fldCharType="end"/>
        </w:r>
      </w:hyperlink>
    </w:p>
    <w:p w14:paraId="364E75C7"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05" w:history="1">
        <w:r w:rsidR="00854C38" w:rsidRPr="00444A52">
          <w:rPr>
            <w:rStyle w:val="Hyperlink"/>
            <w:noProof/>
          </w:rPr>
          <w:t>8.10.2</w:t>
        </w:r>
        <w:r w:rsidR="00854C38">
          <w:rPr>
            <w:rFonts w:asciiTheme="minorHAnsi" w:eastAsiaTheme="minorEastAsia" w:hAnsiTheme="minorHAnsi" w:cstheme="minorBidi"/>
            <w:noProof/>
            <w:sz w:val="22"/>
            <w:szCs w:val="22"/>
            <w:lang w:eastAsia="en-GB"/>
          </w:rPr>
          <w:tab/>
        </w:r>
        <w:r w:rsidR="00854C38" w:rsidRPr="00444A52">
          <w:rPr>
            <w:rStyle w:val="Hyperlink"/>
            <w:noProof/>
          </w:rPr>
          <w:t>Static Side Load Data</w:t>
        </w:r>
        <w:r w:rsidR="00854C38">
          <w:rPr>
            <w:noProof/>
            <w:webHidden/>
          </w:rPr>
          <w:tab/>
        </w:r>
        <w:r w:rsidR="00854C38">
          <w:rPr>
            <w:noProof/>
            <w:webHidden/>
          </w:rPr>
          <w:fldChar w:fldCharType="begin"/>
        </w:r>
        <w:r w:rsidR="00854C38">
          <w:rPr>
            <w:noProof/>
            <w:webHidden/>
          </w:rPr>
          <w:instrText xml:space="preserve"> PAGEREF _Toc484074605 \h </w:instrText>
        </w:r>
        <w:r w:rsidR="00854C38">
          <w:rPr>
            <w:noProof/>
            <w:webHidden/>
          </w:rPr>
        </w:r>
        <w:r w:rsidR="00854C38">
          <w:rPr>
            <w:noProof/>
            <w:webHidden/>
          </w:rPr>
          <w:fldChar w:fldCharType="separate"/>
        </w:r>
        <w:r w:rsidR="00854C38">
          <w:rPr>
            <w:noProof/>
            <w:webHidden/>
          </w:rPr>
          <w:t>22</w:t>
        </w:r>
        <w:r w:rsidR="00854C38">
          <w:rPr>
            <w:noProof/>
            <w:webHidden/>
          </w:rPr>
          <w:fldChar w:fldCharType="end"/>
        </w:r>
      </w:hyperlink>
    </w:p>
    <w:p w14:paraId="7B0932D3"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06" w:history="1">
        <w:r w:rsidR="00854C38" w:rsidRPr="00444A52">
          <w:rPr>
            <w:rStyle w:val="Hyperlink"/>
            <w:noProof/>
          </w:rPr>
          <w:t>8.10.3</w:t>
        </w:r>
        <w:r w:rsidR="00854C38">
          <w:rPr>
            <w:rFonts w:asciiTheme="minorHAnsi" w:eastAsiaTheme="minorEastAsia" w:hAnsiTheme="minorHAnsi" w:cstheme="minorBidi"/>
            <w:noProof/>
            <w:sz w:val="22"/>
            <w:szCs w:val="22"/>
            <w:lang w:eastAsia="en-GB"/>
          </w:rPr>
          <w:tab/>
        </w:r>
        <w:r w:rsidR="00854C38" w:rsidRPr="00444A52">
          <w:rPr>
            <w:rStyle w:val="Hyperlink"/>
            <w:noProof/>
          </w:rPr>
          <w:t>Cable Retention Data</w:t>
        </w:r>
        <w:r w:rsidR="00854C38">
          <w:rPr>
            <w:noProof/>
            <w:webHidden/>
          </w:rPr>
          <w:tab/>
        </w:r>
        <w:r w:rsidR="00854C38">
          <w:rPr>
            <w:noProof/>
            <w:webHidden/>
          </w:rPr>
          <w:fldChar w:fldCharType="begin"/>
        </w:r>
        <w:r w:rsidR="00854C38">
          <w:rPr>
            <w:noProof/>
            <w:webHidden/>
          </w:rPr>
          <w:instrText xml:space="preserve"> PAGEREF _Toc484074606 \h </w:instrText>
        </w:r>
        <w:r w:rsidR="00854C38">
          <w:rPr>
            <w:noProof/>
            <w:webHidden/>
          </w:rPr>
        </w:r>
        <w:r w:rsidR="00854C38">
          <w:rPr>
            <w:noProof/>
            <w:webHidden/>
          </w:rPr>
          <w:fldChar w:fldCharType="separate"/>
        </w:r>
        <w:r w:rsidR="00854C38">
          <w:rPr>
            <w:noProof/>
            <w:webHidden/>
          </w:rPr>
          <w:t>22</w:t>
        </w:r>
        <w:r w:rsidR="00854C38">
          <w:rPr>
            <w:noProof/>
            <w:webHidden/>
          </w:rPr>
          <w:fldChar w:fldCharType="end"/>
        </w:r>
      </w:hyperlink>
    </w:p>
    <w:p w14:paraId="2AEFC4A9"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607" w:history="1">
        <w:r w:rsidR="00854C38" w:rsidRPr="00444A52">
          <w:rPr>
            <w:rStyle w:val="Hyperlink"/>
            <w:noProof/>
          </w:rPr>
          <w:t>8.11</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GROUP 4 - ENVIRONMENTAL tests DATA</w:t>
        </w:r>
        <w:r w:rsidR="00854C38">
          <w:rPr>
            <w:noProof/>
            <w:webHidden/>
          </w:rPr>
          <w:tab/>
        </w:r>
        <w:r w:rsidR="00854C38">
          <w:rPr>
            <w:noProof/>
            <w:webHidden/>
          </w:rPr>
          <w:fldChar w:fldCharType="begin"/>
        </w:r>
        <w:r w:rsidR="00854C38">
          <w:rPr>
            <w:noProof/>
            <w:webHidden/>
          </w:rPr>
          <w:instrText xml:space="preserve"> PAGEREF _Toc484074607 \h </w:instrText>
        </w:r>
        <w:r w:rsidR="00854C38">
          <w:rPr>
            <w:noProof/>
            <w:webHidden/>
          </w:rPr>
        </w:r>
        <w:r w:rsidR="00854C38">
          <w:rPr>
            <w:noProof/>
            <w:webHidden/>
          </w:rPr>
          <w:fldChar w:fldCharType="separate"/>
        </w:r>
        <w:r w:rsidR="00854C38">
          <w:rPr>
            <w:noProof/>
            <w:webHidden/>
          </w:rPr>
          <w:t>22</w:t>
        </w:r>
        <w:r w:rsidR="00854C38">
          <w:rPr>
            <w:noProof/>
            <w:webHidden/>
          </w:rPr>
          <w:fldChar w:fldCharType="end"/>
        </w:r>
      </w:hyperlink>
    </w:p>
    <w:p w14:paraId="4B58528C"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08" w:history="1">
        <w:r w:rsidR="00854C38" w:rsidRPr="00444A52">
          <w:rPr>
            <w:rStyle w:val="Hyperlink"/>
            <w:noProof/>
          </w:rPr>
          <w:t>8.11.1</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Cycling I Data</w:t>
        </w:r>
        <w:r w:rsidR="00854C38">
          <w:rPr>
            <w:noProof/>
            <w:webHidden/>
          </w:rPr>
          <w:tab/>
        </w:r>
        <w:r w:rsidR="00854C38">
          <w:rPr>
            <w:noProof/>
            <w:webHidden/>
          </w:rPr>
          <w:fldChar w:fldCharType="begin"/>
        </w:r>
        <w:r w:rsidR="00854C38">
          <w:rPr>
            <w:noProof/>
            <w:webHidden/>
          </w:rPr>
          <w:instrText xml:space="preserve"> PAGEREF _Toc484074608 \h </w:instrText>
        </w:r>
        <w:r w:rsidR="00854C38">
          <w:rPr>
            <w:noProof/>
            <w:webHidden/>
          </w:rPr>
        </w:r>
        <w:r w:rsidR="00854C38">
          <w:rPr>
            <w:noProof/>
            <w:webHidden/>
          </w:rPr>
          <w:fldChar w:fldCharType="separate"/>
        </w:r>
        <w:r w:rsidR="00854C38">
          <w:rPr>
            <w:noProof/>
            <w:webHidden/>
          </w:rPr>
          <w:t>22</w:t>
        </w:r>
        <w:r w:rsidR="00854C38">
          <w:rPr>
            <w:noProof/>
            <w:webHidden/>
          </w:rPr>
          <w:fldChar w:fldCharType="end"/>
        </w:r>
      </w:hyperlink>
    </w:p>
    <w:p w14:paraId="1663A5D2"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09" w:history="1">
        <w:r w:rsidR="00854C38" w:rsidRPr="00444A52">
          <w:rPr>
            <w:rStyle w:val="Hyperlink"/>
            <w:noProof/>
          </w:rPr>
          <w:t>8.11.2</w:t>
        </w:r>
        <w:r w:rsidR="00854C38">
          <w:rPr>
            <w:rFonts w:asciiTheme="minorHAnsi" w:eastAsiaTheme="minorEastAsia" w:hAnsiTheme="minorHAnsi" w:cstheme="minorBidi"/>
            <w:noProof/>
            <w:sz w:val="22"/>
            <w:szCs w:val="22"/>
            <w:lang w:eastAsia="en-GB"/>
          </w:rPr>
          <w:tab/>
        </w:r>
        <w:r w:rsidR="00854C38" w:rsidRPr="00444A52">
          <w:rPr>
            <w:rStyle w:val="Hyperlink"/>
            <w:noProof/>
          </w:rPr>
          <w:t>Rapid Depressurisation Data</w:t>
        </w:r>
        <w:r w:rsidR="00854C38">
          <w:rPr>
            <w:noProof/>
            <w:webHidden/>
          </w:rPr>
          <w:tab/>
        </w:r>
        <w:r w:rsidR="00854C38">
          <w:rPr>
            <w:noProof/>
            <w:webHidden/>
          </w:rPr>
          <w:fldChar w:fldCharType="begin"/>
        </w:r>
        <w:r w:rsidR="00854C38">
          <w:rPr>
            <w:noProof/>
            <w:webHidden/>
          </w:rPr>
          <w:instrText xml:space="preserve"> PAGEREF _Toc484074609 \h </w:instrText>
        </w:r>
        <w:r w:rsidR="00854C38">
          <w:rPr>
            <w:noProof/>
            <w:webHidden/>
          </w:rPr>
        </w:r>
        <w:r w:rsidR="00854C38">
          <w:rPr>
            <w:noProof/>
            <w:webHidden/>
          </w:rPr>
          <w:fldChar w:fldCharType="separate"/>
        </w:r>
        <w:r w:rsidR="00854C38">
          <w:rPr>
            <w:noProof/>
            <w:webHidden/>
          </w:rPr>
          <w:t>23</w:t>
        </w:r>
        <w:r w:rsidR="00854C38">
          <w:rPr>
            <w:noProof/>
            <w:webHidden/>
          </w:rPr>
          <w:fldChar w:fldCharType="end"/>
        </w:r>
      </w:hyperlink>
    </w:p>
    <w:p w14:paraId="07DD1E6B"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10" w:history="1">
        <w:r w:rsidR="00854C38" w:rsidRPr="00444A52">
          <w:rPr>
            <w:rStyle w:val="Hyperlink"/>
            <w:noProof/>
          </w:rPr>
          <w:t>8.11.3</w:t>
        </w:r>
        <w:r w:rsidR="00854C38">
          <w:rPr>
            <w:rFonts w:asciiTheme="minorHAnsi" w:eastAsiaTheme="minorEastAsia" w:hAnsiTheme="minorHAnsi" w:cstheme="minorBidi"/>
            <w:noProof/>
            <w:sz w:val="22"/>
            <w:szCs w:val="22"/>
            <w:lang w:eastAsia="en-GB"/>
          </w:rPr>
          <w:tab/>
        </w:r>
        <w:r w:rsidR="00854C38" w:rsidRPr="00444A52">
          <w:rPr>
            <w:rStyle w:val="Hyperlink"/>
            <w:noProof/>
          </w:rPr>
          <w:t>Humidity Cycling Data</w:t>
        </w:r>
        <w:r w:rsidR="00854C38">
          <w:rPr>
            <w:noProof/>
            <w:webHidden/>
          </w:rPr>
          <w:tab/>
        </w:r>
        <w:r w:rsidR="00854C38">
          <w:rPr>
            <w:noProof/>
            <w:webHidden/>
          </w:rPr>
          <w:fldChar w:fldCharType="begin"/>
        </w:r>
        <w:r w:rsidR="00854C38">
          <w:rPr>
            <w:noProof/>
            <w:webHidden/>
          </w:rPr>
          <w:instrText xml:space="preserve"> PAGEREF _Toc484074610 \h </w:instrText>
        </w:r>
        <w:r w:rsidR="00854C38">
          <w:rPr>
            <w:noProof/>
            <w:webHidden/>
          </w:rPr>
        </w:r>
        <w:r w:rsidR="00854C38">
          <w:rPr>
            <w:noProof/>
            <w:webHidden/>
          </w:rPr>
          <w:fldChar w:fldCharType="separate"/>
        </w:r>
        <w:r w:rsidR="00854C38">
          <w:rPr>
            <w:noProof/>
            <w:webHidden/>
          </w:rPr>
          <w:t>23</w:t>
        </w:r>
        <w:r w:rsidR="00854C38">
          <w:rPr>
            <w:noProof/>
            <w:webHidden/>
          </w:rPr>
          <w:fldChar w:fldCharType="end"/>
        </w:r>
      </w:hyperlink>
    </w:p>
    <w:p w14:paraId="48E49A08"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11" w:history="1">
        <w:r w:rsidR="00854C38" w:rsidRPr="00444A52">
          <w:rPr>
            <w:rStyle w:val="Hyperlink"/>
            <w:noProof/>
          </w:rPr>
          <w:t>8.11.4</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Cycling II Data</w:t>
        </w:r>
        <w:r w:rsidR="00854C38">
          <w:rPr>
            <w:noProof/>
            <w:webHidden/>
          </w:rPr>
          <w:tab/>
        </w:r>
        <w:r w:rsidR="00854C38">
          <w:rPr>
            <w:noProof/>
            <w:webHidden/>
          </w:rPr>
          <w:fldChar w:fldCharType="begin"/>
        </w:r>
        <w:r w:rsidR="00854C38">
          <w:rPr>
            <w:noProof/>
            <w:webHidden/>
          </w:rPr>
          <w:instrText xml:space="preserve"> PAGEREF _Toc484074611 \h </w:instrText>
        </w:r>
        <w:r w:rsidR="00854C38">
          <w:rPr>
            <w:noProof/>
            <w:webHidden/>
          </w:rPr>
        </w:r>
        <w:r w:rsidR="00854C38">
          <w:rPr>
            <w:noProof/>
            <w:webHidden/>
          </w:rPr>
          <w:fldChar w:fldCharType="separate"/>
        </w:r>
        <w:r w:rsidR="00854C38">
          <w:rPr>
            <w:noProof/>
            <w:webHidden/>
          </w:rPr>
          <w:t>23</w:t>
        </w:r>
        <w:r w:rsidR="00854C38">
          <w:rPr>
            <w:noProof/>
            <w:webHidden/>
          </w:rPr>
          <w:fldChar w:fldCharType="end"/>
        </w:r>
      </w:hyperlink>
    </w:p>
    <w:p w14:paraId="04F5F05D"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12" w:history="1">
        <w:r w:rsidR="00854C38" w:rsidRPr="00444A52">
          <w:rPr>
            <w:rStyle w:val="Hyperlink"/>
            <w:noProof/>
          </w:rPr>
          <w:t>8.11.5</w:t>
        </w:r>
        <w:r w:rsidR="00854C38">
          <w:rPr>
            <w:rFonts w:asciiTheme="minorHAnsi" w:eastAsiaTheme="minorEastAsia" w:hAnsiTheme="minorHAnsi" w:cstheme="minorBidi"/>
            <w:noProof/>
            <w:sz w:val="22"/>
            <w:szCs w:val="22"/>
            <w:lang w:eastAsia="en-GB"/>
          </w:rPr>
          <w:tab/>
        </w:r>
        <w:r w:rsidR="00854C38" w:rsidRPr="00444A52">
          <w:rPr>
            <w:rStyle w:val="Hyperlink"/>
            <w:noProof/>
          </w:rPr>
          <w:t>Random Vibration Data</w:t>
        </w:r>
        <w:r w:rsidR="00854C38">
          <w:rPr>
            <w:noProof/>
            <w:webHidden/>
          </w:rPr>
          <w:tab/>
        </w:r>
        <w:r w:rsidR="00854C38">
          <w:rPr>
            <w:noProof/>
            <w:webHidden/>
          </w:rPr>
          <w:fldChar w:fldCharType="begin"/>
        </w:r>
        <w:r w:rsidR="00854C38">
          <w:rPr>
            <w:noProof/>
            <w:webHidden/>
          </w:rPr>
          <w:instrText xml:space="preserve"> PAGEREF _Toc484074612 \h </w:instrText>
        </w:r>
        <w:r w:rsidR="00854C38">
          <w:rPr>
            <w:noProof/>
            <w:webHidden/>
          </w:rPr>
        </w:r>
        <w:r w:rsidR="00854C38">
          <w:rPr>
            <w:noProof/>
            <w:webHidden/>
          </w:rPr>
          <w:fldChar w:fldCharType="separate"/>
        </w:r>
        <w:r w:rsidR="00854C38">
          <w:rPr>
            <w:noProof/>
            <w:webHidden/>
          </w:rPr>
          <w:t>23</w:t>
        </w:r>
        <w:r w:rsidR="00854C38">
          <w:rPr>
            <w:noProof/>
            <w:webHidden/>
          </w:rPr>
          <w:fldChar w:fldCharType="end"/>
        </w:r>
      </w:hyperlink>
    </w:p>
    <w:p w14:paraId="6A12CFE3"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13" w:history="1">
        <w:r w:rsidR="00854C38" w:rsidRPr="00444A52">
          <w:rPr>
            <w:rStyle w:val="Hyperlink"/>
            <w:noProof/>
          </w:rPr>
          <w:t>8.11.6</w:t>
        </w:r>
        <w:r w:rsidR="00854C38">
          <w:rPr>
            <w:rFonts w:asciiTheme="minorHAnsi" w:eastAsiaTheme="minorEastAsia" w:hAnsiTheme="minorHAnsi" w:cstheme="minorBidi"/>
            <w:noProof/>
            <w:sz w:val="22"/>
            <w:szCs w:val="22"/>
            <w:lang w:eastAsia="en-GB"/>
          </w:rPr>
          <w:tab/>
        </w:r>
        <w:r w:rsidR="00854C38" w:rsidRPr="00444A52">
          <w:rPr>
            <w:rStyle w:val="Hyperlink"/>
            <w:noProof/>
          </w:rPr>
          <w:t>Mechanical Shock Data</w:t>
        </w:r>
        <w:r w:rsidR="00854C38">
          <w:rPr>
            <w:noProof/>
            <w:webHidden/>
          </w:rPr>
          <w:tab/>
        </w:r>
        <w:r w:rsidR="00854C38">
          <w:rPr>
            <w:noProof/>
            <w:webHidden/>
          </w:rPr>
          <w:fldChar w:fldCharType="begin"/>
        </w:r>
        <w:r w:rsidR="00854C38">
          <w:rPr>
            <w:noProof/>
            <w:webHidden/>
          </w:rPr>
          <w:instrText xml:space="preserve"> PAGEREF _Toc484074613 \h </w:instrText>
        </w:r>
        <w:r w:rsidR="00854C38">
          <w:rPr>
            <w:noProof/>
            <w:webHidden/>
          </w:rPr>
        </w:r>
        <w:r w:rsidR="00854C38">
          <w:rPr>
            <w:noProof/>
            <w:webHidden/>
          </w:rPr>
          <w:fldChar w:fldCharType="separate"/>
        </w:r>
        <w:r w:rsidR="00854C38">
          <w:rPr>
            <w:noProof/>
            <w:webHidden/>
          </w:rPr>
          <w:t>24</w:t>
        </w:r>
        <w:r w:rsidR="00854C38">
          <w:rPr>
            <w:noProof/>
            <w:webHidden/>
          </w:rPr>
          <w:fldChar w:fldCharType="end"/>
        </w:r>
      </w:hyperlink>
    </w:p>
    <w:p w14:paraId="6EBE28D4"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14" w:history="1">
        <w:r w:rsidR="00854C38" w:rsidRPr="00444A52">
          <w:rPr>
            <w:rStyle w:val="Hyperlink"/>
            <w:noProof/>
          </w:rPr>
          <w:t>8.11.7</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Cycling III Data</w:t>
        </w:r>
        <w:r w:rsidR="00854C38">
          <w:rPr>
            <w:noProof/>
            <w:webHidden/>
          </w:rPr>
          <w:tab/>
        </w:r>
        <w:r w:rsidR="00854C38">
          <w:rPr>
            <w:noProof/>
            <w:webHidden/>
          </w:rPr>
          <w:fldChar w:fldCharType="begin"/>
        </w:r>
        <w:r w:rsidR="00854C38">
          <w:rPr>
            <w:noProof/>
            <w:webHidden/>
          </w:rPr>
          <w:instrText xml:space="preserve"> PAGEREF _Toc484074614 \h </w:instrText>
        </w:r>
        <w:r w:rsidR="00854C38">
          <w:rPr>
            <w:noProof/>
            <w:webHidden/>
          </w:rPr>
        </w:r>
        <w:r w:rsidR="00854C38">
          <w:rPr>
            <w:noProof/>
            <w:webHidden/>
          </w:rPr>
          <w:fldChar w:fldCharType="separate"/>
        </w:r>
        <w:r w:rsidR="00854C38">
          <w:rPr>
            <w:noProof/>
            <w:webHidden/>
          </w:rPr>
          <w:t>24</w:t>
        </w:r>
        <w:r w:rsidR="00854C38">
          <w:rPr>
            <w:noProof/>
            <w:webHidden/>
          </w:rPr>
          <w:fldChar w:fldCharType="end"/>
        </w:r>
      </w:hyperlink>
    </w:p>
    <w:p w14:paraId="10314667"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15" w:history="1">
        <w:r w:rsidR="00854C38" w:rsidRPr="00444A52">
          <w:rPr>
            <w:rStyle w:val="Hyperlink"/>
            <w:noProof/>
          </w:rPr>
          <w:t>8.11.8</w:t>
        </w:r>
        <w:r w:rsidR="00854C38">
          <w:rPr>
            <w:rFonts w:asciiTheme="minorHAnsi" w:eastAsiaTheme="minorEastAsia" w:hAnsiTheme="minorHAnsi" w:cstheme="minorBidi"/>
            <w:noProof/>
            <w:sz w:val="22"/>
            <w:szCs w:val="22"/>
            <w:lang w:eastAsia="en-GB"/>
          </w:rPr>
          <w:tab/>
        </w:r>
        <w:r w:rsidR="00854C38" w:rsidRPr="00444A52">
          <w:rPr>
            <w:rStyle w:val="Hyperlink"/>
            <w:noProof/>
          </w:rPr>
          <w:t>Rapid Change of Temperature Data</w:t>
        </w:r>
        <w:r w:rsidR="00854C38">
          <w:rPr>
            <w:noProof/>
            <w:webHidden/>
          </w:rPr>
          <w:tab/>
        </w:r>
        <w:r w:rsidR="00854C38">
          <w:rPr>
            <w:noProof/>
            <w:webHidden/>
          </w:rPr>
          <w:fldChar w:fldCharType="begin"/>
        </w:r>
        <w:r w:rsidR="00854C38">
          <w:rPr>
            <w:noProof/>
            <w:webHidden/>
          </w:rPr>
          <w:instrText xml:space="preserve"> PAGEREF _Toc484074615 \h </w:instrText>
        </w:r>
        <w:r w:rsidR="00854C38">
          <w:rPr>
            <w:noProof/>
            <w:webHidden/>
          </w:rPr>
        </w:r>
        <w:r w:rsidR="00854C38">
          <w:rPr>
            <w:noProof/>
            <w:webHidden/>
          </w:rPr>
          <w:fldChar w:fldCharType="separate"/>
        </w:r>
        <w:r w:rsidR="00854C38">
          <w:rPr>
            <w:noProof/>
            <w:webHidden/>
          </w:rPr>
          <w:t>24</w:t>
        </w:r>
        <w:r w:rsidR="00854C38">
          <w:rPr>
            <w:noProof/>
            <w:webHidden/>
          </w:rPr>
          <w:fldChar w:fldCharType="end"/>
        </w:r>
      </w:hyperlink>
    </w:p>
    <w:p w14:paraId="4D669AC9"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16" w:history="1">
        <w:r w:rsidR="00854C38" w:rsidRPr="00444A52">
          <w:rPr>
            <w:rStyle w:val="Hyperlink"/>
            <w:noProof/>
          </w:rPr>
          <w:t>8.11.9</w:t>
        </w:r>
        <w:r w:rsidR="00854C38">
          <w:rPr>
            <w:rFonts w:asciiTheme="minorHAnsi" w:eastAsiaTheme="minorEastAsia" w:hAnsiTheme="minorHAnsi" w:cstheme="minorBidi"/>
            <w:noProof/>
            <w:sz w:val="22"/>
            <w:szCs w:val="22"/>
            <w:lang w:eastAsia="en-GB"/>
          </w:rPr>
          <w:tab/>
        </w:r>
        <w:r w:rsidR="00854C38" w:rsidRPr="00444A52">
          <w:rPr>
            <w:rStyle w:val="Hyperlink"/>
            <w:noProof/>
          </w:rPr>
          <w:t>Low Pressure Data</w:t>
        </w:r>
        <w:r w:rsidR="00854C38">
          <w:rPr>
            <w:noProof/>
            <w:webHidden/>
          </w:rPr>
          <w:tab/>
        </w:r>
        <w:r w:rsidR="00854C38">
          <w:rPr>
            <w:noProof/>
            <w:webHidden/>
          </w:rPr>
          <w:fldChar w:fldCharType="begin"/>
        </w:r>
        <w:r w:rsidR="00854C38">
          <w:rPr>
            <w:noProof/>
            <w:webHidden/>
          </w:rPr>
          <w:instrText xml:space="preserve"> PAGEREF _Toc484074616 \h </w:instrText>
        </w:r>
        <w:r w:rsidR="00854C38">
          <w:rPr>
            <w:noProof/>
            <w:webHidden/>
          </w:rPr>
        </w:r>
        <w:r w:rsidR="00854C38">
          <w:rPr>
            <w:noProof/>
            <w:webHidden/>
          </w:rPr>
          <w:fldChar w:fldCharType="separate"/>
        </w:r>
        <w:r w:rsidR="00854C38">
          <w:rPr>
            <w:noProof/>
            <w:webHidden/>
          </w:rPr>
          <w:t>24</w:t>
        </w:r>
        <w:r w:rsidR="00854C38">
          <w:rPr>
            <w:noProof/>
            <w:webHidden/>
          </w:rPr>
          <w:fldChar w:fldCharType="end"/>
        </w:r>
      </w:hyperlink>
    </w:p>
    <w:p w14:paraId="744CE1CA"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17" w:history="1">
        <w:r w:rsidR="00854C38" w:rsidRPr="00444A52">
          <w:rPr>
            <w:rStyle w:val="Hyperlink"/>
            <w:noProof/>
          </w:rPr>
          <w:t>8.11.10</w:t>
        </w:r>
        <w:r w:rsidR="00854C38">
          <w:rPr>
            <w:rFonts w:asciiTheme="minorHAnsi" w:eastAsiaTheme="minorEastAsia" w:hAnsiTheme="minorHAnsi" w:cstheme="minorBidi"/>
            <w:noProof/>
            <w:sz w:val="22"/>
            <w:szCs w:val="22"/>
            <w:lang w:eastAsia="en-GB"/>
          </w:rPr>
          <w:tab/>
        </w:r>
        <w:r w:rsidR="00854C38" w:rsidRPr="00444A52">
          <w:rPr>
            <w:rStyle w:val="Hyperlink"/>
            <w:noProof/>
          </w:rPr>
          <w:t>Radiation Data</w:t>
        </w:r>
        <w:r w:rsidR="00854C38">
          <w:rPr>
            <w:noProof/>
            <w:webHidden/>
          </w:rPr>
          <w:tab/>
        </w:r>
        <w:r w:rsidR="00854C38">
          <w:rPr>
            <w:noProof/>
            <w:webHidden/>
          </w:rPr>
          <w:fldChar w:fldCharType="begin"/>
        </w:r>
        <w:r w:rsidR="00854C38">
          <w:rPr>
            <w:noProof/>
            <w:webHidden/>
          </w:rPr>
          <w:instrText xml:space="preserve"> PAGEREF _Toc484074617 \h </w:instrText>
        </w:r>
        <w:r w:rsidR="00854C38">
          <w:rPr>
            <w:noProof/>
            <w:webHidden/>
          </w:rPr>
        </w:r>
        <w:r w:rsidR="00854C38">
          <w:rPr>
            <w:noProof/>
            <w:webHidden/>
          </w:rPr>
          <w:fldChar w:fldCharType="separate"/>
        </w:r>
        <w:r w:rsidR="00854C38">
          <w:rPr>
            <w:noProof/>
            <w:webHidden/>
          </w:rPr>
          <w:t>25</w:t>
        </w:r>
        <w:r w:rsidR="00854C38">
          <w:rPr>
            <w:noProof/>
            <w:webHidden/>
          </w:rPr>
          <w:fldChar w:fldCharType="end"/>
        </w:r>
      </w:hyperlink>
    </w:p>
    <w:p w14:paraId="447EFB3E"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18" w:history="1">
        <w:r w:rsidR="00854C38" w:rsidRPr="00444A52">
          <w:rPr>
            <w:rStyle w:val="Hyperlink"/>
            <w:noProof/>
          </w:rPr>
          <w:t>8.11.11</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Cycling IV Data</w:t>
        </w:r>
        <w:r w:rsidR="00854C38">
          <w:rPr>
            <w:noProof/>
            <w:webHidden/>
          </w:rPr>
          <w:tab/>
        </w:r>
        <w:r w:rsidR="00854C38">
          <w:rPr>
            <w:noProof/>
            <w:webHidden/>
          </w:rPr>
          <w:fldChar w:fldCharType="begin"/>
        </w:r>
        <w:r w:rsidR="00854C38">
          <w:rPr>
            <w:noProof/>
            <w:webHidden/>
          </w:rPr>
          <w:instrText xml:space="preserve"> PAGEREF _Toc484074618 \h </w:instrText>
        </w:r>
        <w:r w:rsidR="00854C38">
          <w:rPr>
            <w:noProof/>
            <w:webHidden/>
          </w:rPr>
        </w:r>
        <w:r w:rsidR="00854C38">
          <w:rPr>
            <w:noProof/>
            <w:webHidden/>
          </w:rPr>
          <w:fldChar w:fldCharType="separate"/>
        </w:r>
        <w:r w:rsidR="00854C38">
          <w:rPr>
            <w:noProof/>
            <w:webHidden/>
          </w:rPr>
          <w:t>25</w:t>
        </w:r>
        <w:r w:rsidR="00854C38">
          <w:rPr>
            <w:noProof/>
            <w:webHidden/>
          </w:rPr>
          <w:fldChar w:fldCharType="end"/>
        </w:r>
      </w:hyperlink>
    </w:p>
    <w:p w14:paraId="567952E9"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19" w:history="1">
        <w:r w:rsidR="00854C38" w:rsidRPr="00444A52">
          <w:rPr>
            <w:rStyle w:val="Hyperlink"/>
            <w:noProof/>
          </w:rPr>
          <w:t>8.11.12</w:t>
        </w:r>
        <w:r w:rsidR="00854C38">
          <w:rPr>
            <w:rFonts w:asciiTheme="minorHAnsi" w:eastAsiaTheme="minorEastAsia" w:hAnsiTheme="minorHAnsi" w:cstheme="minorBidi"/>
            <w:noProof/>
            <w:sz w:val="22"/>
            <w:szCs w:val="22"/>
            <w:lang w:eastAsia="en-GB"/>
          </w:rPr>
          <w:tab/>
        </w:r>
        <w:r w:rsidR="00854C38" w:rsidRPr="00444A52">
          <w:rPr>
            <w:rStyle w:val="Hyperlink"/>
            <w:noProof/>
          </w:rPr>
          <w:t>Temperature Cycling V Data</w:t>
        </w:r>
        <w:r w:rsidR="00854C38">
          <w:rPr>
            <w:noProof/>
            <w:webHidden/>
          </w:rPr>
          <w:tab/>
        </w:r>
        <w:r w:rsidR="00854C38">
          <w:rPr>
            <w:noProof/>
            <w:webHidden/>
          </w:rPr>
          <w:fldChar w:fldCharType="begin"/>
        </w:r>
        <w:r w:rsidR="00854C38">
          <w:rPr>
            <w:noProof/>
            <w:webHidden/>
          </w:rPr>
          <w:instrText xml:space="preserve"> PAGEREF _Toc484074619 \h </w:instrText>
        </w:r>
        <w:r w:rsidR="00854C38">
          <w:rPr>
            <w:noProof/>
            <w:webHidden/>
          </w:rPr>
        </w:r>
        <w:r w:rsidR="00854C38">
          <w:rPr>
            <w:noProof/>
            <w:webHidden/>
          </w:rPr>
          <w:fldChar w:fldCharType="separate"/>
        </w:r>
        <w:r w:rsidR="00854C38">
          <w:rPr>
            <w:noProof/>
            <w:webHidden/>
          </w:rPr>
          <w:t>25</w:t>
        </w:r>
        <w:r w:rsidR="00854C38">
          <w:rPr>
            <w:noProof/>
            <w:webHidden/>
          </w:rPr>
          <w:fldChar w:fldCharType="end"/>
        </w:r>
      </w:hyperlink>
    </w:p>
    <w:p w14:paraId="076EA93D"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620" w:history="1">
        <w:r w:rsidR="00854C38" w:rsidRPr="00444A52">
          <w:rPr>
            <w:rStyle w:val="Hyperlink"/>
            <w:noProof/>
          </w:rPr>
          <w:t>8.12</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GROUP 5 - ENDURANCE TESTS data</w:t>
        </w:r>
        <w:r w:rsidR="00854C38">
          <w:rPr>
            <w:noProof/>
            <w:webHidden/>
          </w:rPr>
          <w:tab/>
        </w:r>
        <w:r w:rsidR="00854C38">
          <w:rPr>
            <w:noProof/>
            <w:webHidden/>
          </w:rPr>
          <w:fldChar w:fldCharType="begin"/>
        </w:r>
        <w:r w:rsidR="00854C38">
          <w:rPr>
            <w:noProof/>
            <w:webHidden/>
          </w:rPr>
          <w:instrText xml:space="preserve"> PAGEREF _Toc484074620 \h </w:instrText>
        </w:r>
        <w:r w:rsidR="00854C38">
          <w:rPr>
            <w:noProof/>
            <w:webHidden/>
          </w:rPr>
        </w:r>
        <w:r w:rsidR="00854C38">
          <w:rPr>
            <w:noProof/>
            <w:webHidden/>
          </w:rPr>
          <w:fldChar w:fldCharType="separate"/>
        </w:r>
        <w:r w:rsidR="00854C38">
          <w:rPr>
            <w:noProof/>
            <w:webHidden/>
          </w:rPr>
          <w:t>25</w:t>
        </w:r>
        <w:r w:rsidR="00854C38">
          <w:rPr>
            <w:noProof/>
            <w:webHidden/>
          </w:rPr>
          <w:fldChar w:fldCharType="end"/>
        </w:r>
      </w:hyperlink>
    </w:p>
    <w:p w14:paraId="3B5F2E8D"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21" w:history="1">
        <w:r w:rsidR="00854C38" w:rsidRPr="00444A52">
          <w:rPr>
            <w:rStyle w:val="Hyperlink"/>
            <w:noProof/>
          </w:rPr>
          <w:t>8.12.1</w:t>
        </w:r>
        <w:r w:rsidR="00854C38">
          <w:rPr>
            <w:rFonts w:asciiTheme="minorHAnsi" w:eastAsiaTheme="minorEastAsia" w:hAnsiTheme="minorHAnsi" w:cstheme="minorBidi"/>
            <w:noProof/>
            <w:sz w:val="22"/>
            <w:szCs w:val="22"/>
            <w:lang w:eastAsia="en-GB"/>
          </w:rPr>
          <w:tab/>
        </w:r>
        <w:r w:rsidR="00854C38" w:rsidRPr="00444A52">
          <w:rPr>
            <w:rStyle w:val="Hyperlink"/>
            <w:noProof/>
          </w:rPr>
          <w:t>Mating Durability Data</w:t>
        </w:r>
        <w:r w:rsidR="00854C38">
          <w:rPr>
            <w:noProof/>
            <w:webHidden/>
          </w:rPr>
          <w:tab/>
        </w:r>
        <w:r w:rsidR="00854C38">
          <w:rPr>
            <w:noProof/>
            <w:webHidden/>
          </w:rPr>
          <w:fldChar w:fldCharType="begin"/>
        </w:r>
        <w:r w:rsidR="00854C38">
          <w:rPr>
            <w:noProof/>
            <w:webHidden/>
          </w:rPr>
          <w:instrText xml:space="preserve"> PAGEREF _Toc484074621 \h </w:instrText>
        </w:r>
        <w:r w:rsidR="00854C38">
          <w:rPr>
            <w:noProof/>
            <w:webHidden/>
          </w:rPr>
        </w:r>
        <w:r w:rsidR="00854C38">
          <w:rPr>
            <w:noProof/>
            <w:webHidden/>
          </w:rPr>
          <w:fldChar w:fldCharType="separate"/>
        </w:r>
        <w:r w:rsidR="00854C38">
          <w:rPr>
            <w:noProof/>
            <w:webHidden/>
          </w:rPr>
          <w:t>25</w:t>
        </w:r>
        <w:r w:rsidR="00854C38">
          <w:rPr>
            <w:noProof/>
            <w:webHidden/>
          </w:rPr>
          <w:fldChar w:fldCharType="end"/>
        </w:r>
      </w:hyperlink>
    </w:p>
    <w:p w14:paraId="4D89A333" w14:textId="77777777" w:rsidR="00854C38" w:rsidRDefault="009F40E3">
      <w:pPr>
        <w:pStyle w:val="TOC3"/>
        <w:tabs>
          <w:tab w:val="left" w:pos="1080"/>
          <w:tab w:val="right" w:pos="10147"/>
        </w:tabs>
        <w:rPr>
          <w:rFonts w:asciiTheme="minorHAnsi" w:eastAsiaTheme="minorEastAsia" w:hAnsiTheme="minorHAnsi" w:cstheme="minorBidi"/>
          <w:noProof/>
          <w:sz w:val="22"/>
          <w:szCs w:val="22"/>
          <w:lang w:eastAsia="en-GB"/>
        </w:rPr>
      </w:pPr>
      <w:hyperlink w:anchor="_Toc484074622" w:history="1">
        <w:r w:rsidR="00854C38" w:rsidRPr="00444A52">
          <w:rPr>
            <w:rStyle w:val="Hyperlink"/>
            <w:noProof/>
          </w:rPr>
          <w:t>8.12.2</w:t>
        </w:r>
        <w:r w:rsidR="00854C38">
          <w:rPr>
            <w:rFonts w:asciiTheme="minorHAnsi" w:eastAsiaTheme="minorEastAsia" w:hAnsiTheme="minorHAnsi" w:cstheme="minorBidi"/>
            <w:noProof/>
            <w:sz w:val="22"/>
            <w:szCs w:val="22"/>
            <w:lang w:eastAsia="en-GB"/>
          </w:rPr>
          <w:tab/>
        </w:r>
        <w:r w:rsidR="00854C38" w:rsidRPr="00444A52">
          <w:rPr>
            <w:rStyle w:val="Hyperlink"/>
            <w:noProof/>
          </w:rPr>
          <w:t>High Temperature Storage Data</w:t>
        </w:r>
        <w:r w:rsidR="00854C38">
          <w:rPr>
            <w:noProof/>
            <w:webHidden/>
          </w:rPr>
          <w:tab/>
        </w:r>
        <w:r w:rsidR="00854C38">
          <w:rPr>
            <w:noProof/>
            <w:webHidden/>
          </w:rPr>
          <w:fldChar w:fldCharType="begin"/>
        </w:r>
        <w:r w:rsidR="00854C38">
          <w:rPr>
            <w:noProof/>
            <w:webHidden/>
          </w:rPr>
          <w:instrText xml:space="preserve"> PAGEREF _Toc484074622 \h </w:instrText>
        </w:r>
        <w:r w:rsidR="00854C38">
          <w:rPr>
            <w:noProof/>
            <w:webHidden/>
          </w:rPr>
        </w:r>
        <w:r w:rsidR="00854C38">
          <w:rPr>
            <w:noProof/>
            <w:webHidden/>
          </w:rPr>
          <w:fldChar w:fldCharType="separate"/>
        </w:r>
        <w:r w:rsidR="00854C38">
          <w:rPr>
            <w:noProof/>
            <w:webHidden/>
          </w:rPr>
          <w:t>26</w:t>
        </w:r>
        <w:r w:rsidR="00854C38">
          <w:rPr>
            <w:noProof/>
            <w:webHidden/>
          </w:rPr>
          <w:fldChar w:fldCharType="end"/>
        </w:r>
      </w:hyperlink>
    </w:p>
    <w:p w14:paraId="3446BC69"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623" w:history="1">
        <w:r w:rsidR="00854C38" w:rsidRPr="00444A52">
          <w:rPr>
            <w:rStyle w:val="Hyperlink"/>
            <w:noProof/>
          </w:rPr>
          <w:t>8.13</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FAILURE ANALYSIS RESULTS</w:t>
        </w:r>
        <w:r w:rsidR="00854C38">
          <w:rPr>
            <w:noProof/>
            <w:webHidden/>
          </w:rPr>
          <w:tab/>
        </w:r>
        <w:r w:rsidR="00854C38">
          <w:rPr>
            <w:noProof/>
            <w:webHidden/>
          </w:rPr>
          <w:fldChar w:fldCharType="begin"/>
        </w:r>
        <w:r w:rsidR="00854C38">
          <w:rPr>
            <w:noProof/>
            <w:webHidden/>
          </w:rPr>
          <w:instrText xml:space="preserve"> PAGEREF _Toc484074623 \h </w:instrText>
        </w:r>
        <w:r w:rsidR="00854C38">
          <w:rPr>
            <w:noProof/>
            <w:webHidden/>
          </w:rPr>
        </w:r>
        <w:r w:rsidR="00854C38">
          <w:rPr>
            <w:noProof/>
            <w:webHidden/>
          </w:rPr>
          <w:fldChar w:fldCharType="separate"/>
        </w:r>
        <w:r w:rsidR="00854C38">
          <w:rPr>
            <w:noProof/>
            <w:webHidden/>
          </w:rPr>
          <w:t>26</w:t>
        </w:r>
        <w:r w:rsidR="00854C38">
          <w:rPr>
            <w:noProof/>
            <w:webHidden/>
          </w:rPr>
          <w:fldChar w:fldCharType="end"/>
        </w:r>
      </w:hyperlink>
    </w:p>
    <w:p w14:paraId="18B6DCAB"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624" w:history="1">
        <w:r w:rsidR="00854C38" w:rsidRPr="00444A52">
          <w:rPr>
            <w:rStyle w:val="Hyperlink"/>
            <w:noProof/>
          </w:rPr>
          <w:t>8.14</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SUMMARY OF RESULTS AND CONCLUSION</w:t>
        </w:r>
        <w:r w:rsidR="00854C38">
          <w:rPr>
            <w:noProof/>
            <w:webHidden/>
          </w:rPr>
          <w:tab/>
        </w:r>
        <w:r w:rsidR="00854C38">
          <w:rPr>
            <w:noProof/>
            <w:webHidden/>
          </w:rPr>
          <w:fldChar w:fldCharType="begin"/>
        </w:r>
        <w:r w:rsidR="00854C38">
          <w:rPr>
            <w:noProof/>
            <w:webHidden/>
          </w:rPr>
          <w:instrText xml:space="preserve"> PAGEREF _Toc484074624 \h </w:instrText>
        </w:r>
        <w:r w:rsidR="00854C38">
          <w:rPr>
            <w:noProof/>
            <w:webHidden/>
          </w:rPr>
        </w:r>
        <w:r w:rsidR="00854C38">
          <w:rPr>
            <w:noProof/>
            <w:webHidden/>
          </w:rPr>
          <w:fldChar w:fldCharType="separate"/>
        </w:r>
        <w:r w:rsidR="00854C38">
          <w:rPr>
            <w:noProof/>
            <w:webHidden/>
          </w:rPr>
          <w:t>26</w:t>
        </w:r>
        <w:r w:rsidR="00854C38">
          <w:rPr>
            <w:noProof/>
            <w:webHidden/>
          </w:rPr>
          <w:fldChar w:fldCharType="end"/>
        </w:r>
      </w:hyperlink>
    </w:p>
    <w:p w14:paraId="3A3C3B67" w14:textId="77777777" w:rsidR="00854C38" w:rsidRDefault="009F40E3">
      <w:pPr>
        <w:pStyle w:val="TOC2"/>
        <w:rPr>
          <w:rFonts w:asciiTheme="minorHAnsi" w:eastAsiaTheme="minorEastAsia" w:hAnsiTheme="minorHAnsi" w:cstheme="minorBidi"/>
          <w:caps w:val="0"/>
          <w:noProof/>
          <w:sz w:val="22"/>
          <w:szCs w:val="22"/>
          <w:lang w:eastAsia="en-GB"/>
        </w:rPr>
      </w:pPr>
      <w:hyperlink w:anchor="_Toc484074625" w:history="1">
        <w:r w:rsidR="00854C38" w:rsidRPr="00444A52">
          <w:rPr>
            <w:rStyle w:val="Hyperlink"/>
            <w:noProof/>
          </w:rPr>
          <w:t>8.15</w:t>
        </w:r>
        <w:r w:rsidR="00854C38">
          <w:rPr>
            <w:rFonts w:asciiTheme="minorHAnsi" w:eastAsiaTheme="minorEastAsia" w:hAnsiTheme="minorHAnsi" w:cstheme="minorBidi"/>
            <w:caps w:val="0"/>
            <w:noProof/>
            <w:sz w:val="22"/>
            <w:szCs w:val="22"/>
            <w:lang w:eastAsia="en-GB"/>
          </w:rPr>
          <w:tab/>
        </w:r>
        <w:r w:rsidR="00854C38" w:rsidRPr="00444A52">
          <w:rPr>
            <w:rStyle w:val="Hyperlink"/>
            <w:noProof/>
          </w:rPr>
          <w:t>CHART I - EVALUATION TEST PROGRAMME</w:t>
        </w:r>
        <w:r w:rsidR="00854C38">
          <w:rPr>
            <w:noProof/>
            <w:webHidden/>
          </w:rPr>
          <w:tab/>
        </w:r>
        <w:r w:rsidR="00854C38">
          <w:rPr>
            <w:noProof/>
            <w:webHidden/>
          </w:rPr>
          <w:fldChar w:fldCharType="begin"/>
        </w:r>
        <w:r w:rsidR="00854C38">
          <w:rPr>
            <w:noProof/>
            <w:webHidden/>
          </w:rPr>
          <w:instrText xml:space="preserve"> PAGEREF _Toc484074625 \h </w:instrText>
        </w:r>
        <w:r w:rsidR="00854C38">
          <w:rPr>
            <w:noProof/>
            <w:webHidden/>
          </w:rPr>
        </w:r>
        <w:r w:rsidR="00854C38">
          <w:rPr>
            <w:noProof/>
            <w:webHidden/>
          </w:rPr>
          <w:fldChar w:fldCharType="separate"/>
        </w:r>
        <w:r w:rsidR="00854C38">
          <w:rPr>
            <w:noProof/>
            <w:webHidden/>
          </w:rPr>
          <w:t>27</w:t>
        </w:r>
        <w:r w:rsidR="00854C38">
          <w:rPr>
            <w:noProof/>
            <w:webHidden/>
          </w:rPr>
          <w:fldChar w:fldCharType="end"/>
        </w:r>
      </w:hyperlink>
    </w:p>
    <w:p w14:paraId="78FC5D2C" w14:textId="77777777" w:rsidR="007638F8" w:rsidRPr="00485FF1" w:rsidRDefault="006B573D" w:rsidP="006E5C86">
      <w:pPr>
        <w:keepLines/>
        <w:rPr>
          <w:rFonts w:cs="Arial"/>
        </w:rPr>
      </w:pPr>
      <w:r w:rsidRPr="00485FF1">
        <w:rPr>
          <w:rFonts w:cs="Arial"/>
        </w:rPr>
        <w:fldChar w:fldCharType="end"/>
      </w:r>
    </w:p>
    <w:p w14:paraId="048F6649" w14:textId="77777777" w:rsidR="00A749FA" w:rsidRPr="00485FF1" w:rsidRDefault="00306ACC" w:rsidP="006E5C86">
      <w:pPr>
        <w:keepLines/>
        <w:ind w:left="0"/>
        <w:rPr>
          <w:rFonts w:cs="Arial"/>
        </w:rPr>
      </w:pPr>
      <w:r w:rsidRPr="00485FF1">
        <w:rPr>
          <w:rFonts w:cs="Arial"/>
        </w:rPr>
        <w:br w:type="page"/>
      </w:r>
    </w:p>
    <w:p w14:paraId="0C53B765" w14:textId="77777777" w:rsidR="00A749FA" w:rsidRPr="00485FF1" w:rsidRDefault="00A749FA" w:rsidP="00022AED">
      <w:pPr>
        <w:pStyle w:val="Heading1"/>
      </w:pPr>
      <w:bookmarkStart w:id="1" w:name="_Toc484074543"/>
      <w:r w:rsidRPr="00485FF1">
        <w:lastRenderedPageBreak/>
        <w:t>PURPOSE</w:t>
      </w:r>
      <w:bookmarkEnd w:id="1"/>
    </w:p>
    <w:p w14:paraId="02AF4C00" w14:textId="77777777" w:rsidR="00A749FA" w:rsidRPr="00485FF1" w:rsidRDefault="00A749FA" w:rsidP="006E5C86">
      <w:pPr>
        <w:keepLines/>
      </w:pPr>
      <w:r w:rsidRPr="00485FF1">
        <w:t>The purpose of this specification is to establish the procedure to be followed in the evaluation of component capabilities as required for space applications and thereby to anticipate, as far as possible, component behaviour during qualification testing. Therefore, the aim of such testing shall be to overstress specific characteristics of the component concerned with a view to the detection of possible failure modes. Additionally, a detailed constructional analysis shall be performed to detect any design and construction defects which may affect the reliability of the component and to facilitate failure analysis activities.</w:t>
      </w:r>
    </w:p>
    <w:p w14:paraId="1A035938" w14:textId="77777777" w:rsidR="00A749FA" w:rsidRPr="00485FF1" w:rsidRDefault="00A749FA" w:rsidP="00022AED">
      <w:pPr>
        <w:pStyle w:val="Heading1"/>
      </w:pPr>
      <w:bookmarkStart w:id="2" w:name="_Toc484074544"/>
      <w:r w:rsidRPr="00485FF1">
        <w:t>APPLICABLE DOCUMENTS</w:t>
      </w:r>
      <w:bookmarkEnd w:id="2"/>
    </w:p>
    <w:p w14:paraId="0D827C2F" w14:textId="77777777" w:rsidR="00A749FA" w:rsidRPr="00485FF1" w:rsidRDefault="00A749FA" w:rsidP="00393355">
      <w:pPr>
        <w:pStyle w:val="Heading2"/>
      </w:pPr>
      <w:bookmarkStart w:id="3" w:name="_Toc484074545"/>
      <w:r w:rsidRPr="00485FF1">
        <w:t>GENERAL</w:t>
      </w:r>
      <w:bookmarkEnd w:id="3"/>
    </w:p>
    <w:p w14:paraId="61E2E273" w14:textId="6F71B046" w:rsidR="00A749FA" w:rsidRPr="00485FF1" w:rsidRDefault="00A749FA" w:rsidP="006E5C86">
      <w:pPr>
        <w:keepLines/>
      </w:pPr>
      <w:r w:rsidRPr="00485FF1">
        <w:t>The following documents form part of, and shall be read in conjunction with, this specification.</w:t>
      </w:r>
      <w:r w:rsidR="00781BEC" w:rsidRPr="00485FF1">
        <w:t xml:space="preserve"> The relevant issues shall be those in effect at the date of commencement of the evaluation.</w:t>
      </w:r>
    </w:p>
    <w:p w14:paraId="58164BA3" w14:textId="77777777" w:rsidR="00A749FA" w:rsidRPr="00485FF1" w:rsidRDefault="00A749FA" w:rsidP="00393355">
      <w:pPr>
        <w:pStyle w:val="Heading2"/>
      </w:pPr>
      <w:bookmarkStart w:id="4" w:name="_Toc484074546"/>
      <w:r w:rsidRPr="00485FF1">
        <w:t>ESCC SPECIFICATIONS</w:t>
      </w:r>
      <w:bookmarkEnd w:id="4"/>
    </w:p>
    <w:p w14:paraId="06B948B5" w14:textId="4A2ED68E" w:rsidR="007F793E" w:rsidRPr="00485FF1" w:rsidRDefault="007F793E" w:rsidP="001356D9">
      <w:pPr>
        <w:pStyle w:val="BulletList"/>
        <w:keepLines/>
        <w:spacing w:after="60"/>
        <w:ind w:left="1775" w:hanging="357"/>
        <w:contextualSpacing w:val="0"/>
      </w:pPr>
      <w:r w:rsidRPr="00485FF1">
        <w:t xml:space="preserve">ESCC Generic Specification </w:t>
      </w:r>
      <w:r w:rsidR="00BF3E6B" w:rsidRPr="00485FF1">
        <w:t xml:space="preserve">No. </w:t>
      </w:r>
      <w:hyperlink r:id="rId15" w:history="1">
        <w:r w:rsidR="00F211F5">
          <w:rPr>
            <w:rStyle w:val="Hyperlink"/>
          </w:rPr>
          <w:t>3420</w:t>
        </w:r>
      </w:hyperlink>
      <w:r w:rsidR="00BF3E6B" w:rsidRPr="00485FF1">
        <w:t xml:space="preserve"> </w:t>
      </w:r>
      <w:r w:rsidRPr="00485FF1">
        <w:t xml:space="preserve">for </w:t>
      </w:r>
      <w:r w:rsidR="00DC2543" w:rsidRPr="00485FF1">
        <w:t>O</w:t>
      </w:r>
      <w:r w:rsidRPr="00485FF1">
        <w:t xml:space="preserve">ptical Fibre </w:t>
      </w:r>
      <w:r w:rsidR="00DC2543" w:rsidRPr="00485FF1">
        <w:t>Cable Assembles</w:t>
      </w:r>
      <w:r w:rsidRPr="00485FF1">
        <w:t>.</w:t>
      </w:r>
    </w:p>
    <w:p w14:paraId="0AD4ED1A" w14:textId="70D13B2B" w:rsidR="007F793E" w:rsidRPr="00485FF1" w:rsidRDefault="007F793E" w:rsidP="001356D9">
      <w:pPr>
        <w:pStyle w:val="BulletList"/>
        <w:keepLines/>
        <w:spacing w:after="60"/>
        <w:ind w:left="1775" w:hanging="357"/>
        <w:contextualSpacing w:val="0"/>
      </w:pPr>
      <w:r w:rsidRPr="00485FF1">
        <w:t>The relevant ESCC Detail Specification.</w:t>
      </w:r>
    </w:p>
    <w:p w14:paraId="1828490A" w14:textId="6761E3FB" w:rsidR="00A749FA" w:rsidRPr="00485FF1" w:rsidRDefault="00A749FA" w:rsidP="001356D9">
      <w:pPr>
        <w:pStyle w:val="BulletList"/>
        <w:keepLines/>
        <w:spacing w:after="60"/>
        <w:ind w:left="1775" w:hanging="357"/>
        <w:contextualSpacing w:val="0"/>
      </w:pPr>
      <w:r w:rsidRPr="00485FF1">
        <w:t xml:space="preserve">Basic Specification No. </w:t>
      </w:r>
      <w:hyperlink r:id="rId16" w:history="1">
        <w:r w:rsidRPr="00485FF1">
          <w:rPr>
            <w:rStyle w:val="Hyperlink"/>
          </w:rPr>
          <w:t>20500</w:t>
        </w:r>
      </w:hyperlink>
      <w:r w:rsidRPr="00485FF1">
        <w:t>, External Visual Inspection.</w:t>
      </w:r>
    </w:p>
    <w:p w14:paraId="48B63125" w14:textId="24295F0E" w:rsidR="00781BEC" w:rsidRPr="00485FF1" w:rsidRDefault="00781BEC" w:rsidP="001356D9">
      <w:pPr>
        <w:pStyle w:val="BulletList"/>
        <w:keepLines/>
        <w:spacing w:after="60"/>
        <w:ind w:left="1775" w:hanging="357"/>
        <w:contextualSpacing w:val="0"/>
      </w:pPr>
      <w:r w:rsidRPr="00485FF1">
        <w:t xml:space="preserve">Basic Specification No. </w:t>
      </w:r>
      <w:hyperlink r:id="rId17" w:history="1">
        <w:r w:rsidRPr="00485FF1">
          <w:rPr>
            <w:rStyle w:val="Hyperlink"/>
          </w:rPr>
          <w:t>21300</w:t>
        </w:r>
      </w:hyperlink>
      <w:r w:rsidRPr="00485FF1">
        <w:t>, Terms, Definitions, Abbreviations, Symbols and Units.</w:t>
      </w:r>
    </w:p>
    <w:p w14:paraId="4E7F1C28" w14:textId="576C6C58" w:rsidR="00DE0811" w:rsidRPr="00485FF1" w:rsidRDefault="00DE0811" w:rsidP="001356D9">
      <w:pPr>
        <w:pStyle w:val="BulletList"/>
        <w:keepLines/>
        <w:spacing w:after="60"/>
        <w:ind w:left="1775" w:hanging="357"/>
        <w:contextualSpacing w:val="0"/>
      </w:pPr>
      <w:r w:rsidRPr="00485FF1">
        <w:t xml:space="preserve">Basic Specification No. </w:t>
      </w:r>
      <w:hyperlink r:id="rId18" w:history="1">
        <w:r w:rsidRPr="00485FF1">
          <w:rPr>
            <w:rStyle w:val="Hyperlink"/>
          </w:rPr>
          <w:t>22900</w:t>
        </w:r>
      </w:hyperlink>
      <w:r w:rsidRPr="00485FF1">
        <w:t>, Total Dose Steady-State Irradiation Test Method.</w:t>
      </w:r>
    </w:p>
    <w:p w14:paraId="5C86C585" w14:textId="77777777" w:rsidR="00A749FA" w:rsidRPr="00485FF1" w:rsidRDefault="00A749FA" w:rsidP="001356D9">
      <w:pPr>
        <w:keepLines/>
        <w:spacing w:before="240"/>
      </w:pPr>
      <w:r w:rsidRPr="00485FF1">
        <w:t>Unless otherwise stated herein, reference within the text of this specification to “the Detail Specification” shall mean the relevant ESCC Detail Specification.</w:t>
      </w:r>
    </w:p>
    <w:p w14:paraId="395464B2" w14:textId="77777777" w:rsidR="00A749FA" w:rsidRPr="00485FF1" w:rsidRDefault="00A749FA" w:rsidP="00393355">
      <w:pPr>
        <w:pStyle w:val="Heading2"/>
      </w:pPr>
      <w:bookmarkStart w:id="5" w:name="_Toc484074547"/>
      <w:r w:rsidRPr="00485FF1">
        <w:t>OTHER REFERENCE DOCUMENTS</w:t>
      </w:r>
      <w:bookmarkEnd w:id="5"/>
    </w:p>
    <w:p w14:paraId="39B73326" w14:textId="77839E82" w:rsidR="00781BEC" w:rsidRPr="00485FF1" w:rsidRDefault="009F40E3" w:rsidP="001356D9">
      <w:pPr>
        <w:pStyle w:val="BulletList"/>
        <w:keepLines/>
        <w:spacing w:after="60"/>
        <w:ind w:left="1775" w:hanging="357"/>
        <w:contextualSpacing w:val="0"/>
      </w:pPr>
      <w:hyperlink r:id="rId19" w:history="1">
        <w:r w:rsidR="00781BEC" w:rsidRPr="00485FF1">
          <w:t>ECSS-Q-ST-70-02</w:t>
        </w:r>
      </w:hyperlink>
      <w:r w:rsidR="00781BEC" w:rsidRPr="00485FF1">
        <w:t xml:space="preserve">, </w:t>
      </w:r>
      <w:r w:rsidR="00781BEC" w:rsidRPr="00485FF1">
        <w:tab/>
        <w:t>Thermal Vacuum Outgassing Test for the Screening of Space Materials.</w:t>
      </w:r>
    </w:p>
    <w:p w14:paraId="1F12BF2E" w14:textId="6E433044" w:rsidR="00781BEC" w:rsidRPr="00485FF1" w:rsidRDefault="00781BEC" w:rsidP="001356D9">
      <w:pPr>
        <w:pStyle w:val="BulletList"/>
        <w:keepLines/>
        <w:spacing w:after="60"/>
        <w:ind w:left="1775" w:hanging="357"/>
        <w:contextualSpacing w:val="0"/>
      </w:pPr>
      <w:r w:rsidRPr="00485FF1">
        <w:t xml:space="preserve">IEC 61300, </w:t>
      </w:r>
      <w:r w:rsidRPr="00485FF1">
        <w:tab/>
        <w:t>Fibre Optic Interconnecting Devices and Passive Components - Basic Test and Measurement Procedures.</w:t>
      </w:r>
    </w:p>
    <w:p w14:paraId="2D3D0E85" w14:textId="229FA148" w:rsidR="00781BEC" w:rsidRPr="00485FF1" w:rsidRDefault="00781BEC" w:rsidP="001356D9">
      <w:pPr>
        <w:pStyle w:val="BulletList"/>
        <w:keepLines/>
        <w:spacing w:after="60"/>
        <w:ind w:left="1775" w:hanging="357"/>
        <w:contextualSpacing w:val="0"/>
      </w:pPr>
      <w:r w:rsidRPr="00485FF1">
        <w:t xml:space="preserve">IEC 60068 Part 2, </w:t>
      </w:r>
      <w:r w:rsidRPr="00485FF1">
        <w:tab/>
        <w:t>Basic Environmental Testing Procedures.</w:t>
      </w:r>
    </w:p>
    <w:p w14:paraId="768C23A9" w14:textId="60FB154E" w:rsidR="00781BEC" w:rsidRPr="00485FF1" w:rsidRDefault="00781BEC" w:rsidP="001356D9">
      <w:pPr>
        <w:pStyle w:val="BulletList"/>
        <w:keepLines/>
        <w:spacing w:after="60"/>
        <w:ind w:left="1775" w:hanging="357"/>
        <w:contextualSpacing w:val="0"/>
      </w:pPr>
      <w:r w:rsidRPr="00485FF1">
        <w:t xml:space="preserve">MIL-STD-810, </w:t>
      </w:r>
      <w:r w:rsidRPr="00485FF1">
        <w:tab/>
        <w:t>Environmental Engineering Considerations and Laboratory Tests.</w:t>
      </w:r>
    </w:p>
    <w:p w14:paraId="79DF9A5A" w14:textId="77777777" w:rsidR="00FE35AB" w:rsidRPr="00485FF1" w:rsidRDefault="00FE35AB" w:rsidP="00022AED">
      <w:pPr>
        <w:pStyle w:val="Heading1"/>
      </w:pPr>
      <w:bookmarkStart w:id="6" w:name="_Toc388617007"/>
      <w:bookmarkStart w:id="7" w:name="_Ref461780273"/>
      <w:bookmarkStart w:id="8" w:name="_Toc484074548"/>
      <w:r w:rsidRPr="00485FF1">
        <w:t>TERMS, DEFINITIONS, ABBREVIATIONS, SYMBOLS AND UNITS</w:t>
      </w:r>
      <w:bookmarkEnd w:id="6"/>
      <w:bookmarkEnd w:id="7"/>
      <w:bookmarkEnd w:id="8"/>
    </w:p>
    <w:p w14:paraId="12316DDA" w14:textId="658B4E55" w:rsidR="00FE35AB" w:rsidRPr="00485FF1" w:rsidRDefault="00FE35AB" w:rsidP="006E5C86">
      <w:pPr>
        <w:keepLines/>
        <w:spacing w:after="120"/>
      </w:pPr>
      <w:r w:rsidRPr="00485FF1">
        <w:t>The terms, definitions, abbreviations, symbols and units specified in ESCC Basic Specification No. </w:t>
      </w:r>
      <w:hyperlink r:id="rId20" w:history="1">
        <w:r w:rsidR="000819A6" w:rsidRPr="00485FF1">
          <w:rPr>
            <w:rStyle w:val="Hyperlink"/>
          </w:rPr>
          <w:t>21300</w:t>
        </w:r>
      </w:hyperlink>
      <w:r w:rsidR="000819A6" w:rsidRPr="00485FF1">
        <w:t xml:space="preserve"> </w:t>
      </w:r>
      <w:r w:rsidRPr="00485FF1">
        <w:t>shall apply. In addition the following definitions shall apply:</w:t>
      </w:r>
    </w:p>
    <w:p w14:paraId="1A305CD0" w14:textId="3E180360" w:rsidR="002B72D7" w:rsidRPr="00485FF1" w:rsidRDefault="002B72D7" w:rsidP="001356D9">
      <w:pPr>
        <w:pStyle w:val="BulletList"/>
        <w:keepLines/>
        <w:spacing w:after="60"/>
        <w:ind w:left="1775" w:hanging="357"/>
        <w:contextualSpacing w:val="0"/>
      </w:pPr>
      <w:r w:rsidRPr="00485FF1">
        <w:t>Patchcord: A length of optical fibre or cable, terminated at both ends with identical optical connectors.</w:t>
      </w:r>
    </w:p>
    <w:p w14:paraId="4C654EDC" w14:textId="5B0D1F22" w:rsidR="002B72D7" w:rsidRPr="00485FF1" w:rsidRDefault="002B72D7" w:rsidP="001356D9">
      <w:pPr>
        <w:pStyle w:val="BulletList"/>
        <w:keepLines/>
        <w:spacing w:after="60"/>
        <w:ind w:left="1775" w:hanging="357"/>
        <w:contextualSpacing w:val="0"/>
      </w:pPr>
      <w:r w:rsidRPr="00485FF1">
        <w:t>Hybrid Patchcord: A patchcord terminated with 2 different optical connectors types, one b</w:t>
      </w:r>
      <w:r w:rsidR="006E72CF" w:rsidRPr="00485FF1">
        <w:t>eing the connector to be tested, the other a suitable connector to facilitate testing.</w:t>
      </w:r>
    </w:p>
    <w:p w14:paraId="0317D00A" w14:textId="45585748" w:rsidR="006E72CF" w:rsidRPr="00485FF1" w:rsidRDefault="006E72CF" w:rsidP="001356D9">
      <w:pPr>
        <w:pStyle w:val="BulletList"/>
        <w:keepLines/>
        <w:spacing w:after="60"/>
        <w:ind w:left="1775" w:hanging="357"/>
        <w:contextualSpacing w:val="0"/>
      </w:pPr>
      <w:r w:rsidRPr="00485FF1">
        <w:t>Mating Adapter: Female component in which two optical connectors are inserted and aligned.</w:t>
      </w:r>
    </w:p>
    <w:p w14:paraId="506C7D31" w14:textId="77777777" w:rsidR="00A749FA" w:rsidRPr="00485FF1" w:rsidRDefault="00A749FA" w:rsidP="00022AED">
      <w:pPr>
        <w:pStyle w:val="Heading1"/>
      </w:pPr>
      <w:bookmarkStart w:id="9" w:name="_Toc484074549"/>
      <w:r w:rsidRPr="00485FF1">
        <w:lastRenderedPageBreak/>
        <w:t>PROCEDURE</w:t>
      </w:r>
      <w:bookmarkEnd w:id="9"/>
    </w:p>
    <w:p w14:paraId="6D0BB0AB" w14:textId="2841F39F" w:rsidR="00A749FA" w:rsidRPr="00485FF1" w:rsidRDefault="00A749FA" w:rsidP="006E5C86">
      <w:pPr>
        <w:keepLines/>
      </w:pPr>
      <w:r w:rsidRPr="00485FF1">
        <w:t xml:space="preserve">Standard </w:t>
      </w:r>
      <w:r w:rsidR="00FE35AB" w:rsidRPr="00485FF1">
        <w:t xml:space="preserve">optical fibre </w:t>
      </w:r>
      <w:r w:rsidR="00DC2543" w:rsidRPr="00485FF1">
        <w:t xml:space="preserve">cable assemblies </w:t>
      </w:r>
      <w:r w:rsidRPr="00485FF1">
        <w:t xml:space="preserve">shall be selected from a homogeneous lot at the Manufacturer to be evaluated. These components shall not have been submitted to any screening, but must have been manufactured and assembled in conformity with high reliability practice and an established Process Identification Document (PID) or an identifiable process which shall form the basis for the PID. </w:t>
      </w:r>
    </w:p>
    <w:p w14:paraId="7485713A" w14:textId="4E3D6787" w:rsidR="00A749FA" w:rsidRPr="00485FF1" w:rsidRDefault="00A749FA" w:rsidP="006E5C86">
      <w:pPr>
        <w:keepLines/>
      </w:pPr>
      <w:r w:rsidRPr="00485FF1">
        <w:t>The tests specified in the programme shall be performed in the sequence shown in</w:t>
      </w:r>
      <w:r w:rsidR="00BF3E6B" w:rsidRPr="00485FF1">
        <w:t xml:space="preserve"> Chart I</w:t>
      </w:r>
      <w:r w:rsidRPr="00485FF1">
        <w:t xml:space="preserve">. </w:t>
      </w:r>
    </w:p>
    <w:p w14:paraId="54136D71" w14:textId="0C9A8109" w:rsidR="009025CD" w:rsidRPr="00485FF1" w:rsidRDefault="00A749FA" w:rsidP="006E5C86">
      <w:pPr>
        <w:keepLines/>
      </w:pPr>
      <w:r w:rsidRPr="00485FF1">
        <w:t>All results shall be recorded</w:t>
      </w:r>
      <w:r w:rsidR="002B72D7" w:rsidRPr="00485FF1">
        <w:t>,</w:t>
      </w:r>
      <w:r w:rsidRPr="00485FF1">
        <w:t xml:space="preserve"> and failed components submitted to a failure analysis. Probable failure modes and mechanisms shall be determined.</w:t>
      </w:r>
    </w:p>
    <w:p w14:paraId="753FC0F1" w14:textId="085A60B2" w:rsidR="00A749FA" w:rsidRPr="00485FF1" w:rsidRDefault="00A749FA" w:rsidP="006E5C86">
      <w:pPr>
        <w:keepLines/>
      </w:pPr>
      <w:r w:rsidRPr="00485FF1">
        <w:t>The evaluation test programme shall be performed, under the supervision of the ESCC Executive, by the Manufacturer or at a test laboratory approved by the ESCC Executive.</w:t>
      </w:r>
    </w:p>
    <w:p w14:paraId="29D9CF38" w14:textId="77777777" w:rsidR="00A749FA" w:rsidRPr="00485FF1" w:rsidRDefault="00A749FA" w:rsidP="00022AED">
      <w:pPr>
        <w:pStyle w:val="Heading1"/>
      </w:pPr>
      <w:bookmarkStart w:id="10" w:name="_Toc484074550"/>
      <w:r w:rsidRPr="00485FF1">
        <w:t>TEST PROGRAMME SEQUENCE AND SAMPLE DISTRIBUTION</w:t>
      </w:r>
      <w:bookmarkEnd w:id="10"/>
    </w:p>
    <w:p w14:paraId="23EF5FF4" w14:textId="77777777" w:rsidR="00A749FA" w:rsidRPr="00485FF1" w:rsidRDefault="00A749FA" w:rsidP="00393355">
      <w:pPr>
        <w:pStyle w:val="Heading2"/>
      </w:pPr>
      <w:bookmarkStart w:id="11" w:name="_Toc484074551"/>
      <w:r w:rsidRPr="00485FF1">
        <w:t>SELECTION OF COMPONENTS FOR EVALUATION TESTING</w:t>
      </w:r>
      <w:bookmarkEnd w:id="11"/>
    </w:p>
    <w:p w14:paraId="3140C77E" w14:textId="77777777" w:rsidR="00A749FA" w:rsidRPr="00485FF1" w:rsidRDefault="00A749FA" w:rsidP="006E5C86">
      <w:pPr>
        <w:keepLines/>
      </w:pPr>
      <w:r w:rsidRPr="00485FF1">
        <w:t xml:space="preserve">The number of components chosen for evaluation testing shall depend upon whether a single component type or a family of parts is evaluated and the number of component types chosen to represent the family. </w:t>
      </w:r>
    </w:p>
    <w:p w14:paraId="3E1C417D" w14:textId="586EF397" w:rsidR="009147A0" w:rsidRPr="00485FF1" w:rsidRDefault="009147A0" w:rsidP="006E5C86">
      <w:pPr>
        <w:keepLines/>
      </w:pPr>
      <w:r w:rsidRPr="00485FF1">
        <w:t xml:space="preserve">The optical fibre </w:t>
      </w:r>
      <w:r w:rsidR="009308BA" w:rsidRPr="00485FF1">
        <w:t>cable assembly</w:t>
      </w:r>
      <w:r w:rsidRPr="00485FF1">
        <w:t xml:space="preserve"> types chosen to represent a family shall cover the range of components to be evaluated and be representative of the different configurations under consideration. They shall also be the most suitable for highlighting those characteristics and parameters that are pertinent to an investigation into failure modes and weaknesses.</w:t>
      </w:r>
    </w:p>
    <w:p w14:paraId="3C249349" w14:textId="23D81D31" w:rsidR="009308BA" w:rsidRPr="00485FF1" w:rsidRDefault="009308BA" w:rsidP="006E5C86">
      <w:pPr>
        <w:keepLines/>
      </w:pPr>
      <w:r w:rsidRPr="00485FF1">
        <w:t xml:space="preserve">Components used for evaluation testing shall comprise optical connectors assembled with the optical fibre and/or optical cable as specified in the Detail specification. The configuration of each test structure type (see Para. </w:t>
      </w:r>
      <w:r w:rsidR="00DB3C1C" w:rsidRPr="00485FF1">
        <w:fldChar w:fldCharType="begin"/>
      </w:r>
      <w:r w:rsidR="00DB3C1C" w:rsidRPr="00485FF1">
        <w:instrText xml:space="preserve"> REF _Ref461780273 \r \h </w:instrText>
      </w:r>
      <w:r w:rsidR="00485FF1">
        <w:instrText xml:space="preserve"> \* MERGEFORMAT </w:instrText>
      </w:r>
      <w:r w:rsidR="00DB3C1C" w:rsidRPr="00485FF1">
        <w:fldChar w:fldCharType="separate"/>
      </w:r>
      <w:r w:rsidR="00A864F4" w:rsidRPr="00485FF1">
        <w:t>3</w:t>
      </w:r>
      <w:r w:rsidR="00DB3C1C" w:rsidRPr="00485FF1">
        <w:fldChar w:fldCharType="end"/>
      </w:r>
      <w:r w:rsidRPr="00485FF1">
        <w:t xml:space="preserve">) to be used for each test shall be as specified in the applicable test in Para. </w:t>
      </w:r>
      <w:r w:rsidR="00DB3C1C" w:rsidRPr="00485FF1">
        <w:fldChar w:fldCharType="begin"/>
      </w:r>
      <w:r w:rsidR="00DB3C1C" w:rsidRPr="00485FF1">
        <w:instrText xml:space="preserve"> REF _Ref461780296 \r \h </w:instrText>
      </w:r>
      <w:r w:rsidR="00485FF1">
        <w:instrText xml:space="preserve"> \* MERGEFORMAT </w:instrText>
      </w:r>
      <w:r w:rsidR="00DB3C1C" w:rsidRPr="00485FF1">
        <w:fldChar w:fldCharType="separate"/>
      </w:r>
      <w:r w:rsidR="00A864F4" w:rsidRPr="00485FF1">
        <w:t>7</w:t>
      </w:r>
      <w:r w:rsidR="00DB3C1C" w:rsidRPr="00485FF1">
        <w:fldChar w:fldCharType="end"/>
      </w:r>
      <w:r w:rsidRPr="00485FF1">
        <w:t>.</w:t>
      </w:r>
    </w:p>
    <w:p w14:paraId="1D31FAED" w14:textId="1BE8C6D0" w:rsidR="00A749FA" w:rsidRPr="00485FF1" w:rsidRDefault="00692D39" w:rsidP="006E5C86">
      <w:pPr>
        <w:keepLines/>
      </w:pPr>
      <w:r w:rsidRPr="00485FF1">
        <w:t>The minimum quantity of test structure types used for each test programme shall be</w:t>
      </w:r>
      <w:r w:rsidR="00A749FA" w:rsidRPr="00485FF1">
        <w:t xml:space="preserve"> </w:t>
      </w:r>
      <w:r w:rsidR="002A28B0" w:rsidRPr="00485FF1">
        <w:t xml:space="preserve">57 </w:t>
      </w:r>
      <w:r w:rsidR="00B02213" w:rsidRPr="00485FF1">
        <w:t>Hybrid Patchcord</w:t>
      </w:r>
      <w:r w:rsidR="002A28B0" w:rsidRPr="00485FF1">
        <w:t>s, 7 Patchcords and 3</w:t>
      </w:r>
      <w:r w:rsidR="00DB3C1C" w:rsidRPr="00485FF1">
        <w:t>5</w:t>
      </w:r>
      <w:r w:rsidR="002A28B0" w:rsidRPr="00485FF1">
        <w:t xml:space="preserve"> Mating Adapters</w:t>
      </w:r>
      <w:r w:rsidR="00A749FA" w:rsidRPr="00485FF1">
        <w:t xml:space="preserve">. </w:t>
      </w:r>
    </w:p>
    <w:p w14:paraId="7E382032" w14:textId="77777777" w:rsidR="00A749FA" w:rsidRPr="00485FF1" w:rsidRDefault="00A749FA" w:rsidP="006E5C86">
      <w:pPr>
        <w:keepLines/>
      </w:pPr>
      <w:r w:rsidRPr="00485FF1">
        <w:t>The above mentioned quantity shall be submitted to the full evaluation procedure whenever a new technology has been applied to the components concerned, where there is insufficient experience in their production.</w:t>
      </w:r>
    </w:p>
    <w:p w14:paraId="4A382509" w14:textId="77777777" w:rsidR="00A749FA" w:rsidRPr="00485FF1" w:rsidRDefault="00A749FA" w:rsidP="00393355">
      <w:pPr>
        <w:pStyle w:val="Heading2"/>
      </w:pPr>
      <w:bookmarkStart w:id="12" w:name="_Toc484074552"/>
      <w:r w:rsidRPr="00485FF1">
        <w:t>DETAIL SPECIFICATION(S)</w:t>
      </w:r>
      <w:bookmarkEnd w:id="12"/>
    </w:p>
    <w:p w14:paraId="66F1A24F" w14:textId="2E3D614D" w:rsidR="00A749FA" w:rsidRPr="00485FF1" w:rsidRDefault="00A749FA" w:rsidP="006E5C86">
      <w:pPr>
        <w:keepLines/>
      </w:pPr>
      <w:r w:rsidRPr="00485FF1">
        <w:t xml:space="preserve">Should a Detail Specification(s) for the </w:t>
      </w:r>
      <w:r w:rsidR="00993DB4" w:rsidRPr="00485FF1">
        <w:t xml:space="preserve">optical fibre </w:t>
      </w:r>
      <w:r w:rsidR="009308BA" w:rsidRPr="00485FF1">
        <w:t>cable assembly</w:t>
      </w:r>
      <w:r w:rsidRPr="00485FF1">
        <w:t xml:space="preserve"> to be evaluated not exist, the Manufacturer shall prepare such a document(s) in accordance with the established ESCC format and submit it to the ESCC Executive for provisional approval. This shall then serve as a basis for the ordering and testing of the relevant </w:t>
      </w:r>
      <w:r w:rsidR="00DF50F5" w:rsidRPr="00485FF1">
        <w:t>co</w:t>
      </w:r>
      <w:r w:rsidR="005D3D99" w:rsidRPr="00485FF1">
        <w:t>mponents</w:t>
      </w:r>
      <w:r w:rsidRPr="00485FF1">
        <w:t>.</w:t>
      </w:r>
    </w:p>
    <w:p w14:paraId="5EEC9AF2" w14:textId="77777777" w:rsidR="00A749FA" w:rsidRPr="00485FF1" w:rsidRDefault="00A749FA" w:rsidP="00393355">
      <w:pPr>
        <w:pStyle w:val="Heading2"/>
      </w:pPr>
      <w:bookmarkStart w:id="13" w:name="_Toc484074553"/>
      <w:r w:rsidRPr="00485FF1">
        <w:t>INSPECTION RIGHTS</w:t>
      </w:r>
      <w:bookmarkEnd w:id="13"/>
    </w:p>
    <w:p w14:paraId="3601257C" w14:textId="4CF00833" w:rsidR="00A749FA" w:rsidRPr="00485FF1" w:rsidRDefault="00A749FA" w:rsidP="006E5C86">
      <w:pPr>
        <w:keepLines/>
      </w:pPr>
      <w:r w:rsidRPr="00485FF1">
        <w:t xml:space="preserve">The ESCC Executive reserves the right to inspect at any time the </w:t>
      </w:r>
      <w:r w:rsidR="005D3D99" w:rsidRPr="00485FF1">
        <w:t>components</w:t>
      </w:r>
      <w:r w:rsidRPr="00485FF1">
        <w:t xml:space="preserve"> processed for evaluation purposes. The Manufacturer shall notify the ESCC Executive at least three working days in advance of the date of pre-assembly visual inspection </w:t>
      </w:r>
      <w:r w:rsidR="005D3D99" w:rsidRPr="00485FF1">
        <w:t xml:space="preserve">of </w:t>
      </w:r>
      <w:r w:rsidR="00A4463C" w:rsidRPr="00485FF1">
        <w:t>components</w:t>
      </w:r>
      <w:r w:rsidR="005D3D99" w:rsidRPr="00485FF1">
        <w:t>.</w:t>
      </w:r>
    </w:p>
    <w:p w14:paraId="6507CB47" w14:textId="77777777" w:rsidR="00A749FA" w:rsidRPr="00485FF1" w:rsidRDefault="00A749FA" w:rsidP="00393355">
      <w:pPr>
        <w:pStyle w:val="Heading2"/>
      </w:pPr>
      <w:bookmarkStart w:id="14" w:name="_Toc484074554"/>
      <w:r w:rsidRPr="00485FF1">
        <w:lastRenderedPageBreak/>
        <w:t>CONTROL DURING FABRICATION</w:t>
      </w:r>
      <w:bookmarkEnd w:id="14"/>
    </w:p>
    <w:p w14:paraId="770E5CB3" w14:textId="0B7B7D35" w:rsidR="00363310" w:rsidRPr="00485FF1" w:rsidRDefault="00A749FA" w:rsidP="006E5C86">
      <w:pPr>
        <w:keepLines/>
      </w:pPr>
      <w:r w:rsidRPr="00485FF1">
        <w:t xml:space="preserve">The </w:t>
      </w:r>
      <w:r w:rsidR="005D3D99" w:rsidRPr="00485FF1">
        <w:t>components</w:t>
      </w:r>
      <w:r w:rsidRPr="00485FF1">
        <w:t xml:space="preserve"> shall be produced as defined in the Procedure section in this specification. Pre</w:t>
      </w:r>
      <w:r w:rsidR="008D24E1" w:rsidRPr="00485FF1">
        <w:noBreakHyphen/>
      </w:r>
      <w:r w:rsidR="009147A0" w:rsidRPr="00485FF1">
        <w:t xml:space="preserve">assembly visual inspection </w:t>
      </w:r>
      <w:r w:rsidRPr="00485FF1">
        <w:t xml:space="preserve">shall be performed on the lot </w:t>
      </w:r>
      <w:r w:rsidR="005D3D99" w:rsidRPr="00485FF1">
        <w:t xml:space="preserve">of components </w:t>
      </w:r>
      <w:r w:rsidRPr="00485FF1">
        <w:t xml:space="preserve">to be tested to the extent that this forms part of the Manufacturer’s standard procedures. Progress of the </w:t>
      </w:r>
      <w:r w:rsidR="005D3D99" w:rsidRPr="00485FF1">
        <w:t xml:space="preserve">components </w:t>
      </w:r>
      <w:r w:rsidRPr="00485FF1">
        <w:t>shall be observed closely and recorded together with an analysis of any rejects. A chart showing the number in/out and failure cause for each fabrication stage shall be submitted to the ESCC Executive.</w:t>
      </w:r>
    </w:p>
    <w:p w14:paraId="7D072D2B" w14:textId="77777777" w:rsidR="00A749FA" w:rsidRPr="00485FF1" w:rsidRDefault="00A749FA" w:rsidP="00022AED">
      <w:pPr>
        <w:pStyle w:val="Heading1"/>
      </w:pPr>
      <w:bookmarkStart w:id="15" w:name="_Toc484074555"/>
      <w:r w:rsidRPr="00485FF1">
        <w:t>INSPECTION</w:t>
      </w:r>
      <w:bookmarkEnd w:id="15"/>
    </w:p>
    <w:p w14:paraId="175CCB47" w14:textId="77777777" w:rsidR="00A749FA" w:rsidRPr="00485FF1" w:rsidRDefault="00A749FA" w:rsidP="00393355">
      <w:pPr>
        <w:pStyle w:val="Heading2"/>
      </w:pPr>
      <w:bookmarkStart w:id="16" w:name="_Toc484074556"/>
      <w:r w:rsidRPr="00485FF1">
        <w:t>GENERAL</w:t>
      </w:r>
      <w:bookmarkEnd w:id="16"/>
    </w:p>
    <w:p w14:paraId="5DEF119F" w14:textId="31051C95" w:rsidR="00A749FA" w:rsidRPr="00485FF1" w:rsidRDefault="00A749FA" w:rsidP="006E5C86">
      <w:pPr>
        <w:keepLines/>
      </w:pPr>
      <w:r w:rsidRPr="00485FF1">
        <w:t xml:space="preserve">The </w:t>
      </w:r>
      <w:r w:rsidR="00A4463C" w:rsidRPr="00485FF1">
        <w:t>components</w:t>
      </w:r>
      <w:r w:rsidRPr="00485FF1">
        <w:t xml:space="preserve"> shall be checked to verify their suitability for the Evaluation Test Programme. Defects or deviations from the established ESCC requirements may invalidate the evaluation. For each measurement or inspection performed, the results shall be summarised in terms of </w:t>
      </w:r>
      <w:r w:rsidR="00A4463C" w:rsidRPr="00485FF1">
        <w:t>component</w:t>
      </w:r>
      <w:r w:rsidR="009147A0" w:rsidRPr="00485FF1">
        <w:t xml:space="preserve"> type, </w:t>
      </w:r>
      <w:r w:rsidRPr="00485FF1">
        <w:t xml:space="preserve">quantity tested, quantity passed and quantity rejected. If </w:t>
      </w:r>
      <w:r w:rsidR="009147A0" w:rsidRPr="00485FF1">
        <w:t xml:space="preserve">any </w:t>
      </w:r>
      <w:r w:rsidR="00A4463C" w:rsidRPr="00485FF1">
        <w:t>components</w:t>
      </w:r>
      <w:r w:rsidRPr="00485FF1">
        <w:t xml:space="preserve"> are rejected, the reason</w:t>
      </w:r>
      <w:r w:rsidR="002B72D7" w:rsidRPr="00485FF1">
        <w:t>s</w:t>
      </w:r>
      <w:r w:rsidRPr="00485FF1">
        <w:t xml:space="preserve"> shall be clearly identified.</w:t>
      </w:r>
    </w:p>
    <w:p w14:paraId="3783EEC2" w14:textId="77777777" w:rsidR="00A749FA" w:rsidRPr="00485FF1" w:rsidRDefault="00A749FA" w:rsidP="00393355">
      <w:pPr>
        <w:pStyle w:val="Heading2"/>
      </w:pPr>
      <w:bookmarkStart w:id="17" w:name="_Ref461779397"/>
      <w:bookmarkStart w:id="18" w:name="_Toc484074557"/>
      <w:r w:rsidRPr="00485FF1">
        <w:t>DIMENSIONS</w:t>
      </w:r>
      <w:bookmarkEnd w:id="17"/>
      <w:bookmarkEnd w:id="18"/>
    </w:p>
    <w:p w14:paraId="36CA5BE1" w14:textId="51927BD0" w:rsidR="00543D5F" w:rsidRPr="00485FF1" w:rsidRDefault="00A749FA" w:rsidP="006E5C86">
      <w:pPr>
        <w:keepLines/>
      </w:pPr>
      <w:r w:rsidRPr="00485FF1">
        <w:t xml:space="preserve">All </w:t>
      </w:r>
      <w:r w:rsidR="00A4463C" w:rsidRPr="00485FF1">
        <w:t xml:space="preserve">components </w:t>
      </w:r>
      <w:r w:rsidRPr="00485FF1">
        <w:t xml:space="preserve">shall be </w:t>
      </w:r>
      <w:r w:rsidR="003011E1" w:rsidRPr="00485FF1">
        <w:t>inspected (go-no-go)</w:t>
      </w:r>
      <w:r w:rsidRPr="00485FF1">
        <w:t xml:space="preserve"> in accordance with the Physical Dimensions of the Detail Specification</w:t>
      </w:r>
      <w:r w:rsidR="00651E24" w:rsidRPr="00485FF1">
        <w:t>,</w:t>
      </w:r>
      <w:r w:rsidRPr="00485FF1">
        <w:t xml:space="preserve"> including the </w:t>
      </w:r>
      <w:r w:rsidR="00651E24" w:rsidRPr="00485FF1">
        <w:t>end-</w:t>
      </w:r>
      <w:r w:rsidRPr="00485FF1">
        <w:t>face</w:t>
      </w:r>
      <w:r w:rsidR="00651E24" w:rsidRPr="00485FF1">
        <w:t xml:space="preserve"> geometry</w:t>
      </w:r>
      <w:r w:rsidR="003011E1" w:rsidRPr="00485FF1">
        <w:t xml:space="preserve">. </w:t>
      </w:r>
      <w:r w:rsidRPr="00485FF1">
        <w:t>Where gauges exist, these may be used.</w:t>
      </w:r>
    </w:p>
    <w:p w14:paraId="5B6B54D4" w14:textId="7892830E" w:rsidR="00A749FA" w:rsidRPr="00485FF1" w:rsidRDefault="00A749FA" w:rsidP="006E5C86">
      <w:pPr>
        <w:keepLines/>
      </w:pPr>
      <w:r w:rsidRPr="00485FF1">
        <w:t xml:space="preserve">Rejected </w:t>
      </w:r>
      <w:r w:rsidR="00A4463C" w:rsidRPr="00485FF1">
        <w:t xml:space="preserve">components </w:t>
      </w:r>
      <w:r w:rsidRPr="00485FF1">
        <w:t>shall be replaced.</w:t>
      </w:r>
    </w:p>
    <w:p w14:paraId="3FA22660" w14:textId="77777777" w:rsidR="00A749FA" w:rsidRPr="00485FF1" w:rsidRDefault="00A749FA" w:rsidP="00393355">
      <w:pPr>
        <w:pStyle w:val="Heading2"/>
      </w:pPr>
      <w:bookmarkStart w:id="19" w:name="_Ref461779426"/>
      <w:bookmarkStart w:id="20" w:name="_Toc484074558"/>
      <w:r w:rsidRPr="00485FF1">
        <w:t>WEIGHT</w:t>
      </w:r>
      <w:bookmarkEnd w:id="19"/>
      <w:bookmarkEnd w:id="20"/>
    </w:p>
    <w:p w14:paraId="4AA71727" w14:textId="6A8D2248" w:rsidR="00A749FA" w:rsidRPr="00485FF1" w:rsidRDefault="00A749FA" w:rsidP="006E5C86">
      <w:pPr>
        <w:keepLines/>
      </w:pPr>
      <w:r w:rsidRPr="00485FF1">
        <w:t xml:space="preserve">All </w:t>
      </w:r>
      <w:r w:rsidR="00A4463C" w:rsidRPr="00485FF1">
        <w:t xml:space="preserve">components </w:t>
      </w:r>
      <w:r w:rsidRPr="00485FF1">
        <w:t>shall be weighed</w:t>
      </w:r>
      <w:r w:rsidR="002B72D7" w:rsidRPr="00485FF1">
        <w:t xml:space="preserve"> to an accuracy of 0.1 grammes.</w:t>
      </w:r>
    </w:p>
    <w:p w14:paraId="6EAF565A" w14:textId="77777777" w:rsidR="00A749FA" w:rsidRPr="00485FF1" w:rsidRDefault="00A749FA" w:rsidP="00393355">
      <w:pPr>
        <w:pStyle w:val="Heading2"/>
      </w:pPr>
      <w:bookmarkStart w:id="21" w:name="_Ref461779442"/>
      <w:bookmarkStart w:id="22" w:name="_Toc484074559"/>
      <w:r w:rsidRPr="00485FF1">
        <w:t>EXTERNAL VISUAL INSPECTION (100%)</w:t>
      </w:r>
      <w:bookmarkEnd w:id="21"/>
      <w:bookmarkEnd w:id="22"/>
    </w:p>
    <w:p w14:paraId="69A47D2E" w14:textId="1EF699DE" w:rsidR="007058F2" w:rsidRPr="00485FF1" w:rsidRDefault="003011E1" w:rsidP="006E5C86">
      <w:pPr>
        <w:keepLines/>
      </w:pPr>
      <w:r w:rsidRPr="00485FF1">
        <w:t>All components shall be inspected in accordance with ESCC</w:t>
      </w:r>
      <w:r w:rsidR="007058F2" w:rsidRPr="00485FF1">
        <w:t xml:space="preserve"> Basic Specification No. </w:t>
      </w:r>
      <w:hyperlink r:id="rId21" w:history="1">
        <w:r w:rsidR="000819A6" w:rsidRPr="00485FF1">
          <w:rPr>
            <w:rStyle w:val="Hyperlink"/>
          </w:rPr>
          <w:t>20500</w:t>
        </w:r>
      </w:hyperlink>
      <w:r w:rsidR="007058F2" w:rsidRPr="00485FF1">
        <w:t>.</w:t>
      </w:r>
    </w:p>
    <w:p w14:paraId="61E135ED" w14:textId="35107434" w:rsidR="007058F2" w:rsidRPr="00485FF1" w:rsidRDefault="007058F2" w:rsidP="006E5C86">
      <w:pPr>
        <w:keepLines/>
      </w:pPr>
      <w:r w:rsidRPr="00485FF1">
        <w:t>In addition, Optical Connector End-face Visual Inspection shall be performed in accordance with IEC 61300-3-35. If necessary, the end-face surface may be cleaned using an appropriate method.</w:t>
      </w:r>
    </w:p>
    <w:p w14:paraId="06E1AA9B" w14:textId="17DEA17D" w:rsidR="007058F2" w:rsidRPr="00485FF1" w:rsidRDefault="007058F2" w:rsidP="006E5C86">
      <w:pPr>
        <w:keepLines/>
      </w:pPr>
      <w:r w:rsidRPr="00485FF1">
        <w:t>The components shall show no evidence of defects or damage such as cracks, breaks, contamination or embedded foreign material.</w:t>
      </w:r>
    </w:p>
    <w:p w14:paraId="635F5DC1" w14:textId="634803C9" w:rsidR="00A749FA" w:rsidRPr="00485FF1" w:rsidRDefault="00A749FA" w:rsidP="006E5C86">
      <w:pPr>
        <w:keepLines/>
      </w:pPr>
      <w:r w:rsidRPr="00485FF1">
        <w:t xml:space="preserve">Rejected </w:t>
      </w:r>
      <w:r w:rsidR="00A4463C" w:rsidRPr="00485FF1">
        <w:t xml:space="preserve">components </w:t>
      </w:r>
      <w:r w:rsidRPr="00485FF1">
        <w:t>shall be replaced.</w:t>
      </w:r>
    </w:p>
    <w:p w14:paraId="5C9CA8A7" w14:textId="77777777" w:rsidR="00A749FA" w:rsidRPr="00485FF1" w:rsidRDefault="00A749FA" w:rsidP="00393355">
      <w:pPr>
        <w:pStyle w:val="Heading2"/>
      </w:pPr>
      <w:bookmarkStart w:id="23" w:name="_Ref461779453"/>
      <w:bookmarkStart w:id="24" w:name="_Toc484074560"/>
      <w:r w:rsidRPr="00485FF1">
        <w:t>MARKING AND SERIALISATION (100%)</w:t>
      </w:r>
      <w:bookmarkEnd w:id="23"/>
      <w:bookmarkEnd w:id="24"/>
    </w:p>
    <w:p w14:paraId="00FEEBF5" w14:textId="3774C469" w:rsidR="00A749FA" w:rsidRPr="00485FF1" w:rsidRDefault="00A749FA" w:rsidP="006E5C86">
      <w:pPr>
        <w:keepLines/>
      </w:pPr>
      <w:r w:rsidRPr="00485FF1">
        <w:t xml:space="preserve">All </w:t>
      </w:r>
      <w:r w:rsidR="00A4463C" w:rsidRPr="00485FF1">
        <w:t xml:space="preserve">components </w:t>
      </w:r>
      <w:r w:rsidRPr="00485FF1">
        <w:t>shall be marked and serialised in accordance with the standard procedures of the Manufacturer concerned.</w:t>
      </w:r>
    </w:p>
    <w:p w14:paraId="4EAECEF3" w14:textId="77777777" w:rsidR="00A749FA" w:rsidRPr="00485FF1" w:rsidRDefault="00A749FA" w:rsidP="00393355">
      <w:pPr>
        <w:pStyle w:val="Heading2"/>
      </w:pPr>
      <w:bookmarkStart w:id="25" w:name="_Ref461779463"/>
      <w:bookmarkStart w:id="26" w:name="_Toc484074561"/>
      <w:r w:rsidRPr="00485FF1">
        <w:t>MATERIALS AND FINISHES</w:t>
      </w:r>
      <w:bookmarkEnd w:id="25"/>
      <w:bookmarkEnd w:id="26"/>
    </w:p>
    <w:p w14:paraId="23461BEB" w14:textId="681283E4" w:rsidR="00A749FA" w:rsidRPr="00485FF1" w:rsidRDefault="00A749FA" w:rsidP="006E5C86">
      <w:pPr>
        <w:keepLines/>
      </w:pPr>
      <w:r w:rsidRPr="00485FF1">
        <w:t xml:space="preserve">All non-metallic materials and finishes of the </w:t>
      </w:r>
      <w:r w:rsidR="009308BA" w:rsidRPr="00485FF1">
        <w:t>optical fibre cable assemblies</w:t>
      </w:r>
      <w:r w:rsidRPr="00485FF1">
        <w:t xml:space="preserve"> specified herein shall be tested in accordance with E</w:t>
      </w:r>
      <w:r w:rsidR="00781BEC" w:rsidRPr="00485FF1">
        <w:t>CSS</w:t>
      </w:r>
      <w:r w:rsidRPr="00485FF1">
        <w:t>-Q-</w:t>
      </w:r>
      <w:r w:rsidR="00A4463C" w:rsidRPr="00485FF1">
        <w:t>ST-</w:t>
      </w:r>
      <w:r w:rsidRPr="00485FF1">
        <w:t>70-02 to verify its outgassing requirements, unless relevant data is available.</w:t>
      </w:r>
    </w:p>
    <w:p w14:paraId="40CDE3D8" w14:textId="77777777" w:rsidR="00325FC8" w:rsidRPr="00485FF1" w:rsidRDefault="00325FC8" w:rsidP="00393355">
      <w:pPr>
        <w:pStyle w:val="Heading2"/>
      </w:pPr>
      <w:bookmarkStart w:id="27" w:name="_Ref461779508"/>
      <w:bookmarkStart w:id="28" w:name="_Toc484074562"/>
      <w:r w:rsidRPr="00485FF1">
        <w:lastRenderedPageBreak/>
        <w:t>OPTICAL and geometrical MEASUREMENTS (100%)</w:t>
      </w:r>
      <w:bookmarkEnd w:id="27"/>
      <w:bookmarkEnd w:id="28"/>
    </w:p>
    <w:p w14:paraId="35AABFA5" w14:textId="65B9C1D4" w:rsidR="00325FC8" w:rsidRPr="00485FF1" w:rsidRDefault="00325FC8" w:rsidP="006E5C86">
      <w:pPr>
        <w:keepLines/>
      </w:pPr>
      <w:r w:rsidRPr="00485FF1">
        <w:t xml:space="preserve">All </w:t>
      </w:r>
      <w:r w:rsidR="00A4463C" w:rsidRPr="00485FF1">
        <w:t xml:space="preserve">components </w:t>
      </w:r>
      <w:r w:rsidRPr="00485FF1">
        <w:t xml:space="preserve">shall be subjected to </w:t>
      </w:r>
      <w:bookmarkStart w:id="29" w:name="_Toc461616757"/>
      <w:r w:rsidR="003011E1" w:rsidRPr="00485FF1">
        <w:t>Room Temperature Optical and Geometrical Measurements</w:t>
      </w:r>
      <w:bookmarkEnd w:id="29"/>
      <w:r w:rsidR="003011E1" w:rsidRPr="00485FF1">
        <w:t xml:space="preserve"> as specified in the Detail Specification </w:t>
      </w:r>
      <w:r w:rsidRPr="00485FF1">
        <w:t xml:space="preserve">at an ambient temperature of +22 </w:t>
      </w:r>
      <w:r w:rsidRPr="00485FF1">
        <w:rPr>
          <w:rFonts w:cs="Arial"/>
        </w:rPr>
        <w:t>±</w:t>
      </w:r>
      <w:r w:rsidRPr="00485FF1">
        <w:t>3°C.</w:t>
      </w:r>
    </w:p>
    <w:p w14:paraId="1E3AE09D" w14:textId="79C55DD4" w:rsidR="00325FC8" w:rsidRPr="00485FF1" w:rsidRDefault="00325FC8" w:rsidP="006E5C86">
      <w:pPr>
        <w:keepLines/>
      </w:pPr>
      <w:r w:rsidRPr="00485FF1">
        <w:t>All characteristics shall be recorded against serial numbers.</w:t>
      </w:r>
    </w:p>
    <w:p w14:paraId="72F148D5" w14:textId="3A99132E" w:rsidR="00325FC8" w:rsidRPr="00485FF1" w:rsidRDefault="00325FC8" w:rsidP="006E5C86">
      <w:pPr>
        <w:keepLines/>
      </w:pPr>
      <w:r w:rsidRPr="00485FF1">
        <w:t xml:space="preserve">Rejected </w:t>
      </w:r>
      <w:r w:rsidR="00A4463C" w:rsidRPr="00485FF1">
        <w:t xml:space="preserve">components </w:t>
      </w:r>
      <w:r w:rsidRPr="00485FF1">
        <w:t>shall be replaced.</w:t>
      </w:r>
    </w:p>
    <w:p w14:paraId="33DAEE05" w14:textId="77777777" w:rsidR="00A749FA" w:rsidRPr="00485FF1" w:rsidRDefault="00A749FA" w:rsidP="00393355">
      <w:pPr>
        <w:pStyle w:val="Heading2"/>
      </w:pPr>
      <w:bookmarkStart w:id="30" w:name="_Toc484074563"/>
      <w:r w:rsidRPr="00485FF1">
        <w:t>COMPLETION OF INSPECTION</w:t>
      </w:r>
      <w:bookmarkEnd w:id="30"/>
    </w:p>
    <w:p w14:paraId="70E9FC52" w14:textId="42B07B97" w:rsidR="00A749FA" w:rsidRPr="00485FF1" w:rsidRDefault="00A749FA" w:rsidP="006E5C86">
      <w:pPr>
        <w:keepLines/>
      </w:pPr>
      <w:r w:rsidRPr="00485FF1">
        <w:t xml:space="preserve">The completion of inspection shall result in a batch of </w:t>
      </w:r>
      <w:r w:rsidR="00A4463C" w:rsidRPr="00485FF1">
        <w:t xml:space="preserve">components </w:t>
      </w:r>
      <w:r w:rsidRPr="00485FF1">
        <w:t xml:space="preserve">that have been verified as to their suitability for the Evaluation Test Programme, i.e. each </w:t>
      </w:r>
      <w:r w:rsidR="00A4463C" w:rsidRPr="00485FF1">
        <w:t xml:space="preserve">components </w:t>
      </w:r>
      <w:r w:rsidRPr="00485FF1">
        <w:t>has satisfied the inspection requirements herein.</w:t>
      </w:r>
    </w:p>
    <w:p w14:paraId="5B89F591" w14:textId="77777777" w:rsidR="00A749FA" w:rsidRPr="00485FF1" w:rsidRDefault="00A749FA" w:rsidP="00022AED">
      <w:pPr>
        <w:pStyle w:val="Heading1"/>
      </w:pPr>
      <w:bookmarkStart w:id="31" w:name="_Ref461780296"/>
      <w:bookmarkStart w:id="32" w:name="_Toc484074564"/>
      <w:r w:rsidRPr="00485FF1">
        <w:t>EVALUATION TEST PROGRAMME</w:t>
      </w:r>
      <w:bookmarkEnd w:id="31"/>
      <w:bookmarkEnd w:id="32"/>
    </w:p>
    <w:p w14:paraId="569EA1A7" w14:textId="77777777" w:rsidR="00A749FA" w:rsidRPr="00485FF1" w:rsidRDefault="00A749FA" w:rsidP="00393355">
      <w:pPr>
        <w:pStyle w:val="Heading2"/>
      </w:pPr>
      <w:bookmarkStart w:id="33" w:name="_Toc484074565"/>
      <w:r w:rsidRPr="00485FF1">
        <w:t>GENERAL</w:t>
      </w:r>
      <w:bookmarkEnd w:id="33"/>
    </w:p>
    <w:p w14:paraId="1EAC65AD" w14:textId="3C451354" w:rsidR="00A749FA" w:rsidRPr="00485FF1" w:rsidRDefault="00A749FA" w:rsidP="006E5C86">
      <w:pPr>
        <w:keepLines/>
      </w:pPr>
      <w:r w:rsidRPr="00485FF1">
        <w:t xml:space="preserve">The evaluation tests shall be performed as specified in Chart I. </w:t>
      </w:r>
      <w:r w:rsidR="00552F90" w:rsidRPr="00485FF1">
        <w:t>The test structure types and q</w:t>
      </w:r>
      <w:r w:rsidRPr="00485FF1">
        <w:t xml:space="preserve">uantities required for testing are specified </w:t>
      </w:r>
      <w:r w:rsidR="00861EF4" w:rsidRPr="00485FF1">
        <w:t xml:space="preserve">in Chart I and </w:t>
      </w:r>
      <w:r w:rsidRPr="00485FF1">
        <w:t xml:space="preserve">in the paragraphs below. </w:t>
      </w:r>
    </w:p>
    <w:p w14:paraId="56C567CD" w14:textId="25615C0A" w:rsidR="00A749FA" w:rsidRPr="00485FF1" w:rsidRDefault="00A749FA" w:rsidP="006E5C86">
      <w:pPr>
        <w:keepLines/>
      </w:pPr>
      <w:r w:rsidRPr="00485FF1">
        <w:t xml:space="preserve">All failed </w:t>
      </w:r>
      <w:r w:rsidR="00A4463C" w:rsidRPr="00485FF1">
        <w:t xml:space="preserve">components </w:t>
      </w:r>
      <w:r w:rsidRPr="00485FF1">
        <w:t>shall be analysed. The depth of analysis shall depend upon the circumstances in which failure occurred and upon whether useful information may be gained. As a minimum, the failure mode shall be determined in each case. Components not failing catastrophically, i.e. those displaying out-of-tolerance optical parameters, shall not be removed from the test sequence, but monitored to observe degradation trends.</w:t>
      </w:r>
    </w:p>
    <w:p w14:paraId="6E2C0806" w14:textId="7B6A7B0D" w:rsidR="00A749FA" w:rsidRPr="00485FF1" w:rsidRDefault="00A749FA" w:rsidP="00393355">
      <w:pPr>
        <w:pStyle w:val="Heading2"/>
      </w:pPr>
      <w:bookmarkStart w:id="34" w:name="_Ref461779527"/>
      <w:bookmarkStart w:id="35" w:name="_Toc484074566"/>
      <w:r w:rsidRPr="00485FF1">
        <w:t>GROUP 1</w:t>
      </w:r>
      <w:r w:rsidR="002413C6" w:rsidRPr="00485FF1">
        <w:t xml:space="preserve"> </w:t>
      </w:r>
      <w:r w:rsidRPr="00485FF1">
        <w:t>- CONTROL GROUP</w:t>
      </w:r>
      <w:bookmarkEnd w:id="34"/>
      <w:bookmarkEnd w:id="35"/>
    </w:p>
    <w:p w14:paraId="2A3CC53E" w14:textId="6C114559" w:rsidR="00A749FA" w:rsidRPr="00485FF1" w:rsidRDefault="00A749FA" w:rsidP="006E5C86">
      <w:pPr>
        <w:keepLines/>
        <w:spacing w:after="120"/>
      </w:pPr>
      <w:r w:rsidRPr="00485FF1">
        <w:t xml:space="preserve">This group shall be retained for comparison purposes. Whenever optical </w:t>
      </w:r>
      <w:r w:rsidR="00683847" w:rsidRPr="00485FF1">
        <w:t xml:space="preserve">and geometrical </w:t>
      </w:r>
      <w:r w:rsidRPr="00485FF1">
        <w:t xml:space="preserve">measurements are made on any sample under test, these </w:t>
      </w:r>
      <w:r w:rsidR="00A4463C" w:rsidRPr="00485FF1">
        <w:t xml:space="preserve">components </w:t>
      </w:r>
      <w:r w:rsidRPr="00485FF1">
        <w:t>shall also be measured.</w:t>
      </w:r>
    </w:p>
    <w:p w14:paraId="7867A71F" w14:textId="3290F86E" w:rsidR="00A749FA" w:rsidRPr="00485FF1" w:rsidRDefault="00D976FD" w:rsidP="006E5C86">
      <w:pPr>
        <w:pStyle w:val="BulletList"/>
        <w:keepLines/>
      </w:pPr>
      <w:r w:rsidRPr="00485FF1">
        <w:t>Test Structures</w:t>
      </w:r>
      <w:r w:rsidR="003F7D3B" w:rsidRPr="00485FF1">
        <w:t xml:space="preserve"> required</w:t>
      </w:r>
      <w:r w:rsidRPr="00485FF1">
        <w:t xml:space="preserve">: </w:t>
      </w:r>
      <w:r w:rsidR="00E448A3" w:rsidRPr="00485FF1">
        <w:t>1</w:t>
      </w:r>
      <w:r w:rsidR="00A749FA" w:rsidRPr="00485FF1">
        <w:t xml:space="preserve"> </w:t>
      </w:r>
      <w:r w:rsidR="00B02213" w:rsidRPr="00485FF1">
        <w:t>Hybrid Patchcord</w:t>
      </w:r>
      <w:r w:rsidR="00AF73CE" w:rsidRPr="00485FF1">
        <w:t>, 1 Patchcord</w:t>
      </w:r>
      <w:r w:rsidR="00A749FA" w:rsidRPr="00485FF1">
        <w:t xml:space="preserve"> and </w:t>
      </w:r>
      <w:r w:rsidR="00AF73CE" w:rsidRPr="00485FF1">
        <w:t>1 Mating Adapter</w:t>
      </w:r>
      <w:r w:rsidR="00A749FA" w:rsidRPr="00485FF1">
        <w:t>.</w:t>
      </w:r>
    </w:p>
    <w:p w14:paraId="3B835B08" w14:textId="3EFFA0A7" w:rsidR="00A749FA" w:rsidRPr="00485FF1" w:rsidRDefault="00A749FA" w:rsidP="006E72CF">
      <w:pPr>
        <w:pStyle w:val="Heading2"/>
      </w:pPr>
      <w:bookmarkStart w:id="36" w:name="_Ref461779542"/>
      <w:bookmarkStart w:id="37" w:name="_Toc484074567"/>
      <w:r w:rsidRPr="00485FF1">
        <w:t>GROUP 2</w:t>
      </w:r>
      <w:r w:rsidR="002413C6" w:rsidRPr="00485FF1">
        <w:t xml:space="preserve"> </w:t>
      </w:r>
      <w:r w:rsidRPr="00485FF1">
        <w:t>- DESTRUCTIVE TESTS</w:t>
      </w:r>
      <w:bookmarkEnd w:id="36"/>
      <w:bookmarkEnd w:id="37"/>
    </w:p>
    <w:p w14:paraId="1AE7E7E5" w14:textId="6CE7E754" w:rsidR="00A749FA" w:rsidRPr="00485FF1" w:rsidRDefault="00A749FA" w:rsidP="006E72CF">
      <w:pPr>
        <w:pStyle w:val="Heading3"/>
      </w:pPr>
      <w:bookmarkStart w:id="38" w:name="_Ref461779590"/>
      <w:bookmarkStart w:id="39" w:name="_Toc484074568"/>
      <w:r w:rsidRPr="00485FF1">
        <w:t>Temperature Step Stress</w:t>
      </w:r>
      <w:bookmarkEnd w:id="38"/>
      <w:bookmarkEnd w:id="39"/>
    </w:p>
    <w:p w14:paraId="0F1C623D" w14:textId="30C1EE0C" w:rsidR="00233B77" w:rsidRPr="00485FF1" w:rsidRDefault="00AD05FE" w:rsidP="006E5C86">
      <w:pPr>
        <w:keepLines/>
        <w:spacing w:after="120"/>
      </w:pPr>
      <w:r w:rsidRPr="00485FF1">
        <w:t>Test structures shall be subjected to a sequence of temperature steps over the range -190</w:t>
      </w:r>
      <w:r w:rsidR="006D543E" w:rsidRPr="00485FF1">
        <w:rPr>
          <w:rFonts w:cs="Arial"/>
        </w:rPr>
        <w:t>°</w:t>
      </w:r>
      <w:r w:rsidRPr="00485FF1">
        <w:t>C to +190</w:t>
      </w:r>
      <w:r w:rsidR="006D543E" w:rsidRPr="00485FF1">
        <w:rPr>
          <w:rFonts w:cs="Arial"/>
        </w:rPr>
        <w:t>°</w:t>
      </w:r>
      <w:r w:rsidRPr="00485FF1">
        <w:t xml:space="preserve">C. Testing shall be in accordance with </w:t>
      </w:r>
      <w:r w:rsidR="00233B77" w:rsidRPr="00485FF1">
        <w:t>IEC 61300-2-</w:t>
      </w:r>
      <w:r w:rsidR="00642DD9" w:rsidRPr="00485FF1">
        <w:t>18</w:t>
      </w:r>
      <w:r w:rsidR="00233B77" w:rsidRPr="00485FF1">
        <w:t xml:space="preserve"> with the following conditions:</w:t>
      </w:r>
    </w:p>
    <w:p w14:paraId="0EACDF9D" w14:textId="108D57F8" w:rsidR="00233B77" w:rsidRPr="00485FF1" w:rsidRDefault="00233B77" w:rsidP="001356D9">
      <w:pPr>
        <w:pStyle w:val="BulletList"/>
        <w:keepLines/>
        <w:spacing w:after="60"/>
        <w:ind w:left="1775" w:hanging="357"/>
        <w:contextualSpacing w:val="0"/>
      </w:pPr>
      <w:r w:rsidRPr="00485FF1">
        <w:t>Test Structures</w:t>
      </w:r>
      <w:r w:rsidR="003F7D3B" w:rsidRPr="00485FF1">
        <w:t xml:space="preserve"> required</w:t>
      </w:r>
      <w:r w:rsidRPr="00485FF1">
        <w:t xml:space="preserve">: 8 </w:t>
      </w:r>
      <w:r w:rsidR="00B02213" w:rsidRPr="00485FF1">
        <w:t>Hybrid Patchcord</w:t>
      </w:r>
      <w:r w:rsidRPr="00485FF1">
        <w:t xml:space="preserve">s with 4 </w:t>
      </w:r>
      <w:r w:rsidR="00D976FD" w:rsidRPr="00485FF1">
        <w:t>Mating A</w:t>
      </w:r>
      <w:r w:rsidRPr="00485FF1">
        <w:t>dapters</w:t>
      </w:r>
      <w:r w:rsidR="006D543E" w:rsidRPr="00485FF1">
        <w:t xml:space="preserve"> (4 </w:t>
      </w:r>
      <w:r w:rsidR="00417369" w:rsidRPr="00485FF1">
        <w:t>mated sets</w:t>
      </w:r>
      <w:r w:rsidR="006D543E" w:rsidRPr="00485FF1">
        <w:t>)</w:t>
      </w:r>
      <w:r w:rsidRPr="00485FF1">
        <w:t>.</w:t>
      </w:r>
    </w:p>
    <w:p w14:paraId="25B96736" w14:textId="7681DC4A" w:rsidR="00233B77" w:rsidRPr="00485FF1" w:rsidRDefault="00233B77" w:rsidP="001356D9">
      <w:pPr>
        <w:pStyle w:val="BulletList"/>
        <w:keepLines/>
        <w:spacing w:after="60"/>
        <w:ind w:left="1775" w:hanging="357"/>
        <w:contextualSpacing w:val="0"/>
      </w:pPr>
      <w:r w:rsidRPr="00485FF1">
        <w:t xml:space="preserve">Mounting: </w:t>
      </w:r>
      <w:r w:rsidR="006D543E" w:rsidRPr="00485FF1">
        <w:t>m</w:t>
      </w:r>
      <w:r w:rsidRPr="00485FF1">
        <w:t>ating adapters shall be secured to mounting fixtures using their normal mounting provisions. The thermal conduction of the mounting shall be low such that the test structure can be considered thermally isolated.</w:t>
      </w:r>
    </w:p>
    <w:p w14:paraId="54B93C3C" w14:textId="11031406" w:rsidR="00233B77" w:rsidRPr="00485FF1" w:rsidRDefault="00233B77" w:rsidP="001356D9">
      <w:pPr>
        <w:pStyle w:val="BulletList"/>
        <w:keepLines/>
        <w:spacing w:after="60"/>
        <w:ind w:left="1775" w:hanging="357"/>
        <w:contextualSpacing w:val="0"/>
      </w:pPr>
      <w:r w:rsidRPr="00485FF1">
        <w:t>Test struct</w:t>
      </w:r>
      <w:r w:rsidR="006D543E" w:rsidRPr="00485FF1">
        <w:t xml:space="preserve">ures shall be active during the </w:t>
      </w:r>
      <w:r w:rsidRPr="00485FF1">
        <w:t>test.</w:t>
      </w:r>
    </w:p>
    <w:p w14:paraId="7A2C42D3" w14:textId="0E7C3A4F" w:rsidR="00AD05FE" w:rsidRPr="00485FF1" w:rsidRDefault="00233B77" w:rsidP="00022AED">
      <w:pPr>
        <w:pStyle w:val="BulletList"/>
        <w:keepNext/>
        <w:keepLines/>
        <w:spacing w:after="0"/>
        <w:ind w:left="1775" w:hanging="357"/>
      </w:pPr>
      <w:r w:rsidRPr="00485FF1">
        <w:t xml:space="preserve">Temperature </w:t>
      </w:r>
      <w:r w:rsidR="00EA57D1" w:rsidRPr="00485FF1">
        <w:t>steps</w:t>
      </w:r>
      <w:r w:rsidR="00E14C5A" w:rsidRPr="00485FF1">
        <w:t xml:space="preserve"> (T</w:t>
      </w:r>
      <w:r w:rsidR="00E14C5A" w:rsidRPr="00485FF1">
        <w:rPr>
          <w:vertAlign w:val="subscript"/>
        </w:rPr>
        <w:t>amb</w:t>
      </w:r>
      <w:r w:rsidR="00E14C5A" w:rsidRPr="00485FF1">
        <w:t>)</w:t>
      </w:r>
      <w:r w:rsidR="00EA57D1" w:rsidRPr="00485FF1">
        <w:t>:</w:t>
      </w:r>
    </w:p>
    <w:p w14:paraId="751A292A" w14:textId="2FFAEFC4" w:rsidR="00AD05FE" w:rsidRPr="00485FF1" w:rsidRDefault="00AD05FE" w:rsidP="00C9147C">
      <w:pPr>
        <w:pStyle w:val="ListParagraph"/>
        <w:keepLines/>
        <w:numPr>
          <w:ilvl w:val="0"/>
          <w:numId w:val="42"/>
        </w:numPr>
        <w:ind w:left="2344"/>
      </w:pPr>
      <w:r w:rsidRPr="00485FF1">
        <w:t>-40</w:t>
      </w:r>
      <w:r w:rsidRPr="00485FF1">
        <w:rPr>
          <w:rFonts w:cs="Arial"/>
        </w:rPr>
        <w:t>°</w:t>
      </w:r>
      <w:r w:rsidRPr="00485FF1">
        <w:t>C to +80</w:t>
      </w:r>
      <w:r w:rsidRPr="00485FF1">
        <w:rPr>
          <w:rFonts w:cs="Arial"/>
        </w:rPr>
        <w:t>°</w:t>
      </w:r>
      <w:r w:rsidRPr="00485FF1">
        <w:t>C in steps of +30</w:t>
      </w:r>
      <w:r w:rsidRPr="00485FF1">
        <w:rPr>
          <w:rFonts w:cs="Arial"/>
        </w:rPr>
        <w:t>°</w:t>
      </w:r>
      <w:r w:rsidRPr="00485FF1">
        <w:t>C followed by:</w:t>
      </w:r>
    </w:p>
    <w:p w14:paraId="6148BDC9" w14:textId="6C81201C" w:rsidR="00233B77" w:rsidRPr="00485FF1" w:rsidRDefault="00AD05FE" w:rsidP="00C9147C">
      <w:pPr>
        <w:pStyle w:val="ListParagraph"/>
        <w:keepLines/>
        <w:numPr>
          <w:ilvl w:val="0"/>
          <w:numId w:val="42"/>
        </w:numPr>
        <w:ind w:left="2344"/>
      </w:pPr>
      <w:r w:rsidRPr="00485FF1">
        <w:t>+90</w:t>
      </w:r>
      <w:r w:rsidRPr="00485FF1">
        <w:rPr>
          <w:rFonts w:cs="Arial"/>
        </w:rPr>
        <w:t>°</w:t>
      </w:r>
      <w:r w:rsidRPr="00485FF1">
        <w:t>C to +190</w:t>
      </w:r>
      <w:r w:rsidRPr="00485FF1">
        <w:rPr>
          <w:rFonts w:cs="Arial"/>
        </w:rPr>
        <w:t>°</w:t>
      </w:r>
      <w:r w:rsidRPr="00485FF1">
        <w:t>C in steps of +10</w:t>
      </w:r>
      <w:r w:rsidRPr="00485FF1">
        <w:rPr>
          <w:rFonts w:cs="Arial"/>
        </w:rPr>
        <w:t>°</w:t>
      </w:r>
      <w:r w:rsidRPr="00485FF1">
        <w:t>C followed by:</w:t>
      </w:r>
    </w:p>
    <w:p w14:paraId="303E5B97" w14:textId="77134560" w:rsidR="00AD05FE" w:rsidRPr="00485FF1" w:rsidRDefault="00AD05FE" w:rsidP="00C9147C">
      <w:pPr>
        <w:pStyle w:val="ListParagraph"/>
        <w:keepLines/>
        <w:numPr>
          <w:ilvl w:val="0"/>
          <w:numId w:val="42"/>
        </w:numPr>
        <w:spacing w:after="60"/>
        <w:ind w:left="2344"/>
      </w:pPr>
      <w:r w:rsidRPr="00485FF1">
        <w:t>-40</w:t>
      </w:r>
      <w:r w:rsidRPr="00485FF1">
        <w:rPr>
          <w:rFonts w:cs="Arial"/>
        </w:rPr>
        <w:t>°</w:t>
      </w:r>
      <w:r w:rsidRPr="00485FF1">
        <w:t>C to -190</w:t>
      </w:r>
      <w:r w:rsidRPr="00485FF1">
        <w:rPr>
          <w:rFonts w:cs="Arial"/>
        </w:rPr>
        <w:t>°</w:t>
      </w:r>
      <w:r w:rsidRPr="00485FF1">
        <w:t>C in steps of -10</w:t>
      </w:r>
      <w:r w:rsidRPr="00485FF1">
        <w:rPr>
          <w:rFonts w:cs="Arial"/>
        </w:rPr>
        <w:t>°</w:t>
      </w:r>
      <w:r w:rsidRPr="00485FF1">
        <w:t xml:space="preserve">C </w:t>
      </w:r>
    </w:p>
    <w:p w14:paraId="3EA5A8C1" w14:textId="45307B8C" w:rsidR="00233B77" w:rsidRPr="00485FF1" w:rsidRDefault="00233B77" w:rsidP="001356D9">
      <w:pPr>
        <w:pStyle w:val="BulletList"/>
        <w:keepLines/>
        <w:spacing w:after="60"/>
        <w:ind w:left="1775" w:hanging="357"/>
        <w:contextualSpacing w:val="0"/>
      </w:pPr>
      <w:r w:rsidRPr="00485FF1">
        <w:t xml:space="preserve">Dwell time at </w:t>
      </w:r>
      <w:r w:rsidR="00AD05FE" w:rsidRPr="00485FF1">
        <w:t xml:space="preserve">each </w:t>
      </w:r>
      <w:r w:rsidRPr="00485FF1">
        <w:t xml:space="preserve">temperature </w:t>
      </w:r>
      <w:r w:rsidR="00AD05FE" w:rsidRPr="00485FF1">
        <w:t>step</w:t>
      </w:r>
      <w:r w:rsidRPr="00485FF1">
        <w:t>: 1 hour</w:t>
      </w:r>
    </w:p>
    <w:p w14:paraId="7447BAB1" w14:textId="77777777" w:rsidR="00233B77" w:rsidRPr="00485FF1" w:rsidRDefault="00233B77" w:rsidP="001356D9">
      <w:pPr>
        <w:pStyle w:val="BulletList"/>
        <w:keepLines/>
        <w:spacing w:after="60"/>
        <w:ind w:left="1775" w:hanging="357"/>
        <w:contextualSpacing w:val="0"/>
      </w:pPr>
      <w:r w:rsidRPr="00485FF1">
        <w:t>Temperature gradient: 1°C/minute</w:t>
      </w:r>
    </w:p>
    <w:p w14:paraId="5D9E17A0" w14:textId="77777777" w:rsidR="00233B77" w:rsidRPr="00485FF1" w:rsidRDefault="00233B77" w:rsidP="001356D9">
      <w:pPr>
        <w:pStyle w:val="BulletList"/>
        <w:keepNext/>
        <w:keepLines/>
        <w:ind w:left="1775" w:hanging="357"/>
      </w:pPr>
      <w:r w:rsidRPr="00485FF1">
        <w:lastRenderedPageBreak/>
        <w:t>Data Points:</w:t>
      </w:r>
    </w:p>
    <w:p w14:paraId="14FD3D34" w14:textId="4483B566" w:rsidR="00233B77" w:rsidRPr="00485FF1" w:rsidRDefault="00233B77" w:rsidP="001356D9">
      <w:pPr>
        <w:pStyle w:val="BulletList"/>
        <w:keepLines/>
        <w:numPr>
          <w:ilvl w:val="0"/>
          <w:numId w:val="0"/>
        </w:numPr>
        <w:spacing w:after="120"/>
        <w:ind w:left="1775"/>
        <w:contextualSpacing w:val="0"/>
      </w:pPr>
      <w:r w:rsidRPr="00485FF1">
        <w:t>On completion of testing the compone</w:t>
      </w:r>
      <w:r w:rsidR="006D543E" w:rsidRPr="00485FF1">
        <w:t>nts shall be visually examined.</w:t>
      </w:r>
    </w:p>
    <w:p w14:paraId="5221B2D4" w14:textId="00184627" w:rsidR="00233B77" w:rsidRPr="00485FF1" w:rsidRDefault="006D543E" w:rsidP="001356D9">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 xml:space="preserve">61300-3-35 </w:t>
      </w:r>
      <w:r w:rsidR="00233B77" w:rsidRPr="00485FF1">
        <w:t>both before and after the test</w:t>
      </w:r>
      <w:r w:rsidR="00C06446" w:rsidRPr="00485FF1">
        <w:t>.</w:t>
      </w:r>
    </w:p>
    <w:p w14:paraId="71D65F08" w14:textId="26C07094" w:rsidR="00233B77" w:rsidRPr="00485FF1" w:rsidRDefault="00233B77" w:rsidP="001356D9">
      <w:pPr>
        <w:pStyle w:val="BulletList"/>
        <w:keepLines/>
        <w:numPr>
          <w:ilvl w:val="0"/>
          <w:numId w:val="0"/>
        </w:numPr>
        <w:spacing w:after="120"/>
        <w:ind w:left="1775"/>
        <w:contextualSpacing w:val="0"/>
      </w:pPr>
      <w:r w:rsidRPr="00485FF1">
        <w:t xml:space="preserve">Variation of Insertion Loss </w:t>
      </w:r>
      <w:r w:rsidR="00C06446" w:rsidRPr="00485FF1">
        <w:t xml:space="preserve">and Return Loss </w:t>
      </w:r>
      <w:r w:rsidRPr="00485FF1">
        <w:t xml:space="preserve">shall be </w:t>
      </w:r>
      <w:r w:rsidR="0038190D" w:rsidRPr="00485FF1">
        <w:t>monitored and recorded</w:t>
      </w:r>
      <w:r w:rsidR="00D976FD" w:rsidRPr="00485FF1">
        <w:t xml:space="preserve"> during testing.</w:t>
      </w:r>
    </w:p>
    <w:p w14:paraId="4808A4F3" w14:textId="5B4D57A5" w:rsidR="00233B77" w:rsidRPr="00485FF1" w:rsidRDefault="00233B77" w:rsidP="001356D9">
      <w:pPr>
        <w:pStyle w:val="BulletList"/>
        <w:keepLines/>
        <w:numPr>
          <w:ilvl w:val="0"/>
          <w:numId w:val="0"/>
        </w:numPr>
        <w:spacing w:after="120"/>
        <w:ind w:left="1775"/>
        <w:contextualSpacing w:val="0"/>
      </w:pPr>
      <w:r w:rsidRPr="00485FF1">
        <w:t>Insertion Loss, Return Loss, Polarization Extinction Ratio</w:t>
      </w:r>
      <w:r w:rsidR="006D543E" w:rsidRPr="00485FF1">
        <w:t xml:space="preserve"> (as applicable)</w:t>
      </w:r>
      <w:r w:rsidRPr="00485FF1">
        <w:t xml:space="preserve"> and End-face Geometry shall be measured </w:t>
      </w:r>
      <w:r w:rsidR="00C06446" w:rsidRPr="00485FF1">
        <w:t>both before and after the test.</w:t>
      </w:r>
    </w:p>
    <w:p w14:paraId="19D440DC" w14:textId="7AE0EC6B" w:rsidR="00942D8F" w:rsidRPr="00485FF1" w:rsidRDefault="00C06446" w:rsidP="006E5C86">
      <w:pPr>
        <w:keepLines/>
        <w:spacing w:before="240"/>
        <w:rPr>
          <w:bCs/>
          <w:u w:val="single"/>
        </w:rPr>
      </w:pPr>
      <w:r w:rsidRPr="00485FF1">
        <w:t xml:space="preserve">Analysis of the results of this test shall be used to determine the most effective </w:t>
      </w:r>
      <w:r w:rsidR="00892A6E" w:rsidRPr="00485FF1">
        <w:t xml:space="preserve">extreme </w:t>
      </w:r>
      <w:r w:rsidRPr="00485FF1">
        <w:t xml:space="preserve">temperatures </w:t>
      </w:r>
      <w:r w:rsidR="00AA3EF1" w:rsidRPr="00485FF1">
        <w:t>(T</w:t>
      </w:r>
      <w:r w:rsidR="00AA3EF1" w:rsidRPr="00485FF1">
        <w:rPr>
          <w:vertAlign w:val="subscript"/>
        </w:rPr>
        <w:t>max</w:t>
      </w:r>
      <w:r w:rsidR="00AA3EF1" w:rsidRPr="00485FF1">
        <w:t xml:space="preserve"> and T</w:t>
      </w:r>
      <w:r w:rsidR="00AA3EF1" w:rsidRPr="00485FF1">
        <w:rPr>
          <w:vertAlign w:val="subscript"/>
        </w:rPr>
        <w:t>min</w:t>
      </w:r>
      <w:r w:rsidR="00AA3EF1" w:rsidRPr="00485FF1">
        <w:t xml:space="preserve">) </w:t>
      </w:r>
      <w:r w:rsidRPr="00485FF1">
        <w:t xml:space="preserve">for the </w:t>
      </w:r>
      <w:r w:rsidR="00AA3EF1" w:rsidRPr="00485FF1">
        <w:t>Temperature Cycling, Rapid Change of Temperature and High Temperature Storage test</w:t>
      </w:r>
      <w:r w:rsidR="00D976FD" w:rsidRPr="00485FF1">
        <w:t>s</w:t>
      </w:r>
      <w:r w:rsidR="00AA3EF1" w:rsidRPr="00485FF1">
        <w:t xml:space="preserve"> in Group</w:t>
      </w:r>
      <w:r w:rsidR="00D976FD" w:rsidRPr="00485FF1">
        <w:t>s</w:t>
      </w:r>
      <w:r w:rsidR="00AA3EF1" w:rsidRPr="00485FF1">
        <w:t xml:space="preserve"> 4 and 5.</w:t>
      </w:r>
    </w:p>
    <w:p w14:paraId="257FBDE1" w14:textId="55E052C5" w:rsidR="00A749FA" w:rsidRPr="00485FF1" w:rsidRDefault="00A749FA" w:rsidP="006E72CF">
      <w:pPr>
        <w:pStyle w:val="Heading3"/>
      </w:pPr>
      <w:bookmarkStart w:id="40" w:name="_Ref461779605"/>
      <w:bookmarkStart w:id="41" w:name="_Toc484074569"/>
      <w:r w:rsidRPr="00485FF1">
        <w:t>Constructional Analysis</w:t>
      </w:r>
      <w:bookmarkEnd w:id="40"/>
      <w:bookmarkEnd w:id="41"/>
    </w:p>
    <w:p w14:paraId="24C70452" w14:textId="5F65AC73" w:rsidR="00D976FD" w:rsidRPr="00485FF1" w:rsidRDefault="00D976FD" w:rsidP="006E5C86">
      <w:pPr>
        <w:keepLines/>
        <w:spacing w:after="120"/>
      </w:pPr>
      <w:r w:rsidRPr="00485FF1">
        <w:t>Test structures shall be subjected to constructional analysis to characterise all the</w:t>
      </w:r>
      <w:r w:rsidR="006E5C86" w:rsidRPr="00485FF1">
        <w:t xml:space="preserve"> external and internal</w:t>
      </w:r>
      <w:r w:rsidRPr="00485FF1">
        <w:t xml:space="preserve"> mechanical and material details.</w:t>
      </w:r>
      <w:r w:rsidR="003F7D3B" w:rsidRPr="00485FF1">
        <w:t xml:space="preserve"> Details of the tests and inspections included in the constructional analysis shall be agreed with the ESCC Executive.</w:t>
      </w:r>
    </w:p>
    <w:p w14:paraId="70686988" w14:textId="267F4E5F" w:rsidR="003F7D3B" w:rsidRPr="00485FF1" w:rsidRDefault="003F7D3B" w:rsidP="006E5C86">
      <w:pPr>
        <w:pStyle w:val="BulletList"/>
        <w:keepLines/>
      </w:pPr>
      <w:r w:rsidRPr="00485FF1">
        <w:t>Test Structures required: 1 Patchcord and 1 Mating Adapter.</w:t>
      </w:r>
    </w:p>
    <w:p w14:paraId="36A2D01E" w14:textId="4584F21B" w:rsidR="00A749FA" w:rsidRPr="00485FF1" w:rsidRDefault="00A749FA" w:rsidP="00393355">
      <w:pPr>
        <w:pStyle w:val="Heading2"/>
      </w:pPr>
      <w:bookmarkStart w:id="42" w:name="_Ref461779553"/>
      <w:bookmarkStart w:id="43" w:name="_Toc484074570"/>
      <w:r w:rsidRPr="00485FF1">
        <w:t>GROUP 3</w:t>
      </w:r>
      <w:r w:rsidR="002413C6" w:rsidRPr="00485FF1">
        <w:t xml:space="preserve"> </w:t>
      </w:r>
      <w:r w:rsidRPr="00485FF1">
        <w:t>- ASSEMBLY TESTS</w:t>
      </w:r>
      <w:bookmarkEnd w:id="42"/>
      <w:bookmarkEnd w:id="43"/>
    </w:p>
    <w:p w14:paraId="4AFD0293" w14:textId="35C8679F" w:rsidR="00A749FA" w:rsidRPr="00485FF1" w:rsidRDefault="007E4619" w:rsidP="006E72CF">
      <w:pPr>
        <w:pStyle w:val="Heading3"/>
      </w:pPr>
      <w:bookmarkStart w:id="44" w:name="_Ref461779635"/>
      <w:bookmarkStart w:id="45" w:name="_Toc484074571"/>
      <w:r w:rsidRPr="00485FF1">
        <w:t>Torsion</w:t>
      </w:r>
      <w:bookmarkEnd w:id="44"/>
      <w:bookmarkEnd w:id="45"/>
    </w:p>
    <w:p w14:paraId="72FD8504" w14:textId="09B277FD" w:rsidR="003F7D3B" w:rsidRPr="00485FF1" w:rsidRDefault="003F7D3B" w:rsidP="006E5C86">
      <w:pPr>
        <w:keepLines/>
        <w:spacing w:after="120"/>
      </w:pPr>
      <w:r w:rsidRPr="00485FF1">
        <w:t>Test structures shall be subjected to a sequence of torsion test</w:t>
      </w:r>
      <w:r w:rsidR="00247CB6" w:rsidRPr="00485FF1">
        <w:t xml:space="preserve"> steps</w:t>
      </w:r>
      <w:r w:rsidR="004E7D41" w:rsidRPr="00485FF1">
        <w:t xml:space="preserve"> to destruction</w:t>
      </w:r>
      <w:r w:rsidRPr="00485FF1">
        <w:t>, in accordance with IEC 61300-2-5 with the following conditions:</w:t>
      </w:r>
    </w:p>
    <w:p w14:paraId="4C541D61" w14:textId="25E5F7D5" w:rsidR="003F7D3B" w:rsidRPr="00485FF1" w:rsidRDefault="003F7D3B" w:rsidP="00C9147C">
      <w:pPr>
        <w:pStyle w:val="BulletList"/>
        <w:keepLines/>
        <w:spacing w:after="60"/>
        <w:ind w:left="1775" w:hanging="357"/>
        <w:contextualSpacing w:val="0"/>
      </w:pPr>
      <w:r w:rsidRPr="00485FF1">
        <w:t xml:space="preserve">Test Structures required: 2 </w:t>
      </w:r>
      <w:r w:rsidR="00B02213" w:rsidRPr="00485FF1">
        <w:t>Hybrid Patchcord</w:t>
      </w:r>
      <w:r w:rsidRPr="00485FF1">
        <w:t>s with 1 Mating Adapter (</w:t>
      </w:r>
      <w:r w:rsidR="00417369" w:rsidRPr="00485FF1">
        <w:t>1</w:t>
      </w:r>
      <w:r w:rsidRPr="00485FF1">
        <w:t xml:space="preserve"> mated </w:t>
      </w:r>
      <w:r w:rsidR="00417369" w:rsidRPr="00485FF1">
        <w:t>set</w:t>
      </w:r>
      <w:r w:rsidRPr="00485FF1">
        <w:t>)</w:t>
      </w:r>
      <w:r w:rsidR="00F01EEA" w:rsidRPr="00485FF1">
        <w:t xml:space="preserve"> with 30cm free fibre/cable length.</w:t>
      </w:r>
    </w:p>
    <w:p w14:paraId="02E4D155" w14:textId="135516A8" w:rsidR="003F7D3B" w:rsidRPr="00485FF1" w:rsidRDefault="003F7D3B" w:rsidP="00C9147C">
      <w:pPr>
        <w:pStyle w:val="BulletList"/>
        <w:keepLines/>
        <w:spacing w:after="60"/>
        <w:ind w:left="1775" w:hanging="357"/>
        <w:contextualSpacing w:val="0"/>
      </w:pPr>
      <w:r w:rsidRPr="00485FF1">
        <w:t xml:space="preserve">Mounting: </w:t>
      </w:r>
      <w:r w:rsidR="004E7D41" w:rsidRPr="00485FF1">
        <w:t>Using normal mounting provisions</w:t>
      </w:r>
      <w:r w:rsidRPr="00485FF1">
        <w:t>.</w:t>
      </w:r>
    </w:p>
    <w:p w14:paraId="1F3F6C7E" w14:textId="77777777" w:rsidR="003F7D3B" w:rsidRPr="00485FF1" w:rsidRDefault="003F7D3B" w:rsidP="00C9147C">
      <w:pPr>
        <w:pStyle w:val="BulletList"/>
        <w:keepLines/>
        <w:spacing w:after="60"/>
        <w:ind w:left="1775" w:hanging="357"/>
        <w:contextualSpacing w:val="0"/>
      </w:pPr>
      <w:r w:rsidRPr="00485FF1">
        <w:t>Test structures shall be active during the test.</w:t>
      </w:r>
    </w:p>
    <w:p w14:paraId="4DEB0F62" w14:textId="77777777" w:rsidR="003F7D3B" w:rsidRPr="00485FF1" w:rsidRDefault="003F7D3B" w:rsidP="006E5C86">
      <w:pPr>
        <w:pStyle w:val="BulletList"/>
        <w:keepLines/>
        <w:spacing w:after="0"/>
      </w:pPr>
      <w:r w:rsidRPr="00485FF1">
        <w:t>Tensile load steps:</w:t>
      </w:r>
    </w:p>
    <w:p w14:paraId="208E8725" w14:textId="0F050D68" w:rsidR="00247CB6" w:rsidRPr="00485FF1" w:rsidRDefault="00FA35A1" w:rsidP="00121F41">
      <w:pPr>
        <w:pStyle w:val="ListParagraph"/>
        <w:keepLines/>
        <w:numPr>
          <w:ilvl w:val="0"/>
          <w:numId w:val="43"/>
        </w:numPr>
        <w:ind w:left="2344"/>
      </w:pPr>
      <w:r w:rsidRPr="00485FF1">
        <w:t>5N to 15N in steps of 1</w:t>
      </w:r>
      <w:r w:rsidR="003F7D3B" w:rsidRPr="00485FF1">
        <w:t xml:space="preserve">N </w:t>
      </w:r>
      <w:r w:rsidRPr="00485FF1">
        <w:t>followed by:</w:t>
      </w:r>
    </w:p>
    <w:p w14:paraId="44E03CEC" w14:textId="2B6E9835" w:rsidR="00FA35A1" w:rsidRPr="00485FF1" w:rsidRDefault="00FA35A1" w:rsidP="00121F41">
      <w:pPr>
        <w:pStyle w:val="ListParagraph"/>
        <w:keepLines/>
        <w:numPr>
          <w:ilvl w:val="0"/>
          <w:numId w:val="43"/>
        </w:numPr>
        <w:spacing w:after="60"/>
        <w:ind w:left="2344"/>
      </w:pPr>
      <w:r w:rsidRPr="00485FF1">
        <w:t>11N to destruction in steps of 5N</w:t>
      </w:r>
    </w:p>
    <w:p w14:paraId="2555C684" w14:textId="26BAE6BD" w:rsidR="00FA35A1" w:rsidRPr="00485FF1" w:rsidRDefault="00FA35A1" w:rsidP="00C9147C">
      <w:pPr>
        <w:pStyle w:val="BulletList"/>
        <w:keepLines/>
        <w:spacing w:after="60"/>
        <w:ind w:left="1775" w:hanging="357"/>
        <w:contextualSpacing w:val="0"/>
      </w:pPr>
      <w:r w:rsidRPr="00485FF1">
        <w:t>Tensile load direction: along connector longitudinal axis</w:t>
      </w:r>
    </w:p>
    <w:p w14:paraId="17F5AD3E" w14:textId="77777777" w:rsidR="003F7D3B" w:rsidRPr="00485FF1" w:rsidRDefault="003F7D3B" w:rsidP="00C9147C">
      <w:pPr>
        <w:pStyle w:val="BulletList"/>
        <w:keepLines/>
        <w:spacing w:after="60"/>
        <w:ind w:left="1775" w:hanging="357"/>
        <w:contextualSpacing w:val="0"/>
      </w:pPr>
      <w:r w:rsidRPr="00485FF1">
        <w:t xml:space="preserve">Twist angle (1 cycle): </w:t>
      </w:r>
      <w:r w:rsidRPr="00485FF1">
        <w:rPr>
          <w:rFonts w:cs="Arial"/>
        </w:rPr>
        <w:t>±</w:t>
      </w:r>
      <w:r w:rsidRPr="00485FF1">
        <w:t>180</w:t>
      </w:r>
      <w:r w:rsidRPr="00485FF1">
        <w:rPr>
          <w:rFonts w:cs="Arial"/>
        </w:rPr>
        <w:t>°</w:t>
      </w:r>
    </w:p>
    <w:p w14:paraId="4703E7A2" w14:textId="172F1457" w:rsidR="003F7D3B" w:rsidRPr="00485FF1" w:rsidRDefault="003F7D3B" w:rsidP="00C9147C">
      <w:pPr>
        <w:pStyle w:val="BulletList"/>
        <w:keepLines/>
        <w:spacing w:after="60"/>
        <w:ind w:left="1775" w:hanging="357"/>
        <w:contextualSpacing w:val="0"/>
      </w:pPr>
      <w:r w:rsidRPr="00485FF1">
        <w:rPr>
          <w:rFonts w:cs="Arial"/>
        </w:rPr>
        <w:t>Number of twist cycles at each load step: 25</w:t>
      </w:r>
    </w:p>
    <w:p w14:paraId="7BDA0FF5" w14:textId="77777777" w:rsidR="003F7D3B" w:rsidRPr="00485FF1" w:rsidRDefault="003F7D3B" w:rsidP="006E5C86">
      <w:pPr>
        <w:pStyle w:val="BulletList"/>
        <w:keepLines/>
      </w:pPr>
      <w:r w:rsidRPr="00485FF1">
        <w:t>Data Points:</w:t>
      </w:r>
    </w:p>
    <w:p w14:paraId="5E0A3718" w14:textId="77777777" w:rsidR="004E7D41" w:rsidRPr="00485FF1" w:rsidRDefault="004E7D41" w:rsidP="00C9147C">
      <w:pPr>
        <w:pStyle w:val="BulletList"/>
        <w:keepLines/>
        <w:numPr>
          <w:ilvl w:val="0"/>
          <w:numId w:val="0"/>
        </w:numPr>
        <w:spacing w:after="120"/>
        <w:ind w:left="1775"/>
        <w:contextualSpacing w:val="0"/>
      </w:pPr>
      <w:r w:rsidRPr="00485FF1">
        <w:t>On completion of testing the components shall be visually examined.</w:t>
      </w:r>
    </w:p>
    <w:p w14:paraId="48F06F48" w14:textId="694CAB9B" w:rsidR="004E7D41" w:rsidRPr="00485FF1" w:rsidRDefault="004E7D41"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4AEA011C" w14:textId="537979D0" w:rsidR="004E7D41" w:rsidRPr="00485FF1" w:rsidRDefault="004E7D41" w:rsidP="00C9147C">
      <w:pPr>
        <w:pStyle w:val="BulletList"/>
        <w:keepLines/>
        <w:numPr>
          <w:ilvl w:val="0"/>
          <w:numId w:val="0"/>
        </w:numPr>
        <w:spacing w:after="120"/>
        <w:ind w:left="1775"/>
        <w:contextualSpacing w:val="0"/>
      </w:pPr>
      <w:r w:rsidRPr="00485FF1">
        <w:t xml:space="preserve">Variation of Insertion Loss shall be </w:t>
      </w:r>
      <w:r w:rsidR="0038190D" w:rsidRPr="00485FF1">
        <w:t xml:space="preserve">monitored and recorded </w:t>
      </w:r>
      <w:r w:rsidRPr="00485FF1">
        <w:t>during testing.</w:t>
      </w:r>
    </w:p>
    <w:p w14:paraId="0E3974DA" w14:textId="77777777" w:rsidR="004E7D41" w:rsidRPr="00485FF1" w:rsidRDefault="004E7D41"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5D9350BC" w14:textId="790E1EF4" w:rsidR="00A749FA" w:rsidRPr="00485FF1" w:rsidRDefault="00A749FA" w:rsidP="00C9147C">
      <w:pPr>
        <w:pStyle w:val="Heading3"/>
      </w:pPr>
      <w:bookmarkStart w:id="46" w:name="_Ref461779666"/>
      <w:bookmarkStart w:id="47" w:name="_Toc484074572"/>
      <w:r w:rsidRPr="00485FF1">
        <w:lastRenderedPageBreak/>
        <w:t>Static Side Load</w:t>
      </w:r>
      <w:bookmarkEnd w:id="46"/>
      <w:bookmarkEnd w:id="47"/>
    </w:p>
    <w:p w14:paraId="0868C6F6" w14:textId="7996C901" w:rsidR="004E7D41" w:rsidRPr="00485FF1" w:rsidRDefault="004E7D41" w:rsidP="00C9147C">
      <w:pPr>
        <w:keepNext/>
        <w:keepLines/>
        <w:spacing w:after="120"/>
      </w:pPr>
      <w:r w:rsidRPr="00485FF1">
        <w:t>Test structures shall be subjected to a sequence of static side load test steps to destruction, in accordance with IEC 61300-2-42 with the following conditions:</w:t>
      </w:r>
    </w:p>
    <w:p w14:paraId="7F0322FD" w14:textId="6D81640E" w:rsidR="00801997" w:rsidRPr="00485FF1" w:rsidRDefault="003F7D3B" w:rsidP="00C9147C">
      <w:pPr>
        <w:pStyle w:val="BulletList"/>
        <w:keepLines/>
        <w:spacing w:after="60"/>
        <w:ind w:left="1775" w:hanging="357"/>
        <w:contextualSpacing w:val="0"/>
      </w:pPr>
      <w:r w:rsidRPr="00485FF1">
        <w:t xml:space="preserve">Test Structures required: </w:t>
      </w:r>
      <w:r w:rsidR="004E7D41" w:rsidRPr="00485FF1">
        <w:t>2</w:t>
      </w:r>
      <w:r w:rsidRPr="00485FF1">
        <w:t xml:space="preserve"> </w:t>
      </w:r>
      <w:r w:rsidR="00B02213" w:rsidRPr="00485FF1">
        <w:t>Hybrid Patchcord</w:t>
      </w:r>
      <w:r w:rsidR="004E7D41" w:rsidRPr="00485FF1">
        <w:t>s with 1</w:t>
      </w:r>
      <w:r w:rsidRPr="00485FF1">
        <w:t xml:space="preserve"> Mating Adapter (</w:t>
      </w:r>
      <w:r w:rsidR="00417369" w:rsidRPr="00485FF1">
        <w:t>1</w:t>
      </w:r>
      <w:r w:rsidR="004E7D41" w:rsidRPr="00485FF1">
        <w:t xml:space="preserve"> </w:t>
      </w:r>
      <w:r w:rsidRPr="00485FF1">
        <w:t xml:space="preserve">mated </w:t>
      </w:r>
      <w:r w:rsidR="00417369" w:rsidRPr="00485FF1">
        <w:t>set</w:t>
      </w:r>
      <w:r w:rsidRPr="00485FF1">
        <w:t>)</w:t>
      </w:r>
      <w:r w:rsidR="00801997" w:rsidRPr="00485FF1">
        <w:t xml:space="preserve"> with 30cm free fibre/cable length.</w:t>
      </w:r>
    </w:p>
    <w:p w14:paraId="046AA861" w14:textId="3B412BF6" w:rsidR="004E7D41" w:rsidRPr="00485FF1" w:rsidRDefault="004E7D41" w:rsidP="00C9147C">
      <w:pPr>
        <w:pStyle w:val="BulletList"/>
        <w:keepLines/>
        <w:spacing w:after="60"/>
        <w:ind w:left="1775" w:hanging="357"/>
        <w:contextualSpacing w:val="0"/>
      </w:pPr>
      <w:r w:rsidRPr="00485FF1">
        <w:t>Mounting: Using normal mounting provisions.</w:t>
      </w:r>
    </w:p>
    <w:p w14:paraId="0ACA49E3" w14:textId="77777777" w:rsidR="004E7D41" w:rsidRPr="00485FF1" w:rsidRDefault="004E7D41" w:rsidP="00C9147C">
      <w:pPr>
        <w:pStyle w:val="BulletList"/>
        <w:keepLines/>
        <w:spacing w:after="60"/>
        <w:ind w:left="1775" w:hanging="357"/>
        <w:contextualSpacing w:val="0"/>
      </w:pPr>
      <w:r w:rsidRPr="00485FF1">
        <w:t>Test structures shall be active during the test.</w:t>
      </w:r>
    </w:p>
    <w:p w14:paraId="0D81493B" w14:textId="30BCDBB1" w:rsidR="004E7D41" w:rsidRPr="00485FF1" w:rsidRDefault="004E7D41" w:rsidP="006E5C86">
      <w:pPr>
        <w:pStyle w:val="BulletList"/>
        <w:keepLines/>
        <w:spacing w:after="0"/>
      </w:pPr>
      <w:r w:rsidRPr="00485FF1">
        <w:t>Applied load steps:</w:t>
      </w:r>
    </w:p>
    <w:p w14:paraId="33E32604" w14:textId="7C6CA514" w:rsidR="004E7D41" w:rsidRPr="00485FF1" w:rsidRDefault="00F01EEA" w:rsidP="00121F41">
      <w:pPr>
        <w:pStyle w:val="ListParagraph"/>
        <w:keepLines/>
        <w:numPr>
          <w:ilvl w:val="0"/>
          <w:numId w:val="44"/>
        </w:numPr>
        <w:spacing w:after="0"/>
        <w:ind w:left="2344"/>
      </w:pPr>
      <w:r w:rsidRPr="00485FF1">
        <w:t>1</w:t>
      </w:r>
      <w:r w:rsidR="004E7D41" w:rsidRPr="00485FF1">
        <w:t>N to 15N in steps of 1N followed by:</w:t>
      </w:r>
    </w:p>
    <w:p w14:paraId="2C36292B" w14:textId="4121E341" w:rsidR="004E7D41" w:rsidRPr="00485FF1" w:rsidRDefault="00F01EEA" w:rsidP="00121F41">
      <w:pPr>
        <w:keepLines/>
        <w:numPr>
          <w:ilvl w:val="0"/>
          <w:numId w:val="44"/>
        </w:numPr>
        <w:spacing w:after="60"/>
        <w:ind w:left="2344"/>
      </w:pPr>
      <w:r w:rsidRPr="00485FF1">
        <w:t>3</w:t>
      </w:r>
      <w:r w:rsidR="004E7D41" w:rsidRPr="00485FF1">
        <w:t xml:space="preserve">N to destruction in steps of </w:t>
      </w:r>
      <w:r w:rsidRPr="00485FF1">
        <w:t>1</w:t>
      </w:r>
      <w:r w:rsidR="004E7D41" w:rsidRPr="00485FF1">
        <w:t>N</w:t>
      </w:r>
    </w:p>
    <w:p w14:paraId="34D61590" w14:textId="7DD34BFA" w:rsidR="004E7D41" w:rsidRPr="00485FF1" w:rsidRDefault="00F01EEA" w:rsidP="00C9147C">
      <w:pPr>
        <w:pStyle w:val="BulletList"/>
        <w:keepLines/>
        <w:spacing w:after="60"/>
        <w:ind w:left="1775" w:hanging="357"/>
        <w:contextualSpacing w:val="0"/>
      </w:pPr>
      <w:r w:rsidRPr="00485FF1">
        <w:t>Applied</w:t>
      </w:r>
      <w:r w:rsidR="004E7D41" w:rsidRPr="00485FF1">
        <w:t xml:space="preserve"> load direction: </w:t>
      </w:r>
      <w:r w:rsidRPr="00485FF1">
        <w:t xml:space="preserve">90° to the </w:t>
      </w:r>
      <w:r w:rsidR="004E7D41" w:rsidRPr="00485FF1">
        <w:t>connector longitudinal axis</w:t>
      </w:r>
    </w:p>
    <w:p w14:paraId="40D44B81" w14:textId="17AE29C1" w:rsidR="00F01EEA" w:rsidRPr="00485FF1" w:rsidRDefault="00F01EEA" w:rsidP="00C9147C">
      <w:pPr>
        <w:pStyle w:val="BulletList"/>
        <w:keepLines/>
        <w:spacing w:after="60"/>
        <w:ind w:left="1775" w:hanging="357"/>
        <w:contextualSpacing w:val="0"/>
      </w:pPr>
      <w:r w:rsidRPr="00485FF1">
        <w:t>Duration of each load step: 1 hour</w:t>
      </w:r>
    </w:p>
    <w:p w14:paraId="0D75E51D" w14:textId="77777777" w:rsidR="004E7D41" w:rsidRPr="00485FF1" w:rsidRDefault="004E7D41" w:rsidP="006E5C86">
      <w:pPr>
        <w:pStyle w:val="BulletList"/>
        <w:keepLines/>
      </w:pPr>
      <w:r w:rsidRPr="00485FF1">
        <w:t>Data Points:</w:t>
      </w:r>
    </w:p>
    <w:p w14:paraId="7EE35390" w14:textId="77777777" w:rsidR="004E7D41" w:rsidRPr="00485FF1" w:rsidRDefault="004E7D41" w:rsidP="00C9147C">
      <w:pPr>
        <w:pStyle w:val="BulletList"/>
        <w:keepLines/>
        <w:numPr>
          <w:ilvl w:val="0"/>
          <w:numId w:val="0"/>
        </w:numPr>
        <w:spacing w:after="120"/>
        <w:ind w:left="1775"/>
        <w:contextualSpacing w:val="0"/>
      </w:pPr>
      <w:r w:rsidRPr="00485FF1">
        <w:t>On completion of testing the components shall be visually examined.</w:t>
      </w:r>
    </w:p>
    <w:p w14:paraId="7209A6D5" w14:textId="31518B0D" w:rsidR="004E7D41" w:rsidRPr="00485FF1" w:rsidRDefault="004E7D41"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77522C64" w14:textId="015C60CD" w:rsidR="004E7D41" w:rsidRPr="00485FF1" w:rsidRDefault="004E7D41" w:rsidP="00C9147C">
      <w:pPr>
        <w:pStyle w:val="BulletList"/>
        <w:keepLines/>
        <w:numPr>
          <w:ilvl w:val="0"/>
          <w:numId w:val="0"/>
        </w:numPr>
        <w:spacing w:after="120"/>
        <w:ind w:left="1775"/>
        <w:contextualSpacing w:val="0"/>
      </w:pPr>
      <w:r w:rsidRPr="00485FF1">
        <w:t xml:space="preserve">Variation of Insertion Loss shall be </w:t>
      </w:r>
      <w:r w:rsidR="0038190D" w:rsidRPr="00485FF1">
        <w:t xml:space="preserve">monitored and recorded </w:t>
      </w:r>
      <w:r w:rsidRPr="00485FF1">
        <w:t>during testing.</w:t>
      </w:r>
    </w:p>
    <w:p w14:paraId="267DF1A4" w14:textId="77777777" w:rsidR="004E7D41" w:rsidRPr="00485FF1" w:rsidRDefault="004E7D41"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6B60DF0E" w14:textId="4B168B4D" w:rsidR="00A749FA" w:rsidRPr="00485FF1" w:rsidRDefault="00A749FA" w:rsidP="006E72CF">
      <w:pPr>
        <w:pStyle w:val="Heading3"/>
      </w:pPr>
      <w:bookmarkStart w:id="48" w:name="_Ref461779680"/>
      <w:bookmarkStart w:id="49" w:name="_Toc484074573"/>
      <w:r w:rsidRPr="00485FF1">
        <w:t>Cable Retention</w:t>
      </w:r>
      <w:bookmarkEnd w:id="48"/>
      <w:bookmarkEnd w:id="49"/>
    </w:p>
    <w:p w14:paraId="4AAE0523" w14:textId="5D5B52CD" w:rsidR="00F01EEA" w:rsidRPr="00485FF1" w:rsidRDefault="00F01EEA" w:rsidP="006E5C86">
      <w:pPr>
        <w:keepLines/>
        <w:spacing w:after="120"/>
      </w:pPr>
      <w:r w:rsidRPr="00485FF1">
        <w:t>Test structures shall be subjected to a sequence of cable retention test steps to destruction, in accordance with IEC 61300-2-4 with the following conditions:</w:t>
      </w:r>
    </w:p>
    <w:p w14:paraId="1107DE18" w14:textId="46490B83" w:rsidR="00F01EEA" w:rsidRPr="00485FF1" w:rsidRDefault="00F01EEA" w:rsidP="00C9147C">
      <w:pPr>
        <w:pStyle w:val="BulletList"/>
        <w:keepLines/>
        <w:spacing w:after="60"/>
        <w:ind w:left="1775" w:hanging="357"/>
        <w:contextualSpacing w:val="0"/>
      </w:pPr>
      <w:r w:rsidRPr="00485FF1">
        <w:t xml:space="preserve">Test Structures required: 2 </w:t>
      </w:r>
      <w:r w:rsidR="00B02213" w:rsidRPr="00485FF1">
        <w:t>Hybrid Patchcord</w:t>
      </w:r>
      <w:r w:rsidRPr="00485FF1">
        <w:t>s with 1 Mating Adapter (</w:t>
      </w:r>
      <w:r w:rsidR="00417369" w:rsidRPr="00485FF1">
        <w:t>1</w:t>
      </w:r>
      <w:r w:rsidRPr="00485FF1">
        <w:t xml:space="preserve"> mated </w:t>
      </w:r>
      <w:r w:rsidR="00417369" w:rsidRPr="00485FF1">
        <w:t>set</w:t>
      </w:r>
      <w:r w:rsidRPr="00485FF1">
        <w:t>) with 30cm free fibre/cable length.</w:t>
      </w:r>
    </w:p>
    <w:p w14:paraId="75DFF20B" w14:textId="77777777" w:rsidR="00F01EEA" w:rsidRPr="00485FF1" w:rsidRDefault="00F01EEA" w:rsidP="00C9147C">
      <w:pPr>
        <w:pStyle w:val="BulletList"/>
        <w:keepLines/>
        <w:spacing w:after="60"/>
        <w:ind w:left="1775" w:hanging="357"/>
        <w:contextualSpacing w:val="0"/>
      </w:pPr>
      <w:r w:rsidRPr="00485FF1">
        <w:t>Mounting: Using normal mounting provisions.</w:t>
      </w:r>
    </w:p>
    <w:p w14:paraId="2B557A19" w14:textId="77777777" w:rsidR="00F01EEA" w:rsidRPr="00485FF1" w:rsidRDefault="00F01EEA" w:rsidP="00C9147C">
      <w:pPr>
        <w:pStyle w:val="BulletList"/>
        <w:keepLines/>
        <w:spacing w:after="60"/>
        <w:ind w:left="1775" w:hanging="357"/>
        <w:contextualSpacing w:val="0"/>
      </w:pPr>
      <w:r w:rsidRPr="00485FF1">
        <w:t>Test structures shall be active during the test.</w:t>
      </w:r>
    </w:p>
    <w:p w14:paraId="0939CC5B" w14:textId="6C7D0CE5" w:rsidR="00F01EEA" w:rsidRPr="00485FF1" w:rsidRDefault="00F01EEA" w:rsidP="006E5C86">
      <w:pPr>
        <w:pStyle w:val="BulletList"/>
        <w:keepLines/>
        <w:spacing w:after="0"/>
      </w:pPr>
      <w:r w:rsidRPr="00485FF1">
        <w:t>Tensile load steps:</w:t>
      </w:r>
    </w:p>
    <w:p w14:paraId="0961662D" w14:textId="2CFB40B1" w:rsidR="00F01EEA" w:rsidRPr="00485FF1" w:rsidRDefault="00F01EEA" w:rsidP="00121F41">
      <w:pPr>
        <w:pStyle w:val="ListParagraph"/>
        <w:keepLines/>
        <w:numPr>
          <w:ilvl w:val="0"/>
          <w:numId w:val="45"/>
        </w:numPr>
        <w:spacing w:after="0"/>
        <w:ind w:left="2344"/>
      </w:pPr>
      <w:r w:rsidRPr="00485FF1">
        <w:t>5N to 50N in steps of 5N followed by:</w:t>
      </w:r>
    </w:p>
    <w:p w14:paraId="789978C7" w14:textId="0E5CC04A" w:rsidR="00F01EEA" w:rsidRPr="00485FF1" w:rsidRDefault="00F01EEA" w:rsidP="00121F41">
      <w:pPr>
        <w:keepLines/>
        <w:numPr>
          <w:ilvl w:val="0"/>
          <w:numId w:val="45"/>
        </w:numPr>
        <w:spacing w:after="60"/>
        <w:ind w:left="2344"/>
      </w:pPr>
      <w:r w:rsidRPr="00485FF1">
        <w:t>20N to destruction in steps of 5N</w:t>
      </w:r>
    </w:p>
    <w:p w14:paraId="74C4B774" w14:textId="77777777" w:rsidR="00F01EEA" w:rsidRPr="00485FF1" w:rsidRDefault="00F01EEA" w:rsidP="00C9147C">
      <w:pPr>
        <w:pStyle w:val="BulletList"/>
        <w:keepLines/>
        <w:spacing w:after="60"/>
        <w:ind w:left="1775" w:hanging="357"/>
        <w:contextualSpacing w:val="0"/>
      </w:pPr>
      <w:r w:rsidRPr="00485FF1">
        <w:t>Tensile load direction: along connector longitudinal axis</w:t>
      </w:r>
    </w:p>
    <w:p w14:paraId="72B91129" w14:textId="03657ED0" w:rsidR="00F01EEA" w:rsidRPr="00485FF1" w:rsidRDefault="00F01EEA" w:rsidP="00C9147C">
      <w:pPr>
        <w:pStyle w:val="BulletList"/>
        <w:keepLines/>
        <w:spacing w:after="60"/>
        <w:ind w:left="1775" w:hanging="357"/>
        <w:contextualSpacing w:val="0"/>
      </w:pPr>
      <w:r w:rsidRPr="00485FF1">
        <w:t>Duration of each load step: 2 minutes</w:t>
      </w:r>
    </w:p>
    <w:p w14:paraId="594ACED1" w14:textId="77777777" w:rsidR="00F01EEA" w:rsidRPr="00485FF1" w:rsidRDefault="00F01EEA" w:rsidP="006E72CF">
      <w:pPr>
        <w:pStyle w:val="BulletList"/>
        <w:keepNext/>
        <w:keepLines/>
        <w:ind w:left="1775"/>
      </w:pPr>
      <w:r w:rsidRPr="00485FF1">
        <w:t>Data Points:</w:t>
      </w:r>
    </w:p>
    <w:p w14:paraId="25ED1FAA" w14:textId="77777777" w:rsidR="00F01EEA" w:rsidRPr="00485FF1" w:rsidRDefault="00F01EEA" w:rsidP="00C9147C">
      <w:pPr>
        <w:pStyle w:val="BulletList"/>
        <w:keepNext/>
        <w:keepLines/>
        <w:numPr>
          <w:ilvl w:val="0"/>
          <w:numId w:val="0"/>
        </w:numPr>
        <w:spacing w:after="120"/>
        <w:ind w:left="1775"/>
        <w:contextualSpacing w:val="0"/>
      </w:pPr>
      <w:r w:rsidRPr="00485FF1">
        <w:t>On completion of testing the components shall be visually examined.</w:t>
      </w:r>
    </w:p>
    <w:p w14:paraId="14E47A47" w14:textId="42C60C9D" w:rsidR="00F01EEA" w:rsidRPr="00485FF1" w:rsidRDefault="00F01EEA" w:rsidP="00C9147C">
      <w:pPr>
        <w:pStyle w:val="BulletList"/>
        <w:keepNex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1C33AE24" w14:textId="5268621E" w:rsidR="00F01EEA" w:rsidRPr="00485FF1" w:rsidRDefault="00F01EEA" w:rsidP="00C9147C">
      <w:pPr>
        <w:pStyle w:val="BulletList"/>
        <w:keepNext/>
        <w:keepLines/>
        <w:numPr>
          <w:ilvl w:val="0"/>
          <w:numId w:val="0"/>
        </w:numPr>
        <w:spacing w:after="120"/>
        <w:ind w:left="1775"/>
        <w:contextualSpacing w:val="0"/>
      </w:pPr>
      <w:r w:rsidRPr="00485FF1">
        <w:t xml:space="preserve">Variation of Insertion Loss shall be </w:t>
      </w:r>
      <w:r w:rsidR="0038190D" w:rsidRPr="00485FF1">
        <w:t xml:space="preserve">monitored and recorded </w:t>
      </w:r>
      <w:r w:rsidRPr="00485FF1">
        <w:t>during testing.</w:t>
      </w:r>
    </w:p>
    <w:p w14:paraId="05AC6556" w14:textId="77777777" w:rsidR="00F01EEA" w:rsidRPr="00485FF1" w:rsidRDefault="00F01EEA" w:rsidP="00C9147C">
      <w:pPr>
        <w:pStyle w:val="BulletList"/>
        <w:keepLines/>
        <w:numPr>
          <w:ilvl w:val="0"/>
          <w:numId w:val="0"/>
        </w:numPr>
        <w:spacing w:after="120"/>
        <w:ind w:left="1777"/>
        <w:contextualSpacing w:val="0"/>
      </w:pPr>
      <w:r w:rsidRPr="00485FF1">
        <w:t>Insertion Loss, Return Loss, Polarization Extinction Ratio (as applicable) and End-face Geometry shall be measured both before and after the test.</w:t>
      </w:r>
    </w:p>
    <w:p w14:paraId="06FAA535" w14:textId="77777777" w:rsidR="00A749FA" w:rsidRPr="00485FF1" w:rsidRDefault="00A749FA" w:rsidP="00C9147C">
      <w:pPr>
        <w:pStyle w:val="Heading2"/>
      </w:pPr>
      <w:bookmarkStart w:id="50" w:name="_Ref461779563"/>
      <w:bookmarkStart w:id="51" w:name="_Toc484074574"/>
      <w:r w:rsidRPr="00485FF1">
        <w:lastRenderedPageBreak/>
        <w:t>GROUP 4 - ENVIRONMENTAL TESTS</w:t>
      </w:r>
      <w:bookmarkEnd w:id="50"/>
      <w:bookmarkEnd w:id="51"/>
    </w:p>
    <w:p w14:paraId="7F58A86B" w14:textId="1AD61801" w:rsidR="00E62E94" w:rsidRPr="00485FF1" w:rsidRDefault="00E62E94" w:rsidP="00C9147C">
      <w:pPr>
        <w:pStyle w:val="Heading3"/>
      </w:pPr>
      <w:bookmarkStart w:id="52" w:name="_Ref461779694"/>
      <w:bookmarkStart w:id="53" w:name="_Toc484074575"/>
      <w:r w:rsidRPr="00485FF1">
        <w:t>Temperature Cycling</w:t>
      </w:r>
      <w:r w:rsidR="00642DD9" w:rsidRPr="00485FF1">
        <w:t xml:space="preserve"> I</w:t>
      </w:r>
      <w:bookmarkEnd w:id="52"/>
      <w:bookmarkEnd w:id="53"/>
    </w:p>
    <w:p w14:paraId="22FC4FF9" w14:textId="7A583A87" w:rsidR="00642DD9" w:rsidRPr="00485FF1" w:rsidRDefault="00642DD9" w:rsidP="00C9147C">
      <w:pPr>
        <w:keepNext/>
        <w:keepLines/>
        <w:spacing w:after="120"/>
      </w:pPr>
      <w:r w:rsidRPr="00485FF1">
        <w:t xml:space="preserve">Test structures shall be </w:t>
      </w:r>
      <w:r w:rsidR="00987074" w:rsidRPr="00485FF1">
        <w:t>tested</w:t>
      </w:r>
      <w:r w:rsidRPr="00485FF1">
        <w:t xml:space="preserve"> in accordance with IEC 61300-2-22 with the following conditions:</w:t>
      </w:r>
    </w:p>
    <w:p w14:paraId="1F9A3094" w14:textId="6E061FD8" w:rsidR="00642DD9" w:rsidRPr="00485FF1" w:rsidRDefault="00642DD9" w:rsidP="006E5C86">
      <w:pPr>
        <w:pStyle w:val="BulletList"/>
        <w:keepLines/>
        <w:spacing w:after="0"/>
      </w:pPr>
      <w:r w:rsidRPr="00485FF1">
        <w:t>Test Structures required:</w:t>
      </w:r>
    </w:p>
    <w:p w14:paraId="4494D701" w14:textId="1A14BA97" w:rsidR="00642DD9" w:rsidRPr="00485FF1" w:rsidRDefault="00642DD9" w:rsidP="006E5C86">
      <w:pPr>
        <w:pStyle w:val="ListParagraph"/>
        <w:keepLines/>
        <w:numPr>
          <w:ilvl w:val="0"/>
          <w:numId w:val="38"/>
        </w:numPr>
        <w:spacing w:after="120"/>
        <w:ind w:left="2174"/>
      </w:pPr>
      <w:r w:rsidRPr="00485FF1">
        <w:t xml:space="preserve">6 </w:t>
      </w:r>
      <w:r w:rsidR="00B02213" w:rsidRPr="00485FF1">
        <w:t>Hybrid Patchcord</w:t>
      </w:r>
      <w:r w:rsidRPr="00485FF1">
        <w:t>s, 3 Patchcords w</w:t>
      </w:r>
      <w:r w:rsidR="00417369" w:rsidRPr="00485FF1">
        <w:t>ith 6 Mating Adapters (3 mated sets</w:t>
      </w:r>
      <w:r w:rsidRPr="00485FF1">
        <w:t>) plus:</w:t>
      </w:r>
    </w:p>
    <w:p w14:paraId="7C008B90" w14:textId="4799A787" w:rsidR="00642DD9" w:rsidRPr="00485FF1" w:rsidRDefault="00642DD9" w:rsidP="00C9147C">
      <w:pPr>
        <w:pStyle w:val="ListParagraph"/>
        <w:keepLines/>
        <w:numPr>
          <w:ilvl w:val="0"/>
          <w:numId w:val="38"/>
        </w:numPr>
        <w:spacing w:after="60"/>
        <w:ind w:left="2174"/>
      </w:pPr>
      <w:r w:rsidRPr="00485FF1">
        <w:t xml:space="preserve">6 </w:t>
      </w:r>
      <w:r w:rsidR="00B02213" w:rsidRPr="00485FF1">
        <w:t>Hybrid Patchcord</w:t>
      </w:r>
      <w:r w:rsidRPr="00485FF1">
        <w:t xml:space="preserve">s with 3 Mating Adapters (3 mated </w:t>
      </w:r>
      <w:r w:rsidR="00417369" w:rsidRPr="00485FF1">
        <w:t>sets</w:t>
      </w:r>
      <w:r w:rsidRPr="00485FF1">
        <w:t>).</w:t>
      </w:r>
    </w:p>
    <w:p w14:paraId="1D090926" w14:textId="77777777" w:rsidR="00642DD9" w:rsidRPr="00485FF1" w:rsidRDefault="00642DD9" w:rsidP="00C9147C">
      <w:pPr>
        <w:pStyle w:val="BulletList"/>
        <w:keepLines/>
        <w:spacing w:after="60"/>
        <w:ind w:left="1775" w:hanging="357"/>
        <w:contextualSpacing w:val="0"/>
      </w:pPr>
      <w:r w:rsidRPr="00485FF1">
        <w:t>Mounting: mating adapters shall be secured to mounting fixtures using their normal mounting provisions. The thermal conduction of the mounting shall be low such that the test structure can be considered thermally isolated.</w:t>
      </w:r>
    </w:p>
    <w:p w14:paraId="7EB0AABA" w14:textId="77777777" w:rsidR="00642DD9" w:rsidRPr="00485FF1" w:rsidRDefault="00642DD9" w:rsidP="00C9147C">
      <w:pPr>
        <w:pStyle w:val="BulletList"/>
        <w:keepLines/>
        <w:spacing w:after="60"/>
        <w:ind w:left="1775" w:hanging="357"/>
        <w:contextualSpacing w:val="0"/>
      </w:pPr>
      <w:r w:rsidRPr="00485FF1">
        <w:t>Test structures shall be active during the test.</w:t>
      </w:r>
    </w:p>
    <w:p w14:paraId="031C960C" w14:textId="34E4ACEE" w:rsidR="00417369" w:rsidRPr="00485FF1" w:rsidRDefault="00417369" w:rsidP="00C9147C">
      <w:pPr>
        <w:pStyle w:val="BulletList"/>
        <w:keepLines/>
        <w:spacing w:after="60"/>
        <w:ind w:left="1775" w:hanging="357"/>
        <w:contextualSpacing w:val="0"/>
      </w:pPr>
      <w:r w:rsidRPr="00485FF1">
        <w:t>Temperature extremes:</w:t>
      </w:r>
      <w:r w:rsidR="00892A6E" w:rsidRPr="00485FF1">
        <w:t xml:space="preserve"> </w:t>
      </w:r>
      <w:r w:rsidR="005066BA" w:rsidRPr="00485FF1">
        <w:t>between T</w:t>
      </w:r>
      <w:r w:rsidR="005066BA" w:rsidRPr="00485FF1">
        <w:rPr>
          <w:vertAlign w:val="subscript"/>
        </w:rPr>
        <w:t>min</w:t>
      </w:r>
      <w:r w:rsidR="005066BA" w:rsidRPr="00485FF1">
        <w:t xml:space="preserve"> and </w:t>
      </w:r>
      <w:r w:rsidR="00892A6E" w:rsidRPr="00485FF1">
        <w:t>T</w:t>
      </w:r>
      <w:r w:rsidR="00892A6E" w:rsidRPr="00485FF1">
        <w:rPr>
          <w:vertAlign w:val="subscript"/>
        </w:rPr>
        <w:t>max</w:t>
      </w:r>
      <w:r w:rsidR="00892A6E" w:rsidRPr="00485FF1">
        <w:t xml:space="preserve">, as determined in Para. </w:t>
      </w:r>
      <w:r w:rsidR="00DB3C1C" w:rsidRPr="00485FF1">
        <w:fldChar w:fldCharType="begin"/>
      </w:r>
      <w:r w:rsidR="00DB3C1C" w:rsidRPr="00485FF1">
        <w:instrText xml:space="preserve"> REF _Ref461779590 \r \h </w:instrText>
      </w:r>
      <w:r w:rsidR="00485FF1">
        <w:instrText xml:space="preserve"> \* MERGEFORMAT </w:instrText>
      </w:r>
      <w:r w:rsidR="00DB3C1C" w:rsidRPr="00485FF1">
        <w:fldChar w:fldCharType="separate"/>
      </w:r>
      <w:r w:rsidR="00A864F4" w:rsidRPr="00485FF1">
        <w:t>7.3.1</w:t>
      </w:r>
      <w:r w:rsidR="00DB3C1C" w:rsidRPr="00485FF1">
        <w:fldChar w:fldCharType="end"/>
      </w:r>
      <w:r w:rsidR="00892A6E" w:rsidRPr="00485FF1">
        <w:t>.</w:t>
      </w:r>
    </w:p>
    <w:p w14:paraId="7AB50BD8" w14:textId="77777777" w:rsidR="00417369" w:rsidRPr="00485FF1" w:rsidRDefault="00417369" w:rsidP="00C9147C">
      <w:pPr>
        <w:pStyle w:val="BulletList"/>
        <w:keepLines/>
        <w:spacing w:after="60"/>
        <w:ind w:left="1775" w:hanging="357"/>
        <w:contextualSpacing w:val="0"/>
      </w:pPr>
      <w:r w:rsidRPr="00485FF1">
        <w:t>Dwell time at temperature extremes: 1 hour</w:t>
      </w:r>
    </w:p>
    <w:p w14:paraId="0E94543C" w14:textId="77777777" w:rsidR="00417369" w:rsidRPr="00485FF1" w:rsidRDefault="00417369" w:rsidP="00C9147C">
      <w:pPr>
        <w:pStyle w:val="BulletList"/>
        <w:keepLines/>
        <w:spacing w:after="60"/>
        <w:ind w:left="1775" w:hanging="357"/>
        <w:contextualSpacing w:val="0"/>
      </w:pPr>
      <w:r w:rsidRPr="00485FF1">
        <w:t>Temperature gradient: 1°C/minute</w:t>
      </w:r>
    </w:p>
    <w:p w14:paraId="6B704874" w14:textId="37E096C5" w:rsidR="00417369" w:rsidRPr="00485FF1" w:rsidRDefault="00892A6E" w:rsidP="00C9147C">
      <w:pPr>
        <w:pStyle w:val="BulletList"/>
        <w:keepLines/>
        <w:spacing w:after="60"/>
        <w:ind w:left="1775" w:hanging="357"/>
        <w:contextualSpacing w:val="0"/>
      </w:pPr>
      <w:r w:rsidRPr="00485FF1">
        <w:t>Number of cycles: 2</w:t>
      </w:r>
      <w:r w:rsidR="00417369" w:rsidRPr="00485FF1">
        <w:t>00</w:t>
      </w:r>
    </w:p>
    <w:p w14:paraId="31586ADA" w14:textId="77777777" w:rsidR="00642DD9" w:rsidRPr="00485FF1" w:rsidRDefault="00642DD9" w:rsidP="006E5C86">
      <w:pPr>
        <w:pStyle w:val="BulletList"/>
        <w:keepLines/>
      </w:pPr>
      <w:r w:rsidRPr="00485FF1">
        <w:t>Data Points:</w:t>
      </w:r>
    </w:p>
    <w:p w14:paraId="2807FE7F" w14:textId="77777777" w:rsidR="00642DD9" w:rsidRPr="00485FF1" w:rsidRDefault="00642DD9" w:rsidP="00C9147C">
      <w:pPr>
        <w:pStyle w:val="BulletList"/>
        <w:keepLines/>
        <w:numPr>
          <w:ilvl w:val="0"/>
          <w:numId w:val="0"/>
        </w:numPr>
        <w:spacing w:after="120"/>
        <w:ind w:left="1775"/>
        <w:contextualSpacing w:val="0"/>
      </w:pPr>
      <w:r w:rsidRPr="00485FF1">
        <w:t>On completion of testing the components shall be visually examined.</w:t>
      </w:r>
    </w:p>
    <w:p w14:paraId="55BB04AF" w14:textId="4F23C86A" w:rsidR="00642DD9" w:rsidRPr="00485FF1" w:rsidRDefault="00642DD9"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02AF9069" w14:textId="69A3827D" w:rsidR="00642DD9" w:rsidRPr="00485FF1" w:rsidRDefault="00642DD9" w:rsidP="00C9147C">
      <w:pPr>
        <w:pStyle w:val="BulletList"/>
        <w:keepLines/>
        <w:numPr>
          <w:ilvl w:val="0"/>
          <w:numId w:val="0"/>
        </w:numPr>
        <w:spacing w:after="120"/>
        <w:ind w:left="1775"/>
        <w:contextualSpacing w:val="0"/>
      </w:pPr>
      <w:r w:rsidRPr="00485FF1">
        <w:t xml:space="preserve">Variation of Insertion Loss and Return Loss shall be </w:t>
      </w:r>
      <w:r w:rsidR="0038190D" w:rsidRPr="00485FF1">
        <w:t xml:space="preserve">monitored and recorded </w:t>
      </w:r>
      <w:r w:rsidRPr="00485FF1">
        <w:t>during testing.</w:t>
      </w:r>
    </w:p>
    <w:p w14:paraId="43148BEA" w14:textId="2443AFAA" w:rsidR="00642DD9" w:rsidRPr="00485FF1" w:rsidRDefault="00642DD9"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5E8BC9E0" w14:textId="5FCBCDBC" w:rsidR="00E62E94" w:rsidRPr="00485FF1" w:rsidRDefault="00E62E94" w:rsidP="006E72CF">
      <w:pPr>
        <w:pStyle w:val="Heading3"/>
      </w:pPr>
      <w:bookmarkStart w:id="54" w:name="_Ref461779708"/>
      <w:bookmarkStart w:id="55" w:name="_Toc484074576"/>
      <w:r w:rsidRPr="00485FF1">
        <w:t>Rapid Depressurisation</w:t>
      </w:r>
      <w:bookmarkEnd w:id="54"/>
      <w:bookmarkEnd w:id="55"/>
    </w:p>
    <w:p w14:paraId="2F18178A" w14:textId="1DDEFA40" w:rsidR="007A344E" w:rsidRPr="00485FF1" w:rsidRDefault="007A344E" w:rsidP="006E5C86">
      <w:pPr>
        <w:keepLines/>
        <w:spacing w:after="120"/>
      </w:pPr>
      <w:r w:rsidRPr="00485FF1">
        <w:t xml:space="preserve">Test structures shall be </w:t>
      </w:r>
      <w:r w:rsidR="00987074" w:rsidRPr="00485FF1">
        <w:t xml:space="preserve">tested </w:t>
      </w:r>
      <w:r w:rsidRPr="00485FF1">
        <w:t xml:space="preserve">in accordance with MIL-STD-810, </w:t>
      </w:r>
      <w:r w:rsidR="0074466A" w:rsidRPr="00485FF1">
        <w:t>method 500, procedure</w:t>
      </w:r>
      <w:r w:rsidRPr="00485FF1">
        <w:t xml:space="preserve"> </w:t>
      </w:r>
      <w:r w:rsidR="0074466A" w:rsidRPr="00485FF1">
        <w:t>III</w:t>
      </w:r>
      <w:r w:rsidRPr="00485FF1">
        <w:t xml:space="preserve"> with the following conditions:</w:t>
      </w:r>
    </w:p>
    <w:p w14:paraId="4A4BDCFA" w14:textId="77777777" w:rsidR="007A344E" w:rsidRPr="00485FF1" w:rsidRDefault="007A344E" w:rsidP="006E5C86">
      <w:pPr>
        <w:pStyle w:val="BulletList"/>
        <w:keepLines/>
        <w:spacing w:after="0"/>
      </w:pPr>
      <w:r w:rsidRPr="00485FF1">
        <w:t>Test Structures required:</w:t>
      </w:r>
    </w:p>
    <w:p w14:paraId="5B694679" w14:textId="1FC99666" w:rsidR="007A344E" w:rsidRPr="00485FF1" w:rsidRDefault="0074466A" w:rsidP="006E5C86">
      <w:pPr>
        <w:pStyle w:val="ListParagraph"/>
        <w:keepLines/>
        <w:numPr>
          <w:ilvl w:val="0"/>
          <w:numId w:val="38"/>
        </w:numPr>
        <w:spacing w:after="120"/>
        <w:ind w:left="2174"/>
      </w:pPr>
      <w:r w:rsidRPr="00485FF1">
        <w:t>2</w:t>
      </w:r>
      <w:r w:rsidR="007A344E" w:rsidRPr="00485FF1">
        <w:t xml:space="preserve"> </w:t>
      </w:r>
      <w:r w:rsidR="00B02213" w:rsidRPr="00485FF1">
        <w:t>Hybrid Patchcord</w:t>
      </w:r>
      <w:r w:rsidR="007A344E" w:rsidRPr="00485FF1">
        <w:t xml:space="preserve">s, </w:t>
      </w:r>
      <w:r w:rsidRPr="00485FF1">
        <w:t>1</w:t>
      </w:r>
      <w:r w:rsidR="007A344E" w:rsidRPr="00485FF1">
        <w:t xml:space="preserve"> Patchcord with </w:t>
      </w:r>
      <w:r w:rsidRPr="00485FF1">
        <w:t>2</w:t>
      </w:r>
      <w:r w:rsidR="007A344E" w:rsidRPr="00485FF1">
        <w:t xml:space="preserve"> Mating Adapters (</w:t>
      </w:r>
      <w:r w:rsidRPr="00485FF1">
        <w:t>1 mated set</w:t>
      </w:r>
      <w:r w:rsidR="007A344E" w:rsidRPr="00485FF1">
        <w:t>) plus:</w:t>
      </w:r>
    </w:p>
    <w:p w14:paraId="70C1801F" w14:textId="4EB88514" w:rsidR="007A344E" w:rsidRPr="00485FF1" w:rsidRDefault="0074466A" w:rsidP="00C9147C">
      <w:pPr>
        <w:pStyle w:val="ListParagraph"/>
        <w:keepLines/>
        <w:numPr>
          <w:ilvl w:val="0"/>
          <w:numId w:val="38"/>
        </w:numPr>
        <w:spacing w:after="60"/>
        <w:ind w:left="2174" w:hanging="357"/>
        <w:contextualSpacing w:val="0"/>
      </w:pPr>
      <w:r w:rsidRPr="00485FF1">
        <w:t xml:space="preserve">2 </w:t>
      </w:r>
      <w:r w:rsidR="00B02213" w:rsidRPr="00485FF1">
        <w:t>Hybrid Patchcord</w:t>
      </w:r>
      <w:r w:rsidRPr="00485FF1">
        <w:t>s with 1</w:t>
      </w:r>
      <w:r w:rsidR="007A344E" w:rsidRPr="00485FF1">
        <w:t xml:space="preserve"> Mating Adapter (</w:t>
      </w:r>
      <w:r w:rsidRPr="00485FF1">
        <w:t>1</w:t>
      </w:r>
      <w:r w:rsidR="007A344E" w:rsidRPr="00485FF1">
        <w:t xml:space="preserve"> mated </w:t>
      </w:r>
      <w:r w:rsidRPr="00485FF1">
        <w:t>set</w:t>
      </w:r>
      <w:r w:rsidR="007A344E" w:rsidRPr="00485FF1">
        <w:t>).</w:t>
      </w:r>
    </w:p>
    <w:p w14:paraId="4A5D223E" w14:textId="2158218B" w:rsidR="007A344E" w:rsidRPr="00485FF1" w:rsidRDefault="007A344E" w:rsidP="00C9147C">
      <w:pPr>
        <w:pStyle w:val="BulletList"/>
        <w:keepLines/>
        <w:spacing w:after="60"/>
        <w:ind w:hanging="357"/>
        <w:contextualSpacing w:val="0"/>
      </w:pPr>
      <w:r w:rsidRPr="00485FF1">
        <w:t xml:space="preserve">Mounting: </w:t>
      </w:r>
      <w:r w:rsidR="0074466A" w:rsidRPr="00485FF1">
        <w:t>Using normal mounting provisions</w:t>
      </w:r>
      <w:r w:rsidRPr="00485FF1">
        <w:t>.</w:t>
      </w:r>
    </w:p>
    <w:p w14:paraId="71F77D76" w14:textId="77777777" w:rsidR="007A344E" w:rsidRPr="00485FF1" w:rsidRDefault="007A344E" w:rsidP="00C9147C">
      <w:pPr>
        <w:pStyle w:val="BulletList"/>
        <w:keepLines/>
        <w:spacing w:after="60"/>
        <w:ind w:hanging="357"/>
        <w:contextualSpacing w:val="0"/>
      </w:pPr>
      <w:r w:rsidRPr="00485FF1">
        <w:t>Test structures shall be active during the test.</w:t>
      </w:r>
    </w:p>
    <w:p w14:paraId="3E950902" w14:textId="68197985" w:rsidR="007A344E" w:rsidRPr="00485FF1" w:rsidRDefault="0074466A" w:rsidP="00C9147C">
      <w:pPr>
        <w:pStyle w:val="BulletList"/>
        <w:keepLines/>
        <w:spacing w:after="60"/>
        <w:ind w:hanging="357"/>
        <w:contextualSpacing w:val="0"/>
      </w:pPr>
      <w:r w:rsidRPr="00485FF1">
        <w:t>Test t</w:t>
      </w:r>
      <w:r w:rsidR="007A344E" w:rsidRPr="00485FF1">
        <w:t>emperature</w:t>
      </w:r>
      <w:r w:rsidRPr="00485FF1">
        <w:t>: room ambient</w:t>
      </w:r>
      <w:r w:rsidR="007A344E" w:rsidRPr="00485FF1">
        <w:t>.</w:t>
      </w:r>
    </w:p>
    <w:p w14:paraId="3457C972" w14:textId="26D7E3FF" w:rsidR="0074466A" w:rsidRPr="00485FF1" w:rsidRDefault="0074466A" w:rsidP="00C9147C">
      <w:pPr>
        <w:pStyle w:val="BulletList"/>
        <w:keepLines/>
        <w:spacing w:after="60"/>
        <w:ind w:hanging="357"/>
        <w:contextualSpacing w:val="0"/>
      </w:pPr>
      <w:r w:rsidRPr="00485FF1">
        <w:t>Start pressure: room ambient</w:t>
      </w:r>
    </w:p>
    <w:p w14:paraId="43526F59" w14:textId="3F1FB082" w:rsidR="0074466A" w:rsidRPr="00485FF1" w:rsidRDefault="0074466A" w:rsidP="00C9147C">
      <w:pPr>
        <w:pStyle w:val="BulletList"/>
        <w:keepLines/>
        <w:spacing w:after="60"/>
        <w:ind w:hanging="357"/>
        <w:contextualSpacing w:val="0"/>
      </w:pPr>
      <w:r w:rsidRPr="00485FF1">
        <w:t xml:space="preserve">End pressure: </w:t>
      </w:r>
      <w:r w:rsidR="005066BA" w:rsidRPr="00485FF1">
        <w:t>5kPa</w:t>
      </w:r>
    </w:p>
    <w:p w14:paraId="7687765A" w14:textId="4EF8B8CF" w:rsidR="007A344E" w:rsidRPr="00485FF1" w:rsidRDefault="005066BA" w:rsidP="00C9147C">
      <w:pPr>
        <w:pStyle w:val="BulletList"/>
        <w:keepLines/>
        <w:spacing w:after="60"/>
        <w:ind w:hanging="357"/>
        <w:contextualSpacing w:val="0"/>
      </w:pPr>
      <w:r w:rsidRPr="00485FF1">
        <w:t>Time to depressurisation: 5s maximum</w:t>
      </w:r>
    </w:p>
    <w:p w14:paraId="7E5C9F20" w14:textId="2D1A01A4" w:rsidR="007A344E" w:rsidRPr="00485FF1" w:rsidRDefault="007A344E" w:rsidP="00C9147C">
      <w:pPr>
        <w:pStyle w:val="BulletList"/>
        <w:keepLines/>
        <w:spacing w:after="60"/>
        <w:ind w:hanging="357"/>
        <w:contextualSpacing w:val="0"/>
      </w:pPr>
      <w:r w:rsidRPr="00485FF1">
        <w:t xml:space="preserve">Number of </w:t>
      </w:r>
      <w:r w:rsidR="005066BA" w:rsidRPr="00485FF1">
        <w:t xml:space="preserve">depressurisation </w:t>
      </w:r>
      <w:r w:rsidRPr="00485FF1">
        <w:t xml:space="preserve">cycles: </w:t>
      </w:r>
      <w:r w:rsidR="005066BA" w:rsidRPr="00485FF1">
        <w:t>5</w:t>
      </w:r>
    </w:p>
    <w:p w14:paraId="42517A5F" w14:textId="77777777" w:rsidR="007A344E" w:rsidRPr="00485FF1" w:rsidRDefault="007A344E" w:rsidP="006E72CF">
      <w:pPr>
        <w:pStyle w:val="BulletList"/>
        <w:keepNext/>
        <w:keepLines/>
        <w:ind w:left="1775"/>
      </w:pPr>
      <w:r w:rsidRPr="00485FF1">
        <w:t>Data Points:</w:t>
      </w:r>
    </w:p>
    <w:p w14:paraId="4AD07025" w14:textId="77777777" w:rsidR="007A344E" w:rsidRPr="00485FF1" w:rsidRDefault="007A344E" w:rsidP="00C9147C">
      <w:pPr>
        <w:pStyle w:val="BulletList"/>
        <w:keepNext/>
        <w:keepLines/>
        <w:numPr>
          <w:ilvl w:val="0"/>
          <w:numId w:val="0"/>
        </w:numPr>
        <w:spacing w:after="120"/>
        <w:ind w:left="1775"/>
        <w:contextualSpacing w:val="0"/>
      </w:pPr>
      <w:r w:rsidRPr="00485FF1">
        <w:t>On completion of testing the components shall be visually examined.</w:t>
      </w:r>
    </w:p>
    <w:p w14:paraId="396B08EB" w14:textId="77E0B972" w:rsidR="007A344E" w:rsidRPr="00485FF1" w:rsidRDefault="007A344E" w:rsidP="00C9147C">
      <w:pPr>
        <w:pStyle w:val="BulletList"/>
        <w:keepNex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5A41F22A" w14:textId="4F52D607" w:rsidR="007A344E" w:rsidRPr="00485FF1" w:rsidRDefault="007A344E" w:rsidP="00C9147C">
      <w:pPr>
        <w:pStyle w:val="BulletList"/>
        <w:keepNext/>
        <w:keepLines/>
        <w:numPr>
          <w:ilvl w:val="0"/>
          <w:numId w:val="0"/>
        </w:numPr>
        <w:spacing w:after="120"/>
        <w:ind w:left="1775"/>
        <w:contextualSpacing w:val="0"/>
      </w:pPr>
      <w:r w:rsidRPr="00485FF1">
        <w:t xml:space="preserve">Variation of Insertion Loss shall be </w:t>
      </w:r>
      <w:r w:rsidR="0038190D" w:rsidRPr="00485FF1">
        <w:t xml:space="preserve">monitored and recorded </w:t>
      </w:r>
      <w:r w:rsidRPr="00485FF1">
        <w:t>during testing.</w:t>
      </w:r>
    </w:p>
    <w:p w14:paraId="2EF42A72" w14:textId="77777777" w:rsidR="007A344E" w:rsidRPr="00485FF1" w:rsidRDefault="007A344E" w:rsidP="00C9147C">
      <w:pPr>
        <w:pStyle w:val="BulletList"/>
        <w:keepLines/>
        <w:numPr>
          <w:ilvl w:val="0"/>
          <w:numId w:val="0"/>
        </w:numPr>
        <w:spacing w:after="120"/>
        <w:ind w:left="1777"/>
        <w:contextualSpacing w:val="0"/>
      </w:pPr>
      <w:r w:rsidRPr="00485FF1">
        <w:t>Insertion Loss, Return Loss, Polarization Extinction Ratio (as applicable) and End-face Geometry shall be measured both before and after the test.</w:t>
      </w:r>
    </w:p>
    <w:p w14:paraId="28A0898D" w14:textId="6DEE20CE" w:rsidR="00E62E94" w:rsidRPr="00485FF1" w:rsidRDefault="00E62E94" w:rsidP="006E72CF">
      <w:pPr>
        <w:pStyle w:val="Heading3"/>
      </w:pPr>
      <w:bookmarkStart w:id="56" w:name="_Ref461779719"/>
      <w:bookmarkStart w:id="57" w:name="_Toc484074577"/>
      <w:r w:rsidRPr="00485FF1">
        <w:lastRenderedPageBreak/>
        <w:t>Humidity Cycling</w:t>
      </w:r>
      <w:bookmarkEnd w:id="56"/>
      <w:bookmarkEnd w:id="57"/>
    </w:p>
    <w:p w14:paraId="26DD8745" w14:textId="59F8DC35" w:rsidR="005066BA" w:rsidRPr="00485FF1" w:rsidRDefault="005066BA" w:rsidP="006E5C86">
      <w:pPr>
        <w:keepLines/>
        <w:spacing w:after="120"/>
      </w:pPr>
      <w:r w:rsidRPr="00485FF1">
        <w:t xml:space="preserve">Test structures shall be </w:t>
      </w:r>
      <w:r w:rsidR="00987074" w:rsidRPr="00485FF1">
        <w:t xml:space="preserve">tested </w:t>
      </w:r>
      <w:r w:rsidRPr="00485FF1">
        <w:t>in accordance with IEC 61300-2-46 with the following conditions:</w:t>
      </w:r>
    </w:p>
    <w:p w14:paraId="1B9B28F3" w14:textId="77777777" w:rsidR="005066BA" w:rsidRPr="00485FF1" w:rsidRDefault="005066BA" w:rsidP="006E5C86">
      <w:pPr>
        <w:pStyle w:val="BulletList"/>
        <w:keepLines/>
        <w:spacing w:after="0"/>
        <w:ind w:left="1775" w:hanging="357"/>
      </w:pPr>
      <w:r w:rsidRPr="00485FF1">
        <w:t>Test Structures required:</w:t>
      </w:r>
    </w:p>
    <w:p w14:paraId="2A7EC5AD" w14:textId="0E08E042" w:rsidR="005066BA" w:rsidRPr="00485FF1" w:rsidRDefault="005066BA" w:rsidP="006E5C86">
      <w:pPr>
        <w:pStyle w:val="ListParagraph"/>
        <w:keepLines/>
        <w:numPr>
          <w:ilvl w:val="0"/>
          <w:numId w:val="38"/>
        </w:numPr>
        <w:spacing w:after="120"/>
        <w:ind w:left="2174"/>
      </w:pPr>
      <w:r w:rsidRPr="00485FF1">
        <w:t xml:space="preserve">2 </w:t>
      </w:r>
      <w:r w:rsidR="00B02213" w:rsidRPr="00485FF1">
        <w:t>Hybrid Patchcord</w:t>
      </w:r>
      <w:r w:rsidRPr="00485FF1">
        <w:t>s, 1 Patchcord with 2 Mating Adapters (1 mated set) plus:</w:t>
      </w:r>
    </w:p>
    <w:p w14:paraId="5C7237B1" w14:textId="02B844EA" w:rsidR="005066BA" w:rsidRPr="00485FF1" w:rsidRDefault="005066BA" w:rsidP="00C9147C">
      <w:pPr>
        <w:pStyle w:val="ListParagraph"/>
        <w:keepLines/>
        <w:numPr>
          <w:ilvl w:val="0"/>
          <w:numId w:val="38"/>
        </w:numPr>
        <w:spacing w:after="60"/>
        <w:ind w:left="2174" w:hanging="357"/>
        <w:contextualSpacing w:val="0"/>
      </w:pPr>
      <w:r w:rsidRPr="00485FF1">
        <w:t xml:space="preserve">2 </w:t>
      </w:r>
      <w:r w:rsidR="00B02213" w:rsidRPr="00485FF1">
        <w:t>Hybrid Patchcord</w:t>
      </w:r>
      <w:r w:rsidRPr="00485FF1">
        <w:t>s with 1 Mating Adapter (1 mated set).</w:t>
      </w:r>
    </w:p>
    <w:p w14:paraId="24CF63D5" w14:textId="77777777" w:rsidR="005066BA" w:rsidRPr="00485FF1" w:rsidRDefault="005066BA" w:rsidP="00C9147C">
      <w:pPr>
        <w:pStyle w:val="BulletList"/>
        <w:keepLines/>
        <w:spacing w:after="60"/>
        <w:ind w:hanging="357"/>
        <w:contextualSpacing w:val="0"/>
      </w:pPr>
      <w:r w:rsidRPr="00485FF1">
        <w:t>Mounting: Using normal mounting provisions.</w:t>
      </w:r>
    </w:p>
    <w:p w14:paraId="4335B6C0" w14:textId="77777777" w:rsidR="005066BA" w:rsidRPr="00485FF1" w:rsidRDefault="005066BA" w:rsidP="00C9147C">
      <w:pPr>
        <w:pStyle w:val="BulletList"/>
        <w:keepLines/>
        <w:spacing w:after="60"/>
        <w:ind w:hanging="357"/>
        <w:contextualSpacing w:val="0"/>
      </w:pPr>
      <w:r w:rsidRPr="00485FF1">
        <w:t>Test structures shall be active during the test.</w:t>
      </w:r>
    </w:p>
    <w:p w14:paraId="432EF6E5" w14:textId="2B12191C" w:rsidR="005066BA" w:rsidRPr="00485FF1" w:rsidRDefault="005066BA" w:rsidP="00C9147C">
      <w:pPr>
        <w:pStyle w:val="BulletList"/>
        <w:keepLines/>
        <w:spacing w:after="60"/>
        <w:ind w:hanging="357"/>
        <w:contextualSpacing w:val="0"/>
      </w:pPr>
      <w:r w:rsidRPr="00485FF1">
        <w:t>Temperature extremes</w:t>
      </w:r>
      <w:r w:rsidR="00E14C5A" w:rsidRPr="00485FF1">
        <w:t xml:space="preserve"> (T</w:t>
      </w:r>
      <w:r w:rsidR="00E14C5A" w:rsidRPr="00485FF1">
        <w:rPr>
          <w:vertAlign w:val="subscript"/>
        </w:rPr>
        <w:t>amb</w:t>
      </w:r>
      <w:r w:rsidR="00E14C5A" w:rsidRPr="00485FF1">
        <w:t>)</w:t>
      </w:r>
      <w:r w:rsidRPr="00485FF1">
        <w:t>: between T</w:t>
      </w:r>
      <w:r w:rsidRPr="00485FF1">
        <w:rPr>
          <w:vertAlign w:val="subscript"/>
        </w:rPr>
        <w:t>min</w:t>
      </w:r>
      <w:r w:rsidRPr="00485FF1">
        <w:t xml:space="preserve"> = +25</w:t>
      </w:r>
      <w:r w:rsidRPr="00485FF1">
        <w:rPr>
          <w:rFonts w:cs="Arial"/>
        </w:rPr>
        <w:t>°</w:t>
      </w:r>
      <w:r w:rsidRPr="00485FF1">
        <w:t>C and T</w:t>
      </w:r>
      <w:r w:rsidRPr="00485FF1">
        <w:rPr>
          <w:vertAlign w:val="subscript"/>
        </w:rPr>
        <w:t>max</w:t>
      </w:r>
      <w:r w:rsidRPr="00485FF1">
        <w:t xml:space="preserve"> = +55</w:t>
      </w:r>
      <w:r w:rsidRPr="00485FF1">
        <w:rPr>
          <w:rFonts w:cs="Arial"/>
        </w:rPr>
        <w:t>°</w:t>
      </w:r>
      <w:r w:rsidRPr="00485FF1">
        <w:t>C.</w:t>
      </w:r>
    </w:p>
    <w:p w14:paraId="7BC28368" w14:textId="77777777" w:rsidR="005066BA" w:rsidRPr="00485FF1" w:rsidRDefault="005066BA" w:rsidP="00C9147C">
      <w:pPr>
        <w:pStyle w:val="BulletList"/>
        <w:keepLines/>
        <w:spacing w:after="60"/>
        <w:ind w:hanging="357"/>
        <w:contextualSpacing w:val="0"/>
      </w:pPr>
      <w:r w:rsidRPr="00485FF1">
        <w:t>Dwell time at temperature extremes: 9 hours</w:t>
      </w:r>
    </w:p>
    <w:p w14:paraId="70383346" w14:textId="77777777" w:rsidR="005066BA" w:rsidRPr="00485FF1" w:rsidRDefault="005066BA" w:rsidP="00C9147C">
      <w:pPr>
        <w:pStyle w:val="BulletList"/>
        <w:keepLines/>
        <w:spacing w:after="60"/>
        <w:ind w:hanging="357"/>
        <w:contextualSpacing w:val="0"/>
      </w:pPr>
      <w:r w:rsidRPr="00485FF1">
        <w:t>Temperature gradient: 10</w:t>
      </w:r>
      <w:r w:rsidRPr="00485FF1">
        <w:rPr>
          <w:rFonts w:cs="Arial"/>
        </w:rPr>
        <w:t>°</w:t>
      </w:r>
      <w:r w:rsidRPr="00485FF1">
        <w:t>C/hour</w:t>
      </w:r>
    </w:p>
    <w:p w14:paraId="3714066E" w14:textId="77777777" w:rsidR="005066BA" w:rsidRPr="00485FF1" w:rsidRDefault="005066BA" w:rsidP="00C9147C">
      <w:pPr>
        <w:pStyle w:val="BulletList"/>
        <w:keepLines/>
        <w:spacing w:after="60"/>
        <w:ind w:hanging="357"/>
        <w:contextualSpacing w:val="0"/>
      </w:pPr>
      <w:r w:rsidRPr="00485FF1">
        <w:t>Relative humidity: 95%</w:t>
      </w:r>
    </w:p>
    <w:p w14:paraId="1647897F" w14:textId="77777777" w:rsidR="005066BA" w:rsidRPr="00485FF1" w:rsidRDefault="005066BA" w:rsidP="00C9147C">
      <w:pPr>
        <w:pStyle w:val="BulletList"/>
        <w:keepLines/>
        <w:spacing w:after="60"/>
        <w:ind w:hanging="357"/>
        <w:contextualSpacing w:val="0"/>
      </w:pPr>
      <w:r w:rsidRPr="00485FF1">
        <w:t>Number of cycles: 6</w:t>
      </w:r>
    </w:p>
    <w:p w14:paraId="3532DE2E" w14:textId="77777777" w:rsidR="005066BA" w:rsidRPr="00485FF1" w:rsidRDefault="005066BA" w:rsidP="006E5C86">
      <w:pPr>
        <w:pStyle w:val="BulletList"/>
        <w:keepLines/>
      </w:pPr>
      <w:r w:rsidRPr="00485FF1">
        <w:t>Data Points:</w:t>
      </w:r>
    </w:p>
    <w:p w14:paraId="7B826A64" w14:textId="77777777" w:rsidR="005066BA" w:rsidRPr="00485FF1" w:rsidRDefault="005066BA" w:rsidP="00C9147C">
      <w:pPr>
        <w:pStyle w:val="BulletList"/>
        <w:keepLines/>
        <w:numPr>
          <w:ilvl w:val="0"/>
          <w:numId w:val="0"/>
        </w:numPr>
        <w:spacing w:after="120"/>
        <w:ind w:left="1775"/>
        <w:contextualSpacing w:val="0"/>
      </w:pPr>
      <w:r w:rsidRPr="00485FF1">
        <w:t>On completion of testing the components shall be visually examined.</w:t>
      </w:r>
    </w:p>
    <w:p w14:paraId="55387CCE" w14:textId="7B7E3DD5" w:rsidR="005066BA" w:rsidRPr="00485FF1" w:rsidRDefault="005066BA"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7318DC0D" w14:textId="1C481343" w:rsidR="005066BA" w:rsidRPr="00485FF1" w:rsidRDefault="005066BA" w:rsidP="00C9147C">
      <w:pPr>
        <w:pStyle w:val="BulletList"/>
        <w:keepLines/>
        <w:numPr>
          <w:ilvl w:val="0"/>
          <w:numId w:val="0"/>
        </w:numPr>
        <w:spacing w:after="120"/>
        <w:ind w:left="1775"/>
        <w:contextualSpacing w:val="0"/>
      </w:pPr>
      <w:r w:rsidRPr="00485FF1">
        <w:t xml:space="preserve">Variation of Insertion Loss shall be </w:t>
      </w:r>
      <w:r w:rsidR="0038190D" w:rsidRPr="00485FF1">
        <w:t xml:space="preserve">monitored and recorded </w:t>
      </w:r>
      <w:r w:rsidRPr="00485FF1">
        <w:t>during testing.</w:t>
      </w:r>
    </w:p>
    <w:p w14:paraId="1BBECA2C" w14:textId="77777777" w:rsidR="005066BA" w:rsidRPr="00485FF1" w:rsidRDefault="005066BA"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7CA1389B" w14:textId="2898F869" w:rsidR="00E62E94" w:rsidRPr="00485FF1" w:rsidRDefault="00E62E94" w:rsidP="006E72CF">
      <w:pPr>
        <w:pStyle w:val="Heading3"/>
      </w:pPr>
      <w:bookmarkStart w:id="58" w:name="_Ref461779729"/>
      <w:bookmarkStart w:id="59" w:name="_Toc484074578"/>
      <w:r w:rsidRPr="00485FF1">
        <w:t xml:space="preserve">Temperature Cycling </w:t>
      </w:r>
      <w:r w:rsidR="005066BA" w:rsidRPr="00485FF1">
        <w:t>II (</w:t>
      </w:r>
      <w:r w:rsidRPr="00485FF1">
        <w:t xml:space="preserve">after </w:t>
      </w:r>
      <w:r w:rsidR="00945C77" w:rsidRPr="00485FF1">
        <w:t>Rapid Depressurisation and Humidity Cycling</w:t>
      </w:r>
      <w:r w:rsidR="005066BA" w:rsidRPr="00485FF1">
        <w:t>)</w:t>
      </w:r>
      <w:bookmarkEnd w:id="58"/>
      <w:bookmarkEnd w:id="59"/>
    </w:p>
    <w:p w14:paraId="46CD52C0" w14:textId="497C560C" w:rsidR="005066BA" w:rsidRPr="00485FF1" w:rsidRDefault="005066BA" w:rsidP="006E5C86">
      <w:pPr>
        <w:keepLines/>
        <w:spacing w:after="120"/>
      </w:pPr>
      <w:r w:rsidRPr="00485FF1">
        <w:t xml:space="preserve">Test structures shall be </w:t>
      </w:r>
      <w:r w:rsidR="00987074" w:rsidRPr="00485FF1">
        <w:t xml:space="preserve">tested </w:t>
      </w:r>
      <w:r w:rsidRPr="00485FF1">
        <w:t>in accordance with IEC 61300-2-22 with the following conditions:</w:t>
      </w:r>
    </w:p>
    <w:p w14:paraId="4DEC6A0A" w14:textId="77777777" w:rsidR="005066BA" w:rsidRPr="00485FF1" w:rsidRDefault="005066BA" w:rsidP="006E5C86">
      <w:pPr>
        <w:pStyle w:val="BulletList"/>
        <w:keepLines/>
        <w:spacing w:after="0"/>
      </w:pPr>
      <w:r w:rsidRPr="00485FF1">
        <w:t>Test Structures required:</w:t>
      </w:r>
    </w:p>
    <w:p w14:paraId="01ACD6C1" w14:textId="7C813290" w:rsidR="005066BA" w:rsidRPr="00485FF1" w:rsidRDefault="005066BA" w:rsidP="006E5C86">
      <w:pPr>
        <w:pStyle w:val="ListParagraph"/>
        <w:keepLines/>
        <w:numPr>
          <w:ilvl w:val="0"/>
          <w:numId w:val="38"/>
        </w:numPr>
        <w:spacing w:after="120"/>
        <w:ind w:left="2174"/>
      </w:pPr>
      <w:r w:rsidRPr="00485FF1">
        <w:t xml:space="preserve">6 </w:t>
      </w:r>
      <w:r w:rsidR="00B02213" w:rsidRPr="00485FF1">
        <w:t>Hybrid Patchcord</w:t>
      </w:r>
      <w:r w:rsidRPr="00485FF1">
        <w:t>s, 3 Patchcords with 6 Mating Adapters (3 mated sets) plus:</w:t>
      </w:r>
    </w:p>
    <w:p w14:paraId="5EB76AC6" w14:textId="07174154" w:rsidR="005066BA" w:rsidRPr="00485FF1" w:rsidRDefault="005066BA" w:rsidP="006E5C86">
      <w:pPr>
        <w:pStyle w:val="ListParagraph"/>
        <w:keepLines/>
        <w:numPr>
          <w:ilvl w:val="0"/>
          <w:numId w:val="38"/>
        </w:numPr>
        <w:spacing w:after="120"/>
        <w:ind w:left="2174"/>
      </w:pPr>
      <w:r w:rsidRPr="00485FF1">
        <w:t xml:space="preserve">6 </w:t>
      </w:r>
      <w:r w:rsidR="00B02213" w:rsidRPr="00485FF1">
        <w:t>Hybrid Patchcord</w:t>
      </w:r>
      <w:r w:rsidRPr="00485FF1">
        <w:t>s with 3 Mating Adapters (3 mated sets).</w:t>
      </w:r>
    </w:p>
    <w:p w14:paraId="3D8824C5" w14:textId="77777777" w:rsidR="005066BA" w:rsidRPr="00485FF1" w:rsidRDefault="005066BA" w:rsidP="00C9147C">
      <w:pPr>
        <w:pStyle w:val="BulletList"/>
        <w:keepLines/>
        <w:spacing w:after="60"/>
        <w:ind w:left="1775" w:hanging="357"/>
        <w:contextualSpacing w:val="0"/>
      </w:pPr>
      <w:r w:rsidRPr="00485FF1">
        <w:t>Mounting: mating adapters shall be secured to mounting fixtures using their normal mounting provisions. The thermal conduction of the mounting shall be low such that the test structure can be considered thermally isolated.</w:t>
      </w:r>
    </w:p>
    <w:p w14:paraId="2AF76732" w14:textId="77777777" w:rsidR="005066BA" w:rsidRPr="00485FF1" w:rsidRDefault="005066BA" w:rsidP="00C9147C">
      <w:pPr>
        <w:pStyle w:val="BulletList"/>
        <w:keepLines/>
        <w:spacing w:after="60"/>
        <w:ind w:left="1775" w:hanging="357"/>
        <w:contextualSpacing w:val="0"/>
      </w:pPr>
      <w:r w:rsidRPr="00485FF1">
        <w:t>Test structures shall be active during the test.</w:t>
      </w:r>
    </w:p>
    <w:p w14:paraId="703EA388" w14:textId="43CAEEEB" w:rsidR="005066BA" w:rsidRPr="00485FF1" w:rsidRDefault="005066BA" w:rsidP="00C9147C">
      <w:pPr>
        <w:pStyle w:val="BulletList"/>
        <w:keepLines/>
        <w:spacing w:after="60"/>
        <w:ind w:left="1775" w:hanging="357"/>
        <w:contextualSpacing w:val="0"/>
      </w:pPr>
      <w:r w:rsidRPr="00485FF1">
        <w:t>Temperature extremes</w:t>
      </w:r>
      <w:r w:rsidR="00E14C5A" w:rsidRPr="00485FF1">
        <w:t xml:space="preserve"> (T</w:t>
      </w:r>
      <w:r w:rsidR="00E14C5A" w:rsidRPr="00485FF1">
        <w:rPr>
          <w:vertAlign w:val="subscript"/>
        </w:rPr>
        <w:t>amb</w:t>
      </w:r>
      <w:r w:rsidR="00E14C5A" w:rsidRPr="00485FF1">
        <w:t>)</w:t>
      </w:r>
      <w:r w:rsidRPr="00485FF1">
        <w:t>: between T</w:t>
      </w:r>
      <w:r w:rsidRPr="00485FF1">
        <w:rPr>
          <w:vertAlign w:val="subscript"/>
        </w:rPr>
        <w:t>min</w:t>
      </w:r>
      <w:r w:rsidRPr="00485FF1">
        <w:t xml:space="preserve"> and T</w:t>
      </w:r>
      <w:r w:rsidRPr="00485FF1">
        <w:rPr>
          <w:vertAlign w:val="subscript"/>
        </w:rPr>
        <w:t>max</w:t>
      </w:r>
      <w:r w:rsidRPr="00485FF1">
        <w:t xml:space="preserve">, as determined in Para. </w:t>
      </w:r>
      <w:r w:rsidR="00DB3C1C" w:rsidRPr="00485FF1">
        <w:fldChar w:fldCharType="begin"/>
      </w:r>
      <w:r w:rsidR="00DB3C1C" w:rsidRPr="00485FF1">
        <w:instrText xml:space="preserve"> REF _Ref461779590 \r \h </w:instrText>
      </w:r>
      <w:r w:rsidR="00485FF1">
        <w:instrText xml:space="preserve"> \* MERGEFORMAT </w:instrText>
      </w:r>
      <w:r w:rsidR="00DB3C1C" w:rsidRPr="00485FF1">
        <w:fldChar w:fldCharType="separate"/>
      </w:r>
      <w:r w:rsidR="00A864F4" w:rsidRPr="00485FF1">
        <w:t>7.3.1</w:t>
      </w:r>
      <w:r w:rsidR="00DB3C1C" w:rsidRPr="00485FF1">
        <w:fldChar w:fldCharType="end"/>
      </w:r>
      <w:r w:rsidRPr="00485FF1">
        <w:t>.</w:t>
      </w:r>
    </w:p>
    <w:p w14:paraId="2E14855A" w14:textId="77777777" w:rsidR="005066BA" w:rsidRPr="00485FF1" w:rsidRDefault="005066BA" w:rsidP="00C9147C">
      <w:pPr>
        <w:pStyle w:val="BulletList"/>
        <w:keepLines/>
        <w:spacing w:after="60"/>
        <w:ind w:left="1775" w:hanging="357"/>
        <w:contextualSpacing w:val="0"/>
      </w:pPr>
      <w:r w:rsidRPr="00485FF1">
        <w:t>Dwell time at temperature extremes: 1 hour</w:t>
      </w:r>
    </w:p>
    <w:p w14:paraId="644CABBA" w14:textId="77777777" w:rsidR="005066BA" w:rsidRPr="00485FF1" w:rsidRDefault="005066BA" w:rsidP="00C9147C">
      <w:pPr>
        <w:pStyle w:val="BulletList"/>
        <w:keepLines/>
        <w:spacing w:after="60"/>
        <w:ind w:left="1775" w:hanging="357"/>
        <w:contextualSpacing w:val="0"/>
      </w:pPr>
      <w:r w:rsidRPr="00485FF1">
        <w:t>Temperature gradient: 1°C/minute</w:t>
      </w:r>
    </w:p>
    <w:p w14:paraId="6C64FD32" w14:textId="081F42A8" w:rsidR="005066BA" w:rsidRPr="00485FF1" w:rsidRDefault="005066BA" w:rsidP="00C9147C">
      <w:pPr>
        <w:pStyle w:val="BulletList"/>
        <w:keepLines/>
        <w:spacing w:after="60"/>
        <w:ind w:left="1775" w:hanging="357"/>
        <w:contextualSpacing w:val="0"/>
      </w:pPr>
      <w:r w:rsidRPr="00485FF1">
        <w:t>Number of cycles: 300</w:t>
      </w:r>
    </w:p>
    <w:p w14:paraId="79526650" w14:textId="77777777" w:rsidR="005066BA" w:rsidRPr="00485FF1" w:rsidRDefault="005066BA" w:rsidP="006E72CF">
      <w:pPr>
        <w:pStyle w:val="BulletList"/>
        <w:keepNext/>
        <w:keepLines/>
        <w:ind w:left="1775"/>
      </w:pPr>
      <w:r w:rsidRPr="00485FF1">
        <w:t>Data Points:</w:t>
      </w:r>
    </w:p>
    <w:p w14:paraId="692C14B4" w14:textId="77777777" w:rsidR="005066BA" w:rsidRPr="00485FF1" w:rsidRDefault="005066BA" w:rsidP="00C9147C">
      <w:pPr>
        <w:pStyle w:val="BulletList"/>
        <w:keepNext/>
        <w:keepLines/>
        <w:numPr>
          <w:ilvl w:val="0"/>
          <w:numId w:val="0"/>
        </w:numPr>
        <w:spacing w:after="120"/>
        <w:ind w:left="1775"/>
        <w:contextualSpacing w:val="0"/>
      </w:pPr>
      <w:r w:rsidRPr="00485FF1">
        <w:t>On completion of testing the components shall be visually examined.</w:t>
      </w:r>
    </w:p>
    <w:p w14:paraId="5B233127" w14:textId="533B0CD5" w:rsidR="005066BA" w:rsidRPr="00485FF1" w:rsidRDefault="005066BA" w:rsidP="00C9147C">
      <w:pPr>
        <w:pStyle w:val="BulletList"/>
        <w:keepNex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7021975B" w14:textId="6E5666D7" w:rsidR="005066BA" w:rsidRPr="00485FF1" w:rsidRDefault="005066BA" w:rsidP="00C9147C">
      <w:pPr>
        <w:pStyle w:val="BulletList"/>
        <w:keepNext/>
        <w:keepLines/>
        <w:numPr>
          <w:ilvl w:val="0"/>
          <w:numId w:val="0"/>
        </w:numPr>
        <w:spacing w:after="120"/>
        <w:ind w:left="1775"/>
        <w:contextualSpacing w:val="0"/>
      </w:pPr>
      <w:r w:rsidRPr="00485FF1">
        <w:t xml:space="preserve">Variation of Insertion Loss and Return Loss shall be </w:t>
      </w:r>
      <w:r w:rsidR="0038190D" w:rsidRPr="00485FF1">
        <w:t xml:space="preserve">monitored and recorded </w:t>
      </w:r>
      <w:r w:rsidRPr="00485FF1">
        <w:t>during testing.</w:t>
      </w:r>
    </w:p>
    <w:p w14:paraId="53B8775E" w14:textId="77777777" w:rsidR="005066BA" w:rsidRPr="00485FF1" w:rsidRDefault="005066BA" w:rsidP="00C9147C">
      <w:pPr>
        <w:pStyle w:val="BulletList"/>
        <w:keepLines/>
        <w:numPr>
          <w:ilvl w:val="0"/>
          <w:numId w:val="0"/>
        </w:numPr>
        <w:spacing w:after="120"/>
        <w:ind w:left="1777"/>
        <w:contextualSpacing w:val="0"/>
      </w:pPr>
      <w:r w:rsidRPr="00485FF1">
        <w:t>Insertion Loss, Return Loss, Polarization Extinction Ratio (as applicable) and End-face Geometry shall be measured both before and after the test.</w:t>
      </w:r>
    </w:p>
    <w:p w14:paraId="0421B2E4" w14:textId="77777777" w:rsidR="00945C77" w:rsidRPr="00485FF1" w:rsidRDefault="00945C77" w:rsidP="00C9147C">
      <w:pPr>
        <w:pStyle w:val="Heading3"/>
      </w:pPr>
      <w:bookmarkStart w:id="60" w:name="_Ref461779739"/>
      <w:bookmarkStart w:id="61" w:name="_Toc484074579"/>
      <w:r w:rsidRPr="00485FF1">
        <w:lastRenderedPageBreak/>
        <w:t>Random Vibration</w:t>
      </w:r>
      <w:bookmarkEnd w:id="60"/>
      <w:bookmarkEnd w:id="61"/>
    </w:p>
    <w:p w14:paraId="79FD5367" w14:textId="467E2F4D" w:rsidR="00A26F14" w:rsidRPr="00485FF1" w:rsidRDefault="00A26F14" w:rsidP="00C9147C">
      <w:pPr>
        <w:keepNext/>
        <w:keepLines/>
        <w:spacing w:after="120"/>
      </w:pPr>
      <w:r w:rsidRPr="00485FF1">
        <w:t xml:space="preserve">Test structures shall be </w:t>
      </w:r>
      <w:r w:rsidR="00987074" w:rsidRPr="00485FF1">
        <w:t xml:space="preserve">tested </w:t>
      </w:r>
      <w:r w:rsidRPr="00485FF1">
        <w:t>in accordance with IEC 60068-2-64 with the following conditions:</w:t>
      </w:r>
    </w:p>
    <w:p w14:paraId="53E2B0E3" w14:textId="700A0959" w:rsidR="00A26F14" w:rsidRPr="00485FF1" w:rsidRDefault="00A26F14" w:rsidP="00C9147C">
      <w:pPr>
        <w:pStyle w:val="BulletList"/>
        <w:keepLines/>
        <w:spacing w:after="60"/>
        <w:ind w:left="1775" w:hanging="357"/>
        <w:contextualSpacing w:val="0"/>
      </w:pPr>
      <w:r w:rsidRPr="00485FF1">
        <w:t xml:space="preserve">Test Structures required: 6 </w:t>
      </w:r>
      <w:r w:rsidR="00B02213" w:rsidRPr="00485FF1">
        <w:t>Hybrid Patchcord</w:t>
      </w:r>
      <w:r w:rsidRPr="00485FF1">
        <w:t>s with 3 Mating Adapters (3 mated sets).</w:t>
      </w:r>
    </w:p>
    <w:p w14:paraId="3AA8E53C" w14:textId="77777777" w:rsidR="00A26F14" w:rsidRPr="00485FF1" w:rsidRDefault="00A26F14" w:rsidP="00C9147C">
      <w:pPr>
        <w:pStyle w:val="BulletList"/>
        <w:keepLines/>
        <w:spacing w:after="60"/>
        <w:ind w:left="1775" w:hanging="357"/>
        <w:contextualSpacing w:val="0"/>
      </w:pPr>
      <w:r w:rsidRPr="00485FF1">
        <w:t>Mounting: Using normal mounting provisions.</w:t>
      </w:r>
    </w:p>
    <w:p w14:paraId="7C6EF06E" w14:textId="77777777" w:rsidR="00A26F14" w:rsidRPr="00485FF1" w:rsidRDefault="00A26F14" w:rsidP="00C9147C">
      <w:pPr>
        <w:pStyle w:val="BulletList"/>
        <w:keepLines/>
        <w:spacing w:after="60"/>
        <w:ind w:left="1775" w:hanging="357"/>
        <w:contextualSpacing w:val="0"/>
      </w:pPr>
      <w:r w:rsidRPr="00485FF1">
        <w:t>Test structures shall be active during the test.</w:t>
      </w:r>
    </w:p>
    <w:p w14:paraId="529AA224" w14:textId="77777777" w:rsidR="00A26F14" w:rsidRPr="00485FF1" w:rsidRDefault="00A26F14" w:rsidP="00C9147C">
      <w:pPr>
        <w:pStyle w:val="BulletList"/>
        <w:keepLines/>
        <w:spacing w:after="60"/>
        <w:ind w:left="1775" w:hanging="357"/>
        <w:contextualSpacing w:val="0"/>
      </w:pPr>
      <w:r w:rsidRPr="00485FF1">
        <w:t>Frequency range: 20Hz to 2000Hz</w:t>
      </w:r>
    </w:p>
    <w:p w14:paraId="114B30D3" w14:textId="77777777" w:rsidR="00A26F14" w:rsidRPr="00485FF1" w:rsidRDefault="00A26F14" w:rsidP="00C9147C">
      <w:pPr>
        <w:pStyle w:val="BulletList"/>
        <w:keepLines/>
        <w:spacing w:after="60"/>
        <w:ind w:left="1775" w:hanging="357"/>
        <w:contextualSpacing w:val="0"/>
      </w:pPr>
      <w:r w:rsidRPr="00485FF1">
        <w:t>Acceleration level: 35g rms</w:t>
      </w:r>
    </w:p>
    <w:p w14:paraId="0C9CB7CB" w14:textId="77777777" w:rsidR="00A26F14" w:rsidRPr="00485FF1" w:rsidRDefault="00A26F14" w:rsidP="006E5C86">
      <w:pPr>
        <w:pStyle w:val="BulletList"/>
        <w:keepLines/>
      </w:pPr>
      <w:r w:rsidRPr="00485FF1">
        <w:t xml:space="preserve">Shape of acceleration spectral density curve: </w:t>
      </w:r>
    </w:p>
    <w:p w14:paraId="73438F81" w14:textId="77777777" w:rsidR="00A26F14" w:rsidRPr="00485FF1" w:rsidRDefault="00A26F14" w:rsidP="006E5C86">
      <w:pPr>
        <w:pStyle w:val="BulletList"/>
        <w:keepLines/>
        <w:numPr>
          <w:ilvl w:val="1"/>
          <w:numId w:val="13"/>
        </w:numPr>
        <w:ind w:left="2231"/>
      </w:pPr>
      <w:r w:rsidRPr="00485FF1">
        <w:t>From 20Hz to 100Hz, power spectral density (PSD) changing by +3dB/Octave</w:t>
      </w:r>
    </w:p>
    <w:p w14:paraId="01E540E0" w14:textId="77777777" w:rsidR="00A26F14" w:rsidRPr="00485FF1" w:rsidRDefault="00A26F14" w:rsidP="006E5C86">
      <w:pPr>
        <w:pStyle w:val="BulletList"/>
        <w:keepLines/>
        <w:numPr>
          <w:ilvl w:val="1"/>
          <w:numId w:val="13"/>
        </w:numPr>
        <w:ind w:left="2231"/>
      </w:pPr>
      <w:r w:rsidRPr="00485FF1">
        <w:t>From 100Hz to 300Hz, PSD constant at 2.2g</w:t>
      </w:r>
      <w:r w:rsidRPr="00485FF1">
        <w:rPr>
          <w:vertAlign w:val="superscript"/>
        </w:rPr>
        <w:t>2</w:t>
      </w:r>
      <w:r w:rsidRPr="00485FF1">
        <w:t>/Hz</w:t>
      </w:r>
    </w:p>
    <w:p w14:paraId="52F69256" w14:textId="77777777" w:rsidR="00A26F14" w:rsidRPr="00485FF1" w:rsidRDefault="00A26F14" w:rsidP="00C9147C">
      <w:pPr>
        <w:pStyle w:val="BulletList"/>
        <w:keepLines/>
        <w:numPr>
          <w:ilvl w:val="1"/>
          <w:numId w:val="13"/>
        </w:numPr>
        <w:spacing w:after="60"/>
        <w:ind w:left="2228" w:hanging="357"/>
        <w:contextualSpacing w:val="0"/>
      </w:pPr>
      <w:r w:rsidRPr="00485FF1">
        <w:t>From 300Hz to 2000Hz, PSD changing by -5dB/Octave</w:t>
      </w:r>
    </w:p>
    <w:p w14:paraId="5858D997" w14:textId="77777777" w:rsidR="00A26F14" w:rsidRPr="00485FF1" w:rsidRDefault="00A26F14" w:rsidP="00C9147C">
      <w:pPr>
        <w:pStyle w:val="BulletList"/>
        <w:keepLines/>
        <w:spacing w:after="60"/>
        <w:ind w:left="1775" w:hanging="357"/>
        <w:contextualSpacing w:val="0"/>
      </w:pPr>
      <w:r w:rsidRPr="00485FF1">
        <w:t>Axis: X, Y and Z</w:t>
      </w:r>
    </w:p>
    <w:p w14:paraId="63A0595C" w14:textId="77777777" w:rsidR="00A26F14" w:rsidRPr="00485FF1" w:rsidRDefault="00A26F14" w:rsidP="00C9147C">
      <w:pPr>
        <w:pStyle w:val="BulletList"/>
        <w:keepLines/>
        <w:spacing w:after="60"/>
        <w:ind w:left="1775" w:hanging="357"/>
        <w:contextualSpacing w:val="0"/>
      </w:pPr>
      <w:r w:rsidRPr="00485FF1">
        <w:t>Duration: 7.5 minutes in each axis</w:t>
      </w:r>
    </w:p>
    <w:p w14:paraId="27F89CD0" w14:textId="77777777" w:rsidR="00A26F14" w:rsidRPr="00485FF1" w:rsidRDefault="00A26F14" w:rsidP="00022AED">
      <w:pPr>
        <w:pStyle w:val="BulletList"/>
        <w:keepNext/>
        <w:keepLines/>
        <w:ind w:left="1775"/>
      </w:pPr>
      <w:r w:rsidRPr="00485FF1">
        <w:t>Data Points:</w:t>
      </w:r>
    </w:p>
    <w:p w14:paraId="07A4AF88" w14:textId="77777777" w:rsidR="00A26F14" w:rsidRPr="00485FF1" w:rsidRDefault="00A26F14" w:rsidP="00C9147C">
      <w:pPr>
        <w:pStyle w:val="BulletList"/>
        <w:keepNext/>
        <w:keepLines/>
        <w:numPr>
          <w:ilvl w:val="0"/>
          <w:numId w:val="0"/>
        </w:numPr>
        <w:spacing w:after="120"/>
        <w:ind w:left="1775"/>
        <w:contextualSpacing w:val="0"/>
      </w:pPr>
      <w:r w:rsidRPr="00485FF1">
        <w:t>On completion of testing the components shall be visually examined.</w:t>
      </w:r>
    </w:p>
    <w:p w14:paraId="53EEB152" w14:textId="06700044" w:rsidR="00A26F14" w:rsidRPr="00485FF1" w:rsidRDefault="00A26F14" w:rsidP="00C9147C">
      <w:pPr>
        <w:pStyle w:val="BulletList"/>
        <w:keepLines/>
        <w:numPr>
          <w:ilvl w:val="0"/>
          <w:numId w:val="0"/>
        </w:numPr>
        <w:spacing w:after="120"/>
        <w:ind w:left="1777"/>
        <w:contextualSpacing w:val="0"/>
      </w:pPr>
      <w:r w:rsidRPr="00485FF1">
        <w:t>Optical Connector End-face Visual Inspection shall be performed in accordance with IEC</w:t>
      </w:r>
      <w:r w:rsidR="00121F41">
        <w:t> </w:t>
      </w:r>
      <w:r w:rsidRPr="00485FF1">
        <w:t>61300-3-35 both before and after the test.</w:t>
      </w:r>
    </w:p>
    <w:p w14:paraId="07158A7B" w14:textId="330BD847" w:rsidR="00A26F14" w:rsidRPr="00485FF1" w:rsidRDefault="00A26F14" w:rsidP="00C9147C">
      <w:pPr>
        <w:pStyle w:val="BulletList"/>
        <w:keepLines/>
        <w:numPr>
          <w:ilvl w:val="0"/>
          <w:numId w:val="0"/>
        </w:numPr>
        <w:spacing w:after="120"/>
        <w:ind w:left="1777"/>
        <w:contextualSpacing w:val="0"/>
      </w:pPr>
      <w:r w:rsidRPr="00485FF1">
        <w:t xml:space="preserve">Variation of Insertion Loss and Transient Loss shall be </w:t>
      </w:r>
      <w:r w:rsidR="0038190D" w:rsidRPr="00485FF1">
        <w:t xml:space="preserve">monitored and recorded </w:t>
      </w:r>
      <w:r w:rsidRPr="00485FF1">
        <w:t>during testing.</w:t>
      </w:r>
    </w:p>
    <w:p w14:paraId="606E558B" w14:textId="04EBF61B" w:rsidR="00A26F14" w:rsidRPr="00485FF1" w:rsidRDefault="00A26F14" w:rsidP="00C9147C">
      <w:pPr>
        <w:pStyle w:val="BulletList"/>
        <w:keepLines/>
        <w:numPr>
          <w:ilvl w:val="0"/>
          <w:numId w:val="0"/>
        </w:numPr>
        <w:spacing w:after="120"/>
        <w:ind w:left="1777"/>
        <w:contextualSpacing w:val="0"/>
      </w:pPr>
      <w:r w:rsidRPr="00485FF1">
        <w:t>Insertion Loss, Return Loss, Polarization Extinction Ratio (as applicable) and End-face Geometry shall be measured both before and after the test.</w:t>
      </w:r>
    </w:p>
    <w:p w14:paraId="25072850" w14:textId="71E9692C" w:rsidR="00A749FA" w:rsidRPr="00485FF1" w:rsidRDefault="00987074" w:rsidP="006E72CF">
      <w:pPr>
        <w:pStyle w:val="Heading3"/>
      </w:pPr>
      <w:bookmarkStart w:id="62" w:name="_Ref461779748"/>
      <w:bookmarkStart w:id="63" w:name="_Toc484074580"/>
      <w:r w:rsidRPr="00485FF1">
        <w:t xml:space="preserve">Mechanical </w:t>
      </w:r>
      <w:r w:rsidR="00A749FA" w:rsidRPr="00485FF1">
        <w:t>Shock</w:t>
      </w:r>
      <w:bookmarkEnd w:id="62"/>
      <w:bookmarkEnd w:id="63"/>
    </w:p>
    <w:p w14:paraId="66C1BBD7" w14:textId="71FB1E15" w:rsidR="00A26F14" w:rsidRPr="00485FF1" w:rsidRDefault="00A26F14" w:rsidP="006E5C86">
      <w:pPr>
        <w:keepLines/>
        <w:spacing w:after="120"/>
      </w:pPr>
      <w:r w:rsidRPr="00485FF1">
        <w:t xml:space="preserve">Test structures shall be </w:t>
      </w:r>
      <w:r w:rsidR="00987074" w:rsidRPr="00485FF1">
        <w:t xml:space="preserve">tested </w:t>
      </w:r>
      <w:r w:rsidRPr="00485FF1">
        <w:t>in accordance with IEC 60068-2-27 with the following conditions:</w:t>
      </w:r>
    </w:p>
    <w:p w14:paraId="3150042B" w14:textId="712B28E6" w:rsidR="00A26F14" w:rsidRPr="00485FF1" w:rsidRDefault="00A26F14" w:rsidP="00C9147C">
      <w:pPr>
        <w:pStyle w:val="BulletList"/>
        <w:keepLines/>
        <w:spacing w:after="60"/>
        <w:ind w:left="1775" w:hanging="357"/>
        <w:contextualSpacing w:val="0"/>
      </w:pPr>
      <w:r w:rsidRPr="00485FF1">
        <w:t xml:space="preserve">Test Structures required: 6 </w:t>
      </w:r>
      <w:r w:rsidR="00B02213" w:rsidRPr="00485FF1">
        <w:t>Hybrid Patchcord</w:t>
      </w:r>
      <w:r w:rsidRPr="00485FF1">
        <w:t>s with 3 Mating Adapters (3 mated sets).</w:t>
      </w:r>
    </w:p>
    <w:p w14:paraId="65BCB006" w14:textId="77777777" w:rsidR="00A26F14" w:rsidRPr="00485FF1" w:rsidRDefault="00A26F14" w:rsidP="00C9147C">
      <w:pPr>
        <w:pStyle w:val="BulletList"/>
        <w:keepLines/>
        <w:spacing w:after="60"/>
        <w:ind w:left="1775" w:hanging="357"/>
        <w:contextualSpacing w:val="0"/>
      </w:pPr>
      <w:r w:rsidRPr="00485FF1">
        <w:t>Mounting: Using normal mounting provisions.</w:t>
      </w:r>
    </w:p>
    <w:p w14:paraId="12B9BE2F" w14:textId="77777777" w:rsidR="00A26F14" w:rsidRPr="00485FF1" w:rsidRDefault="00A26F14" w:rsidP="00C9147C">
      <w:pPr>
        <w:pStyle w:val="BulletList"/>
        <w:keepLines/>
        <w:spacing w:after="60"/>
        <w:ind w:left="1775" w:hanging="357"/>
        <w:contextualSpacing w:val="0"/>
      </w:pPr>
      <w:r w:rsidRPr="00485FF1">
        <w:t>Test structures shall be active during the test.</w:t>
      </w:r>
    </w:p>
    <w:p w14:paraId="0383A786" w14:textId="77777777" w:rsidR="00A26F14" w:rsidRPr="00485FF1" w:rsidRDefault="00A26F14" w:rsidP="00C9147C">
      <w:pPr>
        <w:pStyle w:val="BulletList"/>
        <w:keepLines/>
        <w:spacing w:after="60"/>
        <w:ind w:left="1775" w:hanging="357"/>
        <w:contextualSpacing w:val="0"/>
      </w:pPr>
      <w:r w:rsidRPr="00485FF1">
        <w:t>Pulse shape: Half-sinus</w:t>
      </w:r>
    </w:p>
    <w:p w14:paraId="6CBE72C8" w14:textId="77777777" w:rsidR="00A26F14" w:rsidRPr="00485FF1" w:rsidRDefault="00A26F14" w:rsidP="00C9147C">
      <w:pPr>
        <w:pStyle w:val="BulletList"/>
        <w:keepLines/>
        <w:spacing w:after="60"/>
        <w:ind w:left="1775" w:hanging="357"/>
        <w:contextualSpacing w:val="0"/>
      </w:pPr>
      <w:r w:rsidRPr="00485FF1">
        <w:t>Peak Acceleration: 500g</w:t>
      </w:r>
    </w:p>
    <w:p w14:paraId="61464ED7" w14:textId="77777777" w:rsidR="00A26F14" w:rsidRPr="00485FF1" w:rsidRDefault="00A26F14" w:rsidP="00C9147C">
      <w:pPr>
        <w:pStyle w:val="BulletList"/>
        <w:keepLines/>
        <w:spacing w:after="60"/>
        <w:ind w:left="1775" w:hanging="357"/>
        <w:contextualSpacing w:val="0"/>
      </w:pPr>
      <w:r w:rsidRPr="00485FF1">
        <w:t>Duration: 2ms</w:t>
      </w:r>
    </w:p>
    <w:p w14:paraId="614B8A43" w14:textId="77777777" w:rsidR="00A26F14" w:rsidRPr="00485FF1" w:rsidRDefault="00A26F14" w:rsidP="00C9147C">
      <w:pPr>
        <w:pStyle w:val="BulletList"/>
        <w:keepLines/>
        <w:spacing w:after="60"/>
        <w:ind w:left="1775" w:hanging="357"/>
        <w:contextualSpacing w:val="0"/>
      </w:pPr>
      <w:r w:rsidRPr="00485FF1">
        <w:t>Axis: X1, Y1 and Z1</w:t>
      </w:r>
    </w:p>
    <w:p w14:paraId="2A04055B" w14:textId="77777777" w:rsidR="00A26F14" w:rsidRPr="00485FF1" w:rsidRDefault="00A26F14" w:rsidP="00C9147C">
      <w:pPr>
        <w:pStyle w:val="BulletList"/>
        <w:keepLines/>
        <w:spacing w:after="60"/>
        <w:ind w:left="1775" w:hanging="357"/>
        <w:contextualSpacing w:val="0"/>
      </w:pPr>
      <w:r w:rsidRPr="00485FF1">
        <w:t>Number of shocks: 3 in each axis (9 total)</w:t>
      </w:r>
    </w:p>
    <w:p w14:paraId="02B198AB" w14:textId="77777777" w:rsidR="00A26F14" w:rsidRPr="00485FF1" w:rsidRDefault="00A26F14" w:rsidP="006E5C86">
      <w:pPr>
        <w:pStyle w:val="BulletList"/>
        <w:keepLines/>
      </w:pPr>
      <w:r w:rsidRPr="00485FF1">
        <w:t>Data Points:</w:t>
      </w:r>
    </w:p>
    <w:p w14:paraId="723A9AA8" w14:textId="77777777" w:rsidR="00A26F14" w:rsidRPr="00485FF1" w:rsidRDefault="00A26F14" w:rsidP="00C9147C">
      <w:pPr>
        <w:pStyle w:val="BulletList"/>
        <w:keepLines/>
        <w:numPr>
          <w:ilvl w:val="0"/>
          <w:numId w:val="0"/>
        </w:numPr>
        <w:spacing w:after="120"/>
        <w:ind w:left="1775"/>
        <w:contextualSpacing w:val="0"/>
      </w:pPr>
      <w:r w:rsidRPr="00485FF1">
        <w:t>On completion of testing the components shall be visually examined.</w:t>
      </w:r>
    </w:p>
    <w:p w14:paraId="4D4C0443" w14:textId="188B0F19" w:rsidR="00A26F14" w:rsidRPr="00485FF1" w:rsidRDefault="00A26F14"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784C5807" w14:textId="667C6200" w:rsidR="00A26F14" w:rsidRPr="00485FF1" w:rsidRDefault="00A26F14" w:rsidP="00C9147C">
      <w:pPr>
        <w:pStyle w:val="BulletList"/>
        <w:keepLines/>
        <w:numPr>
          <w:ilvl w:val="0"/>
          <w:numId w:val="0"/>
        </w:numPr>
        <w:spacing w:after="120"/>
        <w:ind w:left="1775"/>
        <w:contextualSpacing w:val="0"/>
      </w:pPr>
      <w:r w:rsidRPr="00485FF1">
        <w:t xml:space="preserve">Variation of Insertion Loss and Transient Loss shall be </w:t>
      </w:r>
      <w:r w:rsidR="0038190D" w:rsidRPr="00485FF1">
        <w:t xml:space="preserve">monitored and recorded </w:t>
      </w:r>
      <w:r w:rsidRPr="00485FF1">
        <w:t>during testing.</w:t>
      </w:r>
    </w:p>
    <w:p w14:paraId="23D9EEA5" w14:textId="77777777" w:rsidR="00A26F14" w:rsidRPr="00485FF1" w:rsidRDefault="00A26F14"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05B1C456" w14:textId="32DD01C0" w:rsidR="00A749FA" w:rsidRPr="00485FF1" w:rsidRDefault="00A749FA" w:rsidP="00C9147C">
      <w:pPr>
        <w:pStyle w:val="Heading3"/>
      </w:pPr>
      <w:bookmarkStart w:id="64" w:name="_Ref461779758"/>
      <w:bookmarkStart w:id="65" w:name="_Toc484074581"/>
      <w:r w:rsidRPr="00485FF1">
        <w:lastRenderedPageBreak/>
        <w:t>Temperature Cycling</w:t>
      </w:r>
      <w:r w:rsidR="00E62E94" w:rsidRPr="00485FF1">
        <w:t xml:space="preserve"> </w:t>
      </w:r>
      <w:r w:rsidR="00E65C7F" w:rsidRPr="00485FF1">
        <w:t>III (</w:t>
      </w:r>
      <w:r w:rsidR="00945C77" w:rsidRPr="00485FF1">
        <w:t xml:space="preserve">after Random Vibration and </w:t>
      </w:r>
      <w:r w:rsidR="00E65C7F" w:rsidRPr="00485FF1">
        <w:t xml:space="preserve">Mechanical </w:t>
      </w:r>
      <w:r w:rsidR="00945C77" w:rsidRPr="00485FF1">
        <w:t>Shock</w:t>
      </w:r>
      <w:r w:rsidR="00E65C7F" w:rsidRPr="00485FF1">
        <w:t>)</w:t>
      </w:r>
      <w:bookmarkEnd w:id="64"/>
      <w:bookmarkEnd w:id="65"/>
    </w:p>
    <w:p w14:paraId="06E39F19" w14:textId="1A62E181" w:rsidR="00E65C7F" w:rsidRPr="00485FF1" w:rsidRDefault="00E65C7F" w:rsidP="00C9147C">
      <w:pPr>
        <w:keepNext/>
        <w:keepLines/>
        <w:spacing w:after="120"/>
      </w:pPr>
      <w:r w:rsidRPr="00485FF1">
        <w:t xml:space="preserve">Test structures shall be </w:t>
      </w:r>
      <w:r w:rsidR="00987074" w:rsidRPr="00485FF1">
        <w:t xml:space="preserve">tested </w:t>
      </w:r>
      <w:r w:rsidRPr="00485FF1">
        <w:t>in accordance with IEC 61300-2-22 with the following conditions:</w:t>
      </w:r>
    </w:p>
    <w:p w14:paraId="34D3EE4F" w14:textId="1634AA89" w:rsidR="00E65C7F" w:rsidRPr="00485FF1" w:rsidRDefault="00E65C7F" w:rsidP="00C9147C">
      <w:pPr>
        <w:pStyle w:val="BulletList"/>
        <w:keepNext/>
        <w:keepLines/>
        <w:spacing w:after="60"/>
        <w:ind w:left="1775" w:hanging="357"/>
        <w:contextualSpacing w:val="0"/>
      </w:pPr>
      <w:r w:rsidRPr="00485FF1">
        <w:t xml:space="preserve">Test Structures required: 12 </w:t>
      </w:r>
      <w:r w:rsidR="00B02213" w:rsidRPr="00485FF1">
        <w:t>Hybrid Patchcord</w:t>
      </w:r>
      <w:r w:rsidRPr="00485FF1">
        <w:t>s with 6 Mating Adapters (6 mated sets).</w:t>
      </w:r>
    </w:p>
    <w:p w14:paraId="416A24BD" w14:textId="77777777" w:rsidR="00E65C7F" w:rsidRPr="00485FF1" w:rsidRDefault="00E65C7F" w:rsidP="00C9147C">
      <w:pPr>
        <w:pStyle w:val="BulletList"/>
        <w:keepNext/>
        <w:keepLines/>
        <w:spacing w:after="60"/>
        <w:contextualSpacing w:val="0"/>
      </w:pPr>
      <w:r w:rsidRPr="00485FF1">
        <w:t>Mounting: mating adapters shall be secured to mounting fixtures using their normal mounting provisions. The thermal conduction of the mounting shall be low such that the test structure can be considered thermally isolated.</w:t>
      </w:r>
    </w:p>
    <w:p w14:paraId="201050E9" w14:textId="77777777" w:rsidR="00E65C7F" w:rsidRPr="00485FF1" w:rsidRDefault="00E65C7F" w:rsidP="00C9147C">
      <w:pPr>
        <w:pStyle w:val="BulletList"/>
        <w:keepLines/>
        <w:spacing w:after="60"/>
        <w:contextualSpacing w:val="0"/>
      </w:pPr>
      <w:r w:rsidRPr="00485FF1">
        <w:t>Test structures shall be active during the test.</w:t>
      </w:r>
    </w:p>
    <w:p w14:paraId="2CFCC3DA" w14:textId="5B3C79A6" w:rsidR="00E65C7F" w:rsidRPr="00485FF1" w:rsidRDefault="00E65C7F" w:rsidP="00C9147C">
      <w:pPr>
        <w:pStyle w:val="BulletList"/>
        <w:keepLines/>
        <w:spacing w:after="60"/>
        <w:contextualSpacing w:val="0"/>
      </w:pPr>
      <w:r w:rsidRPr="00485FF1">
        <w:t>Temperature extremes</w:t>
      </w:r>
      <w:r w:rsidR="00E14C5A" w:rsidRPr="00485FF1">
        <w:t xml:space="preserve"> (T</w:t>
      </w:r>
      <w:r w:rsidR="00E14C5A" w:rsidRPr="00485FF1">
        <w:rPr>
          <w:vertAlign w:val="subscript"/>
        </w:rPr>
        <w:t>amb</w:t>
      </w:r>
      <w:r w:rsidR="00E14C5A" w:rsidRPr="00485FF1">
        <w:t>)</w:t>
      </w:r>
      <w:r w:rsidRPr="00485FF1">
        <w:t>: between T</w:t>
      </w:r>
      <w:r w:rsidRPr="00485FF1">
        <w:rPr>
          <w:vertAlign w:val="subscript"/>
        </w:rPr>
        <w:t>min</w:t>
      </w:r>
      <w:r w:rsidRPr="00485FF1">
        <w:t xml:space="preserve"> and T</w:t>
      </w:r>
      <w:r w:rsidRPr="00485FF1">
        <w:rPr>
          <w:vertAlign w:val="subscript"/>
        </w:rPr>
        <w:t>max</w:t>
      </w:r>
      <w:r w:rsidRPr="00485FF1">
        <w:t xml:space="preserve">, as determined in Para. </w:t>
      </w:r>
      <w:r w:rsidR="00DB3C1C" w:rsidRPr="00485FF1">
        <w:fldChar w:fldCharType="begin"/>
      </w:r>
      <w:r w:rsidR="00DB3C1C" w:rsidRPr="00485FF1">
        <w:instrText xml:space="preserve"> REF _Ref461779590 \r \h </w:instrText>
      </w:r>
      <w:r w:rsidR="00485FF1">
        <w:instrText xml:space="preserve"> \* MERGEFORMAT </w:instrText>
      </w:r>
      <w:r w:rsidR="00DB3C1C" w:rsidRPr="00485FF1">
        <w:fldChar w:fldCharType="separate"/>
      </w:r>
      <w:r w:rsidR="00A864F4" w:rsidRPr="00485FF1">
        <w:t>7.3.1</w:t>
      </w:r>
      <w:r w:rsidR="00DB3C1C" w:rsidRPr="00485FF1">
        <w:fldChar w:fldCharType="end"/>
      </w:r>
      <w:r w:rsidRPr="00485FF1">
        <w:t>.</w:t>
      </w:r>
    </w:p>
    <w:p w14:paraId="77F2476D" w14:textId="77777777" w:rsidR="00E65C7F" w:rsidRPr="00485FF1" w:rsidRDefault="00E65C7F" w:rsidP="00C9147C">
      <w:pPr>
        <w:pStyle w:val="BulletList"/>
        <w:keepLines/>
        <w:spacing w:after="60"/>
        <w:contextualSpacing w:val="0"/>
      </w:pPr>
      <w:r w:rsidRPr="00485FF1">
        <w:t>Dwell time at temperature extremes: 1 hour</w:t>
      </w:r>
    </w:p>
    <w:p w14:paraId="24AB1A82" w14:textId="77777777" w:rsidR="00E65C7F" w:rsidRPr="00485FF1" w:rsidRDefault="00E65C7F" w:rsidP="00C9147C">
      <w:pPr>
        <w:pStyle w:val="BulletList"/>
        <w:keepLines/>
        <w:spacing w:after="60"/>
        <w:contextualSpacing w:val="0"/>
      </w:pPr>
      <w:r w:rsidRPr="00485FF1">
        <w:t>Temperature gradient: 1°C/minute</w:t>
      </w:r>
    </w:p>
    <w:p w14:paraId="5324B515" w14:textId="17FEE051" w:rsidR="00E65C7F" w:rsidRPr="00485FF1" w:rsidRDefault="00E65C7F" w:rsidP="00C9147C">
      <w:pPr>
        <w:pStyle w:val="BulletList"/>
        <w:keepLines/>
        <w:spacing w:after="60"/>
        <w:contextualSpacing w:val="0"/>
      </w:pPr>
      <w:r w:rsidRPr="00485FF1">
        <w:t>Number of cycles: 100</w:t>
      </w:r>
    </w:p>
    <w:p w14:paraId="4243C7E3" w14:textId="77777777" w:rsidR="00E65C7F" w:rsidRPr="00485FF1" w:rsidRDefault="00E65C7F" w:rsidP="006E5C86">
      <w:pPr>
        <w:pStyle w:val="BulletList"/>
        <w:keepLines/>
      </w:pPr>
      <w:r w:rsidRPr="00485FF1">
        <w:t>Data Points:</w:t>
      </w:r>
    </w:p>
    <w:p w14:paraId="3D582076" w14:textId="77777777" w:rsidR="00E65C7F" w:rsidRPr="00485FF1" w:rsidRDefault="00E65C7F" w:rsidP="00C9147C">
      <w:pPr>
        <w:pStyle w:val="BulletList"/>
        <w:keepLines/>
        <w:numPr>
          <w:ilvl w:val="0"/>
          <w:numId w:val="0"/>
        </w:numPr>
        <w:spacing w:after="120"/>
        <w:ind w:left="1775"/>
        <w:contextualSpacing w:val="0"/>
      </w:pPr>
      <w:r w:rsidRPr="00485FF1">
        <w:t>On completion of testing the components shall be visually examined.</w:t>
      </w:r>
    </w:p>
    <w:p w14:paraId="78E23644" w14:textId="0323BB49" w:rsidR="00E65C7F" w:rsidRPr="00485FF1" w:rsidRDefault="00E65C7F"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1948C205" w14:textId="4494884C" w:rsidR="00E65C7F" w:rsidRPr="00485FF1" w:rsidRDefault="00E65C7F" w:rsidP="00C9147C">
      <w:pPr>
        <w:pStyle w:val="BulletList"/>
        <w:keepLines/>
        <w:numPr>
          <w:ilvl w:val="0"/>
          <w:numId w:val="0"/>
        </w:numPr>
        <w:spacing w:after="120"/>
        <w:ind w:left="1775"/>
        <w:contextualSpacing w:val="0"/>
      </w:pPr>
      <w:r w:rsidRPr="00485FF1">
        <w:t xml:space="preserve">Variation of Insertion Loss and Return Loss shall be </w:t>
      </w:r>
      <w:r w:rsidR="0038190D" w:rsidRPr="00485FF1">
        <w:t xml:space="preserve">monitored and recorded </w:t>
      </w:r>
      <w:r w:rsidRPr="00485FF1">
        <w:t>during testing.</w:t>
      </w:r>
    </w:p>
    <w:p w14:paraId="17480246" w14:textId="77777777" w:rsidR="00E65C7F" w:rsidRPr="00485FF1" w:rsidRDefault="00E65C7F"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6CA32C6B" w14:textId="79675A72" w:rsidR="00A749FA" w:rsidRPr="00485FF1" w:rsidRDefault="00C27E2E" w:rsidP="006E72CF">
      <w:pPr>
        <w:pStyle w:val="Heading3"/>
      </w:pPr>
      <w:bookmarkStart w:id="66" w:name="_Ref461779771"/>
      <w:bookmarkStart w:id="67" w:name="_Toc484074582"/>
      <w:r w:rsidRPr="00485FF1">
        <w:t>Rapid Change of Temperature</w:t>
      </w:r>
      <w:bookmarkEnd w:id="66"/>
      <w:bookmarkEnd w:id="67"/>
    </w:p>
    <w:p w14:paraId="002B78D3" w14:textId="485D9FC9" w:rsidR="00E65C7F" w:rsidRPr="00485FF1" w:rsidRDefault="00E65C7F" w:rsidP="00022AED">
      <w:pPr>
        <w:keepNext/>
        <w:keepLines/>
        <w:spacing w:after="120"/>
      </w:pPr>
      <w:r w:rsidRPr="00485FF1">
        <w:t xml:space="preserve">Test structures shall be </w:t>
      </w:r>
      <w:r w:rsidR="00987074" w:rsidRPr="00485FF1">
        <w:t xml:space="preserve">tested </w:t>
      </w:r>
      <w:r w:rsidRPr="00485FF1">
        <w:t>in accordance with IEC 61300-2-</w:t>
      </w:r>
      <w:r w:rsidR="00987074" w:rsidRPr="00485FF1">
        <w:t>47</w:t>
      </w:r>
      <w:r w:rsidRPr="00485FF1">
        <w:t xml:space="preserve"> with the following conditions:</w:t>
      </w:r>
    </w:p>
    <w:p w14:paraId="74D83B83" w14:textId="77777777" w:rsidR="00987074" w:rsidRPr="00485FF1" w:rsidRDefault="00987074" w:rsidP="00022AED">
      <w:pPr>
        <w:pStyle w:val="BulletList"/>
        <w:keepNext/>
        <w:keepLines/>
        <w:spacing w:after="0"/>
      </w:pPr>
      <w:r w:rsidRPr="00485FF1">
        <w:t>Test Structures required:</w:t>
      </w:r>
    </w:p>
    <w:p w14:paraId="267005DB" w14:textId="0BFCC91B" w:rsidR="00987074" w:rsidRPr="00485FF1" w:rsidRDefault="00987074" w:rsidP="006E5C86">
      <w:pPr>
        <w:pStyle w:val="ListParagraph"/>
        <w:keepLines/>
        <w:numPr>
          <w:ilvl w:val="0"/>
          <w:numId w:val="38"/>
        </w:numPr>
        <w:spacing w:after="120"/>
        <w:ind w:left="2174"/>
      </w:pPr>
      <w:r w:rsidRPr="00485FF1">
        <w:t xml:space="preserve">2 </w:t>
      </w:r>
      <w:r w:rsidR="00B02213" w:rsidRPr="00485FF1">
        <w:t>Hybrid Patchcord</w:t>
      </w:r>
      <w:r w:rsidRPr="00485FF1">
        <w:t>s, 1 Patchcord with 2 Mating Adapters (1 mated set) plus:</w:t>
      </w:r>
    </w:p>
    <w:p w14:paraId="329D6060" w14:textId="6D1B398D" w:rsidR="00987074" w:rsidRPr="00485FF1" w:rsidRDefault="00987074" w:rsidP="00C9147C">
      <w:pPr>
        <w:pStyle w:val="ListParagraph"/>
        <w:keepLines/>
        <w:numPr>
          <w:ilvl w:val="0"/>
          <w:numId w:val="38"/>
        </w:numPr>
        <w:spacing w:after="60"/>
        <w:ind w:left="2174" w:hanging="357"/>
        <w:contextualSpacing w:val="0"/>
      </w:pPr>
      <w:r w:rsidRPr="00485FF1">
        <w:t xml:space="preserve">2 </w:t>
      </w:r>
      <w:r w:rsidR="00B02213" w:rsidRPr="00485FF1">
        <w:t>Hybrid Patchcord</w:t>
      </w:r>
      <w:r w:rsidRPr="00485FF1">
        <w:t>s with 1 Mating Adapter (1 mated set).</w:t>
      </w:r>
    </w:p>
    <w:p w14:paraId="5194D434" w14:textId="77777777" w:rsidR="00E65C7F" w:rsidRPr="00485FF1" w:rsidRDefault="00E65C7F" w:rsidP="00C9147C">
      <w:pPr>
        <w:pStyle w:val="BulletList"/>
        <w:keepLines/>
        <w:spacing w:after="60"/>
        <w:ind w:hanging="357"/>
        <w:contextualSpacing w:val="0"/>
      </w:pPr>
      <w:r w:rsidRPr="00485FF1">
        <w:t>Mounting: mating adapters shall be secured to mounting fixtures using their normal mounting provisions. The thermal conduction of the mounting shall be low such that the test structure can be considered thermally isolated.</w:t>
      </w:r>
    </w:p>
    <w:p w14:paraId="559DA369" w14:textId="77777777" w:rsidR="00E65C7F" w:rsidRPr="00485FF1" w:rsidRDefault="00E65C7F" w:rsidP="00C9147C">
      <w:pPr>
        <w:pStyle w:val="BulletList"/>
        <w:keepLines/>
        <w:spacing w:after="60"/>
        <w:ind w:hanging="357"/>
        <w:contextualSpacing w:val="0"/>
      </w:pPr>
      <w:r w:rsidRPr="00485FF1">
        <w:t>Test structures shall be active during the test.</w:t>
      </w:r>
    </w:p>
    <w:p w14:paraId="1B92C8CA" w14:textId="3A13ABB3" w:rsidR="00E65C7F" w:rsidRPr="00485FF1" w:rsidRDefault="00E65C7F" w:rsidP="00C9147C">
      <w:pPr>
        <w:pStyle w:val="BulletList"/>
        <w:keepLines/>
        <w:spacing w:after="60"/>
        <w:ind w:hanging="357"/>
        <w:contextualSpacing w:val="0"/>
      </w:pPr>
      <w:r w:rsidRPr="00485FF1">
        <w:t>Temperature extremes</w:t>
      </w:r>
      <w:r w:rsidR="00E14C5A" w:rsidRPr="00485FF1">
        <w:t xml:space="preserve"> (T</w:t>
      </w:r>
      <w:r w:rsidR="00E14C5A" w:rsidRPr="00485FF1">
        <w:rPr>
          <w:vertAlign w:val="subscript"/>
        </w:rPr>
        <w:t>amb</w:t>
      </w:r>
      <w:r w:rsidR="00E14C5A" w:rsidRPr="00485FF1">
        <w:t>)</w:t>
      </w:r>
      <w:r w:rsidRPr="00485FF1">
        <w:t>: between T</w:t>
      </w:r>
      <w:r w:rsidRPr="00485FF1">
        <w:rPr>
          <w:vertAlign w:val="subscript"/>
        </w:rPr>
        <w:t>min</w:t>
      </w:r>
      <w:r w:rsidRPr="00485FF1">
        <w:t xml:space="preserve"> and T</w:t>
      </w:r>
      <w:r w:rsidRPr="00485FF1">
        <w:rPr>
          <w:vertAlign w:val="subscript"/>
        </w:rPr>
        <w:t>max</w:t>
      </w:r>
      <w:r w:rsidRPr="00485FF1">
        <w:t xml:space="preserve">, as determined in Para. </w:t>
      </w:r>
      <w:r w:rsidR="00DB3C1C" w:rsidRPr="00485FF1">
        <w:fldChar w:fldCharType="begin"/>
      </w:r>
      <w:r w:rsidR="00DB3C1C" w:rsidRPr="00485FF1">
        <w:instrText xml:space="preserve"> REF _Ref461779590 \r \h </w:instrText>
      </w:r>
      <w:r w:rsidR="00485FF1">
        <w:instrText xml:space="preserve"> \* MERGEFORMAT </w:instrText>
      </w:r>
      <w:r w:rsidR="00DB3C1C" w:rsidRPr="00485FF1">
        <w:fldChar w:fldCharType="separate"/>
      </w:r>
      <w:r w:rsidR="00A864F4" w:rsidRPr="00485FF1">
        <w:t>7.3.1</w:t>
      </w:r>
      <w:r w:rsidR="00DB3C1C" w:rsidRPr="00485FF1">
        <w:fldChar w:fldCharType="end"/>
      </w:r>
      <w:r w:rsidRPr="00485FF1">
        <w:t>.</w:t>
      </w:r>
    </w:p>
    <w:p w14:paraId="692DB875" w14:textId="176F7676" w:rsidR="00E65C7F" w:rsidRPr="00485FF1" w:rsidRDefault="00E65C7F" w:rsidP="00C9147C">
      <w:pPr>
        <w:pStyle w:val="BulletList"/>
        <w:keepLines/>
        <w:spacing w:after="60"/>
        <w:ind w:hanging="357"/>
        <w:contextualSpacing w:val="0"/>
      </w:pPr>
      <w:r w:rsidRPr="00485FF1">
        <w:t xml:space="preserve">Dwell time at temperature extremes: </w:t>
      </w:r>
      <w:r w:rsidR="00987074" w:rsidRPr="00485FF1">
        <w:t>30 minutes.</w:t>
      </w:r>
    </w:p>
    <w:p w14:paraId="1A0A60DC" w14:textId="461A0BD7" w:rsidR="00E65C7F" w:rsidRPr="00485FF1" w:rsidRDefault="00A52EF0" w:rsidP="00C9147C">
      <w:pPr>
        <w:pStyle w:val="BulletList"/>
        <w:keepLines/>
        <w:spacing w:after="60"/>
        <w:ind w:hanging="357"/>
        <w:contextualSpacing w:val="0"/>
      </w:pPr>
      <w:r w:rsidRPr="00485FF1">
        <w:t>Transfer time between t</w:t>
      </w:r>
      <w:r w:rsidR="00E65C7F" w:rsidRPr="00485FF1">
        <w:t xml:space="preserve">emperature </w:t>
      </w:r>
      <w:r w:rsidRPr="00485FF1">
        <w:t xml:space="preserve">extremes: </w:t>
      </w:r>
      <w:r w:rsidR="00E65C7F" w:rsidRPr="00485FF1">
        <w:t>1</w:t>
      </w:r>
      <w:r w:rsidRPr="00485FF1">
        <w:t xml:space="preserve"> </w:t>
      </w:r>
      <w:r w:rsidR="00E65C7F" w:rsidRPr="00485FF1">
        <w:t>minute</w:t>
      </w:r>
      <w:r w:rsidRPr="00485FF1">
        <w:t xml:space="preserve"> maximum.</w:t>
      </w:r>
    </w:p>
    <w:p w14:paraId="1B32912B" w14:textId="19A0489F" w:rsidR="00E65C7F" w:rsidRPr="00485FF1" w:rsidRDefault="00E65C7F" w:rsidP="00C9147C">
      <w:pPr>
        <w:pStyle w:val="BulletList"/>
        <w:keepLines/>
        <w:spacing w:after="60"/>
        <w:ind w:hanging="357"/>
        <w:contextualSpacing w:val="0"/>
      </w:pPr>
      <w:r w:rsidRPr="00485FF1">
        <w:t>Number of cycles: 1</w:t>
      </w:r>
      <w:r w:rsidR="00A52EF0" w:rsidRPr="00485FF1">
        <w:t>0</w:t>
      </w:r>
    </w:p>
    <w:p w14:paraId="7DF7EFC4" w14:textId="77777777" w:rsidR="00E65C7F" w:rsidRPr="00485FF1" w:rsidRDefault="00E65C7F" w:rsidP="006E5C86">
      <w:pPr>
        <w:pStyle w:val="BulletList"/>
        <w:keepLines/>
      </w:pPr>
      <w:r w:rsidRPr="00485FF1">
        <w:t>Data Points:</w:t>
      </w:r>
    </w:p>
    <w:p w14:paraId="2BB6278B" w14:textId="77777777" w:rsidR="00E65C7F" w:rsidRPr="00485FF1" w:rsidRDefault="00E65C7F" w:rsidP="00C9147C">
      <w:pPr>
        <w:pStyle w:val="BulletList"/>
        <w:keepLines/>
        <w:numPr>
          <w:ilvl w:val="0"/>
          <w:numId w:val="0"/>
        </w:numPr>
        <w:spacing w:after="120"/>
        <w:ind w:left="1775"/>
        <w:contextualSpacing w:val="0"/>
      </w:pPr>
      <w:r w:rsidRPr="00485FF1">
        <w:t>On completion of testing the components shall be visually examined.</w:t>
      </w:r>
    </w:p>
    <w:p w14:paraId="0617C45C" w14:textId="539C20DA" w:rsidR="00E65C7F" w:rsidRPr="00485FF1" w:rsidRDefault="00E65C7F"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7228DE02" w14:textId="77777777" w:rsidR="00E65C7F" w:rsidRPr="00485FF1" w:rsidRDefault="00E65C7F"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0D05C5AC" w14:textId="317D0D82" w:rsidR="00945C77" w:rsidRPr="00485FF1" w:rsidRDefault="00945C77" w:rsidP="00C9147C">
      <w:pPr>
        <w:pStyle w:val="Heading3"/>
      </w:pPr>
      <w:bookmarkStart w:id="68" w:name="_Ref461779781"/>
      <w:bookmarkStart w:id="69" w:name="_Toc484074583"/>
      <w:r w:rsidRPr="00485FF1">
        <w:lastRenderedPageBreak/>
        <w:t>Low Pressure</w:t>
      </w:r>
      <w:bookmarkEnd w:id="68"/>
      <w:bookmarkEnd w:id="69"/>
    </w:p>
    <w:p w14:paraId="7734D9E6" w14:textId="2C3D5C57" w:rsidR="00A52EF0" w:rsidRPr="00485FF1" w:rsidRDefault="00A52EF0" w:rsidP="00C9147C">
      <w:pPr>
        <w:keepNext/>
        <w:keepLines/>
        <w:spacing w:after="120"/>
      </w:pPr>
      <w:r w:rsidRPr="00485FF1">
        <w:t>Test structures shall be tested in accordance with IEC 60068-2-13 with the following conditions:</w:t>
      </w:r>
    </w:p>
    <w:p w14:paraId="4198536D" w14:textId="77777777" w:rsidR="00A52EF0" w:rsidRPr="00485FF1" w:rsidRDefault="00A52EF0" w:rsidP="00C9147C">
      <w:pPr>
        <w:pStyle w:val="BulletList"/>
        <w:keepNext/>
        <w:keepLines/>
        <w:spacing w:after="0"/>
      </w:pPr>
      <w:r w:rsidRPr="00485FF1">
        <w:t>Test Structures required:</w:t>
      </w:r>
    </w:p>
    <w:p w14:paraId="3DB9A5CC" w14:textId="509BF3D4" w:rsidR="00A52EF0" w:rsidRPr="00485FF1" w:rsidRDefault="00A52EF0" w:rsidP="00C9147C">
      <w:pPr>
        <w:pStyle w:val="ListParagraph"/>
        <w:keepNext/>
        <w:keepLines/>
        <w:numPr>
          <w:ilvl w:val="0"/>
          <w:numId w:val="38"/>
        </w:numPr>
        <w:spacing w:after="120"/>
        <w:ind w:left="2174"/>
      </w:pPr>
      <w:r w:rsidRPr="00485FF1">
        <w:t xml:space="preserve">2 </w:t>
      </w:r>
      <w:r w:rsidR="00B02213" w:rsidRPr="00485FF1">
        <w:t>Hybrid Patchcord</w:t>
      </w:r>
      <w:r w:rsidRPr="00485FF1">
        <w:t>s, 1 Patchcord with 2 Mating Adapters (1 mated set) plus:</w:t>
      </w:r>
    </w:p>
    <w:p w14:paraId="161A6724" w14:textId="54D7E6E9" w:rsidR="00A52EF0" w:rsidRPr="00485FF1" w:rsidRDefault="00A52EF0" w:rsidP="00C9147C">
      <w:pPr>
        <w:pStyle w:val="ListParagraph"/>
        <w:keepNext/>
        <w:keepLines/>
        <w:numPr>
          <w:ilvl w:val="0"/>
          <w:numId w:val="38"/>
        </w:numPr>
        <w:spacing w:after="60"/>
        <w:ind w:left="2174" w:hanging="357"/>
        <w:contextualSpacing w:val="0"/>
      </w:pPr>
      <w:r w:rsidRPr="00485FF1">
        <w:t xml:space="preserve">2 </w:t>
      </w:r>
      <w:r w:rsidR="00B02213" w:rsidRPr="00485FF1">
        <w:t>Hybrid Patchcord</w:t>
      </w:r>
      <w:r w:rsidRPr="00485FF1">
        <w:t>s with 1 Mating Adapter (1 mated set).</w:t>
      </w:r>
    </w:p>
    <w:p w14:paraId="1B8C2D70" w14:textId="1376B6E1" w:rsidR="00A52EF0" w:rsidRPr="00485FF1" w:rsidRDefault="00A52EF0" w:rsidP="00C9147C">
      <w:pPr>
        <w:pStyle w:val="BulletList"/>
        <w:keepNext/>
        <w:keepLines/>
        <w:spacing w:after="60"/>
        <w:ind w:hanging="357"/>
        <w:contextualSpacing w:val="0"/>
      </w:pPr>
      <w:r w:rsidRPr="00485FF1">
        <w:t>Mounting: Using normal mounting provisions.</w:t>
      </w:r>
    </w:p>
    <w:p w14:paraId="6BB7E6EB" w14:textId="77777777" w:rsidR="00A52EF0" w:rsidRPr="00485FF1" w:rsidRDefault="00A52EF0" w:rsidP="00C9147C">
      <w:pPr>
        <w:pStyle w:val="BulletList"/>
        <w:keepNext/>
        <w:keepLines/>
        <w:spacing w:after="60"/>
        <w:ind w:hanging="357"/>
        <w:contextualSpacing w:val="0"/>
      </w:pPr>
      <w:r w:rsidRPr="00485FF1">
        <w:t>Test structures shall be active during the test.</w:t>
      </w:r>
    </w:p>
    <w:p w14:paraId="4C527F06" w14:textId="36A489B3" w:rsidR="00A52EF0" w:rsidRPr="00485FF1" w:rsidRDefault="00A52EF0" w:rsidP="00C9147C">
      <w:pPr>
        <w:pStyle w:val="BulletList"/>
        <w:keepLines/>
        <w:spacing w:after="60"/>
        <w:ind w:hanging="357"/>
        <w:contextualSpacing w:val="0"/>
      </w:pPr>
      <w:r w:rsidRPr="00485FF1">
        <w:t xml:space="preserve">Test pressure: </w:t>
      </w:r>
      <w:r w:rsidR="000D1366" w:rsidRPr="00485FF1">
        <w:t>10</w:t>
      </w:r>
      <w:r w:rsidR="000D1366" w:rsidRPr="00485FF1">
        <w:rPr>
          <w:rFonts w:cs="Arial"/>
        </w:rPr>
        <w:t>µ</w:t>
      </w:r>
      <w:r w:rsidR="000D1366" w:rsidRPr="00485FF1">
        <w:t>Pa.</w:t>
      </w:r>
    </w:p>
    <w:p w14:paraId="168D042F" w14:textId="77777777" w:rsidR="000D1366" w:rsidRPr="00485FF1" w:rsidRDefault="000D1366" w:rsidP="00C9147C">
      <w:pPr>
        <w:pStyle w:val="BulletList"/>
        <w:keepLines/>
        <w:spacing w:after="60"/>
        <w:ind w:hanging="357"/>
        <w:contextualSpacing w:val="0"/>
      </w:pPr>
      <w:r w:rsidRPr="00485FF1">
        <w:t>Test temperature: room ambient.</w:t>
      </w:r>
    </w:p>
    <w:p w14:paraId="6ED36C20" w14:textId="77777777" w:rsidR="000D1366" w:rsidRPr="00485FF1" w:rsidRDefault="000D1366" w:rsidP="00C9147C">
      <w:pPr>
        <w:pStyle w:val="BulletList"/>
        <w:keepLines/>
        <w:spacing w:after="60"/>
        <w:ind w:hanging="357"/>
        <w:contextualSpacing w:val="0"/>
      </w:pPr>
      <w:r w:rsidRPr="00485FF1">
        <w:t>Duration: 8 hours</w:t>
      </w:r>
    </w:p>
    <w:p w14:paraId="2D9B65EB" w14:textId="77777777" w:rsidR="00A52EF0" w:rsidRPr="00485FF1" w:rsidRDefault="00A52EF0" w:rsidP="006E5C86">
      <w:pPr>
        <w:pStyle w:val="BulletList"/>
        <w:keepLines/>
      </w:pPr>
      <w:r w:rsidRPr="00485FF1">
        <w:t>Data Points:</w:t>
      </w:r>
    </w:p>
    <w:p w14:paraId="3DA1B553" w14:textId="77777777" w:rsidR="00A52EF0" w:rsidRPr="00485FF1" w:rsidRDefault="00A52EF0" w:rsidP="00C9147C">
      <w:pPr>
        <w:pStyle w:val="BulletList"/>
        <w:keepLines/>
        <w:numPr>
          <w:ilvl w:val="0"/>
          <w:numId w:val="0"/>
        </w:numPr>
        <w:spacing w:after="120"/>
        <w:ind w:left="1775"/>
        <w:contextualSpacing w:val="0"/>
      </w:pPr>
      <w:r w:rsidRPr="00485FF1">
        <w:t>On completion of testing the components shall be visually examined.</w:t>
      </w:r>
    </w:p>
    <w:p w14:paraId="7FB5F988" w14:textId="0608BA3E" w:rsidR="00A52EF0" w:rsidRPr="00485FF1" w:rsidRDefault="00A52EF0"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0332C215" w14:textId="071A8645" w:rsidR="00A52EF0" w:rsidRPr="00485FF1" w:rsidRDefault="00A52EF0" w:rsidP="00C9147C">
      <w:pPr>
        <w:pStyle w:val="BulletList"/>
        <w:keepLines/>
        <w:numPr>
          <w:ilvl w:val="0"/>
          <w:numId w:val="0"/>
        </w:numPr>
        <w:spacing w:after="120"/>
        <w:ind w:left="1775"/>
        <w:contextualSpacing w:val="0"/>
      </w:pPr>
      <w:r w:rsidRPr="00485FF1">
        <w:t xml:space="preserve">Variation of Insertion Loss shall be </w:t>
      </w:r>
      <w:r w:rsidR="0038190D" w:rsidRPr="00485FF1">
        <w:t xml:space="preserve">monitored and recorded </w:t>
      </w:r>
      <w:r w:rsidRPr="00485FF1">
        <w:t>during testing.</w:t>
      </w:r>
    </w:p>
    <w:p w14:paraId="4D4C53DA" w14:textId="77777777" w:rsidR="00A52EF0" w:rsidRPr="00485FF1" w:rsidRDefault="00A52EF0"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22FDD64F" w14:textId="21EFD615" w:rsidR="00945C77" w:rsidRPr="00485FF1" w:rsidRDefault="00945C77" w:rsidP="006E72CF">
      <w:pPr>
        <w:pStyle w:val="Heading3"/>
      </w:pPr>
      <w:bookmarkStart w:id="70" w:name="_Ref461779789"/>
      <w:bookmarkStart w:id="71" w:name="_Toc484074584"/>
      <w:r w:rsidRPr="00485FF1">
        <w:t>Radiation</w:t>
      </w:r>
      <w:bookmarkEnd w:id="70"/>
      <w:bookmarkEnd w:id="71"/>
    </w:p>
    <w:p w14:paraId="6910F920" w14:textId="6E154DB1" w:rsidR="000D1366" w:rsidRPr="00485FF1" w:rsidRDefault="000D1366" w:rsidP="006E5C86">
      <w:pPr>
        <w:keepLines/>
        <w:spacing w:after="120"/>
      </w:pPr>
      <w:r w:rsidRPr="00485FF1">
        <w:t xml:space="preserve">Test structures shall be tested in accordance with ESCC No. </w:t>
      </w:r>
      <w:hyperlink r:id="rId22" w:history="1">
        <w:r w:rsidR="000819A6" w:rsidRPr="00485FF1">
          <w:rPr>
            <w:rStyle w:val="Hyperlink"/>
          </w:rPr>
          <w:t>22900</w:t>
        </w:r>
      </w:hyperlink>
      <w:r w:rsidR="000819A6" w:rsidRPr="00485FF1">
        <w:t xml:space="preserve"> </w:t>
      </w:r>
      <w:r w:rsidRPr="00485FF1">
        <w:t>with the following conditions:</w:t>
      </w:r>
    </w:p>
    <w:p w14:paraId="4A0501EB" w14:textId="2E7315C4" w:rsidR="000D1366" w:rsidRPr="00485FF1" w:rsidRDefault="000D1366" w:rsidP="00C9147C">
      <w:pPr>
        <w:pStyle w:val="BulletList"/>
        <w:keepLines/>
        <w:spacing w:after="60"/>
        <w:ind w:left="1775" w:hanging="357"/>
        <w:contextualSpacing w:val="0"/>
      </w:pPr>
      <w:r w:rsidRPr="00485FF1">
        <w:t xml:space="preserve">Test Structures required: 2 </w:t>
      </w:r>
      <w:r w:rsidR="00B02213" w:rsidRPr="00485FF1">
        <w:t>Hybrid Patchcord</w:t>
      </w:r>
      <w:r w:rsidRPr="00485FF1">
        <w:t>s with 1 Mating Adapter (1 mated set).</w:t>
      </w:r>
    </w:p>
    <w:p w14:paraId="3D276E36" w14:textId="77777777" w:rsidR="000D1366" w:rsidRPr="00485FF1" w:rsidRDefault="000D1366" w:rsidP="00C9147C">
      <w:pPr>
        <w:pStyle w:val="BulletList"/>
        <w:keepLines/>
        <w:spacing w:after="60"/>
        <w:ind w:left="1775" w:hanging="357"/>
        <w:contextualSpacing w:val="0"/>
      </w:pPr>
      <w:r w:rsidRPr="00485FF1">
        <w:t>Mounting: Using normal mounting provisions.</w:t>
      </w:r>
    </w:p>
    <w:p w14:paraId="2CBBDF4A" w14:textId="663B445B" w:rsidR="000D1366" w:rsidRPr="00485FF1" w:rsidRDefault="000D1366" w:rsidP="00C9147C">
      <w:pPr>
        <w:pStyle w:val="BulletList"/>
        <w:keepLines/>
        <w:spacing w:after="60"/>
        <w:ind w:left="1775" w:hanging="357"/>
        <w:contextualSpacing w:val="0"/>
      </w:pPr>
      <w:r w:rsidRPr="00485FF1">
        <w:t>Test structures shall not be active during the test.</w:t>
      </w:r>
    </w:p>
    <w:p w14:paraId="348E92A8" w14:textId="30AEC586" w:rsidR="000D1366" w:rsidRPr="00485FF1" w:rsidRDefault="000D1366" w:rsidP="00C9147C">
      <w:pPr>
        <w:pStyle w:val="BulletList"/>
        <w:keepLines/>
        <w:spacing w:after="60"/>
        <w:ind w:left="1775" w:hanging="357"/>
        <w:contextualSpacing w:val="0"/>
      </w:pPr>
      <w:r w:rsidRPr="00485FF1">
        <w:t>Test temperature</w:t>
      </w:r>
      <w:r w:rsidR="002877D3" w:rsidRPr="00485FF1">
        <w:t xml:space="preserve"> and relative humidity</w:t>
      </w:r>
      <w:r w:rsidRPr="00485FF1">
        <w:t>: room ambient.</w:t>
      </w:r>
    </w:p>
    <w:p w14:paraId="1F0F2614" w14:textId="786C63EA" w:rsidR="002877D3" w:rsidRPr="00485FF1" w:rsidRDefault="002877D3" w:rsidP="00C9147C">
      <w:pPr>
        <w:pStyle w:val="BulletList"/>
        <w:keepLines/>
        <w:spacing w:after="60"/>
        <w:ind w:left="1775" w:hanging="357"/>
        <w:contextualSpacing w:val="0"/>
      </w:pPr>
      <w:r w:rsidRPr="00485FF1">
        <w:t>Radiation source: Cobalt 60.</w:t>
      </w:r>
    </w:p>
    <w:p w14:paraId="4A8200FA" w14:textId="5C97A743" w:rsidR="002877D3" w:rsidRPr="00485FF1" w:rsidRDefault="002877D3" w:rsidP="00C9147C">
      <w:pPr>
        <w:pStyle w:val="BulletList"/>
        <w:keepLines/>
        <w:spacing w:after="60"/>
        <w:ind w:left="1775" w:hanging="357"/>
        <w:contextualSpacing w:val="0"/>
      </w:pPr>
      <w:r w:rsidRPr="00485FF1">
        <w:t>Total ionising dose: 1Mrad(Si)</w:t>
      </w:r>
    </w:p>
    <w:p w14:paraId="06393AF6" w14:textId="7D4F6457" w:rsidR="002877D3" w:rsidRPr="00485FF1" w:rsidRDefault="002877D3" w:rsidP="00C9147C">
      <w:pPr>
        <w:pStyle w:val="BulletList"/>
        <w:keepLines/>
        <w:spacing w:after="60"/>
        <w:ind w:left="1775" w:hanging="357"/>
        <w:contextualSpacing w:val="0"/>
      </w:pPr>
      <w:r w:rsidRPr="00485FF1">
        <w:t>Dose rate: circa 8krad(Si)/hour</w:t>
      </w:r>
    </w:p>
    <w:p w14:paraId="0E80A500" w14:textId="77777777" w:rsidR="000D1366" w:rsidRPr="00485FF1" w:rsidRDefault="000D1366" w:rsidP="006E5C86">
      <w:pPr>
        <w:pStyle w:val="BulletList"/>
        <w:keepLines/>
      </w:pPr>
      <w:r w:rsidRPr="00485FF1">
        <w:t>Data Points:</w:t>
      </w:r>
    </w:p>
    <w:p w14:paraId="7846AB84" w14:textId="77777777" w:rsidR="000D1366" w:rsidRPr="00485FF1" w:rsidRDefault="000D1366" w:rsidP="00C9147C">
      <w:pPr>
        <w:pStyle w:val="BulletList"/>
        <w:keepLines/>
        <w:numPr>
          <w:ilvl w:val="0"/>
          <w:numId w:val="0"/>
        </w:numPr>
        <w:spacing w:after="120"/>
        <w:ind w:left="1775"/>
        <w:contextualSpacing w:val="0"/>
      </w:pPr>
      <w:r w:rsidRPr="00485FF1">
        <w:t>On completion of testing the components shall be visually examined.</w:t>
      </w:r>
    </w:p>
    <w:p w14:paraId="4A2EE1D6" w14:textId="2B1AD3F7" w:rsidR="000D1366" w:rsidRPr="00485FF1" w:rsidRDefault="000D1366"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039AA464" w14:textId="002AE4C5" w:rsidR="000D1366" w:rsidRPr="00485FF1" w:rsidRDefault="000D1366" w:rsidP="00C9147C">
      <w:pPr>
        <w:pStyle w:val="BulletList"/>
        <w:keepLines/>
        <w:numPr>
          <w:ilvl w:val="0"/>
          <w:numId w:val="0"/>
        </w:numPr>
        <w:spacing w:after="120"/>
        <w:ind w:left="1775"/>
        <w:contextualSpacing w:val="0"/>
      </w:pPr>
      <w:r w:rsidRPr="00485FF1">
        <w:t xml:space="preserve">Variation of Insertion Loss shall be </w:t>
      </w:r>
      <w:r w:rsidR="0038190D" w:rsidRPr="00485FF1">
        <w:t xml:space="preserve">monitored and recorded </w:t>
      </w:r>
      <w:r w:rsidRPr="00485FF1">
        <w:t>during testing.</w:t>
      </w:r>
    </w:p>
    <w:p w14:paraId="5EA1350B" w14:textId="77777777" w:rsidR="000D1366" w:rsidRPr="00485FF1" w:rsidRDefault="000D1366"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2C6AAB85" w14:textId="6E771C01" w:rsidR="00945C77" w:rsidRPr="00485FF1" w:rsidRDefault="00945C77" w:rsidP="00C9147C">
      <w:pPr>
        <w:pStyle w:val="Heading3"/>
      </w:pPr>
      <w:bookmarkStart w:id="72" w:name="_Ref461779799"/>
      <w:bookmarkStart w:id="73" w:name="_Toc484074585"/>
      <w:r w:rsidRPr="00485FF1">
        <w:lastRenderedPageBreak/>
        <w:t xml:space="preserve">Temperature Cycling </w:t>
      </w:r>
      <w:r w:rsidR="002877D3" w:rsidRPr="00485FF1">
        <w:t>IV (</w:t>
      </w:r>
      <w:r w:rsidR="00701B95" w:rsidRPr="00485FF1">
        <w:t>after Radiation</w:t>
      </w:r>
      <w:r w:rsidR="002877D3" w:rsidRPr="00485FF1">
        <w:t>)</w:t>
      </w:r>
      <w:bookmarkEnd w:id="72"/>
      <w:bookmarkEnd w:id="73"/>
    </w:p>
    <w:p w14:paraId="053941A1" w14:textId="77777777" w:rsidR="002877D3" w:rsidRPr="00485FF1" w:rsidRDefault="002877D3" w:rsidP="00C9147C">
      <w:pPr>
        <w:keepNext/>
        <w:keepLines/>
        <w:spacing w:after="120"/>
      </w:pPr>
      <w:r w:rsidRPr="00485FF1">
        <w:t>Test structures shall be tested in accordance with IEC 61300-2-22 with the following conditions:</w:t>
      </w:r>
    </w:p>
    <w:p w14:paraId="00977098" w14:textId="53005FFC" w:rsidR="002877D3" w:rsidRPr="00485FF1" w:rsidRDefault="002877D3" w:rsidP="00C9147C">
      <w:pPr>
        <w:pStyle w:val="BulletList"/>
        <w:keepNext/>
        <w:keepLines/>
        <w:spacing w:after="60"/>
        <w:ind w:left="1775" w:hanging="357"/>
        <w:contextualSpacing w:val="0"/>
      </w:pPr>
      <w:r w:rsidRPr="00485FF1">
        <w:t xml:space="preserve">Test Structures required: 2 </w:t>
      </w:r>
      <w:r w:rsidR="00B02213" w:rsidRPr="00485FF1">
        <w:t>Hybrid Patchcord</w:t>
      </w:r>
      <w:r w:rsidRPr="00485FF1">
        <w:t>s with 1 Mating Adapter (1 mated set).</w:t>
      </w:r>
    </w:p>
    <w:p w14:paraId="4CC7260C" w14:textId="77777777" w:rsidR="002877D3" w:rsidRPr="00485FF1" w:rsidRDefault="002877D3" w:rsidP="00C9147C">
      <w:pPr>
        <w:pStyle w:val="BulletList"/>
        <w:keepNext/>
        <w:keepLines/>
        <w:spacing w:after="60"/>
        <w:contextualSpacing w:val="0"/>
      </w:pPr>
      <w:r w:rsidRPr="00485FF1">
        <w:t>Mounting: mating adapters shall be secured to mounting fixtures using their normal mounting provisions. The thermal conduction of the mounting shall be low such that the test structure can be considered thermally isolated.</w:t>
      </w:r>
    </w:p>
    <w:p w14:paraId="0F0B885C" w14:textId="77777777" w:rsidR="002877D3" w:rsidRPr="00485FF1" w:rsidRDefault="002877D3" w:rsidP="00C9147C">
      <w:pPr>
        <w:pStyle w:val="BulletList"/>
        <w:keepNext/>
        <w:keepLines/>
        <w:spacing w:after="60"/>
        <w:contextualSpacing w:val="0"/>
      </w:pPr>
      <w:r w:rsidRPr="00485FF1">
        <w:t>Test structures shall be active during the test.</w:t>
      </w:r>
    </w:p>
    <w:p w14:paraId="487AE2E0" w14:textId="1FAEB611" w:rsidR="002877D3" w:rsidRPr="00485FF1" w:rsidRDefault="002877D3" w:rsidP="00C9147C">
      <w:pPr>
        <w:pStyle w:val="BulletList"/>
        <w:keepNext/>
        <w:keepLines/>
        <w:spacing w:after="60"/>
        <w:contextualSpacing w:val="0"/>
      </w:pPr>
      <w:r w:rsidRPr="00485FF1">
        <w:t>Temperature extremes</w:t>
      </w:r>
      <w:r w:rsidR="00E14C5A" w:rsidRPr="00485FF1">
        <w:t xml:space="preserve"> (T</w:t>
      </w:r>
      <w:r w:rsidR="00E14C5A" w:rsidRPr="00485FF1">
        <w:rPr>
          <w:vertAlign w:val="subscript"/>
        </w:rPr>
        <w:t>amb</w:t>
      </w:r>
      <w:r w:rsidR="00E14C5A" w:rsidRPr="00485FF1">
        <w:t>)</w:t>
      </w:r>
      <w:r w:rsidRPr="00485FF1">
        <w:t>: between T</w:t>
      </w:r>
      <w:r w:rsidRPr="00485FF1">
        <w:rPr>
          <w:vertAlign w:val="subscript"/>
        </w:rPr>
        <w:t>min</w:t>
      </w:r>
      <w:r w:rsidRPr="00485FF1">
        <w:t xml:space="preserve"> and T</w:t>
      </w:r>
      <w:r w:rsidRPr="00485FF1">
        <w:rPr>
          <w:vertAlign w:val="subscript"/>
        </w:rPr>
        <w:t>max</w:t>
      </w:r>
      <w:r w:rsidRPr="00485FF1">
        <w:t xml:space="preserve">, as determined in Para. </w:t>
      </w:r>
      <w:r w:rsidR="00DB3C1C" w:rsidRPr="00485FF1">
        <w:fldChar w:fldCharType="begin"/>
      </w:r>
      <w:r w:rsidR="00DB3C1C" w:rsidRPr="00485FF1">
        <w:instrText xml:space="preserve"> REF _Ref461779590 \r \h </w:instrText>
      </w:r>
      <w:r w:rsidR="00485FF1">
        <w:instrText xml:space="preserve"> \* MERGEFORMAT </w:instrText>
      </w:r>
      <w:r w:rsidR="00DB3C1C" w:rsidRPr="00485FF1">
        <w:fldChar w:fldCharType="separate"/>
      </w:r>
      <w:r w:rsidR="00A864F4" w:rsidRPr="00485FF1">
        <w:t>7.3.1</w:t>
      </w:r>
      <w:r w:rsidR="00DB3C1C" w:rsidRPr="00485FF1">
        <w:fldChar w:fldCharType="end"/>
      </w:r>
      <w:r w:rsidRPr="00485FF1">
        <w:t>.</w:t>
      </w:r>
    </w:p>
    <w:p w14:paraId="2D5E80B8" w14:textId="77777777" w:rsidR="002877D3" w:rsidRPr="00485FF1" w:rsidRDefault="002877D3" w:rsidP="00C9147C">
      <w:pPr>
        <w:pStyle w:val="BulletList"/>
        <w:keepNext/>
        <w:keepLines/>
        <w:spacing w:after="60"/>
        <w:contextualSpacing w:val="0"/>
      </w:pPr>
      <w:r w:rsidRPr="00485FF1">
        <w:t>Dwell time at temperature extremes: 1 hour</w:t>
      </w:r>
    </w:p>
    <w:p w14:paraId="1D7CE86A" w14:textId="77777777" w:rsidR="002877D3" w:rsidRPr="00485FF1" w:rsidRDefault="002877D3" w:rsidP="00C9147C">
      <w:pPr>
        <w:pStyle w:val="BulletList"/>
        <w:keepNext/>
        <w:keepLines/>
        <w:spacing w:after="60"/>
        <w:contextualSpacing w:val="0"/>
      </w:pPr>
      <w:r w:rsidRPr="00485FF1">
        <w:t>Temperature gradient: 1°C/minute</w:t>
      </w:r>
    </w:p>
    <w:p w14:paraId="5BECEE9E" w14:textId="77777777" w:rsidR="002877D3" w:rsidRPr="00485FF1" w:rsidRDefault="002877D3" w:rsidP="00C9147C">
      <w:pPr>
        <w:pStyle w:val="BulletList"/>
        <w:keepNext/>
        <w:keepLines/>
        <w:spacing w:after="60"/>
        <w:contextualSpacing w:val="0"/>
      </w:pPr>
      <w:r w:rsidRPr="00485FF1">
        <w:t>Number of cycles: 100</w:t>
      </w:r>
    </w:p>
    <w:p w14:paraId="2B8B0183" w14:textId="77777777" w:rsidR="002877D3" w:rsidRPr="00485FF1" w:rsidRDefault="002877D3" w:rsidP="006E5C86">
      <w:pPr>
        <w:pStyle w:val="BulletList"/>
        <w:keepLines/>
      </w:pPr>
      <w:r w:rsidRPr="00485FF1">
        <w:t>Data Points:</w:t>
      </w:r>
    </w:p>
    <w:p w14:paraId="0EC5B777" w14:textId="77777777" w:rsidR="002877D3" w:rsidRPr="00485FF1" w:rsidRDefault="002877D3" w:rsidP="00C9147C">
      <w:pPr>
        <w:pStyle w:val="BulletList"/>
        <w:keepLines/>
        <w:numPr>
          <w:ilvl w:val="0"/>
          <w:numId w:val="0"/>
        </w:numPr>
        <w:spacing w:after="120"/>
        <w:ind w:left="1775"/>
        <w:contextualSpacing w:val="0"/>
      </w:pPr>
      <w:r w:rsidRPr="00485FF1">
        <w:t>On completion of testing the components shall be visually examined.</w:t>
      </w:r>
    </w:p>
    <w:p w14:paraId="521BFE89" w14:textId="739A4117" w:rsidR="002877D3" w:rsidRPr="00485FF1" w:rsidRDefault="002877D3"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1700B15A" w14:textId="22CB73FA" w:rsidR="002877D3" w:rsidRPr="00485FF1" w:rsidRDefault="002877D3" w:rsidP="00C9147C">
      <w:pPr>
        <w:pStyle w:val="BulletList"/>
        <w:keepLines/>
        <w:numPr>
          <w:ilvl w:val="0"/>
          <w:numId w:val="0"/>
        </w:numPr>
        <w:spacing w:after="120"/>
        <w:ind w:left="1775"/>
        <w:contextualSpacing w:val="0"/>
      </w:pPr>
      <w:r w:rsidRPr="00485FF1">
        <w:t xml:space="preserve">Variation of Insertion Loss and Return Loss shall be </w:t>
      </w:r>
      <w:r w:rsidR="0038190D" w:rsidRPr="00485FF1">
        <w:t xml:space="preserve">monitored and recorded </w:t>
      </w:r>
      <w:r w:rsidRPr="00485FF1">
        <w:t>during testing.</w:t>
      </w:r>
    </w:p>
    <w:p w14:paraId="10A08C89" w14:textId="77777777" w:rsidR="002877D3" w:rsidRPr="00485FF1" w:rsidRDefault="002877D3"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67C24F15" w14:textId="53C4CC2F" w:rsidR="00701B95" w:rsidRPr="00485FF1" w:rsidRDefault="00701B95" w:rsidP="006E72CF">
      <w:pPr>
        <w:pStyle w:val="Heading3"/>
      </w:pPr>
      <w:bookmarkStart w:id="74" w:name="_Ref461779823"/>
      <w:bookmarkStart w:id="75" w:name="_Ref461780036"/>
      <w:bookmarkStart w:id="76" w:name="_Toc484074586"/>
      <w:r w:rsidRPr="00485FF1">
        <w:t xml:space="preserve">Temperature Cycling </w:t>
      </w:r>
      <w:r w:rsidR="00EF4C65" w:rsidRPr="00485FF1">
        <w:t>V (</w:t>
      </w:r>
      <w:r w:rsidRPr="00485FF1">
        <w:t>with P</w:t>
      </w:r>
      <w:r w:rsidR="002877D3" w:rsidRPr="00485FF1">
        <w:t xml:space="preserve">olarisation Extinction Ratio </w:t>
      </w:r>
      <w:r w:rsidRPr="00485FF1">
        <w:t>Measurement</w:t>
      </w:r>
      <w:r w:rsidR="00092DE2" w:rsidRPr="00485FF1">
        <w:t>s</w:t>
      </w:r>
      <w:bookmarkEnd w:id="74"/>
      <w:r w:rsidR="00EF4C65" w:rsidRPr="00485FF1">
        <w:t>)</w:t>
      </w:r>
      <w:bookmarkEnd w:id="75"/>
      <w:bookmarkEnd w:id="76"/>
    </w:p>
    <w:p w14:paraId="0A8B0219" w14:textId="6A8F337C" w:rsidR="002877D3" w:rsidRPr="00485FF1" w:rsidRDefault="00092DE2" w:rsidP="006E72CF">
      <w:pPr>
        <w:keepNext/>
        <w:keepLines/>
      </w:pPr>
      <w:r w:rsidRPr="00485FF1">
        <w:t>Only applicable to components with polarization maintaining optical fibre/cable.</w:t>
      </w:r>
    </w:p>
    <w:p w14:paraId="520C1170" w14:textId="77777777" w:rsidR="002877D3" w:rsidRPr="00485FF1" w:rsidRDefault="002877D3" w:rsidP="006E5C86">
      <w:pPr>
        <w:keepLines/>
        <w:spacing w:after="120"/>
      </w:pPr>
      <w:r w:rsidRPr="00485FF1">
        <w:t>Test structures shall be tested in accordance with IEC 61300-2-22 with the following conditions:</w:t>
      </w:r>
    </w:p>
    <w:p w14:paraId="3405D2D3" w14:textId="52D580A7" w:rsidR="002877D3" w:rsidRPr="00485FF1" w:rsidRDefault="002877D3" w:rsidP="00C9147C">
      <w:pPr>
        <w:pStyle w:val="BulletList"/>
        <w:keepLines/>
        <w:spacing w:after="60"/>
        <w:ind w:left="1775" w:hanging="357"/>
        <w:contextualSpacing w:val="0"/>
      </w:pPr>
      <w:r w:rsidRPr="00485FF1">
        <w:t xml:space="preserve">Test Structures required: 4 </w:t>
      </w:r>
      <w:r w:rsidR="00B02213" w:rsidRPr="00485FF1">
        <w:t>Hybrid Patchcord</w:t>
      </w:r>
      <w:r w:rsidRPr="00485FF1">
        <w:t>s with 2 Mating Adapters (2 mated sets).</w:t>
      </w:r>
    </w:p>
    <w:p w14:paraId="5E75BA06" w14:textId="77777777" w:rsidR="002877D3" w:rsidRPr="00485FF1" w:rsidRDefault="002877D3" w:rsidP="00C9147C">
      <w:pPr>
        <w:pStyle w:val="BulletList"/>
        <w:keepLines/>
        <w:spacing w:after="60"/>
        <w:contextualSpacing w:val="0"/>
      </w:pPr>
      <w:r w:rsidRPr="00485FF1">
        <w:t>Mounting: mating adapters shall be secured to mounting fixtures using their normal mounting provisions. The thermal conduction of the mounting shall be low such that the test structure can be considered thermally isolated.</w:t>
      </w:r>
    </w:p>
    <w:p w14:paraId="656E5C0F" w14:textId="77777777" w:rsidR="002877D3" w:rsidRPr="00485FF1" w:rsidRDefault="002877D3" w:rsidP="00C9147C">
      <w:pPr>
        <w:pStyle w:val="BulletList"/>
        <w:keepLines/>
        <w:spacing w:after="60"/>
        <w:contextualSpacing w:val="0"/>
      </w:pPr>
      <w:r w:rsidRPr="00485FF1">
        <w:t>Test structures shall be active during the test.</w:t>
      </w:r>
    </w:p>
    <w:p w14:paraId="55CE8A28" w14:textId="0C8B5AF5" w:rsidR="002877D3" w:rsidRPr="00485FF1" w:rsidRDefault="002877D3" w:rsidP="00C9147C">
      <w:pPr>
        <w:pStyle w:val="BulletList"/>
        <w:keepLines/>
        <w:spacing w:after="60"/>
        <w:contextualSpacing w:val="0"/>
      </w:pPr>
      <w:r w:rsidRPr="00485FF1">
        <w:t>Temperature extremes</w:t>
      </w:r>
      <w:r w:rsidR="00E14C5A" w:rsidRPr="00485FF1">
        <w:t xml:space="preserve"> (T</w:t>
      </w:r>
      <w:r w:rsidR="00E14C5A" w:rsidRPr="00485FF1">
        <w:rPr>
          <w:vertAlign w:val="subscript"/>
        </w:rPr>
        <w:t>amb</w:t>
      </w:r>
      <w:r w:rsidR="00E14C5A" w:rsidRPr="00485FF1">
        <w:t>)</w:t>
      </w:r>
      <w:r w:rsidRPr="00485FF1">
        <w:t>: between T</w:t>
      </w:r>
      <w:r w:rsidRPr="00485FF1">
        <w:rPr>
          <w:vertAlign w:val="subscript"/>
        </w:rPr>
        <w:t>min</w:t>
      </w:r>
      <w:r w:rsidRPr="00485FF1">
        <w:t xml:space="preserve"> and T</w:t>
      </w:r>
      <w:r w:rsidRPr="00485FF1">
        <w:rPr>
          <w:vertAlign w:val="subscript"/>
        </w:rPr>
        <w:t>max</w:t>
      </w:r>
      <w:r w:rsidRPr="00485FF1">
        <w:t xml:space="preserve">, as determined in Para. </w:t>
      </w:r>
      <w:r w:rsidR="00DB3C1C" w:rsidRPr="00485FF1">
        <w:fldChar w:fldCharType="begin"/>
      </w:r>
      <w:r w:rsidR="00DB3C1C" w:rsidRPr="00485FF1">
        <w:instrText xml:space="preserve"> REF _Ref461779590 \r \h </w:instrText>
      </w:r>
      <w:r w:rsidR="00485FF1">
        <w:instrText xml:space="preserve"> \* MERGEFORMAT </w:instrText>
      </w:r>
      <w:r w:rsidR="00DB3C1C" w:rsidRPr="00485FF1">
        <w:fldChar w:fldCharType="separate"/>
      </w:r>
      <w:r w:rsidR="00A864F4" w:rsidRPr="00485FF1">
        <w:t>7.3.1</w:t>
      </w:r>
      <w:r w:rsidR="00DB3C1C" w:rsidRPr="00485FF1">
        <w:fldChar w:fldCharType="end"/>
      </w:r>
      <w:r w:rsidRPr="00485FF1">
        <w:t>.</w:t>
      </w:r>
    </w:p>
    <w:p w14:paraId="6F971125" w14:textId="77777777" w:rsidR="002877D3" w:rsidRPr="00485FF1" w:rsidRDefault="002877D3" w:rsidP="00C9147C">
      <w:pPr>
        <w:pStyle w:val="BulletList"/>
        <w:keepLines/>
        <w:spacing w:after="60"/>
        <w:contextualSpacing w:val="0"/>
      </w:pPr>
      <w:r w:rsidRPr="00485FF1">
        <w:t>Dwell time at temperature extremes: 1 hour</w:t>
      </w:r>
    </w:p>
    <w:p w14:paraId="1179B8DF" w14:textId="77777777" w:rsidR="002877D3" w:rsidRPr="00485FF1" w:rsidRDefault="002877D3" w:rsidP="00C9147C">
      <w:pPr>
        <w:pStyle w:val="BulletList"/>
        <w:keepLines/>
        <w:spacing w:after="60"/>
        <w:contextualSpacing w:val="0"/>
      </w:pPr>
      <w:r w:rsidRPr="00485FF1">
        <w:t>Temperature gradient: 1°C/minute</w:t>
      </w:r>
    </w:p>
    <w:p w14:paraId="05B60361" w14:textId="06F19045" w:rsidR="002877D3" w:rsidRPr="00485FF1" w:rsidRDefault="002877D3" w:rsidP="00C9147C">
      <w:pPr>
        <w:pStyle w:val="BulletList"/>
        <w:keepLines/>
        <w:spacing w:after="60"/>
        <w:contextualSpacing w:val="0"/>
      </w:pPr>
      <w:r w:rsidRPr="00485FF1">
        <w:t>Number of cycles: 3</w:t>
      </w:r>
    </w:p>
    <w:p w14:paraId="32AC54D7" w14:textId="77777777" w:rsidR="002877D3" w:rsidRPr="00485FF1" w:rsidRDefault="002877D3" w:rsidP="006E5C86">
      <w:pPr>
        <w:pStyle w:val="BulletList"/>
        <w:keepLines/>
      </w:pPr>
      <w:r w:rsidRPr="00485FF1">
        <w:t>Data Points:</w:t>
      </w:r>
    </w:p>
    <w:p w14:paraId="183F8337" w14:textId="77777777" w:rsidR="002877D3" w:rsidRPr="00485FF1" w:rsidRDefault="002877D3" w:rsidP="00C9147C">
      <w:pPr>
        <w:pStyle w:val="BulletList"/>
        <w:keepLines/>
        <w:numPr>
          <w:ilvl w:val="0"/>
          <w:numId w:val="0"/>
        </w:numPr>
        <w:spacing w:after="120"/>
        <w:ind w:left="1775"/>
        <w:contextualSpacing w:val="0"/>
      </w:pPr>
      <w:r w:rsidRPr="00485FF1">
        <w:t>On completion of testing the components shall be visually examined.</w:t>
      </w:r>
    </w:p>
    <w:p w14:paraId="579996EB" w14:textId="0591F92B" w:rsidR="002877D3" w:rsidRPr="00485FF1" w:rsidRDefault="002877D3"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3A3F8937" w14:textId="452818A8" w:rsidR="002877D3" w:rsidRPr="00485FF1" w:rsidRDefault="002877D3" w:rsidP="00C9147C">
      <w:pPr>
        <w:pStyle w:val="BulletList"/>
        <w:keepLines/>
        <w:numPr>
          <w:ilvl w:val="0"/>
          <w:numId w:val="0"/>
        </w:numPr>
        <w:spacing w:after="120"/>
        <w:ind w:left="1775"/>
        <w:contextualSpacing w:val="0"/>
      </w:pPr>
      <w:r w:rsidRPr="00485FF1">
        <w:t xml:space="preserve">Variation of </w:t>
      </w:r>
      <w:r w:rsidR="00092DE2" w:rsidRPr="00485FF1">
        <w:t xml:space="preserve">Polarization Extinction Ratio </w:t>
      </w:r>
      <w:r w:rsidRPr="00485FF1">
        <w:t xml:space="preserve">shall be </w:t>
      </w:r>
      <w:r w:rsidR="0038190D" w:rsidRPr="00485FF1">
        <w:t xml:space="preserve">monitored and recorded </w:t>
      </w:r>
      <w:r w:rsidRPr="00485FF1">
        <w:t>during testing.</w:t>
      </w:r>
    </w:p>
    <w:p w14:paraId="327FE6A3" w14:textId="18033351" w:rsidR="002877D3" w:rsidRPr="00485FF1" w:rsidRDefault="002877D3" w:rsidP="00C9147C">
      <w:pPr>
        <w:pStyle w:val="BulletList"/>
        <w:keepLines/>
        <w:numPr>
          <w:ilvl w:val="0"/>
          <w:numId w:val="0"/>
        </w:numPr>
        <w:spacing w:after="120"/>
        <w:ind w:left="1775"/>
        <w:contextualSpacing w:val="0"/>
      </w:pPr>
      <w:r w:rsidRPr="00485FF1">
        <w:t>Insertion Loss, Return Loss, Polarization Extinction Ratio and End-face Geometry shall be measured both before and after the test.</w:t>
      </w:r>
    </w:p>
    <w:p w14:paraId="582F7DE7" w14:textId="77777777" w:rsidR="00A749FA" w:rsidRPr="00485FF1" w:rsidRDefault="00A749FA" w:rsidP="00C9147C">
      <w:pPr>
        <w:pStyle w:val="Heading2"/>
      </w:pPr>
      <w:bookmarkStart w:id="77" w:name="_Ref461779575"/>
      <w:bookmarkStart w:id="78" w:name="_Toc484074587"/>
      <w:r w:rsidRPr="00485FF1">
        <w:lastRenderedPageBreak/>
        <w:t>GROUP 5 - ENDURANCE TESTS</w:t>
      </w:r>
      <w:bookmarkEnd w:id="77"/>
      <w:bookmarkEnd w:id="78"/>
    </w:p>
    <w:p w14:paraId="17539C43" w14:textId="1267F6DB" w:rsidR="00A749FA" w:rsidRPr="00485FF1" w:rsidRDefault="00A749FA" w:rsidP="00C9147C">
      <w:pPr>
        <w:pStyle w:val="Heading3"/>
      </w:pPr>
      <w:bookmarkStart w:id="79" w:name="_Ref461780037"/>
      <w:bookmarkStart w:id="80" w:name="_Toc484074588"/>
      <w:r w:rsidRPr="00485FF1">
        <w:t>Mating</w:t>
      </w:r>
      <w:r w:rsidR="00284451" w:rsidRPr="00485FF1">
        <w:t xml:space="preserve"> Durability</w:t>
      </w:r>
      <w:bookmarkEnd w:id="79"/>
      <w:bookmarkEnd w:id="80"/>
    </w:p>
    <w:p w14:paraId="3D0073FF" w14:textId="46A7EBC7" w:rsidR="00092DE2" w:rsidRPr="00485FF1" w:rsidRDefault="00092DE2" w:rsidP="00C9147C">
      <w:pPr>
        <w:keepNext/>
        <w:keepLines/>
        <w:spacing w:after="120"/>
      </w:pPr>
      <w:r w:rsidRPr="00485FF1">
        <w:t>Test structures shall be tested in accordance with IEC 61300-2-2 with the following conditions:</w:t>
      </w:r>
    </w:p>
    <w:p w14:paraId="556ED274" w14:textId="4158207C" w:rsidR="00092DE2" w:rsidRPr="00485FF1" w:rsidRDefault="00092DE2" w:rsidP="00C9147C">
      <w:pPr>
        <w:pStyle w:val="BulletList"/>
        <w:keepNext/>
        <w:keepLines/>
        <w:spacing w:after="60"/>
        <w:ind w:left="1775" w:hanging="357"/>
        <w:contextualSpacing w:val="0"/>
      </w:pPr>
      <w:r w:rsidRPr="00485FF1">
        <w:t xml:space="preserve">Test Structures required: 2 </w:t>
      </w:r>
      <w:r w:rsidR="00B02213" w:rsidRPr="00485FF1">
        <w:t>Hybrid Patchcord</w:t>
      </w:r>
      <w:r w:rsidRPr="00485FF1">
        <w:t>s with 1 Mating Adapter (1 mated set).</w:t>
      </w:r>
    </w:p>
    <w:p w14:paraId="53FD2782" w14:textId="51FB6EDF" w:rsidR="00092DE2" w:rsidRPr="00485FF1" w:rsidRDefault="00092DE2" w:rsidP="00C9147C">
      <w:pPr>
        <w:pStyle w:val="BulletList"/>
        <w:keepLines/>
        <w:spacing w:after="60"/>
        <w:ind w:left="1775" w:hanging="357"/>
        <w:contextualSpacing w:val="0"/>
      </w:pPr>
      <w:r w:rsidRPr="00485FF1">
        <w:t>Mounting: The mating adapter is secured using its normal mounting provisions to a rigid mounting fixture.</w:t>
      </w:r>
    </w:p>
    <w:p w14:paraId="088916FE" w14:textId="77777777" w:rsidR="00092DE2" w:rsidRPr="00485FF1" w:rsidRDefault="00092DE2" w:rsidP="00C9147C">
      <w:pPr>
        <w:pStyle w:val="BulletList"/>
        <w:keepLines/>
        <w:spacing w:after="60"/>
        <w:contextualSpacing w:val="0"/>
      </w:pPr>
      <w:r w:rsidRPr="00485FF1">
        <w:t>Test structures shall be active during the test.</w:t>
      </w:r>
    </w:p>
    <w:p w14:paraId="330D0464" w14:textId="76CF8ADF" w:rsidR="00092DE2" w:rsidRPr="00485FF1" w:rsidRDefault="00092DE2" w:rsidP="00C9147C">
      <w:pPr>
        <w:pStyle w:val="BulletList"/>
        <w:keepLines/>
        <w:spacing w:after="60"/>
        <w:contextualSpacing w:val="0"/>
      </w:pPr>
      <w:r w:rsidRPr="00485FF1">
        <w:t>Number of mating/demating cycles: 500 (manual on one side)</w:t>
      </w:r>
    </w:p>
    <w:p w14:paraId="326C3E91" w14:textId="77777777" w:rsidR="00092DE2" w:rsidRPr="00485FF1" w:rsidRDefault="00092DE2" w:rsidP="006E5C86">
      <w:pPr>
        <w:pStyle w:val="BulletList"/>
        <w:keepLines/>
      </w:pPr>
      <w:r w:rsidRPr="00485FF1">
        <w:t>Data Points:</w:t>
      </w:r>
    </w:p>
    <w:p w14:paraId="7DA913B1" w14:textId="77777777" w:rsidR="00092DE2" w:rsidRPr="00485FF1" w:rsidRDefault="00092DE2" w:rsidP="00C9147C">
      <w:pPr>
        <w:pStyle w:val="BulletList"/>
        <w:keepLines/>
        <w:numPr>
          <w:ilvl w:val="0"/>
          <w:numId w:val="0"/>
        </w:numPr>
        <w:spacing w:after="120"/>
        <w:ind w:left="1775"/>
        <w:contextualSpacing w:val="0"/>
      </w:pPr>
      <w:r w:rsidRPr="00485FF1">
        <w:t>On completion of testing the components shall be visually examined.</w:t>
      </w:r>
    </w:p>
    <w:p w14:paraId="5A657764" w14:textId="3153E104" w:rsidR="00092DE2" w:rsidRPr="00485FF1" w:rsidRDefault="00092DE2"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01A22E8B" w14:textId="68D09CCE" w:rsidR="00092DE2" w:rsidRPr="00485FF1" w:rsidRDefault="00092DE2" w:rsidP="00C9147C">
      <w:pPr>
        <w:pStyle w:val="BulletList"/>
        <w:keepLines/>
        <w:numPr>
          <w:ilvl w:val="0"/>
          <w:numId w:val="0"/>
        </w:numPr>
        <w:spacing w:after="120"/>
        <w:ind w:left="1775"/>
        <w:contextualSpacing w:val="0"/>
      </w:pPr>
      <w:r w:rsidRPr="00485FF1">
        <w:t xml:space="preserve">Variation of Insertion Loss shall be </w:t>
      </w:r>
      <w:r w:rsidR="0038190D" w:rsidRPr="00485FF1">
        <w:t xml:space="preserve">monitored and recorded </w:t>
      </w:r>
      <w:r w:rsidRPr="00485FF1">
        <w:t>during testing.</w:t>
      </w:r>
    </w:p>
    <w:p w14:paraId="45E03D99" w14:textId="77777777" w:rsidR="00092DE2" w:rsidRPr="00485FF1" w:rsidRDefault="00092DE2"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7F7308D1" w14:textId="3CED2FF9" w:rsidR="00A749FA" w:rsidRPr="00485FF1" w:rsidRDefault="00092DE2" w:rsidP="006E72CF">
      <w:pPr>
        <w:pStyle w:val="Heading3"/>
      </w:pPr>
      <w:bookmarkStart w:id="81" w:name="_Ref461780038"/>
      <w:bookmarkStart w:id="82" w:name="_Toc484074589"/>
      <w:r w:rsidRPr="00485FF1">
        <w:t xml:space="preserve">High Temperature </w:t>
      </w:r>
      <w:r w:rsidR="00701B95" w:rsidRPr="00485FF1">
        <w:t>Storage</w:t>
      </w:r>
      <w:bookmarkEnd w:id="81"/>
      <w:bookmarkEnd w:id="82"/>
    </w:p>
    <w:p w14:paraId="0A2BB075" w14:textId="37C829E3" w:rsidR="00B02213" w:rsidRPr="00485FF1" w:rsidRDefault="00B02213" w:rsidP="006E5C86">
      <w:pPr>
        <w:keepLines/>
        <w:spacing w:after="120"/>
      </w:pPr>
      <w:r w:rsidRPr="00485FF1">
        <w:t>Test structures shall be tested in accordance with IEC 61300-2-18 with the following conditions:</w:t>
      </w:r>
    </w:p>
    <w:p w14:paraId="491D41DC" w14:textId="51CBA77C" w:rsidR="00B02213" w:rsidRPr="00485FF1" w:rsidRDefault="00B02213" w:rsidP="00C9147C">
      <w:pPr>
        <w:pStyle w:val="BulletList"/>
        <w:keepLines/>
        <w:spacing w:after="60"/>
        <w:ind w:left="1775" w:hanging="357"/>
        <w:contextualSpacing w:val="0"/>
      </w:pPr>
      <w:r w:rsidRPr="00485FF1">
        <w:t>Test Structures required: 2 Hybrid Patchcords with 1 Mating Adapter (1 mated set).</w:t>
      </w:r>
    </w:p>
    <w:p w14:paraId="02746819" w14:textId="486A70DD" w:rsidR="00B02213" w:rsidRPr="00485FF1" w:rsidRDefault="00B02213" w:rsidP="00C9147C">
      <w:pPr>
        <w:pStyle w:val="BulletList"/>
        <w:keepLines/>
        <w:spacing w:after="60"/>
        <w:ind w:left="1775" w:hanging="357"/>
        <w:contextualSpacing w:val="0"/>
      </w:pPr>
      <w:r w:rsidRPr="00485FF1">
        <w:t>Mounting: mating adapters shall be secured to mounting fixtures using their normal mounting provisions. The thermal conduction of the mounting shall be low such that the test structure can be considered thermally isolated.</w:t>
      </w:r>
    </w:p>
    <w:p w14:paraId="46CA2C06" w14:textId="77777777" w:rsidR="00B02213" w:rsidRPr="00485FF1" w:rsidRDefault="00B02213" w:rsidP="00C9147C">
      <w:pPr>
        <w:pStyle w:val="BulletList"/>
        <w:keepLines/>
        <w:spacing w:after="60"/>
        <w:contextualSpacing w:val="0"/>
      </w:pPr>
      <w:r w:rsidRPr="00485FF1">
        <w:t>Test structures shall be active during the test.</w:t>
      </w:r>
    </w:p>
    <w:p w14:paraId="50155B7B" w14:textId="592D25FF" w:rsidR="00B02213" w:rsidRPr="00485FF1" w:rsidRDefault="00B02213" w:rsidP="00C9147C">
      <w:pPr>
        <w:pStyle w:val="BulletList"/>
        <w:keepLines/>
        <w:spacing w:after="60"/>
        <w:contextualSpacing w:val="0"/>
      </w:pPr>
      <w:r w:rsidRPr="00485FF1">
        <w:t>Test temperature</w:t>
      </w:r>
      <w:r w:rsidR="00E14C5A" w:rsidRPr="00485FF1">
        <w:t xml:space="preserve"> (T</w:t>
      </w:r>
      <w:r w:rsidR="00E14C5A" w:rsidRPr="00485FF1">
        <w:rPr>
          <w:vertAlign w:val="subscript"/>
        </w:rPr>
        <w:t>amb</w:t>
      </w:r>
      <w:r w:rsidR="00E14C5A" w:rsidRPr="00485FF1">
        <w:t>)</w:t>
      </w:r>
      <w:r w:rsidRPr="00485FF1">
        <w:t>: T</w:t>
      </w:r>
      <w:r w:rsidRPr="00485FF1">
        <w:rPr>
          <w:vertAlign w:val="subscript"/>
        </w:rPr>
        <w:t>max</w:t>
      </w:r>
      <w:r w:rsidRPr="00485FF1">
        <w:t xml:space="preserve">, as determined in Para. </w:t>
      </w:r>
      <w:r w:rsidR="00DB3C1C" w:rsidRPr="00485FF1">
        <w:fldChar w:fldCharType="begin"/>
      </w:r>
      <w:r w:rsidR="00DB3C1C" w:rsidRPr="00485FF1">
        <w:instrText xml:space="preserve"> REF _Ref461779590 \r \h </w:instrText>
      </w:r>
      <w:r w:rsidR="00485FF1">
        <w:instrText xml:space="preserve"> \* MERGEFORMAT </w:instrText>
      </w:r>
      <w:r w:rsidR="00DB3C1C" w:rsidRPr="00485FF1">
        <w:fldChar w:fldCharType="separate"/>
      </w:r>
      <w:r w:rsidR="00A864F4" w:rsidRPr="00485FF1">
        <w:t>7.3.1</w:t>
      </w:r>
      <w:r w:rsidR="00DB3C1C" w:rsidRPr="00485FF1">
        <w:fldChar w:fldCharType="end"/>
      </w:r>
      <w:r w:rsidRPr="00485FF1">
        <w:t>.</w:t>
      </w:r>
    </w:p>
    <w:p w14:paraId="2DB33C19" w14:textId="72B2B8B6" w:rsidR="00B02213" w:rsidRPr="00485FF1" w:rsidRDefault="00B02213" w:rsidP="00C9147C">
      <w:pPr>
        <w:pStyle w:val="BulletList"/>
        <w:keepLines/>
        <w:spacing w:after="60"/>
        <w:contextualSpacing w:val="0"/>
      </w:pPr>
      <w:r w:rsidRPr="00485FF1">
        <w:t>Duration: 5000 hours.</w:t>
      </w:r>
    </w:p>
    <w:p w14:paraId="222CF25E" w14:textId="77777777" w:rsidR="00B02213" w:rsidRPr="00485FF1" w:rsidRDefault="00B02213" w:rsidP="006E5C86">
      <w:pPr>
        <w:pStyle w:val="BulletList"/>
        <w:keepLines/>
      </w:pPr>
      <w:r w:rsidRPr="00485FF1">
        <w:t>Data Points:</w:t>
      </w:r>
    </w:p>
    <w:p w14:paraId="315AC95B" w14:textId="77777777" w:rsidR="00B02213" w:rsidRPr="00485FF1" w:rsidRDefault="00B02213" w:rsidP="00C9147C">
      <w:pPr>
        <w:pStyle w:val="BulletList"/>
        <w:keepLines/>
        <w:numPr>
          <w:ilvl w:val="0"/>
          <w:numId w:val="0"/>
        </w:numPr>
        <w:spacing w:after="120"/>
        <w:ind w:left="1775"/>
        <w:contextualSpacing w:val="0"/>
      </w:pPr>
      <w:r w:rsidRPr="00485FF1">
        <w:t>On completion of testing the components shall be visually examined.</w:t>
      </w:r>
    </w:p>
    <w:p w14:paraId="02EB6D4C" w14:textId="75BD76A3" w:rsidR="00B02213" w:rsidRPr="00485FF1" w:rsidRDefault="00B02213" w:rsidP="00C9147C">
      <w:pPr>
        <w:pStyle w:val="BulletList"/>
        <w:keepLines/>
        <w:numPr>
          <w:ilvl w:val="0"/>
          <w:numId w:val="0"/>
        </w:numPr>
        <w:spacing w:after="120"/>
        <w:ind w:left="1775"/>
        <w:contextualSpacing w:val="0"/>
      </w:pPr>
      <w:r w:rsidRPr="00485FF1">
        <w:t>Optical Connector End-face Visual Inspection shall be performed in accordance with IEC</w:t>
      </w:r>
      <w:r w:rsidR="00121F41">
        <w:t> </w:t>
      </w:r>
      <w:r w:rsidRPr="00485FF1">
        <w:t>61300-3-35 both before and after the test.</w:t>
      </w:r>
    </w:p>
    <w:p w14:paraId="729A9887" w14:textId="77777777" w:rsidR="00B02213" w:rsidRPr="00485FF1" w:rsidRDefault="00B02213" w:rsidP="00C9147C">
      <w:pPr>
        <w:pStyle w:val="BulletList"/>
        <w:keepLines/>
        <w:numPr>
          <w:ilvl w:val="0"/>
          <w:numId w:val="0"/>
        </w:numPr>
        <w:spacing w:after="120"/>
        <w:ind w:left="1775"/>
        <w:contextualSpacing w:val="0"/>
      </w:pPr>
      <w:r w:rsidRPr="00485FF1">
        <w:t>Insertion Loss, Return Loss, Polarization Extinction Ratio (as applicable) and End-face Geometry shall be measured both before and after the test.</w:t>
      </w:r>
    </w:p>
    <w:p w14:paraId="77D2D600" w14:textId="23F7FE2C" w:rsidR="00A749FA" w:rsidRPr="00485FF1" w:rsidRDefault="00A749FA" w:rsidP="00022AED">
      <w:pPr>
        <w:pStyle w:val="Heading1"/>
      </w:pPr>
      <w:bookmarkStart w:id="83" w:name="_Toc484074590"/>
      <w:r w:rsidRPr="00485FF1">
        <w:lastRenderedPageBreak/>
        <w:t>DATA DOCUMENTATION</w:t>
      </w:r>
      <w:bookmarkEnd w:id="83"/>
    </w:p>
    <w:p w14:paraId="6E68C05F" w14:textId="77777777" w:rsidR="00A749FA" w:rsidRPr="00485FF1" w:rsidRDefault="00A749FA" w:rsidP="00393355">
      <w:pPr>
        <w:pStyle w:val="Heading2"/>
      </w:pPr>
      <w:bookmarkStart w:id="84" w:name="_Toc484074591"/>
      <w:r w:rsidRPr="00485FF1">
        <w:t>GENERAL REQUIREMENTS</w:t>
      </w:r>
      <w:bookmarkEnd w:id="84"/>
    </w:p>
    <w:p w14:paraId="43A8FED0" w14:textId="77777777" w:rsidR="00A749FA" w:rsidRPr="00485FF1" w:rsidRDefault="00A749FA" w:rsidP="00022AED">
      <w:pPr>
        <w:keepNext/>
        <w:keepLines/>
        <w:spacing w:after="120"/>
      </w:pPr>
      <w:r w:rsidRPr="00485FF1">
        <w:t>An evaluation test report shall be established. This shall comprise the following:</w:t>
      </w:r>
    </w:p>
    <w:p w14:paraId="4544469B" w14:textId="77777777" w:rsidR="00C2189F" w:rsidRPr="00485FF1" w:rsidRDefault="00C2189F" w:rsidP="00022AED">
      <w:pPr>
        <w:pStyle w:val="alphabeticallist"/>
        <w:keepNext/>
        <w:keepLines/>
      </w:pPr>
      <w:r w:rsidRPr="00485FF1">
        <w:t>Cover sheet (or sheets)</w:t>
      </w:r>
    </w:p>
    <w:p w14:paraId="6755885D" w14:textId="77777777" w:rsidR="00C2189F" w:rsidRPr="00485FF1" w:rsidRDefault="00C2189F" w:rsidP="00022AED">
      <w:pPr>
        <w:pStyle w:val="alphabeticallist"/>
        <w:keepNext/>
        <w:keepLines/>
      </w:pPr>
      <w:r w:rsidRPr="00485FF1">
        <w:t>List of equipment (testing and measuring)</w:t>
      </w:r>
    </w:p>
    <w:p w14:paraId="575D52BE" w14:textId="77777777" w:rsidR="00C2189F" w:rsidRPr="00485FF1" w:rsidRDefault="00C2189F" w:rsidP="00022AED">
      <w:pPr>
        <w:pStyle w:val="alphabeticallist"/>
        <w:keepNext/>
        <w:keepLines/>
      </w:pPr>
      <w:r w:rsidRPr="00485FF1">
        <w:t>List of test references</w:t>
      </w:r>
    </w:p>
    <w:p w14:paraId="323C1FA3" w14:textId="77777777" w:rsidR="00C2189F" w:rsidRPr="00485FF1" w:rsidRDefault="00C2189F" w:rsidP="00022AED">
      <w:pPr>
        <w:pStyle w:val="alphabeticallist"/>
        <w:keepNext/>
        <w:keepLines/>
      </w:pPr>
      <w:r w:rsidRPr="00485FF1">
        <w:t>Sample identification</w:t>
      </w:r>
    </w:p>
    <w:p w14:paraId="4796772C" w14:textId="77777777" w:rsidR="00C2189F" w:rsidRPr="00485FF1" w:rsidRDefault="00C2189F" w:rsidP="00022AED">
      <w:pPr>
        <w:pStyle w:val="alphabeticallist"/>
        <w:keepNext/>
        <w:keepLines/>
      </w:pPr>
      <w:r w:rsidRPr="00485FF1">
        <w:t>Production data</w:t>
      </w:r>
    </w:p>
    <w:p w14:paraId="7266AD58" w14:textId="77777777" w:rsidR="00C2189F" w:rsidRPr="00485FF1" w:rsidRDefault="00C2189F" w:rsidP="00022AED">
      <w:pPr>
        <w:pStyle w:val="alphabeticallist"/>
        <w:keepNext/>
        <w:keepLines/>
      </w:pPr>
      <w:r w:rsidRPr="00485FF1">
        <w:t>Inspection data</w:t>
      </w:r>
    </w:p>
    <w:p w14:paraId="68150B6B" w14:textId="33EFB7A2" w:rsidR="00C2189F" w:rsidRPr="00485FF1" w:rsidRDefault="00C2189F" w:rsidP="00022AED">
      <w:pPr>
        <w:pStyle w:val="alphabeticallist"/>
        <w:keepNext/>
        <w:keepLines/>
      </w:pPr>
      <w:r w:rsidRPr="00485FF1">
        <w:t>Initial optical</w:t>
      </w:r>
      <w:r w:rsidR="00606F9E" w:rsidRPr="00485FF1">
        <w:t xml:space="preserve"> and geometric </w:t>
      </w:r>
      <w:r w:rsidRPr="00485FF1">
        <w:t>measurements data</w:t>
      </w:r>
    </w:p>
    <w:p w14:paraId="0A63EADB" w14:textId="30BD89A2" w:rsidR="00C2189F" w:rsidRPr="00485FF1" w:rsidRDefault="00C2189F" w:rsidP="00022AED">
      <w:pPr>
        <w:pStyle w:val="alphabeticallist"/>
        <w:keepNext/>
        <w:keepLines/>
      </w:pPr>
      <w:r w:rsidRPr="00485FF1">
        <w:t xml:space="preserve">Group 1 </w:t>
      </w:r>
      <w:r w:rsidR="00606F9E" w:rsidRPr="00485FF1">
        <w:t xml:space="preserve">– Control </w:t>
      </w:r>
      <w:r w:rsidRPr="00485FF1">
        <w:t>Group data</w:t>
      </w:r>
    </w:p>
    <w:p w14:paraId="70987DCE" w14:textId="22BB3C22" w:rsidR="00606F9E" w:rsidRPr="00485FF1" w:rsidRDefault="00606F9E" w:rsidP="00022AED">
      <w:pPr>
        <w:pStyle w:val="alphabeticallist"/>
        <w:keepNext/>
        <w:keepLines/>
      </w:pPr>
      <w:r w:rsidRPr="00485FF1">
        <w:t>Group 2 – Destructive Tests data</w:t>
      </w:r>
    </w:p>
    <w:p w14:paraId="70FC865B" w14:textId="18F887CA" w:rsidR="00606F9E" w:rsidRPr="00485FF1" w:rsidRDefault="00606F9E" w:rsidP="00022AED">
      <w:pPr>
        <w:pStyle w:val="alphabeticallist"/>
        <w:keepNext/>
        <w:keepLines/>
      </w:pPr>
      <w:r w:rsidRPr="00485FF1">
        <w:t>Group 3 – Assembly Tests data</w:t>
      </w:r>
    </w:p>
    <w:p w14:paraId="20F2AD8C" w14:textId="03ADF911" w:rsidR="00606F9E" w:rsidRPr="00485FF1" w:rsidRDefault="00606F9E" w:rsidP="00022AED">
      <w:pPr>
        <w:pStyle w:val="alphabeticallist"/>
        <w:keepNext/>
        <w:keepLines/>
      </w:pPr>
      <w:r w:rsidRPr="00485FF1">
        <w:t>Group 4 – Environmental Tests data</w:t>
      </w:r>
    </w:p>
    <w:p w14:paraId="4F33721F" w14:textId="3E2C4485" w:rsidR="00606F9E" w:rsidRPr="00485FF1" w:rsidRDefault="00606F9E" w:rsidP="00022AED">
      <w:pPr>
        <w:pStyle w:val="alphabeticallist"/>
        <w:keepNext/>
        <w:keepLines/>
      </w:pPr>
      <w:r w:rsidRPr="00485FF1">
        <w:t>Group 5 – Endurance Tests data</w:t>
      </w:r>
    </w:p>
    <w:p w14:paraId="2EAE22DD" w14:textId="77777777" w:rsidR="00C2189F" w:rsidRPr="00485FF1" w:rsidRDefault="00C2189F" w:rsidP="00022AED">
      <w:pPr>
        <w:pStyle w:val="alphabeticallist"/>
        <w:keepNext/>
        <w:keepLines/>
      </w:pPr>
      <w:r w:rsidRPr="00485FF1">
        <w:t>Failure Analysis results</w:t>
      </w:r>
    </w:p>
    <w:p w14:paraId="697C54D2" w14:textId="77777777" w:rsidR="00C2189F" w:rsidRPr="00485FF1" w:rsidRDefault="00C2189F" w:rsidP="006E5C86">
      <w:pPr>
        <w:pStyle w:val="alphabeticallist"/>
        <w:keepLines/>
      </w:pPr>
      <w:r w:rsidRPr="00485FF1">
        <w:t>Summary of results and conclusion</w:t>
      </w:r>
    </w:p>
    <w:p w14:paraId="61CEE2A4" w14:textId="0FF9CCB0" w:rsidR="00A749FA" w:rsidRPr="00485FF1" w:rsidRDefault="00A749FA" w:rsidP="006E5C86">
      <w:pPr>
        <w:keepLines/>
        <w:spacing w:before="240" w:after="120"/>
      </w:pPr>
      <w:r w:rsidRPr="00485FF1">
        <w:t>Items (a) to (</w:t>
      </w:r>
      <w:r w:rsidR="00606F9E" w:rsidRPr="00485FF1">
        <w:t>n</w:t>
      </w:r>
      <w:r w:rsidRPr="00485FF1">
        <w:t>) inclusive shall be grouped, preferably as sub-packages, and for identification purposes, each page shall include the following information:</w:t>
      </w:r>
    </w:p>
    <w:p w14:paraId="58D98C10" w14:textId="77777777" w:rsidR="00A749FA" w:rsidRPr="00485FF1" w:rsidRDefault="00A749FA" w:rsidP="006E5C86">
      <w:pPr>
        <w:pStyle w:val="BulletList"/>
      </w:pPr>
      <w:r w:rsidRPr="00485FF1">
        <w:t>Manufacturer’s/test house’s name</w:t>
      </w:r>
    </w:p>
    <w:p w14:paraId="2CDF1D87" w14:textId="77777777" w:rsidR="00A749FA" w:rsidRPr="00485FF1" w:rsidRDefault="00A749FA" w:rsidP="006E5C86">
      <w:pPr>
        <w:pStyle w:val="BulletList"/>
      </w:pPr>
      <w:r w:rsidRPr="00485FF1">
        <w:t>Lot identification</w:t>
      </w:r>
    </w:p>
    <w:p w14:paraId="067C841C" w14:textId="77777777" w:rsidR="00A749FA" w:rsidRPr="00485FF1" w:rsidRDefault="00A749FA" w:rsidP="006E5C86">
      <w:pPr>
        <w:pStyle w:val="BulletList"/>
      </w:pPr>
      <w:r w:rsidRPr="00485FF1">
        <w:t>Date of establishment of the document</w:t>
      </w:r>
    </w:p>
    <w:p w14:paraId="71E4E542" w14:textId="77777777" w:rsidR="00A749FA" w:rsidRPr="00485FF1" w:rsidRDefault="00A749FA" w:rsidP="006E5C86">
      <w:pPr>
        <w:pStyle w:val="BulletList"/>
      </w:pPr>
      <w:r w:rsidRPr="00485FF1">
        <w:t>Page number</w:t>
      </w:r>
    </w:p>
    <w:p w14:paraId="753C12EE" w14:textId="77777777" w:rsidR="00A749FA" w:rsidRPr="00485FF1" w:rsidRDefault="00A749FA" w:rsidP="00393355">
      <w:pPr>
        <w:pStyle w:val="Heading2"/>
      </w:pPr>
      <w:bookmarkStart w:id="85" w:name="_Toc484074592"/>
      <w:r w:rsidRPr="00485FF1">
        <w:t>COVER SHEET(S)</w:t>
      </w:r>
      <w:bookmarkEnd w:id="85"/>
    </w:p>
    <w:p w14:paraId="1CAF1B57" w14:textId="77777777" w:rsidR="00A749FA" w:rsidRPr="00485FF1" w:rsidRDefault="00A749FA" w:rsidP="006E5C86">
      <w:pPr>
        <w:keepLines/>
        <w:spacing w:after="120"/>
      </w:pPr>
      <w:r w:rsidRPr="00485FF1">
        <w:t>The cover sheet (or sheets) of the evaluation test report shall include as a minimum:</w:t>
      </w:r>
    </w:p>
    <w:p w14:paraId="04B89B38" w14:textId="77777777" w:rsidR="00C2189F" w:rsidRPr="00485FF1" w:rsidRDefault="00C2189F" w:rsidP="006E5C86">
      <w:pPr>
        <w:pStyle w:val="alphabeticallist"/>
        <w:keepLines/>
      </w:pPr>
      <w:r w:rsidRPr="00485FF1">
        <w:tab/>
      </w:r>
      <w:r w:rsidRPr="00485FF1">
        <w:tab/>
        <w:t>Reference to this document, including issue and date</w:t>
      </w:r>
    </w:p>
    <w:p w14:paraId="3927792D" w14:textId="0E79551A" w:rsidR="00C2189F" w:rsidRPr="00485FF1" w:rsidRDefault="00C2189F" w:rsidP="006E5C86">
      <w:pPr>
        <w:pStyle w:val="alphabeticallist"/>
        <w:keepLines/>
      </w:pPr>
      <w:r w:rsidRPr="00485FF1">
        <w:tab/>
      </w:r>
      <w:r w:rsidRPr="00485FF1">
        <w:tab/>
      </w:r>
      <w:r w:rsidR="009308BA" w:rsidRPr="00485FF1">
        <w:t>Optical fibre cable assembly</w:t>
      </w:r>
      <w:r w:rsidRPr="00485FF1">
        <w:t xml:space="preserve"> type and number</w:t>
      </w:r>
    </w:p>
    <w:p w14:paraId="3A609847" w14:textId="77777777" w:rsidR="00C2189F" w:rsidRPr="00485FF1" w:rsidRDefault="00C2189F" w:rsidP="006E5C86">
      <w:pPr>
        <w:pStyle w:val="alphabeticallist"/>
        <w:keepLines/>
      </w:pPr>
      <w:r w:rsidRPr="00485FF1">
        <w:tab/>
      </w:r>
      <w:r w:rsidRPr="00485FF1">
        <w:tab/>
        <w:t>Lot identification</w:t>
      </w:r>
    </w:p>
    <w:p w14:paraId="26BEA8F9" w14:textId="77777777" w:rsidR="00C2189F" w:rsidRPr="00485FF1" w:rsidRDefault="00C2189F" w:rsidP="006E5C86">
      <w:pPr>
        <w:pStyle w:val="alphabeticallist"/>
        <w:keepLines/>
      </w:pPr>
      <w:r w:rsidRPr="00485FF1">
        <w:tab/>
      </w:r>
      <w:r w:rsidRPr="00485FF1">
        <w:tab/>
        <w:t>Manufacturer’s/test house’s name and address</w:t>
      </w:r>
    </w:p>
    <w:p w14:paraId="7B650F60" w14:textId="77777777" w:rsidR="00C2189F" w:rsidRPr="00485FF1" w:rsidRDefault="00C2189F" w:rsidP="006E5C86">
      <w:pPr>
        <w:pStyle w:val="alphabeticallist"/>
        <w:keepLines/>
      </w:pPr>
      <w:r w:rsidRPr="00485FF1">
        <w:tab/>
      </w:r>
      <w:r w:rsidRPr="00485FF1">
        <w:tab/>
        <w:t>Location of the manufacturing plant/test house</w:t>
      </w:r>
    </w:p>
    <w:p w14:paraId="6F0BDB8B" w14:textId="77777777" w:rsidR="00C2189F" w:rsidRPr="00485FF1" w:rsidRDefault="00C2189F" w:rsidP="006E5C86">
      <w:pPr>
        <w:pStyle w:val="alphabeticallist"/>
        <w:keepLines/>
      </w:pPr>
      <w:r w:rsidRPr="00485FF1">
        <w:tab/>
      </w:r>
      <w:r w:rsidRPr="00485FF1">
        <w:tab/>
        <w:t>Signature on behalf of the manufacturer/test house</w:t>
      </w:r>
    </w:p>
    <w:p w14:paraId="34F2657F" w14:textId="77777777" w:rsidR="00C2189F" w:rsidRPr="00485FF1" w:rsidRDefault="00C2189F" w:rsidP="006E5C86">
      <w:pPr>
        <w:pStyle w:val="alphabeticallist"/>
        <w:keepLines/>
      </w:pPr>
      <w:r w:rsidRPr="00485FF1">
        <w:tab/>
      </w:r>
      <w:r w:rsidRPr="00485FF1">
        <w:tab/>
        <w:t>Total number of pages of the evaluation report</w:t>
      </w:r>
    </w:p>
    <w:p w14:paraId="522C98AB" w14:textId="77777777" w:rsidR="00A749FA" w:rsidRPr="00485FF1" w:rsidRDefault="00A749FA" w:rsidP="00393355">
      <w:pPr>
        <w:pStyle w:val="Heading2"/>
      </w:pPr>
      <w:bookmarkStart w:id="86" w:name="_Toc484074593"/>
      <w:r w:rsidRPr="00485FF1">
        <w:t>LIST OF EQUIPMENT USED</w:t>
      </w:r>
      <w:bookmarkEnd w:id="86"/>
    </w:p>
    <w:p w14:paraId="13E9C8AB" w14:textId="77777777" w:rsidR="00A749FA" w:rsidRPr="00485FF1" w:rsidRDefault="00A749FA" w:rsidP="006E5C86">
      <w:pPr>
        <w:keepLines/>
      </w:pPr>
      <w:r w:rsidRPr="00485FF1">
        <w:t>A list of equipment used for tests and measurements shall be included in the evaluation test report. Where applicable, this list shall contain the inventory number, Manufacturer type number, serial number, calibration status etc. This list shall indicate for which test such equipment was used.</w:t>
      </w:r>
    </w:p>
    <w:p w14:paraId="0AC3F4DB" w14:textId="77777777" w:rsidR="00A749FA" w:rsidRPr="00485FF1" w:rsidRDefault="00A749FA" w:rsidP="00393355">
      <w:pPr>
        <w:pStyle w:val="Heading2"/>
      </w:pPr>
      <w:bookmarkStart w:id="87" w:name="_Toc484074594"/>
      <w:r w:rsidRPr="00485FF1">
        <w:t>LIST OF TEST REFERENCES</w:t>
      </w:r>
      <w:bookmarkEnd w:id="87"/>
    </w:p>
    <w:p w14:paraId="1A9539E5" w14:textId="77777777" w:rsidR="00A749FA" w:rsidRPr="00485FF1" w:rsidRDefault="00A749FA" w:rsidP="006E5C86">
      <w:pPr>
        <w:keepLines/>
      </w:pPr>
      <w:r w:rsidRPr="00485FF1">
        <w:t>This list shall include all references or codes that are necessary to correlate the test data provided with the applicable tests.</w:t>
      </w:r>
    </w:p>
    <w:p w14:paraId="69DAD2D7" w14:textId="77777777" w:rsidR="00A749FA" w:rsidRPr="00485FF1" w:rsidRDefault="00A749FA" w:rsidP="00393355">
      <w:pPr>
        <w:pStyle w:val="Heading2"/>
      </w:pPr>
      <w:bookmarkStart w:id="88" w:name="_Toc484074595"/>
      <w:r w:rsidRPr="00485FF1">
        <w:lastRenderedPageBreak/>
        <w:t>SAMPLE IDENTIFICATION</w:t>
      </w:r>
      <w:bookmarkEnd w:id="88"/>
    </w:p>
    <w:p w14:paraId="26C89D3E" w14:textId="77777777" w:rsidR="006A3B7E" w:rsidRPr="00485FF1" w:rsidRDefault="00A749FA" w:rsidP="00022AED">
      <w:pPr>
        <w:keepNext/>
        <w:keepLines/>
      </w:pPr>
      <w:r w:rsidRPr="00485FF1">
        <w:t xml:space="preserve">This shall identify the criteria used for the selection of the particular </w:t>
      </w:r>
      <w:r w:rsidR="009308BA" w:rsidRPr="00485FF1">
        <w:t>optical fibre cable assembly</w:t>
      </w:r>
      <w:r w:rsidRPr="00485FF1">
        <w:t xml:space="preserve"> used for the tests when evaluating a range of components by means of representative samples</w:t>
      </w:r>
      <w:r w:rsidR="005D3D99" w:rsidRPr="00485FF1">
        <w:t>.</w:t>
      </w:r>
    </w:p>
    <w:p w14:paraId="0AD77B58" w14:textId="6C660BEA" w:rsidR="00A749FA" w:rsidRPr="00485FF1" w:rsidRDefault="006A3B7E" w:rsidP="006E5C86">
      <w:pPr>
        <w:keepLines/>
      </w:pPr>
      <w:r w:rsidRPr="00485FF1">
        <w:t>Full details of all selected components shall be provided including all component type, optical connector type and optical fibre/cable type information.</w:t>
      </w:r>
    </w:p>
    <w:p w14:paraId="07A38E67" w14:textId="77777777" w:rsidR="00A749FA" w:rsidRPr="00485FF1" w:rsidRDefault="00A749FA" w:rsidP="00393355">
      <w:pPr>
        <w:pStyle w:val="Heading2"/>
      </w:pPr>
      <w:bookmarkStart w:id="89" w:name="_Toc484074596"/>
      <w:r w:rsidRPr="00485FF1">
        <w:t>PRODUCTION DATA</w:t>
      </w:r>
      <w:bookmarkEnd w:id="89"/>
    </w:p>
    <w:p w14:paraId="289AB812" w14:textId="6A9F6E2C" w:rsidR="00A749FA" w:rsidRPr="00485FF1" w:rsidRDefault="00A749FA" w:rsidP="006E5C86">
      <w:pPr>
        <w:keepLines/>
      </w:pPr>
      <w:r w:rsidRPr="00485FF1">
        <w:t xml:space="preserve">The progress of the </w:t>
      </w:r>
      <w:r w:rsidR="009308BA" w:rsidRPr="00485FF1">
        <w:t>optical fibre cable assemblies</w:t>
      </w:r>
      <w:r w:rsidRPr="00485FF1">
        <w:t xml:space="preserve"> through the normal manufacturing processes shall be documented. The </w:t>
      </w:r>
      <w:r w:rsidR="005D3D99" w:rsidRPr="00485FF1">
        <w:t>components</w:t>
      </w:r>
      <w:r w:rsidRPr="00485FF1">
        <w:t xml:space="preserve"> failing a particular process step shall be detailed, together with the reason for their removal.</w:t>
      </w:r>
    </w:p>
    <w:p w14:paraId="52945C49" w14:textId="77777777" w:rsidR="00A749FA" w:rsidRPr="00485FF1" w:rsidRDefault="00A749FA" w:rsidP="00393355">
      <w:pPr>
        <w:pStyle w:val="Heading2"/>
      </w:pPr>
      <w:bookmarkStart w:id="90" w:name="_Toc484074597"/>
      <w:r w:rsidRPr="00485FF1">
        <w:t>INSPECTION DATA</w:t>
      </w:r>
      <w:bookmarkEnd w:id="90"/>
    </w:p>
    <w:p w14:paraId="20A53CE1" w14:textId="58FDA531" w:rsidR="00A749FA" w:rsidRPr="00485FF1" w:rsidRDefault="00A749FA" w:rsidP="006E5C86">
      <w:pPr>
        <w:keepLines/>
      </w:pPr>
      <w:r w:rsidRPr="00485FF1">
        <w:t xml:space="preserve">The number of </w:t>
      </w:r>
      <w:r w:rsidR="009308BA" w:rsidRPr="00485FF1">
        <w:t>optical fibre cable assemblies</w:t>
      </w:r>
      <w:r w:rsidRPr="00485FF1">
        <w:t xml:space="preserve"> subjected to each test shall be identified together with the number and reason for any rejects.</w:t>
      </w:r>
    </w:p>
    <w:p w14:paraId="7E1D4DD7" w14:textId="54F858C0" w:rsidR="00A749FA" w:rsidRPr="00485FF1" w:rsidRDefault="00F318E2" w:rsidP="006E72CF">
      <w:pPr>
        <w:pStyle w:val="Heading3"/>
      </w:pPr>
      <w:bookmarkStart w:id="91" w:name="_Toc484074598"/>
      <w:r w:rsidRPr="00485FF1">
        <w:t>Initial Optical and Geometrical Measurements</w:t>
      </w:r>
      <w:bookmarkEnd w:id="91"/>
    </w:p>
    <w:p w14:paraId="45402399" w14:textId="45C99A8F" w:rsidR="00A749FA" w:rsidRPr="00485FF1" w:rsidRDefault="00A749FA" w:rsidP="006E5C86">
      <w:pPr>
        <w:keepLines/>
      </w:pPr>
      <w:r w:rsidRPr="00485FF1">
        <w:t xml:space="preserve">All data shall be recorded against serial numbers. A histogram of parameters </w:t>
      </w:r>
      <w:r w:rsidR="00606F9E" w:rsidRPr="00485FF1">
        <w:t xml:space="preserve">and a table of </w:t>
      </w:r>
      <w:r w:rsidRPr="00485FF1">
        <w:t>shall be produced.</w:t>
      </w:r>
    </w:p>
    <w:p w14:paraId="48A26D0A" w14:textId="77777777" w:rsidR="00A749FA" w:rsidRPr="00485FF1" w:rsidRDefault="00A749FA" w:rsidP="00393355">
      <w:pPr>
        <w:pStyle w:val="Heading2"/>
      </w:pPr>
      <w:bookmarkStart w:id="92" w:name="_Toc484074599"/>
      <w:r w:rsidRPr="00485FF1">
        <w:t>GROUP 1 - CONTROL GROUP DATA</w:t>
      </w:r>
      <w:bookmarkEnd w:id="92"/>
    </w:p>
    <w:p w14:paraId="1A3DE4EA" w14:textId="0DF4603C" w:rsidR="00A749FA" w:rsidRPr="00485FF1" w:rsidRDefault="00A749FA" w:rsidP="006E5C86">
      <w:pPr>
        <w:keepLines/>
      </w:pPr>
      <w:r w:rsidRPr="00485FF1">
        <w:t xml:space="preserve">All </w:t>
      </w:r>
      <w:r w:rsidR="00C2428E" w:rsidRPr="00485FF1">
        <w:t xml:space="preserve">optical and geometrical measurements </w:t>
      </w:r>
      <w:r w:rsidRPr="00485FF1">
        <w:t>data shall be recorded against serial numbers.</w:t>
      </w:r>
    </w:p>
    <w:p w14:paraId="53839509" w14:textId="2296E155" w:rsidR="00A749FA" w:rsidRPr="00485FF1" w:rsidRDefault="00A749FA" w:rsidP="00393355">
      <w:pPr>
        <w:pStyle w:val="Heading2"/>
      </w:pPr>
      <w:bookmarkStart w:id="93" w:name="_Toc484074600"/>
      <w:r w:rsidRPr="00485FF1">
        <w:t xml:space="preserve">GROUP 2 </w:t>
      </w:r>
      <w:r w:rsidR="00D73D5B" w:rsidRPr="00485FF1">
        <w:t xml:space="preserve">- </w:t>
      </w:r>
      <w:r w:rsidRPr="00485FF1">
        <w:t>DESTRUCTIVE TESTS DATA</w:t>
      </w:r>
      <w:bookmarkEnd w:id="93"/>
    </w:p>
    <w:p w14:paraId="79F964AA" w14:textId="24A7CEF5" w:rsidR="00A749FA" w:rsidRPr="00485FF1" w:rsidRDefault="00A749FA" w:rsidP="006E72CF">
      <w:pPr>
        <w:pStyle w:val="Heading3"/>
      </w:pPr>
      <w:bookmarkStart w:id="94" w:name="_Toc484074601"/>
      <w:r w:rsidRPr="00485FF1">
        <w:t>Temperature Step-Stress Data</w:t>
      </w:r>
      <w:bookmarkEnd w:id="94"/>
    </w:p>
    <w:p w14:paraId="1DE4B698" w14:textId="77777777" w:rsidR="009131CD" w:rsidRPr="00485FF1" w:rsidRDefault="00A749FA" w:rsidP="00C2428E">
      <w:pPr>
        <w:keepLines/>
        <w:spacing w:after="120"/>
      </w:pPr>
      <w:r w:rsidRPr="00485FF1">
        <w:t>All data shall be r</w:t>
      </w:r>
      <w:r w:rsidR="009131CD" w:rsidRPr="00485FF1">
        <w:t>ecorded against serial numbers.</w:t>
      </w:r>
    </w:p>
    <w:p w14:paraId="6F97CB43" w14:textId="6A3DA9ED" w:rsidR="00A749FA" w:rsidRPr="00485FF1" w:rsidRDefault="009131CD" w:rsidP="00C2428E">
      <w:pPr>
        <w:keepLines/>
        <w:spacing w:after="120"/>
      </w:pPr>
      <w:r w:rsidRPr="00485FF1">
        <w:t>A test summary shall be produced which shall include</w:t>
      </w:r>
      <w:r w:rsidR="00A749FA" w:rsidRPr="00485FF1">
        <w:t>:</w:t>
      </w:r>
    </w:p>
    <w:p w14:paraId="4C7C138B" w14:textId="57AB7546" w:rsidR="00C2428E" w:rsidRPr="00485FF1" w:rsidRDefault="00C2428E" w:rsidP="00C9147C">
      <w:pPr>
        <w:pStyle w:val="alphabeticallist"/>
        <w:keepLines/>
        <w:spacing w:after="60"/>
      </w:pPr>
      <w:r w:rsidRPr="00485FF1">
        <w:t>All test step temperature versus time details.</w:t>
      </w:r>
    </w:p>
    <w:p w14:paraId="77DD9B97" w14:textId="366939E0"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0BA6DD1B"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16C1BB4F" w14:textId="49C6979D" w:rsidR="0083616E" w:rsidRPr="00485FF1" w:rsidRDefault="00E56358" w:rsidP="00C9147C">
      <w:pPr>
        <w:pStyle w:val="alphabeticallist"/>
        <w:keepLines/>
        <w:spacing w:after="60"/>
      </w:pPr>
      <w:r w:rsidRPr="00485FF1">
        <w:t>All</w:t>
      </w:r>
      <w:r w:rsidR="0083616E" w:rsidRPr="00485FF1">
        <w:t xml:space="preserve"> Optical Connector End-face Visual Inspection </w:t>
      </w:r>
      <w:r w:rsidRPr="00485FF1">
        <w:t xml:space="preserve">data recorded </w:t>
      </w:r>
      <w:r w:rsidR="0083616E" w:rsidRPr="00485FF1">
        <w:t>befor</w:t>
      </w:r>
      <w:r w:rsidRPr="00485FF1">
        <w:t>e and after the test including photographic records.</w:t>
      </w:r>
    </w:p>
    <w:p w14:paraId="4099B811" w14:textId="5ED76946" w:rsidR="009131CD" w:rsidRPr="00485FF1" w:rsidRDefault="009131CD" w:rsidP="00C9147C">
      <w:pPr>
        <w:pStyle w:val="alphabeticallist"/>
        <w:keepLines/>
        <w:spacing w:after="60"/>
      </w:pPr>
      <w:r w:rsidRPr="00485FF1">
        <w:t>Final visual examination results including photographs were relevant.</w:t>
      </w:r>
    </w:p>
    <w:p w14:paraId="40783956" w14:textId="5FB0A1EC" w:rsidR="00C2428E" w:rsidRPr="00485FF1" w:rsidRDefault="00C2428E" w:rsidP="00C9147C">
      <w:pPr>
        <w:pStyle w:val="alphabeticallist"/>
        <w:keepLines/>
        <w:spacing w:after="60"/>
      </w:pPr>
      <w:r w:rsidRPr="00485FF1">
        <w:t>Full details of the required analysis of the test results.</w:t>
      </w:r>
    </w:p>
    <w:p w14:paraId="7039AE7D" w14:textId="54BB492C" w:rsidR="00A749FA" w:rsidRPr="00485FF1" w:rsidRDefault="00A749FA" w:rsidP="006E72CF">
      <w:pPr>
        <w:pStyle w:val="Heading3"/>
      </w:pPr>
      <w:bookmarkStart w:id="95" w:name="_Toc484074602"/>
      <w:r w:rsidRPr="00485FF1">
        <w:t>Constructional Analysis Data</w:t>
      </w:r>
      <w:bookmarkEnd w:id="95"/>
    </w:p>
    <w:p w14:paraId="38CF14E3" w14:textId="77777777" w:rsidR="009131CD" w:rsidRPr="00485FF1" w:rsidRDefault="009131CD" w:rsidP="006E72CF">
      <w:pPr>
        <w:keepNext/>
        <w:keepLines/>
        <w:spacing w:after="120"/>
      </w:pPr>
      <w:r w:rsidRPr="00485FF1">
        <w:t>All data shall be recorded against serial numbers.</w:t>
      </w:r>
    </w:p>
    <w:p w14:paraId="59063527" w14:textId="77777777" w:rsidR="009131CD" w:rsidRPr="00485FF1" w:rsidRDefault="009131CD" w:rsidP="0038190D">
      <w:pPr>
        <w:keepNext/>
        <w:spacing w:after="120"/>
      </w:pPr>
      <w:r w:rsidRPr="00485FF1">
        <w:t>A test summary shall be produced which shall include:</w:t>
      </w:r>
    </w:p>
    <w:p w14:paraId="2C67113D" w14:textId="5E31FE65" w:rsidR="00A749FA" w:rsidRPr="00485FF1" w:rsidRDefault="0083616E" w:rsidP="009131CD">
      <w:pPr>
        <w:pStyle w:val="alphabeticallist"/>
        <w:keepLines/>
      </w:pPr>
      <w:r w:rsidRPr="00485FF1">
        <w:t xml:space="preserve">External and </w:t>
      </w:r>
      <w:r w:rsidR="00A749FA" w:rsidRPr="00485FF1">
        <w:t>internal visual examination</w:t>
      </w:r>
      <w:r w:rsidRPr="00485FF1">
        <w:t xml:space="preserve"> results.</w:t>
      </w:r>
    </w:p>
    <w:p w14:paraId="090D0ED4" w14:textId="0B1A6565" w:rsidR="00A749FA" w:rsidRPr="00485FF1" w:rsidRDefault="00A749FA" w:rsidP="006E5C86">
      <w:pPr>
        <w:pStyle w:val="alphabeticallist"/>
        <w:keepLines/>
      </w:pPr>
      <w:r w:rsidRPr="00485FF1">
        <w:t>Photograph</w:t>
      </w:r>
      <w:r w:rsidR="0083616E" w:rsidRPr="00485FF1">
        <w:t>ic</w:t>
      </w:r>
      <w:r w:rsidRPr="00485FF1">
        <w:t xml:space="preserve"> </w:t>
      </w:r>
      <w:r w:rsidR="0083616E" w:rsidRPr="00485FF1">
        <w:t>records of all i</w:t>
      </w:r>
      <w:r w:rsidRPr="00485FF1">
        <w:t>nspection</w:t>
      </w:r>
      <w:r w:rsidR="0083616E" w:rsidRPr="00485FF1">
        <w:t>s.</w:t>
      </w:r>
    </w:p>
    <w:p w14:paraId="54FEA14C" w14:textId="0EB07809" w:rsidR="00A749FA" w:rsidRPr="00485FF1" w:rsidRDefault="0083616E" w:rsidP="006E5C86">
      <w:pPr>
        <w:pStyle w:val="alphabeticallist"/>
        <w:keepLines/>
      </w:pPr>
      <w:r w:rsidRPr="00485FF1">
        <w:t>Radiographic images.</w:t>
      </w:r>
    </w:p>
    <w:p w14:paraId="477EC8FC" w14:textId="67DA8C3E" w:rsidR="00A749FA" w:rsidRPr="00485FF1" w:rsidRDefault="0083616E" w:rsidP="006E5C86">
      <w:pPr>
        <w:pStyle w:val="alphabeticallist"/>
        <w:keepLines/>
      </w:pPr>
      <w:r w:rsidRPr="00485FF1">
        <w:t>M</w:t>
      </w:r>
      <w:r w:rsidR="00A749FA" w:rsidRPr="00485FF1">
        <w:t xml:space="preserve">aterials </w:t>
      </w:r>
      <w:r w:rsidRPr="00485FF1">
        <w:t xml:space="preserve">and finishes material </w:t>
      </w:r>
      <w:r w:rsidR="00A749FA" w:rsidRPr="00485FF1">
        <w:t>analysis</w:t>
      </w:r>
      <w:r w:rsidRPr="00485FF1">
        <w:t xml:space="preserve"> results.</w:t>
      </w:r>
    </w:p>
    <w:p w14:paraId="4E4D2048" w14:textId="7FDC36A8" w:rsidR="0083616E" w:rsidRPr="00485FF1" w:rsidRDefault="0083616E" w:rsidP="006E5C86">
      <w:pPr>
        <w:pStyle w:val="alphabeticallist"/>
        <w:keepLines/>
      </w:pPr>
      <w:r w:rsidRPr="00485FF1">
        <w:t>Marking test results</w:t>
      </w:r>
    </w:p>
    <w:p w14:paraId="742516F4" w14:textId="245715FC" w:rsidR="00A749FA" w:rsidRPr="00485FF1" w:rsidRDefault="0083616E" w:rsidP="006E5C86">
      <w:pPr>
        <w:pStyle w:val="alphabeticallist"/>
        <w:keepLines/>
      </w:pPr>
      <w:r w:rsidRPr="00485FF1">
        <w:t>M</w:t>
      </w:r>
      <w:r w:rsidR="00A749FA" w:rsidRPr="00485FF1">
        <w:t>icrosection analysis</w:t>
      </w:r>
      <w:r w:rsidRPr="00485FF1">
        <w:t xml:space="preserve"> results.</w:t>
      </w:r>
    </w:p>
    <w:p w14:paraId="4DEE7F2F" w14:textId="2792CA1B" w:rsidR="00A749FA" w:rsidRPr="00485FF1" w:rsidRDefault="00A749FA" w:rsidP="00393355">
      <w:pPr>
        <w:pStyle w:val="Heading2"/>
      </w:pPr>
      <w:bookmarkStart w:id="96" w:name="_Toc484074603"/>
      <w:r w:rsidRPr="00485FF1">
        <w:lastRenderedPageBreak/>
        <w:t>GROUP 3 - ASSEMBLY TEST</w:t>
      </w:r>
      <w:r w:rsidR="00606F9E" w:rsidRPr="00485FF1">
        <w:t>s</w:t>
      </w:r>
      <w:r w:rsidRPr="00485FF1">
        <w:t xml:space="preserve"> DATA</w:t>
      </w:r>
      <w:bookmarkEnd w:id="96"/>
    </w:p>
    <w:p w14:paraId="26D93E99" w14:textId="2FF2F15B" w:rsidR="00A749FA" w:rsidRPr="00485FF1" w:rsidRDefault="00A749FA" w:rsidP="006E72CF">
      <w:pPr>
        <w:pStyle w:val="Heading3"/>
      </w:pPr>
      <w:bookmarkStart w:id="97" w:name="_Toc484074604"/>
      <w:r w:rsidRPr="00485FF1">
        <w:t>Torsion Data</w:t>
      </w:r>
      <w:bookmarkEnd w:id="97"/>
    </w:p>
    <w:p w14:paraId="20A1616C" w14:textId="77777777" w:rsidR="009131CD" w:rsidRPr="00485FF1" w:rsidRDefault="009131CD" w:rsidP="009131CD">
      <w:pPr>
        <w:keepLines/>
        <w:spacing w:after="120"/>
      </w:pPr>
      <w:r w:rsidRPr="00485FF1">
        <w:t>All data shall be recorded against serial numbers.</w:t>
      </w:r>
    </w:p>
    <w:p w14:paraId="6A231FA2" w14:textId="77777777" w:rsidR="009131CD" w:rsidRPr="00485FF1" w:rsidRDefault="009131CD" w:rsidP="00E56358">
      <w:pPr>
        <w:spacing w:after="120"/>
      </w:pPr>
      <w:r w:rsidRPr="00485FF1">
        <w:t>A test summary shall be produced which shall include:</w:t>
      </w:r>
    </w:p>
    <w:p w14:paraId="0F47C76A" w14:textId="7DDE156C"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4FB9F1FE"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5D892E3E" w14:textId="77777777" w:rsidR="00E56358" w:rsidRPr="00485FF1" w:rsidRDefault="00E56358" w:rsidP="00C9147C">
      <w:pPr>
        <w:pStyle w:val="alphabeticallist"/>
        <w:keepLines/>
        <w:spacing w:after="60"/>
      </w:pPr>
      <w:r w:rsidRPr="00485FF1">
        <w:t>All Optical Connector End-face Visual Inspection data recorded before and after the test including photographic records.</w:t>
      </w:r>
    </w:p>
    <w:p w14:paraId="679876FD" w14:textId="06468BE3" w:rsidR="009131CD" w:rsidRPr="00485FF1" w:rsidRDefault="00E56358" w:rsidP="00C9147C">
      <w:pPr>
        <w:pStyle w:val="alphabeticallist"/>
        <w:keepLines/>
        <w:spacing w:after="60"/>
      </w:pPr>
      <w:r w:rsidRPr="00485FF1">
        <w:t>Final visual examination results including photographs were relevant.</w:t>
      </w:r>
    </w:p>
    <w:p w14:paraId="6396162B" w14:textId="1621F7C5" w:rsidR="00A749FA" w:rsidRPr="00485FF1" w:rsidRDefault="00A749FA" w:rsidP="006E72CF">
      <w:pPr>
        <w:pStyle w:val="Heading3"/>
      </w:pPr>
      <w:bookmarkStart w:id="98" w:name="_Toc484074605"/>
      <w:r w:rsidRPr="00485FF1">
        <w:t>Static Side Load Data</w:t>
      </w:r>
      <w:bookmarkEnd w:id="98"/>
    </w:p>
    <w:p w14:paraId="60817AEB" w14:textId="77777777" w:rsidR="009131CD" w:rsidRPr="00485FF1" w:rsidRDefault="009131CD" w:rsidP="009131CD">
      <w:pPr>
        <w:keepLines/>
        <w:spacing w:after="120"/>
      </w:pPr>
      <w:r w:rsidRPr="00485FF1">
        <w:t>All data shall be recorded against serial numbers.</w:t>
      </w:r>
    </w:p>
    <w:p w14:paraId="625566E1" w14:textId="77777777" w:rsidR="009131CD" w:rsidRPr="00485FF1" w:rsidRDefault="009131CD" w:rsidP="00E56358">
      <w:pPr>
        <w:spacing w:after="120"/>
      </w:pPr>
      <w:r w:rsidRPr="00485FF1">
        <w:t>A test summary shall be produced which shall include:</w:t>
      </w:r>
    </w:p>
    <w:p w14:paraId="62AB26CA" w14:textId="4BE8C246"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5AFC0ECA"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01952C20" w14:textId="77777777" w:rsidR="00E56358" w:rsidRPr="00485FF1" w:rsidRDefault="00E56358" w:rsidP="00C9147C">
      <w:pPr>
        <w:pStyle w:val="alphabeticallist"/>
        <w:keepLines/>
        <w:spacing w:after="60"/>
      </w:pPr>
      <w:r w:rsidRPr="00485FF1">
        <w:t>All Optical Connector End-face Visual Inspection data recorded before and after the test including photographic records.</w:t>
      </w:r>
    </w:p>
    <w:p w14:paraId="52CA83B7" w14:textId="77777777" w:rsidR="00E56358" w:rsidRPr="00485FF1" w:rsidRDefault="00E56358" w:rsidP="00C9147C">
      <w:pPr>
        <w:pStyle w:val="alphabeticallist"/>
        <w:keepLines/>
        <w:spacing w:after="60"/>
      </w:pPr>
      <w:r w:rsidRPr="00485FF1">
        <w:t>Final visual examination results including photographs were relevant.</w:t>
      </w:r>
    </w:p>
    <w:p w14:paraId="5A69F451" w14:textId="67610530" w:rsidR="00A749FA" w:rsidRPr="00485FF1" w:rsidRDefault="00703557" w:rsidP="006E72CF">
      <w:pPr>
        <w:pStyle w:val="Heading3"/>
      </w:pPr>
      <w:bookmarkStart w:id="99" w:name="_Toc484074606"/>
      <w:r w:rsidRPr="00485FF1">
        <w:t>Cable Retent</w:t>
      </w:r>
      <w:r w:rsidR="00A749FA" w:rsidRPr="00485FF1">
        <w:t>ion Data</w:t>
      </w:r>
      <w:bookmarkEnd w:id="99"/>
    </w:p>
    <w:p w14:paraId="0158B9F5" w14:textId="77777777" w:rsidR="009131CD" w:rsidRPr="00485FF1" w:rsidRDefault="009131CD" w:rsidP="009131CD">
      <w:pPr>
        <w:keepLines/>
        <w:spacing w:after="120"/>
      </w:pPr>
      <w:r w:rsidRPr="00485FF1">
        <w:t>All data shall be recorded against serial numbers.</w:t>
      </w:r>
    </w:p>
    <w:p w14:paraId="43E294EA" w14:textId="77777777" w:rsidR="009131CD" w:rsidRPr="00485FF1" w:rsidRDefault="009131CD" w:rsidP="006A3B7E">
      <w:pPr>
        <w:spacing w:after="120"/>
      </w:pPr>
      <w:r w:rsidRPr="00485FF1">
        <w:t>A test summary shall be produced which shall include:</w:t>
      </w:r>
    </w:p>
    <w:p w14:paraId="55D89B89" w14:textId="3B71E2F4"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71D3CD3A"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4A321D68" w14:textId="77777777" w:rsidR="006A3B7E" w:rsidRPr="00485FF1" w:rsidRDefault="006A3B7E" w:rsidP="00C9147C">
      <w:pPr>
        <w:pStyle w:val="alphabeticallist"/>
        <w:keepLines/>
        <w:spacing w:after="60"/>
      </w:pPr>
      <w:r w:rsidRPr="00485FF1">
        <w:t>All Optical Connector End-face Visual Inspection data recorded before and after the test including photographic records.</w:t>
      </w:r>
    </w:p>
    <w:p w14:paraId="7F9EF3BF" w14:textId="77777777" w:rsidR="006A3B7E" w:rsidRPr="00485FF1" w:rsidRDefault="006A3B7E" w:rsidP="00C9147C">
      <w:pPr>
        <w:pStyle w:val="alphabeticallist"/>
        <w:keepLines/>
        <w:spacing w:after="60"/>
      </w:pPr>
      <w:r w:rsidRPr="00485FF1">
        <w:t>Final visual examination results including photographs were relevant.</w:t>
      </w:r>
    </w:p>
    <w:p w14:paraId="2C1A2E91" w14:textId="70716C9B" w:rsidR="00A749FA" w:rsidRPr="00485FF1" w:rsidRDefault="00A749FA" w:rsidP="006E72CF">
      <w:pPr>
        <w:pStyle w:val="Heading2"/>
      </w:pPr>
      <w:bookmarkStart w:id="100" w:name="_Toc484074607"/>
      <w:r w:rsidRPr="00485FF1">
        <w:t xml:space="preserve">GROUP 4 - ENVIRONMENTAL </w:t>
      </w:r>
      <w:r w:rsidR="00606F9E" w:rsidRPr="00485FF1">
        <w:t xml:space="preserve">tests </w:t>
      </w:r>
      <w:r w:rsidRPr="00485FF1">
        <w:t>DATA</w:t>
      </w:r>
      <w:bookmarkEnd w:id="100"/>
    </w:p>
    <w:p w14:paraId="7621456B" w14:textId="0FF9E5D8" w:rsidR="00B62283" w:rsidRPr="00485FF1" w:rsidRDefault="00B62283" w:rsidP="006E72CF">
      <w:pPr>
        <w:pStyle w:val="Heading3"/>
      </w:pPr>
      <w:bookmarkStart w:id="101" w:name="_Toc484074608"/>
      <w:r w:rsidRPr="00485FF1">
        <w:t xml:space="preserve">Temperature Cycling </w:t>
      </w:r>
      <w:r w:rsidR="006A3B7E" w:rsidRPr="00485FF1">
        <w:t xml:space="preserve">I </w:t>
      </w:r>
      <w:r w:rsidRPr="00485FF1">
        <w:t>Data</w:t>
      </w:r>
      <w:bookmarkEnd w:id="101"/>
    </w:p>
    <w:p w14:paraId="6677B597" w14:textId="77777777" w:rsidR="009131CD" w:rsidRPr="00485FF1" w:rsidRDefault="009131CD" w:rsidP="006E72CF">
      <w:pPr>
        <w:keepNext/>
        <w:keepLines/>
        <w:spacing w:after="120"/>
      </w:pPr>
      <w:r w:rsidRPr="00485FF1">
        <w:t>All data shall be recorded against serial numbers.</w:t>
      </w:r>
    </w:p>
    <w:p w14:paraId="197E4C55" w14:textId="77777777" w:rsidR="009131CD" w:rsidRPr="00485FF1" w:rsidRDefault="009131CD" w:rsidP="006A3B7E">
      <w:pPr>
        <w:spacing w:after="120"/>
      </w:pPr>
      <w:r w:rsidRPr="00485FF1">
        <w:t>A test summary shall be produced which shall include:</w:t>
      </w:r>
    </w:p>
    <w:p w14:paraId="651D7E62" w14:textId="7F8D3455" w:rsidR="00E95707" w:rsidRPr="00485FF1" w:rsidRDefault="00E95707" w:rsidP="00C9147C">
      <w:pPr>
        <w:pStyle w:val="alphabeticallist"/>
        <w:keepLines/>
        <w:spacing w:after="60"/>
      </w:pPr>
      <w:r w:rsidRPr="00485FF1">
        <w:t>All test temperature versus time details.</w:t>
      </w:r>
    </w:p>
    <w:p w14:paraId="33AD0187" w14:textId="1B1C7738"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0F2074F5"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1CF6473E" w14:textId="77777777" w:rsidR="00E95707" w:rsidRPr="00485FF1" w:rsidRDefault="00E95707" w:rsidP="00C9147C">
      <w:pPr>
        <w:pStyle w:val="alphabeticallist"/>
        <w:keepLines/>
        <w:spacing w:after="60"/>
      </w:pPr>
      <w:r w:rsidRPr="00485FF1">
        <w:t>All Optical Connector End-face Visual Inspection data recorded before and after the test including photographic records.</w:t>
      </w:r>
    </w:p>
    <w:p w14:paraId="2F17DE94" w14:textId="77777777" w:rsidR="00E95707" w:rsidRPr="00485FF1" w:rsidRDefault="00E95707" w:rsidP="00C9147C">
      <w:pPr>
        <w:pStyle w:val="alphabeticallist"/>
        <w:keepLines/>
        <w:spacing w:after="60"/>
      </w:pPr>
      <w:r w:rsidRPr="00485FF1">
        <w:t>Final visual examination results including photographs were relevant.</w:t>
      </w:r>
    </w:p>
    <w:p w14:paraId="3BA6FE19" w14:textId="77777777" w:rsidR="00B62283" w:rsidRPr="00485FF1" w:rsidRDefault="00B62283" w:rsidP="006E72CF">
      <w:pPr>
        <w:pStyle w:val="Heading3"/>
      </w:pPr>
      <w:bookmarkStart w:id="102" w:name="_Toc484074609"/>
      <w:r w:rsidRPr="00485FF1">
        <w:lastRenderedPageBreak/>
        <w:t>Rapid Depressurisation Data</w:t>
      </w:r>
      <w:bookmarkEnd w:id="102"/>
    </w:p>
    <w:p w14:paraId="1D4310A1" w14:textId="77777777" w:rsidR="009131CD" w:rsidRPr="00485FF1" w:rsidRDefault="009131CD" w:rsidP="00022AED">
      <w:pPr>
        <w:keepNext/>
        <w:keepLines/>
        <w:spacing w:after="120"/>
      </w:pPr>
      <w:r w:rsidRPr="00485FF1">
        <w:t>All data shall be recorded against serial numbers.</w:t>
      </w:r>
    </w:p>
    <w:p w14:paraId="30E1A95C" w14:textId="77777777" w:rsidR="009131CD" w:rsidRPr="00485FF1" w:rsidRDefault="009131CD" w:rsidP="00E95707">
      <w:pPr>
        <w:spacing w:after="120"/>
      </w:pPr>
      <w:r w:rsidRPr="00485FF1">
        <w:t>A test summary shall be produced which shall include:</w:t>
      </w:r>
    </w:p>
    <w:p w14:paraId="53AFBC37" w14:textId="0A945F1A" w:rsidR="00E95707" w:rsidRPr="00485FF1" w:rsidRDefault="00E95707" w:rsidP="00C9147C">
      <w:pPr>
        <w:pStyle w:val="alphabeticallist"/>
        <w:keepLines/>
        <w:spacing w:after="60"/>
      </w:pPr>
      <w:r w:rsidRPr="00485FF1">
        <w:t>All test pressure versus time details.</w:t>
      </w:r>
    </w:p>
    <w:p w14:paraId="5F7C97A2" w14:textId="2E166B3F"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49D21E4F"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6A748128" w14:textId="77777777" w:rsidR="00E95707" w:rsidRPr="00485FF1" w:rsidRDefault="00E95707" w:rsidP="00C9147C">
      <w:pPr>
        <w:pStyle w:val="alphabeticallist"/>
        <w:keepLines/>
        <w:spacing w:after="60"/>
      </w:pPr>
      <w:r w:rsidRPr="00485FF1">
        <w:t>All Optical Connector End-face Visual Inspection data recorded before and after the test including photographic records.</w:t>
      </w:r>
    </w:p>
    <w:p w14:paraId="128BC94E" w14:textId="77777777" w:rsidR="00E95707" w:rsidRPr="00485FF1" w:rsidRDefault="00E95707" w:rsidP="00E95707">
      <w:pPr>
        <w:pStyle w:val="alphabeticallist"/>
        <w:keepLines/>
      </w:pPr>
      <w:r w:rsidRPr="00485FF1">
        <w:t>Final visual examination results including photographs were relevant.</w:t>
      </w:r>
    </w:p>
    <w:p w14:paraId="5E037C9D" w14:textId="494BCCBD" w:rsidR="00B62283" w:rsidRPr="00485FF1" w:rsidRDefault="00B62283" w:rsidP="006E72CF">
      <w:pPr>
        <w:pStyle w:val="Heading3"/>
      </w:pPr>
      <w:bookmarkStart w:id="103" w:name="_Toc484074610"/>
      <w:r w:rsidRPr="00485FF1">
        <w:t>Humidity Cycling Data</w:t>
      </w:r>
      <w:bookmarkEnd w:id="103"/>
    </w:p>
    <w:p w14:paraId="5C2B0317" w14:textId="77777777" w:rsidR="009131CD" w:rsidRPr="00485FF1" w:rsidRDefault="009131CD" w:rsidP="009131CD">
      <w:pPr>
        <w:keepLines/>
        <w:spacing w:after="120"/>
      </w:pPr>
      <w:r w:rsidRPr="00485FF1">
        <w:t>All data shall be recorded against serial numbers.</w:t>
      </w:r>
    </w:p>
    <w:p w14:paraId="79226CEF" w14:textId="77777777" w:rsidR="009131CD" w:rsidRPr="00485FF1" w:rsidRDefault="009131CD" w:rsidP="00E95707">
      <w:pPr>
        <w:spacing w:after="120"/>
      </w:pPr>
      <w:r w:rsidRPr="00485FF1">
        <w:t>A test summary shall be produced which shall include:</w:t>
      </w:r>
    </w:p>
    <w:p w14:paraId="7DE76A3D" w14:textId="4CAF6F06" w:rsidR="00E95707" w:rsidRPr="00485FF1" w:rsidRDefault="00E95707" w:rsidP="00C9147C">
      <w:pPr>
        <w:pStyle w:val="alphabeticallist"/>
        <w:keepLines/>
        <w:spacing w:after="60"/>
      </w:pPr>
      <w:r w:rsidRPr="00485FF1">
        <w:t>All test temperature and relative humidity versus time details.</w:t>
      </w:r>
    </w:p>
    <w:p w14:paraId="76B76E24" w14:textId="2D1D29CD"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76094373"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1D5B3579" w14:textId="77777777" w:rsidR="00E95707" w:rsidRPr="00485FF1" w:rsidRDefault="00E95707" w:rsidP="00C9147C">
      <w:pPr>
        <w:pStyle w:val="alphabeticallist"/>
        <w:keepLines/>
        <w:spacing w:after="60"/>
      </w:pPr>
      <w:r w:rsidRPr="00485FF1">
        <w:t>All Optical Connector End-face Visual Inspection data recorded before and after the test including photographic records.</w:t>
      </w:r>
    </w:p>
    <w:p w14:paraId="4F1F360D" w14:textId="77777777" w:rsidR="00E95707" w:rsidRPr="00485FF1" w:rsidRDefault="00E95707" w:rsidP="00C9147C">
      <w:pPr>
        <w:pStyle w:val="alphabeticallist"/>
        <w:keepLines/>
        <w:spacing w:after="60"/>
      </w:pPr>
      <w:r w:rsidRPr="00485FF1">
        <w:t>Final visual examination results including photographs were relevant.</w:t>
      </w:r>
    </w:p>
    <w:p w14:paraId="44A4C076" w14:textId="00BCBF95" w:rsidR="00B62283" w:rsidRPr="00485FF1" w:rsidRDefault="00B62283" w:rsidP="006E72CF">
      <w:pPr>
        <w:pStyle w:val="Heading3"/>
      </w:pPr>
      <w:bookmarkStart w:id="104" w:name="_Toc484074611"/>
      <w:r w:rsidRPr="00485FF1">
        <w:t xml:space="preserve">Temperature Cycling </w:t>
      </w:r>
      <w:r w:rsidR="00E95707" w:rsidRPr="00485FF1">
        <w:t xml:space="preserve">II </w:t>
      </w:r>
      <w:r w:rsidRPr="00485FF1">
        <w:t>Data</w:t>
      </w:r>
      <w:bookmarkEnd w:id="104"/>
    </w:p>
    <w:p w14:paraId="38B9F606" w14:textId="77777777" w:rsidR="009131CD" w:rsidRPr="00485FF1" w:rsidRDefault="009131CD" w:rsidP="009131CD">
      <w:pPr>
        <w:keepLines/>
        <w:spacing w:after="120"/>
      </w:pPr>
      <w:r w:rsidRPr="00485FF1">
        <w:t>All data shall be recorded against serial numbers.</w:t>
      </w:r>
    </w:p>
    <w:p w14:paraId="51201EEB" w14:textId="77777777" w:rsidR="009131CD" w:rsidRPr="00485FF1" w:rsidRDefault="009131CD" w:rsidP="00E95707">
      <w:pPr>
        <w:spacing w:after="120"/>
      </w:pPr>
      <w:r w:rsidRPr="00485FF1">
        <w:t>A test summary shall be produced which shall include:</w:t>
      </w:r>
    </w:p>
    <w:p w14:paraId="27F5555A" w14:textId="77777777" w:rsidR="00E95707" w:rsidRPr="00485FF1" w:rsidRDefault="00E95707" w:rsidP="00C9147C">
      <w:pPr>
        <w:pStyle w:val="alphabeticallist"/>
        <w:keepLines/>
        <w:spacing w:after="60"/>
      </w:pPr>
      <w:r w:rsidRPr="00485FF1">
        <w:t>All test temperature versus time details.</w:t>
      </w:r>
    </w:p>
    <w:p w14:paraId="496C56B7" w14:textId="52D9761D"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5C4790FB"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30CB7B0E" w14:textId="77777777" w:rsidR="00E95707" w:rsidRPr="00485FF1" w:rsidRDefault="00E95707" w:rsidP="00C9147C">
      <w:pPr>
        <w:pStyle w:val="alphabeticallist"/>
        <w:keepLines/>
        <w:spacing w:after="60"/>
      </w:pPr>
      <w:r w:rsidRPr="00485FF1">
        <w:t>All Optical Connector End-face Visual Inspection data recorded before and after the test including photographic records.</w:t>
      </w:r>
    </w:p>
    <w:p w14:paraId="057A4CCC" w14:textId="1B94CD09" w:rsidR="00B62283" w:rsidRPr="00485FF1" w:rsidRDefault="00E95707" w:rsidP="00C9147C">
      <w:pPr>
        <w:pStyle w:val="alphabeticallist"/>
        <w:keepLines/>
        <w:spacing w:after="60"/>
      </w:pPr>
      <w:r w:rsidRPr="00485FF1">
        <w:t>Final visual examination results including photographs were relevant.</w:t>
      </w:r>
    </w:p>
    <w:p w14:paraId="6B872BE5" w14:textId="20AB8306" w:rsidR="00B62283" w:rsidRPr="00485FF1" w:rsidRDefault="00B62283" w:rsidP="006E72CF">
      <w:pPr>
        <w:pStyle w:val="Heading3"/>
      </w:pPr>
      <w:bookmarkStart w:id="105" w:name="_Toc484074612"/>
      <w:r w:rsidRPr="00485FF1">
        <w:t>Random Vibration Data</w:t>
      </w:r>
      <w:bookmarkEnd w:id="105"/>
    </w:p>
    <w:p w14:paraId="584EF5EF" w14:textId="77777777" w:rsidR="009131CD" w:rsidRPr="00485FF1" w:rsidRDefault="009131CD" w:rsidP="006E72CF">
      <w:pPr>
        <w:keepNext/>
        <w:keepLines/>
        <w:spacing w:after="120"/>
      </w:pPr>
      <w:r w:rsidRPr="00485FF1">
        <w:t>All data shall be recorded against serial numbers.</w:t>
      </w:r>
    </w:p>
    <w:p w14:paraId="683DC67C" w14:textId="77777777" w:rsidR="009131CD" w:rsidRPr="00485FF1" w:rsidRDefault="009131CD" w:rsidP="006E72CF">
      <w:pPr>
        <w:keepNext/>
        <w:spacing w:after="120"/>
      </w:pPr>
      <w:r w:rsidRPr="00485FF1">
        <w:t>A test summary shall be produced which shall include:</w:t>
      </w:r>
    </w:p>
    <w:p w14:paraId="0D0A9F1B" w14:textId="215B068A" w:rsidR="00E95707" w:rsidRPr="00485FF1" w:rsidRDefault="00E95707" w:rsidP="00C9147C">
      <w:pPr>
        <w:pStyle w:val="alphabeticallist"/>
        <w:spacing w:after="60"/>
      </w:pPr>
      <w:r w:rsidRPr="00485FF1">
        <w:t>Vibration spectrum details.</w:t>
      </w:r>
    </w:p>
    <w:p w14:paraId="20485EAC" w14:textId="7B950BCD"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13649DF1"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574028DD" w14:textId="77777777" w:rsidR="00E95707" w:rsidRPr="00485FF1" w:rsidRDefault="00E95707" w:rsidP="00C9147C">
      <w:pPr>
        <w:pStyle w:val="alphabeticallist"/>
        <w:keepLines/>
        <w:spacing w:after="60"/>
      </w:pPr>
      <w:r w:rsidRPr="00485FF1">
        <w:t>All Optical Connector End-face Visual Inspection data recorded before and after the test including photographic records.</w:t>
      </w:r>
    </w:p>
    <w:p w14:paraId="066A870E" w14:textId="3C16A616" w:rsidR="00E95707" w:rsidRPr="00485FF1" w:rsidRDefault="00E95707" w:rsidP="00C9147C">
      <w:pPr>
        <w:pStyle w:val="alphabeticallist"/>
        <w:keepLines/>
        <w:spacing w:after="60"/>
      </w:pPr>
      <w:r w:rsidRPr="00485FF1">
        <w:t>Final visual examination results including photographs were relevant.</w:t>
      </w:r>
    </w:p>
    <w:p w14:paraId="03792FD8" w14:textId="280A87B3" w:rsidR="00A749FA" w:rsidRPr="00485FF1" w:rsidRDefault="00017873" w:rsidP="006E72CF">
      <w:pPr>
        <w:pStyle w:val="Heading3"/>
      </w:pPr>
      <w:bookmarkStart w:id="106" w:name="_Toc484074613"/>
      <w:r w:rsidRPr="00485FF1">
        <w:lastRenderedPageBreak/>
        <w:t xml:space="preserve">Mechanical </w:t>
      </w:r>
      <w:r w:rsidR="00A749FA" w:rsidRPr="00485FF1">
        <w:t>Shock Data</w:t>
      </w:r>
      <w:bookmarkEnd w:id="106"/>
    </w:p>
    <w:p w14:paraId="24F47C22" w14:textId="77777777" w:rsidR="009131CD" w:rsidRPr="00485FF1" w:rsidRDefault="009131CD" w:rsidP="00022AED">
      <w:pPr>
        <w:keepNext/>
        <w:keepLines/>
        <w:spacing w:after="120"/>
      </w:pPr>
      <w:r w:rsidRPr="00485FF1">
        <w:t>All data shall be recorded against serial numbers.</w:t>
      </w:r>
    </w:p>
    <w:p w14:paraId="524AEC35" w14:textId="77777777" w:rsidR="009131CD" w:rsidRPr="00485FF1" w:rsidRDefault="009131CD" w:rsidP="00022AED">
      <w:pPr>
        <w:keepNext/>
        <w:spacing w:after="120"/>
      </w:pPr>
      <w:r w:rsidRPr="00485FF1">
        <w:t>A test summary shall be produced which shall include:</w:t>
      </w:r>
    </w:p>
    <w:p w14:paraId="7E79BE21" w14:textId="25E3FAC3" w:rsidR="00E95707" w:rsidRPr="00485FF1" w:rsidRDefault="00E95707" w:rsidP="00C9147C">
      <w:pPr>
        <w:pStyle w:val="alphabeticallist"/>
        <w:spacing w:after="60"/>
      </w:pPr>
      <w:r w:rsidRPr="00485FF1">
        <w:t xml:space="preserve">Shock </w:t>
      </w:r>
      <w:r w:rsidR="002A66AA" w:rsidRPr="00485FF1">
        <w:t xml:space="preserve">profile </w:t>
      </w:r>
      <w:r w:rsidRPr="00485FF1">
        <w:t>details.</w:t>
      </w:r>
    </w:p>
    <w:p w14:paraId="5E263A6E" w14:textId="1FF2AC70"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7B9C83F8"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25047389" w14:textId="77777777" w:rsidR="00E95707" w:rsidRPr="00485FF1" w:rsidRDefault="00E95707" w:rsidP="00C9147C">
      <w:pPr>
        <w:pStyle w:val="alphabeticallist"/>
        <w:keepLines/>
        <w:spacing w:after="60"/>
      </w:pPr>
      <w:r w:rsidRPr="00485FF1">
        <w:t>All Optical Connector End-face Visual Inspection data recorded before and after the test including photographic records.</w:t>
      </w:r>
    </w:p>
    <w:p w14:paraId="307B428C" w14:textId="3ECE2A13" w:rsidR="002A66AA" w:rsidRPr="00485FF1" w:rsidRDefault="00E95707" w:rsidP="002A66AA">
      <w:pPr>
        <w:pStyle w:val="alphabeticallist"/>
        <w:keepLines/>
      </w:pPr>
      <w:r w:rsidRPr="00485FF1">
        <w:t>Final visual examination results including photographs were relevant</w:t>
      </w:r>
      <w:r w:rsidR="002A66AA" w:rsidRPr="00485FF1">
        <w:t>.</w:t>
      </w:r>
    </w:p>
    <w:p w14:paraId="5714B159" w14:textId="02533890" w:rsidR="00A749FA" w:rsidRPr="00485FF1" w:rsidRDefault="00A749FA" w:rsidP="006E72CF">
      <w:pPr>
        <w:pStyle w:val="Heading3"/>
      </w:pPr>
      <w:bookmarkStart w:id="107" w:name="_Toc484074614"/>
      <w:r w:rsidRPr="00485FF1">
        <w:t>Temperature Cycling</w:t>
      </w:r>
      <w:r w:rsidR="00B62283" w:rsidRPr="00485FF1">
        <w:t xml:space="preserve"> </w:t>
      </w:r>
      <w:r w:rsidR="002A66AA" w:rsidRPr="00485FF1">
        <w:t>III</w:t>
      </w:r>
      <w:r w:rsidRPr="00485FF1">
        <w:t xml:space="preserve"> Data</w:t>
      </w:r>
      <w:bookmarkEnd w:id="107"/>
    </w:p>
    <w:p w14:paraId="1A5FA89A" w14:textId="77777777" w:rsidR="00E95707" w:rsidRPr="00485FF1" w:rsidRDefault="00E95707" w:rsidP="00E95707">
      <w:pPr>
        <w:keepLines/>
        <w:spacing w:after="120"/>
      </w:pPr>
      <w:r w:rsidRPr="00485FF1">
        <w:t>All data shall be recorded against serial numbers.</w:t>
      </w:r>
    </w:p>
    <w:p w14:paraId="62D3E9B8" w14:textId="77777777" w:rsidR="00E95707" w:rsidRPr="00485FF1" w:rsidRDefault="00E95707" w:rsidP="00E95707">
      <w:pPr>
        <w:spacing w:after="120"/>
      </w:pPr>
      <w:r w:rsidRPr="00485FF1">
        <w:t>A test summary shall be produced which shall include:</w:t>
      </w:r>
    </w:p>
    <w:p w14:paraId="76BA2683" w14:textId="77777777" w:rsidR="00E95707" w:rsidRPr="00485FF1" w:rsidRDefault="00E95707" w:rsidP="00C9147C">
      <w:pPr>
        <w:pStyle w:val="alphabeticallist"/>
        <w:keepLines/>
        <w:spacing w:after="60"/>
      </w:pPr>
      <w:r w:rsidRPr="00485FF1">
        <w:t>All test temperature versus time details.</w:t>
      </w:r>
    </w:p>
    <w:p w14:paraId="385D5395" w14:textId="3BCE0CFE"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6F5C4648"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61BC6463" w14:textId="77777777" w:rsidR="00E95707" w:rsidRPr="00485FF1" w:rsidRDefault="00E95707" w:rsidP="00C9147C">
      <w:pPr>
        <w:pStyle w:val="alphabeticallist"/>
        <w:keepLines/>
        <w:spacing w:after="60"/>
      </w:pPr>
      <w:r w:rsidRPr="00485FF1">
        <w:t>All Optical Connector End-face Visual Inspection data recorded before and after the test including photographic records.</w:t>
      </w:r>
    </w:p>
    <w:p w14:paraId="3B664FE8" w14:textId="7F998001" w:rsidR="00A749FA" w:rsidRPr="00485FF1" w:rsidRDefault="00E95707" w:rsidP="00C9147C">
      <w:pPr>
        <w:pStyle w:val="alphabeticallist"/>
        <w:keepLines/>
        <w:spacing w:after="60"/>
      </w:pPr>
      <w:r w:rsidRPr="00485FF1">
        <w:t>Final visual examination results including photographs were relevant.</w:t>
      </w:r>
    </w:p>
    <w:p w14:paraId="5F143FCF" w14:textId="10113A55" w:rsidR="00A749FA" w:rsidRPr="00485FF1" w:rsidRDefault="00C27E2E" w:rsidP="006E72CF">
      <w:pPr>
        <w:pStyle w:val="Heading3"/>
      </w:pPr>
      <w:bookmarkStart w:id="108" w:name="_Toc484074615"/>
      <w:r w:rsidRPr="00485FF1">
        <w:t>Rapid Change of Temperature</w:t>
      </w:r>
      <w:r w:rsidR="00A749FA" w:rsidRPr="00485FF1">
        <w:t xml:space="preserve"> Data</w:t>
      </w:r>
      <w:bookmarkEnd w:id="108"/>
    </w:p>
    <w:p w14:paraId="642E6A75" w14:textId="77777777" w:rsidR="00E95707" w:rsidRPr="00485FF1" w:rsidRDefault="00E95707" w:rsidP="00E95707">
      <w:pPr>
        <w:keepLines/>
        <w:spacing w:after="120"/>
      </w:pPr>
      <w:r w:rsidRPr="00485FF1">
        <w:t>All data shall be recorded against serial numbers.</w:t>
      </w:r>
    </w:p>
    <w:p w14:paraId="63B6F726" w14:textId="77777777" w:rsidR="00E95707" w:rsidRPr="00485FF1" w:rsidRDefault="00E95707" w:rsidP="00E95707">
      <w:pPr>
        <w:spacing w:after="120"/>
      </w:pPr>
      <w:r w:rsidRPr="00485FF1">
        <w:t>A test summary shall be produced which shall include:</w:t>
      </w:r>
    </w:p>
    <w:p w14:paraId="7D34552D" w14:textId="77777777" w:rsidR="00E95707" w:rsidRPr="00485FF1" w:rsidRDefault="00E95707" w:rsidP="00C9147C">
      <w:pPr>
        <w:pStyle w:val="alphabeticallist"/>
        <w:keepLines/>
        <w:spacing w:after="60"/>
      </w:pPr>
      <w:r w:rsidRPr="00485FF1">
        <w:t>All test temperature versus time details.</w:t>
      </w:r>
    </w:p>
    <w:p w14:paraId="5AF4F996"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15374C2A" w14:textId="77777777" w:rsidR="00E95707" w:rsidRPr="00485FF1" w:rsidRDefault="00E95707" w:rsidP="00C9147C">
      <w:pPr>
        <w:pStyle w:val="alphabeticallist"/>
        <w:keepLines/>
        <w:spacing w:after="60"/>
      </w:pPr>
      <w:r w:rsidRPr="00485FF1">
        <w:t>All Optical Connector End-face Visual Inspection data recorded before and after the test including photographic records.</w:t>
      </w:r>
    </w:p>
    <w:p w14:paraId="5737959F" w14:textId="057193FE" w:rsidR="00A749FA" w:rsidRPr="00485FF1" w:rsidRDefault="00E95707" w:rsidP="00C9147C">
      <w:pPr>
        <w:pStyle w:val="alphabeticallist"/>
        <w:keepLines/>
        <w:spacing w:after="60"/>
      </w:pPr>
      <w:r w:rsidRPr="00485FF1">
        <w:t>Final visual examination results including photographs were relevant.</w:t>
      </w:r>
    </w:p>
    <w:p w14:paraId="438C6998" w14:textId="5668C1FE" w:rsidR="00A749FA" w:rsidRPr="00485FF1" w:rsidRDefault="00B62283" w:rsidP="006E72CF">
      <w:pPr>
        <w:pStyle w:val="Heading3"/>
      </w:pPr>
      <w:bookmarkStart w:id="109" w:name="_Toc484074616"/>
      <w:r w:rsidRPr="00485FF1">
        <w:t>Low Pressure</w:t>
      </w:r>
      <w:r w:rsidR="00A749FA" w:rsidRPr="00485FF1">
        <w:t xml:space="preserve"> Data</w:t>
      </w:r>
      <w:bookmarkEnd w:id="109"/>
    </w:p>
    <w:p w14:paraId="75E48AD2" w14:textId="77777777" w:rsidR="009131CD" w:rsidRPr="00485FF1" w:rsidRDefault="009131CD" w:rsidP="006E72CF">
      <w:pPr>
        <w:keepNext/>
        <w:keepLines/>
        <w:spacing w:after="120"/>
      </w:pPr>
      <w:r w:rsidRPr="00485FF1">
        <w:t>All data shall be recorded against serial numbers.</w:t>
      </w:r>
    </w:p>
    <w:p w14:paraId="5BAE85F6" w14:textId="77777777" w:rsidR="009131CD" w:rsidRPr="00485FF1" w:rsidRDefault="009131CD" w:rsidP="006E72CF">
      <w:pPr>
        <w:keepNext/>
        <w:spacing w:after="120"/>
      </w:pPr>
      <w:r w:rsidRPr="00485FF1">
        <w:t>A test summary shall be produced which shall include:</w:t>
      </w:r>
    </w:p>
    <w:p w14:paraId="41E680AD" w14:textId="77777777" w:rsidR="002A66AA" w:rsidRPr="00485FF1" w:rsidRDefault="002A66AA" w:rsidP="00C9147C">
      <w:pPr>
        <w:pStyle w:val="alphabeticallist"/>
        <w:keepNext/>
        <w:keepLines/>
        <w:spacing w:after="60"/>
      </w:pPr>
      <w:r w:rsidRPr="00485FF1">
        <w:t>All test pressure versus time details.</w:t>
      </w:r>
    </w:p>
    <w:p w14:paraId="506BCC39" w14:textId="6AD550FA"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528689D6"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3340B614" w14:textId="77777777" w:rsidR="002A66AA" w:rsidRPr="00485FF1" w:rsidRDefault="002A66AA" w:rsidP="00C9147C">
      <w:pPr>
        <w:pStyle w:val="alphabeticallist"/>
        <w:keepLines/>
        <w:spacing w:after="60"/>
      </w:pPr>
      <w:r w:rsidRPr="00485FF1">
        <w:t>All Optical Connector End-face Visual Inspection data recorded before and after the test including photographic records.</w:t>
      </w:r>
    </w:p>
    <w:p w14:paraId="5495EEDD" w14:textId="77777777" w:rsidR="002A66AA" w:rsidRPr="00485FF1" w:rsidRDefault="002A66AA" w:rsidP="00C9147C">
      <w:pPr>
        <w:pStyle w:val="alphabeticallist"/>
        <w:keepLines/>
        <w:spacing w:after="60"/>
      </w:pPr>
      <w:r w:rsidRPr="00485FF1">
        <w:t>Final visual examination results including photographs were relevant.</w:t>
      </w:r>
    </w:p>
    <w:p w14:paraId="0BE71AF9" w14:textId="450028AB" w:rsidR="00B62283" w:rsidRPr="00485FF1" w:rsidRDefault="00B62283" w:rsidP="006E72CF">
      <w:pPr>
        <w:pStyle w:val="Heading3"/>
      </w:pPr>
      <w:bookmarkStart w:id="110" w:name="_Toc484074617"/>
      <w:r w:rsidRPr="00485FF1">
        <w:lastRenderedPageBreak/>
        <w:t>Radiation Data</w:t>
      </w:r>
      <w:bookmarkEnd w:id="110"/>
    </w:p>
    <w:p w14:paraId="515608F4" w14:textId="77777777" w:rsidR="009131CD" w:rsidRPr="00485FF1" w:rsidRDefault="009131CD" w:rsidP="00022AED">
      <w:pPr>
        <w:keepNext/>
        <w:keepLines/>
        <w:spacing w:after="120"/>
      </w:pPr>
      <w:r w:rsidRPr="00485FF1">
        <w:t>All data shall be recorded against serial numbers.</w:t>
      </w:r>
    </w:p>
    <w:p w14:paraId="6CA269A1" w14:textId="77777777" w:rsidR="009131CD" w:rsidRPr="00485FF1" w:rsidRDefault="009131CD" w:rsidP="00022AED">
      <w:pPr>
        <w:keepNext/>
        <w:spacing w:after="120"/>
      </w:pPr>
      <w:r w:rsidRPr="00485FF1">
        <w:t>A test summary shall be produced which shall include:</w:t>
      </w:r>
    </w:p>
    <w:p w14:paraId="25E75CAD" w14:textId="00B5D584" w:rsidR="002A66AA" w:rsidRPr="00485FF1" w:rsidRDefault="002A66AA" w:rsidP="00C9147C">
      <w:pPr>
        <w:pStyle w:val="alphabeticallist"/>
        <w:keepNext/>
        <w:keepLines/>
        <w:spacing w:after="60"/>
      </w:pPr>
      <w:r w:rsidRPr="00485FF1">
        <w:t>All radiation dose versus time details.</w:t>
      </w:r>
    </w:p>
    <w:p w14:paraId="25176EEE" w14:textId="14906575"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0F075956"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258CEA91" w14:textId="77777777" w:rsidR="002A66AA" w:rsidRPr="00485FF1" w:rsidRDefault="002A66AA" w:rsidP="00C9147C">
      <w:pPr>
        <w:pStyle w:val="alphabeticallist"/>
        <w:keepLines/>
        <w:spacing w:after="60"/>
      </w:pPr>
      <w:r w:rsidRPr="00485FF1">
        <w:t>All Optical Connector End-face Visual Inspection data recorded before and after the test including photographic records.</w:t>
      </w:r>
    </w:p>
    <w:p w14:paraId="3C0272F0" w14:textId="2839FF35" w:rsidR="00B62283" w:rsidRPr="00485FF1" w:rsidRDefault="002A66AA" w:rsidP="00C9147C">
      <w:pPr>
        <w:pStyle w:val="alphabeticallist"/>
        <w:keepLines/>
        <w:spacing w:after="60"/>
      </w:pPr>
      <w:r w:rsidRPr="00485FF1">
        <w:t>Final visual examination results including photographs were relevant.</w:t>
      </w:r>
    </w:p>
    <w:p w14:paraId="119ABDB8" w14:textId="117484B3" w:rsidR="00B62283" w:rsidRPr="00485FF1" w:rsidRDefault="00B62283" w:rsidP="006E72CF">
      <w:pPr>
        <w:pStyle w:val="Heading3"/>
      </w:pPr>
      <w:bookmarkStart w:id="111" w:name="_Toc484074618"/>
      <w:r w:rsidRPr="00485FF1">
        <w:t xml:space="preserve">Temperature Cycling </w:t>
      </w:r>
      <w:r w:rsidR="002A66AA" w:rsidRPr="00485FF1">
        <w:t>IV</w:t>
      </w:r>
      <w:r w:rsidRPr="00485FF1">
        <w:t xml:space="preserve"> Data</w:t>
      </w:r>
      <w:bookmarkEnd w:id="111"/>
    </w:p>
    <w:p w14:paraId="54C69C53" w14:textId="77777777" w:rsidR="00E95707" w:rsidRPr="00485FF1" w:rsidRDefault="00E95707" w:rsidP="00E95707">
      <w:pPr>
        <w:keepLines/>
        <w:spacing w:after="120"/>
      </w:pPr>
      <w:r w:rsidRPr="00485FF1">
        <w:t>All data shall be recorded against serial numbers.</w:t>
      </w:r>
    </w:p>
    <w:p w14:paraId="6267EF19" w14:textId="77777777" w:rsidR="00E95707" w:rsidRPr="00485FF1" w:rsidRDefault="00E95707" w:rsidP="00E95707">
      <w:pPr>
        <w:spacing w:after="120"/>
      </w:pPr>
      <w:r w:rsidRPr="00485FF1">
        <w:t>A test summary shall be produced which shall include:</w:t>
      </w:r>
    </w:p>
    <w:p w14:paraId="484C6ED8" w14:textId="77777777" w:rsidR="00E95707" w:rsidRPr="00485FF1" w:rsidRDefault="00E95707" w:rsidP="00C9147C">
      <w:pPr>
        <w:pStyle w:val="alphabeticallist"/>
        <w:keepLines/>
        <w:spacing w:after="60"/>
      </w:pPr>
      <w:r w:rsidRPr="00485FF1">
        <w:t>All test temperature versus time details.</w:t>
      </w:r>
    </w:p>
    <w:p w14:paraId="513AD221" w14:textId="0290FCDE"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589C2855"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781FEF1D" w14:textId="77777777" w:rsidR="00E95707" w:rsidRPr="00485FF1" w:rsidRDefault="00E95707" w:rsidP="00C9147C">
      <w:pPr>
        <w:pStyle w:val="alphabeticallist"/>
        <w:keepLines/>
        <w:spacing w:after="60"/>
      </w:pPr>
      <w:r w:rsidRPr="00485FF1">
        <w:t>All Optical Connector End-face Visual Inspection data recorded before and after the test including photographic records.</w:t>
      </w:r>
    </w:p>
    <w:p w14:paraId="32250CE7" w14:textId="7C252DD5" w:rsidR="00B62283" w:rsidRPr="00485FF1" w:rsidRDefault="00E95707" w:rsidP="00C9147C">
      <w:pPr>
        <w:pStyle w:val="alphabeticallist"/>
        <w:keepLines/>
        <w:spacing w:after="60"/>
      </w:pPr>
      <w:r w:rsidRPr="00485FF1">
        <w:t>Final visual examination results including photographs were relevant.</w:t>
      </w:r>
    </w:p>
    <w:p w14:paraId="044CBAF3" w14:textId="72E4DDE6" w:rsidR="00B62283" w:rsidRPr="00485FF1" w:rsidRDefault="00B62283" w:rsidP="006E72CF">
      <w:pPr>
        <w:pStyle w:val="Heading3"/>
      </w:pPr>
      <w:bookmarkStart w:id="112" w:name="_Toc484074619"/>
      <w:r w:rsidRPr="00485FF1">
        <w:t xml:space="preserve">Temperature Cycling </w:t>
      </w:r>
      <w:r w:rsidR="002A66AA" w:rsidRPr="00485FF1">
        <w:t xml:space="preserve">V </w:t>
      </w:r>
      <w:r w:rsidRPr="00485FF1">
        <w:t>Data</w:t>
      </w:r>
      <w:bookmarkEnd w:id="112"/>
    </w:p>
    <w:p w14:paraId="2307E228" w14:textId="77777777" w:rsidR="00E95707" w:rsidRPr="00485FF1" w:rsidRDefault="00E95707" w:rsidP="00E95707">
      <w:pPr>
        <w:keepLines/>
        <w:spacing w:after="120"/>
      </w:pPr>
      <w:r w:rsidRPr="00485FF1">
        <w:t>All data shall be recorded against serial numbers.</w:t>
      </w:r>
    </w:p>
    <w:p w14:paraId="007BCDBC" w14:textId="77777777" w:rsidR="00E95707" w:rsidRPr="00485FF1" w:rsidRDefault="00E95707" w:rsidP="00E95707">
      <w:pPr>
        <w:spacing w:after="120"/>
      </w:pPr>
      <w:r w:rsidRPr="00485FF1">
        <w:t>A test summary shall be produced which shall include:</w:t>
      </w:r>
    </w:p>
    <w:p w14:paraId="2890576D" w14:textId="77777777" w:rsidR="00E95707" w:rsidRPr="00485FF1" w:rsidRDefault="00E95707" w:rsidP="00C9147C">
      <w:pPr>
        <w:pStyle w:val="alphabeticallist"/>
        <w:keepLines/>
        <w:spacing w:after="60"/>
      </w:pPr>
      <w:r w:rsidRPr="00485FF1">
        <w:t>All test temperature versus time details.</w:t>
      </w:r>
    </w:p>
    <w:p w14:paraId="714FE647" w14:textId="0F418F71"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214231C6"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1FE74001" w14:textId="77777777" w:rsidR="00E95707" w:rsidRPr="00485FF1" w:rsidRDefault="00E95707" w:rsidP="00C9147C">
      <w:pPr>
        <w:pStyle w:val="alphabeticallist"/>
        <w:keepLines/>
        <w:spacing w:after="60"/>
      </w:pPr>
      <w:r w:rsidRPr="00485FF1">
        <w:t>All Optical Connector End-face Visual Inspection data recorded before and after the test including photographic records.</w:t>
      </w:r>
    </w:p>
    <w:p w14:paraId="0B8B912A" w14:textId="62F82410" w:rsidR="00B62283" w:rsidRPr="00485FF1" w:rsidRDefault="00E95707" w:rsidP="00C9147C">
      <w:pPr>
        <w:pStyle w:val="alphabeticallist"/>
        <w:keepLines/>
        <w:spacing w:after="60"/>
      </w:pPr>
      <w:r w:rsidRPr="00485FF1">
        <w:t>Final visual examination results including photographs were relevant.</w:t>
      </w:r>
    </w:p>
    <w:p w14:paraId="7B15C162" w14:textId="3892765F" w:rsidR="00A749FA" w:rsidRPr="00485FF1" w:rsidRDefault="00A749FA" w:rsidP="00393355">
      <w:pPr>
        <w:pStyle w:val="Heading2"/>
      </w:pPr>
      <w:bookmarkStart w:id="113" w:name="_Toc484074620"/>
      <w:r w:rsidRPr="00485FF1">
        <w:t>GROUP 5 - ENDURANCE TESTS</w:t>
      </w:r>
      <w:r w:rsidR="00606F9E" w:rsidRPr="00485FF1">
        <w:t xml:space="preserve"> data</w:t>
      </w:r>
      <w:bookmarkEnd w:id="113"/>
    </w:p>
    <w:p w14:paraId="0CA8CAC9" w14:textId="7C07688E" w:rsidR="00A749FA" w:rsidRPr="00485FF1" w:rsidRDefault="00A749FA" w:rsidP="006E72CF">
      <w:pPr>
        <w:pStyle w:val="Heading3"/>
      </w:pPr>
      <w:bookmarkStart w:id="114" w:name="_Toc484074621"/>
      <w:r w:rsidRPr="00485FF1">
        <w:t xml:space="preserve">Mating </w:t>
      </w:r>
      <w:r w:rsidR="00606F9E" w:rsidRPr="00485FF1">
        <w:t xml:space="preserve">Durability </w:t>
      </w:r>
      <w:r w:rsidRPr="00485FF1">
        <w:t>Data</w:t>
      </w:r>
      <w:bookmarkEnd w:id="114"/>
    </w:p>
    <w:p w14:paraId="5589B72B" w14:textId="77777777" w:rsidR="009131CD" w:rsidRPr="00485FF1" w:rsidRDefault="009131CD" w:rsidP="009131CD">
      <w:pPr>
        <w:keepLines/>
        <w:spacing w:after="120"/>
      </w:pPr>
      <w:r w:rsidRPr="00485FF1">
        <w:t>All data shall be recorded against serial numbers.</w:t>
      </w:r>
    </w:p>
    <w:p w14:paraId="1F44DBBE" w14:textId="77777777" w:rsidR="009131CD" w:rsidRPr="00485FF1" w:rsidRDefault="009131CD" w:rsidP="002A66AA">
      <w:pPr>
        <w:spacing w:after="120"/>
      </w:pPr>
      <w:r w:rsidRPr="00485FF1">
        <w:t>A test summary shall be produced which shall include:</w:t>
      </w:r>
    </w:p>
    <w:p w14:paraId="717A5899" w14:textId="61289DC5" w:rsidR="002A66AA" w:rsidRPr="00485FF1" w:rsidRDefault="002A66AA" w:rsidP="00C9147C">
      <w:pPr>
        <w:pStyle w:val="alphabeticallist"/>
        <w:spacing w:after="60"/>
      </w:pPr>
      <w:r w:rsidRPr="00485FF1">
        <w:t xml:space="preserve">All optical measurements </w:t>
      </w:r>
      <w:r w:rsidR="0038190D" w:rsidRPr="00485FF1">
        <w:t xml:space="preserve">monitoring </w:t>
      </w:r>
      <w:r w:rsidRPr="00485FF1">
        <w:t>data recorded during testing.</w:t>
      </w:r>
      <w:r w:rsidR="00667BB1" w:rsidRPr="00485FF1">
        <w:t xml:space="preserve"> Measurements shall also be plotted on a graph showing variation of the characteristics during the test. </w:t>
      </w:r>
    </w:p>
    <w:p w14:paraId="7DA5E901" w14:textId="7625177E" w:rsidR="002A66AA" w:rsidRPr="00485FF1" w:rsidRDefault="002A66AA" w:rsidP="00C9147C">
      <w:pPr>
        <w:pStyle w:val="alphabeticallist"/>
        <w:keepLines/>
        <w:spacing w:after="60"/>
      </w:pPr>
      <w:r w:rsidRPr="00485FF1">
        <w:t>All optical and geometrical measurements data recorded before and after testing. Changes in all tested characteristics shall be calculated and recorded.</w:t>
      </w:r>
    </w:p>
    <w:p w14:paraId="60E8BC47" w14:textId="77777777" w:rsidR="002A66AA" w:rsidRPr="00485FF1" w:rsidRDefault="002A66AA" w:rsidP="00C9147C">
      <w:pPr>
        <w:pStyle w:val="alphabeticallist"/>
        <w:keepLines/>
        <w:spacing w:after="60"/>
      </w:pPr>
      <w:r w:rsidRPr="00485FF1">
        <w:t>All Optical Connector End-face Visual Inspection data recorded before and after the test including photographic records.</w:t>
      </w:r>
    </w:p>
    <w:p w14:paraId="531C6F33" w14:textId="29EEEFC3" w:rsidR="00A749FA" w:rsidRPr="00485FF1" w:rsidRDefault="00667BB1" w:rsidP="006E72CF">
      <w:pPr>
        <w:pStyle w:val="Heading3"/>
      </w:pPr>
      <w:bookmarkStart w:id="115" w:name="_Toc484074622"/>
      <w:r w:rsidRPr="00485FF1">
        <w:lastRenderedPageBreak/>
        <w:t xml:space="preserve">High Temperature </w:t>
      </w:r>
      <w:r w:rsidR="00606F9E" w:rsidRPr="00485FF1">
        <w:t>Storage</w:t>
      </w:r>
      <w:r w:rsidR="00A749FA" w:rsidRPr="00485FF1">
        <w:t xml:space="preserve"> Data</w:t>
      </w:r>
      <w:bookmarkEnd w:id="115"/>
    </w:p>
    <w:p w14:paraId="2FAEC9D0" w14:textId="77777777" w:rsidR="009131CD" w:rsidRPr="00485FF1" w:rsidRDefault="009131CD" w:rsidP="00022AED">
      <w:pPr>
        <w:keepNext/>
        <w:keepLines/>
        <w:spacing w:after="120"/>
      </w:pPr>
      <w:r w:rsidRPr="00485FF1">
        <w:t>All data shall be recorded against serial numbers.</w:t>
      </w:r>
    </w:p>
    <w:p w14:paraId="5F80F678" w14:textId="77777777" w:rsidR="009131CD" w:rsidRPr="00485FF1" w:rsidRDefault="009131CD" w:rsidP="00667BB1">
      <w:pPr>
        <w:spacing w:after="120"/>
      </w:pPr>
      <w:r w:rsidRPr="00485FF1">
        <w:t>A test summary shall be produced which shall include:</w:t>
      </w:r>
    </w:p>
    <w:p w14:paraId="7E831105" w14:textId="77777777" w:rsidR="00667BB1" w:rsidRPr="00485FF1" w:rsidRDefault="00667BB1" w:rsidP="00C9147C">
      <w:pPr>
        <w:pStyle w:val="alphabeticallist"/>
        <w:keepLines/>
        <w:spacing w:after="60"/>
      </w:pPr>
      <w:r w:rsidRPr="00485FF1">
        <w:t>All test temperature versus time details.</w:t>
      </w:r>
    </w:p>
    <w:p w14:paraId="0530FA49" w14:textId="6E39767D" w:rsidR="00667BB1" w:rsidRPr="00485FF1" w:rsidRDefault="00667BB1" w:rsidP="00C9147C">
      <w:pPr>
        <w:pStyle w:val="alphabeticallist"/>
        <w:spacing w:after="60"/>
      </w:pPr>
      <w:r w:rsidRPr="00485FF1">
        <w:t xml:space="preserve">All optical measurements </w:t>
      </w:r>
      <w:r w:rsidR="0038190D" w:rsidRPr="00485FF1">
        <w:t xml:space="preserve">monitoring </w:t>
      </w:r>
      <w:r w:rsidRPr="00485FF1">
        <w:t xml:space="preserve">data recorded during testing. Measurements shall also be plotted on a graph showing variation of the characteristics during the test. </w:t>
      </w:r>
    </w:p>
    <w:p w14:paraId="42FE7399" w14:textId="77777777" w:rsidR="00667BB1" w:rsidRPr="00485FF1" w:rsidRDefault="00667BB1" w:rsidP="00C9147C">
      <w:pPr>
        <w:pStyle w:val="alphabeticallist"/>
        <w:keepLines/>
        <w:spacing w:after="60"/>
      </w:pPr>
      <w:r w:rsidRPr="00485FF1">
        <w:t>All optical and geometrical measurements data recorded before and after testing. Changes in all tested characteristics shall be calculated and recorded.</w:t>
      </w:r>
    </w:p>
    <w:p w14:paraId="36A58D73" w14:textId="77777777" w:rsidR="00667BB1" w:rsidRPr="00485FF1" w:rsidRDefault="00667BB1" w:rsidP="00C9147C">
      <w:pPr>
        <w:pStyle w:val="alphabeticallist"/>
        <w:keepLines/>
        <w:spacing w:after="60"/>
      </w:pPr>
      <w:r w:rsidRPr="00485FF1">
        <w:t>All Optical Connector End-face Visual Inspection data recorded before and after the test including photographic records.</w:t>
      </w:r>
    </w:p>
    <w:p w14:paraId="08303897" w14:textId="77777777" w:rsidR="00667BB1" w:rsidRPr="00485FF1" w:rsidRDefault="00667BB1" w:rsidP="00C9147C">
      <w:pPr>
        <w:pStyle w:val="alphabeticallist"/>
        <w:keepLines/>
        <w:spacing w:after="60"/>
      </w:pPr>
      <w:r w:rsidRPr="00485FF1">
        <w:t>Final visual examination results including photographs were relevant.</w:t>
      </w:r>
    </w:p>
    <w:p w14:paraId="57D3B10A" w14:textId="77777777" w:rsidR="00A749FA" w:rsidRPr="00485FF1" w:rsidRDefault="00A749FA" w:rsidP="00393355">
      <w:pPr>
        <w:pStyle w:val="Heading2"/>
      </w:pPr>
      <w:bookmarkStart w:id="116" w:name="_Toc484074623"/>
      <w:r w:rsidRPr="00485FF1">
        <w:t>FAILURE ANALYSIS RESULTS</w:t>
      </w:r>
      <w:bookmarkEnd w:id="116"/>
    </w:p>
    <w:p w14:paraId="6F3BA439" w14:textId="77777777" w:rsidR="00A749FA" w:rsidRPr="00485FF1" w:rsidRDefault="00A749FA" w:rsidP="006E5C86">
      <w:pPr>
        <w:keepLines/>
      </w:pPr>
      <w:r w:rsidRPr="00485FF1">
        <w:t>A failure analysis report for all failures during evaluation testing shall be part of the data delivery.</w:t>
      </w:r>
    </w:p>
    <w:p w14:paraId="5E180582" w14:textId="77777777" w:rsidR="00A749FA" w:rsidRPr="00485FF1" w:rsidRDefault="00A749FA" w:rsidP="00393355">
      <w:pPr>
        <w:pStyle w:val="Heading2"/>
      </w:pPr>
      <w:bookmarkStart w:id="117" w:name="_Toc484074624"/>
      <w:r w:rsidRPr="00485FF1">
        <w:t>SUMMARY OF RESULTS AND CONCLUSION</w:t>
      </w:r>
      <w:bookmarkEnd w:id="117"/>
    </w:p>
    <w:p w14:paraId="5A982E28" w14:textId="1B55D951" w:rsidR="00A749FA" w:rsidRPr="00485FF1" w:rsidRDefault="00A749FA" w:rsidP="006E5C86">
      <w:pPr>
        <w:keepLines/>
      </w:pPr>
      <w:r w:rsidRPr="00485FF1">
        <w:t xml:space="preserve">The </w:t>
      </w:r>
      <w:r w:rsidR="00022AED" w:rsidRPr="00485FF1">
        <w:t>evaluation data results</w:t>
      </w:r>
      <w:r w:rsidRPr="00485FF1">
        <w:t xml:space="preserve"> shall be briefly reviewed, indicating the success or otherwise of the evaluation test programme. Any production </w:t>
      </w:r>
      <w:r w:rsidR="00022AED" w:rsidRPr="00485FF1">
        <w:t xml:space="preserve">or testing </w:t>
      </w:r>
      <w:r w:rsidRPr="00485FF1">
        <w:t>changes that need to be introduced into the PID shall be outlined.</w:t>
      </w:r>
    </w:p>
    <w:p w14:paraId="1B2F9DE2" w14:textId="77777777" w:rsidR="00C2189F" w:rsidRPr="00485FF1" w:rsidRDefault="00A749FA" w:rsidP="006E5C86">
      <w:pPr>
        <w:keepLines/>
      </w:pPr>
      <w:r w:rsidRPr="00485FF1">
        <w:t>Recommendations/deviations pertaining to the Detail Specification or the qualification programme shall also be outlined.</w:t>
      </w:r>
    </w:p>
    <w:p w14:paraId="64D44936" w14:textId="77777777" w:rsidR="00022AED" w:rsidRPr="00485FF1" w:rsidRDefault="00022AED">
      <w:pPr>
        <w:spacing w:after="0" w:line="240" w:lineRule="auto"/>
        <w:ind w:left="0" w:right="0"/>
        <w:jc w:val="left"/>
        <w:rPr>
          <w:bCs/>
          <w:caps/>
          <w:u w:val="single"/>
        </w:rPr>
      </w:pPr>
      <w:r w:rsidRPr="00485FF1">
        <w:br w:type="page"/>
      </w:r>
    </w:p>
    <w:p w14:paraId="7C57156D" w14:textId="477EC18E" w:rsidR="00A749FA" w:rsidRDefault="00A749FA" w:rsidP="00393355">
      <w:pPr>
        <w:pStyle w:val="Heading2"/>
      </w:pPr>
      <w:bookmarkStart w:id="118" w:name="_Ref461780507"/>
      <w:bookmarkStart w:id="119" w:name="_Toc484074625"/>
      <w:r w:rsidRPr="00485FF1">
        <w:lastRenderedPageBreak/>
        <w:t>CHART I - EVALUATION TEST PROGRAMME</w:t>
      </w:r>
      <w:bookmarkEnd w:id="118"/>
      <w:bookmarkEnd w:id="119"/>
    </w:p>
    <w:p w14:paraId="39B7DAE9" w14:textId="77777777" w:rsidR="001356D9" w:rsidRPr="001356D9" w:rsidRDefault="001356D9" w:rsidP="001356D9">
      <w:pPr>
        <w:spacing w:after="0"/>
      </w:pPr>
    </w:p>
    <w:p w14:paraId="13E9BF91" w14:textId="794E2273" w:rsidR="00E56C02" w:rsidRDefault="00D82D8F" w:rsidP="001356D9">
      <w:pPr>
        <w:ind w:left="142" w:right="-758"/>
      </w:pPr>
      <w:r w:rsidRPr="00485FF1">
        <w:rPr>
          <w:noProof/>
          <w:lang w:eastAsia="en-GB"/>
        </w:rPr>
        <mc:AlternateContent>
          <mc:Choice Requires="wpc">
            <w:drawing>
              <wp:inline distT="0" distB="0" distL="0" distR="0" wp14:anchorId="5A354584" wp14:editId="370E66F5">
                <wp:extent cx="6795022" cy="7586797"/>
                <wp:effectExtent l="0" t="0" r="6350" b="0"/>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a:noFill/>
                        </a:ln>
                      </wpc:whole>
                      <wps:wsp>
                        <wps:cNvPr id="16" name="Text Box 16"/>
                        <wps:cNvSpPr txBox="1"/>
                        <wps:spPr>
                          <a:xfrm>
                            <a:off x="1197188" y="0"/>
                            <a:ext cx="2533260" cy="1153405"/>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467FBE" w14:textId="77777777" w:rsidR="00C9147C" w:rsidRPr="00BD349B" w:rsidRDefault="00C9147C" w:rsidP="00D82D8F">
                              <w:pPr>
                                <w:spacing w:after="0"/>
                                <w:ind w:left="0"/>
                                <w:jc w:val="center"/>
                                <w:rPr>
                                  <w:rFonts w:cs="Arial"/>
                                  <w:b/>
                                  <w:sz w:val="16"/>
                                  <w:szCs w:val="16"/>
                                  <w:u w:val="single"/>
                                </w:rPr>
                              </w:pPr>
                              <w:r w:rsidRPr="00BD349B">
                                <w:rPr>
                                  <w:rFonts w:cs="Arial"/>
                                  <w:b/>
                                  <w:sz w:val="16"/>
                                  <w:szCs w:val="16"/>
                                  <w:u w:val="single"/>
                                </w:rPr>
                                <w:t>INSPECTION</w:t>
                              </w:r>
                            </w:p>
                            <w:p w14:paraId="5B9F95C8" w14:textId="62229E34"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_Ref461779397 \r \h </w:instrText>
                              </w:r>
                              <w:r>
                                <w:rPr>
                                  <w:rFonts w:cs="Arial"/>
                                  <w:sz w:val="16"/>
                                  <w:szCs w:val="16"/>
                                </w:rPr>
                              </w:r>
                              <w:r>
                                <w:rPr>
                                  <w:rFonts w:cs="Arial"/>
                                  <w:sz w:val="16"/>
                                  <w:szCs w:val="16"/>
                                </w:rPr>
                                <w:fldChar w:fldCharType="separate"/>
                              </w:r>
                              <w:r>
                                <w:rPr>
                                  <w:rFonts w:cs="Arial"/>
                                  <w:sz w:val="16"/>
                                  <w:szCs w:val="16"/>
                                </w:rPr>
                                <w:t>6.2</w:t>
                              </w:r>
                              <w:r>
                                <w:rPr>
                                  <w:rFonts w:cs="Arial"/>
                                  <w:sz w:val="16"/>
                                  <w:szCs w:val="16"/>
                                </w:rPr>
                                <w:fldChar w:fldCharType="end"/>
                              </w:r>
                              <w:r>
                                <w:rPr>
                                  <w:rFonts w:cs="Arial"/>
                                  <w:sz w:val="16"/>
                                  <w:szCs w:val="16"/>
                                </w:rPr>
                                <w:t xml:space="preserve"> Dimensions</w:t>
                              </w:r>
                            </w:p>
                            <w:p w14:paraId="1441F9F1" w14:textId="010B4C2E"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_Ref461779426 \r \h </w:instrText>
                              </w:r>
                              <w:r>
                                <w:rPr>
                                  <w:rFonts w:cs="Arial"/>
                                  <w:sz w:val="16"/>
                                  <w:szCs w:val="16"/>
                                </w:rPr>
                              </w:r>
                              <w:r>
                                <w:rPr>
                                  <w:rFonts w:cs="Arial"/>
                                  <w:sz w:val="16"/>
                                  <w:szCs w:val="16"/>
                                </w:rPr>
                                <w:fldChar w:fldCharType="separate"/>
                              </w:r>
                              <w:r>
                                <w:rPr>
                                  <w:rFonts w:cs="Arial"/>
                                  <w:sz w:val="16"/>
                                  <w:szCs w:val="16"/>
                                </w:rPr>
                                <w:t>6.3</w:t>
                              </w:r>
                              <w:r>
                                <w:rPr>
                                  <w:rFonts w:cs="Arial"/>
                                  <w:sz w:val="16"/>
                                  <w:szCs w:val="16"/>
                                </w:rPr>
                                <w:fldChar w:fldCharType="end"/>
                              </w:r>
                              <w:r>
                                <w:rPr>
                                  <w:rFonts w:cs="Arial"/>
                                  <w:sz w:val="16"/>
                                  <w:szCs w:val="16"/>
                                </w:rPr>
                                <w:t xml:space="preserve"> Weight</w:t>
                              </w:r>
                            </w:p>
                            <w:p w14:paraId="421E55B0" w14:textId="660AD37A"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_Ref461779442 \r \h </w:instrText>
                              </w:r>
                              <w:r>
                                <w:rPr>
                                  <w:rFonts w:cs="Arial"/>
                                  <w:sz w:val="16"/>
                                  <w:szCs w:val="16"/>
                                </w:rPr>
                              </w:r>
                              <w:r>
                                <w:rPr>
                                  <w:rFonts w:cs="Arial"/>
                                  <w:sz w:val="16"/>
                                  <w:szCs w:val="16"/>
                                </w:rPr>
                                <w:fldChar w:fldCharType="separate"/>
                              </w:r>
                              <w:r>
                                <w:rPr>
                                  <w:rFonts w:cs="Arial"/>
                                  <w:sz w:val="16"/>
                                  <w:szCs w:val="16"/>
                                </w:rPr>
                                <w:t>6.4</w:t>
                              </w:r>
                              <w:r>
                                <w:rPr>
                                  <w:rFonts w:cs="Arial"/>
                                  <w:sz w:val="16"/>
                                  <w:szCs w:val="16"/>
                                </w:rPr>
                                <w:fldChar w:fldCharType="end"/>
                              </w:r>
                              <w:r>
                                <w:rPr>
                                  <w:rFonts w:cs="Arial"/>
                                  <w:sz w:val="16"/>
                                  <w:szCs w:val="16"/>
                                </w:rPr>
                                <w:t xml:space="preserve"> External Visual Inspection</w:t>
                              </w:r>
                            </w:p>
                            <w:p w14:paraId="20CA1130" w14:textId="28B5375C"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_Ref461779453 \r \h </w:instrText>
                              </w:r>
                              <w:r>
                                <w:rPr>
                                  <w:rFonts w:cs="Arial"/>
                                  <w:sz w:val="16"/>
                                  <w:szCs w:val="16"/>
                                </w:rPr>
                              </w:r>
                              <w:r>
                                <w:rPr>
                                  <w:rFonts w:cs="Arial"/>
                                  <w:sz w:val="16"/>
                                  <w:szCs w:val="16"/>
                                </w:rPr>
                                <w:fldChar w:fldCharType="separate"/>
                              </w:r>
                              <w:r>
                                <w:rPr>
                                  <w:rFonts w:cs="Arial"/>
                                  <w:sz w:val="16"/>
                                  <w:szCs w:val="16"/>
                                </w:rPr>
                                <w:t>6.5</w:t>
                              </w:r>
                              <w:r>
                                <w:rPr>
                                  <w:rFonts w:cs="Arial"/>
                                  <w:sz w:val="16"/>
                                  <w:szCs w:val="16"/>
                                </w:rPr>
                                <w:fldChar w:fldCharType="end"/>
                              </w:r>
                              <w:r>
                                <w:rPr>
                                  <w:rFonts w:cs="Arial"/>
                                  <w:sz w:val="16"/>
                                  <w:szCs w:val="16"/>
                                </w:rPr>
                                <w:t xml:space="preserve"> Marking &amp; Serialisation</w:t>
                              </w:r>
                            </w:p>
                            <w:p w14:paraId="03022686" w14:textId="1A59134E"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_Ref461779463 \r \h </w:instrText>
                              </w:r>
                              <w:r>
                                <w:rPr>
                                  <w:rFonts w:cs="Arial"/>
                                  <w:sz w:val="16"/>
                                  <w:szCs w:val="16"/>
                                </w:rPr>
                              </w:r>
                              <w:r>
                                <w:rPr>
                                  <w:rFonts w:cs="Arial"/>
                                  <w:sz w:val="16"/>
                                  <w:szCs w:val="16"/>
                                </w:rPr>
                                <w:fldChar w:fldCharType="separate"/>
                              </w:r>
                              <w:r>
                                <w:rPr>
                                  <w:rFonts w:cs="Arial"/>
                                  <w:sz w:val="16"/>
                                  <w:szCs w:val="16"/>
                                </w:rPr>
                                <w:t>6.6</w:t>
                              </w:r>
                              <w:r>
                                <w:rPr>
                                  <w:rFonts w:cs="Arial"/>
                                  <w:sz w:val="16"/>
                                  <w:szCs w:val="16"/>
                                </w:rPr>
                                <w:fldChar w:fldCharType="end"/>
                              </w:r>
                              <w:r>
                                <w:rPr>
                                  <w:rFonts w:cs="Arial"/>
                                  <w:sz w:val="16"/>
                                  <w:szCs w:val="16"/>
                                </w:rPr>
                                <w:t xml:space="preserve"> Materials &amp; Finishes</w:t>
                              </w:r>
                            </w:p>
                            <w:p w14:paraId="2D0D8BBE" w14:textId="0C2D8584"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_Ref461779508 \r \h </w:instrText>
                              </w:r>
                              <w:r>
                                <w:rPr>
                                  <w:rFonts w:cs="Arial"/>
                                  <w:sz w:val="16"/>
                                  <w:szCs w:val="16"/>
                                </w:rPr>
                              </w:r>
                              <w:r>
                                <w:rPr>
                                  <w:rFonts w:cs="Arial"/>
                                  <w:sz w:val="16"/>
                                  <w:szCs w:val="16"/>
                                </w:rPr>
                                <w:fldChar w:fldCharType="separate"/>
                              </w:r>
                              <w:r>
                                <w:rPr>
                                  <w:rFonts w:cs="Arial"/>
                                  <w:sz w:val="16"/>
                                  <w:szCs w:val="16"/>
                                </w:rPr>
                                <w:t>6.7</w:t>
                              </w:r>
                              <w:r>
                                <w:rPr>
                                  <w:rFonts w:cs="Arial"/>
                                  <w:sz w:val="16"/>
                                  <w:szCs w:val="16"/>
                                </w:rPr>
                                <w:fldChar w:fldCharType="end"/>
                              </w:r>
                              <w:r>
                                <w:rPr>
                                  <w:rFonts w:cs="Arial"/>
                                  <w:sz w:val="16"/>
                                  <w:szCs w:val="16"/>
                                </w:rPr>
                                <w:t xml:space="preserve"> Optical &amp; Geometrical Measurements</w:t>
                              </w:r>
                            </w:p>
                            <w:p w14:paraId="687049F0" w14:textId="7BB6D142" w:rsidR="00C9147C" w:rsidRPr="00D82D8F" w:rsidRDefault="00C9147C" w:rsidP="00753269">
                              <w:pPr>
                                <w:spacing w:after="0"/>
                                <w:ind w:left="0"/>
                                <w:jc w:val="center"/>
                                <w:rPr>
                                  <w:rFonts w:cs="Arial"/>
                                  <w:sz w:val="16"/>
                                  <w:szCs w:val="16"/>
                                </w:rPr>
                              </w:pPr>
                              <w:r>
                                <w:rPr>
                                  <w:rFonts w:cs="Arial"/>
                                  <w:sz w:val="16"/>
                                  <w:szCs w:val="16"/>
                                </w:rPr>
                                <w:t>57HP, 7P, 35MA</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8" name="Text Box 18"/>
                        <wps:cNvSpPr txBox="1"/>
                        <wps:spPr>
                          <a:xfrm>
                            <a:off x="3615020" y="1602608"/>
                            <a:ext cx="1019420" cy="615560"/>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BB213E" w14:textId="77777777" w:rsidR="00C9147C" w:rsidRPr="00BD349B" w:rsidRDefault="00C9147C" w:rsidP="00753269">
                              <w:pPr>
                                <w:spacing w:after="0"/>
                                <w:ind w:left="0"/>
                                <w:jc w:val="center"/>
                                <w:rPr>
                                  <w:rFonts w:cs="Arial"/>
                                  <w:b/>
                                  <w:sz w:val="16"/>
                                  <w:szCs w:val="16"/>
                                  <w:u w:val="single"/>
                                </w:rPr>
                              </w:pPr>
                              <w:r w:rsidRPr="00BD349B">
                                <w:rPr>
                                  <w:rFonts w:cs="Arial"/>
                                  <w:b/>
                                  <w:sz w:val="16"/>
                                  <w:szCs w:val="16"/>
                                  <w:u w:val="single"/>
                                </w:rPr>
                                <w:t>GROUP 4</w:t>
                              </w:r>
                            </w:p>
                            <w:p w14:paraId="57F725C8" w14:textId="44720BF1"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_Ref461779563 \r \h </w:instrText>
                              </w:r>
                              <w:r>
                                <w:rPr>
                                  <w:rFonts w:cs="Arial"/>
                                  <w:sz w:val="16"/>
                                  <w:szCs w:val="16"/>
                                </w:rPr>
                              </w:r>
                              <w:r>
                                <w:rPr>
                                  <w:rFonts w:cs="Arial"/>
                                  <w:sz w:val="16"/>
                                  <w:szCs w:val="16"/>
                                </w:rPr>
                                <w:fldChar w:fldCharType="separate"/>
                              </w:r>
                              <w:r>
                                <w:rPr>
                                  <w:rFonts w:cs="Arial"/>
                                  <w:sz w:val="16"/>
                                  <w:szCs w:val="16"/>
                                </w:rPr>
                                <w:t>7.5</w:t>
                              </w:r>
                              <w:r>
                                <w:rPr>
                                  <w:rFonts w:cs="Arial"/>
                                  <w:sz w:val="16"/>
                                  <w:szCs w:val="16"/>
                                </w:rPr>
                                <w:fldChar w:fldCharType="end"/>
                              </w:r>
                            </w:p>
                            <w:p w14:paraId="0C68DF4E" w14:textId="77777777" w:rsidR="00C9147C" w:rsidRDefault="00C9147C" w:rsidP="00753269">
                              <w:pPr>
                                <w:spacing w:after="0"/>
                                <w:ind w:left="0"/>
                                <w:jc w:val="center"/>
                                <w:rPr>
                                  <w:rFonts w:cs="Arial"/>
                                  <w:sz w:val="16"/>
                                  <w:szCs w:val="16"/>
                                </w:rPr>
                              </w:pPr>
                              <w:r>
                                <w:rPr>
                                  <w:rFonts w:cs="Arial"/>
                                  <w:sz w:val="16"/>
                                  <w:szCs w:val="16"/>
                                </w:rPr>
                                <w:t>Environmental Tests</w:t>
                              </w:r>
                            </w:p>
                            <w:p w14:paraId="7DAC05AE" w14:textId="2E4B59C7" w:rsidR="00C9147C" w:rsidRDefault="00C9147C" w:rsidP="00753269">
                              <w:pPr>
                                <w:spacing w:after="0"/>
                                <w:ind w:left="0"/>
                                <w:jc w:val="center"/>
                              </w:pPr>
                              <w:r>
                                <w:rPr>
                                  <w:rFonts w:cs="Arial"/>
                                  <w:sz w:val="16"/>
                                  <w:szCs w:val="16"/>
                                </w:rPr>
                                <w:t>38HP, 5P, 24MA</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27" name="Text Box 18"/>
                        <wps:cNvSpPr txBox="1"/>
                        <wps:spPr>
                          <a:xfrm>
                            <a:off x="3743710" y="2672403"/>
                            <a:ext cx="815352" cy="615560"/>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300196" w14:textId="634C1AE0"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_Ref461779694 \r \h </w:instrText>
                              </w:r>
                              <w:r>
                                <w:rPr>
                                  <w:rFonts w:cs="Arial"/>
                                  <w:sz w:val="16"/>
                                  <w:szCs w:val="16"/>
                                </w:rPr>
                              </w:r>
                              <w:r>
                                <w:rPr>
                                  <w:rFonts w:cs="Arial"/>
                                  <w:sz w:val="16"/>
                                  <w:szCs w:val="16"/>
                                </w:rPr>
                                <w:fldChar w:fldCharType="separate"/>
                              </w:r>
                              <w:r>
                                <w:rPr>
                                  <w:rFonts w:cs="Arial"/>
                                  <w:sz w:val="16"/>
                                  <w:szCs w:val="16"/>
                                </w:rPr>
                                <w:t>7.5.1</w:t>
                              </w:r>
                              <w:r>
                                <w:rPr>
                                  <w:rFonts w:cs="Arial"/>
                                  <w:sz w:val="16"/>
                                  <w:szCs w:val="16"/>
                                </w:rPr>
                                <w:fldChar w:fldCharType="end"/>
                              </w:r>
                            </w:p>
                            <w:p w14:paraId="3707F0C3" w14:textId="1BCF0F54" w:rsidR="00C9147C" w:rsidRDefault="00C9147C" w:rsidP="00753269">
                              <w:pPr>
                                <w:spacing w:after="0"/>
                                <w:ind w:left="0"/>
                                <w:jc w:val="center"/>
                                <w:rPr>
                                  <w:rFonts w:cs="Arial"/>
                                  <w:sz w:val="16"/>
                                  <w:szCs w:val="16"/>
                                </w:rPr>
                              </w:pPr>
                              <w:r>
                                <w:rPr>
                                  <w:rFonts w:cs="Arial"/>
                                  <w:sz w:val="16"/>
                                  <w:szCs w:val="16"/>
                                </w:rPr>
                                <w:t>Temperature Cycling I</w:t>
                              </w:r>
                            </w:p>
                            <w:p w14:paraId="64130C87" w14:textId="46AC2801" w:rsidR="00C9147C" w:rsidRDefault="00C9147C" w:rsidP="00753269">
                              <w:pPr>
                                <w:spacing w:after="0"/>
                                <w:ind w:left="0"/>
                                <w:jc w:val="center"/>
                                <w:rPr>
                                  <w:sz w:val="24"/>
                                  <w:szCs w:val="24"/>
                                </w:rPr>
                              </w:pPr>
                              <w:r>
                                <w:rPr>
                                  <w:rFonts w:cs="Arial"/>
                                  <w:sz w:val="16"/>
                                  <w:szCs w:val="16"/>
                                </w:rPr>
                                <w:t>12HP, 3P, 9MA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28" name="Text Box 18"/>
                        <wps:cNvSpPr txBox="1"/>
                        <wps:spPr>
                          <a:xfrm>
                            <a:off x="3730540" y="3472616"/>
                            <a:ext cx="882282" cy="481575"/>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2C2A15" w14:textId="59F3808D" w:rsidR="00C9147C" w:rsidRDefault="00C9147C" w:rsidP="00750D61">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_Ref461779739 \r \h </w:instrText>
                              </w:r>
                              <w:r>
                                <w:rPr>
                                  <w:rFonts w:cs="Arial"/>
                                  <w:sz w:val="16"/>
                                  <w:szCs w:val="16"/>
                                </w:rPr>
                              </w:r>
                              <w:r>
                                <w:rPr>
                                  <w:rFonts w:cs="Arial"/>
                                  <w:sz w:val="16"/>
                                  <w:szCs w:val="16"/>
                                </w:rPr>
                                <w:fldChar w:fldCharType="separate"/>
                              </w:r>
                              <w:r>
                                <w:rPr>
                                  <w:rFonts w:cs="Arial"/>
                                  <w:sz w:val="16"/>
                                  <w:szCs w:val="16"/>
                                </w:rPr>
                                <w:t>7.5.5</w:t>
                              </w:r>
                              <w:r>
                                <w:rPr>
                                  <w:rFonts w:cs="Arial"/>
                                  <w:sz w:val="16"/>
                                  <w:szCs w:val="16"/>
                                </w:rPr>
                                <w:fldChar w:fldCharType="end"/>
                              </w:r>
                            </w:p>
                            <w:p w14:paraId="4C361C6A" w14:textId="77777777" w:rsidR="00C9147C" w:rsidRDefault="00C9147C" w:rsidP="00750D61">
                              <w:pPr>
                                <w:spacing w:after="0"/>
                                <w:ind w:left="0"/>
                                <w:jc w:val="center"/>
                                <w:rPr>
                                  <w:rFonts w:cs="Arial"/>
                                  <w:sz w:val="16"/>
                                  <w:szCs w:val="16"/>
                                </w:rPr>
                              </w:pPr>
                              <w:r w:rsidRPr="00D82D8F">
                                <w:rPr>
                                  <w:rFonts w:cs="Arial"/>
                                  <w:sz w:val="16"/>
                                  <w:szCs w:val="16"/>
                                </w:rPr>
                                <w:t>Random Vibration</w:t>
                              </w:r>
                            </w:p>
                            <w:p w14:paraId="256E2EA2" w14:textId="52ECF0D0" w:rsidR="00C9147C" w:rsidRDefault="00C9147C" w:rsidP="00750D61">
                              <w:pPr>
                                <w:spacing w:after="0"/>
                                <w:ind w:left="0"/>
                                <w:jc w:val="center"/>
                                <w:rPr>
                                  <w:sz w:val="24"/>
                                  <w:szCs w:val="24"/>
                                </w:rPr>
                              </w:pPr>
                              <w:r>
                                <w:rPr>
                                  <w:rFonts w:cs="Arial"/>
                                  <w:sz w:val="16"/>
                                  <w:szCs w:val="16"/>
                                </w:rPr>
                                <w:t>6HP, 3MA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g:wgp>
                        <wpg:cNvPr id="91" name="Group 91"/>
                        <wpg:cNvGrpSpPr/>
                        <wpg:grpSpPr>
                          <a:xfrm>
                            <a:off x="2590857" y="1607462"/>
                            <a:ext cx="827549" cy="2505654"/>
                            <a:chOff x="2678898" y="1683230"/>
                            <a:chExt cx="827549" cy="2505654"/>
                          </a:xfrm>
                          <a:solidFill>
                            <a:schemeClr val="bg1">
                              <a:lumMod val="95000"/>
                            </a:schemeClr>
                          </a:solidFill>
                        </wpg:grpSpPr>
                        <wps:wsp>
                          <wps:cNvPr id="21" name="Text Box 18"/>
                          <wps:cNvSpPr txBox="1"/>
                          <wps:spPr>
                            <a:xfrm>
                              <a:off x="2699117" y="1683230"/>
                              <a:ext cx="807330" cy="615560"/>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E7549C" w14:textId="77777777" w:rsidR="00C9147C" w:rsidRPr="00BD349B" w:rsidRDefault="00C9147C" w:rsidP="00753269">
                                <w:pPr>
                                  <w:spacing w:after="0"/>
                                  <w:ind w:left="0"/>
                                  <w:jc w:val="center"/>
                                  <w:rPr>
                                    <w:rFonts w:cs="Arial"/>
                                    <w:b/>
                                    <w:sz w:val="16"/>
                                    <w:szCs w:val="16"/>
                                    <w:u w:val="single"/>
                                  </w:rPr>
                                </w:pPr>
                                <w:r w:rsidRPr="00BD349B">
                                  <w:rPr>
                                    <w:rFonts w:cs="Arial"/>
                                    <w:b/>
                                    <w:sz w:val="16"/>
                                    <w:szCs w:val="16"/>
                                    <w:u w:val="single"/>
                                  </w:rPr>
                                  <w:t>GROUP 3</w:t>
                                </w:r>
                              </w:p>
                              <w:p w14:paraId="2CA5B0BA" w14:textId="06D0E594"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_Ref461779553 \r \h </w:instrText>
                                </w:r>
                                <w:r>
                                  <w:rPr>
                                    <w:rFonts w:cs="Arial"/>
                                    <w:sz w:val="16"/>
                                    <w:szCs w:val="16"/>
                                  </w:rPr>
                                </w:r>
                                <w:r>
                                  <w:rPr>
                                    <w:rFonts w:cs="Arial"/>
                                    <w:sz w:val="16"/>
                                    <w:szCs w:val="16"/>
                                  </w:rPr>
                                  <w:fldChar w:fldCharType="separate"/>
                                </w:r>
                                <w:r>
                                  <w:rPr>
                                    <w:rFonts w:cs="Arial"/>
                                    <w:sz w:val="16"/>
                                    <w:szCs w:val="16"/>
                                  </w:rPr>
                                  <w:t>7.4</w:t>
                                </w:r>
                                <w:r>
                                  <w:rPr>
                                    <w:rFonts w:cs="Arial"/>
                                    <w:sz w:val="16"/>
                                    <w:szCs w:val="16"/>
                                  </w:rPr>
                                  <w:fldChar w:fldCharType="end"/>
                                </w:r>
                              </w:p>
                              <w:p w14:paraId="61647B5C" w14:textId="77777777" w:rsidR="00C9147C" w:rsidRDefault="00C9147C" w:rsidP="00753269">
                                <w:pPr>
                                  <w:spacing w:after="0"/>
                                  <w:ind w:left="0"/>
                                  <w:jc w:val="center"/>
                                  <w:rPr>
                                    <w:rFonts w:cs="Arial"/>
                                    <w:sz w:val="16"/>
                                    <w:szCs w:val="16"/>
                                  </w:rPr>
                                </w:pPr>
                                <w:r>
                                  <w:rPr>
                                    <w:rFonts w:cs="Arial"/>
                                    <w:sz w:val="16"/>
                                    <w:szCs w:val="16"/>
                                  </w:rPr>
                                  <w:t>Assembly Tests</w:t>
                                </w:r>
                              </w:p>
                              <w:p w14:paraId="38844779" w14:textId="0A8787D9" w:rsidR="00C9147C" w:rsidRDefault="00C9147C" w:rsidP="00753269">
                                <w:pPr>
                                  <w:spacing w:after="0"/>
                                  <w:ind w:left="0"/>
                                  <w:jc w:val="center"/>
                                  <w:rPr>
                                    <w:sz w:val="24"/>
                                    <w:szCs w:val="24"/>
                                  </w:rPr>
                                </w:pPr>
                                <w:r>
                                  <w:rPr>
                                    <w:rFonts w:cs="Arial"/>
                                    <w:sz w:val="16"/>
                                    <w:szCs w:val="16"/>
                                  </w:rPr>
                                  <w:t>6HP, 3MA, 3MA</w:t>
                                </w:r>
                              </w:p>
                            </w:txbxContent>
                          </wps:txbx>
                          <wps:bodyPr rot="0" spcFirstLastPara="0" vert="horz" wrap="none" lIns="36000" tIns="36000" rIns="36000" bIns="36000" numCol="1" spcCol="0" rtlCol="0" fromWordArt="0" anchor="t" anchorCtr="0" forceAA="0" compatLnSpc="1">
                            <a:prstTxWarp prst="textNoShape">
                              <a:avLst/>
                            </a:prstTxWarp>
                            <a:spAutoFit/>
                          </wps:bodyPr>
                        </wps:wsp>
                        <wps:wsp>
                          <wps:cNvPr id="24" name="Text Box 18"/>
                          <wps:cNvSpPr txBox="1"/>
                          <wps:spPr>
                            <a:xfrm>
                              <a:off x="2685125" y="2501380"/>
                              <a:ext cx="821300" cy="481575"/>
                            </a:xfrm>
                            <a:prstGeom prst="rect">
                              <a:avLst/>
                            </a:prstGeom>
                            <a:gr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A9C328" w14:textId="6850FA37"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_Ref461779635 \r \h </w:instrText>
                                </w:r>
                                <w:r>
                                  <w:rPr>
                                    <w:rFonts w:cs="Arial"/>
                                    <w:sz w:val="16"/>
                                    <w:szCs w:val="16"/>
                                  </w:rPr>
                                </w:r>
                                <w:r>
                                  <w:rPr>
                                    <w:rFonts w:cs="Arial"/>
                                    <w:sz w:val="16"/>
                                    <w:szCs w:val="16"/>
                                  </w:rPr>
                                  <w:fldChar w:fldCharType="separate"/>
                                </w:r>
                                <w:r>
                                  <w:rPr>
                                    <w:rFonts w:cs="Arial"/>
                                    <w:sz w:val="16"/>
                                    <w:szCs w:val="16"/>
                                  </w:rPr>
                                  <w:t>7.4.1</w:t>
                                </w:r>
                                <w:r>
                                  <w:rPr>
                                    <w:rFonts w:cs="Arial"/>
                                    <w:sz w:val="16"/>
                                    <w:szCs w:val="16"/>
                                  </w:rPr>
                                  <w:fldChar w:fldCharType="end"/>
                                </w:r>
                              </w:p>
                              <w:p w14:paraId="7B6E46C3" w14:textId="38B08E54" w:rsidR="00C9147C" w:rsidRDefault="00C9147C" w:rsidP="00753269">
                                <w:pPr>
                                  <w:spacing w:after="0"/>
                                  <w:ind w:left="0"/>
                                  <w:jc w:val="center"/>
                                  <w:rPr>
                                    <w:rFonts w:cs="Arial"/>
                                    <w:sz w:val="16"/>
                                    <w:szCs w:val="16"/>
                                  </w:rPr>
                                </w:pPr>
                                <w:r>
                                  <w:rPr>
                                    <w:rFonts w:cs="Arial"/>
                                    <w:sz w:val="16"/>
                                    <w:szCs w:val="16"/>
                                  </w:rPr>
                                  <w:t>Torsion</w:t>
                                </w:r>
                              </w:p>
                              <w:p w14:paraId="00B4BF36" w14:textId="509D9895" w:rsidR="00C9147C" w:rsidRDefault="00C9147C" w:rsidP="00753269">
                                <w:pPr>
                                  <w:spacing w:after="0"/>
                                  <w:ind w:left="0"/>
                                  <w:jc w:val="center"/>
                                  <w:rPr>
                                    <w:sz w:val="24"/>
                                    <w:szCs w:val="24"/>
                                  </w:rPr>
                                </w:pPr>
                                <w:r>
                                  <w:rPr>
                                    <w:rFonts w:cs="Arial"/>
                                    <w:sz w:val="16"/>
                                    <w:szCs w:val="16"/>
                                  </w:rPr>
                                  <w:t>2HP, 1MA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25" name="Text Box 18"/>
                          <wps:cNvSpPr txBox="1"/>
                          <wps:spPr>
                            <a:xfrm>
                              <a:off x="2685125" y="3102694"/>
                              <a:ext cx="821322" cy="481575"/>
                            </a:xfrm>
                            <a:prstGeom prst="rect">
                              <a:avLst/>
                            </a:prstGeom>
                            <a:gr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205A54" w14:textId="77777777"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_Ref461779666 \r \h </w:instrText>
                                </w:r>
                                <w:r>
                                  <w:rPr>
                                    <w:rFonts w:cs="Arial"/>
                                    <w:sz w:val="16"/>
                                    <w:szCs w:val="16"/>
                                  </w:rPr>
                                </w:r>
                                <w:r>
                                  <w:rPr>
                                    <w:rFonts w:cs="Arial"/>
                                    <w:sz w:val="16"/>
                                    <w:szCs w:val="16"/>
                                  </w:rPr>
                                  <w:fldChar w:fldCharType="separate"/>
                                </w:r>
                                <w:r>
                                  <w:rPr>
                                    <w:rFonts w:cs="Arial"/>
                                    <w:sz w:val="16"/>
                                    <w:szCs w:val="16"/>
                                  </w:rPr>
                                  <w:t>7.4.2</w:t>
                                </w:r>
                                <w:r>
                                  <w:rPr>
                                    <w:rFonts w:cs="Arial"/>
                                    <w:sz w:val="16"/>
                                    <w:szCs w:val="16"/>
                                  </w:rPr>
                                  <w:fldChar w:fldCharType="end"/>
                                </w:r>
                              </w:p>
                              <w:p w14:paraId="25D77377" w14:textId="36362068" w:rsidR="00C9147C" w:rsidRDefault="00C9147C" w:rsidP="00753269">
                                <w:pPr>
                                  <w:spacing w:after="0"/>
                                  <w:ind w:left="0"/>
                                  <w:jc w:val="center"/>
                                  <w:rPr>
                                    <w:rFonts w:cs="Arial"/>
                                    <w:sz w:val="16"/>
                                    <w:szCs w:val="16"/>
                                  </w:rPr>
                                </w:pPr>
                                <w:r>
                                  <w:rPr>
                                    <w:rFonts w:cs="Arial"/>
                                    <w:sz w:val="16"/>
                                    <w:szCs w:val="16"/>
                                  </w:rPr>
                                  <w:t>Static Side Load</w:t>
                                </w:r>
                              </w:p>
                              <w:p w14:paraId="2D8619AC" w14:textId="55755DDE" w:rsidR="00C9147C" w:rsidRDefault="00C9147C" w:rsidP="00753269">
                                <w:pPr>
                                  <w:spacing w:after="0"/>
                                  <w:ind w:left="0"/>
                                  <w:jc w:val="center"/>
                                  <w:rPr>
                                    <w:sz w:val="24"/>
                                    <w:szCs w:val="24"/>
                                  </w:rPr>
                                </w:pPr>
                                <w:r>
                                  <w:rPr>
                                    <w:rFonts w:cs="Arial"/>
                                    <w:sz w:val="16"/>
                                    <w:szCs w:val="16"/>
                                  </w:rPr>
                                  <w:t>2HP, 1MA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30" name="Text Box 18"/>
                          <wps:cNvSpPr txBox="1"/>
                          <wps:spPr>
                            <a:xfrm>
                              <a:off x="2678898" y="3707309"/>
                              <a:ext cx="827549" cy="481575"/>
                            </a:xfrm>
                            <a:prstGeom prst="rect">
                              <a:avLst/>
                            </a:prstGeom>
                            <a:gr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64F428" w14:textId="5034AF10"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_Ref461779680 \r \h </w:instrText>
                                </w:r>
                                <w:r>
                                  <w:rPr>
                                    <w:rFonts w:cs="Arial"/>
                                    <w:sz w:val="16"/>
                                    <w:szCs w:val="16"/>
                                  </w:rPr>
                                </w:r>
                                <w:r>
                                  <w:rPr>
                                    <w:rFonts w:cs="Arial"/>
                                    <w:sz w:val="16"/>
                                    <w:szCs w:val="16"/>
                                  </w:rPr>
                                  <w:fldChar w:fldCharType="separate"/>
                                </w:r>
                                <w:r>
                                  <w:rPr>
                                    <w:rFonts w:cs="Arial"/>
                                    <w:sz w:val="16"/>
                                    <w:szCs w:val="16"/>
                                  </w:rPr>
                                  <w:t>7.4.3</w:t>
                                </w:r>
                                <w:r>
                                  <w:rPr>
                                    <w:rFonts w:cs="Arial"/>
                                    <w:sz w:val="16"/>
                                    <w:szCs w:val="16"/>
                                  </w:rPr>
                                  <w:fldChar w:fldCharType="end"/>
                                </w:r>
                              </w:p>
                              <w:p w14:paraId="75CFF052" w14:textId="77777777" w:rsidR="00C9147C" w:rsidRDefault="00C9147C" w:rsidP="00753269">
                                <w:pPr>
                                  <w:spacing w:after="0"/>
                                  <w:ind w:left="0"/>
                                  <w:jc w:val="center"/>
                                  <w:rPr>
                                    <w:rFonts w:cs="Arial"/>
                                    <w:sz w:val="16"/>
                                    <w:szCs w:val="16"/>
                                  </w:rPr>
                                </w:pPr>
                                <w:r>
                                  <w:rPr>
                                    <w:rFonts w:cs="Arial"/>
                                    <w:sz w:val="16"/>
                                    <w:szCs w:val="16"/>
                                  </w:rPr>
                                  <w:t>Cable Retention</w:t>
                                </w:r>
                              </w:p>
                              <w:p w14:paraId="44304B2B" w14:textId="45436875" w:rsidR="00C9147C" w:rsidRDefault="00C9147C" w:rsidP="00753269">
                                <w:pPr>
                                  <w:spacing w:after="0"/>
                                  <w:ind w:left="0"/>
                                  <w:jc w:val="center"/>
                                  <w:rPr>
                                    <w:sz w:val="24"/>
                                    <w:szCs w:val="24"/>
                                  </w:rPr>
                                </w:pPr>
                                <w:r>
                                  <w:rPr>
                                    <w:rFonts w:cs="Arial"/>
                                    <w:sz w:val="16"/>
                                    <w:szCs w:val="16"/>
                                  </w:rPr>
                                  <w:t>2HP, 1MA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g:wgp>
                      <wps:wsp>
                        <wps:cNvPr id="31" name="Text Box 18"/>
                        <wps:cNvSpPr txBox="1"/>
                        <wps:spPr>
                          <a:xfrm>
                            <a:off x="0" y="1600466"/>
                            <a:ext cx="757303" cy="615560"/>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D743E9" w14:textId="77777777" w:rsidR="00C9147C" w:rsidRPr="00BD349B" w:rsidRDefault="00C9147C" w:rsidP="00BD349B">
                              <w:pPr>
                                <w:spacing w:after="0"/>
                                <w:ind w:left="0"/>
                                <w:jc w:val="center"/>
                                <w:rPr>
                                  <w:rFonts w:cs="Arial"/>
                                  <w:b/>
                                  <w:sz w:val="16"/>
                                  <w:szCs w:val="16"/>
                                  <w:u w:val="single"/>
                                </w:rPr>
                              </w:pPr>
                              <w:r w:rsidRPr="00BD349B">
                                <w:rPr>
                                  <w:rFonts w:cs="Arial"/>
                                  <w:b/>
                                  <w:sz w:val="16"/>
                                  <w:szCs w:val="16"/>
                                  <w:u w:val="single"/>
                                </w:rPr>
                                <w:t>GROUP 1</w:t>
                              </w:r>
                            </w:p>
                            <w:p w14:paraId="3755156A" w14:textId="38DB2A08" w:rsidR="00C9147C" w:rsidRPr="00D82D8F" w:rsidRDefault="00C9147C" w:rsidP="00BD349B">
                              <w:pPr>
                                <w:spacing w:after="0"/>
                                <w:ind w:left="0"/>
                                <w:jc w:val="center"/>
                                <w:rPr>
                                  <w:rFonts w:cs="Arial"/>
                                  <w:sz w:val="16"/>
                                  <w:szCs w:val="16"/>
                                </w:rPr>
                              </w:pPr>
                              <w:r w:rsidRPr="00D82D8F">
                                <w:rPr>
                                  <w:rFonts w:cs="Arial"/>
                                  <w:sz w:val="16"/>
                                  <w:szCs w:val="16"/>
                                </w:rPr>
                                <w:t xml:space="preserve">Para. </w:t>
                              </w:r>
                              <w:r>
                                <w:rPr>
                                  <w:rFonts w:cs="Arial"/>
                                  <w:sz w:val="16"/>
                                  <w:szCs w:val="16"/>
                                </w:rPr>
                                <w:fldChar w:fldCharType="begin"/>
                              </w:r>
                              <w:r>
                                <w:rPr>
                                  <w:rFonts w:cs="Arial"/>
                                  <w:sz w:val="16"/>
                                  <w:szCs w:val="16"/>
                                </w:rPr>
                                <w:instrText xml:space="preserve"> REF _Ref461779527 \r \h </w:instrText>
                              </w:r>
                              <w:r>
                                <w:rPr>
                                  <w:rFonts w:cs="Arial"/>
                                  <w:sz w:val="16"/>
                                  <w:szCs w:val="16"/>
                                </w:rPr>
                              </w:r>
                              <w:r>
                                <w:rPr>
                                  <w:rFonts w:cs="Arial"/>
                                  <w:sz w:val="16"/>
                                  <w:szCs w:val="16"/>
                                </w:rPr>
                                <w:fldChar w:fldCharType="separate"/>
                              </w:r>
                              <w:r>
                                <w:rPr>
                                  <w:rFonts w:cs="Arial"/>
                                  <w:sz w:val="16"/>
                                  <w:szCs w:val="16"/>
                                </w:rPr>
                                <w:t>7.2</w:t>
                              </w:r>
                              <w:r>
                                <w:rPr>
                                  <w:rFonts w:cs="Arial"/>
                                  <w:sz w:val="16"/>
                                  <w:szCs w:val="16"/>
                                </w:rPr>
                                <w:fldChar w:fldCharType="end"/>
                              </w:r>
                            </w:p>
                            <w:p w14:paraId="42243B2D" w14:textId="77777777" w:rsidR="00C9147C" w:rsidRDefault="00C9147C" w:rsidP="00BD349B">
                              <w:pPr>
                                <w:spacing w:after="0"/>
                                <w:ind w:left="0"/>
                                <w:jc w:val="center"/>
                                <w:rPr>
                                  <w:rFonts w:cs="Arial"/>
                                  <w:sz w:val="16"/>
                                  <w:szCs w:val="16"/>
                                </w:rPr>
                              </w:pPr>
                              <w:r w:rsidRPr="00D82D8F">
                                <w:rPr>
                                  <w:rFonts w:cs="Arial"/>
                                  <w:sz w:val="16"/>
                                  <w:szCs w:val="16"/>
                                </w:rPr>
                                <w:t>Control Group</w:t>
                              </w:r>
                            </w:p>
                            <w:p w14:paraId="5FD2D82E" w14:textId="01016E60" w:rsidR="00C9147C" w:rsidRDefault="00C9147C" w:rsidP="00BD349B">
                              <w:pPr>
                                <w:spacing w:after="0"/>
                                <w:ind w:left="0"/>
                                <w:jc w:val="center"/>
                                <w:rPr>
                                  <w:sz w:val="24"/>
                                  <w:szCs w:val="24"/>
                                </w:rPr>
                              </w:pPr>
                              <w:r w:rsidRPr="00D82D8F">
                                <w:rPr>
                                  <w:rFonts w:cs="Arial"/>
                                  <w:sz w:val="16"/>
                                  <w:szCs w:val="16"/>
                                </w:rPr>
                                <w:t>1HP, 1P, 1MA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g:wgp>
                        <wpg:cNvPr id="75" name="Group 75"/>
                        <wpg:cNvGrpSpPr/>
                        <wpg:grpSpPr>
                          <a:xfrm>
                            <a:off x="1372130" y="1607462"/>
                            <a:ext cx="896027" cy="2249096"/>
                            <a:chOff x="1460171" y="1683230"/>
                            <a:chExt cx="896027" cy="2249096"/>
                          </a:xfrm>
                          <a:solidFill>
                            <a:schemeClr val="bg1">
                              <a:lumMod val="95000"/>
                            </a:schemeClr>
                          </a:solidFill>
                        </wpg:grpSpPr>
                        <wps:wsp>
                          <wps:cNvPr id="23" name="Text Box 18"/>
                          <wps:cNvSpPr txBox="1"/>
                          <wps:spPr>
                            <a:xfrm>
                              <a:off x="1464934" y="1683230"/>
                              <a:ext cx="891264" cy="615560"/>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0326A9" w14:textId="77777777" w:rsidR="00C9147C" w:rsidRPr="00BD349B" w:rsidRDefault="00C9147C" w:rsidP="00753269">
                                <w:pPr>
                                  <w:spacing w:after="0"/>
                                  <w:ind w:left="0"/>
                                  <w:jc w:val="center"/>
                                  <w:rPr>
                                    <w:rFonts w:cs="Arial"/>
                                    <w:b/>
                                    <w:sz w:val="16"/>
                                    <w:szCs w:val="16"/>
                                    <w:u w:val="single"/>
                                  </w:rPr>
                                </w:pPr>
                                <w:r w:rsidRPr="00BD349B">
                                  <w:rPr>
                                    <w:rFonts w:cs="Arial"/>
                                    <w:b/>
                                    <w:sz w:val="16"/>
                                    <w:szCs w:val="16"/>
                                    <w:u w:val="single"/>
                                  </w:rPr>
                                  <w:t>GROUP 2</w:t>
                                </w:r>
                              </w:p>
                              <w:p w14:paraId="21EF11CA" w14:textId="19A19805"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_Ref461779542 \r \h </w:instrText>
                                </w:r>
                                <w:r>
                                  <w:rPr>
                                    <w:rFonts w:cs="Arial"/>
                                    <w:sz w:val="16"/>
                                    <w:szCs w:val="16"/>
                                  </w:rPr>
                                </w:r>
                                <w:r>
                                  <w:rPr>
                                    <w:rFonts w:cs="Arial"/>
                                    <w:sz w:val="16"/>
                                    <w:szCs w:val="16"/>
                                  </w:rPr>
                                  <w:fldChar w:fldCharType="separate"/>
                                </w:r>
                                <w:r>
                                  <w:rPr>
                                    <w:rFonts w:cs="Arial"/>
                                    <w:sz w:val="16"/>
                                    <w:szCs w:val="16"/>
                                  </w:rPr>
                                  <w:t>7.3</w:t>
                                </w:r>
                                <w:r>
                                  <w:rPr>
                                    <w:rFonts w:cs="Arial"/>
                                    <w:sz w:val="16"/>
                                    <w:szCs w:val="16"/>
                                  </w:rPr>
                                  <w:fldChar w:fldCharType="end"/>
                                </w:r>
                              </w:p>
                              <w:p w14:paraId="1305C622" w14:textId="77777777" w:rsidR="00C9147C" w:rsidRDefault="00C9147C" w:rsidP="00753269">
                                <w:pPr>
                                  <w:spacing w:after="0"/>
                                  <w:ind w:left="0"/>
                                  <w:jc w:val="center"/>
                                  <w:rPr>
                                    <w:rFonts w:cs="Arial"/>
                                    <w:sz w:val="16"/>
                                    <w:szCs w:val="16"/>
                                  </w:rPr>
                                </w:pPr>
                                <w:r>
                                  <w:rPr>
                                    <w:rFonts w:cs="Arial"/>
                                    <w:sz w:val="16"/>
                                    <w:szCs w:val="16"/>
                                  </w:rPr>
                                  <w:t>Destructive Tests</w:t>
                                </w:r>
                              </w:p>
                              <w:p w14:paraId="62A0A134" w14:textId="5F8ECAFC" w:rsidR="00C9147C" w:rsidRDefault="00C9147C" w:rsidP="00753269">
                                <w:pPr>
                                  <w:spacing w:after="0"/>
                                  <w:ind w:left="0"/>
                                  <w:jc w:val="center"/>
                                  <w:rPr>
                                    <w:sz w:val="24"/>
                                    <w:szCs w:val="24"/>
                                  </w:rPr>
                                </w:pPr>
                                <w:r>
                                  <w:rPr>
                                    <w:rFonts w:cs="Arial"/>
                                    <w:sz w:val="16"/>
                                    <w:szCs w:val="16"/>
                                  </w:rPr>
                                  <w:t>1P, 5MA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29" name="Text Box 18"/>
                          <wps:cNvSpPr txBox="1"/>
                          <wps:spPr>
                            <a:xfrm>
                              <a:off x="1464934" y="2515669"/>
                              <a:ext cx="891264" cy="615560"/>
                            </a:xfrm>
                            <a:prstGeom prst="rect">
                              <a:avLst/>
                            </a:prstGeom>
                            <a:gr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2412F8" w14:textId="2B5C0820"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_Ref461779590 \r \h </w:instrText>
                                </w:r>
                                <w:r>
                                  <w:rPr>
                                    <w:rFonts w:cs="Arial"/>
                                    <w:sz w:val="16"/>
                                    <w:szCs w:val="16"/>
                                  </w:rPr>
                                </w:r>
                                <w:r>
                                  <w:rPr>
                                    <w:rFonts w:cs="Arial"/>
                                    <w:sz w:val="16"/>
                                    <w:szCs w:val="16"/>
                                  </w:rPr>
                                  <w:fldChar w:fldCharType="separate"/>
                                </w:r>
                                <w:r>
                                  <w:rPr>
                                    <w:rFonts w:cs="Arial"/>
                                    <w:sz w:val="16"/>
                                    <w:szCs w:val="16"/>
                                  </w:rPr>
                                  <w:t>7.3.1</w:t>
                                </w:r>
                                <w:r>
                                  <w:rPr>
                                    <w:rFonts w:cs="Arial"/>
                                    <w:sz w:val="16"/>
                                    <w:szCs w:val="16"/>
                                  </w:rPr>
                                  <w:fldChar w:fldCharType="end"/>
                                </w:r>
                              </w:p>
                              <w:p w14:paraId="4D59A2F9" w14:textId="77777777" w:rsidR="00C9147C" w:rsidRDefault="00C9147C" w:rsidP="00753269">
                                <w:pPr>
                                  <w:spacing w:after="0"/>
                                  <w:ind w:left="0"/>
                                  <w:jc w:val="center"/>
                                  <w:rPr>
                                    <w:rFonts w:cs="Arial"/>
                                    <w:sz w:val="16"/>
                                    <w:szCs w:val="16"/>
                                  </w:rPr>
                                </w:pPr>
                                <w:r w:rsidRPr="00D82D8F">
                                  <w:rPr>
                                    <w:rFonts w:cs="Arial"/>
                                    <w:sz w:val="16"/>
                                    <w:szCs w:val="16"/>
                                  </w:rPr>
                                  <w:t>Temperature Step Stress</w:t>
                                </w:r>
                              </w:p>
                              <w:p w14:paraId="7E8B4D44" w14:textId="02CE0DAB" w:rsidR="00C9147C" w:rsidRDefault="00C9147C" w:rsidP="00753269">
                                <w:pPr>
                                  <w:spacing w:after="0"/>
                                  <w:ind w:left="0"/>
                                  <w:jc w:val="center"/>
                                  <w:rPr>
                                    <w:sz w:val="24"/>
                                    <w:szCs w:val="24"/>
                                  </w:rPr>
                                </w:pPr>
                                <w:r>
                                  <w:rPr>
                                    <w:rFonts w:cs="Arial"/>
                                    <w:sz w:val="16"/>
                                    <w:szCs w:val="16"/>
                                  </w:rPr>
                                  <w:t>8HP, 4MA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32" name="Text Box 18"/>
                          <wps:cNvSpPr txBox="1"/>
                          <wps:spPr>
                            <a:xfrm>
                              <a:off x="1460171" y="3316766"/>
                              <a:ext cx="895595" cy="615560"/>
                            </a:xfrm>
                            <a:prstGeom prst="rect">
                              <a:avLst/>
                            </a:prstGeom>
                            <a:gr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91353A" w14:textId="020AAF5C" w:rsidR="00C9147C" w:rsidRPr="00EF4C65" w:rsidRDefault="00C9147C" w:rsidP="00753269">
                                <w:pPr>
                                  <w:spacing w:after="0"/>
                                  <w:ind w:left="0"/>
                                  <w:jc w:val="center"/>
                                  <w:rPr>
                                    <w:rFonts w:cs="Arial"/>
                                    <w:sz w:val="16"/>
                                    <w:szCs w:val="16"/>
                                  </w:rPr>
                                </w:pPr>
                                <w:r>
                                  <w:rPr>
                                    <w:rFonts w:cs="Arial"/>
                                    <w:sz w:val="16"/>
                                    <w:szCs w:val="16"/>
                                  </w:rPr>
                                  <w:t>Para.</w:t>
                                </w:r>
                                <w:r>
                                  <w:t xml:space="preserve"> </w:t>
                                </w:r>
                                <w:r w:rsidRPr="00EF4C65">
                                  <w:rPr>
                                    <w:rFonts w:cs="Arial"/>
                                    <w:sz w:val="16"/>
                                    <w:szCs w:val="16"/>
                                  </w:rPr>
                                  <w:fldChar w:fldCharType="begin"/>
                                </w:r>
                                <w:r w:rsidRPr="00EF4C65">
                                  <w:rPr>
                                    <w:sz w:val="16"/>
                                    <w:szCs w:val="16"/>
                                  </w:rPr>
                                  <w:instrText xml:space="preserve"> REF _Ref461779605 \r \h </w:instrText>
                                </w:r>
                                <w:r>
                                  <w:rPr>
                                    <w:rFonts w:cs="Arial"/>
                                    <w:sz w:val="16"/>
                                    <w:szCs w:val="16"/>
                                  </w:rPr>
                                  <w:instrText xml:space="preserve"> \* MERGEFORMAT </w:instrText>
                                </w:r>
                                <w:r w:rsidRPr="00EF4C65">
                                  <w:rPr>
                                    <w:rFonts w:cs="Arial"/>
                                    <w:sz w:val="16"/>
                                    <w:szCs w:val="16"/>
                                  </w:rPr>
                                </w:r>
                                <w:r w:rsidRPr="00EF4C65">
                                  <w:rPr>
                                    <w:rFonts w:cs="Arial"/>
                                    <w:sz w:val="16"/>
                                    <w:szCs w:val="16"/>
                                  </w:rPr>
                                  <w:fldChar w:fldCharType="separate"/>
                                </w:r>
                                <w:r>
                                  <w:rPr>
                                    <w:sz w:val="16"/>
                                    <w:szCs w:val="16"/>
                                  </w:rPr>
                                  <w:t>7.3.2</w:t>
                                </w:r>
                                <w:r w:rsidRPr="00EF4C65">
                                  <w:rPr>
                                    <w:rFonts w:cs="Arial"/>
                                    <w:sz w:val="16"/>
                                    <w:szCs w:val="16"/>
                                  </w:rPr>
                                  <w:fldChar w:fldCharType="end"/>
                                </w:r>
                              </w:p>
                              <w:p w14:paraId="1A360752" w14:textId="39A78282" w:rsidR="00C9147C" w:rsidRDefault="00C9147C" w:rsidP="00753269">
                                <w:pPr>
                                  <w:spacing w:after="0"/>
                                  <w:ind w:left="0"/>
                                  <w:jc w:val="center"/>
                                  <w:rPr>
                                    <w:rFonts w:cs="Arial"/>
                                    <w:sz w:val="16"/>
                                    <w:szCs w:val="16"/>
                                  </w:rPr>
                                </w:pPr>
                                <w:r w:rsidRPr="00D82D8F">
                                  <w:rPr>
                                    <w:rFonts w:cs="Arial"/>
                                    <w:sz w:val="16"/>
                                    <w:szCs w:val="16"/>
                                  </w:rPr>
                                  <w:t>Constructional Analysis</w:t>
                                </w:r>
                              </w:p>
                              <w:p w14:paraId="258118BA" w14:textId="25C39EAC" w:rsidR="00C9147C" w:rsidRDefault="00C9147C" w:rsidP="00753269">
                                <w:pPr>
                                  <w:spacing w:after="0"/>
                                  <w:ind w:left="0"/>
                                  <w:jc w:val="center"/>
                                  <w:rPr>
                                    <w:sz w:val="24"/>
                                    <w:szCs w:val="24"/>
                                  </w:rPr>
                                </w:pPr>
                                <w:r>
                                  <w:rPr>
                                    <w:rFonts w:cs="Arial"/>
                                    <w:sz w:val="16"/>
                                    <w:szCs w:val="16"/>
                                  </w:rPr>
                                  <w:t>1P, 1MA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g:wgp>
                      <wps:wsp>
                        <wps:cNvPr id="34" name="Text Box 18"/>
                        <wps:cNvSpPr txBox="1"/>
                        <wps:spPr>
                          <a:xfrm>
                            <a:off x="3730540" y="4138909"/>
                            <a:ext cx="890730" cy="481575"/>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9DD144" w14:textId="51370E5B" w:rsidR="00C9147C" w:rsidRDefault="00C9147C" w:rsidP="00750D61">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_Ref461779748 \r \h </w:instrText>
                              </w:r>
                              <w:r>
                                <w:rPr>
                                  <w:rFonts w:cs="Arial"/>
                                  <w:sz w:val="16"/>
                                  <w:szCs w:val="16"/>
                                </w:rPr>
                              </w:r>
                              <w:r>
                                <w:rPr>
                                  <w:rFonts w:cs="Arial"/>
                                  <w:sz w:val="16"/>
                                  <w:szCs w:val="16"/>
                                </w:rPr>
                                <w:fldChar w:fldCharType="separate"/>
                              </w:r>
                              <w:r>
                                <w:rPr>
                                  <w:rFonts w:cs="Arial"/>
                                  <w:sz w:val="16"/>
                                  <w:szCs w:val="16"/>
                                </w:rPr>
                                <w:t>7.5.6</w:t>
                              </w:r>
                              <w:r>
                                <w:rPr>
                                  <w:rFonts w:cs="Arial"/>
                                  <w:sz w:val="16"/>
                                  <w:szCs w:val="16"/>
                                </w:rPr>
                                <w:fldChar w:fldCharType="end"/>
                              </w:r>
                            </w:p>
                            <w:p w14:paraId="1DDC6D66" w14:textId="700CD1CA" w:rsidR="00C9147C" w:rsidRDefault="00C9147C" w:rsidP="00750D61">
                              <w:pPr>
                                <w:spacing w:after="0"/>
                                <w:ind w:left="0"/>
                                <w:jc w:val="center"/>
                                <w:rPr>
                                  <w:rFonts w:cs="Arial"/>
                                  <w:sz w:val="16"/>
                                  <w:szCs w:val="16"/>
                                </w:rPr>
                              </w:pPr>
                              <w:r w:rsidRPr="00D82D8F">
                                <w:rPr>
                                  <w:rFonts w:cs="Arial"/>
                                  <w:sz w:val="16"/>
                                  <w:szCs w:val="16"/>
                                </w:rPr>
                                <w:t>Mechanical Shock</w:t>
                              </w:r>
                            </w:p>
                            <w:p w14:paraId="0ADFF9B4" w14:textId="2C5DB441" w:rsidR="00C9147C" w:rsidRDefault="00C9147C" w:rsidP="00750D61">
                              <w:pPr>
                                <w:spacing w:after="0"/>
                                <w:ind w:left="0"/>
                                <w:jc w:val="center"/>
                                <w:rPr>
                                  <w:sz w:val="24"/>
                                  <w:szCs w:val="24"/>
                                </w:rPr>
                              </w:pPr>
                              <w:r>
                                <w:rPr>
                                  <w:rFonts w:cs="Arial"/>
                                  <w:sz w:val="16"/>
                                  <w:szCs w:val="16"/>
                                </w:rPr>
                                <w:t>6HP, 3MA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35" name="Text Box 18"/>
                        <wps:cNvSpPr txBox="1"/>
                        <wps:spPr>
                          <a:xfrm>
                            <a:off x="3730540" y="4814960"/>
                            <a:ext cx="890730" cy="615560"/>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3DEC0E" w14:textId="4B59FC0D"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_Ref461779771 \r \h </w:instrText>
                              </w:r>
                              <w:r>
                                <w:rPr>
                                  <w:rFonts w:cs="Arial"/>
                                  <w:sz w:val="16"/>
                                  <w:szCs w:val="16"/>
                                </w:rPr>
                              </w:r>
                              <w:r>
                                <w:rPr>
                                  <w:rFonts w:cs="Arial"/>
                                  <w:sz w:val="16"/>
                                  <w:szCs w:val="16"/>
                                </w:rPr>
                                <w:fldChar w:fldCharType="separate"/>
                              </w:r>
                              <w:r>
                                <w:rPr>
                                  <w:rFonts w:cs="Arial"/>
                                  <w:sz w:val="16"/>
                                  <w:szCs w:val="16"/>
                                </w:rPr>
                                <w:t>7.5.8</w:t>
                              </w:r>
                              <w:r>
                                <w:rPr>
                                  <w:rFonts w:cs="Arial"/>
                                  <w:sz w:val="16"/>
                                  <w:szCs w:val="16"/>
                                </w:rPr>
                                <w:fldChar w:fldCharType="end"/>
                              </w:r>
                            </w:p>
                            <w:p w14:paraId="17F1F3D4" w14:textId="77777777" w:rsidR="00C9147C" w:rsidRDefault="00C9147C" w:rsidP="00753269">
                              <w:pPr>
                                <w:spacing w:after="0"/>
                                <w:ind w:left="0"/>
                                <w:jc w:val="center"/>
                                <w:rPr>
                                  <w:rFonts w:cs="Arial"/>
                                  <w:sz w:val="16"/>
                                  <w:szCs w:val="16"/>
                                </w:rPr>
                              </w:pPr>
                              <w:r w:rsidRPr="00D82D8F">
                                <w:rPr>
                                  <w:rFonts w:cs="Arial"/>
                                  <w:sz w:val="16"/>
                                  <w:szCs w:val="16"/>
                                </w:rPr>
                                <w:t>Rapid Change of Temperature</w:t>
                              </w:r>
                            </w:p>
                            <w:p w14:paraId="1DC758DD" w14:textId="3823DA64" w:rsidR="00C9147C" w:rsidRDefault="00C9147C" w:rsidP="00753269">
                              <w:pPr>
                                <w:spacing w:after="0"/>
                                <w:ind w:left="0"/>
                                <w:jc w:val="center"/>
                                <w:rPr>
                                  <w:sz w:val="24"/>
                                  <w:szCs w:val="24"/>
                                </w:rPr>
                              </w:pPr>
                              <w:r>
                                <w:rPr>
                                  <w:rFonts w:cs="Arial"/>
                                  <w:sz w:val="16"/>
                                  <w:szCs w:val="16"/>
                                </w:rPr>
                                <w:t>4HP, 1P, 3MA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36" name="Text Box 18"/>
                        <wps:cNvSpPr txBox="1"/>
                        <wps:spPr>
                          <a:xfrm>
                            <a:off x="3730540" y="5603476"/>
                            <a:ext cx="903900" cy="481575"/>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769300" w14:textId="185149B0"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_Ref461779781 \r \h </w:instrText>
                              </w:r>
                              <w:r>
                                <w:rPr>
                                  <w:rFonts w:cs="Arial"/>
                                  <w:sz w:val="16"/>
                                  <w:szCs w:val="16"/>
                                </w:rPr>
                              </w:r>
                              <w:r>
                                <w:rPr>
                                  <w:rFonts w:cs="Arial"/>
                                  <w:sz w:val="16"/>
                                  <w:szCs w:val="16"/>
                                </w:rPr>
                                <w:fldChar w:fldCharType="separate"/>
                              </w:r>
                              <w:r>
                                <w:rPr>
                                  <w:rFonts w:cs="Arial"/>
                                  <w:sz w:val="16"/>
                                  <w:szCs w:val="16"/>
                                </w:rPr>
                                <w:t>7.5.9</w:t>
                              </w:r>
                              <w:r>
                                <w:rPr>
                                  <w:rFonts w:cs="Arial"/>
                                  <w:sz w:val="16"/>
                                  <w:szCs w:val="16"/>
                                </w:rPr>
                                <w:fldChar w:fldCharType="end"/>
                              </w:r>
                            </w:p>
                            <w:p w14:paraId="0FE340B9" w14:textId="77777777" w:rsidR="00C9147C" w:rsidRDefault="00C9147C" w:rsidP="00753269">
                              <w:pPr>
                                <w:spacing w:after="0"/>
                                <w:ind w:left="0"/>
                                <w:jc w:val="center"/>
                                <w:rPr>
                                  <w:rFonts w:cs="Arial"/>
                                  <w:sz w:val="16"/>
                                  <w:szCs w:val="16"/>
                                </w:rPr>
                              </w:pPr>
                              <w:r w:rsidRPr="00D82D8F">
                                <w:rPr>
                                  <w:rFonts w:cs="Arial"/>
                                  <w:sz w:val="16"/>
                                  <w:szCs w:val="16"/>
                                </w:rPr>
                                <w:t>Low Pressure</w:t>
                              </w:r>
                            </w:p>
                            <w:p w14:paraId="0E338C3C" w14:textId="1C36C377" w:rsidR="00C9147C" w:rsidRDefault="00C9147C" w:rsidP="00753269">
                              <w:pPr>
                                <w:spacing w:after="0"/>
                                <w:ind w:left="0"/>
                                <w:jc w:val="center"/>
                                <w:rPr>
                                  <w:sz w:val="24"/>
                                  <w:szCs w:val="24"/>
                                </w:rPr>
                              </w:pPr>
                              <w:r>
                                <w:rPr>
                                  <w:rFonts w:cs="Arial"/>
                                  <w:sz w:val="16"/>
                                  <w:szCs w:val="16"/>
                                </w:rPr>
                                <w:t>4HP, 1P, 3MA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37" name="Text Box 18"/>
                        <wps:cNvSpPr txBox="1"/>
                        <wps:spPr>
                          <a:xfrm>
                            <a:off x="3730541" y="6250871"/>
                            <a:ext cx="903900" cy="481575"/>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4ADABB" w14:textId="36412A04"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_Ref461779789 \r \h </w:instrText>
                              </w:r>
                              <w:r>
                                <w:rPr>
                                  <w:rFonts w:cs="Arial"/>
                                  <w:sz w:val="16"/>
                                  <w:szCs w:val="16"/>
                                </w:rPr>
                              </w:r>
                              <w:r>
                                <w:rPr>
                                  <w:rFonts w:cs="Arial"/>
                                  <w:sz w:val="16"/>
                                  <w:szCs w:val="16"/>
                                </w:rPr>
                                <w:fldChar w:fldCharType="separate"/>
                              </w:r>
                              <w:r>
                                <w:rPr>
                                  <w:rFonts w:cs="Arial"/>
                                  <w:sz w:val="16"/>
                                  <w:szCs w:val="16"/>
                                </w:rPr>
                                <w:t>7.5.10</w:t>
                              </w:r>
                              <w:r>
                                <w:rPr>
                                  <w:rFonts w:cs="Arial"/>
                                  <w:sz w:val="16"/>
                                  <w:szCs w:val="16"/>
                                </w:rPr>
                                <w:fldChar w:fldCharType="end"/>
                              </w:r>
                            </w:p>
                            <w:p w14:paraId="73BE8BD7" w14:textId="77777777" w:rsidR="00C9147C" w:rsidRDefault="00C9147C" w:rsidP="00753269">
                              <w:pPr>
                                <w:spacing w:after="0"/>
                                <w:ind w:left="0"/>
                                <w:jc w:val="center"/>
                                <w:rPr>
                                  <w:rFonts w:cs="Arial"/>
                                  <w:sz w:val="16"/>
                                  <w:szCs w:val="16"/>
                                </w:rPr>
                              </w:pPr>
                              <w:r w:rsidRPr="00D82D8F">
                                <w:rPr>
                                  <w:rFonts w:cs="Arial"/>
                                  <w:sz w:val="16"/>
                                  <w:szCs w:val="16"/>
                                </w:rPr>
                                <w:t>Radiation</w:t>
                              </w:r>
                            </w:p>
                            <w:p w14:paraId="4EFE8AED" w14:textId="70079D3B" w:rsidR="00C9147C" w:rsidRDefault="00C9147C" w:rsidP="00753269">
                              <w:pPr>
                                <w:spacing w:after="0"/>
                                <w:ind w:left="0"/>
                                <w:jc w:val="center"/>
                                <w:rPr>
                                  <w:sz w:val="24"/>
                                  <w:szCs w:val="24"/>
                                </w:rPr>
                              </w:pPr>
                              <w:r>
                                <w:rPr>
                                  <w:rFonts w:cs="Arial"/>
                                  <w:sz w:val="16"/>
                                  <w:szCs w:val="16"/>
                                </w:rPr>
                                <w:t>2HP, 1MA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38" name="Text Box 18"/>
                        <wps:cNvSpPr txBox="1"/>
                        <wps:spPr>
                          <a:xfrm>
                            <a:off x="4818766" y="2291627"/>
                            <a:ext cx="845197" cy="615560"/>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670354" w14:textId="4DD65F4E"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_Ref461779708 \r \h </w:instrText>
                              </w:r>
                              <w:r>
                                <w:rPr>
                                  <w:rFonts w:cs="Arial"/>
                                  <w:sz w:val="16"/>
                                  <w:szCs w:val="16"/>
                                </w:rPr>
                              </w:r>
                              <w:r>
                                <w:rPr>
                                  <w:rFonts w:cs="Arial"/>
                                  <w:sz w:val="16"/>
                                  <w:szCs w:val="16"/>
                                </w:rPr>
                                <w:fldChar w:fldCharType="separate"/>
                              </w:r>
                              <w:r>
                                <w:rPr>
                                  <w:rFonts w:cs="Arial"/>
                                  <w:sz w:val="16"/>
                                  <w:szCs w:val="16"/>
                                </w:rPr>
                                <w:t>7.5.2</w:t>
                              </w:r>
                              <w:r>
                                <w:rPr>
                                  <w:rFonts w:cs="Arial"/>
                                  <w:sz w:val="16"/>
                                  <w:szCs w:val="16"/>
                                </w:rPr>
                                <w:fldChar w:fldCharType="end"/>
                              </w:r>
                            </w:p>
                            <w:p w14:paraId="60CC70FA" w14:textId="77777777" w:rsidR="00C9147C" w:rsidRDefault="00C9147C" w:rsidP="00753269">
                              <w:pPr>
                                <w:spacing w:after="0"/>
                                <w:ind w:left="0"/>
                                <w:jc w:val="center"/>
                                <w:rPr>
                                  <w:rFonts w:cs="Arial"/>
                                  <w:sz w:val="16"/>
                                  <w:szCs w:val="16"/>
                                </w:rPr>
                              </w:pPr>
                              <w:r w:rsidRPr="00D82D8F">
                                <w:rPr>
                                  <w:rFonts w:cs="Arial"/>
                                  <w:sz w:val="16"/>
                                  <w:szCs w:val="16"/>
                                </w:rPr>
                                <w:t>Rapid Depressurisation</w:t>
                              </w:r>
                            </w:p>
                            <w:p w14:paraId="59A55AF3" w14:textId="1E1714BE" w:rsidR="00C9147C" w:rsidRDefault="00C9147C" w:rsidP="00753269">
                              <w:pPr>
                                <w:spacing w:after="0"/>
                                <w:ind w:left="0"/>
                                <w:jc w:val="center"/>
                                <w:rPr>
                                  <w:sz w:val="24"/>
                                  <w:szCs w:val="24"/>
                                </w:rPr>
                              </w:pPr>
                              <w:r>
                                <w:rPr>
                                  <w:rFonts w:cs="Arial"/>
                                  <w:sz w:val="16"/>
                                  <w:szCs w:val="16"/>
                                </w:rPr>
                                <w:t>4HP, 1P, 3MA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39" name="Text Box 18"/>
                        <wps:cNvSpPr txBox="1"/>
                        <wps:spPr>
                          <a:xfrm>
                            <a:off x="4818766" y="3067204"/>
                            <a:ext cx="845197" cy="481575"/>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3EFCEC3" w14:textId="4FED4574"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_Ref461779719 \r \h </w:instrText>
                              </w:r>
                              <w:r>
                                <w:rPr>
                                  <w:rFonts w:cs="Arial"/>
                                  <w:sz w:val="16"/>
                                  <w:szCs w:val="16"/>
                                </w:rPr>
                              </w:r>
                              <w:r>
                                <w:rPr>
                                  <w:rFonts w:cs="Arial"/>
                                  <w:sz w:val="16"/>
                                  <w:szCs w:val="16"/>
                                </w:rPr>
                                <w:fldChar w:fldCharType="separate"/>
                              </w:r>
                              <w:r>
                                <w:rPr>
                                  <w:rFonts w:cs="Arial"/>
                                  <w:sz w:val="16"/>
                                  <w:szCs w:val="16"/>
                                </w:rPr>
                                <w:t>7.5.3</w:t>
                              </w:r>
                              <w:r>
                                <w:rPr>
                                  <w:rFonts w:cs="Arial"/>
                                  <w:sz w:val="16"/>
                                  <w:szCs w:val="16"/>
                                </w:rPr>
                                <w:fldChar w:fldCharType="end"/>
                              </w:r>
                            </w:p>
                            <w:p w14:paraId="2A3F73B3" w14:textId="77777777" w:rsidR="00C9147C" w:rsidRDefault="00C9147C" w:rsidP="00753269">
                              <w:pPr>
                                <w:spacing w:after="0"/>
                                <w:ind w:left="0"/>
                                <w:jc w:val="center"/>
                                <w:rPr>
                                  <w:rFonts w:cs="Arial"/>
                                  <w:sz w:val="16"/>
                                  <w:szCs w:val="16"/>
                                </w:rPr>
                              </w:pPr>
                              <w:r w:rsidRPr="00D82D8F">
                                <w:rPr>
                                  <w:rFonts w:cs="Arial"/>
                                  <w:sz w:val="16"/>
                                  <w:szCs w:val="16"/>
                                </w:rPr>
                                <w:t>Humidity Cycling</w:t>
                              </w:r>
                            </w:p>
                            <w:p w14:paraId="5ABF65F9" w14:textId="5F466E65" w:rsidR="00C9147C" w:rsidRDefault="00C9147C" w:rsidP="00753269">
                              <w:pPr>
                                <w:spacing w:after="0"/>
                                <w:ind w:left="0"/>
                                <w:jc w:val="center"/>
                                <w:rPr>
                                  <w:sz w:val="24"/>
                                  <w:szCs w:val="24"/>
                                </w:rPr>
                              </w:pPr>
                              <w:r>
                                <w:rPr>
                                  <w:rFonts w:cs="Arial"/>
                                  <w:sz w:val="16"/>
                                  <w:szCs w:val="16"/>
                                </w:rPr>
                                <w:t>4HP, 1P, 3MA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40" name="Text Box 18"/>
                        <wps:cNvSpPr txBox="1"/>
                        <wps:spPr>
                          <a:xfrm>
                            <a:off x="5945096" y="2675513"/>
                            <a:ext cx="792809" cy="615560"/>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8A578B" w14:textId="219FBBE2"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_Ref461779729 \r \h </w:instrText>
                              </w:r>
                              <w:r>
                                <w:rPr>
                                  <w:rFonts w:cs="Arial"/>
                                  <w:sz w:val="16"/>
                                  <w:szCs w:val="16"/>
                                </w:rPr>
                              </w:r>
                              <w:r>
                                <w:rPr>
                                  <w:rFonts w:cs="Arial"/>
                                  <w:sz w:val="16"/>
                                  <w:szCs w:val="16"/>
                                </w:rPr>
                                <w:fldChar w:fldCharType="separate"/>
                              </w:r>
                              <w:r>
                                <w:rPr>
                                  <w:rFonts w:cs="Arial"/>
                                  <w:sz w:val="16"/>
                                  <w:szCs w:val="16"/>
                                </w:rPr>
                                <w:t>7.5.4</w:t>
                              </w:r>
                              <w:r>
                                <w:rPr>
                                  <w:rFonts w:cs="Arial"/>
                                  <w:sz w:val="16"/>
                                  <w:szCs w:val="16"/>
                                </w:rPr>
                                <w:fldChar w:fldCharType="end"/>
                              </w:r>
                            </w:p>
                            <w:p w14:paraId="1BC4F51A" w14:textId="59F160EF" w:rsidR="00C9147C" w:rsidRDefault="00C9147C" w:rsidP="00753269">
                              <w:pPr>
                                <w:spacing w:after="0"/>
                                <w:ind w:left="0"/>
                                <w:jc w:val="center"/>
                                <w:rPr>
                                  <w:rFonts w:cs="Arial"/>
                                  <w:sz w:val="16"/>
                                  <w:szCs w:val="16"/>
                                </w:rPr>
                              </w:pPr>
                              <w:r>
                                <w:rPr>
                                  <w:rFonts w:cs="Arial"/>
                                  <w:sz w:val="16"/>
                                  <w:szCs w:val="16"/>
                                </w:rPr>
                                <w:t>Temperature Cycling II</w:t>
                              </w:r>
                            </w:p>
                            <w:p w14:paraId="7B17CE61" w14:textId="6DFBA562" w:rsidR="00C9147C" w:rsidRDefault="00C9147C" w:rsidP="00753269">
                              <w:pPr>
                                <w:spacing w:after="0"/>
                                <w:ind w:left="0"/>
                                <w:jc w:val="center"/>
                                <w:rPr>
                                  <w:sz w:val="24"/>
                                  <w:szCs w:val="24"/>
                                </w:rPr>
                              </w:pPr>
                              <w:r>
                                <w:rPr>
                                  <w:rFonts w:cs="Arial"/>
                                  <w:sz w:val="16"/>
                                  <w:szCs w:val="16"/>
                                </w:rPr>
                                <w:t>12HP, 6MA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41" name="Text Box 18"/>
                        <wps:cNvSpPr txBox="1"/>
                        <wps:spPr>
                          <a:xfrm>
                            <a:off x="3743709" y="6907779"/>
                            <a:ext cx="890731" cy="615560"/>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706113" w14:textId="0171349D"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_Ref461780036 \r \h </w:instrText>
                              </w:r>
                              <w:r>
                                <w:rPr>
                                  <w:rFonts w:cs="Arial"/>
                                  <w:sz w:val="16"/>
                                  <w:szCs w:val="16"/>
                                </w:rPr>
                              </w:r>
                              <w:r>
                                <w:rPr>
                                  <w:rFonts w:cs="Arial"/>
                                  <w:sz w:val="16"/>
                                  <w:szCs w:val="16"/>
                                </w:rPr>
                                <w:fldChar w:fldCharType="separate"/>
                              </w:r>
                              <w:r>
                                <w:rPr>
                                  <w:rFonts w:cs="Arial"/>
                                  <w:sz w:val="16"/>
                                  <w:szCs w:val="16"/>
                                </w:rPr>
                                <w:t>7.5.12</w:t>
                              </w:r>
                              <w:r>
                                <w:rPr>
                                  <w:rFonts w:cs="Arial"/>
                                  <w:sz w:val="16"/>
                                  <w:szCs w:val="16"/>
                                </w:rPr>
                                <w:fldChar w:fldCharType="end"/>
                              </w:r>
                            </w:p>
                            <w:p w14:paraId="3973936C" w14:textId="77777777" w:rsidR="00C9147C" w:rsidRDefault="00C9147C" w:rsidP="00753269">
                              <w:pPr>
                                <w:spacing w:after="0"/>
                                <w:ind w:left="0"/>
                                <w:jc w:val="center"/>
                                <w:rPr>
                                  <w:rFonts w:cs="Arial"/>
                                  <w:sz w:val="16"/>
                                  <w:szCs w:val="16"/>
                                </w:rPr>
                              </w:pPr>
                              <w:r w:rsidRPr="00D82D8F">
                                <w:rPr>
                                  <w:rFonts w:cs="Arial"/>
                                  <w:sz w:val="16"/>
                                  <w:szCs w:val="16"/>
                                </w:rPr>
                                <w:t>Temperature Cycling V</w:t>
                              </w:r>
                            </w:p>
                            <w:p w14:paraId="30AF4D64" w14:textId="21EB5D45" w:rsidR="00C9147C" w:rsidRDefault="00C9147C" w:rsidP="00753269">
                              <w:pPr>
                                <w:spacing w:after="0"/>
                                <w:ind w:left="0"/>
                                <w:jc w:val="center"/>
                                <w:rPr>
                                  <w:sz w:val="24"/>
                                  <w:szCs w:val="24"/>
                                </w:rPr>
                              </w:pPr>
                              <w:r>
                                <w:rPr>
                                  <w:rFonts w:cs="Arial"/>
                                  <w:sz w:val="16"/>
                                  <w:szCs w:val="16"/>
                                </w:rPr>
                                <w:t>4HP, 2MA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43" name="Text Box 18"/>
                        <wps:cNvSpPr txBox="1"/>
                        <wps:spPr>
                          <a:xfrm>
                            <a:off x="4842579" y="6187443"/>
                            <a:ext cx="821384" cy="615560"/>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2AB79F" w14:textId="10E7E900"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_Ref461779799 \r \h </w:instrText>
                              </w:r>
                              <w:r>
                                <w:rPr>
                                  <w:rFonts w:cs="Arial"/>
                                  <w:sz w:val="16"/>
                                  <w:szCs w:val="16"/>
                                </w:rPr>
                              </w:r>
                              <w:r>
                                <w:rPr>
                                  <w:rFonts w:cs="Arial"/>
                                  <w:sz w:val="16"/>
                                  <w:szCs w:val="16"/>
                                </w:rPr>
                                <w:fldChar w:fldCharType="separate"/>
                              </w:r>
                              <w:r>
                                <w:rPr>
                                  <w:rFonts w:cs="Arial"/>
                                  <w:sz w:val="16"/>
                                  <w:szCs w:val="16"/>
                                </w:rPr>
                                <w:t>7.5.11</w:t>
                              </w:r>
                              <w:r>
                                <w:rPr>
                                  <w:rFonts w:cs="Arial"/>
                                  <w:sz w:val="16"/>
                                  <w:szCs w:val="16"/>
                                </w:rPr>
                                <w:fldChar w:fldCharType="end"/>
                              </w:r>
                            </w:p>
                            <w:p w14:paraId="5D740DCC" w14:textId="77777777" w:rsidR="00C9147C" w:rsidRDefault="00C9147C" w:rsidP="00753269">
                              <w:pPr>
                                <w:spacing w:after="0"/>
                                <w:ind w:left="0"/>
                                <w:jc w:val="center"/>
                                <w:rPr>
                                  <w:rFonts w:cs="Arial"/>
                                  <w:sz w:val="16"/>
                                  <w:szCs w:val="16"/>
                                </w:rPr>
                              </w:pPr>
                              <w:r w:rsidRPr="00D82D8F">
                                <w:rPr>
                                  <w:rFonts w:cs="Arial"/>
                                  <w:sz w:val="16"/>
                                  <w:szCs w:val="16"/>
                                </w:rPr>
                                <w:t>Temperature Cycling IV</w:t>
                              </w:r>
                            </w:p>
                            <w:p w14:paraId="03B38E11" w14:textId="484227F2" w:rsidR="00C9147C" w:rsidRDefault="00C9147C" w:rsidP="00753269">
                              <w:pPr>
                                <w:spacing w:after="0"/>
                                <w:ind w:left="0"/>
                                <w:jc w:val="center"/>
                                <w:rPr>
                                  <w:sz w:val="24"/>
                                  <w:szCs w:val="24"/>
                                </w:rPr>
                              </w:pPr>
                              <w:r>
                                <w:rPr>
                                  <w:rFonts w:cs="Arial"/>
                                  <w:sz w:val="16"/>
                                  <w:szCs w:val="16"/>
                                </w:rPr>
                                <w:t>2HP, 1MA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g:wgp>
                        <wpg:cNvPr id="92" name="Group 92"/>
                        <wpg:cNvGrpSpPr/>
                        <wpg:grpSpPr>
                          <a:xfrm>
                            <a:off x="525706" y="4207618"/>
                            <a:ext cx="846424" cy="2287605"/>
                            <a:chOff x="652667" y="4584371"/>
                            <a:chExt cx="846424" cy="2287605"/>
                          </a:xfrm>
                          <a:solidFill>
                            <a:schemeClr val="bg1">
                              <a:lumMod val="95000"/>
                            </a:schemeClr>
                          </a:solidFill>
                        </wpg:grpSpPr>
                        <wps:wsp>
                          <wps:cNvPr id="22" name="Text Box 18"/>
                          <wps:cNvSpPr txBox="1"/>
                          <wps:spPr>
                            <a:xfrm>
                              <a:off x="652667" y="4584371"/>
                              <a:ext cx="846424" cy="615560"/>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FEDA73" w14:textId="77777777" w:rsidR="00C9147C" w:rsidRPr="00BD349B" w:rsidRDefault="00C9147C" w:rsidP="00753269">
                                <w:pPr>
                                  <w:spacing w:after="0"/>
                                  <w:ind w:left="0"/>
                                  <w:jc w:val="center"/>
                                  <w:rPr>
                                    <w:rFonts w:cs="Arial"/>
                                    <w:b/>
                                    <w:sz w:val="16"/>
                                    <w:szCs w:val="16"/>
                                    <w:u w:val="single"/>
                                  </w:rPr>
                                </w:pPr>
                                <w:r w:rsidRPr="00BD349B">
                                  <w:rPr>
                                    <w:rFonts w:cs="Arial"/>
                                    <w:b/>
                                    <w:sz w:val="16"/>
                                    <w:szCs w:val="16"/>
                                    <w:u w:val="single"/>
                                  </w:rPr>
                                  <w:t>GROUP 5</w:t>
                                </w:r>
                              </w:p>
                              <w:p w14:paraId="610F333C" w14:textId="2E6A310D"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_Ref461779575 \r \h </w:instrText>
                                </w:r>
                                <w:r>
                                  <w:rPr>
                                    <w:rFonts w:cs="Arial"/>
                                    <w:sz w:val="16"/>
                                    <w:szCs w:val="16"/>
                                  </w:rPr>
                                </w:r>
                                <w:r>
                                  <w:rPr>
                                    <w:rFonts w:cs="Arial"/>
                                    <w:sz w:val="16"/>
                                    <w:szCs w:val="16"/>
                                  </w:rPr>
                                  <w:fldChar w:fldCharType="separate"/>
                                </w:r>
                                <w:r>
                                  <w:rPr>
                                    <w:rFonts w:cs="Arial"/>
                                    <w:sz w:val="16"/>
                                    <w:szCs w:val="16"/>
                                  </w:rPr>
                                  <w:t>7.6</w:t>
                                </w:r>
                                <w:r>
                                  <w:rPr>
                                    <w:rFonts w:cs="Arial"/>
                                    <w:sz w:val="16"/>
                                    <w:szCs w:val="16"/>
                                  </w:rPr>
                                  <w:fldChar w:fldCharType="end"/>
                                </w:r>
                              </w:p>
                              <w:p w14:paraId="2E2EB144" w14:textId="77777777" w:rsidR="00C9147C" w:rsidRDefault="00C9147C" w:rsidP="00753269">
                                <w:pPr>
                                  <w:spacing w:after="0"/>
                                  <w:ind w:left="0"/>
                                  <w:jc w:val="center"/>
                                  <w:rPr>
                                    <w:rFonts w:cs="Arial"/>
                                    <w:sz w:val="16"/>
                                    <w:szCs w:val="16"/>
                                  </w:rPr>
                                </w:pPr>
                                <w:r>
                                  <w:rPr>
                                    <w:rFonts w:cs="Arial"/>
                                    <w:sz w:val="16"/>
                                    <w:szCs w:val="16"/>
                                  </w:rPr>
                                  <w:t>Endurance Tests</w:t>
                                </w:r>
                              </w:p>
                              <w:p w14:paraId="2EFDA984" w14:textId="50533D51" w:rsidR="00C9147C" w:rsidRDefault="00C9147C" w:rsidP="00753269">
                                <w:pPr>
                                  <w:spacing w:after="0"/>
                                  <w:ind w:left="0"/>
                                  <w:jc w:val="center"/>
                                  <w:rPr>
                                    <w:sz w:val="24"/>
                                    <w:szCs w:val="24"/>
                                  </w:rPr>
                                </w:pPr>
                                <w:r>
                                  <w:rPr>
                                    <w:rFonts w:cs="Arial"/>
                                    <w:sz w:val="16"/>
                                    <w:szCs w:val="16"/>
                                  </w:rPr>
                                  <w:t>4HP, 2MA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42" name="Text Box 18"/>
                          <wps:cNvSpPr txBox="1"/>
                          <wps:spPr>
                            <a:xfrm>
                              <a:off x="652667" y="6121796"/>
                              <a:ext cx="846065" cy="750180"/>
                            </a:xfrm>
                            <a:prstGeom prst="rect">
                              <a:avLst/>
                            </a:prstGeom>
                            <a:gr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D1249C" w14:textId="19BB34F4"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_Ref461780038 \r \h </w:instrText>
                                </w:r>
                                <w:r>
                                  <w:rPr>
                                    <w:rFonts w:cs="Arial"/>
                                    <w:sz w:val="16"/>
                                    <w:szCs w:val="16"/>
                                  </w:rPr>
                                </w:r>
                                <w:r>
                                  <w:rPr>
                                    <w:rFonts w:cs="Arial"/>
                                    <w:sz w:val="16"/>
                                    <w:szCs w:val="16"/>
                                  </w:rPr>
                                  <w:fldChar w:fldCharType="separate"/>
                                </w:r>
                                <w:r>
                                  <w:rPr>
                                    <w:rFonts w:cs="Arial"/>
                                    <w:sz w:val="16"/>
                                    <w:szCs w:val="16"/>
                                  </w:rPr>
                                  <w:t>7.6.2</w:t>
                                </w:r>
                                <w:r>
                                  <w:rPr>
                                    <w:rFonts w:cs="Arial"/>
                                    <w:sz w:val="16"/>
                                    <w:szCs w:val="16"/>
                                  </w:rPr>
                                  <w:fldChar w:fldCharType="end"/>
                                </w:r>
                              </w:p>
                              <w:p w14:paraId="7772917B" w14:textId="77777777" w:rsidR="00C9147C" w:rsidRDefault="00C9147C" w:rsidP="00753269">
                                <w:pPr>
                                  <w:spacing w:after="0"/>
                                  <w:ind w:left="0"/>
                                  <w:jc w:val="center"/>
                                  <w:rPr>
                                    <w:rFonts w:cs="Arial"/>
                                    <w:sz w:val="16"/>
                                    <w:szCs w:val="16"/>
                                  </w:rPr>
                                </w:pPr>
                                <w:r w:rsidRPr="00D82D8F">
                                  <w:rPr>
                                    <w:rFonts w:cs="Arial"/>
                                    <w:sz w:val="16"/>
                                    <w:szCs w:val="16"/>
                                  </w:rPr>
                                  <w:t>High Temperature Storage</w:t>
                                </w:r>
                              </w:p>
                              <w:p w14:paraId="6A821EBF" w14:textId="01442269" w:rsidR="00C9147C" w:rsidRDefault="00C9147C" w:rsidP="00753269">
                                <w:pPr>
                                  <w:spacing w:after="0"/>
                                  <w:ind w:left="0"/>
                                  <w:jc w:val="center"/>
                                </w:pPr>
                                <w:r>
                                  <w:rPr>
                                    <w:rFonts w:cs="Arial"/>
                                    <w:sz w:val="16"/>
                                    <w:szCs w:val="16"/>
                                  </w:rPr>
                                  <w:t>2HP, 1MA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45" name="Text Box 18"/>
                          <wps:cNvSpPr txBox="1"/>
                          <wps:spPr>
                            <a:xfrm>
                              <a:off x="652667" y="5439880"/>
                              <a:ext cx="846424" cy="481575"/>
                            </a:xfrm>
                            <a:prstGeom prst="rect">
                              <a:avLst/>
                            </a:prstGeom>
                            <a:gr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AD3D58" w14:textId="5FFBD08C"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_Ref461780037 \r \h </w:instrText>
                                </w:r>
                                <w:r>
                                  <w:rPr>
                                    <w:rFonts w:cs="Arial"/>
                                    <w:sz w:val="16"/>
                                    <w:szCs w:val="16"/>
                                  </w:rPr>
                                </w:r>
                                <w:r>
                                  <w:rPr>
                                    <w:rFonts w:cs="Arial"/>
                                    <w:sz w:val="16"/>
                                    <w:szCs w:val="16"/>
                                  </w:rPr>
                                  <w:fldChar w:fldCharType="separate"/>
                                </w:r>
                                <w:r>
                                  <w:rPr>
                                    <w:rFonts w:cs="Arial"/>
                                    <w:sz w:val="16"/>
                                    <w:szCs w:val="16"/>
                                  </w:rPr>
                                  <w:t>7.6.1</w:t>
                                </w:r>
                                <w:r>
                                  <w:rPr>
                                    <w:rFonts w:cs="Arial"/>
                                    <w:sz w:val="16"/>
                                    <w:szCs w:val="16"/>
                                  </w:rPr>
                                  <w:fldChar w:fldCharType="end"/>
                                </w:r>
                              </w:p>
                              <w:p w14:paraId="45439628" w14:textId="51EBDC54" w:rsidR="00C9147C" w:rsidRDefault="00C9147C" w:rsidP="00753269">
                                <w:pPr>
                                  <w:spacing w:after="0"/>
                                  <w:ind w:left="0"/>
                                  <w:jc w:val="center"/>
                                  <w:rPr>
                                    <w:rFonts w:cs="Arial"/>
                                    <w:sz w:val="16"/>
                                    <w:szCs w:val="16"/>
                                  </w:rPr>
                                </w:pPr>
                                <w:r w:rsidRPr="00D82D8F">
                                  <w:rPr>
                                    <w:rFonts w:cs="Arial"/>
                                    <w:sz w:val="16"/>
                                    <w:szCs w:val="16"/>
                                  </w:rPr>
                                  <w:t>Mating Durability</w:t>
                                </w:r>
                              </w:p>
                              <w:p w14:paraId="3DDD90A7" w14:textId="4CE44596" w:rsidR="00C9147C" w:rsidRDefault="00C9147C" w:rsidP="00753269">
                                <w:pPr>
                                  <w:spacing w:after="0"/>
                                  <w:ind w:left="0"/>
                                  <w:jc w:val="center"/>
                                  <w:rPr>
                                    <w:sz w:val="24"/>
                                    <w:szCs w:val="24"/>
                                  </w:rPr>
                                </w:pPr>
                                <w:r>
                                  <w:rPr>
                                    <w:rFonts w:cs="Arial"/>
                                    <w:sz w:val="16"/>
                                    <w:szCs w:val="16"/>
                                  </w:rPr>
                                  <w:t>2HP, 1MA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g:wgp>
                      <wps:wsp>
                        <wps:cNvPr id="44" name="Elbow Connector 44"/>
                        <wps:cNvCnPr>
                          <a:stCxn id="16" idx="2"/>
                          <a:endCxn id="31" idx="0"/>
                        </wps:cNvCnPr>
                        <wps:spPr>
                          <a:xfrm rot="5400000">
                            <a:off x="1197609" y="334350"/>
                            <a:ext cx="447035" cy="2085006"/>
                          </a:xfrm>
                          <a:prstGeom prst="bentConnector3">
                            <a:avLst>
                              <a:gd name="adj1" fmla="val 5000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47" name="Elbow Connector 47"/>
                        <wps:cNvCnPr>
                          <a:stCxn id="16" idx="2"/>
                          <a:endCxn id="23" idx="0"/>
                        </wps:cNvCnPr>
                        <wps:spPr>
                          <a:xfrm rot="5400000">
                            <a:off x="1915992" y="1059729"/>
                            <a:ext cx="454030" cy="641244"/>
                          </a:xfrm>
                          <a:prstGeom prst="bentConnector3">
                            <a:avLst>
                              <a:gd name="adj1" fmla="val 4944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48" name="Elbow Connector 48"/>
                        <wps:cNvCnPr>
                          <a:stCxn id="16" idx="2"/>
                          <a:endCxn id="21" idx="0"/>
                        </wps:cNvCnPr>
                        <wps:spPr>
                          <a:xfrm rot="16200000" flipH="1">
                            <a:off x="2512054" y="1104911"/>
                            <a:ext cx="454030" cy="550880"/>
                          </a:xfrm>
                          <a:prstGeom prst="bentConnector3">
                            <a:avLst>
                              <a:gd name="adj1" fmla="val 49383"/>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50" name="Elbow Connector 50"/>
                        <wps:cNvCnPr>
                          <a:stCxn id="16" idx="2"/>
                          <a:endCxn id="18" idx="0"/>
                        </wps:cNvCnPr>
                        <wps:spPr>
                          <a:xfrm rot="16200000" flipH="1">
                            <a:off x="3069433" y="547532"/>
                            <a:ext cx="449177" cy="1660784"/>
                          </a:xfrm>
                          <a:prstGeom prst="bentConnector3">
                            <a:avLst>
                              <a:gd name="adj1" fmla="val 5000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51" name="Elbow Connector 51"/>
                        <wps:cNvCnPr>
                          <a:stCxn id="16" idx="2"/>
                          <a:endCxn id="22" idx="0"/>
                        </wps:cNvCnPr>
                        <wps:spPr>
                          <a:xfrm rot="5400000">
                            <a:off x="179223" y="1922960"/>
                            <a:ext cx="3054031" cy="1514783"/>
                          </a:xfrm>
                          <a:prstGeom prst="bentConnector3">
                            <a:avLst>
                              <a:gd name="adj1" fmla="val 7343"/>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69" name="Elbow Connector 69"/>
                        <wps:cNvCnPr>
                          <a:stCxn id="23" idx="2"/>
                          <a:endCxn id="29" idx="1"/>
                        </wps:cNvCnPr>
                        <wps:spPr>
                          <a:xfrm rot="5400000">
                            <a:off x="1337380" y="2262535"/>
                            <a:ext cx="524659" cy="445632"/>
                          </a:xfrm>
                          <a:prstGeom prst="bentConnector4">
                            <a:avLst>
                              <a:gd name="adj1" fmla="val 22030"/>
                              <a:gd name="adj2" fmla="val 13687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70" name="Elbow Connector 70"/>
                        <wps:cNvCnPr>
                          <a:stCxn id="23" idx="2"/>
                          <a:endCxn id="32" idx="1"/>
                        </wps:cNvCnPr>
                        <wps:spPr>
                          <a:xfrm rot="5400000">
                            <a:off x="934450" y="2660703"/>
                            <a:ext cx="1325756" cy="450395"/>
                          </a:xfrm>
                          <a:prstGeom prst="bentConnector4">
                            <a:avLst>
                              <a:gd name="adj1" fmla="val 8576"/>
                              <a:gd name="adj2" fmla="val 135951"/>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71" name="Elbow Connector 71"/>
                        <wps:cNvCnPr>
                          <a:stCxn id="21" idx="2"/>
                          <a:endCxn id="24" idx="1"/>
                        </wps:cNvCnPr>
                        <wps:spPr>
                          <a:xfrm rot="5400000">
                            <a:off x="2584224" y="2235883"/>
                            <a:ext cx="443378" cy="417657"/>
                          </a:xfrm>
                          <a:prstGeom prst="bentConnector4">
                            <a:avLst>
                              <a:gd name="adj1" fmla="val 22846"/>
                              <a:gd name="adj2" fmla="val 14276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72" name="Elbow Connector 72"/>
                        <wps:cNvCnPr>
                          <a:stCxn id="21" idx="2"/>
                          <a:endCxn id="30" idx="1"/>
                        </wps:cNvCnPr>
                        <wps:spPr>
                          <a:xfrm rot="5400000">
                            <a:off x="1978146" y="2835733"/>
                            <a:ext cx="1649307" cy="423884"/>
                          </a:xfrm>
                          <a:prstGeom prst="bentConnector4">
                            <a:avLst>
                              <a:gd name="adj1" fmla="val 6317"/>
                              <a:gd name="adj2" fmla="val 140447"/>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73" name="Elbow Connector 73"/>
                        <wps:cNvCnPr/>
                        <wps:spPr>
                          <a:xfrm rot="5400000">
                            <a:off x="2283567" y="2550829"/>
                            <a:ext cx="1044692" cy="417657"/>
                          </a:xfrm>
                          <a:prstGeom prst="bentConnector4">
                            <a:avLst>
                              <a:gd name="adj1" fmla="val 8616"/>
                              <a:gd name="adj2" fmla="val 14219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76" name="Elbow Connector 76"/>
                        <wps:cNvCnPr>
                          <a:stCxn id="18" idx="2"/>
                          <a:endCxn id="27" idx="1"/>
                        </wps:cNvCnPr>
                        <wps:spPr>
                          <a:xfrm rot="5400000">
                            <a:off x="3553213" y="2408665"/>
                            <a:ext cx="762015" cy="381020"/>
                          </a:xfrm>
                          <a:prstGeom prst="bentConnector4">
                            <a:avLst>
                              <a:gd name="adj1" fmla="val 14180"/>
                              <a:gd name="adj2" fmla="val 144373"/>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77" name="Elbow Connector 77"/>
                        <wps:cNvCnPr>
                          <a:stCxn id="27" idx="3"/>
                          <a:endCxn id="39" idx="1"/>
                        </wps:cNvCnPr>
                        <wps:spPr>
                          <a:xfrm>
                            <a:off x="4559062" y="2980183"/>
                            <a:ext cx="259704" cy="327809"/>
                          </a:xfrm>
                          <a:prstGeom prst="bentConnector3">
                            <a:avLst>
                              <a:gd name="adj1" fmla="val 5000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78" name="Elbow Connector 78"/>
                        <wps:cNvCnPr>
                          <a:stCxn id="27" idx="3"/>
                          <a:endCxn id="38" idx="1"/>
                        </wps:cNvCnPr>
                        <wps:spPr>
                          <a:xfrm flipV="1">
                            <a:off x="4559062" y="2599407"/>
                            <a:ext cx="259704" cy="380776"/>
                          </a:xfrm>
                          <a:prstGeom prst="bentConnector3">
                            <a:avLst>
                              <a:gd name="adj1" fmla="val 5000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79" name="Elbow Connector 79"/>
                        <wps:cNvCnPr>
                          <a:stCxn id="18" idx="2"/>
                          <a:endCxn id="35" idx="1"/>
                        </wps:cNvCnPr>
                        <wps:spPr>
                          <a:xfrm rot="5400000">
                            <a:off x="2475349" y="3473359"/>
                            <a:ext cx="2904572" cy="394190"/>
                          </a:xfrm>
                          <a:prstGeom prst="bentConnector4">
                            <a:avLst>
                              <a:gd name="adj1" fmla="val 3793"/>
                              <a:gd name="adj2" fmla="val 139869"/>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80" name="Elbow Connector 80"/>
                        <wps:cNvCnPr>
                          <a:stCxn id="38" idx="3"/>
                          <a:endCxn id="40" idx="1"/>
                        </wps:cNvCnPr>
                        <wps:spPr>
                          <a:xfrm>
                            <a:off x="5663963" y="2599407"/>
                            <a:ext cx="281133" cy="383886"/>
                          </a:xfrm>
                          <a:prstGeom prst="bentConnector3">
                            <a:avLst>
                              <a:gd name="adj1" fmla="val 5000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81" name="Elbow Connector 81"/>
                        <wps:cNvCnPr>
                          <a:stCxn id="39" idx="3"/>
                          <a:endCxn id="40" idx="1"/>
                        </wps:cNvCnPr>
                        <wps:spPr>
                          <a:xfrm flipV="1">
                            <a:off x="5663963" y="2983293"/>
                            <a:ext cx="281133" cy="324699"/>
                          </a:xfrm>
                          <a:prstGeom prst="bentConnector3">
                            <a:avLst>
                              <a:gd name="adj1" fmla="val 5000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82" name="Elbow Connector 82"/>
                        <wps:cNvCnPr>
                          <a:stCxn id="18" idx="2"/>
                          <a:endCxn id="28" idx="1"/>
                        </wps:cNvCnPr>
                        <wps:spPr>
                          <a:xfrm rot="5400000">
                            <a:off x="3180017" y="2768691"/>
                            <a:ext cx="1495236" cy="394190"/>
                          </a:xfrm>
                          <a:prstGeom prst="bentConnector4">
                            <a:avLst>
                              <a:gd name="adj1" fmla="val 7231"/>
                              <a:gd name="adj2" fmla="val 139869"/>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83" name="Elbow Connector 83"/>
                        <wps:cNvCnPr>
                          <a:stCxn id="27" idx="3"/>
                          <a:endCxn id="40" idx="1"/>
                        </wps:cNvCnPr>
                        <wps:spPr>
                          <a:xfrm>
                            <a:off x="4559062" y="2980183"/>
                            <a:ext cx="1386034" cy="3110"/>
                          </a:xfrm>
                          <a:prstGeom prst="straightConnector1">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84" name="Elbow Connector 84"/>
                        <wps:cNvCnPr>
                          <a:stCxn id="18" idx="2"/>
                          <a:endCxn id="34" idx="1"/>
                        </wps:cNvCnPr>
                        <wps:spPr>
                          <a:xfrm rot="5400000">
                            <a:off x="2846871" y="3101837"/>
                            <a:ext cx="2161529" cy="394190"/>
                          </a:xfrm>
                          <a:prstGeom prst="bentConnector4">
                            <a:avLst>
                              <a:gd name="adj1" fmla="val 5101"/>
                              <a:gd name="adj2" fmla="val 139869"/>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85" name="Elbow Connector 85"/>
                        <wps:cNvCnPr>
                          <a:stCxn id="18" idx="2"/>
                          <a:endCxn id="36" idx="1"/>
                        </wps:cNvCnPr>
                        <wps:spPr>
                          <a:xfrm rot="5400000">
                            <a:off x="2114587" y="3834121"/>
                            <a:ext cx="3626096" cy="394190"/>
                          </a:xfrm>
                          <a:prstGeom prst="bentConnector4">
                            <a:avLst>
                              <a:gd name="adj1" fmla="val 2943"/>
                              <a:gd name="adj2" fmla="val 13987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86" name="Elbow Connector 86"/>
                        <wps:cNvCnPr>
                          <a:stCxn id="18" idx="2"/>
                          <a:endCxn id="37" idx="1"/>
                        </wps:cNvCnPr>
                        <wps:spPr>
                          <a:xfrm rot="5400000">
                            <a:off x="1790891" y="4157819"/>
                            <a:ext cx="4273491" cy="394189"/>
                          </a:xfrm>
                          <a:prstGeom prst="bentConnector4">
                            <a:avLst>
                              <a:gd name="adj1" fmla="val 2550"/>
                              <a:gd name="adj2" fmla="val 139869"/>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87" name="Elbow Connector 87"/>
                        <wps:cNvCnPr>
                          <a:stCxn id="37" idx="3"/>
                          <a:endCxn id="43" idx="1"/>
                        </wps:cNvCnPr>
                        <wps:spPr>
                          <a:xfrm>
                            <a:off x="4634441" y="6491659"/>
                            <a:ext cx="208138" cy="3564"/>
                          </a:xfrm>
                          <a:prstGeom prst="straightConnector1">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88" name="Elbow Connector 88"/>
                        <wps:cNvCnPr/>
                        <wps:spPr>
                          <a:xfrm rot="5400000">
                            <a:off x="496944" y="4851941"/>
                            <a:ext cx="480737" cy="423212"/>
                          </a:xfrm>
                          <a:prstGeom prst="bentConnector4">
                            <a:avLst>
                              <a:gd name="adj1" fmla="val 24956"/>
                              <a:gd name="adj2" fmla="val 141636"/>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89" name="Elbow Connector 89"/>
                        <wps:cNvCnPr>
                          <a:stCxn id="18" idx="2"/>
                          <a:endCxn id="41" idx="1"/>
                        </wps:cNvCnPr>
                        <wps:spPr>
                          <a:xfrm rot="5400000">
                            <a:off x="1435525" y="4526353"/>
                            <a:ext cx="4997391" cy="381021"/>
                          </a:xfrm>
                          <a:prstGeom prst="bentConnector4">
                            <a:avLst>
                              <a:gd name="adj1" fmla="val 2177"/>
                              <a:gd name="adj2" fmla="val 144373"/>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90" name="Elbow Connector 90"/>
                        <wps:cNvCnPr>
                          <a:stCxn id="22" idx="2"/>
                          <a:endCxn id="42" idx="1"/>
                        </wps:cNvCnPr>
                        <wps:spPr>
                          <a:xfrm rot="5400000">
                            <a:off x="88835" y="5260049"/>
                            <a:ext cx="1296955" cy="423212"/>
                          </a:xfrm>
                          <a:prstGeom prst="bentConnector4">
                            <a:avLst>
                              <a:gd name="adj1" fmla="val 9101"/>
                              <a:gd name="adj2" fmla="val 142198"/>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93" name="Text Box 93"/>
                        <wps:cNvSpPr txBox="1"/>
                        <wps:spPr>
                          <a:xfrm>
                            <a:off x="465202" y="6915286"/>
                            <a:ext cx="1357323" cy="6715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B1626" w14:textId="77777777" w:rsidR="00C9147C" w:rsidRPr="00BD349B" w:rsidRDefault="00C9147C" w:rsidP="00BD349B">
                              <w:pPr>
                                <w:spacing w:after="0"/>
                                <w:ind w:left="0"/>
                                <w:jc w:val="left"/>
                                <w:rPr>
                                  <w:rFonts w:cs="Arial"/>
                                  <w:b/>
                                  <w:sz w:val="16"/>
                                  <w:szCs w:val="16"/>
                                </w:rPr>
                              </w:pPr>
                              <w:r w:rsidRPr="00BD349B">
                                <w:rPr>
                                  <w:rFonts w:cs="Arial"/>
                                  <w:b/>
                                  <w:sz w:val="16"/>
                                  <w:szCs w:val="16"/>
                                </w:rPr>
                                <w:t>NOTES:</w:t>
                              </w:r>
                            </w:p>
                            <w:p w14:paraId="2B9F9176" w14:textId="103DA346" w:rsidR="00C9147C" w:rsidRDefault="00C9147C" w:rsidP="00BD349B">
                              <w:pPr>
                                <w:spacing w:after="0"/>
                                <w:ind w:left="0"/>
                                <w:jc w:val="left"/>
                                <w:rPr>
                                  <w:rFonts w:cs="Arial"/>
                                  <w:sz w:val="16"/>
                                  <w:szCs w:val="16"/>
                                </w:rPr>
                              </w:pPr>
                              <w:r w:rsidRPr="00BD349B">
                                <w:rPr>
                                  <w:rFonts w:cs="Arial"/>
                                  <w:sz w:val="16"/>
                                  <w:szCs w:val="16"/>
                                </w:rPr>
                                <w:t>HP = Hybrid Patchcord</w:t>
                              </w:r>
                            </w:p>
                            <w:p w14:paraId="4FE3290E" w14:textId="2C5B7A15" w:rsidR="00C9147C" w:rsidRDefault="00C9147C" w:rsidP="00BD349B">
                              <w:pPr>
                                <w:spacing w:after="0"/>
                                <w:ind w:left="0"/>
                                <w:jc w:val="left"/>
                                <w:rPr>
                                  <w:rFonts w:cs="Arial"/>
                                  <w:sz w:val="16"/>
                                  <w:szCs w:val="16"/>
                                </w:rPr>
                              </w:pPr>
                              <w:r>
                                <w:rPr>
                                  <w:rFonts w:cs="Arial"/>
                                  <w:sz w:val="16"/>
                                  <w:szCs w:val="16"/>
                                </w:rPr>
                                <w:t>P = Patchcord</w:t>
                              </w:r>
                            </w:p>
                            <w:p w14:paraId="58AAD287" w14:textId="4C6746D4" w:rsidR="00C9147C" w:rsidRPr="00BD349B" w:rsidRDefault="00C9147C" w:rsidP="00BD349B">
                              <w:pPr>
                                <w:spacing w:after="0"/>
                                <w:ind w:left="0"/>
                                <w:jc w:val="left"/>
                                <w:rPr>
                                  <w:rFonts w:cs="Arial"/>
                                  <w:sz w:val="16"/>
                                  <w:szCs w:val="16"/>
                                </w:rPr>
                              </w:pPr>
                              <w:r>
                                <w:rPr>
                                  <w:rFonts w:cs="Arial"/>
                                  <w:sz w:val="16"/>
                                  <w:szCs w:val="16"/>
                                </w:rPr>
                                <w:t>MA = Mating Adapter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18"/>
                        <wps:cNvSpPr txBox="1"/>
                        <wps:spPr>
                          <a:xfrm>
                            <a:off x="4842579" y="3764137"/>
                            <a:ext cx="792809" cy="615560"/>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17679B" w14:textId="4B67F8A6"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_Ref461779758 \r \h </w:instrText>
                              </w:r>
                              <w:r>
                                <w:rPr>
                                  <w:rFonts w:cs="Arial"/>
                                  <w:sz w:val="16"/>
                                  <w:szCs w:val="16"/>
                                </w:rPr>
                              </w:r>
                              <w:r>
                                <w:rPr>
                                  <w:rFonts w:cs="Arial"/>
                                  <w:sz w:val="16"/>
                                  <w:szCs w:val="16"/>
                                </w:rPr>
                                <w:fldChar w:fldCharType="separate"/>
                              </w:r>
                              <w:r>
                                <w:rPr>
                                  <w:rFonts w:cs="Arial"/>
                                  <w:sz w:val="16"/>
                                  <w:szCs w:val="16"/>
                                </w:rPr>
                                <w:t>7.5.7</w:t>
                              </w:r>
                              <w:r>
                                <w:rPr>
                                  <w:rFonts w:cs="Arial"/>
                                  <w:sz w:val="16"/>
                                  <w:szCs w:val="16"/>
                                </w:rPr>
                                <w:fldChar w:fldCharType="end"/>
                              </w:r>
                            </w:p>
                            <w:p w14:paraId="16EE80A6" w14:textId="77777777" w:rsidR="00C9147C" w:rsidRDefault="00C9147C" w:rsidP="00753269">
                              <w:pPr>
                                <w:spacing w:after="0"/>
                                <w:ind w:left="0"/>
                                <w:jc w:val="center"/>
                                <w:rPr>
                                  <w:rFonts w:cs="Arial"/>
                                  <w:sz w:val="16"/>
                                  <w:szCs w:val="16"/>
                                </w:rPr>
                              </w:pPr>
                              <w:r w:rsidRPr="00D82D8F">
                                <w:rPr>
                                  <w:rFonts w:cs="Arial"/>
                                  <w:sz w:val="16"/>
                                  <w:szCs w:val="16"/>
                                </w:rPr>
                                <w:t>Temperature Cycling III</w:t>
                              </w:r>
                            </w:p>
                            <w:p w14:paraId="56CA23E4" w14:textId="77777777" w:rsidR="00C9147C" w:rsidRDefault="00C9147C" w:rsidP="00753269">
                              <w:pPr>
                                <w:spacing w:after="0"/>
                                <w:ind w:left="0"/>
                                <w:jc w:val="center"/>
                                <w:rPr>
                                  <w:sz w:val="24"/>
                                  <w:szCs w:val="24"/>
                                </w:rPr>
                              </w:pPr>
                              <w:r>
                                <w:rPr>
                                  <w:rFonts w:cs="Arial"/>
                                  <w:sz w:val="16"/>
                                  <w:szCs w:val="16"/>
                                </w:rPr>
                                <w:t>12HP, 6MA</w:t>
                              </w:r>
                            </w:p>
                          </w:txbxContent>
                        </wps:txbx>
                        <wps:bodyPr rot="0" spcFirstLastPara="0" vert="horz" wrap="square" lIns="36000" tIns="36000" rIns="36000" bIns="36000" numCol="1" spcCol="0" rtlCol="0" fromWordArt="0" anchor="t" anchorCtr="0" forceAA="0" compatLnSpc="1">
                          <a:prstTxWarp prst="textNoShape">
                            <a:avLst/>
                          </a:prstTxWarp>
                          <a:spAutoFit/>
                        </wps:bodyPr>
                      </wps:wsp>
                      <wps:wsp>
                        <wps:cNvPr id="97" name="Elbow Connector 97"/>
                        <wps:cNvCnPr>
                          <a:stCxn id="28" idx="3"/>
                          <a:endCxn id="96" idx="1"/>
                        </wps:cNvCnPr>
                        <wps:spPr>
                          <a:xfrm>
                            <a:off x="4612822" y="3713404"/>
                            <a:ext cx="229757" cy="358513"/>
                          </a:xfrm>
                          <a:prstGeom prst="bentConnector3">
                            <a:avLst>
                              <a:gd name="adj1" fmla="val 50000"/>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98" name="Elbow Connector 98"/>
                        <wps:cNvCnPr>
                          <a:stCxn id="34" idx="3"/>
                          <a:endCxn id="96" idx="1"/>
                        </wps:cNvCnPr>
                        <wps:spPr>
                          <a:xfrm flipV="1">
                            <a:off x="4621270" y="4071917"/>
                            <a:ext cx="221309" cy="307779"/>
                          </a:xfrm>
                          <a:prstGeom prst="bentConnector3">
                            <a:avLst>
                              <a:gd name="adj1" fmla="val 47848"/>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5A354584" id="Canvas 6" o:spid="_x0000_s1027" editas="canvas" style="width:535.05pt;height:597.4pt;mso-position-horizontal-relative:char;mso-position-vertical-relative:line" coordsize="67945,75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7945;height:75863;visibility:visible;mso-wrap-style:square">
                  <v:fill o:detectmouseclick="t"/>
                  <v:path o:connecttype="none"/>
                </v:shape>
                <v:shape id="Text Box 16" o:spid="_x0000_s1029" type="#_x0000_t202" style="position:absolute;left:11971;width:25333;height:1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FYKsAA&#10;AADbAAAADwAAAGRycy9kb3ducmV2LnhtbERPS4vCMBC+L/gfwgje1lRRkWosVRDck+vj4HFoxrbY&#10;TNom2vrvNwsLe5uP7znrpDeVeFHrSssKJuMIBHFmdcm5gutl/7kE4TyyxsoyKXiTg2Qz+FhjrG3H&#10;J3qdfS5CCLsYFRTe17GULivIoBvbmjhwd9sa9AG2udQtdiHcVHIaRQtpsOTQUGBNu4Kyx/lpFNzm&#10;s2N6ar7kVpeN8e+mO2D1rdRo2KcrEJ56/y/+cx90mL+A31/CAXL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aFYKsAAAADbAAAADwAAAAAAAAAAAAAAAACYAgAAZHJzL2Rvd25y&#10;ZXYueG1sUEsFBgAAAAAEAAQA9QAAAIUDAAAAAA==&#10;" fillcolor="#f2f2f2 [3052]" strokeweight=".5pt">
                  <v:textbox style="mso-fit-shape-to-text:t" inset="1mm,1mm,1mm,1mm">
                    <w:txbxContent>
                      <w:p w14:paraId="70467FBE" w14:textId="77777777" w:rsidR="00C9147C" w:rsidRPr="00BD349B" w:rsidRDefault="00C9147C" w:rsidP="00D82D8F">
                        <w:pPr>
                          <w:spacing w:after="0"/>
                          <w:ind w:left="0"/>
                          <w:jc w:val="center"/>
                          <w:rPr>
                            <w:rFonts w:cs="Arial"/>
                            <w:b/>
                            <w:sz w:val="16"/>
                            <w:szCs w:val="16"/>
                            <w:u w:val="single"/>
                          </w:rPr>
                        </w:pPr>
                        <w:r w:rsidRPr="00BD349B">
                          <w:rPr>
                            <w:rFonts w:cs="Arial"/>
                            <w:b/>
                            <w:sz w:val="16"/>
                            <w:szCs w:val="16"/>
                            <w:u w:val="single"/>
                          </w:rPr>
                          <w:t>INSPECTION</w:t>
                        </w:r>
                      </w:p>
                      <w:p w14:paraId="5B9F95C8" w14:textId="62229E34"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_Ref461779397 \r \h </w:instrText>
                        </w:r>
                        <w:r>
                          <w:rPr>
                            <w:rFonts w:cs="Arial"/>
                            <w:sz w:val="16"/>
                            <w:szCs w:val="16"/>
                          </w:rPr>
                        </w:r>
                        <w:r>
                          <w:rPr>
                            <w:rFonts w:cs="Arial"/>
                            <w:sz w:val="16"/>
                            <w:szCs w:val="16"/>
                          </w:rPr>
                          <w:fldChar w:fldCharType="separate"/>
                        </w:r>
                        <w:r>
                          <w:rPr>
                            <w:rFonts w:cs="Arial"/>
                            <w:sz w:val="16"/>
                            <w:szCs w:val="16"/>
                          </w:rPr>
                          <w:t>6.2</w:t>
                        </w:r>
                        <w:r>
                          <w:rPr>
                            <w:rFonts w:cs="Arial"/>
                            <w:sz w:val="16"/>
                            <w:szCs w:val="16"/>
                          </w:rPr>
                          <w:fldChar w:fldCharType="end"/>
                        </w:r>
                        <w:r>
                          <w:rPr>
                            <w:rFonts w:cs="Arial"/>
                            <w:sz w:val="16"/>
                            <w:szCs w:val="16"/>
                          </w:rPr>
                          <w:t xml:space="preserve"> Dimensions</w:t>
                        </w:r>
                      </w:p>
                      <w:p w14:paraId="1441F9F1" w14:textId="010B4C2E"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_Ref461779426 \r \h </w:instrText>
                        </w:r>
                        <w:r>
                          <w:rPr>
                            <w:rFonts w:cs="Arial"/>
                            <w:sz w:val="16"/>
                            <w:szCs w:val="16"/>
                          </w:rPr>
                        </w:r>
                        <w:r>
                          <w:rPr>
                            <w:rFonts w:cs="Arial"/>
                            <w:sz w:val="16"/>
                            <w:szCs w:val="16"/>
                          </w:rPr>
                          <w:fldChar w:fldCharType="separate"/>
                        </w:r>
                        <w:r>
                          <w:rPr>
                            <w:rFonts w:cs="Arial"/>
                            <w:sz w:val="16"/>
                            <w:szCs w:val="16"/>
                          </w:rPr>
                          <w:t>6.3</w:t>
                        </w:r>
                        <w:r>
                          <w:rPr>
                            <w:rFonts w:cs="Arial"/>
                            <w:sz w:val="16"/>
                            <w:szCs w:val="16"/>
                          </w:rPr>
                          <w:fldChar w:fldCharType="end"/>
                        </w:r>
                        <w:r>
                          <w:rPr>
                            <w:rFonts w:cs="Arial"/>
                            <w:sz w:val="16"/>
                            <w:szCs w:val="16"/>
                          </w:rPr>
                          <w:t xml:space="preserve"> Weight</w:t>
                        </w:r>
                      </w:p>
                      <w:p w14:paraId="421E55B0" w14:textId="660AD37A"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_Ref461779442 \r \h </w:instrText>
                        </w:r>
                        <w:r>
                          <w:rPr>
                            <w:rFonts w:cs="Arial"/>
                            <w:sz w:val="16"/>
                            <w:szCs w:val="16"/>
                          </w:rPr>
                        </w:r>
                        <w:r>
                          <w:rPr>
                            <w:rFonts w:cs="Arial"/>
                            <w:sz w:val="16"/>
                            <w:szCs w:val="16"/>
                          </w:rPr>
                          <w:fldChar w:fldCharType="separate"/>
                        </w:r>
                        <w:r>
                          <w:rPr>
                            <w:rFonts w:cs="Arial"/>
                            <w:sz w:val="16"/>
                            <w:szCs w:val="16"/>
                          </w:rPr>
                          <w:t>6.4</w:t>
                        </w:r>
                        <w:r>
                          <w:rPr>
                            <w:rFonts w:cs="Arial"/>
                            <w:sz w:val="16"/>
                            <w:szCs w:val="16"/>
                          </w:rPr>
                          <w:fldChar w:fldCharType="end"/>
                        </w:r>
                        <w:r>
                          <w:rPr>
                            <w:rFonts w:cs="Arial"/>
                            <w:sz w:val="16"/>
                            <w:szCs w:val="16"/>
                          </w:rPr>
                          <w:t xml:space="preserve"> External Visual Inspection</w:t>
                        </w:r>
                      </w:p>
                      <w:p w14:paraId="20CA1130" w14:textId="28B5375C"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_Ref461779453 \r \h </w:instrText>
                        </w:r>
                        <w:r>
                          <w:rPr>
                            <w:rFonts w:cs="Arial"/>
                            <w:sz w:val="16"/>
                            <w:szCs w:val="16"/>
                          </w:rPr>
                        </w:r>
                        <w:r>
                          <w:rPr>
                            <w:rFonts w:cs="Arial"/>
                            <w:sz w:val="16"/>
                            <w:szCs w:val="16"/>
                          </w:rPr>
                          <w:fldChar w:fldCharType="separate"/>
                        </w:r>
                        <w:r>
                          <w:rPr>
                            <w:rFonts w:cs="Arial"/>
                            <w:sz w:val="16"/>
                            <w:szCs w:val="16"/>
                          </w:rPr>
                          <w:t>6.5</w:t>
                        </w:r>
                        <w:r>
                          <w:rPr>
                            <w:rFonts w:cs="Arial"/>
                            <w:sz w:val="16"/>
                            <w:szCs w:val="16"/>
                          </w:rPr>
                          <w:fldChar w:fldCharType="end"/>
                        </w:r>
                        <w:r>
                          <w:rPr>
                            <w:rFonts w:cs="Arial"/>
                            <w:sz w:val="16"/>
                            <w:szCs w:val="16"/>
                          </w:rPr>
                          <w:t xml:space="preserve"> Marking &amp; Serialisation</w:t>
                        </w:r>
                      </w:p>
                      <w:p w14:paraId="03022686" w14:textId="1A59134E"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_Ref461779463 \r \h </w:instrText>
                        </w:r>
                        <w:r>
                          <w:rPr>
                            <w:rFonts w:cs="Arial"/>
                            <w:sz w:val="16"/>
                            <w:szCs w:val="16"/>
                          </w:rPr>
                        </w:r>
                        <w:r>
                          <w:rPr>
                            <w:rFonts w:cs="Arial"/>
                            <w:sz w:val="16"/>
                            <w:szCs w:val="16"/>
                          </w:rPr>
                          <w:fldChar w:fldCharType="separate"/>
                        </w:r>
                        <w:r>
                          <w:rPr>
                            <w:rFonts w:cs="Arial"/>
                            <w:sz w:val="16"/>
                            <w:szCs w:val="16"/>
                          </w:rPr>
                          <w:t>6.6</w:t>
                        </w:r>
                        <w:r>
                          <w:rPr>
                            <w:rFonts w:cs="Arial"/>
                            <w:sz w:val="16"/>
                            <w:szCs w:val="16"/>
                          </w:rPr>
                          <w:fldChar w:fldCharType="end"/>
                        </w:r>
                        <w:r>
                          <w:rPr>
                            <w:rFonts w:cs="Arial"/>
                            <w:sz w:val="16"/>
                            <w:szCs w:val="16"/>
                          </w:rPr>
                          <w:t xml:space="preserve"> Materials &amp; Finishes</w:t>
                        </w:r>
                      </w:p>
                      <w:p w14:paraId="2D0D8BBE" w14:textId="0C2D8584" w:rsidR="00C9147C" w:rsidRDefault="00C9147C" w:rsidP="00D82D8F">
                        <w:pPr>
                          <w:spacing w:after="0"/>
                          <w:ind w:left="0"/>
                          <w:jc w:val="left"/>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_Ref461779508 \r \h </w:instrText>
                        </w:r>
                        <w:r>
                          <w:rPr>
                            <w:rFonts w:cs="Arial"/>
                            <w:sz w:val="16"/>
                            <w:szCs w:val="16"/>
                          </w:rPr>
                        </w:r>
                        <w:r>
                          <w:rPr>
                            <w:rFonts w:cs="Arial"/>
                            <w:sz w:val="16"/>
                            <w:szCs w:val="16"/>
                          </w:rPr>
                          <w:fldChar w:fldCharType="separate"/>
                        </w:r>
                        <w:r>
                          <w:rPr>
                            <w:rFonts w:cs="Arial"/>
                            <w:sz w:val="16"/>
                            <w:szCs w:val="16"/>
                          </w:rPr>
                          <w:t>6.7</w:t>
                        </w:r>
                        <w:r>
                          <w:rPr>
                            <w:rFonts w:cs="Arial"/>
                            <w:sz w:val="16"/>
                            <w:szCs w:val="16"/>
                          </w:rPr>
                          <w:fldChar w:fldCharType="end"/>
                        </w:r>
                        <w:r>
                          <w:rPr>
                            <w:rFonts w:cs="Arial"/>
                            <w:sz w:val="16"/>
                            <w:szCs w:val="16"/>
                          </w:rPr>
                          <w:t xml:space="preserve"> Optical &amp; Geometrical Measurements</w:t>
                        </w:r>
                      </w:p>
                      <w:p w14:paraId="687049F0" w14:textId="7BB6D142" w:rsidR="00C9147C" w:rsidRPr="00D82D8F" w:rsidRDefault="00C9147C" w:rsidP="00753269">
                        <w:pPr>
                          <w:spacing w:after="0"/>
                          <w:ind w:left="0"/>
                          <w:jc w:val="center"/>
                          <w:rPr>
                            <w:rFonts w:cs="Arial"/>
                            <w:sz w:val="16"/>
                            <w:szCs w:val="16"/>
                          </w:rPr>
                        </w:pPr>
                        <w:r>
                          <w:rPr>
                            <w:rFonts w:cs="Arial"/>
                            <w:sz w:val="16"/>
                            <w:szCs w:val="16"/>
                          </w:rPr>
                          <w:t>57HP, 7P, 35MA</w:t>
                        </w:r>
                      </w:p>
                    </w:txbxContent>
                  </v:textbox>
                </v:shape>
                <v:shape id="Text Box 18" o:spid="_x0000_s1030" type="#_x0000_t202" style="position:absolute;left:36150;top:16026;width:10194;height:6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gAgL8A&#10;AADbAAAADwAAAGRycy9kb3ducmV2LnhtbESPPY/CMAyG95P4D5GR2I4UBgSFgBDoBGu5Y7ca01Y0&#10;Tmlypf33eEBis+X34/Fm17taddSGyrOB2TQBRZx7W3Fh4O/353sJKkRki7VnMjBQgN129LXB1Pon&#10;Z9RdYqEkhEOKBsoYm1TrkJfkMEx9Qyy3m28dRlnbQtsWnxLuaj1PkoV2WLE0lNjQoaT8fvl30vu4&#10;nk5ZtchWw9A5fgz98XrPjJmM+/0aVKQ+fsRv99kKvsDKLzKA3r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6ACAvwAAANsAAAAPAAAAAAAAAAAAAAAAAJgCAABkcnMvZG93bnJl&#10;di54bWxQSwUGAAAAAAQABAD1AAAAhAMAAAAA&#10;" fillcolor="#bfbfbf [2412]" strokeweight=".5pt">
                  <v:textbox style="mso-fit-shape-to-text:t" inset="1mm,1mm,1mm,1mm">
                    <w:txbxContent>
                      <w:p w14:paraId="5ABB213E" w14:textId="77777777" w:rsidR="00C9147C" w:rsidRPr="00BD349B" w:rsidRDefault="00C9147C" w:rsidP="00753269">
                        <w:pPr>
                          <w:spacing w:after="0"/>
                          <w:ind w:left="0"/>
                          <w:jc w:val="center"/>
                          <w:rPr>
                            <w:rFonts w:cs="Arial"/>
                            <w:b/>
                            <w:sz w:val="16"/>
                            <w:szCs w:val="16"/>
                            <w:u w:val="single"/>
                          </w:rPr>
                        </w:pPr>
                        <w:r w:rsidRPr="00BD349B">
                          <w:rPr>
                            <w:rFonts w:cs="Arial"/>
                            <w:b/>
                            <w:sz w:val="16"/>
                            <w:szCs w:val="16"/>
                            <w:u w:val="single"/>
                          </w:rPr>
                          <w:t>GROUP 4</w:t>
                        </w:r>
                      </w:p>
                      <w:p w14:paraId="57F725C8" w14:textId="44720BF1"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_Ref461779563 \r \h </w:instrText>
                        </w:r>
                        <w:r>
                          <w:rPr>
                            <w:rFonts w:cs="Arial"/>
                            <w:sz w:val="16"/>
                            <w:szCs w:val="16"/>
                          </w:rPr>
                        </w:r>
                        <w:r>
                          <w:rPr>
                            <w:rFonts w:cs="Arial"/>
                            <w:sz w:val="16"/>
                            <w:szCs w:val="16"/>
                          </w:rPr>
                          <w:fldChar w:fldCharType="separate"/>
                        </w:r>
                        <w:r>
                          <w:rPr>
                            <w:rFonts w:cs="Arial"/>
                            <w:sz w:val="16"/>
                            <w:szCs w:val="16"/>
                          </w:rPr>
                          <w:t>7.5</w:t>
                        </w:r>
                        <w:r>
                          <w:rPr>
                            <w:rFonts w:cs="Arial"/>
                            <w:sz w:val="16"/>
                            <w:szCs w:val="16"/>
                          </w:rPr>
                          <w:fldChar w:fldCharType="end"/>
                        </w:r>
                      </w:p>
                      <w:p w14:paraId="0C68DF4E" w14:textId="77777777" w:rsidR="00C9147C" w:rsidRDefault="00C9147C" w:rsidP="00753269">
                        <w:pPr>
                          <w:spacing w:after="0"/>
                          <w:ind w:left="0"/>
                          <w:jc w:val="center"/>
                          <w:rPr>
                            <w:rFonts w:cs="Arial"/>
                            <w:sz w:val="16"/>
                            <w:szCs w:val="16"/>
                          </w:rPr>
                        </w:pPr>
                        <w:r>
                          <w:rPr>
                            <w:rFonts w:cs="Arial"/>
                            <w:sz w:val="16"/>
                            <w:szCs w:val="16"/>
                          </w:rPr>
                          <w:t>Environmental Tests</w:t>
                        </w:r>
                      </w:p>
                      <w:p w14:paraId="7DAC05AE" w14:textId="2E4B59C7" w:rsidR="00C9147C" w:rsidRDefault="00C9147C" w:rsidP="00753269">
                        <w:pPr>
                          <w:spacing w:after="0"/>
                          <w:ind w:left="0"/>
                          <w:jc w:val="center"/>
                        </w:pPr>
                        <w:r>
                          <w:rPr>
                            <w:rFonts w:cs="Arial"/>
                            <w:sz w:val="16"/>
                            <w:szCs w:val="16"/>
                          </w:rPr>
                          <w:t>38HP, 5P, 24MA</w:t>
                        </w:r>
                      </w:p>
                    </w:txbxContent>
                  </v:textbox>
                </v:shape>
                <v:shape id="Text Box 18" o:spid="_x0000_s1031" type="#_x0000_t202" style="position:absolute;left:37437;top:26724;width:8153;height:6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E3DMQA&#10;AADbAAAADwAAAGRycy9kb3ducmV2LnhtbESPQWvCQBSE70L/w/IK3symolbSrKKCEE9V24PHR/Y1&#10;Cc2+TbJrEv99t1DocZiZb5h0O5pa9NS5yrKClygGQZxbXXGh4PPjOFuDcB5ZY22ZFDzIwXbzNEkx&#10;0XbgC/VXX4gAYZeggtL7JpHS5SUZdJFtiIP3ZTuDPsiukLrDIcBNLedxvJIGKw4LJTZ0KCn/vt6N&#10;gtty8b67tCe511Vr/KMdMqzPSk2fx90bCE+j/w//tTOtYP4Kv1/CD5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BNwzEAAAA2wAAAA8AAAAAAAAAAAAAAAAAmAIAAGRycy9k&#10;b3ducmV2LnhtbFBLBQYAAAAABAAEAPUAAACJAwAAAAA=&#10;" fillcolor="#f2f2f2 [3052]" strokeweight=".5pt">
                  <v:textbox style="mso-fit-shape-to-text:t" inset="1mm,1mm,1mm,1mm">
                    <w:txbxContent>
                      <w:p w14:paraId="1A300196" w14:textId="634C1AE0"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_Ref461779694 \r \h </w:instrText>
                        </w:r>
                        <w:r>
                          <w:rPr>
                            <w:rFonts w:cs="Arial"/>
                            <w:sz w:val="16"/>
                            <w:szCs w:val="16"/>
                          </w:rPr>
                        </w:r>
                        <w:r>
                          <w:rPr>
                            <w:rFonts w:cs="Arial"/>
                            <w:sz w:val="16"/>
                            <w:szCs w:val="16"/>
                          </w:rPr>
                          <w:fldChar w:fldCharType="separate"/>
                        </w:r>
                        <w:r>
                          <w:rPr>
                            <w:rFonts w:cs="Arial"/>
                            <w:sz w:val="16"/>
                            <w:szCs w:val="16"/>
                          </w:rPr>
                          <w:t>7.5.1</w:t>
                        </w:r>
                        <w:r>
                          <w:rPr>
                            <w:rFonts w:cs="Arial"/>
                            <w:sz w:val="16"/>
                            <w:szCs w:val="16"/>
                          </w:rPr>
                          <w:fldChar w:fldCharType="end"/>
                        </w:r>
                      </w:p>
                      <w:p w14:paraId="3707F0C3" w14:textId="1BCF0F54" w:rsidR="00C9147C" w:rsidRDefault="00C9147C" w:rsidP="00753269">
                        <w:pPr>
                          <w:spacing w:after="0"/>
                          <w:ind w:left="0"/>
                          <w:jc w:val="center"/>
                          <w:rPr>
                            <w:rFonts w:cs="Arial"/>
                            <w:sz w:val="16"/>
                            <w:szCs w:val="16"/>
                          </w:rPr>
                        </w:pPr>
                        <w:r>
                          <w:rPr>
                            <w:rFonts w:cs="Arial"/>
                            <w:sz w:val="16"/>
                            <w:szCs w:val="16"/>
                          </w:rPr>
                          <w:t>Temperature Cycling I</w:t>
                        </w:r>
                      </w:p>
                      <w:p w14:paraId="64130C87" w14:textId="46AC2801" w:rsidR="00C9147C" w:rsidRDefault="00C9147C" w:rsidP="00753269">
                        <w:pPr>
                          <w:spacing w:after="0"/>
                          <w:ind w:left="0"/>
                          <w:jc w:val="center"/>
                          <w:rPr>
                            <w:sz w:val="24"/>
                            <w:szCs w:val="24"/>
                          </w:rPr>
                        </w:pPr>
                        <w:r>
                          <w:rPr>
                            <w:rFonts w:cs="Arial"/>
                            <w:sz w:val="16"/>
                            <w:szCs w:val="16"/>
                          </w:rPr>
                          <w:t>12HP, 3P, 9MA</w:t>
                        </w:r>
                      </w:p>
                    </w:txbxContent>
                  </v:textbox>
                </v:shape>
                <v:shape id="Text Box 18" o:spid="_x0000_s1032" type="#_x0000_t202" style="position:absolute;left:37305;top:34726;width:8823;height:48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6jfsEA&#10;AADbAAAADwAAAGRycy9kb3ducmV2LnhtbERPTWvCQBC9F/wPywje6sZgi0RXiULBntpEDx6H7JgE&#10;s7NJdmuSf989FHp8vO/dYTSNeFLvassKVssIBHFhdc2lguvl43UDwnlkjY1lUjCRg8N+9rLDRNuB&#10;M3rmvhQhhF2CCirv20RKV1Rk0C1tSxy4u+0N+gD7UuoehxBuGhlH0bs0WHNoqLClU0XFI/8xCm5v&#10;66806z7lUded8VM3nLH5VmoxH9MtCE+j/xf/uc9aQRzGhi/hB8j9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0eo37BAAAA2wAAAA8AAAAAAAAAAAAAAAAAmAIAAGRycy9kb3du&#10;cmV2LnhtbFBLBQYAAAAABAAEAPUAAACGAwAAAAA=&#10;" fillcolor="#f2f2f2 [3052]" strokeweight=".5pt">
                  <v:textbox style="mso-fit-shape-to-text:t" inset="1mm,1mm,1mm,1mm">
                    <w:txbxContent>
                      <w:p w14:paraId="682C2A15" w14:textId="59F3808D" w:rsidR="00C9147C" w:rsidRDefault="00C9147C" w:rsidP="00750D61">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_Ref461779739 \r \h </w:instrText>
                        </w:r>
                        <w:r>
                          <w:rPr>
                            <w:rFonts w:cs="Arial"/>
                            <w:sz w:val="16"/>
                            <w:szCs w:val="16"/>
                          </w:rPr>
                        </w:r>
                        <w:r>
                          <w:rPr>
                            <w:rFonts w:cs="Arial"/>
                            <w:sz w:val="16"/>
                            <w:szCs w:val="16"/>
                          </w:rPr>
                          <w:fldChar w:fldCharType="separate"/>
                        </w:r>
                        <w:r>
                          <w:rPr>
                            <w:rFonts w:cs="Arial"/>
                            <w:sz w:val="16"/>
                            <w:szCs w:val="16"/>
                          </w:rPr>
                          <w:t>7.5.5</w:t>
                        </w:r>
                        <w:r>
                          <w:rPr>
                            <w:rFonts w:cs="Arial"/>
                            <w:sz w:val="16"/>
                            <w:szCs w:val="16"/>
                          </w:rPr>
                          <w:fldChar w:fldCharType="end"/>
                        </w:r>
                      </w:p>
                      <w:p w14:paraId="4C361C6A" w14:textId="77777777" w:rsidR="00C9147C" w:rsidRDefault="00C9147C" w:rsidP="00750D61">
                        <w:pPr>
                          <w:spacing w:after="0"/>
                          <w:ind w:left="0"/>
                          <w:jc w:val="center"/>
                          <w:rPr>
                            <w:rFonts w:cs="Arial"/>
                            <w:sz w:val="16"/>
                            <w:szCs w:val="16"/>
                          </w:rPr>
                        </w:pPr>
                        <w:r w:rsidRPr="00D82D8F">
                          <w:rPr>
                            <w:rFonts w:cs="Arial"/>
                            <w:sz w:val="16"/>
                            <w:szCs w:val="16"/>
                          </w:rPr>
                          <w:t>Random Vibration</w:t>
                        </w:r>
                      </w:p>
                      <w:p w14:paraId="256E2EA2" w14:textId="52ECF0D0" w:rsidR="00C9147C" w:rsidRDefault="00C9147C" w:rsidP="00750D61">
                        <w:pPr>
                          <w:spacing w:after="0"/>
                          <w:ind w:left="0"/>
                          <w:jc w:val="center"/>
                          <w:rPr>
                            <w:sz w:val="24"/>
                            <w:szCs w:val="24"/>
                          </w:rPr>
                        </w:pPr>
                        <w:r>
                          <w:rPr>
                            <w:rFonts w:cs="Arial"/>
                            <w:sz w:val="16"/>
                            <w:szCs w:val="16"/>
                          </w:rPr>
                          <w:t>6HP, 3MA</w:t>
                        </w:r>
                      </w:p>
                    </w:txbxContent>
                  </v:textbox>
                </v:shape>
                <v:group id="Group 91" o:spid="_x0000_s1033" style="position:absolute;left:25908;top:16074;width:8276;height:25057" coordorigin="26788,16832" coordsize="8275,25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Text Box 18" o:spid="_x0000_s1034" type="#_x0000_t202" style="position:absolute;left:26991;top:16832;width:8073;height:615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Tb/8UA&#10;AADbAAAADwAAAGRycy9kb3ducmV2LnhtbESPT2vCQBTE7wW/w/IEL6W+6EEkukrjHxB60vagt0f2&#10;NQnNvg3ZNUY/fbdQ8DjMzG+Y5bq3teq49ZUTDZNxAoold6aSQsPX5/5tDsoHEkO1E9ZwZw/r1eBl&#10;SalxNzlydwqFihDxKWkoQ2hSRJ+XbMmPXcMSvW/XWgpRtgWalm4RbmucJskMLVUSF0pqeFNy/nO6&#10;Wg3b824zwya7HB9Zhju/xdePc6f1aNi/L0AF7sMz/N8+GA3TCfx9iT8A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hNv/xQAAANsAAAAPAAAAAAAAAAAAAAAAAJgCAABkcnMv&#10;ZG93bnJldi54bWxQSwUGAAAAAAQABAD1AAAAigMAAAAA&#10;" fillcolor="#bfbfbf [2412]" strokeweight=".5pt">
                    <v:textbox style="mso-fit-shape-to-text:t" inset="1mm,1mm,1mm,1mm">
                      <w:txbxContent>
                        <w:p w14:paraId="13E7549C" w14:textId="77777777" w:rsidR="00C9147C" w:rsidRPr="00BD349B" w:rsidRDefault="00C9147C" w:rsidP="00753269">
                          <w:pPr>
                            <w:spacing w:after="0"/>
                            <w:ind w:left="0"/>
                            <w:jc w:val="center"/>
                            <w:rPr>
                              <w:rFonts w:cs="Arial"/>
                              <w:b/>
                              <w:sz w:val="16"/>
                              <w:szCs w:val="16"/>
                              <w:u w:val="single"/>
                            </w:rPr>
                          </w:pPr>
                          <w:r w:rsidRPr="00BD349B">
                            <w:rPr>
                              <w:rFonts w:cs="Arial"/>
                              <w:b/>
                              <w:sz w:val="16"/>
                              <w:szCs w:val="16"/>
                              <w:u w:val="single"/>
                            </w:rPr>
                            <w:t>GROUP 3</w:t>
                          </w:r>
                        </w:p>
                        <w:p w14:paraId="2CA5B0BA" w14:textId="06D0E594"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_Ref461779553 \r \h </w:instrText>
                          </w:r>
                          <w:r>
                            <w:rPr>
                              <w:rFonts w:cs="Arial"/>
                              <w:sz w:val="16"/>
                              <w:szCs w:val="16"/>
                            </w:rPr>
                          </w:r>
                          <w:r>
                            <w:rPr>
                              <w:rFonts w:cs="Arial"/>
                              <w:sz w:val="16"/>
                              <w:szCs w:val="16"/>
                            </w:rPr>
                            <w:fldChar w:fldCharType="separate"/>
                          </w:r>
                          <w:r>
                            <w:rPr>
                              <w:rFonts w:cs="Arial"/>
                              <w:sz w:val="16"/>
                              <w:szCs w:val="16"/>
                            </w:rPr>
                            <w:t>7.4</w:t>
                          </w:r>
                          <w:r>
                            <w:rPr>
                              <w:rFonts w:cs="Arial"/>
                              <w:sz w:val="16"/>
                              <w:szCs w:val="16"/>
                            </w:rPr>
                            <w:fldChar w:fldCharType="end"/>
                          </w:r>
                        </w:p>
                        <w:p w14:paraId="61647B5C" w14:textId="77777777" w:rsidR="00C9147C" w:rsidRDefault="00C9147C" w:rsidP="00753269">
                          <w:pPr>
                            <w:spacing w:after="0"/>
                            <w:ind w:left="0"/>
                            <w:jc w:val="center"/>
                            <w:rPr>
                              <w:rFonts w:cs="Arial"/>
                              <w:sz w:val="16"/>
                              <w:szCs w:val="16"/>
                            </w:rPr>
                          </w:pPr>
                          <w:r>
                            <w:rPr>
                              <w:rFonts w:cs="Arial"/>
                              <w:sz w:val="16"/>
                              <w:szCs w:val="16"/>
                            </w:rPr>
                            <w:t>Assembly Tests</w:t>
                          </w:r>
                        </w:p>
                        <w:p w14:paraId="38844779" w14:textId="0A8787D9" w:rsidR="00C9147C" w:rsidRDefault="00C9147C" w:rsidP="00753269">
                          <w:pPr>
                            <w:spacing w:after="0"/>
                            <w:ind w:left="0"/>
                            <w:jc w:val="center"/>
                            <w:rPr>
                              <w:sz w:val="24"/>
                              <w:szCs w:val="24"/>
                            </w:rPr>
                          </w:pPr>
                          <w:r>
                            <w:rPr>
                              <w:rFonts w:cs="Arial"/>
                              <w:sz w:val="16"/>
                              <w:szCs w:val="16"/>
                            </w:rPr>
                            <w:t>6HP, 3MA, 3MA</w:t>
                          </w:r>
                        </w:p>
                      </w:txbxContent>
                    </v:textbox>
                  </v:shape>
                  <v:shape id="Text Box 18" o:spid="_x0000_s1035" type="#_x0000_t202" style="position:absolute;left:26851;top:25013;width:8213;height:4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pZ7cUA&#10;AADbAAAADwAAAGRycy9kb3ducmV2LnhtbESPQWvCQBSE7wX/w/IKXkQ3jUUkdRUrpJVeSqOCx9fd&#10;1ySYfRuyq8Z/3y0IPQ4z8w2zWPW2ERfqfO1YwdMkAUGsnam5VLDf5eM5CB+QDTaOScGNPKyWg4cF&#10;ZsZd+YsuRShFhLDPUEEVQptJ6XVFFv3EtcTR+3GdxRBlV0rT4TXCbSPTJJlJizXHhQpb2lSkT8XZ&#10;KjhJrY/v+W5z+B6l0+3bJ+Jr/qHU8LFfv4AI1If/8L29NQrSZ/j7En+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SlntxQAAANsAAAAPAAAAAAAAAAAAAAAAAJgCAABkcnMv&#10;ZG93bnJldi54bWxQSwUGAAAAAAQABAD1AAAAigMAAAAA&#10;" filled="f" strokeweight=".5pt">
                    <v:textbox style="mso-fit-shape-to-text:t" inset="1mm,1mm,1mm,1mm">
                      <w:txbxContent>
                        <w:p w14:paraId="11A9C328" w14:textId="6850FA37"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_Ref461779635 \r \h </w:instrText>
                          </w:r>
                          <w:r>
                            <w:rPr>
                              <w:rFonts w:cs="Arial"/>
                              <w:sz w:val="16"/>
                              <w:szCs w:val="16"/>
                            </w:rPr>
                          </w:r>
                          <w:r>
                            <w:rPr>
                              <w:rFonts w:cs="Arial"/>
                              <w:sz w:val="16"/>
                              <w:szCs w:val="16"/>
                            </w:rPr>
                            <w:fldChar w:fldCharType="separate"/>
                          </w:r>
                          <w:r>
                            <w:rPr>
                              <w:rFonts w:cs="Arial"/>
                              <w:sz w:val="16"/>
                              <w:szCs w:val="16"/>
                            </w:rPr>
                            <w:t>7.4.1</w:t>
                          </w:r>
                          <w:r>
                            <w:rPr>
                              <w:rFonts w:cs="Arial"/>
                              <w:sz w:val="16"/>
                              <w:szCs w:val="16"/>
                            </w:rPr>
                            <w:fldChar w:fldCharType="end"/>
                          </w:r>
                        </w:p>
                        <w:p w14:paraId="7B6E46C3" w14:textId="38B08E54" w:rsidR="00C9147C" w:rsidRDefault="00C9147C" w:rsidP="00753269">
                          <w:pPr>
                            <w:spacing w:after="0"/>
                            <w:ind w:left="0"/>
                            <w:jc w:val="center"/>
                            <w:rPr>
                              <w:rFonts w:cs="Arial"/>
                              <w:sz w:val="16"/>
                              <w:szCs w:val="16"/>
                            </w:rPr>
                          </w:pPr>
                          <w:r>
                            <w:rPr>
                              <w:rFonts w:cs="Arial"/>
                              <w:sz w:val="16"/>
                              <w:szCs w:val="16"/>
                            </w:rPr>
                            <w:t>Torsion</w:t>
                          </w:r>
                        </w:p>
                        <w:p w14:paraId="00B4BF36" w14:textId="509D9895" w:rsidR="00C9147C" w:rsidRDefault="00C9147C" w:rsidP="00753269">
                          <w:pPr>
                            <w:spacing w:after="0"/>
                            <w:ind w:left="0"/>
                            <w:jc w:val="center"/>
                            <w:rPr>
                              <w:sz w:val="24"/>
                              <w:szCs w:val="24"/>
                            </w:rPr>
                          </w:pPr>
                          <w:r>
                            <w:rPr>
                              <w:rFonts w:cs="Arial"/>
                              <w:sz w:val="16"/>
                              <w:szCs w:val="16"/>
                            </w:rPr>
                            <w:t>2HP, 1MA</w:t>
                          </w:r>
                        </w:p>
                      </w:txbxContent>
                    </v:textbox>
                  </v:shape>
                  <v:shape id="Text Box 18" o:spid="_x0000_s1036" type="#_x0000_t202" style="position:absolute;left:26851;top:31026;width:8213;height:4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b8dsUA&#10;AADbAAAADwAAAGRycy9kb3ducmV2LnhtbESPQWvCQBSE7wX/w/IKXkQ3jVQkdRUrpJVeSqOCx9fd&#10;1ySYfRuyq8Z/3y0IPQ4z8w2zWPW2ERfqfO1YwdMkAUGsnam5VLDf5eM5CB+QDTaOScGNPKyWg4cF&#10;ZsZd+YsuRShFhLDPUEEVQptJ6XVFFv3EtcTR+3GdxRBlV0rT4TXCbSPTJJlJizXHhQpb2lSkT8XZ&#10;KjhJrY/v+W5z+B6l0+3bJ+Jr/qHU8LFfv4AI1If/8L29NQrSZ/j7En+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Bvx2xQAAANsAAAAPAAAAAAAAAAAAAAAAAJgCAABkcnMv&#10;ZG93bnJldi54bWxQSwUGAAAAAAQABAD1AAAAigMAAAAA&#10;" filled="f" strokeweight=".5pt">
                    <v:textbox style="mso-fit-shape-to-text:t" inset="1mm,1mm,1mm,1mm">
                      <w:txbxContent>
                        <w:p w14:paraId="2A205A54" w14:textId="77777777"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_Ref461779666 \r \h </w:instrText>
                          </w:r>
                          <w:r>
                            <w:rPr>
                              <w:rFonts w:cs="Arial"/>
                              <w:sz w:val="16"/>
                              <w:szCs w:val="16"/>
                            </w:rPr>
                          </w:r>
                          <w:r>
                            <w:rPr>
                              <w:rFonts w:cs="Arial"/>
                              <w:sz w:val="16"/>
                              <w:szCs w:val="16"/>
                            </w:rPr>
                            <w:fldChar w:fldCharType="separate"/>
                          </w:r>
                          <w:r>
                            <w:rPr>
                              <w:rFonts w:cs="Arial"/>
                              <w:sz w:val="16"/>
                              <w:szCs w:val="16"/>
                            </w:rPr>
                            <w:t>7.4.2</w:t>
                          </w:r>
                          <w:r>
                            <w:rPr>
                              <w:rFonts w:cs="Arial"/>
                              <w:sz w:val="16"/>
                              <w:szCs w:val="16"/>
                            </w:rPr>
                            <w:fldChar w:fldCharType="end"/>
                          </w:r>
                        </w:p>
                        <w:p w14:paraId="25D77377" w14:textId="36362068" w:rsidR="00C9147C" w:rsidRDefault="00C9147C" w:rsidP="00753269">
                          <w:pPr>
                            <w:spacing w:after="0"/>
                            <w:ind w:left="0"/>
                            <w:jc w:val="center"/>
                            <w:rPr>
                              <w:rFonts w:cs="Arial"/>
                              <w:sz w:val="16"/>
                              <w:szCs w:val="16"/>
                            </w:rPr>
                          </w:pPr>
                          <w:r>
                            <w:rPr>
                              <w:rFonts w:cs="Arial"/>
                              <w:sz w:val="16"/>
                              <w:szCs w:val="16"/>
                            </w:rPr>
                            <w:t>Static Side Load</w:t>
                          </w:r>
                        </w:p>
                        <w:p w14:paraId="2D8619AC" w14:textId="55755DDE" w:rsidR="00C9147C" w:rsidRDefault="00C9147C" w:rsidP="00753269">
                          <w:pPr>
                            <w:spacing w:after="0"/>
                            <w:ind w:left="0"/>
                            <w:jc w:val="center"/>
                            <w:rPr>
                              <w:sz w:val="24"/>
                              <w:szCs w:val="24"/>
                            </w:rPr>
                          </w:pPr>
                          <w:r>
                            <w:rPr>
                              <w:rFonts w:cs="Arial"/>
                              <w:sz w:val="16"/>
                              <w:szCs w:val="16"/>
                            </w:rPr>
                            <w:t>2HP, 1MA</w:t>
                          </w:r>
                        </w:p>
                      </w:txbxContent>
                    </v:textbox>
                  </v:shape>
                  <v:shape id="Text Box 18" o:spid="_x0000_s1037" type="#_x0000_t202" style="position:absolute;left:26788;top:37073;width:8276;height:48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jJM8EA&#10;AADbAAAADwAAAGRycy9kb3ducmV2LnhtbERPy4rCMBTdD/gP4QpuBk1VGKQaRYWqzGbwBS6vybUt&#10;NjeliVr/frIYmOXhvGeL1lbiSY0vHSsYDhIQxNqZknMFp2PWn4DwAdlg5ZgUvMnDYt75mGFq3Iv3&#10;9DyEXMQQ9ikqKEKoUym9LsiiH7iaOHI311gMETa5NA2+Yrit5ChJvqTFkmNDgTWtC9L3w8MquEut&#10;L9vsuD5fP0fj3eYHcZV9K9XrtsspiEBt+Bf/uXdGwTiuj1/iD5Dz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KoyTPBAAAA2wAAAA8AAAAAAAAAAAAAAAAAmAIAAGRycy9kb3du&#10;cmV2LnhtbFBLBQYAAAAABAAEAPUAAACGAwAAAAA=&#10;" filled="f" strokeweight=".5pt">
                    <v:textbox style="mso-fit-shape-to-text:t" inset="1mm,1mm,1mm,1mm">
                      <w:txbxContent>
                        <w:p w14:paraId="0664F428" w14:textId="5034AF10"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_Ref461779680 \r \h </w:instrText>
                          </w:r>
                          <w:r>
                            <w:rPr>
                              <w:rFonts w:cs="Arial"/>
                              <w:sz w:val="16"/>
                              <w:szCs w:val="16"/>
                            </w:rPr>
                          </w:r>
                          <w:r>
                            <w:rPr>
                              <w:rFonts w:cs="Arial"/>
                              <w:sz w:val="16"/>
                              <w:szCs w:val="16"/>
                            </w:rPr>
                            <w:fldChar w:fldCharType="separate"/>
                          </w:r>
                          <w:r>
                            <w:rPr>
                              <w:rFonts w:cs="Arial"/>
                              <w:sz w:val="16"/>
                              <w:szCs w:val="16"/>
                            </w:rPr>
                            <w:t>7.4.3</w:t>
                          </w:r>
                          <w:r>
                            <w:rPr>
                              <w:rFonts w:cs="Arial"/>
                              <w:sz w:val="16"/>
                              <w:szCs w:val="16"/>
                            </w:rPr>
                            <w:fldChar w:fldCharType="end"/>
                          </w:r>
                        </w:p>
                        <w:p w14:paraId="75CFF052" w14:textId="77777777" w:rsidR="00C9147C" w:rsidRDefault="00C9147C" w:rsidP="00753269">
                          <w:pPr>
                            <w:spacing w:after="0"/>
                            <w:ind w:left="0"/>
                            <w:jc w:val="center"/>
                            <w:rPr>
                              <w:rFonts w:cs="Arial"/>
                              <w:sz w:val="16"/>
                              <w:szCs w:val="16"/>
                            </w:rPr>
                          </w:pPr>
                          <w:r>
                            <w:rPr>
                              <w:rFonts w:cs="Arial"/>
                              <w:sz w:val="16"/>
                              <w:szCs w:val="16"/>
                            </w:rPr>
                            <w:t>Cable Retention</w:t>
                          </w:r>
                        </w:p>
                        <w:p w14:paraId="44304B2B" w14:textId="45436875" w:rsidR="00C9147C" w:rsidRDefault="00C9147C" w:rsidP="00753269">
                          <w:pPr>
                            <w:spacing w:after="0"/>
                            <w:ind w:left="0"/>
                            <w:jc w:val="center"/>
                            <w:rPr>
                              <w:sz w:val="24"/>
                              <w:szCs w:val="24"/>
                            </w:rPr>
                          </w:pPr>
                          <w:r>
                            <w:rPr>
                              <w:rFonts w:cs="Arial"/>
                              <w:sz w:val="16"/>
                              <w:szCs w:val="16"/>
                            </w:rPr>
                            <w:t>2HP, 1MA</w:t>
                          </w:r>
                        </w:p>
                      </w:txbxContent>
                    </v:textbox>
                  </v:shape>
                </v:group>
                <v:shape id="Text Box 18" o:spid="_x0000_s1038" type="#_x0000_t202" style="position:absolute;top:16004;width:7573;height:6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f1fcAA&#10;AADbAAAADwAAAGRycy9kb3ducmV2LnhtbESPzYrCMBSF94LvEK4wO5s6gozVVEQR3dbR/aW5tqXN&#10;TW0ytX37iTAwy8P5+Tjb3WAa0VPnKssKFlEMgji3uuJCwe37NP8C4TyyxsYyKRjJwS6dTraYaPvi&#10;jPqrL0QYYZeggtL7NpHS5SUZdJFtiYP3sJ1BH2RXSN3hK4ybRn7G8UoarDgQSmzpUFJeX39M4D7v&#10;53NWrbL1OPaGn+NwvNeZUh+zYb8B4Wnw/+G/9kUrWC7g/SX8AJ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Gf1fcAAAADbAAAADwAAAAAAAAAAAAAAAACYAgAAZHJzL2Rvd25y&#10;ZXYueG1sUEsFBgAAAAAEAAQA9QAAAIUDAAAAAA==&#10;" fillcolor="#bfbfbf [2412]" strokeweight=".5pt">
                  <v:textbox style="mso-fit-shape-to-text:t" inset="1mm,1mm,1mm,1mm">
                    <w:txbxContent>
                      <w:p w14:paraId="22D743E9" w14:textId="77777777" w:rsidR="00C9147C" w:rsidRPr="00BD349B" w:rsidRDefault="00C9147C" w:rsidP="00BD349B">
                        <w:pPr>
                          <w:spacing w:after="0"/>
                          <w:ind w:left="0"/>
                          <w:jc w:val="center"/>
                          <w:rPr>
                            <w:rFonts w:cs="Arial"/>
                            <w:b/>
                            <w:sz w:val="16"/>
                            <w:szCs w:val="16"/>
                            <w:u w:val="single"/>
                          </w:rPr>
                        </w:pPr>
                        <w:r w:rsidRPr="00BD349B">
                          <w:rPr>
                            <w:rFonts w:cs="Arial"/>
                            <w:b/>
                            <w:sz w:val="16"/>
                            <w:szCs w:val="16"/>
                            <w:u w:val="single"/>
                          </w:rPr>
                          <w:t>GROUP 1</w:t>
                        </w:r>
                      </w:p>
                      <w:p w14:paraId="3755156A" w14:textId="38DB2A08" w:rsidR="00C9147C" w:rsidRPr="00D82D8F" w:rsidRDefault="00C9147C" w:rsidP="00BD349B">
                        <w:pPr>
                          <w:spacing w:after="0"/>
                          <w:ind w:left="0"/>
                          <w:jc w:val="center"/>
                          <w:rPr>
                            <w:rFonts w:cs="Arial"/>
                            <w:sz w:val="16"/>
                            <w:szCs w:val="16"/>
                          </w:rPr>
                        </w:pPr>
                        <w:r w:rsidRPr="00D82D8F">
                          <w:rPr>
                            <w:rFonts w:cs="Arial"/>
                            <w:sz w:val="16"/>
                            <w:szCs w:val="16"/>
                          </w:rPr>
                          <w:t xml:space="preserve">Para. </w:t>
                        </w:r>
                        <w:r>
                          <w:rPr>
                            <w:rFonts w:cs="Arial"/>
                            <w:sz w:val="16"/>
                            <w:szCs w:val="16"/>
                          </w:rPr>
                          <w:fldChar w:fldCharType="begin"/>
                        </w:r>
                        <w:r>
                          <w:rPr>
                            <w:rFonts w:cs="Arial"/>
                            <w:sz w:val="16"/>
                            <w:szCs w:val="16"/>
                          </w:rPr>
                          <w:instrText xml:space="preserve"> REF _Ref461779527 \r \h </w:instrText>
                        </w:r>
                        <w:r>
                          <w:rPr>
                            <w:rFonts w:cs="Arial"/>
                            <w:sz w:val="16"/>
                            <w:szCs w:val="16"/>
                          </w:rPr>
                        </w:r>
                        <w:r>
                          <w:rPr>
                            <w:rFonts w:cs="Arial"/>
                            <w:sz w:val="16"/>
                            <w:szCs w:val="16"/>
                          </w:rPr>
                          <w:fldChar w:fldCharType="separate"/>
                        </w:r>
                        <w:r>
                          <w:rPr>
                            <w:rFonts w:cs="Arial"/>
                            <w:sz w:val="16"/>
                            <w:szCs w:val="16"/>
                          </w:rPr>
                          <w:t>7.2</w:t>
                        </w:r>
                        <w:r>
                          <w:rPr>
                            <w:rFonts w:cs="Arial"/>
                            <w:sz w:val="16"/>
                            <w:szCs w:val="16"/>
                          </w:rPr>
                          <w:fldChar w:fldCharType="end"/>
                        </w:r>
                      </w:p>
                      <w:p w14:paraId="42243B2D" w14:textId="77777777" w:rsidR="00C9147C" w:rsidRDefault="00C9147C" w:rsidP="00BD349B">
                        <w:pPr>
                          <w:spacing w:after="0"/>
                          <w:ind w:left="0"/>
                          <w:jc w:val="center"/>
                          <w:rPr>
                            <w:rFonts w:cs="Arial"/>
                            <w:sz w:val="16"/>
                            <w:szCs w:val="16"/>
                          </w:rPr>
                        </w:pPr>
                        <w:r w:rsidRPr="00D82D8F">
                          <w:rPr>
                            <w:rFonts w:cs="Arial"/>
                            <w:sz w:val="16"/>
                            <w:szCs w:val="16"/>
                          </w:rPr>
                          <w:t>Control Group</w:t>
                        </w:r>
                      </w:p>
                      <w:p w14:paraId="5FD2D82E" w14:textId="01016E60" w:rsidR="00C9147C" w:rsidRDefault="00C9147C" w:rsidP="00BD349B">
                        <w:pPr>
                          <w:spacing w:after="0"/>
                          <w:ind w:left="0"/>
                          <w:jc w:val="center"/>
                          <w:rPr>
                            <w:sz w:val="24"/>
                            <w:szCs w:val="24"/>
                          </w:rPr>
                        </w:pPr>
                        <w:r w:rsidRPr="00D82D8F">
                          <w:rPr>
                            <w:rFonts w:cs="Arial"/>
                            <w:sz w:val="16"/>
                            <w:szCs w:val="16"/>
                          </w:rPr>
                          <w:t>1HP, 1P, 1MA</w:t>
                        </w:r>
                      </w:p>
                    </w:txbxContent>
                  </v:textbox>
                </v:shape>
                <v:group id="Group 75" o:spid="_x0000_s1039" style="position:absolute;left:13721;top:16074;width:8960;height:22491" coordorigin="14601,16832" coordsize="8960,2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Text Box 18" o:spid="_x0000_s1040" type="#_x0000_t202" style="position:absolute;left:14649;top:16832;width:8912;height:6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BYTMAA&#10;AADbAAAADwAAAGRycy9kb3ducmV2LnhtbESPzYrCMBSF94LvEK4wO5uqIGM1FXEQ3dbR/aW5tqXN&#10;TW0ytX37iTAwy8P5+Ti7/WAa0VPnKssKFlEMgji3uuJCwe37NP8E4TyyxsYyKRjJwT6dTnaYaPvi&#10;jPqrL0QYYZeggtL7NpHS5SUZdJFtiYP3sJ1BH2RXSN3hK4ybRi7jeC0NVhwIJbZ0LCmvrz8mcJ/3&#10;8zmr1tlmHHvDz3H4uteZUh+z4bAF4Wnw/+G/9kUrWK7g/SX8AJ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iBYTMAAAADbAAAADwAAAAAAAAAAAAAAAACYAgAAZHJzL2Rvd25y&#10;ZXYueG1sUEsFBgAAAAAEAAQA9QAAAIUDAAAAAA==&#10;" fillcolor="#bfbfbf [2412]" strokeweight=".5pt">
                    <v:textbox style="mso-fit-shape-to-text:t" inset="1mm,1mm,1mm,1mm">
                      <w:txbxContent>
                        <w:p w14:paraId="660326A9" w14:textId="77777777" w:rsidR="00C9147C" w:rsidRPr="00BD349B" w:rsidRDefault="00C9147C" w:rsidP="00753269">
                          <w:pPr>
                            <w:spacing w:after="0"/>
                            <w:ind w:left="0"/>
                            <w:jc w:val="center"/>
                            <w:rPr>
                              <w:rFonts w:cs="Arial"/>
                              <w:b/>
                              <w:sz w:val="16"/>
                              <w:szCs w:val="16"/>
                              <w:u w:val="single"/>
                            </w:rPr>
                          </w:pPr>
                          <w:r w:rsidRPr="00BD349B">
                            <w:rPr>
                              <w:rFonts w:cs="Arial"/>
                              <w:b/>
                              <w:sz w:val="16"/>
                              <w:szCs w:val="16"/>
                              <w:u w:val="single"/>
                            </w:rPr>
                            <w:t>GROUP 2</w:t>
                          </w:r>
                        </w:p>
                        <w:p w14:paraId="21EF11CA" w14:textId="19A19805"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_Ref461779542 \r \h </w:instrText>
                          </w:r>
                          <w:r>
                            <w:rPr>
                              <w:rFonts w:cs="Arial"/>
                              <w:sz w:val="16"/>
                              <w:szCs w:val="16"/>
                            </w:rPr>
                          </w:r>
                          <w:r>
                            <w:rPr>
                              <w:rFonts w:cs="Arial"/>
                              <w:sz w:val="16"/>
                              <w:szCs w:val="16"/>
                            </w:rPr>
                            <w:fldChar w:fldCharType="separate"/>
                          </w:r>
                          <w:r>
                            <w:rPr>
                              <w:rFonts w:cs="Arial"/>
                              <w:sz w:val="16"/>
                              <w:szCs w:val="16"/>
                            </w:rPr>
                            <w:t>7.3</w:t>
                          </w:r>
                          <w:r>
                            <w:rPr>
                              <w:rFonts w:cs="Arial"/>
                              <w:sz w:val="16"/>
                              <w:szCs w:val="16"/>
                            </w:rPr>
                            <w:fldChar w:fldCharType="end"/>
                          </w:r>
                        </w:p>
                        <w:p w14:paraId="1305C622" w14:textId="77777777" w:rsidR="00C9147C" w:rsidRDefault="00C9147C" w:rsidP="00753269">
                          <w:pPr>
                            <w:spacing w:after="0"/>
                            <w:ind w:left="0"/>
                            <w:jc w:val="center"/>
                            <w:rPr>
                              <w:rFonts w:cs="Arial"/>
                              <w:sz w:val="16"/>
                              <w:szCs w:val="16"/>
                            </w:rPr>
                          </w:pPr>
                          <w:r>
                            <w:rPr>
                              <w:rFonts w:cs="Arial"/>
                              <w:sz w:val="16"/>
                              <w:szCs w:val="16"/>
                            </w:rPr>
                            <w:t>Destructive Tests</w:t>
                          </w:r>
                        </w:p>
                        <w:p w14:paraId="62A0A134" w14:textId="5F8ECAFC" w:rsidR="00C9147C" w:rsidRDefault="00C9147C" w:rsidP="00753269">
                          <w:pPr>
                            <w:spacing w:after="0"/>
                            <w:ind w:left="0"/>
                            <w:jc w:val="center"/>
                            <w:rPr>
                              <w:sz w:val="24"/>
                              <w:szCs w:val="24"/>
                            </w:rPr>
                          </w:pPr>
                          <w:r>
                            <w:rPr>
                              <w:rFonts w:cs="Arial"/>
                              <w:sz w:val="16"/>
                              <w:szCs w:val="16"/>
                            </w:rPr>
                            <w:t>1P, 5MA</w:t>
                          </w:r>
                        </w:p>
                      </w:txbxContent>
                    </v:textbox>
                  </v:shape>
                  <v:shape id="Text Box 18" o:spid="_x0000_s1041" type="#_x0000_t202" style="position:absolute;left:14649;top:25156;width:8912;height:6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v2c8UA&#10;AADbAAAADwAAAGRycy9kb3ducmV2LnhtbESPQWvCQBSE7wX/w/IKXkQ3jVA0dRUrpJVeSqOCx9fd&#10;1ySYfRuyq8Z/3y0IPQ4z8w2zWPW2ERfqfO1YwdMkAUGsnam5VLDf5eMZCB+QDTaOScGNPKyWg4cF&#10;ZsZd+YsuRShFhLDPUEEVQptJ6XVFFv3EtcTR+3GdxRBlV0rT4TXCbSPTJHmWFmuOCxW2tKlIn4qz&#10;VXCSWh/f893m8D1Kp9u3T8TX/EOp4WO/fgERqA//4Xt7axSkc/j7En+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S/ZzxQAAANsAAAAPAAAAAAAAAAAAAAAAAJgCAABkcnMv&#10;ZG93bnJldi54bWxQSwUGAAAAAAQABAD1AAAAigMAAAAA&#10;" filled="f" strokeweight=".5pt">
                    <v:textbox style="mso-fit-shape-to-text:t" inset="1mm,1mm,1mm,1mm">
                      <w:txbxContent>
                        <w:p w14:paraId="7E2412F8" w14:textId="2B5C0820"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_Ref461779590 \r \h </w:instrText>
                          </w:r>
                          <w:r>
                            <w:rPr>
                              <w:rFonts w:cs="Arial"/>
                              <w:sz w:val="16"/>
                              <w:szCs w:val="16"/>
                            </w:rPr>
                          </w:r>
                          <w:r>
                            <w:rPr>
                              <w:rFonts w:cs="Arial"/>
                              <w:sz w:val="16"/>
                              <w:szCs w:val="16"/>
                            </w:rPr>
                            <w:fldChar w:fldCharType="separate"/>
                          </w:r>
                          <w:r>
                            <w:rPr>
                              <w:rFonts w:cs="Arial"/>
                              <w:sz w:val="16"/>
                              <w:szCs w:val="16"/>
                            </w:rPr>
                            <w:t>7.3.1</w:t>
                          </w:r>
                          <w:r>
                            <w:rPr>
                              <w:rFonts w:cs="Arial"/>
                              <w:sz w:val="16"/>
                              <w:szCs w:val="16"/>
                            </w:rPr>
                            <w:fldChar w:fldCharType="end"/>
                          </w:r>
                        </w:p>
                        <w:p w14:paraId="4D59A2F9" w14:textId="77777777" w:rsidR="00C9147C" w:rsidRDefault="00C9147C" w:rsidP="00753269">
                          <w:pPr>
                            <w:spacing w:after="0"/>
                            <w:ind w:left="0"/>
                            <w:jc w:val="center"/>
                            <w:rPr>
                              <w:rFonts w:cs="Arial"/>
                              <w:sz w:val="16"/>
                              <w:szCs w:val="16"/>
                            </w:rPr>
                          </w:pPr>
                          <w:r w:rsidRPr="00D82D8F">
                            <w:rPr>
                              <w:rFonts w:cs="Arial"/>
                              <w:sz w:val="16"/>
                              <w:szCs w:val="16"/>
                            </w:rPr>
                            <w:t>Temperature Step Stress</w:t>
                          </w:r>
                        </w:p>
                        <w:p w14:paraId="7E8B4D44" w14:textId="02CE0DAB" w:rsidR="00C9147C" w:rsidRDefault="00C9147C" w:rsidP="00753269">
                          <w:pPr>
                            <w:spacing w:after="0"/>
                            <w:ind w:left="0"/>
                            <w:jc w:val="center"/>
                            <w:rPr>
                              <w:sz w:val="24"/>
                              <w:szCs w:val="24"/>
                            </w:rPr>
                          </w:pPr>
                          <w:r>
                            <w:rPr>
                              <w:rFonts w:cs="Arial"/>
                              <w:sz w:val="16"/>
                              <w:szCs w:val="16"/>
                            </w:rPr>
                            <w:t>8HP, 4MA</w:t>
                          </w:r>
                        </w:p>
                      </w:txbxContent>
                    </v:textbox>
                  </v:shape>
                  <v:shape id="Text Box 18" o:spid="_x0000_s1042" type="#_x0000_t202" style="position:absolute;left:14601;top:33167;width:8956;height:6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y38QA&#10;AADbAAAADwAAAGRycy9kb3ducmV2LnhtbESPQWvCQBSE7wX/w/IEL6VujFAkukoVotJLUSt4fO6+&#10;JsHs25BdNf57t1DocZiZb5jZorO1uFHrK8cKRsMEBLF2puJCwfchf5uA8AHZYO2YFDzIw2Lee5lh&#10;Ztydd3Tbh0JECPsMFZQhNJmUXpdk0Q9dQxy9H9daDFG2hTQt3iPc1jJNkndpseK4UGJDq5L0ZX+1&#10;Ci5S69MmP6yO59d0vF1/IS7zT6UG/e5jCiJQF/7Df+2tUTBO4fdL/AF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28t/EAAAA2wAAAA8AAAAAAAAAAAAAAAAAmAIAAGRycy9k&#10;b3ducmV2LnhtbFBLBQYAAAAABAAEAPUAAACJAwAAAAA=&#10;" filled="f" strokeweight=".5pt">
                    <v:textbox style="mso-fit-shape-to-text:t" inset="1mm,1mm,1mm,1mm">
                      <w:txbxContent>
                        <w:p w14:paraId="2E91353A" w14:textId="020AAF5C" w:rsidR="00C9147C" w:rsidRPr="00EF4C65" w:rsidRDefault="00C9147C" w:rsidP="00753269">
                          <w:pPr>
                            <w:spacing w:after="0"/>
                            <w:ind w:left="0"/>
                            <w:jc w:val="center"/>
                            <w:rPr>
                              <w:rFonts w:cs="Arial"/>
                              <w:sz w:val="16"/>
                              <w:szCs w:val="16"/>
                            </w:rPr>
                          </w:pPr>
                          <w:r>
                            <w:rPr>
                              <w:rFonts w:cs="Arial"/>
                              <w:sz w:val="16"/>
                              <w:szCs w:val="16"/>
                            </w:rPr>
                            <w:t>Para.</w:t>
                          </w:r>
                          <w:r>
                            <w:t xml:space="preserve"> </w:t>
                          </w:r>
                          <w:r w:rsidRPr="00EF4C65">
                            <w:rPr>
                              <w:rFonts w:cs="Arial"/>
                              <w:sz w:val="16"/>
                              <w:szCs w:val="16"/>
                            </w:rPr>
                            <w:fldChar w:fldCharType="begin"/>
                          </w:r>
                          <w:r w:rsidRPr="00EF4C65">
                            <w:rPr>
                              <w:sz w:val="16"/>
                              <w:szCs w:val="16"/>
                            </w:rPr>
                            <w:instrText xml:space="preserve"> REF _Ref461779605 \r \h </w:instrText>
                          </w:r>
                          <w:r>
                            <w:rPr>
                              <w:rFonts w:cs="Arial"/>
                              <w:sz w:val="16"/>
                              <w:szCs w:val="16"/>
                            </w:rPr>
                            <w:instrText xml:space="preserve"> \* MERGEFORMAT </w:instrText>
                          </w:r>
                          <w:r w:rsidRPr="00EF4C65">
                            <w:rPr>
                              <w:rFonts w:cs="Arial"/>
                              <w:sz w:val="16"/>
                              <w:szCs w:val="16"/>
                            </w:rPr>
                          </w:r>
                          <w:r w:rsidRPr="00EF4C65">
                            <w:rPr>
                              <w:rFonts w:cs="Arial"/>
                              <w:sz w:val="16"/>
                              <w:szCs w:val="16"/>
                            </w:rPr>
                            <w:fldChar w:fldCharType="separate"/>
                          </w:r>
                          <w:r>
                            <w:rPr>
                              <w:sz w:val="16"/>
                              <w:szCs w:val="16"/>
                            </w:rPr>
                            <w:t>7.3.2</w:t>
                          </w:r>
                          <w:r w:rsidRPr="00EF4C65">
                            <w:rPr>
                              <w:rFonts w:cs="Arial"/>
                              <w:sz w:val="16"/>
                              <w:szCs w:val="16"/>
                            </w:rPr>
                            <w:fldChar w:fldCharType="end"/>
                          </w:r>
                        </w:p>
                        <w:p w14:paraId="1A360752" w14:textId="39A78282" w:rsidR="00C9147C" w:rsidRDefault="00C9147C" w:rsidP="00753269">
                          <w:pPr>
                            <w:spacing w:after="0"/>
                            <w:ind w:left="0"/>
                            <w:jc w:val="center"/>
                            <w:rPr>
                              <w:rFonts w:cs="Arial"/>
                              <w:sz w:val="16"/>
                              <w:szCs w:val="16"/>
                            </w:rPr>
                          </w:pPr>
                          <w:r w:rsidRPr="00D82D8F">
                            <w:rPr>
                              <w:rFonts w:cs="Arial"/>
                              <w:sz w:val="16"/>
                              <w:szCs w:val="16"/>
                            </w:rPr>
                            <w:t>Constructional Analysis</w:t>
                          </w:r>
                        </w:p>
                        <w:p w14:paraId="258118BA" w14:textId="25C39EAC" w:rsidR="00C9147C" w:rsidRDefault="00C9147C" w:rsidP="00753269">
                          <w:pPr>
                            <w:spacing w:after="0"/>
                            <w:ind w:left="0"/>
                            <w:jc w:val="center"/>
                            <w:rPr>
                              <w:sz w:val="24"/>
                              <w:szCs w:val="24"/>
                            </w:rPr>
                          </w:pPr>
                          <w:r>
                            <w:rPr>
                              <w:rFonts w:cs="Arial"/>
                              <w:sz w:val="16"/>
                              <w:szCs w:val="16"/>
                            </w:rPr>
                            <w:t>1P, 1MA</w:t>
                          </w:r>
                        </w:p>
                      </w:txbxContent>
                    </v:textbox>
                  </v:shape>
                </v:group>
                <v:shape id="Text Box 18" o:spid="_x0000_s1043" type="#_x0000_t202" style="position:absolute;left:37305;top:41389;width:8907;height:48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o/psQA&#10;AADbAAAADwAAAGRycy9kb3ducmV2LnhtbESPQWvCQBSE70L/w/IK3symmhZJs4oKgp7apD14fGRf&#10;k9Ds2yS7mvjvu4VCj8PMfMNk28m04kaDaywreIpiEMSl1Q1XCj4/jos1COeRNbaWScGdHGw3D7MM&#10;U21HzulW+EoECLsUFdTed6mUrqzJoItsRxy8LzsY9EEOldQDjgFuWrmM4xdpsOGwUGNHh5rK7+Jq&#10;FFyek7dd3p/lXje98fd+PGH7rtT8cdq9gvA0+f/wX/ukFawS+P0Sfo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KP6bEAAAA2wAAAA8AAAAAAAAAAAAAAAAAmAIAAGRycy9k&#10;b3ducmV2LnhtbFBLBQYAAAAABAAEAPUAAACJAwAAAAA=&#10;" fillcolor="#f2f2f2 [3052]" strokeweight=".5pt">
                  <v:textbox style="mso-fit-shape-to-text:t" inset="1mm,1mm,1mm,1mm">
                    <w:txbxContent>
                      <w:p w14:paraId="7C9DD144" w14:textId="51370E5B" w:rsidR="00C9147C" w:rsidRDefault="00C9147C" w:rsidP="00750D61">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_Ref461779748 \r \h </w:instrText>
                        </w:r>
                        <w:r>
                          <w:rPr>
                            <w:rFonts w:cs="Arial"/>
                            <w:sz w:val="16"/>
                            <w:szCs w:val="16"/>
                          </w:rPr>
                        </w:r>
                        <w:r>
                          <w:rPr>
                            <w:rFonts w:cs="Arial"/>
                            <w:sz w:val="16"/>
                            <w:szCs w:val="16"/>
                          </w:rPr>
                          <w:fldChar w:fldCharType="separate"/>
                        </w:r>
                        <w:r>
                          <w:rPr>
                            <w:rFonts w:cs="Arial"/>
                            <w:sz w:val="16"/>
                            <w:szCs w:val="16"/>
                          </w:rPr>
                          <w:t>7.5.6</w:t>
                        </w:r>
                        <w:r>
                          <w:rPr>
                            <w:rFonts w:cs="Arial"/>
                            <w:sz w:val="16"/>
                            <w:szCs w:val="16"/>
                          </w:rPr>
                          <w:fldChar w:fldCharType="end"/>
                        </w:r>
                      </w:p>
                      <w:p w14:paraId="1DDC6D66" w14:textId="700CD1CA" w:rsidR="00C9147C" w:rsidRDefault="00C9147C" w:rsidP="00750D61">
                        <w:pPr>
                          <w:spacing w:after="0"/>
                          <w:ind w:left="0"/>
                          <w:jc w:val="center"/>
                          <w:rPr>
                            <w:rFonts w:cs="Arial"/>
                            <w:sz w:val="16"/>
                            <w:szCs w:val="16"/>
                          </w:rPr>
                        </w:pPr>
                        <w:r w:rsidRPr="00D82D8F">
                          <w:rPr>
                            <w:rFonts w:cs="Arial"/>
                            <w:sz w:val="16"/>
                            <w:szCs w:val="16"/>
                          </w:rPr>
                          <w:t>Mechanical Shock</w:t>
                        </w:r>
                      </w:p>
                      <w:p w14:paraId="0ADFF9B4" w14:textId="2C5DB441" w:rsidR="00C9147C" w:rsidRDefault="00C9147C" w:rsidP="00750D61">
                        <w:pPr>
                          <w:spacing w:after="0"/>
                          <w:ind w:left="0"/>
                          <w:jc w:val="center"/>
                          <w:rPr>
                            <w:sz w:val="24"/>
                            <w:szCs w:val="24"/>
                          </w:rPr>
                        </w:pPr>
                        <w:r>
                          <w:rPr>
                            <w:rFonts w:cs="Arial"/>
                            <w:sz w:val="16"/>
                            <w:szCs w:val="16"/>
                          </w:rPr>
                          <w:t>6HP, 3MA</w:t>
                        </w:r>
                      </w:p>
                    </w:txbxContent>
                  </v:textbox>
                </v:shape>
                <v:shape id="Text Box 18" o:spid="_x0000_s1044" type="#_x0000_t202" style="position:absolute;left:37305;top:48149;width:8907;height:6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aaPcQA&#10;AADbAAAADwAAAGRycy9kb3ducmV2LnhtbESPQWvCQBSE74X+h+UVvDWbalMkzSoqCHqqSXvw+Mi+&#10;JqHZt0l2NfHfdwtCj8PMfMNk68m04kqDaywreIliEMSl1Q1XCr4+989LEM4ja2wtk4IbOVivHh8y&#10;TLUdOadr4SsRIOxSVFB736VSurImgy6yHXHwvu1g0Ac5VFIPOAa4aeU8jt+kwYbDQo0d7Woqf4qL&#10;UXBOXj82eX+UW930xt/68YDtSanZ07R5B+Fp8v/he/ugFSwS+PsSf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Gmj3EAAAA2wAAAA8AAAAAAAAAAAAAAAAAmAIAAGRycy9k&#10;b3ducmV2LnhtbFBLBQYAAAAABAAEAPUAAACJAwAAAAA=&#10;" fillcolor="#f2f2f2 [3052]" strokeweight=".5pt">
                  <v:textbox style="mso-fit-shape-to-text:t" inset="1mm,1mm,1mm,1mm">
                    <w:txbxContent>
                      <w:p w14:paraId="403DEC0E" w14:textId="4B59FC0D"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_Ref461779771 \r \h </w:instrText>
                        </w:r>
                        <w:r>
                          <w:rPr>
                            <w:rFonts w:cs="Arial"/>
                            <w:sz w:val="16"/>
                            <w:szCs w:val="16"/>
                          </w:rPr>
                        </w:r>
                        <w:r>
                          <w:rPr>
                            <w:rFonts w:cs="Arial"/>
                            <w:sz w:val="16"/>
                            <w:szCs w:val="16"/>
                          </w:rPr>
                          <w:fldChar w:fldCharType="separate"/>
                        </w:r>
                        <w:r>
                          <w:rPr>
                            <w:rFonts w:cs="Arial"/>
                            <w:sz w:val="16"/>
                            <w:szCs w:val="16"/>
                          </w:rPr>
                          <w:t>7.5.8</w:t>
                        </w:r>
                        <w:r>
                          <w:rPr>
                            <w:rFonts w:cs="Arial"/>
                            <w:sz w:val="16"/>
                            <w:szCs w:val="16"/>
                          </w:rPr>
                          <w:fldChar w:fldCharType="end"/>
                        </w:r>
                      </w:p>
                      <w:p w14:paraId="17F1F3D4" w14:textId="77777777" w:rsidR="00C9147C" w:rsidRDefault="00C9147C" w:rsidP="00753269">
                        <w:pPr>
                          <w:spacing w:after="0"/>
                          <w:ind w:left="0"/>
                          <w:jc w:val="center"/>
                          <w:rPr>
                            <w:rFonts w:cs="Arial"/>
                            <w:sz w:val="16"/>
                            <w:szCs w:val="16"/>
                          </w:rPr>
                        </w:pPr>
                        <w:r w:rsidRPr="00D82D8F">
                          <w:rPr>
                            <w:rFonts w:cs="Arial"/>
                            <w:sz w:val="16"/>
                            <w:szCs w:val="16"/>
                          </w:rPr>
                          <w:t>Rapid Change of Temperature</w:t>
                        </w:r>
                      </w:p>
                      <w:p w14:paraId="1DC758DD" w14:textId="3823DA64" w:rsidR="00C9147C" w:rsidRDefault="00C9147C" w:rsidP="00753269">
                        <w:pPr>
                          <w:spacing w:after="0"/>
                          <w:ind w:left="0"/>
                          <w:jc w:val="center"/>
                          <w:rPr>
                            <w:sz w:val="24"/>
                            <w:szCs w:val="24"/>
                          </w:rPr>
                        </w:pPr>
                        <w:r>
                          <w:rPr>
                            <w:rFonts w:cs="Arial"/>
                            <w:sz w:val="16"/>
                            <w:szCs w:val="16"/>
                          </w:rPr>
                          <w:t>4HP, 1P, 3MA</w:t>
                        </w:r>
                      </w:p>
                    </w:txbxContent>
                  </v:textbox>
                </v:shape>
                <v:shape id="Text Box 18" o:spid="_x0000_s1045" type="#_x0000_t202" style="position:absolute;left:37305;top:56034;width:9039;height:4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QESsQA&#10;AADbAAAADwAAAGRycy9kb3ducmV2LnhtbESPT2vCQBTE74V+h+UJvdWNtg2SuooVCunJRj30+Mi+&#10;JqHZt0l2mz/f3hUEj8PM/IZZb0dTi546V1lWsJhHIIhzqysuFJxPn88rEM4ja6wtk4KJHGw3jw9r&#10;TLQdOKP+6AsRIOwSVFB63yRSurwkg25uG+Lg/drOoA+yK6TucAhwU8tlFMXSYMVhocSG9iXlf8d/&#10;o+Dn7fWwy9ov+aGr1vipHVKsv5V6mo27dxCeRn8P39qpVvASw/VL+AFy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UBErEAAAA2wAAAA8AAAAAAAAAAAAAAAAAmAIAAGRycy9k&#10;b3ducmV2LnhtbFBLBQYAAAAABAAEAPUAAACJAwAAAAA=&#10;" fillcolor="#f2f2f2 [3052]" strokeweight=".5pt">
                  <v:textbox style="mso-fit-shape-to-text:t" inset="1mm,1mm,1mm,1mm">
                    <w:txbxContent>
                      <w:p w14:paraId="31769300" w14:textId="185149B0"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_Ref461779781 \r \h </w:instrText>
                        </w:r>
                        <w:r>
                          <w:rPr>
                            <w:rFonts w:cs="Arial"/>
                            <w:sz w:val="16"/>
                            <w:szCs w:val="16"/>
                          </w:rPr>
                        </w:r>
                        <w:r>
                          <w:rPr>
                            <w:rFonts w:cs="Arial"/>
                            <w:sz w:val="16"/>
                            <w:szCs w:val="16"/>
                          </w:rPr>
                          <w:fldChar w:fldCharType="separate"/>
                        </w:r>
                        <w:r>
                          <w:rPr>
                            <w:rFonts w:cs="Arial"/>
                            <w:sz w:val="16"/>
                            <w:szCs w:val="16"/>
                          </w:rPr>
                          <w:t>7.5.9</w:t>
                        </w:r>
                        <w:r>
                          <w:rPr>
                            <w:rFonts w:cs="Arial"/>
                            <w:sz w:val="16"/>
                            <w:szCs w:val="16"/>
                          </w:rPr>
                          <w:fldChar w:fldCharType="end"/>
                        </w:r>
                      </w:p>
                      <w:p w14:paraId="0FE340B9" w14:textId="77777777" w:rsidR="00C9147C" w:rsidRDefault="00C9147C" w:rsidP="00753269">
                        <w:pPr>
                          <w:spacing w:after="0"/>
                          <w:ind w:left="0"/>
                          <w:jc w:val="center"/>
                          <w:rPr>
                            <w:rFonts w:cs="Arial"/>
                            <w:sz w:val="16"/>
                            <w:szCs w:val="16"/>
                          </w:rPr>
                        </w:pPr>
                        <w:r w:rsidRPr="00D82D8F">
                          <w:rPr>
                            <w:rFonts w:cs="Arial"/>
                            <w:sz w:val="16"/>
                            <w:szCs w:val="16"/>
                          </w:rPr>
                          <w:t>Low Pressure</w:t>
                        </w:r>
                      </w:p>
                      <w:p w14:paraId="0E338C3C" w14:textId="1C36C377" w:rsidR="00C9147C" w:rsidRDefault="00C9147C" w:rsidP="00753269">
                        <w:pPr>
                          <w:spacing w:after="0"/>
                          <w:ind w:left="0"/>
                          <w:jc w:val="center"/>
                          <w:rPr>
                            <w:sz w:val="24"/>
                            <w:szCs w:val="24"/>
                          </w:rPr>
                        </w:pPr>
                        <w:r>
                          <w:rPr>
                            <w:rFonts w:cs="Arial"/>
                            <w:sz w:val="16"/>
                            <w:szCs w:val="16"/>
                          </w:rPr>
                          <w:t>4HP, 1P, 3MA</w:t>
                        </w:r>
                      </w:p>
                    </w:txbxContent>
                  </v:textbox>
                </v:shape>
                <v:shape id="Text Box 18" o:spid="_x0000_s1046" type="#_x0000_t202" style="position:absolute;left:37305;top:62508;width:9039;height:4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ih0cUA&#10;AADbAAAADwAAAGRycy9kb3ducmV2LnhtbESPS2vDMBCE74X+B7GB3Bo5TdsEJ0pwCwH31OZxyHGx&#10;NraJtbItxY9/XxUKPQ4z8w2z2Q2mEh21rrSsYD6LQBBnVpecKzif9k8rEM4ja6wsk4KRHOy2jw8b&#10;jLXt+UDd0eciQNjFqKDwvo6ldFlBBt3M1sTBu9rWoA+yzaVusQ9wU8nnKHqTBksOCwXW9FFQdjve&#10;jYLL68tXcmg+5bsuG+PHpk+x+lZqOhmSNQhPg/8P/7VTrWCxhN8v4Qf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WKHRxQAAANsAAAAPAAAAAAAAAAAAAAAAAJgCAABkcnMv&#10;ZG93bnJldi54bWxQSwUGAAAAAAQABAD1AAAAigMAAAAA&#10;" fillcolor="#f2f2f2 [3052]" strokeweight=".5pt">
                  <v:textbox style="mso-fit-shape-to-text:t" inset="1mm,1mm,1mm,1mm">
                    <w:txbxContent>
                      <w:p w14:paraId="5B4ADABB" w14:textId="36412A04"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_Ref461779789 \r \h </w:instrText>
                        </w:r>
                        <w:r>
                          <w:rPr>
                            <w:rFonts w:cs="Arial"/>
                            <w:sz w:val="16"/>
                            <w:szCs w:val="16"/>
                          </w:rPr>
                        </w:r>
                        <w:r>
                          <w:rPr>
                            <w:rFonts w:cs="Arial"/>
                            <w:sz w:val="16"/>
                            <w:szCs w:val="16"/>
                          </w:rPr>
                          <w:fldChar w:fldCharType="separate"/>
                        </w:r>
                        <w:r>
                          <w:rPr>
                            <w:rFonts w:cs="Arial"/>
                            <w:sz w:val="16"/>
                            <w:szCs w:val="16"/>
                          </w:rPr>
                          <w:t>7.5.10</w:t>
                        </w:r>
                        <w:r>
                          <w:rPr>
                            <w:rFonts w:cs="Arial"/>
                            <w:sz w:val="16"/>
                            <w:szCs w:val="16"/>
                          </w:rPr>
                          <w:fldChar w:fldCharType="end"/>
                        </w:r>
                      </w:p>
                      <w:p w14:paraId="73BE8BD7" w14:textId="77777777" w:rsidR="00C9147C" w:rsidRDefault="00C9147C" w:rsidP="00753269">
                        <w:pPr>
                          <w:spacing w:after="0"/>
                          <w:ind w:left="0"/>
                          <w:jc w:val="center"/>
                          <w:rPr>
                            <w:rFonts w:cs="Arial"/>
                            <w:sz w:val="16"/>
                            <w:szCs w:val="16"/>
                          </w:rPr>
                        </w:pPr>
                        <w:r w:rsidRPr="00D82D8F">
                          <w:rPr>
                            <w:rFonts w:cs="Arial"/>
                            <w:sz w:val="16"/>
                            <w:szCs w:val="16"/>
                          </w:rPr>
                          <w:t>Radiation</w:t>
                        </w:r>
                      </w:p>
                      <w:p w14:paraId="4EFE8AED" w14:textId="70079D3B" w:rsidR="00C9147C" w:rsidRDefault="00C9147C" w:rsidP="00753269">
                        <w:pPr>
                          <w:spacing w:after="0"/>
                          <w:ind w:left="0"/>
                          <w:jc w:val="center"/>
                          <w:rPr>
                            <w:sz w:val="24"/>
                            <w:szCs w:val="24"/>
                          </w:rPr>
                        </w:pPr>
                        <w:r>
                          <w:rPr>
                            <w:rFonts w:cs="Arial"/>
                            <w:sz w:val="16"/>
                            <w:szCs w:val="16"/>
                          </w:rPr>
                          <w:t>2HP, 1MA</w:t>
                        </w:r>
                      </w:p>
                    </w:txbxContent>
                  </v:textbox>
                </v:shape>
                <v:shape id="Text Box 18" o:spid="_x0000_s1047" type="#_x0000_t202" style="position:absolute;left:48187;top:22916;width:8452;height:6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1o8EA&#10;AADbAAAADwAAAGRycy9kb3ducmV2LnhtbERPTWuDQBC9B/Iflgn0Fte0TSnWVZJCwJ6apD30OLgT&#10;lbiz6m6i/vvuodDj432n+WRacafBNZYVbKIYBHFpdcOVgu+vw/oVhPPIGlvLpGAmB3m2XKSYaDvy&#10;ie5nX4kQwi5BBbX3XSKlK2sy6CLbEQfuYgeDPsChknrAMYSbVj7G8Ys02HBoqLGj95rK6/lmFPxs&#10;nz93p/5D7nXTGz/3Y4HtUamH1bR7A+Fp8v/iP3ehFTyFs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HNaPBAAAA2wAAAA8AAAAAAAAAAAAAAAAAmAIAAGRycy9kb3du&#10;cmV2LnhtbFBLBQYAAAAABAAEAPUAAACGAwAAAAA=&#10;" fillcolor="#f2f2f2 [3052]" strokeweight=".5pt">
                  <v:textbox style="mso-fit-shape-to-text:t" inset="1mm,1mm,1mm,1mm">
                    <w:txbxContent>
                      <w:p w14:paraId="77670354" w14:textId="4DD65F4E"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_Ref461779708 \r \h </w:instrText>
                        </w:r>
                        <w:r>
                          <w:rPr>
                            <w:rFonts w:cs="Arial"/>
                            <w:sz w:val="16"/>
                            <w:szCs w:val="16"/>
                          </w:rPr>
                        </w:r>
                        <w:r>
                          <w:rPr>
                            <w:rFonts w:cs="Arial"/>
                            <w:sz w:val="16"/>
                            <w:szCs w:val="16"/>
                          </w:rPr>
                          <w:fldChar w:fldCharType="separate"/>
                        </w:r>
                        <w:r>
                          <w:rPr>
                            <w:rFonts w:cs="Arial"/>
                            <w:sz w:val="16"/>
                            <w:szCs w:val="16"/>
                          </w:rPr>
                          <w:t>7.5.2</w:t>
                        </w:r>
                        <w:r>
                          <w:rPr>
                            <w:rFonts w:cs="Arial"/>
                            <w:sz w:val="16"/>
                            <w:szCs w:val="16"/>
                          </w:rPr>
                          <w:fldChar w:fldCharType="end"/>
                        </w:r>
                      </w:p>
                      <w:p w14:paraId="60CC70FA" w14:textId="77777777" w:rsidR="00C9147C" w:rsidRDefault="00C9147C" w:rsidP="00753269">
                        <w:pPr>
                          <w:spacing w:after="0"/>
                          <w:ind w:left="0"/>
                          <w:jc w:val="center"/>
                          <w:rPr>
                            <w:rFonts w:cs="Arial"/>
                            <w:sz w:val="16"/>
                            <w:szCs w:val="16"/>
                          </w:rPr>
                        </w:pPr>
                        <w:r w:rsidRPr="00D82D8F">
                          <w:rPr>
                            <w:rFonts w:cs="Arial"/>
                            <w:sz w:val="16"/>
                            <w:szCs w:val="16"/>
                          </w:rPr>
                          <w:t>Rapid Depressurisation</w:t>
                        </w:r>
                      </w:p>
                      <w:p w14:paraId="59A55AF3" w14:textId="1E1714BE" w:rsidR="00C9147C" w:rsidRDefault="00C9147C" w:rsidP="00753269">
                        <w:pPr>
                          <w:spacing w:after="0"/>
                          <w:ind w:left="0"/>
                          <w:jc w:val="center"/>
                          <w:rPr>
                            <w:sz w:val="24"/>
                            <w:szCs w:val="24"/>
                          </w:rPr>
                        </w:pPr>
                        <w:r>
                          <w:rPr>
                            <w:rFonts w:cs="Arial"/>
                            <w:sz w:val="16"/>
                            <w:szCs w:val="16"/>
                          </w:rPr>
                          <w:t>4HP, 1P, 3MA</w:t>
                        </w:r>
                      </w:p>
                    </w:txbxContent>
                  </v:textbox>
                </v:shape>
                <v:shape id="Text Box 18" o:spid="_x0000_s1048" type="#_x0000_t202" style="position:absolute;left:48187;top:30672;width:8452;height:48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uQOMUA&#10;AADbAAAADwAAAGRycy9kb3ducmV2LnhtbESPS2vDMBCE74X+B7GB3Bo5TVsSJ0pwCwH31OZxyHGx&#10;NraJtbItxY9/XxUKPQ4z8w2z2Q2mEh21rrSsYD6LQBBnVpecKzif9k9LEM4ja6wsk4KRHOy2jw8b&#10;jLXt+UDd0eciQNjFqKDwvo6ldFlBBt3M1sTBu9rWoA+yzaVusQ9wU8nnKHqTBksOCwXW9FFQdjve&#10;jYLL68tXcmg+5bsuG+PHpk+x+lZqOhmSNQhPg/8P/7VTrWCxgt8v4Qf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i5A4xQAAANsAAAAPAAAAAAAAAAAAAAAAAJgCAABkcnMv&#10;ZG93bnJldi54bWxQSwUGAAAAAAQABAD1AAAAigMAAAAA&#10;" fillcolor="#f2f2f2 [3052]" strokeweight=".5pt">
                  <v:textbox style="mso-fit-shape-to-text:t" inset="1mm,1mm,1mm,1mm">
                    <w:txbxContent>
                      <w:p w14:paraId="33EFCEC3" w14:textId="4FED4574"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_Ref461779719 \r \h </w:instrText>
                        </w:r>
                        <w:r>
                          <w:rPr>
                            <w:rFonts w:cs="Arial"/>
                            <w:sz w:val="16"/>
                            <w:szCs w:val="16"/>
                          </w:rPr>
                        </w:r>
                        <w:r>
                          <w:rPr>
                            <w:rFonts w:cs="Arial"/>
                            <w:sz w:val="16"/>
                            <w:szCs w:val="16"/>
                          </w:rPr>
                          <w:fldChar w:fldCharType="separate"/>
                        </w:r>
                        <w:r>
                          <w:rPr>
                            <w:rFonts w:cs="Arial"/>
                            <w:sz w:val="16"/>
                            <w:szCs w:val="16"/>
                          </w:rPr>
                          <w:t>7.5.3</w:t>
                        </w:r>
                        <w:r>
                          <w:rPr>
                            <w:rFonts w:cs="Arial"/>
                            <w:sz w:val="16"/>
                            <w:szCs w:val="16"/>
                          </w:rPr>
                          <w:fldChar w:fldCharType="end"/>
                        </w:r>
                      </w:p>
                      <w:p w14:paraId="2A3F73B3" w14:textId="77777777" w:rsidR="00C9147C" w:rsidRDefault="00C9147C" w:rsidP="00753269">
                        <w:pPr>
                          <w:spacing w:after="0"/>
                          <w:ind w:left="0"/>
                          <w:jc w:val="center"/>
                          <w:rPr>
                            <w:rFonts w:cs="Arial"/>
                            <w:sz w:val="16"/>
                            <w:szCs w:val="16"/>
                          </w:rPr>
                        </w:pPr>
                        <w:r w:rsidRPr="00D82D8F">
                          <w:rPr>
                            <w:rFonts w:cs="Arial"/>
                            <w:sz w:val="16"/>
                            <w:szCs w:val="16"/>
                          </w:rPr>
                          <w:t>Humidity Cycling</w:t>
                        </w:r>
                      </w:p>
                      <w:p w14:paraId="5ABF65F9" w14:textId="5F466E65" w:rsidR="00C9147C" w:rsidRDefault="00C9147C" w:rsidP="00753269">
                        <w:pPr>
                          <w:spacing w:after="0"/>
                          <w:ind w:left="0"/>
                          <w:jc w:val="center"/>
                          <w:rPr>
                            <w:sz w:val="24"/>
                            <w:szCs w:val="24"/>
                          </w:rPr>
                        </w:pPr>
                        <w:r>
                          <w:rPr>
                            <w:rFonts w:cs="Arial"/>
                            <w:sz w:val="16"/>
                            <w:szCs w:val="16"/>
                          </w:rPr>
                          <w:t>4HP, 1P, 3MA</w:t>
                        </w:r>
                      </w:p>
                    </w:txbxContent>
                  </v:textbox>
                </v:shape>
                <v:shape id="Text Box 18" o:spid="_x0000_s1049" type="#_x0000_t202" style="position:absolute;left:59450;top:26755;width:7929;height:6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K2L8A&#10;AADbAAAADwAAAGRycy9kb3ducmV2LnhtbERPy4rCMBTdC/5DuII7TRUdhmpaVBCclY9x4fLSXNti&#10;c9M20da/nyyEWR7Oe532phIval1pWcFsGoEgzqwuOVdw/d1PvkE4j6yxskwK3uQgTYaDNcbadnym&#10;18XnIoSwi1FB4X0dS+myggy6qa2JA3e3rUEfYJtL3WIXwk0l51H0JQ2WHBoKrGlXUPa4PI2C23Jx&#10;3JybH7nVZWP8u+kOWJ2UGo/6zQqEp97/iz/ug1awCOvDl/ADZPI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t0rYvwAAANsAAAAPAAAAAAAAAAAAAAAAAJgCAABkcnMvZG93bnJl&#10;di54bWxQSwUGAAAAAAQABAD1AAAAhAMAAAAA&#10;" fillcolor="#f2f2f2 [3052]" strokeweight=".5pt">
                  <v:textbox style="mso-fit-shape-to-text:t" inset="1mm,1mm,1mm,1mm">
                    <w:txbxContent>
                      <w:p w14:paraId="278A578B" w14:textId="219FBBE2"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_Ref461779729 \r \h </w:instrText>
                        </w:r>
                        <w:r>
                          <w:rPr>
                            <w:rFonts w:cs="Arial"/>
                            <w:sz w:val="16"/>
                            <w:szCs w:val="16"/>
                          </w:rPr>
                        </w:r>
                        <w:r>
                          <w:rPr>
                            <w:rFonts w:cs="Arial"/>
                            <w:sz w:val="16"/>
                            <w:szCs w:val="16"/>
                          </w:rPr>
                          <w:fldChar w:fldCharType="separate"/>
                        </w:r>
                        <w:r>
                          <w:rPr>
                            <w:rFonts w:cs="Arial"/>
                            <w:sz w:val="16"/>
                            <w:szCs w:val="16"/>
                          </w:rPr>
                          <w:t>7.5.4</w:t>
                        </w:r>
                        <w:r>
                          <w:rPr>
                            <w:rFonts w:cs="Arial"/>
                            <w:sz w:val="16"/>
                            <w:szCs w:val="16"/>
                          </w:rPr>
                          <w:fldChar w:fldCharType="end"/>
                        </w:r>
                      </w:p>
                      <w:p w14:paraId="1BC4F51A" w14:textId="59F160EF" w:rsidR="00C9147C" w:rsidRDefault="00C9147C" w:rsidP="00753269">
                        <w:pPr>
                          <w:spacing w:after="0"/>
                          <w:ind w:left="0"/>
                          <w:jc w:val="center"/>
                          <w:rPr>
                            <w:rFonts w:cs="Arial"/>
                            <w:sz w:val="16"/>
                            <w:szCs w:val="16"/>
                          </w:rPr>
                        </w:pPr>
                        <w:r>
                          <w:rPr>
                            <w:rFonts w:cs="Arial"/>
                            <w:sz w:val="16"/>
                            <w:szCs w:val="16"/>
                          </w:rPr>
                          <w:t>Temperature Cycling II</w:t>
                        </w:r>
                      </w:p>
                      <w:p w14:paraId="7B17CE61" w14:textId="6DFBA562" w:rsidR="00C9147C" w:rsidRDefault="00C9147C" w:rsidP="00753269">
                        <w:pPr>
                          <w:spacing w:after="0"/>
                          <w:ind w:left="0"/>
                          <w:jc w:val="center"/>
                          <w:rPr>
                            <w:sz w:val="24"/>
                            <w:szCs w:val="24"/>
                          </w:rPr>
                        </w:pPr>
                        <w:r>
                          <w:rPr>
                            <w:rFonts w:cs="Arial"/>
                            <w:sz w:val="16"/>
                            <w:szCs w:val="16"/>
                          </w:rPr>
                          <w:t>12HP, 6MA</w:t>
                        </w:r>
                      </w:p>
                    </w:txbxContent>
                  </v:textbox>
                </v:shape>
                <v:shape id="Text Box 18" o:spid="_x0000_s1050" type="#_x0000_t202" style="position:absolute;left:37437;top:69077;width:8907;height:6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vvQ8IA&#10;AADbAAAADwAAAGRycy9kb3ducmV2LnhtbESPzarCMBSE94LvEI7gTlNFL5dqFBUEXflzXbg8NMe2&#10;2Jy0TbT17Y0g3OUwM98w82VrCvGk2uWWFYyGEQjixOqcUwWXv+3gF4TzyBoLy6TgRQ6Wi25njrG2&#10;DZ/oefapCBB2MSrIvC9jKV2SkUE3tCVx8G62NuiDrFOpa2wC3BRyHEU/0mDOYSHDkjYZJffzwyi4&#10;TieH1anay7XOK+NfVbPD4qhUv9euZiA8tf4//G3vtILJCD5fwg+Qi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9DwgAAANsAAAAPAAAAAAAAAAAAAAAAAJgCAABkcnMvZG93&#10;bnJldi54bWxQSwUGAAAAAAQABAD1AAAAhwMAAAAA&#10;" fillcolor="#f2f2f2 [3052]" strokeweight=".5pt">
                  <v:textbox style="mso-fit-shape-to-text:t" inset="1mm,1mm,1mm,1mm">
                    <w:txbxContent>
                      <w:p w14:paraId="7B706113" w14:textId="0171349D"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_Ref461780036 \r \h </w:instrText>
                        </w:r>
                        <w:r>
                          <w:rPr>
                            <w:rFonts w:cs="Arial"/>
                            <w:sz w:val="16"/>
                            <w:szCs w:val="16"/>
                          </w:rPr>
                        </w:r>
                        <w:r>
                          <w:rPr>
                            <w:rFonts w:cs="Arial"/>
                            <w:sz w:val="16"/>
                            <w:szCs w:val="16"/>
                          </w:rPr>
                          <w:fldChar w:fldCharType="separate"/>
                        </w:r>
                        <w:r>
                          <w:rPr>
                            <w:rFonts w:cs="Arial"/>
                            <w:sz w:val="16"/>
                            <w:szCs w:val="16"/>
                          </w:rPr>
                          <w:t>7.5.12</w:t>
                        </w:r>
                        <w:r>
                          <w:rPr>
                            <w:rFonts w:cs="Arial"/>
                            <w:sz w:val="16"/>
                            <w:szCs w:val="16"/>
                          </w:rPr>
                          <w:fldChar w:fldCharType="end"/>
                        </w:r>
                      </w:p>
                      <w:p w14:paraId="3973936C" w14:textId="77777777" w:rsidR="00C9147C" w:rsidRDefault="00C9147C" w:rsidP="00753269">
                        <w:pPr>
                          <w:spacing w:after="0"/>
                          <w:ind w:left="0"/>
                          <w:jc w:val="center"/>
                          <w:rPr>
                            <w:rFonts w:cs="Arial"/>
                            <w:sz w:val="16"/>
                            <w:szCs w:val="16"/>
                          </w:rPr>
                        </w:pPr>
                        <w:r w:rsidRPr="00D82D8F">
                          <w:rPr>
                            <w:rFonts w:cs="Arial"/>
                            <w:sz w:val="16"/>
                            <w:szCs w:val="16"/>
                          </w:rPr>
                          <w:t>Temperature Cycling V</w:t>
                        </w:r>
                      </w:p>
                      <w:p w14:paraId="30AF4D64" w14:textId="21EB5D45" w:rsidR="00C9147C" w:rsidRDefault="00C9147C" w:rsidP="00753269">
                        <w:pPr>
                          <w:spacing w:after="0"/>
                          <w:ind w:left="0"/>
                          <w:jc w:val="center"/>
                          <w:rPr>
                            <w:sz w:val="24"/>
                            <w:szCs w:val="24"/>
                          </w:rPr>
                        </w:pPr>
                        <w:r>
                          <w:rPr>
                            <w:rFonts w:cs="Arial"/>
                            <w:sz w:val="16"/>
                            <w:szCs w:val="16"/>
                          </w:rPr>
                          <w:t>4HP, 2MA</w:t>
                        </w:r>
                      </w:p>
                    </w:txbxContent>
                  </v:textbox>
                </v:shape>
                <v:shape id="Text Box 18" o:spid="_x0000_s1051" type="#_x0000_t202" style="position:absolute;left:48425;top:61874;width:8214;height:6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XUr8QA&#10;AADbAAAADwAAAGRycy9kb3ducmV2LnhtbESPQWvCQBSE70L/w/IK3symmhZJs4oKgp7apD14fGRf&#10;k9Ds2yS7mvjvu4VCj8PMfMNk28m04kaDaywreIpiEMSl1Q1XCj4/jos1COeRNbaWScGdHGw3D7MM&#10;U21HzulW+EoECLsUFdTed6mUrqzJoItsRxy8LzsY9EEOldQDjgFuWrmM4xdpsOGwUGNHh5rK7+Jq&#10;FFyek7dd3p/lXje98fd+PGH7rtT8cdq9gvA0+f/wX/ukFSQr+P0Sfo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l1K/EAAAA2wAAAA8AAAAAAAAAAAAAAAAAmAIAAGRycy9k&#10;b3ducmV2LnhtbFBLBQYAAAAABAAEAPUAAACJAwAAAAA=&#10;" fillcolor="#f2f2f2 [3052]" strokeweight=".5pt">
                  <v:textbox style="mso-fit-shape-to-text:t" inset="1mm,1mm,1mm,1mm">
                    <w:txbxContent>
                      <w:p w14:paraId="0C2AB79F" w14:textId="10E7E900"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_Ref461779799 \r \h </w:instrText>
                        </w:r>
                        <w:r>
                          <w:rPr>
                            <w:rFonts w:cs="Arial"/>
                            <w:sz w:val="16"/>
                            <w:szCs w:val="16"/>
                          </w:rPr>
                        </w:r>
                        <w:r>
                          <w:rPr>
                            <w:rFonts w:cs="Arial"/>
                            <w:sz w:val="16"/>
                            <w:szCs w:val="16"/>
                          </w:rPr>
                          <w:fldChar w:fldCharType="separate"/>
                        </w:r>
                        <w:r>
                          <w:rPr>
                            <w:rFonts w:cs="Arial"/>
                            <w:sz w:val="16"/>
                            <w:szCs w:val="16"/>
                          </w:rPr>
                          <w:t>7.5.11</w:t>
                        </w:r>
                        <w:r>
                          <w:rPr>
                            <w:rFonts w:cs="Arial"/>
                            <w:sz w:val="16"/>
                            <w:szCs w:val="16"/>
                          </w:rPr>
                          <w:fldChar w:fldCharType="end"/>
                        </w:r>
                      </w:p>
                      <w:p w14:paraId="5D740DCC" w14:textId="77777777" w:rsidR="00C9147C" w:rsidRDefault="00C9147C" w:rsidP="00753269">
                        <w:pPr>
                          <w:spacing w:after="0"/>
                          <w:ind w:left="0"/>
                          <w:jc w:val="center"/>
                          <w:rPr>
                            <w:rFonts w:cs="Arial"/>
                            <w:sz w:val="16"/>
                            <w:szCs w:val="16"/>
                          </w:rPr>
                        </w:pPr>
                        <w:r w:rsidRPr="00D82D8F">
                          <w:rPr>
                            <w:rFonts w:cs="Arial"/>
                            <w:sz w:val="16"/>
                            <w:szCs w:val="16"/>
                          </w:rPr>
                          <w:t>Temperature Cycling IV</w:t>
                        </w:r>
                      </w:p>
                      <w:p w14:paraId="03B38E11" w14:textId="484227F2" w:rsidR="00C9147C" w:rsidRDefault="00C9147C" w:rsidP="00753269">
                        <w:pPr>
                          <w:spacing w:after="0"/>
                          <w:ind w:left="0"/>
                          <w:jc w:val="center"/>
                          <w:rPr>
                            <w:sz w:val="24"/>
                            <w:szCs w:val="24"/>
                          </w:rPr>
                        </w:pPr>
                        <w:r>
                          <w:rPr>
                            <w:rFonts w:cs="Arial"/>
                            <w:sz w:val="16"/>
                            <w:szCs w:val="16"/>
                          </w:rPr>
                          <w:t>2HP, 1MA</w:t>
                        </w:r>
                      </w:p>
                    </w:txbxContent>
                  </v:textbox>
                </v:shape>
                <v:group id="Group 92" o:spid="_x0000_s1052" style="position:absolute;left:5257;top:42076;width:8464;height:22876" coordorigin="6526,45843" coordsize="8464,228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Text Box 18" o:spid="_x0000_s1053" type="#_x0000_t202" style="position:absolute;left:6526;top:45843;width:8464;height:6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z9178A&#10;AADbAAAADwAAAGRycy9kb3ducmV2LnhtbESPzYrCMBSF94LvEK4wO03tQrRjFFHE2Vbt/tLcaYvN&#10;TW1ibd/eCILLw/n5OOttb2rRUesqywrmswgEcW51xYWC6+U4XYJwHlljbZkUDORguxmP1pho++SU&#10;urMvRBhhl6CC0vsmkdLlJRl0M9sQB+/ftgZ9kG0hdYvPMG5qGUfRQhqsOBBKbGhfUn47P0zg3rPT&#10;Ka0W6WoYOsP3oT9kt1Spn0m/+wXhqfff8Kf9pxXEMby/hB8gN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9bP3XvwAAANsAAAAPAAAAAAAAAAAAAAAAAJgCAABkcnMvZG93bnJl&#10;di54bWxQSwUGAAAAAAQABAD1AAAAhAMAAAAA&#10;" fillcolor="#bfbfbf [2412]" strokeweight=".5pt">
                    <v:textbox style="mso-fit-shape-to-text:t" inset="1mm,1mm,1mm,1mm">
                      <w:txbxContent>
                        <w:p w14:paraId="19FEDA73" w14:textId="77777777" w:rsidR="00C9147C" w:rsidRPr="00BD349B" w:rsidRDefault="00C9147C" w:rsidP="00753269">
                          <w:pPr>
                            <w:spacing w:after="0"/>
                            <w:ind w:left="0"/>
                            <w:jc w:val="center"/>
                            <w:rPr>
                              <w:rFonts w:cs="Arial"/>
                              <w:b/>
                              <w:sz w:val="16"/>
                              <w:szCs w:val="16"/>
                              <w:u w:val="single"/>
                            </w:rPr>
                          </w:pPr>
                          <w:r w:rsidRPr="00BD349B">
                            <w:rPr>
                              <w:rFonts w:cs="Arial"/>
                              <w:b/>
                              <w:sz w:val="16"/>
                              <w:szCs w:val="16"/>
                              <w:u w:val="single"/>
                            </w:rPr>
                            <w:t>GROUP 5</w:t>
                          </w:r>
                        </w:p>
                        <w:p w14:paraId="610F333C" w14:textId="2E6A310D"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_Ref461779575 \r \h </w:instrText>
                          </w:r>
                          <w:r>
                            <w:rPr>
                              <w:rFonts w:cs="Arial"/>
                              <w:sz w:val="16"/>
                              <w:szCs w:val="16"/>
                            </w:rPr>
                          </w:r>
                          <w:r>
                            <w:rPr>
                              <w:rFonts w:cs="Arial"/>
                              <w:sz w:val="16"/>
                              <w:szCs w:val="16"/>
                            </w:rPr>
                            <w:fldChar w:fldCharType="separate"/>
                          </w:r>
                          <w:r>
                            <w:rPr>
                              <w:rFonts w:cs="Arial"/>
                              <w:sz w:val="16"/>
                              <w:szCs w:val="16"/>
                            </w:rPr>
                            <w:t>7.6</w:t>
                          </w:r>
                          <w:r>
                            <w:rPr>
                              <w:rFonts w:cs="Arial"/>
                              <w:sz w:val="16"/>
                              <w:szCs w:val="16"/>
                            </w:rPr>
                            <w:fldChar w:fldCharType="end"/>
                          </w:r>
                        </w:p>
                        <w:p w14:paraId="2E2EB144" w14:textId="77777777" w:rsidR="00C9147C" w:rsidRDefault="00C9147C" w:rsidP="00753269">
                          <w:pPr>
                            <w:spacing w:after="0"/>
                            <w:ind w:left="0"/>
                            <w:jc w:val="center"/>
                            <w:rPr>
                              <w:rFonts w:cs="Arial"/>
                              <w:sz w:val="16"/>
                              <w:szCs w:val="16"/>
                            </w:rPr>
                          </w:pPr>
                          <w:r>
                            <w:rPr>
                              <w:rFonts w:cs="Arial"/>
                              <w:sz w:val="16"/>
                              <w:szCs w:val="16"/>
                            </w:rPr>
                            <w:t>Endurance Tests</w:t>
                          </w:r>
                        </w:p>
                        <w:p w14:paraId="2EFDA984" w14:textId="50533D51" w:rsidR="00C9147C" w:rsidRDefault="00C9147C" w:rsidP="00753269">
                          <w:pPr>
                            <w:spacing w:after="0"/>
                            <w:ind w:left="0"/>
                            <w:jc w:val="center"/>
                            <w:rPr>
                              <w:sz w:val="24"/>
                              <w:szCs w:val="24"/>
                            </w:rPr>
                          </w:pPr>
                          <w:r>
                            <w:rPr>
                              <w:rFonts w:cs="Arial"/>
                              <w:sz w:val="16"/>
                              <w:szCs w:val="16"/>
                            </w:rPr>
                            <w:t>4HP, 2MA</w:t>
                          </w:r>
                        </w:p>
                      </w:txbxContent>
                    </v:textbox>
                  </v:shape>
                  <v:shape id="Text Box 18" o:spid="_x0000_s1054" type="#_x0000_t202" style="position:absolute;left:6526;top:61217;width:8461;height:7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CBosUA&#10;AADbAAAADwAAAGRycy9kb3ducmV2LnhtbESPQWvCQBSE7wX/w/IKXkQ3jUUkdRUrpJVeSqOCx9fd&#10;1ySYfRuyq8Z/3y0IPQ4z8w2zWPW2ERfqfO1YwdMkAUGsnam5VLDf5eM5CB+QDTaOScGNPKyWg4cF&#10;ZsZd+YsuRShFhLDPUEEVQptJ6XVFFv3EtcTR+3GdxRBlV0rT4TXCbSPTJJlJizXHhQpb2lSkT8XZ&#10;KjhJrY/v+W5z+B6l0+3bJ+Jr/qHU8LFfv4AI1If/8L29NQqeU/j7En+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MIGixQAAANsAAAAPAAAAAAAAAAAAAAAAAJgCAABkcnMv&#10;ZG93bnJldi54bWxQSwUGAAAAAAQABAD1AAAAigMAAAAA&#10;" filled="f" strokeweight=".5pt">
                    <v:textbox style="mso-fit-shape-to-text:t" inset="1mm,1mm,1mm,1mm">
                      <w:txbxContent>
                        <w:p w14:paraId="19D1249C" w14:textId="19BB34F4"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_Ref461780038 \r \h </w:instrText>
                          </w:r>
                          <w:r>
                            <w:rPr>
                              <w:rFonts w:cs="Arial"/>
                              <w:sz w:val="16"/>
                              <w:szCs w:val="16"/>
                            </w:rPr>
                          </w:r>
                          <w:r>
                            <w:rPr>
                              <w:rFonts w:cs="Arial"/>
                              <w:sz w:val="16"/>
                              <w:szCs w:val="16"/>
                            </w:rPr>
                            <w:fldChar w:fldCharType="separate"/>
                          </w:r>
                          <w:r>
                            <w:rPr>
                              <w:rFonts w:cs="Arial"/>
                              <w:sz w:val="16"/>
                              <w:szCs w:val="16"/>
                            </w:rPr>
                            <w:t>7.6.2</w:t>
                          </w:r>
                          <w:r>
                            <w:rPr>
                              <w:rFonts w:cs="Arial"/>
                              <w:sz w:val="16"/>
                              <w:szCs w:val="16"/>
                            </w:rPr>
                            <w:fldChar w:fldCharType="end"/>
                          </w:r>
                        </w:p>
                        <w:p w14:paraId="7772917B" w14:textId="77777777" w:rsidR="00C9147C" w:rsidRDefault="00C9147C" w:rsidP="00753269">
                          <w:pPr>
                            <w:spacing w:after="0"/>
                            <w:ind w:left="0"/>
                            <w:jc w:val="center"/>
                            <w:rPr>
                              <w:rFonts w:cs="Arial"/>
                              <w:sz w:val="16"/>
                              <w:szCs w:val="16"/>
                            </w:rPr>
                          </w:pPr>
                          <w:r w:rsidRPr="00D82D8F">
                            <w:rPr>
                              <w:rFonts w:cs="Arial"/>
                              <w:sz w:val="16"/>
                              <w:szCs w:val="16"/>
                            </w:rPr>
                            <w:t>High Temperature Storage</w:t>
                          </w:r>
                        </w:p>
                        <w:p w14:paraId="6A821EBF" w14:textId="01442269" w:rsidR="00C9147C" w:rsidRDefault="00C9147C" w:rsidP="00753269">
                          <w:pPr>
                            <w:spacing w:after="0"/>
                            <w:ind w:left="0"/>
                            <w:jc w:val="center"/>
                          </w:pPr>
                          <w:r>
                            <w:rPr>
                              <w:rFonts w:cs="Arial"/>
                              <w:sz w:val="16"/>
                              <w:szCs w:val="16"/>
                            </w:rPr>
                            <w:t>2HP, 1MA</w:t>
                          </w:r>
                        </w:p>
                      </w:txbxContent>
                    </v:textbox>
                  </v:shape>
                  <v:shape id="Text Box 18" o:spid="_x0000_s1055" type="#_x0000_t202" style="position:absolute;left:6526;top:54398;width:8464;height:4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kZ1sUA&#10;AADbAAAADwAAAGRycy9kb3ducmV2LnhtbESPT2sCMRTE74V+h/AKvRTNVq3IapRW2Cpeiv/A4zN5&#10;7i5uXpZNquu3N0Khx2FmfsNMZq2txIUaXzpW8N5NQBBrZ0rOFey2WWcEwgdkg5VjUnAjD7Pp89ME&#10;U+OuvKbLJuQiQtinqKAIoU6l9Logi77rauLonVxjMUTZ5NI0eI1wW8lekgylxZLjQoE1zQvS582v&#10;VXCWWh8W2Xa+P771+svvH8SvbKXU60v7OQYRqA3/4b/20igYfMDjS/wB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2RnWxQAAANsAAAAPAAAAAAAAAAAAAAAAAJgCAABkcnMv&#10;ZG93bnJldi54bWxQSwUGAAAAAAQABAD1AAAAigMAAAAA&#10;" filled="f" strokeweight=".5pt">
                    <v:textbox style="mso-fit-shape-to-text:t" inset="1mm,1mm,1mm,1mm">
                      <w:txbxContent>
                        <w:p w14:paraId="7FAD3D58" w14:textId="5FFBD08C"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_Ref461780037 \r \h </w:instrText>
                          </w:r>
                          <w:r>
                            <w:rPr>
                              <w:rFonts w:cs="Arial"/>
                              <w:sz w:val="16"/>
                              <w:szCs w:val="16"/>
                            </w:rPr>
                          </w:r>
                          <w:r>
                            <w:rPr>
                              <w:rFonts w:cs="Arial"/>
                              <w:sz w:val="16"/>
                              <w:szCs w:val="16"/>
                            </w:rPr>
                            <w:fldChar w:fldCharType="separate"/>
                          </w:r>
                          <w:r>
                            <w:rPr>
                              <w:rFonts w:cs="Arial"/>
                              <w:sz w:val="16"/>
                              <w:szCs w:val="16"/>
                            </w:rPr>
                            <w:t>7.6.1</w:t>
                          </w:r>
                          <w:r>
                            <w:rPr>
                              <w:rFonts w:cs="Arial"/>
                              <w:sz w:val="16"/>
                              <w:szCs w:val="16"/>
                            </w:rPr>
                            <w:fldChar w:fldCharType="end"/>
                          </w:r>
                        </w:p>
                        <w:p w14:paraId="45439628" w14:textId="51EBDC54" w:rsidR="00C9147C" w:rsidRDefault="00C9147C" w:rsidP="00753269">
                          <w:pPr>
                            <w:spacing w:after="0"/>
                            <w:ind w:left="0"/>
                            <w:jc w:val="center"/>
                            <w:rPr>
                              <w:rFonts w:cs="Arial"/>
                              <w:sz w:val="16"/>
                              <w:szCs w:val="16"/>
                            </w:rPr>
                          </w:pPr>
                          <w:r w:rsidRPr="00D82D8F">
                            <w:rPr>
                              <w:rFonts w:cs="Arial"/>
                              <w:sz w:val="16"/>
                              <w:szCs w:val="16"/>
                            </w:rPr>
                            <w:t>Mating Durability</w:t>
                          </w:r>
                        </w:p>
                        <w:p w14:paraId="3DDD90A7" w14:textId="4CE44596" w:rsidR="00C9147C" w:rsidRDefault="00C9147C" w:rsidP="00753269">
                          <w:pPr>
                            <w:spacing w:after="0"/>
                            <w:ind w:left="0"/>
                            <w:jc w:val="center"/>
                            <w:rPr>
                              <w:sz w:val="24"/>
                              <w:szCs w:val="24"/>
                            </w:rPr>
                          </w:pPr>
                          <w:r>
                            <w:rPr>
                              <w:rFonts w:cs="Arial"/>
                              <w:sz w:val="16"/>
                              <w:szCs w:val="16"/>
                            </w:rPr>
                            <w:t>2HP, 1MA</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4" o:spid="_x0000_s1056" type="#_x0000_t34" style="position:absolute;left:11976;top:3343;width:4470;height:2085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qnC8UAAADbAAAADwAAAGRycy9kb3ducmV2LnhtbESPQWuDQBSE74H8h+UFektWi0iwWSUI&#10;oe2hCdEe2tvDfVWp+1bcbWL+fbdQyHGYmW+YXTGbQVxocr1lBfEmAkHcWN1zq+C9Pqy3IJxH1jhY&#10;JgU3clDky8UOM22vfKZL5VsRIOwyVNB5P2ZSuqYjg25jR+LgfdnJoA9yaqWe8BrgZpCPUZRKgz2H&#10;hQ5HKjtqvqsfo+Dk+e0UH+tbVR7PH5+vcRo/16lSD6t5/wTC0+zv4f/2i1aQJPD3JfwAmf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pqnC8UAAADbAAAADwAAAAAAAAAA&#10;AAAAAAChAgAAZHJzL2Rvd25yZXYueG1sUEsFBgAAAAAEAAQA+QAAAJMDAAAAAA==&#10;" strokecolor="black [3213]" strokeweight=".5pt">
                  <v:stroke endarrow="block" endarrowwidth="narrow"/>
                </v:shape>
                <v:shape id="Elbow Connector 47" o:spid="_x0000_s1057" type="#_x0000_t34" style="position:absolute;left:19160;top:10596;width:4540;height:641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VFqMUAAADbAAAADwAAAGRycy9kb3ducmV2LnhtbESP0WrCQBRE3wX/YblC33SjNG2JriLS&#10;QqAoJOkHXLO3SWj2bsxuTdqvd4VCH4eZOcNsdqNpxZV611hWsFxEIIhLqxuuFHwUb/MXEM4ja2wt&#10;k4IfcrDbTicbTLQdOKNr7isRIOwSVFB73yVSurImg25hO+LgfdreoA+yr6TucQhw08pVFD1Jgw2H&#10;hRo7OtRUfuXfRsHFZ8fluT3s46h5fy1Osf3Nq1Sph9m4X4PwNPr/8F871Qoen+H+JfwAu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MVFqMUAAADbAAAADwAAAAAAAAAA&#10;AAAAAAChAgAAZHJzL2Rvd25yZXYueG1sUEsFBgAAAAAEAAQA+QAAAJMDAAAAAA==&#10;" adj="10679" strokecolor="black [3213]" strokeweight=".5pt">
                  <v:stroke endarrow="block" endarrowwidth="narrow"/>
                </v:shape>
                <v:shape id="Elbow Connector 48" o:spid="_x0000_s1058" type="#_x0000_t34" style="position:absolute;left:25121;top:11048;width:4540;height:550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lXBsAAAADbAAAADwAAAGRycy9kb3ducmV2LnhtbERPTWvCQBC9F/wPywje6iZFRFJXKYpQ&#10;Dz1UBfU2ZKfZ0OxsyK4x/vvOoeDx8b6X68E3qqcu1oEN5NMMFHEZbM2VgdNx97oAFROyxSYwGXhQ&#10;hPVq9LLEwoY7f1N/SJWSEI4FGnAptYXWsXTkMU5DSyzcT+g8JoFdpW2Hdwn3jX7Lsrn2WLM0OGxp&#10;46j8Pdy89N62X2fycd7nubOb87W1l+PemMl4+HgHlWhIT/G/+9MamMlY+SI/Q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Z5VwbAAAAA2wAAAA8AAAAAAAAAAAAAAAAA&#10;oQIAAGRycy9kb3ducmV2LnhtbFBLBQYAAAAABAAEAPkAAACOAwAAAAA=&#10;" adj="10667" strokecolor="black [3213]" strokeweight=".5pt">
                  <v:stroke endarrow="block" endarrowwidth="narrow"/>
                </v:shape>
                <v:shape id="Elbow Connector 50" o:spid="_x0000_s1059" type="#_x0000_t34" style="position:absolute;left:30694;top:5475;width:4492;height:1660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V98IAAADbAAAADwAAAGRycy9kb3ducmV2LnhtbERPy2rCQBTdF/yH4QrdNRMtiqSOUhRp&#10;qUI1FtxeMtckNHMnZKZ5+PXOQujycN7LdW8q0VLjSssKJlEMgjizuuRcwc9597IA4TyyxsoyKRjI&#10;wXo1elpiom3HJ2pTn4sQwi5BBYX3dSKlywoy6CJbEwfuahuDPsAml7rBLoSbSk7jeC4NlhwaCqxp&#10;U1D2m/4ZBYthe3s1FzrsPya3VnJ//P5qj0o9j/v3NxCeev8vfrg/tYJZWB++hB8gV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oV98IAAADbAAAADwAAAAAAAAAAAAAA&#10;AAChAgAAZHJzL2Rvd25yZXYueG1sUEsFBgAAAAAEAAQA+QAAAJADAAAAAA==&#10;" strokecolor="black [3213]" strokeweight=".5pt">
                  <v:stroke endarrow="block" endarrowwidth="narrow"/>
                </v:shape>
                <v:shape id="Elbow Connector 51" o:spid="_x0000_s1060" type="#_x0000_t34" style="position:absolute;left:1792;top:19229;width:30540;height:1514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vNe8QAAADbAAAADwAAAGRycy9kb3ducmV2LnhtbESPQWvCQBSE70L/w/IK3nSTgkVSV4li&#10;oSCtRKXnx+5rEsy+DdltEv313UKhx2FmvmFWm9E2oqfO144VpPMEBLF2puZSweX8OluC8AHZYOOY&#10;FNzIw2b9MFlhZtzABfWnUIoIYZ+hgiqENpPS64os+rlriaP35TqLIcqulKbDIcJtI5+S5FlarDku&#10;VNjSriJ9PX1bBXjJD++FzMO5WdyPmraUfu4/lJo+jvkLiEBj+A//td+MgkUKv1/iD5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y817xAAAANsAAAAPAAAAAAAAAAAA&#10;AAAAAKECAABkcnMvZG93bnJldi54bWxQSwUGAAAAAAQABAD5AAAAkgMAAAAA&#10;" adj="1586" strokecolor="black [3213]" strokeweight=".5p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Elbow Connector 69" o:spid="_x0000_s1061" type="#_x0000_t35" style="position:absolute;left:13374;top:22624;width:5246;height:445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qMXsQAAADbAAAADwAAAGRycy9kb3ducmV2LnhtbESPQWvCQBSE7wX/w/IEb3WjULHRVaRY&#10;qB4ErZfcHtlnsph9m2a3MfrrXUHwOMzMN8x82dlKtNR441jBaJiAIM6dNlwoOP5+v09B+ICssXJM&#10;Cq7kYbnovc0x1e7Ce2oPoRARwj5FBWUIdSqlz0uy6IeuJo7eyTUWQ5RNIXWDlwi3lRwnyURaNBwX&#10;Sqzpq6T8fPi3CrbZ5s/l61O26czHymTtcXcLZ6UG/W41AxGoC6/ws/2jFUw+4fEl/gC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2oxexAAAANsAAAAPAAAAAAAAAAAA&#10;AAAAAKECAABkcnMvZG93bnJldi54bWxQSwUGAAAAAAQABAD5AAAAkgMAAAAA&#10;" adj="4758,29564" strokecolor="black [3213]" strokeweight=".5pt">
                  <v:stroke endarrow="block" endarrowwidth="narrow"/>
                </v:shape>
                <v:shape id="Elbow Connector 70" o:spid="_x0000_s1062" type="#_x0000_t35" style="position:absolute;left:9344;top:26607;width:13257;height:450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C5EsAAAADbAAAADwAAAGRycy9kb3ducmV2LnhtbERPy4rCMBTdC/5DuMJsRFMdUKlGKYIg&#10;uPLt8tJc22pzU5uMdv7eLASXh/OeLRpTiifVrrCsYNCPQBCnVhecKTjsV70JCOeRNZaWScE/OVjM&#10;260Zxtq+eEvPnc9ECGEXo4Lc+yqW0qU5GXR9WxEH7mprgz7AOpO6xlcIN6UcRtFIGiw4NORY0TKn&#10;9L77MwqS4+Nsu5dTuiqLSbLZ3g7XzW+k1E+nSaYgPDX+K/6411rBOKwPX8IPkPM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yguRLAAAAA2wAAAA8AAAAAAAAAAAAAAAAA&#10;oQIAAGRycy9kb3ducmV2LnhtbFBLBQYAAAAABAAEAPkAAACOAwAAAAA=&#10;" adj="1852,29365" strokecolor="black [3213]" strokeweight=".5pt">
                  <v:stroke endarrow="block" endarrowwidth="narrow"/>
                </v:shape>
                <v:shape id="Elbow Connector 71" o:spid="_x0000_s1063" type="#_x0000_t35" style="position:absolute;left:25842;top:22358;width:4434;height:417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SM6MMAAADbAAAADwAAAGRycy9kb3ducmV2LnhtbESP0YrCMBRE34X9h3CFfRFNq+hKNYoI&#10;gqAI1f2AS3Nti81NabJt1683wsI+DjNzhllve1OJlhpXWlYQTyIQxJnVJecKvm+H8RKE88gaK8uk&#10;4JccbDcfgzUm2nacUnv1uQgQdgkqKLyvEyldVpBBN7E1cfDutjHog2xyqRvsAtxUchpFC2mw5LBQ&#10;YE37grLH9ccoOM3i2wHNpd2N0uPjuZyfqy52Sn0O+90KhKfe/4f/2ket4CuG95fwA+Tm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EjOjDAAAA2wAAAA8AAAAAAAAAAAAA&#10;AAAAoQIAAGRycy9kb3ducmV2LnhtbFBLBQYAAAAABAAEAPkAAACRAwAAAAA=&#10;" adj="4935,30836" strokecolor="black [3213]" strokeweight=".5pt">
                  <v:stroke endarrow="block" endarrowwidth="narrow"/>
                </v:shape>
                <v:shape id="Elbow Connector 72" o:spid="_x0000_s1064" type="#_x0000_t35" style="position:absolute;left:19781;top:28357;width:16493;height:4239;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8gsQAAADbAAAADwAAAGRycy9kb3ducmV2LnhtbESPS4vCQBCE74L/YWhhL7KZ+GCV6Cgi&#10;CF48rAZ2j02m88BMT8hMTPbfO8KCx6KqvqK2+8HU4kGtqywrmEUxCOLM6ooLBent9LkG4Tyyxtoy&#10;KfgjB/vdeLTFRNuev+lx9YUIEHYJKii9bxIpXVaSQRfZhjh4uW0N+iDbQuoW+wA3tZzH8Zc0WHFY&#10;KLGhY0nZ/doZBT/pZbZekl41i99pd8l91RX9UamPyXDYgPA0+Hf4v33WClZzeH0JP0Dun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hLyCxAAAANsAAAAPAAAAAAAAAAAA&#10;AAAAAKECAABkcnMvZG93bnJldi54bWxQSwUGAAAAAAQABAD5AAAAkgMAAAAA&#10;" adj="1364,30337" strokecolor="black [3213]" strokeweight=".5pt">
                  <v:stroke endarrow="block" endarrowwidth="narrow"/>
                </v:shape>
                <v:shape id="Elbow Connector 73" o:spid="_x0000_s1065" type="#_x0000_t35" style="position:absolute;left:22835;top:25508;width:10447;height:417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y98QAAADbAAAADwAAAGRycy9kb3ducmV2LnhtbESPQWsCMRSE7wX/Q3iCt27WCrWsRtGK&#10;IKUXrR68PTfPzeLmZUmibv99UxA8DjPzDTOdd7YRN/KhdqxgmOUgiEuna64U7H/Wrx8gQkTW2Dgm&#10;Bb8UYD7rvUyx0O7OW7rtYiUShEOBCkyMbSFlKA1ZDJlriZN3dt5iTNJXUnu8J7ht5Fuev0uLNacF&#10;gy19Giovu6tVcFh2p703w+t6FJbt13F12K6+G6UG/W4xARGpi8/wo73RCsYj+P+SfoC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DL3xAAAANsAAAAPAAAAAAAAAAAA&#10;AAAAAKECAABkcnMvZG93bnJldi54bWxQSwUGAAAAAAQABAD5AAAAkgMAAAAA&#10;" adj="1861,30713" strokecolor="black [3213]" strokeweight=".5pt">
                  <v:stroke endarrow="block" endarrowwidth="narrow"/>
                </v:shape>
                <v:shape id="Elbow Connector 76" o:spid="_x0000_s1066" type="#_x0000_t35" style="position:absolute;left:35532;top:24086;width:7620;height:381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88WMMAAADbAAAADwAAAGRycy9kb3ducmV2LnhtbESPT4vCMBTE78J+h/AW9mbTdUWlGqUu&#10;q3jz78Hjo3m2dZuX0kSt394IgsdhZn7DTGatqcSVGldaVvAdxSCIM6tLzhUc9ovuCITzyBory6Tg&#10;Tg5m04/OBBNtb7yl687nIkDYJaig8L5OpHRZQQZdZGvi4J1sY9AH2eRSN3gLcFPJXhwPpMGSw0KB&#10;Nf0WlP3vLkbB5q+ufuY0T89pxuvVeX8cLXt9pb4+23QMwlPr3+FXe6UVDAfw/BJ+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0PPFjDAAAA2wAAAA8AAAAAAAAAAAAA&#10;AAAAoQIAAGRycy9kb3ducmV2LnhtbFBLBQYAAAAABAAEAPkAAACRAwAAAAA=&#10;" adj="3063,31185" strokecolor="black [3213]" strokeweight=".5pt">
                  <v:stroke endarrow="block" endarrowwidth="narrow"/>
                </v:shape>
                <v:shape id="Elbow Connector 77" o:spid="_x0000_s1067" type="#_x0000_t34" style="position:absolute;left:45590;top:29801;width:2597;height:3278;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n0+8QAAADbAAAADwAAAGRycy9kb3ducmV2LnhtbESPQWvCQBSE7wX/w/IEb3VjDqZEVxFB&#10;q57aaO+P7DMbzL6N2a1Gf323UOhxmJlvmPmyt424Uedrxwom4wQEcel0zZWC03Hz+gbCB2SNjWNS&#10;8CAPy8XgZY65dnf+pFsRKhEh7HNUYEJocyl9aciiH7uWOHpn11kMUXaV1B3eI9w2Mk2SqbRYc1ww&#10;2NLaUHkpvq2C9ro9FenBbI5f/fu5SverZ/b4UGo07FczEIH68B/+a++0giyD3y/xB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ufT7xAAAANsAAAAPAAAAAAAAAAAA&#10;AAAAAKECAABkcnMvZG93bnJldi54bWxQSwUGAAAAAAQABAD5AAAAkgMAAAAA&#10;" strokecolor="black [3213]" strokeweight=".5pt">
                  <v:stroke endarrow="block" endarrowwidth="narrow"/>
                </v:shape>
                <v:shape id="Elbow Connector 78" o:spid="_x0000_s1068" type="#_x0000_t34" style="position:absolute;left:45590;top:25994;width:2597;height:380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GzyL4AAADbAAAADwAAAGRycy9kb3ducmV2LnhtbERPTYvCMBC9C/6HMII3TfWgSzWKFERB&#10;EFa9eBubsS02k9KMWv+9OSzs8fG+l+vO1epFbag8G5iME1DEubcVFwYu5+3oB1QQZIu1ZzLwoQDr&#10;Vb+3xNT6N//S6ySFiiEcUjRQijSp1iEvyWEY+4Y4cnffOpQI20LbFt8x3NV6miQz7bDi2FBiQ1lJ&#10;+eP0dAZEjnrrknOW7Zrr8fCobsXHz40ZDrrNApRQJ//iP/feGpjHsfFL/AF69Q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E8bPIvgAAANsAAAAPAAAAAAAAAAAAAAAAAKEC&#10;AABkcnMvZG93bnJldi54bWxQSwUGAAAAAAQABAD5AAAAjAMAAAAA&#10;" strokecolor="black [3213]" strokeweight=".5pt">
                  <v:stroke endarrow="block" endarrowwidth="narrow"/>
                </v:shape>
                <v:shape id="Elbow Connector 79" o:spid="_x0000_s1069" type="#_x0000_t35" style="position:absolute;left:24753;top:34733;width:29046;height:394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H4mcMAAADbAAAADwAAAGRycy9kb3ducmV2LnhtbESPzWrCQBSF9wXfYbiCuzpRSdrGTEQF&#10;wVVLo4UuL5lrEszcCZnRxLfvFApdHs7Px8k2o2nFnXrXWFawmEcgiEurG64UnE+H51cQziNrbC2T&#10;ggc52OSTpwxTbQf+pHvhKxFG2KWooPa+S6V0ZU0G3dx2xMG72N6gD7KvpO5xCOOmlcsoSqTBhgOh&#10;xo72NZXX4mYC98N/23f8Stwq2u1uNokL18VKzabjdg3C0+j/w3/to1bw8ga/X8IPkPk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ZB+JnDAAAA2wAAAA8AAAAAAAAAAAAA&#10;AAAAoQIAAGRycy9kb3ducmV2LnhtbFBLBQYAAAAABAAEAPkAAACRAwAAAAA=&#10;" adj="819,30212" strokecolor="black [3213]" strokeweight=".5pt">
                  <v:stroke endarrow="block" endarrowwidth="narrow"/>
                </v:shape>
                <v:shape id="Elbow Connector 80" o:spid="_x0000_s1070" type="#_x0000_t34" style="position:absolute;left:56639;top:25994;width:2811;height:3838;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UcqMAAAADbAAAADwAAAGRycy9kb3ducmV2LnhtbERPPW/CMBDdkfofrKvEBg4ZCgoYhJAo&#10;pRME2E/xEUfE5zQ2EPrr8YDE+PS+Z4vO1uJGra8cKxgNExDEhdMVlwqOh/VgAsIHZI21Y1LwIA+L&#10;+Udvhpl2d97TLQ+liCHsM1RgQmgyKX1hyKIfuoY4cmfXWgwRtqXULd5juK1lmiRf0mLFscFgQytD&#10;xSW/WgXN3/cxT3/N+nDqNucy3S7/x4+dUv3PbjkFEagLb/HL/aMVTOL6+CX+ADl/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6FHKjAAAAA2wAAAA8AAAAAAAAAAAAAAAAA&#10;oQIAAGRycy9kb3ducmV2LnhtbFBLBQYAAAAABAAEAPkAAACOAwAAAAA=&#10;" strokecolor="black [3213]" strokeweight=".5pt">
                  <v:stroke endarrow="block" endarrowwidth="narrow"/>
                </v:shape>
                <v:shape id="Elbow Connector 81" o:spid="_x0000_s1071" type="#_x0000_t34" style="position:absolute;left:56639;top:29832;width:2811;height:324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5qcsMAAADbAAAADwAAAGRycy9kb3ducmV2LnhtbESPQWvCQBSE7wX/w/IKvdWNPbQhZiMl&#10;IAqC0OjF2zP7TILZtyH7qvHfdwuFHoeZ+YbJV5Pr1Y3G0Hk2sJgnoIhrbztuDBwP69cUVBBki71n&#10;MvCgAKti9pRjZv2dv+hWSaMihEOGBlqRIdM61C05DHM/EEfv4keHEuXYaDviPcJdr9+S5F077Dgu&#10;tDhQ2VJ9rb6dAZG9XrvkUJab4bTfXbtz8/Afxrw8T59LUEKT/If/2ltrIF3A75f4A3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eanLDAAAA2wAAAA8AAAAAAAAAAAAA&#10;AAAAoQIAAGRycy9kb3ducmV2LnhtbFBLBQYAAAAABAAEAPkAAACRAwAAAAA=&#10;" strokecolor="black [3213]" strokeweight=".5pt">
                  <v:stroke endarrow="block" endarrowwidth="narrow"/>
                </v:shape>
                <v:shape id="Elbow Connector 82" o:spid="_x0000_s1072" type="#_x0000_t35" style="position:absolute;left:31799;top:27687;width:14953;height:394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5sPcIAAADbAAAADwAAAGRycy9kb3ducmV2LnhtbESPT2sCMRTE74V+h/AKXopmXVGWrVFK&#10;UfDqn4u3x+Z1dzV5WZKoq5/eFAoeh5n5DTNf9taIK/nQOlYwHmUgiCunW64VHPbrYQEiRGSNxjEp&#10;uFOA5eL9bY6ldjfe0nUXa5EgHEpU0MTYlVKGqiGLYeQ64uT9Om8xJulrqT3eEtwamWfZTFpsOS00&#10;2NFPQ9V5d7EKpo/8cDwZPk1csf80jKs7+7NSg4/++wtEpD6+wv/tjVZQ5PD3Jf0AuXg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l5sPcIAAADbAAAADwAAAAAAAAAAAAAA&#10;AAChAgAAZHJzL2Rvd25yZXYueG1sUEsFBgAAAAAEAAQA+QAAAJADAAAAAA==&#10;" adj="1562,30212" strokecolor="black [3213]" strokeweight=".5pt">
                  <v:stroke endarrow="block" endarrowwidth="narrow"/>
                </v:shape>
                <v:shapetype id="_x0000_t32" coordsize="21600,21600" o:spt="32" o:oned="t" path="m,l21600,21600e" filled="f">
                  <v:path arrowok="t" fillok="f" o:connecttype="none"/>
                  <o:lock v:ext="edit" shapetype="t"/>
                </v:shapetype>
                <v:shape id="Elbow Connector 83" o:spid="_x0000_s1073" type="#_x0000_t32" style="position:absolute;left:45590;top:29801;width:13860;height: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kMH8EAAADbAAAADwAAAGRycy9kb3ducmV2LnhtbESPwWrDMBBE74X8g9hAb7WcFELiRjHF&#10;EJqeSpN8wGJtLVNrJSTFcfP1UaHQ4zAzb5htPdlBjBRi71jBoihBELdO99wpOJ/2T2sQMSFrHByT&#10;gh+KUO9mD1ustLvyJ43H1IkM4VihApOSr6SMrSGLsXCeOHtfLlhMWYZO6oDXDLeDXJblSlrsOS8Y&#10;9NQYar+PF6tgcjez4RCb6FtcvX00/oD0rtTjfHp9AZFoSv/hv/ZBK1g/w++X/APk7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CQwfwQAAANsAAAAPAAAAAAAAAAAAAAAA&#10;AKECAABkcnMvZG93bnJldi54bWxQSwUGAAAAAAQABAD5AAAAjwMAAAAA&#10;" strokecolor="black [3213]" strokeweight=".5pt">
                  <v:stroke endarrow="block" endarrowwidth="narrow"/>
                </v:shape>
                <v:shape id="Elbow Connector 84" o:spid="_x0000_s1074" type="#_x0000_t35" style="position:absolute;left:28468;top:31018;width:21615;height:394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eVgsIAAADbAAAADwAAAGRycy9kb3ducmV2LnhtbESP0YrCMBRE3wX/IVzBF9F0F6lSjeIu&#10;LKv4ZPUDLs21KTY3pcnW+vcbQfBxmJkzzHrb21p01PrKsYKPWQKCuHC64lLB5fwzXYLwAVlj7ZgU&#10;PMjDdjMcrDHT7s4n6vJQighhn6ECE0KTSekLQxb9zDXE0bu61mKIsi2lbvEe4baWn0mSSosVxwWD&#10;DX0bKm75n1Ww6PJrephgedzV6W9Y7JPTl7kpNR71uxWIQH14h1/tvVawnMPz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beVgsIAAADbAAAADwAAAAAAAAAAAAAA&#10;AAChAgAAZHJzL2Rvd25yZXYueG1sUEsFBgAAAAAEAAQA+QAAAJADAAAAAA==&#10;" adj="1102,30212" strokecolor="black [3213]" strokeweight=".5pt">
                  <v:stroke endarrow="block" endarrowwidth="narrow"/>
                </v:shape>
                <v:shape id="Elbow Connector 85" o:spid="_x0000_s1075" type="#_x0000_t35" style="position:absolute;left:21145;top:38341;width:36261;height:394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nDS8QAAADbAAAADwAAAGRycy9kb3ducmV2LnhtbESPQWvCQBSE70L/w/IKvemmSkWiayjF&#10;WHuxxPbQ4yP7zIZm34bsmsR/3y0IHoeZ+YbZZKNtRE+drx0reJ4lIIhLp2uuFHx/5dMVCB+QNTaO&#10;ScGVPGTbh8kGU+0GLqg/hUpECPsUFZgQ2lRKXxqy6GeuJY7e2XUWQ5RdJXWHQ4TbRs6TZCkt1hwX&#10;DLb0Zqj8PV2sgvp9WOxK+ug/j/RT5HtzNHghpZ4ex9c1iEBjuIdv7YNWsHqB/y/x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icNLxAAAANsAAAAPAAAAAAAAAAAA&#10;AAAAAKECAABkcnMvZG93bnJldi54bWxQSwUGAAAAAAQABAD5AAAAkgMAAAAA&#10;" adj="636,30212" strokecolor="black [3213]" strokeweight=".5pt">
                  <v:stroke endarrow="block" endarrowwidth="narrow"/>
                </v:shape>
                <v:shape id="Elbow Connector 86" o:spid="_x0000_s1076" type="#_x0000_t35" style="position:absolute;left:17908;top:41578;width:42735;height:394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qCQMMAAADbAAAADwAAAGRycy9kb3ducmV2LnhtbESPUWvCMBSF34X9h3AHe9NkHYhU0+Im&#10;gvNhoNsPuDTXptrcdE2m3X69GQg+Hs453+EsysG14kx9aDxreJ4oEMSVNw3XGr4+1+MZiBCRDbae&#10;ScMvBSiLh9ECc+MvvKPzPtYiQTjkqMHG2OVShsqSwzDxHXHyDr53GJPsa2l6vCS4a2Wm1FQ6bDgt&#10;WOzozVJ12v84DcfT5o8/rCJevRC32fv3a6a2Wj89Dss5iEhDvIdv7Y3RMJvC/5f0A2Rx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g6gkDDAAAA2wAAAA8AAAAAAAAAAAAA&#10;AAAAoQIAAGRycy9kb3ducmV2LnhtbFBLBQYAAAAABAAEAPkAAACRAwAAAAA=&#10;" adj="551,30212" strokecolor="black [3213]" strokeweight=".5pt">
                  <v:stroke endarrow="block" endarrowwidth="narrow"/>
                </v:shape>
                <v:shape id="Elbow Connector 87" o:spid="_x0000_s1077" type="#_x0000_t32" style="position:absolute;left:46344;top:64916;width:2081;height: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IKHMEAAADbAAAADwAAAGRycy9kb3ducmV2LnhtbESPQWsCMRSE7wX/Q3hCb92sHqyuRpEF&#10;qZ5K1R/w2Dw3i5uXkETd9tebQqHHYWa+YVabwfbiTiF2jhVMihIEceN0x62C82n3NgcRE7LG3jEp&#10;+KYIm/XoZYWVdg/+ovsxtSJDOFaowKTkKyljY8hiLJwnzt7FBYspy9BKHfCR4baX07KcSYsd5wWD&#10;nmpDzfV4swoG92MWHGIdfYOzj8/a75EOSr2Oh+0SRKIh/Yf/2nutYP4Ov1/yD5Dr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gocwQAAANsAAAAPAAAAAAAAAAAAAAAA&#10;AKECAABkcnMvZG93bnJldi54bWxQSwUGAAAAAAQABAD5AAAAjwMAAAAA&#10;" strokecolor="black [3213]" strokeweight=".5pt">
                  <v:stroke endarrow="block" endarrowwidth="narrow"/>
                </v:shape>
                <v:shape id="Elbow Connector 88" o:spid="_x0000_s1078" type="#_x0000_t35" style="position:absolute;left:4969;top:48519;width:4808;height:423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FTR8MAAADbAAAADwAAAGRycy9kb3ducmV2LnhtbERPTWvCQBC9C/6HZQq9mU0stCZ1FbEE&#10;BEvBRCi9DdkxSZudDdltjP++eyh4fLzv9XYynRhpcK1lBUkUgyCurG65VnAu88UKhPPIGjvLpOBG&#10;Drab+WyNmbZXPtFY+FqEEHYZKmi87zMpXdWQQRfZnjhwFzsY9AEOtdQDXkO46eQyjp+lwZZDQ4M9&#10;7Ruqfopfo+ArT56OZZp8J7f39KN/i+XLZ3FR6vFh2r2C8DT5u/jffdAKVmFs+BJ+gN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xU0fDAAAA2wAAAA8AAAAAAAAAAAAA&#10;AAAAoQIAAGRycy9kb3ducmV2LnhtbFBLBQYAAAAABAAEAPkAAACRAwAAAAA=&#10;" adj="5390,30593" strokecolor="black [3213]" strokeweight=".5pt">
                  <v:stroke endarrow="block" endarrowwidth="narrow"/>
                </v:shape>
                <v:shape id="Elbow Connector 89" o:spid="_x0000_s1079" type="#_x0000_t35" style="position:absolute;left:14355;top:45263;width:49974;height:381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1DUsQAAADbAAAADwAAAGRycy9kb3ducmV2LnhtbESPQWvCQBSE74X+h+UVvNVNFaxGV5FA&#10;QbyIUURvj+wzmzb7NmRXjf56t1DocZiZb5jZorO1uFLrK8cKPvoJCOLC6YpLBfvd1/sYhA/IGmvH&#10;pOBOHhbz15cZptrdeEvXPJQiQtinqMCE0KRS+sKQRd93DXH0zq61GKJsS6lbvEW4reUgSUbSYsVx&#10;wWBDmaHiJ79YBZsuz/L14GiGj3DK7CevD99LVKr31i2nIAJ14T/8115pBeMJ/H6JP0D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rUNSxAAAANsAAAAPAAAAAAAAAAAA&#10;AAAAAKECAABkcnMvZG93bnJldi54bWxQSwUGAAAAAAQABAD5AAAAkgMAAAAA&#10;" adj="470,31185" strokecolor="black [3213]" strokeweight=".5pt">
                  <v:stroke endarrow="block" endarrowwidth="narrow"/>
                </v:shape>
                <v:shape id="Elbow Connector 90" o:spid="_x0000_s1080" type="#_x0000_t35" style="position:absolute;left:888;top:52600;width:12970;height:423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U/I8MAAADbAAAADwAAAGRycy9kb3ducmV2LnhtbERPTWvCQBC9C/6HZQQvRTdKqTVmI6JI&#10;LaVYY3vwNmTHJJidDdmtxn/fPRQ8Pt53suxMLa7Uusqygsk4AkGcW11xoeD7uB29gnAeWWNtmRTc&#10;ycEy7fcSjLW98YGumS9ECGEXo4LS+yaW0uUlGXRj2xAH7mxbgz7AtpC6xVsIN7WcRtGLNFhxaCix&#10;oXVJ+SX7NQr4c3b4eP/6eZ6/7Z9oJ0/3zG3WSg0H3WoBwlPnH+J/904rmIf14Uv4AT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r1PyPDAAAA2wAAAA8AAAAAAAAAAAAA&#10;AAAAoQIAAGRycy9kb3ducmV2LnhtbFBLBQYAAAAABAAEAPkAAACRAwAAAAA=&#10;" adj="1966,30715" strokecolor="black [3213]" strokeweight=".5pt">
                  <v:stroke endarrow="block" endarrowwidth="narrow"/>
                </v:shape>
                <v:shape id="Text Box 93" o:spid="_x0000_s1081" type="#_x0000_t202" style="position:absolute;left:4652;top:69152;width:13573;height:6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aHosYA&#10;AADbAAAADwAAAGRycy9kb3ducmV2LnhtbESPQWvCQBSE74L/YXmF3nTTSMWmriKBYCl6SOqlt9fs&#10;MwnNvo3Zrab+elco9DjMzDfMcj2YVpypd41lBU/TCARxaXXDlYLDRzZZgHAeWWNrmRT8koP1ajxa&#10;YqLthXM6F74SAcIuQQW1910ipStrMuimtiMO3tH2Bn2QfSV1j5cAN62Mo2guDTYcFmrsKK2p/C5+&#10;jIL3NNtj/hWbxbVNt7vjpjsdPp+VenwYNq8gPA3+P/zXftMKXmZ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RaHosYAAADbAAAADwAAAAAAAAAAAAAAAACYAgAAZHJz&#10;L2Rvd25yZXYueG1sUEsFBgAAAAAEAAQA9QAAAIsDAAAAAA==&#10;" filled="f" stroked="f" strokeweight=".5pt">
                  <v:textbox>
                    <w:txbxContent>
                      <w:p w14:paraId="7D6B1626" w14:textId="77777777" w:rsidR="00C9147C" w:rsidRPr="00BD349B" w:rsidRDefault="00C9147C" w:rsidP="00BD349B">
                        <w:pPr>
                          <w:spacing w:after="0"/>
                          <w:ind w:left="0"/>
                          <w:jc w:val="left"/>
                          <w:rPr>
                            <w:rFonts w:cs="Arial"/>
                            <w:b/>
                            <w:sz w:val="16"/>
                            <w:szCs w:val="16"/>
                          </w:rPr>
                        </w:pPr>
                        <w:r w:rsidRPr="00BD349B">
                          <w:rPr>
                            <w:rFonts w:cs="Arial"/>
                            <w:b/>
                            <w:sz w:val="16"/>
                            <w:szCs w:val="16"/>
                          </w:rPr>
                          <w:t>NOTES:</w:t>
                        </w:r>
                      </w:p>
                      <w:p w14:paraId="2B9F9176" w14:textId="103DA346" w:rsidR="00C9147C" w:rsidRDefault="00C9147C" w:rsidP="00BD349B">
                        <w:pPr>
                          <w:spacing w:after="0"/>
                          <w:ind w:left="0"/>
                          <w:jc w:val="left"/>
                          <w:rPr>
                            <w:rFonts w:cs="Arial"/>
                            <w:sz w:val="16"/>
                            <w:szCs w:val="16"/>
                          </w:rPr>
                        </w:pPr>
                        <w:r w:rsidRPr="00BD349B">
                          <w:rPr>
                            <w:rFonts w:cs="Arial"/>
                            <w:sz w:val="16"/>
                            <w:szCs w:val="16"/>
                          </w:rPr>
                          <w:t>HP = Hybrid Patchcord</w:t>
                        </w:r>
                      </w:p>
                      <w:p w14:paraId="4FE3290E" w14:textId="2C5B7A15" w:rsidR="00C9147C" w:rsidRDefault="00C9147C" w:rsidP="00BD349B">
                        <w:pPr>
                          <w:spacing w:after="0"/>
                          <w:ind w:left="0"/>
                          <w:jc w:val="left"/>
                          <w:rPr>
                            <w:rFonts w:cs="Arial"/>
                            <w:sz w:val="16"/>
                            <w:szCs w:val="16"/>
                          </w:rPr>
                        </w:pPr>
                        <w:r>
                          <w:rPr>
                            <w:rFonts w:cs="Arial"/>
                            <w:sz w:val="16"/>
                            <w:szCs w:val="16"/>
                          </w:rPr>
                          <w:t>P = Patchcord</w:t>
                        </w:r>
                      </w:p>
                      <w:p w14:paraId="58AAD287" w14:textId="4C6746D4" w:rsidR="00C9147C" w:rsidRPr="00BD349B" w:rsidRDefault="00C9147C" w:rsidP="00BD349B">
                        <w:pPr>
                          <w:spacing w:after="0"/>
                          <w:ind w:left="0"/>
                          <w:jc w:val="left"/>
                          <w:rPr>
                            <w:rFonts w:cs="Arial"/>
                            <w:sz w:val="16"/>
                            <w:szCs w:val="16"/>
                          </w:rPr>
                        </w:pPr>
                        <w:r>
                          <w:rPr>
                            <w:rFonts w:cs="Arial"/>
                            <w:sz w:val="16"/>
                            <w:szCs w:val="16"/>
                          </w:rPr>
                          <w:t>MA = Mating Adapter</w:t>
                        </w:r>
                      </w:p>
                    </w:txbxContent>
                  </v:textbox>
                </v:shape>
                <v:shape id="Text Box 18" o:spid="_x0000_s1082" type="#_x0000_t202" style="position:absolute;left:48425;top:37641;width:7928;height:6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JbcMQA&#10;AADbAAAADwAAAGRycy9kb3ducmV2LnhtbESPQWvCQBSE74X+h+UVvDWbig01zSoqCHqqSXvw+Mi+&#10;JqHZt0l2NfHfdwtCj8PMfMNk68m04kqDaywreIliEMSl1Q1XCr4+989vIJxH1thaJgU3crBePT5k&#10;mGo7ck7XwlciQNilqKD2vkuldGVNBl1kO+LgfdvBoA9yqKQecAxw08p5HCfSYMNhocaOdjWVP8XF&#10;KDi/Lj42eX+UW930xt/68YDtSanZ07R5B+Fp8v/he/ugFSwT+PsSf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yW3DEAAAA2wAAAA8AAAAAAAAAAAAAAAAAmAIAAGRycy9k&#10;b3ducmV2LnhtbFBLBQYAAAAABAAEAPUAAACJAwAAAAA=&#10;" fillcolor="#f2f2f2 [3052]" strokeweight=".5pt">
                  <v:textbox style="mso-fit-shape-to-text:t" inset="1mm,1mm,1mm,1mm">
                    <w:txbxContent>
                      <w:p w14:paraId="4217679B" w14:textId="4B67F8A6" w:rsidR="00C9147C" w:rsidRDefault="00C9147C" w:rsidP="00753269">
                        <w:pPr>
                          <w:spacing w:after="0"/>
                          <w:ind w:left="0"/>
                          <w:jc w:val="center"/>
                          <w:rPr>
                            <w:rFonts w:cs="Arial"/>
                            <w:sz w:val="16"/>
                            <w:szCs w:val="16"/>
                          </w:rPr>
                        </w:pPr>
                        <w:r>
                          <w:rPr>
                            <w:rFonts w:cs="Arial"/>
                            <w:sz w:val="16"/>
                            <w:szCs w:val="16"/>
                          </w:rPr>
                          <w:t xml:space="preserve">Para. </w:t>
                        </w:r>
                        <w:r>
                          <w:rPr>
                            <w:rFonts w:cs="Arial"/>
                            <w:sz w:val="16"/>
                            <w:szCs w:val="16"/>
                          </w:rPr>
                          <w:fldChar w:fldCharType="begin"/>
                        </w:r>
                        <w:r>
                          <w:rPr>
                            <w:rFonts w:cs="Arial"/>
                            <w:sz w:val="16"/>
                            <w:szCs w:val="16"/>
                          </w:rPr>
                          <w:instrText xml:space="preserve"> REF _Ref461779758 \r \h </w:instrText>
                        </w:r>
                        <w:r>
                          <w:rPr>
                            <w:rFonts w:cs="Arial"/>
                            <w:sz w:val="16"/>
                            <w:szCs w:val="16"/>
                          </w:rPr>
                        </w:r>
                        <w:r>
                          <w:rPr>
                            <w:rFonts w:cs="Arial"/>
                            <w:sz w:val="16"/>
                            <w:szCs w:val="16"/>
                          </w:rPr>
                          <w:fldChar w:fldCharType="separate"/>
                        </w:r>
                        <w:r>
                          <w:rPr>
                            <w:rFonts w:cs="Arial"/>
                            <w:sz w:val="16"/>
                            <w:szCs w:val="16"/>
                          </w:rPr>
                          <w:t>7.5.7</w:t>
                        </w:r>
                        <w:r>
                          <w:rPr>
                            <w:rFonts w:cs="Arial"/>
                            <w:sz w:val="16"/>
                            <w:szCs w:val="16"/>
                          </w:rPr>
                          <w:fldChar w:fldCharType="end"/>
                        </w:r>
                      </w:p>
                      <w:p w14:paraId="16EE80A6" w14:textId="77777777" w:rsidR="00C9147C" w:rsidRDefault="00C9147C" w:rsidP="00753269">
                        <w:pPr>
                          <w:spacing w:after="0"/>
                          <w:ind w:left="0"/>
                          <w:jc w:val="center"/>
                          <w:rPr>
                            <w:rFonts w:cs="Arial"/>
                            <w:sz w:val="16"/>
                            <w:szCs w:val="16"/>
                          </w:rPr>
                        </w:pPr>
                        <w:r w:rsidRPr="00D82D8F">
                          <w:rPr>
                            <w:rFonts w:cs="Arial"/>
                            <w:sz w:val="16"/>
                            <w:szCs w:val="16"/>
                          </w:rPr>
                          <w:t>Temperature Cycling III</w:t>
                        </w:r>
                      </w:p>
                      <w:p w14:paraId="56CA23E4" w14:textId="77777777" w:rsidR="00C9147C" w:rsidRDefault="00C9147C" w:rsidP="00753269">
                        <w:pPr>
                          <w:spacing w:after="0"/>
                          <w:ind w:left="0"/>
                          <w:jc w:val="center"/>
                          <w:rPr>
                            <w:sz w:val="24"/>
                            <w:szCs w:val="24"/>
                          </w:rPr>
                        </w:pPr>
                        <w:r>
                          <w:rPr>
                            <w:rFonts w:cs="Arial"/>
                            <w:sz w:val="16"/>
                            <w:szCs w:val="16"/>
                          </w:rPr>
                          <w:t>12HP, 6MA</w:t>
                        </w:r>
                      </w:p>
                    </w:txbxContent>
                  </v:textbox>
                </v:shape>
                <v:shape id="Elbow Connector 97" o:spid="_x0000_s1083" type="#_x0000_t34" style="position:absolute;left:46128;top:37134;width:2297;height:3585;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USAcQAAADbAAAADwAAAGRycy9kb3ducmV2LnhtbESPwW7CMBBE75X4B2uReisOOUAJGISQ&#10;KKWnEuC+ipc4Il6H2IXA19eVKnEczcwbzWzR2VpcqfWVYwXDQQKCuHC64lLBYb9+ewfhA7LG2jEp&#10;uJOHxbz3MsNMuxvv6JqHUkQI+wwVmBCaTEpfGLLoB64hjt7JtRZDlG0pdYu3CLe1TJNkJC1WHBcM&#10;NrQyVJzzH6uguXwc8vTLrPfHbnMq0+3yMb5/K/Xa75ZTEIG68Az/tz+1gskY/r7EH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tRIBxAAAANsAAAAPAAAAAAAAAAAA&#10;AAAAAKECAABkcnMvZG93bnJldi54bWxQSwUGAAAAAAQABAD5AAAAkgMAAAAA&#10;" strokecolor="black [3213]" strokeweight=".5pt">
                  <v:stroke endarrow="block" endarrowwidth="narrow"/>
                </v:shape>
                <v:shape id="Elbow Connector 98" o:spid="_x0000_s1084" type="#_x0000_t34" style="position:absolute;left:46212;top:40719;width:2213;height:307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JbaMEAAADbAAAADwAAAGRycy9kb3ducmV2LnhtbERPy4rCMBTdD/gP4QqzG1MFHa1GEdFR&#10;0YWvD7g017ba3NQmav17sxhweTjv0aQ2hXhQ5XLLCtqtCARxYnXOqYLTcfHTB+E8ssbCMil4kYPJ&#10;uPE1wljbJ+/pcfCpCCHsYlSQeV/GUrokI4OuZUviwJ1tZdAHWKVSV/gM4aaQnSjqSYM5h4YMS5pl&#10;lFwPd6Pg/BcdL8vf9Wax7W5T2r3mU3s7KfXdrKdDEJ5q/xH/u1dawSCMDV/CD5Dj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UltowQAAANsAAAAPAAAAAAAAAAAAAAAA&#10;AKECAABkcnMvZG93bnJldi54bWxQSwUGAAAAAAQABAD5AAAAjwMAAAAA&#10;" adj="10335" strokecolor="black [3213]" strokeweight=".5pt">
                  <v:stroke endarrow="block" endarrowwidth="narrow"/>
                </v:shape>
                <w10:anchorlock/>
              </v:group>
            </w:pict>
          </mc:Fallback>
        </mc:AlternateContent>
      </w:r>
    </w:p>
    <w:sectPr w:rsidR="00E56C02" w:rsidSect="001356D9">
      <w:headerReference w:type="default" r:id="rId23"/>
      <w:pgSz w:w="11907" w:h="16839" w:code="9"/>
      <w:pgMar w:top="1418"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7FB00A" w14:textId="77777777" w:rsidR="009F40E3" w:rsidRDefault="009F40E3" w:rsidP="00546706">
      <w:r>
        <w:separator/>
      </w:r>
    </w:p>
    <w:p w14:paraId="0C9125BC" w14:textId="77777777" w:rsidR="009F40E3" w:rsidRDefault="009F40E3" w:rsidP="00546706"/>
    <w:p w14:paraId="37615651" w14:textId="77777777" w:rsidR="009F40E3" w:rsidRDefault="009F40E3" w:rsidP="00546706"/>
    <w:p w14:paraId="2C394408" w14:textId="77777777" w:rsidR="009F40E3" w:rsidRDefault="009F40E3" w:rsidP="00546706"/>
    <w:p w14:paraId="2BF3C23F" w14:textId="77777777" w:rsidR="009F40E3" w:rsidRDefault="009F40E3"/>
    <w:p w14:paraId="416FAE79" w14:textId="77777777" w:rsidR="009F40E3" w:rsidRDefault="009F40E3"/>
    <w:p w14:paraId="74852BA6" w14:textId="77777777" w:rsidR="009F40E3" w:rsidRDefault="009F40E3"/>
  </w:endnote>
  <w:endnote w:type="continuationSeparator" w:id="0">
    <w:p w14:paraId="78D25702" w14:textId="77777777" w:rsidR="009F40E3" w:rsidRDefault="009F40E3" w:rsidP="00546706">
      <w:r>
        <w:continuationSeparator/>
      </w:r>
    </w:p>
    <w:p w14:paraId="3860E3F5" w14:textId="77777777" w:rsidR="009F40E3" w:rsidRDefault="009F40E3" w:rsidP="00546706"/>
    <w:p w14:paraId="78160E22" w14:textId="77777777" w:rsidR="009F40E3" w:rsidRDefault="009F40E3" w:rsidP="00546706"/>
    <w:p w14:paraId="01293048" w14:textId="77777777" w:rsidR="009F40E3" w:rsidRDefault="009F40E3" w:rsidP="00546706"/>
    <w:p w14:paraId="242DEC6F" w14:textId="77777777" w:rsidR="009F40E3" w:rsidRDefault="009F40E3"/>
    <w:p w14:paraId="10D43399" w14:textId="77777777" w:rsidR="009F40E3" w:rsidRDefault="009F40E3"/>
    <w:p w14:paraId="37CC2852" w14:textId="77777777" w:rsidR="009F40E3" w:rsidRDefault="009F40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9FD5A5" w14:textId="77777777" w:rsidR="009F40E3" w:rsidRDefault="009F40E3" w:rsidP="00546706">
      <w:r>
        <w:separator/>
      </w:r>
    </w:p>
    <w:p w14:paraId="2FD3E951" w14:textId="77777777" w:rsidR="009F40E3" w:rsidRDefault="009F40E3" w:rsidP="00546706"/>
    <w:p w14:paraId="6FAAA21D" w14:textId="77777777" w:rsidR="009F40E3" w:rsidRDefault="009F40E3" w:rsidP="00546706"/>
    <w:p w14:paraId="001A1CA3" w14:textId="77777777" w:rsidR="009F40E3" w:rsidRDefault="009F40E3" w:rsidP="00546706"/>
    <w:p w14:paraId="04C9547D" w14:textId="77777777" w:rsidR="009F40E3" w:rsidRDefault="009F40E3"/>
    <w:p w14:paraId="3ABAE686" w14:textId="77777777" w:rsidR="009F40E3" w:rsidRDefault="009F40E3"/>
    <w:p w14:paraId="2F2A83D9" w14:textId="77777777" w:rsidR="009F40E3" w:rsidRDefault="009F40E3"/>
  </w:footnote>
  <w:footnote w:type="continuationSeparator" w:id="0">
    <w:p w14:paraId="5EA219AC" w14:textId="77777777" w:rsidR="009F40E3" w:rsidRDefault="009F40E3" w:rsidP="00546706">
      <w:r>
        <w:continuationSeparator/>
      </w:r>
    </w:p>
    <w:p w14:paraId="0BBFC55D" w14:textId="77777777" w:rsidR="009F40E3" w:rsidRDefault="009F40E3" w:rsidP="00546706"/>
    <w:p w14:paraId="57032726" w14:textId="77777777" w:rsidR="009F40E3" w:rsidRDefault="009F40E3" w:rsidP="00546706"/>
    <w:p w14:paraId="2F01B6A5" w14:textId="77777777" w:rsidR="009F40E3" w:rsidRDefault="009F40E3" w:rsidP="00546706"/>
    <w:p w14:paraId="6FC8A99C" w14:textId="77777777" w:rsidR="009F40E3" w:rsidRDefault="009F40E3"/>
    <w:p w14:paraId="001FC56E" w14:textId="77777777" w:rsidR="009F40E3" w:rsidRDefault="009F40E3"/>
    <w:p w14:paraId="5DE5B4E5" w14:textId="77777777" w:rsidR="009F40E3" w:rsidRDefault="009F40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7" w:type="dxa"/>
      <w:tblLook w:val="04A0" w:firstRow="1" w:lastRow="0" w:firstColumn="1" w:lastColumn="0" w:noHBand="0" w:noVBand="1"/>
    </w:tblPr>
    <w:tblGrid>
      <w:gridCol w:w="3584"/>
      <w:gridCol w:w="3897"/>
      <w:gridCol w:w="2906"/>
    </w:tblGrid>
    <w:tr w:rsidR="00C9147C" w:rsidRPr="00566CE2" w14:paraId="0BD6D024" w14:textId="77777777" w:rsidTr="001356D9">
      <w:trPr>
        <w:trHeight w:val="609"/>
      </w:trPr>
      <w:tc>
        <w:tcPr>
          <w:tcW w:w="3584" w:type="dxa"/>
          <w:shd w:val="clear" w:color="auto" w:fill="auto"/>
        </w:tcPr>
        <w:p w14:paraId="300846A1" w14:textId="77777777" w:rsidR="00C9147C" w:rsidRPr="00566CE2" w:rsidRDefault="00C9147C" w:rsidP="001356D9">
          <w:pPr>
            <w:spacing w:after="0"/>
            <w:ind w:left="180"/>
          </w:pPr>
          <w:r>
            <w:rPr>
              <w:noProof/>
              <w:lang w:eastAsia="en-GB"/>
            </w:rPr>
            <w:drawing>
              <wp:inline distT="0" distB="0" distL="0" distR="0" wp14:anchorId="4634222C" wp14:editId="590FC454">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7" w:type="dxa"/>
          <w:shd w:val="clear" w:color="auto" w:fill="auto"/>
        </w:tcPr>
        <w:p w14:paraId="488A4F87" w14:textId="77777777" w:rsidR="00C9147C" w:rsidRDefault="00C9147C" w:rsidP="006E4A0A">
          <w:pPr>
            <w:ind w:left="570"/>
            <w:jc w:val="center"/>
          </w:pPr>
          <w:r>
            <w:t>ESCC Basic Specification</w:t>
          </w:r>
        </w:p>
        <w:p w14:paraId="7D19BAFE" w14:textId="0BA36E2E" w:rsidR="00C9147C" w:rsidRPr="00566CE2" w:rsidRDefault="00854C38" w:rsidP="001356D9">
          <w:pPr>
            <w:spacing w:after="0"/>
            <w:ind w:left="570"/>
            <w:jc w:val="center"/>
          </w:pPr>
          <w:r>
            <w:t>No. 2263420</w:t>
          </w:r>
        </w:p>
      </w:tc>
      <w:tc>
        <w:tcPr>
          <w:tcW w:w="2906" w:type="dxa"/>
          <w:shd w:val="clear" w:color="auto" w:fill="auto"/>
        </w:tcPr>
        <w:p w14:paraId="5F279104" w14:textId="77777777" w:rsidR="00C9147C" w:rsidRPr="00566CE2" w:rsidRDefault="00C9147C" w:rsidP="004826E8">
          <w:pPr>
            <w:ind w:left="1324"/>
          </w:pPr>
          <w:r w:rsidRPr="00566CE2">
            <w:t xml:space="preserve">PAGE </w:t>
          </w:r>
          <w:r w:rsidRPr="00566CE2">
            <w:fldChar w:fldCharType="begin"/>
          </w:r>
          <w:r w:rsidRPr="00566CE2">
            <w:instrText xml:space="preserve"> PAGE  \* Arabic  \* MERGEFORMAT </w:instrText>
          </w:r>
          <w:r w:rsidRPr="00566CE2">
            <w:fldChar w:fldCharType="separate"/>
          </w:r>
          <w:r w:rsidR="00BB5500">
            <w:rPr>
              <w:noProof/>
            </w:rPr>
            <w:t>3</w:t>
          </w:r>
          <w:r w:rsidRPr="00566CE2">
            <w:fldChar w:fldCharType="end"/>
          </w:r>
        </w:p>
        <w:p w14:paraId="0BF33221" w14:textId="38C7E7E9" w:rsidR="00C9147C" w:rsidRPr="00566CE2" w:rsidRDefault="00854C38" w:rsidP="001356D9">
          <w:pPr>
            <w:spacing w:after="0"/>
            <w:ind w:left="1327" w:right="-191"/>
          </w:pPr>
          <w:r>
            <w:t>ISSUE 1</w:t>
          </w:r>
        </w:p>
      </w:tc>
    </w:tr>
  </w:tbl>
  <w:p w14:paraId="4AFBB8BD" w14:textId="77777777" w:rsidR="00C9147C" w:rsidRDefault="00C914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5653DB6"/>
    <w:multiLevelType w:val="hybridMultilevel"/>
    <w:tmpl w:val="4A96E926"/>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0F95796"/>
    <w:multiLevelType w:val="hybridMultilevel"/>
    <w:tmpl w:val="CD8C336A"/>
    <w:lvl w:ilvl="0" w:tplc="0809001B">
      <w:start w:val="1"/>
      <w:numFmt w:val="lowerRoman"/>
      <w:lvlText w:val="%1."/>
      <w:lvlJc w:val="right"/>
      <w:pPr>
        <w:ind w:left="2138" w:hanging="360"/>
      </w:pPr>
      <w:rPr>
        <w:rFont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87E2D4F"/>
    <w:multiLevelType w:val="hybridMultilevel"/>
    <w:tmpl w:val="E5D6BEE8"/>
    <w:lvl w:ilvl="0" w:tplc="0809001B">
      <w:start w:val="1"/>
      <w:numFmt w:val="lowerRoman"/>
      <w:lvlText w:val="%1."/>
      <w:lvlJc w:val="right"/>
      <w:pPr>
        <w:ind w:left="2534" w:hanging="360"/>
      </w:pPr>
    </w:lvl>
    <w:lvl w:ilvl="1" w:tplc="08090019" w:tentative="1">
      <w:start w:val="1"/>
      <w:numFmt w:val="lowerLetter"/>
      <w:lvlText w:val="%2."/>
      <w:lvlJc w:val="left"/>
      <w:pPr>
        <w:ind w:left="3254" w:hanging="360"/>
      </w:pPr>
    </w:lvl>
    <w:lvl w:ilvl="2" w:tplc="0809001B" w:tentative="1">
      <w:start w:val="1"/>
      <w:numFmt w:val="lowerRoman"/>
      <w:lvlText w:val="%3."/>
      <w:lvlJc w:val="right"/>
      <w:pPr>
        <w:ind w:left="3974" w:hanging="180"/>
      </w:pPr>
    </w:lvl>
    <w:lvl w:ilvl="3" w:tplc="0809000F" w:tentative="1">
      <w:start w:val="1"/>
      <w:numFmt w:val="decimal"/>
      <w:lvlText w:val="%4."/>
      <w:lvlJc w:val="left"/>
      <w:pPr>
        <w:ind w:left="4694" w:hanging="360"/>
      </w:pPr>
    </w:lvl>
    <w:lvl w:ilvl="4" w:tplc="08090019" w:tentative="1">
      <w:start w:val="1"/>
      <w:numFmt w:val="lowerLetter"/>
      <w:lvlText w:val="%5."/>
      <w:lvlJc w:val="left"/>
      <w:pPr>
        <w:ind w:left="5414" w:hanging="360"/>
      </w:pPr>
    </w:lvl>
    <w:lvl w:ilvl="5" w:tplc="0809001B" w:tentative="1">
      <w:start w:val="1"/>
      <w:numFmt w:val="lowerRoman"/>
      <w:lvlText w:val="%6."/>
      <w:lvlJc w:val="right"/>
      <w:pPr>
        <w:ind w:left="6134" w:hanging="180"/>
      </w:pPr>
    </w:lvl>
    <w:lvl w:ilvl="6" w:tplc="0809000F" w:tentative="1">
      <w:start w:val="1"/>
      <w:numFmt w:val="decimal"/>
      <w:lvlText w:val="%7."/>
      <w:lvlJc w:val="left"/>
      <w:pPr>
        <w:ind w:left="6854" w:hanging="360"/>
      </w:pPr>
    </w:lvl>
    <w:lvl w:ilvl="7" w:tplc="08090019" w:tentative="1">
      <w:start w:val="1"/>
      <w:numFmt w:val="lowerLetter"/>
      <w:lvlText w:val="%8."/>
      <w:lvlJc w:val="left"/>
      <w:pPr>
        <w:ind w:left="7574" w:hanging="360"/>
      </w:pPr>
    </w:lvl>
    <w:lvl w:ilvl="8" w:tplc="0809001B" w:tentative="1">
      <w:start w:val="1"/>
      <w:numFmt w:val="lowerRoman"/>
      <w:lvlText w:val="%9."/>
      <w:lvlJc w:val="right"/>
      <w:pPr>
        <w:ind w:left="8294" w:hanging="180"/>
      </w:p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164910"/>
    <w:multiLevelType w:val="hybridMultilevel"/>
    <w:tmpl w:val="7E4222B2"/>
    <w:lvl w:ilvl="0" w:tplc="0809001B">
      <w:start w:val="1"/>
      <w:numFmt w:val="lowerRoman"/>
      <w:lvlText w:val="%1."/>
      <w:lvlJc w:val="right"/>
      <w:pPr>
        <w:ind w:left="2534" w:hanging="360"/>
      </w:pPr>
    </w:lvl>
    <w:lvl w:ilvl="1" w:tplc="08090019" w:tentative="1">
      <w:start w:val="1"/>
      <w:numFmt w:val="lowerLetter"/>
      <w:lvlText w:val="%2."/>
      <w:lvlJc w:val="left"/>
      <w:pPr>
        <w:ind w:left="3254" w:hanging="360"/>
      </w:pPr>
    </w:lvl>
    <w:lvl w:ilvl="2" w:tplc="0809001B" w:tentative="1">
      <w:start w:val="1"/>
      <w:numFmt w:val="lowerRoman"/>
      <w:lvlText w:val="%3."/>
      <w:lvlJc w:val="right"/>
      <w:pPr>
        <w:ind w:left="3974" w:hanging="180"/>
      </w:pPr>
    </w:lvl>
    <w:lvl w:ilvl="3" w:tplc="0809000F" w:tentative="1">
      <w:start w:val="1"/>
      <w:numFmt w:val="decimal"/>
      <w:lvlText w:val="%4."/>
      <w:lvlJc w:val="left"/>
      <w:pPr>
        <w:ind w:left="4694" w:hanging="360"/>
      </w:pPr>
    </w:lvl>
    <w:lvl w:ilvl="4" w:tplc="08090019" w:tentative="1">
      <w:start w:val="1"/>
      <w:numFmt w:val="lowerLetter"/>
      <w:lvlText w:val="%5."/>
      <w:lvlJc w:val="left"/>
      <w:pPr>
        <w:ind w:left="5414" w:hanging="360"/>
      </w:pPr>
    </w:lvl>
    <w:lvl w:ilvl="5" w:tplc="0809001B" w:tentative="1">
      <w:start w:val="1"/>
      <w:numFmt w:val="lowerRoman"/>
      <w:lvlText w:val="%6."/>
      <w:lvlJc w:val="right"/>
      <w:pPr>
        <w:ind w:left="6134" w:hanging="180"/>
      </w:pPr>
    </w:lvl>
    <w:lvl w:ilvl="6" w:tplc="0809000F" w:tentative="1">
      <w:start w:val="1"/>
      <w:numFmt w:val="decimal"/>
      <w:lvlText w:val="%7."/>
      <w:lvlJc w:val="left"/>
      <w:pPr>
        <w:ind w:left="6854" w:hanging="360"/>
      </w:pPr>
    </w:lvl>
    <w:lvl w:ilvl="7" w:tplc="08090019" w:tentative="1">
      <w:start w:val="1"/>
      <w:numFmt w:val="lowerLetter"/>
      <w:lvlText w:val="%8."/>
      <w:lvlJc w:val="left"/>
      <w:pPr>
        <w:ind w:left="7574" w:hanging="360"/>
      </w:pPr>
    </w:lvl>
    <w:lvl w:ilvl="8" w:tplc="0809001B" w:tentative="1">
      <w:start w:val="1"/>
      <w:numFmt w:val="lowerRoman"/>
      <w:lvlText w:val="%9."/>
      <w:lvlJc w:val="right"/>
      <w:pPr>
        <w:ind w:left="8294" w:hanging="18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9A40B8A"/>
    <w:multiLevelType w:val="hybridMultilevel"/>
    <w:tmpl w:val="B5642BBC"/>
    <w:lvl w:ilvl="0" w:tplc="0809001B">
      <w:start w:val="1"/>
      <w:numFmt w:val="lowerRoman"/>
      <w:lvlText w:val="%1."/>
      <w:lvlJc w:val="right"/>
      <w:pPr>
        <w:ind w:left="2138" w:hanging="360"/>
      </w:pPr>
      <w:rPr>
        <w:rFont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6" w15:restartNumberingAfterBreak="0">
    <w:nsid w:val="6B1A0850"/>
    <w:multiLevelType w:val="hybridMultilevel"/>
    <w:tmpl w:val="3A543562"/>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7"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30"/>
    <w:lvlOverride w:ilvl="0">
      <w:startOverride w:val="1"/>
    </w:lvlOverride>
  </w:num>
  <w:num w:numId="2">
    <w:abstractNumId w:val="30"/>
    <w:lvlOverride w:ilvl="0">
      <w:startOverride w:val="1"/>
    </w:lvlOverride>
  </w:num>
  <w:num w:numId="3">
    <w:abstractNumId w:val="30"/>
    <w:lvlOverride w:ilvl="0">
      <w:startOverride w:val="1"/>
    </w:lvlOverride>
  </w:num>
  <w:num w:numId="4">
    <w:abstractNumId w:val="30"/>
    <w:lvlOverride w:ilvl="0">
      <w:startOverride w:val="1"/>
    </w:lvlOverride>
  </w:num>
  <w:num w:numId="5">
    <w:abstractNumId w:val="30"/>
    <w:lvlOverride w:ilvl="0">
      <w:startOverride w:val="1"/>
    </w:lvlOverride>
  </w:num>
  <w:num w:numId="6">
    <w:abstractNumId w:val="30"/>
    <w:lvlOverride w:ilvl="0">
      <w:startOverride w:val="1"/>
    </w:lvlOverride>
  </w:num>
  <w:num w:numId="7">
    <w:abstractNumId w:val="30"/>
    <w:lvlOverride w:ilvl="0">
      <w:startOverride w:val="1"/>
    </w:lvlOverride>
  </w:num>
  <w:num w:numId="8">
    <w:abstractNumId w:val="30"/>
    <w:lvlOverride w:ilvl="0">
      <w:startOverride w:val="1"/>
    </w:lvlOverride>
  </w:num>
  <w:num w:numId="9">
    <w:abstractNumId w:val="30"/>
    <w:lvlOverride w:ilvl="0">
      <w:startOverride w:val="1"/>
    </w:lvlOverride>
  </w:num>
  <w:num w:numId="10">
    <w:abstractNumId w:val="8"/>
  </w:num>
  <w:num w:numId="11">
    <w:abstractNumId w:val="3"/>
  </w:num>
  <w:num w:numId="12">
    <w:abstractNumId w:val="31"/>
  </w:num>
  <w:num w:numId="13">
    <w:abstractNumId w:val="12"/>
  </w:num>
  <w:num w:numId="14">
    <w:abstractNumId w:val="14"/>
  </w:num>
  <w:num w:numId="15">
    <w:abstractNumId w:val="19"/>
  </w:num>
  <w:num w:numId="16">
    <w:abstractNumId w:val="30"/>
  </w:num>
  <w:num w:numId="17">
    <w:abstractNumId w:val="28"/>
  </w:num>
  <w:num w:numId="18">
    <w:abstractNumId w:val="29"/>
  </w:num>
  <w:num w:numId="19">
    <w:abstractNumId w:val="27"/>
  </w:num>
  <w:num w:numId="20">
    <w:abstractNumId w:val="20"/>
  </w:num>
  <w:num w:numId="21">
    <w:abstractNumId w:val="16"/>
  </w:num>
  <w:num w:numId="22">
    <w:abstractNumId w:val="0"/>
  </w:num>
  <w:num w:numId="23">
    <w:abstractNumId w:val="11"/>
  </w:num>
  <w:num w:numId="24">
    <w:abstractNumId w:val="18"/>
  </w:num>
  <w:num w:numId="25">
    <w:abstractNumId w:val="24"/>
  </w:num>
  <w:num w:numId="26">
    <w:abstractNumId w:val="22"/>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num>
  <w:num w:numId="39">
    <w:abstractNumId w:val="12"/>
  </w:num>
  <w:num w:numId="40">
    <w:abstractNumId w:val="13"/>
  </w:num>
  <w:num w:numId="41">
    <w:abstractNumId w:val="14"/>
  </w:num>
  <w:num w:numId="42">
    <w:abstractNumId w:val="15"/>
  </w:num>
  <w:num w:numId="43">
    <w:abstractNumId w:val="25"/>
  </w:num>
  <w:num w:numId="44">
    <w:abstractNumId w:val="21"/>
  </w:num>
  <w:num w:numId="4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9FA"/>
    <w:rsid w:val="00001C80"/>
    <w:rsid w:val="00003AE4"/>
    <w:rsid w:val="0000439C"/>
    <w:rsid w:val="00017873"/>
    <w:rsid w:val="00022AED"/>
    <w:rsid w:val="00025EDD"/>
    <w:rsid w:val="000335CA"/>
    <w:rsid w:val="0003564C"/>
    <w:rsid w:val="0003657B"/>
    <w:rsid w:val="00040146"/>
    <w:rsid w:val="00045B2B"/>
    <w:rsid w:val="00052BEB"/>
    <w:rsid w:val="000547FA"/>
    <w:rsid w:val="000548D0"/>
    <w:rsid w:val="00055A7F"/>
    <w:rsid w:val="000671EC"/>
    <w:rsid w:val="0007527B"/>
    <w:rsid w:val="000774F5"/>
    <w:rsid w:val="00080FC5"/>
    <w:rsid w:val="000819A6"/>
    <w:rsid w:val="00082F30"/>
    <w:rsid w:val="0008396F"/>
    <w:rsid w:val="00085EC7"/>
    <w:rsid w:val="000864D5"/>
    <w:rsid w:val="00092DA4"/>
    <w:rsid w:val="00092DE2"/>
    <w:rsid w:val="00093F97"/>
    <w:rsid w:val="000A5EC7"/>
    <w:rsid w:val="000B1A89"/>
    <w:rsid w:val="000B4302"/>
    <w:rsid w:val="000B4DEC"/>
    <w:rsid w:val="000C11E9"/>
    <w:rsid w:val="000C151B"/>
    <w:rsid w:val="000C183E"/>
    <w:rsid w:val="000C1E12"/>
    <w:rsid w:val="000C6596"/>
    <w:rsid w:val="000D1366"/>
    <w:rsid w:val="000D313F"/>
    <w:rsid w:val="000D3BA4"/>
    <w:rsid w:val="000D5575"/>
    <w:rsid w:val="000E52F9"/>
    <w:rsid w:val="000E7EAB"/>
    <w:rsid w:val="000F24BA"/>
    <w:rsid w:val="000F315F"/>
    <w:rsid w:val="000F3340"/>
    <w:rsid w:val="000F36CF"/>
    <w:rsid w:val="000F4755"/>
    <w:rsid w:val="000F59B5"/>
    <w:rsid w:val="001038A1"/>
    <w:rsid w:val="0011007F"/>
    <w:rsid w:val="0011099A"/>
    <w:rsid w:val="00112EE0"/>
    <w:rsid w:val="0011461F"/>
    <w:rsid w:val="001156B7"/>
    <w:rsid w:val="00115B90"/>
    <w:rsid w:val="00121F41"/>
    <w:rsid w:val="0012267E"/>
    <w:rsid w:val="0012548A"/>
    <w:rsid w:val="001356D9"/>
    <w:rsid w:val="00137215"/>
    <w:rsid w:val="00146B81"/>
    <w:rsid w:val="001473B1"/>
    <w:rsid w:val="00151C40"/>
    <w:rsid w:val="00151C66"/>
    <w:rsid w:val="0015525A"/>
    <w:rsid w:val="001560BA"/>
    <w:rsid w:val="00157303"/>
    <w:rsid w:val="00162CD0"/>
    <w:rsid w:val="00164D15"/>
    <w:rsid w:val="00170AEB"/>
    <w:rsid w:val="0018028B"/>
    <w:rsid w:val="001807FF"/>
    <w:rsid w:val="0018153C"/>
    <w:rsid w:val="00182349"/>
    <w:rsid w:val="00184B5C"/>
    <w:rsid w:val="001866E1"/>
    <w:rsid w:val="001910B0"/>
    <w:rsid w:val="00192035"/>
    <w:rsid w:val="00192E81"/>
    <w:rsid w:val="001A0C0C"/>
    <w:rsid w:val="001A333C"/>
    <w:rsid w:val="001A6C8D"/>
    <w:rsid w:val="001A7198"/>
    <w:rsid w:val="001A7D31"/>
    <w:rsid w:val="001B04F0"/>
    <w:rsid w:val="001B4CDC"/>
    <w:rsid w:val="001B4F51"/>
    <w:rsid w:val="001B7C3A"/>
    <w:rsid w:val="001C6E75"/>
    <w:rsid w:val="001C7582"/>
    <w:rsid w:val="001D067F"/>
    <w:rsid w:val="001D5074"/>
    <w:rsid w:val="001D69CD"/>
    <w:rsid w:val="001E04D9"/>
    <w:rsid w:val="001E1317"/>
    <w:rsid w:val="001E4227"/>
    <w:rsid w:val="001E73D9"/>
    <w:rsid w:val="001F0C25"/>
    <w:rsid w:val="001F54FA"/>
    <w:rsid w:val="001F773B"/>
    <w:rsid w:val="0020029C"/>
    <w:rsid w:val="00200508"/>
    <w:rsid w:val="0021205D"/>
    <w:rsid w:val="00217FFA"/>
    <w:rsid w:val="002209BF"/>
    <w:rsid w:val="002237AC"/>
    <w:rsid w:val="00224AC7"/>
    <w:rsid w:val="00231000"/>
    <w:rsid w:val="002333CB"/>
    <w:rsid w:val="00233B77"/>
    <w:rsid w:val="00236FEA"/>
    <w:rsid w:val="00240DB1"/>
    <w:rsid w:val="002413C6"/>
    <w:rsid w:val="00241FF4"/>
    <w:rsid w:val="00242889"/>
    <w:rsid w:val="002433E6"/>
    <w:rsid w:val="00244A09"/>
    <w:rsid w:val="00247CB6"/>
    <w:rsid w:val="00247CE8"/>
    <w:rsid w:val="002550BE"/>
    <w:rsid w:val="00256720"/>
    <w:rsid w:val="00272BD0"/>
    <w:rsid w:val="002769FE"/>
    <w:rsid w:val="002810BC"/>
    <w:rsid w:val="002839B8"/>
    <w:rsid w:val="00284451"/>
    <w:rsid w:val="0028477E"/>
    <w:rsid w:val="00286B9E"/>
    <w:rsid w:val="002877D3"/>
    <w:rsid w:val="00292EFA"/>
    <w:rsid w:val="00296C62"/>
    <w:rsid w:val="002A0A41"/>
    <w:rsid w:val="002A28B0"/>
    <w:rsid w:val="002A4C33"/>
    <w:rsid w:val="002A5906"/>
    <w:rsid w:val="002A66AA"/>
    <w:rsid w:val="002A7591"/>
    <w:rsid w:val="002B1A90"/>
    <w:rsid w:val="002B1E66"/>
    <w:rsid w:val="002B510A"/>
    <w:rsid w:val="002B72D7"/>
    <w:rsid w:val="002C0D47"/>
    <w:rsid w:val="002C393A"/>
    <w:rsid w:val="002C6E8F"/>
    <w:rsid w:val="002D0A07"/>
    <w:rsid w:val="002D3B45"/>
    <w:rsid w:val="002D4BB4"/>
    <w:rsid w:val="002D75EC"/>
    <w:rsid w:val="002D77CF"/>
    <w:rsid w:val="002E33A6"/>
    <w:rsid w:val="002E755E"/>
    <w:rsid w:val="002F1DE3"/>
    <w:rsid w:val="003011E1"/>
    <w:rsid w:val="00303C85"/>
    <w:rsid w:val="003060C2"/>
    <w:rsid w:val="00306ACC"/>
    <w:rsid w:val="00313E84"/>
    <w:rsid w:val="003156C0"/>
    <w:rsid w:val="003179E6"/>
    <w:rsid w:val="003203B1"/>
    <w:rsid w:val="00325C1C"/>
    <w:rsid w:val="00325FC8"/>
    <w:rsid w:val="003273E4"/>
    <w:rsid w:val="00332B2D"/>
    <w:rsid w:val="003356D4"/>
    <w:rsid w:val="00342DA2"/>
    <w:rsid w:val="00342DCF"/>
    <w:rsid w:val="00343105"/>
    <w:rsid w:val="00344846"/>
    <w:rsid w:val="003448D9"/>
    <w:rsid w:val="00344F6A"/>
    <w:rsid w:val="003478FE"/>
    <w:rsid w:val="0035659C"/>
    <w:rsid w:val="00357275"/>
    <w:rsid w:val="00363310"/>
    <w:rsid w:val="00364662"/>
    <w:rsid w:val="00365B17"/>
    <w:rsid w:val="00367EC4"/>
    <w:rsid w:val="00370073"/>
    <w:rsid w:val="0037029A"/>
    <w:rsid w:val="00374AAD"/>
    <w:rsid w:val="0038048F"/>
    <w:rsid w:val="0038190D"/>
    <w:rsid w:val="0038295C"/>
    <w:rsid w:val="00383EFC"/>
    <w:rsid w:val="00393355"/>
    <w:rsid w:val="003A0780"/>
    <w:rsid w:val="003A1FE9"/>
    <w:rsid w:val="003B4579"/>
    <w:rsid w:val="003B66D8"/>
    <w:rsid w:val="003C36F5"/>
    <w:rsid w:val="003C47CE"/>
    <w:rsid w:val="003C550E"/>
    <w:rsid w:val="003D00BA"/>
    <w:rsid w:val="003D3049"/>
    <w:rsid w:val="003D5224"/>
    <w:rsid w:val="003E09CD"/>
    <w:rsid w:val="003E0F7C"/>
    <w:rsid w:val="003E4D25"/>
    <w:rsid w:val="003E6DCA"/>
    <w:rsid w:val="003E7919"/>
    <w:rsid w:val="003F72AA"/>
    <w:rsid w:val="003F7D3B"/>
    <w:rsid w:val="00400149"/>
    <w:rsid w:val="00401181"/>
    <w:rsid w:val="004015EE"/>
    <w:rsid w:val="0040702E"/>
    <w:rsid w:val="004072B8"/>
    <w:rsid w:val="00407763"/>
    <w:rsid w:val="00411786"/>
    <w:rsid w:val="0041202E"/>
    <w:rsid w:val="004125E9"/>
    <w:rsid w:val="00417369"/>
    <w:rsid w:val="00422841"/>
    <w:rsid w:val="00422AD7"/>
    <w:rsid w:val="004230DA"/>
    <w:rsid w:val="0042310A"/>
    <w:rsid w:val="00424D1B"/>
    <w:rsid w:val="004346C1"/>
    <w:rsid w:val="0044205B"/>
    <w:rsid w:val="004501C3"/>
    <w:rsid w:val="0045029A"/>
    <w:rsid w:val="00451A0B"/>
    <w:rsid w:val="00452B1D"/>
    <w:rsid w:val="00453697"/>
    <w:rsid w:val="00456E16"/>
    <w:rsid w:val="004606B0"/>
    <w:rsid w:val="004622E7"/>
    <w:rsid w:val="00464F68"/>
    <w:rsid w:val="004653C4"/>
    <w:rsid w:val="0046550B"/>
    <w:rsid w:val="00470983"/>
    <w:rsid w:val="004816D3"/>
    <w:rsid w:val="004826E8"/>
    <w:rsid w:val="004839AB"/>
    <w:rsid w:val="00485FF1"/>
    <w:rsid w:val="0048746A"/>
    <w:rsid w:val="00487681"/>
    <w:rsid w:val="00487E6C"/>
    <w:rsid w:val="00493472"/>
    <w:rsid w:val="00494366"/>
    <w:rsid w:val="0049505D"/>
    <w:rsid w:val="00495405"/>
    <w:rsid w:val="0049640C"/>
    <w:rsid w:val="004A0ACD"/>
    <w:rsid w:val="004A15BC"/>
    <w:rsid w:val="004A342B"/>
    <w:rsid w:val="004B0A2F"/>
    <w:rsid w:val="004B5D4D"/>
    <w:rsid w:val="004C1599"/>
    <w:rsid w:val="004C1D5D"/>
    <w:rsid w:val="004C3ACE"/>
    <w:rsid w:val="004C7156"/>
    <w:rsid w:val="004D0354"/>
    <w:rsid w:val="004D16BF"/>
    <w:rsid w:val="004D1E63"/>
    <w:rsid w:val="004D4AD7"/>
    <w:rsid w:val="004D729D"/>
    <w:rsid w:val="004E606D"/>
    <w:rsid w:val="004E7D41"/>
    <w:rsid w:val="004F75C7"/>
    <w:rsid w:val="00501729"/>
    <w:rsid w:val="00501B6A"/>
    <w:rsid w:val="005066BA"/>
    <w:rsid w:val="00510E8F"/>
    <w:rsid w:val="00511039"/>
    <w:rsid w:val="00515170"/>
    <w:rsid w:val="005204EC"/>
    <w:rsid w:val="00521F43"/>
    <w:rsid w:val="00522415"/>
    <w:rsid w:val="005240B3"/>
    <w:rsid w:val="00527C68"/>
    <w:rsid w:val="005313F3"/>
    <w:rsid w:val="0053603F"/>
    <w:rsid w:val="005373E2"/>
    <w:rsid w:val="00537EB9"/>
    <w:rsid w:val="00540811"/>
    <w:rsid w:val="0054256F"/>
    <w:rsid w:val="00543D5F"/>
    <w:rsid w:val="00545BC4"/>
    <w:rsid w:val="00546706"/>
    <w:rsid w:val="00550559"/>
    <w:rsid w:val="00552F90"/>
    <w:rsid w:val="00554A05"/>
    <w:rsid w:val="00555050"/>
    <w:rsid w:val="00563774"/>
    <w:rsid w:val="00566CE2"/>
    <w:rsid w:val="00574742"/>
    <w:rsid w:val="00581D9F"/>
    <w:rsid w:val="005867BC"/>
    <w:rsid w:val="005A2BA9"/>
    <w:rsid w:val="005A360D"/>
    <w:rsid w:val="005A437B"/>
    <w:rsid w:val="005A4407"/>
    <w:rsid w:val="005B045E"/>
    <w:rsid w:val="005B0651"/>
    <w:rsid w:val="005B3BBE"/>
    <w:rsid w:val="005B7CF2"/>
    <w:rsid w:val="005C28AF"/>
    <w:rsid w:val="005C4D4A"/>
    <w:rsid w:val="005D3D99"/>
    <w:rsid w:val="005D3F79"/>
    <w:rsid w:val="005D52F9"/>
    <w:rsid w:val="005E000B"/>
    <w:rsid w:val="005E43AC"/>
    <w:rsid w:val="005E6707"/>
    <w:rsid w:val="005F38D6"/>
    <w:rsid w:val="00601E58"/>
    <w:rsid w:val="0060581B"/>
    <w:rsid w:val="00605D7C"/>
    <w:rsid w:val="00606F9E"/>
    <w:rsid w:val="0060751D"/>
    <w:rsid w:val="00607AF4"/>
    <w:rsid w:val="00614A34"/>
    <w:rsid w:val="00615817"/>
    <w:rsid w:val="00615B7E"/>
    <w:rsid w:val="00616619"/>
    <w:rsid w:val="00637317"/>
    <w:rsid w:val="00637701"/>
    <w:rsid w:val="0064232B"/>
    <w:rsid w:val="006429D9"/>
    <w:rsid w:val="00642DD9"/>
    <w:rsid w:val="006474F5"/>
    <w:rsid w:val="00647DC7"/>
    <w:rsid w:val="00651E24"/>
    <w:rsid w:val="0065243E"/>
    <w:rsid w:val="006537D6"/>
    <w:rsid w:val="006550C7"/>
    <w:rsid w:val="00655561"/>
    <w:rsid w:val="006622DF"/>
    <w:rsid w:val="006660CA"/>
    <w:rsid w:val="0066662A"/>
    <w:rsid w:val="00666695"/>
    <w:rsid w:val="00667189"/>
    <w:rsid w:val="00667BB1"/>
    <w:rsid w:val="00682139"/>
    <w:rsid w:val="00683847"/>
    <w:rsid w:val="00692D39"/>
    <w:rsid w:val="00692DC9"/>
    <w:rsid w:val="006A037A"/>
    <w:rsid w:val="006A2045"/>
    <w:rsid w:val="006A27C5"/>
    <w:rsid w:val="006A3B7E"/>
    <w:rsid w:val="006A3DA7"/>
    <w:rsid w:val="006A6A96"/>
    <w:rsid w:val="006A743B"/>
    <w:rsid w:val="006B3E85"/>
    <w:rsid w:val="006B573D"/>
    <w:rsid w:val="006C0DEB"/>
    <w:rsid w:val="006C14A9"/>
    <w:rsid w:val="006C30BF"/>
    <w:rsid w:val="006C3B08"/>
    <w:rsid w:val="006C4828"/>
    <w:rsid w:val="006C541D"/>
    <w:rsid w:val="006D085A"/>
    <w:rsid w:val="006D20D2"/>
    <w:rsid w:val="006D23D3"/>
    <w:rsid w:val="006D3B4E"/>
    <w:rsid w:val="006D543E"/>
    <w:rsid w:val="006D6823"/>
    <w:rsid w:val="006D7C5F"/>
    <w:rsid w:val="006E2B39"/>
    <w:rsid w:val="006E2C32"/>
    <w:rsid w:val="006E4A0A"/>
    <w:rsid w:val="006E5C86"/>
    <w:rsid w:val="006E6594"/>
    <w:rsid w:val="006E72CF"/>
    <w:rsid w:val="006F0A85"/>
    <w:rsid w:val="006F0B62"/>
    <w:rsid w:val="006F306D"/>
    <w:rsid w:val="006F3A91"/>
    <w:rsid w:val="007005C4"/>
    <w:rsid w:val="007017AD"/>
    <w:rsid w:val="00701B95"/>
    <w:rsid w:val="00703557"/>
    <w:rsid w:val="007058F2"/>
    <w:rsid w:val="00706EA2"/>
    <w:rsid w:val="00706F27"/>
    <w:rsid w:val="00707BCD"/>
    <w:rsid w:val="00713289"/>
    <w:rsid w:val="00715898"/>
    <w:rsid w:val="00717274"/>
    <w:rsid w:val="007179BB"/>
    <w:rsid w:val="00721196"/>
    <w:rsid w:val="00742352"/>
    <w:rsid w:val="007444E8"/>
    <w:rsid w:val="0074466A"/>
    <w:rsid w:val="00745064"/>
    <w:rsid w:val="00745CB9"/>
    <w:rsid w:val="00750D61"/>
    <w:rsid w:val="00753269"/>
    <w:rsid w:val="00755661"/>
    <w:rsid w:val="007638F8"/>
    <w:rsid w:val="00765953"/>
    <w:rsid w:val="00765FC1"/>
    <w:rsid w:val="00777808"/>
    <w:rsid w:val="00781600"/>
    <w:rsid w:val="00781BEC"/>
    <w:rsid w:val="00783083"/>
    <w:rsid w:val="00784003"/>
    <w:rsid w:val="0079596A"/>
    <w:rsid w:val="007959BD"/>
    <w:rsid w:val="007A19C9"/>
    <w:rsid w:val="007A2A1C"/>
    <w:rsid w:val="007A344E"/>
    <w:rsid w:val="007A41EF"/>
    <w:rsid w:val="007A45A3"/>
    <w:rsid w:val="007B3676"/>
    <w:rsid w:val="007C115A"/>
    <w:rsid w:val="007C4F6B"/>
    <w:rsid w:val="007C5CAB"/>
    <w:rsid w:val="007C7AE9"/>
    <w:rsid w:val="007D2625"/>
    <w:rsid w:val="007D2B79"/>
    <w:rsid w:val="007D38F4"/>
    <w:rsid w:val="007D77C5"/>
    <w:rsid w:val="007E4619"/>
    <w:rsid w:val="007E4C0E"/>
    <w:rsid w:val="007F0891"/>
    <w:rsid w:val="007F38A6"/>
    <w:rsid w:val="007F5AFE"/>
    <w:rsid w:val="007F793E"/>
    <w:rsid w:val="00801997"/>
    <w:rsid w:val="00802B69"/>
    <w:rsid w:val="008035F9"/>
    <w:rsid w:val="00803E25"/>
    <w:rsid w:val="00806B6A"/>
    <w:rsid w:val="008071B7"/>
    <w:rsid w:val="0081025B"/>
    <w:rsid w:val="00812102"/>
    <w:rsid w:val="00814EBE"/>
    <w:rsid w:val="0081614E"/>
    <w:rsid w:val="00817681"/>
    <w:rsid w:val="00822B2C"/>
    <w:rsid w:val="008268DF"/>
    <w:rsid w:val="00830B59"/>
    <w:rsid w:val="00832160"/>
    <w:rsid w:val="00832A13"/>
    <w:rsid w:val="008336EC"/>
    <w:rsid w:val="0083616E"/>
    <w:rsid w:val="00836A15"/>
    <w:rsid w:val="00841C9A"/>
    <w:rsid w:val="00844D06"/>
    <w:rsid w:val="00851929"/>
    <w:rsid w:val="00852759"/>
    <w:rsid w:val="00854C38"/>
    <w:rsid w:val="00861EF4"/>
    <w:rsid w:val="00862678"/>
    <w:rsid w:val="00866232"/>
    <w:rsid w:val="00871145"/>
    <w:rsid w:val="00871E47"/>
    <w:rsid w:val="00873BE4"/>
    <w:rsid w:val="00886DCC"/>
    <w:rsid w:val="00892A6E"/>
    <w:rsid w:val="00892CBF"/>
    <w:rsid w:val="00893B4F"/>
    <w:rsid w:val="00894164"/>
    <w:rsid w:val="008941ED"/>
    <w:rsid w:val="008952E7"/>
    <w:rsid w:val="008A076A"/>
    <w:rsid w:val="008A0E6C"/>
    <w:rsid w:val="008A7BB0"/>
    <w:rsid w:val="008B1A2E"/>
    <w:rsid w:val="008B215B"/>
    <w:rsid w:val="008B5CFD"/>
    <w:rsid w:val="008C2367"/>
    <w:rsid w:val="008D0546"/>
    <w:rsid w:val="008D0CFB"/>
    <w:rsid w:val="008D24E1"/>
    <w:rsid w:val="008D292A"/>
    <w:rsid w:val="008D4AEF"/>
    <w:rsid w:val="008E0269"/>
    <w:rsid w:val="008E0EEA"/>
    <w:rsid w:val="008E3946"/>
    <w:rsid w:val="008E4AAB"/>
    <w:rsid w:val="008F4225"/>
    <w:rsid w:val="009025CD"/>
    <w:rsid w:val="009029A7"/>
    <w:rsid w:val="00902AA0"/>
    <w:rsid w:val="00903614"/>
    <w:rsid w:val="00904532"/>
    <w:rsid w:val="00907473"/>
    <w:rsid w:val="00911D0E"/>
    <w:rsid w:val="009131CD"/>
    <w:rsid w:val="009147A0"/>
    <w:rsid w:val="00916E42"/>
    <w:rsid w:val="0092590A"/>
    <w:rsid w:val="009308BA"/>
    <w:rsid w:val="00931E7D"/>
    <w:rsid w:val="00935397"/>
    <w:rsid w:val="00936226"/>
    <w:rsid w:val="0094184D"/>
    <w:rsid w:val="00942D8F"/>
    <w:rsid w:val="00943A97"/>
    <w:rsid w:val="00945491"/>
    <w:rsid w:val="00945C77"/>
    <w:rsid w:val="00953864"/>
    <w:rsid w:val="00955727"/>
    <w:rsid w:val="00956116"/>
    <w:rsid w:val="00963DEB"/>
    <w:rsid w:val="00967F40"/>
    <w:rsid w:val="00970A11"/>
    <w:rsid w:val="009713B8"/>
    <w:rsid w:val="00974AAC"/>
    <w:rsid w:val="0098141A"/>
    <w:rsid w:val="00987074"/>
    <w:rsid w:val="009912F5"/>
    <w:rsid w:val="00991AFF"/>
    <w:rsid w:val="00993DB4"/>
    <w:rsid w:val="00995DCE"/>
    <w:rsid w:val="009966F3"/>
    <w:rsid w:val="00996C18"/>
    <w:rsid w:val="009A09CE"/>
    <w:rsid w:val="009A1554"/>
    <w:rsid w:val="009B2155"/>
    <w:rsid w:val="009B3F3A"/>
    <w:rsid w:val="009B64E2"/>
    <w:rsid w:val="009C0B50"/>
    <w:rsid w:val="009C0B67"/>
    <w:rsid w:val="009C1E6C"/>
    <w:rsid w:val="009C342E"/>
    <w:rsid w:val="009C5D8A"/>
    <w:rsid w:val="009D18DB"/>
    <w:rsid w:val="009D6906"/>
    <w:rsid w:val="009E2341"/>
    <w:rsid w:val="009E38DB"/>
    <w:rsid w:val="009E58BF"/>
    <w:rsid w:val="009E7E5A"/>
    <w:rsid w:val="009F05D6"/>
    <w:rsid w:val="009F293F"/>
    <w:rsid w:val="009F40E3"/>
    <w:rsid w:val="00A001BF"/>
    <w:rsid w:val="00A00EE6"/>
    <w:rsid w:val="00A02CD1"/>
    <w:rsid w:val="00A05B5E"/>
    <w:rsid w:val="00A0662C"/>
    <w:rsid w:val="00A12E55"/>
    <w:rsid w:val="00A13280"/>
    <w:rsid w:val="00A14E45"/>
    <w:rsid w:val="00A20016"/>
    <w:rsid w:val="00A202ED"/>
    <w:rsid w:val="00A22730"/>
    <w:rsid w:val="00A268B8"/>
    <w:rsid w:val="00A26F14"/>
    <w:rsid w:val="00A27031"/>
    <w:rsid w:val="00A313AE"/>
    <w:rsid w:val="00A31B20"/>
    <w:rsid w:val="00A34312"/>
    <w:rsid w:val="00A34F84"/>
    <w:rsid w:val="00A35366"/>
    <w:rsid w:val="00A41A1B"/>
    <w:rsid w:val="00A4372A"/>
    <w:rsid w:val="00A4463C"/>
    <w:rsid w:val="00A44693"/>
    <w:rsid w:val="00A44E6C"/>
    <w:rsid w:val="00A47B6C"/>
    <w:rsid w:val="00A5106F"/>
    <w:rsid w:val="00A52EF0"/>
    <w:rsid w:val="00A5431C"/>
    <w:rsid w:val="00A57100"/>
    <w:rsid w:val="00A57644"/>
    <w:rsid w:val="00A60219"/>
    <w:rsid w:val="00A61D6C"/>
    <w:rsid w:val="00A6210F"/>
    <w:rsid w:val="00A62C3E"/>
    <w:rsid w:val="00A67D54"/>
    <w:rsid w:val="00A7024A"/>
    <w:rsid w:val="00A7154D"/>
    <w:rsid w:val="00A717F2"/>
    <w:rsid w:val="00A749FA"/>
    <w:rsid w:val="00A76E89"/>
    <w:rsid w:val="00A81082"/>
    <w:rsid w:val="00A81A43"/>
    <w:rsid w:val="00A8425B"/>
    <w:rsid w:val="00A864F4"/>
    <w:rsid w:val="00AA2393"/>
    <w:rsid w:val="00AA3EF1"/>
    <w:rsid w:val="00AA5DA4"/>
    <w:rsid w:val="00AB4C14"/>
    <w:rsid w:val="00AB5418"/>
    <w:rsid w:val="00AC06D8"/>
    <w:rsid w:val="00AC10C5"/>
    <w:rsid w:val="00AC1F0E"/>
    <w:rsid w:val="00AC721C"/>
    <w:rsid w:val="00AD05FE"/>
    <w:rsid w:val="00AD14E6"/>
    <w:rsid w:val="00AE24A5"/>
    <w:rsid w:val="00AE2B68"/>
    <w:rsid w:val="00AE2EDF"/>
    <w:rsid w:val="00AE5AE3"/>
    <w:rsid w:val="00AE7178"/>
    <w:rsid w:val="00AE7E22"/>
    <w:rsid w:val="00AF12AA"/>
    <w:rsid w:val="00AF2AED"/>
    <w:rsid w:val="00AF5059"/>
    <w:rsid w:val="00AF5D85"/>
    <w:rsid w:val="00AF622D"/>
    <w:rsid w:val="00AF73CE"/>
    <w:rsid w:val="00B02213"/>
    <w:rsid w:val="00B03502"/>
    <w:rsid w:val="00B04A2F"/>
    <w:rsid w:val="00B113B3"/>
    <w:rsid w:val="00B11958"/>
    <w:rsid w:val="00B13FC1"/>
    <w:rsid w:val="00B217AD"/>
    <w:rsid w:val="00B22DBF"/>
    <w:rsid w:val="00B238AF"/>
    <w:rsid w:val="00B26479"/>
    <w:rsid w:val="00B2765A"/>
    <w:rsid w:val="00B27E27"/>
    <w:rsid w:val="00B30C28"/>
    <w:rsid w:val="00B3267C"/>
    <w:rsid w:val="00B33DE4"/>
    <w:rsid w:val="00B3699C"/>
    <w:rsid w:val="00B36AA8"/>
    <w:rsid w:val="00B37187"/>
    <w:rsid w:val="00B40DB1"/>
    <w:rsid w:val="00B45B07"/>
    <w:rsid w:val="00B56821"/>
    <w:rsid w:val="00B57472"/>
    <w:rsid w:val="00B62283"/>
    <w:rsid w:val="00B66B7F"/>
    <w:rsid w:val="00B74390"/>
    <w:rsid w:val="00B74C5F"/>
    <w:rsid w:val="00B7520C"/>
    <w:rsid w:val="00B843F8"/>
    <w:rsid w:val="00B84AEF"/>
    <w:rsid w:val="00B84F03"/>
    <w:rsid w:val="00B85721"/>
    <w:rsid w:val="00B87AD1"/>
    <w:rsid w:val="00B95FC8"/>
    <w:rsid w:val="00BA196F"/>
    <w:rsid w:val="00BA55D8"/>
    <w:rsid w:val="00BA5C21"/>
    <w:rsid w:val="00BB16CD"/>
    <w:rsid w:val="00BB3C4B"/>
    <w:rsid w:val="00BB4438"/>
    <w:rsid w:val="00BB448D"/>
    <w:rsid w:val="00BB5500"/>
    <w:rsid w:val="00BC0DEC"/>
    <w:rsid w:val="00BC2B60"/>
    <w:rsid w:val="00BD349B"/>
    <w:rsid w:val="00BD3D05"/>
    <w:rsid w:val="00BD4FE4"/>
    <w:rsid w:val="00BD701B"/>
    <w:rsid w:val="00BD7530"/>
    <w:rsid w:val="00BE0CA8"/>
    <w:rsid w:val="00BE1A50"/>
    <w:rsid w:val="00BE4328"/>
    <w:rsid w:val="00BE5026"/>
    <w:rsid w:val="00BE6068"/>
    <w:rsid w:val="00BE737D"/>
    <w:rsid w:val="00BF3E6B"/>
    <w:rsid w:val="00BF4135"/>
    <w:rsid w:val="00BF4D4A"/>
    <w:rsid w:val="00BF5AD6"/>
    <w:rsid w:val="00C034C0"/>
    <w:rsid w:val="00C035CB"/>
    <w:rsid w:val="00C04C8B"/>
    <w:rsid w:val="00C06446"/>
    <w:rsid w:val="00C072F7"/>
    <w:rsid w:val="00C102B8"/>
    <w:rsid w:val="00C13770"/>
    <w:rsid w:val="00C2189F"/>
    <w:rsid w:val="00C22CD2"/>
    <w:rsid w:val="00C2428E"/>
    <w:rsid w:val="00C27E2E"/>
    <w:rsid w:val="00C36845"/>
    <w:rsid w:val="00C37D42"/>
    <w:rsid w:val="00C420EE"/>
    <w:rsid w:val="00C4591C"/>
    <w:rsid w:val="00C47C91"/>
    <w:rsid w:val="00C47E78"/>
    <w:rsid w:val="00C51F2B"/>
    <w:rsid w:val="00C52DB7"/>
    <w:rsid w:val="00C55B4B"/>
    <w:rsid w:val="00C56AB8"/>
    <w:rsid w:val="00C573A2"/>
    <w:rsid w:val="00C61034"/>
    <w:rsid w:val="00C615DB"/>
    <w:rsid w:val="00C67E68"/>
    <w:rsid w:val="00C7379D"/>
    <w:rsid w:val="00C76484"/>
    <w:rsid w:val="00C857BE"/>
    <w:rsid w:val="00C9147C"/>
    <w:rsid w:val="00C946C8"/>
    <w:rsid w:val="00C94ECA"/>
    <w:rsid w:val="00CA192B"/>
    <w:rsid w:val="00CA2554"/>
    <w:rsid w:val="00CA4C9A"/>
    <w:rsid w:val="00CA769E"/>
    <w:rsid w:val="00CC0DD5"/>
    <w:rsid w:val="00CC545D"/>
    <w:rsid w:val="00CC5B13"/>
    <w:rsid w:val="00CC5BE7"/>
    <w:rsid w:val="00CC6E5A"/>
    <w:rsid w:val="00CC73C5"/>
    <w:rsid w:val="00CD1EB1"/>
    <w:rsid w:val="00CD4AF6"/>
    <w:rsid w:val="00CD5C06"/>
    <w:rsid w:val="00CD6231"/>
    <w:rsid w:val="00CD63D5"/>
    <w:rsid w:val="00CD692F"/>
    <w:rsid w:val="00CE0851"/>
    <w:rsid w:val="00CE389E"/>
    <w:rsid w:val="00CE6C13"/>
    <w:rsid w:val="00CE78C6"/>
    <w:rsid w:val="00CF2197"/>
    <w:rsid w:val="00CF360F"/>
    <w:rsid w:val="00CF650D"/>
    <w:rsid w:val="00CF711B"/>
    <w:rsid w:val="00CF7B0E"/>
    <w:rsid w:val="00D025DF"/>
    <w:rsid w:val="00D05E5F"/>
    <w:rsid w:val="00D0720D"/>
    <w:rsid w:val="00D1481E"/>
    <w:rsid w:val="00D15D78"/>
    <w:rsid w:val="00D21D39"/>
    <w:rsid w:val="00D22ED2"/>
    <w:rsid w:val="00D23BD4"/>
    <w:rsid w:val="00D23D5A"/>
    <w:rsid w:val="00D315DE"/>
    <w:rsid w:val="00D336BF"/>
    <w:rsid w:val="00D4074C"/>
    <w:rsid w:val="00D40C68"/>
    <w:rsid w:val="00D527F1"/>
    <w:rsid w:val="00D52E59"/>
    <w:rsid w:val="00D53F0C"/>
    <w:rsid w:val="00D56DF1"/>
    <w:rsid w:val="00D653D3"/>
    <w:rsid w:val="00D73D5B"/>
    <w:rsid w:val="00D767B3"/>
    <w:rsid w:val="00D82D8F"/>
    <w:rsid w:val="00D82E9B"/>
    <w:rsid w:val="00D85DAD"/>
    <w:rsid w:val="00D87110"/>
    <w:rsid w:val="00D91628"/>
    <w:rsid w:val="00D91710"/>
    <w:rsid w:val="00D92FA9"/>
    <w:rsid w:val="00D976FD"/>
    <w:rsid w:val="00DA5F74"/>
    <w:rsid w:val="00DB3C1C"/>
    <w:rsid w:val="00DB49DC"/>
    <w:rsid w:val="00DB5F20"/>
    <w:rsid w:val="00DB63D0"/>
    <w:rsid w:val="00DC2543"/>
    <w:rsid w:val="00DC30C8"/>
    <w:rsid w:val="00DD0623"/>
    <w:rsid w:val="00DD13FD"/>
    <w:rsid w:val="00DD3A87"/>
    <w:rsid w:val="00DD3BAA"/>
    <w:rsid w:val="00DD624E"/>
    <w:rsid w:val="00DD7683"/>
    <w:rsid w:val="00DE0811"/>
    <w:rsid w:val="00DE0C1C"/>
    <w:rsid w:val="00DE5353"/>
    <w:rsid w:val="00DE5D44"/>
    <w:rsid w:val="00DE5D5B"/>
    <w:rsid w:val="00DF2B6D"/>
    <w:rsid w:val="00DF4D8C"/>
    <w:rsid w:val="00DF50F5"/>
    <w:rsid w:val="00E0260A"/>
    <w:rsid w:val="00E040F8"/>
    <w:rsid w:val="00E062CC"/>
    <w:rsid w:val="00E118C3"/>
    <w:rsid w:val="00E14C5A"/>
    <w:rsid w:val="00E17704"/>
    <w:rsid w:val="00E17C8D"/>
    <w:rsid w:val="00E24310"/>
    <w:rsid w:val="00E24C9E"/>
    <w:rsid w:val="00E33C01"/>
    <w:rsid w:val="00E344A6"/>
    <w:rsid w:val="00E37996"/>
    <w:rsid w:val="00E448A3"/>
    <w:rsid w:val="00E50179"/>
    <w:rsid w:val="00E52133"/>
    <w:rsid w:val="00E524B3"/>
    <w:rsid w:val="00E5485E"/>
    <w:rsid w:val="00E56358"/>
    <w:rsid w:val="00E56C02"/>
    <w:rsid w:val="00E60D78"/>
    <w:rsid w:val="00E62E94"/>
    <w:rsid w:val="00E63C5B"/>
    <w:rsid w:val="00E63FA4"/>
    <w:rsid w:val="00E65C7F"/>
    <w:rsid w:val="00E66671"/>
    <w:rsid w:val="00E70ABC"/>
    <w:rsid w:val="00E72754"/>
    <w:rsid w:val="00E73E88"/>
    <w:rsid w:val="00E754B3"/>
    <w:rsid w:val="00E75962"/>
    <w:rsid w:val="00E932F4"/>
    <w:rsid w:val="00E95707"/>
    <w:rsid w:val="00E966CB"/>
    <w:rsid w:val="00EA010E"/>
    <w:rsid w:val="00EA09C2"/>
    <w:rsid w:val="00EA1DED"/>
    <w:rsid w:val="00EA57D1"/>
    <w:rsid w:val="00EA5C6C"/>
    <w:rsid w:val="00EB13CA"/>
    <w:rsid w:val="00EB3CE6"/>
    <w:rsid w:val="00EB436F"/>
    <w:rsid w:val="00EB617D"/>
    <w:rsid w:val="00EC0559"/>
    <w:rsid w:val="00EC0B79"/>
    <w:rsid w:val="00EC4F58"/>
    <w:rsid w:val="00EC5887"/>
    <w:rsid w:val="00EC6AFB"/>
    <w:rsid w:val="00ED1FFE"/>
    <w:rsid w:val="00EE02D9"/>
    <w:rsid w:val="00EE0A29"/>
    <w:rsid w:val="00EE2D73"/>
    <w:rsid w:val="00EE4939"/>
    <w:rsid w:val="00EE495F"/>
    <w:rsid w:val="00EE5F42"/>
    <w:rsid w:val="00EE7439"/>
    <w:rsid w:val="00EE79F4"/>
    <w:rsid w:val="00EE7B86"/>
    <w:rsid w:val="00EF4B0B"/>
    <w:rsid w:val="00EF4C65"/>
    <w:rsid w:val="00F00394"/>
    <w:rsid w:val="00F01A7E"/>
    <w:rsid w:val="00F01EEA"/>
    <w:rsid w:val="00F04B11"/>
    <w:rsid w:val="00F051C9"/>
    <w:rsid w:val="00F125B0"/>
    <w:rsid w:val="00F135D2"/>
    <w:rsid w:val="00F136DF"/>
    <w:rsid w:val="00F16774"/>
    <w:rsid w:val="00F16B56"/>
    <w:rsid w:val="00F211F5"/>
    <w:rsid w:val="00F22EF7"/>
    <w:rsid w:val="00F24D9C"/>
    <w:rsid w:val="00F30EC8"/>
    <w:rsid w:val="00F314B9"/>
    <w:rsid w:val="00F318E2"/>
    <w:rsid w:val="00F35D5C"/>
    <w:rsid w:val="00F3617B"/>
    <w:rsid w:val="00F417D9"/>
    <w:rsid w:val="00F70BBC"/>
    <w:rsid w:val="00F7799A"/>
    <w:rsid w:val="00F81138"/>
    <w:rsid w:val="00F82207"/>
    <w:rsid w:val="00F83BA5"/>
    <w:rsid w:val="00F854C9"/>
    <w:rsid w:val="00F929F1"/>
    <w:rsid w:val="00FA2995"/>
    <w:rsid w:val="00FA35A1"/>
    <w:rsid w:val="00FA3860"/>
    <w:rsid w:val="00FA56D2"/>
    <w:rsid w:val="00FA73D4"/>
    <w:rsid w:val="00FA7C00"/>
    <w:rsid w:val="00FB76CC"/>
    <w:rsid w:val="00FC0DF5"/>
    <w:rsid w:val="00FC1F39"/>
    <w:rsid w:val="00FC3BD6"/>
    <w:rsid w:val="00FC3EF5"/>
    <w:rsid w:val="00FC491A"/>
    <w:rsid w:val="00FC49C8"/>
    <w:rsid w:val="00FC769C"/>
    <w:rsid w:val="00FD2286"/>
    <w:rsid w:val="00FD74B2"/>
    <w:rsid w:val="00FD789D"/>
    <w:rsid w:val="00FE35AB"/>
    <w:rsid w:val="00FE38BD"/>
    <w:rsid w:val="00FE7C5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278B3"/>
  <w15:docId w15:val="{CC844009-46AA-4D48-B48C-BE57FB00E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500"/>
    <w:pPr>
      <w:spacing w:after="240" w:line="276" w:lineRule="auto"/>
      <w:ind w:left="1418" w:right="-57"/>
      <w:jc w:val="both"/>
    </w:pPr>
    <w:rPr>
      <w:lang w:val="en-GB"/>
    </w:rPr>
  </w:style>
  <w:style w:type="paragraph" w:styleId="Heading1">
    <w:name w:val="heading 1"/>
    <w:basedOn w:val="Normal"/>
    <w:next w:val="Normal"/>
    <w:link w:val="Heading1Char"/>
    <w:autoRedefine/>
    <w:qFormat/>
    <w:rsid w:val="00BB550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B550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B550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B550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B550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B550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B5500"/>
    <w:pPr>
      <w:spacing w:after="0"/>
      <w:ind w:left="0"/>
      <w:outlineLvl w:val="6"/>
    </w:pPr>
    <w:rPr>
      <w:i/>
      <w:iCs/>
    </w:rPr>
  </w:style>
  <w:style w:type="paragraph" w:styleId="Heading8">
    <w:name w:val="heading 8"/>
    <w:basedOn w:val="Normal"/>
    <w:next w:val="Normal"/>
    <w:link w:val="Heading8Char"/>
    <w:uiPriority w:val="9"/>
    <w:semiHidden/>
    <w:qFormat/>
    <w:rsid w:val="00BB5500"/>
    <w:pPr>
      <w:numPr>
        <w:ilvl w:val="7"/>
        <w:numId w:val="14"/>
      </w:numPr>
      <w:spacing w:after="0"/>
      <w:outlineLvl w:val="7"/>
    </w:pPr>
  </w:style>
  <w:style w:type="paragraph" w:styleId="Heading9">
    <w:name w:val="heading 9"/>
    <w:basedOn w:val="Normal"/>
    <w:next w:val="Normal"/>
    <w:link w:val="Heading9Char"/>
    <w:uiPriority w:val="9"/>
    <w:semiHidden/>
    <w:qFormat/>
    <w:rsid w:val="00BB5500"/>
    <w:pPr>
      <w:spacing w:after="0"/>
      <w:ind w:left="1584" w:hanging="1584"/>
      <w:outlineLvl w:val="8"/>
    </w:pPr>
    <w:rPr>
      <w:i/>
      <w:iCs/>
      <w:spacing w:val="5"/>
    </w:rPr>
  </w:style>
  <w:style w:type="character" w:default="1" w:styleId="DefaultParagraphFont">
    <w:name w:val="Default Paragraph Font"/>
    <w:uiPriority w:val="1"/>
    <w:semiHidden/>
    <w:unhideWhenUsed/>
    <w:rsid w:val="00BB550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B5500"/>
  </w:style>
  <w:style w:type="character" w:customStyle="1" w:styleId="Heading1Char">
    <w:name w:val="Heading 1 Char"/>
    <w:link w:val="Heading1"/>
    <w:rsid w:val="00BB5500"/>
    <w:rPr>
      <w:b/>
      <w:bCs/>
      <w:caps/>
      <w:u w:val="single"/>
      <w:lang w:val="en-GB"/>
    </w:rPr>
  </w:style>
  <w:style w:type="character" w:customStyle="1" w:styleId="Heading2Char">
    <w:name w:val="Heading 2 Char"/>
    <w:link w:val="Heading2"/>
    <w:rsid w:val="00BB5500"/>
    <w:rPr>
      <w:bCs/>
      <w:caps/>
      <w:u w:val="single"/>
      <w:lang w:val="en-GB"/>
    </w:rPr>
  </w:style>
  <w:style w:type="character" w:customStyle="1" w:styleId="Heading3Char">
    <w:name w:val="Heading 3 Char"/>
    <w:link w:val="Heading3"/>
    <w:rsid w:val="00BB5500"/>
    <w:rPr>
      <w:bCs/>
      <w:u w:val="single"/>
      <w:lang w:val="en-GB"/>
    </w:rPr>
  </w:style>
  <w:style w:type="character" w:customStyle="1" w:styleId="Heading4Char">
    <w:name w:val="Heading 4 Char"/>
    <w:link w:val="Heading4"/>
    <w:rsid w:val="00BB5500"/>
    <w:rPr>
      <w:bCs/>
      <w:i/>
      <w:iCs/>
      <w:lang w:val="en-GB"/>
    </w:rPr>
  </w:style>
  <w:style w:type="character" w:customStyle="1" w:styleId="Heading5Char">
    <w:name w:val="Heading 5 Char"/>
    <w:link w:val="Heading5"/>
    <w:rsid w:val="00BB5500"/>
    <w:rPr>
      <w:bCs/>
      <w:color w:val="000000"/>
      <w:lang w:val="en-GB"/>
    </w:rPr>
  </w:style>
  <w:style w:type="character" w:customStyle="1" w:styleId="Heading6Char">
    <w:name w:val="Heading 6 Char"/>
    <w:link w:val="Heading6"/>
    <w:uiPriority w:val="59"/>
    <w:semiHidden/>
    <w:rsid w:val="00BB5500"/>
    <w:rPr>
      <w:b/>
      <w:bCs/>
      <w:i/>
      <w:iCs/>
      <w:color w:val="7F7F7F"/>
      <w:lang w:val="en-GB"/>
    </w:rPr>
  </w:style>
  <w:style w:type="character" w:customStyle="1" w:styleId="Heading7Char">
    <w:name w:val="Heading 7 Char"/>
    <w:link w:val="Heading7"/>
    <w:uiPriority w:val="9"/>
    <w:semiHidden/>
    <w:rsid w:val="00BB5500"/>
    <w:rPr>
      <w:i/>
      <w:iCs/>
      <w:lang w:val="en-GB"/>
    </w:rPr>
  </w:style>
  <w:style w:type="character" w:customStyle="1" w:styleId="Heading8Char">
    <w:name w:val="Heading 8 Char"/>
    <w:link w:val="Heading8"/>
    <w:uiPriority w:val="9"/>
    <w:semiHidden/>
    <w:rsid w:val="00BB5500"/>
    <w:rPr>
      <w:lang w:val="en-GB"/>
    </w:rPr>
  </w:style>
  <w:style w:type="character" w:customStyle="1" w:styleId="Heading9Char">
    <w:name w:val="Heading 9 Char"/>
    <w:link w:val="Heading9"/>
    <w:uiPriority w:val="9"/>
    <w:semiHidden/>
    <w:rsid w:val="00BB5500"/>
    <w:rPr>
      <w:i/>
      <w:iCs/>
      <w:spacing w:val="5"/>
      <w:lang w:val="en-GB"/>
    </w:rPr>
  </w:style>
  <w:style w:type="paragraph" w:styleId="Title">
    <w:name w:val="Title"/>
    <w:aliases w:val="Title Bold"/>
    <w:basedOn w:val="Normal"/>
    <w:next w:val="Normal"/>
    <w:link w:val="TitleChar"/>
    <w:qFormat/>
    <w:rsid w:val="00BB550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B5500"/>
    <w:rPr>
      <w:b/>
      <w:caps/>
      <w:spacing w:val="5"/>
      <w:u w:val="single"/>
      <w:lang w:val="en-GB"/>
    </w:rPr>
  </w:style>
  <w:style w:type="paragraph" w:styleId="Subtitle">
    <w:name w:val="Subtitle"/>
    <w:basedOn w:val="Normal"/>
    <w:next w:val="Normal"/>
    <w:link w:val="SubtitleChar"/>
    <w:qFormat/>
    <w:rsid w:val="00BB5500"/>
    <w:pPr>
      <w:spacing w:after="600"/>
    </w:pPr>
    <w:rPr>
      <w:i/>
      <w:iCs/>
      <w:spacing w:val="13"/>
      <w:sz w:val="24"/>
      <w:szCs w:val="24"/>
    </w:rPr>
  </w:style>
  <w:style w:type="character" w:customStyle="1" w:styleId="SubtitleChar">
    <w:name w:val="Subtitle Char"/>
    <w:link w:val="Subtitle"/>
    <w:rsid w:val="00BB5500"/>
    <w:rPr>
      <w:i/>
      <w:iCs/>
      <w:spacing w:val="13"/>
      <w:sz w:val="24"/>
      <w:szCs w:val="24"/>
      <w:lang w:val="en-GB"/>
    </w:rPr>
  </w:style>
  <w:style w:type="paragraph" w:customStyle="1" w:styleId="CoverPageTitle">
    <w:name w:val="Cover Page Title"/>
    <w:basedOn w:val="Normal"/>
    <w:link w:val="CoverPageTitleChar"/>
    <w:qFormat/>
    <w:rsid w:val="00BB5500"/>
    <w:pPr>
      <w:spacing w:line="360" w:lineRule="auto"/>
      <w:ind w:left="1701" w:right="1650"/>
      <w:jc w:val="center"/>
    </w:pPr>
    <w:rPr>
      <w:rFonts w:cs="Arial"/>
      <w:b/>
      <w:sz w:val="28"/>
      <w:szCs w:val="28"/>
    </w:rPr>
  </w:style>
  <w:style w:type="character" w:customStyle="1" w:styleId="CoverPageTitleChar">
    <w:name w:val="Cover Page Title Char"/>
    <w:link w:val="CoverPageTitle"/>
    <w:rsid w:val="00BB5500"/>
    <w:rPr>
      <w:rFonts w:cs="Arial"/>
      <w:b/>
      <w:sz w:val="28"/>
      <w:szCs w:val="28"/>
      <w:lang w:val="en-GB"/>
    </w:rPr>
  </w:style>
  <w:style w:type="paragraph" w:styleId="ListParagraph">
    <w:name w:val="List Paragraph"/>
    <w:basedOn w:val="Normal"/>
    <w:link w:val="ListParagraphChar"/>
    <w:uiPriority w:val="34"/>
    <w:rsid w:val="00BB5500"/>
    <w:pPr>
      <w:ind w:left="720"/>
      <w:contextualSpacing/>
    </w:pPr>
  </w:style>
  <w:style w:type="character" w:customStyle="1" w:styleId="ListParagraphChar">
    <w:name w:val="List Paragraph Char"/>
    <w:link w:val="ListParagraph"/>
    <w:uiPriority w:val="34"/>
    <w:rsid w:val="00BB5500"/>
    <w:rPr>
      <w:lang w:val="en-GB"/>
    </w:rPr>
  </w:style>
  <w:style w:type="table" w:styleId="TableGrid">
    <w:name w:val="Table Grid"/>
    <w:basedOn w:val="TableNormal"/>
    <w:uiPriority w:val="59"/>
    <w:rsid w:val="00BB550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55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500"/>
    <w:rPr>
      <w:rFonts w:ascii="Tahoma" w:hAnsi="Tahoma" w:cs="Tahoma"/>
      <w:sz w:val="16"/>
      <w:szCs w:val="16"/>
      <w:lang w:val="en-GB"/>
    </w:rPr>
  </w:style>
  <w:style w:type="paragraph" w:customStyle="1" w:styleId="FigureTitle">
    <w:name w:val="Figure Title"/>
    <w:basedOn w:val="Normal"/>
    <w:link w:val="FigureTitleChar"/>
    <w:qFormat/>
    <w:rsid w:val="00BB5500"/>
    <w:pPr>
      <w:keepNext/>
      <w:keepLines/>
      <w:spacing w:before="240" w:after="80"/>
      <w:jc w:val="center"/>
    </w:pPr>
    <w:rPr>
      <w:b/>
      <w:caps/>
      <w:u w:val="single"/>
    </w:rPr>
  </w:style>
  <w:style w:type="paragraph" w:styleId="TOC1">
    <w:name w:val="toc 1"/>
    <w:basedOn w:val="Normal"/>
    <w:next w:val="Normal"/>
    <w:autoRedefine/>
    <w:uiPriority w:val="39"/>
    <w:unhideWhenUsed/>
    <w:rsid w:val="00BB5500"/>
    <w:pPr>
      <w:spacing w:after="100"/>
      <w:ind w:left="0"/>
    </w:pPr>
    <w:rPr>
      <w:caps/>
    </w:rPr>
  </w:style>
  <w:style w:type="paragraph" w:styleId="TOC2">
    <w:name w:val="toc 2"/>
    <w:basedOn w:val="Normal"/>
    <w:next w:val="Normal"/>
    <w:autoRedefine/>
    <w:uiPriority w:val="39"/>
    <w:unhideWhenUsed/>
    <w:rsid w:val="00BB550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B5500"/>
    <w:pPr>
      <w:spacing w:after="100"/>
      <w:ind w:left="0"/>
    </w:pPr>
  </w:style>
  <w:style w:type="paragraph" w:styleId="TOC4">
    <w:name w:val="toc 4"/>
    <w:basedOn w:val="Normal"/>
    <w:next w:val="Normal"/>
    <w:autoRedefine/>
    <w:uiPriority w:val="39"/>
    <w:unhideWhenUsed/>
    <w:rsid w:val="00BB5500"/>
    <w:pPr>
      <w:spacing w:after="100"/>
      <w:ind w:left="0"/>
    </w:pPr>
  </w:style>
  <w:style w:type="paragraph" w:styleId="TOC5">
    <w:name w:val="toc 5"/>
    <w:basedOn w:val="Normal"/>
    <w:next w:val="Normal"/>
    <w:autoRedefine/>
    <w:uiPriority w:val="39"/>
    <w:unhideWhenUsed/>
    <w:rsid w:val="00BB5500"/>
    <w:pPr>
      <w:spacing w:after="100"/>
      <w:ind w:left="0"/>
    </w:pPr>
  </w:style>
  <w:style w:type="paragraph" w:customStyle="1" w:styleId="Dashlist">
    <w:name w:val="Dash list"/>
    <w:basedOn w:val="Normal"/>
    <w:link w:val="DashlistChar"/>
    <w:qFormat/>
    <w:rsid w:val="00BB5500"/>
    <w:pPr>
      <w:numPr>
        <w:numId w:val="12"/>
      </w:numPr>
      <w:spacing w:after="0" w:line="240" w:lineRule="auto"/>
      <w:ind w:left="1777" w:right="0"/>
    </w:pPr>
  </w:style>
  <w:style w:type="character" w:customStyle="1" w:styleId="DashlistChar">
    <w:name w:val="Dash list Char"/>
    <w:link w:val="Dashlist"/>
    <w:rsid w:val="00BB5500"/>
    <w:rPr>
      <w:lang w:val="en-GB"/>
    </w:rPr>
  </w:style>
  <w:style w:type="paragraph" w:customStyle="1" w:styleId="Bodyjustified">
    <w:name w:val="Body justified"/>
    <w:link w:val="BodyjustifiedChar"/>
    <w:uiPriority w:val="99"/>
    <w:rsid w:val="00BB550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B5500"/>
    <w:rPr>
      <w:rFonts w:eastAsia="Arial" w:cs="Helvetica"/>
      <w:color w:val="000000"/>
      <w:w w:val="0"/>
      <w:lang w:val="en-GB"/>
    </w:rPr>
  </w:style>
  <w:style w:type="paragraph" w:customStyle="1" w:styleId="BulletList">
    <w:name w:val="Bullet List"/>
    <w:basedOn w:val="ListParagraph"/>
    <w:link w:val="BulletListChar"/>
    <w:qFormat/>
    <w:rsid w:val="00BB5500"/>
    <w:pPr>
      <w:numPr>
        <w:numId w:val="13"/>
      </w:numPr>
      <w:ind w:left="1777" w:right="0"/>
    </w:pPr>
  </w:style>
  <w:style w:type="character" w:customStyle="1" w:styleId="BulletListChar">
    <w:name w:val="Bullet List Char"/>
    <w:link w:val="BulletList"/>
    <w:rsid w:val="00BB5500"/>
    <w:rPr>
      <w:lang w:val="en-GB"/>
    </w:rPr>
  </w:style>
  <w:style w:type="paragraph" w:customStyle="1" w:styleId="numericallist">
    <w:name w:val="numerical list"/>
    <w:basedOn w:val="Normal"/>
    <w:link w:val="numericallistChar"/>
    <w:qFormat/>
    <w:rsid w:val="00BB5500"/>
    <w:pPr>
      <w:numPr>
        <w:ilvl w:val="6"/>
        <w:numId w:val="14"/>
      </w:numPr>
      <w:spacing w:after="0" w:line="240" w:lineRule="auto"/>
    </w:pPr>
  </w:style>
  <w:style w:type="character" w:customStyle="1" w:styleId="numericallistChar">
    <w:name w:val="numerical list Char"/>
    <w:link w:val="numericallist"/>
    <w:rsid w:val="00BB5500"/>
    <w:rPr>
      <w:lang w:val="en-GB"/>
    </w:rPr>
  </w:style>
  <w:style w:type="character" w:styleId="PlaceholderText">
    <w:name w:val="Placeholder Text"/>
    <w:basedOn w:val="DefaultParagraphFont"/>
    <w:uiPriority w:val="99"/>
    <w:semiHidden/>
    <w:rsid w:val="00BB5500"/>
    <w:rPr>
      <w:color w:val="808080"/>
    </w:rPr>
  </w:style>
  <w:style w:type="paragraph" w:customStyle="1" w:styleId="Leftalign">
    <w:name w:val="Left align"/>
    <w:basedOn w:val="Normal"/>
    <w:link w:val="LeftalignChar"/>
    <w:qFormat/>
    <w:rsid w:val="00BB5500"/>
    <w:pPr>
      <w:spacing w:after="0" w:line="240" w:lineRule="auto"/>
      <w:ind w:left="0" w:right="0"/>
    </w:pPr>
    <w:rPr>
      <w:rFonts w:eastAsia="Arial" w:cs="Arial"/>
    </w:rPr>
  </w:style>
  <w:style w:type="character" w:customStyle="1" w:styleId="LeftalignChar">
    <w:name w:val="Left align Char"/>
    <w:link w:val="Leftalign"/>
    <w:rsid w:val="00BB5500"/>
    <w:rPr>
      <w:rFonts w:eastAsia="Arial" w:cs="Arial"/>
      <w:lang w:val="en-GB"/>
    </w:rPr>
  </w:style>
  <w:style w:type="character" w:styleId="Hyperlink">
    <w:name w:val="Hyperlink"/>
    <w:basedOn w:val="DefaultParagraphFont"/>
    <w:rsid w:val="00BB5500"/>
    <w:rPr>
      <w:color w:val="0000FF" w:themeColor="hyperlink"/>
      <w:u w:val="none"/>
    </w:rPr>
  </w:style>
  <w:style w:type="character" w:customStyle="1" w:styleId="FigureTitleChar">
    <w:name w:val="Figure Title Char"/>
    <w:basedOn w:val="DefaultParagraphFont"/>
    <w:link w:val="FigureTitle"/>
    <w:rsid w:val="00BB5500"/>
    <w:rPr>
      <w:b/>
      <w:caps/>
      <w:u w:val="single"/>
      <w:lang w:val="en-GB"/>
    </w:rPr>
  </w:style>
  <w:style w:type="paragraph" w:customStyle="1" w:styleId="BASEDON">
    <w:name w:val="BASED ON"/>
    <w:basedOn w:val="CoverPageTitle"/>
    <w:link w:val="BASEDONChar"/>
    <w:qFormat/>
    <w:rsid w:val="00BB5500"/>
    <w:pPr>
      <w:spacing w:before="360" w:after="480"/>
    </w:pPr>
    <w:rPr>
      <w:caps/>
    </w:rPr>
  </w:style>
  <w:style w:type="character" w:customStyle="1" w:styleId="BASEDONChar">
    <w:name w:val="BASED ON Char"/>
    <w:link w:val="BASEDON"/>
    <w:rsid w:val="00BB5500"/>
    <w:rPr>
      <w:rFonts w:cs="Arial"/>
      <w:b/>
      <w:caps/>
      <w:sz w:val="28"/>
      <w:szCs w:val="28"/>
      <w:lang w:val="en-GB"/>
    </w:rPr>
  </w:style>
  <w:style w:type="paragraph" w:customStyle="1" w:styleId="NOTES">
    <w:name w:val="NOTES"/>
    <w:link w:val="NOTESChar"/>
    <w:qFormat/>
    <w:rsid w:val="00BB5500"/>
    <w:pPr>
      <w:keepNext/>
      <w:spacing w:before="240"/>
      <w:ind w:firstLine="1440"/>
    </w:pPr>
    <w:rPr>
      <w:rFonts w:eastAsia="Arial" w:cs="Helvetica"/>
      <w:b/>
      <w:caps/>
      <w:color w:val="000000"/>
      <w:u w:val="single"/>
      <w:lang w:val="en-GB"/>
    </w:rPr>
  </w:style>
  <w:style w:type="character" w:customStyle="1" w:styleId="NOTESChar">
    <w:name w:val="NOTES Char"/>
    <w:link w:val="NOTES"/>
    <w:rsid w:val="00BB5500"/>
    <w:rPr>
      <w:rFonts w:eastAsia="Arial" w:cs="Helvetica"/>
      <w:b/>
      <w:caps/>
      <w:color w:val="000000"/>
      <w:u w:val="single"/>
      <w:lang w:val="en-GB"/>
    </w:rPr>
  </w:style>
  <w:style w:type="paragraph" w:customStyle="1" w:styleId="TableTitle">
    <w:name w:val="Table Title"/>
    <w:basedOn w:val="BodyText"/>
    <w:link w:val="TableTitleChar"/>
    <w:qFormat/>
    <w:rsid w:val="00BB550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B550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B5500"/>
    <w:rPr>
      <w:lang w:val="fr-FR" w:eastAsia="fr-FR"/>
    </w:rPr>
  </w:style>
  <w:style w:type="character" w:customStyle="1" w:styleId="TableTitleChar">
    <w:name w:val="Table Title Char"/>
    <w:link w:val="TableTitle"/>
    <w:rsid w:val="00BB5500"/>
    <w:rPr>
      <w:b/>
      <w:caps/>
      <w:u w:val="single"/>
      <w:lang w:eastAsia="fr-FR"/>
    </w:rPr>
  </w:style>
  <w:style w:type="paragraph" w:customStyle="1" w:styleId="Bullet2">
    <w:name w:val="Bullet 2"/>
    <w:qFormat/>
    <w:rsid w:val="00BB5500"/>
    <w:pPr>
      <w:numPr>
        <w:numId w:val="15"/>
      </w:numPr>
      <w:ind w:left="2344"/>
    </w:pPr>
    <w:rPr>
      <w:lang w:val="en-GB"/>
    </w:rPr>
  </w:style>
  <w:style w:type="paragraph" w:customStyle="1" w:styleId="Aligncenter">
    <w:name w:val="Align center"/>
    <w:basedOn w:val="Bodyjustified"/>
    <w:link w:val="AligncenterChar"/>
    <w:qFormat/>
    <w:rsid w:val="00BB5500"/>
    <w:pPr>
      <w:keepNext/>
    </w:pPr>
  </w:style>
  <w:style w:type="character" w:customStyle="1" w:styleId="AligncenterChar">
    <w:name w:val="Align center Char"/>
    <w:link w:val="Aligncenter"/>
    <w:rsid w:val="00BB5500"/>
    <w:rPr>
      <w:rFonts w:eastAsia="Arial" w:cs="Helvetica"/>
      <w:color w:val="000000"/>
      <w:w w:val="0"/>
      <w:lang w:val="en-GB"/>
    </w:rPr>
  </w:style>
  <w:style w:type="paragraph" w:customStyle="1" w:styleId="alphabeticallist">
    <w:name w:val="alphabetical list"/>
    <w:basedOn w:val="BodyText"/>
    <w:link w:val="alphabeticallistChar"/>
    <w:qFormat/>
    <w:rsid w:val="00BB5500"/>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B5500"/>
    <w:rPr>
      <w:lang w:val="en-GB" w:eastAsia="fr-FR"/>
    </w:rPr>
  </w:style>
  <w:style w:type="paragraph" w:styleId="ListNumber">
    <w:name w:val="List Number"/>
    <w:basedOn w:val="Normal"/>
    <w:uiPriority w:val="99"/>
    <w:semiHidden/>
    <w:unhideWhenUsed/>
    <w:rsid w:val="00BB5500"/>
    <w:pPr>
      <w:numPr>
        <w:numId w:val="10"/>
      </w:numPr>
      <w:contextualSpacing/>
    </w:pPr>
  </w:style>
  <w:style w:type="paragraph" w:styleId="ListNumber2">
    <w:name w:val="List Number 2"/>
    <w:basedOn w:val="Normal"/>
    <w:uiPriority w:val="99"/>
    <w:semiHidden/>
    <w:unhideWhenUsed/>
    <w:rsid w:val="00BB5500"/>
    <w:pPr>
      <w:numPr>
        <w:numId w:val="11"/>
      </w:numPr>
      <w:contextualSpacing/>
    </w:pPr>
  </w:style>
  <w:style w:type="paragraph" w:customStyle="1" w:styleId="Title2">
    <w:name w:val="Title 2"/>
    <w:basedOn w:val="Normal"/>
    <w:link w:val="Title2Char"/>
    <w:qFormat/>
    <w:rsid w:val="00BB550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B5500"/>
    <w:rPr>
      <w:caps/>
      <w:u w:val="single"/>
      <w:lang w:val="en-GB"/>
    </w:rPr>
  </w:style>
  <w:style w:type="paragraph" w:customStyle="1" w:styleId="NB">
    <w:name w:val="N.B."/>
    <w:link w:val="NBChar"/>
    <w:qFormat/>
    <w:rsid w:val="00BB5500"/>
    <w:pPr>
      <w:keepNext/>
      <w:spacing w:before="240"/>
      <w:ind w:left="1418"/>
    </w:pPr>
    <w:rPr>
      <w:b/>
      <w:caps/>
      <w:u w:val="single"/>
      <w:lang w:val="en-GB"/>
    </w:rPr>
  </w:style>
  <w:style w:type="character" w:customStyle="1" w:styleId="NBChar">
    <w:name w:val="N.B. Char"/>
    <w:basedOn w:val="DefaultParagraphFont"/>
    <w:link w:val="NB"/>
    <w:rsid w:val="00BB5500"/>
    <w:rPr>
      <w:b/>
      <w:caps/>
      <w:u w:val="single"/>
      <w:lang w:val="en-GB"/>
    </w:rPr>
  </w:style>
  <w:style w:type="paragraph" w:customStyle="1" w:styleId="AppendixTitle">
    <w:name w:val="Appendix Title"/>
    <w:basedOn w:val="Normal"/>
    <w:qFormat/>
    <w:rsid w:val="00BB5500"/>
    <w:pPr>
      <w:keepNext/>
      <w:keepLines/>
      <w:spacing w:after="0"/>
      <w:jc w:val="center"/>
    </w:pPr>
    <w:rPr>
      <w:b/>
      <w:caps/>
      <w:spacing w:val="5"/>
      <w:u w:val="single"/>
    </w:rPr>
  </w:style>
  <w:style w:type="paragraph" w:styleId="Header">
    <w:name w:val="header"/>
    <w:basedOn w:val="Normal"/>
    <w:link w:val="HeaderChar"/>
    <w:uiPriority w:val="99"/>
    <w:unhideWhenUsed/>
    <w:rsid w:val="00BB550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B5500"/>
    <w:rPr>
      <w:lang w:val="en-GB"/>
    </w:rPr>
  </w:style>
  <w:style w:type="paragraph" w:styleId="Footer">
    <w:name w:val="footer"/>
    <w:basedOn w:val="Normal"/>
    <w:link w:val="FooterChar"/>
    <w:uiPriority w:val="99"/>
    <w:unhideWhenUsed/>
    <w:rsid w:val="00BB55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500"/>
    <w:rPr>
      <w:lang w:val="en-GB"/>
    </w:rPr>
  </w:style>
  <w:style w:type="paragraph" w:customStyle="1" w:styleId="Rightalign">
    <w:name w:val="Right align"/>
    <w:basedOn w:val="Normal"/>
    <w:link w:val="RightalignChar"/>
    <w:qFormat/>
    <w:rsid w:val="00BB5500"/>
    <w:pPr>
      <w:spacing w:after="0" w:line="240" w:lineRule="auto"/>
      <w:ind w:left="0" w:right="0"/>
    </w:pPr>
    <w:rPr>
      <w:rFonts w:eastAsia="Arial" w:cs="Arial"/>
    </w:rPr>
  </w:style>
  <w:style w:type="character" w:customStyle="1" w:styleId="RightalignChar">
    <w:name w:val="Right align Char"/>
    <w:link w:val="Rightalign"/>
    <w:rsid w:val="00BB5500"/>
    <w:rPr>
      <w:rFonts w:eastAsia="Arial" w:cs="Arial"/>
      <w:lang w:val="en-GB"/>
    </w:rPr>
  </w:style>
  <w:style w:type="numbering" w:customStyle="1" w:styleId="NoList1">
    <w:name w:val="No List1"/>
    <w:next w:val="NoList"/>
    <w:uiPriority w:val="99"/>
    <w:semiHidden/>
    <w:unhideWhenUsed/>
    <w:rsid w:val="00BB5500"/>
  </w:style>
  <w:style w:type="paragraph" w:customStyle="1" w:styleId="Tableofcontents">
    <w:name w:val="Table of contents"/>
    <w:basedOn w:val="Normal"/>
    <w:link w:val="TableofcontentsChar"/>
    <w:qFormat/>
    <w:rsid w:val="00BB550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B5500"/>
    <w:rPr>
      <w:b/>
      <w:bCs/>
      <w:caps/>
      <w:u w:val="single"/>
      <w:lang w:val="en-GB" w:bidi="en-US"/>
    </w:rPr>
  </w:style>
  <w:style w:type="paragraph" w:customStyle="1" w:styleId="superscript">
    <w:name w:val="superscript"/>
    <w:basedOn w:val="Normal"/>
    <w:link w:val="superscriptChar"/>
    <w:qFormat/>
    <w:rsid w:val="00BB5500"/>
    <w:pPr>
      <w:spacing w:after="0" w:line="240" w:lineRule="auto"/>
      <w:ind w:left="0" w:right="0"/>
    </w:pPr>
    <w:rPr>
      <w:vertAlign w:val="superscript"/>
    </w:rPr>
  </w:style>
  <w:style w:type="character" w:customStyle="1" w:styleId="superscriptChar">
    <w:name w:val="superscript Char"/>
    <w:link w:val="superscript"/>
    <w:rsid w:val="00BB5500"/>
    <w:rPr>
      <w:vertAlign w:val="superscript"/>
      <w:lang w:val="en-GB"/>
    </w:rPr>
  </w:style>
  <w:style w:type="paragraph" w:customStyle="1" w:styleId="subscript">
    <w:name w:val="subscript"/>
    <w:basedOn w:val="Normal"/>
    <w:link w:val="subscriptChar"/>
    <w:qFormat/>
    <w:rsid w:val="00BB5500"/>
    <w:pPr>
      <w:spacing w:after="0" w:line="240" w:lineRule="auto"/>
      <w:ind w:left="0" w:right="0"/>
    </w:pPr>
    <w:rPr>
      <w:vertAlign w:val="subscript"/>
    </w:rPr>
  </w:style>
  <w:style w:type="character" w:customStyle="1" w:styleId="subscriptChar">
    <w:name w:val="subscript Char"/>
    <w:link w:val="subscript"/>
    <w:rsid w:val="00BB5500"/>
    <w:rPr>
      <w:vertAlign w:val="subscript"/>
      <w:lang w:val="en-GB"/>
    </w:rPr>
  </w:style>
  <w:style w:type="numbering" w:customStyle="1" w:styleId="NoList2">
    <w:name w:val="No List2"/>
    <w:next w:val="NoList"/>
    <w:uiPriority w:val="99"/>
    <w:semiHidden/>
    <w:unhideWhenUsed/>
    <w:rsid w:val="00BB5500"/>
  </w:style>
  <w:style w:type="numbering" w:customStyle="1" w:styleId="NoList11">
    <w:name w:val="No List11"/>
    <w:next w:val="NoList"/>
    <w:uiPriority w:val="99"/>
    <w:semiHidden/>
    <w:unhideWhenUsed/>
    <w:rsid w:val="00BB5500"/>
  </w:style>
  <w:style w:type="paragraph" w:customStyle="1" w:styleId="rightindent">
    <w:name w:val="right indent"/>
    <w:basedOn w:val="Rightalign"/>
    <w:link w:val="rightindentChar"/>
    <w:qFormat/>
    <w:rsid w:val="00BB5500"/>
    <w:pPr>
      <w:tabs>
        <w:tab w:val="left" w:pos="7920"/>
      </w:tabs>
    </w:pPr>
  </w:style>
  <w:style w:type="character" w:customStyle="1" w:styleId="rightindentChar">
    <w:name w:val="right indent Char"/>
    <w:link w:val="rightindent"/>
    <w:rsid w:val="00BB5500"/>
    <w:rPr>
      <w:rFonts w:eastAsia="Arial" w:cs="Arial"/>
      <w:lang w:val="en-GB"/>
    </w:rPr>
  </w:style>
  <w:style w:type="paragraph" w:styleId="TOCHeading">
    <w:name w:val="TOC Heading"/>
    <w:basedOn w:val="Heading1"/>
    <w:next w:val="Normal"/>
    <w:link w:val="TOCHeadingChar"/>
    <w:uiPriority w:val="39"/>
    <w:semiHidden/>
    <w:unhideWhenUsed/>
    <w:qFormat/>
    <w:rsid w:val="00BB550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B550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B5500"/>
    <w:pPr>
      <w:numPr>
        <w:numId w:val="20"/>
      </w:numPr>
      <w:ind w:left="2344"/>
    </w:pPr>
    <w:rPr>
      <w:lang w:val="en-GB"/>
    </w:rPr>
  </w:style>
  <w:style w:type="paragraph" w:customStyle="1" w:styleId="numericalroman">
    <w:name w:val="numerical roman"/>
    <w:basedOn w:val="ListParagraph"/>
    <w:qFormat/>
    <w:rsid w:val="00BB5500"/>
    <w:pPr>
      <w:numPr>
        <w:numId w:val="21"/>
      </w:numPr>
      <w:ind w:right="0"/>
    </w:pPr>
  </w:style>
  <w:style w:type="paragraph" w:styleId="TOC6">
    <w:name w:val="toc 6"/>
    <w:basedOn w:val="Normal"/>
    <w:next w:val="Normal"/>
    <w:autoRedefine/>
    <w:uiPriority w:val="39"/>
    <w:unhideWhenUsed/>
    <w:rsid w:val="00CC5B13"/>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C5B13"/>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C5B13"/>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C5B13"/>
    <w:pPr>
      <w:spacing w:after="100"/>
      <w:ind w:left="1760" w:right="0"/>
      <w:jc w:val="left"/>
    </w:pPr>
    <w:rPr>
      <w:rFonts w:asciiTheme="minorHAnsi" w:eastAsiaTheme="minorEastAsia" w:hAnsiTheme="minorHAnsi" w:cstheme="minorBidi"/>
      <w:sz w:val="22"/>
      <w:szCs w:val="22"/>
      <w:lang w:val="en-US"/>
    </w:rPr>
  </w:style>
  <w:style w:type="table" w:customStyle="1" w:styleId="TableGrid12">
    <w:name w:val="Table Grid12"/>
    <w:basedOn w:val="TableNormal"/>
    <w:next w:val="TableGrid"/>
    <w:uiPriority w:val="59"/>
    <w:rsid w:val="005505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F793E"/>
    <w:rPr>
      <w:lang w:val="en-GB"/>
    </w:rPr>
  </w:style>
  <w:style w:type="character" w:styleId="CommentReference">
    <w:name w:val="annotation reference"/>
    <w:basedOn w:val="DefaultParagraphFont"/>
    <w:uiPriority w:val="99"/>
    <w:semiHidden/>
    <w:unhideWhenUsed/>
    <w:rsid w:val="007F793E"/>
    <w:rPr>
      <w:sz w:val="16"/>
      <w:szCs w:val="16"/>
    </w:rPr>
  </w:style>
  <w:style w:type="paragraph" w:styleId="CommentText">
    <w:name w:val="annotation text"/>
    <w:basedOn w:val="Normal"/>
    <w:link w:val="CommentTextChar"/>
    <w:uiPriority w:val="99"/>
    <w:unhideWhenUsed/>
    <w:rsid w:val="007F793E"/>
    <w:pPr>
      <w:spacing w:line="240" w:lineRule="auto"/>
    </w:pPr>
  </w:style>
  <w:style w:type="character" w:customStyle="1" w:styleId="CommentTextChar">
    <w:name w:val="Comment Text Char"/>
    <w:basedOn w:val="DefaultParagraphFont"/>
    <w:link w:val="CommentText"/>
    <w:uiPriority w:val="99"/>
    <w:rsid w:val="007F793E"/>
    <w:rPr>
      <w:lang w:val="en-GB"/>
    </w:rPr>
  </w:style>
  <w:style w:type="paragraph" w:styleId="CommentSubject">
    <w:name w:val="annotation subject"/>
    <w:basedOn w:val="CommentText"/>
    <w:next w:val="CommentText"/>
    <w:link w:val="CommentSubjectChar"/>
    <w:uiPriority w:val="99"/>
    <w:semiHidden/>
    <w:unhideWhenUsed/>
    <w:rsid w:val="007F793E"/>
    <w:rPr>
      <w:b/>
      <w:bCs/>
    </w:rPr>
  </w:style>
  <w:style w:type="character" w:customStyle="1" w:styleId="CommentSubjectChar">
    <w:name w:val="Comment Subject Char"/>
    <w:basedOn w:val="CommentTextChar"/>
    <w:link w:val="CommentSubject"/>
    <w:uiPriority w:val="99"/>
    <w:semiHidden/>
    <w:rsid w:val="007F793E"/>
    <w:rPr>
      <w:b/>
      <w:bCs/>
      <w:lang w:val="en-GB"/>
    </w:rPr>
  </w:style>
  <w:style w:type="paragraph" w:styleId="NormalWeb">
    <w:name w:val="Normal (Web)"/>
    <w:basedOn w:val="Normal"/>
    <w:uiPriority w:val="99"/>
    <w:semiHidden/>
    <w:unhideWhenUsed/>
    <w:rsid w:val="00942D8F"/>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paragraph" w:styleId="Caption">
    <w:name w:val="caption"/>
    <w:basedOn w:val="Normal"/>
    <w:next w:val="Normal"/>
    <w:rsid w:val="00BB550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B5500"/>
    <w:rPr>
      <w:color w:val="800080" w:themeColor="followedHyperlink"/>
      <w:u w:val="single"/>
    </w:rPr>
  </w:style>
  <w:style w:type="character" w:styleId="BookTitle">
    <w:name w:val="Book Title"/>
    <w:basedOn w:val="DefaultParagraphFont"/>
    <w:uiPriority w:val="99"/>
    <w:rsid w:val="00BB5500"/>
    <w:rPr>
      <w:b/>
      <w:bCs/>
      <w:i/>
      <w:iCs/>
      <w:spacing w:val="5"/>
    </w:rPr>
  </w:style>
  <w:style w:type="character" w:styleId="Emphasis">
    <w:name w:val="Emphasis"/>
    <w:basedOn w:val="DefaultParagraphFont"/>
    <w:uiPriority w:val="20"/>
    <w:rsid w:val="00BB5500"/>
    <w:rPr>
      <w:i/>
      <w:iCs/>
    </w:rPr>
  </w:style>
  <w:style w:type="character" w:styleId="IntenseEmphasis">
    <w:name w:val="Intense Emphasis"/>
    <w:basedOn w:val="DefaultParagraphFont"/>
    <w:uiPriority w:val="21"/>
    <w:rsid w:val="00BB5500"/>
    <w:rPr>
      <w:i/>
      <w:iCs/>
      <w:color w:val="4F81BD" w:themeColor="accent1"/>
    </w:rPr>
  </w:style>
  <w:style w:type="paragraph" w:styleId="IntenseQuote">
    <w:name w:val="Intense Quote"/>
    <w:basedOn w:val="Normal"/>
    <w:next w:val="Normal"/>
    <w:link w:val="IntenseQuoteChar"/>
    <w:uiPriority w:val="30"/>
    <w:rsid w:val="00BB550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B5500"/>
    <w:rPr>
      <w:i/>
      <w:iCs/>
      <w:color w:val="4F81BD" w:themeColor="accent1"/>
      <w:lang w:val="en-GB"/>
    </w:rPr>
  </w:style>
  <w:style w:type="character" w:styleId="IntenseReference">
    <w:name w:val="Intense Reference"/>
    <w:basedOn w:val="DefaultParagraphFont"/>
    <w:uiPriority w:val="32"/>
    <w:rsid w:val="00BB5500"/>
    <w:rPr>
      <w:b/>
      <w:bCs/>
      <w:smallCaps/>
      <w:color w:val="4F81BD" w:themeColor="accent1"/>
      <w:spacing w:val="5"/>
    </w:rPr>
  </w:style>
  <w:style w:type="paragraph" w:styleId="NoSpacing">
    <w:name w:val="No Spacing"/>
    <w:uiPriority w:val="1"/>
    <w:rsid w:val="00BB5500"/>
    <w:pPr>
      <w:ind w:left="1418" w:right="-57"/>
      <w:jc w:val="both"/>
    </w:pPr>
    <w:rPr>
      <w:lang w:val="en-GB"/>
    </w:rPr>
  </w:style>
  <w:style w:type="paragraph" w:styleId="Quote">
    <w:name w:val="Quote"/>
    <w:basedOn w:val="Normal"/>
    <w:next w:val="Normal"/>
    <w:link w:val="QuoteChar"/>
    <w:uiPriority w:val="29"/>
    <w:rsid w:val="00BB550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B5500"/>
    <w:rPr>
      <w:i/>
      <w:iCs/>
      <w:color w:val="404040" w:themeColor="text1" w:themeTint="BF"/>
      <w:lang w:val="en-GB"/>
    </w:rPr>
  </w:style>
  <w:style w:type="character" w:styleId="Strong">
    <w:name w:val="Strong"/>
    <w:basedOn w:val="DefaultParagraphFont"/>
    <w:uiPriority w:val="22"/>
    <w:rsid w:val="00BB5500"/>
    <w:rPr>
      <w:b/>
      <w:bCs/>
    </w:rPr>
  </w:style>
  <w:style w:type="character" w:styleId="SubtleEmphasis">
    <w:name w:val="Subtle Emphasis"/>
    <w:basedOn w:val="DefaultParagraphFont"/>
    <w:uiPriority w:val="19"/>
    <w:rsid w:val="00BB5500"/>
    <w:rPr>
      <w:i/>
      <w:iCs/>
      <w:color w:val="404040" w:themeColor="text1" w:themeTint="BF"/>
    </w:rPr>
  </w:style>
  <w:style w:type="character" w:styleId="SubtleReference">
    <w:name w:val="Subtle Reference"/>
    <w:basedOn w:val="DefaultParagraphFont"/>
    <w:uiPriority w:val="31"/>
    <w:rsid w:val="00BB5500"/>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840545">
      <w:bodyDiv w:val="1"/>
      <w:marLeft w:val="0"/>
      <w:marRight w:val="0"/>
      <w:marTop w:val="0"/>
      <w:marBottom w:val="0"/>
      <w:divBdr>
        <w:top w:val="none" w:sz="0" w:space="0" w:color="auto"/>
        <w:left w:val="none" w:sz="0" w:space="0" w:color="auto"/>
        <w:bottom w:val="none" w:sz="0" w:space="0" w:color="auto"/>
        <w:right w:val="none" w:sz="0" w:space="0" w:color="auto"/>
      </w:divBdr>
    </w:div>
    <w:div w:id="851727658">
      <w:bodyDiv w:val="1"/>
      <w:marLeft w:val="0"/>
      <w:marRight w:val="0"/>
      <w:marTop w:val="0"/>
      <w:marBottom w:val="0"/>
      <w:divBdr>
        <w:top w:val="none" w:sz="0" w:space="0" w:color="auto"/>
        <w:left w:val="none" w:sz="0" w:space="0" w:color="auto"/>
        <w:bottom w:val="none" w:sz="0" w:space="0" w:color="auto"/>
        <w:right w:val="none" w:sz="0" w:space="0" w:color="auto"/>
      </w:divBdr>
    </w:div>
    <w:div w:id="1010988053">
      <w:bodyDiv w:val="1"/>
      <w:marLeft w:val="0"/>
      <w:marRight w:val="0"/>
      <w:marTop w:val="0"/>
      <w:marBottom w:val="0"/>
      <w:divBdr>
        <w:top w:val="none" w:sz="0" w:space="0" w:color="auto"/>
        <w:left w:val="none" w:sz="0" w:space="0" w:color="auto"/>
        <w:bottom w:val="none" w:sz="0" w:space="0" w:color="auto"/>
        <w:right w:val="none" w:sz="0" w:space="0" w:color="auto"/>
      </w:divBdr>
    </w:div>
    <w:div w:id="1344094525">
      <w:bodyDiv w:val="1"/>
      <w:marLeft w:val="0"/>
      <w:marRight w:val="0"/>
      <w:marTop w:val="0"/>
      <w:marBottom w:val="0"/>
      <w:divBdr>
        <w:top w:val="none" w:sz="0" w:space="0" w:color="auto"/>
        <w:left w:val="none" w:sz="0" w:space="0" w:color="auto"/>
        <w:bottom w:val="none" w:sz="0" w:space="0" w:color="auto"/>
        <w:right w:val="none" w:sz="0" w:space="0" w:color="auto"/>
      </w:divBdr>
    </w:div>
    <w:div w:id="1535070890">
      <w:bodyDiv w:val="1"/>
      <w:marLeft w:val="0"/>
      <w:marRight w:val="0"/>
      <w:marTop w:val="0"/>
      <w:marBottom w:val="0"/>
      <w:divBdr>
        <w:top w:val="none" w:sz="0" w:space="0" w:color="auto"/>
        <w:left w:val="none" w:sz="0" w:space="0" w:color="auto"/>
        <w:bottom w:val="none" w:sz="0" w:space="0" w:color="auto"/>
        <w:right w:val="none" w:sz="0" w:space="0" w:color="auto"/>
      </w:divBdr>
    </w:div>
    <w:div w:id="1606571421">
      <w:bodyDiv w:val="1"/>
      <w:marLeft w:val="0"/>
      <w:marRight w:val="0"/>
      <w:marTop w:val="0"/>
      <w:marBottom w:val="0"/>
      <w:divBdr>
        <w:top w:val="none" w:sz="0" w:space="0" w:color="auto"/>
        <w:left w:val="none" w:sz="0" w:space="0" w:color="auto"/>
        <w:bottom w:val="none" w:sz="0" w:space="0" w:color="auto"/>
        <w:right w:val="none" w:sz="0" w:space="0" w:color="auto"/>
      </w:divBdr>
    </w:div>
    <w:div w:id="208001264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2900%22"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0500%22"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1300%2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specfamily/searchSpecification?text=%2220500%22" TargetMode="External"/><Relationship Id="rId20" Type="http://schemas.openxmlformats.org/officeDocument/2006/relationships/hyperlink" Target="https://escies.org/specfamily/searchSpecification?text=%222130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specfamily/searchSpecification?text=%223420%22"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scies.org/specfamily/searchSpecification?text=%22ECSS-Q-ST-70-02%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2290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8317C294E36347B4375B71FE377092" ma:contentTypeVersion="2" ma:contentTypeDescription="Create a new document." ma:contentTypeScope="" ma:versionID="e7bebec93d8f4b1ab9d8c58addd1878b">
  <xsd:schema xmlns:xsd="http://www.w3.org/2001/XMLSchema" xmlns:xs="http://www.w3.org/2001/XMLSchema" xmlns:p="http://schemas.microsoft.com/office/2006/metadata/properties" xmlns:ns2="20c9da7b-a98c-4d4e-a52d-696a42ffb421" targetNamespace="http://schemas.microsoft.com/office/2006/metadata/properties" ma:root="true" ma:fieldsID="fa556038deb8f370289357d23907d9af" ns2:_="">
    <xsd:import namespace="20c9da7b-a98c-4d4e-a52d-696a42ffb421"/>
    <xsd:element name="properties">
      <xsd:complexType>
        <xsd:sequence>
          <xsd:element name="documentManagement">
            <xsd:complexType>
              <xsd:all>
                <xsd:element ref="ns2:Proofred" minOccurs="0"/>
                <xsd:element ref="ns2:Proofread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a7b-a98c-4d4e-a52d-696a42ffb421" elementFormDefault="qualified">
    <xsd:import namespace="http://schemas.microsoft.com/office/2006/documentManagement/types"/>
    <xsd:import namespace="http://schemas.microsoft.com/office/infopath/2007/PartnerControls"/>
    <xsd:element name="Proofred" ma:index="8" nillable="true" ma:displayName="Proofred" ma:default="0" ma:internalName="Proofred">
      <xsd:simpleType>
        <xsd:restriction base="dms:Boolean"/>
      </xsd:simpleType>
    </xsd:element>
    <xsd:element name="Proofreading" ma:index="9" nillable="true" ma:displayName="Proofreading" ma:default="0" ma:internalName="Proofreadi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roofred xmlns="20c9da7b-a98c-4d4e-a52d-696a42ffb421">false</Proofred>
    <Proofreading xmlns="20c9da7b-a98c-4d4e-a52d-696a42ffb421">false</Proofreading>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E4A5B-5559-44DC-B597-69B8E26AFCC4}">
  <ds:schemaRefs>
    <ds:schemaRef ds:uri="http://schemas.microsoft.com/sharepoint/v3/contenttype/forms"/>
  </ds:schemaRefs>
</ds:datastoreItem>
</file>

<file path=customXml/itemProps2.xml><?xml version="1.0" encoding="utf-8"?>
<ds:datastoreItem xmlns:ds="http://schemas.openxmlformats.org/officeDocument/2006/customXml" ds:itemID="{65007079-3ED3-4140-9C97-537AF3951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a7b-a98c-4d4e-a52d-696a42ffb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A0597B-DDD4-4D39-AE1B-510FECCF7572}">
  <ds:schemaRefs>
    <ds:schemaRef ds:uri="http://schemas.microsoft.com/office/2006/metadata/properties"/>
    <ds:schemaRef ds:uri="http://schemas.microsoft.com/office/infopath/2007/PartnerControls"/>
    <ds:schemaRef ds:uri="20c9da7b-a98c-4d4e-a52d-696a42ffb421"/>
  </ds:schemaRefs>
</ds:datastoreItem>
</file>

<file path=customXml/itemProps4.xml><?xml version="1.0" encoding="utf-8"?>
<ds:datastoreItem xmlns:ds="http://schemas.openxmlformats.org/officeDocument/2006/customXml" ds:itemID="{80E9C89F-18A8-4A51-8761-03CA47021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39</TotalTime>
  <Pages>1</Pages>
  <Words>8079</Words>
  <Characters>46055</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EVALUATION TEST PROGRAMME FOR OPTICAL FIBRE CONNECTOR SETS</vt:lpstr>
    </vt:vector>
  </TitlesOfParts>
  <Company/>
  <LinksUpToDate>false</LinksUpToDate>
  <CharactersWithSpaces>54026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OPTICAL FIBRE CONNECTOR SETS</dc:title>
  <dc:subject/>
  <dc:creator>james weiss</dc:creator>
  <cp:keywords/>
  <dc:description/>
  <cp:lastModifiedBy>Steven Thacker</cp:lastModifiedBy>
  <cp:revision>13</cp:revision>
  <cp:lastPrinted>2016-09-16T08:07:00Z</cp:lastPrinted>
  <dcterms:created xsi:type="dcterms:W3CDTF">2016-09-16T14:22:00Z</dcterms:created>
  <dcterms:modified xsi:type="dcterms:W3CDTF">2017-06-01T09:09:00Z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0x010100238317C294E36347B4375B71FE377092</vt:lpwstr>
  </property>
</Properties>
</file>