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8E90A" w14:textId="230D7670" w:rsidR="006009DC" w:rsidRPr="0037549B" w:rsidRDefault="006009DC" w:rsidP="002F059F">
      <w:pPr>
        <w:pStyle w:val="FigureTitle"/>
        <w:spacing w:before="0"/>
        <w:ind w:left="0" w:right="-191"/>
        <w:rPr>
          <w:b w:val="0"/>
        </w:rPr>
      </w:pPr>
      <w:bookmarkStart w:id="0" w:name="_GoBack"/>
      <w:bookmarkEnd w:id="0"/>
      <w:r w:rsidRPr="0037549B">
        <w:rPr>
          <w:b w:val="0"/>
        </w:rPr>
        <w:t>VARIANT 0</w:t>
      </w:r>
      <w:r w:rsidR="003E4F48">
        <w:rPr>
          <w:b w:val="0"/>
        </w:rPr>
        <w:t>3</w:t>
      </w:r>
      <w:r w:rsidRPr="0037549B">
        <w:rPr>
          <w:b w:val="0"/>
        </w:rPr>
        <w:t xml:space="preserve"> - Square Flange Female Receptacle, for </w:t>
      </w:r>
      <w:r w:rsidR="000F4AF6" w:rsidRPr="0037549B">
        <w:rPr>
          <w:b w:val="0"/>
        </w:rPr>
        <w:t>PCB TRANSMISSION Line</w:t>
      </w:r>
      <w:r w:rsidR="00A055A3" w:rsidRPr="0037549B">
        <w:rPr>
          <w:b w:val="0"/>
        </w:rPr>
        <w:t xml:space="preserve"> WITH </w:t>
      </w:r>
      <w:r w:rsidR="0025400E" w:rsidRPr="0037549B">
        <w:rPr>
          <w:rFonts w:cs="Arial"/>
        </w:rPr>
        <w:t>Ø</w:t>
      </w:r>
      <w:r w:rsidR="0025400E" w:rsidRPr="0037549B">
        <w:rPr>
          <w:b w:val="0"/>
        </w:rPr>
        <w:t xml:space="preserve"> </w:t>
      </w:r>
      <w:r w:rsidR="00A055A3" w:rsidRPr="0037549B">
        <w:rPr>
          <w:b w:val="0"/>
        </w:rPr>
        <w:t>PIN 1.73</w:t>
      </w:r>
      <w:r w:rsidR="002F059F" w:rsidRPr="0037549B">
        <w:rPr>
          <w:b w:val="0"/>
          <w:caps w:val="0"/>
        </w:rPr>
        <w:t>mm</w:t>
      </w:r>
    </w:p>
    <w:tbl>
      <w:tblPr>
        <w:tblStyle w:val="Grilledutableau"/>
        <w:tblW w:w="10206" w:type="dxa"/>
        <w:tblInd w:w="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3402"/>
      </w:tblGrid>
      <w:tr w:rsidR="00B551EA" w:rsidRPr="0037549B" w14:paraId="072A9F94" w14:textId="77777777" w:rsidTr="00984ED3">
        <w:tc>
          <w:tcPr>
            <w:tcW w:w="6804" w:type="dxa"/>
          </w:tcPr>
          <w:p w14:paraId="47D7CAAD" w14:textId="5080CEBA" w:rsidR="00984ED3" w:rsidRPr="0037549B" w:rsidRDefault="00B551EA" w:rsidP="00240A60">
            <w:pPr>
              <w:pStyle w:val="Bodyjustified"/>
              <w:spacing w:after="240"/>
            </w:pPr>
            <w:r w:rsidRPr="00B551EA">
              <w:rPr>
                <w:noProof/>
              </w:rPr>
              <w:drawing>
                <wp:inline distT="0" distB="0" distL="0" distR="0" wp14:anchorId="7887946D" wp14:editId="46332A7D">
                  <wp:extent cx="4183380" cy="2091895"/>
                  <wp:effectExtent l="0" t="0" r="7620" b="381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660" t="4146" r="1511" b="5161"/>
                          <a:stretch/>
                        </pic:blipFill>
                        <pic:spPr bwMode="auto">
                          <a:xfrm>
                            <a:off x="0" y="0"/>
                            <a:ext cx="4245416" cy="2122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33DFD2" w14:textId="77777777" w:rsidR="00984ED3" w:rsidRPr="0037549B" w:rsidRDefault="0025400E" w:rsidP="0025400E">
            <w:pPr>
              <w:pStyle w:val="NOTES"/>
            </w:pPr>
            <w:r w:rsidRPr="0037549B">
              <w:t>NOTES:</w:t>
            </w:r>
          </w:p>
          <w:p w14:paraId="281C9A84" w14:textId="273A7605" w:rsidR="0025400E" w:rsidRPr="0037549B" w:rsidRDefault="0025400E" w:rsidP="0025400E">
            <w:pPr>
              <w:pStyle w:val="numericallist"/>
              <w:numPr>
                <w:ilvl w:val="6"/>
                <w:numId w:val="16"/>
              </w:numPr>
              <w:spacing w:after="240"/>
            </w:pPr>
            <w:r w:rsidRPr="0037549B">
              <w:t xml:space="preserve">Accept pin </w:t>
            </w:r>
            <w:r w:rsidRPr="0037549B">
              <w:rPr>
                <w:rFonts w:cs="Arial"/>
              </w:rPr>
              <w:t>Ø</w:t>
            </w:r>
            <w:r w:rsidRPr="0037549B">
              <w:t xml:space="preserve"> 1.73mm.</w:t>
            </w:r>
          </w:p>
        </w:tc>
        <w:tc>
          <w:tcPr>
            <w:tcW w:w="3402" w:type="dxa"/>
          </w:tcPr>
          <w:tbl>
            <w:tblPr>
              <w:tblStyle w:val="Grilledutableau"/>
              <w:tblW w:w="0" w:type="auto"/>
              <w:jc w:val="center"/>
              <w:tblCellMar>
                <w:top w:w="28" w:type="dxa"/>
                <w:left w:w="57" w:type="dxa"/>
                <w:bottom w:w="28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738"/>
              <w:gridCol w:w="748"/>
              <w:gridCol w:w="915"/>
            </w:tblGrid>
            <w:tr w:rsidR="00984ED3" w:rsidRPr="0037549B" w14:paraId="0534EB79" w14:textId="77777777" w:rsidTr="00984ED3">
              <w:trPr>
                <w:trHeight w:val="283"/>
                <w:jc w:val="center"/>
              </w:trPr>
              <w:tc>
                <w:tcPr>
                  <w:tcW w:w="908" w:type="dxa"/>
                  <w:vMerge w:val="restart"/>
                </w:tcPr>
                <w:p w14:paraId="6C6089D3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Symbols</w:t>
                  </w:r>
                </w:p>
              </w:tc>
              <w:tc>
                <w:tcPr>
                  <w:tcW w:w="1486" w:type="dxa"/>
                  <w:gridSpan w:val="2"/>
                </w:tcPr>
                <w:p w14:paraId="4E94559E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Dimensions (mm)</w:t>
                  </w:r>
                </w:p>
              </w:tc>
              <w:tc>
                <w:tcPr>
                  <w:tcW w:w="915" w:type="dxa"/>
                  <w:vMerge w:val="restart"/>
                </w:tcPr>
                <w:p w14:paraId="2BA572E1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Remarks</w:t>
                  </w:r>
                </w:p>
              </w:tc>
            </w:tr>
            <w:tr w:rsidR="00984ED3" w:rsidRPr="0037549B" w14:paraId="5CDF5C22" w14:textId="77777777" w:rsidTr="00984ED3">
              <w:trPr>
                <w:trHeight w:val="283"/>
                <w:jc w:val="center"/>
              </w:trPr>
              <w:tc>
                <w:tcPr>
                  <w:tcW w:w="908" w:type="dxa"/>
                  <w:vMerge/>
                </w:tcPr>
                <w:p w14:paraId="5A3A2A3E" w14:textId="77777777" w:rsidR="00984ED3" w:rsidRPr="0037549B" w:rsidRDefault="00984ED3" w:rsidP="00984ED3">
                  <w:pPr>
                    <w:pStyle w:val="Bodyjustified"/>
                  </w:pPr>
                </w:p>
              </w:tc>
              <w:tc>
                <w:tcPr>
                  <w:tcW w:w="738" w:type="dxa"/>
                  <w:vAlign w:val="center"/>
                </w:tcPr>
                <w:p w14:paraId="04736997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Min</w:t>
                  </w:r>
                </w:p>
              </w:tc>
              <w:tc>
                <w:tcPr>
                  <w:tcW w:w="748" w:type="dxa"/>
                  <w:vAlign w:val="center"/>
                </w:tcPr>
                <w:p w14:paraId="5AA669E5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Max</w:t>
                  </w:r>
                </w:p>
              </w:tc>
              <w:tc>
                <w:tcPr>
                  <w:tcW w:w="915" w:type="dxa"/>
                  <w:vMerge/>
                </w:tcPr>
                <w:p w14:paraId="3D395E31" w14:textId="77777777" w:rsidR="00984ED3" w:rsidRPr="0037549B" w:rsidRDefault="00984ED3" w:rsidP="00984ED3">
                  <w:pPr>
                    <w:pStyle w:val="Bodyjustified"/>
                  </w:pPr>
                </w:p>
              </w:tc>
            </w:tr>
            <w:tr w:rsidR="00984ED3" w:rsidRPr="0037549B" w14:paraId="7832A01B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7FDE787D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A</w:t>
                  </w:r>
                </w:p>
              </w:tc>
              <w:tc>
                <w:tcPr>
                  <w:tcW w:w="738" w:type="dxa"/>
                </w:tcPr>
                <w:p w14:paraId="14C14215" w14:textId="31B9762F" w:rsidR="00984ED3" w:rsidRPr="0037549B" w:rsidRDefault="00984ED3" w:rsidP="00984ED3">
                  <w:pPr>
                    <w:pStyle w:val="Bodyjustified"/>
                  </w:pPr>
                  <w:r w:rsidRPr="0037549B">
                    <w:t>19.</w:t>
                  </w:r>
                  <w:r w:rsidR="009F73BF">
                    <w:t>9</w:t>
                  </w:r>
                </w:p>
              </w:tc>
              <w:tc>
                <w:tcPr>
                  <w:tcW w:w="748" w:type="dxa"/>
                </w:tcPr>
                <w:p w14:paraId="5510DE0B" w14:textId="4494073E" w:rsidR="00984ED3" w:rsidRPr="0037549B" w:rsidRDefault="00984ED3" w:rsidP="00984ED3">
                  <w:pPr>
                    <w:pStyle w:val="Bodyjustified"/>
                  </w:pPr>
                  <w:r w:rsidRPr="0037549B">
                    <w:t>20.</w:t>
                  </w:r>
                  <w:r w:rsidR="009F73BF">
                    <w:t>3</w:t>
                  </w:r>
                </w:p>
              </w:tc>
              <w:tc>
                <w:tcPr>
                  <w:tcW w:w="915" w:type="dxa"/>
                </w:tcPr>
                <w:p w14:paraId="0323319A" w14:textId="77777777" w:rsidR="00984ED3" w:rsidRPr="0037549B" w:rsidRDefault="00984ED3" w:rsidP="00984ED3">
                  <w:pPr>
                    <w:pStyle w:val="Bodyjustified"/>
                  </w:pPr>
                </w:p>
              </w:tc>
            </w:tr>
            <w:tr w:rsidR="00984ED3" w:rsidRPr="0037549B" w14:paraId="2CB7F0D9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493530BC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B</w:t>
                  </w:r>
                </w:p>
              </w:tc>
              <w:tc>
                <w:tcPr>
                  <w:tcW w:w="738" w:type="dxa"/>
                </w:tcPr>
                <w:p w14:paraId="189B6FB2" w14:textId="19215234" w:rsidR="00984ED3" w:rsidRPr="0037549B" w:rsidRDefault="00984ED3" w:rsidP="00984ED3">
                  <w:pPr>
                    <w:pStyle w:val="Bodyjustified"/>
                  </w:pPr>
                  <w:r w:rsidRPr="0037549B">
                    <w:t>13.</w:t>
                  </w:r>
                  <w:r w:rsidR="009F73BF">
                    <w:t>6</w:t>
                  </w:r>
                </w:p>
              </w:tc>
              <w:tc>
                <w:tcPr>
                  <w:tcW w:w="748" w:type="dxa"/>
                </w:tcPr>
                <w:p w14:paraId="1E18B983" w14:textId="077204A4" w:rsidR="00984ED3" w:rsidRPr="0037549B" w:rsidRDefault="00984ED3" w:rsidP="00984ED3">
                  <w:pPr>
                    <w:pStyle w:val="Bodyjustified"/>
                  </w:pPr>
                  <w:r w:rsidRPr="0037549B">
                    <w:t>13.</w:t>
                  </w:r>
                  <w:r w:rsidR="009F73BF">
                    <w:t>8</w:t>
                  </w:r>
                </w:p>
              </w:tc>
              <w:tc>
                <w:tcPr>
                  <w:tcW w:w="915" w:type="dxa"/>
                </w:tcPr>
                <w:p w14:paraId="359192C2" w14:textId="77777777" w:rsidR="00984ED3" w:rsidRPr="0037549B" w:rsidRDefault="00984ED3" w:rsidP="00984ED3">
                  <w:pPr>
                    <w:pStyle w:val="Bodyjustified"/>
                  </w:pPr>
                </w:p>
              </w:tc>
            </w:tr>
            <w:tr w:rsidR="00984ED3" w:rsidRPr="0037549B" w14:paraId="337365D3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279F7C8A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C</w:t>
                  </w:r>
                </w:p>
              </w:tc>
              <w:tc>
                <w:tcPr>
                  <w:tcW w:w="738" w:type="dxa"/>
                </w:tcPr>
                <w:p w14:paraId="2C798D74" w14:textId="3C28C6E5" w:rsidR="00984ED3" w:rsidRPr="0037549B" w:rsidRDefault="001F2D83" w:rsidP="00984ED3">
                  <w:pPr>
                    <w:pStyle w:val="Bodyjustified"/>
                  </w:pPr>
                  <w:r>
                    <w:t>4.4</w:t>
                  </w:r>
                </w:p>
              </w:tc>
              <w:tc>
                <w:tcPr>
                  <w:tcW w:w="748" w:type="dxa"/>
                </w:tcPr>
                <w:p w14:paraId="4E347461" w14:textId="51F66131" w:rsidR="00984ED3" w:rsidRPr="0037549B" w:rsidRDefault="001F2D83" w:rsidP="00984ED3">
                  <w:pPr>
                    <w:pStyle w:val="Bodyjustified"/>
                  </w:pPr>
                  <w:r>
                    <w:t>4.</w:t>
                  </w:r>
                  <w:r w:rsidR="009F73BF">
                    <w:t>6</w:t>
                  </w:r>
                </w:p>
              </w:tc>
              <w:tc>
                <w:tcPr>
                  <w:tcW w:w="915" w:type="dxa"/>
                </w:tcPr>
                <w:p w14:paraId="4D6193E4" w14:textId="77777777" w:rsidR="00984ED3" w:rsidRPr="0037549B" w:rsidRDefault="00984ED3" w:rsidP="00984ED3">
                  <w:pPr>
                    <w:pStyle w:val="Bodyjustified"/>
                  </w:pPr>
                </w:p>
              </w:tc>
            </w:tr>
            <w:tr w:rsidR="00984ED3" w:rsidRPr="0037549B" w14:paraId="3AA03D81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6D161AE1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D</w:t>
                  </w:r>
                </w:p>
              </w:tc>
              <w:tc>
                <w:tcPr>
                  <w:tcW w:w="738" w:type="dxa"/>
                </w:tcPr>
                <w:p w14:paraId="041211AB" w14:textId="73FB759B" w:rsidR="00984ED3" w:rsidRPr="0037549B" w:rsidRDefault="00984ED3" w:rsidP="00984ED3">
                  <w:pPr>
                    <w:pStyle w:val="Bodyjustified"/>
                  </w:pPr>
                  <w:r w:rsidRPr="0037549B">
                    <w:t>21.9</w:t>
                  </w:r>
                </w:p>
              </w:tc>
              <w:tc>
                <w:tcPr>
                  <w:tcW w:w="748" w:type="dxa"/>
                </w:tcPr>
                <w:p w14:paraId="443C7E33" w14:textId="1C6E8789" w:rsidR="00984ED3" w:rsidRPr="0037549B" w:rsidRDefault="00984ED3" w:rsidP="00984ED3">
                  <w:pPr>
                    <w:pStyle w:val="Bodyjustified"/>
                  </w:pPr>
                  <w:r w:rsidRPr="0037549B">
                    <w:t>22.</w:t>
                  </w:r>
                  <w:r w:rsidR="009F73BF">
                    <w:t>2</w:t>
                  </w:r>
                </w:p>
              </w:tc>
              <w:tc>
                <w:tcPr>
                  <w:tcW w:w="915" w:type="dxa"/>
                </w:tcPr>
                <w:p w14:paraId="5FC24364" w14:textId="17F894E9" w:rsidR="00984ED3" w:rsidRPr="0037549B" w:rsidRDefault="00984ED3" w:rsidP="00984ED3">
                  <w:pPr>
                    <w:pStyle w:val="Bodyjustified"/>
                  </w:pPr>
                </w:p>
              </w:tc>
            </w:tr>
            <w:tr w:rsidR="00984ED3" w:rsidRPr="0037549B" w14:paraId="0A20536C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3064401A" w14:textId="77777777" w:rsidR="00984ED3" w:rsidRPr="0037549B" w:rsidRDefault="00984ED3" w:rsidP="00984ED3">
                  <w:pPr>
                    <w:pStyle w:val="Bodyjustified"/>
                  </w:pPr>
                  <w:r w:rsidRPr="0037549B">
                    <w:t>E</w:t>
                  </w:r>
                </w:p>
              </w:tc>
              <w:tc>
                <w:tcPr>
                  <w:tcW w:w="738" w:type="dxa"/>
                </w:tcPr>
                <w:p w14:paraId="10FBEECE" w14:textId="5A5EE26C" w:rsidR="00984ED3" w:rsidRPr="0037549B" w:rsidRDefault="00EC207F" w:rsidP="00984ED3">
                  <w:pPr>
                    <w:pStyle w:val="Bodyjustified"/>
                  </w:pPr>
                  <w:r>
                    <w:t>4.15</w:t>
                  </w:r>
                </w:p>
              </w:tc>
              <w:tc>
                <w:tcPr>
                  <w:tcW w:w="748" w:type="dxa"/>
                </w:tcPr>
                <w:p w14:paraId="2C0501A5" w14:textId="36AE2DC1" w:rsidR="00984ED3" w:rsidRPr="0037549B" w:rsidRDefault="003A7A6D" w:rsidP="00984ED3">
                  <w:pPr>
                    <w:pStyle w:val="Bodyjustified"/>
                  </w:pPr>
                  <w:r>
                    <w:t>4.35</w:t>
                  </w:r>
                </w:p>
              </w:tc>
              <w:tc>
                <w:tcPr>
                  <w:tcW w:w="915" w:type="dxa"/>
                </w:tcPr>
                <w:p w14:paraId="571CE23E" w14:textId="36757501" w:rsidR="00984ED3" w:rsidRPr="0037549B" w:rsidRDefault="00984ED3" w:rsidP="00984ED3">
                  <w:pPr>
                    <w:pStyle w:val="Bodyjustified"/>
                  </w:pPr>
                </w:p>
              </w:tc>
            </w:tr>
            <w:tr w:rsidR="00984ED3" w:rsidRPr="0037549B" w14:paraId="637A4DAE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152D031F" w14:textId="6B5B288F" w:rsidR="00984ED3" w:rsidRPr="0037549B" w:rsidRDefault="00984ED3" w:rsidP="00984ED3">
                  <w:pPr>
                    <w:pStyle w:val="Bodyjustified"/>
                  </w:pPr>
                  <w:r w:rsidRPr="0037549B">
                    <w:t>F</w:t>
                  </w:r>
                </w:p>
              </w:tc>
              <w:tc>
                <w:tcPr>
                  <w:tcW w:w="738" w:type="dxa"/>
                </w:tcPr>
                <w:p w14:paraId="7ADD682B" w14:textId="03EB99E1" w:rsidR="00984ED3" w:rsidRPr="0037549B" w:rsidRDefault="00120D3E" w:rsidP="00984ED3">
                  <w:pPr>
                    <w:pStyle w:val="Bodyjustified"/>
                  </w:pPr>
                  <w:r>
                    <w:t>13.45</w:t>
                  </w:r>
                </w:p>
              </w:tc>
              <w:tc>
                <w:tcPr>
                  <w:tcW w:w="748" w:type="dxa"/>
                </w:tcPr>
                <w:p w14:paraId="1AF22466" w14:textId="44692285" w:rsidR="00984ED3" w:rsidRPr="0037549B" w:rsidRDefault="00120D3E" w:rsidP="00984ED3">
                  <w:pPr>
                    <w:pStyle w:val="Bodyjustified"/>
                  </w:pPr>
                  <w:r>
                    <w:t>13.55</w:t>
                  </w:r>
                </w:p>
              </w:tc>
              <w:tc>
                <w:tcPr>
                  <w:tcW w:w="915" w:type="dxa"/>
                </w:tcPr>
                <w:p w14:paraId="566B0A63" w14:textId="77777777" w:rsidR="00984ED3" w:rsidRPr="0037549B" w:rsidRDefault="00984ED3" w:rsidP="00984ED3">
                  <w:pPr>
                    <w:pStyle w:val="Bodyjustified"/>
                  </w:pPr>
                </w:p>
              </w:tc>
            </w:tr>
            <w:tr w:rsidR="00984ED3" w:rsidRPr="0037549B" w14:paraId="23B898DD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6603049E" w14:textId="232FF122" w:rsidR="00984ED3" w:rsidRPr="0037549B" w:rsidRDefault="00984ED3" w:rsidP="00984ED3">
                  <w:pPr>
                    <w:pStyle w:val="Bodyjustified"/>
                  </w:pPr>
                  <w:r w:rsidRPr="0037549B">
                    <w:t>G</w:t>
                  </w:r>
                </w:p>
              </w:tc>
              <w:tc>
                <w:tcPr>
                  <w:tcW w:w="738" w:type="dxa"/>
                </w:tcPr>
                <w:p w14:paraId="1CD51DA2" w14:textId="712D4BE0" w:rsidR="00984ED3" w:rsidRPr="0037549B" w:rsidRDefault="008E13C1" w:rsidP="00984ED3">
                  <w:pPr>
                    <w:pStyle w:val="Bodyjustified"/>
                  </w:pPr>
                  <w:r>
                    <w:t>18.9</w:t>
                  </w:r>
                </w:p>
              </w:tc>
              <w:tc>
                <w:tcPr>
                  <w:tcW w:w="748" w:type="dxa"/>
                </w:tcPr>
                <w:p w14:paraId="36DE8979" w14:textId="30A897B3" w:rsidR="00984ED3" w:rsidRPr="0037549B" w:rsidRDefault="00120D3E" w:rsidP="00984ED3">
                  <w:pPr>
                    <w:pStyle w:val="Bodyjustified"/>
                  </w:pPr>
                  <w:r>
                    <w:t>19.1</w:t>
                  </w:r>
                </w:p>
              </w:tc>
              <w:tc>
                <w:tcPr>
                  <w:tcW w:w="915" w:type="dxa"/>
                </w:tcPr>
                <w:p w14:paraId="124CB496" w14:textId="77777777" w:rsidR="00984ED3" w:rsidRPr="0037549B" w:rsidRDefault="00984ED3" w:rsidP="00984ED3">
                  <w:pPr>
                    <w:pStyle w:val="Bodyjustified"/>
                  </w:pPr>
                </w:p>
              </w:tc>
            </w:tr>
            <w:tr w:rsidR="00984ED3" w:rsidRPr="0037549B" w14:paraId="1C03ACE2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7BCD1CDD" w14:textId="6CE2E5D1" w:rsidR="00984ED3" w:rsidRPr="0037549B" w:rsidRDefault="00984ED3" w:rsidP="00984ED3">
                  <w:pPr>
                    <w:pStyle w:val="Bodyjustified"/>
                  </w:pPr>
                  <w:r w:rsidRPr="0037549B">
                    <w:t>ØH</w:t>
                  </w:r>
                </w:p>
              </w:tc>
              <w:tc>
                <w:tcPr>
                  <w:tcW w:w="738" w:type="dxa"/>
                </w:tcPr>
                <w:p w14:paraId="06D94E8A" w14:textId="3E3FC68E" w:rsidR="00984ED3" w:rsidRPr="0037549B" w:rsidRDefault="008E13C1" w:rsidP="00984ED3">
                  <w:pPr>
                    <w:pStyle w:val="Bodyjustified"/>
                  </w:pPr>
                  <w:r>
                    <w:t>3.1</w:t>
                  </w:r>
                </w:p>
              </w:tc>
              <w:tc>
                <w:tcPr>
                  <w:tcW w:w="748" w:type="dxa"/>
                </w:tcPr>
                <w:p w14:paraId="59A6A82C" w14:textId="1A068AC8" w:rsidR="00984ED3" w:rsidRPr="0037549B" w:rsidRDefault="008E13C1" w:rsidP="00984ED3">
                  <w:pPr>
                    <w:pStyle w:val="Bodyjustified"/>
                  </w:pPr>
                  <w:r>
                    <w:t>3.3</w:t>
                  </w:r>
                </w:p>
              </w:tc>
              <w:tc>
                <w:tcPr>
                  <w:tcW w:w="915" w:type="dxa"/>
                </w:tcPr>
                <w:p w14:paraId="698E87FC" w14:textId="38B422C4" w:rsidR="00984ED3" w:rsidRPr="0037549B" w:rsidRDefault="00F778B1" w:rsidP="00984ED3">
                  <w:pPr>
                    <w:pStyle w:val="Bodyjustified"/>
                  </w:pPr>
                  <w:r>
                    <w:t>4 Holes</w:t>
                  </w:r>
                  <w:r w:rsidR="001F2D83">
                    <w:tab/>
                  </w:r>
                </w:p>
              </w:tc>
            </w:tr>
            <w:tr w:rsidR="00984ED3" w:rsidRPr="0037549B" w14:paraId="0AA93B1F" w14:textId="77777777" w:rsidTr="00984ED3">
              <w:trPr>
                <w:trHeight w:val="227"/>
                <w:jc w:val="center"/>
              </w:trPr>
              <w:tc>
                <w:tcPr>
                  <w:tcW w:w="908" w:type="dxa"/>
                </w:tcPr>
                <w:p w14:paraId="540C27E0" w14:textId="579784C7" w:rsidR="00984ED3" w:rsidRPr="0037549B" w:rsidRDefault="00984ED3" w:rsidP="00984ED3">
                  <w:pPr>
                    <w:pStyle w:val="Bodyjustified"/>
                  </w:pPr>
                  <w:r w:rsidRPr="0037549B">
                    <w:t>ØJ</w:t>
                  </w:r>
                </w:p>
              </w:tc>
              <w:tc>
                <w:tcPr>
                  <w:tcW w:w="738" w:type="dxa"/>
                </w:tcPr>
                <w:p w14:paraId="7162AB0B" w14:textId="57E8082D" w:rsidR="00984ED3" w:rsidRPr="0037549B" w:rsidRDefault="008E13C1" w:rsidP="00984ED3">
                  <w:pPr>
                    <w:pStyle w:val="Bodyjustified"/>
                  </w:pPr>
                  <w:r>
                    <w:t>24.3</w:t>
                  </w:r>
                </w:p>
              </w:tc>
              <w:tc>
                <w:tcPr>
                  <w:tcW w:w="748" w:type="dxa"/>
                </w:tcPr>
                <w:p w14:paraId="7148A9B2" w14:textId="1C0B764D" w:rsidR="00984ED3" w:rsidRPr="0037549B" w:rsidRDefault="008E13C1" w:rsidP="00984ED3">
                  <w:pPr>
                    <w:pStyle w:val="Bodyjustified"/>
                  </w:pPr>
                  <w:r>
                    <w:t>24.6</w:t>
                  </w:r>
                </w:p>
              </w:tc>
              <w:tc>
                <w:tcPr>
                  <w:tcW w:w="915" w:type="dxa"/>
                </w:tcPr>
                <w:p w14:paraId="0BA316AA" w14:textId="77777777" w:rsidR="00984ED3" w:rsidRPr="0037549B" w:rsidRDefault="00984ED3" w:rsidP="00984ED3">
                  <w:pPr>
                    <w:pStyle w:val="Bodyjustified"/>
                  </w:pPr>
                </w:p>
              </w:tc>
            </w:tr>
          </w:tbl>
          <w:p w14:paraId="64A41E48" w14:textId="104F83FD" w:rsidR="00984ED3" w:rsidRPr="0037549B" w:rsidRDefault="00B551EA" w:rsidP="00984ED3">
            <w:pPr>
              <w:pStyle w:val="Title2"/>
              <w:keepNext w:val="0"/>
              <w:keepLines w:val="0"/>
              <w:ind w:left="0"/>
            </w:pPr>
            <w:r>
              <w:tab/>
            </w:r>
          </w:p>
        </w:tc>
      </w:tr>
    </w:tbl>
    <w:tbl>
      <w:tblPr>
        <w:tblStyle w:val="TableGrid3"/>
        <w:tblW w:w="9355" w:type="dxa"/>
        <w:tblInd w:w="1050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932"/>
        <w:gridCol w:w="3628"/>
        <w:gridCol w:w="795"/>
      </w:tblGrid>
      <w:tr w:rsidR="00984ED3" w:rsidRPr="0037549B" w14:paraId="3A723F22" w14:textId="77777777" w:rsidTr="00984ED3">
        <w:trPr>
          <w:trHeight w:val="340"/>
        </w:trPr>
        <w:tc>
          <w:tcPr>
            <w:tcW w:w="4932" w:type="dxa"/>
          </w:tcPr>
          <w:p w14:paraId="5D944999" w14:textId="77777777" w:rsidR="00984ED3" w:rsidRPr="0037549B" w:rsidRDefault="00984ED3" w:rsidP="00984ED3">
            <w:pPr>
              <w:pStyle w:val="Bodyjustified"/>
            </w:pPr>
            <w:r w:rsidRPr="0037549B">
              <w:t>Electrical</w:t>
            </w:r>
            <w:r w:rsidRPr="0037549B">
              <w:rPr>
                <w:spacing w:val="-21"/>
              </w:rPr>
              <w:t xml:space="preserve"> </w:t>
            </w:r>
            <w:r w:rsidRPr="0037549B">
              <w:t>Characteristics</w:t>
            </w:r>
          </w:p>
        </w:tc>
        <w:tc>
          <w:tcPr>
            <w:tcW w:w="3628" w:type="dxa"/>
          </w:tcPr>
          <w:p w14:paraId="1CD85FFB" w14:textId="77777777" w:rsidR="00984ED3" w:rsidRPr="0037549B" w:rsidRDefault="00984ED3" w:rsidP="00984ED3">
            <w:pPr>
              <w:pStyle w:val="Bodyjustified"/>
            </w:pPr>
            <w:r w:rsidRPr="0037549B">
              <w:t>Values</w:t>
            </w:r>
          </w:p>
        </w:tc>
        <w:tc>
          <w:tcPr>
            <w:tcW w:w="795" w:type="dxa"/>
          </w:tcPr>
          <w:p w14:paraId="33E6DB27" w14:textId="77777777" w:rsidR="00984ED3" w:rsidRPr="0037549B" w:rsidRDefault="00984ED3" w:rsidP="00984ED3">
            <w:pPr>
              <w:pStyle w:val="Bodyjustified"/>
            </w:pPr>
            <w:r w:rsidRPr="0037549B">
              <w:t>Units</w:t>
            </w:r>
          </w:p>
        </w:tc>
      </w:tr>
      <w:tr w:rsidR="00984ED3" w:rsidRPr="0037549B" w14:paraId="7B4E271A" w14:textId="77777777" w:rsidTr="00984ED3">
        <w:trPr>
          <w:trHeight w:val="283"/>
        </w:trPr>
        <w:tc>
          <w:tcPr>
            <w:tcW w:w="4932" w:type="dxa"/>
          </w:tcPr>
          <w:p w14:paraId="4BECDEA2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Voltage</w:t>
            </w:r>
            <w:r w:rsidRPr="0037549B">
              <w:rPr>
                <w:spacing w:val="-5"/>
              </w:rPr>
              <w:t xml:space="preserve"> S</w:t>
            </w:r>
            <w:r w:rsidRPr="0037549B">
              <w:t>tanding Wave</w:t>
            </w:r>
            <w:r w:rsidRPr="0037549B">
              <w:rPr>
                <w:spacing w:val="-1"/>
              </w:rPr>
              <w:t xml:space="preserve"> R</w:t>
            </w:r>
            <w:r w:rsidRPr="0037549B">
              <w:t>atio</w:t>
            </w:r>
            <w:r w:rsidRPr="0037549B">
              <w:rPr>
                <w:spacing w:val="3"/>
              </w:rPr>
              <w:t xml:space="preserve"> </w:t>
            </w:r>
            <w:r w:rsidRPr="0037549B">
              <w:t>(VSWR)</w:t>
            </w:r>
          </w:p>
        </w:tc>
        <w:tc>
          <w:tcPr>
            <w:tcW w:w="3628" w:type="dxa"/>
          </w:tcPr>
          <w:p w14:paraId="5925BA2D" w14:textId="77777777" w:rsidR="00984ED3" w:rsidRPr="0037549B" w:rsidRDefault="00984ED3" w:rsidP="00984ED3">
            <w:pPr>
              <w:pStyle w:val="Bodyjustified"/>
            </w:pPr>
            <w:r w:rsidRPr="0037549B">
              <w:rPr>
                <w:rFonts w:cs="Arial"/>
              </w:rPr>
              <w:t>≤</w:t>
            </w:r>
            <w:r w:rsidRPr="0037549B">
              <w:t xml:space="preserve"> 1.1 + 0.02 x f (GHz)</w:t>
            </w:r>
          </w:p>
        </w:tc>
        <w:tc>
          <w:tcPr>
            <w:tcW w:w="795" w:type="dxa"/>
          </w:tcPr>
          <w:p w14:paraId="17643B93" w14:textId="77777777" w:rsidR="00984ED3" w:rsidRPr="0037549B" w:rsidRDefault="00984ED3" w:rsidP="00984ED3">
            <w:pPr>
              <w:pStyle w:val="Bodyjustified"/>
            </w:pPr>
            <w:r w:rsidRPr="0037549B">
              <w:t>-</w:t>
            </w:r>
          </w:p>
        </w:tc>
      </w:tr>
      <w:tr w:rsidR="00984ED3" w:rsidRPr="0037549B" w14:paraId="7BA55DFE" w14:textId="77777777" w:rsidTr="00984ED3">
        <w:trPr>
          <w:trHeight w:val="283"/>
        </w:trPr>
        <w:tc>
          <w:tcPr>
            <w:tcW w:w="4932" w:type="dxa"/>
          </w:tcPr>
          <w:p w14:paraId="003F1333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rPr>
                <w:spacing w:val="7"/>
              </w:rPr>
              <w:t>RF I</w:t>
            </w:r>
            <w:r w:rsidRPr="0037549B">
              <w:t>nsertion</w:t>
            </w:r>
            <w:r w:rsidRPr="0037549B">
              <w:rPr>
                <w:spacing w:val="-9"/>
              </w:rPr>
              <w:t xml:space="preserve"> </w:t>
            </w:r>
            <w:r w:rsidRPr="0037549B">
              <w:rPr>
                <w:w w:val="103"/>
              </w:rPr>
              <w:t>loss</w:t>
            </w:r>
          </w:p>
        </w:tc>
        <w:tc>
          <w:tcPr>
            <w:tcW w:w="3628" w:type="dxa"/>
          </w:tcPr>
          <w:p w14:paraId="0ED03DA8" w14:textId="18B7E44C" w:rsidR="00984ED3" w:rsidRPr="0037549B" w:rsidRDefault="00984ED3" w:rsidP="00CA3A8B">
            <w:pPr>
              <w:pStyle w:val="Bodyjustified"/>
            </w:pPr>
            <w:r w:rsidRPr="0037549B">
              <w:rPr>
                <w:rFonts w:cs="Arial"/>
              </w:rPr>
              <w:t xml:space="preserve">≤ </w:t>
            </w:r>
            <w:r w:rsidR="00C15CF9" w:rsidRPr="0037549B">
              <w:t>0.0</w:t>
            </w:r>
            <w:r w:rsidR="00CA3A8B" w:rsidRPr="0037549B">
              <w:t>4</w:t>
            </w:r>
            <w:r w:rsidRPr="0037549B">
              <w:t xml:space="preserve"> x </w:t>
            </w:r>
            <w:r w:rsidRPr="0037549B">
              <w:sym w:font="Symbol" w:char="F0D6"/>
            </w:r>
            <w:r w:rsidRPr="0037549B">
              <w:t>f (GHz)</w:t>
            </w:r>
          </w:p>
        </w:tc>
        <w:tc>
          <w:tcPr>
            <w:tcW w:w="795" w:type="dxa"/>
          </w:tcPr>
          <w:p w14:paraId="65DA1D5D" w14:textId="77777777" w:rsidR="00984ED3" w:rsidRPr="0037549B" w:rsidRDefault="00984ED3" w:rsidP="00984ED3">
            <w:pPr>
              <w:pStyle w:val="Bodyjustified"/>
            </w:pPr>
            <w:r w:rsidRPr="0037549B">
              <w:rPr>
                <w:w w:val="102"/>
              </w:rPr>
              <w:t>dB</w:t>
            </w:r>
          </w:p>
        </w:tc>
      </w:tr>
      <w:tr w:rsidR="00984ED3" w:rsidRPr="0037549B" w14:paraId="777C4B82" w14:textId="77777777" w:rsidTr="00984ED3">
        <w:trPr>
          <w:trHeight w:val="283"/>
        </w:trPr>
        <w:tc>
          <w:tcPr>
            <w:tcW w:w="4932" w:type="dxa"/>
          </w:tcPr>
          <w:p w14:paraId="1213CA32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RF Leakage</w:t>
            </w:r>
          </w:p>
        </w:tc>
        <w:tc>
          <w:tcPr>
            <w:tcW w:w="3628" w:type="dxa"/>
          </w:tcPr>
          <w:p w14:paraId="1C408974" w14:textId="77777777" w:rsidR="00984ED3" w:rsidRPr="0037549B" w:rsidRDefault="00984ED3" w:rsidP="00984ED3">
            <w:pPr>
              <w:pStyle w:val="Bodyjustified"/>
            </w:pPr>
            <w:r w:rsidRPr="0037549B">
              <w:rPr>
                <w:rFonts w:cs="Arial"/>
              </w:rPr>
              <w:t xml:space="preserve">≤ </w:t>
            </w:r>
            <w:r w:rsidRPr="0037549B">
              <w:t>-115 + f (GHz)</w:t>
            </w:r>
          </w:p>
        </w:tc>
        <w:tc>
          <w:tcPr>
            <w:tcW w:w="795" w:type="dxa"/>
          </w:tcPr>
          <w:p w14:paraId="72E5DDD6" w14:textId="77777777" w:rsidR="00984ED3" w:rsidRPr="0037549B" w:rsidRDefault="00984ED3" w:rsidP="00984ED3">
            <w:pPr>
              <w:pStyle w:val="Bodyjustified"/>
            </w:pPr>
            <w:proofErr w:type="spellStart"/>
            <w:r w:rsidRPr="0037549B">
              <w:rPr>
                <w:w w:val="102"/>
              </w:rPr>
              <w:t>dBi</w:t>
            </w:r>
            <w:proofErr w:type="spellEnd"/>
          </w:p>
        </w:tc>
      </w:tr>
      <w:tr w:rsidR="00984ED3" w:rsidRPr="0037549B" w14:paraId="58DA3838" w14:textId="77777777" w:rsidTr="00984ED3">
        <w:trPr>
          <w:trHeight w:val="283"/>
        </w:trPr>
        <w:tc>
          <w:tcPr>
            <w:tcW w:w="4932" w:type="dxa"/>
          </w:tcPr>
          <w:p w14:paraId="7669A24D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Voltage</w:t>
            </w:r>
            <w:r w:rsidRPr="0037549B">
              <w:rPr>
                <w:spacing w:val="-3"/>
              </w:rPr>
              <w:t xml:space="preserve"> P</w:t>
            </w:r>
            <w:r w:rsidRPr="0037549B">
              <w:t>roof</w:t>
            </w:r>
          </w:p>
        </w:tc>
        <w:tc>
          <w:tcPr>
            <w:tcW w:w="3628" w:type="dxa"/>
          </w:tcPr>
          <w:p w14:paraId="4D84495A" w14:textId="77777777" w:rsidR="00984ED3" w:rsidRPr="0037549B" w:rsidRDefault="00984ED3" w:rsidP="00984ED3">
            <w:pPr>
              <w:pStyle w:val="Bodyjustified"/>
            </w:pPr>
            <w:r w:rsidRPr="0037549B">
              <w:rPr>
                <w:rFonts w:cs="Arial"/>
              </w:rPr>
              <w:t>≥</w:t>
            </w:r>
            <w:r w:rsidRPr="0037549B">
              <w:t xml:space="preserve"> 1500</w:t>
            </w:r>
          </w:p>
        </w:tc>
        <w:tc>
          <w:tcPr>
            <w:tcW w:w="795" w:type="dxa"/>
          </w:tcPr>
          <w:p w14:paraId="66FED264" w14:textId="77777777" w:rsidR="00984ED3" w:rsidRPr="0037549B" w:rsidRDefault="00984ED3" w:rsidP="00984ED3">
            <w:pPr>
              <w:pStyle w:val="Bodyjustified"/>
            </w:pPr>
            <w:proofErr w:type="spellStart"/>
            <w:r w:rsidRPr="0037549B">
              <w:t>Vrms</w:t>
            </w:r>
            <w:proofErr w:type="spellEnd"/>
          </w:p>
        </w:tc>
      </w:tr>
      <w:tr w:rsidR="00984ED3" w:rsidRPr="0037549B" w14:paraId="5FE7EC40" w14:textId="77777777" w:rsidTr="00984ED3">
        <w:trPr>
          <w:trHeight w:val="283"/>
        </w:trPr>
        <w:tc>
          <w:tcPr>
            <w:tcW w:w="4932" w:type="dxa"/>
            <w:tcBorders>
              <w:bottom w:val="single" w:sz="4" w:space="0" w:color="auto"/>
            </w:tcBorders>
          </w:tcPr>
          <w:p w14:paraId="46AB99C7" w14:textId="40E74F50" w:rsidR="00984ED3" w:rsidRPr="0037549B" w:rsidRDefault="00984ED3" w:rsidP="00984ED3">
            <w:pPr>
              <w:pStyle w:val="Bodyjustified"/>
              <w:jc w:val="left"/>
            </w:pPr>
            <w:r w:rsidRPr="0037549B">
              <w:t>Corona</w:t>
            </w:r>
          </w:p>
        </w:tc>
        <w:tc>
          <w:tcPr>
            <w:tcW w:w="3628" w:type="dxa"/>
            <w:tcBorders>
              <w:bottom w:val="single" w:sz="4" w:space="0" w:color="auto"/>
            </w:tcBorders>
          </w:tcPr>
          <w:p w14:paraId="4037548A" w14:textId="6210B151" w:rsidR="00984ED3" w:rsidRPr="0037549B" w:rsidRDefault="00865E20" w:rsidP="00AA08AB">
            <w:pPr>
              <w:pStyle w:val="Bodyjustified"/>
            </w:pPr>
            <w:r w:rsidRPr="0037549B">
              <w:rPr>
                <w:rFonts w:cs="Arial"/>
              </w:rPr>
              <w:t xml:space="preserve">≥ </w:t>
            </w:r>
            <w:proofErr w:type="spellStart"/>
            <w:r w:rsidRPr="0037549B">
              <w:rPr>
                <w:rFonts w:cs="Arial"/>
              </w:rPr>
              <w:t>P</w:t>
            </w:r>
            <w:r w:rsidRPr="0037549B">
              <w:rPr>
                <w:rFonts w:cs="Arial"/>
                <w:vertAlign w:val="subscript"/>
              </w:rPr>
              <w:t>co</w:t>
            </w:r>
            <w:proofErr w:type="spellEnd"/>
            <w:r w:rsidRPr="0037549B">
              <w:rPr>
                <w:rFonts w:cs="Arial"/>
              </w:rPr>
              <w:t xml:space="preserve"> at 1GHz (see Table 1(b))</w:t>
            </w:r>
          </w:p>
        </w:tc>
        <w:tc>
          <w:tcPr>
            <w:tcW w:w="795" w:type="dxa"/>
            <w:tcBorders>
              <w:bottom w:val="single" w:sz="4" w:space="0" w:color="auto"/>
            </w:tcBorders>
          </w:tcPr>
          <w:p w14:paraId="25B30588" w14:textId="73CEB53B" w:rsidR="00984ED3" w:rsidRPr="0037549B" w:rsidRDefault="00D1292E" w:rsidP="00984ED3">
            <w:pPr>
              <w:pStyle w:val="Bodyjustified"/>
            </w:pPr>
            <w:r w:rsidRPr="0037549B">
              <w:t>W</w:t>
            </w:r>
          </w:p>
        </w:tc>
      </w:tr>
      <w:tr w:rsidR="00CA706F" w:rsidRPr="0037549B" w14:paraId="3EB96257" w14:textId="77777777" w:rsidTr="00984ED3">
        <w:trPr>
          <w:trHeight w:val="283"/>
        </w:trPr>
        <w:tc>
          <w:tcPr>
            <w:tcW w:w="4932" w:type="dxa"/>
            <w:tcBorders>
              <w:bottom w:val="single" w:sz="4" w:space="0" w:color="auto"/>
            </w:tcBorders>
          </w:tcPr>
          <w:p w14:paraId="3E491836" w14:textId="7C076E61" w:rsidR="00CA706F" w:rsidRPr="0037549B" w:rsidRDefault="00CA706F" w:rsidP="00CA706F">
            <w:pPr>
              <w:pStyle w:val="Bodyjustified"/>
              <w:jc w:val="left"/>
            </w:pPr>
            <w:r w:rsidRPr="0037549B">
              <w:t>Multipaction Threshold (pulse width 20</w:t>
            </w:r>
            <w:r w:rsidRPr="0037549B">
              <w:rPr>
                <w:rFonts w:cs="Arial"/>
              </w:rPr>
              <w:t>µ</w:t>
            </w:r>
            <w:r w:rsidRPr="0037549B">
              <w:t>s; PRF: 1kHz)</w:t>
            </w:r>
          </w:p>
        </w:tc>
        <w:tc>
          <w:tcPr>
            <w:tcW w:w="3628" w:type="dxa"/>
            <w:tcBorders>
              <w:bottom w:val="single" w:sz="4" w:space="0" w:color="auto"/>
            </w:tcBorders>
          </w:tcPr>
          <w:p w14:paraId="15329D65" w14:textId="0BE7E3D9" w:rsidR="00CA706F" w:rsidRPr="0037549B" w:rsidRDefault="00CA706F" w:rsidP="00CA3A8B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</w:rPr>
              <w:t>≥ 2000</w:t>
            </w:r>
            <w:r w:rsidR="0077494F" w:rsidRPr="0037549B">
              <w:rPr>
                <w:rFonts w:cs="Arial"/>
              </w:rPr>
              <w:t xml:space="preserve"> at </w:t>
            </w:r>
            <w:r w:rsidR="00CA3A8B" w:rsidRPr="0037549B">
              <w:rPr>
                <w:rFonts w:cs="Arial"/>
              </w:rPr>
              <w:t>1</w:t>
            </w:r>
            <w:r w:rsidR="0077494F" w:rsidRPr="0037549B">
              <w:rPr>
                <w:rFonts w:cs="Arial"/>
              </w:rPr>
              <w:t>GHz</w:t>
            </w:r>
          </w:p>
        </w:tc>
        <w:tc>
          <w:tcPr>
            <w:tcW w:w="795" w:type="dxa"/>
            <w:tcBorders>
              <w:bottom w:val="single" w:sz="4" w:space="0" w:color="auto"/>
            </w:tcBorders>
          </w:tcPr>
          <w:p w14:paraId="51CCF3FF" w14:textId="2DF573F8" w:rsidR="00CA706F" w:rsidRPr="0037549B" w:rsidRDefault="001D0270" w:rsidP="00CA706F">
            <w:pPr>
              <w:pStyle w:val="Bodyjustified"/>
            </w:pPr>
            <w:proofErr w:type="spellStart"/>
            <w:r w:rsidRPr="0037549B">
              <w:t>W</w:t>
            </w:r>
            <w:r w:rsidR="003F0CF4" w:rsidRPr="0037549B">
              <w:t>pp</w:t>
            </w:r>
            <w:proofErr w:type="spellEnd"/>
          </w:p>
        </w:tc>
      </w:tr>
      <w:tr w:rsidR="00984ED3" w:rsidRPr="0037549B" w14:paraId="4ACC6C92" w14:textId="77777777" w:rsidTr="00984ED3">
        <w:trPr>
          <w:trHeight w:val="283"/>
        </w:trPr>
        <w:tc>
          <w:tcPr>
            <w:tcW w:w="4932" w:type="dxa"/>
            <w:tcBorders>
              <w:left w:val="nil"/>
              <w:right w:val="nil"/>
            </w:tcBorders>
          </w:tcPr>
          <w:p w14:paraId="5F5F35C7" w14:textId="77777777" w:rsidR="00984ED3" w:rsidRPr="0037549B" w:rsidRDefault="00984ED3" w:rsidP="00984ED3">
            <w:pPr>
              <w:pStyle w:val="Bodyjustified"/>
              <w:jc w:val="left"/>
            </w:pPr>
          </w:p>
        </w:tc>
        <w:tc>
          <w:tcPr>
            <w:tcW w:w="3628" w:type="dxa"/>
            <w:tcBorders>
              <w:left w:val="nil"/>
              <w:right w:val="nil"/>
            </w:tcBorders>
          </w:tcPr>
          <w:p w14:paraId="629F0E06" w14:textId="77777777" w:rsidR="00984ED3" w:rsidRPr="0037549B" w:rsidRDefault="00984ED3" w:rsidP="00984ED3">
            <w:pPr>
              <w:pStyle w:val="Bodyjustified"/>
              <w:jc w:val="left"/>
            </w:pPr>
          </w:p>
        </w:tc>
        <w:tc>
          <w:tcPr>
            <w:tcW w:w="795" w:type="dxa"/>
            <w:tcBorders>
              <w:left w:val="nil"/>
              <w:right w:val="nil"/>
            </w:tcBorders>
          </w:tcPr>
          <w:p w14:paraId="0AE9EA41" w14:textId="77777777" w:rsidR="00984ED3" w:rsidRPr="0037549B" w:rsidRDefault="00984ED3" w:rsidP="00984ED3">
            <w:pPr>
              <w:pStyle w:val="Bodyjustified"/>
            </w:pPr>
          </w:p>
        </w:tc>
      </w:tr>
      <w:tr w:rsidR="00984ED3" w:rsidRPr="0037549B" w14:paraId="4943545F" w14:textId="77777777" w:rsidTr="00984ED3">
        <w:trPr>
          <w:trHeight w:val="340"/>
        </w:trPr>
        <w:tc>
          <w:tcPr>
            <w:tcW w:w="4932" w:type="dxa"/>
          </w:tcPr>
          <w:p w14:paraId="1F6DF648" w14:textId="77777777" w:rsidR="00984ED3" w:rsidRPr="0037549B" w:rsidRDefault="00984ED3" w:rsidP="00984ED3">
            <w:pPr>
              <w:pStyle w:val="Bodyjustified"/>
            </w:pPr>
            <w:r w:rsidRPr="0037549B">
              <w:t>Mechanical Characteristics</w:t>
            </w:r>
          </w:p>
        </w:tc>
        <w:tc>
          <w:tcPr>
            <w:tcW w:w="3628" w:type="dxa"/>
          </w:tcPr>
          <w:p w14:paraId="588DE872" w14:textId="77777777" w:rsidR="00984ED3" w:rsidRPr="0037549B" w:rsidRDefault="00984ED3" w:rsidP="00984ED3">
            <w:pPr>
              <w:pStyle w:val="Bodyjustified"/>
            </w:pPr>
            <w:r w:rsidRPr="0037549B">
              <w:t>Values</w:t>
            </w:r>
          </w:p>
        </w:tc>
        <w:tc>
          <w:tcPr>
            <w:tcW w:w="795" w:type="dxa"/>
          </w:tcPr>
          <w:p w14:paraId="571B3168" w14:textId="77777777" w:rsidR="00984ED3" w:rsidRPr="0037549B" w:rsidRDefault="00984ED3" w:rsidP="00984ED3">
            <w:pPr>
              <w:pStyle w:val="Bodyjustified"/>
              <w:rPr>
                <w:rFonts w:cs="Arial"/>
                <w:w w:val="111"/>
              </w:rPr>
            </w:pPr>
            <w:r w:rsidRPr="0037549B">
              <w:rPr>
                <w:rFonts w:cs="Arial"/>
                <w:w w:val="111"/>
              </w:rPr>
              <w:t>Units</w:t>
            </w:r>
          </w:p>
        </w:tc>
      </w:tr>
      <w:tr w:rsidR="00984ED3" w:rsidRPr="0037549B" w14:paraId="7E277579" w14:textId="77777777" w:rsidTr="00984ED3">
        <w:trPr>
          <w:trHeight w:val="283"/>
        </w:trPr>
        <w:tc>
          <w:tcPr>
            <w:tcW w:w="4932" w:type="dxa"/>
          </w:tcPr>
          <w:p w14:paraId="3708A870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Centre Contact Retention Force (Axial)</w:t>
            </w:r>
          </w:p>
        </w:tc>
        <w:tc>
          <w:tcPr>
            <w:tcW w:w="3628" w:type="dxa"/>
          </w:tcPr>
          <w:p w14:paraId="6232A80D" w14:textId="77777777" w:rsidR="00984ED3" w:rsidRPr="0037549B" w:rsidRDefault="00984ED3" w:rsidP="00984ED3">
            <w:pPr>
              <w:pStyle w:val="Bodyjustified"/>
            </w:pPr>
            <w:r w:rsidRPr="0037549B">
              <w:rPr>
                <w:rFonts w:cs="Arial"/>
              </w:rPr>
              <w:t xml:space="preserve">≥ </w:t>
            </w:r>
            <w:r w:rsidRPr="0037549B">
              <w:t>27.2</w:t>
            </w:r>
          </w:p>
        </w:tc>
        <w:tc>
          <w:tcPr>
            <w:tcW w:w="795" w:type="dxa"/>
          </w:tcPr>
          <w:p w14:paraId="4C65F2FB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  <w:w w:val="111"/>
              </w:rPr>
              <w:t>N</w:t>
            </w:r>
          </w:p>
        </w:tc>
      </w:tr>
      <w:tr w:rsidR="00984ED3" w:rsidRPr="0037549B" w14:paraId="2A100439" w14:textId="77777777" w:rsidTr="00984ED3">
        <w:trPr>
          <w:trHeight w:val="283"/>
        </w:trPr>
        <w:tc>
          <w:tcPr>
            <w:tcW w:w="4932" w:type="dxa"/>
          </w:tcPr>
          <w:p w14:paraId="4AD2B18C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Centre Contact Retention Torque (Rotational)</w:t>
            </w:r>
          </w:p>
        </w:tc>
        <w:tc>
          <w:tcPr>
            <w:tcW w:w="3628" w:type="dxa"/>
          </w:tcPr>
          <w:p w14:paraId="0FF214D0" w14:textId="77777777" w:rsidR="00984ED3" w:rsidRPr="0037549B" w:rsidRDefault="00984ED3" w:rsidP="00984ED3">
            <w:pPr>
              <w:pStyle w:val="Bodyjustified"/>
            </w:pPr>
            <w:r w:rsidRPr="0037549B">
              <w:rPr>
                <w:rFonts w:cs="Arial"/>
              </w:rPr>
              <w:t xml:space="preserve">≥ </w:t>
            </w:r>
            <w:r w:rsidRPr="0037549B">
              <w:t>2.8</w:t>
            </w:r>
          </w:p>
        </w:tc>
        <w:tc>
          <w:tcPr>
            <w:tcW w:w="795" w:type="dxa"/>
          </w:tcPr>
          <w:p w14:paraId="551537F1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  <w:w w:val="102"/>
              </w:rPr>
              <w:t>N.cm</w:t>
            </w:r>
          </w:p>
        </w:tc>
      </w:tr>
      <w:tr w:rsidR="00984ED3" w:rsidRPr="0037549B" w14:paraId="69E7A84F" w14:textId="77777777" w:rsidTr="00984ED3">
        <w:trPr>
          <w:trHeight w:val="283"/>
        </w:trPr>
        <w:tc>
          <w:tcPr>
            <w:tcW w:w="4932" w:type="dxa"/>
          </w:tcPr>
          <w:p w14:paraId="437ED938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Cable Retention Force (Axial)</w:t>
            </w:r>
          </w:p>
        </w:tc>
        <w:tc>
          <w:tcPr>
            <w:tcW w:w="3628" w:type="dxa"/>
          </w:tcPr>
          <w:p w14:paraId="7460235D" w14:textId="77777777" w:rsidR="00984ED3" w:rsidRPr="0037549B" w:rsidRDefault="00984ED3" w:rsidP="00984ED3">
            <w:pPr>
              <w:pStyle w:val="Bodyjustified"/>
            </w:pPr>
            <w:r w:rsidRPr="0037549B">
              <w:t>Not applicable</w:t>
            </w:r>
          </w:p>
        </w:tc>
        <w:tc>
          <w:tcPr>
            <w:tcW w:w="795" w:type="dxa"/>
          </w:tcPr>
          <w:p w14:paraId="2739A7D0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  <w:w w:val="106"/>
              </w:rPr>
              <w:t>N</w:t>
            </w:r>
          </w:p>
        </w:tc>
      </w:tr>
      <w:tr w:rsidR="00984ED3" w:rsidRPr="0037549B" w14:paraId="6AFCC7CE" w14:textId="77777777" w:rsidTr="00984ED3">
        <w:trPr>
          <w:trHeight w:val="283"/>
        </w:trPr>
        <w:tc>
          <w:tcPr>
            <w:tcW w:w="4932" w:type="dxa"/>
          </w:tcPr>
          <w:p w14:paraId="7730BF0E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Cable Retention Torque (Rotational)</w:t>
            </w:r>
          </w:p>
        </w:tc>
        <w:tc>
          <w:tcPr>
            <w:tcW w:w="3628" w:type="dxa"/>
          </w:tcPr>
          <w:p w14:paraId="241E6C8E" w14:textId="77777777" w:rsidR="00984ED3" w:rsidRPr="0037549B" w:rsidRDefault="00984ED3" w:rsidP="00984ED3">
            <w:pPr>
              <w:pStyle w:val="Bodyjustified"/>
            </w:pPr>
            <w:r w:rsidRPr="0037549B">
              <w:t>Not applicable</w:t>
            </w:r>
          </w:p>
        </w:tc>
        <w:tc>
          <w:tcPr>
            <w:tcW w:w="795" w:type="dxa"/>
          </w:tcPr>
          <w:p w14:paraId="3E374FCA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  <w:w w:val="103"/>
              </w:rPr>
              <w:t>N.cm</w:t>
            </w:r>
          </w:p>
        </w:tc>
      </w:tr>
      <w:tr w:rsidR="00984ED3" w:rsidRPr="0037549B" w14:paraId="41E537B4" w14:textId="77777777" w:rsidTr="00984ED3">
        <w:trPr>
          <w:trHeight w:val="283"/>
        </w:trPr>
        <w:tc>
          <w:tcPr>
            <w:tcW w:w="4932" w:type="dxa"/>
            <w:tcBorders>
              <w:bottom w:val="single" w:sz="4" w:space="0" w:color="auto"/>
            </w:tcBorders>
          </w:tcPr>
          <w:p w14:paraId="7E8A185A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Weight</w:t>
            </w:r>
          </w:p>
        </w:tc>
        <w:tc>
          <w:tcPr>
            <w:tcW w:w="3628" w:type="dxa"/>
            <w:tcBorders>
              <w:bottom w:val="single" w:sz="4" w:space="0" w:color="auto"/>
            </w:tcBorders>
          </w:tcPr>
          <w:p w14:paraId="12D531E7" w14:textId="7A90A6F0" w:rsidR="00984ED3" w:rsidRPr="0037549B" w:rsidRDefault="00984ED3" w:rsidP="00984ED3">
            <w:pPr>
              <w:pStyle w:val="Bodyjustified"/>
            </w:pPr>
            <w:r w:rsidRPr="0037549B">
              <w:rPr>
                <w:rFonts w:cs="Arial"/>
              </w:rPr>
              <w:t xml:space="preserve">≤ </w:t>
            </w:r>
            <w:r w:rsidRPr="0037549B">
              <w:t>16</w:t>
            </w:r>
          </w:p>
        </w:tc>
        <w:tc>
          <w:tcPr>
            <w:tcW w:w="795" w:type="dxa"/>
            <w:tcBorders>
              <w:bottom w:val="single" w:sz="4" w:space="0" w:color="auto"/>
            </w:tcBorders>
          </w:tcPr>
          <w:p w14:paraId="17E8327A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  <w:w w:val="105"/>
              </w:rPr>
              <w:t>g</w:t>
            </w:r>
          </w:p>
        </w:tc>
      </w:tr>
      <w:tr w:rsidR="00984ED3" w:rsidRPr="0037549B" w14:paraId="0E464F70" w14:textId="77777777" w:rsidTr="00984ED3">
        <w:trPr>
          <w:trHeight w:val="283"/>
        </w:trPr>
        <w:tc>
          <w:tcPr>
            <w:tcW w:w="4932" w:type="dxa"/>
            <w:tcBorders>
              <w:left w:val="nil"/>
              <w:right w:val="nil"/>
            </w:tcBorders>
          </w:tcPr>
          <w:p w14:paraId="1196D5E0" w14:textId="77777777" w:rsidR="00984ED3" w:rsidRPr="0037549B" w:rsidRDefault="00984ED3" w:rsidP="00984ED3">
            <w:pPr>
              <w:pStyle w:val="Bodyjustified"/>
              <w:jc w:val="left"/>
            </w:pPr>
          </w:p>
        </w:tc>
        <w:tc>
          <w:tcPr>
            <w:tcW w:w="3628" w:type="dxa"/>
            <w:tcBorders>
              <w:left w:val="nil"/>
              <w:right w:val="nil"/>
            </w:tcBorders>
          </w:tcPr>
          <w:p w14:paraId="6297B1EA" w14:textId="77777777" w:rsidR="00984ED3" w:rsidRPr="0037549B" w:rsidRDefault="00984ED3" w:rsidP="00984ED3">
            <w:pPr>
              <w:pStyle w:val="Bodyjustified"/>
              <w:jc w:val="left"/>
            </w:pPr>
          </w:p>
        </w:tc>
        <w:tc>
          <w:tcPr>
            <w:tcW w:w="795" w:type="dxa"/>
            <w:tcBorders>
              <w:left w:val="nil"/>
              <w:right w:val="nil"/>
            </w:tcBorders>
          </w:tcPr>
          <w:p w14:paraId="7091390B" w14:textId="77777777" w:rsidR="00984ED3" w:rsidRPr="0037549B" w:rsidRDefault="00984ED3" w:rsidP="00984ED3">
            <w:pPr>
              <w:pStyle w:val="Bodyjustified"/>
              <w:rPr>
                <w:rFonts w:cs="Arial"/>
                <w:w w:val="105"/>
              </w:rPr>
            </w:pPr>
          </w:p>
        </w:tc>
      </w:tr>
      <w:tr w:rsidR="00984ED3" w:rsidRPr="0037549B" w14:paraId="544AD3CF" w14:textId="77777777" w:rsidTr="00984ED3">
        <w:trPr>
          <w:trHeight w:val="340"/>
        </w:trPr>
        <w:tc>
          <w:tcPr>
            <w:tcW w:w="4932" w:type="dxa"/>
          </w:tcPr>
          <w:p w14:paraId="3A6239A7" w14:textId="77777777" w:rsidR="00984ED3" w:rsidRPr="0037549B" w:rsidRDefault="00984ED3" w:rsidP="00984ED3">
            <w:pPr>
              <w:pStyle w:val="Bodyjustified"/>
            </w:pPr>
            <w:r w:rsidRPr="0037549B">
              <w:t>Other Characteristics</w:t>
            </w:r>
          </w:p>
        </w:tc>
        <w:tc>
          <w:tcPr>
            <w:tcW w:w="3628" w:type="dxa"/>
          </w:tcPr>
          <w:p w14:paraId="654A9DD2" w14:textId="77777777" w:rsidR="00984ED3" w:rsidRPr="0037549B" w:rsidRDefault="00984ED3" w:rsidP="00984ED3">
            <w:pPr>
              <w:pStyle w:val="Bodyjustified"/>
            </w:pPr>
            <w:r w:rsidRPr="0037549B">
              <w:t>Values</w:t>
            </w:r>
          </w:p>
        </w:tc>
        <w:tc>
          <w:tcPr>
            <w:tcW w:w="795" w:type="dxa"/>
          </w:tcPr>
          <w:p w14:paraId="7A957F8A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  <w:w w:val="111"/>
              </w:rPr>
              <w:t>Units</w:t>
            </w:r>
          </w:p>
        </w:tc>
      </w:tr>
      <w:tr w:rsidR="00984ED3" w:rsidRPr="0037549B" w14:paraId="4C1E9316" w14:textId="77777777" w:rsidTr="00984ED3">
        <w:trPr>
          <w:trHeight w:val="283"/>
        </w:trPr>
        <w:tc>
          <w:tcPr>
            <w:tcW w:w="4932" w:type="dxa"/>
          </w:tcPr>
          <w:p w14:paraId="55AC7DA5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Operating Temperature Range</w:t>
            </w:r>
          </w:p>
        </w:tc>
        <w:tc>
          <w:tcPr>
            <w:tcW w:w="3628" w:type="dxa"/>
          </w:tcPr>
          <w:p w14:paraId="555D0DCA" w14:textId="77777777" w:rsidR="00984ED3" w:rsidRPr="0037549B" w:rsidRDefault="00984ED3" w:rsidP="00984ED3">
            <w:pPr>
              <w:pStyle w:val="Bodyjustified"/>
            </w:pPr>
            <w:r w:rsidRPr="0037549B">
              <w:t>-65 to +165</w:t>
            </w:r>
          </w:p>
        </w:tc>
        <w:tc>
          <w:tcPr>
            <w:tcW w:w="795" w:type="dxa"/>
          </w:tcPr>
          <w:p w14:paraId="6DE6D8F8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</w:rPr>
              <w:t>°C</w:t>
            </w:r>
          </w:p>
        </w:tc>
      </w:tr>
      <w:tr w:rsidR="00984ED3" w:rsidRPr="0037549B" w14:paraId="66989AD6" w14:textId="77777777" w:rsidTr="00984ED3">
        <w:trPr>
          <w:trHeight w:val="283"/>
        </w:trPr>
        <w:tc>
          <w:tcPr>
            <w:tcW w:w="4932" w:type="dxa"/>
          </w:tcPr>
          <w:p w14:paraId="4BFD8989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Leakage Rate (Panel-sealed Connectors)</w:t>
            </w:r>
          </w:p>
        </w:tc>
        <w:tc>
          <w:tcPr>
            <w:tcW w:w="3628" w:type="dxa"/>
          </w:tcPr>
          <w:p w14:paraId="58921EBD" w14:textId="77777777" w:rsidR="00984ED3" w:rsidRPr="0037549B" w:rsidRDefault="00984ED3" w:rsidP="00984ED3">
            <w:pPr>
              <w:pStyle w:val="Bodyjustified"/>
            </w:pPr>
            <w:r w:rsidRPr="0037549B">
              <w:t>Not applicable</w:t>
            </w:r>
          </w:p>
        </w:tc>
        <w:tc>
          <w:tcPr>
            <w:tcW w:w="795" w:type="dxa"/>
          </w:tcPr>
          <w:p w14:paraId="78B22DEB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</w:rPr>
              <w:t>-</w:t>
            </w:r>
          </w:p>
        </w:tc>
      </w:tr>
      <w:tr w:rsidR="00984ED3" w:rsidRPr="0037549B" w14:paraId="7500BD42" w14:textId="77777777" w:rsidTr="00984ED3">
        <w:trPr>
          <w:trHeight w:val="283"/>
        </w:trPr>
        <w:tc>
          <w:tcPr>
            <w:tcW w:w="4932" w:type="dxa"/>
          </w:tcPr>
          <w:p w14:paraId="0778F75C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Leakage Rate (Hermetic Sealed Connector)</w:t>
            </w:r>
          </w:p>
        </w:tc>
        <w:tc>
          <w:tcPr>
            <w:tcW w:w="3628" w:type="dxa"/>
          </w:tcPr>
          <w:p w14:paraId="46B64250" w14:textId="77777777" w:rsidR="00984ED3" w:rsidRPr="0037549B" w:rsidRDefault="00984ED3" w:rsidP="00984ED3">
            <w:pPr>
              <w:pStyle w:val="Bodyjustified"/>
            </w:pPr>
            <w:r w:rsidRPr="0037549B">
              <w:t>Not applicable</w:t>
            </w:r>
          </w:p>
        </w:tc>
        <w:tc>
          <w:tcPr>
            <w:tcW w:w="795" w:type="dxa"/>
          </w:tcPr>
          <w:p w14:paraId="591AD240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</w:rPr>
              <w:t>-</w:t>
            </w:r>
          </w:p>
        </w:tc>
      </w:tr>
      <w:tr w:rsidR="00984ED3" w:rsidRPr="0037549B" w14:paraId="36121D11" w14:textId="77777777" w:rsidTr="00984ED3">
        <w:trPr>
          <w:trHeight w:val="283"/>
        </w:trPr>
        <w:tc>
          <w:tcPr>
            <w:tcW w:w="4932" w:type="dxa"/>
          </w:tcPr>
          <w:p w14:paraId="38698F47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Solderability</w:t>
            </w:r>
          </w:p>
        </w:tc>
        <w:tc>
          <w:tcPr>
            <w:tcW w:w="3628" w:type="dxa"/>
          </w:tcPr>
          <w:p w14:paraId="44AA6BD6" w14:textId="3F00F159" w:rsidR="00984ED3" w:rsidRPr="0037549B" w:rsidRDefault="00C15CF9" w:rsidP="00C15CF9">
            <w:pPr>
              <w:pStyle w:val="Bodyjustified"/>
            </w:pPr>
            <w:r w:rsidRPr="0037549B">
              <w:t xml:space="preserve">Not </w:t>
            </w:r>
            <w:r w:rsidR="00984ED3" w:rsidRPr="0037549B">
              <w:t>Applicable</w:t>
            </w:r>
          </w:p>
        </w:tc>
        <w:tc>
          <w:tcPr>
            <w:tcW w:w="795" w:type="dxa"/>
          </w:tcPr>
          <w:p w14:paraId="58F7D0CD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</w:rPr>
              <w:t>-</w:t>
            </w:r>
          </w:p>
        </w:tc>
      </w:tr>
      <w:tr w:rsidR="00984ED3" w:rsidRPr="0037549B" w14:paraId="32F87E0D" w14:textId="77777777" w:rsidTr="00984ED3">
        <w:trPr>
          <w:trHeight w:val="283"/>
        </w:trPr>
        <w:tc>
          <w:tcPr>
            <w:tcW w:w="4932" w:type="dxa"/>
          </w:tcPr>
          <w:p w14:paraId="6FF1F1C9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Soldering Proof</w:t>
            </w:r>
          </w:p>
        </w:tc>
        <w:tc>
          <w:tcPr>
            <w:tcW w:w="3628" w:type="dxa"/>
          </w:tcPr>
          <w:p w14:paraId="2FD59957" w14:textId="510A7F84" w:rsidR="00984ED3" w:rsidRPr="0037549B" w:rsidRDefault="00C15CF9" w:rsidP="00984ED3">
            <w:pPr>
              <w:pStyle w:val="Bodyjustified"/>
            </w:pPr>
            <w:r w:rsidRPr="0037549B">
              <w:t xml:space="preserve">Not </w:t>
            </w:r>
            <w:r w:rsidR="00984ED3" w:rsidRPr="0037549B">
              <w:t>Applicable</w:t>
            </w:r>
          </w:p>
        </w:tc>
        <w:tc>
          <w:tcPr>
            <w:tcW w:w="795" w:type="dxa"/>
          </w:tcPr>
          <w:p w14:paraId="3068790C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</w:rPr>
              <w:t>-</w:t>
            </w:r>
          </w:p>
        </w:tc>
      </w:tr>
      <w:tr w:rsidR="00984ED3" w:rsidRPr="0037549B" w14:paraId="79355CCC" w14:textId="77777777" w:rsidTr="00984ED3">
        <w:trPr>
          <w:trHeight w:val="283"/>
        </w:trPr>
        <w:tc>
          <w:tcPr>
            <w:tcW w:w="4932" w:type="dxa"/>
          </w:tcPr>
          <w:p w14:paraId="02089783" w14:textId="77777777" w:rsidR="00984ED3" w:rsidRPr="0037549B" w:rsidRDefault="00984ED3" w:rsidP="00984ED3">
            <w:pPr>
              <w:pStyle w:val="Bodyjustified"/>
              <w:jc w:val="left"/>
            </w:pPr>
            <w:r w:rsidRPr="0037549B">
              <w:t>Cables used</w:t>
            </w:r>
          </w:p>
        </w:tc>
        <w:tc>
          <w:tcPr>
            <w:tcW w:w="3628" w:type="dxa"/>
          </w:tcPr>
          <w:p w14:paraId="1EA92774" w14:textId="77777777" w:rsidR="00984ED3" w:rsidRPr="0037549B" w:rsidRDefault="00984ED3" w:rsidP="00984ED3">
            <w:pPr>
              <w:pStyle w:val="Bodyjustified"/>
            </w:pPr>
            <w:r w:rsidRPr="0037549B">
              <w:t>Not applicable</w:t>
            </w:r>
          </w:p>
        </w:tc>
        <w:tc>
          <w:tcPr>
            <w:tcW w:w="795" w:type="dxa"/>
          </w:tcPr>
          <w:p w14:paraId="5A5B3CB9" w14:textId="77777777" w:rsidR="00984ED3" w:rsidRPr="0037549B" w:rsidRDefault="00984ED3" w:rsidP="00984ED3">
            <w:pPr>
              <w:pStyle w:val="Bodyjustified"/>
              <w:rPr>
                <w:rFonts w:cs="Arial"/>
              </w:rPr>
            </w:pPr>
            <w:r w:rsidRPr="0037549B">
              <w:rPr>
                <w:rFonts w:cs="Arial"/>
              </w:rPr>
              <w:t>-</w:t>
            </w:r>
          </w:p>
        </w:tc>
      </w:tr>
    </w:tbl>
    <w:p w14:paraId="21FD3A30" w14:textId="77777777" w:rsidR="004E7A85" w:rsidRPr="0037549B" w:rsidRDefault="004E7A85">
      <w:pPr>
        <w:spacing w:after="0" w:line="240" w:lineRule="auto"/>
        <w:ind w:left="0" w:right="0"/>
        <w:jc w:val="left"/>
        <w:rPr>
          <w:caps/>
          <w:u w:val="single"/>
        </w:rPr>
      </w:pPr>
      <w:r w:rsidRPr="0037549B">
        <w:br w:type="page"/>
      </w:r>
    </w:p>
    <w:sectPr w:rsidR="004E7A85" w:rsidRPr="0037549B" w:rsidSect="00A350AB">
      <w:headerReference w:type="default" r:id="rId12"/>
      <w:headerReference w:type="first" r:id="rId13"/>
      <w:pgSz w:w="11907" w:h="16839" w:code="9"/>
      <w:pgMar w:top="1560" w:right="1183" w:bottom="1440" w:left="567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03BD3" w14:textId="77777777" w:rsidR="00863F1F" w:rsidRDefault="00863F1F" w:rsidP="00546706">
      <w:r>
        <w:separator/>
      </w:r>
    </w:p>
    <w:p w14:paraId="3073D50F" w14:textId="77777777" w:rsidR="00863F1F" w:rsidRDefault="00863F1F" w:rsidP="00546706"/>
    <w:p w14:paraId="66C17E42" w14:textId="77777777" w:rsidR="00863F1F" w:rsidRDefault="00863F1F" w:rsidP="00546706"/>
    <w:p w14:paraId="281593B4" w14:textId="77777777" w:rsidR="00863F1F" w:rsidRDefault="00863F1F" w:rsidP="00546706"/>
    <w:p w14:paraId="5ED01F2E" w14:textId="77777777" w:rsidR="00863F1F" w:rsidRDefault="00863F1F"/>
    <w:p w14:paraId="714909CA" w14:textId="77777777" w:rsidR="00863F1F" w:rsidRDefault="00863F1F"/>
    <w:p w14:paraId="1A0981AC" w14:textId="77777777" w:rsidR="00863F1F" w:rsidRDefault="00863F1F"/>
  </w:endnote>
  <w:endnote w:type="continuationSeparator" w:id="0">
    <w:p w14:paraId="63D1E1A8" w14:textId="77777777" w:rsidR="00863F1F" w:rsidRDefault="00863F1F" w:rsidP="00546706">
      <w:r>
        <w:continuationSeparator/>
      </w:r>
    </w:p>
    <w:p w14:paraId="05CAD88E" w14:textId="77777777" w:rsidR="00863F1F" w:rsidRDefault="00863F1F" w:rsidP="00546706"/>
    <w:p w14:paraId="51E26FFD" w14:textId="77777777" w:rsidR="00863F1F" w:rsidRDefault="00863F1F" w:rsidP="00546706"/>
    <w:p w14:paraId="76EF23C9" w14:textId="77777777" w:rsidR="00863F1F" w:rsidRDefault="00863F1F" w:rsidP="00546706"/>
    <w:p w14:paraId="4F3CBEEB" w14:textId="77777777" w:rsidR="00863F1F" w:rsidRDefault="00863F1F"/>
    <w:p w14:paraId="68752299" w14:textId="77777777" w:rsidR="00863F1F" w:rsidRDefault="00863F1F"/>
    <w:p w14:paraId="70BD30A1" w14:textId="77777777" w:rsidR="00863F1F" w:rsidRDefault="00863F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5DFFC" w14:textId="77777777" w:rsidR="00863F1F" w:rsidRDefault="00863F1F" w:rsidP="00546706">
      <w:r>
        <w:separator/>
      </w:r>
    </w:p>
    <w:p w14:paraId="437EAC13" w14:textId="77777777" w:rsidR="00863F1F" w:rsidRDefault="00863F1F" w:rsidP="00546706"/>
    <w:p w14:paraId="6D9C3376" w14:textId="77777777" w:rsidR="00863F1F" w:rsidRDefault="00863F1F" w:rsidP="00546706"/>
    <w:p w14:paraId="1C6F188D" w14:textId="77777777" w:rsidR="00863F1F" w:rsidRDefault="00863F1F" w:rsidP="00546706"/>
    <w:p w14:paraId="6D0D953D" w14:textId="77777777" w:rsidR="00863F1F" w:rsidRDefault="00863F1F"/>
    <w:p w14:paraId="3D2331F5" w14:textId="77777777" w:rsidR="00863F1F" w:rsidRDefault="00863F1F"/>
    <w:p w14:paraId="0A4053F5" w14:textId="77777777" w:rsidR="00863F1F" w:rsidRDefault="00863F1F"/>
  </w:footnote>
  <w:footnote w:type="continuationSeparator" w:id="0">
    <w:p w14:paraId="478019E6" w14:textId="77777777" w:rsidR="00863F1F" w:rsidRDefault="00863F1F" w:rsidP="00546706">
      <w:r>
        <w:continuationSeparator/>
      </w:r>
    </w:p>
    <w:p w14:paraId="186E760E" w14:textId="77777777" w:rsidR="00863F1F" w:rsidRDefault="00863F1F" w:rsidP="00546706"/>
    <w:p w14:paraId="60B3C755" w14:textId="77777777" w:rsidR="00863F1F" w:rsidRDefault="00863F1F" w:rsidP="00546706"/>
    <w:p w14:paraId="6BF2F652" w14:textId="77777777" w:rsidR="00863F1F" w:rsidRDefault="00863F1F" w:rsidP="00546706"/>
    <w:p w14:paraId="62E09DF3" w14:textId="77777777" w:rsidR="00863F1F" w:rsidRDefault="00863F1F"/>
    <w:p w14:paraId="5E185E59" w14:textId="77777777" w:rsidR="00863F1F" w:rsidRDefault="00863F1F"/>
    <w:p w14:paraId="67E86BD3" w14:textId="77777777" w:rsidR="00863F1F" w:rsidRDefault="00863F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2" w:type="dxa"/>
      <w:tblLook w:val="04A0" w:firstRow="1" w:lastRow="0" w:firstColumn="1" w:lastColumn="0" w:noHBand="0" w:noVBand="1"/>
    </w:tblPr>
    <w:tblGrid>
      <w:gridCol w:w="4016"/>
      <w:gridCol w:w="3355"/>
      <w:gridCol w:w="3121"/>
    </w:tblGrid>
    <w:tr w:rsidR="0037549B" w:rsidRPr="00566CE2" w14:paraId="29F89533" w14:textId="77777777" w:rsidTr="003D291F">
      <w:trPr>
        <w:trHeight w:val="240"/>
      </w:trPr>
      <w:tc>
        <w:tcPr>
          <w:tcW w:w="4016" w:type="dxa"/>
          <w:shd w:val="clear" w:color="auto" w:fill="auto"/>
        </w:tcPr>
        <w:p w14:paraId="18827B3C" w14:textId="594A468B" w:rsidR="0037549B" w:rsidRPr="00566CE2" w:rsidRDefault="0037549B" w:rsidP="00A350AB">
          <w:pPr>
            <w:spacing w:after="0"/>
            <w:ind w:left="180"/>
          </w:pPr>
        </w:p>
      </w:tc>
      <w:tc>
        <w:tcPr>
          <w:tcW w:w="3355" w:type="dxa"/>
          <w:shd w:val="clear" w:color="auto" w:fill="auto"/>
        </w:tcPr>
        <w:p w14:paraId="0648E386" w14:textId="5D195A7A" w:rsidR="0037549B" w:rsidRPr="00566CE2" w:rsidRDefault="0037549B" w:rsidP="006A134A">
          <w:pPr>
            <w:spacing w:after="0"/>
            <w:ind w:left="57"/>
            <w:jc w:val="center"/>
          </w:pPr>
        </w:p>
      </w:tc>
      <w:tc>
        <w:tcPr>
          <w:tcW w:w="3121" w:type="dxa"/>
          <w:shd w:val="clear" w:color="auto" w:fill="auto"/>
        </w:tcPr>
        <w:p w14:paraId="6E43614C" w14:textId="45AECDA5" w:rsidR="0037549B" w:rsidRPr="00566CE2" w:rsidRDefault="0037549B" w:rsidP="003D291F">
          <w:pPr>
            <w:ind w:left="0"/>
          </w:pPr>
        </w:p>
      </w:tc>
    </w:tr>
  </w:tbl>
  <w:p w14:paraId="2368E317" w14:textId="77777777" w:rsidR="0037549B" w:rsidRDefault="0037549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4032"/>
      <w:gridCol w:w="3588"/>
      <w:gridCol w:w="2537"/>
    </w:tblGrid>
    <w:tr w:rsidR="0037549B" w:rsidRPr="00566CE2" w14:paraId="7476C8FD" w14:textId="77777777" w:rsidTr="00F634B7">
      <w:trPr>
        <w:trHeight w:val="1142"/>
      </w:trPr>
      <w:tc>
        <w:tcPr>
          <w:tcW w:w="4228" w:type="dxa"/>
          <w:shd w:val="clear" w:color="auto" w:fill="auto"/>
        </w:tcPr>
        <w:p w14:paraId="7B06C036" w14:textId="11812EC5" w:rsidR="0037549B" w:rsidRPr="00566CE2" w:rsidRDefault="003D291F" w:rsidP="00F634B7">
          <w:pPr>
            <w:spacing w:after="0"/>
            <w:ind w:left="180"/>
          </w:pPr>
          <w:r>
            <w:rPr>
              <w:noProof/>
              <w:lang w:val="fr-FR" w:eastAsia="fr-FR"/>
            </w:rPr>
            <w:drawing>
              <wp:inline distT="0" distB="0" distL="0" distR="0" wp14:anchorId="23EC011A" wp14:editId="2FF30B80">
                <wp:extent cx="2057400" cy="572770"/>
                <wp:effectExtent l="0" t="0" r="0" b="0"/>
                <wp:docPr id="29" name="Picture 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9" w:type="dxa"/>
          <w:shd w:val="clear" w:color="auto" w:fill="auto"/>
        </w:tcPr>
        <w:p w14:paraId="4467F09C" w14:textId="77777777" w:rsidR="0037549B" w:rsidRDefault="003D291F" w:rsidP="00F634B7">
          <w:pPr>
            <w:spacing w:after="0"/>
            <w:ind w:left="57"/>
            <w:jc w:val="center"/>
          </w:pPr>
          <w:r>
            <w:t xml:space="preserve">ESCC Detail Specification </w:t>
          </w:r>
        </w:p>
        <w:p w14:paraId="57EDB507" w14:textId="77777777" w:rsidR="003D291F" w:rsidRDefault="003D291F" w:rsidP="00F634B7">
          <w:pPr>
            <w:spacing w:after="0"/>
            <w:ind w:left="57"/>
            <w:jc w:val="center"/>
          </w:pPr>
        </w:p>
        <w:p w14:paraId="668EAD92" w14:textId="75BFE0A0" w:rsidR="003D291F" w:rsidRPr="00566CE2" w:rsidRDefault="003D291F" w:rsidP="00F634B7">
          <w:pPr>
            <w:spacing w:after="0"/>
            <w:ind w:left="57"/>
            <w:jc w:val="center"/>
          </w:pPr>
          <w:r>
            <w:t>No. 3402/027</w:t>
          </w:r>
        </w:p>
      </w:tc>
      <w:tc>
        <w:tcPr>
          <w:tcW w:w="3685" w:type="dxa"/>
          <w:shd w:val="clear" w:color="auto" w:fill="auto"/>
        </w:tcPr>
        <w:p w14:paraId="0EA53F37" w14:textId="31E6503C" w:rsidR="0037549B" w:rsidRPr="00566CE2" w:rsidRDefault="0037549B" w:rsidP="00F634B7">
          <w:pPr>
            <w:spacing w:after="0"/>
          </w:pPr>
        </w:p>
      </w:tc>
    </w:tr>
  </w:tbl>
  <w:p w14:paraId="0C0991F7" w14:textId="77777777" w:rsidR="0037549B" w:rsidRDefault="0037549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DC96ECA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8"/>
    <w:multiLevelType w:val="singleLevel"/>
    <w:tmpl w:val="B2D8887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A026F4"/>
    <w:multiLevelType w:val="hybridMultilevel"/>
    <w:tmpl w:val="1082B21E"/>
    <w:lvl w:ilvl="0" w:tplc="ADC85E0C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" w15:restartNumberingAfterBreak="0">
    <w:nsid w:val="1E7B0170"/>
    <w:multiLevelType w:val="hybridMultilevel"/>
    <w:tmpl w:val="9B0C874C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2B4774ED"/>
    <w:multiLevelType w:val="multilevel"/>
    <w:tmpl w:val="BF9685C0"/>
    <w:lvl w:ilvl="0">
      <w:start w:val="1"/>
      <w:numFmt w:val="decimal"/>
      <w:pStyle w:val="Titre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53303C0"/>
    <w:multiLevelType w:val="hybridMultilevel"/>
    <w:tmpl w:val="6CC2B97A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 w15:restartNumberingAfterBreak="0">
    <w:nsid w:val="4BD90B30"/>
    <w:multiLevelType w:val="hybridMultilevel"/>
    <w:tmpl w:val="B5921C4E"/>
    <w:lvl w:ilvl="0" w:tplc="52BE9E1C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D197EEC"/>
    <w:multiLevelType w:val="hybridMultilevel"/>
    <w:tmpl w:val="8BE44122"/>
    <w:lvl w:ilvl="0" w:tplc="04385902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65FC4FA7"/>
    <w:multiLevelType w:val="hybridMultilevel"/>
    <w:tmpl w:val="FC025C3E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7253598"/>
    <w:multiLevelType w:val="hybridMultilevel"/>
    <w:tmpl w:val="A7829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ED78E5"/>
    <w:multiLevelType w:val="hybridMultilevel"/>
    <w:tmpl w:val="74044D4E"/>
    <w:lvl w:ilvl="0" w:tplc="0546903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5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3"/>
  </w:num>
  <w:num w:numId="14">
    <w:abstractNumId w:val="9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nforcement="0"/>
  <w:autoFormatOverride/>
  <w:styleLockTheme/>
  <w:styleLockQFSet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AA7"/>
    <w:rsid w:val="00001C80"/>
    <w:rsid w:val="00003AE4"/>
    <w:rsid w:val="0000439C"/>
    <w:rsid w:val="00004F41"/>
    <w:rsid w:val="00007195"/>
    <w:rsid w:val="00010176"/>
    <w:rsid w:val="00013AD8"/>
    <w:rsid w:val="00014FFB"/>
    <w:rsid w:val="00025EDD"/>
    <w:rsid w:val="00025F7A"/>
    <w:rsid w:val="00027F66"/>
    <w:rsid w:val="00030062"/>
    <w:rsid w:val="000335CA"/>
    <w:rsid w:val="0003391A"/>
    <w:rsid w:val="00033F10"/>
    <w:rsid w:val="0003564C"/>
    <w:rsid w:val="0003657B"/>
    <w:rsid w:val="00041D63"/>
    <w:rsid w:val="00045B2B"/>
    <w:rsid w:val="000547FA"/>
    <w:rsid w:val="000548D0"/>
    <w:rsid w:val="00055A7F"/>
    <w:rsid w:val="00056B8F"/>
    <w:rsid w:val="00063AAA"/>
    <w:rsid w:val="00063DE0"/>
    <w:rsid w:val="0006577D"/>
    <w:rsid w:val="000670E6"/>
    <w:rsid w:val="000671EC"/>
    <w:rsid w:val="00071548"/>
    <w:rsid w:val="00072FCB"/>
    <w:rsid w:val="0007527B"/>
    <w:rsid w:val="00080FC5"/>
    <w:rsid w:val="00082F30"/>
    <w:rsid w:val="0008349F"/>
    <w:rsid w:val="0008396F"/>
    <w:rsid w:val="00085EC7"/>
    <w:rsid w:val="000864D5"/>
    <w:rsid w:val="00087CBF"/>
    <w:rsid w:val="00092DA4"/>
    <w:rsid w:val="00093F97"/>
    <w:rsid w:val="00096923"/>
    <w:rsid w:val="000A008C"/>
    <w:rsid w:val="000A078F"/>
    <w:rsid w:val="000A2058"/>
    <w:rsid w:val="000A2DBE"/>
    <w:rsid w:val="000A5EC7"/>
    <w:rsid w:val="000B2E25"/>
    <w:rsid w:val="000B3053"/>
    <w:rsid w:val="000B4302"/>
    <w:rsid w:val="000B4DEC"/>
    <w:rsid w:val="000B7911"/>
    <w:rsid w:val="000C0589"/>
    <w:rsid w:val="000C11E9"/>
    <w:rsid w:val="000C151B"/>
    <w:rsid w:val="000C1E12"/>
    <w:rsid w:val="000C2FAB"/>
    <w:rsid w:val="000C6596"/>
    <w:rsid w:val="000D12F4"/>
    <w:rsid w:val="000D313F"/>
    <w:rsid w:val="000D3BA4"/>
    <w:rsid w:val="000D5575"/>
    <w:rsid w:val="000E52F9"/>
    <w:rsid w:val="000E56CA"/>
    <w:rsid w:val="000E6C54"/>
    <w:rsid w:val="000E7EAB"/>
    <w:rsid w:val="000F20BE"/>
    <w:rsid w:val="000F24BA"/>
    <w:rsid w:val="000F315F"/>
    <w:rsid w:val="000F3340"/>
    <w:rsid w:val="000F4755"/>
    <w:rsid w:val="000F4AF6"/>
    <w:rsid w:val="000F7DD1"/>
    <w:rsid w:val="000F7E05"/>
    <w:rsid w:val="001038A1"/>
    <w:rsid w:val="00107EF5"/>
    <w:rsid w:val="0011099A"/>
    <w:rsid w:val="00112C91"/>
    <w:rsid w:val="00112EE0"/>
    <w:rsid w:val="00114129"/>
    <w:rsid w:val="0011461F"/>
    <w:rsid w:val="00115B90"/>
    <w:rsid w:val="001208F1"/>
    <w:rsid w:val="00120D3E"/>
    <w:rsid w:val="0012267E"/>
    <w:rsid w:val="001246D4"/>
    <w:rsid w:val="00124CB8"/>
    <w:rsid w:val="001250AB"/>
    <w:rsid w:val="0012545A"/>
    <w:rsid w:val="0012548A"/>
    <w:rsid w:val="00127467"/>
    <w:rsid w:val="0013587B"/>
    <w:rsid w:val="00137215"/>
    <w:rsid w:val="00140AEC"/>
    <w:rsid w:val="00146B81"/>
    <w:rsid w:val="001473B1"/>
    <w:rsid w:val="00147CDD"/>
    <w:rsid w:val="00151C40"/>
    <w:rsid w:val="00151C66"/>
    <w:rsid w:val="0015525A"/>
    <w:rsid w:val="001560BA"/>
    <w:rsid w:val="00157303"/>
    <w:rsid w:val="001612D5"/>
    <w:rsid w:val="00162D7D"/>
    <w:rsid w:val="00164D15"/>
    <w:rsid w:val="00180265"/>
    <w:rsid w:val="001807FF"/>
    <w:rsid w:val="0018153C"/>
    <w:rsid w:val="00182349"/>
    <w:rsid w:val="001863E1"/>
    <w:rsid w:val="001866E1"/>
    <w:rsid w:val="00187729"/>
    <w:rsid w:val="001910B0"/>
    <w:rsid w:val="00192035"/>
    <w:rsid w:val="00192E81"/>
    <w:rsid w:val="001A32CA"/>
    <w:rsid w:val="001A333C"/>
    <w:rsid w:val="001A3A13"/>
    <w:rsid w:val="001A47DA"/>
    <w:rsid w:val="001A6C8D"/>
    <w:rsid w:val="001A7198"/>
    <w:rsid w:val="001A78A6"/>
    <w:rsid w:val="001A7D31"/>
    <w:rsid w:val="001A7D5B"/>
    <w:rsid w:val="001B2563"/>
    <w:rsid w:val="001B4CDC"/>
    <w:rsid w:val="001B4F51"/>
    <w:rsid w:val="001B7C3A"/>
    <w:rsid w:val="001C1405"/>
    <w:rsid w:val="001C43B6"/>
    <w:rsid w:val="001C6E75"/>
    <w:rsid w:val="001C7582"/>
    <w:rsid w:val="001D0270"/>
    <w:rsid w:val="001D4778"/>
    <w:rsid w:val="001D5074"/>
    <w:rsid w:val="001E04D9"/>
    <w:rsid w:val="001E0720"/>
    <w:rsid w:val="001E1317"/>
    <w:rsid w:val="001E4227"/>
    <w:rsid w:val="001E433E"/>
    <w:rsid w:val="001F0C25"/>
    <w:rsid w:val="001F1CAC"/>
    <w:rsid w:val="001F2D83"/>
    <w:rsid w:val="001F3D50"/>
    <w:rsid w:val="001F4E46"/>
    <w:rsid w:val="001F54FA"/>
    <w:rsid w:val="001F773B"/>
    <w:rsid w:val="0020029C"/>
    <w:rsid w:val="00200C4D"/>
    <w:rsid w:val="00202657"/>
    <w:rsid w:val="00204DE1"/>
    <w:rsid w:val="00205E06"/>
    <w:rsid w:val="0021205D"/>
    <w:rsid w:val="002209BF"/>
    <w:rsid w:val="002237AC"/>
    <w:rsid w:val="002241A7"/>
    <w:rsid w:val="002306BE"/>
    <w:rsid w:val="00231000"/>
    <w:rsid w:val="002333CB"/>
    <w:rsid w:val="00236C97"/>
    <w:rsid w:val="00240A60"/>
    <w:rsid w:val="00240DB1"/>
    <w:rsid w:val="00241FF4"/>
    <w:rsid w:val="002433E6"/>
    <w:rsid w:val="00243B60"/>
    <w:rsid w:val="00246D2E"/>
    <w:rsid w:val="00247CE8"/>
    <w:rsid w:val="0025400E"/>
    <w:rsid w:val="002550BE"/>
    <w:rsid w:val="00256720"/>
    <w:rsid w:val="002608A3"/>
    <w:rsid w:val="00272BD0"/>
    <w:rsid w:val="00272D36"/>
    <w:rsid w:val="00276395"/>
    <w:rsid w:val="002769FE"/>
    <w:rsid w:val="00281207"/>
    <w:rsid w:val="002839B8"/>
    <w:rsid w:val="0028477E"/>
    <w:rsid w:val="00286B9E"/>
    <w:rsid w:val="002913DA"/>
    <w:rsid w:val="00291899"/>
    <w:rsid w:val="0029209F"/>
    <w:rsid w:val="00294ED7"/>
    <w:rsid w:val="00296C62"/>
    <w:rsid w:val="002A0A41"/>
    <w:rsid w:val="002A152A"/>
    <w:rsid w:val="002A1CED"/>
    <w:rsid w:val="002A3FE7"/>
    <w:rsid w:val="002A4C33"/>
    <w:rsid w:val="002A7591"/>
    <w:rsid w:val="002B11AB"/>
    <w:rsid w:val="002B1A90"/>
    <w:rsid w:val="002B1E1E"/>
    <w:rsid w:val="002B240D"/>
    <w:rsid w:val="002B4241"/>
    <w:rsid w:val="002B510A"/>
    <w:rsid w:val="002C0D47"/>
    <w:rsid w:val="002C146F"/>
    <w:rsid w:val="002C393A"/>
    <w:rsid w:val="002C6E8F"/>
    <w:rsid w:val="002C704C"/>
    <w:rsid w:val="002D078A"/>
    <w:rsid w:val="002D0A07"/>
    <w:rsid w:val="002D3B45"/>
    <w:rsid w:val="002D4BB4"/>
    <w:rsid w:val="002D6E3B"/>
    <w:rsid w:val="002D75EC"/>
    <w:rsid w:val="002D7619"/>
    <w:rsid w:val="002D77CF"/>
    <w:rsid w:val="002E33A6"/>
    <w:rsid w:val="002E3741"/>
    <w:rsid w:val="002E3B5A"/>
    <w:rsid w:val="002E4564"/>
    <w:rsid w:val="002E755E"/>
    <w:rsid w:val="002F059F"/>
    <w:rsid w:val="002F1DE3"/>
    <w:rsid w:val="002F3743"/>
    <w:rsid w:val="002F4688"/>
    <w:rsid w:val="002F5FAB"/>
    <w:rsid w:val="002F6B4A"/>
    <w:rsid w:val="002F7795"/>
    <w:rsid w:val="003050F9"/>
    <w:rsid w:val="003060C2"/>
    <w:rsid w:val="00306ACC"/>
    <w:rsid w:val="00313E84"/>
    <w:rsid w:val="003144AF"/>
    <w:rsid w:val="00316FC3"/>
    <w:rsid w:val="0031703B"/>
    <w:rsid w:val="003179E6"/>
    <w:rsid w:val="003203B1"/>
    <w:rsid w:val="00324091"/>
    <w:rsid w:val="00325C1C"/>
    <w:rsid w:val="003268E9"/>
    <w:rsid w:val="003273E4"/>
    <w:rsid w:val="00332B2D"/>
    <w:rsid w:val="00333726"/>
    <w:rsid w:val="003356D4"/>
    <w:rsid w:val="00340664"/>
    <w:rsid w:val="00340C47"/>
    <w:rsid w:val="00341C65"/>
    <w:rsid w:val="00342D28"/>
    <w:rsid w:val="00342DA2"/>
    <w:rsid w:val="00342DCF"/>
    <w:rsid w:val="00343105"/>
    <w:rsid w:val="00344846"/>
    <w:rsid w:val="003448D9"/>
    <w:rsid w:val="00344F6A"/>
    <w:rsid w:val="0035138F"/>
    <w:rsid w:val="00352537"/>
    <w:rsid w:val="00353207"/>
    <w:rsid w:val="00355146"/>
    <w:rsid w:val="0035659C"/>
    <w:rsid w:val="00357275"/>
    <w:rsid w:val="00362721"/>
    <w:rsid w:val="00362CA5"/>
    <w:rsid w:val="003636AD"/>
    <w:rsid w:val="00364662"/>
    <w:rsid w:val="00365B17"/>
    <w:rsid w:val="00367850"/>
    <w:rsid w:val="00367EC4"/>
    <w:rsid w:val="00370073"/>
    <w:rsid w:val="0037029A"/>
    <w:rsid w:val="00370E7A"/>
    <w:rsid w:val="00374AAD"/>
    <w:rsid w:val="0037549B"/>
    <w:rsid w:val="00380787"/>
    <w:rsid w:val="00382590"/>
    <w:rsid w:val="00382B8D"/>
    <w:rsid w:val="00383EFC"/>
    <w:rsid w:val="00385529"/>
    <w:rsid w:val="00385B68"/>
    <w:rsid w:val="0039312E"/>
    <w:rsid w:val="003A0780"/>
    <w:rsid w:val="003A0A34"/>
    <w:rsid w:val="003A50A0"/>
    <w:rsid w:val="003A6845"/>
    <w:rsid w:val="003A7A6D"/>
    <w:rsid w:val="003B2552"/>
    <w:rsid w:val="003B393F"/>
    <w:rsid w:val="003B4579"/>
    <w:rsid w:val="003B4751"/>
    <w:rsid w:val="003B575A"/>
    <w:rsid w:val="003B66D8"/>
    <w:rsid w:val="003C2B3A"/>
    <w:rsid w:val="003C36F5"/>
    <w:rsid w:val="003C47CE"/>
    <w:rsid w:val="003D00BA"/>
    <w:rsid w:val="003D291F"/>
    <w:rsid w:val="003D3049"/>
    <w:rsid w:val="003D5224"/>
    <w:rsid w:val="003E0F7C"/>
    <w:rsid w:val="003E15FF"/>
    <w:rsid w:val="003E4D25"/>
    <w:rsid w:val="003E4F48"/>
    <w:rsid w:val="003E51A1"/>
    <w:rsid w:val="003E6DCA"/>
    <w:rsid w:val="003E6E84"/>
    <w:rsid w:val="003E7919"/>
    <w:rsid w:val="003F0CF4"/>
    <w:rsid w:val="003F37C2"/>
    <w:rsid w:val="00400149"/>
    <w:rsid w:val="004025D3"/>
    <w:rsid w:val="0040429C"/>
    <w:rsid w:val="0040702E"/>
    <w:rsid w:val="00407763"/>
    <w:rsid w:val="004114AC"/>
    <w:rsid w:val="0041173B"/>
    <w:rsid w:val="0041202E"/>
    <w:rsid w:val="004125E9"/>
    <w:rsid w:val="00413F53"/>
    <w:rsid w:val="004141DE"/>
    <w:rsid w:val="004206CA"/>
    <w:rsid w:val="00422841"/>
    <w:rsid w:val="00422AD7"/>
    <w:rsid w:val="0042310A"/>
    <w:rsid w:val="00424D1B"/>
    <w:rsid w:val="00430277"/>
    <w:rsid w:val="00430DB4"/>
    <w:rsid w:val="004415F5"/>
    <w:rsid w:val="0044205B"/>
    <w:rsid w:val="00446410"/>
    <w:rsid w:val="00451A0B"/>
    <w:rsid w:val="00452865"/>
    <w:rsid w:val="00452B1D"/>
    <w:rsid w:val="00453697"/>
    <w:rsid w:val="00454EDC"/>
    <w:rsid w:val="00456A01"/>
    <w:rsid w:val="00456E16"/>
    <w:rsid w:val="004622E7"/>
    <w:rsid w:val="004629BF"/>
    <w:rsid w:val="00463C6F"/>
    <w:rsid w:val="0046550B"/>
    <w:rsid w:val="004726E0"/>
    <w:rsid w:val="00475CEE"/>
    <w:rsid w:val="0048021C"/>
    <w:rsid w:val="004816D3"/>
    <w:rsid w:val="004839AB"/>
    <w:rsid w:val="00485E66"/>
    <w:rsid w:val="0048746A"/>
    <w:rsid w:val="00487681"/>
    <w:rsid w:val="004877BB"/>
    <w:rsid w:val="00487E6C"/>
    <w:rsid w:val="004926C7"/>
    <w:rsid w:val="00493472"/>
    <w:rsid w:val="00494366"/>
    <w:rsid w:val="0049505D"/>
    <w:rsid w:val="00495405"/>
    <w:rsid w:val="0049640C"/>
    <w:rsid w:val="00496A56"/>
    <w:rsid w:val="004A0D2E"/>
    <w:rsid w:val="004A15BC"/>
    <w:rsid w:val="004A7E9E"/>
    <w:rsid w:val="004B0A2F"/>
    <w:rsid w:val="004C1599"/>
    <w:rsid w:val="004C4C82"/>
    <w:rsid w:val="004C541F"/>
    <w:rsid w:val="004D1E63"/>
    <w:rsid w:val="004D30FD"/>
    <w:rsid w:val="004D32EB"/>
    <w:rsid w:val="004D3876"/>
    <w:rsid w:val="004D4AD7"/>
    <w:rsid w:val="004D51E4"/>
    <w:rsid w:val="004D6E0F"/>
    <w:rsid w:val="004E52B3"/>
    <w:rsid w:val="004E606D"/>
    <w:rsid w:val="004E7A85"/>
    <w:rsid w:val="004F5158"/>
    <w:rsid w:val="004F75C7"/>
    <w:rsid w:val="00500DFB"/>
    <w:rsid w:val="00501729"/>
    <w:rsid w:val="00501B6A"/>
    <w:rsid w:val="00502560"/>
    <w:rsid w:val="00505692"/>
    <w:rsid w:val="00505D65"/>
    <w:rsid w:val="00510E8F"/>
    <w:rsid w:val="00512D3D"/>
    <w:rsid w:val="00520071"/>
    <w:rsid w:val="005204EC"/>
    <w:rsid w:val="00520EBE"/>
    <w:rsid w:val="00521F43"/>
    <w:rsid w:val="00522415"/>
    <w:rsid w:val="00522571"/>
    <w:rsid w:val="005240B3"/>
    <w:rsid w:val="00526761"/>
    <w:rsid w:val="00527C68"/>
    <w:rsid w:val="005313F3"/>
    <w:rsid w:val="0053594B"/>
    <w:rsid w:val="0053603F"/>
    <w:rsid w:val="005373E2"/>
    <w:rsid w:val="00537EB9"/>
    <w:rsid w:val="00540811"/>
    <w:rsid w:val="00541822"/>
    <w:rsid w:val="0054256F"/>
    <w:rsid w:val="00545BC4"/>
    <w:rsid w:val="00546706"/>
    <w:rsid w:val="00546CC8"/>
    <w:rsid w:val="00554A05"/>
    <w:rsid w:val="00560080"/>
    <w:rsid w:val="00560745"/>
    <w:rsid w:val="00561175"/>
    <w:rsid w:val="0056126B"/>
    <w:rsid w:val="00563774"/>
    <w:rsid w:val="005643ED"/>
    <w:rsid w:val="00565C97"/>
    <w:rsid w:val="00566CE2"/>
    <w:rsid w:val="00571C0F"/>
    <w:rsid w:val="00572FDC"/>
    <w:rsid w:val="00574742"/>
    <w:rsid w:val="00581D9F"/>
    <w:rsid w:val="00581F43"/>
    <w:rsid w:val="00583588"/>
    <w:rsid w:val="00583DA2"/>
    <w:rsid w:val="005867BC"/>
    <w:rsid w:val="005926B9"/>
    <w:rsid w:val="00595758"/>
    <w:rsid w:val="00597D43"/>
    <w:rsid w:val="005A2BA9"/>
    <w:rsid w:val="005A360D"/>
    <w:rsid w:val="005A437B"/>
    <w:rsid w:val="005A4407"/>
    <w:rsid w:val="005B045E"/>
    <w:rsid w:val="005B0B24"/>
    <w:rsid w:val="005B1DB2"/>
    <w:rsid w:val="005B3BBE"/>
    <w:rsid w:val="005B4495"/>
    <w:rsid w:val="005B7090"/>
    <w:rsid w:val="005B7CF2"/>
    <w:rsid w:val="005C28AF"/>
    <w:rsid w:val="005C2BF9"/>
    <w:rsid w:val="005C2EF0"/>
    <w:rsid w:val="005C4D4A"/>
    <w:rsid w:val="005C614F"/>
    <w:rsid w:val="005C6B48"/>
    <w:rsid w:val="005D2B89"/>
    <w:rsid w:val="005D36D2"/>
    <w:rsid w:val="005D3F79"/>
    <w:rsid w:val="005D52F9"/>
    <w:rsid w:val="005D5377"/>
    <w:rsid w:val="005E000B"/>
    <w:rsid w:val="005E07CF"/>
    <w:rsid w:val="005E43AC"/>
    <w:rsid w:val="005E6707"/>
    <w:rsid w:val="005E71D7"/>
    <w:rsid w:val="005F38D6"/>
    <w:rsid w:val="005F4173"/>
    <w:rsid w:val="0060077C"/>
    <w:rsid w:val="006009DC"/>
    <w:rsid w:val="00604C5F"/>
    <w:rsid w:val="0060581B"/>
    <w:rsid w:val="00605D7C"/>
    <w:rsid w:val="00606238"/>
    <w:rsid w:val="00607447"/>
    <w:rsid w:val="0060751D"/>
    <w:rsid w:val="00607AF4"/>
    <w:rsid w:val="00607B5A"/>
    <w:rsid w:val="0061212B"/>
    <w:rsid w:val="00613733"/>
    <w:rsid w:val="00614A18"/>
    <w:rsid w:val="00615817"/>
    <w:rsid w:val="00616619"/>
    <w:rsid w:val="00625B9D"/>
    <w:rsid w:val="00626188"/>
    <w:rsid w:val="0063069C"/>
    <w:rsid w:val="00633822"/>
    <w:rsid w:val="00635501"/>
    <w:rsid w:val="006360AF"/>
    <w:rsid w:val="00637701"/>
    <w:rsid w:val="006402FE"/>
    <w:rsid w:val="0064111A"/>
    <w:rsid w:val="006429D9"/>
    <w:rsid w:val="0064522A"/>
    <w:rsid w:val="006474F5"/>
    <w:rsid w:val="00647DC7"/>
    <w:rsid w:val="006537D6"/>
    <w:rsid w:val="00654F88"/>
    <w:rsid w:val="00655561"/>
    <w:rsid w:val="006622DF"/>
    <w:rsid w:val="00665719"/>
    <w:rsid w:val="006660CA"/>
    <w:rsid w:val="0066662A"/>
    <w:rsid w:val="00667189"/>
    <w:rsid w:val="00691398"/>
    <w:rsid w:val="00692DC9"/>
    <w:rsid w:val="006A037A"/>
    <w:rsid w:val="006A0996"/>
    <w:rsid w:val="006A134A"/>
    <w:rsid w:val="006A2045"/>
    <w:rsid w:val="006A27C5"/>
    <w:rsid w:val="006A3DA7"/>
    <w:rsid w:val="006A6731"/>
    <w:rsid w:val="006A6A96"/>
    <w:rsid w:val="006A743B"/>
    <w:rsid w:val="006B2418"/>
    <w:rsid w:val="006B3E85"/>
    <w:rsid w:val="006B4945"/>
    <w:rsid w:val="006B573D"/>
    <w:rsid w:val="006C0DEB"/>
    <w:rsid w:val="006C3544"/>
    <w:rsid w:val="006C541D"/>
    <w:rsid w:val="006C67F3"/>
    <w:rsid w:val="006D20D2"/>
    <w:rsid w:val="006D23D3"/>
    <w:rsid w:val="006D3B4E"/>
    <w:rsid w:val="006D4D8B"/>
    <w:rsid w:val="006D5374"/>
    <w:rsid w:val="006D6823"/>
    <w:rsid w:val="006E09BB"/>
    <w:rsid w:val="006E2C32"/>
    <w:rsid w:val="006E4A0A"/>
    <w:rsid w:val="006E6594"/>
    <w:rsid w:val="006F0A85"/>
    <w:rsid w:val="006F0D8C"/>
    <w:rsid w:val="006F2CE3"/>
    <w:rsid w:val="006F306D"/>
    <w:rsid w:val="006F3A91"/>
    <w:rsid w:val="007005C4"/>
    <w:rsid w:val="007017AD"/>
    <w:rsid w:val="00706F27"/>
    <w:rsid w:val="00707BCD"/>
    <w:rsid w:val="00707E5E"/>
    <w:rsid w:val="00711806"/>
    <w:rsid w:val="00711EE1"/>
    <w:rsid w:val="00713289"/>
    <w:rsid w:val="00715898"/>
    <w:rsid w:val="00717274"/>
    <w:rsid w:val="007179BB"/>
    <w:rsid w:val="00717D40"/>
    <w:rsid w:val="00720A24"/>
    <w:rsid w:val="00721196"/>
    <w:rsid w:val="007235C7"/>
    <w:rsid w:val="007241A9"/>
    <w:rsid w:val="00724805"/>
    <w:rsid w:val="00727D7A"/>
    <w:rsid w:val="0073157E"/>
    <w:rsid w:val="00742352"/>
    <w:rsid w:val="007439B4"/>
    <w:rsid w:val="007444E8"/>
    <w:rsid w:val="00745064"/>
    <w:rsid w:val="00745BD1"/>
    <w:rsid w:val="00745CB9"/>
    <w:rsid w:val="007461BF"/>
    <w:rsid w:val="00747097"/>
    <w:rsid w:val="0075405B"/>
    <w:rsid w:val="00755661"/>
    <w:rsid w:val="007558B5"/>
    <w:rsid w:val="007638F8"/>
    <w:rsid w:val="00765FC1"/>
    <w:rsid w:val="00770C84"/>
    <w:rsid w:val="0077494F"/>
    <w:rsid w:val="00777808"/>
    <w:rsid w:val="00781600"/>
    <w:rsid w:val="00783083"/>
    <w:rsid w:val="00784003"/>
    <w:rsid w:val="007857D5"/>
    <w:rsid w:val="00793374"/>
    <w:rsid w:val="007948FB"/>
    <w:rsid w:val="0079596A"/>
    <w:rsid w:val="007959BD"/>
    <w:rsid w:val="00796617"/>
    <w:rsid w:val="007A19C9"/>
    <w:rsid w:val="007A2A1C"/>
    <w:rsid w:val="007A3C73"/>
    <w:rsid w:val="007A41EF"/>
    <w:rsid w:val="007A45A3"/>
    <w:rsid w:val="007A63EC"/>
    <w:rsid w:val="007B0CAE"/>
    <w:rsid w:val="007B31C5"/>
    <w:rsid w:val="007B3676"/>
    <w:rsid w:val="007B38E2"/>
    <w:rsid w:val="007B437E"/>
    <w:rsid w:val="007B6A25"/>
    <w:rsid w:val="007B6B3F"/>
    <w:rsid w:val="007C115A"/>
    <w:rsid w:val="007C25ED"/>
    <w:rsid w:val="007C4F6B"/>
    <w:rsid w:val="007C5CAB"/>
    <w:rsid w:val="007C67BA"/>
    <w:rsid w:val="007C7AE9"/>
    <w:rsid w:val="007D2625"/>
    <w:rsid w:val="007D2B79"/>
    <w:rsid w:val="007D77C5"/>
    <w:rsid w:val="007E0F86"/>
    <w:rsid w:val="007E357B"/>
    <w:rsid w:val="007E5CB5"/>
    <w:rsid w:val="007E7A54"/>
    <w:rsid w:val="007F0891"/>
    <w:rsid w:val="007F0BB5"/>
    <w:rsid w:val="007F146E"/>
    <w:rsid w:val="007F3412"/>
    <w:rsid w:val="007F38A6"/>
    <w:rsid w:val="007F437C"/>
    <w:rsid w:val="007F5AFE"/>
    <w:rsid w:val="007F6EC8"/>
    <w:rsid w:val="00800B00"/>
    <w:rsid w:val="008035F9"/>
    <w:rsid w:val="00804CCA"/>
    <w:rsid w:val="00806B6A"/>
    <w:rsid w:val="008071B7"/>
    <w:rsid w:val="0081025B"/>
    <w:rsid w:val="008118CD"/>
    <w:rsid w:val="00812102"/>
    <w:rsid w:val="0081222C"/>
    <w:rsid w:val="0081237C"/>
    <w:rsid w:val="00814EBE"/>
    <w:rsid w:val="0081614E"/>
    <w:rsid w:val="00816BA2"/>
    <w:rsid w:val="00820980"/>
    <w:rsid w:val="00822549"/>
    <w:rsid w:val="0082314A"/>
    <w:rsid w:val="008268DF"/>
    <w:rsid w:val="008269C7"/>
    <w:rsid w:val="00830B59"/>
    <w:rsid w:val="00832160"/>
    <w:rsid w:val="00832A13"/>
    <w:rsid w:val="008346AB"/>
    <w:rsid w:val="008402E8"/>
    <w:rsid w:val="00842664"/>
    <w:rsid w:val="00844D06"/>
    <w:rsid w:val="0084656E"/>
    <w:rsid w:val="008478E5"/>
    <w:rsid w:val="00852759"/>
    <w:rsid w:val="00853B54"/>
    <w:rsid w:val="008577C9"/>
    <w:rsid w:val="008606DD"/>
    <w:rsid w:val="00862678"/>
    <w:rsid w:val="00863F1F"/>
    <w:rsid w:val="00865E20"/>
    <w:rsid w:val="00866232"/>
    <w:rsid w:val="00867EA1"/>
    <w:rsid w:val="00871E47"/>
    <w:rsid w:val="00873B2E"/>
    <w:rsid w:val="00873BE4"/>
    <w:rsid w:val="0087591C"/>
    <w:rsid w:val="00877F87"/>
    <w:rsid w:val="00882FA5"/>
    <w:rsid w:val="00884124"/>
    <w:rsid w:val="008867D1"/>
    <w:rsid w:val="00892CBF"/>
    <w:rsid w:val="00894164"/>
    <w:rsid w:val="008941ED"/>
    <w:rsid w:val="008A0E6C"/>
    <w:rsid w:val="008A6662"/>
    <w:rsid w:val="008A7BB0"/>
    <w:rsid w:val="008B1A2E"/>
    <w:rsid w:val="008B2B5C"/>
    <w:rsid w:val="008B3F20"/>
    <w:rsid w:val="008B5CFD"/>
    <w:rsid w:val="008B6310"/>
    <w:rsid w:val="008C2367"/>
    <w:rsid w:val="008D0546"/>
    <w:rsid w:val="008D0CFB"/>
    <w:rsid w:val="008E0269"/>
    <w:rsid w:val="008E0EEA"/>
    <w:rsid w:val="008E13C1"/>
    <w:rsid w:val="008E38C5"/>
    <w:rsid w:val="008E3946"/>
    <w:rsid w:val="008E4AAB"/>
    <w:rsid w:val="008E6A0A"/>
    <w:rsid w:val="008F4225"/>
    <w:rsid w:val="008F492B"/>
    <w:rsid w:val="008F543A"/>
    <w:rsid w:val="009000EB"/>
    <w:rsid w:val="009029A7"/>
    <w:rsid w:val="00902AA0"/>
    <w:rsid w:val="00903614"/>
    <w:rsid w:val="009040FB"/>
    <w:rsid w:val="00907473"/>
    <w:rsid w:val="00911967"/>
    <w:rsid w:val="00911A99"/>
    <w:rsid w:val="00914E11"/>
    <w:rsid w:val="00916E42"/>
    <w:rsid w:val="00923F22"/>
    <w:rsid w:val="0092590A"/>
    <w:rsid w:val="00930410"/>
    <w:rsid w:val="00935397"/>
    <w:rsid w:val="00936226"/>
    <w:rsid w:val="0094184D"/>
    <w:rsid w:val="00945047"/>
    <w:rsid w:val="00945491"/>
    <w:rsid w:val="009527C9"/>
    <w:rsid w:val="00953864"/>
    <w:rsid w:val="009545AA"/>
    <w:rsid w:val="00956116"/>
    <w:rsid w:val="009567E9"/>
    <w:rsid w:val="00961C86"/>
    <w:rsid w:val="00963DEB"/>
    <w:rsid w:val="009651BE"/>
    <w:rsid w:val="00970A11"/>
    <w:rsid w:val="00972EE8"/>
    <w:rsid w:val="00974AAC"/>
    <w:rsid w:val="009768B4"/>
    <w:rsid w:val="0098141A"/>
    <w:rsid w:val="00984ED3"/>
    <w:rsid w:val="009912F5"/>
    <w:rsid w:val="00991AFF"/>
    <w:rsid w:val="009923D0"/>
    <w:rsid w:val="00994A53"/>
    <w:rsid w:val="00995621"/>
    <w:rsid w:val="00995DCE"/>
    <w:rsid w:val="009966F3"/>
    <w:rsid w:val="00996C18"/>
    <w:rsid w:val="009A09CE"/>
    <w:rsid w:val="009A1554"/>
    <w:rsid w:val="009A1E16"/>
    <w:rsid w:val="009A38D3"/>
    <w:rsid w:val="009A7414"/>
    <w:rsid w:val="009B10D0"/>
    <w:rsid w:val="009B2155"/>
    <w:rsid w:val="009B2EBF"/>
    <w:rsid w:val="009B3F3A"/>
    <w:rsid w:val="009B787A"/>
    <w:rsid w:val="009B7977"/>
    <w:rsid w:val="009C0B50"/>
    <w:rsid w:val="009C0B67"/>
    <w:rsid w:val="009C17B4"/>
    <w:rsid w:val="009C1E6C"/>
    <w:rsid w:val="009C342E"/>
    <w:rsid w:val="009C5D8A"/>
    <w:rsid w:val="009C7053"/>
    <w:rsid w:val="009D1220"/>
    <w:rsid w:val="009D6906"/>
    <w:rsid w:val="009D6C83"/>
    <w:rsid w:val="009E2341"/>
    <w:rsid w:val="009E38DB"/>
    <w:rsid w:val="009E472D"/>
    <w:rsid w:val="009E58BF"/>
    <w:rsid w:val="009E7E5A"/>
    <w:rsid w:val="009F15E0"/>
    <w:rsid w:val="009F6586"/>
    <w:rsid w:val="009F6ABA"/>
    <w:rsid w:val="009F73BF"/>
    <w:rsid w:val="00A000CE"/>
    <w:rsid w:val="00A001BF"/>
    <w:rsid w:val="00A00EE6"/>
    <w:rsid w:val="00A02CD1"/>
    <w:rsid w:val="00A055A3"/>
    <w:rsid w:val="00A05B5E"/>
    <w:rsid w:val="00A0662C"/>
    <w:rsid w:val="00A12E55"/>
    <w:rsid w:val="00A13280"/>
    <w:rsid w:val="00A13ACE"/>
    <w:rsid w:val="00A14E45"/>
    <w:rsid w:val="00A1532F"/>
    <w:rsid w:val="00A20016"/>
    <w:rsid w:val="00A202ED"/>
    <w:rsid w:val="00A215B0"/>
    <w:rsid w:val="00A22730"/>
    <w:rsid w:val="00A22FBD"/>
    <w:rsid w:val="00A2340F"/>
    <w:rsid w:val="00A268B8"/>
    <w:rsid w:val="00A27031"/>
    <w:rsid w:val="00A27E6E"/>
    <w:rsid w:val="00A313AE"/>
    <w:rsid w:val="00A31A59"/>
    <w:rsid w:val="00A31B20"/>
    <w:rsid w:val="00A346EC"/>
    <w:rsid w:val="00A34F84"/>
    <w:rsid w:val="00A350AB"/>
    <w:rsid w:val="00A35366"/>
    <w:rsid w:val="00A4372A"/>
    <w:rsid w:val="00A437B2"/>
    <w:rsid w:val="00A44693"/>
    <w:rsid w:val="00A44E6C"/>
    <w:rsid w:val="00A47B6C"/>
    <w:rsid w:val="00A5106F"/>
    <w:rsid w:val="00A51AF8"/>
    <w:rsid w:val="00A52A5C"/>
    <w:rsid w:val="00A5431C"/>
    <w:rsid w:val="00A57644"/>
    <w:rsid w:val="00A60219"/>
    <w:rsid w:val="00A61D6C"/>
    <w:rsid w:val="00A6210F"/>
    <w:rsid w:val="00A65163"/>
    <w:rsid w:val="00A67C4D"/>
    <w:rsid w:val="00A67D54"/>
    <w:rsid w:val="00A7154D"/>
    <w:rsid w:val="00A717F2"/>
    <w:rsid w:val="00A7315F"/>
    <w:rsid w:val="00A74868"/>
    <w:rsid w:val="00A81082"/>
    <w:rsid w:val="00A81A43"/>
    <w:rsid w:val="00A94BF6"/>
    <w:rsid w:val="00A96755"/>
    <w:rsid w:val="00AA08AB"/>
    <w:rsid w:val="00AA18DC"/>
    <w:rsid w:val="00AA2393"/>
    <w:rsid w:val="00AA4409"/>
    <w:rsid w:val="00AA4D4B"/>
    <w:rsid w:val="00AA7E98"/>
    <w:rsid w:val="00AB4C14"/>
    <w:rsid w:val="00AB5418"/>
    <w:rsid w:val="00AC06D8"/>
    <w:rsid w:val="00AC10C5"/>
    <w:rsid w:val="00AC1F0E"/>
    <w:rsid w:val="00AC22AF"/>
    <w:rsid w:val="00AC4846"/>
    <w:rsid w:val="00AC721C"/>
    <w:rsid w:val="00AD06D1"/>
    <w:rsid w:val="00AD14E6"/>
    <w:rsid w:val="00AD2700"/>
    <w:rsid w:val="00AD756D"/>
    <w:rsid w:val="00AE0508"/>
    <w:rsid w:val="00AE24A5"/>
    <w:rsid w:val="00AE2B68"/>
    <w:rsid w:val="00AE2EDF"/>
    <w:rsid w:val="00AE7178"/>
    <w:rsid w:val="00AE7E22"/>
    <w:rsid w:val="00AF0D52"/>
    <w:rsid w:val="00AF12AA"/>
    <w:rsid w:val="00AF29A6"/>
    <w:rsid w:val="00AF2A65"/>
    <w:rsid w:val="00AF3C85"/>
    <w:rsid w:val="00AF5059"/>
    <w:rsid w:val="00AF5D85"/>
    <w:rsid w:val="00AF622D"/>
    <w:rsid w:val="00B003C0"/>
    <w:rsid w:val="00B02304"/>
    <w:rsid w:val="00B04A2F"/>
    <w:rsid w:val="00B07A57"/>
    <w:rsid w:val="00B112C7"/>
    <w:rsid w:val="00B113B3"/>
    <w:rsid w:val="00B13FC1"/>
    <w:rsid w:val="00B156FC"/>
    <w:rsid w:val="00B217AD"/>
    <w:rsid w:val="00B22DBF"/>
    <w:rsid w:val="00B22E2D"/>
    <w:rsid w:val="00B238AF"/>
    <w:rsid w:val="00B25231"/>
    <w:rsid w:val="00B2765A"/>
    <w:rsid w:val="00B279D8"/>
    <w:rsid w:val="00B27E27"/>
    <w:rsid w:val="00B30C28"/>
    <w:rsid w:val="00B3267C"/>
    <w:rsid w:val="00B34BD2"/>
    <w:rsid w:val="00B3699C"/>
    <w:rsid w:val="00B36AA8"/>
    <w:rsid w:val="00B37187"/>
    <w:rsid w:val="00B37BC7"/>
    <w:rsid w:val="00B40DB1"/>
    <w:rsid w:val="00B41DB8"/>
    <w:rsid w:val="00B43977"/>
    <w:rsid w:val="00B44BD8"/>
    <w:rsid w:val="00B45B07"/>
    <w:rsid w:val="00B551EA"/>
    <w:rsid w:val="00B56821"/>
    <w:rsid w:val="00B57472"/>
    <w:rsid w:val="00B642D2"/>
    <w:rsid w:val="00B6591F"/>
    <w:rsid w:val="00B679B1"/>
    <w:rsid w:val="00B74390"/>
    <w:rsid w:val="00B74C5F"/>
    <w:rsid w:val="00B82DAC"/>
    <w:rsid w:val="00B84AEF"/>
    <w:rsid w:val="00B84F03"/>
    <w:rsid w:val="00B87AD1"/>
    <w:rsid w:val="00B90E40"/>
    <w:rsid w:val="00B90F0D"/>
    <w:rsid w:val="00B92204"/>
    <w:rsid w:val="00B966C1"/>
    <w:rsid w:val="00BA381B"/>
    <w:rsid w:val="00BA55D8"/>
    <w:rsid w:val="00BA5B31"/>
    <w:rsid w:val="00BB18A3"/>
    <w:rsid w:val="00BC0DEC"/>
    <w:rsid w:val="00BC10DF"/>
    <w:rsid w:val="00BC2B60"/>
    <w:rsid w:val="00BC6D9E"/>
    <w:rsid w:val="00BC7924"/>
    <w:rsid w:val="00BD00D9"/>
    <w:rsid w:val="00BD29FD"/>
    <w:rsid w:val="00BD3D05"/>
    <w:rsid w:val="00BD4FE4"/>
    <w:rsid w:val="00BD701B"/>
    <w:rsid w:val="00BD70B4"/>
    <w:rsid w:val="00BD7530"/>
    <w:rsid w:val="00BE0CA8"/>
    <w:rsid w:val="00BE1A50"/>
    <w:rsid w:val="00BE3C5C"/>
    <w:rsid w:val="00BE5026"/>
    <w:rsid w:val="00BE6068"/>
    <w:rsid w:val="00BE737D"/>
    <w:rsid w:val="00BF0490"/>
    <w:rsid w:val="00BF4135"/>
    <w:rsid w:val="00BF4D4A"/>
    <w:rsid w:val="00C00DC6"/>
    <w:rsid w:val="00C034C0"/>
    <w:rsid w:val="00C035CB"/>
    <w:rsid w:val="00C04C8B"/>
    <w:rsid w:val="00C05D40"/>
    <w:rsid w:val="00C072F7"/>
    <w:rsid w:val="00C100D2"/>
    <w:rsid w:val="00C102B8"/>
    <w:rsid w:val="00C13770"/>
    <w:rsid w:val="00C15CF9"/>
    <w:rsid w:val="00C25D13"/>
    <w:rsid w:val="00C318F0"/>
    <w:rsid w:val="00C36845"/>
    <w:rsid w:val="00C37D42"/>
    <w:rsid w:val="00C420EE"/>
    <w:rsid w:val="00C47C91"/>
    <w:rsid w:val="00C47E78"/>
    <w:rsid w:val="00C514B9"/>
    <w:rsid w:val="00C573A2"/>
    <w:rsid w:val="00C61034"/>
    <w:rsid w:val="00C615DB"/>
    <w:rsid w:val="00C64957"/>
    <w:rsid w:val="00C67E4A"/>
    <w:rsid w:val="00C67E68"/>
    <w:rsid w:val="00C726E1"/>
    <w:rsid w:val="00C7379D"/>
    <w:rsid w:val="00C76484"/>
    <w:rsid w:val="00C80766"/>
    <w:rsid w:val="00C82448"/>
    <w:rsid w:val="00C83BEE"/>
    <w:rsid w:val="00C857BE"/>
    <w:rsid w:val="00C86AA2"/>
    <w:rsid w:val="00C92953"/>
    <w:rsid w:val="00C946C8"/>
    <w:rsid w:val="00C94ECA"/>
    <w:rsid w:val="00C958E4"/>
    <w:rsid w:val="00CA192B"/>
    <w:rsid w:val="00CA3A8B"/>
    <w:rsid w:val="00CA4C9A"/>
    <w:rsid w:val="00CA6F46"/>
    <w:rsid w:val="00CA706F"/>
    <w:rsid w:val="00CB0B1D"/>
    <w:rsid w:val="00CB31C7"/>
    <w:rsid w:val="00CC0C09"/>
    <w:rsid w:val="00CC0DD5"/>
    <w:rsid w:val="00CC3A83"/>
    <w:rsid w:val="00CC4157"/>
    <w:rsid w:val="00CC545D"/>
    <w:rsid w:val="00CC5BE7"/>
    <w:rsid w:val="00CC73C5"/>
    <w:rsid w:val="00CD1EB1"/>
    <w:rsid w:val="00CD305C"/>
    <w:rsid w:val="00CD4AF6"/>
    <w:rsid w:val="00CD5C06"/>
    <w:rsid w:val="00CD60B1"/>
    <w:rsid w:val="00CD6231"/>
    <w:rsid w:val="00CD63D5"/>
    <w:rsid w:val="00CD692F"/>
    <w:rsid w:val="00CE0851"/>
    <w:rsid w:val="00CE1403"/>
    <w:rsid w:val="00CE42B1"/>
    <w:rsid w:val="00CE518E"/>
    <w:rsid w:val="00CE6C13"/>
    <w:rsid w:val="00CF09E3"/>
    <w:rsid w:val="00CF2197"/>
    <w:rsid w:val="00CF360F"/>
    <w:rsid w:val="00CF39BA"/>
    <w:rsid w:val="00CF650D"/>
    <w:rsid w:val="00CF711B"/>
    <w:rsid w:val="00CF7B0E"/>
    <w:rsid w:val="00D004DC"/>
    <w:rsid w:val="00D025DF"/>
    <w:rsid w:val="00D053F8"/>
    <w:rsid w:val="00D05E5F"/>
    <w:rsid w:val="00D0765A"/>
    <w:rsid w:val="00D1292E"/>
    <w:rsid w:val="00D1481E"/>
    <w:rsid w:val="00D15D78"/>
    <w:rsid w:val="00D21D39"/>
    <w:rsid w:val="00D22ED2"/>
    <w:rsid w:val="00D23BD4"/>
    <w:rsid w:val="00D23D5A"/>
    <w:rsid w:val="00D24089"/>
    <w:rsid w:val="00D315DE"/>
    <w:rsid w:val="00D331E7"/>
    <w:rsid w:val="00D336BF"/>
    <w:rsid w:val="00D4074C"/>
    <w:rsid w:val="00D418C5"/>
    <w:rsid w:val="00D43E9C"/>
    <w:rsid w:val="00D4642A"/>
    <w:rsid w:val="00D527F1"/>
    <w:rsid w:val="00D52CBE"/>
    <w:rsid w:val="00D52E59"/>
    <w:rsid w:val="00D56DF1"/>
    <w:rsid w:val="00D653D3"/>
    <w:rsid w:val="00D6764E"/>
    <w:rsid w:val="00D767B3"/>
    <w:rsid w:val="00D82E9B"/>
    <w:rsid w:val="00D85DAD"/>
    <w:rsid w:val="00D87110"/>
    <w:rsid w:val="00D91628"/>
    <w:rsid w:val="00D91710"/>
    <w:rsid w:val="00D92FA9"/>
    <w:rsid w:val="00D93AF3"/>
    <w:rsid w:val="00D93C8B"/>
    <w:rsid w:val="00D93F12"/>
    <w:rsid w:val="00DA5F74"/>
    <w:rsid w:val="00DA699D"/>
    <w:rsid w:val="00DB08CF"/>
    <w:rsid w:val="00DB0AC7"/>
    <w:rsid w:val="00DB49DC"/>
    <w:rsid w:val="00DB5F20"/>
    <w:rsid w:val="00DB63D0"/>
    <w:rsid w:val="00DC0212"/>
    <w:rsid w:val="00DC07EB"/>
    <w:rsid w:val="00DC30C8"/>
    <w:rsid w:val="00DC531E"/>
    <w:rsid w:val="00DC6CE5"/>
    <w:rsid w:val="00DD13FD"/>
    <w:rsid w:val="00DD3A87"/>
    <w:rsid w:val="00DD3BAA"/>
    <w:rsid w:val="00DD624E"/>
    <w:rsid w:val="00DD7683"/>
    <w:rsid w:val="00DE0A91"/>
    <w:rsid w:val="00DE5353"/>
    <w:rsid w:val="00DE5D44"/>
    <w:rsid w:val="00DE5D5B"/>
    <w:rsid w:val="00DF2A12"/>
    <w:rsid w:val="00DF2A7C"/>
    <w:rsid w:val="00DF4D8C"/>
    <w:rsid w:val="00DF6E6E"/>
    <w:rsid w:val="00E0260A"/>
    <w:rsid w:val="00E040F8"/>
    <w:rsid w:val="00E106CD"/>
    <w:rsid w:val="00E118C3"/>
    <w:rsid w:val="00E17704"/>
    <w:rsid w:val="00E1776D"/>
    <w:rsid w:val="00E24310"/>
    <w:rsid w:val="00E24C9E"/>
    <w:rsid w:val="00E337E7"/>
    <w:rsid w:val="00E33C01"/>
    <w:rsid w:val="00E344A6"/>
    <w:rsid w:val="00E375F3"/>
    <w:rsid w:val="00E37996"/>
    <w:rsid w:val="00E401C4"/>
    <w:rsid w:val="00E44D93"/>
    <w:rsid w:val="00E45766"/>
    <w:rsid w:val="00E47C78"/>
    <w:rsid w:val="00E50179"/>
    <w:rsid w:val="00E51790"/>
    <w:rsid w:val="00E52133"/>
    <w:rsid w:val="00E5485E"/>
    <w:rsid w:val="00E60D78"/>
    <w:rsid w:val="00E63FA4"/>
    <w:rsid w:val="00E662E8"/>
    <w:rsid w:val="00E67485"/>
    <w:rsid w:val="00E70129"/>
    <w:rsid w:val="00E701A7"/>
    <w:rsid w:val="00E70ABC"/>
    <w:rsid w:val="00E715BE"/>
    <w:rsid w:val="00E72754"/>
    <w:rsid w:val="00E754B3"/>
    <w:rsid w:val="00E75962"/>
    <w:rsid w:val="00E81FF3"/>
    <w:rsid w:val="00E854FA"/>
    <w:rsid w:val="00E85D6C"/>
    <w:rsid w:val="00E932F4"/>
    <w:rsid w:val="00E966CB"/>
    <w:rsid w:val="00EA02E6"/>
    <w:rsid w:val="00EA09C2"/>
    <w:rsid w:val="00EA1C15"/>
    <w:rsid w:val="00EA5C6C"/>
    <w:rsid w:val="00EB0C78"/>
    <w:rsid w:val="00EB0E4D"/>
    <w:rsid w:val="00EB1F03"/>
    <w:rsid w:val="00EB20B6"/>
    <w:rsid w:val="00EB3CE6"/>
    <w:rsid w:val="00EB436F"/>
    <w:rsid w:val="00EC0559"/>
    <w:rsid w:val="00EC0911"/>
    <w:rsid w:val="00EC0B79"/>
    <w:rsid w:val="00EC207F"/>
    <w:rsid w:val="00EC30D8"/>
    <w:rsid w:val="00EC4F58"/>
    <w:rsid w:val="00EC5887"/>
    <w:rsid w:val="00EC6AFB"/>
    <w:rsid w:val="00ED2C82"/>
    <w:rsid w:val="00ED70B9"/>
    <w:rsid w:val="00EE0A29"/>
    <w:rsid w:val="00EE2AB9"/>
    <w:rsid w:val="00EE332D"/>
    <w:rsid w:val="00EE390D"/>
    <w:rsid w:val="00EE4939"/>
    <w:rsid w:val="00EE495F"/>
    <w:rsid w:val="00EE5F42"/>
    <w:rsid w:val="00EE79F4"/>
    <w:rsid w:val="00EE7B86"/>
    <w:rsid w:val="00EF1CC8"/>
    <w:rsid w:val="00EF1F01"/>
    <w:rsid w:val="00EF26DB"/>
    <w:rsid w:val="00EF4B0B"/>
    <w:rsid w:val="00EF7643"/>
    <w:rsid w:val="00F00394"/>
    <w:rsid w:val="00F01A7E"/>
    <w:rsid w:val="00F04B11"/>
    <w:rsid w:val="00F051C9"/>
    <w:rsid w:val="00F117B3"/>
    <w:rsid w:val="00F125B0"/>
    <w:rsid w:val="00F135D2"/>
    <w:rsid w:val="00F136DF"/>
    <w:rsid w:val="00F163DF"/>
    <w:rsid w:val="00F16774"/>
    <w:rsid w:val="00F16B56"/>
    <w:rsid w:val="00F21CFD"/>
    <w:rsid w:val="00F22EF7"/>
    <w:rsid w:val="00F23B65"/>
    <w:rsid w:val="00F24D9C"/>
    <w:rsid w:val="00F254A5"/>
    <w:rsid w:val="00F30E5E"/>
    <w:rsid w:val="00F30EC8"/>
    <w:rsid w:val="00F332C7"/>
    <w:rsid w:val="00F3617B"/>
    <w:rsid w:val="00F36AA7"/>
    <w:rsid w:val="00F36D60"/>
    <w:rsid w:val="00F374F9"/>
    <w:rsid w:val="00F417D9"/>
    <w:rsid w:val="00F458CE"/>
    <w:rsid w:val="00F54B70"/>
    <w:rsid w:val="00F634B7"/>
    <w:rsid w:val="00F70BBC"/>
    <w:rsid w:val="00F778B1"/>
    <w:rsid w:val="00F7799A"/>
    <w:rsid w:val="00F81138"/>
    <w:rsid w:val="00F82207"/>
    <w:rsid w:val="00F83BA5"/>
    <w:rsid w:val="00F85444"/>
    <w:rsid w:val="00F854C9"/>
    <w:rsid w:val="00F865D7"/>
    <w:rsid w:val="00F86998"/>
    <w:rsid w:val="00F917A6"/>
    <w:rsid w:val="00F9223C"/>
    <w:rsid w:val="00F929F1"/>
    <w:rsid w:val="00F947C0"/>
    <w:rsid w:val="00FA2995"/>
    <w:rsid w:val="00FA3860"/>
    <w:rsid w:val="00FA43E7"/>
    <w:rsid w:val="00FA459E"/>
    <w:rsid w:val="00FA56D2"/>
    <w:rsid w:val="00FA73D4"/>
    <w:rsid w:val="00FB38AF"/>
    <w:rsid w:val="00FB458A"/>
    <w:rsid w:val="00FB6585"/>
    <w:rsid w:val="00FB7180"/>
    <w:rsid w:val="00FC0DF5"/>
    <w:rsid w:val="00FC3BD6"/>
    <w:rsid w:val="00FC3EF5"/>
    <w:rsid w:val="00FC491A"/>
    <w:rsid w:val="00FC49C8"/>
    <w:rsid w:val="00FC5045"/>
    <w:rsid w:val="00FC769C"/>
    <w:rsid w:val="00FD2286"/>
    <w:rsid w:val="00FD4FCA"/>
    <w:rsid w:val="00FD74B2"/>
    <w:rsid w:val="00FD7CE0"/>
    <w:rsid w:val="00FD7E70"/>
    <w:rsid w:val="00FE359D"/>
    <w:rsid w:val="00FE38BD"/>
    <w:rsid w:val="00FE62DD"/>
    <w:rsid w:val="00FE7E97"/>
    <w:rsid w:val="00FF0FAB"/>
    <w:rsid w:val="00FF194B"/>
    <w:rsid w:val="00FF20E1"/>
    <w:rsid w:val="00FF26F1"/>
    <w:rsid w:val="00FF3915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23CD3"/>
  <w15:docId w15:val="{06C3054F-E085-472D-A624-E202BECD5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1E1E"/>
    <w:pPr>
      <w:spacing w:after="240" w:line="276" w:lineRule="auto"/>
      <w:ind w:left="1418" w:right="-57"/>
      <w:jc w:val="both"/>
    </w:pPr>
    <w:rPr>
      <w:lang w:val="en-GB"/>
    </w:rPr>
  </w:style>
  <w:style w:type="paragraph" w:styleId="Titre1">
    <w:name w:val="heading 1"/>
    <w:basedOn w:val="Normal"/>
    <w:next w:val="Normal"/>
    <w:link w:val="Titre1Car"/>
    <w:autoRedefine/>
    <w:qFormat/>
    <w:rsid w:val="002B1E1E"/>
    <w:pPr>
      <w:keepNext/>
      <w:numPr>
        <w:numId w:val="5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Titre2">
    <w:name w:val="heading 2"/>
    <w:basedOn w:val="Normal"/>
    <w:next w:val="Normal"/>
    <w:link w:val="Titre2Car"/>
    <w:autoRedefine/>
    <w:unhideWhenUsed/>
    <w:qFormat/>
    <w:rsid w:val="002B1E1E"/>
    <w:pPr>
      <w:keepNext/>
      <w:numPr>
        <w:ilvl w:val="1"/>
        <w:numId w:val="5"/>
      </w:numPr>
      <w:spacing w:before="400" w:after="0"/>
      <w:outlineLvl w:val="1"/>
    </w:pPr>
    <w:rPr>
      <w:bCs/>
      <w:caps/>
      <w:u w:val="single"/>
    </w:rPr>
  </w:style>
  <w:style w:type="paragraph" w:styleId="Titre3">
    <w:name w:val="heading 3"/>
    <w:basedOn w:val="Normal"/>
    <w:next w:val="Normal"/>
    <w:link w:val="Titre3Car"/>
    <w:autoRedefine/>
    <w:unhideWhenUsed/>
    <w:qFormat/>
    <w:rsid w:val="002B1E1E"/>
    <w:pPr>
      <w:keepNext/>
      <w:numPr>
        <w:ilvl w:val="2"/>
        <w:numId w:val="5"/>
      </w:numPr>
      <w:spacing w:before="200" w:after="0" w:line="271" w:lineRule="auto"/>
      <w:outlineLvl w:val="2"/>
    </w:pPr>
    <w:rPr>
      <w:bCs/>
      <w:u w:val="single"/>
    </w:rPr>
  </w:style>
  <w:style w:type="paragraph" w:styleId="Titre4">
    <w:name w:val="heading 4"/>
    <w:basedOn w:val="Normal"/>
    <w:next w:val="Normal"/>
    <w:link w:val="Titre4Car"/>
    <w:unhideWhenUsed/>
    <w:qFormat/>
    <w:rsid w:val="002B1E1E"/>
    <w:pPr>
      <w:keepNext/>
      <w:numPr>
        <w:ilvl w:val="3"/>
        <w:numId w:val="5"/>
      </w:numPr>
      <w:spacing w:before="200" w:after="0"/>
      <w:outlineLvl w:val="3"/>
    </w:pPr>
    <w:rPr>
      <w:bCs/>
      <w:i/>
      <w:iCs/>
    </w:rPr>
  </w:style>
  <w:style w:type="paragraph" w:styleId="Titre5">
    <w:name w:val="heading 5"/>
    <w:basedOn w:val="Normal"/>
    <w:next w:val="Normal"/>
    <w:link w:val="Titre5Car"/>
    <w:unhideWhenUsed/>
    <w:qFormat/>
    <w:rsid w:val="002B1E1E"/>
    <w:pPr>
      <w:keepNext/>
      <w:numPr>
        <w:ilvl w:val="4"/>
        <w:numId w:val="5"/>
      </w:numPr>
      <w:spacing w:before="200" w:after="0"/>
      <w:outlineLvl w:val="4"/>
    </w:pPr>
    <w:rPr>
      <w:bCs/>
      <w:color w:val="000000"/>
    </w:rPr>
  </w:style>
  <w:style w:type="paragraph" w:styleId="Titre6">
    <w:name w:val="heading 6"/>
    <w:basedOn w:val="Normal"/>
    <w:next w:val="Normal"/>
    <w:link w:val="Titre6Car"/>
    <w:uiPriority w:val="59"/>
    <w:semiHidden/>
    <w:qFormat/>
    <w:rsid w:val="002B1E1E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Titre7">
    <w:name w:val="heading 7"/>
    <w:basedOn w:val="Normal"/>
    <w:next w:val="Normal"/>
    <w:link w:val="Titre7Car"/>
    <w:uiPriority w:val="9"/>
    <w:semiHidden/>
    <w:qFormat/>
    <w:rsid w:val="002B1E1E"/>
    <w:pPr>
      <w:spacing w:after="0"/>
      <w:ind w:left="0"/>
      <w:outlineLvl w:val="6"/>
    </w:pPr>
    <w:rPr>
      <w:i/>
      <w:iCs/>
    </w:rPr>
  </w:style>
  <w:style w:type="paragraph" w:styleId="Titre8">
    <w:name w:val="heading 8"/>
    <w:basedOn w:val="Normal"/>
    <w:next w:val="Normal"/>
    <w:link w:val="Titre8Car"/>
    <w:uiPriority w:val="9"/>
    <w:qFormat/>
    <w:rsid w:val="002B1E1E"/>
    <w:pPr>
      <w:numPr>
        <w:ilvl w:val="7"/>
        <w:numId w:val="5"/>
      </w:numPr>
      <w:spacing w:after="0"/>
      <w:outlineLvl w:val="7"/>
    </w:pPr>
  </w:style>
  <w:style w:type="paragraph" w:styleId="Titre9">
    <w:name w:val="heading 9"/>
    <w:basedOn w:val="Normal"/>
    <w:next w:val="Normal"/>
    <w:link w:val="Titre9Car"/>
    <w:uiPriority w:val="9"/>
    <w:semiHidden/>
    <w:qFormat/>
    <w:rsid w:val="002B1E1E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2B1E1E"/>
    <w:rPr>
      <w:b/>
      <w:bCs/>
      <w:caps/>
      <w:u w:val="single"/>
      <w:lang w:val="en-GB"/>
    </w:rPr>
  </w:style>
  <w:style w:type="character" w:customStyle="1" w:styleId="Titre2Car">
    <w:name w:val="Titre 2 Car"/>
    <w:link w:val="Titre2"/>
    <w:rsid w:val="002B1E1E"/>
    <w:rPr>
      <w:bCs/>
      <w:caps/>
      <w:u w:val="single"/>
      <w:lang w:val="en-GB"/>
    </w:rPr>
  </w:style>
  <w:style w:type="character" w:customStyle="1" w:styleId="Titre3Car">
    <w:name w:val="Titre 3 Car"/>
    <w:link w:val="Titre3"/>
    <w:rsid w:val="002B1E1E"/>
    <w:rPr>
      <w:bCs/>
      <w:u w:val="single"/>
      <w:lang w:val="en-GB"/>
    </w:rPr>
  </w:style>
  <w:style w:type="character" w:customStyle="1" w:styleId="Titre4Car">
    <w:name w:val="Titre 4 Car"/>
    <w:link w:val="Titre4"/>
    <w:rsid w:val="002B1E1E"/>
    <w:rPr>
      <w:bCs/>
      <w:i/>
      <w:iCs/>
      <w:lang w:val="en-GB"/>
    </w:rPr>
  </w:style>
  <w:style w:type="character" w:customStyle="1" w:styleId="Titre5Car">
    <w:name w:val="Titre 5 Car"/>
    <w:link w:val="Titre5"/>
    <w:rsid w:val="002B1E1E"/>
    <w:rPr>
      <w:bCs/>
      <w:color w:val="000000"/>
      <w:lang w:val="en-GB"/>
    </w:rPr>
  </w:style>
  <w:style w:type="character" w:customStyle="1" w:styleId="Titre6Car">
    <w:name w:val="Titre 6 Car"/>
    <w:link w:val="Titre6"/>
    <w:uiPriority w:val="59"/>
    <w:semiHidden/>
    <w:rsid w:val="002B1E1E"/>
    <w:rPr>
      <w:b/>
      <w:bCs/>
      <w:i/>
      <w:iCs/>
      <w:color w:val="7F7F7F"/>
      <w:lang w:val="en-GB"/>
    </w:rPr>
  </w:style>
  <w:style w:type="character" w:customStyle="1" w:styleId="Titre7Car">
    <w:name w:val="Titre 7 Car"/>
    <w:link w:val="Titre7"/>
    <w:uiPriority w:val="9"/>
    <w:semiHidden/>
    <w:rsid w:val="002B1E1E"/>
    <w:rPr>
      <w:i/>
      <w:iCs/>
      <w:lang w:val="en-GB"/>
    </w:rPr>
  </w:style>
  <w:style w:type="character" w:customStyle="1" w:styleId="Titre8Car">
    <w:name w:val="Titre 8 Car"/>
    <w:link w:val="Titre8"/>
    <w:uiPriority w:val="9"/>
    <w:rsid w:val="002B1E1E"/>
    <w:rPr>
      <w:lang w:val="en-GB"/>
    </w:rPr>
  </w:style>
  <w:style w:type="character" w:customStyle="1" w:styleId="Titre9Car">
    <w:name w:val="Titre 9 Car"/>
    <w:link w:val="Titre9"/>
    <w:uiPriority w:val="9"/>
    <w:semiHidden/>
    <w:rsid w:val="002B1E1E"/>
    <w:rPr>
      <w:i/>
      <w:iCs/>
      <w:spacing w:val="5"/>
      <w:lang w:val="en-GB"/>
    </w:rPr>
  </w:style>
  <w:style w:type="paragraph" w:styleId="Titre">
    <w:name w:val="Title"/>
    <w:aliases w:val="Title Bold"/>
    <w:basedOn w:val="Normal"/>
    <w:next w:val="Normal"/>
    <w:link w:val="TitreCar"/>
    <w:qFormat/>
    <w:rsid w:val="002B1E1E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reCar">
    <w:name w:val="Titre Car"/>
    <w:aliases w:val="Title Bold Car"/>
    <w:link w:val="Titre"/>
    <w:rsid w:val="002B1E1E"/>
    <w:rPr>
      <w:b/>
      <w:caps/>
      <w:spacing w:val="5"/>
      <w:u w:val="single"/>
      <w:lang w:val="en-GB"/>
    </w:rPr>
  </w:style>
  <w:style w:type="paragraph" w:styleId="Sous-titre">
    <w:name w:val="Subtitle"/>
    <w:basedOn w:val="Normal"/>
    <w:next w:val="Normal"/>
    <w:link w:val="Sous-titreCar"/>
    <w:qFormat/>
    <w:rsid w:val="002B1E1E"/>
    <w:pPr>
      <w:spacing w:after="600"/>
    </w:pPr>
    <w:rPr>
      <w:i/>
      <w:iCs/>
      <w:spacing w:val="13"/>
      <w:sz w:val="24"/>
      <w:szCs w:val="24"/>
    </w:rPr>
  </w:style>
  <w:style w:type="character" w:customStyle="1" w:styleId="Sous-titreCar">
    <w:name w:val="Sous-titre Car"/>
    <w:link w:val="Sous-titre"/>
    <w:rsid w:val="002B1E1E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2B1E1E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2B1E1E"/>
    <w:rPr>
      <w:rFonts w:cs="Arial"/>
      <w:b/>
      <w:sz w:val="28"/>
      <w:szCs w:val="28"/>
      <w:lang w:val="en-GB"/>
    </w:rPr>
  </w:style>
  <w:style w:type="paragraph" w:styleId="Paragraphedeliste">
    <w:name w:val="List Paragraph"/>
    <w:basedOn w:val="Normal"/>
    <w:link w:val="ParagraphedelisteCar"/>
    <w:uiPriority w:val="34"/>
    <w:rsid w:val="002B1E1E"/>
    <w:pPr>
      <w:ind w:left="720"/>
      <w:contextualSpacing/>
    </w:pPr>
  </w:style>
  <w:style w:type="character" w:customStyle="1" w:styleId="ParagraphedelisteCar">
    <w:name w:val="Paragraphe de liste Car"/>
    <w:link w:val="Paragraphedeliste"/>
    <w:uiPriority w:val="34"/>
    <w:rsid w:val="002B1E1E"/>
    <w:rPr>
      <w:lang w:val="en-GB"/>
    </w:rPr>
  </w:style>
  <w:style w:type="table" w:styleId="Grilledutableau">
    <w:name w:val="Table Grid"/>
    <w:basedOn w:val="TableauNormal"/>
    <w:uiPriority w:val="59"/>
    <w:rsid w:val="002B1E1E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B1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1E1E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2B1E1E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M1">
    <w:name w:val="toc 1"/>
    <w:basedOn w:val="Normal"/>
    <w:next w:val="Normal"/>
    <w:autoRedefine/>
    <w:uiPriority w:val="39"/>
    <w:unhideWhenUsed/>
    <w:rsid w:val="002B1E1E"/>
    <w:pPr>
      <w:tabs>
        <w:tab w:val="right" w:pos="10149"/>
      </w:tabs>
      <w:spacing w:after="100"/>
      <w:ind w:left="1077" w:hanging="1077"/>
    </w:pPr>
    <w:rPr>
      <w:caps/>
    </w:rPr>
  </w:style>
  <w:style w:type="paragraph" w:styleId="TM2">
    <w:name w:val="toc 2"/>
    <w:basedOn w:val="Normal"/>
    <w:next w:val="Normal"/>
    <w:autoRedefine/>
    <w:uiPriority w:val="39"/>
    <w:unhideWhenUsed/>
    <w:rsid w:val="002B1E1E"/>
    <w:pPr>
      <w:tabs>
        <w:tab w:val="right" w:pos="10147"/>
      </w:tabs>
      <w:spacing w:after="100"/>
      <w:ind w:left="1077" w:hanging="1077"/>
    </w:pPr>
    <w:rPr>
      <w:caps/>
    </w:rPr>
  </w:style>
  <w:style w:type="paragraph" w:styleId="TM3">
    <w:name w:val="toc 3"/>
    <w:basedOn w:val="Normal"/>
    <w:next w:val="Normal"/>
    <w:autoRedefine/>
    <w:uiPriority w:val="39"/>
    <w:unhideWhenUsed/>
    <w:rsid w:val="002B1E1E"/>
    <w:pPr>
      <w:tabs>
        <w:tab w:val="right" w:pos="10149"/>
      </w:tabs>
      <w:spacing w:after="100"/>
      <w:ind w:left="1077" w:hanging="1077"/>
    </w:pPr>
  </w:style>
  <w:style w:type="paragraph" w:styleId="TM4">
    <w:name w:val="toc 4"/>
    <w:basedOn w:val="Normal"/>
    <w:next w:val="Normal"/>
    <w:autoRedefine/>
    <w:uiPriority w:val="39"/>
    <w:unhideWhenUsed/>
    <w:rsid w:val="002B1E1E"/>
    <w:pPr>
      <w:tabs>
        <w:tab w:val="right" w:pos="10149"/>
      </w:tabs>
      <w:spacing w:after="100"/>
      <w:ind w:left="1077" w:hanging="1077"/>
    </w:pPr>
  </w:style>
  <w:style w:type="paragraph" w:styleId="TM5">
    <w:name w:val="toc 5"/>
    <w:basedOn w:val="Normal"/>
    <w:next w:val="Normal"/>
    <w:autoRedefine/>
    <w:uiPriority w:val="39"/>
    <w:unhideWhenUsed/>
    <w:rsid w:val="002B1E1E"/>
    <w:pPr>
      <w:tabs>
        <w:tab w:val="right" w:pos="10149"/>
      </w:tabs>
      <w:spacing w:after="100"/>
      <w:ind w:left="1077" w:hanging="1077"/>
    </w:pPr>
  </w:style>
  <w:style w:type="paragraph" w:customStyle="1" w:styleId="Dashlist">
    <w:name w:val="Dash list"/>
    <w:basedOn w:val="Normal"/>
    <w:link w:val="DashlistChar"/>
    <w:qFormat/>
    <w:rsid w:val="002B1E1E"/>
    <w:pPr>
      <w:numPr>
        <w:numId w:val="3"/>
      </w:numPr>
      <w:spacing w:after="0" w:line="240" w:lineRule="auto"/>
      <w:ind w:left="1777" w:right="0"/>
    </w:pPr>
  </w:style>
  <w:style w:type="character" w:customStyle="1" w:styleId="DashlistChar">
    <w:name w:val="Dash list Char"/>
    <w:link w:val="Dashlist"/>
    <w:rsid w:val="002B1E1E"/>
    <w:rPr>
      <w:lang w:val="en-GB"/>
    </w:rPr>
  </w:style>
  <w:style w:type="paragraph" w:customStyle="1" w:styleId="Bodyjustified">
    <w:name w:val="Body justified"/>
    <w:link w:val="BodyjustifiedChar"/>
    <w:uiPriority w:val="99"/>
    <w:rsid w:val="002B1E1E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2B1E1E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Paragraphedeliste"/>
    <w:link w:val="BulletListChar"/>
    <w:qFormat/>
    <w:rsid w:val="002B1E1E"/>
    <w:pPr>
      <w:numPr>
        <w:numId w:val="4"/>
      </w:numPr>
      <w:ind w:left="1777" w:right="0"/>
    </w:pPr>
  </w:style>
  <w:style w:type="character" w:customStyle="1" w:styleId="BulletListChar">
    <w:name w:val="Bullet List Char"/>
    <w:link w:val="BulletList"/>
    <w:rsid w:val="002B1E1E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2B1E1E"/>
    <w:pPr>
      <w:numPr>
        <w:ilvl w:val="6"/>
        <w:numId w:val="5"/>
      </w:numPr>
      <w:spacing w:after="0" w:line="240" w:lineRule="auto"/>
    </w:pPr>
  </w:style>
  <w:style w:type="character" w:customStyle="1" w:styleId="numericallistChar">
    <w:name w:val="numerical list Char"/>
    <w:link w:val="numericallist"/>
    <w:rsid w:val="002B1E1E"/>
    <w:rPr>
      <w:lang w:val="en-GB"/>
    </w:rPr>
  </w:style>
  <w:style w:type="character" w:styleId="Textedelespacerserv">
    <w:name w:val="Placeholder Text"/>
    <w:basedOn w:val="Policepardfaut"/>
    <w:uiPriority w:val="99"/>
    <w:semiHidden/>
    <w:rsid w:val="002B1E1E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2B1E1E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2B1E1E"/>
    <w:rPr>
      <w:rFonts w:eastAsia="Arial" w:cs="Arial"/>
      <w:lang w:val="en-GB"/>
    </w:rPr>
  </w:style>
  <w:style w:type="character" w:styleId="Lienhypertexte">
    <w:name w:val="Hyperlink"/>
    <w:basedOn w:val="Policepardfaut"/>
    <w:uiPriority w:val="99"/>
    <w:rsid w:val="002B1E1E"/>
    <w:rPr>
      <w:color w:val="0000FF" w:themeColor="hyperlink"/>
      <w:u w:val="none"/>
    </w:rPr>
  </w:style>
  <w:style w:type="character" w:customStyle="1" w:styleId="FigureTitleChar">
    <w:name w:val="Figure Title Char"/>
    <w:basedOn w:val="Policepardfaut"/>
    <w:link w:val="FigureTitle"/>
    <w:rsid w:val="002B1E1E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2B1E1E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2B1E1E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2B1E1E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2B1E1E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Corpsdetexte"/>
    <w:link w:val="TableTitleChar"/>
    <w:qFormat/>
    <w:rsid w:val="002B1E1E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Corpsdetexte">
    <w:name w:val="Body Text"/>
    <w:aliases w:val="Body Left Aligned"/>
    <w:link w:val="CorpsdetexteCar"/>
    <w:rsid w:val="002B1E1E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CorpsdetexteCar">
    <w:name w:val="Corps de texte Car"/>
    <w:aliases w:val="Body Left Aligned Car"/>
    <w:link w:val="Corpsdetexte"/>
    <w:rsid w:val="002B1E1E"/>
    <w:rPr>
      <w:lang w:val="fr-FR" w:eastAsia="fr-FR"/>
    </w:rPr>
  </w:style>
  <w:style w:type="character" w:customStyle="1" w:styleId="TableTitleChar">
    <w:name w:val="Table Title Char"/>
    <w:link w:val="TableTitle"/>
    <w:rsid w:val="002B1E1E"/>
    <w:rPr>
      <w:b/>
      <w:caps/>
      <w:u w:val="single"/>
      <w:lang w:eastAsia="fr-FR"/>
    </w:rPr>
  </w:style>
  <w:style w:type="paragraph" w:customStyle="1" w:styleId="Bullet2">
    <w:name w:val="Bullet 2"/>
    <w:qFormat/>
    <w:rsid w:val="002B1E1E"/>
    <w:pPr>
      <w:numPr>
        <w:numId w:val="6"/>
      </w:numPr>
      <w:ind w:left="234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2B1E1E"/>
    <w:pPr>
      <w:keepNext/>
    </w:pPr>
  </w:style>
  <w:style w:type="character" w:customStyle="1" w:styleId="AligncenterChar">
    <w:name w:val="Align center Char"/>
    <w:link w:val="Aligncenter"/>
    <w:rsid w:val="002B1E1E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Corpsdetexte"/>
    <w:link w:val="alphabeticallistChar"/>
    <w:qFormat/>
    <w:rsid w:val="002B1E1E"/>
    <w:pPr>
      <w:numPr>
        <w:ilvl w:val="5"/>
        <w:numId w:val="5"/>
      </w:numPr>
      <w:tabs>
        <w:tab w:val="clear" w:pos="1701"/>
        <w:tab w:val="clear" w:pos="2268"/>
        <w:tab w:val="clear" w:pos="2835"/>
      </w:tabs>
      <w:ind w:right="0"/>
    </w:pPr>
    <w:rPr>
      <w:lang w:val="en-GB"/>
    </w:rPr>
  </w:style>
  <w:style w:type="character" w:customStyle="1" w:styleId="alphabeticallistChar">
    <w:name w:val="alphabetical list Char"/>
    <w:link w:val="alphabeticallist"/>
    <w:rsid w:val="002B1E1E"/>
    <w:rPr>
      <w:lang w:val="en-GB" w:eastAsia="fr-FR"/>
    </w:rPr>
  </w:style>
  <w:style w:type="paragraph" w:styleId="Listenumros">
    <w:name w:val="List Number"/>
    <w:basedOn w:val="Normal"/>
    <w:uiPriority w:val="99"/>
    <w:semiHidden/>
    <w:unhideWhenUsed/>
    <w:rsid w:val="002B1E1E"/>
    <w:pPr>
      <w:numPr>
        <w:numId w:val="1"/>
      </w:numPr>
      <w:contextualSpacing/>
    </w:pPr>
  </w:style>
  <w:style w:type="paragraph" w:styleId="Listenumros2">
    <w:name w:val="List Number 2"/>
    <w:basedOn w:val="Normal"/>
    <w:uiPriority w:val="99"/>
    <w:semiHidden/>
    <w:unhideWhenUsed/>
    <w:rsid w:val="002B1E1E"/>
    <w:pPr>
      <w:numPr>
        <w:numId w:val="2"/>
      </w:numPr>
      <w:contextualSpacing/>
    </w:pPr>
  </w:style>
  <w:style w:type="paragraph" w:customStyle="1" w:styleId="Title2">
    <w:name w:val="Title 2"/>
    <w:basedOn w:val="Normal"/>
    <w:link w:val="Title2Char"/>
    <w:qFormat/>
    <w:rsid w:val="002B1E1E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Policepardfaut"/>
    <w:link w:val="Title2"/>
    <w:rsid w:val="002B1E1E"/>
    <w:rPr>
      <w:caps/>
      <w:u w:val="single"/>
      <w:lang w:val="en-GB"/>
    </w:rPr>
  </w:style>
  <w:style w:type="paragraph" w:customStyle="1" w:styleId="NB">
    <w:name w:val="N.B."/>
    <w:link w:val="NBChar"/>
    <w:qFormat/>
    <w:rsid w:val="002B1E1E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Policepardfaut"/>
    <w:link w:val="NB"/>
    <w:rsid w:val="002B1E1E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2B1E1E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En-tte">
    <w:name w:val="header"/>
    <w:basedOn w:val="Normal"/>
    <w:link w:val="En-tteCar"/>
    <w:uiPriority w:val="99"/>
    <w:unhideWhenUsed/>
    <w:rsid w:val="002B1E1E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En-tteCar">
    <w:name w:val="En-tête Car"/>
    <w:basedOn w:val="Policepardfaut"/>
    <w:link w:val="En-tte"/>
    <w:uiPriority w:val="99"/>
    <w:rsid w:val="002B1E1E"/>
    <w:rPr>
      <w:lang w:val="en-GB"/>
    </w:rPr>
  </w:style>
  <w:style w:type="paragraph" w:styleId="Pieddepage">
    <w:name w:val="footer"/>
    <w:basedOn w:val="Normal"/>
    <w:link w:val="PieddepageCar"/>
    <w:uiPriority w:val="99"/>
    <w:unhideWhenUsed/>
    <w:rsid w:val="002B1E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B1E1E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2B1E1E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2B1E1E"/>
    <w:rPr>
      <w:rFonts w:eastAsia="Arial" w:cs="Arial"/>
      <w:lang w:val="en-GB"/>
    </w:rPr>
  </w:style>
  <w:style w:type="numbering" w:customStyle="1" w:styleId="NoList1">
    <w:name w:val="No List1"/>
    <w:next w:val="Aucuneliste"/>
    <w:uiPriority w:val="99"/>
    <w:semiHidden/>
    <w:unhideWhenUsed/>
    <w:rsid w:val="002B1E1E"/>
  </w:style>
  <w:style w:type="paragraph" w:customStyle="1" w:styleId="Tableofcontents">
    <w:name w:val="Table of contents"/>
    <w:basedOn w:val="Normal"/>
    <w:link w:val="TableofcontentsChar"/>
    <w:qFormat/>
    <w:rsid w:val="002B1E1E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2B1E1E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2B1E1E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2B1E1E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2B1E1E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2B1E1E"/>
    <w:rPr>
      <w:vertAlign w:val="subscript"/>
      <w:lang w:val="en-GB"/>
    </w:rPr>
  </w:style>
  <w:style w:type="numbering" w:customStyle="1" w:styleId="NoList2">
    <w:name w:val="No List2"/>
    <w:next w:val="Aucuneliste"/>
    <w:uiPriority w:val="99"/>
    <w:semiHidden/>
    <w:unhideWhenUsed/>
    <w:rsid w:val="002B1E1E"/>
  </w:style>
  <w:style w:type="numbering" w:customStyle="1" w:styleId="NoList11">
    <w:name w:val="No List11"/>
    <w:next w:val="Aucuneliste"/>
    <w:uiPriority w:val="99"/>
    <w:semiHidden/>
    <w:unhideWhenUsed/>
    <w:rsid w:val="002B1E1E"/>
  </w:style>
  <w:style w:type="paragraph" w:customStyle="1" w:styleId="rightindent">
    <w:name w:val="right indent"/>
    <w:basedOn w:val="Rightalign"/>
    <w:link w:val="rightindentChar"/>
    <w:qFormat/>
    <w:rsid w:val="002B1E1E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2B1E1E"/>
    <w:rPr>
      <w:rFonts w:eastAsia="Arial" w:cs="Arial"/>
      <w:lang w:val="en-GB"/>
    </w:rPr>
  </w:style>
  <w:style w:type="paragraph" w:styleId="En-ttedetabledesmatires">
    <w:name w:val="TOC Heading"/>
    <w:basedOn w:val="Titre1"/>
    <w:next w:val="Normal"/>
    <w:link w:val="En-ttedetabledesmatiresCar"/>
    <w:uiPriority w:val="39"/>
    <w:semiHidden/>
    <w:unhideWhenUsed/>
    <w:qFormat/>
    <w:rsid w:val="002B1E1E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En-ttedetabledesmatiresCar">
    <w:name w:val="En-tête de table des matières Car"/>
    <w:link w:val="En-ttedetabledesmatires"/>
    <w:uiPriority w:val="39"/>
    <w:semiHidden/>
    <w:rsid w:val="002B1E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2B1E1E"/>
    <w:pPr>
      <w:numPr>
        <w:numId w:val="7"/>
      </w:numPr>
      <w:ind w:left="2344"/>
    </w:pPr>
    <w:rPr>
      <w:lang w:val="en-GB"/>
    </w:rPr>
  </w:style>
  <w:style w:type="paragraph" w:customStyle="1" w:styleId="numericalroman">
    <w:name w:val="numerical roman"/>
    <w:basedOn w:val="Paragraphedeliste"/>
    <w:qFormat/>
    <w:rsid w:val="002B1E1E"/>
    <w:pPr>
      <w:numPr>
        <w:numId w:val="8"/>
      </w:numPr>
      <w:ind w:right="0"/>
    </w:pPr>
  </w:style>
  <w:style w:type="table" w:customStyle="1" w:styleId="TableGrid1">
    <w:name w:val="Table Grid1"/>
    <w:basedOn w:val="TableauNormal"/>
    <w:next w:val="Grilledutableau"/>
    <w:uiPriority w:val="59"/>
    <w:rsid w:val="007A3C73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auNormal"/>
    <w:next w:val="Grilledutableau"/>
    <w:uiPriority w:val="59"/>
    <w:rsid w:val="002F5FAB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auNormal"/>
    <w:next w:val="Grilledutableau"/>
    <w:uiPriority w:val="59"/>
    <w:rsid w:val="00496A56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gende">
    <w:name w:val="caption"/>
    <w:basedOn w:val="Normal"/>
    <w:next w:val="Normal"/>
    <w:rsid w:val="002B1E1E"/>
    <w:pPr>
      <w:keepNext/>
      <w:keepLines/>
      <w:spacing w:after="200" w:line="240" w:lineRule="auto"/>
      <w:jc w:val="center"/>
    </w:pPr>
    <w:rPr>
      <w:b/>
      <w:iCs/>
      <w:caps/>
      <w:szCs w:val="18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2B1E1E"/>
    <w:rPr>
      <w:color w:val="800080" w:themeColor="followedHyperlink"/>
      <w:u w:val="single"/>
    </w:rPr>
  </w:style>
  <w:style w:type="character" w:styleId="Titredulivre">
    <w:name w:val="Book Title"/>
    <w:basedOn w:val="Policepardfaut"/>
    <w:uiPriority w:val="99"/>
    <w:rsid w:val="002B1E1E"/>
    <w:rPr>
      <w:b/>
      <w:bCs/>
      <w:i/>
      <w:iCs/>
      <w:spacing w:val="5"/>
    </w:rPr>
  </w:style>
  <w:style w:type="character" w:styleId="Accentuation">
    <w:name w:val="Emphasis"/>
    <w:basedOn w:val="Policepardfaut"/>
    <w:uiPriority w:val="20"/>
    <w:rsid w:val="002B1E1E"/>
    <w:rPr>
      <w:i/>
      <w:iCs/>
    </w:rPr>
  </w:style>
  <w:style w:type="character" w:styleId="Accentuationintense">
    <w:name w:val="Intense Emphasis"/>
    <w:basedOn w:val="Policepardfaut"/>
    <w:uiPriority w:val="21"/>
    <w:rsid w:val="002B1E1E"/>
    <w:rPr>
      <w:i/>
      <w:iCs/>
      <w:color w:val="4F81BD" w:themeColor="accent1"/>
    </w:rPr>
  </w:style>
  <w:style w:type="paragraph" w:styleId="Citationintense">
    <w:name w:val="Intense Quote"/>
    <w:basedOn w:val="Normal"/>
    <w:next w:val="Normal"/>
    <w:link w:val="CitationintenseCar"/>
    <w:uiPriority w:val="30"/>
    <w:rsid w:val="002B1E1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B1E1E"/>
    <w:rPr>
      <w:i/>
      <w:iCs/>
      <w:color w:val="4F81BD" w:themeColor="accent1"/>
      <w:lang w:val="en-GB"/>
    </w:rPr>
  </w:style>
  <w:style w:type="character" w:styleId="Rfrenceintense">
    <w:name w:val="Intense Reference"/>
    <w:basedOn w:val="Policepardfaut"/>
    <w:uiPriority w:val="32"/>
    <w:rsid w:val="002B1E1E"/>
    <w:rPr>
      <w:b/>
      <w:bCs/>
      <w:smallCaps/>
      <w:color w:val="4F81BD" w:themeColor="accent1"/>
      <w:spacing w:val="5"/>
    </w:rPr>
  </w:style>
  <w:style w:type="paragraph" w:styleId="Sansinterligne">
    <w:name w:val="No Spacing"/>
    <w:uiPriority w:val="1"/>
    <w:rsid w:val="002B1E1E"/>
    <w:pPr>
      <w:ind w:left="1418" w:right="-57"/>
      <w:jc w:val="both"/>
    </w:pPr>
    <w:rPr>
      <w:lang w:val="en-GB"/>
    </w:rPr>
  </w:style>
  <w:style w:type="paragraph" w:styleId="Citation">
    <w:name w:val="Quote"/>
    <w:basedOn w:val="Normal"/>
    <w:next w:val="Normal"/>
    <w:link w:val="CitationCar"/>
    <w:uiPriority w:val="29"/>
    <w:rsid w:val="002B1E1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B1E1E"/>
    <w:rPr>
      <w:i/>
      <w:iCs/>
      <w:color w:val="404040" w:themeColor="text1" w:themeTint="BF"/>
      <w:lang w:val="en-GB"/>
    </w:rPr>
  </w:style>
  <w:style w:type="character" w:styleId="lev">
    <w:name w:val="Strong"/>
    <w:basedOn w:val="Policepardfaut"/>
    <w:uiPriority w:val="22"/>
    <w:rsid w:val="002B1E1E"/>
    <w:rPr>
      <w:b/>
      <w:bCs/>
    </w:rPr>
  </w:style>
  <w:style w:type="character" w:styleId="Accentuationlgre">
    <w:name w:val="Subtle Emphasis"/>
    <w:basedOn w:val="Policepardfaut"/>
    <w:uiPriority w:val="19"/>
    <w:rsid w:val="002B1E1E"/>
    <w:rPr>
      <w:i/>
      <w:iCs/>
      <w:color w:val="404040" w:themeColor="text1" w:themeTint="BF"/>
    </w:rPr>
  </w:style>
  <w:style w:type="character" w:styleId="Rfrencelgre">
    <w:name w:val="Subtle Reference"/>
    <w:basedOn w:val="Policepardfaut"/>
    <w:uiPriority w:val="31"/>
    <w:rsid w:val="002B1E1E"/>
    <w:rPr>
      <w:smallCaps/>
      <w:color w:val="5A5A5A" w:themeColor="text1" w:themeTint="A5"/>
    </w:rPr>
  </w:style>
  <w:style w:type="table" w:customStyle="1" w:styleId="TableGrid4">
    <w:name w:val="Table Grid4"/>
    <w:basedOn w:val="TableauNormal"/>
    <w:next w:val="Grilledutableau"/>
    <w:uiPriority w:val="59"/>
    <w:rsid w:val="00EF1CC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E375F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E375F3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rsid w:val="00E375F3"/>
    <w:rPr>
      <w:lang w:val="en-GB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375F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375F3"/>
    <w:rPr>
      <w:b/>
      <w:bCs/>
      <w:lang w:val="en-GB"/>
    </w:rPr>
  </w:style>
  <w:style w:type="table" w:customStyle="1" w:styleId="TableGrid11">
    <w:name w:val="Table Grid11"/>
    <w:basedOn w:val="TableauNormal"/>
    <w:next w:val="Grilledutableau"/>
    <w:uiPriority w:val="59"/>
    <w:rsid w:val="00CB31C7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auNormal"/>
    <w:next w:val="Grilledutableau"/>
    <w:uiPriority w:val="59"/>
    <w:rsid w:val="00CB31C7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uzta\AppData\Roaming\Microsoft\Templates\ESC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d58a04-39b6-4196-87bb-bb788da3cd2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7DFABA539BD41B9D21D7524B89DF1" ma:contentTypeVersion="11" ma:contentTypeDescription="Create a new document." ma:contentTypeScope="" ma:versionID="7013f177111c2430258a66b96d32f18c">
  <xsd:schema xmlns:xsd="http://www.w3.org/2001/XMLSchema" xmlns:xs="http://www.w3.org/2001/XMLSchema" xmlns:p="http://schemas.microsoft.com/office/2006/metadata/properties" xmlns:ns2="6bd58a04-39b6-4196-87bb-bb788da3cd29" targetNamespace="http://schemas.microsoft.com/office/2006/metadata/properties" ma:root="true" ma:fieldsID="f2d5d6d294bdb37e28e0a69f832d7953" ns2:_="">
    <xsd:import namespace="6bd58a04-39b6-4196-87bb-bb788da3c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58a04-39b6-4196-87bb-bb788da3cd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c36123b-0bce-4e7a-89fd-bb25dc283a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9810F-6B41-4380-B2EE-16829099B6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957A35-7344-4BA1-859B-A4985ADD349A}">
  <ds:schemaRefs>
    <ds:schemaRef ds:uri="http://schemas.microsoft.com/office/2006/metadata/properties"/>
    <ds:schemaRef ds:uri="http://schemas.microsoft.com/office/infopath/2007/PartnerControls"/>
    <ds:schemaRef ds:uri="6bd58a04-39b6-4196-87bb-bb788da3cd29"/>
  </ds:schemaRefs>
</ds:datastoreItem>
</file>

<file path=customXml/itemProps3.xml><?xml version="1.0" encoding="utf-8"?>
<ds:datastoreItem xmlns:ds="http://schemas.openxmlformats.org/officeDocument/2006/customXml" ds:itemID="{CC69AE68-3841-47BC-8706-3B74781E13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58a04-39b6-4196-87bb-bb788da3cd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9D3DFF-8F28-4A5C-9056-01351E3B4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ESCC</Template>
  <TotalTime>1</TotalTime>
  <Pages>2</Pages>
  <Words>182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RF COAXIAL CONNECTORS, TYPE SMA, 50 OHMS (MALE CONTACT)</vt:lpstr>
      <vt:lpstr>RF COAXIAL CONNECTORS, TYPE SMA, 50 OHMS (MALE CONTACT)</vt:lpstr>
    </vt:vector>
  </TitlesOfParts>
  <Company>Hewlett-Packard Company</Company>
  <LinksUpToDate>false</LinksUpToDate>
  <CharactersWithSpaces>1184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 COAXIAL CONNECTORS, TYPE SMA, 50 OHMS (MALE CONTACT)</dc:title>
  <dc:creator>james weiss</dc:creator>
  <cp:lastModifiedBy>Isabelle PENVERN</cp:lastModifiedBy>
  <cp:revision>2</cp:revision>
  <cp:lastPrinted>2016-12-20T14:07:00Z</cp:lastPrinted>
  <dcterms:created xsi:type="dcterms:W3CDTF">2026-04-30T12:12:00Z</dcterms:created>
  <dcterms:modified xsi:type="dcterms:W3CDTF">2026-04-30T12:12:00Z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0x0101001747DFABA539BD41B9D21D7524B89DF1</vt:lpwstr>
  </property>
  <property fmtid="{D5CDD505-2E9C-101B-9397-08002B2CF9AE}" pid="3" name="MediaServiceImageTags">
    <vt:lpwstr/>
  </property>
</Properties>
</file>