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2DDED" w14:textId="77777777" w:rsidR="00437498" w:rsidRPr="0074699E" w:rsidRDefault="00437498" w:rsidP="00364677">
      <w:pPr>
        <w:pStyle w:val="Bodyjustified"/>
        <w:tabs>
          <w:tab w:val="left" w:pos="9356"/>
        </w:tabs>
        <w:spacing w:after="240"/>
      </w:pPr>
      <w:r w:rsidRPr="0074699E">
        <w:rPr>
          <w:noProof/>
          <w:lang w:eastAsia="en-GB"/>
        </w:rPr>
        <w:drawing>
          <wp:inline distT="0" distB="0" distL="0" distR="0" wp14:anchorId="38AEB4F8" wp14:editId="2161544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32A8B3FA" w14:textId="77777777" w:rsidR="00896421" w:rsidRPr="0074699E" w:rsidRDefault="00896421" w:rsidP="00364677">
      <w:pPr>
        <w:tabs>
          <w:tab w:val="left" w:pos="9072"/>
        </w:tabs>
        <w:ind w:right="567"/>
        <w:jc w:val="right"/>
      </w:pPr>
    </w:p>
    <w:p w14:paraId="0D0D406F" w14:textId="43688337" w:rsidR="00437498" w:rsidRPr="0074699E" w:rsidRDefault="00437498" w:rsidP="00364677">
      <w:pPr>
        <w:tabs>
          <w:tab w:val="left" w:pos="9072"/>
        </w:tabs>
        <w:ind w:right="567"/>
        <w:jc w:val="right"/>
      </w:pPr>
      <w:r w:rsidRPr="0074699E">
        <w:t xml:space="preserve">Page </w:t>
      </w:r>
      <w:r w:rsidRPr="0074699E">
        <w:fldChar w:fldCharType="begin"/>
      </w:r>
      <w:r w:rsidRPr="0074699E">
        <w:instrText xml:space="preserve"> PAGE  \* Arabic  \* MERGEFORMAT </w:instrText>
      </w:r>
      <w:r w:rsidRPr="0074699E">
        <w:fldChar w:fldCharType="separate"/>
      </w:r>
      <w:r w:rsidR="00C50CED" w:rsidRPr="0074699E">
        <w:rPr>
          <w:noProof/>
        </w:rPr>
        <w:t>1</w:t>
      </w:r>
      <w:r w:rsidRPr="0074699E">
        <w:fldChar w:fldCharType="end"/>
      </w:r>
      <w:r w:rsidRPr="0074699E">
        <w:t xml:space="preserve"> of </w:t>
      </w:r>
      <w:r w:rsidR="00521497" w:rsidRPr="0074699E">
        <w:rPr>
          <w:noProof/>
        </w:rPr>
        <w:fldChar w:fldCharType="begin"/>
      </w:r>
      <w:r w:rsidR="00521497" w:rsidRPr="0074699E">
        <w:rPr>
          <w:noProof/>
        </w:rPr>
        <w:instrText xml:space="preserve"> NUMPAGES  \* Arabic  \* MERGEFORMAT </w:instrText>
      </w:r>
      <w:r w:rsidR="00521497" w:rsidRPr="0074699E">
        <w:rPr>
          <w:noProof/>
        </w:rPr>
        <w:fldChar w:fldCharType="separate"/>
      </w:r>
      <w:r w:rsidR="00C50CED" w:rsidRPr="0074699E">
        <w:rPr>
          <w:noProof/>
        </w:rPr>
        <w:t>22</w:t>
      </w:r>
      <w:r w:rsidR="00521497" w:rsidRPr="0074699E">
        <w:rPr>
          <w:noProof/>
        </w:rPr>
        <w:fldChar w:fldCharType="end"/>
      </w:r>
    </w:p>
    <w:p w14:paraId="506DA828" w14:textId="77777777" w:rsidR="00437498" w:rsidRPr="0074699E" w:rsidRDefault="00437498" w:rsidP="00364677">
      <w:pPr>
        <w:tabs>
          <w:tab w:val="left" w:pos="9072"/>
        </w:tabs>
        <w:ind w:right="567"/>
        <w:jc w:val="right"/>
      </w:pPr>
      <w:r w:rsidRPr="0074699E">
        <w:tab/>
      </w:r>
    </w:p>
    <w:p w14:paraId="19D8EB76" w14:textId="77777777" w:rsidR="00052054" w:rsidRPr="0074699E" w:rsidRDefault="00AB61B4" w:rsidP="00AB61B4">
      <w:pPr>
        <w:pStyle w:val="CoverPageTitle"/>
        <w:rPr>
          <w:caps/>
        </w:rPr>
      </w:pPr>
      <w:r w:rsidRPr="0074699E">
        <w:t>CAPACITORS, FIXED, RECONSTITUTED MICA, HIGH VOLTAGE</w:t>
      </w:r>
    </w:p>
    <w:p w14:paraId="31CDDB0B" w14:textId="77777777" w:rsidR="00437498" w:rsidRPr="0074699E" w:rsidRDefault="00052054" w:rsidP="00AB61B4">
      <w:pPr>
        <w:pStyle w:val="BASEDON"/>
      </w:pPr>
      <w:r w:rsidRPr="0074699E">
        <w:t xml:space="preserve">BASED ON TYPE </w:t>
      </w:r>
      <w:r w:rsidR="008167EE" w:rsidRPr="0074699E">
        <w:t>H</w:t>
      </w:r>
      <w:r w:rsidR="00523216" w:rsidRPr="0074699E">
        <w:t>T</w:t>
      </w:r>
      <w:r w:rsidR="008167EE" w:rsidRPr="0074699E">
        <w:t>86PS</w:t>
      </w:r>
    </w:p>
    <w:p w14:paraId="41591248" w14:textId="77777777" w:rsidR="00A63D9D" w:rsidRPr="0074699E" w:rsidRDefault="00052054" w:rsidP="00AB61B4">
      <w:pPr>
        <w:pStyle w:val="CoverPageTitle"/>
      </w:pPr>
      <w:r w:rsidRPr="0074699E">
        <w:t>ES</w:t>
      </w:r>
      <w:r w:rsidR="00D81763" w:rsidRPr="0074699E">
        <w:t xml:space="preserve">CC Detail Specification No. </w:t>
      </w:r>
      <w:r w:rsidR="003A162B" w:rsidRPr="0074699E">
        <w:t>3006/022</w:t>
      </w:r>
    </w:p>
    <w:p w14:paraId="111F3378" w14:textId="2B6CB137" w:rsidR="0013347F" w:rsidRPr="0074699E" w:rsidRDefault="007C44A0">
      <w:pPr>
        <w:spacing w:after="0" w:line="240" w:lineRule="auto"/>
        <w:ind w:left="0" w:right="0"/>
        <w:jc w:val="left"/>
        <w:rPr>
          <w:b/>
          <w:caps/>
          <w:spacing w:val="5"/>
          <w:u w:val="single"/>
        </w:rPr>
      </w:pPr>
      <w:r w:rsidRPr="0074699E">
        <w:rPr>
          <w:rFonts w:cs="Arial"/>
          <w:noProof/>
          <w:lang w:eastAsia="en-GB"/>
        </w:rPr>
        <mc:AlternateContent>
          <mc:Choice Requires="wps">
            <w:drawing>
              <wp:anchor distT="0" distB="0" distL="114300" distR="114300" simplePos="0" relativeHeight="251659264" behindDoc="0" locked="0" layoutInCell="1" allowOverlap="1" wp14:anchorId="2DEBEF62" wp14:editId="459D4E6E">
                <wp:simplePos x="0" y="0"/>
                <wp:positionH relativeFrom="margin">
                  <wp:posOffset>546735</wp:posOffset>
                </wp:positionH>
                <wp:positionV relativeFrom="margin">
                  <wp:posOffset>6936435</wp:posOffset>
                </wp:positionV>
                <wp:extent cx="5666105" cy="2026285"/>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2628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1D2B67" w:rsidRPr="005A2BA9" w14:paraId="7A4AD25A" w14:textId="77777777" w:rsidTr="00B91536">
                              <w:trPr>
                                <w:trHeight w:val="365"/>
                              </w:trPr>
                              <w:tc>
                                <w:tcPr>
                                  <w:tcW w:w="4384" w:type="dxa"/>
                                  <w:shd w:val="clear" w:color="auto" w:fill="auto"/>
                                  <w:vAlign w:val="center"/>
                                </w:tcPr>
                                <w:p w14:paraId="51804114" w14:textId="130FA0FF" w:rsidR="001D2B67" w:rsidRPr="005A2BA9" w:rsidRDefault="00F272DB" w:rsidP="00F936B5">
                                  <w:pPr>
                                    <w:pStyle w:val="Leftalign"/>
                                    <w:jc w:val="left"/>
                                  </w:pPr>
                                  <w:r>
                                    <w:t xml:space="preserve">Issue </w:t>
                                  </w:r>
                                  <w:r w:rsidR="009127D7">
                                    <w:t>8 Draft A</w:t>
                                  </w:r>
                                </w:p>
                              </w:tc>
                              <w:tc>
                                <w:tcPr>
                                  <w:tcW w:w="4366" w:type="dxa"/>
                                  <w:shd w:val="clear" w:color="auto" w:fill="auto"/>
                                  <w:vAlign w:val="center"/>
                                </w:tcPr>
                                <w:p w14:paraId="404D8DEF" w14:textId="2558B7A3" w:rsidR="001D2B67" w:rsidRPr="005A2BA9" w:rsidRDefault="009127D7" w:rsidP="007C44A0">
                                  <w:pPr>
                                    <w:pStyle w:val="Leftalign"/>
                                    <w:jc w:val="left"/>
                                  </w:pPr>
                                  <w:r>
                                    <w:t>April</w:t>
                                  </w:r>
                                  <w:r w:rsidR="00933E19">
                                    <w:t xml:space="preserve"> 202</w:t>
                                  </w:r>
                                  <w:r w:rsidR="00355F26">
                                    <w:t>4</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BEF62" id="_x0000_t202" coordsize="21600,21600" o:spt="202" path="m,l,21600r21600,l21600,xe">
                <v:stroke joinstyle="miter"/>
                <v:path gradientshapeok="t" o:connecttype="rect"/>
              </v:shapetype>
              <v:shape id="Text Box 4" o:spid="_x0000_s1026" type="#_x0000_t202" style="position:absolute;margin-left:43.05pt;margin-top:546.2pt;width:446.15pt;height:159.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1D2B67" w:rsidRPr="005A2BA9" w14:paraId="7A4AD25A" w14:textId="77777777" w:rsidTr="00B91536">
                        <w:trPr>
                          <w:trHeight w:val="365"/>
                        </w:trPr>
                        <w:tc>
                          <w:tcPr>
                            <w:tcW w:w="4384" w:type="dxa"/>
                            <w:shd w:val="clear" w:color="auto" w:fill="auto"/>
                            <w:vAlign w:val="center"/>
                          </w:tcPr>
                          <w:p w14:paraId="51804114" w14:textId="130FA0FF" w:rsidR="001D2B67" w:rsidRPr="005A2BA9" w:rsidRDefault="00F272DB" w:rsidP="00F936B5">
                            <w:pPr>
                              <w:pStyle w:val="Leftalign"/>
                              <w:jc w:val="left"/>
                            </w:pPr>
                            <w:r>
                              <w:t xml:space="preserve">Issue </w:t>
                            </w:r>
                            <w:r w:rsidR="009127D7">
                              <w:t>8 Draft A</w:t>
                            </w:r>
                          </w:p>
                        </w:tc>
                        <w:tc>
                          <w:tcPr>
                            <w:tcW w:w="4366" w:type="dxa"/>
                            <w:shd w:val="clear" w:color="auto" w:fill="auto"/>
                            <w:vAlign w:val="center"/>
                          </w:tcPr>
                          <w:p w14:paraId="404D8DEF" w14:textId="2558B7A3" w:rsidR="001D2B67" w:rsidRPr="005A2BA9" w:rsidRDefault="009127D7" w:rsidP="007C44A0">
                            <w:pPr>
                              <w:pStyle w:val="Leftalign"/>
                              <w:jc w:val="left"/>
                            </w:pPr>
                            <w:r>
                              <w:t>April</w:t>
                            </w:r>
                            <w:r w:rsidR="00933E19">
                              <w:t xml:space="preserve"> 202</w:t>
                            </w:r>
                            <w:r w:rsidR="00355F26">
                              <w:t>4</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74699E">
        <w:br w:type="page"/>
      </w:r>
    </w:p>
    <w:p w14:paraId="750637DD" w14:textId="77777777" w:rsidR="00052054" w:rsidRPr="0074699E" w:rsidRDefault="00052054" w:rsidP="00364677">
      <w:pPr>
        <w:pStyle w:val="Title"/>
        <w:ind w:right="0"/>
      </w:pPr>
      <w:r w:rsidRPr="0074699E">
        <w:lastRenderedPageBreak/>
        <w:t>LEGAL DISCLAIMER AND COPYRIGHT</w:t>
      </w:r>
    </w:p>
    <w:p w14:paraId="0A9A1F1C" w14:textId="0BE2525D" w:rsidR="00364677" w:rsidRPr="0074699E" w:rsidRDefault="00364677" w:rsidP="00364677">
      <w:pPr>
        <w:ind w:right="0"/>
      </w:pPr>
      <w:r w:rsidRPr="0074699E">
        <w:t xml:space="preserve">European Space Agency, Copyright © </w:t>
      </w:r>
      <w:r w:rsidR="003A162B" w:rsidRPr="0074699E">
        <w:t>20</w:t>
      </w:r>
      <w:r w:rsidR="007C44A0" w:rsidRPr="0074699E">
        <w:t>2</w:t>
      </w:r>
      <w:r w:rsidR="00355F26" w:rsidRPr="0074699E">
        <w:t>4</w:t>
      </w:r>
      <w:r w:rsidR="003A162B" w:rsidRPr="0074699E">
        <w:t>.</w:t>
      </w:r>
      <w:r w:rsidRPr="0074699E">
        <w:t xml:space="preserve"> All rights reserved.</w:t>
      </w:r>
    </w:p>
    <w:p w14:paraId="55A83888" w14:textId="77777777" w:rsidR="00364677" w:rsidRPr="0074699E" w:rsidRDefault="00364677" w:rsidP="00364677">
      <w:pPr>
        <w:ind w:right="0"/>
      </w:pPr>
      <w:r w:rsidRPr="0074699E">
        <w:t>The European Space Agency disclaims any liability or responsibility, to any person or entity, with respect to any loss or damage caused, or alleged to be caused, directly or indirectly by the use and application of this ESCC publication.</w:t>
      </w:r>
    </w:p>
    <w:p w14:paraId="318D9E90" w14:textId="77777777" w:rsidR="00364677" w:rsidRPr="0074699E" w:rsidRDefault="00364677" w:rsidP="00364677">
      <w:pPr>
        <w:ind w:right="0"/>
      </w:pPr>
      <w:r w:rsidRPr="0074699E">
        <w:t>This publication, without the prior permission of the European Space Agency and provided that it is not used for a commercial purpose, may be:</w:t>
      </w:r>
    </w:p>
    <w:p w14:paraId="2108B608" w14:textId="77777777" w:rsidR="00364677" w:rsidRPr="0074699E" w:rsidRDefault="00364677" w:rsidP="003A162B">
      <w:pPr>
        <w:pStyle w:val="Dashlist"/>
        <w:spacing w:after="40"/>
      </w:pPr>
      <w:r w:rsidRPr="0074699E">
        <w:t>copied in whole, in any medium, without alteration or modification.</w:t>
      </w:r>
    </w:p>
    <w:p w14:paraId="663C21D4" w14:textId="77777777" w:rsidR="00364677" w:rsidRPr="0074699E" w:rsidRDefault="00364677" w:rsidP="00364677">
      <w:pPr>
        <w:pStyle w:val="Dashlist"/>
      </w:pPr>
      <w:r w:rsidRPr="0074699E">
        <w:t>copied in part, in any medium, provided that the ESCC document identification, comprising the ESCC symbol, document number and document issue, is removed.</w:t>
      </w:r>
    </w:p>
    <w:p w14:paraId="2BEAA273" w14:textId="77777777" w:rsidR="00052054" w:rsidRPr="0074699E" w:rsidRDefault="00052054" w:rsidP="0013347F">
      <w:r w:rsidRPr="0074699E">
        <w:t> </w:t>
      </w:r>
    </w:p>
    <w:p w14:paraId="6366E6D9" w14:textId="77777777" w:rsidR="0013347F" w:rsidRPr="0074699E" w:rsidRDefault="0013347F">
      <w:pPr>
        <w:spacing w:after="0" w:line="240" w:lineRule="auto"/>
        <w:ind w:left="0" w:right="0"/>
        <w:jc w:val="left"/>
        <w:rPr>
          <w:b/>
          <w:caps/>
          <w:spacing w:val="5"/>
          <w:u w:val="single"/>
        </w:rPr>
      </w:pPr>
      <w:r w:rsidRPr="0074699E">
        <w:br w:type="page"/>
      </w:r>
    </w:p>
    <w:p w14:paraId="7DB30133" w14:textId="77777777" w:rsidR="00052054" w:rsidRPr="0074699E" w:rsidRDefault="00052054" w:rsidP="00052054">
      <w:pPr>
        <w:pStyle w:val="Title"/>
      </w:pPr>
      <w:r w:rsidRPr="0074699E">
        <w:lastRenderedPageBreak/>
        <w:t>DOCUMENTATION CHANGE NOTICE</w:t>
      </w:r>
    </w:p>
    <w:p w14:paraId="5741F0B8" w14:textId="77777777" w:rsidR="00052054" w:rsidRPr="0074699E" w:rsidRDefault="00052054" w:rsidP="0013347F">
      <w:pPr>
        <w:jc w:val="center"/>
      </w:pPr>
      <w:r w:rsidRPr="0074699E">
        <w:t xml:space="preserve">(Refer to </w:t>
      </w:r>
      <w:hyperlink r:id="rId15" w:history="1">
        <w:r w:rsidRPr="0074699E">
          <w:rPr>
            <w:rStyle w:val="Hyperlink"/>
          </w:rPr>
          <w:t>https://escies.org</w:t>
        </w:r>
      </w:hyperlink>
      <w:r w:rsidRPr="0074699E">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74699E" w14:paraId="60473E39" w14:textId="77777777" w:rsidTr="009F40B6">
        <w:trPr>
          <w:trHeight w:val="340"/>
        </w:trPr>
        <w:tc>
          <w:tcPr>
            <w:tcW w:w="1362" w:type="dxa"/>
            <w:tcBorders>
              <w:bottom w:val="single" w:sz="4" w:space="0" w:color="auto"/>
            </w:tcBorders>
          </w:tcPr>
          <w:p w14:paraId="17BCB1F7" w14:textId="77777777" w:rsidR="00052054" w:rsidRPr="0074699E" w:rsidRDefault="00052054" w:rsidP="003A162B">
            <w:pPr>
              <w:pStyle w:val="Bodyjustified"/>
            </w:pPr>
            <w:r w:rsidRPr="0074699E">
              <w:t>DCR No.</w:t>
            </w:r>
          </w:p>
        </w:tc>
        <w:tc>
          <w:tcPr>
            <w:tcW w:w="7620" w:type="dxa"/>
            <w:tcBorders>
              <w:bottom w:val="single" w:sz="4" w:space="0" w:color="auto"/>
            </w:tcBorders>
          </w:tcPr>
          <w:p w14:paraId="3D041285" w14:textId="77777777" w:rsidR="00052054" w:rsidRPr="0074699E" w:rsidRDefault="00052054" w:rsidP="003A162B">
            <w:pPr>
              <w:pStyle w:val="Bodyjustified"/>
            </w:pPr>
            <w:r w:rsidRPr="0074699E">
              <w:t>CHANGE DESCRIPTION</w:t>
            </w:r>
          </w:p>
        </w:tc>
      </w:tr>
      <w:tr w:rsidR="00F0231C" w:rsidRPr="0074699E" w14:paraId="196DC073" w14:textId="77777777" w:rsidTr="009F40B6">
        <w:trPr>
          <w:trHeight w:val="340"/>
        </w:trPr>
        <w:tc>
          <w:tcPr>
            <w:tcW w:w="1362" w:type="dxa"/>
            <w:tcBorders>
              <w:bottom w:val="single" w:sz="4" w:space="0" w:color="auto"/>
            </w:tcBorders>
            <w:vAlign w:val="center"/>
          </w:tcPr>
          <w:p w14:paraId="282AFC9B" w14:textId="59AD682A" w:rsidR="00F0231C" w:rsidRPr="0074699E" w:rsidRDefault="009127D7" w:rsidP="00F0231C">
            <w:pPr>
              <w:pStyle w:val="Bodyjustified"/>
              <w:jc w:val="left"/>
            </w:pPr>
            <w:r w:rsidRPr="009127D7">
              <w:rPr>
                <w:lang w:val="en-GB"/>
              </w:rPr>
              <w:t>t</w:t>
            </w:r>
            <w:proofErr w:type="spellStart"/>
            <w:r w:rsidRPr="009127D7">
              <w:t>bc</w:t>
            </w:r>
            <w:proofErr w:type="spellEnd"/>
          </w:p>
        </w:tc>
        <w:tc>
          <w:tcPr>
            <w:tcW w:w="7620" w:type="dxa"/>
            <w:tcBorders>
              <w:bottom w:val="single" w:sz="4" w:space="0" w:color="auto"/>
            </w:tcBorders>
            <w:vAlign w:val="center"/>
          </w:tcPr>
          <w:p w14:paraId="14298F5E" w14:textId="77777777" w:rsidR="00F0231C" w:rsidRPr="0074699E" w:rsidRDefault="00F0231C" w:rsidP="00F0231C">
            <w:pPr>
              <w:pStyle w:val="Bodyjustified"/>
              <w:jc w:val="left"/>
            </w:pPr>
            <w:r w:rsidRPr="0074699E">
              <w:t>Specification updated to incorporate changes per DCR.</w:t>
            </w:r>
          </w:p>
        </w:tc>
      </w:tr>
    </w:tbl>
    <w:p w14:paraId="227CB134" w14:textId="77777777" w:rsidR="00052054" w:rsidRPr="0074699E" w:rsidRDefault="00052054" w:rsidP="00052054"/>
    <w:p w14:paraId="24A6DEED" w14:textId="77777777" w:rsidR="00052054" w:rsidRPr="0074699E" w:rsidRDefault="00052054" w:rsidP="00052054">
      <w:r w:rsidRPr="0074699E">
        <w:t> </w:t>
      </w:r>
    </w:p>
    <w:p w14:paraId="30C2E511" w14:textId="77777777" w:rsidR="00052054" w:rsidRPr="0074699E" w:rsidRDefault="00052054">
      <w:pPr>
        <w:spacing w:after="0" w:line="240" w:lineRule="auto"/>
        <w:ind w:left="0" w:right="0"/>
        <w:jc w:val="left"/>
      </w:pPr>
      <w:r w:rsidRPr="0074699E">
        <w:br w:type="page"/>
      </w:r>
    </w:p>
    <w:p w14:paraId="6ABD7FB3" w14:textId="77777777" w:rsidR="009758E4" w:rsidRPr="0074699E" w:rsidRDefault="00052054" w:rsidP="009758E4">
      <w:pPr>
        <w:pStyle w:val="TableTitle"/>
      </w:pPr>
      <w:r w:rsidRPr="0074699E">
        <w:lastRenderedPageBreak/>
        <w:t>TABLE OF CONTENTS</w:t>
      </w:r>
    </w:p>
    <w:p w14:paraId="02D8EB4B" w14:textId="77777777" w:rsidR="009758E4" w:rsidRPr="0074699E" w:rsidRDefault="009758E4" w:rsidP="009758E4">
      <w:pPr>
        <w:tabs>
          <w:tab w:val="right" w:pos="10147"/>
        </w:tabs>
        <w:spacing w:after="100"/>
        <w:ind w:left="1080" w:hanging="1080"/>
        <w:jc w:val="left"/>
        <w:rPr>
          <w:caps/>
        </w:rPr>
      </w:pPr>
      <w:r w:rsidRPr="0074699E">
        <w:rPr>
          <w:caps/>
        </w:rPr>
        <w:t> </w:t>
      </w:r>
    </w:p>
    <w:p w14:paraId="67656F22" w14:textId="0B8BB3A6" w:rsidR="0033404F" w:rsidRPr="0074699E" w:rsidRDefault="009758E4">
      <w:pPr>
        <w:pStyle w:val="TOC1"/>
        <w:rPr>
          <w:rFonts w:asciiTheme="minorHAnsi" w:eastAsiaTheme="minorEastAsia" w:hAnsiTheme="minorHAnsi" w:cstheme="minorBidi"/>
          <w:caps w:val="0"/>
          <w:noProof/>
          <w:kern w:val="2"/>
          <w:sz w:val="22"/>
          <w:szCs w:val="22"/>
          <w:lang w:eastAsia="en-GB"/>
          <w14:ligatures w14:val="standardContextual"/>
        </w:rPr>
      </w:pPr>
      <w:r w:rsidRPr="0074699E">
        <w:fldChar w:fldCharType="begin"/>
      </w:r>
      <w:r w:rsidRPr="0074699E">
        <w:instrText xml:space="preserve"> TOC \o "1-4" \h \z \u </w:instrText>
      </w:r>
      <w:r w:rsidRPr="0074699E">
        <w:fldChar w:fldCharType="separate"/>
      </w:r>
      <w:hyperlink w:anchor="_Toc152840745" w:history="1">
        <w:r w:rsidR="0033404F" w:rsidRPr="0074699E">
          <w:rPr>
            <w:rStyle w:val="Hyperlink"/>
            <w:noProof/>
          </w:rPr>
          <w:t>1</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GENERAL</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_Toc152840745 \h </w:instrText>
        </w:r>
        <w:r w:rsidR="0033404F" w:rsidRPr="0074699E">
          <w:rPr>
            <w:noProof/>
            <w:webHidden/>
          </w:rPr>
        </w:r>
        <w:r w:rsidR="0033404F" w:rsidRPr="0074699E">
          <w:rPr>
            <w:noProof/>
            <w:webHidden/>
          </w:rPr>
          <w:fldChar w:fldCharType="separate"/>
        </w:r>
        <w:r w:rsidR="00FB7225" w:rsidRPr="0074699E">
          <w:rPr>
            <w:noProof/>
            <w:webHidden/>
          </w:rPr>
          <w:t>5</w:t>
        </w:r>
        <w:r w:rsidR="0033404F" w:rsidRPr="0074699E">
          <w:rPr>
            <w:noProof/>
            <w:webHidden/>
          </w:rPr>
          <w:fldChar w:fldCharType="end"/>
        </w:r>
      </w:hyperlink>
    </w:p>
    <w:p w14:paraId="39656B68" w14:textId="062AE2C4"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46" w:history="1">
        <w:r w:rsidR="0033404F" w:rsidRPr="0074699E">
          <w:rPr>
            <w:rStyle w:val="Hyperlink"/>
            <w:noProof/>
          </w:rPr>
          <w:t>1.1</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SCOPE</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_Toc152840746 \h </w:instrText>
        </w:r>
        <w:r w:rsidR="0033404F" w:rsidRPr="0074699E">
          <w:rPr>
            <w:noProof/>
            <w:webHidden/>
          </w:rPr>
        </w:r>
        <w:r w:rsidR="0033404F" w:rsidRPr="0074699E">
          <w:rPr>
            <w:noProof/>
            <w:webHidden/>
          </w:rPr>
          <w:fldChar w:fldCharType="separate"/>
        </w:r>
        <w:r w:rsidR="00FB7225" w:rsidRPr="0074699E">
          <w:rPr>
            <w:noProof/>
            <w:webHidden/>
          </w:rPr>
          <w:t>5</w:t>
        </w:r>
        <w:r w:rsidR="0033404F" w:rsidRPr="0074699E">
          <w:rPr>
            <w:noProof/>
            <w:webHidden/>
          </w:rPr>
          <w:fldChar w:fldCharType="end"/>
        </w:r>
      </w:hyperlink>
    </w:p>
    <w:p w14:paraId="02D63885" w14:textId="0B8E5F34"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47" w:history="1">
        <w:r w:rsidR="0033404F" w:rsidRPr="0074699E">
          <w:rPr>
            <w:rStyle w:val="Hyperlink"/>
            <w:noProof/>
          </w:rPr>
          <w:t>1.2</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APPLICABLE DOCUMENTS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_Toc152840747 \h </w:instrText>
        </w:r>
        <w:r w:rsidR="0033404F" w:rsidRPr="0074699E">
          <w:rPr>
            <w:noProof/>
            <w:webHidden/>
          </w:rPr>
        </w:r>
        <w:r w:rsidR="0033404F" w:rsidRPr="0074699E">
          <w:rPr>
            <w:noProof/>
            <w:webHidden/>
          </w:rPr>
          <w:fldChar w:fldCharType="separate"/>
        </w:r>
        <w:r w:rsidR="00FB7225" w:rsidRPr="0074699E">
          <w:rPr>
            <w:noProof/>
            <w:webHidden/>
          </w:rPr>
          <w:t>5</w:t>
        </w:r>
        <w:r w:rsidR="0033404F" w:rsidRPr="0074699E">
          <w:rPr>
            <w:noProof/>
            <w:webHidden/>
          </w:rPr>
          <w:fldChar w:fldCharType="end"/>
        </w:r>
      </w:hyperlink>
    </w:p>
    <w:p w14:paraId="6F430195" w14:textId="119B6209"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48" w:history="1">
        <w:r w:rsidR="0033404F" w:rsidRPr="0074699E">
          <w:rPr>
            <w:rStyle w:val="Hyperlink"/>
            <w:noProof/>
          </w:rPr>
          <w:t>1.3</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TERMS, DEFINITIONS, ABBREVIATIONS, SYMBOLS AND UNITS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_Toc152840748 \h </w:instrText>
        </w:r>
        <w:r w:rsidR="0033404F" w:rsidRPr="0074699E">
          <w:rPr>
            <w:noProof/>
            <w:webHidden/>
          </w:rPr>
        </w:r>
        <w:r w:rsidR="0033404F" w:rsidRPr="0074699E">
          <w:rPr>
            <w:noProof/>
            <w:webHidden/>
          </w:rPr>
          <w:fldChar w:fldCharType="separate"/>
        </w:r>
        <w:r w:rsidR="00FB7225" w:rsidRPr="0074699E">
          <w:rPr>
            <w:noProof/>
            <w:webHidden/>
          </w:rPr>
          <w:t>5</w:t>
        </w:r>
        <w:r w:rsidR="0033404F" w:rsidRPr="0074699E">
          <w:rPr>
            <w:noProof/>
            <w:webHidden/>
          </w:rPr>
          <w:fldChar w:fldCharType="end"/>
        </w:r>
      </w:hyperlink>
    </w:p>
    <w:p w14:paraId="78A0A4F8" w14:textId="518F3BC8"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49" w:history="1">
        <w:r w:rsidR="0033404F" w:rsidRPr="0074699E">
          <w:rPr>
            <w:rStyle w:val="Hyperlink"/>
            <w:noProof/>
          </w:rPr>
          <w:t>1.4</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THE ESCC COMPONENT NUMBER AND range of COMPONENTs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_Toc152840749 \h </w:instrText>
        </w:r>
        <w:r w:rsidR="0033404F" w:rsidRPr="0074699E">
          <w:rPr>
            <w:noProof/>
            <w:webHidden/>
          </w:rPr>
        </w:r>
        <w:r w:rsidR="0033404F" w:rsidRPr="0074699E">
          <w:rPr>
            <w:noProof/>
            <w:webHidden/>
          </w:rPr>
          <w:fldChar w:fldCharType="separate"/>
        </w:r>
        <w:r w:rsidR="00FB7225" w:rsidRPr="0074699E">
          <w:rPr>
            <w:noProof/>
            <w:webHidden/>
          </w:rPr>
          <w:t>5</w:t>
        </w:r>
        <w:r w:rsidR="0033404F" w:rsidRPr="0074699E">
          <w:rPr>
            <w:noProof/>
            <w:webHidden/>
          </w:rPr>
          <w:fldChar w:fldCharType="end"/>
        </w:r>
      </w:hyperlink>
    </w:p>
    <w:p w14:paraId="45E5A7F8" w14:textId="32D60FE9" w:rsidR="0033404F" w:rsidRPr="0074699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2840750" w:history="1">
        <w:r w:rsidR="0033404F" w:rsidRPr="0074699E">
          <w:rPr>
            <w:rStyle w:val="Hyperlink"/>
            <w:noProof/>
          </w:rPr>
          <w:t>1.4.1</w:t>
        </w:r>
        <w:r w:rsidR="0033404F" w:rsidRPr="0074699E">
          <w:rPr>
            <w:rFonts w:asciiTheme="minorHAnsi" w:eastAsiaTheme="minorEastAsia" w:hAnsiTheme="minorHAnsi" w:cstheme="minorBidi"/>
            <w:noProof/>
            <w:kern w:val="2"/>
            <w:sz w:val="22"/>
            <w:szCs w:val="22"/>
            <w:lang w:eastAsia="en-GB"/>
            <w14:ligatures w14:val="standardContextual"/>
          </w:rPr>
          <w:tab/>
        </w:r>
        <w:r w:rsidR="0033404F" w:rsidRPr="0074699E">
          <w:rPr>
            <w:rStyle w:val="Hyperlink"/>
            <w:noProof/>
          </w:rPr>
          <w:t>The ESCC Component Number</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_Toc152840750 \h </w:instrText>
        </w:r>
        <w:r w:rsidR="0033404F" w:rsidRPr="0074699E">
          <w:rPr>
            <w:noProof/>
            <w:webHidden/>
          </w:rPr>
        </w:r>
        <w:r w:rsidR="0033404F" w:rsidRPr="0074699E">
          <w:rPr>
            <w:noProof/>
            <w:webHidden/>
          </w:rPr>
          <w:fldChar w:fldCharType="separate"/>
        </w:r>
        <w:r w:rsidR="00FB7225" w:rsidRPr="0074699E">
          <w:rPr>
            <w:noProof/>
            <w:webHidden/>
          </w:rPr>
          <w:t>5</w:t>
        </w:r>
        <w:r w:rsidR="0033404F" w:rsidRPr="0074699E">
          <w:rPr>
            <w:noProof/>
            <w:webHidden/>
          </w:rPr>
          <w:fldChar w:fldCharType="end"/>
        </w:r>
      </w:hyperlink>
    </w:p>
    <w:p w14:paraId="1669A1E6" w14:textId="18EF83A4" w:rsidR="0033404F" w:rsidRPr="0074699E"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52840751" w:history="1">
        <w:r w:rsidR="0033404F" w:rsidRPr="0074699E">
          <w:rPr>
            <w:rStyle w:val="Hyperlink"/>
            <w:noProof/>
          </w:rPr>
          <w:t>1.4.1.1</w:t>
        </w:r>
        <w:r w:rsidR="0033404F" w:rsidRPr="0074699E">
          <w:rPr>
            <w:rFonts w:asciiTheme="minorHAnsi" w:eastAsiaTheme="minorEastAsia" w:hAnsiTheme="minorHAnsi" w:cstheme="minorBidi"/>
            <w:noProof/>
            <w:kern w:val="2"/>
            <w:sz w:val="22"/>
            <w:szCs w:val="22"/>
            <w:lang w:eastAsia="en-GB"/>
            <w14:ligatures w14:val="standardContextual"/>
          </w:rPr>
          <w:tab/>
        </w:r>
        <w:r w:rsidR="0033404F" w:rsidRPr="0074699E">
          <w:rPr>
            <w:rStyle w:val="Hyperlink"/>
            <w:noProof/>
          </w:rPr>
          <w:t>Characteristics and Ratings Codes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_Toc152840751 \h </w:instrText>
        </w:r>
        <w:r w:rsidR="0033404F" w:rsidRPr="0074699E">
          <w:rPr>
            <w:noProof/>
            <w:webHidden/>
          </w:rPr>
        </w:r>
        <w:r w:rsidR="0033404F" w:rsidRPr="0074699E">
          <w:rPr>
            <w:noProof/>
            <w:webHidden/>
          </w:rPr>
          <w:fldChar w:fldCharType="separate"/>
        </w:r>
        <w:r w:rsidR="00FB7225" w:rsidRPr="0074699E">
          <w:rPr>
            <w:noProof/>
            <w:webHidden/>
          </w:rPr>
          <w:t>6</w:t>
        </w:r>
        <w:r w:rsidR="0033404F" w:rsidRPr="0074699E">
          <w:rPr>
            <w:noProof/>
            <w:webHidden/>
          </w:rPr>
          <w:fldChar w:fldCharType="end"/>
        </w:r>
      </w:hyperlink>
    </w:p>
    <w:p w14:paraId="6D74AEFF" w14:textId="5EBA69A7" w:rsidR="0033404F" w:rsidRPr="0074699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2840752" w:history="1">
        <w:r w:rsidR="0033404F" w:rsidRPr="0074699E">
          <w:rPr>
            <w:rStyle w:val="Hyperlink"/>
            <w:noProof/>
          </w:rPr>
          <w:t>1.4.2</w:t>
        </w:r>
        <w:r w:rsidR="0033404F" w:rsidRPr="0074699E">
          <w:rPr>
            <w:rFonts w:asciiTheme="minorHAnsi" w:eastAsiaTheme="minorEastAsia" w:hAnsiTheme="minorHAnsi" w:cstheme="minorBidi"/>
            <w:noProof/>
            <w:kern w:val="2"/>
            <w:sz w:val="22"/>
            <w:szCs w:val="22"/>
            <w:lang w:eastAsia="en-GB"/>
            <w14:ligatures w14:val="standardContextual"/>
          </w:rPr>
          <w:tab/>
        </w:r>
        <w:r w:rsidR="0033404F" w:rsidRPr="0074699E">
          <w:rPr>
            <w:rStyle w:val="Hyperlink"/>
            <w:noProof/>
          </w:rPr>
          <w:t>Range of Components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_Toc152840752 \h </w:instrText>
        </w:r>
        <w:r w:rsidR="0033404F" w:rsidRPr="0074699E">
          <w:rPr>
            <w:noProof/>
            <w:webHidden/>
          </w:rPr>
        </w:r>
        <w:r w:rsidR="0033404F" w:rsidRPr="0074699E">
          <w:rPr>
            <w:noProof/>
            <w:webHidden/>
          </w:rPr>
          <w:fldChar w:fldCharType="separate"/>
        </w:r>
        <w:r w:rsidR="00FB7225" w:rsidRPr="0074699E">
          <w:rPr>
            <w:noProof/>
            <w:webHidden/>
          </w:rPr>
          <w:t>7</w:t>
        </w:r>
        <w:r w:rsidR="0033404F" w:rsidRPr="0074699E">
          <w:rPr>
            <w:noProof/>
            <w:webHidden/>
          </w:rPr>
          <w:fldChar w:fldCharType="end"/>
        </w:r>
      </w:hyperlink>
    </w:p>
    <w:p w14:paraId="306A608D" w14:textId="75C2D568"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53" w:history="1">
        <w:r w:rsidR="0033404F" w:rsidRPr="0074699E">
          <w:rPr>
            <w:rStyle w:val="Hyperlink"/>
            <w:noProof/>
          </w:rPr>
          <w:t>1.5</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MAXIMUM RATINGS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_Toc152840753 \h </w:instrText>
        </w:r>
        <w:r w:rsidR="0033404F" w:rsidRPr="0074699E">
          <w:rPr>
            <w:noProof/>
            <w:webHidden/>
          </w:rPr>
        </w:r>
        <w:r w:rsidR="0033404F" w:rsidRPr="0074699E">
          <w:rPr>
            <w:noProof/>
            <w:webHidden/>
          </w:rPr>
          <w:fldChar w:fldCharType="separate"/>
        </w:r>
        <w:r w:rsidR="00FB7225" w:rsidRPr="0074699E">
          <w:rPr>
            <w:noProof/>
            <w:webHidden/>
          </w:rPr>
          <w:t>15</w:t>
        </w:r>
        <w:r w:rsidR="0033404F" w:rsidRPr="0074699E">
          <w:rPr>
            <w:noProof/>
            <w:webHidden/>
          </w:rPr>
          <w:fldChar w:fldCharType="end"/>
        </w:r>
      </w:hyperlink>
    </w:p>
    <w:p w14:paraId="7C06DB0F" w14:textId="1D9EB2D7"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54" w:history="1">
        <w:r w:rsidR="0033404F" w:rsidRPr="0074699E">
          <w:rPr>
            <w:rStyle w:val="Hyperlink"/>
            <w:noProof/>
          </w:rPr>
          <w:t>1.6</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PHYSICAL DIMENSIONS and terminal identification</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_Toc152840754 \h </w:instrText>
        </w:r>
        <w:r w:rsidR="0033404F" w:rsidRPr="0074699E">
          <w:rPr>
            <w:noProof/>
            <w:webHidden/>
          </w:rPr>
        </w:r>
        <w:r w:rsidR="0033404F" w:rsidRPr="0074699E">
          <w:rPr>
            <w:noProof/>
            <w:webHidden/>
          </w:rPr>
          <w:fldChar w:fldCharType="separate"/>
        </w:r>
        <w:r w:rsidR="00FB7225" w:rsidRPr="0074699E">
          <w:rPr>
            <w:noProof/>
            <w:webHidden/>
          </w:rPr>
          <w:t>16</w:t>
        </w:r>
        <w:r w:rsidR="0033404F" w:rsidRPr="0074699E">
          <w:rPr>
            <w:noProof/>
            <w:webHidden/>
          </w:rPr>
          <w:fldChar w:fldCharType="end"/>
        </w:r>
      </w:hyperlink>
    </w:p>
    <w:p w14:paraId="2E0EC67C" w14:textId="6FD32753"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55" w:history="1">
        <w:r w:rsidR="0033404F" w:rsidRPr="0074699E">
          <w:rPr>
            <w:rStyle w:val="Hyperlink"/>
            <w:noProof/>
          </w:rPr>
          <w:t>1.7</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FUNCTIONAL DIAGRAM</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_Toc152840755 \h </w:instrText>
        </w:r>
        <w:r w:rsidR="0033404F" w:rsidRPr="0074699E">
          <w:rPr>
            <w:noProof/>
            <w:webHidden/>
          </w:rPr>
        </w:r>
        <w:r w:rsidR="0033404F" w:rsidRPr="0074699E">
          <w:rPr>
            <w:noProof/>
            <w:webHidden/>
          </w:rPr>
          <w:fldChar w:fldCharType="separate"/>
        </w:r>
        <w:r w:rsidR="00FB7225" w:rsidRPr="0074699E">
          <w:rPr>
            <w:noProof/>
            <w:webHidden/>
          </w:rPr>
          <w:t>16</w:t>
        </w:r>
        <w:r w:rsidR="0033404F" w:rsidRPr="0074699E">
          <w:rPr>
            <w:noProof/>
            <w:webHidden/>
          </w:rPr>
          <w:fldChar w:fldCharType="end"/>
        </w:r>
      </w:hyperlink>
    </w:p>
    <w:p w14:paraId="07E15C97" w14:textId="7B8D2C46" w:rsidR="0033404F" w:rsidRPr="0074699E"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52840756" w:history="1">
        <w:r w:rsidR="0033404F" w:rsidRPr="0074699E">
          <w:rPr>
            <w:rStyle w:val="Hyperlink"/>
            <w:noProof/>
          </w:rPr>
          <w:t>2</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REQUIREMENTS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_Toc152840756 \h </w:instrText>
        </w:r>
        <w:r w:rsidR="0033404F" w:rsidRPr="0074699E">
          <w:rPr>
            <w:noProof/>
            <w:webHidden/>
          </w:rPr>
        </w:r>
        <w:r w:rsidR="0033404F" w:rsidRPr="0074699E">
          <w:rPr>
            <w:noProof/>
            <w:webHidden/>
          </w:rPr>
          <w:fldChar w:fldCharType="separate"/>
        </w:r>
        <w:r w:rsidR="00FB7225" w:rsidRPr="0074699E">
          <w:rPr>
            <w:noProof/>
            <w:webHidden/>
          </w:rPr>
          <w:t>16</w:t>
        </w:r>
        <w:r w:rsidR="0033404F" w:rsidRPr="0074699E">
          <w:rPr>
            <w:noProof/>
            <w:webHidden/>
          </w:rPr>
          <w:fldChar w:fldCharType="end"/>
        </w:r>
      </w:hyperlink>
    </w:p>
    <w:p w14:paraId="6BA9C2A7" w14:textId="3ABB8822"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57" w:history="1">
        <w:r w:rsidR="0033404F" w:rsidRPr="0074699E">
          <w:rPr>
            <w:rStyle w:val="Hyperlink"/>
            <w:noProof/>
          </w:rPr>
          <w:t>2.1</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GENERAL</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_Toc152840757 \h </w:instrText>
        </w:r>
        <w:r w:rsidR="0033404F" w:rsidRPr="0074699E">
          <w:rPr>
            <w:noProof/>
            <w:webHidden/>
          </w:rPr>
        </w:r>
        <w:r w:rsidR="0033404F" w:rsidRPr="0074699E">
          <w:rPr>
            <w:noProof/>
            <w:webHidden/>
          </w:rPr>
          <w:fldChar w:fldCharType="separate"/>
        </w:r>
        <w:r w:rsidR="00FB7225" w:rsidRPr="0074699E">
          <w:rPr>
            <w:noProof/>
            <w:webHidden/>
          </w:rPr>
          <w:t>16</w:t>
        </w:r>
        <w:r w:rsidR="0033404F" w:rsidRPr="0074699E">
          <w:rPr>
            <w:noProof/>
            <w:webHidden/>
          </w:rPr>
          <w:fldChar w:fldCharType="end"/>
        </w:r>
      </w:hyperlink>
    </w:p>
    <w:p w14:paraId="6A9D6A8A" w14:textId="5784FF3A" w:rsidR="0033404F" w:rsidRPr="0074699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2840758" w:history="1">
        <w:r w:rsidR="0033404F" w:rsidRPr="0074699E">
          <w:rPr>
            <w:rStyle w:val="Hyperlink"/>
            <w:noProof/>
          </w:rPr>
          <w:t>2.1.1</w:t>
        </w:r>
        <w:r w:rsidR="0033404F" w:rsidRPr="0074699E">
          <w:rPr>
            <w:rFonts w:asciiTheme="minorHAnsi" w:eastAsiaTheme="minorEastAsia" w:hAnsiTheme="minorHAnsi" w:cstheme="minorBidi"/>
            <w:noProof/>
            <w:kern w:val="2"/>
            <w:sz w:val="22"/>
            <w:szCs w:val="22"/>
            <w:lang w:eastAsia="en-GB"/>
            <w14:ligatures w14:val="standardContextual"/>
          </w:rPr>
          <w:tab/>
        </w:r>
        <w:r w:rsidR="0033404F" w:rsidRPr="0074699E">
          <w:rPr>
            <w:rStyle w:val="Hyperlink"/>
            <w:noProof/>
          </w:rPr>
          <w:t>Deviations from the Generic Specification</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_Toc152840758 \h </w:instrText>
        </w:r>
        <w:r w:rsidR="0033404F" w:rsidRPr="0074699E">
          <w:rPr>
            <w:noProof/>
            <w:webHidden/>
          </w:rPr>
        </w:r>
        <w:r w:rsidR="0033404F" w:rsidRPr="0074699E">
          <w:rPr>
            <w:noProof/>
            <w:webHidden/>
          </w:rPr>
          <w:fldChar w:fldCharType="separate"/>
        </w:r>
        <w:r w:rsidR="00FB7225" w:rsidRPr="0074699E">
          <w:rPr>
            <w:noProof/>
            <w:webHidden/>
          </w:rPr>
          <w:t>16</w:t>
        </w:r>
        <w:r w:rsidR="0033404F" w:rsidRPr="0074699E">
          <w:rPr>
            <w:noProof/>
            <w:webHidden/>
          </w:rPr>
          <w:fldChar w:fldCharType="end"/>
        </w:r>
      </w:hyperlink>
    </w:p>
    <w:p w14:paraId="340D234C" w14:textId="0FDAC251" w:rsidR="0033404F" w:rsidRPr="0074699E"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52840759" w:history="1">
        <w:r w:rsidR="0033404F" w:rsidRPr="0074699E">
          <w:rPr>
            <w:rStyle w:val="Hyperlink"/>
            <w:noProof/>
          </w:rPr>
          <w:t>2.1.1.1</w:t>
        </w:r>
        <w:r w:rsidR="0033404F" w:rsidRPr="0074699E">
          <w:rPr>
            <w:rFonts w:asciiTheme="minorHAnsi" w:eastAsiaTheme="minorEastAsia" w:hAnsiTheme="minorHAnsi" w:cstheme="minorBidi"/>
            <w:noProof/>
            <w:kern w:val="2"/>
            <w:sz w:val="22"/>
            <w:szCs w:val="22"/>
            <w:lang w:eastAsia="en-GB"/>
            <w14:ligatures w14:val="standardContextual"/>
          </w:rPr>
          <w:tab/>
        </w:r>
        <w:r w:rsidR="0033404F" w:rsidRPr="0074699E">
          <w:rPr>
            <w:rStyle w:val="Hyperlink"/>
            <w:noProof/>
          </w:rPr>
          <w:t>Deviations from Screening Tests – Chart F3</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_Toc152840759 \h </w:instrText>
        </w:r>
        <w:r w:rsidR="0033404F" w:rsidRPr="0074699E">
          <w:rPr>
            <w:noProof/>
            <w:webHidden/>
          </w:rPr>
        </w:r>
        <w:r w:rsidR="0033404F" w:rsidRPr="0074699E">
          <w:rPr>
            <w:noProof/>
            <w:webHidden/>
          </w:rPr>
          <w:fldChar w:fldCharType="separate"/>
        </w:r>
        <w:r w:rsidR="00FB7225" w:rsidRPr="0074699E">
          <w:rPr>
            <w:noProof/>
            <w:webHidden/>
          </w:rPr>
          <w:t>16</w:t>
        </w:r>
        <w:r w:rsidR="0033404F" w:rsidRPr="0074699E">
          <w:rPr>
            <w:noProof/>
            <w:webHidden/>
          </w:rPr>
          <w:fldChar w:fldCharType="end"/>
        </w:r>
      </w:hyperlink>
    </w:p>
    <w:p w14:paraId="770FFB6A" w14:textId="6F99481C" w:rsidR="0033404F" w:rsidRPr="0074699E"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52840760" w:history="1">
        <w:r w:rsidR="0033404F" w:rsidRPr="0074699E">
          <w:rPr>
            <w:rStyle w:val="Hyperlink"/>
            <w:noProof/>
          </w:rPr>
          <w:t>2.1.1.2</w:t>
        </w:r>
        <w:r w:rsidR="0033404F" w:rsidRPr="0074699E">
          <w:rPr>
            <w:rFonts w:asciiTheme="minorHAnsi" w:eastAsiaTheme="minorEastAsia" w:hAnsiTheme="minorHAnsi" w:cstheme="minorBidi"/>
            <w:noProof/>
            <w:kern w:val="2"/>
            <w:sz w:val="22"/>
            <w:szCs w:val="22"/>
            <w:lang w:eastAsia="en-GB"/>
            <w14:ligatures w14:val="standardContextual"/>
          </w:rPr>
          <w:tab/>
        </w:r>
        <w:r w:rsidR="0033404F" w:rsidRPr="0074699E">
          <w:rPr>
            <w:rStyle w:val="Hyperlink"/>
            <w:noProof/>
          </w:rPr>
          <w:t>Deviations from Qualification and Periodic Tests – Chart F4</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_Toc152840760 \h </w:instrText>
        </w:r>
        <w:r w:rsidR="0033404F" w:rsidRPr="0074699E">
          <w:rPr>
            <w:noProof/>
            <w:webHidden/>
          </w:rPr>
        </w:r>
        <w:r w:rsidR="0033404F" w:rsidRPr="0074699E">
          <w:rPr>
            <w:noProof/>
            <w:webHidden/>
          </w:rPr>
          <w:fldChar w:fldCharType="separate"/>
        </w:r>
        <w:r w:rsidR="00FB7225" w:rsidRPr="0074699E">
          <w:rPr>
            <w:noProof/>
            <w:webHidden/>
          </w:rPr>
          <w:t>17</w:t>
        </w:r>
        <w:r w:rsidR="0033404F" w:rsidRPr="0074699E">
          <w:rPr>
            <w:noProof/>
            <w:webHidden/>
          </w:rPr>
          <w:fldChar w:fldCharType="end"/>
        </w:r>
      </w:hyperlink>
    </w:p>
    <w:p w14:paraId="3B2D056C" w14:textId="1C558366"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1" w:history="1">
        <w:r w:rsidR="0033404F" w:rsidRPr="0074699E">
          <w:rPr>
            <w:rStyle w:val="Hyperlink"/>
            <w:noProof/>
          </w:rPr>
          <w:t>2.2</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MARKING</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_Toc152840761 \h </w:instrText>
        </w:r>
        <w:r w:rsidR="0033404F" w:rsidRPr="0074699E">
          <w:rPr>
            <w:noProof/>
            <w:webHidden/>
          </w:rPr>
        </w:r>
        <w:r w:rsidR="0033404F" w:rsidRPr="0074699E">
          <w:rPr>
            <w:noProof/>
            <w:webHidden/>
          </w:rPr>
          <w:fldChar w:fldCharType="separate"/>
        </w:r>
        <w:r w:rsidR="00FB7225" w:rsidRPr="0074699E">
          <w:rPr>
            <w:noProof/>
            <w:webHidden/>
          </w:rPr>
          <w:t>17</w:t>
        </w:r>
        <w:r w:rsidR="0033404F" w:rsidRPr="0074699E">
          <w:rPr>
            <w:noProof/>
            <w:webHidden/>
          </w:rPr>
          <w:fldChar w:fldCharType="end"/>
        </w:r>
      </w:hyperlink>
    </w:p>
    <w:p w14:paraId="4935DA13" w14:textId="65DEA8A1"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2" w:history="1">
        <w:r w:rsidR="0033404F" w:rsidRPr="0074699E">
          <w:rPr>
            <w:rStyle w:val="Hyperlink"/>
            <w:noProof/>
          </w:rPr>
          <w:t>2.3</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Robustness of terminations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_Toc152840762 \h </w:instrText>
        </w:r>
        <w:r w:rsidR="0033404F" w:rsidRPr="0074699E">
          <w:rPr>
            <w:noProof/>
            <w:webHidden/>
          </w:rPr>
        </w:r>
        <w:r w:rsidR="0033404F" w:rsidRPr="0074699E">
          <w:rPr>
            <w:noProof/>
            <w:webHidden/>
          </w:rPr>
          <w:fldChar w:fldCharType="separate"/>
        </w:r>
        <w:r w:rsidR="00FB7225" w:rsidRPr="0074699E">
          <w:rPr>
            <w:noProof/>
            <w:webHidden/>
          </w:rPr>
          <w:t>17</w:t>
        </w:r>
        <w:r w:rsidR="0033404F" w:rsidRPr="0074699E">
          <w:rPr>
            <w:noProof/>
            <w:webHidden/>
          </w:rPr>
          <w:fldChar w:fldCharType="end"/>
        </w:r>
      </w:hyperlink>
    </w:p>
    <w:p w14:paraId="31FBDC93" w14:textId="5ABD702E"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3" w:history="1">
        <w:r w:rsidR="0033404F" w:rsidRPr="0074699E">
          <w:rPr>
            <w:rStyle w:val="Hyperlink"/>
            <w:noProof/>
          </w:rPr>
          <w:t>2.4</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ELECTRICAL MEASUREMENTS AT ROOM, HIGH AND LOW TEMPERATURES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_Toc152840763 \h </w:instrText>
        </w:r>
        <w:r w:rsidR="0033404F" w:rsidRPr="0074699E">
          <w:rPr>
            <w:noProof/>
            <w:webHidden/>
          </w:rPr>
        </w:r>
        <w:r w:rsidR="0033404F" w:rsidRPr="0074699E">
          <w:rPr>
            <w:noProof/>
            <w:webHidden/>
          </w:rPr>
          <w:fldChar w:fldCharType="separate"/>
        </w:r>
        <w:r w:rsidR="00FB7225" w:rsidRPr="0074699E">
          <w:rPr>
            <w:noProof/>
            <w:webHidden/>
          </w:rPr>
          <w:t>18</w:t>
        </w:r>
        <w:r w:rsidR="0033404F" w:rsidRPr="0074699E">
          <w:rPr>
            <w:noProof/>
            <w:webHidden/>
          </w:rPr>
          <w:fldChar w:fldCharType="end"/>
        </w:r>
      </w:hyperlink>
    </w:p>
    <w:p w14:paraId="2649CCCB" w14:textId="02885FD8" w:rsidR="0033404F" w:rsidRPr="0074699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2840764" w:history="1">
        <w:r w:rsidR="0033404F" w:rsidRPr="0074699E">
          <w:rPr>
            <w:rStyle w:val="Hyperlink"/>
            <w:noProof/>
          </w:rPr>
          <w:t>2.4.1</w:t>
        </w:r>
        <w:r w:rsidR="0033404F" w:rsidRPr="0074699E">
          <w:rPr>
            <w:rFonts w:asciiTheme="minorHAnsi" w:eastAsiaTheme="minorEastAsia" w:hAnsiTheme="minorHAnsi" w:cstheme="minorBidi"/>
            <w:noProof/>
            <w:kern w:val="2"/>
            <w:sz w:val="22"/>
            <w:szCs w:val="22"/>
            <w:lang w:eastAsia="en-GB"/>
            <w14:ligatures w14:val="standardContextual"/>
          </w:rPr>
          <w:tab/>
        </w:r>
        <w:r w:rsidR="0033404F" w:rsidRPr="0074699E">
          <w:rPr>
            <w:rStyle w:val="Hyperlink"/>
            <w:noProof/>
          </w:rPr>
          <w:t>Room Temperature Electrical Measurements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_Toc152840764 \h </w:instrText>
        </w:r>
        <w:r w:rsidR="0033404F" w:rsidRPr="0074699E">
          <w:rPr>
            <w:noProof/>
            <w:webHidden/>
          </w:rPr>
        </w:r>
        <w:r w:rsidR="0033404F" w:rsidRPr="0074699E">
          <w:rPr>
            <w:noProof/>
            <w:webHidden/>
          </w:rPr>
          <w:fldChar w:fldCharType="separate"/>
        </w:r>
        <w:r w:rsidR="00FB7225" w:rsidRPr="0074699E">
          <w:rPr>
            <w:noProof/>
            <w:webHidden/>
          </w:rPr>
          <w:t>18</w:t>
        </w:r>
        <w:r w:rsidR="0033404F" w:rsidRPr="0074699E">
          <w:rPr>
            <w:noProof/>
            <w:webHidden/>
          </w:rPr>
          <w:fldChar w:fldCharType="end"/>
        </w:r>
      </w:hyperlink>
    </w:p>
    <w:p w14:paraId="784255F8" w14:textId="30A96FD0" w:rsidR="0033404F" w:rsidRPr="0074699E"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2840765" w:history="1">
        <w:r w:rsidR="0033404F" w:rsidRPr="0074699E">
          <w:rPr>
            <w:rStyle w:val="Hyperlink"/>
            <w:noProof/>
          </w:rPr>
          <w:t>2.4.2</w:t>
        </w:r>
        <w:r w:rsidR="0033404F" w:rsidRPr="0074699E">
          <w:rPr>
            <w:rFonts w:asciiTheme="minorHAnsi" w:eastAsiaTheme="minorEastAsia" w:hAnsiTheme="minorHAnsi" w:cstheme="minorBidi"/>
            <w:noProof/>
            <w:kern w:val="2"/>
            <w:sz w:val="22"/>
            <w:szCs w:val="22"/>
            <w:lang w:eastAsia="en-GB"/>
            <w14:ligatures w14:val="standardContextual"/>
          </w:rPr>
          <w:tab/>
        </w:r>
        <w:r w:rsidR="0033404F" w:rsidRPr="0074699E">
          <w:rPr>
            <w:rStyle w:val="Hyperlink"/>
            <w:noProof/>
          </w:rPr>
          <w:t>High and Low Temperatures Electrical Measurements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_Toc152840765 \h </w:instrText>
        </w:r>
        <w:r w:rsidR="0033404F" w:rsidRPr="0074699E">
          <w:rPr>
            <w:noProof/>
            <w:webHidden/>
          </w:rPr>
        </w:r>
        <w:r w:rsidR="0033404F" w:rsidRPr="0074699E">
          <w:rPr>
            <w:noProof/>
            <w:webHidden/>
          </w:rPr>
          <w:fldChar w:fldCharType="separate"/>
        </w:r>
        <w:r w:rsidR="00FB7225" w:rsidRPr="0074699E">
          <w:rPr>
            <w:noProof/>
            <w:webHidden/>
          </w:rPr>
          <w:t>19</w:t>
        </w:r>
        <w:r w:rsidR="0033404F" w:rsidRPr="0074699E">
          <w:rPr>
            <w:noProof/>
            <w:webHidden/>
          </w:rPr>
          <w:fldChar w:fldCharType="end"/>
        </w:r>
      </w:hyperlink>
    </w:p>
    <w:p w14:paraId="23E8FD36" w14:textId="6D320787"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6" w:history="1">
        <w:r w:rsidR="0033404F" w:rsidRPr="0074699E">
          <w:rPr>
            <w:rStyle w:val="Hyperlink"/>
            <w:noProof/>
          </w:rPr>
          <w:t>2.5</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INTERMEDIATE AND END-POINT ELECTRICAL MEASUREMENTS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_Toc152840766 \h </w:instrText>
        </w:r>
        <w:r w:rsidR="0033404F" w:rsidRPr="0074699E">
          <w:rPr>
            <w:noProof/>
            <w:webHidden/>
          </w:rPr>
        </w:r>
        <w:r w:rsidR="0033404F" w:rsidRPr="0074699E">
          <w:rPr>
            <w:noProof/>
            <w:webHidden/>
          </w:rPr>
          <w:fldChar w:fldCharType="separate"/>
        </w:r>
        <w:r w:rsidR="00FB7225" w:rsidRPr="0074699E">
          <w:rPr>
            <w:noProof/>
            <w:webHidden/>
          </w:rPr>
          <w:t>19</w:t>
        </w:r>
        <w:r w:rsidR="0033404F" w:rsidRPr="0074699E">
          <w:rPr>
            <w:noProof/>
            <w:webHidden/>
          </w:rPr>
          <w:fldChar w:fldCharType="end"/>
        </w:r>
      </w:hyperlink>
    </w:p>
    <w:p w14:paraId="3C46CCAC" w14:textId="265E5D0E"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7" w:history="1">
        <w:r w:rsidR="0033404F" w:rsidRPr="0074699E">
          <w:rPr>
            <w:rStyle w:val="Hyperlink"/>
            <w:noProof/>
          </w:rPr>
          <w:t>2.6</w:t>
        </w:r>
        <w:r w:rsidR="0033404F" w:rsidRPr="0074699E">
          <w:rPr>
            <w:rFonts w:asciiTheme="minorHAnsi" w:eastAsiaTheme="minorEastAsia" w:hAnsiTheme="minorHAnsi" w:cstheme="minorBidi"/>
            <w:caps w:val="0"/>
            <w:noProof/>
            <w:kern w:val="2"/>
            <w:sz w:val="22"/>
            <w:szCs w:val="22"/>
            <w:lang w:eastAsia="en-GB"/>
            <w14:ligatures w14:val="standardContextual"/>
          </w:rPr>
          <w:tab/>
        </w:r>
        <w:r w:rsidR="0033404F" w:rsidRPr="0074699E">
          <w:rPr>
            <w:rStyle w:val="Hyperlink"/>
            <w:noProof/>
          </w:rPr>
          <w:t>BURN-IN conditions</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_Toc152840767 \h </w:instrText>
        </w:r>
        <w:r w:rsidR="0033404F" w:rsidRPr="0074699E">
          <w:rPr>
            <w:noProof/>
            <w:webHidden/>
          </w:rPr>
        </w:r>
        <w:r w:rsidR="0033404F" w:rsidRPr="0074699E">
          <w:rPr>
            <w:noProof/>
            <w:webHidden/>
          </w:rPr>
          <w:fldChar w:fldCharType="separate"/>
        </w:r>
        <w:r w:rsidR="00FB7225" w:rsidRPr="0074699E">
          <w:rPr>
            <w:noProof/>
            <w:webHidden/>
          </w:rPr>
          <w:t>21</w:t>
        </w:r>
        <w:r w:rsidR="0033404F" w:rsidRPr="0074699E">
          <w:rPr>
            <w:noProof/>
            <w:webHidden/>
          </w:rPr>
          <w:fldChar w:fldCharType="end"/>
        </w:r>
      </w:hyperlink>
    </w:p>
    <w:p w14:paraId="0326A3FA" w14:textId="46AB87E0" w:rsidR="0033404F" w:rsidRPr="0074699E"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8" w:history="1">
        <w:r w:rsidR="0033404F" w:rsidRPr="0074699E">
          <w:rPr>
            <w:rStyle w:val="Hyperlink"/>
            <w:noProof/>
          </w:rPr>
          <w:t>APPENDIX ‘A’</w:t>
        </w:r>
        <w:r w:rsidR="0033404F" w:rsidRPr="0074699E">
          <w:rPr>
            <w:noProof/>
            <w:webHidden/>
          </w:rPr>
          <w:tab/>
        </w:r>
        <w:r w:rsidR="0033404F" w:rsidRPr="0074699E">
          <w:rPr>
            <w:noProof/>
            <w:webHidden/>
          </w:rPr>
          <w:fldChar w:fldCharType="begin"/>
        </w:r>
        <w:r w:rsidR="0033404F" w:rsidRPr="0074699E">
          <w:rPr>
            <w:noProof/>
            <w:webHidden/>
          </w:rPr>
          <w:instrText xml:space="preserve"> PAGEREF _Toc152840768 \h </w:instrText>
        </w:r>
        <w:r w:rsidR="0033404F" w:rsidRPr="0074699E">
          <w:rPr>
            <w:noProof/>
            <w:webHidden/>
          </w:rPr>
        </w:r>
        <w:r w:rsidR="0033404F" w:rsidRPr="0074699E">
          <w:rPr>
            <w:noProof/>
            <w:webHidden/>
          </w:rPr>
          <w:fldChar w:fldCharType="separate"/>
        </w:r>
        <w:r w:rsidR="00FB7225" w:rsidRPr="0074699E">
          <w:rPr>
            <w:noProof/>
            <w:webHidden/>
          </w:rPr>
          <w:t>22</w:t>
        </w:r>
        <w:r w:rsidR="0033404F" w:rsidRPr="0074699E">
          <w:rPr>
            <w:noProof/>
            <w:webHidden/>
          </w:rPr>
          <w:fldChar w:fldCharType="end"/>
        </w:r>
      </w:hyperlink>
    </w:p>
    <w:p w14:paraId="3EFEE59C" w14:textId="7C6D57DA" w:rsidR="009758E4" w:rsidRPr="0074699E" w:rsidRDefault="009758E4" w:rsidP="009758E4">
      <w:pPr>
        <w:tabs>
          <w:tab w:val="right" w:pos="10147"/>
        </w:tabs>
        <w:spacing w:after="100"/>
        <w:ind w:left="1080" w:hanging="1080"/>
        <w:jc w:val="left"/>
        <w:rPr>
          <w:caps/>
        </w:rPr>
      </w:pPr>
      <w:r w:rsidRPr="0074699E">
        <w:rPr>
          <w:caps/>
        </w:rPr>
        <w:fldChar w:fldCharType="end"/>
      </w:r>
      <w:r w:rsidRPr="0074699E">
        <w:rPr>
          <w:caps/>
        </w:rPr>
        <w:tab/>
      </w:r>
    </w:p>
    <w:p w14:paraId="3F98695C" w14:textId="4DA05B41" w:rsidR="00052054" w:rsidRPr="0074699E" w:rsidRDefault="009758E4" w:rsidP="009758E4">
      <w:pPr>
        <w:spacing w:after="0" w:line="240" w:lineRule="auto"/>
        <w:ind w:left="0" w:right="0"/>
        <w:jc w:val="left"/>
      </w:pPr>
      <w:r w:rsidRPr="0074699E">
        <w:br w:type="page"/>
      </w:r>
    </w:p>
    <w:p w14:paraId="03B87FA8" w14:textId="2C3FB478" w:rsidR="00052054" w:rsidRPr="0074699E" w:rsidRDefault="00052054" w:rsidP="00052054">
      <w:pPr>
        <w:pStyle w:val="Heading1"/>
      </w:pPr>
      <w:bookmarkStart w:id="0" w:name="_Toc42089903"/>
      <w:bookmarkStart w:id="1" w:name="_Toc152840745"/>
      <w:r w:rsidRPr="0074699E">
        <w:lastRenderedPageBreak/>
        <w:t>GENERAL</w:t>
      </w:r>
      <w:bookmarkEnd w:id="0"/>
      <w:bookmarkEnd w:id="1"/>
    </w:p>
    <w:p w14:paraId="58060AC6" w14:textId="77777777" w:rsidR="00052054" w:rsidRPr="0074699E" w:rsidRDefault="00052054" w:rsidP="001A6BB9">
      <w:pPr>
        <w:pStyle w:val="Heading2"/>
      </w:pPr>
      <w:bookmarkStart w:id="2" w:name="_Toc42089904"/>
      <w:bookmarkStart w:id="3" w:name="_Toc152840746"/>
      <w:r w:rsidRPr="0074699E">
        <w:t>SCOPE</w:t>
      </w:r>
      <w:bookmarkEnd w:id="2"/>
      <w:bookmarkEnd w:id="3"/>
    </w:p>
    <w:p w14:paraId="7AD8375A" w14:textId="77777777" w:rsidR="00052054" w:rsidRPr="0074699E" w:rsidRDefault="00052054" w:rsidP="00052054">
      <w:r w:rsidRPr="0074699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3D06756" w14:textId="77777777" w:rsidR="00052054" w:rsidRPr="0074699E" w:rsidRDefault="00052054" w:rsidP="001A6BB9">
      <w:pPr>
        <w:pStyle w:val="Heading2"/>
      </w:pPr>
      <w:bookmarkStart w:id="4" w:name="_Toc42089905"/>
      <w:bookmarkStart w:id="5" w:name="_Toc152840747"/>
      <w:r w:rsidRPr="0074699E">
        <w:t>APPLICABLE DOCUMENTS</w:t>
      </w:r>
      <w:bookmarkEnd w:id="4"/>
      <w:bookmarkEnd w:id="5"/>
    </w:p>
    <w:p w14:paraId="7D1940F4" w14:textId="77777777" w:rsidR="00052054" w:rsidRPr="0074699E" w:rsidRDefault="00052054" w:rsidP="00364677">
      <w:pPr>
        <w:spacing w:after="120"/>
      </w:pPr>
      <w:r w:rsidRPr="0074699E">
        <w:t>The following documents form part of this specification and shall be read in conjunction with it:</w:t>
      </w:r>
    </w:p>
    <w:p w14:paraId="4CDDD45D" w14:textId="77777777" w:rsidR="00052054" w:rsidRPr="0074699E" w:rsidRDefault="00052054" w:rsidP="007C44A0">
      <w:pPr>
        <w:pStyle w:val="alphabeticallist"/>
        <w:spacing w:after="60"/>
      </w:pPr>
      <w:r w:rsidRPr="0074699E">
        <w:t xml:space="preserve">ESCC Generic Specification No. </w:t>
      </w:r>
      <w:hyperlink r:id="rId16" w:history="1">
        <w:r w:rsidRPr="0074699E">
          <w:rPr>
            <w:rStyle w:val="Hyperlink"/>
          </w:rPr>
          <w:t>300</w:t>
        </w:r>
        <w:r w:rsidR="003A162B" w:rsidRPr="0074699E">
          <w:rPr>
            <w:rStyle w:val="Hyperlink"/>
          </w:rPr>
          <w:t>6</w:t>
        </w:r>
      </w:hyperlink>
      <w:r w:rsidRPr="0074699E">
        <w:t>.</w:t>
      </w:r>
    </w:p>
    <w:p w14:paraId="7528DA36" w14:textId="77777777" w:rsidR="00AB1C01" w:rsidRPr="0074699E" w:rsidRDefault="00AB1C01" w:rsidP="00983EA1">
      <w:pPr>
        <w:pStyle w:val="alphabeticallist"/>
      </w:pPr>
      <w:r w:rsidRPr="0074699E">
        <w:t>IEC Publication No. 60270, High-voltage test techniques</w:t>
      </w:r>
      <w:r w:rsidR="006376E4" w:rsidRPr="0074699E">
        <w:t xml:space="preserve"> </w:t>
      </w:r>
      <w:r w:rsidRPr="0074699E">
        <w:t>–</w:t>
      </w:r>
      <w:r w:rsidR="006376E4" w:rsidRPr="0074699E">
        <w:t xml:space="preserve"> </w:t>
      </w:r>
      <w:r w:rsidRPr="0074699E">
        <w:t>Partial discharge measurements</w:t>
      </w:r>
    </w:p>
    <w:p w14:paraId="3B482F12" w14:textId="77777777" w:rsidR="00052054" w:rsidRPr="0074699E" w:rsidRDefault="00052054" w:rsidP="001A6BB9">
      <w:pPr>
        <w:pStyle w:val="Heading2"/>
      </w:pPr>
      <w:bookmarkStart w:id="6" w:name="_Toc42089906"/>
      <w:bookmarkStart w:id="7" w:name="_Toc152840748"/>
      <w:r w:rsidRPr="0074699E">
        <w:t>TERMS, DEFINITIONS, ABBREVIATIONS, SYMBOLS AND UNITS</w:t>
      </w:r>
      <w:bookmarkEnd w:id="6"/>
      <w:bookmarkEnd w:id="7"/>
    </w:p>
    <w:p w14:paraId="5B429D47" w14:textId="77777777" w:rsidR="00052054" w:rsidRPr="0074699E" w:rsidRDefault="00052054" w:rsidP="00052054">
      <w:r w:rsidRPr="0074699E">
        <w:t xml:space="preserve">For the purpose of this specification, the terms, definitions, abbreviations, symbols and units specified in ESCC Basic Specification No. </w:t>
      </w:r>
      <w:hyperlink r:id="rId17" w:history="1">
        <w:r w:rsidRPr="0074699E">
          <w:rPr>
            <w:rStyle w:val="Hyperlink"/>
          </w:rPr>
          <w:t>21300</w:t>
        </w:r>
      </w:hyperlink>
      <w:r w:rsidRPr="0074699E">
        <w:t xml:space="preserve"> shall apply.</w:t>
      </w:r>
    </w:p>
    <w:p w14:paraId="2598A188" w14:textId="77777777" w:rsidR="00052054" w:rsidRPr="0074699E" w:rsidRDefault="00052054" w:rsidP="001A6BB9">
      <w:pPr>
        <w:pStyle w:val="Heading2"/>
      </w:pPr>
      <w:bookmarkStart w:id="8" w:name="_Toc42089907"/>
      <w:bookmarkStart w:id="9" w:name="_Toc152840749"/>
      <w:r w:rsidRPr="0074699E">
        <w:t xml:space="preserve">THE ESCC COMPONENT NUMBER AND </w:t>
      </w:r>
      <w:r w:rsidR="003A162B" w:rsidRPr="0074699E">
        <w:t xml:space="preserve">range of </w:t>
      </w:r>
      <w:r w:rsidRPr="0074699E">
        <w:t>COMPONENT</w:t>
      </w:r>
      <w:r w:rsidR="003A162B" w:rsidRPr="0074699E">
        <w:t>s</w:t>
      </w:r>
      <w:bookmarkEnd w:id="8"/>
      <w:bookmarkEnd w:id="9"/>
    </w:p>
    <w:p w14:paraId="6B79B818" w14:textId="77777777" w:rsidR="00052054" w:rsidRPr="0074699E" w:rsidRDefault="00052054" w:rsidP="00052054">
      <w:pPr>
        <w:pStyle w:val="Heading3"/>
      </w:pPr>
      <w:bookmarkStart w:id="10" w:name="_Toc323044221"/>
      <w:bookmarkStart w:id="11" w:name="_Ref531181818"/>
      <w:bookmarkStart w:id="12" w:name="_Toc42089908"/>
      <w:bookmarkStart w:id="13" w:name="_Toc152840750"/>
      <w:r w:rsidRPr="0074699E">
        <w:t>The ESCC Component Number</w:t>
      </w:r>
      <w:bookmarkEnd w:id="10"/>
      <w:bookmarkEnd w:id="11"/>
      <w:bookmarkEnd w:id="12"/>
      <w:bookmarkEnd w:id="13"/>
    </w:p>
    <w:p w14:paraId="37985AD1" w14:textId="77777777" w:rsidR="00052054" w:rsidRPr="0074699E" w:rsidRDefault="00052054" w:rsidP="00364677">
      <w:pPr>
        <w:spacing w:after="120"/>
      </w:pPr>
      <w:r w:rsidRPr="0074699E">
        <w:t>The ESCC Component Number shall be constituted as follows:</w:t>
      </w:r>
    </w:p>
    <w:p w14:paraId="6AE0E58E" w14:textId="4AD66B0F" w:rsidR="00052054" w:rsidRPr="0074699E" w:rsidRDefault="006C6D72" w:rsidP="007C44A0">
      <w:pPr>
        <w:spacing w:after="120"/>
      </w:pPr>
      <w:r w:rsidRPr="0074699E">
        <w:t>Example: 300</w:t>
      </w:r>
      <w:r w:rsidR="00FB0CDF" w:rsidRPr="0074699E">
        <w:t>6</w:t>
      </w:r>
      <w:r w:rsidR="00364677" w:rsidRPr="0074699E">
        <w:t>0</w:t>
      </w:r>
      <w:r w:rsidR="00FB0CDF" w:rsidRPr="0074699E">
        <w:t>22</w:t>
      </w:r>
      <w:r w:rsidR="00F0020B" w:rsidRPr="0074699E">
        <w:t>01</w:t>
      </w:r>
      <w:r w:rsidR="009F40B6" w:rsidRPr="0074699E">
        <w:t>47</w:t>
      </w:r>
      <w:r w:rsidR="00FB0CDF" w:rsidRPr="0074699E">
        <w:t>2MH</w:t>
      </w:r>
      <w:r w:rsidR="009F40B6" w:rsidRPr="0074699E">
        <w:t>A</w:t>
      </w:r>
    </w:p>
    <w:p w14:paraId="50D36C6D" w14:textId="77777777" w:rsidR="00052054" w:rsidRPr="0074699E" w:rsidRDefault="00052054" w:rsidP="0013347F">
      <w:pPr>
        <w:pStyle w:val="BulletList"/>
      </w:pPr>
      <w:r w:rsidRPr="0074699E">
        <w:t>Detail Specification Reference: 3</w:t>
      </w:r>
      <w:r w:rsidR="006C6D72" w:rsidRPr="0074699E">
        <w:t>00</w:t>
      </w:r>
      <w:r w:rsidR="00FB0CDF" w:rsidRPr="0074699E">
        <w:t>6</w:t>
      </w:r>
      <w:r w:rsidR="005942F4" w:rsidRPr="0074699E">
        <w:t>0</w:t>
      </w:r>
      <w:r w:rsidR="00FB0CDF" w:rsidRPr="0074699E">
        <w:t>22</w:t>
      </w:r>
    </w:p>
    <w:p w14:paraId="59F3648B" w14:textId="106ABE31" w:rsidR="00052054" w:rsidRPr="0074699E" w:rsidRDefault="00052054" w:rsidP="0013347F">
      <w:pPr>
        <w:pStyle w:val="BulletList"/>
      </w:pPr>
      <w:r w:rsidRPr="0074699E">
        <w:t>Component Type Variant Number</w:t>
      </w:r>
      <w:r w:rsidR="00F936B5" w:rsidRPr="0074699E">
        <w:t>: 01 (See Note 1)</w:t>
      </w:r>
    </w:p>
    <w:p w14:paraId="69650541" w14:textId="7D546CA6" w:rsidR="006C6D72" w:rsidRPr="0074699E" w:rsidRDefault="006C6D72" w:rsidP="0013347F">
      <w:pPr>
        <w:pStyle w:val="BulletList"/>
      </w:pPr>
      <w:r w:rsidRPr="0074699E">
        <w:t>Characteristic code: Capacitance Value (</w:t>
      </w:r>
      <w:r w:rsidR="009F40B6" w:rsidRPr="0074699E">
        <w:t>47</w:t>
      </w:r>
      <w:r w:rsidR="00BC3C7C" w:rsidRPr="0074699E">
        <w:t>0</w:t>
      </w:r>
      <w:r w:rsidR="00845DBE" w:rsidRPr="0074699E">
        <w:t>0</w:t>
      </w:r>
      <w:r w:rsidR="00D81763" w:rsidRPr="0074699E">
        <w:t>p</w:t>
      </w:r>
      <w:r w:rsidRPr="0074699E">
        <w:t xml:space="preserve">F): </w:t>
      </w:r>
      <w:r w:rsidR="009F40B6" w:rsidRPr="0074699E">
        <w:t>47</w:t>
      </w:r>
      <w:r w:rsidR="00FB0CDF" w:rsidRPr="0074699E">
        <w:t>2</w:t>
      </w:r>
      <w:r w:rsidRPr="0074699E">
        <w:t xml:space="preserve"> (as required)</w:t>
      </w:r>
    </w:p>
    <w:p w14:paraId="638789DE" w14:textId="77777777" w:rsidR="006C6D72" w:rsidRPr="0074699E" w:rsidRDefault="006C6D72" w:rsidP="0013347F">
      <w:pPr>
        <w:pStyle w:val="BulletList"/>
      </w:pPr>
      <w:r w:rsidRPr="0074699E">
        <w:t>Characteristic code:</w:t>
      </w:r>
      <w:r w:rsidR="00111B68" w:rsidRPr="0074699E">
        <w:t xml:space="preserve"> Capacitance Tolerance (±</w:t>
      </w:r>
      <w:r w:rsidR="00FB0CDF" w:rsidRPr="0074699E">
        <w:t>2</w:t>
      </w:r>
      <w:r w:rsidR="00111B68" w:rsidRPr="0074699E">
        <w:t>0</w:t>
      </w:r>
      <w:r w:rsidR="00845DBE" w:rsidRPr="0074699E">
        <w:t xml:space="preserve">%): </w:t>
      </w:r>
      <w:r w:rsidR="00FB0CDF" w:rsidRPr="0074699E">
        <w:t>M</w:t>
      </w:r>
      <w:r w:rsidRPr="0074699E">
        <w:t xml:space="preserve"> (as required)</w:t>
      </w:r>
    </w:p>
    <w:p w14:paraId="5E360E19" w14:textId="2EAEEAA4" w:rsidR="00F936B5" w:rsidRPr="0074699E" w:rsidRDefault="00FB7021" w:rsidP="00F936B5">
      <w:pPr>
        <w:pStyle w:val="BulletList"/>
      </w:pPr>
      <w:r w:rsidRPr="0074699E">
        <w:t>Rating</w:t>
      </w:r>
      <w:r w:rsidR="006C6D72" w:rsidRPr="0074699E">
        <w:t xml:space="preserve"> code: Rated Voltage (</w:t>
      </w:r>
      <w:r w:rsidR="00FB0CDF" w:rsidRPr="0074699E">
        <w:t>1000</w:t>
      </w:r>
      <w:r w:rsidR="00845DBE" w:rsidRPr="0074699E">
        <w:t xml:space="preserve">0V): </w:t>
      </w:r>
      <w:r w:rsidR="00FB0CDF" w:rsidRPr="0074699E">
        <w:t>H</w:t>
      </w:r>
      <w:r w:rsidR="006C6D72" w:rsidRPr="0074699E">
        <w:t xml:space="preserve"> (as required)</w:t>
      </w:r>
      <w:r w:rsidR="00F936B5" w:rsidRPr="0074699E">
        <w:t xml:space="preserve"> </w:t>
      </w:r>
    </w:p>
    <w:p w14:paraId="4358AD60" w14:textId="3B38BFBA" w:rsidR="00B7595A" w:rsidRPr="0074699E" w:rsidRDefault="00B7595A" w:rsidP="00F936B5">
      <w:pPr>
        <w:pStyle w:val="BulletList"/>
      </w:pPr>
      <w:r w:rsidRPr="0074699E">
        <w:t xml:space="preserve">Characteristic </w:t>
      </w:r>
      <w:r w:rsidR="00BF23E0" w:rsidRPr="0074699E">
        <w:t>c</w:t>
      </w:r>
      <w:r w:rsidRPr="0074699E">
        <w:t>ode: Case Size</w:t>
      </w:r>
      <w:r w:rsidR="00F94390" w:rsidRPr="0074699E">
        <w:t>: A (as required)</w:t>
      </w:r>
      <w:r w:rsidR="00BD1EF8" w:rsidRPr="0074699E">
        <w:t xml:space="preserve"> </w:t>
      </w:r>
      <w:r w:rsidR="00F94390" w:rsidRPr="0074699E">
        <w:t>(See Note 2)</w:t>
      </w:r>
    </w:p>
    <w:p w14:paraId="5AC7AFF8" w14:textId="77777777" w:rsidR="00F936B5" w:rsidRPr="0074699E" w:rsidRDefault="00F936B5" w:rsidP="00F936B5">
      <w:pPr>
        <w:pStyle w:val="NOTES"/>
        <w:spacing w:before="120"/>
      </w:pPr>
      <w:r w:rsidRPr="0074699E">
        <w:t>NoteS:</w:t>
      </w:r>
    </w:p>
    <w:p w14:paraId="61C10222" w14:textId="39B6A399" w:rsidR="006C6D72" w:rsidRPr="0074699E" w:rsidRDefault="00F936B5" w:rsidP="00DE641A">
      <w:pPr>
        <w:pStyle w:val="numericallist"/>
        <w:spacing w:after="60"/>
      </w:pPr>
      <w:r w:rsidRPr="0074699E">
        <w:t>Marking of the Component Type Variant Number is mandatory. No further reference to type variant number is made in this specification.</w:t>
      </w:r>
    </w:p>
    <w:p w14:paraId="091A2F6C" w14:textId="71ED67C7" w:rsidR="00F94390" w:rsidRPr="0074699E" w:rsidRDefault="005D3E1B" w:rsidP="00F936B5">
      <w:pPr>
        <w:pStyle w:val="numericallist"/>
      </w:pPr>
      <w:r w:rsidRPr="0074699E">
        <w:t xml:space="preserve">The case size </w:t>
      </w:r>
      <w:r w:rsidR="00BD5828" w:rsidRPr="0074699E">
        <w:t>code letter</w:t>
      </w:r>
      <w:r w:rsidRPr="0074699E">
        <w:t xml:space="preserve"> shall be omitted for components w</w:t>
      </w:r>
      <w:r w:rsidR="00BD5828" w:rsidRPr="0074699E">
        <w:t>h</w:t>
      </w:r>
      <w:r w:rsidRPr="0074699E">
        <w:t>i</w:t>
      </w:r>
      <w:r w:rsidR="00BD5828" w:rsidRPr="0074699E">
        <w:t>ch have</w:t>
      </w:r>
      <w:r w:rsidRPr="0074699E">
        <w:t xml:space="preserve"> no case size option</w:t>
      </w:r>
      <w:r w:rsidR="003443F1" w:rsidRPr="0074699E">
        <w:t>s</w:t>
      </w:r>
      <w:r w:rsidRPr="0074699E">
        <w:t xml:space="preserve"> with respect to </w:t>
      </w:r>
      <w:r w:rsidR="00BD5828" w:rsidRPr="0074699E">
        <w:t>the</w:t>
      </w:r>
      <w:r w:rsidRPr="0074699E">
        <w:t xml:space="preserve"> value.</w:t>
      </w:r>
    </w:p>
    <w:p w14:paraId="447BAF30" w14:textId="77777777" w:rsidR="00052054" w:rsidRPr="0074699E" w:rsidRDefault="00052054" w:rsidP="00457E61">
      <w:pPr>
        <w:pStyle w:val="Heading4"/>
        <w:numPr>
          <w:ilvl w:val="3"/>
          <w:numId w:val="42"/>
        </w:numPr>
      </w:pPr>
      <w:bookmarkStart w:id="14" w:name="_Toc42089909"/>
      <w:bookmarkStart w:id="15" w:name="_Ref152661779"/>
      <w:bookmarkStart w:id="16" w:name="_Toc152840751"/>
      <w:r w:rsidRPr="0074699E">
        <w:lastRenderedPageBreak/>
        <w:t>Characteristics and Ratings Codes</w:t>
      </w:r>
      <w:bookmarkEnd w:id="14"/>
      <w:bookmarkEnd w:id="15"/>
      <w:bookmarkEnd w:id="16"/>
    </w:p>
    <w:p w14:paraId="57FCA04C" w14:textId="77777777" w:rsidR="006C6D72" w:rsidRPr="0074699E" w:rsidRDefault="006C6D72" w:rsidP="00B52C1C">
      <w:pPr>
        <w:keepNext/>
        <w:spacing w:after="120"/>
      </w:pPr>
      <w:r w:rsidRPr="0074699E">
        <w:t>Characteristics and ratings to be codified as part of the ESCC Component Number shall be as follows:</w:t>
      </w:r>
    </w:p>
    <w:p w14:paraId="119E77FA" w14:textId="77777777" w:rsidR="00052054" w:rsidRPr="0074699E" w:rsidRDefault="006C6D72" w:rsidP="00B52C1C">
      <w:pPr>
        <w:pStyle w:val="alphabeticallist"/>
        <w:keepNext/>
        <w:spacing w:after="120"/>
      </w:pPr>
      <w:r w:rsidRPr="0074699E">
        <w:t>Capacitance Value</w:t>
      </w:r>
      <w:r w:rsidR="00A37C27" w:rsidRPr="0074699E">
        <w:t>,</w:t>
      </w:r>
      <w:r w:rsidRPr="0074699E">
        <w:t xml:space="preserve"> C</w:t>
      </w:r>
      <w:r w:rsidR="00A37C27" w:rsidRPr="0074699E">
        <w:t xml:space="preserve">, </w:t>
      </w:r>
      <w:r w:rsidRPr="0074699E">
        <w:t xml:space="preserve">expressed by means of the following codes in accordance with ESCC Basic Specification No. </w:t>
      </w:r>
      <w:hyperlink r:id="rId18" w:history="1">
        <w:r w:rsidRPr="0074699E">
          <w:rPr>
            <w:rStyle w:val="Hyperlink"/>
          </w:rPr>
          <w:t>21700</w:t>
        </w:r>
      </w:hyperlink>
      <w:r w:rsidRPr="0074699E">
        <w:t>. The unit quantity shall be picofarad</w:t>
      </w:r>
      <w:r w:rsidR="00D14417" w:rsidRPr="0074699E">
        <w:t>s</w:t>
      </w:r>
      <w:r w:rsidRPr="0074699E">
        <w:t xml:space="preserve">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74699E" w14:paraId="4E2B7159" w14:textId="77777777" w:rsidTr="00105E0E">
        <w:trPr>
          <w:trHeight w:val="510"/>
        </w:trPr>
        <w:tc>
          <w:tcPr>
            <w:tcW w:w="2268" w:type="dxa"/>
          </w:tcPr>
          <w:p w14:paraId="076D68AC" w14:textId="77777777" w:rsidR="006C6D72" w:rsidRPr="0074699E" w:rsidRDefault="006C6D72" w:rsidP="00BD1EF8">
            <w:pPr>
              <w:pStyle w:val="Bodyjustified"/>
              <w:keepNext/>
            </w:pPr>
            <w:r w:rsidRPr="0074699E">
              <w:t>Capacitance Value C</w:t>
            </w:r>
          </w:p>
          <w:p w14:paraId="0B554077" w14:textId="77777777" w:rsidR="006C6D72" w:rsidRPr="0074699E" w:rsidRDefault="006C6D72" w:rsidP="00BD1EF8">
            <w:pPr>
              <w:pStyle w:val="Bodyjustified"/>
              <w:keepNext/>
            </w:pPr>
            <w:r w:rsidRPr="0074699E">
              <w:t>(pF)</w:t>
            </w:r>
          </w:p>
        </w:tc>
        <w:tc>
          <w:tcPr>
            <w:tcW w:w="1134" w:type="dxa"/>
          </w:tcPr>
          <w:p w14:paraId="6096CEA0" w14:textId="77777777" w:rsidR="006C6D72" w:rsidRPr="0074699E" w:rsidRDefault="006C6D72" w:rsidP="00B52C1C">
            <w:pPr>
              <w:pStyle w:val="Bodyjustified"/>
              <w:keepNext/>
            </w:pPr>
            <w:r w:rsidRPr="0074699E">
              <w:t>Code</w:t>
            </w:r>
          </w:p>
          <w:p w14:paraId="1481AF36" w14:textId="77777777" w:rsidR="006C6D72" w:rsidRPr="0074699E" w:rsidRDefault="006C6D72" w:rsidP="00B52C1C">
            <w:pPr>
              <w:pStyle w:val="Bodyjustified"/>
              <w:keepNext/>
            </w:pPr>
          </w:p>
        </w:tc>
      </w:tr>
      <w:tr w:rsidR="00105E0E" w:rsidRPr="0074699E" w14:paraId="3BED5655" w14:textId="77777777" w:rsidTr="00105E0E">
        <w:trPr>
          <w:trHeight w:val="318"/>
        </w:trPr>
        <w:tc>
          <w:tcPr>
            <w:tcW w:w="2268" w:type="dxa"/>
            <w:vAlign w:val="center"/>
          </w:tcPr>
          <w:p w14:paraId="73A84F27" w14:textId="77777777" w:rsidR="00105E0E" w:rsidRPr="0074699E" w:rsidRDefault="00105E0E" w:rsidP="00BD1EF8">
            <w:pPr>
              <w:pStyle w:val="Bodyjustified"/>
              <w:keepNext/>
            </w:pPr>
            <w:r w:rsidRPr="0074699E">
              <w:t>XX10</w:t>
            </w:r>
            <w:r w:rsidRPr="0074699E">
              <w:rPr>
                <w:vertAlign w:val="superscript"/>
              </w:rPr>
              <w:t>1</w:t>
            </w:r>
          </w:p>
        </w:tc>
        <w:tc>
          <w:tcPr>
            <w:tcW w:w="1134" w:type="dxa"/>
            <w:vAlign w:val="center"/>
          </w:tcPr>
          <w:p w14:paraId="1AF1739F" w14:textId="77777777" w:rsidR="00105E0E" w:rsidRPr="0074699E" w:rsidRDefault="00105E0E" w:rsidP="00105E0E">
            <w:pPr>
              <w:pStyle w:val="Bodyjustified"/>
              <w:keepNext/>
            </w:pPr>
            <w:r w:rsidRPr="0074699E">
              <w:t>XX1</w:t>
            </w:r>
          </w:p>
        </w:tc>
      </w:tr>
      <w:tr w:rsidR="00105E0E" w:rsidRPr="0074699E" w14:paraId="236840B1" w14:textId="77777777" w:rsidTr="00105E0E">
        <w:trPr>
          <w:trHeight w:val="318"/>
        </w:trPr>
        <w:tc>
          <w:tcPr>
            <w:tcW w:w="2268" w:type="dxa"/>
            <w:vAlign w:val="center"/>
          </w:tcPr>
          <w:p w14:paraId="1B15BDDE" w14:textId="77777777" w:rsidR="00105E0E" w:rsidRPr="0074699E" w:rsidRDefault="00105E0E" w:rsidP="00BD1EF8">
            <w:pPr>
              <w:pStyle w:val="Bodyjustified"/>
              <w:keepNext/>
            </w:pPr>
            <w:r w:rsidRPr="0074699E">
              <w:t>XX10</w:t>
            </w:r>
            <w:r w:rsidRPr="0074699E">
              <w:rPr>
                <w:vertAlign w:val="superscript"/>
              </w:rPr>
              <w:t>2</w:t>
            </w:r>
          </w:p>
        </w:tc>
        <w:tc>
          <w:tcPr>
            <w:tcW w:w="1134" w:type="dxa"/>
            <w:vAlign w:val="center"/>
          </w:tcPr>
          <w:p w14:paraId="2C21AFF6" w14:textId="77777777" w:rsidR="00105E0E" w:rsidRPr="0074699E" w:rsidRDefault="00105E0E" w:rsidP="00105E0E">
            <w:pPr>
              <w:pStyle w:val="Bodyjustified"/>
            </w:pPr>
            <w:r w:rsidRPr="0074699E">
              <w:t>XX2</w:t>
            </w:r>
          </w:p>
        </w:tc>
      </w:tr>
      <w:tr w:rsidR="00105E0E" w:rsidRPr="0074699E" w14:paraId="04034D0A" w14:textId="77777777" w:rsidTr="00105E0E">
        <w:trPr>
          <w:trHeight w:val="318"/>
        </w:trPr>
        <w:tc>
          <w:tcPr>
            <w:tcW w:w="2268" w:type="dxa"/>
            <w:vAlign w:val="center"/>
          </w:tcPr>
          <w:p w14:paraId="71869559" w14:textId="77777777" w:rsidR="00105E0E" w:rsidRPr="0074699E" w:rsidRDefault="00105E0E" w:rsidP="00BD1EF8">
            <w:pPr>
              <w:pStyle w:val="Bodyjustified"/>
              <w:keepNext/>
            </w:pPr>
            <w:r w:rsidRPr="0074699E">
              <w:t>XX10</w:t>
            </w:r>
            <w:r w:rsidRPr="0074699E">
              <w:rPr>
                <w:vertAlign w:val="superscript"/>
              </w:rPr>
              <w:t>3</w:t>
            </w:r>
          </w:p>
        </w:tc>
        <w:tc>
          <w:tcPr>
            <w:tcW w:w="1134" w:type="dxa"/>
            <w:vAlign w:val="center"/>
          </w:tcPr>
          <w:p w14:paraId="531C695F" w14:textId="77777777" w:rsidR="00105E0E" w:rsidRPr="0074699E" w:rsidRDefault="00105E0E" w:rsidP="00105E0E">
            <w:pPr>
              <w:pStyle w:val="Bodyjustified"/>
            </w:pPr>
            <w:r w:rsidRPr="0074699E">
              <w:t>XX3</w:t>
            </w:r>
          </w:p>
        </w:tc>
      </w:tr>
      <w:tr w:rsidR="00D81763" w:rsidRPr="0074699E" w14:paraId="1E23A437" w14:textId="77777777" w:rsidTr="00105E0E">
        <w:trPr>
          <w:trHeight w:val="318"/>
        </w:trPr>
        <w:tc>
          <w:tcPr>
            <w:tcW w:w="2268" w:type="dxa"/>
            <w:vAlign w:val="center"/>
          </w:tcPr>
          <w:p w14:paraId="0DAF1EDA" w14:textId="77777777" w:rsidR="00D81763" w:rsidRPr="0074699E" w:rsidRDefault="00D81763" w:rsidP="00105E0E">
            <w:pPr>
              <w:pStyle w:val="Bodyjustified"/>
              <w:keepNext/>
            </w:pPr>
            <w:r w:rsidRPr="0074699E">
              <w:t>XX10</w:t>
            </w:r>
            <w:r w:rsidR="00105E0E" w:rsidRPr="0074699E">
              <w:rPr>
                <w:vertAlign w:val="superscript"/>
              </w:rPr>
              <w:t>4</w:t>
            </w:r>
          </w:p>
        </w:tc>
        <w:tc>
          <w:tcPr>
            <w:tcW w:w="1134" w:type="dxa"/>
            <w:vAlign w:val="center"/>
          </w:tcPr>
          <w:p w14:paraId="123F36BD" w14:textId="77777777" w:rsidR="00D81763" w:rsidRPr="0074699E" w:rsidRDefault="00D81763" w:rsidP="00105E0E">
            <w:pPr>
              <w:pStyle w:val="Bodyjustified"/>
              <w:keepNext/>
            </w:pPr>
            <w:r w:rsidRPr="0074699E">
              <w:t>X</w:t>
            </w:r>
            <w:r w:rsidR="00BC3C7C" w:rsidRPr="0074699E">
              <w:t>X</w:t>
            </w:r>
            <w:r w:rsidR="00105E0E" w:rsidRPr="0074699E">
              <w:t>4</w:t>
            </w:r>
          </w:p>
        </w:tc>
      </w:tr>
      <w:tr w:rsidR="003B589D" w:rsidRPr="0074699E" w14:paraId="3540187D" w14:textId="77777777" w:rsidTr="00105E0E">
        <w:trPr>
          <w:trHeight w:val="318"/>
        </w:trPr>
        <w:tc>
          <w:tcPr>
            <w:tcW w:w="2268" w:type="dxa"/>
            <w:vAlign w:val="center"/>
          </w:tcPr>
          <w:p w14:paraId="585F8442" w14:textId="77777777" w:rsidR="003B589D" w:rsidRPr="0074699E" w:rsidRDefault="00105E0E" w:rsidP="00105E0E">
            <w:pPr>
              <w:pStyle w:val="Bodyjustified"/>
            </w:pPr>
            <w:r w:rsidRPr="0074699E">
              <w:t>XX</w:t>
            </w:r>
            <w:r w:rsidR="003B589D" w:rsidRPr="0074699E">
              <w:t>10</w:t>
            </w:r>
            <w:r w:rsidRPr="0074699E">
              <w:rPr>
                <w:vertAlign w:val="superscript"/>
              </w:rPr>
              <w:t>5</w:t>
            </w:r>
          </w:p>
        </w:tc>
        <w:tc>
          <w:tcPr>
            <w:tcW w:w="1134" w:type="dxa"/>
            <w:vAlign w:val="center"/>
          </w:tcPr>
          <w:p w14:paraId="6361AD3E" w14:textId="77777777" w:rsidR="003B589D" w:rsidRPr="0074699E" w:rsidRDefault="003B589D" w:rsidP="00105E0E">
            <w:pPr>
              <w:pStyle w:val="Bodyjustified"/>
            </w:pPr>
            <w:r w:rsidRPr="0074699E">
              <w:t>XX</w:t>
            </w:r>
            <w:r w:rsidR="00105E0E" w:rsidRPr="0074699E">
              <w:t>5</w:t>
            </w:r>
          </w:p>
        </w:tc>
      </w:tr>
    </w:tbl>
    <w:p w14:paraId="76F83BA3" w14:textId="77777777" w:rsidR="006C6D72" w:rsidRPr="0074699E" w:rsidRDefault="006C6D72" w:rsidP="00C81139">
      <w:pPr>
        <w:pStyle w:val="alphabeticallist"/>
        <w:keepNext/>
        <w:spacing w:before="240" w:after="120"/>
      </w:pPr>
      <w:r w:rsidRPr="0074699E">
        <w:t xml:space="preserve">Capacitance Tolerance expressed by the following codes in accordance with ESCC Basic Specification No. </w:t>
      </w:r>
      <w:hyperlink r:id="rId19" w:history="1">
        <w:r w:rsidRPr="0074699E">
          <w:rPr>
            <w:rStyle w:val="Hyperlink"/>
          </w:rPr>
          <w:t>21700</w:t>
        </w:r>
      </w:hyperlink>
      <w:r w:rsidRPr="0074699E">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4699E" w14:paraId="48C0D620" w14:textId="77777777" w:rsidTr="00F936B5">
        <w:trPr>
          <w:trHeight w:val="272"/>
        </w:trPr>
        <w:tc>
          <w:tcPr>
            <w:tcW w:w="2268" w:type="dxa"/>
          </w:tcPr>
          <w:p w14:paraId="2C14E051" w14:textId="77777777" w:rsidR="00455088" w:rsidRPr="0074699E" w:rsidRDefault="00455088" w:rsidP="00C81139">
            <w:pPr>
              <w:pStyle w:val="Bodyjustified"/>
              <w:keepNext/>
            </w:pPr>
            <w:r w:rsidRPr="0074699E">
              <w:t>Tolerance</w:t>
            </w:r>
          </w:p>
          <w:p w14:paraId="37EE3FE5" w14:textId="77777777" w:rsidR="00455088" w:rsidRPr="0074699E" w:rsidRDefault="00455088" w:rsidP="00C81139">
            <w:pPr>
              <w:pStyle w:val="Bodyjustified"/>
              <w:keepNext/>
            </w:pPr>
            <w:r w:rsidRPr="0074699E">
              <w:t>(±</w:t>
            </w:r>
            <w:r w:rsidR="006500DC" w:rsidRPr="0074699E">
              <w:t xml:space="preserve"> %</w:t>
            </w:r>
            <w:r w:rsidRPr="0074699E">
              <w:t>)</w:t>
            </w:r>
          </w:p>
        </w:tc>
        <w:tc>
          <w:tcPr>
            <w:tcW w:w="1134" w:type="dxa"/>
          </w:tcPr>
          <w:p w14:paraId="4A15FE12" w14:textId="77777777" w:rsidR="00455088" w:rsidRPr="0074699E" w:rsidRDefault="00455088" w:rsidP="00C81139">
            <w:pPr>
              <w:pStyle w:val="Bodyjustified"/>
              <w:keepNext/>
            </w:pPr>
            <w:r w:rsidRPr="0074699E">
              <w:t>Code Letter</w:t>
            </w:r>
          </w:p>
        </w:tc>
      </w:tr>
      <w:tr w:rsidR="00455088" w:rsidRPr="0074699E" w14:paraId="7D27C9A1" w14:textId="77777777" w:rsidTr="00F936B5">
        <w:trPr>
          <w:trHeight w:val="272"/>
        </w:trPr>
        <w:tc>
          <w:tcPr>
            <w:tcW w:w="2268" w:type="dxa"/>
            <w:vAlign w:val="center"/>
          </w:tcPr>
          <w:p w14:paraId="28E35E72" w14:textId="77777777" w:rsidR="00455088" w:rsidRPr="0074699E" w:rsidRDefault="00455088" w:rsidP="006500DC">
            <w:pPr>
              <w:pStyle w:val="Bodyjustified"/>
            </w:pPr>
            <w:r w:rsidRPr="0074699E">
              <w:t>10</w:t>
            </w:r>
          </w:p>
        </w:tc>
        <w:tc>
          <w:tcPr>
            <w:tcW w:w="1134" w:type="dxa"/>
            <w:vAlign w:val="center"/>
          </w:tcPr>
          <w:p w14:paraId="35AB0691" w14:textId="77777777" w:rsidR="00455088" w:rsidRPr="0074699E" w:rsidRDefault="00455088" w:rsidP="00455088">
            <w:pPr>
              <w:pStyle w:val="Bodyjustified"/>
            </w:pPr>
            <w:r w:rsidRPr="0074699E">
              <w:t>K</w:t>
            </w:r>
          </w:p>
        </w:tc>
      </w:tr>
      <w:tr w:rsidR="00455088" w:rsidRPr="0074699E" w14:paraId="140BCB64" w14:textId="77777777" w:rsidTr="00F936B5">
        <w:trPr>
          <w:trHeight w:val="272"/>
        </w:trPr>
        <w:tc>
          <w:tcPr>
            <w:tcW w:w="2268" w:type="dxa"/>
            <w:vAlign w:val="center"/>
          </w:tcPr>
          <w:p w14:paraId="7A6F2756" w14:textId="77777777" w:rsidR="00455088" w:rsidRPr="0074699E" w:rsidRDefault="00455088" w:rsidP="006500DC">
            <w:pPr>
              <w:pStyle w:val="Bodyjustified"/>
            </w:pPr>
            <w:r w:rsidRPr="0074699E">
              <w:t>20</w:t>
            </w:r>
          </w:p>
        </w:tc>
        <w:tc>
          <w:tcPr>
            <w:tcW w:w="1134" w:type="dxa"/>
            <w:vAlign w:val="center"/>
          </w:tcPr>
          <w:p w14:paraId="15450635" w14:textId="77777777" w:rsidR="00455088" w:rsidRPr="0074699E" w:rsidRDefault="00455088" w:rsidP="00455088">
            <w:pPr>
              <w:pStyle w:val="Bodyjustified"/>
            </w:pPr>
            <w:r w:rsidRPr="0074699E">
              <w:t>M</w:t>
            </w:r>
          </w:p>
        </w:tc>
      </w:tr>
    </w:tbl>
    <w:p w14:paraId="23866E48" w14:textId="77777777" w:rsidR="00052054" w:rsidRPr="0074699E" w:rsidRDefault="00D67096" w:rsidP="00A91D19">
      <w:pPr>
        <w:pStyle w:val="alphabeticallist"/>
        <w:spacing w:before="240" w:after="120"/>
      </w:pPr>
      <w:bookmarkStart w:id="17" w:name="_Ref153548473"/>
      <w:r w:rsidRPr="0074699E">
        <w:t>Rated Voltage</w:t>
      </w:r>
      <w:r w:rsidR="000E6943" w:rsidRPr="0074699E">
        <w:t>, U</w:t>
      </w:r>
      <w:r w:rsidR="000E6943" w:rsidRPr="0074699E">
        <w:rPr>
          <w:vertAlign w:val="subscript"/>
        </w:rPr>
        <w:t>R</w:t>
      </w:r>
      <w:r w:rsidR="000E6943" w:rsidRPr="0074699E">
        <w:t xml:space="preserve">, </w:t>
      </w:r>
      <w:r w:rsidRPr="0074699E">
        <w:t>expressed by the following codes</w:t>
      </w:r>
      <w:r w:rsidR="003A3DC8" w:rsidRPr="0074699E">
        <w:t>:</w:t>
      </w:r>
      <w:bookmarkEnd w:id="17"/>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4699E" w14:paraId="1A09830A" w14:textId="77777777" w:rsidTr="00F936B5">
        <w:trPr>
          <w:trHeight w:val="272"/>
        </w:trPr>
        <w:tc>
          <w:tcPr>
            <w:tcW w:w="2268" w:type="dxa"/>
          </w:tcPr>
          <w:p w14:paraId="77418769" w14:textId="77777777" w:rsidR="007E3398" w:rsidRPr="0074699E" w:rsidRDefault="007E3398" w:rsidP="0013347F">
            <w:pPr>
              <w:pStyle w:val="Bodyjustified"/>
            </w:pPr>
            <w:r w:rsidRPr="0074699E">
              <w:t>Rated Voltage</w:t>
            </w:r>
            <w:r w:rsidR="000E6943" w:rsidRPr="0074699E">
              <w:t xml:space="preserve"> U</w:t>
            </w:r>
            <w:r w:rsidR="000E6943" w:rsidRPr="0074699E">
              <w:rPr>
                <w:vertAlign w:val="subscript"/>
              </w:rPr>
              <w:t>R</w:t>
            </w:r>
          </w:p>
          <w:p w14:paraId="27F4BD62" w14:textId="77777777" w:rsidR="007E3398" w:rsidRPr="0074699E" w:rsidRDefault="007E3398" w:rsidP="00662071">
            <w:pPr>
              <w:pStyle w:val="Bodyjustified"/>
            </w:pPr>
            <w:r w:rsidRPr="0074699E">
              <w:t>(V)</w:t>
            </w:r>
          </w:p>
        </w:tc>
        <w:tc>
          <w:tcPr>
            <w:tcW w:w="1134" w:type="dxa"/>
          </w:tcPr>
          <w:p w14:paraId="7312245A" w14:textId="77777777" w:rsidR="007E3398" w:rsidRPr="0074699E" w:rsidRDefault="007E3398" w:rsidP="0013347F">
            <w:pPr>
              <w:pStyle w:val="Bodyjustified"/>
            </w:pPr>
            <w:r w:rsidRPr="0074699E">
              <w:t>Code Letter</w:t>
            </w:r>
          </w:p>
        </w:tc>
      </w:tr>
      <w:tr w:rsidR="00007CC7" w:rsidRPr="0074699E" w14:paraId="01899E84" w14:textId="77777777" w:rsidTr="00F936B5">
        <w:trPr>
          <w:trHeight w:val="272"/>
        </w:trPr>
        <w:tc>
          <w:tcPr>
            <w:tcW w:w="2268" w:type="dxa"/>
            <w:vAlign w:val="center"/>
          </w:tcPr>
          <w:p w14:paraId="79F4D14C" w14:textId="77777777" w:rsidR="00007CC7" w:rsidRPr="0074699E" w:rsidRDefault="00662071" w:rsidP="00662071">
            <w:pPr>
              <w:pStyle w:val="Bodyjustified"/>
            </w:pPr>
            <w:r w:rsidRPr="0074699E">
              <w:t>1500</w:t>
            </w:r>
          </w:p>
        </w:tc>
        <w:tc>
          <w:tcPr>
            <w:tcW w:w="1134" w:type="dxa"/>
            <w:vAlign w:val="center"/>
          </w:tcPr>
          <w:p w14:paraId="400E596E" w14:textId="77777777" w:rsidR="00007CC7" w:rsidRPr="0074699E" w:rsidRDefault="00662071" w:rsidP="00662071">
            <w:pPr>
              <w:pStyle w:val="Bodyjustified"/>
            </w:pPr>
            <w:r w:rsidRPr="0074699E">
              <w:t>C</w:t>
            </w:r>
          </w:p>
        </w:tc>
      </w:tr>
      <w:tr w:rsidR="00662071" w:rsidRPr="0074699E" w14:paraId="316163DA" w14:textId="77777777" w:rsidTr="00F936B5">
        <w:trPr>
          <w:trHeight w:val="272"/>
        </w:trPr>
        <w:tc>
          <w:tcPr>
            <w:tcW w:w="2268" w:type="dxa"/>
            <w:vAlign w:val="center"/>
          </w:tcPr>
          <w:p w14:paraId="1792E15B" w14:textId="77777777" w:rsidR="00662071" w:rsidRPr="0074699E" w:rsidRDefault="00662071" w:rsidP="00662071">
            <w:pPr>
              <w:pStyle w:val="Bodyjustified"/>
            </w:pPr>
            <w:r w:rsidRPr="0074699E">
              <w:t>2500</w:t>
            </w:r>
          </w:p>
        </w:tc>
        <w:tc>
          <w:tcPr>
            <w:tcW w:w="1134" w:type="dxa"/>
            <w:vAlign w:val="center"/>
          </w:tcPr>
          <w:p w14:paraId="78DC2AC3" w14:textId="77777777" w:rsidR="00662071" w:rsidRPr="0074699E" w:rsidRDefault="00662071" w:rsidP="00662071">
            <w:pPr>
              <w:pStyle w:val="Bodyjustified"/>
            </w:pPr>
            <w:r w:rsidRPr="0074699E">
              <w:t>D</w:t>
            </w:r>
          </w:p>
        </w:tc>
      </w:tr>
      <w:tr w:rsidR="00662071" w:rsidRPr="0074699E" w14:paraId="5DA67901" w14:textId="77777777" w:rsidTr="00F936B5">
        <w:trPr>
          <w:trHeight w:val="272"/>
        </w:trPr>
        <w:tc>
          <w:tcPr>
            <w:tcW w:w="2268" w:type="dxa"/>
            <w:vAlign w:val="center"/>
          </w:tcPr>
          <w:p w14:paraId="00407EBC" w14:textId="77777777" w:rsidR="00662071" w:rsidRPr="0074699E" w:rsidRDefault="00662071" w:rsidP="00662071">
            <w:pPr>
              <w:pStyle w:val="Bodyjustified"/>
            </w:pPr>
            <w:r w:rsidRPr="0074699E">
              <w:t>3500</w:t>
            </w:r>
          </w:p>
        </w:tc>
        <w:tc>
          <w:tcPr>
            <w:tcW w:w="1134" w:type="dxa"/>
            <w:vAlign w:val="center"/>
          </w:tcPr>
          <w:p w14:paraId="454AB249" w14:textId="77777777" w:rsidR="00662071" w:rsidRPr="0074699E" w:rsidRDefault="00662071" w:rsidP="00662071">
            <w:pPr>
              <w:pStyle w:val="Bodyjustified"/>
            </w:pPr>
            <w:r w:rsidRPr="0074699E">
              <w:t>E</w:t>
            </w:r>
          </w:p>
        </w:tc>
      </w:tr>
      <w:tr w:rsidR="00662071" w:rsidRPr="0074699E" w14:paraId="6E7438F9" w14:textId="77777777" w:rsidTr="00F936B5">
        <w:trPr>
          <w:trHeight w:val="272"/>
        </w:trPr>
        <w:tc>
          <w:tcPr>
            <w:tcW w:w="2268" w:type="dxa"/>
            <w:vAlign w:val="center"/>
          </w:tcPr>
          <w:p w14:paraId="567D0576" w14:textId="77777777" w:rsidR="00662071" w:rsidRPr="0074699E" w:rsidRDefault="00662071" w:rsidP="00662071">
            <w:pPr>
              <w:pStyle w:val="Bodyjustified"/>
            </w:pPr>
            <w:r w:rsidRPr="0074699E">
              <w:t>5000</w:t>
            </w:r>
          </w:p>
        </w:tc>
        <w:tc>
          <w:tcPr>
            <w:tcW w:w="1134" w:type="dxa"/>
            <w:vAlign w:val="center"/>
          </w:tcPr>
          <w:p w14:paraId="15476180" w14:textId="77777777" w:rsidR="00662071" w:rsidRPr="0074699E" w:rsidRDefault="00662071" w:rsidP="00662071">
            <w:pPr>
              <w:pStyle w:val="Bodyjustified"/>
            </w:pPr>
            <w:r w:rsidRPr="0074699E">
              <w:t>F</w:t>
            </w:r>
          </w:p>
        </w:tc>
      </w:tr>
      <w:tr w:rsidR="00662071" w:rsidRPr="0074699E" w14:paraId="6F26BCC9" w14:textId="77777777" w:rsidTr="00F936B5">
        <w:trPr>
          <w:trHeight w:val="272"/>
        </w:trPr>
        <w:tc>
          <w:tcPr>
            <w:tcW w:w="2268" w:type="dxa"/>
            <w:vAlign w:val="center"/>
          </w:tcPr>
          <w:p w14:paraId="7BBAA19D" w14:textId="77777777" w:rsidR="00662071" w:rsidRPr="0074699E" w:rsidRDefault="00662071" w:rsidP="00662071">
            <w:pPr>
              <w:pStyle w:val="Bodyjustified"/>
            </w:pPr>
            <w:r w:rsidRPr="0074699E">
              <w:t>7500</w:t>
            </w:r>
          </w:p>
        </w:tc>
        <w:tc>
          <w:tcPr>
            <w:tcW w:w="1134" w:type="dxa"/>
            <w:vAlign w:val="center"/>
          </w:tcPr>
          <w:p w14:paraId="41D6F94C" w14:textId="77777777" w:rsidR="00662071" w:rsidRPr="0074699E" w:rsidRDefault="00662071" w:rsidP="00662071">
            <w:pPr>
              <w:pStyle w:val="Bodyjustified"/>
            </w:pPr>
            <w:r w:rsidRPr="0074699E">
              <w:t>G</w:t>
            </w:r>
          </w:p>
        </w:tc>
      </w:tr>
      <w:tr w:rsidR="007E3398" w:rsidRPr="0074699E" w14:paraId="7D44CBD3" w14:textId="77777777" w:rsidTr="00F936B5">
        <w:trPr>
          <w:trHeight w:val="272"/>
        </w:trPr>
        <w:tc>
          <w:tcPr>
            <w:tcW w:w="2268" w:type="dxa"/>
            <w:vAlign w:val="center"/>
          </w:tcPr>
          <w:p w14:paraId="3C25659A" w14:textId="77777777" w:rsidR="007E3398" w:rsidRPr="0074699E" w:rsidRDefault="00662071" w:rsidP="00662071">
            <w:pPr>
              <w:pStyle w:val="Bodyjustified"/>
            </w:pPr>
            <w:r w:rsidRPr="0074699E">
              <w:t>10000</w:t>
            </w:r>
          </w:p>
        </w:tc>
        <w:tc>
          <w:tcPr>
            <w:tcW w:w="1134" w:type="dxa"/>
            <w:vAlign w:val="center"/>
          </w:tcPr>
          <w:p w14:paraId="01B7A515" w14:textId="77777777" w:rsidR="007E3398" w:rsidRPr="0074699E" w:rsidRDefault="00662071" w:rsidP="00662071">
            <w:pPr>
              <w:pStyle w:val="Bodyjustified"/>
            </w:pPr>
            <w:r w:rsidRPr="0074699E">
              <w:t>H</w:t>
            </w:r>
          </w:p>
        </w:tc>
      </w:tr>
      <w:tr w:rsidR="007E3398" w:rsidRPr="0074699E" w14:paraId="2DF8F317" w14:textId="77777777" w:rsidTr="00F936B5">
        <w:trPr>
          <w:trHeight w:val="272"/>
        </w:trPr>
        <w:tc>
          <w:tcPr>
            <w:tcW w:w="2268" w:type="dxa"/>
            <w:vAlign w:val="center"/>
          </w:tcPr>
          <w:p w14:paraId="534C5C82" w14:textId="77777777" w:rsidR="007E3398" w:rsidRPr="0074699E" w:rsidRDefault="00662071" w:rsidP="00662071">
            <w:pPr>
              <w:pStyle w:val="Bodyjustified"/>
            </w:pPr>
            <w:r w:rsidRPr="0074699E">
              <w:t>12500</w:t>
            </w:r>
          </w:p>
        </w:tc>
        <w:tc>
          <w:tcPr>
            <w:tcW w:w="1134" w:type="dxa"/>
            <w:vAlign w:val="center"/>
          </w:tcPr>
          <w:p w14:paraId="3385C590" w14:textId="77777777" w:rsidR="007E3398" w:rsidRPr="0074699E" w:rsidRDefault="00662071" w:rsidP="00662071">
            <w:pPr>
              <w:pStyle w:val="Bodyjustified"/>
            </w:pPr>
            <w:r w:rsidRPr="0074699E">
              <w:t>J</w:t>
            </w:r>
          </w:p>
        </w:tc>
      </w:tr>
      <w:tr w:rsidR="00D81763" w:rsidRPr="0074699E" w14:paraId="51873EB7" w14:textId="77777777" w:rsidTr="00F936B5">
        <w:trPr>
          <w:trHeight w:val="272"/>
        </w:trPr>
        <w:tc>
          <w:tcPr>
            <w:tcW w:w="2268" w:type="dxa"/>
            <w:vAlign w:val="center"/>
          </w:tcPr>
          <w:p w14:paraId="429281A9" w14:textId="77777777" w:rsidR="00D81763" w:rsidRPr="0074699E" w:rsidRDefault="00662071" w:rsidP="00662071">
            <w:pPr>
              <w:pStyle w:val="Bodyjustified"/>
            </w:pPr>
            <w:r w:rsidRPr="0074699E">
              <w:t>15000</w:t>
            </w:r>
          </w:p>
        </w:tc>
        <w:tc>
          <w:tcPr>
            <w:tcW w:w="1134" w:type="dxa"/>
            <w:vAlign w:val="center"/>
          </w:tcPr>
          <w:p w14:paraId="0985151A" w14:textId="77777777" w:rsidR="00D81763" w:rsidRPr="0074699E" w:rsidRDefault="00662071" w:rsidP="00662071">
            <w:pPr>
              <w:pStyle w:val="Bodyjustified"/>
            </w:pPr>
            <w:r w:rsidRPr="0074699E">
              <w:t>K</w:t>
            </w:r>
          </w:p>
        </w:tc>
      </w:tr>
      <w:tr w:rsidR="00D9008F" w:rsidRPr="0074699E" w14:paraId="33A9CA30" w14:textId="77777777" w:rsidTr="00F936B5">
        <w:trPr>
          <w:trHeight w:val="272"/>
        </w:trPr>
        <w:tc>
          <w:tcPr>
            <w:tcW w:w="2268" w:type="dxa"/>
            <w:vAlign w:val="center"/>
          </w:tcPr>
          <w:p w14:paraId="4C7DDC21" w14:textId="77777777" w:rsidR="00D9008F" w:rsidRPr="0074699E" w:rsidRDefault="00662071" w:rsidP="00662071">
            <w:pPr>
              <w:pStyle w:val="Bodyjustified"/>
            </w:pPr>
            <w:r w:rsidRPr="0074699E">
              <w:t>20000</w:t>
            </w:r>
          </w:p>
        </w:tc>
        <w:tc>
          <w:tcPr>
            <w:tcW w:w="1134" w:type="dxa"/>
            <w:vAlign w:val="center"/>
          </w:tcPr>
          <w:p w14:paraId="1372BC2D" w14:textId="77777777" w:rsidR="00D9008F" w:rsidRPr="0074699E" w:rsidRDefault="00662071" w:rsidP="00662071">
            <w:pPr>
              <w:pStyle w:val="Bodyjustified"/>
            </w:pPr>
            <w:r w:rsidRPr="0074699E">
              <w:t>L</w:t>
            </w:r>
          </w:p>
        </w:tc>
      </w:tr>
    </w:tbl>
    <w:p w14:paraId="0F0A3425" w14:textId="77FFE1BB" w:rsidR="008B7E92" w:rsidRPr="0074699E" w:rsidRDefault="008B7E92" w:rsidP="008B7E92">
      <w:pPr>
        <w:pStyle w:val="alphabeticallist"/>
        <w:spacing w:before="240" w:after="120"/>
      </w:pPr>
      <w:bookmarkStart w:id="18" w:name="_Ref152661796"/>
      <w:bookmarkStart w:id="19" w:name="_Ref476298407"/>
      <w:bookmarkStart w:id="20" w:name="_Ref42076982"/>
      <w:bookmarkStart w:id="21" w:name="_Toc42089910"/>
      <w:r w:rsidRPr="0074699E">
        <w:t>Case Size, w</w:t>
      </w:r>
      <w:r w:rsidR="00FB2226" w:rsidRPr="0074699E">
        <w:t>h</w:t>
      </w:r>
      <w:r w:rsidRPr="0074699E">
        <w:t xml:space="preserve">en required, </w:t>
      </w:r>
      <w:r w:rsidR="00FB2226" w:rsidRPr="0074699E">
        <w:t>expressed by the following codes:</w:t>
      </w:r>
      <w:bookmarkEnd w:id="18"/>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665"/>
        <w:gridCol w:w="1134"/>
      </w:tblGrid>
      <w:tr w:rsidR="00FB2226" w:rsidRPr="0074699E" w14:paraId="6C6BCE7B" w14:textId="77777777" w:rsidTr="00FB4A36">
        <w:trPr>
          <w:trHeight w:val="272"/>
        </w:trPr>
        <w:tc>
          <w:tcPr>
            <w:tcW w:w="2665" w:type="dxa"/>
          </w:tcPr>
          <w:p w14:paraId="74AC0460" w14:textId="77777777" w:rsidR="00FB2226" w:rsidRPr="0074699E" w:rsidRDefault="001F503E" w:rsidP="006322D3">
            <w:pPr>
              <w:pStyle w:val="Bodyjustified"/>
              <w:keepNext/>
            </w:pPr>
            <w:r w:rsidRPr="0074699E">
              <w:t>Case Description</w:t>
            </w:r>
            <w:r w:rsidR="00816D53" w:rsidRPr="0074699E">
              <w:t xml:space="preserve"> (Size)</w:t>
            </w:r>
          </w:p>
          <w:p w14:paraId="6F35EE96" w14:textId="4FD4FD75" w:rsidR="00816D53" w:rsidRPr="0074699E" w:rsidRDefault="00816D53" w:rsidP="006322D3">
            <w:pPr>
              <w:pStyle w:val="Bodyjustified"/>
              <w:keepNext/>
            </w:pPr>
            <w:r w:rsidRPr="0074699E">
              <w:t xml:space="preserve">(See Para. </w:t>
            </w:r>
            <w:r w:rsidR="00F93790" w:rsidRPr="0074699E">
              <w:fldChar w:fldCharType="begin"/>
            </w:r>
            <w:r w:rsidR="00F93790" w:rsidRPr="0074699E">
              <w:instrText xml:space="preserve"> REF _Ref153548888 \r \h </w:instrText>
            </w:r>
            <w:r w:rsidR="0074699E">
              <w:instrText xml:space="preserve"> \* MERGEFORMAT </w:instrText>
            </w:r>
            <w:r w:rsidR="00F93790" w:rsidRPr="0074699E">
              <w:fldChar w:fldCharType="separate"/>
            </w:r>
            <w:r w:rsidR="00F93790" w:rsidRPr="0074699E">
              <w:t>1.4.2</w:t>
            </w:r>
            <w:r w:rsidR="00F93790" w:rsidRPr="0074699E">
              <w:fldChar w:fldCharType="end"/>
            </w:r>
            <w:r w:rsidRPr="0074699E">
              <w:t>)</w:t>
            </w:r>
          </w:p>
        </w:tc>
        <w:tc>
          <w:tcPr>
            <w:tcW w:w="1134" w:type="dxa"/>
          </w:tcPr>
          <w:p w14:paraId="030EDE1E" w14:textId="77777777" w:rsidR="00FB2226" w:rsidRPr="0074699E" w:rsidRDefault="00FB2226" w:rsidP="006322D3">
            <w:pPr>
              <w:pStyle w:val="Bodyjustified"/>
              <w:keepNext/>
            </w:pPr>
            <w:r w:rsidRPr="0074699E">
              <w:t>Code Letter</w:t>
            </w:r>
          </w:p>
        </w:tc>
      </w:tr>
      <w:tr w:rsidR="00FB2226" w:rsidRPr="0074699E" w14:paraId="5C8F72F3" w14:textId="77777777" w:rsidTr="00FB4A36">
        <w:trPr>
          <w:trHeight w:val="272"/>
        </w:trPr>
        <w:tc>
          <w:tcPr>
            <w:tcW w:w="2665" w:type="dxa"/>
            <w:vAlign w:val="center"/>
          </w:tcPr>
          <w:p w14:paraId="7EDD3D9E" w14:textId="14AF835E" w:rsidR="00FB2226" w:rsidRPr="0074699E" w:rsidRDefault="00FB4A36" w:rsidP="006322D3">
            <w:pPr>
              <w:pStyle w:val="Bodyjustified"/>
            </w:pPr>
            <w:r w:rsidRPr="0074699E">
              <w:t>Short and wide</w:t>
            </w:r>
          </w:p>
        </w:tc>
        <w:tc>
          <w:tcPr>
            <w:tcW w:w="1134" w:type="dxa"/>
            <w:vAlign w:val="center"/>
          </w:tcPr>
          <w:p w14:paraId="0891CDC3" w14:textId="6D2ACD73" w:rsidR="00FB2226" w:rsidRPr="0074699E" w:rsidRDefault="001F503E" w:rsidP="006322D3">
            <w:pPr>
              <w:pStyle w:val="Bodyjustified"/>
            </w:pPr>
            <w:r w:rsidRPr="0074699E">
              <w:t>A</w:t>
            </w:r>
          </w:p>
        </w:tc>
      </w:tr>
      <w:tr w:rsidR="00FB2226" w:rsidRPr="0074699E" w14:paraId="52258316" w14:textId="77777777" w:rsidTr="00FB4A36">
        <w:trPr>
          <w:trHeight w:val="272"/>
        </w:trPr>
        <w:tc>
          <w:tcPr>
            <w:tcW w:w="2665" w:type="dxa"/>
            <w:vAlign w:val="center"/>
          </w:tcPr>
          <w:p w14:paraId="0639CE90" w14:textId="52F5FECE" w:rsidR="00FB2226" w:rsidRPr="0074699E" w:rsidRDefault="00FB4A36" w:rsidP="006322D3">
            <w:pPr>
              <w:pStyle w:val="Bodyjustified"/>
            </w:pPr>
            <w:r w:rsidRPr="0074699E">
              <w:t>Long and narrow</w:t>
            </w:r>
          </w:p>
        </w:tc>
        <w:tc>
          <w:tcPr>
            <w:tcW w:w="1134" w:type="dxa"/>
            <w:vAlign w:val="center"/>
          </w:tcPr>
          <w:p w14:paraId="72B62E92" w14:textId="1E18AADE" w:rsidR="00FB2226" w:rsidRPr="0074699E" w:rsidRDefault="001F503E" w:rsidP="006322D3">
            <w:pPr>
              <w:pStyle w:val="Bodyjustified"/>
            </w:pPr>
            <w:r w:rsidRPr="0074699E">
              <w:t>B</w:t>
            </w:r>
          </w:p>
        </w:tc>
      </w:tr>
    </w:tbl>
    <w:p w14:paraId="13BE63FD" w14:textId="70873BB3" w:rsidR="00052054" w:rsidRPr="0074699E" w:rsidRDefault="00052054" w:rsidP="005E0436">
      <w:pPr>
        <w:pStyle w:val="Heading3"/>
      </w:pPr>
      <w:bookmarkStart w:id="22" w:name="_Toc152840752"/>
      <w:bookmarkStart w:id="23" w:name="_Ref153548558"/>
      <w:bookmarkStart w:id="24" w:name="_Ref153548888"/>
      <w:r w:rsidRPr="0074699E">
        <w:lastRenderedPageBreak/>
        <w:t>Range of Components</w:t>
      </w:r>
      <w:bookmarkEnd w:id="19"/>
      <w:bookmarkEnd w:id="20"/>
      <w:bookmarkEnd w:id="21"/>
      <w:bookmarkEnd w:id="22"/>
      <w:bookmarkEnd w:id="23"/>
      <w:bookmarkEnd w:id="24"/>
    </w:p>
    <w:p w14:paraId="0A0E9E81" w14:textId="77777777" w:rsidR="00052054" w:rsidRPr="0074699E" w:rsidRDefault="00052054" w:rsidP="00364677">
      <w:pPr>
        <w:keepNext/>
        <w:keepLines/>
        <w:spacing w:after="120"/>
      </w:pPr>
      <w:r w:rsidRPr="0074699E">
        <w:t>The range of components applicable to this specification are as follows:</w:t>
      </w:r>
    </w:p>
    <w:tbl>
      <w:tblPr>
        <w:tblStyle w:val="TableGrid2"/>
        <w:tblW w:w="8561" w:type="dxa"/>
        <w:tblInd w:w="1440" w:type="dxa"/>
        <w:tblCellMar>
          <w:top w:w="28" w:type="dxa"/>
          <w:left w:w="57" w:type="dxa"/>
          <w:bottom w:w="28" w:type="dxa"/>
          <w:right w:w="57" w:type="dxa"/>
        </w:tblCellMar>
        <w:tblLook w:val="04A0" w:firstRow="1" w:lastRow="0" w:firstColumn="1" w:lastColumn="0" w:noHBand="0" w:noVBand="1"/>
      </w:tblPr>
      <w:tblGrid>
        <w:gridCol w:w="1227"/>
        <w:gridCol w:w="1226"/>
        <w:gridCol w:w="1383"/>
        <w:gridCol w:w="547"/>
        <w:gridCol w:w="547"/>
        <w:gridCol w:w="547"/>
        <w:gridCol w:w="1364"/>
        <w:gridCol w:w="936"/>
        <w:gridCol w:w="784"/>
      </w:tblGrid>
      <w:tr w:rsidR="0078314E" w:rsidRPr="0074699E" w14:paraId="5D691E1C" w14:textId="77777777" w:rsidTr="0039789A">
        <w:trPr>
          <w:trHeight w:val="284"/>
          <w:tblHeader/>
        </w:trPr>
        <w:tc>
          <w:tcPr>
            <w:tcW w:w="1227" w:type="dxa"/>
            <w:vMerge w:val="restart"/>
            <w:shd w:val="clear" w:color="auto" w:fill="auto"/>
          </w:tcPr>
          <w:p w14:paraId="6DE37A2D" w14:textId="77777777" w:rsidR="0078314E" w:rsidRPr="0074699E" w:rsidRDefault="0078314E" w:rsidP="000E6943">
            <w:pPr>
              <w:pStyle w:val="Bodyjustified"/>
            </w:pPr>
            <w:r w:rsidRPr="0074699E">
              <w:t>Capacitance Value</w:t>
            </w:r>
          </w:p>
          <w:p w14:paraId="4AD2FCD8" w14:textId="77777777" w:rsidR="0078314E" w:rsidRPr="0074699E" w:rsidRDefault="0078314E" w:rsidP="000E6943">
            <w:pPr>
              <w:pStyle w:val="Bodyjustified"/>
            </w:pPr>
            <w:r w:rsidRPr="0074699E">
              <w:t>(C)</w:t>
            </w:r>
          </w:p>
          <w:p w14:paraId="0C3BC5D1" w14:textId="77777777" w:rsidR="0078314E" w:rsidRPr="0074699E" w:rsidRDefault="0078314E" w:rsidP="000E6943">
            <w:pPr>
              <w:pStyle w:val="Bodyjustified"/>
            </w:pPr>
            <w:r w:rsidRPr="0074699E">
              <w:t>(pF)</w:t>
            </w:r>
          </w:p>
          <w:p w14:paraId="1B3AC4E9" w14:textId="775C6812" w:rsidR="00A92208" w:rsidRPr="0074699E" w:rsidRDefault="00A92208" w:rsidP="000E6943">
            <w:pPr>
              <w:pStyle w:val="Bodyjustified"/>
            </w:pPr>
            <w:r w:rsidRPr="0074699E">
              <w:t>(</w:t>
            </w:r>
            <w:r w:rsidR="00DC35E5" w:rsidRPr="0074699E">
              <w:t>Note 1)</w:t>
            </w:r>
          </w:p>
        </w:tc>
        <w:tc>
          <w:tcPr>
            <w:tcW w:w="1226" w:type="dxa"/>
            <w:vMerge w:val="restart"/>
            <w:shd w:val="clear" w:color="auto" w:fill="auto"/>
          </w:tcPr>
          <w:p w14:paraId="38A0DB56" w14:textId="77777777" w:rsidR="0078314E" w:rsidRPr="0074699E" w:rsidRDefault="0078314E" w:rsidP="000E6943">
            <w:pPr>
              <w:pStyle w:val="Bodyjustified"/>
            </w:pPr>
            <w:r w:rsidRPr="0074699E">
              <w:t>Capacitance</w:t>
            </w:r>
          </w:p>
          <w:p w14:paraId="0E0B5108" w14:textId="77777777" w:rsidR="0078314E" w:rsidRPr="0074699E" w:rsidRDefault="0078314E" w:rsidP="000E6943">
            <w:pPr>
              <w:pStyle w:val="Bodyjustified"/>
            </w:pPr>
            <w:r w:rsidRPr="0074699E">
              <w:t>Tolerance</w:t>
            </w:r>
          </w:p>
          <w:p w14:paraId="63304AC3" w14:textId="77777777" w:rsidR="0078314E" w:rsidRPr="0074699E" w:rsidRDefault="0078314E" w:rsidP="000E6943">
            <w:pPr>
              <w:pStyle w:val="Bodyjustified"/>
            </w:pPr>
            <w:r w:rsidRPr="0074699E">
              <w:t xml:space="preserve">(± %) </w:t>
            </w:r>
          </w:p>
        </w:tc>
        <w:tc>
          <w:tcPr>
            <w:tcW w:w="1383" w:type="dxa"/>
            <w:vMerge w:val="restart"/>
          </w:tcPr>
          <w:p w14:paraId="7AD1CD64" w14:textId="65929CD5" w:rsidR="0078314E" w:rsidRPr="0074699E" w:rsidRDefault="0078314E" w:rsidP="000E6943">
            <w:pPr>
              <w:pStyle w:val="Bodyjustified"/>
            </w:pPr>
            <w:r w:rsidRPr="0074699E">
              <w:t>Rated</w:t>
            </w:r>
            <w:r w:rsidR="007F3E98" w:rsidRPr="0074699E">
              <w:t xml:space="preserve"> </w:t>
            </w:r>
            <w:r w:rsidRPr="0074699E">
              <w:t>Voltage</w:t>
            </w:r>
          </w:p>
          <w:p w14:paraId="5DC16532" w14:textId="77777777" w:rsidR="0078314E" w:rsidRPr="0074699E" w:rsidRDefault="0078314E" w:rsidP="000E6943">
            <w:pPr>
              <w:pStyle w:val="Bodyjustified"/>
            </w:pPr>
            <w:r w:rsidRPr="0074699E">
              <w:t>(U</w:t>
            </w:r>
            <w:r w:rsidRPr="0074699E">
              <w:rPr>
                <w:vertAlign w:val="subscript"/>
              </w:rPr>
              <w:t>R</w:t>
            </w:r>
            <w:r w:rsidRPr="0074699E">
              <w:t>)</w:t>
            </w:r>
          </w:p>
          <w:p w14:paraId="4D483069" w14:textId="77777777" w:rsidR="006C3F86" w:rsidRPr="0074699E" w:rsidRDefault="006C3F86" w:rsidP="000E6943">
            <w:pPr>
              <w:pStyle w:val="Bodyjustified"/>
            </w:pPr>
            <w:r w:rsidRPr="0074699E">
              <w:t>Max</w:t>
            </w:r>
          </w:p>
          <w:p w14:paraId="743DDD0F" w14:textId="77777777" w:rsidR="0078314E" w:rsidRPr="0074699E" w:rsidRDefault="0078314E" w:rsidP="000E6943">
            <w:pPr>
              <w:pStyle w:val="Bodyjustified"/>
            </w:pPr>
            <w:r w:rsidRPr="0074699E">
              <w:t>(V)</w:t>
            </w:r>
          </w:p>
          <w:p w14:paraId="5F541058" w14:textId="3609191A" w:rsidR="000D1BD9" w:rsidRPr="0074699E" w:rsidRDefault="000D1BD9" w:rsidP="000E6943">
            <w:pPr>
              <w:pStyle w:val="Bodyjustified"/>
            </w:pPr>
            <w:r w:rsidRPr="0074699E">
              <w:t>(Note 1)</w:t>
            </w:r>
          </w:p>
        </w:tc>
        <w:tc>
          <w:tcPr>
            <w:tcW w:w="3005" w:type="dxa"/>
            <w:gridSpan w:val="4"/>
            <w:shd w:val="clear" w:color="auto" w:fill="auto"/>
          </w:tcPr>
          <w:p w14:paraId="7F673A41" w14:textId="77777777" w:rsidR="00A0420E" w:rsidRPr="0074699E" w:rsidRDefault="0078314E" w:rsidP="00A0420E">
            <w:pPr>
              <w:pStyle w:val="Bodyjustified"/>
            </w:pPr>
            <w:r w:rsidRPr="0074699E">
              <w:t>Dimensions (mm)</w:t>
            </w:r>
          </w:p>
          <w:p w14:paraId="3CF0E8FC" w14:textId="292CB96C" w:rsidR="00DC35E5" w:rsidRPr="0074699E" w:rsidRDefault="0078314E" w:rsidP="00A0420E">
            <w:pPr>
              <w:pStyle w:val="Bodyjustified"/>
            </w:pPr>
            <w:r w:rsidRPr="0074699E">
              <w:t>(</w:t>
            </w:r>
            <w:r w:rsidR="00A0420E" w:rsidRPr="0074699E">
              <w:t xml:space="preserve">See Para. </w:t>
            </w:r>
            <w:r w:rsidR="00A0420E" w:rsidRPr="0074699E">
              <w:fldChar w:fldCharType="begin"/>
            </w:r>
            <w:r w:rsidR="00A0420E" w:rsidRPr="0074699E">
              <w:instrText xml:space="preserve"> REF _Ref476298541 \r \h  \* MERGEFORMAT </w:instrText>
            </w:r>
            <w:r w:rsidR="00A0420E" w:rsidRPr="0074699E">
              <w:fldChar w:fldCharType="separate"/>
            </w:r>
            <w:r w:rsidR="00C50CED" w:rsidRPr="0074699E">
              <w:t>1.6</w:t>
            </w:r>
            <w:r w:rsidR="00A0420E" w:rsidRPr="0074699E">
              <w:fldChar w:fldCharType="end"/>
            </w:r>
            <w:r w:rsidR="00DC35E5" w:rsidRPr="0074699E">
              <w:t>)</w:t>
            </w:r>
          </w:p>
          <w:p w14:paraId="3703F05D" w14:textId="63BBF69E" w:rsidR="0078314E" w:rsidRPr="0074699E" w:rsidRDefault="00DC35E5" w:rsidP="00A0420E">
            <w:pPr>
              <w:pStyle w:val="Bodyjustified"/>
            </w:pPr>
            <w:r w:rsidRPr="0074699E">
              <w:t>(</w:t>
            </w:r>
            <w:r w:rsidR="00A92208" w:rsidRPr="0074699E">
              <w:t>Note 1)</w:t>
            </w:r>
          </w:p>
        </w:tc>
        <w:tc>
          <w:tcPr>
            <w:tcW w:w="936" w:type="dxa"/>
            <w:vMerge w:val="restart"/>
          </w:tcPr>
          <w:p w14:paraId="2D28E4F2" w14:textId="77777777" w:rsidR="0078314E" w:rsidRPr="0074699E" w:rsidRDefault="0078314E" w:rsidP="0004573A">
            <w:pPr>
              <w:pStyle w:val="Bodyjustified"/>
            </w:pPr>
            <w:r w:rsidRPr="0074699E">
              <w:t>Lead Material</w:t>
            </w:r>
          </w:p>
          <w:p w14:paraId="14E3E47E" w14:textId="77777777" w:rsidR="0078314E" w:rsidRPr="0074699E" w:rsidRDefault="0078314E" w:rsidP="0004573A">
            <w:pPr>
              <w:pStyle w:val="Bodyjustified"/>
            </w:pPr>
            <w:r w:rsidRPr="0074699E">
              <w:t>&amp;</w:t>
            </w:r>
          </w:p>
          <w:p w14:paraId="05C181AE" w14:textId="77777777" w:rsidR="0078314E" w:rsidRPr="0074699E" w:rsidRDefault="0078314E" w:rsidP="0004573A">
            <w:pPr>
              <w:pStyle w:val="Bodyjustified"/>
            </w:pPr>
            <w:r w:rsidRPr="0074699E">
              <w:t>Finish</w:t>
            </w:r>
          </w:p>
          <w:p w14:paraId="6B98A3C2" w14:textId="3D554E99" w:rsidR="0078314E" w:rsidRPr="0074699E" w:rsidRDefault="0078314E" w:rsidP="00A0420E">
            <w:pPr>
              <w:pStyle w:val="Bodyjustified"/>
            </w:pPr>
            <w:r w:rsidRPr="0074699E">
              <w:t xml:space="preserve">(Note </w:t>
            </w:r>
            <w:r w:rsidR="00E95CD7" w:rsidRPr="0074699E">
              <w:t>2</w:t>
            </w:r>
            <w:r w:rsidRPr="0074699E">
              <w:t>)</w:t>
            </w:r>
          </w:p>
        </w:tc>
        <w:tc>
          <w:tcPr>
            <w:tcW w:w="784" w:type="dxa"/>
            <w:vMerge w:val="restart"/>
            <w:shd w:val="clear" w:color="auto" w:fill="auto"/>
          </w:tcPr>
          <w:p w14:paraId="59CF487B" w14:textId="77777777" w:rsidR="0078314E" w:rsidRPr="0074699E" w:rsidRDefault="0078314E" w:rsidP="000E6943">
            <w:pPr>
              <w:pStyle w:val="Bodyjustified"/>
            </w:pPr>
            <w:r w:rsidRPr="0074699E">
              <w:t>Weight Max</w:t>
            </w:r>
          </w:p>
          <w:p w14:paraId="001C6C08" w14:textId="77777777" w:rsidR="0078314E" w:rsidRPr="0074699E" w:rsidRDefault="0078314E" w:rsidP="000E6943">
            <w:pPr>
              <w:pStyle w:val="Bodyjustified"/>
            </w:pPr>
            <w:r w:rsidRPr="0074699E">
              <w:t>(g)</w:t>
            </w:r>
          </w:p>
        </w:tc>
      </w:tr>
      <w:tr w:rsidR="0078314E" w:rsidRPr="0074699E" w14:paraId="0820FA73" w14:textId="77777777" w:rsidTr="0039789A">
        <w:trPr>
          <w:trHeight w:val="284"/>
          <w:tblHeader/>
        </w:trPr>
        <w:tc>
          <w:tcPr>
            <w:tcW w:w="1227" w:type="dxa"/>
            <w:vMerge/>
            <w:shd w:val="clear" w:color="auto" w:fill="auto"/>
          </w:tcPr>
          <w:p w14:paraId="24B502A6" w14:textId="6575FF76" w:rsidR="0078314E" w:rsidRPr="0074699E" w:rsidRDefault="0078314E" w:rsidP="000E6943">
            <w:pPr>
              <w:pStyle w:val="Bodyjustified"/>
            </w:pPr>
          </w:p>
        </w:tc>
        <w:tc>
          <w:tcPr>
            <w:tcW w:w="1226" w:type="dxa"/>
            <w:vMerge/>
            <w:shd w:val="clear" w:color="auto" w:fill="auto"/>
          </w:tcPr>
          <w:p w14:paraId="4F336070" w14:textId="77777777" w:rsidR="0078314E" w:rsidRPr="0074699E" w:rsidRDefault="0078314E" w:rsidP="000E6943">
            <w:pPr>
              <w:pStyle w:val="Bodyjustified"/>
            </w:pPr>
          </w:p>
        </w:tc>
        <w:tc>
          <w:tcPr>
            <w:tcW w:w="1383" w:type="dxa"/>
            <w:vMerge/>
            <w:shd w:val="clear" w:color="auto" w:fill="auto"/>
          </w:tcPr>
          <w:p w14:paraId="01078321" w14:textId="77777777" w:rsidR="0078314E" w:rsidRPr="0074699E" w:rsidRDefault="0078314E" w:rsidP="000E6943">
            <w:pPr>
              <w:pStyle w:val="Bodyjustified"/>
            </w:pPr>
          </w:p>
        </w:tc>
        <w:tc>
          <w:tcPr>
            <w:tcW w:w="547" w:type="dxa"/>
          </w:tcPr>
          <w:p w14:paraId="183E45AF" w14:textId="77777777" w:rsidR="0078314E" w:rsidRPr="0074699E" w:rsidRDefault="0078314E" w:rsidP="000E6943">
            <w:pPr>
              <w:pStyle w:val="Bodyjustified"/>
            </w:pPr>
            <w:r w:rsidRPr="0074699E">
              <w:t>L</w:t>
            </w:r>
          </w:p>
          <w:p w14:paraId="28040300" w14:textId="77777777" w:rsidR="0078314E" w:rsidRPr="0074699E" w:rsidRDefault="0078314E" w:rsidP="000E6943">
            <w:pPr>
              <w:pStyle w:val="Bodyjustified"/>
            </w:pPr>
            <w:r w:rsidRPr="0074699E">
              <w:t>(±1)</w:t>
            </w:r>
          </w:p>
        </w:tc>
        <w:tc>
          <w:tcPr>
            <w:tcW w:w="547" w:type="dxa"/>
          </w:tcPr>
          <w:p w14:paraId="3CF3CD5C" w14:textId="77777777" w:rsidR="0078314E" w:rsidRPr="0074699E" w:rsidRDefault="0078314E" w:rsidP="003A7A06">
            <w:pPr>
              <w:pStyle w:val="Bodyjustified"/>
            </w:pPr>
            <w:r w:rsidRPr="0074699E">
              <w:t>h</w:t>
            </w:r>
          </w:p>
          <w:p w14:paraId="701A2703" w14:textId="77777777" w:rsidR="0078314E" w:rsidRPr="0074699E" w:rsidRDefault="0078314E" w:rsidP="003A7A06">
            <w:pPr>
              <w:pStyle w:val="Bodyjustified"/>
            </w:pPr>
            <w:r w:rsidRPr="0074699E">
              <w:t>(±1)</w:t>
            </w:r>
          </w:p>
        </w:tc>
        <w:tc>
          <w:tcPr>
            <w:tcW w:w="547" w:type="dxa"/>
            <w:shd w:val="clear" w:color="auto" w:fill="auto"/>
          </w:tcPr>
          <w:p w14:paraId="3657857E" w14:textId="77777777" w:rsidR="0078314E" w:rsidRPr="0074699E" w:rsidRDefault="0078314E" w:rsidP="003A7A06">
            <w:pPr>
              <w:pStyle w:val="Bodyjustified"/>
            </w:pPr>
            <w:r w:rsidRPr="0074699E">
              <w:t>e</w:t>
            </w:r>
          </w:p>
          <w:p w14:paraId="56A8FFB9" w14:textId="77777777" w:rsidR="0078314E" w:rsidRPr="0074699E" w:rsidRDefault="0078314E" w:rsidP="003A7A06">
            <w:pPr>
              <w:pStyle w:val="Bodyjustified"/>
            </w:pPr>
            <w:r w:rsidRPr="0074699E">
              <w:t>(±1)</w:t>
            </w:r>
          </w:p>
        </w:tc>
        <w:tc>
          <w:tcPr>
            <w:tcW w:w="1364" w:type="dxa"/>
            <w:shd w:val="clear" w:color="auto" w:fill="auto"/>
          </w:tcPr>
          <w:p w14:paraId="2C674AF4" w14:textId="77777777" w:rsidR="0078314E" w:rsidRPr="0074699E" w:rsidRDefault="0078314E" w:rsidP="000E6943">
            <w:pPr>
              <w:pStyle w:val="Bodyjustified"/>
            </w:pPr>
            <w:r w:rsidRPr="0074699E">
              <w:rPr>
                <w:rFonts w:cs="Arial"/>
              </w:rPr>
              <w:t>Ø</w:t>
            </w:r>
            <w:r w:rsidRPr="0074699E">
              <w:t>W</w:t>
            </w:r>
          </w:p>
          <w:p w14:paraId="11B337F4" w14:textId="77777777" w:rsidR="0078314E" w:rsidRPr="0074699E" w:rsidRDefault="0078314E" w:rsidP="000E6943">
            <w:pPr>
              <w:pStyle w:val="Bodyjustified"/>
            </w:pPr>
            <w:r w:rsidRPr="0074699E">
              <w:t>(+10%, -0.05)</w:t>
            </w:r>
          </w:p>
        </w:tc>
        <w:tc>
          <w:tcPr>
            <w:tcW w:w="936" w:type="dxa"/>
            <w:vMerge/>
          </w:tcPr>
          <w:p w14:paraId="23763FCB" w14:textId="77777777" w:rsidR="0078314E" w:rsidRPr="0074699E" w:rsidRDefault="0078314E" w:rsidP="000E6943">
            <w:pPr>
              <w:pStyle w:val="Bodyjustified"/>
            </w:pPr>
          </w:p>
        </w:tc>
        <w:tc>
          <w:tcPr>
            <w:tcW w:w="784" w:type="dxa"/>
            <w:vMerge/>
            <w:shd w:val="clear" w:color="auto" w:fill="auto"/>
          </w:tcPr>
          <w:p w14:paraId="0A7A1269" w14:textId="77777777" w:rsidR="0078314E" w:rsidRPr="0074699E" w:rsidRDefault="0078314E" w:rsidP="000E6943">
            <w:pPr>
              <w:pStyle w:val="Bodyjustified"/>
            </w:pPr>
          </w:p>
        </w:tc>
      </w:tr>
      <w:tr w:rsidR="000B5CE3" w:rsidRPr="0074699E" w14:paraId="2F71519C" w14:textId="77777777" w:rsidTr="0039789A">
        <w:trPr>
          <w:trHeight w:val="284"/>
        </w:trPr>
        <w:tc>
          <w:tcPr>
            <w:tcW w:w="1227" w:type="dxa"/>
            <w:vAlign w:val="center"/>
          </w:tcPr>
          <w:p w14:paraId="4525092F" w14:textId="1020B8BF" w:rsidR="000B5CE3" w:rsidRPr="0074699E" w:rsidRDefault="000B5CE3" w:rsidP="000B5CE3">
            <w:pPr>
              <w:pStyle w:val="Default"/>
              <w:jc w:val="center"/>
              <w:rPr>
                <w:sz w:val="20"/>
                <w:szCs w:val="20"/>
              </w:rPr>
            </w:pPr>
            <w:r w:rsidRPr="0074699E">
              <w:rPr>
                <w:sz w:val="20"/>
                <w:szCs w:val="20"/>
              </w:rPr>
              <w:t>22000</w:t>
            </w:r>
          </w:p>
        </w:tc>
        <w:tc>
          <w:tcPr>
            <w:tcW w:w="1226" w:type="dxa"/>
            <w:vAlign w:val="center"/>
          </w:tcPr>
          <w:p w14:paraId="38DE1B74" w14:textId="34FEBDE5" w:rsidR="000B5CE3" w:rsidRPr="0074699E" w:rsidRDefault="000B5CE3" w:rsidP="000B5CE3">
            <w:pPr>
              <w:pStyle w:val="Default"/>
              <w:jc w:val="center"/>
              <w:rPr>
                <w:sz w:val="20"/>
                <w:szCs w:val="20"/>
              </w:rPr>
            </w:pPr>
            <w:r w:rsidRPr="0074699E">
              <w:rPr>
                <w:sz w:val="20"/>
                <w:szCs w:val="20"/>
              </w:rPr>
              <w:t>10, 20</w:t>
            </w:r>
          </w:p>
        </w:tc>
        <w:tc>
          <w:tcPr>
            <w:tcW w:w="1383" w:type="dxa"/>
            <w:vAlign w:val="center"/>
          </w:tcPr>
          <w:p w14:paraId="3BD000A4" w14:textId="0EA159E1" w:rsidR="000B5CE3" w:rsidRPr="0074699E" w:rsidRDefault="000B5CE3" w:rsidP="000B5CE3">
            <w:pPr>
              <w:pStyle w:val="Default"/>
              <w:jc w:val="center"/>
              <w:rPr>
                <w:sz w:val="20"/>
                <w:szCs w:val="20"/>
              </w:rPr>
            </w:pPr>
            <w:r w:rsidRPr="0074699E">
              <w:rPr>
                <w:sz w:val="20"/>
                <w:szCs w:val="20"/>
              </w:rPr>
              <w:t>1500</w:t>
            </w:r>
          </w:p>
        </w:tc>
        <w:tc>
          <w:tcPr>
            <w:tcW w:w="547" w:type="dxa"/>
            <w:vAlign w:val="center"/>
          </w:tcPr>
          <w:p w14:paraId="35B562B4" w14:textId="6DE31431" w:rsidR="000B5CE3" w:rsidRPr="0074699E" w:rsidRDefault="000B5CE3" w:rsidP="000B5CE3">
            <w:pPr>
              <w:pStyle w:val="Default"/>
              <w:jc w:val="center"/>
              <w:rPr>
                <w:sz w:val="20"/>
                <w:szCs w:val="20"/>
              </w:rPr>
            </w:pPr>
            <w:r w:rsidRPr="0074699E">
              <w:rPr>
                <w:sz w:val="20"/>
                <w:szCs w:val="20"/>
              </w:rPr>
              <w:t>25</w:t>
            </w:r>
          </w:p>
        </w:tc>
        <w:tc>
          <w:tcPr>
            <w:tcW w:w="547" w:type="dxa"/>
            <w:vAlign w:val="center"/>
          </w:tcPr>
          <w:p w14:paraId="0A98660A" w14:textId="4BA7511D" w:rsidR="000B5CE3" w:rsidRPr="0074699E" w:rsidRDefault="000B5CE3" w:rsidP="000B5CE3">
            <w:pPr>
              <w:pStyle w:val="Default"/>
              <w:jc w:val="center"/>
              <w:rPr>
                <w:sz w:val="20"/>
                <w:szCs w:val="20"/>
              </w:rPr>
            </w:pPr>
            <w:r w:rsidRPr="0074699E">
              <w:rPr>
                <w:sz w:val="20"/>
                <w:szCs w:val="20"/>
              </w:rPr>
              <w:t>12</w:t>
            </w:r>
          </w:p>
        </w:tc>
        <w:tc>
          <w:tcPr>
            <w:tcW w:w="547" w:type="dxa"/>
            <w:vAlign w:val="center"/>
          </w:tcPr>
          <w:p w14:paraId="138F4E86" w14:textId="6CDFB494" w:rsidR="000B5CE3" w:rsidRPr="0074699E" w:rsidRDefault="000B5CE3" w:rsidP="000B5CE3">
            <w:pPr>
              <w:pStyle w:val="Default"/>
              <w:jc w:val="center"/>
              <w:rPr>
                <w:sz w:val="20"/>
                <w:szCs w:val="20"/>
              </w:rPr>
            </w:pPr>
            <w:r w:rsidRPr="0074699E">
              <w:rPr>
                <w:sz w:val="20"/>
                <w:szCs w:val="20"/>
              </w:rPr>
              <w:t>4</w:t>
            </w:r>
          </w:p>
        </w:tc>
        <w:tc>
          <w:tcPr>
            <w:tcW w:w="1364" w:type="dxa"/>
            <w:vAlign w:val="center"/>
          </w:tcPr>
          <w:p w14:paraId="7BC429B1" w14:textId="5D1F72F2" w:rsidR="000B5CE3" w:rsidRPr="0074699E" w:rsidRDefault="000B5CE3" w:rsidP="000B5CE3">
            <w:pPr>
              <w:pStyle w:val="Default"/>
              <w:jc w:val="center"/>
              <w:rPr>
                <w:sz w:val="20"/>
                <w:szCs w:val="20"/>
              </w:rPr>
            </w:pPr>
            <w:r w:rsidRPr="0074699E">
              <w:rPr>
                <w:sz w:val="20"/>
                <w:szCs w:val="20"/>
              </w:rPr>
              <w:t>1</w:t>
            </w:r>
          </w:p>
        </w:tc>
        <w:tc>
          <w:tcPr>
            <w:tcW w:w="936" w:type="dxa"/>
            <w:vAlign w:val="center"/>
          </w:tcPr>
          <w:p w14:paraId="2F80624A" w14:textId="4986230F" w:rsidR="000B5CE3" w:rsidRPr="0074699E" w:rsidRDefault="000B5CE3" w:rsidP="000B5CE3">
            <w:pPr>
              <w:pStyle w:val="Default"/>
              <w:jc w:val="center"/>
              <w:rPr>
                <w:sz w:val="20"/>
                <w:szCs w:val="20"/>
              </w:rPr>
            </w:pPr>
            <w:r w:rsidRPr="0074699E">
              <w:rPr>
                <w:sz w:val="20"/>
                <w:szCs w:val="20"/>
              </w:rPr>
              <w:t>A3 or A4</w:t>
            </w:r>
          </w:p>
        </w:tc>
        <w:tc>
          <w:tcPr>
            <w:tcW w:w="784" w:type="dxa"/>
            <w:vAlign w:val="center"/>
          </w:tcPr>
          <w:p w14:paraId="6B477571" w14:textId="508BB8D9" w:rsidR="000B5CE3" w:rsidRPr="0074699E" w:rsidRDefault="000B5CE3" w:rsidP="000B5CE3">
            <w:pPr>
              <w:pStyle w:val="Default"/>
              <w:jc w:val="center"/>
              <w:rPr>
                <w:sz w:val="20"/>
                <w:szCs w:val="20"/>
              </w:rPr>
            </w:pPr>
            <w:r w:rsidRPr="0074699E">
              <w:rPr>
                <w:sz w:val="20"/>
                <w:szCs w:val="20"/>
              </w:rPr>
              <w:t>4</w:t>
            </w:r>
          </w:p>
        </w:tc>
      </w:tr>
      <w:tr w:rsidR="003A2793" w:rsidRPr="0074699E" w14:paraId="315F30FA" w14:textId="77777777" w:rsidTr="0039789A">
        <w:trPr>
          <w:trHeight w:val="284"/>
        </w:trPr>
        <w:tc>
          <w:tcPr>
            <w:tcW w:w="1227" w:type="dxa"/>
            <w:vAlign w:val="center"/>
          </w:tcPr>
          <w:p w14:paraId="21BC40D6" w14:textId="0094AE47" w:rsidR="003A2793" w:rsidRPr="0074699E" w:rsidRDefault="003A2793" w:rsidP="003A2793">
            <w:pPr>
              <w:pStyle w:val="Default"/>
              <w:jc w:val="center"/>
              <w:rPr>
                <w:sz w:val="20"/>
                <w:szCs w:val="20"/>
              </w:rPr>
            </w:pPr>
            <w:r w:rsidRPr="0074699E">
              <w:rPr>
                <w:sz w:val="20"/>
                <w:szCs w:val="20"/>
              </w:rPr>
              <w:t>27000</w:t>
            </w:r>
          </w:p>
        </w:tc>
        <w:tc>
          <w:tcPr>
            <w:tcW w:w="1226" w:type="dxa"/>
            <w:vAlign w:val="center"/>
          </w:tcPr>
          <w:p w14:paraId="4E101567" w14:textId="2BC7D23C" w:rsidR="003A2793" w:rsidRPr="0074699E" w:rsidRDefault="003A2793" w:rsidP="003A2793">
            <w:pPr>
              <w:pStyle w:val="Default"/>
              <w:jc w:val="center"/>
              <w:rPr>
                <w:sz w:val="20"/>
                <w:szCs w:val="20"/>
              </w:rPr>
            </w:pPr>
            <w:r w:rsidRPr="0074699E">
              <w:rPr>
                <w:sz w:val="20"/>
                <w:szCs w:val="20"/>
              </w:rPr>
              <w:t>10</w:t>
            </w:r>
          </w:p>
        </w:tc>
        <w:tc>
          <w:tcPr>
            <w:tcW w:w="1383" w:type="dxa"/>
            <w:vAlign w:val="center"/>
          </w:tcPr>
          <w:p w14:paraId="5A11EB14" w14:textId="5F01C6BB" w:rsidR="003A2793" w:rsidRPr="0074699E" w:rsidRDefault="003A2793" w:rsidP="003A2793">
            <w:pPr>
              <w:pStyle w:val="Default"/>
              <w:jc w:val="center"/>
              <w:rPr>
                <w:sz w:val="20"/>
                <w:szCs w:val="20"/>
              </w:rPr>
            </w:pPr>
            <w:r w:rsidRPr="0074699E">
              <w:rPr>
                <w:sz w:val="20"/>
                <w:szCs w:val="20"/>
              </w:rPr>
              <w:t>1500</w:t>
            </w:r>
          </w:p>
        </w:tc>
        <w:tc>
          <w:tcPr>
            <w:tcW w:w="547" w:type="dxa"/>
            <w:vAlign w:val="center"/>
          </w:tcPr>
          <w:p w14:paraId="7C745639" w14:textId="056D3B02" w:rsidR="003A2793" w:rsidRPr="0074699E" w:rsidRDefault="003A2793" w:rsidP="003A2793">
            <w:pPr>
              <w:pStyle w:val="Default"/>
              <w:jc w:val="center"/>
              <w:rPr>
                <w:sz w:val="20"/>
                <w:szCs w:val="20"/>
              </w:rPr>
            </w:pPr>
            <w:r w:rsidRPr="0074699E">
              <w:rPr>
                <w:sz w:val="20"/>
                <w:szCs w:val="20"/>
              </w:rPr>
              <w:t>35</w:t>
            </w:r>
          </w:p>
        </w:tc>
        <w:tc>
          <w:tcPr>
            <w:tcW w:w="547" w:type="dxa"/>
            <w:vAlign w:val="center"/>
          </w:tcPr>
          <w:p w14:paraId="161CC17F" w14:textId="4A7D7B0A" w:rsidR="003A2793" w:rsidRPr="0074699E" w:rsidRDefault="003A2793" w:rsidP="003A2793">
            <w:pPr>
              <w:pStyle w:val="Default"/>
              <w:jc w:val="center"/>
              <w:rPr>
                <w:sz w:val="20"/>
                <w:szCs w:val="20"/>
              </w:rPr>
            </w:pPr>
            <w:r w:rsidRPr="0074699E">
              <w:rPr>
                <w:sz w:val="20"/>
                <w:szCs w:val="20"/>
              </w:rPr>
              <w:t>10</w:t>
            </w:r>
          </w:p>
        </w:tc>
        <w:tc>
          <w:tcPr>
            <w:tcW w:w="547" w:type="dxa"/>
            <w:vAlign w:val="center"/>
          </w:tcPr>
          <w:p w14:paraId="6837D11E" w14:textId="4AE61B21" w:rsidR="003A2793" w:rsidRPr="0074699E" w:rsidRDefault="003A2793" w:rsidP="003A2793">
            <w:pPr>
              <w:pStyle w:val="Default"/>
              <w:jc w:val="center"/>
              <w:rPr>
                <w:sz w:val="20"/>
                <w:szCs w:val="20"/>
              </w:rPr>
            </w:pPr>
            <w:r w:rsidRPr="0074699E">
              <w:rPr>
                <w:sz w:val="20"/>
                <w:szCs w:val="20"/>
              </w:rPr>
              <w:t>4</w:t>
            </w:r>
          </w:p>
        </w:tc>
        <w:tc>
          <w:tcPr>
            <w:tcW w:w="1364" w:type="dxa"/>
            <w:vAlign w:val="center"/>
          </w:tcPr>
          <w:p w14:paraId="405E5DA4" w14:textId="78AB9B6C" w:rsidR="003A2793" w:rsidRPr="0074699E" w:rsidRDefault="003A2793" w:rsidP="003A2793">
            <w:pPr>
              <w:pStyle w:val="Default"/>
              <w:jc w:val="center"/>
              <w:rPr>
                <w:sz w:val="20"/>
                <w:szCs w:val="20"/>
              </w:rPr>
            </w:pPr>
            <w:r w:rsidRPr="0074699E">
              <w:rPr>
                <w:sz w:val="20"/>
                <w:szCs w:val="20"/>
              </w:rPr>
              <w:t>1</w:t>
            </w:r>
          </w:p>
        </w:tc>
        <w:tc>
          <w:tcPr>
            <w:tcW w:w="936" w:type="dxa"/>
            <w:vAlign w:val="center"/>
          </w:tcPr>
          <w:p w14:paraId="7F3B2C13" w14:textId="39FBE0A0" w:rsidR="003A2793" w:rsidRPr="0074699E" w:rsidRDefault="003A2793" w:rsidP="003A2793">
            <w:pPr>
              <w:pStyle w:val="Default"/>
              <w:jc w:val="center"/>
              <w:rPr>
                <w:sz w:val="20"/>
                <w:szCs w:val="20"/>
              </w:rPr>
            </w:pPr>
            <w:r w:rsidRPr="0074699E">
              <w:rPr>
                <w:sz w:val="20"/>
                <w:szCs w:val="20"/>
              </w:rPr>
              <w:t>A3 or A4</w:t>
            </w:r>
          </w:p>
        </w:tc>
        <w:tc>
          <w:tcPr>
            <w:tcW w:w="784" w:type="dxa"/>
            <w:vAlign w:val="center"/>
          </w:tcPr>
          <w:p w14:paraId="1C16CA64" w14:textId="1B3F413D" w:rsidR="003A2793" w:rsidRPr="0074699E" w:rsidRDefault="003A2793" w:rsidP="003A2793">
            <w:pPr>
              <w:pStyle w:val="Default"/>
              <w:jc w:val="center"/>
              <w:rPr>
                <w:sz w:val="20"/>
                <w:szCs w:val="20"/>
              </w:rPr>
            </w:pPr>
            <w:r w:rsidRPr="0074699E">
              <w:rPr>
                <w:sz w:val="20"/>
                <w:szCs w:val="20"/>
              </w:rPr>
              <w:t>4</w:t>
            </w:r>
          </w:p>
        </w:tc>
      </w:tr>
      <w:tr w:rsidR="00983EA1" w:rsidRPr="0074699E" w14:paraId="7BFED728" w14:textId="77777777" w:rsidTr="0039789A">
        <w:trPr>
          <w:trHeight w:val="284"/>
        </w:trPr>
        <w:tc>
          <w:tcPr>
            <w:tcW w:w="1227" w:type="dxa"/>
            <w:vAlign w:val="center"/>
          </w:tcPr>
          <w:p w14:paraId="7434B902" w14:textId="77777777" w:rsidR="00983EA1" w:rsidRPr="0074699E" w:rsidRDefault="00983EA1" w:rsidP="00BD53EB">
            <w:pPr>
              <w:pStyle w:val="Default"/>
              <w:jc w:val="center"/>
              <w:rPr>
                <w:sz w:val="20"/>
                <w:szCs w:val="20"/>
              </w:rPr>
            </w:pPr>
            <w:r w:rsidRPr="0074699E">
              <w:rPr>
                <w:sz w:val="20"/>
                <w:szCs w:val="20"/>
              </w:rPr>
              <w:t>33000</w:t>
            </w:r>
          </w:p>
        </w:tc>
        <w:tc>
          <w:tcPr>
            <w:tcW w:w="1226" w:type="dxa"/>
            <w:vAlign w:val="center"/>
          </w:tcPr>
          <w:p w14:paraId="25AA7A83" w14:textId="77777777" w:rsidR="00983EA1" w:rsidRPr="0074699E" w:rsidRDefault="00983EA1" w:rsidP="00BD53EB">
            <w:pPr>
              <w:pStyle w:val="Default"/>
              <w:jc w:val="center"/>
              <w:rPr>
                <w:sz w:val="20"/>
                <w:szCs w:val="20"/>
              </w:rPr>
            </w:pPr>
            <w:r w:rsidRPr="0074699E">
              <w:rPr>
                <w:sz w:val="20"/>
                <w:szCs w:val="20"/>
              </w:rPr>
              <w:t>10, 20</w:t>
            </w:r>
          </w:p>
        </w:tc>
        <w:tc>
          <w:tcPr>
            <w:tcW w:w="1383" w:type="dxa"/>
            <w:vAlign w:val="center"/>
          </w:tcPr>
          <w:p w14:paraId="182AC5F0" w14:textId="77777777" w:rsidR="00983EA1" w:rsidRPr="0074699E" w:rsidRDefault="00983EA1" w:rsidP="00BD53EB">
            <w:pPr>
              <w:pStyle w:val="Default"/>
              <w:jc w:val="center"/>
              <w:rPr>
                <w:sz w:val="20"/>
                <w:szCs w:val="20"/>
              </w:rPr>
            </w:pPr>
            <w:r w:rsidRPr="0074699E">
              <w:rPr>
                <w:sz w:val="20"/>
                <w:szCs w:val="20"/>
              </w:rPr>
              <w:t>1500</w:t>
            </w:r>
          </w:p>
        </w:tc>
        <w:tc>
          <w:tcPr>
            <w:tcW w:w="547" w:type="dxa"/>
            <w:vAlign w:val="center"/>
          </w:tcPr>
          <w:p w14:paraId="3BF85391" w14:textId="77777777" w:rsidR="00983EA1" w:rsidRPr="0074699E" w:rsidRDefault="00983EA1" w:rsidP="00BD53EB">
            <w:pPr>
              <w:pStyle w:val="Default"/>
              <w:jc w:val="center"/>
              <w:rPr>
                <w:sz w:val="20"/>
                <w:szCs w:val="20"/>
              </w:rPr>
            </w:pPr>
            <w:r w:rsidRPr="0074699E">
              <w:rPr>
                <w:sz w:val="20"/>
                <w:szCs w:val="20"/>
              </w:rPr>
              <w:t>35</w:t>
            </w:r>
          </w:p>
        </w:tc>
        <w:tc>
          <w:tcPr>
            <w:tcW w:w="547" w:type="dxa"/>
            <w:vAlign w:val="center"/>
          </w:tcPr>
          <w:p w14:paraId="40AAB12D" w14:textId="77777777" w:rsidR="00983EA1" w:rsidRPr="0074699E" w:rsidRDefault="00983EA1" w:rsidP="00BD53EB">
            <w:pPr>
              <w:pStyle w:val="Default"/>
              <w:jc w:val="center"/>
              <w:rPr>
                <w:sz w:val="20"/>
                <w:szCs w:val="20"/>
              </w:rPr>
            </w:pPr>
            <w:r w:rsidRPr="0074699E">
              <w:rPr>
                <w:sz w:val="20"/>
                <w:szCs w:val="20"/>
              </w:rPr>
              <w:t>10</w:t>
            </w:r>
          </w:p>
        </w:tc>
        <w:tc>
          <w:tcPr>
            <w:tcW w:w="547" w:type="dxa"/>
            <w:vAlign w:val="center"/>
          </w:tcPr>
          <w:p w14:paraId="6F5BDA78" w14:textId="77777777" w:rsidR="00983EA1" w:rsidRPr="0074699E" w:rsidRDefault="00983EA1" w:rsidP="00BD53EB">
            <w:pPr>
              <w:pStyle w:val="Default"/>
              <w:jc w:val="center"/>
              <w:rPr>
                <w:sz w:val="20"/>
                <w:szCs w:val="20"/>
              </w:rPr>
            </w:pPr>
            <w:r w:rsidRPr="0074699E">
              <w:rPr>
                <w:sz w:val="20"/>
                <w:szCs w:val="20"/>
              </w:rPr>
              <w:t>4</w:t>
            </w:r>
          </w:p>
        </w:tc>
        <w:tc>
          <w:tcPr>
            <w:tcW w:w="1364" w:type="dxa"/>
            <w:vAlign w:val="center"/>
          </w:tcPr>
          <w:p w14:paraId="31D9269B" w14:textId="77777777" w:rsidR="00983EA1" w:rsidRPr="0074699E" w:rsidRDefault="00983EA1" w:rsidP="00BD53EB">
            <w:pPr>
              <w:pStyle w:val="Default"/>
              <w:jc w:val="center"/>
              <w:rPr>
                <w:sz w:val="20"/>
                <w:szCs w:val="20"/>
              </w:rPr>
            </w:pPr>
            <w:r w:rsidRPr="0074699E">
              <w:rPr>
                <w:sz w:val="20"/>
                <w:szCs w:val="20"/>
              </w:rPr>
              <w:t>1</w:t>
            </w:r>
          </w:p>
        </w:tc>
        <w:tc>
          <w:tcPr>
            <w:tcW w:w="936" w:type="dxa"/>
            <w:vAlign w:val="center"/>
          </w:tcPr>
          <w:p w14:paraId="72AAC945" w14:textId="77777777" w:rsidR="00983EA1" w:rsidRPr="0074699E" w:rsidRDefault="0004573A" w:rsidP="0004573A">
            <w:pPr>
              <w:pStyle w:val="Default"/>
              <w:jc w:val="center"/>
              <w:rPr>
                <w:sz w:val="20"/>
                <w:szCs w:val="20"/>
              </w:rPr>
            </w:pPr>
            <w:r w:rsidRPr="0074699E">
              <w:rPr>
                <w:sz w:val="20"/>
                <w:szCs w:val="20"/>
              </w:rPr>
              <w:t>A3 or A4</w:t>
            </w:r>
          </w:p>
        </w:tc>
        <w:tc>
          <w:tcPr>
            <w:tcW w:w="784" w:type="dxa"/>
            <w:vAlign w:val="center"/>
          </w:tcPr>
          <w:p w14:paraId="1CF8486A" w14:textId="77777777" w:rsidR="00983EA1" w:rsidRPr="0074699E" w:rsidRDefault="00983EA1" w:rsidP="00BD53EB">
            <w:pPr>
              <w:pStyle w:val="Default"/>
              <w:jc w:val="center"/>
              <w:rPr>
                <w:sz w:val="20"/>
                <w:szCs w:val="20"/>
              </w:rPr>
            </w:pPr>
            <w:r w:rsidRPr="0074699E">
              <w:rPr>
                <w:sz w:val="20"/>
                <w:szCs w:val="20"/>
              </w:rPr>
              <w:t>4</w:t>
            </w:r>
          </w:p>
        </w:tc>
      </w:tr>
      <w:tr w:rsidR="00EF2ADB" w:rsidRPr="0074699E" w14:paraId="5D646D3C" w14:textId="77777777" w:rsidTr="0039789A">
        <w:trPr>
          <w:trHeight w:val="284"/>
        </w:trPr>
        <w:tc>
          <w:tcPr>
            <w:tcW w:w="1227" w:type="dxa"/>
            <w:vAlign w:val="center"/>
          </w:tcPr>
          <w:p w14:paraId="7A9112C3" w14:textId="77777777" w:rsidR="00EF2ADB" w:rsidRPr="0074699E" w:rsidRDefault="00EF2ADB" w:rsidP="00EF2ADB">
            <w:pPr>
              <w:pStyle w:val="Default"/>
              <w:jc w:val="center"/>
              <w:rPr>
                <w:sz w:val="20"/>
                <w:szCs w:val="20"/>
              </w:rPr>
            </w:pPr>
            <w:r w:rsidRPr="0074699E">
              <w:rPr>
                <w:sz w:val="20"/>
                <w:szCs w:val="20"/>
              </w:rPr>
              <w:t>39000</w:t>
            </w:r>
          </w:p>
        </w:tc>
        <w:tc>
          <w:tcPr>
            <w:tcW w:w="1226" w:type="dxa"/>
            <w:vAlign w:val="center"/>
          </w:tcPr>
          <w:p w14:paraId="2A89BF26"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0176D579"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46E82D11"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415C229"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61C69428"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1A2EA6A3"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ABB887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76F217C"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429335A6" w14:textId="77777777" w:rsidTr="0039789A">
        <w:trPr>
          <w:trHeight w:val="284"/>
        </w:trPr>
        <w:tc>
          <w:tcPr>
            <w:tcW w:w="1227" w:type="dxa"/>
            <w:vAlign w:val="center"/>
          </w:tcPr>
          <w:p w14:paraId="70BF72CE" w14:textId="77777777" w:rsidR="00EF2ADB" w:rsidRPr="0074699E" w:rsidRDefault="00EF2ADB" w:rsidP="00EF2ADB">
            <w:pPr>
              <w:pStyle w:val="Default"/>
              <w:jc w:val="center"/>
              <w:rPr>
                <w:sz w:val="20"/>
                <w:szCs w:val="20"/>
              </w:rPr>
            </w:pPr>
            <w:r w:rsidRPr="0074699E">
              <w:rPr>
                <w:sz w:val="20"/>
                <w:szCs w:val="20"/>
              </w:rPr>
              <w:t>47000</w:t>
            </w:r>
          </w:p>
        </w:tc>
        <w:tc>
          <w:tcPr>
            <w:tcW w:w="1226" w:type="dxa"/>
            <w:vAlign w:val="center"/>
          </w:tcPr>
          <w:p w14:paraId="7BA44B22"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68E352C2"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73EABC9B"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0F52883D"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6C413E6F"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1E0523F5"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6413CC1"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FC48E48"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41D8F712" w14:textId="77777777" w:rsidTr="0039789A">
        <w:trPr>
          <w:trHeight w:val="284"/>
        </w:trPr>
        <w:tc>
          <w:tcPr>
            <w:tcW w:w="1227" w:type="dxa"/>
            <w:vAlign w:val="center"/>
          </w:tcPr>
          <w:p w14:paraId="247E04D0" w14:textId="77777777" w:rsidR="00EF2ADB" w:rsidRPr="0074699E" w:rsidRDefault="00EF2ADB" w:rsidP="00EF2ADB">
            <w:pPr>
              <w:pStyle w:val="Default"/>
              <w:jc w:val="center"/>
              <w:rPr>
                <w:sz w:val="20"/>
                <w:szCs w:val="20"/>
              </w:rPr>
            </w:pPr>
            <w:r w:rsidRPr="0074699E">
              <w:rPr>
                <w:sz w:val="20"/>
                <w:szCs w:val="20"/>
              </w:rPr>
              <w:t>56000</w:t>
            </w:r>
          </w:p>
        </w:tc>
        <w:tc>
          <w:tcPr>
            <w:tcW w:w="1226" w:type="dxa"/>
            <w:vAlign w:val="center"/>
          </w:tcPr>
          <w:p w14:paraId="118B5B6F"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A3F69D2"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5DCB757A"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6166C181"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3E1A5931"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13DC72C9"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B2C5586"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ED9BA9D"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343C49C2" w14:textId="77777777" w:rsidTr="0039789A">
        <w:trPr>
          <w:trHeight w:val="284"/>
        </w:trPr>
        <w:tc>
          <w:tcPr>
            <w:tcW w:w="1227" w:type="dxa"/>
            <w:vAlign w:val="center"/>
          </w:tcPr>
          <w:p w14:paraId="3B8B45CE" w14:textId="77777777" w:rsidR="00EF2ADB" w:rsidRPr="0074699E" w:rsidRDefault="00EF2ADB" w:rsidP="00EF2ADB">
            <w:pPr>
              <w:pStyle w:val="Default"/>
              <w:jc w:val="center"/>
              <w:rPr>
                <w:sz w:val="20"/>
                <w:szCs w:val="20"/>
              </w:rPr>
            </w:pPr>
            <w:r w:rsidRPr="0074699E">
              <w:rPr>
                <w:sz w:val="20"/>
                <w:szCs w:val="20"/>
              </w:rPr>
              <w:t>68000</w:t>
            </w:r>
          </w:p>
        </w:tc>
        <w:tc>
          <w:tcPr>
            <w:tcW w:w="1226" w:type="dxa"/>
            <w:vAlign w:val="center"/>
          </w:tcPr>
          <w:p w14:paraId="6901C8A0"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047A8556"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6B59D43C"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702FF123"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7A42C8EB"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6F22CD4A"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52A7BB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9D890EA"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7DF5990F" w14:textId="77777777" w:rsidTr="0039789A">
        <w:trPr>
          <w:trHeight w:val="284"/>
        </w:trPr>
        <w:tc>
          <w:tcPr>
            <w:tcW w:w="1227" w:type="dxa"/>
            <w:vAlign w:val="center"/>
          </w:tcPr>
          <w:p w14:paraId="07E66EC6" w14:textId="77777777" w:rsidR="00EF2ADB" w:rsidRPr="0074699E" w:rsidRDefault="00EF2ADB" w:rsidP="00EF2ADB">
            <w:pPr>
              <w:pStyle w:val="Default"/>
              <w:jc w:val="center"/>
              <w:rPr>
                <w:sz w:val="20"/>
                <w:szCs w:val="20"/>
              </w:rPr>
            </w:pPr>
            <w:r w:rsidRPr="0074699E">
              <w:rPr>
                <w:sz w:val="20"/>
                <w:szCs w:val="20"/>
              </w:rPr>
              <w:t>82000</w:t>
            </w:r>
          </w:p>
        </w:tc>
        <w:tc>
          <w:tcPr>
            <w:tcW w:w="1226" w:type="dxa"/>
            <w:vAlign w:val="center"/>
          </w:tcPr>
          <w:p w14:paraId="2E34467F"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6814231"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47D5134A"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451CE48"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6163762C"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3FB963E8"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63A80AA"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D66DB3D"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61E019E6" w14:textId="77777777" w:rsidTr="0039789A">
        <w:trPr>
          <w:trHeight w:val="284"/>
        </w:trPr>
        <w:tc>
          <w:tcPr>
            <w:tcW w:w="1227" w:type="dxa"/>
            <w:vAlign w:val="center"/>
          </w:tcPr>
          <w:p w14:paraId="51FDD5DA" w14:textId="77777777" w:rsidR="00EF2ADB" w:rsidRPr="0074699E" w:rsidRDefault="00EF2ADB" w:rsidP="00EF2ADB">
            <w:pPr>
              <w:pStyle w:val="Default"/>
              <w:jc w:val="center"/>
              <w:rPr>
                <w:sz w:val="20"/>
                <w:szCs w:val="20"/>
              </w:rPr>
            </w:pPr>
            <w:r w:rsidRPr="0074699E">
              <w:rPr>
                <w:sz w:val="20"/>
                <w:szCs w:val="20"/>
              </w:rPr>
              <w:t>100000</w:t>
            </w:r>
          </w:p>
        </w:tc>
        <w:tc>
          <w:tcPr>
            <w:tcW w:w="1226" w:type="dxa"/>
            <w:vAlign w:val="center"/>
          </w:tcPr>
          <w:p w14:paraId="1201DA59"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6C224D1D"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7AF547FE"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ED7E238"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2B0E5D6E"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61230BB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8847120"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BF49AB7"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48DBC1F6" w14:textId="77777777" w:rsidTr="0039789A">
        <w:trPr>
          <w:trHeight w:val="284"/>
        </w:trPr>
        <w:tc>
          <w:tcPr>
            <w:tcW w:w="1227" w:type="dxa"/>
            <w:vAlign w:val="center"/>
          </w:tcPr>
          <w:p w14:paraId="6D4E67F7" w14:textId="77777777" w:rsidR="00EF2ADB" w:rsidRPr="0074699E" w:rsidRDefault="00EF2ADB" w:rsidP="00EF2ADB">
            <w:pPr>
              <w:pStyle w:val="Default"/>
              <w:jc w:val="center"/>
              <w:rPr>
                <w:sz w:val="20"/>
                <w:szCs w:val="20"/>
              </w:rPr>
            </w:pPr>
            <w:r w:rsidRPr="0074699E">
              <w:rPr>
                <w:sz w:val="20"/>
                <w:szCs w:val="20"/>
              </w:rPr>
              <w:t>120000</w:t>
            </w:r>
          </w:p>
        </w:tc>
        <w:tc>
          <w:tcPr>
            <w:tcW w:w="1226" w:type="dxa"/>
            <w:vAlign w:val="center"/>
          </w:tcPr>
          <w:p w14:paraId="73F75FA5"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41D32F3"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1F3897C7"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9237EBD"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41C20382"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B0D6CD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5D14588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0961620" w14:textId="77777777" w:rsidR="00EF2ADB" w:rsidRPr="0074699E" w:rsidRDefault="00EF2ADB" w:rsidP="00EF2ADB">
            <w:pPr>
              <w:pStyle w:val="Default"/>
              <w:jc w:val="center"/>
              <w:rPr>
                <w:sz w:val="20"/>
                <w:szCs w:val="20"/>
              </w:rPr>
            </w:pPr>
            <w:r w:rsidRPr="0074699E">
              <w:rPr>
                <w:sz w:val="20"/>
                <w:szCs w:val="20"/>
              </w:rPr>
              <w:t>20</w:t>
            </w:r>
          </w:p>
        </w:tc>
      </w:tr>
      <w:tr w:rsidR="00EF2ADB" w:rsidRPr="0074699E" w14:paraId="74E56618" w14:textId="77777777" w:rsidTr="0039789A">
        <w:trPr>
          <w:trHeight w:val="284"/>
        </w:trPr>
        <w:tc>
          <w:tcPr>
            <w:tcW w:w="1227" w:type="dxa"/>
            <w:vAlign w:val="center"/>
          </w:tcPr>
          <w:p w14:paraId="31ACC96B" w14:textId="77777777" w:rsidR="00EF2ADB" w:rsidRPr="0074699E" w:rsidRDefault="00EF2ADB" w:rsidP="00EF2ADB">
            <w:pPr>
              <w:pStyle w:val="Default"/>
              <w:jc w:val="center"/>
              <w:rPr>
                <w:b/>
                <w:bCs/>
                <w:sz w:val="20"/>
                <w:szCs w:val="20"/>
              </w:rPr>
            </w:pPr>
            <w:r w:rsidRPr="0074699E">
              <w:rPr>
                <w:b/>
                <w:bCs/>
                <w:sz w:val="20"/>
                <w:szCs w:val="20"/>
              </w:rPr>
              <w:t>150000</w:t>
            </w:r>
          </w:p>
        </w:tc>
        <w:tc>
          <w:tcPr>
            <w:tcW w:w="1226" w:type="dxa"/>
            <w:vAlign w:val="center"/>
          </w:tcPr>
          <w:p w14:paraId="4CB7D98C"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421BB3B" w14:textId="77777777" w:rsidR="00EF2ADB" w:rsidRPr="0074699E" w:rsidRDefault="00EF2ADB" w:rsidP="00EF2ADB">
            <w:pPr>
              <w:pStyle w:val="Default"/>
              <w:jc w:val="center"/>
              <w:rPr>
                <w:b/>
                <w:bCs/>
                <w:sz w:val="20"/>
                <w:szCs w:val="20"/>
              </w:rPr>
            </w:pPr>
            <w:r w:rsidRPr="0074699E">
              <w:rPr>
                <w:b/>
                <w:bCs/>
                <w:sz w:val="20"/>
                <w:szCs w:val="20"/>
              </w:rPr>
              <w:t>1500</w:t>
            </w:r>
          </w:p>
        </w:tc>
        <w:tc>
          <w:tcPr>
            <w:tcW w:w="547" w:type="dxa"/>
            <w:vAlign w:val="center"/>
          </w:tcPr>
          <w:p w14:paraId="5D18AB6F"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1675BBD6"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3DB3B38B"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31FBBB2E"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148ABD4"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BF4AEDE" w14:textId="77777777" w:rsidR="00EF2ADB" w:rsidRPr="0074699E" w:rsidRDefault="00EF2ADB" w:rsidP="00EF2ADB">
            <w:pPr>
              <w:pStyle w:val="Default"/>
              <w:jc w:val="center"/>
              <w:rPr>
                <w:sz w:val="20"/>
                <w:szCs w:val="20"/>
              </w:rPr>
            </w:pPr>
            <w:r w:rsidRPr="0074699E">
              <w:rPr>
                <w:sz w:val="20"/>
                <w:szCs w:val="20"/>
              </w:rPr>
              <w:t>20</w:t>
            </w:r>
          </w:p>
        </w:tc>
      </w:tr>
      <w:tr w:rsidR="003A2793" w:rsidRPr="0074699E" w14:paraId="1E6BE08A" w14:textId="77777777" w:rsidTr="0039789A">
        <w:trPr>
          <w:trHeight w:val="284"/>
        </w:trPr>
        <w:tc>
          <w:tcPr>
            <w:tcW w:w="1227" w:type="dxa"/>
            <w:vAlign w:val="center"/>
          </w:tcPr>
          <w:p w14:paraId="25F59163" w14:textId="322A9F88" w:rsidR="003A2793" w:rsidRPr="0074699E" w:rsidRDefault="003A2793" w:rsidP="003A2793">
            <w:pPr>
              <w:pStyle w:val="Default"/>
              <w:jc w:val="center"/>
              <w:rPr>
                <w:b/>
                <w:bCs/>
                <w:sz w:val="20"/>
                <w:szCs w:val="20"/>
              </w:rPr>
            </w:pPr>
            <w:r w:rsidRPr="0074699E">
              <w:rPr>
                <w:b/>
                <w:bCs/>
                <w:sz w:val="20"/>
                <w:szCs w:val="20"/>
              </w:rPr>
              <w:t>150000</w:t>
            </w:r>
          </w:p>
        </w:tc>
        <w:tc>
          <w:tcPr>
            <w:tcW w:w="1226" w:type="dxa"/>
            <w:vAlign w:val="center"/>
          </w:tcPr>
          <w:p w14:paraId="58D742BA" w14:textId="2836EA2B" w:rsidR="003A2793" w:rsidRPr="0074699E" w:rsidRDefault="003A2793" w:rsidP="003A2793">
            <w:pPr>
              <w:pStyle w:val="Default"/>
              <w:jc w:val="center"/>
              <w:rPr>
                <w:sz w:val="20"/>
                <w:szCs w:val="20"/>
              </w:rPr>
            </w:pPr>
            <w:r w:rsidRPr="0074699E">
              <w:rPr>
                <w:sz w:val="20"/>
                <w:szCs w:val="20"/>
              </w:rPr>
              <w:t>10, 20</w:t>
            </w:r>
          </w:p>
        </w:tc>
        <w:tc>
          <w:tcPr>
            <w:tcW w:w="1383" w:type="dxa"/>
            <w:vAlign w:val="center"/>
          </w:tcPr>
          <w:p w14:paraId="5527C983" w14:textId="5DC22B37" w:rsidR="003A2793" w:rsidRPr="0074699E" w:rsidRDefault="003A2793" w:rsidP="003A2793">
            <w:pPr>
              <w:pStyle w:val="Default"/>
              <w:jc w:val="center"/>
              <w:rPr>
                <w:b/>
                <w:bCs/>
                <w:sz w:val="20"/>
                <w:szCs w:val="20"/>
              </w:rPr>
            </w:pPr>
            <w:r w:rsidRPr="0074699E">
              <w:rPr>
                <w:b/>
                <w:bCs/>
                <w:sz w:val="20"/>
                <w:szCs w:val="20"/>
              </w:rPr>
              <w:t>1500</w:t>
            </w:r>
          </w:p>
        </w:tc>
        <w:tc>
          <w:tcPr>
            <w:tcW w:w="547" w:type="dxa"/>
            <w:vAlign w:val="center"/>
          </w:tcPr>
          <w:p w14:paraId="726A8EAA" w14:textId="6BA42454" w:rsidR="003A2793" w:rsidRPr="0074699E" w:rsidRDefault="0097429D" w:rsidP="003A2793">
            <w:pPr>
              <w:pStyle w:val="Default"/>
              <w:jc w:val="center"/>
              <w:rPr>
                <w:sz w:val="20"/>
                <w:szCs w:val="20"/>
              </w:rPr>
            </w:pPr>
            <w:r w:rsidRPr="0074699E">
              <w:rPr>
                <w:sz w:val="20"/>
                <w:szCs w:val="20"/>
              </w:rPr>
              <w:t>61</w:t>
            </w:r>
          </w:p>
        </w:tc>
        <w:tc>
          <w:tcPr>
            <w:tcW w:w="547" w:type="dxa"/>
            <w:vAlign w:val="center"/>
          </w:tcPr>
          <w:p w14:paraId="7CEFF50F" w14:textId="4DFE28A9" w:rsidR="003A2793" w:rsidRPr="0074699E" w:rsidRDefault="0097429D" w:rsidP="003A2793">
            <w:pPr>
              <w:pStyle w:val="Default"/>
              <w:jc w:val="center"/>
              <w:rPr>
                <w:sz w:val="20"/>
                <w:szCs w:val="20"/>
              </w:rPr>
            </w:pPr>
            <w:r w:rsidRPr="0074699E">
              <w:rPr>
                <w:sz w:val="20"/>
                <w:szCs w:val="20"/>
              </w:rPr>
              <w:t>20</w:t>
            </w:r>
          </w:p>
        </w:tc>
        <w:tc>
          <w:tcPr>
            <w:tcW w:w="547" w:type="dxa"/>
            <w:vAlign w:val="center"/>
          </w:tcPr>
          <w:p w14:paraId="1C993078" w14:textId="2A6AB0F7" w:rsidR="003A2793" w:rsidRPr="0074699E" w:rsidRDefault="0097429D" w:rsidP="003A2793">
            <w:pPr>
              <w:pStyle w:val="Default"/>
              <w:jc w:val="center"/>
              <w:rPr>
                <w:sz w:val="20"/>
                <w:szCs w:val="20"/>
              </w:rPr>
            </w:pPr>
            <w:r w:rsidRPr="0074699E">
              <w:rPr>
                <w:sz w:val="20"/>
                <w:szCs w:val="20"/>
              </w:rPr>
              <w:t>4</w:t>
            </w:r>
          </w:p>
        </w:tc>
        <w:tc>
          <w:tcPr>
            <w:tcW w:w="1364" w:type="dxa"/>
            <w:vAlign w:val="center"/>
          </w:tcPr>
          <w:p w14:paraId="3BE5345A" w14:textId="7DBF8E66" w:rsidR="003A2793" w:rsidRPr="0074699E" w:rsidRDefault="003A2793" w:rsidP="003A2793">
            <w:pPr>
              <w:pStyle w:val="Default"/>
              <w:jc w:val="center"/>
              <w:rPr>
                <w:sz w:val="20"/>
                <w:szCs w:val="20"/>
              </w:rPr>
            </w:pPr>
            <w:r w:rsidRPr="0074699E">
              <w:rPr>
                <w:sz w:val="20"/>
                <w:szCs w:val="20"/>
              </w:rPr>
              <w:t>1</w:t>
            </w:r>
          </w:p>
        </w:tc>
        <w:tc>
          <w:tcPr>
            <w:tcW w:w="936" w:type="dxa"/>
            <w:vAlign w:val="center"/>
          </w:tcPr>
          <w:p w14:paraId="6316227B" w14:textId="38C6E327" w:rsidR="003A2793" w:rsidRPr="0074699E" w:rsidRDefault="003A2793" w:rsidP="003A2793">
            <w:pPr>
              <w:pStyle w:val="Default"/>
              <w:jc w:val="center"/>
              <w:rPr>
                <w:sz w:val="20"/>
                <w:szCs w:val="20"/>
              </w:rPr>
            </w:pPr>
            <w:r w:rsidRPr="0074699E">
              <w:rPr>
                <w:sz w:val="20"/>
                <w:szCs w:val="20"/>
              </w:rPr>
              <w:t>A3 or A4</w:t>
            </w:r>
          </w:p>
        </w:tc>
        <w:tc>
          <w:tcPr>
            <w:tcW w:w="784" w:type="dxa"/>
            <w:vAlign w:val="center"/>
          </w:tcPr>
          <w:p w14:paraId="6335B4F4" w14:textId="41AE4180" w:rsidR="003A2793" w:rsidRPr="0074699E" w:rsidRDefault="0097429D" w:rsidP="003A2793">
            <w:pPr>
              <w:pStyle w:val="Default"/>
              <w:jc w:val="center"/>
              <w:rPr>
                <w:sz w:val="20"/>
                <w:szCs w:val="20"/>
              </w:rPr>
            </w:pPr>
            <w:r w:rsidRPr="0074699E">
              <w:rPr>
                <w:sz w:val="20"/>
                <w:szCs w:val="20"/>
              </w:rPr>
              <w:t>14</w:t>
            </w:r>
          </w:p>
        </w:tc>
      </w:tr>
      <w:tr w:rsidR="00EF2ADB" w:rsidRPr="0074699E" w14:paraId="3BE1A014" w14:textId="77777777" w:rsidTr="0039789A">
        <w:trPr>
          <w:trHeight w:val="284"/>
        </w:trPr>
        <w:tc>
          <w:tcPr>
            <w:tcW w:w="1227" w:type="dxa"/>
            <w:vAlign w:val="center"/>
          </w:tcPr>
          <w:p w14:paraId="1F8A92D8" w14:textId="77777777" w:rsidR="00EF2ADB" w:rsidRPr="0074699E" w:rsidRDefault="00EF2ADB" w:rsidP="00EF2ADB">
            <w:pPr>
              <w:pStyle w:val="Default"/>
              <w:jc w:val="center"/>
              <w:rPr>
                <w:sz w:val="20"/>
                <w:szCs w:val="20"/>
              </w:rPr>
            </w:pPr>
            <w:r w:rsidRPr="0074699E">
              <w:rPr>
                <w:sz w:val="20"/>
                <w:szCs w:val="20"/>
              </w:rPr>
              <w:t>180000</w:t>
            </w:r>
          </w:p>
        </w:tc>
        <w:tc>
          <w:tcPr>
            <w:tcW w:w="1226" w:type="dxa"/>
            <w:vAlign w:val="center"/>
          </w:tcPr>
          <w:p w14:paraId="22302025"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B4DDD58"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653151C2"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01A62AF"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7F4899EE"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1F462ECF"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27E6BAD"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6F5B9B2" w14:textId="77777777" w:rsidR="00EF2ADB" w:rsidRPr="0074699E" w:rsidRDefault="00EF2ADB" w:rsidP="00EF2ADB">
            <w:pPr>
              <w:pStyle w:val="Default"/>
              <w:jc w:val="center"/>
              <w:rPr>
                <w:sz w:val="20"/>
                <w:szCs w:val="20"/>
              </w:rPr>
            </w:pPr>
            <w:r w:rsidRPr="0074699E">
              <w:rPr>
                <w:sz w:val="20"/>
                <w:szCs w:val="20"/>
              </w:rPr>
              <w:t>26.5</w:t>
            </w:r>
          </w:p>
        </w:tc>
      </w:tr>
      <w:tr w:rsidR="00EF2ADB" w:rsidRPr="0074699E" w14:paraId="31636580" w14:textId="77777777" w:rsidTr="0039789A">
        <w:trPr>
          <w:trHeight w:val="284"/>
        </w:trPr>
        <w:tc>
          <w:tcPr>
            <w:tcW w:w="1227" w:type="dxa"/>
            <w:vAlign w:val="center"/>
          </w:tcPr>
          <w:p w14:paraId="59C704DE" w14:textId="77777777" w:rsidR="00EF2ADB" w:rsidRPr="0074699E" w:rsidRDefault="00EF2ADB" w:rsidP="00EF2ADB">
            <w:pPr>
              <w:pStyle w:val="Default"/>
              <w:jc w:val="center"/>
              <w:rPr>
                <w:b/>
                <w:bCs/>
                <w:sz w:val="20"/>
                <w:szCs w:val="20"/>
              </w:rPr>
            </w:pPr>
            <w:r w:rsidRPr="0074699E">
              <w:rPr>
                <w:b/>
                <w:bCs/>
                <w:sz w:val="20"/>
                <w:szCs w:val="20"/>
              </w:rPr>
              <w:t>220000</w:t>
            </w:r>
          </w:p>
        </w:tc>
        <w:tc>
          <w:tcPr>
            <w:tcW w:w="1226" w:type="dxa"/>
            <w:vAlign w:val="center"/>
          </w:tcPr>
          <w:p w14:paraId="43129E2D"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C4B02E8" w14:textId="77777777" w:rsidR="00EF2ADB" w:rsidRPr="0074699E" w:rsidRDefault="00EF2ADB" w:rsidP="00EF2ADB">
            <w:pPr>
              <w:pStyle w:val="Default"/>
              <w:jc w:val="center"/>
              <w:rPr>
                <w:b/>
                <w:bCs/>
                <w:sz w:val="20"/>
                <w:szCs w:val="20"/>
              </w:rPr>
            </w:pPr>
            <w:r w:rsidRPr="0074699E">
              <w:rPr>
                <w:b/>
                <w:bCs/>
                <w:sz w:val="20"/>
                <w:szCs w:val="20"/>
              </w:rPr>
              <w:t>1500</w:t>
            </w:r>
          </w:p>
        </w:tc>
        <w:tc>
          <w:tcPr>
            <w:tcW w:w="547" w:type="dxa"/>
            <w:vAlign w:val="center"/>
          </w:tcPr>
          <w:p w14:paraId="24BB60F7"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43839FAC"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2B916F50"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05682423"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73EFE8D"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6B824AB" w14:textId="77777777" w:rsidR="00EF2ADB" w:rsidRPr="0074699E" w:rsidRDefault="00EF2ADB" w:rsidP="00EF2ADB">
            <w:pPr>
              <w:pStyle w:val="Default"/>
              <w:jc w:val="center"/>
              <w:rPr>
                <w:sz w:val="20"/>
                <w:szCs w:val="20"/>
              </w:rPr>
            </w:pPr>
            <w:r w:rsidRPr="0074699E">
              <w:rPr>
                <w:sz w:val="20"/>
                <w:szCs w:val="20"/>
              </w:rPr>
              <w:t>26.5</w:t>
            </w:r>
          </w:p>
        </w:tc>
      </w:tr>
      <w:tr w:rsidR="00D418E4" w:rsidRPr="0074699E" w14:paraId="19EBE1B8" w14:textId="77777777" w:rsidTr="0039789A">
        <w:trPr>
          <w:trHeight w:val="284"/>
        </w:trPr>
        <w:tc>
          <w:tcPr>
            <w:tcW w:w="1227" w:type="dxa"/>
            <w:vAlign w:val="center"/>
          </w:tcPr>
          <w:p w14:paraId="310D7166" w14:textId="7198E56C" w:rsidR="00D418E4" w:rsidRPr="0074699E" w:rsidRDefault="00D418E4" w:rsidP="00D418E4">
            <w:pPr>
              <w:pStyle w:val="Default"/>
              <w:jc w:val="center"/>
              <w:rPr>
                <w:b/>
                <w:bCs/>
                <w:sz w:val="20"/>
                <w:szCs w:val="20"/>
              </w:rPr>
            </w:pPr>
            <w:r w:rsidRPr="0074699E">
              <w:rPr>
                <w:b/>
                <w:bCs/>
                <w:sz w:val="20"/>
                <w:szCs w:val="20"/>
              </w:rPr>
              <w:t>220000</w:t>
            </w:r>
          </w:p>
        </w:tc>
        <w:tc>
          <w:tcPr>
            <w:tcW w:w="1226" w:type="dxa"/>
            <w:vAlign w:val="center"/>
          </w:tcPr>
          <w:p w14:paraId="6BC42E51" w14:textId="11A666E2" w:rsidR="00D418E4" w:rsidRPr="0074699E" w:rsidRDefault="00D418E4" w:rsidP="00D418E4">
            <w:pPr>
              <w:pStyle w:val="Default"/>
              <w:jc w:val="center"/>
              <w:rPr>
                <w:sz w:val="20"/>
                <w:szCs w:val="20"/>
              </w:rPr>
            </w:pPr>
            <w:r w:rsidRPr="0074699E">
              <w:rPr>
                <w:sz w:val="20"/>
                <w:szCs w:val="20"/>
              </w:rPr>
              <w:t>10, 20</w:t>
            </w:r>
          </w:p>
        </w:tc>
        <w:tc>
          <w:tcPr>
            <w:tcW w:w="1383" w:type="dxa"/>
            <w:vAlign w:val="center"/>
          </w:tcPr>
          <w:p w14:paraId="6031D894" w14:textId="37C5AF50" w:rsidR="00D418E4" w:rsidRPr="0074699E" w:rsidRDefault="00D418E4" w:rsidP="00D418E4">
            <w:pPr>
              <w:pStyle w:val="Default"/>
              <w:jc w:val="center"/>
              <w:rPr>
                <w:b/>
                <w:bCs/>
                <w:sz w:val="20"/>
                <w:szCs w:val="20"/>
              </w:rPr>
            </w:pPr>
            <w:r w:rsidRPr="0074699E">
              <w:rPr>
                <w:b/>
                <w:bCs/>
                <w:sz w:val="20"/>
                <w:szCs w:val="20"/>
              </w:rPr>
              <w:t>1500</w:t>
            </w:r>
          </w:p>
        </w:tc>
        <w:tc>
          <w:tcPr>
            <w:tcW w:w="547" w:type="dxa"/>
            <w:vAlign w:val="center"/>
          </w:tcPr>
          <w:p w14:paraId="734E890B" w14:textId="07E98650" w:rsidR="00D418E4" w:rsidRPr="0074699E" w:rsidRDefault="00D418E4" w:rsidP="00D418E4">
            <w:pPr>
              <w:pStyle w:val="Default"/>
              <w:jc w:val="center"/>
              <w:rPr>
                <w:sz w:val="20"/>
                <w:szCs w:val="20"/>
              </w:rPr>
            </w:pPr>
            <w:r w:rsidRPr="0074699E">
              <w:rPr>
                <w:sz w:val="20"/>
                <w:szCs w:val="20"/>
              </w:rPr>
              <w:t>61</w:t>
            </w:r>
          </w:p>
        </w:tc>
        <w:tc>
          <w:tcPr>
            <w:tcW w:w="547" w:type="dxa"/>
            <w:vAlign w:val="center"/>
          </w:tcPr>
          <w:p w14:paraId="26EC5EB0" w14:textId="376D2FB1" w:rsidR="00D418E4" w:rsidRPr="0074699E" w:rsidRDefault="00D418E4" w:rsidP="00D418E4">
            <w:pPr>
              <w:pStyle w:val="Default"/>
              <w:jc w:val="center"/>
              <w:rPr>
                <w:sz w:val="20"/>
                <w:szCs w:val="20"/>
              </w:rPr>
            </w:pPr>
            <w:r w:rsidRPr="0074699E">
              <w:rPr>
                <w:sz w:val="20"/>
                <w:szCs w:val="20"/>
              </w:rPr>
              <w:t>22</w:t>
            </w:r>
          </w:p>
        </w:tc>
        <w:tc>
          <w:tcPr>
            <w:tcW w:w="547" w:type="dxa"/>
            <w:vAlign w:val="center"/>
          </w:tcPr>
          <w:p w14:paraId="54F94ACC" w14:textId="72CB6487" w:rsidR="00D418E4" w:rsidRPr="0074699E" w:rsidRDefault="00D418E4" w:rsidP="00D418E4">
            <w:pPr>
              <w:pStyle w:val="Default"/>
              <w:jc w:val="center"/>
              <w:rPr>
                <w:sz w:val="20"/>
                <w:szCs w:val="20"/>
              </w:rPr>
            </w:pPr>
            <w:r w:rsidRPr="0074699E">
              <w:rPr>
                <w:sz w:val="20"/>
                <w:szCs w:val="20"/>
              </w:rPr>
              <w:t>6</w:t>
            </w:r>
          </w:p>
        </w:tc>
        <w:tc>
          <w:tcPr>
            <w:tcW w:w="1364" w:type="dxa"/>
            <w:vAlign w:val="center"/>
          </w:tcPr>
          <w:p w14:paraId="7AB74B2C" w14:textId="2631018A" w:rsidR="00D418E4" w:rsidRPr="0074699E" w:rsidRDefault="00D418E4" w:rsidP="00D418E4">
            <w:pPr>
              <w:pStyle w:val="Default"/>
              <w:jc w:val="center"/>
              <w:rPr>
                <w:sz w:val="20"/>
                <w:szCs w:val="20"/>
              </w:rPr>
            </w:pPr>
            <w:r w:rsidRPr="0074699E">
              <w:rPr>
                <w:sz w:val="20"/>
                <w:szCs w:val="20"/>
              </w:rPr>
              <w:t>1</w:t>
            </w:r>
          </w:p>
        </w:tc>
        <w:tc>
          <w:tcPr>
            <w:tcW w:w="936" w:type="dxa"/>
            <w:vAlign w:val="center"/>
          </w:tcPr>
          <w:p w14:paraId="64CBD9BB" w14:textId="4114CA26" w:rsidR="00D418E4" w:rsidRPr="0074699E" w:rsidRDefault="00D418E4" w:rsidP="00D418E4">
            <w:pPr>
              <w:pStyle w:val="Default"/>
              <w:jc w:val="center"/>
              <w:rPr>
                <w:sz w:val="20"/>
                <w:szCs w:val="20"/>
              </w:rPr>
            </w:pPr>
            <w:r w:rsidRPr="0074699E">
              <w:rPr>
                <w:sz w:val="20"/>
                <w:szCs w:val="20"/>
              </w:rPr>
              <w:t>A3 or A4</w:t>
            </w:r>
          </w:p>
        </w:tc>
        <w:tc>
          <w:tcPr>
            <w:tcW w:w="784" w:type="dxa"/>
            <w:vAlign w:val="center"/>
          </w:tcPr>
          <w:p w14:paraId="7B6CD9C9" w14:textId="5B3F5589" w:rsidR="00D418E4" w:rsidRPr="0074699E" w:rsidRDefault="00D418E4" w:rsidP="00D418E4">
            <w:pPr>
              <w:pStyle w:val="Default"/>
              <w:jc w:val="center"/>
              <w:rPr>
                <w:sz w:val="20"/>
                <w:szCs w:val="20"/>
              </w:rPr>
            </w:pPr>
            <w:r w:rsidRPr="0074699E">
              <w:rPr>
                <w:sz w:val="20"/>
                <w:szCs w:val="20"/>
              </w:rPr>
              <w:t>21</w:t>
            </w:r>
          </w:p>
        </w:tc>
      </w:tr>
      <w:tr w:rsidR="00EF2ADB" w:rsidRPr="0074699E" w14:paraId="154597A0" w14:textId="77777777" w:rsidTr="0039789A">
        <w:trPr>
          <w:trHeight w:val="284"/>
        </w:trPr>
        <w:tc>
          <w:tcPr>
            <w:tcW w:w="1227" w:type="dxa"/>
            <w:vAlign w:val="center"/>
          </w:tcPr>
          <w:p w14:paraId="4D39ADE0" w14:textId="77777777" w:rsidR="00EF2ADB" w:rsidRPr="0074699E" w:rsidRDefault="00EF2ADB" w:rsidP="00EF2ADB">
            <w:pPr>
              <w:pStyle w:val="Default"/>
              <w:jc w:val="center"/>
              <w:rPr>
                <w:sz w:val="20"/>
                <w:szCs w:val="20"/>
              </w:rPr>
            </w:pPr>
            <w:r w:rsidRPr="0074699E">
              <w:rPr>
                <w:sz w:val="20"/>
                <w:szCs w:val="20"/>
              </w:rPr>
              <w:t>270000</w:t>
            </w:r>
          </w:p>
        </w:tc>
        <w:tc>
          <w:tcPr>
            <w:tcW w:w="1226" w:type="dxa"/>
            <w:vAlign w:val="center"/>
          </w:tcPr>
          <w:p w14:paraId="38D0441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8D003EA"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4F32E347"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6E45E844"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0AEC71DE"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2BD8FA30"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E02C12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AB9CEF7"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1E8CD86E" w14:textId="77777777" w:rsidTr="0039789A">
        <w:trPr>
          <w:trHeight w:val="284"/>
        </w:trPr>
        <w:tc>
          <w:tcPr>
            <w:tcW w:w="1227" w:type="dxa"/>
            <w:vAlign w:val="center"/>
          </w:tcPr>
          <w:p w14:paraId="29D689F3" w14:textId="77777777" w:rsidR="00EF2ADB" w:rsidRPr="0074699E" w:rsidRDefault="00EF2ADB" w:rsidP="00EF2ADB">
            <w:pPr>
              <w:pStyle w:val="Default"/>
              <w:jc w:val="center"/>
              <w:rPr>
                <w:sz w:val="20"/>
                <w:szCs w:val="20"/>
              </w:rPr>
            </w:pPr>
            <w:r w:rsidRPr="0074699E">
              <w:rPr>
                <w:sz w:val="20"/>
                <w:szCs w:val="20"/>
              </w:rPr>
              <w:t>330000</w:t>
            </w:r>
          </w:p>
        </w:tc>
        <w:tc>
          <w:tcPr>
            <w:tcW w:w="1226" w:type="dxa"/>
            <w:vAlign w:val="center"/>
          </w:tcPr>
          <w:p w14:paraId="26770B4B"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FF8F1D2"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4C61DA42"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60FEEF11"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2F2637E4"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683B0210"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ACB10A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B4AC5A4"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1EE2AFC4" w14:textId="77777777" w:rsidTr="0039789A">
        <w:trPr>
          <w:trHeight w:val="284"/>
        </w:trPr>
        <w:tc>
          <w:tcPr>
            <w:tcW w:w="1227" w:type="dxa"/>
            <w:vAlign w:val="center"/>
          </w:tcPr>
          <w:p w14:paraId="1C57C21D" w14:textId="77777777" w:rsidR="00EF2ADB" w:rsidRPr="0074699E" w:rsidRDefault="00EF2ADB" w:rsidP="00EF2ADB">
            <w:pPr>
              <w:pStyle w:val="Default"/>
              <w:jc w:val="center"/>
              <w:rPr>
                <w:sz w:val="20"/>
                <w:szCs w:val="20"/>
              </w:rPr>
            </w:pPr>
            <w:r w:rsidRPr="0074699E">
              <w:rPr>
                <w:sz w:val="20"/>
                <w:szCs w:val="20"/>
              </w:rPr>
              <w:t>390000</w:t>
            </w:r>
          </w:p>
        </w:tc>
        <w:tc>
          <w:tcPr>
            <w:tcW w:w="1226" w:type="dxa"/>
            <w:vAlign w:val="center"/>
          </w:tcPr>
          <w:p w14:paraId="6DBE975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3BFF4E3"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3622890C"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65F0705E"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5413AC46"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11C4E960"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A39C996"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5F764CC"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1DBE2C45" w14:textId="77777777" w:rsidTr="0039789A">
        <w:trPr>
          <w:trHeight w:val="284"/>
        </w:trPr>
        <w:tc>
          <w:tcPr>
            <w:tcW w:w="1227" w:type="dxa"/>
            <w:vAlign w:val="center"/>
          </w:tcPr>
          <w:p w14:paraId="797DBAE1" w14:textId="77777777" w:rsidR="00EF2ADB" w:rsidRPr="0074699E" w:rsidRDefault="00EF2ADB" w:rsidP="00EF2ADB">
            <w:pPr>
              <w:pStyle w:val="Default"/>
              <w:jc w:val="center"/>
              <w:rPr>
                <w:sz w:val="20"/>
                <w:szCs w:val="20"/>
              </w:rPr>
            </w:pPr>
            <w:r w:rsidRPr="0074699E">
              <w:rPr>
                <w:sz w:val="20"/>
                <w:szCs w:val="20"/>
              </w:rPr>
              <w:t>470000</w:t>
            </w:r>
          </w:p>
        </w:tc>
        <w:tc>
          <w:tcPr>
            <w:tcW w:w="1226" w:type="dxa"/>
            <w:vAlign w:val="center"/>
          </w:tcPr>
          <w:p w14:paraId="67775148"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6776279F"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3ADAF141"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7C661311"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72F665D0"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1ACD977"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F1FA2A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BAF4385"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661FA278" w14:textId="77777777" w:rsidTr="0039789A">
        <w:trPr>
          <w:trHeight w:val="284"/>
        </w:trPr>
        <w:tc>
          <w:tcPr>
            <w:tcW w:w="1227" w:type="dxa"/>
            <w:vAlign w:val="center"/>
          </w:tcPr>
          <w:p w14:paraId="23B51C93" w14:textId="77777777" w:rsidR="00EF2ADB" w:rsidRPr="0074699E" w:rsidRDefault="00EF2ADB" w:rsidP="00EF2ADB">
            <w:pPr>
              <w:pStyle w:val="Default"/>
              <w:jc w:val="center"/>
              <w:rPr>
                <w:sz w:val="20"/>
                <w:szCs w:val="20"/>
              </w:rPr>
            </w:pPr>
            <w:r w:rsidRPr="0074699E">
              <w:rPr>
                <w:sz w:val="20"/>
                <w:szCs w:val="20"/>
              </w:rPr>
              <w:t>560000</w:t>
            </w:r>
          </w:p>
        </w:tc>
        <w:tc>
          <w:tcPr>
            <w:tcW w:w="1226" w:type="dxa"/>
            <w:vAlign w:val="center"/>
          </w:tcPr>
          <w:p w14:paraId="7615EE25"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25DEADE"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28081001"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585AC988"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2DF25813"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529996F"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67F00A91"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ED2554F" w14:textId="77777777" w:rsidR="00EF2ADB" w:rsidRPr="0074699E" w:rsidRDefault="00EF2ADB" w:rsidP="00EF2ADB">
            <w:pPr>
              <w:pStyle w:val="Default"/>
              <w:jc w:val="center"/>
              <w:rPr>
                <w:sz w:val="20"/>
                <w:szCs w:val="20"/>
              </w:rPr>
            </w:pPr>
            <w:r w:rsidRPr="0074699E">
              <w:rPr>
                <w:sz w:val="20"/>
                <w:szCs w:val="20"/>
              </w:rPr>
              <w:t>67</w:t>
            </w:r>
          </w:p>
        </w:tc>
      </w:tr>
      <w:tr w:rsidR="006A56A0" w:rsidRPr="0074699E" w14:paraId="157EB33E" w14:textId="77777777" w:rsidTr="0039789A">
        <w:trPr>
          <w:trHeight w:val="284"/>
        </w:trPr>
        <w:tc>
          <w:tcPr>
            <w:tcW w:w="1227" w:type="dxa"/>
            <w:vAlign w:val="center"/>
          </w:tcPr>
          <w:p w14:paraId="3692A701" w14:textId="36A315E4" w:rsidR="006A56A0" w:rsidRPr="0074699E" w:rsidRDefault="006A56A0" w:rsidP="006A56A0">
            <w:pPr>
              <w:pStyle w:val="Default"/>
              <w:jc w:val="center"/>
              <w:rPr>
                <w:sz w:val="20"/>
                <w:szCs w:val="20"/>
              </w:rPr>
            </w:pPr>
            <w:r w:rsidRPr="0074699E">
              <w:rPr>
                <w:sz w:val="20"/>
                <w:szCs w:val="20"/>
              </w:rPr>
              <w:t>680000</w:t>
            </w:r>
          </w:p>
        </w:tc>
        <w:tc>
          <w:tcPr>
            <w:tcW w:w="1226" w:type="dxa"/>
            <w:vAlign w:val="center"/>
          </w:tcPr>
          <w:p w14:paraId="331DB52B" w14:textId="18783054" w:rsidR="006A56A0" w:rsidRPr="0074699E" w:rsidRDefault="006A56A0" w:rsidP="006A56A0">
            <w:pPr>
              <w:pStyle w:val="Default"/>
              <w:jc w:val="center"/>
              <w:rPr>
                <w:sz w:val="20"/>
                <w:szCs w:val="20"/>
              </w:rPr>
            </w:pPr>
            <w:r w:rsidRPr="0074699E">
              <w:rPr>
                <w:sz w:val="20"/>
                <w:szCs w:val="20"/>
              </w:rPr>
              <w:t>10, 20</w:t>
            </w:r>
          </w:p>
        </w:tc>
        <w:tc>
          <w:tcPr>
            <w:tcW w:w="1383" w:type="dxa"/>
            <w:vAlign w:val="center"/>
          </w:tcPr>
          <w:p w14:paraId="15BC0A5D" w14:textId="55E2D2DE" w:rsidR="006A56A0" w:rsidRPr="0074699E" w:rsidRDefault="006A56A0" w:rsidP="006A56A0">
            <w:pPr>
              <w:pStyle w:val="Default"/>
              <w:jc w:val="center"/>
              <w:rPr>
                <w:sz w:val="20"/>
                <w:szCs w:val="20"/>
              </w:rPr>
            </w:pPr>
            <w:r w:rsidRPr="0074699E">
              <w:rPr>
                <w:sz w:val="20"/>
                <w:szCs w:val="20"/>
              </w:rPr>
              <w:t>1500</w:t>
            </w:r>
          </w:p>
        </w:tc>
        <w:tc>
          <w:tcPr>
            <w:tcW w:w="547" w:type="dxa"/>
            <w:vAlign w:val="center"/>
          </w:tcPr>
          <w:p w14:paraId="69E66028" w14:textId="541F2A0A" w:rsidR="006A56A0" w:rsidRPr="0074699E" w:rsidRDefault="006A56A0" w:rsidP="006A56A0">
            <w:pPr>
              <w:pStyle w:val="Default"/>
              <w:jc w:val="center"/>
              <w:rPr>
                <w:sz w:val="20"/>
                <w:szCs w:val="20"/>
              </w:rPr>
            </w:pPr>
            <w:r w:rsidRPr="0074699E">
              <w:rPr>
                <w:sz w:val="20"/>
                <w:szCs w:val="20"/>
              </w:rPr>
              <w:t>79</w:t>
            </w:r>
          </w:p>
        </w:tc>
        <w:tc>
          <w:tcPr>
            <w:tcW w:w="547" w:type="dxa"/>
            <w:vAlign w:val="center"/>
          </w:tcPr>
          <w:p w14:paraId="4603DE95" w14:textId="4A9CABF5" w:rsidR="006A56A0" w:rsidRPr="0074699E" w:rsidRDefault="006A56A0" w:rsidP="006A56A0">
            <w:pPr>
              <w:pStyle w:val="Default"/>
              <w:jc w:val="center"/>
              <w:rPr>
                <w:sz w:val="20"/>
                <w:szCs w:val="20"/>
              </w:rPr>
            </w:pPr>
            <w:r w:rsidRPr="0074699E">
              <w:rPr>
                <w:sz w:val="20"/>
                <w:szCs w:val="20"/>
              </w:rPr>
              <w:t>45</w:t>
            </w:r>
          </w:p>
        </w:tc>
        <w:tc>
          <w:tcPr>
            <w:tcW w:w="547" w:type="dxa"/>
            <w:vAlign w:val="center"/>
          </w:tcPr>
          <w:p w14:paraId="1D7EE43B" w14:textId="777DA62D" w:rsidR="006A56A0" w:rsidRPr="0074699E" w:rsidRDefault="006A56A0" w:rsidP="006A56A0">
            <w:pPr>
              <w:pStyle w:val="Default"/>
              <w:jc w:val="center"/>
              <w:rPr>
                <w:sz w:val="20"/>
                <w:szCs w:val="20"/>
              </w:rPr>
            </w:pPr>
            <w:r w:rsidRPr="0074699E">
              <w:rPr>
                <w:sz w:val="20"/>
                <w:szCs w:val="20"/>
              </w:rPr>
              <w:t>8</w:t>
            </w:r>
          </w:p>
        </w:tc>
        <w:tc>
          <w:tcPr>
            <w:tcW w:w="1364" w:type="dxa"/>
            <w:vAlign w:val="center"/>
          </w:tcPr>
          <w:p w14:paraId="280666B4" w14:textId="6F8840E5" w:rsidR="006A56A0" w:rsidRPr="0074699E" w:rsidRDefault="006A56A0" w:rsidP="006A56A0">
            <w:pPr>
              <w:pStyle w:val="Default"/>
              <w:jc w:val="center"/>
              <w:rPr>
                <w:sz w:val="20"/>
                <w:szCs w:val="20"/>
              </w:rPr>
            </w:pPr>
            <w:r w:rsidRPr="0074699E">
              <w:rPr>
                <w:sz w:val="20"/>
                <w:szCs w:val="20"/>
              </w:rPr>
              <w:t>1.2</w:t>
            </w:r>
          </w:p>
        </w:tc>
        <w:tc>
          <w:tcPr>
            <w:tcW w:w="936" w:type="dxa"/>
            <w:vAlign w:val="center"/>
          </w:tcPr>
          <w:p w14:paraId="189ED4DF" w14:textId="592E8ED8" w:rsidR="006A56A0" w:rsidRPr="0074699E" w:rsidRDefault="006A56A0" w:rsidP="006A56A0">
            <w:pPr>
              <w:pStyle w:val="Default"/>
              <w:jc w:val="center"/>
              <w:rPr>
                <w:sz w:val="20"/>
                <w:szCs w:val="20"/>
              </w:rPr>
            </w:pPr>
            <w:r w:rsidRPr="0074699E">
              <w:rPr>
                <w:sz w:val="20"/>
                <w:szCs w:val="20"/>
              </w:rPr>
              <w:t>A3 or A4</w:t>
            </w:r>
          </w:p>
        </w:tc>
        <w:tc>
          <w:tcPr>
            <w:tcW w:w="784" w:type="dxa"/>
            <w:vAlign w:val="center"/>
          </w:tcPr>
          <w:p w14:paraId="20591B72" w14:textId="6A2AE5D5" w:rsidR="006A56A0" w:rsidRPr="0074699E" w:rsidRDefault="006A56A0" w:rsidP="006A56A0">
            <w:pPr>
              <w:pStyle w:val="Default"/>
              <w:jc w:val="center"/>
              <w:rPr>
                <w:sz w:val="20"/>
                <w:szCs w:val="20"/>
              </w:rPr>
            </w:pPr>
            <w:r w:rsidRPr="0074699E">
              <w:rPr>
                <w:sz w:val="20"/>
                <w:szCs w:val="20"/>
              </w:rPr>
              <w:t>67</w:t>
            </w:r>
          </w:p>
        </w:tc>
      </w:tr>
      <w:tr w:rsidR="00C50CED" w:rsidRPr="0074699E" w14:paraId="117F1966" w14:textId="77777777" w:rsidTr="0039789A">
        <w:trPr>
          <w:trHeight w:val="284"/>
        </w:trPr>
        <w:tc>
          <w:tcPr>
            <w:tcW w:w="1227" w:type="dxa"/>
            <w:vAlign w:val="center"/>
          </w:tcPr>
          <w:p w14:paraId="66A8CFA6" w14:textId="77777777" w:rsidR="00C50CED" w:rsidRPr="0074699E" w:rsidRDefault="00C50CED" w:rsidP="00C50CED">
            <w:pPr>
              <w:pStyle w:val="Default"/>
              <w:jc w:val="center"/>
              <w:rPr>
                <w:sz w:val="20"/>
                <w:szCs w:val="20"/>
              </w:rPr>
            </w:pPr>
            <w:r w:rsidRPr="0074699E">
              <w:rPr>
                <w:sz w:val="20"/>
                <w:szCs w:val="20"/>
              </w:rPr>
              <w:t>820000</w:t>
            </w:r>
          </w:p>
        </w:tc>
        <w:tc>
          <w:tcPr>
            <w:tcW w:w="1226" w:type="dxa"/>
            <w:vAlign w:val="center"/>
          </w:tcPr>
          <w:p w14:paraId="75330F62" w14:textId="745026DB" w:rsidR="00C50CED" w:rsidRPr="0074699E" w:rsidRDefault="00C50CED" w:rsidP="00C50CED">
            <w:pPr>
              <w:pStyle w:val="Default"/>
              <w:jc w:val="center"/>
              <w:rPr>
                <w:sz w:val="20"/>
                <w:szCs w:val="20"/>
              </w:rPr>
            </w:pPr>
            <w:r w:rsidRPr="0074699E">
              <w:rPr>
                <w:sz w:val="20"/>
                <w:szCs w:val="20"/>
              </w:rPr>
              <w:t>10</w:t>
            </w:r>
          </w:p>
        </w:tc>
        <w:tc>
          <w:tcPr>
            <w:tcW w:w="1383" w:type="dxa"/>
            <w:vAlign w:val="center"/>
          </w:tcPr>
          <w:p w14:paraId="42E21B03" w14:textId="77777777" w:rsidR="00C50CED" w:rsidRPr="0074699E" w:rsidRDefault="00C50CED" w:rsidP="00C50CED">
            <w:pPr>
              <w:pStyle w:val="Default"/>
              <w:jc w:val="center"/>
              <w:rPr>
                <w:sz w:val="20"/>
                <w:szCs w:val="20"/>
              </w:rPr>
            </w:pPr>
            <w:r w:rsidRPr="0074699E">
              <w:rPr>
                <w:sz w:val="20"/>
                <w:szCs w:val="20"/>
              </w:rPr>
              <w:t>1500</w:t>
            </w:r>
          </w:p>
        </w:tc>
        <w:tc>
          <w:tcPr>
            <w:tcW w:w="547" w:type="dxa"/>
            <w:vAlign w:val="center"/>
          </w:tcPr>
          <w:p w14:paraId="77331808" w14:textId="77777777" w:rsidR="00C50CED" w:rsidRPr="0074699E" w:rsidRDefault="00C50CED" w:rsidP="00C50CED">
            <w:pPr>
              <w:pStyle w:val="Default"/>
              <w:jc w:val="center"/>
              <w:rPr>
                <w:sz w:val="20"/>
                <w:szCs w:val="20"/>
              </w:rPr>
            </w:pPr>
            <w:r w:rsidRPr="0074699E">
              <w:rPr>
                <w:sz w:val="20"/>
                <w:szCs w:val="20"/>
              </w:rPr>
              <w:t>79</w:t>
            </w:r>
          </w:p>
        </w:tc>
        <w:tc>
          <w:tcPr>
            <w:tcW w:w="547" w:type="dxa"/>
            <w:vAlign w:val="center"/>
          </w:tcPr>
          <w:p w14:paraId="7E2DD1DB" w14:textId="73DA064B" w:rsidR="00C50CED" w:rsidRPr="0074699E" w:rsidRDefault="00C50CED" w:rsidP="00C50CED">
            <w:pPr>
              <w:pStyle w:val="Default"/>
              <w:jc w:val="center"/>
              <w:rPr>
                <w:sz w:val="20"/>
                <w:szCs w:val="20"/>
              </w:rPr>
            </w:pPr>
            <w:r w:rsidRPr="0074699E">
              <w:rPr>
                <w:sz w:val="20"/>
                <w:szCs w:val="20"/>
              </w:rPr>
              <w:t>47</w:t>
            </w:r>
          </w:p>
        </w:tc>
        <w:tc>
          <w:tcPr>
            <w:tcW w:w="547" w:type="dxa"/>
            <w:vAlign w:val="center"/>
          </w:tcPr>
          <w:p w14:paraId="3ED8AE94" w14:textId="71FBB381" w:rsidR="00C50CED" w:rsidRPr="0074699E" w:rsidRDefault="00C50CED" w:rsidP="00C50CED">
            <w:pPr>
              <w:pStyle w:val="Default"/>
              <w:jc w:val="center"/>
              <w:rPr>
                <w:sz w:val="20"/>
                <w:szCs w:val="20"/>
              </w:rPr>
            </w:pPr>
            <w:r w:rsidRPr="0074699E">
              <w:rPr>
                <w:sz w:val="20"/>
                <w:szCs w:val="20"/>
              </w:rPr>
              <w:t>10</w:t>
            </w:r>
          </w:p>
        </w:tc>
        <w:tc>
          <w:tcPr>
            <w:tcW w:w="1364" w:type="dxa"/>
            <w:vAlign w:val="center"/>
          </w:tcPr>
          <w:p w14:paraId="19AE2C86" w14:textId="77777777" w:rsidR="00C50CED" w:rsidRPr="0074699E" w:rsidRDefault="00C50CED" w:rsidP="00C50CED">
            <w:pPr>
              <w:pStyle w:val="Default"/>
              <w:jc w:val="center"/>
              <w:rPr>
                <w:sz w:val="20"/>
                <w:szCs w:val="20"/>
              </w:rPr>
            </w:pPr>
            <w:r w:rsidRPr="0074699E">
              <w:rPr>
                <w:sz w:val="20"/>
                <w:szCs w:val="20"/>
              </w:rPr>
              <w:t>1.2</w:t>
            </w:r>
          </w:p>
        </w:tc>
        <w:tc>
          <w:tcPr>
            <w:tcW w:w="936" w:type="dxa"/>
            <w:vAlign w:val="center"/>
          </w:tcPr>
          <w:p w14:paraId="49EED277" w14:textId="77777777" w:rsidR="00C50CED" w:rsidRPr="0074699E" w:rsidRDefault="00C50CED" w:rsidP="00C50CED">
            <w:pPr>
              <w:pStyle w:val="Default"/>
              <w:jc w:val="center"/>
              <w:rPr>
                <w:sz w:val="20"/>
                <w:szCs w:val="20"/>
              </w:rPr>
            </w:pPr>
            <w:r w:rsidRPr="0074699E">
              <w:rPr>
                <w:sz w:val="20"/>
                <w:szCs w:val="20"/>
              </w:rPr>
              <w:t>A3 or A4</w:t>
            </w:r>
          </w:p>
        </w:tc>
        <w:tc>
          <w:tcPr>
            <w:tcW w:w="784" w:type="dxa"/>
            <w:vAlign w:val="center"/>
          </w:tcPr>
          <w:p w14:paraId="6A0D0B80" w14:textId="0DC53FCE" w:rsidR="00C50CED" w:rsidRPr="0074699E" w:rsidRDefault="00C50CED" w:rsidP="00C50CED">
            <w:pPr>
              <w:pStyle w:val="Default"/>
              <w:jc w:val="center"/>
              <w:rPr>
                <w:sz w:val="20"/>
                <w:szCs w:val="20"/>
              </w:rPr>
            </w:pPr>
            <w:r w:rsidRPr="0074699E">
              <w:rPr>
                <w:sz w:val="20"/>
                <w:szCs w:val="20"/>
              </w:rPr>
              <w:t>85</w:t>
            </w:r>
          </w:p>
        </w:tc>
      </w:tr>
      <w:tr w:rsidR="003F224D" w:rsidRPr="0074699E" w14:paraId="4BF45430" w14:textId="77777777" w:rsidTr="0039789A">
        <w:trPr>
          <w:trHeight w:val="284"/>
        </w:trPr>
        <w:tc>
          <w:tcPr>
            <w:tcW w:w="1227" w:type="dxa"/>
            <w:vAlign w:val="center"/>
          </w:tcPr>
          <w:p w14:paraId="53FE271C" w14:textId="77777777" w:rsidR="003F224D" w:rsidRPr="0074699E" w:rsidRDefault="003F224D" w:rsidP="003F224D">
            <w:pPr>
              <w:pStyle w:val="Default"/>
              <w:jc w:val="center"/>
              <w:rPr>
                <w:sz w:val="20"/>
                <w:szCs w:val="20"/>
              </w:rPr>
            </w:pPr>
            <w:r w:rsidRPr="0074699E">
              <w:rPr>
                <w:sz w:val="20"/>
                <w:szCs w:val="20"/>
              </w:rPr>
              <w:t>1000000</w:t>
            </w:r>
          </w:p>
        </w:tc>
        <w:tc>
          <w:tcPr>
            <w:tcW w:w="1226" w:type="dxa"/>
            <w:vAlign w:val="center"/>
          </w:tcPr>
          <w:p w14:paraId="582F3AD5" w14:textId="79147D37" w:rsidR="003F224D" w:rsidRPr="0074699E" w:rsidRDefault="003F224D" w:rsidP="003F224D">
            <w:pPr>
              <w:pStyle w:val="Default"/>
              <w:jc w:val="center"/>
              <w:rPr>
                <w:sz w:val="20"/>
                <w:szCs w:val="20"/>
              </w:rPr>
            </w:pPr>
            <w:r w:rsidRPr="0074699E">
              <w:rPr>
                <w:sz w:val="20"/>
                <w:szCs w:val="20"/>
              </w:rPr>
              <w:t>10, 20</w:t>
            </w:r>
          </w:p>
        </w:tc>
        <w:tc>
          <w:tcPr>
            <w:tcW w:w="1383" w:type="dxa"/>
            <w:vAlign w:val="center"/>
          </w:tcPr>
          <w:p w14:paraId="26F0D92B" w14:textId="77777777" w:rsidR="003F224D" w:rsidRPr="0074699E" w:rsidRDefault="003F224D" w:rsidP="003F224D">
            <w:pPr>
              <w:pStyle w:val="Default"/>
              <w:jc w:val="center"/>
              <w:rPr>
                <w:sz w:val="20"/>
                <w:szCs w:val="20"/>
              </w:rPr>
            </w:pPr>
            <w:r w:rsidRPr="0074699E">
              <w:rPr>
                <w:sz w:val="20"/>
                <w:szCs w:val="20"/>
              </w:rPr>
              <w:t>1500</w:t>
            </w:r>
          </w:p>
        </w:tc>
        <w:tc>
          <w:tcPr>
            <w:tcW w:w="547" w:type="dxa"/>
            <w:vAlign w:val="center"/>
          </w:tcPr>
          <w:p w14:paraId="00C80DA8" w14:textId="77777777" w:rsidR="003F224D" w:rsidRPr="0074699E" w:rsidRDefault="003F224D" w:rsidP="003F224D">
            <w:pPr>
              <w:pStyle w:val="Default"/>
              <w:jc w:val="center"/>
              <w:rPr>
                <w:sz w:val="20"/>
                <w:szCs w:val="20"/>
              </w:rPr>
            </w:pPr>
            <w:r w:rsidRPr="0074699E">
              <w:rPr>
                <w:sz w:val="20"/>
                <w:szCs w:val="20"/>
              </w:rPr>
              <w:t>79</w:t>
            </w:r>
          </w:p>
        </w:tc>
        <w:tc>
          <w:tcPr>
            <w:tcW w:w="547" w:type="dxa"/>
            <w:vAlign w:val="center"/>
          </w:tcPr>
          <w:p w14:paraId="15C0A101" w14:textId="77777777" w:rsidR="003F224D" w:rsidRPr="0074699E" w:rsidRDefault="003F224D" w:rsidP="003F224D">
            <w:pPr>
              <w:pStyle w:val="Default"/>
              <w:jc w:val="center"/>
              <w:rPr>
                <w:sz w:val="20"/>
                <w:szCs w:val="20"/>
              </w:rPr>
            </w:pPr>
            <w:r w:rsidRPr="0074699E">
              <w:rPr>
                <w:sz w:val="20"/>
                <w:szCs w:val="20"/>
              </w:rPr>
              <w:t>47</w:t>
            </w:r>
          </w:p>
        </w:tc>
        <w:tc>
          <w:tcPr>
            <w:tcW w:w="547" w:type="dxa"/>
            <w:vAlign w:val="center"/>
          </w:tcPr>
          <w:p w14:paraId="19ED54F8" w14:textId="77777777" w:rsidR="003F224D" w:rsidRPr="0074699E" w:rsidRDefault="003F224D" w:rsidP="003F224D">
            <w:pPr>
              <w:pStyle w:val="Default"/>
              <w:jc w:val="center"/>
              <w:rPr>
                <w:sz w:val="20"/>
                <w:szCs w:val="20"/>
              </w:rPr>
            </w:pPr>
            <w:r w:rsidRPr="0074699E">
              <w:rPr>
                <w:sz w:val="20"/>
                <w:szCs w:val="20"/>
              </w:rPr>
              <w:t>10</w:t>
            </w:r>
          </w:p>
        </w:tc>
        <w:tc>
          <w:tcPr>
            <w:tcW w:w="1364" w:type="dxa"/>
            <w:vAlign w:val="center"/>
          </w:tcPr>
          <w:p w14:paraId="40E17683" w14:textId="77777777" w:rsidR="003F224D" w:rsidRPr="0074699E" w:rsidRDefault="003F224D" w:rsidP="003F224D">
            <w:pPr>
              <w:pStyle w:val="Default"/>
              <w:jc w:val="center"/>
              <w:rPr>
                <w:sz w:val="20"/>
                <w:szCs w:val="20"/>
              </w:rPr>
            </w:pPr>
            <w:r w:rsidRPr="0074699E">
              <w:rPr>
                <w:sz w:val="20"/>
                <w:szCs w:val="20"/>
              </w:rPr>
              <w:t>1.2</w:t>
            </w:r>
          </w:p>
        </w:tc>
        <w:tc>
          <w:tcPr>
            <w:tcW w:w="936" w:type="dxa"/>
            <w:vAlign w:val="center"/>
          </w:tcPr>
          <w:p w14:paraId="248C5B91" w14:textId="77777777" w:rsidR="003F224D" w:rsidRPr="0074699E" w:rsidRDefault="003F224D" w:rsidP="003F224D">
            <w:pPr>
              <w:pStyle w:val="Default"/>
              <w:jc w:val="center"/>
              <w:rPr>
                <w:sz w:val="20"/>
                <w:szCs w:val="20"/>
              </w:rPr>
            </w:pPr>
            <w:r w:rsidRPr="0074699E">
              <w:rPr>
                <w:sz w:val="20"/>
                <w:szCs w:val="20"/>
              </w:rPr>
              <w:t>A3 or A4</w:t>
            </w:r>
          </w:p>
        </w:tc>
        <w:tc>
          <w:tcPr>
            <w:tcW w:w="784" w:type="dxa"/>
            <w:vAlign w:val="center"/>
          </w:tcPr>
          <w:p w14:paraId="37A18EE9" w14:textId="77777777" w:rsidR="003F224D" w:rsidRPr="0074699E" w:rsidRDefault="003F224D" w:rsidP="003F224D">
            <w:pPr>
              <w:pStyle w:val="Default"/>
              <w:jc w:val="center"/>
              <w:rPr>
                <w:sz w:val="20"/>
                <w:szCs w:val="20"/>
              </w:rPr>
            </w:pPr>
            <w:r w:rsidRPr="0074699E">
              <w:rPr>
                <w:sz w:val="20"/>
                <w:szCs w:val="20"/>
              </w:rPr>
              <w:t>85</w:t>
            </w:r>
          </w:p>
        </w:tc>
      </w:tr>
      <w:tr w:rsidR="00EF2ADB" w:rsidRPr="0074699E" w14:paraId="483A4B58" w14:textId="77777777" w:rsidTr="0039789A">
        <w:trPr>
          <w:trHeight w:val="284"/>
        </w:trPr>
        <w:tc>
          <w:tcPr>
            <w:tcW w:w="1227" w:type="dxa"/>
            <w:vAlign w:val="center"/>
          </w:tcPr>
          <w:p w14:paraId="774EA394" w14:textId="77777777" w:rsidR="00EF2ADB" w:rsidRPr="0074699E" w:rsidRDefault="00EF2ADB" w:rsidP="00EF2ADB">
            <w:pPr>
              <w:pStyle w:val="Default"/>
              <w:jc w:val="center"/>
              <w:rPr>
                <w:sz w:val="20"/>
                <w:szCs w:val="20"/>
              </w:rPr>
            </w:pPr>
            <w:r w:rsidRPr="0074699E">
              <w:rPr>
                <w:sz w:val="20"/>
                <w:szCs w:val="20"/>
              </w:rPr>
              <w:t>1200000</w:t>
            </w:r>
          </w:p>
        </w:tc>
        <w:tc>
          <w:tcPr>
            <w:tcW w:w="1226" w:type="dxa"/>
            <w:vAlign w:val="center"/>
          </w:tcPr>
          <w:p w14:paraId="1EE6656B" w14:textId="1D94F2D6" w:rsidR="00EF2ADB" w:rsidRPr="0074699E" w:rsidRDefault="003F224D" w:rsidP="00EF2ADB">
            <w:pPr>
              <w:pStyle w:val="Default"/>
              <w:jc w:val="center"/>
              <w:rPr>
                <w:sz w:val="20"/>
                <w:szCs w:val="20"/>
              </w:rPr>
            </w:pPr>
            <w:r w:rsidRPr="0074699E">
              <w:rPr>
                <w:sz w:val="20"/>
                <w:szCs w:val="20"/>
              </w:rPr>
              <w:t>10</w:t>
            </w:r>
          </w:p>
        </w:tc>
        <w:tc>
          <w:tcPr>
            <w:tcW w:w="1383" w:type="dxa"/>
            <w:vAlign w:val="center"/>
          </w:tcPr>
          <w:p w14:paraId="07CD8F11" w14:textId="77777777" w:rsidR="00EF2ADB" w:rsidRPr="0074699E" w:rsidRDefault="00EF2ADB" w:rsidP="00EF2ADB">
            <w:pPr>
              <w:pStyle w:val="Default"/>
              <w:jc w:val="center"/>
              <w:rPr>
                <w:sz w:val="20"/>
                <w:szCs w:val="20"/>
              </w:rPr>
            </w:pPr>
            <w:r w:rsidRPr="0074699E">
              <w:rPr>
                <w:sz w:val="20"/>
                <w:szCs w:val="20"/>
              </w:rPr>
              <w:t>1500</w:t>
            </w:r>
          </w:p>
        </w:tc>
        <w:tc>
          <w:tcPr>
            <w:tcW w:w="547" w:type="dxa"/>
            <w:vAlign w:val="center"/>
          </w:tcPr>
          <w:p w14:paraId="73F646CE" w14:textId="0E0BBCC7" w:rsidR="00EF2ADB" w:rsidRPr="0074699E" w:rsidRDefault="00CC01E6" w:rsidP="00EF2ADB">
            <w:pPr>
              <w:pStyle w:val="Default"/>
              <w:jc w:val="center"/>
              <w:rPr>
                <w:sz w:val="20"/>
                <w:szCs w:val="20"/>
              </w:rPr>
            </w:pPr>
            <w:r w:rsidRPr="0074699E">
              <w:rPr>
                <w:sz w:val="20"/>
                <w:szCs w:val="20"/>
              </w:rPr>
              <w:t>105</w:t>
            </w:r>
          </w:p>
        </w:tc>
        <w:tc>
          <w:tcPr>
            <w:tcW w:w="547" w:type="dxa"/>
            <w:vAlign w:val="center"/>
          </w:tcPr>
          <w:p w14:paraId="4A073F8D"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131DE1A9"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7C66D746"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105D9231"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0BE1BB8" w14:textId="3D538714" w:rsidR="00EF2ADB" w:rsidRPr="0074699E" w:rsidRDefault="00227300" w:rsidP="00EF2ADB">
            <w:pPr>
              <w:pStyle w:val="Default"/>
              <w:jc w:val="center"/>
              <w:rPr>
                <w:sz w:val="20"/>
                <w:szCs w:val="20"/>
              </w:rPr>
            </w:pPr>
            <w:r w:rsidRPr="0074699E">
              <w:rPr>
                <w:sz w:val="20"/>
                <w:szCs w:val="20"/>
              </w:rPr>
              <w:t>11</w:t>
            </w:r>
            <w:r w:rsidR="00EF2ADB" w:rsidRPr="0074699E">
              <w:rPr>
                <w:sz w:val="20"/>
                <w:szCs w:val="20"/>
              </w:rPr>
              <w:t>5</w:t>
            </w:r>
          </w:p>
        </w:tc>
      </w:tr>
      <w:tr w:rsidR="003F224D" w:rsidRPr="0074699E" w14:paraId="66953EE9" w14:textId="77777777" w:rsidTr="0039789A">
        <w:trPr>
          <w:trHeight w:val="284"/>
        </w:trPr>
        <w:tc>
          <w:tcPr>
            <w:tcW w:w="1227" w:type="dxa"/>
            <w:vAlign w:val="center"/>
          </w:tcPr>
          <w:p w14:paraId="7F693F37" w14:textId="77777777" w:rsidR="003F224D" w:rsidRPr="0074699E" w:rsidRDefault="003F224D" w:rsidP="003F224D">
            <w:pPr>
              <w:pStyle w:val="Default"/>
              <w:jc w:val="center"/>
              <w:rPr>
                <w:sz w:val="20"/>
                <w:szCs w:val="20"/>
              </w:rPr>
            </w:pPr>
            <w:r w:rsidRPr="0074699E">
              <w:rPr>
                <w:sz w:val="20"/>
                <w:szCs w:val="20"/>
              </w:rPr>
              <w:t>1500000</w:t>
            </w:r>
          </w:p>
        </w:tc>
        <w:tc>
          <w:tcPr>
            <w:tcW w:w="1226" w:type="dxa"/>
            <w:vAlign w:val="center"/>
          </w:tcPr>
          <w:p w14:paraId="03AB0F6E" w14:textId="5D0B69AA" w:rsidR="003F224D" w:rsidRPr="0074699E" w:rsidRDefault="003F224D" w:rsidP="003F224D">
            <w:pPr>
              <w:pStyle w:val="Default"/>
              <w:jc w:val="center"/>
              <w:rPr>
                <w:sz w:val="20"/>
                <w:szCs w:val="20"/>
              </w:rPr>
            </w:pPr>
            <w:r w:rsidRPr="0074699E">
              <w:rPr>
                <w:sz w:val="20"/>
                <w:szCs w:val="20"/>
              </w:rPr>
              <w:t>10, 20</w:t>
            </w:r>
          </w:p>
        </w:tc>
        <w:tc>
          <w:tcPr>
            <w:tcW w:w="1383" w:type="dxa"/>
            <w:vAlign w:val="center"/>
          </w:tcPr>
          <w:p w14:paraId="547B988C" w14:textId="77777777" w:rsidR="003F224D" w:rsidRPr="0074699E" w:rsidRDefault="003F224D" w:rsidP="003F224D">
            <w:pPr>
              <w:pStyle w:val="Default"/>
              <w:jc w:val="center"/>
              <w:rPr>
                <w:sz w:val="20"/>
                <w:szCs w:val="20"/>
              </w:rPr>
            </w:pPr>
            <w:r w:rsidRPr="0074699E">
              <w:rPr>
                <w:sz w:val="20"/>
                <w:szCs w:val="20"/>
              </w:rPr>
              <w:t>1500</w:t>
            </w:r>
          </w:p>
        </w:tc>
        <w:tc>
          <w:tcPr>
            <w:tcW w:w="547" w:type="dxa"/>
            <w:vAlign w:val="center"/>
          </w:tcPr>
          <w:p w14:paraId="2498056F" w14:textId="77777777" w:rsidR="003F224D" w:rsidRPr="0074699E" w:rsidRDefault="003F224D" w:rsidP="003F224D">
            <w:pPr>
              <w:pStyle w:val="Default"/>
              <w:jc w:val="center"/>
              <w:rPr>
                <w:sz w:val="20"/>
                <w:szCs w:val="20"/>
              </w:rPr>
            </w:pPr>
            <w:r w:rsidRPr="0074699E">
              <w:rPr>
                <w:sz w:val="20"/>
                <w:szCs w:val="20"/>
              </w:rPr>
              <w:t>105</w:t>
            </w:r>
          </w:p>
        </w:tc>
        <w:tc>
          <w:tcPr>
            <w:tcW w:w="547" w:type="dxa"/>
            <w:vAlign w:val="center"/>
          </w:tcPr>
          <w:p w14:paraId="77152D3E" w14:textId="77777777" w:rsidR="003F224D" w:rsidRPr="0074699E" w:rsidRDefault="003F224D" w:rsidP="003F224D">
            <w:pPr>
              <w:pStyle w:val="Default"/>
              <w:jc w:val="center"/>
              <w:rPr>
                <w:sz w:val="20"/>
                <w:szCs w:val="20"/>
              </w:rPr>
            </w:pPr>
            <w:r w:rsidRPr="0074699E">
              <w:rPr>
                <w:sz w:val="20"/>
                <w:szCs w:val="20"/>
              </w:rPr>
              <w:t>47</w:t>
            </w:r>
          </w:p>
        </w:tc>
        <w:tc>
          <w:tcPr>
            <w:tcW w:w="547" w:type="dxa"/>
            <w:vAlign w:val="center"/>
          </w:tcPr>
          <w:p w14:paraId="02758D07" w14:textId="77777777" w:rsidR="003F224D" w:rsidRPr="0074699E" w:rsidRDefault="003F224D" w:rsidP="003F224D">
            <w:pPr>
              <w:pStyle w:val="Default"/>
              <w:jc w:val="center"/>
              <w:rPr>
                <w:sz w:val="20"/>
                <w:szCs w:val="20"/>
              </w:rPr>
            </w:pPr>
            <w:r w:rsidRPr="0074699E">
              <w:rPr>
                <w:sz w:val="20"/>
                <w:szCs w:val="20"/>
              </w:rPr>
              <w:t>10</w:t>
            </w:r>
          </w:p>
        </w:tc>
        <w:tc>
          <w:tcPr>
            <w:tcW w:w="1364" w:type="dxa"/>
            <w:vAlign w:val="center"/>
          </w:tcPr>
          <w:p w14:paraId="72AFEF6D" w14:textId="77777777" w:rsidR="003F224D" w:rsidRPr="0074699E" w:rsidRDefault="003F224D" w:rsidP="003F224D">
            <w:pPr>
              <w:pStyle w:val="Default"/>
              <w:jc w:val="center"/>
              <w:rPr>
                <w:sz w:val="20"/>
                <w:szCs w:val="20"/>
              </w:rPr>
            </w:pPr>
            <w:r w:rsidRPr="0074699E">
              <w:rPr>
                <w:sz w:val="20"/>
                <w:szCs w:val="20"/>
              </w:rPr>
              <w:t>1.2</w:t>
            </w:r>
          </w:p>
        </w:tc>
        <w:tc>
          <w:tcPr>
            <w:tcW w:w="936" w:type="dxa"/>
            <w:vAlign w:val="center"/>
          </w:tcPr>
          <w:p w14:paraId="6281170B" w14:textId="77777777" w:rsidR="003F224D" w:rsidRPr="0074699E" w:rsidRDefault="003F224D" w:rsidP="003F224D">
            <w:pPr>
              <w:pStyle w:val="Default"/>
              <w:jc w:val="center"/>
              <w:rPr>
                <w:sz w:val="20"/>
                <w:szCs w:val="20"/>
              </w:rPr>
            </w:pPr>
            <w:r w:rsidRPr="0074699E">
              <w:rPr>
                <w:sz w:val="20"/>
                <w:szCs w:val="20"/>
              </w:rPr>
              <w:t>A3 or A4</w:t>
            </w:r>
          </w:p>
        </w:tc>
        <w:tc>
          <w:tcPr>
            <w:tcW w:w="784" w:type="dxa"/>
            <w:vAlign w:val="center"/>
          </w:tcPr>
          <w:p w14:paraId="0D5DE7E0" w14:textId="77777777" w:rsidR="003F224D" w:rsidRPr="0074699E" w:rsidRDefault="003F224D" w:rsidP="003F224D">
            <w:pPr>
              <w:pStyle w:val="Default"/>
              <w:jc w:val="center"/>
              <w:rPr>
                <w:sz w:val="20"/>
                <w:szCs w:val="20"/>
              </w:rPr>
            </w:pPr>
            <w:r w:rsidRPr="0074699E">
              <w:rPr>
                <w:sz w:val="20"/>
                <w:szCs w:val="20"/>
              </w:rPr>
              <w:t>115</w:t>
            </w:r>
          </w:p>
        </w:tc>
      </w:tr>
      <w:tr w:rsidR="00EF2ADB" w:rsidRPr="0074699E" w14:paraId="19A192DB" w14:textId="77777777" w:rsidTr="0039789A">
        <w:trPr>
          <w:trHeight w:val="284"/>
        </w:trPr>
        <w:tc>
          <w:tcPr>
            <w:tcW w:w="1227" w:type="dxa"/>
            <w:tcBorders>
              <w:bottom w:val="single" w:sz="4" w:space="0" w:color="auto"/>
            </w:tcBorders>
            <w:vAlign w:val="center"/>
          </w:tcPr>
          <w:p w14:paraId="069B55E0" w14:textId="77777777" w:rsidR="00EF2ADB" w:rsidRPr="0074699E" w:rsidRDefault="00EF2ADB" w:rsidP="00EF2ADB">
            <w:pPr>
              <w:pStyle w:val="Default"/>
              <w:jc w:val="center"/>
              <w:rPr>
                <w:sz w:val="20"/>
                <w:szCs w:val="20"/>
              </w:rPr>
            </w:pPr>
            <w:r w:rsidRPr="0074699E">
              <w:rPr>
                <w:sz w:val="20"/>
                <w:szCs w:val="20"/>
              </w:rPr>
              <w:t>1800000</w:t>
            </w:r>
          </w:p>
        </w:tc>
        <w:tc>
          <w:tcPr>
            <w:tcW w:w="1226" w:type="dxa"/>
            <w:tcBorders>
              <w:bottom w:val="single" w:sz="4" w:space="0" w:color="auto"/>
            </w:tcBorders>
            <w:vAlign w:val="center"/>
          </w:tcPr>
          <w:p w14:paraId="103A3510" w14:textId="5ED0E1E7" w:rsidR="00EF2ADB" w:rsidRPr="0074699E" w:rsidRDefault="003F224D" w:rsidP="00EF2ADB">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2412739E" w14:textId="77777777" w:rsidR="00EF2ADB" w:rsidRPr="0074699E" w:rsidRDefault="00EF2ADB" w:rsidP="00EF2ADB">
            <w:pPr>
              <w:pStyle w:val="Default"/>
              <w:jc w:val="center"/>
              <w:rPr>
                <w:sz w:val="20"/>
                <w:szCs w:val="20"/>
              </w:rPr>
            </w:pPr>
            <w:r w:rsidRPr="0074699E">
              <w:rPr>
                <w:sz w:val="20"/>
                <w:szCs w:val="20"/>
              </w:rPr>
              <w:t>1500</w:t>
            </w:r>
          </w:p>
        </w:tc>
        <w:tc>
          <w:tcPr>
            <w:tcW w:w="547" w:type="dxa"/>
            <w:tcBorders>
              <w:bottom w:val="single" w:sz="4" w:space="0" w:color="auto"/>
            </w:tcBorders>
            <w:vAlign w:val="center"/>
          </w:tcPr>
          <w:p w14:paraId="72EA2ED7"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1D13E206" w14:textId="2B0852DC" w:rsidR="00EF2ADB" w:rsidRPr="0074699E" w:rsidRDefault="00967956" w:rsidP="00EF2ADB">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1ED2B3A8" w14:textId="5F4CCE89" w:rsidR="00EF2ADB" w:rsidRPr="0074699E" w:rsidRDefault="00EF2ADB" w:rsidP="00EF2ADB">
            <w:pPr>
              <w:pStyle w:val="Default"/>
              <w:jc w:val="center"/>
              <w:rPr>
                <w:sz w:val="20"/>
                <w:szCs w:val="20"/>
              </w:rPr>
            </w:pPr>
            <w:r w:rsidRPr="0074699E">
              <w:rPr>
                <w:sz w:val="20"/>
                <w:szCs w:val="20"/>
              </w:rPr>
              <w:t>1</w:t>
            </w:r>
            <w:r w:rsidR="00967956" w:rsidRPr="0074699E">
              <w:rPr>
                <w:sz w:val="20"/>
                <w:szCs w:val="20"/>
              </w:rPr>
              <w:t>4</w:t>
            </w:r>
          </w:p>
        </w:tc>
        <w:tc>
          <w:tcPr>
            <w:tcW w:w="1364" w:type="dxa"/>
            <w:tcBorders>
              <w:bottom w:val="single" w:sz="4" w:space="0" w:color="auto"/>
            </w:tcBorders>
            <w:vAlign w:val="center"/>
          </w:tcPr>
          <w:p w14:paraId="144305B5" w14:textId="77777777" w:rsidR="00EF2ADB" w:rsidRPr="0074699E" w:rsidRDefault="00EF2ADB" w:rsidP="00EF2ADB">
            <w:pPr>
              <w:pStyle w:val="Default"/>
              <w:jc w:val="center"/>
              <w:rPr>
                <w:sz w:val="20"/>
                <w:szCs w:val="20"/>
              </w:rPr>
            </w:pPr>
            <w:r w:rsidRPr="0074699E">
              <w:rPr>
                <w:sz w:val="20"/>
                <w:szCs w:val="20"/>
              </w:rPr>
              <w:t>1.2</w:t>
            </w:r>
          </w:p>
        </w:tc>
        <w:tc>
          <w:tcPr>
            <w:tcW w:w="936" w:type="dxa"/>
            <w:tcBorders>
              <w:bottom w:val="single" w:sz="4" w:space="0" w:color="auto"/>
            </w:tcBorders>
            <w:vAlign w:val="center"/>
          </w:tcPr>
          <w:p w14:paraId="6A3EA3C7"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001DFDE3" w14:textId="243C2B47" w:rsidR="00EF2ADB" w:rsidRPr="0074699E" w:rsidRDefault="00EF2ADB" w:rsidP="00EF2ADB">
            <w:pPr>
              <w:pStyle w:val="Default"/>
              <w:jc w:val="center"/>
              <w:rPr>
                <w:sz w:val="20"/>
                <w:szCs w:val="20"/>
              </w:rPr>
            </w:pPr>
            <w:r w:rsidRPr="0074699E">
              <w:rPr>
                <w:sz w:val="20"/>
                <w:szCs w:val="20"/>
              </w:rPr>
              <w:t>1</w:t>
            </w:r>
            <w:r w:rsidR="00967956" w:rsidRPr="0074699E">
              <w:rPr>
                <w:sz w:val="20"/>
                <w:szCs w:val="20"/>
              </w:rPr>
              <w:t>7</w:t>
            </w:r>
            <w:r w:rsidRPr="0074699E">
              <w:rPr>
                <w:sz w:val="20"/>
                <w:szCs w:val="20"/>
              </w:rPr>
              <w:t>5</w:t>
            </w:r>
          </w:p>
        </w:tc>
      </w:tr>
      <w:tr w:rsidR="003F224D" w:rsidRPr="0074699E" w14:paraId="510FACDE" w14:textId="77777777" w:rsidTr="0019638F">
        <w:trPr>
          <w:trHeight w:val="284"/>
        </w:trPr>
        <w:tc>
          <w:tcPr>
            <w:tcW w:w="1227" w:type="dxa"/>
            <w:tcBorders>
              <w:bottom w:val="single" w:sz="18" w:space="0" w:color="auto"/>
            </w:tcBorders>
            <w:vAlign w:val="center"/>
          </w:tcPr>
          <w:p w14:paraId="668BA789" w14:textId="77777777" w:rsidR="003F224D" w:rsidRPr="0074699E" w:rsidRDefault="003F224D" w:rsidP="003F224D">
            <w:pPr>
              <w:pStyle w:val="Default"/>
              <w:jc w:val="center"/>
              <w:rPr>
                <w:sz w:val="20"/>
                <w:szCs w:val="20"/>
              </w:rPr>
            </w:pPr>
            <w:r w:rsidRPr="0074699E">
              <w:rPr>
                <w:sz w:val="20"/>
                <w:szCs w:val="20"/>
              </w:rPr>
              <w:t>2200000</w:t>
            </w:r>
          </w:p>
        </w:tc>
        <w:tc>
          <w:tcPr>
            <w:tcW w:w="1226" w:type="dxa"/>
            <w:tcBorders>
              <w:bottom w:val="single" w:sz="18" w:space="0" w:color="auto"/>
            </w:tcBorders>
            <w:vAlign w:val="center"/>
          </w:tcPr>
          <w:p w14:paraId="16A72206" w14:textId="159660F6" w:rsidR="003F224D" w:rsidRPr="0074699E" w:rsidRDefault="003F224D" w:rsidP="003F224D">
            <w:pPr>
              <w:pStyle w:val="Default"/>
              <w:jc w:val="center"/>
              <w:rPr>
                <w:sz w:val="20"/>
                <w:szCs w:val="20"/>
              </w:rPr>
            </w:pPr>
            <w:r w:rsidRPr="0074699E">
              <w:rPr>
                <w:sz w:val="20"/>
                <w:szCs w:val="20"/>
              </w:rPr>
              <w:t>10, 20</w:t>
            </w:r>
          </w:p>
        </w:tc>
        <w:tc>
          <w:tcPr>
            <w:tcW w:w="1383" w:type="dxa"/>
            <w:tcBorders>
              <w:bottom w:val="single" w:sz="18" w:space="0" w:color="auto"/>
            </w:tcBorders>
            <w:vAlign w:val="center"/>
          </w:tcPr>
          <w:p w14:paraId="24D0F169" w14:textId="77777777" w:rsidR="003F224D" w:rsidRPr="0074699E" w:rsidRDefault="003F224D" w:rsidP="003F224D">
            <w:pPr>
              <w:pStyle w:val="Default"/>
              <w:jc w:val="center"/>
              <w:rPr>
                <w:sz w:val="20"/>
                <w:szCs w:val="20"/>
              </w:rPr>
            </w:pPr>
            <w:r w:rsidRPr="0074699E">
              <w:rPr>
                <w:sz w:val="20"/>
                <w:szCs w:val="20"/>
              </w:rPr>
              <w:t>1500</w:t>
            </w:r>
          </w:p>
        </w:tc>
        <w:tc>
          <w:tcPr>
            <w:tcW w:w="547" w:type="dxa"/>
            <w:tcBorders>
              <w:bottom w:val="single" w:sz="18" w:space="0" w:color="auto"/>
            </w:tcBorders>
            <w:vAlign w:val="center"/>
          </w:tcPr>
          <w:p w14:paraId="7ECA0994" w14:textId="77777777" w:rsidR="003F224D" w:rsidRPr="0074699E" w:rsidRDefault="003F224D" w:rsidP="003F224D">
            <w:pPr>
              <w:pStyle w:val="Default"/>
              <w:jc w:val="center"/>
              <w:rPr>
                <w:sz w:val="20"/>
                <w:szCs w:val="20"/>
              </w:rPr>
            </w:pPr>
            <w:r w:rsidRPr="0074699E">
              <w:rPr>
                <w:sz w:val="20"/>
                <w:szCs w:val="20"/>
              </w:rPr>
              <w:t>105</w:t>
            </w:r>
          </w:p>
        </w:tc>
        <w:tc>
          <w:tcPr>
            <w:tcW w:w="547" w:type="dxa"/>
            <w:tcBorders>
              <w:bottom w:val="single" w:sz="18" w:space="0" w:color="auto"/>
            </w:tcBorders>
            <w:vAlign w:val="center"/>
          </w:tcPr>
          <w:p w14:paraId="27DE7B10" w14:textId="77777777" w:rsidR="003F224D" w:rsidRPr="0074699E" w:rsidRDefault="003F224D" w:rsidP="003F224D">
            <w:pPr>
              <w:pStyle w:val="Default"/>
              <w:jc w:val="center"/>
              <w:rPr>
                <w:sz w:val="20"/>
                <w:szCs w:val="20"/>
              </w:rPr>
            </w:pPr>
            <w:r w:rsidRPr="0074699E">
              <w:rPr>
                <w:sz w:val="20"/>
                <w:szCs w:val="20"/>
              </w:rPr>
              <w:t>50</w:t>
            </w:r>
          </w:p>
        </w:tc>
        <w:tc>
          <w:tcPr>
            <w:tcW w:w="547" w:type="dxa"/>
            <w:tcBorders>
              <w:bottom w:val="single" w:sz="18" w:space="0" w:color="auto"/>
            </w:tcBorders>
            <w:vAlign w:val="center"/>
          </w:tcPr>
          <w:p w14:paraId="1D23D7E0" w14:textId="77777777" w:rsidR="003F224D" w:rsidRPr="0074699E" w:rsidRDefault="003F224D" w:rsidP="003F224D">
            <w:pPr>
              <w:pStyle w:val="Default"/>
              <w:jc w:val="center"/>
              <w:rPr>
                <w:sz w:val="20"/>
                <w:szCs w:val="20"/>
              </w:rPr>
            </w:pPr>
            <w:r w:rsidRPr="0074699E">
              <w:rPr>
                <w:sz w:val="20"/>
                <w:szCs w:val="20"/>
              </w:rPr>
              <w:t>14</w:t>
            </w:r>
          </w:p>
        </w:tc>
        <w:tc>
          <w:tcPr>
            <w:tcW w:w="1364" w:type="dxa"/>
            <w:tcBorders>
              <w:bottom w:val="single" w:sz="18" w:space="0" w:color="auto"/>
            </w:tcBorders>
            <w:vAlign w:val="center"/>
          </w:tcPr>
          <w:p w14:paraId="031D75A9" w14:textId="77777777" w:rsidR="003F224D" w:rsidRPr="0074699E" w:rsidRDefault="003F224D" w:rsidP="003F224D">
            <w:pPr>
              <w:pStyle w:val="Default"/>
              <w:jc w:val="center"/>
              <w:rPr>
                <w:sz w:val="20"/>
                <w:szCs w:val="20"/>
              </w:rPr>
            </w:pPr>
            <w:r w:rsidRPr="0074699E">
              <w:rPr>
                <w:sz w:val="20"/>
                <w:szCs w:val="20"/>
              </w:rPr>
              <w:t>1.2</w:t>
            </w:r>
          </w:p>
        </w:tc>
        <w:tc>
          <w:tcPr>
            <w:tcW w:w="936" w:type="dxa"/>
            <w:tcBorders>
              <w:bottom w:val="single" w:sz="18" w:space="0" w:color="auto"/>
            </w:tcBorders>
            <w:vAlign w:val="center"/>
          </w:tcPr>
          <w:p w14:paraId="1C377A3C" w14:textId="77777777" w:rsidR="003F224D" w:rsidRPr="0074699E" w:rsidRDefault="003F224D" w:rsidP="003F224D">
            <w:pPr>
              <w:pStyle w:val="Default"/>
              <w:jc w:val="center"/>
              <w:rPr>
                <w:sz w:val="20"/>
                <w:szCs w:val="20"/>
              </w:rPr>
            </w:pPr>
            <w:r w:rsidRPr="0074699E">
              <w:rPr>
                <w:sz w:val="20"/>
                <w:szCs w:val="20"/>
              </w:rPr>
              <w:t>A3 or A4</w:t>
            </w:r>
          </w:p>
        </w:tc>
        <w:tc>
          <w:tcPr>
            <w:tcW w:w="784" w:type="dxa"/>
            <w:tcBorders>
              <w:bottom w:val="single" w:sz="18" w:space="0" w:color="auto"/>
            </w:tcBorders>
            <w:vAlign w:val="center"/>
          </w:tcPr>
          <w:p w14:paraId="17591F3A" w14:textId="77777777" w:rsidR="003F224D" w:rsidRPr="0074699E" w:rsidRDefault="003F224D" w:rsidP="003F224D">
            <w:pPr>
              <w:pStyle w:val="Default"/>
              <w:jc w:val="center"/>
              <w:rPr>
                <w:sz w:val="20"/>
                <w:szCs w:val="20"/>
              </w:rPr>
            </w:pPr>
            <w:r w:rsidRPr="0074699E">
              <w:rPr>
                <w:sz w:val="20"/>
                <w:szCs w:val="20"/>
              </w:rPr>
              <w:t>175</w:t>
            </w:r>
          </w:p>
        </w:tc>
      </w:tr>
      <w:tr w:rsidR="00EF2ADB" w:rsidRPr="0074699E" w14:paraId="667696B1" w14:textId="77777777" w:rsidTr="0019638F">
        <w:trPr>
          <w:trHeight w:val="284"/>
        </w:trPr>
        <w:tc>
          <w:tcPr>
            <w:tcW w:w="1227" w:type="dxa"/>
            <w:tcBorders>
              <w:top w:val="single" w:sz="18" w:space="0" w:color="auto"/>
              <w:bottom w:val="single" w:sz="4" w:space="0" w:color="auto"/>
            </w:tcBorders>
            <w:vAlign w:val="center"/>
          </w:tcPr>
          <w:p w14:paraId="61678E59" w14:textId="77777777" w:rsidR="00EF2ADB" w:rsidRPr="0074699E" w:rsidRDefault="00EF2ADB" w:rsidP="00EF2ADB">
            <w:pPr>
              <w:pStyle w:val="Default"/>
              <w:jc w:val="center"/>
              <w:rPr>
                <w:sz w:val="20"/>
                <w:szCs w:val="20"/>
              </w:rPr>
            </w:pPr>
            <w:r w:rsidRPr="0074699E">
              <w:rPr>
                <w:sz w:val="20"/>
                <w:szCs w:val="20"/>
              </w:rPr>
              <w:t>15000</w:t>
            </w:r>
          </w:p>
        </w:tc>
        <w:tc>
          <w:tcPr>
            <w:tcW w:w="1226" w:type="dxa"/>
            <w:tcBorders>
              <w:top w:val="single" w:sz="18" w:space="0" w:color="auto"/>
              <w:bottom w:val="single" w:sz="4" w:space="0" w:color="auto"/>
            </w:tcBorders>
            <w:vAlign w:val="center"/>
          </w:tcPr>
          <w:p w14:paraId="5CCCD408"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top w:val="single" w:sz="18" w:space="0" w:color="auto"/>
              <w:bottom w:val="single" w:sz="4" w:space="0" w:color="auto"/>
            </w:tcBorders>
            <w:vAlign w:val="center"/>
          </w:tcPr>
          <w:p w14:paraId="38EF1FBB" w14:textId="77777777" w:rsidR="00EF2ADB" w:rsidRPr="0074699E" w:rsidRDefault="00EF2ADB" w:rsidP="00EF2ADB">
            <w:pPr>
              <w:pStyle w:val="Default"/>
              <w:jc w:val="center"/>
              <w:rPr>
                <w:sz w:val="20"/>
                <w:szCs w:val="20"/>
              </w:rPr>
            </w:pPr>
            <w:r w:rsidRPr="0074699E">
              <w:rPr>
                <w:sz w:val="20"/>
                <w:szCs w:val="20"/>
              </w:rPr>
              <w:t>2500</w:t>
            </w:r>
          </w:p>
        </w:tc>
        <w:tc>
          <w:tcPr>
            <w:tcW w:w="547" w:type="dxa"/>
            <w:tcBorders>
              <w:top w:val="single" w:sz="18" w:space="0" w:color="auto"/>
              <w:bottom w:val="single" w:sz="4" w:space="0" w:color="auto"/>
            </w:tcBorders>
            <w:vAlign w:val="center"/>
          </w:tcPr>
          <w:p w14:paraId="48A12731" w14:textId="77777777" w:rsidR="00EF2ADB" w:rsidRPr="0074699E" w:rsidRDefault="00EF2ADB" w:rsidP="00EF2ADB">
            <w:pPr>
              <w:pStyle w:val="Default"/>
              <w:jc w:val="center"/>
              <w:rPr>
                <w:sz w:val="20"/>
                <w:szCs w:val="20"/>
              </w:rPr>
            </w:pPr>
            <w:r w:rsidRPr="0074699E">
              <w:rPr>
                <w:sz w:val="20"/>
                <w:szCs w:val="20"/>
              </w:rPr>
              <w:t>25</w:t>
            </w:r>
          </w:p>
        </w:tc>
        <w:tc>
          <w:tcPr>
            <w:tcW w:w="547" w:type="dxa"/>
            <w:tcBorders>
              <w:top w:val="single" w:sz="18" w:space="0" w:color="auto"/>
              <w:bottom w:val="single" w:sz="4" w:space="0" w:color="auto"/>
            </w:tcBorders>
            <w:vAlign w:val="center"/>
          </w:tcPr>
          <w:p w14:paraId="69696FF8" w14:textId="77777777" w:rsidR="00EF2ADB" w:rsidRPr="0074699E" w:rsidRDefault="00EF2ADB" w:rsidP="00EF2ADB">
            <w:pPr>
              <w:pStyle w:val="Default"/>
              <w:jc w:val="center"/>
              <w:rPr>
                <w:sz w:val="20"/>
                <w:szCs w:val="20"/>
              </w:rPr>
            </w:pPr>
            <w:r w:rsidRPr="0074699E">
              <w:rPr>
                <w:sz w:val="20"/>
                <w:szCs w:val="20"/>
              </w:rPr>
              <w:t>12</w:t>
            </w:r>
          </w:p>
        </w:tc>
        <w:tc>
          <w:tcPr>
            <w:tcW w:w="547" w:type="dxa"/>
            <w:tcBorders>
              <w:top w:val="single" w:sz="18" w:space="0" w:color="auto"/>
              <w:bottom w:val="single" w:sz="4" w:space="0" w:color="auto"/>
            </w:tcBorders>
            <w:vAlign w:val="center"/>
          </w:tcPr>
          <w:p w14:paraId="0CF96FE3" w14:textId="77777777" w:rsidR="00EF2ADB" w:rsidRPr="0074699E" w:rsidRDefault="00EF2ADB" w:rsidP="00EF2ADB">
            <w:pPr>
              <w:pStyle w:val="Default"/>
              <w:jc w:val="center"/>
              <w:rPr>
                <w:sz w:val="20"/>
                <w:szCs w:val="20"/>
              </w:rPr>
            </w:pPr>
            <w:r w:rsidRPr="0074699E">
              <w:rPr>
                <w:sz w:val="20"/>
                <w:szCs w:val="20"/>
              </w:rPr>
              <w:t>4</w:t>
            </w:r>
          </w:p>
        </w:tc>
        <w:tc>
          <w:tcPr>
            <w:tcW w:w="1364" w:type="dxa"/>
            <w:tcBorders>
              <w:top w:val="single" w:sz="18" w:space="0" w:color="auto"/>
              <w:bottom w:val="single" w:sz="4" w:space="0" w:color="auto"/>
            </w:tcBorders>
            <w:vAlign w:val="center"/>
          </w:tcPr>
          <w:p w14:paraId="5846156E" w14:textId="77777777" w:rsidR="00EF2ADB" w:rsidRPr="0074699E" w:rsidRDefault="00EF2ADB" w:rsidP="00EF2ADB">
            <w:pPr>
              <w:pStyle w:val="Default"/>
              <w:jc w:val="center"/>
              <w:rPr>
                <w:sz w:val="20"/>
                <w:szCs w:val="20"/>
              </w:rPr>
            </w:pPr>
            <w:r w:rsidRPr="0074699E">
              <w:rPr>
                <w:sz w:val="20"/>
                <w:szCs w:val="20"/>
              </w:rPr>
              <w:t>1</w:t>
            </w:r>
          </w:p>
        </w:tc>
        <w:tc>
          <w:tcPr>
            <w:tcW w:w="936" w:type="dxa"/>
            <w:tcBorders>
              <w:top w:val="single" w:sz="18" w:space="0" w:color="auto"/>
              <w:bottom w:val="single" w:sz="4" w:space="0" w:color="auto"/>
            </w:tcBorders>
            <w:vAlign w:val="center"/>
          </w:tcPr>
          <w:p w14:paraId="13B0FF1F"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top w:val="single" w:sz="18" w:space="0" w:color="auto"/>
              <w:bottom w:val="single" w:sz="4" w:space="0" w:color="auto"/>
            </w:tcBorders>
            <w:vAlign w:val="center"/>
          </w:tcPr>
          <w:p w14:paraId="0837F9CB" w14:textId="77777777" w:rsidR="00EF2ADB" w:rsidRPr="0074699E" w:rsidRDefault="00EF2ADB" w:rsidP="00EF2ADB">
            <w:pPr>
              <w:pStyle w:val="Default"/>
              <w:jc w:val="center"/>
              <w:rPr>
                <w:sz w:val="20"/>
                <w:szCs w:val="20"/>
              </w:rPr>
            </w:pPr>
            <w:r w:rsidRPr="0074699E">
              <w:rPr>
                <w:sz w:val="20"/>
                <w:szCs w:val="20"/>
              </w:rPr>
              <w:t>4</w:t>
            </w:r>
          </w:p>
        </w:tc>
      </w:tr>
      <w:tr w:rsidR="000E7148" w:rsidRPr="0074699E" w14:paraId="69316F1C" w14:textId="77777777" w:rsidTr="00CA6FD3">
        <w:trPr>
          <w:trHeight w:val="284"/>
        </w:trPr>
        <w:tc>
          <w:tcPr>
            <w:tcW w:w="1227" w:type="dxa"/>
            <w:tcBorders>
              <w:top w:val="single" w:sz="4" w:space="0" w:color="auto"/>
              <w:bottom w:val="single" w:sz="4" w:space="0" w:color="auto"/>
            </w:tcBorders>
            <w:vAlign w:val="center"/>
          </w:tcPr>
          <w:p w14:paraId="5AF6D172" w14:textId="2E738B8C" w:rsidR="000E7148" w:rsidRPr="0074699E" w:rsidRDefault="000E7148" w:rsidP="000E7148">
            <w:pPr>
              <w:pStyle w:val="Default"/>
              <w:jc w:val="center"/>
              <w:rPr>
                <w:sz w:val="20"/>
                <w:szCs w:val="20"/>
              </w:rPr>
            </w:pPr>
            <w:r w:rsidRPr="0074699E">
              <w:rPr>
                <w:sz w:val="20"/>
                <w:szCs w:val="20"/>
              </w:rPr>
              <w:t>18000</w:t>
            </w:r>
          </w:p>
        </w:tc>
        <w:tc>
          <w:tcPr>
            <w:tcW w:w="1226" w:type="dxa"/>
            <w:tcBorders>
              <w:top w:val="single" w:sz="4" w:space="0" w:color="auto"/>
              <w:bottom w:val="single" w:sz="4" w:space="0" w:color="auto"/>
            </w:tcBorders>
            <w:vAlign w:val="center"/>
          </w:tcPr>
          <w:p w14:paraId="49CDF461" w14:textId="6F3C6CE4" w:rsidR="000E7148" w:rsidRPr="0074699E" w:rsidRDefault="000E7148" w:rsidP="000E7148">
            <w:pPr>
              <w:pStyle w:val="Default"/>
              <w:jc w:val="center"/>
              <w:rPr>
                <w:sz w:val="20"/>
                <w:szCs w:val="20"/>
              </w:rPr>
            </w:pPr>
            <w:r w:rsidRPr="0074699E">
              <w:rPr>
                <w:sz w:val="20"/>
                <w:szCs w:val="20"/>
              </w:rPr>
              <w:t>10</w:t>
            </w:r>
          </w:p>
        </w:tc>
        <w:tc>
          <w:tcPr>
            <w:tcW w:w="1383" w:type="dxa"/>
            <w:tcBorders>
              <w:top w:val="single" w:sz="4" w:space="0" w:color="auto"/>
              <w:bottom w:val="single" w:sz="4" w:space="0" w:color="auto"/>
            </w:tcBorders>
            <w:vAlign w:val="center"/>
          </w:tcPr>
          <w:p w14:paraId="7D2511A4" w14:textId="0C476A52" w:rsidR="000E7148" w:rsidRPr="0074699E" w:rsidRDefault="000E7148" w:rsidP="000E7148">
            <w:pPr>
              <w:pStyle w:val="Default"/>
              <w:jc w:val="center"/>
              <w:rPr>
                <w:sz w:val="20"/>
                <w:szCs w:val="20"/>
              </w:rPr>
            </w:pPr>
            <w:r w:rsidRPr="0074699E">
              <w:rPr>
                <w:sz w:val="20"/>
                <w:szCs w:val="20"/>
              </w:rPr>
              <w:t>2500</w:t>
            </w:r>
          </w:p>
        </w:tc>
        <w:tc>
          <w:tcPr>
            <w:tcW w:w="547" w:type="dxa"/>
            <w:tcBorders>
              <w:top w:val="single" w:sz="4" w:space="0" w:color="auto"/>
            </w:tcBorders>
            <w:vAlign w:val="center"/>
          </w:tcPr>
          <w:p w14:paraId="1222A9B5" w14:textId="3736B4EF" w:rsidR="000E7148" w:rsidRPr="0074699E" w:rsidRDefault="000E7148" w:rsidP="000E7148">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56D5323C" w14:textId="48C7FCAE" w:rsidR="000E7148" w:rsidRPr="0074699E" w:rsidRDefault="000E7148" w:rsidP="000E7148">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4BF50B73" w14:textId="3B358078" w:rsidR="000E7148" w:rsidRPr="0074699E" w:rsidRDefault="000E7148" w:rsidP="000E7148">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12C52AF3" w14:textId="0E8E4C98" w:rsidR="000E7148" w:rsidRPr="0074699E" w:rsidRDefault="000E7148" w:rsidP="000E7148">
            <w:pPr>
              <w:pStyle w:val="Default"/>
              <w:jc w:val="center"/>
              <w:rPr>
                <w:sz w:val="20"/>
                <w:szCs w:val="20"/>
              </w:rPr>
            </w:pPr>
            <w:r w:rsidRPr="0074699E">
              <w:rPr>
                <w:sz w:val="20"/>
                <w:szCs w:val="20"/>
              </w:rPr>
              <w:t>1</w:t>
            </w:r>
          </w:p>
        </w:tc>
        <w:tc>
          <w:tcPr>
            <w:tcW w:w="936" w:type="dxa"/>
            <w:tcBorders>
              <w:top w:val="single" w:sz="4" w:space="0" w:color="auto"/>
            </w:tcBorders>
            <w:vAlign w:val="center"/>
          </w:tcPr>
          <w:p w14:paraId="310D5C88" w14:textId="041D2443" w:rsidR="000E7148" w:rsidRPr="0074699E" w:rsidRDefault="000E7148" w:rsidP="000E7148">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68A3A658" w14:textId="6D04C4ED" w:rsidR="000E7148" w:rsidRPr="0074699E" w:rsidRDefault="000E7148" w:rsidP="000E7148">
            <w:pPr>
              <w:pStyle w:val="Default"/>
              <w:jc w:val="center"/>
              <w:rPr>
                <w:sz w:val="20"/>
                <w:szCs w:val="20"/>
              </w:rPr>
            </w:pPr>
            <w:r w:rsidRPr="0074699E">
              <w:rPr>
                <w:sz w:val="20"/>
                <w:szCs w:val="20"/>
              </w:rPr>
              <w:t>4</w:t>
            </w:r>
          </w:p>
        </w:tc>
      </w:tr>
      <w:tr w:rsidR="00EF2ADB" w:rsidRPr="0074699E" w14:paraId="568E0443" w14:textId="77777777" w:rsidTr="0019638F">
        <w:trPr>
          <w:trHeight w:val="284"/>
        </w:trPr>
        <w:tc>
          <w:tcPr>
            <w:tcW w:w="1227" w:type="dxa"/>
            <w:tcBorders>
              <w:top w:val="single" w:sz="4" w:space="0" w:color="auto"/>
            </w:tcBorders>
            <w:vAlign w:val="center"/>
          </w:tcPr>
          <w:p w14:paraId="6E7FFC1C" w14:textId="77777777" w:rsidR="00EF2ADB" w:rsidRPr="0074699E" w:rsidRDefault="00EF2ADB" w:rsidP="00EF2ADB">
            <w:pPr>
              <w:pStyle w:val="Default"/>
              <w:jc w:val="center"/>
              <w:rPr>
                <w:sz w:val="20"/>
                <w:szCs w:val="20"/>
              </w:rPr>
            </w:pPr>
            <w:r w:rsidRPr="0074699E">
              <w:rPr>
                <w:sz w:val="20"/>
                <w:szCs w:val="20"/>
              </w:rPr>
              <w:t>22000</w:t>
            </w:r>
          </w:p>
        </w:tc>
        <w:tc>
          <w:tcPr>
            <w:tcW w:w="1226" w:type="dxa"/>
            <w:tcBorders>
              <w:top w:val="single" w:sz="4" w:space="0" w:color="auto"/>
            </w:tcBorders>
            <w:vAlign w:val="center"/>
          </w:tcPr>
          <w:p w14:paraId="3EF7A905"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3E1BFF8E" w14:textId="77777777" w:rsidR="00EF2ADB" w:rsidRPr="0074699E" w:rsidRDefault="00EF2ADB" w:rsidP="00EF2ADB">
            <w:pPr>
              <w:pStyle w:val="Default"/>
              <w:jc w:val="center"/>
              <w:rPr>
                <w:sz w:val="20"/>
                <w:szCs w:val="20"/>
              </w:rPr>
            </w:pPr>
            <w:r w:rsidRPr="0074699E">
              <w:rPr>
                <w:sz w:val="20"/>
                <w:szCs w:val="20"/>
              </w:rPr>
              <w:t>2500</w:t>
            </w:r>
          </w:p>
        </w:tc>
        <w:tc>
          <w:tcPr>
            <w:tcW w:w="547" w:type="dxa"/>
            <w:tcBorders>
              <w:top w:val="single" w:sz="4" w:space="0" w:color="auto"/>
            </w:tcBorders>
            <w:vAlign w:val="center"/>
          </w:tcPr>
          <w:p w14:paraId="5327C326" w14:textId="77777777" w:rsidR="00EF2ADB" w:rsidRPr="0074699E" w:rsidRDefault="00EF2ADB" w:rsidP="00EF2ADB">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37767D78" w14:textId="77777777" w:rsidR="00EF2ADB" w:rsidRPr="0074699E" w:rsidRDefault="00EF2ADB" w:rsidP="00EF2ADB">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57B83750" w14:textId="77777777" w:rsidR="00EF2ADB" w:rsidRPr="0074699E" w:rsidRDefault="00EF2ADB" w:rsidP="00EF2ADB">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512EE648" w14:textId="77777777" w:rsidR="00EF2ADB" w:rsidRPr="0074699E" w:rsidRDefault="00EF2ADB" w:rsidP="00EF2AD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0F45396B"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6DB86881" w14:textId="77777777" w:rsidR="00EF2ADB" w:rsidRPr="0074699E" w:rsidRDefault="00EF2ADB" w:rsidP="00EF2ADB">
            <w:pPr>
              <w:pStyle w:val="Default"/>
              <w:jc w:val="center"/>
              <w:rPr>
                <w:sz w:val="20"/>
                <w:szCs w:val="20"/>
              </w:rPr>
            </w:pPr>
            <w:r w:rsidRPr="0074699E">
              <w:rPr>
                <w:sz w:val="20"/>
                <w:szCs w:val="20"/>
              </w:rPr>
              <w:t>4</w:t>
            </w:r>
          </w:p>
        </w:tc>
      </w:tr>
      <w:tr w:rsidR="00EF2ADB" w:rsidRPr="0074699E" w14:paraId="7C385BC7" w14:textId="77777777" w:rsidTr="0039789A">
        <w:trPr>
          <w:trHeight w:val="284"/>
        </w:trPr>
        <w:tc>
          <w:tcPr>
            <w:tcW w:w="1227" w:type="dxa"/>
            <w:vAlign w:val="center"/>
          </w:tcPr>
          <w:p w14:paraId="214671A8" w14:textId="77777777" w:rsidR="00EF2ADB" w:rsidRPr="0074699E" w:rsidRDefault="00EF2ADB" w:rsidP="00EF2ADB">
            <w:pPr>
              <w:pStyle w:val="Default"/>
              <w:jc w:val="center"/>
              <w:rPr>
                <w:sz w:val="20"/>
                <w:szCs w:val="20"/>
              </w:rPr>
            </w:pPr>
            <w:r w:rsidRPr="0074699E">
              <w:rPr>
                <w:sz w:val="20"/>
                <w:szCs w:val="20"/>
              </w:rPr>
              <w:t>27000</w:t>
            </w:r>
          </w:p>
        </w:tc>
        <w:tc>
          <w:tcPr>
            <w:tcW w:w="1226" w:type="dxa"/>
            <w:vAlign w:val="center"/>
          </w:tcPr>
          <w:p w14:paraId="2683026A"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0B0061D2"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28B56971"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29AD7B6"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19523BC8"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02CC3942"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FBD450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B0E3C9E"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42D5F88E" w14:textId="77777777" w:rsidTr="0039789A">
        <w:trPr>
          <w:trHeight w:val="284"/>
        </w:trPr>
        <w:tc>
          <w:tcPr>
            <w:tcW w:w="1227" w:type="dxa"/>
            <w:vAlign w:val="center"/>
          </w:tcPr>
          <w:p w14:paraId="1925CE17" w14:textId="77777777" w:rsidR="00EF2ADB" w:rsidRPr="0074699E" w:rsidRDefault="00EF2ADB" w:rsidP="00EF2ADB">
            <w:pPr>
              <w:pStyle w:val="Default"/>
              <w:jc w:val="center"/>
              <w:rPr>
                <w:sz w:val="20"/>
                <w:szCs w:val="20"/>
              </w:rPr>
            </w:pPr>
            <w:r w:rsidRPr="0074699E">
              <w:rPr>
                <w:sz w:val="20"/>
                <w:szCs w:val="20"/>
              </w:rPr>
              <w:t>33000</w:t>
            </w:r>
          </w:p>
        </w:tc>
        <w:tc>
          <w:tcPr>
            <w:tcW w:w="1226" w:type="dxa"/>
            <w:vAlign w:val="center"/>
          </w:tcPr>
          <w:p w14:paraId="5A60184D"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3913AE8"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658DB690"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08A19BD1"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3AE34AD0"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3CB9D5A5"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045EAB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54B3FA8"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14BB703A" w14:textId="77777777" w:rsidTr="0039789A">
        <w:trPr>
          <w:trHeight w:val="284"/>
        </w:trPr>
        <w:tc>
          <w:tcPr>
            <w:tcW w:w="1227" w:type="dxa"/>
            <w:vAlign w:val="center"/>
          </w:tcPr>
          <w:p w14:paraId="25AD4856" w14:textId="77777777" w:rsidR="00EF2ADB" w:rsidRPr="0074699E" w:rsidRDefault="00EF2ADB" w:rsidP="00EF2ADB">
            <w:pPr>
              <w:pStyle w:val="Default"/>
              <w:jc w:val="center"/>
              <w:rPr>
                <w:sz w:val="20"/>
                <w:szCs w:val="20"/>
              </w:rPr>
            </w:pPr>
            <w:r w:rsidRPr="0074699E">
              <w:rPr>
                <w:sz w:val="20"/>
                <w:szCs w:val="20"/>
              </w:rPr>
              <w:lastRenderedPageBreak/>
              <w:t>39000</w:t>
            </w:r>
          </w:p>
        </w:tc>
        <w:tc>
          <w:tcPr>
            <w:tcW w:w="1226" w:type="dxa"/>
            <w:vAlign w:val="center"/>
          </w:tcPr>
          <w:p w14:paraId="03BCE28A"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004B6CB4"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6895DB14"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802761E"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717A3BAE"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795079CB"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F5D5D0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BC7A2BF"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3ECE72E5" w14:textId="77777777" w:rsidTr="0039789A">
        <w:trPr>
          <w:trHeight w:val="284"/>
        </w:trPr>
        <w:tc>
          <w:tcPr>
            <w:tcW w:w="1227" w:type="dxa"/>
            <w:vAlign w:val="center"/>
          </w:tcPr>
          <w:p w14:paraId="75CD17B1" w14:textId="77777777" w:rsidR="00EF2ADB" w:rsidRPr="0074699E" w:rsidRDefault="00EF2ADB" w:rsidP="00EF2ADB">
            <w:pPr>
              <w:pStyle w:val="Default"/>
              <w:jc w:val="center"/>
              <w:rPr>
                <w:sz w:val="20"/>
                <w:szCs w:val="20"/>
              </w:rPr>
            </w:pPr>
            <w:r w:rsidRPr="0074699E">
              <w:rPr>
                <w:sz w:val="20"/>
                <w:szCs w:val="20"/>
              </w:rPr>
              <w:t>47000</w:t>
            </w:r>
          </w:p>
        </w:tc>
        <w:tc>
          <w:tcPr>
            <w:tcW w:w="1226" w:type="dxa"/>
            <w:vAlign w:val="center"/>
          </w:tcPr>
          <w:p w14:paraId="5812CB19"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64066A34"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65252AD9"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DE9BE7E"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6B3DC4AF"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3BAF5068"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FAC6FBC"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54763DA"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4D568DAF" w14:textId="77777777" w:rsidTr="0039789A">
        <w:trPr>
          <w:trHeight w:val="284"/>
        </w:trPr>
        <w:tc>
          <w:tcPr>
            <w:tcW w:w="1227" w:type="dxa"/>
            <w:vAlign w:val="center"/>
          </w:tcPr>
          <w:p w14:paraId="111A86B9" w14:textId="77777777" w:rsidR="00EF2ADB" w:rsidRPr="0074699E" w:rsidRDefault="00EF2ADB" w:rsidP="00EF2ADB">
            <w:pPr>
              <w:pStyle w:val="Default"/>
              <w:jc w:val="center"/>
              <w:rPr>
                <w:sz w:val="20"/>
                <w:szCs w:val="20"/>
              </w:rPr>
            </w:pPr>
            <w:r w:rsidRPr="0074699E">
              <w:rPr>
                <w:sz w:val="20"/>
                <w:szCs w:val="20"/>
              </w:rPr>
              <w:t>56000</w:t>
            </w:r>
          </w:p>
        </w:tc>
        <w:tc>
          <w:tcPr>
            <w:tcW w:w="1226" w:type="dxa"/>
            <w:vAlign w:val="center"/>
          </w:tcPr>
          <w:p w14:paraId="41AF1E48"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6297709"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2FC88E08"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BFD82D4"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0790C228"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5775226A"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3B62AF4"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E9AA271"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3607F8FC" w14:textId="77777777" w:rsidTr="0039789A">
        <w:trPr>
          <w:trHeight w:val="284"/>
        </w:trPr>
        <w:tc>
          <w:tcPr>
            <w:tcW w:w="1227" w:type="dxa"/>
            <w:vAlign w:val="center"/>
          </w:tcPr>
          <w:p w14:paraId="0C865B1A" w14:textId="77777777" w:rsidR="00EF2ADB" w:rsidRPr="0074699E" w:rsidRDefault="00EF2ADB" w:rsidP="00EF2ADB">
            <w:pPr>
              <w:pStyle w:val="Default"/>
              <w:jc w:val="center"/>
              <w:rPr>
                <w:sz w:val="20"/>
                <w:szCs w:val="20"/>
              </w:rPr>
            </w:pPr>
            <w:r w:rsidRPr="0074699E">
              <w:rPr>
                <w:sz w:val="20"/>
                <w:szCs w:val="20"/>
              </w:rPr>
              <w:t>68000</w:t>
            </w:r>
          </w:p>
        </w:tc>
        <w:tc>
          <w:tcPr>
            <w:tcW w:w="1226" w:type="dxa"/>
            <w:vAlign w:val="center"/>
          </w:tcPr>
          <w:p w14:paraId="1961B6D6"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54AFE0AB"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7A4AF169"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81C3B90"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5E25C4E0"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69FE9CBD"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7CFF6EB"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04083AB"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66B3F8E7" w14:textId="77777777" w:rsidTr="0039789A">
        <w:trPr>
          <w:trHeight w:val="284"/>
        </w:trPr>
        <w:tc>
          <w:tcPr>
            <w:tcW w:w="1227" w:type="dxa"/>
            <w:vAlign w:val="center"/>
          </w:tcPr>
          <w:p w14:paraId="6AE7A86C" w14:textId="77777777" w:rsidR="00EF2ADB" w:rsidRPr="0074699E" w:rsidRDefault="00EF2ADB" w:rsidP="00EF2ADB">
            <w:pPr>
              <w:pStyle w:val="Default"/>
              <w:jc w:val="center"/>
              <w:rPr>
                <w:sz w:val="20"/>
                <w:szCs w:val="20"/>
              </w:rPr>
            </w:pPr>
            <w:r w:rsidRPr="0074699E">
              <w:rPr>
                <w:sz w:val="20"/>
                <w:szCs w:val="20"/>
              </w:rPr>
              <w:t>82000</w:t>
            </w:r>
          </w:p>
        </w:tc>
        <w:tc>
          <w:tcPr>
            <w:tcW w:w="1226" w:type="dxa"/>
            <w:vAlign w:val="center"/>
          </w:tcPr>
          <w:p w14:paraId="54351F02"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14F37F99"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5C72CB53"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AEF1894"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018EAF0D"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59DE2B8F"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B3A02BD"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B87E048" w14:textId="77777777" w:rsidR="00EF2ADB" w:rsidRPr="0074699E" w:rsidRDefault="00EF2ADB" w:rsidP="00EF2ADB">
            <w:pPr>
              <w:pStyle w:val="Default"/>
              <w:jc w:val="center"/>
              <w:rPr>
                <w:sz w:val="20"/>
                <w:szCs w:val="20"/>
              </w:rPr>
            </w:pPr>
            <w:r w:rsidRPr="0074699E">
              <w:rPr>
                <w:sz w:val="20"/>
                <w:szCs w:val="20"/>
              </w:rPr>
              <w:t>20</w:t>
            </w:r>
          </w:p>
        </w:tc>
      </w:tr>
      <w:tr w:rsidR="00EF2ADB" w:rsidRPr="0074699E" w14:paraId="683E3541" w14:textId="77777777" w:rsidTr="0039789A">
        <w:trPr>
          <w:trHeight w:val="284"/>
        </w:trPr>
        <w:tc>
          <w:tcPr>
            <w:tcW w:w="1227" w:type="dxa"/>
            <w:vAlign w:val="center"/>
          </w:tcPr>
          <w:p w14:paraId="2160B273" w14:textId="77777777" w:rsidR="00EF2ADB" w:rsidRPr="0074699E" w:rsidRDefault="00EF2ADB" w:rsidP="00EF2ADB">
            <w:pPr>
              <w:pStyle w:val="Default"/>
              <w:jc w:val="center"/>
              <w:rPr>
                <w:b/>
                <w:bCs/>
                <w:sz w:val="20"/>
                <w:szCs w:val="20"/>
              </w:rPr>
            </w:pPr>
            <w:r w:rsidRPr="0074699E">
              <w:rPr>
                <w:b/>
                <w:bCs/>
                <w:sz w:val="20"/>
                <w:szCs w:val="20"/>
              </w:rPr>
              <w:t>100000</w:t>
            </w:r>
          </w:p>
        </w:tc>
        <w:tc>
          <w:tcPr>
            <w:tcW w:w="1226" w:type="dxa"/>
            <w:vAlign w:val="center"/>
          </w:tcPr>
          <w:p w14:paraId="15AABB46"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51DF2992" w14:textId="77777777" w:rsidR="00EF2ADB" w:rsidRPr="0074699E" w:rsidRDefault="00EF2ADB" w:rsidP="00EF2ADB">
            <w:pPr>
              <w:pStyle w:val="Default"/>
              <w:jc w:val="center"/>
              <w:rPr>
                <w:b/>
                <w:bCs/>
                <w:sz w:val="20"/>
                <w:szCs w:val="20"/>
              </w:rPr>
            </w:pPr>
            <w:r w:rsidRPr="0074699E">
              <w:rPr>
                <w:b/>
                <w:bCs/>
                <w:sz w:val="20"/>
                <w:szCs w:val="20"/>
              </w:rPr>
              <w:t>2500</w:t>
            </w:r>
          </w:p>
        </w:tc>
        <w:tc>
          <w:tcPr>
            <w:tcW w:w="547" w:type="dxa"/>
            <w:vAlign w:val="center"/>
          </w:tcPr>
          <w:p w14:paraId="794AA844"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40263DED"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16228571"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565F972"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741F697F"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41F1A3B" w14:textId="77777777" w:rsidR="00EF2ADB" w:rsidRPr="0074699E" w:rsidRDefault="00EF2ADB" w:rsidP="00EF2ADB">
            <w:pPr>
              <w:pStyle w:val="Default"/>
              <w:jc w:val="center"/>
              <w:rPr>
                <w:sz w:val="20"/>
                <w:szCs w:val="20"/>
              </w:rPr>
            </w:pPr>
            <w:r w:rsidRPr="0074699E">
              <w:rPr>
                <w:sz w:val="20"/>
                <w:szCs w:val="20"/>
              </w:rPr>
              <w:t>20</w:t>
            </w:r>
          </w:p>
        </w:tc>
      </w:tr>
      <w:tr w:rsidR="00A64CC9" w:rsidRPr="0074699E" w14:paraId="34C163B4" w14:textId="77777777" w:rsidTr="0039789A">
        <w:trPr>
          <w:trHeight w:val="284"/>
        </w:trPr>
        <w:tc>
          <w:tcPr>
            <w:tcW w:w="1227" w:type="dxa"/>
            <w:vAlign w:val="center"/>
          </w:tcPr>
          <w:p w14:paraId="6F72A0A2" w14:textId="60EB34D3" w:rsidR="00A64CC9" w:rsidRPr="0074699E" w:rsidRDefault="00A64CC9" w:rsidP="00A64CC9">
            <w:pPr>
              <w:pStyle w:val="Default"/>
              <w:jc w:val="center"/>
              <w:rPr>
                <w:b/>
                <w:bCs/>
                <w:sz w:val="20"/>
                <w:szCs w:val="20"/>
              </w:rPr>
            </w:pPr>
            <w:r w:rsidRPr="0074699E">
              <w:rPr>
                <w:b/>
                <w:bCs/>
                <w:sz w:val="20"/>
                <w:szCs w:val="20"/>
              </w:rPr>
              <w:t>100000</w:t>
            </w:r>
          </w:p>
        </w:tc>
        <w:tc>
          <w:tcPr>
            <w:tcW w:w="1226" w:type="dxa"/>
            <w:vAlign w:val="center"/>
          </w:tcPr>
          <w:p w14:paraId="1B894D95" w14:textId="3A566B54" w:rsidR="00A64CC9" w:rsidRPr="0074699E" w:rsidRDefault="00A64CC9" w:rsidP="00A64CC9">
            <w:pPr>
              <w:pStyle w:val="Default"/>
              <w:jc w:val="center"/>
              <w:rPr>
                <w:sz w:val="20"/>
                <w:szCs w:val="20"/>
              </w:rPr>
            </w:pPr>
            <w:r w:rsidRPr="0074699E">
              <w:rPr>
                <w:sz w:val="20"/>
                <w:szCs w:val="20"/>
              </w:rPr>
              <w:t>10, 20</w:t>
            </w:r>
          </w:p>
        </w:tc>
        <w:tc>
          <w:tcPr>
            <w:tcW w:w="1383" w:type="dxa"/>
            <w:vAlign w:val="center"/>
          </w:tcPr>
          <w:p w14:paraId="7D7201CD" w14:textId="206045D7" w:rsidR="00A64CC9" w:rsidRPr="0074699E" w:rsidRDefault="00A64CC9" w:rsidP="00A64CC9">
            <w:pPr>
              <w:pStyle w:val="Default"/>
              <w:jc w:val="center"/>
              <w:rPr>
                <w:b/>
                <w:bCs/>
                <w:sz w:val="20"/>
                <w:szCs w:val="20"/>
              </w:rPr>
            </w:pPr>
            <w:r w:rsidRPr="0074699E">
              <w:rPr>
                <w:b/>
                <w:bCs/>
                <w:sz w:val="20"/>
                <w:szCs w:val="20"/>
              </w:rPr>
              <w:t>2500</w:t>
            </w:r>
          </w:p>
        </w:tc>
        <w:tc>
          <w:tcPr>
            <w:tcW w:w="547" w:type="dxa"/>
            <w:vAlign w:val="center"/>
          </w:tcPr>
          <w:p w14:paraId="19BC09EA" w14:textId="29D95F39" w:rsidR="00A64CC9" w:rsidRPr="0074699E" w:rsidRDefault="00A64CC9" w:rsidP="00A64CC9">
            <w:pPr>
              <w:pStyle w:val="Default"/>
              <w:jc w:val="center"/>
              <w:rPr>
                <w:sz w:val="20"/>
                <w:szCs w:val="20"/>
              </w:rPr>
            </w:pPr>
            <w:r w:rsidRPr="0074699E">
              <w:rPr>
                <w:sz w:val="20"/>
                <w:szCs w:val="20"/>
              </w:rPr>
              <w:t>61</w:t>
            </w:r>
          </w:p>
        </w:tc>
        <w:tc>
          <w:tcPr>
            <w:tcW w:w="547" w:type="dxa"/>
            <w:vAlign w:val="center"/>
          </w:tcPr>
          <w:p w14:paraId="5DD513F9" w14:textId="5512489A" w:rsidR="00A64CC9" w:rsidRPr="0074699E" w:rsidRDefault="00A64CC9" w:rsidP="00A64CC9">
            <w:pPr>
              <w:pStyle w:val="Default"/>
              <w:jc w:val="center"/>
              <w:rPr>
                <w:sz w:val="20"/>
                <w:szCs w:val="20"/>
              </w:rPr>
            </w:pPr>
            <w:r w:rsidRPr="0074699E">
              <w:rPr>
                <w:sz w:val="20"/>
                <w:szCs w:val="20"/>
              </w:rPr>
              <w:t>20</w:t>
            </w:r>
          </w:p>
        </w:tc>
        <w:tc>
          <w:tcPr>
            <w:tcW w:w="547" w:type="dxa"/>
            <w:vAlign w:val="center"/>
          </w:tcPr>
          <w:p w14:paraId="526C199D" w14:textId="39781C3B" w:rsidR="00A64CC9" w:rsidRPr="0074699E" w:rsidRDefault="00A64CC9" w:rsidP="00A64CC9">
            <w:pPr>
              <w:pStyle w:val="Default"/>
              <w:jc w:val="center"/>
              <w:rPr>
                <w:sz w:val="20"/>
                <w:szCs w:val="20"/>
              </w:rPr>
            </w:pPr>
            <w:r w:rsidRPr="0074699E">
              <w:rPr>
                <w:sz w:val="20"/>
                <w:szCs w:val="20"/>
              </w:rPr>
              <w:t>4</w:t>
            </w:r>
          </w:p>
        </w:tc>
        <w:tc>
          <w:tcPr>
            <w:tcW w:w="1364" w:type="dxa"/>
            <w:vAlign w:val="center"/>
          </w:tcPr>
          <w:p w14:paraId="181F73EE" w14:textId="214A771B" w:rsidR="00A64CC9" w:rsidRPr="0074699E" w:rsidRDefault="00A64CC9" w:rsidP="00A64CC9">
            <w:pPr>
              <w:pStyle w:val="Default"/>
              <w:jc w:val="center"/>
              <w:rPr>
                <w:sz w:val="20"/>
                <w:szCs w:val="20"/>
              </w:rPr>
            </w:pPr>
            <w:r w:rsidRPr="0074699E">
              <w:rPr>
                <w:sz w:val="20"/>
                <w:szCs w:val="20"/>
              </w:rPr>
              <w:t>1</w:t>
            </w:r>
          </w:p>
        </w:tc>
        <w:tc>
          <w:tcPr>
            <w:tcW w:w="936" w:type="dxa"/>
            <w:vAlign w:val="center"/>
          </w:tcPr>
          <w:p w14:paraId="09AF276A" w14:textId="40C807EC" w:rsidR="00A64CC9" w:rsidRPr="0074699E" w:rsidRDefault="00A64CC9" w:rsidP="00A64CC9">
            <w:pPr>
              <w:pStyle w:val="Default"/>
              <w:jc w:val="center"/>
              <w:rPr>
                <w:sz w:val="20"/>
                <w:szCs w:val="20"/>
              </w:rPr>
            </w:pPr>
            <w:r w:rsidRPr="0074699E">
              <w:rPr>
                <w:sz w:val="20"/>
                <w:szCs w:val="20"/>
              </w:rPr>
              <w:t>A3 or A4</w:t>
            </w:r>
          </w:p>
        </w:tc>
        <w:tc>
          <w:tcPr>
            <w:tcW w:w="784" w:type="dxa"/>
            <w:vAlign w:val="center"/>
          </w:tcPr>
          <w:p w14:paraId="1F87B898" w14:textId="56D19F49" w:rsidR="00A64CC9" w:rsidRPr="0074699E" w:rsidRDefault="00A64CC9" w:rsidP="00A64CC9">
            <w:pPr>
              <w:pStyle w:val="Default"/>
              <w:jc w:val="center"/>
              <w:rPr>
                <w:sz w:val="20"/>
                <w:szCs w:val="20"/>
              </w:rPr>
            </w:pPr>
            <w:r w:rsidRPr="0074699E">
              <w:rPr>
                <w:sz w:val="20"/>
                <w:szCs w:val="20"/>
              </w:rPr>
              <w:t>14</w:t>
            </w:r>
          </w:p>
        </w:tc>
      </w:tr>
      <w:tr w:rsidR="00EF2ADB" w:rsidRPr="0074699E" w14:paraId="792A727E" w14:textId="77777777" w:rsidTr="0039789A">
        <w:trPr>
          <w:trHeight w:val="284"/>
        </w:trPr>
        <w:tc>
          <w:tcPr>
            <w:tcW w:w="1227" w:type="dxa"/>
            <w:vAlign w:val="center"/>
          </w:tcPr>
          <w:p w14:paraId="358DE724" w14:textId="77777777" w:rsidR="00EF2ADB" w:rsidRPr="0074699E" w:rsidRDefault="00EF2ADB" w:rsidP="00EF2ADB">
            <w:pPr>
              <w:pStyle w:val="Default"/>
              <w:jc w:val="center"/>
              <w:rPr>
                <w:sz w:val="20"/>
                <w:szCs w:val="20"/>
              </w:rPr>
            </w:pPr>
            <w:r w:rsidRPr="0074699E">
              <w:rPr>
                <w:sz w:val="20"/>
                <w:szCs w:val="20"/>
              </w:rPr>
              <w:t>120000</w:t>
            </w:r>
          </w:p>
        </w:tc>
        <w:tc>
          <w:tcPr>
            <w:tcW w:w="1226" w:type="dxa"/>
            <w:vAlign w:val="center"/>
          </w:tcPr>
          <w:p w14:paraId="1FE91278"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B763686"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11167D9C"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6DD95BA"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1DC5C20F"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6B289D9"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A5F1FD9"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E55B5C1" w14:textId="77777777" w:rsidR="00EF2ADB" w:rsidRPr="0074699E" w:rsidRDefault="00EF2ADB" w:rsidP="00EF2ADB">
            <w:pPr>
              <w:pStyle w:val="Default"/>
              <w:jc w:val="center"/>
              <w:rPr>
                <w:sz w:val="20"/>
                <w:szCs w:val="20"/>
              </w:rPr>
            </w:pPr>
            <w:r w:rsidRPr="0074699E">
              <w:rPr>
                <w:sz w:val="20"/>
                <w:szCs w:val="20"/>
              </w:rPr>
              <w:t>26.5</w:t>
            </w:r>
          </w:p>
        </w:tc>
      </w:tr>
      <w:tr w:rsidR="00EF2ADB" w:rsidRPr="0074699E" w14:paraId="0FB8E8F6" w14:textId="77777777" w:rsidTr="0039789A">
        <w:trPr>
          <w:trHeight w:val="284"/>
        </w:trPr>
        <w:tc>
          <w:tcPr>
            <w:tcW w:w="1227" w:type="dxa"/>
            <w:vAlign w:val="center"/>
          </w:tcPr>
          <w:p w14:paraId="6C77539E" w14:textId="77777777" w:rsidR="00EF2ADB" w:rsidRPr="0074699E" w:rsidRDefault="00EF2ADB" w:rsidP="00EF2ADB">
            <w:pPr>
              <w:pStyle w:val="Default"/>
              <w:jc w:val="center"/>
              <w:rPr>
                <w:b/>
                <w:bCs/>
                <w:sz w:val="20"/>
                <w:szCs w:val="20"/>
              </w:rPr>
            </w:pPr>
            <w:r w:rsidRPr="0074699E">
              <w:rPr>
                <w:b/>
                <w:bCs/>
                <w:sz w:val="20"/>
                <w:szCs w:val="20"/>
              </w:rPr>
              <w:t>150000</w:t>
            </w:r>
          </w:p>
        </w:tc>
        <w:tc>
          <w:tcPr>
            <w:tcW w:w="1226" w:type="dxa"/>
            <w:vAlign w:val="center"/>
          </w:tcPr>
          <w:p w14:paraId="38CFBA60"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42DD6F6" w14:textId="77777777" w:rsidR="00EF2ADB" w:rsidRPr="0074699E" w:rsidRDefault="00EF2ADB" w:rsidP="00EF2ADB">
            <w:pPr>
              <w:pStyle w:val="Default"/>
              <w:jc w:val="center"/>
              <w:rPr>
                <w:b/>
                <w:bCs/>
                <w:sz w:val="20"/>
                <w:szCs w:val="20"/>
              </w:rPr>
            </w:pPr>
            <w:r w:rsidRPr="0074699E">
              <w:rPr>
                <w:b/>
                <w:bCs/>
                <w:sz w:val="20"/>
                <w:szCs w:val="20"/>
              </w:rPr>
              <w:t>2500</w:t>
            </w:r>
          </w:p>
        </w:tc>
        <w:tc>
          <w:tcPr>
            <w:tcW w:w="547" w:type="dxa"/>
            <w:vAlign w:val="center"/>
          </w:tcPr>
          <w:p w14:paraId="3D9C45ED"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F337588"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6430B37A"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3B623DB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2E57822"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83E791B" w14:textId="77777777" w:rsidR="00EF2ADB" w:rsidRPr="0074699E" w:rsidRDefault="00EF2ADB" w:rsidP="00EF2ADB">
            <w:pPr>
              <w:pStyle w:val="Default"/>
              <w:jc w:val="center"/>
              <w:rPr>
                <w:sz w:val="20"/>
                <w:szCs w:val="20"/>
              </w:rPr>
            </w:pPr>
            <w:r w:rsidRPr="0074699E">
              <w:rPr>
                <w:sz w:val="20"/>
                <w:szCs w:val="20"/>
              </w:rPr>
              <w:t>26.5</w:t>
            </w:r>
          </w:p>
        </w:tc>
      </w:tr>
      <w:tr w:rsidR="008713EC" w:rsidRPr="0074699E" w14:paraId="5AD5DD81" w14:textId="77777777" w:rsidTr="0039789A">
        <w:trPr>
          <w:trHeight w:val="284"/>
        </w:trPr>
        <w:tc>
          <w:tcPr>
            <w:tcW w:w="1227" w:type="dxa"/>
            <w:vAlign w:val="center"/>
          </w:tcPr>
          <w:p w14:paraId="16B9D865" w14:textId="3B7378C9" w:rsidR="008713EC" w:rsidRPr="0074699E" w:rsidRDefault="008713EC" w:rsidP="008713EC">
            <w:pPr>
              <w:pStyle w:val="Default"/>
              <w:jc w:val="center"/>
              <w:rPr>
                <w:b/>
                <w:bCs/>
                <w:sz w:val="20"/>
                <w:szCs w:val="20"/>
              </w:rPr>
            </w:pPr>
            <w:r w:rsidRPr="0074699E">
              <w:rPr>
                <w:b/>
                <w:bCs/>
                <w:sz w:val="20"/>
                <w:szCs w:val="20"/>
              </w:rPr>
              <w:t>150000</w:t>
            </w:r>
          </w:p>
        </w:tc>
        <w:tc>
          <w:tcPr>
            <w:tcW w:w="1226" w:type="dxa"/>
            <w:vAlign w:val="center"/>
          </w:tcPr>
          <w:p w14:paraId="72AF6505" w14:textId="57ED7F66" w:rsidR="008713EC" w:rsidRPr="0074699E" w:rsidRDefault="008713EC" w:rsidP="008713EC">
            <w:pPr>
              <w:pStyle w:val="Default"/>
              <w:jc w:val="center"/>
              <w:rPr>
                <w:sz w:val="20"/>
                <w:szCs w:val="20"/>
              </w:rPr>
            </w:pPr>
            <w:r w:rsidRPr="0074699E">
              <w:rPr>
                <w:sz w:val="20"/>
                <w:szCs w:val="20"/>
              </w:rPr>
              <w:t>10, 20</w:t>
            </w:r>
          </w:p>
        </w:tc>
        <w:tc>
          <w:tcPr>
            <w:tcW w:w="1383" w:type="dxa"/>
            <w:vAlign w:val="center"/>
          </w:tcPr>
          <w:p w14:paraId="4DC368DA" w14:textId="4D3D57BA" w:rsidR="008713EC" w:rsidRPr="0074699E" w:rsidRDefault="008713EC" w:rsidP="008713EC">
            <w:pPr>
              <w:pStyle w:val="Default"/>
              <w:jc w:val="center"/>
              <w:rPr>
                <w:b/>
                <w:bCs/>
                <w:sz w:val="20"/>
                <w:szCs w:val="20"/>
              </w:rPr>
            </w:pPr>
            <w:r w:rsidRPr="0074699E">
              <w:rPr>
                <w:b/>
                <w:bCs/>
                <w:sz w:val="20"/>
                <w:szCs w:val="20"/>
              </w:rPr>
              <w:t>2500</w:t>
            </w:r>
          </w:p>
        </w:tc>
        <w:tc>
          <w:tcPr>
            <w:tcW w:w="547" w:type="dxa"/>
            <w:vAlign w:val="center"/>
          </w:tcPr>
          <w:p w14:paraId="5C9A4CBC" w14:textId="0C4D4CF1" w:rsidR="008713EC" w:rsidRPr="0074699E" w:rsidRDefault="008713EC" w:rsidP="008713EC">
            <w:pPr>
              <w:pStyle w:val="Default"/>
              <w:jc w:val="center"/>
              <w:rPr>
                <w:sz w:val="20"/>
                <w:szCs w:val="20"/>
              </w:rPr>
            </w:pPr>
            <w:r w:rsidRPr="0074699E">
              <w:rPr>
                <w:sz w:val="20"/>
                <w:szCs w:val="20"/>
              </w:rPr>
              <w:t>61</w:t>
            </w:r>
          </w:p>
        </w:tc>
        <w:tc>
          <w:tcPr>
            <w:tcW w:w="547" w:type="dxa"/>
            <w:vAlign w:val="center"/>
          </w:tcPr>
          <w:p w14:paraId="267EA476" w14:textId="26B3CD34" w:rsidR="008713EC" w:rsidRPr="0074699E" w:rsidRDefault="008713EC" w:rsidP="008713EC">
            <w:pPr>
              <w:pStyle w:val="Default"/>
              <w:jc w:val="center"/>
              <w:rPr>
                <w:sz w:val="20"/>
                <w:szCs w:val="20"/>
              </w:rPr>
            </w:pPr>
            <w:r w:rsidRPr="0074699E">
              <w:rPr>
                <w:sz w:val="20"/>
                <w:szCs w:val="20"/>
              </w:rPr>
              <w:t>22</w:t>
            </w:r>
          </w:p>
        </w:tc>
        <w:tc>
          <w:tcPr>
            <w:tcW w:w="547" w:type="dxa"/>
            <w:vAlign w:val="center"/>
          </w:tcPr>
          <w:p w14:paraId="63780660" w14:textId="5AD400F5" w:rsidR="008713EC" w:rsidRPr="0074699E" w:rsidRDefault="008713EC" w:rsidP="008713EC">
            <w:pPr>
              <w:pStyle w:val="Default"/>
              <w:jc w:val="center"/>
              <w:rPr>
                <w:sz w:val="20"/>
                <w:szCs w:val="20"/>
              </w:rPr>
            </w:pPr>
            <w:r w:rsidRPr="0074699E">
              <w:rPr>
                <w:sz w:val="20"/>
                <w:szCs w:val="20"/>
              </w:rPr>
              <w:t>6</w:t>
            </w:r>
          </w:p>
        </w:tc>
        <w:tc>
          <w:tcPr>
            <w:tcW w:w="1364" w:type="dxa"/>
            <w:vAlign w:val="center"/>
          </w:tcPr>
          <w:p w14:paraId="0E9983F8" w14:textId="5E1FCDD7" w:rsidR="008713EC" w:rsidRPr="0074699E" w:rsidRDefault="008713EC" w:rsidP="008713EC">
            <w:pPr>
              <w:pStyle w:val="Default"/>
              <w:jc w:val="center"/>
              <w:rPr>
                <w:sz w:val="20"/>
                <w:szCs w:val="20"/>
              </w:rPr>
            </w:pPr>
            <w:r w:rsidRPr="0074699E">
              <w:rPr>
                <w:sz w:val="20"/>
                <w:szCs w:val="20"/>
              </w:rPr>
              <w:t>1</w:t>
            </w:r>
          </w:p>
        </w:tc>
        <w:tc>
          <w:tcPr>
            <w:tcW w:w="936" w:type="dxa"/>
            <w:vAlign w:val="center"/>
          </w:tcPr>
          <w:p w14:paraId="32687492" w14:textId="0528948A" w:rsidR="008713EC" w:rsidRPr="0074699E" w:rsidRDefault="008713EC" w:rsidP="008713EC">
            <w:pPr>
              <w:pStyle w:val="Default"/>
              <w:jc w:val="center"/>
              <w:rPr>
                <w:sz w:val="20"/>
                <w:szCs w:val="20"/>
              </w:rPr>
            </w:pPr>
            <w:r w:rsidRPr="0074699E">
              <w:rPr>
                <w:sz w:val="20"/>
                <w:szCs w:val="20"/>
              </w:rPr>
              <w:t>A3 or A4</w:t>
            </w:r>
          </w:p>
        </w:tc>
        <w:tc>
          <w:tcPr>
            <w:tcW w:w="784" w:type="dxa"/>
            <w:vAlign w:val="center"/>
          </w:tcPr>
          <w:p w14:paraId="6C4CD6B5" w14:textId="2C391DAF" w:rsidR="008713EC" w:rsidRPr="0074699E" w:rsidRDefault="008713EC" w:rsidP="008713EC">
            <w:pPr>
              <w:pStyle w:val="Default"/>
              <w:jc w:val="center"/>
              <w:rPr>
                <w:sz w:val="20"/>
                <w:szCs w:val="20"/>
              </w:rPr>
            </w:pPr>
            <w:r w:rsidRPr="0074699E">
              <w:rPr>
                <w:sz w:val="20"/>
                <w:szCs w:val="20"/>
              </w:rPr>
              <w:t>21</w:t>
            </w:r>
          </w:p>
        </w:tc>
      </w:tr>
      <w:tr w:rsidR="00EF2ADB" w:rsidRPr="0074699E" w14:paraId="69D00A43" w14:textId="77777777" w:rsidTr="0039789A">
        <w:trPr>
          <w:trHeight w:val="284"/>
        </w:trPr>
        <w:tc>
          <w:tcPr>
            <w:tcW w:w="1227" w:type="dxa"/>
            <w:vAlign w:val="center"/>
          </w:tcPr>
          <w:p w14:paraId="43CDEB6D" w14:textId="77777777" w:rsidR="00EF2ADB" w:rsidRPr="0074699E" w:rsidRDefault="00EF2ADB" w:rsidP="00EF2ADB">
            <w:pPr>
              <w:pStyle w:val="Default"/>
              <w:jc w:val="center"/>
              <w:rPr>
                <w:sz w:val="20"/>
                <w:szCs w:val="20"/>
              </w:rPr>
            </w:pPr>
            <w:r w:rsidRPr="0074699E">
              <w:rPr>
                <w:sz w:val="20"/>
                <w:szCs w:val="20"/>
              </w:rPr>
              <w:t>180000</w:t>
            </w:r>
          </w:p>
        </w:tc>
        <w:tc>
          <w:tcPr>
            <w:tcW w:w="1226" w:type="dxa"/>
            <w:vAlign w:val="center"/>
          </w:tcPr>
          <w:p w14:paraId="4DCD881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60E9DB5A"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0690EA1C"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0071E28F"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2C0D25C6"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0F6EDBA6"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AED2F8F"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8463E47"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2E113A0A" w14:textId="77777777" w:rsidTr="0039789A">
        <w:trPr>
          <w:trHeight w:val="284"/>
        </w:trPr>
        <w:tc>
          <w:tcPr>
            <w:tcW w:w="1227" w:type="dxa"/>
            <w:vAlign w:val="center"/>
          </w:tcPr>
          <w:p w14:paraId="6D26940A" w14:textId="77777777" w:rsidR="00EF2ADB" w:rsidRPr="0074699E" w:rsidRDefault="00EF2ADB" w:rsidP="00EF2ADB">
            <w:pPr>
              <w:pStyle w:val="Default"/>
              <w:jc w:val="center"/>
              <w:rPr>
                <w:sz w:val="20"/>
                <w:szCs w:val="20"/>
              </w:rPr>
            </w:pPr>
            <w:r w:rsidRPr="0074699E">
              <w:rPr>
                <w:sz w:val="20"/>
                <w:szCs w:val="20"/>
              </w:rPr>
              <w:t>220000</w:t>
            </w:r>
          </w:p>
        </w:tc>
        <w:tc>
          <w:tcPr>
            <w:tcW w:w="1226" w:type="dxa"/>
            <w:vAlign w:val="center"/>
          </w:tcPr>
          <w:p w14:paraId="7C0A2C74"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2D5862D7"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32D49FF5"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22094948"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594D0960"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B6D86E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3DC723B"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B170B17"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0580B12E" w14:textId="77777777" w:rsidTr="0039789A">
        <w:trPr>
          <w:trHeight w:val="284"/>
        </w:trPr>
        <w:tc>
          <w:tcPr>
            <w:tcW w:w="1227" w:type="dxa"/>
            <w:vAlign w:val="center"/>
          </w:tcPr>
          <w:p w14:paraId="65EC4C73" w14:textId="77777777" w:rsidR="00EF2ADB" w:rsidRPr="0074699E" w:rsidRDefault="00EF2ADB" w:rsidP="00EF2ADB">
            <w:pPr>
              <w:pStyle w:val="Default"/>
              <w:jc w:val="center"/>
              <w:rPr>
                <w:sz w:val="20"/>
                <w:szCs w:val="20"/>
              </w:rPr>
            </w:pPr>
            <w:r w:rsidRPr="0074699E">
              <w:rPr>
                <w:sz w:val="20"/>
                <w:szCs w:val="20"/>
              </w:rPr>
              <w:t>270000</w:t>
            </w:r>
          </w:p>
        </w:tc>
        <w:tc>
          <w:tcPr>
            <w:tcW w:w="1226" w:type="dxa"/>
            <w:vAlign w:val="center"/>
          </w:tcPr>
          <w:p w14:paraId="353DC82C"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1E350525"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73132904"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411970B8"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08061CD6"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6D8CF6FC"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53EC190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38A2380"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2FD0A45C" w14:textId="77777777" w:rsidTr="0039789A">
        <w:trPr>
          <w:trHeight w:val="284"/>
        </w:trPr>
        <w:tc>
          <w:tcPr>
            <w:tcW w:w="1227" w:type="dxa"/>
            <w:vAlign w:val="center"/>
          </w:tcPr>
          <w:p w14:paraId="3519F6B9" w14:textId="77777777" w:rsidR="00EF2ADB" w:rsidRPr="0074699E" w:rsidRDefault="00EF2ADB" w:rsidP="00EF2ADB">
            <w:pPr>
              <w:pStyle w:val="Default"/>
              <w:jc w:val="center"/>
              <w:rPr>
                <w:sz w:val="20"/>
                <w:szCs w:val="20"/>
              </w:rPr>
            </w:pPr>
            <w:r w:rsidRPr="0074699E">
              <w:rPr>
                <w:sz w:val="20"/>
                <w:szCs w:val="20"/>
              </w:rPr>
              <w:t>330000</w:t>
            </w:r>
          </w:p>
        </w:tc>
        <w:tc>
          <w:tcPr>
            <w:tcW w:w="1226" w:type="dxa"/>
            <w:vAlign w:val="center"/>
          </w:tcPr>
          <w:p w14:paraId="401AD5D9"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608AB9FA"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450D84FC"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32B3973B"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2EBD8A8D"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38790E14"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71DDA5A"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F4E744D"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1335899C" w14:textId="77777777" w:rsidTr="0039789A">
        <w:trPr>
          <w:trHeight w:val="284"/>
        </w:trPr>
        <w:tc>
          <w:tcPr>
            <w:tcW w:w="1227" w:type="dxa"/>
            <w:vAlign w:val="center"/>
          </w:tcPr>
          <w:p w14:paraId="723E36F5" w14:textId="77777777" w:rsidR="00EF2ADB" w:rsidRPr="0074699E" w:rsidRDefault="00EF2ADB" w:rsidP="00EF2ADB">
            <w:pPr>
              <w:pStyle w:val="Default"/>
              <w:jc w:val="center"/>
              <w:rPr>
                <w:sz w:val="20"/>
                <w:szCs w:val="20"/>
              </w:rPr>
            </w:pPr>
            <w:r w:rsidRPr="0074699E">
              <w:rPr>
                <w:sz w:val="20"/>
                <w:szCs w:val="20"/>
              </w:rPr>
              <w:t>390000</w:t>
            </w:r>
          </w:p>
        </w:tc>
        <w:tc>
          <w:tcPr>
            <w:tcW w:w="1226" w:type="dxa"/>
            <w:vAlign w:val="center"/>
          </w:tcPr>
          <w:p w14:paraId="57CF5787"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85DC011"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4F9E26D7"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0144D7B5"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4913E6D0"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1B8A8BEA"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2D26407D"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F84C2E5" w14:textId="77777777" w:rsidR="00EF2ADB" w:rsidRPr="0074699E" w:rsidRDefault="00EF2ADB" w:rsidP="00EF2ADB">
            <w:pPr>
              <w:pStyle w:val="Default"/>
              <w:jc w:val="center"/>
              <w:rPr>
                <w:sz w:val="20"/>
                <w:szCs w:val="20"/>
              </w:rPr>
            </w:pPr>
            <w:r w:rsidRPr="0074699E">
              <w:rPr>
                <w:sz w:val="20"/>
                <w:szCs w:val="20"/>
              </w:rPr>
              <w:t>67</w:t>
            </w:r>
          </w:p>
        </w:tc>
      </w:tr>
      <w:tr w:rsidR="00EF2ADB" w:rsidRPr="0074699E" w14:paraId="52A432BD" w14:textId="77777777" w:rsidTr="0039789A">
        <w:trPr>
          <w:trHeight w:val="284"/>
        </w:trPr>
        <w:tc>
          <w:tcPr>
            <w:tcW w:w="1227" w:type="dxa"/>
            <w:vAlign w:val="center"/>
          </w:tcPr>
          <w:p w14:paraId="07ECE4EA" w14:textId="77777777" w:rsidR="00EF2ADB" w:rsidRPr="0074699E" w:rsidRDefault="00EF2ADB" w:rsidP="00EF2ADB">
            <w:pPr>
              <w:pStyle w:val="Default"/>
              <w:jc w:val="center"/>
              <w:rPr>
                <w:sz w:val="20"/>
                <w:szCs w:val="20"/>
              </w:rPr>
            </w:pPr>
            <w:r w:rsidRPr="0074699E">
              <w:rPr>
                <w:sz w:val="20"/>
                <w:szCs w:val="20"/>
              </w:rPr>
              <w:t>470000</w:t>
            </w:r>
          </w:p>
        </w:tc>
        <w:tc>
          <w:tcPr>
            <w:tcW w:w="1226" w:type="dxa"/>
            <w:vAlign w:val="center"/>
          </w:tcPr>
          <w:p w14:paraId="2616A42D"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DA50A8B"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4F92592D"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3C73F5A7"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47A3ED7F"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6DAF534"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48FDC473"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A6653A8" w14:textId="77777777" w:rsidR="00EF2ADB" w:rsidRPr="0074699E" w:rsidRDefault="00EF2ADB" w:rsidP="00EF2ADB">
            <w:pPr>
              <w:pStyle w:val="Default"/>
              <w:jc w:val="center"/>
              <w:rPr>
                <w:sz w:val="20"/>
                <w:szCs w:val="20"/>
              </w:rPr>
            </w:pPr>
            <w:r w:rsidRPr="0074699E">
              <w:rPr>
                <w:sz w:val="20"/>
                <w:szCs w:val="20"/>
              </w:rPr>
              <w:t>67</w:t>
            </w:r>
          </w:p>
        </w:tc>
      </w:tr>
      <w:tr w:rsidR="00EF2ADB" w:rsidRPr="0074699E" w14:paraId="655B51F8" w14:textId="77777777" w:rsidTr="0039789A">
        <w:trPr>
          <w:trHeight w:val="284"/>
        </w:trPr>
        <w:tc>
          <w:tcPr>
            <w:tcW w:w="1227" w:type="dxa"/>
            <w:vAlign w:val="center"/>
          </w:tcPr>
          <w:p w14:paraId="003B6D48" w14:textId="77777777" w:rsidR="00EF2ADB" w:rsidRPr="0074699E" w:rsidRDefault="00EF2ADB" w:rsidP="00EF2ADB">
            <w:pPr>
              <w:pStyle w:val="Default"/>
              <w:jc w:val="center"/>
              <w:rPr>
                <w:sz w:val="20"/>
                <w:szCs w:val="20"/>
              </w:rPr>
            </w:pPr>
            <w:r w:rsidRPr="0074699E">
              <w:rPr>
                <w:sz w:val="20"/>
                <w:szCs w:val="20"/>
              </w:rPr>
              <w:t>560000</w:t>
            </w:r>
          </w:p>
        </w:tc>
        <w:tc>
          <w:tcPr>
            <w:tcW w:w="1226" w:type="dxa"/>
            <w:vAlign w:val="center"/>
          </w:tcPr>
          <w:p w14:paraId="02DC16DC"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5065B623"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6909381D"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21BAA187"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0FD38E97"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4211E277"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4329BE21"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36FDC18"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19241462" w14:textId="77777777" w:rsidTr="0039789A">
        <w:trPr>
          <w:trHeight w:val="284"/>
        </w:trPr>
        <w:tc>
          <w:tcPr>
            <w:tcW w:w="1227" w:type="dxa"/>
            <w:vAlign w:val="center"/>
          </w:tcPr>
          <w:p w14:paraId="7B647B58" w14:textId="77777777" w:rsidR="00EF2ADB" w:rsidRPr="0074699E" w:rsidRDefault="00EF2ADB" w:rsidP="00EF2ADB">
            <w:pPr>
              <w:pStyle w:val="Default"/>
              <w:jc w:val="center"/>
              <w:rPr>
                <w:sz w:val="20"/>
                <w:szCs w:val="20"/>
              </w:rPr>
            </w:pPr>
            <w:r w:rsidRPr="0074699E">
              <w:rPr>
                <w:sz w:val="20"/>
                <w:szCs w:val="20"/>
              </w:rPr>
              <w:t>680000</w:t>
            </w:r>
          </w:p>
        </w:tc>
        <w:tc>
          <w:tcPr>
            <w:tcW w:w="1226" w:type="dxa"/>
            <w:vAlign w:val="center"/>
          </w:tcPr>
          <w:p w14:paraId="58DCE085"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2C9E2A68"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4ACD9453"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4BC00500"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208CAA77"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4F746C6C"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4070593B"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11BF8C9"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61822019" w14:textId="77777777" w:rsidTr="0039789A">
        <w:trPr>
          <w:trHeight w:val="284"/>
        </w:trPr>
        <w:tc>
          <w:tcPr>
            <w:tcW w:w="1227" w:type="dxa"/>
            <w:vAlign w:val="center"/>
          </w:tcPr>
          <w:p w14:paraId="182EB385" w14:textId="77777777" w:rsidR="00EF2ADB" w:rsidRPr="0074699E" w:rsidRDefault="00EF2ADB" w:rsidP="00EF2ADB">
            <w:pPr>
              <w:pStyle w:val="Default"/>
              <w:jc w:val="center"/>
              <w:rPr>
                <w:sz w:val="20"/>
                <w:szCs w:val="20"/>
              </w:rPr>
            </w:pPr>
            <w:r w:rsidRPr="0074699E">
              <w:rPr>
                <w:sz w:val="20"/>
                <w:szCs w:val="20"/>
              </w:rPr>
              <w:t>820000</w:t>
            </w:r>
          </w:p>
        </w:tc>
        <w:tc>
          <w:tcPr>
            <w:tcW w:w="1226" w:type="dxa"/>
            <w:vAlign w:val="center"/>
          </w:tcPr>
          <w:p w14:paraId="52A9A678"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5164296D"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0A9620A7"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3C6F6948"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1926B4FE"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7CFA32D6"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257D2F49"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E8BBA97"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01258580" w14:textId="77777777" w:rsidTr="0039789A">
        <w:trPr>
          <w:trHeight w:val="284"/>
        </w:trPr>
        <w:tc>
          <w:tcPr>
            <w:tcW w:w="1227" w:type="dxa"/>
            <w:vAlign w:val="center"/>
          </w:tcPr>
          <w:p w14:paraId="581658D7" w14:textId="77777777" w:rsidR="00EF2ADB" w:rsidRPr="0074699E" w:rsidRDefault="00EF2ADB" w:rsidP="00EF2ADB">
            <w:pPr>
              <w:pStyle w:val="Default"/>
              <w:jc w:val="center"/>
              <w:rPr>
                <w:sz w:val="20"/>
                <w:szCs w:val="20"/>
              </w:rPr>
            </w:pPr>
            <w:r w:rsidRPr="0074699E">
              <w:rPr>
                <w:sz w:val="20"/>
                <w:szCs w:val="20"/>
              </w:rPr>
              <w:t>1000000</w:t>
            </w:r>
          </w:p>
        </w:tc>
        <w:tc>
          <w:tcPr>
            <w:tcW w:w="1226" w:type="dxa"/>
            <w:vAlign w:val="center"/>
          </w:tcPr>
          <w:p w14:paraId="6C5B1050"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7C8DAF97" w14:textId="77777777" w:rsidR="00EF2ADB" w:rsidRPr="0074699E" w:rsidRDefault="00EF2ADB" w:rsidP="00EF2ADB">
            <w:pPr>
              <w:pStyle w:val="Default"/>
              <w:jc w:val="center"/>
              <w:rPr>
                <w:sz w:val="20"/>
                <w:szCs w:val="20"/>
              </w:rPr>
            </w:pPr>
            <w:r w:rsidRPr="0074699E">
              <w:rPr>
                <w:sz w:val="20"/>
                <w:szCs w:val="20"/>
              </w:rPr>
              <w:t>2500</w:t>
            </w:r>
          </w:p>
        </w:tc>
        <w:tc>
          <w:tcPr>
            <w:tcW w:w="547" w:type="dxa"/>
            <w:vAlign w:val="center"/>
          </w:tcPr>
          <w:p w14:paraId="62962EA9"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3688FE82"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40989765"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38F4D32F"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2356959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BB530FF"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2F191DE2" w14:textId="77777777" w:rsidTr="0039789A">
        <w:trPr>
          <w:trHeight w:val="284"/>
        </w:trPr>
        <w:tc>
          <w:tcPr>
            <w:tcW w:w="1227" w:type="dxa"/>
            <w:tcBorders>
              <w:bottom w:val="single" w:sz="4" w:space="0" w:color="auto"/>
            </w:tcBorders>
            <w:vAlign w:val="center"/>
          </w:tcPr>
          <w:p w14:paraId="177F3155" w14:textId="77777777" w:rsidR="00EF2ADB" w:rsidRPr="0074699E" w:rsidRDefault="00EF2ADB" w:rsidP="00EF2ADB">
            <w:pPr>
              <w:pStyle w:val="Default"/>
              <w:jc w:val="center"/>
              <w:rPr>
                <w:sz w:val="20"/>
                <w:szCs w:val="20"/>
              </w:rPr>
            </w:pPr>
            <w:r w:rsidRPr="0074699E">
              <w:rPr>
                <w:sz w:val="20"/>
                <w:szCs w:val="20"/>
              </w:rPr>
              <w:t>1200000</w:t>
            </w:r>
          </w:p>
        </w:tc>
        <w:tc>
          <w:tcPr>
            <w:tcW w:w="1226" w:type="dxa"/>
            <w:tcBorders>
              <w:bottom w:val="single" w:sz="4" w:space="0" w:color="auto"/>
            </w:tcBorders>
            <w:vAlign w:val="center"/>
          </w:tcPr>
          <w:p w14:paraId="05943558" w14:textId="77777777" w:rsidR="00EF2ADB" w:rsidRPr="0074699E" w:rsidRDefault="00EF2ADB" w:rsidP="00EF2ADB">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21CF1712" w14:textId="77777777" w:rsidR="00EF2ADB" w:rsidRPr="0074699E" w:rsidRDefault="00EF2ADB" w:rsidP="00EF2ADB">
            <w:pPr>
              <w:pStyle w:val="Default"/>
              <w:jc w:val="center"/>
              <w:rPr>
                <w:sz w:val="20"/>
                <w:szCs w:val="20"/>
              </w:rPr>
            </w:pPr>
            <w:r w:rsidRPr="0074699E">
              <w:rPr>
                <w:sz w:val="20"/>
                <w:szCs w:val="20"/>
              </w:rPr>
              <w:t>2500</w:t>
            </w:r>
          </w:p>
        </w:tc>
        <w:tc>
          <w:tcPr>
            <w:tcW w:w="547" w:type="dxa"/>
            <w:tcBorders>
              <w:bottom w:val="single" w:sz="4" w:space="0" w:color="auto"/>
            </w:tcBorders>
            <w:vAlign w:val="center"/>
          </w:tcPr>
          <w:p w14:paraId="20B4E22C"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56557EE6"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28F215A2"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6A34C25D" w14:textId="77777777" w:rsidR="00EF2ADB" w:rsidRPr="0074699E" w:rsidRDefault="00EF2ADB" w:rsidP="00EF2ADB">
            <w:pPr>
              <w:pStyle w:val="Default"/>
              <w:jc w:val="center"/>
              <w:rPr>
                <w:sz w:val="20"/>
                <w:szCs w:val="20"/>
              </w:rPr>
            </w:pPr>
            <w:r w:rsidRPr="0074699E">
              <w:rPr>
                <w:sz w:val="20"/>
                <w:szCs w:val="20"/>
              </w:rPr>
              <w:t>1.2</w:t>
            </w:r>
          </w:p>
        </w:tc>
        <w:tc>
          <w:tcPr>
            <w:tcW w:w="936" w:type="dxa"/>
            <w:tcBorders>
              <w:bottom w:val="single" w:sz="4" w:space="0" w:color="auto"/>
            </w:tcBorders>
            <w:vAlign w:val="center"/>
          </w:tcPr>
          <w:p w14:paraId="051153D0"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04C906DE" w14:textId="77777777" w:rsidR="00EF2ADB" w:rsidRPr="0074699E" w:rsidRDefault="00EF2ADB" w:rsidP="00EF2ADB">
            <w:pPr>
              <w:pStyle w:val="Default"/>
              <w:jc w:val="center"/>
              <w:rPr>
                <w:sz w:val="20"/>
                <w:szCs w:val="20"/>
              </w:rPr>
            </w:pPr>
            <w:r w:rsidRPr="0074699E">
              <w:rPr>
                <w:sz w:val="20"/>
                <w:szCs w:val="20"/>
              </w:rPr>
              <w:t>175</w:t>
            </w:r>
          </w:p>
        </w:tc>
      </w:tr>
      <w:tr w:rsidR="00EF2ADB" w:rsidRPr="0074699E" w14:paraId="03297BF4" w14:textId="77777777" w:rsidTr="00EF6A56">
        <w:trPr>
          <w:trHeight w:val="284"/>
        </w:trPr>
        <w:tc>
          <w:tcPr>
            <w:tcW w:w="1227" w:type="dxa"/>
            <w:tcBorders>
              <w:bottom w:val="single" w:sz="18" w:space="0" w:color="auto"/>
            </w:tcBorders>
            <w:vAlign w:val="center"/>
          </w:tcPr>
          <w:p w14:paraId="719C3985" w14:textId="77777777" w:rsidR="00EF2ADB" w:rsidRPr="0074699E" w:rsidRDefault="00EF2ADB" w:rsidP="00EF2ADB">
            <w:pPr>
              <w:pStyle w:val="Default"/>
              <w:jc w:val="center"/>
              <w:rPr>
                <w:sz w:val="20"/>
                <w:szCs w:val="20"/>
              </w:rPr>
            </w:pPr>
            <w:r w:rsidRPr="0074699E">
              <w:rPr>
                <w:sz w:val="20"/>
                <w:szCs w:val="20"/>
              </w:rPr>
              <w:t>1500000</w:t>
            </w:r>
          </w:p>
        </w:tc>
        <w:tc>
          <w:tcPr>
            <w:tcW w:w="1226" w:type="dxa"/>
            <w:tcBorders>
              <w:bottom w:val="single" w:sz="18" w:space="0" w:color="auto"/>
            </w:tcBorders>
            <w:vAlign w:val="center"/>
          </w:tcPr>
          <w:p w14:paraId="11579C07"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bottom w:val="single" w:sz="18" w:space="0" w:color="auto"/>
            </w:tcBorders>
            <w:vAlign w:val="center"/>
          </w:tcPr>
          <w:p w14:paraId="690983FE" w14:textId="77777777" w:rsidR="00EF2ADB" w:rsidRPr="0074699E" w:rsidRDefault="00EF2ADB" w:rsidP="00EF2ADB">
            <w:pPr>
              <w:pStyle w:val="Default"/>
              <w:jc w:val="center"/>
              <w:rPr>
                <w:sz w:val="20"/>
                <w:szCs w:val="20"/>
              </w:rPr>
            </w:pPr>
            <w:r w:rsidRPr="0074699E">
              <w:rPr>
                <w:sz w:val="20"/>
                <w:szCs w:val="20"/>
              </w:rPr>
              <w:t>2500</w:t>
            </w:r>
          </w:p>
        </w:tc>
        <w:tc>
          <w:tcPr>
            <w:tcW w:w="547" w:type="dxa"/>
            <w:tcBorders>
              <w:bottom w:val="single" w:sz="18" w:space="0" w:color="auto"/>
            </w:tcBorders>
            <w:vAlign w:val="center"/>
          </w:tcPr>
          <w:p w14:paraId="2D19A41B"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18" w:space="0" w:color="auto"/>
            </w:tcBorders>
            <w:vAlign w:val="center"/>
          </w:tcPr>
          <w:p w14:paraId="4BB96AD0"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18" w:space="0" w:color="auto"/>
            </w:tcBorders>
            <w:vAlign w:val="center"/>
          </w:tcPr>
          <w:p w14:paraId="23438096"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18" w:space="0" w:color="auto"/>
            </w:tcBorders>
            <w:vAlign w:val="center"/>
          </w:tcPr>
          <w:p w14:paraId="6FA8B7DB" w14:textId="77777777" w:rsidR="00EF2ADB" w:rsidRPr="0074699E" w:rsidRDefault="00EF2ADB" w:rsidP="00EF2ADB">
            <w:pPr>
              <w:pStyle w:val="Default"/>
              <w:jc w:val="center"/>
              <w:rPr>
                <w:sz w:val="20"/>
                <w:szCs w:val="20"/>
              </w:rPr>
            </w:pPr>
            <w:r w:rsidRPr="0074699E">
              <w:rPr>
                <w:sz w:val="20"/>
                <w:szCs w:val="20"/>
              </w:rPr>
              <w:t>1.2</w:t>
            </w:r>
          </w:p>
        </w:tc>
        <w:tc>
          <w:tcPr>
            <w:tcW w:w="936" w:type="dxa"/>
            <w:tcBorders>
              <w:bottom w:val="single" w:sz="18" w:space="0" w:color="auto"/>
            </w:tcBorders>
            <w:vAlign w:val="center"/>
          </w:tcPr>
          <w:p w14:paraId="36A243B2"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18" w:space="0" w:color="auto"/>
            </w:tcBorders>
            <w:vAlign w:val="center"/>
          </w:tcPr>
          <w:p w14:paraId="0A0BD650" w14:textId="77777777" w:rsidR="00EF2ADB" w:rsidRPr="0074699E" w:rsidRDefault="00EF2ADB" w:rsidP="00EF2ADB">
            <w:pPr>
              <w:pStyle w:val="Default"/>
              <w:jc w:val="center"/>
              <w:rPr>
                <w:sz w:val="20"/>
                <w:szCs w:val="20"/>
              </w:rPr>
            </w:pPr>
            <w:r w:rsidRPr="0074699E">
              <w:rPr>
                <w:sz w:val="20"/>
                <w:szCs w:val="20"/>
              </w:rPr>
              <w:t>175</w:t>
            </w:r>
          </w:p>
        </w:tc>
      </w:tr>
      <w:tr w:rsidR="002157C6" w:rsidRPr="0074699E" w14:paraId="62D7BDE8" w14:textId="77777777" w:rsidTr="0037770D">
        <w:trPr>
          <w:trHeight w:val="284"/>
        </w:trPr>
        <w:tc>
          <w:tcPr>
            <w:tcW w:w="1227" w:type="dxa"/>
            <w:tcBorders>
              <w:top w:val="single" w:sz="18" w:space="0" w:color="auto"/>
              <w:bottom w:val="single" w:sz="4" w:space="0" w:color="auto"/>
            </w:tcBorders>
            <w:vAlign w:val="center"/>
          </w:tcPr>
          <w:p w14:paraId="5BCC2457" w14:textId="50A69A08" w:rsidR="002157C6" w:rsidRPr="0074699E" w:rsidRDefault="002157C6" w:rsidP="002157C6">
            <w:pPr>
              <w:pStyle w:val="Default"/>
              <w:keepNext/>
              <w:jc w:val="center"/>
              <w:rPr>
                <w:sz w:val="20"/>
                <w:szCs w:val="20"/>
              </w:rPr>
            </w:pPr>
            <w:r w:rsidRPr="0074699E">
              <w:rPr>
                <w:sz w:val="20"/>
                <w:szCs w:val="20"/>
              </w:rPr>
              <w:t>10000</w:t>
            </w:r>
          </w:p>
        </w:tc>
        <w:tc>
          <w:tcPr>
            <w:tcW w:w="1226" w:type="dxa"/>
            <w:tcBorders>
              <w:top w:val="single" w:sz="4" w:space="0" w:color="auto"/>
            </w:tcBorders>
            <w:vAlign w:val="center"/>
          </w:tcPr>
          <w:p w14:paraId="419B01EF" w14:textId="65AA8FC6" w:rsidR="002157C6" w:rsidRPr="0074699E" w:rsidRDefault="002157C6" w:rsidP="002157C6">
            <w:pPr>
              <w:pStyle w:val="Default"/>
              <w:keepNext/>
              <w:jc w:val="center"/>
              <w:rPr>
                <w:sz w:val="20"/>
                <w:szCs w:val="20"/>
              </w:rPr>
            </w:pPr>
            <w:r w:rsidRPr="0074699E">
              <w:rPr>
                <w:sz w:val="20"/>
                <w:szCs w:val="20"/>
              </w:rPr>
              <w:t>10, 20</w:t>
            </w:r>
          </w:p>
        </w:tc>
        <w:tc>
          <w:tcPr>
            <w:tcW w:w="1383" w:type="dxa"/>
            <w:tcBorders>
              <w:top w:val="single" w:sz="4" w:space="0" w:color="auto"/>
            </w:tcBorders>
            <w:vAlign w:val="center"/>
          </w:tcPr>
          <w:p w14:paraId="72A60FFA" w14:textId="5B5A7F23" w:rsidR="002157C6" w:rsidRPr="0074699E" w:rsidRDefault="002157C6" w:rsidP="002157C6">
            <w:pPr>
              <w:pStyle w:val="Default"/>
              <w:keepNext/>
              <w:jc w:val="center"/>
              <w:rPr>
                <w:sz w:val="20"/>
                <w:szCs w:val="20"/>
              </w:rPr>
            </w:pPr>
            <w:r w:rsidRPr="0074699E">
              <w:rPr>
                <w:sz w:val="20"/>
                <w:szCs w:val="20"/>
              </w:rPr>
              <w:t>3500</w:t>
            </w:r>
          </w:p>
        </w:tc>
        <w:tc>
          <w:tcPr>
            <w:tcW w:w="547" w:type="dxa"/>
            <w:tcBorders>
              <w:top w:val="single" w:sz="18" w:space="0" w:color="auto"/>
              <w:bottom w:val="single" w:sz="4" w:space="0" w:color="auto"/>
            </w:tcBorders>
            <w:vAlign w:val="center"/>
          </w:tcPr>
          <w:p w14:paraId="67BFE813" w14:textId="06CDDE1F" w:rsidR="002157C6" w:rsidRPr="0074699E" w:rsidRDefault="00497F4E" w:rsidP="002157C6">
            <w:pPr>
              <w:pStyle w:val="Default"/>
              <w:keepNext/>
              <w:jc w:val="center"/>
              <w:rPr>
                <w:sz w:val="20"/>
                <w:szCs w:val="20"/>
              </w:rPr>
            </w:pPr>
            <w:r w:rsidRPr="0074699E">
              <w:rPr>
                <w:sz w:val="20"/>
                <w:szCs w:val="20"/>
              </w:rPr>
              <w:t>25</w:t>
            </w:r>
          </w:p>
        </w:tc>
        <w:tc>
          <w:tcPr>
            <w:tcW w:w="547" w:type="dxa"/>
            <w:tcBorders>
              <w:top w:val="single" w:sz="18" w:space="0" w:color="auto"/>
              <w:bottom w:val="single" w:sz="4" w:space="0" w:color="auto"/>
            </w:tcBorders>
            <w:vAlign w:val="center"/>
          </w:tcPr>
          <w:p w14:paraId="4836FD4A" w14:textId="7C1D72A9" w:rsidR="002157C6" w:rsidRPr="0074699E" w:rsidRDefault="00497F4E" w:rsidP="002157C6">
            <w:pPr>
              <w:pStyle w:val="Default"/>
              <w:keepNext/>
              <w:jc w:val="center"/>
              <w:rPr>
                <w:sz w:val="20"/>
                <w:szCs w:val="20"/>
              </w:rPr>
            </w:pPr>
            <w:r w:rsidRPr="0074699E">
              <w:rPr>
                <w:sz w:val="20"/>
                <w:szCs w:val="20"/>
              </w:rPr>
              <w:t>12</w:t>
            </w:r>
          </w:p>
        </w:tc>
        <w:tc>
          <w:tcPr>
            <w:tcW w:w="547" w:type="dxa"/>
            <w:tcBorders>
              <w:top w:val="single" w:sz="18" w:space="0" w:color="auto"/>
              <w:bottom w:val="single" w:sz="4" w:space="0" w:color="auto"/>
            </w:tcBorders>
            <w:vAlign w:val="center"/>
          </w:tcPr>
          <w:p w14:paraId="009FD84D" w14:textId="10C4CA43" w:rsidR="002157C6" w:rsidRPr="0074699E" w:rsidRDefault="00497F4E" w:rsidP="002157C6">
            <w:pPr>
              <w:pStyle w:val="Default"/>
              <w:keepNext/>
              <w:jc w:val="center"/>
              <w:rPr>
                <w:sz w:val="20"/>
                <w:szCs w:val="20"/>
              </w:rPr>
            </w:pPr>
            <w:r w:rsidRPr="0074699E">
              <w:rPr>
                <w:sz w:val="20"/>
                <w:szCs w:val="20"/>
              </w:rPr>
              <w:t>4</w:t>
            </w:r>
          </w:p>
        </w:tc>
        <w:tc>
          <w:tcPr>
            <w:tcW w:w="1364" w:type="dxa"/>
            <w:tcBorders>
              <w:top w:val="single" w:sz="4" w:space="0" w:color="auto"/>
            </w:tcBorders>
            <w:vAlign w:val="center"/>
          </w:tcPr>
          <w:p w14:paraId="0F39C257" w14:textId="028AE9B0" w:rsidR="002157C6" w:rsidRPr="0074699E" w:rsidRDefault="002157C6" w:rsidP="002157C6">
            <w:pPr>
              <w:pStyle w:val="Default"/>
              <w:keepNext/>
              <w:jc w:val="center"/>
              <w:rPr>
                <w:sz w:val="20"/>
                <w:szCs w:val="20"/>
              </w:rPr>
            </w:pPr>
            <w:r w:rsidRPr="0074699E">
              <w:rPr>
                <w:sz w:val="20"/>
                <w:szCs w:val="20"/>
              </w:rPr>
              <w:t>1</w:t>
            </w:r>
          </w:p>
        </w:tc>
        <w:tc>
          <w:tcPr>
            <w:tcW w:w="936" w:type="dxa"/>
            <w:tcBorders>
              <w:top w:val="single" w:sz="4" w:space="0" w:color="auto"/>
            </w:tcBorders>
            <w:vAlign w:val="center"/>
          </w:tcPr>
          <w:p w14:paraId="35E13835" w14:textId="2633C4DA" w:rsidR="002157C6" w:rsidRPr="0074699E" w:rsidRDefault="002157C6" w:rsidP="002157C6">
            <w:pPr>
              <w:pStyle w:val="Default"/>
              <w:keepNext/>
              <w:jc w:val="center"/>
              <w:rPr>
                <w:sz w:val="20"/>
                <w:szCs w:val="20"/>
              </w:rPr>
            </w:pPr>
            <w:r w:rsidRPr="0074699E">
              <w:rPr>
                <w:sz w:val="20"/>
                <w:szCs w:val="20"/>
              </w:rPr>
              <w:t>A3 or A4</w:t>
            </w:r>
          </w:p>
        </w:tc>
        <w:tc>
          <w:tcPr>
            <w:tcW w:w="784" w:type="dxa"/>
            <w:tcBorders>
              <w:top w:val="single" w:sz="18" w:space="0" w:color="auto"/>
              <w:bottom w:val="single" w:sz="4" w:space="0" w:color="auto"/>
            </w:tcBorders>
            <w:vAlign w:val="center"/>
          </w:tcPr>
          <w:p w14:paraId="1C361BDD" w14:textId="69251587" w:rsidR="002157C6" w:rsidRPr="0074699E" w:rsidRDefault="00451957" w:rsidP="002157C6">
            <w:pPr>
              <w:pStyle w:val="Default"/>
              <w:keepNext/>
              <w:jc w:val="center"/>
              <w:rPr>
                <w:sz w:val="20"/>
                <w:szCs w:val="20"/>
              </w:rPr>
            </w:pPr>
            <w:r w:rsidRPr="0074699E">
              <w:rPr>
                <w:sz w:val="20"/>
                <w:szCs w:val="20"/>
              </w:rPr>
              <w:t>4</w:t>
            </w:r>
          </w:p>
        </w:tc>
      </w:tr>
      <w:tr w:rsidR="00451957" w:rsidRPr="0074699E" w14:paraId="7990535B" w14:textId="77777777" w:rsidTr="001F7EEA">
        <w:trPr>
          <w:trHeight w:val="284"/>
        </w:trPr>
        <w:tc>
          <w:tcPr>
            <w:tcW w:w="1227" w:type="dxa"/>
            <w:tcBorders>
              <w:top w:val="single" w:sz="4" w:space="0" w:color="auto"/>
              <w:bottom w:val="single" w:sz="4" w:space="0" w:color="auto"/>
            </w:tcBorders>
            <w:vAlign w:val="center"/>
          </w:tcPr>
          <w:p w14:paraId="099D5835" w14:textId="0A63F049" w:rsidR="00451957" w:rsidRPr="0074699E" w:rsidRDefault="00451957" w:rsidP="00451957">
            <w:pPr>
              <w:pStyle w:val="Default"/>
              <w:keepNext/>
              <w:jc w:val="center"/>
              <w:rPr>
                <w:sz w:val="20"/>
                <w:szCs w:val="20"/>
              </w:rPr>
            </w:pPr>
            <w:r w:rsidRPr="0074699E">
              <w:rPr>
                <w:sz w:val="20"/>
                <w:szCs w:val="20"/>
              </w:rPr>
              <w:t>12000</w:t>
            </w:r>
          </w:p>
        </w:tc>
        <w:tc>
          <w:tcPr>
            <w:tcW w:w="1226" w:type="dxa"/>
            <w:vAlign w:val="center"/>
          </w:tcPr>
          <w:p w14:paraId="744DA472" w14:textId="39CC443F" w:rsidR="00451957" w:rsidRPr="0074699E" w:rsidRDefault="00451957" w:rsidP="00451957">
            <w:pPr>
              <w:pStyle w:val="Default"/>
              <w:keepNext/>
              <w:jc w:val="center"/>
              <w:rPr>
                <w:sz w:val="20"/>
                <w:szCs w:val="20"/>
              </w:rPr>
            </w:pPr>
            <w:r w:rsidRPr="0074699E">
              <w:rPr>
                <w:sz w:val="20"/>
                <w:szCs w:val="20"/>
              </w:rPr>
              <w:t>10</w:t>
            </w:r>
          </w:p>
        </w:tc>
        <w:tc>
          <w:tcPr>
            <w:tcW w:w="1383" w:type="dxa"/>
            <w:vAlign w:val="center"/>
          </w:tcPr>
          <w:p w14:paraId="61AA9648" w14:textId="6C62F941" w:rsidR="00451957" w:rsidRPr="0074699E" w:rsidRDefault="00451957" w:rsidP="00451957">
            <w:pPr>
              <w:pStyle w:val="Default"/>
              <w:keepNext/>
              <w:jc w:val="center"/>
              <w:rPr>
                <w:sz w:val="20"/>
                <w:szCs w:val="20"/>
              </w:rPr>
            </w:pPr>
            <w:r w:rsidRPr="0074699E">
              <w:rPr>
                <w:sz w:val="20"/>
                <w:szCs w:val="20"/>
              </w:rPr>
              <w:t>3500</w:t>
            </w:r>
          </w:p>
        </w:tc>
        <w:tc>
          <w:tcPr>
            <w:tcW w:w="547" w:type="dxa"/>
            <w:tcBorders>
              <w:top w:val="single" w:sz="4" w:space="0" w:color="auto"/>
            </w:tcBorders>
            <w:vAlign w:val="center"/>
          </w:tcPr>
          <w:p w14:paraId="68544582" w14:textId="2D3DF8A6" w:rsidR="00451957" w:rsidRPr="0074699E" w:rsidRDefault="00451957" w:rsidP="00451957">
            <w:pPr>
              <w:pStyle w:val="Default"/>
              <w:keepNext/>
              <w:jc w:val="center"/>
              <w:rPr>
                <w:sz w:val="20"/>
                <w:szCs w:val="20"/>
              </w:rPr>
            </w:pPr>
            <w:r w:rsidRPr="0074699E">
              <w:rPr>
                <w:sz w:val="20"/>
                <w:szCs w:val="20"/>
              </w:rPr>
              <w:t>35</w:t>
            </w:r>
          </w:p>
        </w:tc>
        <w:tc>
          <w:tcPr>
            <w:tcW w:w="547" w:type="dxa"/>
            <w:tcBorders>
              <w:top w:val="single" w:sz="4" w:space="0" w:color="auto"/>
            </w:tcBorders>
            <w:vAlign w:val="center"/>
          </w:tcPr>
          <w:p w14:paraId="03FB8803" w14:textId="3D78BBAA" w:rsidR="00451957" w:rsidRPr="0074699E" w:rsidRDefault="00451957" w:rsidP="00451957">
            <w:pPr>
              <w:pStyle w:val="Default"/>
              <w:keepNext/>
              <w:jc w:val="center"/>
              <w:rPr>
                <w:sz w:val="20"/>
                <w:szCs w:val="20"/>
              </w:rPr>
            </w:pPr>
            <w:r w:rsidRPr="0074699E">
              <w:rPr>
                <w:sz w:val="20"/>
                <w:szCs w:val="20"/>
              </w:rPr>
              <w:t>10</w:t>
            </w:r>
          </w:p>
        </w:tc>
        <w:tc>
          <w:tcPr>
            <w:tcW w:w="547" w:type="dxa"/>
            <w:tcBorders>
              <w:top w:val="single" w:sz="4" w:space="0" w:color="auto"/>
            </w:tcBorders>
            <w:vAlign w:val="center"/>
          </w:tcPr>
          <w:p w14:paraId="639D9143" w14:textId="5BC44DE9" w:rsidR="00451957" w:rsidRPr="0074699E" w:rsidRDefault="00451957" w:rsidP="00451957">
            <w:pPr>
              <w:pStyle w:val="Default"/>
              <w:keepNext/>
              <w:jc w:val="center"/>
              <w:rPr>
                <w:sz w:val="20"/>
                <w:szCs w:val="20"/>
              </w:rPr>
            </w:pPr>
            <w:r w:rsidRPr="0074699E">
              <w:rPr>
                <w:sz w:val="20"/>
                <w:szCs w:val="20"/>
              </w:rPr>
              <w:t>4</w:t>
            </w:r>
          </w:p>
        </w:tc>
        <w:tc>
          <w:tcPr>
            <w:tcW w:w="1364" w:type="dxa"/>
            <w:vAlign w:val="center"/>
          </w:tcPr>
          <w:p w14:paraId="2EDA9DB1" w14:textId="2B13B6B7" w:rsidR="00451957" w:rsidRPr="0074699E" w:rsidRDefault="00451957" w:rsidP="00451957">
            <w:pPr>
              <w:pStyle w:val="Default"/>
              <w:keepNext/>
              <w:jc w:val="center"/>
              <w:rPr>
                <w:sz w:val="20"/>
                <w:szCs w:val="20"/>
              </w:rPr>
            </w:pPr>
            <w:r w:rsidRPr="0074699E">
              <w:rPr>
                <w:sz w:val="20"/>
                <w:szCs w:val="20"/>
              </w:rPr>
              <w:t>1</w:t>
            </w:r>
          </w:p>
        </w:tc>
        <w:tc>
          <w:tcPr>
            <w:tcW w:w="936" w:type="dxa"/>
            <w:vAlign w:val="center"/>
          </w:tcPr>
          <w:p w14:paraId="13E06DCA" w14:textId="2E555AF4" w:rsidR="00451957" w:rsidRPr="0074699E" w:rsidRDefault="00451957" w:rsidP="00451957">
            <w:pPr>
              <w:pStyle w:val="Default"/>
              <w:keepNext/>
              <w:jc w:val="center"/>
              <w:rPr>
                <w:sz w:val="20"/>
                <w:szCs w:val="20"/>
              </w:rPr>
            </w:pPr>
            <w:r w:rsidRPr="0074699E">
              <w:rPr>
                <w:sz w:val="20"/>
                <w:szCs w:val="20"/>
              </w:rPr>
              <w:t>A3 or A4</w:t>
            </w:r>
          </w:p>
        </w:tc>
        <w:tc>
          <w:tcPr>
            <w:tcW w:w="784" w:type="dxa"/>
            <w:tcBorders>
              <w:top w:val="single" w:sz="4" w:space="0" w:color="auto"/>
              <w:bottom w:val="single" w:sz="4" w:space="0" w:color="auto"/>
            </w:tcBorders>
            <w:vAlign w:val="center"/>
          </w:tcPr>
          <w:p w14:paraId="23E093BC" w14:textId="2191959B" w:rsidR="00451957" w:rsidRPr="0074699E" w:rsidRDefault="00451957" w:rsidP="00451957">
            <w:pPr>
              <w:pStyle w:val="Default"/>
              <w:keepNext/>
              <w:jc w:val="center"/>
              <w:rPr>
                <w:sz w:val="20"/>
                <w:szCs w:val="20"/>
              </w:rPr>
            </w:pPr>
            <w:r w:rsidRPr="0074699E">
              <w:rPr>
                <w:sz w:val="20"/>
                <w:szCs w:val="20"/>
              </w:rPr>
              <w:t>4</w:t>
            </w:r>
          </w:p>
        </w:tc>
      </w:tr>
      <w:tr w:rsidR="00EF2ADB" w:rsidRPr="0074699E" w14:paraId="31323AEE" w14:textId="77777777" w:rsidTr="003A1837">
        <w:trPr>
          <w:trHeight w:val="284"/>
        </w:trPr>
        <w:tc>
          <w:tcPr>
            <w:tcW w:w="1227" w:type="dxa"/>
            <w:tcBorders>
              <w:top w:val="single" w:sz="4" w:space="0" w:color="auto"/>
            </w:tcBorders>
            <w:vAlign w:val="center"/>
          </w:tcPr>
          <w:p w14:paraId="6984FEA7" w14:textId="77777777" w:rsidR="00EF2ADB" w:rsidRPr="0074699E" w:rsidRDefault="00EF2ADB" w:rsidP="006500DC">
            <w:pPr>
              <w:pStyle w:val="Default"/>
              <w:keepNext/>
              <w:jc w:val="center"/>
              <w:rPr>
                <w:sz w:val="20"/>
                <w:szCs w:val="20"/>
              </w:rPr>
            </w:pPr>
            <w:r w:rsidRPr="0074699E">
              <w:rPr>
                <w:sz w:val="20"/>
                <w:szCs w:val="20"/>
              </w:rPr>
              <w:t>15000</w:t>
            </w:r>
          </w:p>
        </w:tc>
        <w:tc>
          <w:tcPr>
            <w:tcW w:w="1226" w:type="dxa"/>
            <w:tcBorders>
              <w:top w:val="single" w:sz="4" w:space="0" w:color="auto"/>
            </w:tcBorders>
            <w:vAlign w:val="center"/>
          </w:tcPr>
          <w:p w14:paraId="2E2A43A8" w14:textId="77777777" w:rsidR="00EF2ADB" w:rsidRPr="0074699E" w:rsidRDefault="00EF2ADB" w:rsidP="006500DC">
            <w:pPr>
              <w:pStyle w:val="Default"/>
              <w:keepNext/>
              <w:jc w:val="center"/>
              <w:rPr>
                <w:sz w:val="20"/>
                <w:szCs w:val="20"/>
              </w:rPr>
            </w:pPr>
            <w:r w:rsidRPr="0074699E">
              <w:rPr>
                <w:sz w:val="20"/>
                <w:szCs w:val="20"/>
              </w:rPr>
              <w:t>10, 20</w:t>
            </w:r>
          </w:p>
        </w:tc>
        <w:tc>
          <w:tcPr>
            <w:tcW w:w="1383" w:type="dxa"/>
            <w:tcBorders>
              <w:top w:val="single" w:sz="4" w:space="0" w:color="auto"/>
            </w:tcBorders>
            <w:vAlign w:val="center"/>
          </w:tcPr>
          <w:p w14:paraId="26725F98" w14:textId="77777777" w:rsidR="00EF2ADB" w:rsidRPr="0074699E" w:rsidRDefault="00EF2ADB" w:rsidP="006500DC">
            <w:pPr>
              <w:pStyle w:val="Default"/>
              <w:keepNext/>
              <w:jc w:val="center"/>
              <w:rPr>
                <w:sz w:val="20"/>
                <w:szCs w:val="20"/>
              </w:rPr>
            </w:pPr>
            <w:r w:rsidRPr="0074699E">
              <w:rPr>
                <w:sz w:val="20"/>
                <w:szCs w:val="20"/>
              </w:rPr>
              <w:t>3500</w:t>
            </w:r>
          </w:p>
        </w:tc>
        <w:tc>
          <w:tcPr>
            <w:tcW w:w="547" w:type="dxa"/>
            <w:tcBorders>
              <w:top w:val="single" w:sz="4" w:space="0" w:color="auto"/>
            </w:tcBorders>
            <w:vAlign w:val="center"/>
          </w:tcPr>
          <w:p w14:paraId="0CCA22B6" w14:textId="77777777" w:rsidR="00EF2ADB" w:rsidRPr="0074699E" w:rsidRDefault="00EF2ADB" w:rsidP="006500DC">
            <w:pPr>
              <w:pStyle w:val="Default"/>
              <w:keepNext/>
              <w:jc w:val="center"/>
              <w:rPr>
                <w:sz w:val="20"/>
                <w:szCs w:val="20"/>
              </w:rPr>
            </w:pPr>
            <w:r w:rsidRPr="0074699E">
              <w:rPr>
                <w:sz w:val="20"/>
                <w:szCs w:val="20"/>
              </w:rPr>
              <w:t>35</w:t>
            </w:r>
          </w:p>
        </w:tc>
        <w:tc>
          <w:tcPr>
            <w:tcW w:w="547" w:type="dxa"/>
            <w:tcBorders>
              <w:top w:val="single" w:sz="4" w:space="0" w:color="auto"/>
            </w:tcBorders>
            <w:vAlign w:val="center"/>
          </w:tcPr>
          <w:p w14:paraId="41A26773" w14:textId="77777777" w:rsidR="00EF2ADB" w:rsidRPr="0074699E" w:rsidRDefault="00EF2ADB" w:rsidP="006500DC">
            <w:pPr>
              <w:pStyle w:val="Default"/>
              <w:keepNext/>
              <w:jc w:val="center"/>
              <w:rPr>
                <w:sz w:val="20"/>
                <w:szCs w:val="20"/>
              </w:rPr>
            </w:pPr>
            <w:r w:rsidRPr="0074699E">
              <w:rPr>
                <w:sz w:val="20"/>
                <w:szCs w:val="20"/>
              </w:rPr>
              <w:t>10</w:t>
            </w:r>
          </w:p>
        </w:tc>
        <w:tc>
          <w:tcPr>
            <w:tcW w:w="547" w:type="dxa"/>
            <w:tcBorders>
              <w:top w:val="single" w:sz="4" w:space="0" w:color="auto"/>
            </w:tcBorders>
            <w:vAlign w:val="center"/>
          </w:tcPr>
          <w:p w14:paraId="0E677D9F" w14:textId="77777777" w:rsidR="00EF2ADB" w:rsidRPr="0074699E" w:rsidRDefault="00EF2ADB" w:rsidP="006500DC">
            <w:pPr>
              <w:pStyle w:val="Default"/>
              <w:keepNext/>
              <w:jc w:val="center"/>
              <w:rPr>
                <w:sz w:val="20"/>
                <w:szCs w:val="20"/>
              </w:rPr>
            </w:pPr>
            <w:r w:rsidRPr="0074699E">
              <w:rPr>
                <w:sz w:val="20"/>
                <w:szCs w:val="20"/>
              </w:rPr>
              <w:t>4</w:t>
            </w:r>
          </w:p>
        </w:tc>
        <w:tc>
          <w:tcPr>
            <w:tcW w:w="1364" w:type="dxa"/>
            <w:tcBorders>
              <w:top w:val="single" w:sz="4" w:space="0" w:color="auto"/>
            </w:tcBorders>
            <w:vAlign w:val="center"/>
          </w:tcPr>
          <w:p w14:paraId="334B043F" w14:textId="77777777" w:rsidR="00EF2ADB" w:rsidRPr="0074699E" w:rsidRDefault="00EF2ADB" w:rsidP="006500DC">
            <w:pPr>
              <w:pStyle w:val="Default"/>
              <w:keepNext/>
              <w:jc w:val="center"/>
              <w:rPr>
                <w:sz w:val="20"/>
                <w:szCs w:val="20"/>
              </w:rPr>
            </w:pPr>
            <w:r w:rsidRPr="0074699E">
              <w:rPr>
                <w:sz w:val="20"/>
                <w:szCs w:val="20"/>
              </w:rPr>
              <w:t>1</w:t>
            </w:r>
          </w:p>
        </w:tc>
        <w:tc>
          <w:tcPr>
            <w:tcW w:w="936" w:type="dxa"/>
            <w:tcBorders>
              <w:top w:val="single" w:sz="4" w:space="0" w:color="auto"/>
            </w:tcBorders>
            <w:vAlign w:val="center"/>
          </w:tcPr>
          <w:p w14:paraId="5FEEA34D" w14:textId="77777777" w:rsidR="00EF2ADB" w:rsidRPr="0074699E" w:rsidRDefault="00EF2ADB" w:rsidP="006500DC">
            <w:pPr>
              <w:pStyle w:val="Default"/>
              <w:keepNext/>
              <w:jc w:val="center"/>
              <w:rPr>
                <w:sz w:val="20"/>
                <w:szCs w:val="20"/>
              </w:rPr>
            </w:pPr>
            <w:r w:rsidRPr="0074699E">
              <w:rPr>
                <w:sz w:val="20"/>
                <w:szCs w:val="20"/>
              </w:rPr>
              <w:t>A3 or A4</w:t>
            </w:r>
          </w:p>
        </w:tc>
        <w:tc>
          <w:tcPr>
            <w:tcW w:w="784" w:type="dxa"/>
            <w:tcBorders>
              <w:top w:val="single" w:sz="4" w:space="0" w:color="auto"/>
            </w:tcBorders>
            <w:vAlign w:val="center"/>
          </w:tcPr>
          <w:p w14:paraId="60FBA693" w14:textId="77777777" w:rsidR="00EF2ADB" w:rsidRPr="0074699E" w:rsidRDefault="00EF2ADB" w:rsidP="006500DC">
            <w:pPr>
              <w:pStyle w:val="Default"/>
              <w:keepNext/>
              <w:jc w:val="center"/>
              <w:rPr>
                <w:sz w:val="20"/>
                <w:szCs w:val="20"/>
              </w:rPr>
            </w:pPr>
            <w:r w:rsidRPr="0074699E">
              <w:rPr>
                <w:sz w:val="20"/>
                <w:szCs w:val="20"/>
              </w:rPr>
              <w:t>4</w:t>
            </w:r>
          </w:p>
        </w:tc>
      </w:tr>
      <w:tr w:rsidR="00EF2ADB" w:rsidRPr="0074699E" w14:paraId="3A3A6F26" w14:textId="77777777" w:rsidTr="0039789A">
        <w:trPr>
          <w:trHeight w:val="284"/>
        </w:trPr>
        <w:tc>
          <w:tcPr>
            <w:tcW w:w="1227" w:type="dxa"/>
            <w:vAlign w:val="center"/>
          </w:tcPr>
          <w:p w14:paraId="6F0B9B05" w14:textId="77777777" w:rsidR="00EF2ADB" w:rsidRPr="0074699E" w:rsidRDefault="00EF2ADB" w:rsidP="00EF2ADB">
            <w:pPr>
              <w:pStyle w:val="Default"/>
              <w:jc w:val="center"/>
              <w:rPr>
                <w:sz w:val="20"/>
                <w:szCs w:val="20"/>
              </w:rPr>
            </w:pPr>
            <w:r w:rsidRPr="0074699E">
              <w:rPr>
                <w:sz w:val="20"/>
                <w:szCs w:val="20"/>
              </w:rPr>
              <w:t>18000</w:t>
            </w:r>
          </w:p>
        </w:tc>
        <w:tc>
          <w:tcPr>
            <w:tcW w:w="1226" w:type="dxa"/>
            <w:vAlign w:val="center"/>
          </w:tcPr>
          <w:p w14:paraId="2B46F180"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5BAB7784"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5C14EFBF"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A3E68B3"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37436D99"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30D066DE"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60715C9"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8DB9045"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5E34FB89" w14:textId="77777777" w:rsidTr="0039789A">
        <w:trPr>
          <w:trHeight w:val="284"/>
        </w:trPr>
        <w:tc>
          <w:tcPr>
            <w:tcW w:w="1227" w:type="dxa"/>
            <w:vAlign w:val="center"/>
          </w:tcPr>
          <w:p w14:paraId="6EC6D49A" w14:textId="77777777" w:rsidR="00EF2ADB" w:rsidRPr="0074699E" w:rsidRDefault="00EF2ADB" w:rsidP="00EF2ADB">
            <w:pPr>
              <w:pStyle w:val="Default"/>
              <w:jc w:val="center"/>
              <w:rPr>
                <w:sz w:val="20"/>
                <w:szCs w:val="20"/>
              </w:rPr>
            </w:pPr>
            <w:r w:rsidRPr="0074699E">
              <w:rPr>
                <w:sz w:val="20"/>
                <w:szCs w:val="20"/>
              </w:rPr>
              <w:t>22000</w:t>
            </w:r>
          </w:p>
        </w:tc>
        <w:tc>
          <w:tcPr>
            <w:tcW w:w="1226" w:type="dxa"/>
            <w:vAlign w:val="center"/>
          </w:tcPr>
          <w:p w14:paraId="5CD702F1"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F98C013"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620D81A6"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B33BAF6"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4A983A4C"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4D0141A9"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440D83F"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6B4B94A"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16F90B58" w14:textId="77777777" w:rsidTr="0039789A">
        <w:trPr>
          <w:trHeight w:val="284"/>
        </w:trPr>
        <w:tc>
          <w:tcPr>
            <w:tcW w:w="1227" w:type="dxa"/>
            <w:vAlign w:val="center"/>
          </w:tcPr>
          <w:p w14:paraId="31A2A4B1" w14:textId="77777777" w:rsidR="00EF2ADB" w:rsidRPr="0074699E" w:rsidRDefault="00EF2ADB" w:rsidP="00EF2ADB">
            <w:pPr>
              <w:pStyle w:val="Default"/>
              <w:jc w:val="center"/>
              <w:rPr>
                <w:sz w:val="20"/>
                <w:szCs w:val="20"/>
              </w:rPr>
            </w:pPr>
            <w:r w:rsidRPr="0074699E">
              <w:rPr>
                <w:sz w:val="20"/>
                <w:szCs w:val="20"/>
              </w:rPr>
              <w:t>27000</w:t>
            </w:r>
          </w:p>
        </w:tc>
        <w:tc>
          <w:tcPr>
            <w:tcW w:w="1226" w:type="dxa"/>
            <w:vAlign w:val="center"/>
          </w:tcPr>
          <w:p w14:paraId="4794DFAF"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35561E0F"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43CBE4FD"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001C98F4"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6424705A"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64F710E0"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754F43FA"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CEFCF85"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243D45A2" w14:textId="77777777" w:rsidTr="0039789A">
        <w:trPr>
          <w:trHeight w:val="284"/>
        </w:trPr>
        <w:tc>
          <w:tcPr>
            <w:tcW w:w="1227" w:type="dxa"/>
            <w:vAlign w:val="center"/>
          </w:tcPr>
          <w:p w14:paraId="6B34E357" w14:textId="77777777" w:rsidR="00EF2ADB" w:rsidRPr="0074699E" w:rsidRDefault="00EF2ADB" w:rsidP="00EF2ADB">
            <w:pPr>
              <w:pStyle w:val="Default"/>
              <w:jc w:val="center"/>
              <w:rPr>
                <w:sz w:val="20"/>
                <w:szCs w:val="20"/>
              </w:rPr>
            </w:pPr>
            <w:r w:rsidRPr="0074699E">
              <w:rPr>
                <w:sz w:val="20"/>
                <w:szCs w:val="20"/>
              </w:rPr>
              <w:t>33000</w:t>
            </w:r>
          </w:p>
        </w:tc>
        <w:tc>
          <w:tcPr>
            <w:tcW w:w="1226" w:type="dxa"/>
            <w:vAlign w:val="center"/>
          </w:tcPr>
          <w:p w14:paraId="67027F88"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65E37938"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62AE3A00"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0F3F7FA"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3A7D13D4"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6B6E75F8"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7B08FA7"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B83A428"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1E682AA1" w14:textId="77777777" w:rsidTr="0039789A">
        <w:trPr>
          <w:trHeight w:val="284"/>
        </w:trPr>
        <w:tc>
          <w:tcPr>
            <w:tcW w:w="1227" w:type="dxa"/>
            <w:vAlign w:val="center"/>
          </w:tcPr>
          <w:p w14:paraId="5DA52D0B" w14:textId="77777777" w:rsidR="00EF2ADB" w:rsidRPr="0074699E" w:rsidRDefault="00EF2ADB" w:rsidP="00EF2ADB">
            <w:pPr>
              <w:pStyle w:val="Default"/>
              <w:jc w:val="center"/>
              <w:rPr>
                <w:sz w:val="20"/>
                <w:szCs w:val="20"/>
              </w:rPr>
            </w:pPr>
            <w:r w:rsidRPr="0074699E">
              <w:rPr>
                <w:sz w:val="20"/>
                <w:szCs w:val="20"/>
              </w:rPr>
              <w:t>39000</w:t>
            </w:r>
          </w:p>
        </w:tc>
        <w:tc>
          <w:tcPr>
            <w:tcW w:w="1226" w:type="dxa"/>
            <w:vAlign w:val="center"/>
          </w:tcPr>
          <w:p w14:paraId="24BDECFE"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53998A1"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2DA10F7D"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16DBEE54"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0E52BDAC"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174328F5"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686FEB2"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3E5B548"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647AECB7" w14:textId="77777777" w:rsidTr="0039789A">
        <w:trPr>
          <w:trHeight w:val="284"/>
        </w:trPr>
        <w:tc>
          <w:tcPr>
            <w:tcW w:w="1227" w:type="dxa"/>
            <w:vAlign w:val="center"/>
          </w:tcPr>
          <w:p w14:paraId="1D38210E" w14:textId="77777777" w:rsidR="00EF2ADB" w:rsidRPr="0074699E" w:rsidRDefault="00EF2ADB" w:rsidP="00EF2ADB">
            <w:pPr>
              <w:pStyle w:val="Default"/>
              <w:jc w:val="center"/>
              <w:rPr>
                <w:sz w:val="20"/>
                <w:szCs w:val="20"/>
              </w:rPr>
            </w:pPr>
            <w:r w:rsidRPr="0074699E">
              <w:rPr>
                <w:sz w:val="20"/>
                <w:szCs w:val="20"/>
              </w:rPr>
              <w:t>47000</w:t>
            </w:r>
          </w:p>
        </w:tc>
        <w:tc>
          <w:tcPr>
            <w:tcW w:w="1226" w:type="dxa"/>
            <w:vAlign w:val="center"/>
          </w:tcPr>
          <w:p w14:paraId="0D58E344"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26135EA1"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5021FF6F"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435120F6"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1A6A5CD4"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7D77F439"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7DE12C49"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26CD6D8"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3819B0C4" w14:textId="77777777" w:rsidTr="0039789A">
        <w:trPr>
          <w:trHeight w:val="284"/>
        </w:trPr>
        <w:tc>
          <w:tcPr>
            <w:tcW w:w="1227" w:type="dxa"/>
            <w:vAlign w:val="center"/>
          </w:tcPr>
          <w:p w14:paraId="5AD816EC" w14:textId="77777777" w:rsidR="00EF2ADB" w:rsidRPr="0074699E" w:rsidRDefault="00EF2ADB" w:rsidP="00EF2ADB">
            <w:pPr>
              <w:pStyle w:val="Default"/>
              <w:jc w:val="center"/>
              <w:rPr>
                <w:sz w:val="20"/>
                <w:szCs w:val="20"/>
              </w:rPr>
            </w:pPr>
            <w:r w:rsidRPr="0074699E">
              <w:rPr>
                <w:sz w:val="20"/>
                <w:szCs w:val="20"/>
              </w:rPr>
              <w:t>56000</w:t>
            </w:r>
          </w:p>
        </w:tc>
        <w:tc>
          <w:tcPr>
            <w:tcW w:w="1226" w:type="dxa"/>
            <w:vAlign w:val="center"/>
          </w:tcPr>
          <w:p w14:paraId="2EF451E6"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6DF6A930"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2AC57EF7"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75A48C30"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44A31210"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3EF8B6C5"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6887DE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D53EF8D" w14:textId="77777777" w:rsidR="00EF2ADB" w:rsidRPr="0074699E" w:rsidRDefault="00EF2ADB" w:rsidP="00EF2ADB">
            <w:pPr>
              <w:pStyle w:val="Default"/>
              <w:jc w:val="center"/>
              <w:rPr>
                <w:sz w:val="20"/>
                <w:szCs w:val="20"/>
              </w:rPr>
            </w:pPr>
            <w:r w:rsidRPr="0074699E">
              <w:rPr>
                <w:sz w:val="20"/>
                <w:szCs w:val="20"/>
              </w:rPr>
              <w:t>20</w:t>
            </w:r>
          </w:p>
        </w:tc>
      </w:tr>
      <w:tr w:rsidR="00EF2ADB" w:rsidRPr="0074699E" w14:paraId="2B12B926" w14:textId="77777777" w:rsidTr="0039789A">
        <w:trPr>
          <w:trHeight w:val="284"/>
        </w:trPr>
        <w:tc>
          <w:tcPr>
            <w:tcW w:w="1227" w:type="dxa"/>
            <w:vAlign w:val="center"/>
          </w:tcPr>
          <w:p w14:paraId="4C9F200D" w14:textId="77777777" w:rsidR="00EF2ADB" w:rsidRPr="0074699E" w:rsidRDefault="00EF2ADB" w:rsidP="00EF2ADB">
            <w:pPr>
              <w:pStyle w:val="Default"/>
              <w:jc w:val="center"/>
              <w:rPr>
                <w:b/>
                <w:bCs/>
                <w:sz w:val="20"/>
                <w:szCs w:val="20"/>
              </w:rPr>
            </w:pPr>
            <w:r w:rsidRPr="0074699E">
              <w:rPr>
                <w:b/>
                <w:bCs/>
                <w:sz w:val="20"/>
                <w:szCs w:val="20"/>
              </w:rPr>
              <w:t>68000</w:t>
            </w:r>
          </w:p>
        </w:tc>
        <w:tc>
          <w:tcPr>
            <w:tcW w:w="1226" w:type="dxa"/>
            <w:vAlign w:val="center"/>
          </w:tcPr>
          <w:p w14:paraId="0F9D6C31"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254C42A2" w14:textId="77777777" w:rsidR="00EF2ADB" w:rsidRPr="0074699E" w:rsidRDefault="00EF2ADB" w:rsidP="00EF2ADB">
            <w:pPr>
              <w:pStyle w:val="Default"/>
              <w:jc w:val="center"/>
              <w:rPr>
                <w:b/>
                <w:bCs/>
                <w:sz w:val="20"/>
                <w:szCs w:val="20"/>
              </w:rPr>
            </w:pPr>
            <w:r w:rsidRPr="0074699E">
              <w:rPr>
                <w:b/>
                <w:bCs/>
                <w:sz w:val="20"/>
                <w:szCs w:val="20"/>
              </w:rPr>
              <w:t>3500</w:t>
            </w:r>
          </w:p>
        </w:tc>
        <w:tc>
          <w:tcPr>
            <w:tcW w:w="547" w:type="dxa"/>
            <w:vAlign w:val="center"/>
          </w:tcPr>
          <w:p w14:paraId="79A5087B"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4B434966"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6F63AB7D"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5DB6C7A7"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8164B93"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A5E348D" w14:textId="77777777" w:rsidR="00EF2ADB" w:rsidRPr="0074699E" w:rsidRDefault="00EF2ADB" w:rsidP="00EF2ADB">
            <w:pPr>
              <w:pStyle w:val="Default"/>
              <w:jc w:val="center"/>
              <w:rPr>
                <w:sz w:val="20"/>
                <w:szCs w:val="20"/>
              </w:rPr>
            </w:pPr>
            <w:r w:rsidRPr="0074699E">
              <w:rPr>
                <w:sz w:val="20"/>
                <w:szCs w:val="20"/>
              </w:rPr>
              <w:t>20</w:t>
            </w:r>
          </w:p>
        </w:tc>
      </w:tr>
      <w:tr w:rsidR="00E22618" w:rsidRPr="0074699E" w14:paraId="189A19AD" w14:textId="77777777" w:rsidTr="0039789A">
        <w:trPr>
          <w:trHeight w:val="284"/>
        </w:trPr>
        <w:tc>
          <w:tcPr>
            <w:tcW w:w="1227" w:type="dxa"/>
            <w:vAlign w:val="center"/>
          </w:tcPr>
          <w:p w14:paraId="13860EB1" w14:textId="67CE31E2" w:rsidR="00E22618" w:rsidRPr="0074699E" w:rsidRDefault="00E22618" w:rsidP="00E22618">
            <w:pPr>
              <w:pStyle w:val="Default"/>
              <w:jc w:val="center"/>
              <w:rPr>
                <w:b/>
                <w:bCs/>
                <w:sz w:val="20"/>
                <w:szCs w:val="20"/>
              </w:rPr>
            </w:pPr>
            <w:r w:rsidRPr="0074699E">
              <w:rPr>
                <w:b/>
                <w:bCs/>
                <w:sz w:val="20"/>
                <w:szCs w:val="20"/>
              </w:rPr>
              <w:t>68000</w:t>
            </w:r>
          </w:p>
        </w:tc>
        <w:tc>
          <w:tcPr>
            <w:tcW w:w="1226" w:type="dxa"/>
            <w:vAlign w:val="center"/>
          </w:tcPr>
          <w:p w14:paraId="18EE612A" w14:textId="6C5C9ECA" w:rsidR="00E22618" w:rsidRPr="0074699E" w:rsidRDefault="00E22618" w:rsidP="00E22618">
            <w:pPr>
              <w:pStyle w:val="Default"/>
              <w:jc w:val="center"/>
              <w:rPr>
                <w:sz w:val="20"/>
                <w:szCs w:val="20"/>
              </w:rPr>
            </w:pPr>
            <w:r w:rsidRPr="0074699E">
              <w:rPr>
                <w:sz w:val="20"/>
                <w:szCs w:val="20"/>
              </w:rPr>
              <w:t>10, 20</w:t>
            </w:r>
          </w:p>
        </w:tc>
        <w:tc>
          <w:tcPr>
            <w:tcW w:w="1383" w:type="dxa"/>
            <w:vAlign w:val="center"/>
          </w:tcPr>
          <w:p w14:paraId="0C1238F7" w14:textId="3844969B" w:rsidR="00E22618" w:rsidRPr="0074699E" w:rsidRDefault="00E22618" w:rsidP="00E22618">
            <w:pPr>
              <w:pStyle w:val="Default"/>
              <w:jc w:val="center"/>
              <w:rPr>
                <w:b/>
                <w:bCs/>
                <w:sz w:val="20"/>
                <w:szCs w:val="20"/>
              </w:rPr>
            </w:pPr>
            <w:r w:rsidRPr="0074699E">
              <w:rPr>
                <w:b/>
                <w:bCs/>
                <w:sz w:val="20"/>
                <w:szCs w:val="20"/>
              </w:rPr>
              <w:t>3500</w:t>
            </w:r>
          </w:p>
        </w:tc>
        <w:tc>
          <w:tcPr>
            <w:tcW w:w="547" w:type="dxa"/>
            <w:vAlign w:val="center"/>
          </w:tcPr>
          <w:p w14:paraId="322011C1" w14:textId="15E2D853" w:rsidR="00E22618" w:rsidRPr="0074699E" w:rsidRDefault="00E22618" w:rsidP="00E22618">
            <w:pPr>
              <w:pStyle w:val="Default"/>
              <w:jc w:val="center"/>
              <w:rPr>
                <w:sz w:val="20"/>
                <w:szCs w:val="20"/>
              </w:rPr>
            </w:pPr>
            <w:r w:rsidRPr="0074699E">
              <w:rPr>
                <w:sz w:val="20"/>
                <w:szCs w:val="20"/>
              </w:rPr>
              <w:t>61</w:t>
            </w:r>
          </w:p>
        </w:tc>
        <w:tc>
          <w:tcPr>
            <w:tcW w:w="547" w:type="dxa"/>
            <w:vAlign w:val="center"/>
          </w:tcPr>
          <w:p w14:paraId="1355F188" w14:textId="03536FE4" w:rsidR="00E22618" w:rsidRPr="0074699E" w:rsidRDefault="00E22618" w:rsidP="00E22618">
            <w:pPr>
              <w:pStyle w:val="Default"/>
              <w:jc w:val="center"/>
              <w:rPr>
                <w:sz w:val="20"/>
                <w:szCs w:val="20"/>
              </w:rPr>
            </w:pPr>
            <w:r w:rsidRPr="0074699E">
              <w:rPr>
                <w:sz w:val="20"/>
                <w:szCs w:val="20"/>
              </w:rPr>
              <w:t>20</w:t>
            </w:r>
          </w:p>
        </w:tc>
        <w:tc>
          <w:tcPr>
            <w:tcW w:w="547" w:type="dxa"/>
            <w:vAlign w:val="center"/>
          </w:tcPr>
          <w:p w14:paraId="631FAEC5" w14:textId="32F833A1" w:rsidR="00E22618" w:rsidRPr="0074699E" w:rsidRDefault="00E22618" w:rsidP="00E22618">
            <w:pPr>
              <w:pStyle w:val="Default"/>
              <w:jc w:val="center"/>
              <w:rPr>
                <w:sz w:val="20"/>
                <w:szCs w:val="20"/>
              </w:rPr>
            </w:pPr>
            <w:r w:rsidRPr="0074699E">
              <w:rPr>
                <w:sz w:val="20"/>
                <w:szCs w:val="20"/>
              </w:rPr>
              <w:t>4</w:t>
            </w:r>
          </w:p>
        </w:tc>
        <w:tc>
          <w:tcPr>
            <w:tcW w:w="1364" w:type="dxa"/>
            <w:vAlign w:val="center"/>
          </w:tcPr>
          <w:p w14:paraId="51809687" w14:textId="35B0435D" w:rsidR="00E22618" w:rsidRPr="0074699E" w:rsidRDefault="00E22618" w:rsidP="00E22618">
            <w:pPr>
              <w:pStyle w:val="Default"/>
              <w:jc w:val="center"/>
              <w:rPr>
                <w:sz w:val="20"/>
                <w:szCs w:val="20"/>
              </w:rPr>
            </w:pPr>
            <w:r w:rsidRPr="0074699E">
              <w:rPr>
                <w:sz w:val="20"/>
                <w:szCs w:val="20"/>
              </w:rPr>
              <w:t>1</w:t>
            </w:r>
          </w:p>
        </w:tc>
        <w:tc>
          <w:tcPr>
            <w:tcW w:w="936" w:type="dxa"/>
            <w:vAlign w:val="center"/>
          </w:tcPr>
          <w:p w14:paraId="4D1BA683" w14:textId="461526EB" w:rsidR="00E22618" w:rsidRPr="0074699E" w:rsidRDefault="00E22618" w:rsidP="00E22618">
            <w:pPr>
              <w:pStyle w:val="Default"/>
              <w:jc w:val="center"/>
              <w:rPr>
                <w:sz w:val="20"/>
                <w:szCs w:val="20"/>
              </w:rPr>
            </w:pPr>
            <w:r w:rsidRPr="0074699E">
              <w:rPr>
                <w:sz w:val="20"/>
                <w:szCs w:val="20"/>
              </w:rPr>
              <w:t>A3 or A4</w:t>
            </w:r>
          </w:p>
        </w:tc>
        <w:tc>
          <w:tcPr>
            <w:tcW w:w="784" w:type="dxa"/>
            <w:vAlign w:val="center"/>
          </w:tcPr>
          <w:p w14:paraId="38CFD7E4" w14:textId="40D2C2BB" w:rsidR="00E22618" w:rsidRPr="0074699E" w:rsidRDefault="00E22618" w:rsidP="00E22618">
            <w:pPr>
              <w:pStyle w:val="Default"/>
              <w:jc w:val="center"/>
              <w:rPr>
                <w:sz w:val="20"/>
                <w:szCs w:val="20"/>
              </w:rPr>
            </w:pPr>
            <w:r w:rsidRPr="0074699E">
              <w:rPr>
                <w:sz w:val="20"/>
                <w:szCs w:val="20"/>
              </w:rPr>
              <w:t>14</w:t>
            </w:r>
          </w:p>
        </w:tc>
      </w:tr>
      <w:tr w:rsidR="00EF2ADB" w:rsidRPr="0074699E" w14:paraId="50947E3D" w14:textId="77777777" w:rsidTr="0039789A">
        <w:trPr>
          <w:trHeight w:val="284"/>
        </w:trPr>
        <w:tc>
          <w:tcPr>
            <w:tcW w:w="1227" w:type="dxa"/>
            <w:vAlign w:val="center"/>
          </w:tcPr>
          <w:p w14:paraId="0855BBED" w14:textId="77777777" w:rsidR="00EF2ADB" w:rsidRPr="0074699E" w:rsidRDefault="00EF2ADB" w:rsidP="00EF2ADB">
            <w:pPr>
              <w:pStyle w:val="Default"/>
              <w:jc w:val="center"/>
              <w:rPr>
                <w:sz w:val="20"/>
                <w:szCs w:val="20"/>
              </w:rPr>
            </w:pPr>
            <w:r w:rsidRPr="0074699E">
              <w:rPr>
                <w:sz w:val="20"/>
                <w:szCs w:val="20"/>
              </w:rPr>
              <w:lastRenderedPageBreak/>
              <w:t>82000</w:t>
            </w:r>
          </w:p>
        </w:tc>
        <w:tc>
          <w:tcPr>
            <w:tcW w:w="1226" w:type="dxa"/>
            <w:vAlign w:val="center"/>
          </w:tcPr>
          <w:p w14:paraId="5C1733C2"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01299051"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32922A0D"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C63F829"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12340E28"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20FDAC6"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548D600"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646AE2B" w14:textId="77777777" w:rsidR="00EF2ADB" w:rsidRPr="0074699E" w:rsidRDefault="00EF2ADB" w:rsidP="00EF2ADB">
            <w:pPr>
              <w:pStyle w:val="Default"/>
              <w:jc w:val="center"/>
              <w:rPr>
                <w:sz w:val="20"/>
                <w:szCs w:val="20"/>
              </w:rPr>
            </w:pPr>
            <w:r w:rsidRPr="0074699E">
              <w:rPr>
                <w:sz w:val="20"/>
                <w:szCs w:val="20"/>
              </w:rPr>
              <w:t>26.5</w:t>
            </w:r>
          </w:p>
        </w:tc>
      </w:tr>
      <w:tr w:rsidR="00EF2ADB" w:rsidRPr="0074699E" w14:paraId="18FECCD2" w14:textId="77777777" w:rsidTr="0039789A">
        <w:trPr>
          <w:trHeight w:val="284"/>
        </w:trPr>
        <w:tc>
          <w:tcPr>
            <w:tcW w:w="1227" w:type="dxa"/>
            <w:vAlign w:val="center"/>
          </w:tcPr>
          <w:p w14:paraId="6BBBC319" w14:textId="77777777" w:rsidR="00EF2ADB" w:rsidRPr="0074699E" w:rsidRDefault="00EF2ADB" w:rsidP="00EF2ADB">
            <w:pPr>
              <w:pStyle w:val="Default"/>
              <w:jc w:val="center"/>
              <w:rPr>
                <w:b/>
                <w:bCs/>
                <w:sz w:val="20"/>
                <w:szCs w:val="20"/>
              </w:rPr>
            </w:pPr>
            <w:r w:rsidRPr="0074699E">
              <w:rPr>
                <w:b/>
                <w:bCs/>
                <w:sz w:val="20"/>
                <w:szCs w:val="20"/>
              </w:rPr>
              <w:t>100000</w:t>
            </w:r>
          </w:p>
        </w:tc>
        <w:tc>
          <w:tcPr>
            <w:tcW w:w="1226" w:type="dxa"/>
            <w:vAlign w:val="center"/>
          </w:tcPr>
          <w:p w14:paraId="1D38873A"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CA87A57" w14:textId="77777777" w:rsidR="00EF2ADB" w:rsidRPr="0074699E" w:rsidRDefault="00EF2ADB" w:rsidP="00EF2ADB">
            <w:pPr>
              <w:pStyle w:val="Default"/>
              <w:jc w:val="center"/>
              <w:rPr>
                <w:b/>
                <w:bCs/>
                <w:sz w:val="20"/>
                <w:szCs w:val="20"/>
              </w:rPr>
            </w:pPr>
            <w:r w:rsidRPr="0074699E">
              <w:rPr>
                <w:b/>
                <w:bCs/>
                <w:sz w:val="20"/>
                <w:szCs w:val="20"/>
              </w:rPr>
              <w:t>3500</w:t>
            </w:r>
          </w:p>
        </w:tc>
        <w:tc>
          <w:tcPr>
            <w:tcW w:w="547" w:type="dxa"/>
            <w:vAlign w:val="center"/>
          </w:tcPr>
          <w:p w14:paraId="066A0CEA"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D7E0E0D"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57EDE688"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5CB1D92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DE3AC2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24FC32A" w14:textId="77777777" w:rsidR="00EF2ADB" w:rsidRPr="0074699E" w:rsidRDefault="00EF2ADB" w:rsidP="00EF2ADB">
            <w:pPr>
              <w:pStyle w:val="Default"/>
              <w:jc w:val="center"/>
              <w:rPr>
                <w:sz w:val="20"/>
                <w:szCs w:val="20"/>
              </w:rPr>
            </w:pPr>
            <w:r w:rsidRPr="0074699E">
              <w:rPr>
                <w:sz w:val="20"/>
                <w:szCs w:val="20"/>
              </w:rPr>
              <w:t>26.5</w:t>
            </w:r>
          </w:p>
        </w:tc>
      </w:tr>
      <w:tr w:rsidR="007A540E" w:rsidRPr="0074699E" w14:paraId="1E476764" w14:textId="77777777" w:rsidTr="0039789A">
        <w:trPr>
          <w:trHeight w:val="284"/>
        </w:trPr>
        <w:tc>
          <w:tcPr>
            <w:tcW w:w="1227" w:type="dxa"/>
            <w:vAlign w:val="center"/>
          </w:tcPr>
          <w:p w14:paraId="10E5CEA0" w14:textId="255977C0" w:rsidR="007A540E" w:rsidRPr="0074699E" w:rsidRDefault="007A540E" w:rsidP="007A540E">
            <w:pPr>
              <w:pStyle w:val="Default"/>
              <w:jc w:val="center"/>
              <w:rPr>
                <w:b/>
                <w:bCs/>
                <w:sz w:val="20"/>
                <w:szCs w:val="20"/>
              </w:rPr>
            </w:pPr>
            <w:r w:rsidRPr="0074699E">
              <w:rPr>
                <w:b/>
                <w:bCs/>
                <w:sz w:val="20"/>
                <w:szCs w:val="20"/>
              </w:rPr>
              <w:t>100000</w:t>
            </w:r>
          </w:p>
        </w:tc>
        <w:tc>
          <w:tcPr>
            <w:tcW w:w="1226" w:type="dxa"/>
            <w:vAlign w:val="center"/>
          </w:tcPr>
          <w:p w14:paraId="5B348553" w14:textId="7453B6B3" w:rsidR="007A540E" w:rsidRPr="0074699E" w:rsidRDefault="007A540E" w:rsidP="007A540E">
            <w:pPr>
              <w:pStyle w:val="Default"/>
              <w:jc w:val="center"/>
              <w:rPr>
                <w:sz w:val="20"/>
                <w:szCs w:val="20"/>
              </w:rPr>
            </w:pPr>
            <w:r w:rsidRPr="0074699E">
              <w:rPr>
                <w:sz w:val="20"/>
                <w:szCs w:val="20"/>
              </w:rPr>
              <w:t>10, 20</w:t>
            </w:r>
          </w:p>
        </w:tc>
        <w:tc>
          <w:tcPr>
            <w:tcW w:w="1383" w:type="dxa"/>
            <w:vAlign w:val="center"/>
          </w:tcPr>
          <w:p w14:paraId="08EB99A5" w14:textId="4A94D97A" w:rsidR="007A540E" w:rsidRPr="0074699E" w:rsidRDefault="007A540E" w:rsidP="007A540E">
            <w:pPr>
              <w:pStyle w:val="Default"/>
              <w:jc w:val="center"/>
              <w:rPr>
                <w:b/>
                <w:bCs/>
                <w:sz w:val="20"/>
                <w:szCs w:val="20"/>
              </w:rPr>
            </w:pPr>
            <w:r w:rsidRPr="0074699E">
              <w:rPr>
                <w:b/>
                <w:bCs/>
                <w:sz w:val="20"/>
                <w:szCs w:val="20"/>
              </w:rPr>
              <w:t>3500</w:t>
            </w:r>
          </w:p>
        </w:tc>
        <w:tc>
          <w:tcPr>
            <w:tcW w:w="547" w:type="dxa"/>
            <w:vAlign w:val="center"/>
          </w:tcPr>
          <w:p w14:paraId="51721646" w14:textId="0A340FA4" w:rsidR="007A540E" w:rsidRPr="0074699E" w:rsidRDefault="007A540E" w:rsidP="007A540E">
            <w:pPr>
              <w:pStyle w:val="Default"/>
              <w:jc w:val="center"/>
              <w:rPr>
                <w:sz w:val="20"/>
                <w:szCs w:val="20"/>
              </w:rPr>
            </w:pPr>
            <w:r w:rsidRPr="0074699E">
              <w:rPr>
                <w:sz w:val="20"/>
                <w:szCs w:val="20"/>
              </w:rPr>
              <w:t>61</w:t>
            </w:r>
          </w:p>
        </w:tc>
        <w:tc>
          <w:tcPr>
            <w:tcW w:w="547" w:type="dxa"/>
            <w:vAlign w:val="center"/>
          </w:tcPr>
          <w:p w14:paraId="20CD5246" w14:textId="23ABF609" w:rsidR="007A540E" w:rsidRPr="0074699E" w:rsidRDefault="007A540E" w:rsidP="007A540E">
            <w:pPr>
              <w:pStyle w:val="Default"/>
              <w:jc w:val="center"/>
              <w:rPr>
                <w:sz w:val="20"/>
                <w:szCs w:val="20"/>
              </w:rPr>
            </w:pPr>
            <w:r w:rsidRPr="0074699E">
              <w:rPr>
                <w:sz w:val="20"/>
                <w:szCs w:val="20"/>
              </w:rPr>
              <w:t>22</w:t>
            </w:r>
          </w:p>
        </w:tc>
        <w:tc>
          <w:tcPr>
            <w:tcW w:w="547" w:type="dxa"/>
            <w:vAlign w:val="center"/>
          </w:tcPr>
          <w:p w14:paraId="7FDA0EE8" w14:textId="170A7A2F" w:rsidR="007A540E" w:rsidRPr="0074699E" w:rsidRDefault="007A540E" w:rsidP="007A540E">
            <w:pPr>
              <w:pStyle w:val="Default"/>
              <w:jc w:val="center"/>
              <w:rPr>
                <w:sz w:val="20"/>
                <w:szCs w:val="20"/>
              </w:rPr>
            </w:pPr>
            <w:r w:rsidRPr="0074699E">
              <w:rPr>
                <w:sz w:val="20"/>
                <w:szCs w:val="20"/>
              </w:rPr>
              <w:t>6</w:t>
            </w:r>
          </w:p>
        </w:tc>
        <w:tc>
          <w:tcPr>
            <w:tcW w:w="1364" w:type="dxa"/>
            <w:vAlign w:val="center"/>
          </w:tcPr>
          <w:p w14:paraId="6B7AE56C" w14:textId="684F790A" w:rsidR="007A540E" w:rsidRPr="0074699E" w:rsidRDefault="007A540E" w:rsidP="007A540E">
            <w:pPr>
              <w:pStyle w:val="Default"/>
              <w:jc w:val="center"/>
              <w:rPr>
                <w:sz w:val="20"/>
                <w:szCs w:val="20"/>
              </w:rPr>
            </w:pPr>
            <w:r w:rsidRPr="0074699E">
              <w:rPr>
                <w:sz w:val="20"/>
                <w:szCs w:val="20"/>
              </w:rPr>
              <w:t>1</w:t>
            </w:r>
          </w:p>
        </w:tc>
        <w:tc>
          <w:tcPr>
            <w:tcW w:w="936" w:type="dxa"/>
            <w:vAlign w:val="center"/>
          </w:tcPr>
          <w:p w14:paraId="64C045E9" w14:textId="4BE372D0" w:rsidR="007A540E" w:rsidRPr="0074699E" w:rsidRDefault="007A540E" w:rsidP="007A540E">
            <w:pPr>
              <w:pStyle w:val="Default"/>
              <w:jc w:val="center"/>
              <w:rPr>
                <w:sz w:val="20"/>
                <w:szCs w:val="20"/>
              </w:rPr>
            </w:pPr>
            <w:r w:rsidRPr="0074699E">
              <w:rPr>
                <w:sz w:val="20"/>
                <w:szCs w:val="20"/>
              </w:rPr>
              <w:t>A3 or A4</w:t>
            </w:r>
          </w:p>
        </w:tc>
        <w:tc>
          <w:tcPr>
            <w:tcW w:w="784" w:type="dxa"/>
            <w:vAlign w:val="center"/>
          </w:tcPr>
          <w:p w14:paraId="3F46E837" w14:textId="39FB9551" w:rsidR="007A540E" w:rsidRPr="0074699E" w:rsidRDefault="007A540E" w:rsidP="007A540E">
            <w:pPr>
              <w:pStyle w:val="Default"/>
              <w:jc w:val="center"/>
              <w:rPr>
                <w:sz w:val="20"/>
                <w:szCs w:val="20"/>
              </w:rPr>
            </w:pPr>
            <w:r w:rsidRPr="0074699E">
              <w:rPr>
                <w:sz w:val="20"/>
                <w:szCs w:val="20"/>
              </w:rPr>
              <w:t>21</w:t>
            </w:r>
          </w:p>
        </w:tc>
      </w:tr>
      <w:tr w:rsidR="00EF2ADB" w:rsidRPr="0074699E" w14:paraId="2EAE78A2" w14:textId="77777777" w:rsidTr="0039789A">
        <w:trPr>
          <w:trHeight w:val="284"/>
        </w:trPr>
        <w:tc>
          <w:tcPr>
            <w:tcW w:w="1227" w:type="dxa"/>
            <w:vAlign w:val="center"/>
          </w:tcPr>
          <w:p w14:paraId="02044E5D" w14:textId="77777777" w:rsidR="00EF2ADB" w:rsidRPr="0074699E" w:rsidRDefault="00EF2ADB" w:rsidP="00EF2ADB">
            <w:pPr>
              <w:pStyle w:val="Default"/>
              <w:jc w:val="center"/>
              <w:rPr>
                <w:sz w:val="20"/>
                <w:szCs w:val="20"/>
              </w:rPr>
            </w:pPr>
            <w:r w:rsidRPr="0074699E">
              <w:rPr>
                <w:sz w:val="20"/>
                <w:szCs w:val="20"/>
              </w:rPr>
              <w:t>120000</w:t>
            </w:r>
          </w:p>
        </w:tc>
        <w:tc>
          <w:tcPr>
            <w:tcW w:w="1226" w:type="dxa"/>
            <w:vAlign w:val="center"/>
          </w:tcPr>
          <w:p w14:paraId="7A3EF07E"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5B9D0025"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311B6B47"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03EF427C"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0CD651A9"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1507863B"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5CB543FF"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0FE812D"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204B3A33" w14:textId="77777777" w:rsidTr="0039789A">
        <w:trPr>
          <w:trHeight w:val="284"/>
        </w:trPr>
        <w:tc>
          <w:tcPr>
            <w:tcW w:w="1227" w:type="dxa"/>
            <w:vAlign w:val="center"/>
          </w:tcPr>
          <w:p w14:paraId="7656BE28" w14:textId="77777777" w:rsidR="00EF2ADB" w:rsidRPr="0074699E" w:rsidRDefault="00EF2ADB" w:rsidP="00EF2ADB">
            <w:pPr>
              <w:pStyle w:val="Default"/>
              <w:jc w:val="center"/>
              <w:rPr>
                <w:sz w:val="20"/>
                <w:szCs w:val="20"/>
              </w:rPr>
            </w:pPr>
            <w:r w:rsidRPr="0074699E">
              <w:rPr>
                <w:sz w:val="20"/>
                <w:szCs w:val="20"/>
              </w:rPr>
              <w:t>150000</w:t>
            </w:r>
          </w:p>
        </w:tc>
        <w:tc>
          <w:tcPr>
            <w:tcW w:w="1226" w:type="dxa"/>
            <w:vAlign w:val="center"/>
          </w:tcPr>
          <w:p w14:paraId="78CA0687"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79696EF0"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5CD1DDCE"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7A3701F9"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2B539B01"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16E3E6B"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D5D6C8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4197932" w14:textId="77777777" w:rsidR="00EF2ADB" w:rsidRPr="0074699E" w:rsidRDefault="00EF2ADB" w:rsidP="00EF2ADB">
            <w:pPr>
              <w:pStyle w:val="Default"/>
              <w:jc w:val="center"/>
              <w:rPr>
                <w:sz w:val="20"/>
                <w:szCs w:val="20"/>
              </w:rPr>
            </w:pPr>
            <w:r w:rsidRPr="0074699E">
              <w:rPr>
                <w:sz w:val="20"/>
                <w:szCs w:val="20"/>
              </w:rPr>
              <w:t>28</w:t>
            </w:r>
          </w:p>
        </w:tc>
      </w:tr>
      <w:tr w:rsidR="00E2758C" w:rsidRPr="0074699E" w14:paraId="202FBFB8" w14:textId="77777777" w:rsidTr="0039789A">
        <w:trPr>
          <w:trHeight w:val="284"/>
        </w:trPr>
        <w:tc>
          <w:tcPr>
            <w:tcW w:w="1227" w:type="dxa"/>
            <w:vAlign w:val="center"/>
          </w:tcPr>
          <w:p w14:paraId="01047180" w14:textId="77777777" w:rsidR="00E2758C" w:rsidRPr="0074699E" w:rsidRDefault="00E2758C" w:rsidP="00E2758C">
            <w:pPr>
              <w:pStyle w:val="Default"/>
              <w:jc w:val="center"/>
              <w:rPr>
                <w:sz w:val="20"/>
                <w:szCs w:val="20"/>
              </w:rPr>
            </w:pPr>
            <w:r w:rsidRPr="0074699E">
              <w:rPr>
                <w:sz w:val="20"/>
                <w:szCs w:val="20"/>
              </w:rPr>
              <w:t>180000</w:t>
            </w:r>
          </w:p>
        </w:tc>
        <w:tc>
          <w:tcPr>
            <w:tcW w:w="1226" w:type="dxa"/>
            <w:vAlign w:val="center"/>
          </w:tcPr>
          <w:p w14:paraId="2282ED1B" w14:textId="77777777" w:rsidR="00E2758C" w:rsidRPr="0074699E" w:rsidRDefault="00E2758C" w:rsidP="00E2758C">
            <w:pPr>
              <w:pStyle w:val="Default"/>
              <w:jc w:val="center"/>
              <w:rPr>
                <w:sz w:val="20"/>
                <w:szCs w:val="20"/>
              </w:rPr>
            </w:pPr>
            <w:r w:rsidRPr="0074699E">
              <w:rPr>
                <w:sz w:val="20"/>
                <w:szCs w:val="20"/>
              </w:rPr>
              <w:t>10</w:t>
            </w:r>
          </w:p>
        </w:tc>
        <w:tc>
          <w:tcPr>
            <w:tcW w:w="1383" w:type="dxa"/>
            <w:vAlign w:val="center"/>
          </w:tcPr>
          <w:p w14:paraId="13CEE1BB" w14:textId="77777777" w:rsidR="00E2758C" w:rsidRPr="0074699E" w:rsidRDefault="00E2758C" w:rsidP="00E2758C">
            <w:pPr>
              <w:pStyle w:val="Default"/>
              <w:jc w:val="center"/>
              <w:rPr>
                <w:sz w:val="20"/>
                <w:szCs w:val="20"/>
              </w:rPr>
            </w:pPr>
            <w:r w:rsidRPr="0074699E">
              <w:rPr>
                <w:sz w:val="20"/>
                <w:szCs w:val="20"/>
              </w:rPr>
              <w:t>3500</w:t>
            </w:r>
          </w:p>
        </w:tc>
        <w:tc>
          <w:tcPr>
            <w:tcW w:w="547" w:type="dxa"/>
            <w:vAlign w:val="center"/>
          </w:tcPr>
          <w:p w14:paraId="02B67567" w14:textId="77777777" w:rsidR="00E2758C" w:rsidRPr="0074699E" w:rsidRDefault="00E2758C" w:rsidP="00E2758C">
            <w:pPr>
              <w:pStyle w:val="Default"/>
              <w:jc w:val="center"/>
              <w:rPr>
                <w:sz w:val="20"/>
                <w:szCs w:val="20"/>
              </w:rPr>
            </w:pPr>
            <w:r w:rsidRPr="0074699E">
              <w:rPr>
                <w:sz w:val="20"/>
                <w:szCs w:val="20"/>
              </w:rPr>
              <w:t>61</w:t>
            </w:r>
          </w:p>
        </w:tc>
        <w:tc>
          <w:tcPr>
            <w:tcW w:w="547" w:type="dxa"/>
            <w:vAlign w:val="center"/>
          </w:tcPr>
          <w:p w14:paraId="2CC29D90" w14:textId="53FACFEF" w:rsidR="00E2758C" w:rsidRPr="0074699E" w:rsidRDefault="00E2758C" w:rsidP="00E2758C">
            <w:pPr>
              <w:pStyle w:val="Default"/>
              <w:jc w:val="center"/>
              <w:rPr>
                <w:sz w:val="20"/>
                <w:szCs w:val="20"/>
              </w:rPr>
            </w:pPr>
            <w:r w:rsidRPr="0074699E">
              <w:rPr>
                <w:sz w:val="20"/>
                <w:szCs w:val="20"/>
              </w:rPr>
              <w:t>45</w:t>
            </w:r>
          </w:p>
        </w:tc>
        <w:tc>
          <w:tcPr>
            <w:tcW w:w="547" w:type="dxa"/>
            <w:vAlign w:val="center"/>
          </w:tcPr>
          <w:p w14:paraId="412374CB" w14:textId="77777777" w:rsidR="00E2758C" w:rsidRPr="0074699E" w:rsidRDefault="00E2758C" w:rsidP="00E2758C">
            <w:pPr>
              <w:pStyle w:val="Default"/>
              <w:jc w:val="center"/>
              <w:rPr>
                <w:sz w:val="20"/>
                <w:szCs w:val="20"/>
              </w:rPr>
            </w:pPr>
            <w:r w:rsidRPr="0074699E">
              <w:rPr>
                <w:sz w:val="20"/>
                <w:szCs w:val="20"/>
              </w:rPr>
              <w:t>8</w:t>
            </w:r>
          </w:p>
        </w:tc>
        <w:tc>
          <w:tcPr>
            <w:tcW w:w="1364" w:type="dxa"/>
            <w:vAlign w:val="center"/>
          </w:tcPr>
          <w:p w14:paraId="08446FEC" w14:textId="77777777" w:rsidR="00E2758C" w:rsidRPr="0074699E" w:rsidRDefault="00E2758C" w:rsidP="00E2758C">
            <w:pPr>
              <w:pStyle w:val="Default"/>
              <w:jc w:val="center"/>
              <w:rPr>
                <w:sz w:val="20"/>
                <w:szCs w:val="20"/>
              </w:rPr>
            </w:pPr>
            <w:r w:rsidRPr="0074699E">
              <w:rPr>
                <w:sz w:val="20"/>
                <w:szCs w:val="20"/>
              </w:rPr>
              <w:t>1</w:t>
            </w:r>
          </w:p>
        </w:tc>
        <w:tc>
          <w:tcPr>
            <w:tcW w:w="936" w:type="dxa"/>
            <w:vAlign w:val="center"/>
          </w:tcPr>
          <w:p w14:paraId="44865633" w14:textId="77777777" w:rsidR="00E2758C" w:rsidRPr="0074699E" w:rsidRDefault="00E2758C" w:rsidP="00E2758C">
            <w:pPr>
              <w:pStyle w:val="Default"/>
              <w:jc w:val="center"/>
              <w:rPr>
                <w:sz w:val="20"/>
                <w:szCs w:val="20"/>
              </w:rPr>
            </w:pPr>
            <w:r w:rsidRPr="0074699E">
              <w:rPr>
                <w:sz w:val="20"/>
                <w:szCs w:val="20"/>
              </w:rPr>
              <w:t>A3 or A4</w:t>
            </w:r>
          </w:p>
        </w:tc>
        <w:tc>
          <w:tcPr>
            <w:tcW w:w="784" w:type="dxa"/>
            <w:vAlign w:val="center"/>
          </w:tcPr>
          <w:p w14:paraId="70A5B578" w14:textId="77777777" w:rsidR="00E2758C" w:rsidRPr="0074699E" w:rsidRDefault="00E2758C" w:rsidP="00E2758C">
            <w:pPr>
              <w:pStyle w:val="Default"/>
              <w:jc w:val="center"/>
              <w:rPr>
                <w:sz w:val="20"/>
                <w:szCs w:val="20"/>
              </w:rPr>
            </w:pPr>
            <w:r w:rsidRPr="0074699E">
              <w:rPr>
                <w:sz w:val="20"/>
                <w:szCs w:val="20"/>
              </w:rPr>
              <w:t>44</w:t>
            </w:r>
          </w:p>
        </w:tc>
      </w:tr>
      <w:tr w:rsidR="00E2758C" w:rsidRPr="0074699E" w14:paraId="7ABF00F2" w14:textId="77777777" w:rsidTr="0039789A">
        <w:trPr>
          <w:trHeight w:val="284"/>
        </w:trPr>
        <w:tc>
          <w:tcPr>
            <w:tcW w:w="1227" w:type="dxa"/>
            <w:vAlign w:val="center"/>
          </w:tcPr>
          <w:p w14:paraId="62DACAE3" w14:textId="77777777" w:rsidR="00E2758C" w:rsidRPr="0074699E" w:rsidRDefault="00E2758C" w:rsidP="00E2758C">
            <w:pPr>
              <w:pStyle w:val="Default"/>
              <w:jc w:val="center"/>
              <w:rPr>
                <w:sz w:val="20"/>
                <w:szCs w:val="20"/>
              </w:rPr>
            </w:pPr>
            <w:r w:rsidRPr="0074699E">
              <w:rPr>
                <w:sz w:val="20"/>
                <w:szCs w:val="20"/>
              </w:rPr>
              <w:t>220000</w:t>
            </w:r>
          </w:p>
        </w:tc>
        <w:tc>
          <w:tcPr>
            <w:tcW w:w="1226" w:type="dxa"/>
            <w:vAlign w:val="center"/>
          </w:tcPr>
          <w:p w14:paraId="7EA64685" w14:textId="77777777" w:rsidR="00E2758C" w:rsidRPr="0074699E" w:rsidRDefault="00E2758C" w:rsidP="00E2758C">
            <w:pPr>
              <w:pStyle w:val="Default"/>
              <w:jc w:val="center"/>
              <w:rPr>
                <w:sz w:val="20"/>
                <w:szCs w:val="20"/>
              </w:rPr>
            </w:pPr>
            <w:r w:rsidRPr="0074699E">
              <w:rPr>
                <w:sz w:val="20"/>
                <w:szCs w:val="20"/>
              </w:rPr>
              <w:t>10, 20</w:t>
            </w:r>
          </w:p>
        </w:tc>
        <w:tc>
          <w:tcPr>
            <w:tcW w:w="1383" w:type="dxa"/>
            <w:vAlign w:val="center"/>
          </w:tcPr>
          <w:p w14:paraId="4BEC5746" w14:textId="77777777" w:rsidR="00E2758C" w:rsidRPr="0074699E" w:rsidRDefault="00E2758C" w:rsidP="00E2758C">
            <w:pPr>
              <w:pStyle w:val="Default"/>
              <w:jc w:val="center"/>
              <w:rPr>
                <w:sz w:val="20"/>
                <w:szCs w:val="20"/>
              </w:rPr>
            </w:pPr>
            <w:r w:rsidRPr="0074699E">
              <w:rPr>
                <w:sz w:val="20"/>
                <w:szCs w:val="20"/>
              </w:rPr>
              <w:t>3500</w:t>
            </w:r>
          </w:p>
        </w:tc>
        <w:tc>
          <w:tcPr>
            <w:tcW w:w="547" w:type="dxa"/>
            <w:vAlign w:val="center"/>
          </w:tcPr>
          <w:p w14:paraId="44DCF51E" w14:textId="77777777" w:rsidR="00E2758C" w:rsidRPr="0074699E" w:rsidRDefault="00E2758C" w:rsidP="00E2758C">
            <w:pPr>
              <w:pStyle w:val="Default"/>
              <w:jc w:val="center"/>
              <w:rPr>
                <w:sz w:val="20"/>
                <w:szCs w:val="20"/>
              </w:rPr>
            </w:pPr>
            <w:r w:rsidRPr="0074699E">
              <w:rPr>
                <w:sz w:val="20"/>
                <w:szCs w:val="20"/>
              </w:rPr>
              <w:t>61</w:t>
            </w:r>
          </w:p>
        </w:tc>
        <w:tc>
          <w:tcPr>
            <w:tcW w:w="547" w:type="dxa"/>
            <w:vAlign w:val="center"/>
          </w:tcPr>
          <w:p w14:paraId="6BB44DD2" w14:textId="4292E020" w:rsidR="00E2758C" w:rsidRPr="0074699E" w:rsidRDefault="00E2758C" w:rsidP="00E2758C">
            <w:pPr>
              <w:pStyle w:val="Default"/>
              <w:jc w:val="center"/>
              <w:rPr>
                <w:sz w:val="20"/>
                <w:szCs w:val="20"/>
              </w:rPr>
            </w:pPr>
            <w:r w:rsidRPr="0074699E">
              <w:rPr>
                <w:sz w:val="20"/>
                <w:szCs w:val="20"/>
              </w:rPr>
              <w:t>45</w:t>
            </w:r>
          </w:p>
        </w:tc>
        <w:tc>
          <w:tcPr>
            <w:tcW w:w="547" w:type="dxa"/>
            <w:vAlign w:val="center"/>
          </w:tcPr>
          <w:p w14:paraId="7F1A6DE4" w14:textId="77777777" w:rsidR="00E2758C" w:rsidRPr="0074699E" w:rsidRDefault="00E2758C" w:rsidP="00E2758C">
            <w:pPr>
              <w:pStyle w:val="Default"/>
              <w:jc w:val="center"/>
              <w:rPr>
                <w:sz w:val="20"/>
                <w:szCs w:val="20"/>
              </w:rPr>
            </w:pPr>
            <w:r w:rsidRPr="0074699E">
              <w:rPr>
                <w:sz w:val="20"/>
                <w:szCs w:val="20"/>
              </w:rPr>
              <w:t>8</w:t>
            </w:r>
          </w:p>
        </w:tc>
        <w:tc>
          <w:tcPr>
            <w:tcW w:w="1364" w:type="dxa"/>
            <w:vAlign w:val="center"/>
          </w:tcPr>
          <w:p w14:paraId="33F6C6BB" w14:textId="77777777" w:rsidR="00E2758C" w:rsidRPr="0074699E" w:rsidRDefault="00E2758C" w:rsidP="00E2758C">
            <w:pPr>
              <w:pStyle w:val="Default"/>
              <w:jc w:val="center"/>
              <w:rPr>
                <w:sz w:val="20"/>
                <w:szCs w:val="20"/>
              </w:rPr>
            </w:pPr>
            <w:r w:rsidRPr="0074699E">
              <w:rPr>
                <w:sz w:val="20"/>
                <w:szCs w:val="20"/>
              </w:rPr>
              <w:t>1</w:t>
            </w:r>
          </w:p>
        </w:tc>
        <w:tc>
          <w:tcPr>
            <w:tcW w:w="936" w:type="dxa"/>
            <w:vAlign w:val="center"/>
          </w:tcPr>
          <w:p w14:paraId="1D32B400" w14:textId="77777777" w:rsidR="00E2758C" w:rsidRPr="0074699E" w:rsidRDefault="00E2758C" w:rsidP="00E2758C">
            <w:pPr>
              <w:pStyle w:val="Default"/>
              <w:jc w:val="center"/>
              <w:rPr>
                <w:sz w:val="20"/>
                <w:szCs w:val="20"/>
              </w:rPr>
            </w:pPr>
            <w:r w:rsidRPr="0074699E">
              <w:rPr>
                <w:sz w:val="20"/>
                <w:szCs w:val="20"/>
              </w:rPr>
              <w:t>A3 or A4</w:t>
            </w:r>
          </w:p>
        </w:tc>
        <w:tc>
          <w:tcPr>
            <w:tcW w:w="784" w:type="dxa"/>
            <w:vAlign w:val="center"/>
          </w:tcPr>
          <w:p w14:paraId="3D302317" w14:textId="77777777" w:rsidR="00E2758C" w:rsidRPr="0074699E" w:rsidRDefault="00E2758C" w:rsidP="00E2758C">
            <w:pPr>
              <w:pStyle w:val="Default"/>
              <w:jc w:val="center"/>
              <w:rPr>
                <w:sz w:val="20"/>
                <w:szCs w:val="20"/>
              </w:rPr>
            </w:pPr>
            <w:r w:rsidRPr="0074699E">
              <w:rPr>
                <w:sz w:val="20"/>
                <w:szCs w:val="20"/>
              </w:rPr>
              <w:t>44</w:t>
            </w:r>
          </w:p>
        </w:tc>
      </w:tr>
      <w:tr w:rsidR="00EF2ADB" w:rsidRPr="0074699E" w14:paraId="6D3C75F0" w14:textId="77777777" w:rsidTr="0039789A">
        <w:trPr>
          <w:trHeight w:val="284"/>
        </w:trPr>
        <w:tc>
          <w:tcPr>
            <w:tcW w:w="1227" w:type="dxa"/>
            <w:vAlign w:val="center"/>
          </w:tcPr>
          <w:p w14:paraId="0C942AB8" w14:textId="77777777" w:rsidR="00EF2ADB" w:rsidRPr="0074699E" w:rsidRDefault="00EF2ADB" w:rsidP="00EF2ADB">
            <w:pPr>
              <w:pStyle w:val="Default"/>
              <w:jc w:val="center"/>
              <w:rPr>
                <w:sz w:val="20"/>
                <w:szCs w:val="20"/>
              </w:rPr>
            </w:pPr>
            <w:r w:rsidRPr="0074699E">
              <w:rPr>
                <w:sz w:val="20"/>
                <w:szCs w:val="20"/>
              </w:rPr>
              <w:t>270000</w:t>
            </w:r>
          </w:p>
        </w:tc>
        <w:tc>
          <w:tcPr>
            <w:tcW w:w="1226" w:type="dxa"/>
            <w:vAlign w:val="center"/>
          </w:tcPr>
          <w:p w14:paraId="2B37906A"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0DABF57F"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18F5CB73"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288ACB1A"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6F9E737E"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2CC19AD1"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1A5D0916"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E325D91" w14:textId="77777777" w:rsidR="00EF2ADB" w:rsidRPr="0074699E" w:rsidRDefault="00EF2ADB" w:rsidP="00EF2ADB">
            <w:pPr>
              <w:pStyle w:val="Default"/>
              <w:jc w:val="center"/>
              <w:rPr>
                <w:sz w:val="20"/>
                <w:szCs w:val="20"/>
              </w:rPr>
            </w:pPr>
            <w:r w:rsidRPr="0074699E">
              <w:rPr>
                <w:sz w:val="20"/>
                <w:szCs w:val="20"/>
              </w:rPr>
              <w:t>67</w:t>
            </w:r>
          </w:p>
        </w:tc>
      </w:tr>
      <w:tr w:rsidR="00EF2ADB" w:rsidRPr="0074699E" w14:paraId="0125FC42" w14:textId="77777777" w:rsidTr="0039789A">
        <w:trPr>
          <w:trHeight w:val="284"/>
        </w:trPr>
        <w:tc>
          <w:tcPr>
            <w:tcW w:w="1227" w:type="dxa"/>
            <w:vAlign w:val="center"/>
          </w:tcPr>
          <w:p w14:paraId="4385788A" w14:textId="77777777" w:rsidR="00EF2ADB" w:rsidRPr="0074699E" w:rsidRDefault="00EF2ADB" w:rsidP="00EF2ADB">
            <w:pPr>
              <w:pStyle w:val="Default"/>
              <w:jc w:val="center"/>
              <w:rPr>
                <w:sz w:val="20"/>
                <w:szCs w:val="20"/>
              </w:rPr>
            </w:pPr>
            <w:r w:rsidRPr="0074699E">
              <w:rPr>
                <w:sz w:val="20"/>
                <w:szCs w:val="20"/>
              </w:rPr>
              <w:t>330000</w:t>
            </w:r>
          </w:p>
        </w:tc>
        <w:tc>
          <w:tcPr>
            <w:tcW w:w="1226" w:type="dxa"/>
            <w:vAlign w:val="center"/>
          </w:tcPr>
          <w:p w14:paraId="726E25D0"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06AD9B0C"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4D21BFD9"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22C9D348"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33BB36C4"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3030CD3A"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5B3E039C"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51D53D5" w14:textId="77777777" w:rsidR="00EF2ADB" w:rsidRPr="0074699E" w:rsidRDefault="00EF2ADB" w:rsidP="00EF2ADB">
            <w:pPr>
              <w:pStyle w:val="Default"/>
              <w:jc w:val="center"/>
              <w:rPr>
                <w:sz w:val="20"/>
                <w:szCs w:val="20"/>
              </w:rPr>
            </w:pPr>
            <w:r w:rsidRPr="0074699E">
              <w:rPr>
                <w:sz w:val="20"/>
                <w:szCs w:val="20"/>
              </w:rPr>
              <w:t>67</w:t>
            </w:r>
          </w:p>
        </w:tc>
      </w:tr>
      <w:tr w:rsidR="00EF2ADB" w:rsidRPr="0074699E" w14:paraId="16AF9F2F" w14:textId="77777777" w:rsidTr="0039789A">
        <w:trPr>
          <w:trHeight w:val="284"/>
        </w:trPr>
        <w:tc>
          <w:tcPr>
            <w:tcW w:w="1227" w:type="dxa"/>
            <w:vAlign w:val="center"/>
          </w:tcPr>
          <w:p w14:paraId="294B166B" w14:textId="77777777" w:rsidR="00EF2ADB" w:rsidRPr="0074699E" w:rsidRDefault="00EF2ADB" w:rsidP="00EF2ADB">
            <w:pPr>
              <w:pStyle w:val="Default"/>
              <w:jc w:val="center"/>
              <w:rPr>
                <w:sz w:val="20"/>
                <w:szCs w:val="20"/>
              </w:rPr>
            </w:pPr>
            <w:r w:rsidRPr="0074699E">
              <w:rPr>
                <w:sz w:val="20"/>
                <w:szCs w:val="20"/>
              </w:rPr>
              <w:t>390000</w:t>
            </w:r>
          </w:p>
        </w:tc>
        <w:tc>
          <w:tcPr>
            <w:tcW w:w="1226" w:type="dxa"/>
            <w:vAlign w:val="center"/>
          </w:tcPr>
          <w:p w14:paraId="40A7C15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EB01979"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44CE45C5"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38577880"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0EB6897D"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0BC542BA"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299D838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ACBC775"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4AA7F5EC" w14:textId="77777777" w:rsidTr="0039789A">
        <w:trPr>
          <w:trHeight w:val="284"/>
        </w:trPr>
        <w:tc>
          <w:tcPr>
            <w:tcW w:w="1227" w:type="dxa"/>
            <w:vAlign w:val="center"/>
          </w:tcPr>
          <w:p w14:paraId="6A7A9315" w14:textId="77777777" w:rsidR="00EF2ADB" w:rsidRPr="0074699E" w:rsidRDefault="00EF2ADB" w:rsidP="00EF2ADB">
            <w:pPr>
              <w:pStyle w:val="Default"/>
              <w:jc w:val="center"/>
              <w:rPr>
                <w:sz w:val="20"/>
                <w:szCs w:val="20"/>
              </w:rPr>
            </w:pPr>
            <w:r w:rsidRPr="0074699E">
              <w:rPr>
                <w:sz w:val="20"/>
                <w:szCs w:val="20"/>
              </w:rPr>
              <w:t>470000</w:t>
            </w:r>
          </w:p>
        </w:tc>
        <w:tc>
          <w:tcPr>
            <w:tcW w:w="1226" w:type="dxa"/>
            <w:vAlign w:val="center"/>
          </w:tcPr>
          <w:p w14:paraId="7B6971A1"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7392800"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06C03AE1"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179F8A08"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5E7F0289"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4991335C"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626C385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CBA85B2"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47ED16CA" w14:textId="77777777" w:rsidTr="0039789A">
        <w:trPr>
          <w:trHeight w:val="284"/>
        </w:trPr>
        <w:tc>
          <w:tcPr>
            <w:tcW w:w="1227" w:type="dxa"/>
            <w:vAlign w:val="center"/>
          </w:tcPr>
          <w:p w14:paraId="28924D1B" w14:textId="77777777" w:rsidR="00EF2ADB" w:rsidRPr="0074699E" w:rsidRDefault="00EF2ADB" w:rsidP="00EF2ADB">
            <w:pPr>
              <w:pStyle w:val="Default"/>
              <w:jc w:val="center"/>
              <w:rPr>
                <w:sz w:val="20"/>
                <w:szCs w:val="20"/>
              </w:rPr>
            </w:pPr>
            <w:r w:rsidRPr="0074699E">
              <w:rPr>
                <w:sz w:val="20"/>
                <w:szCs w:val="20"/>
              </w:rPr>
              <w:t>560000</w:t>
            </w:r>
          </w:p>
        </w:tc>
        <w:tc>
          <w:tcPr>
            <w:tcW w:w="1226" w:type="dxa"/>
            <w:vAlign w:val="center"/>
          </w:tcPr>
          <w:p w14:paraId="0FA4CDA4"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071D555"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6A120607"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507E26D0"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12A3E576"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34A6A8EC"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78AB4364"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D45557A"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6FCE4642" w14:textId="77777777" w:rsidTr="0039789A">
        <w:trPr>
          <w:trHeight w:val="284"/>
        </w:trPr>
        <w:tc>
          <w:tcPr>
            <w:tcW w:w="1227" w:type="dxa"/>
            <w:vAlign w:val="center"/>
          </w:tcPr>
          <w:p w14:paraId="6D902BAE" w14:textId="77777777" w:rsidR="00EF2ADB" w:rsidRPr="0074699E" w:rsidRDefault="00EF2ADB" w:rsidP="00EF2ADB">
            <w:pPr>
              <w:pStyle w:val="Default"/>
              <w:jc w:val="center"/>
              <w:rPr>
                <w:sz w:val="20"/>
                <w:szCs w:val="20"/>
              </w:rPr>
            </w:pPr>
            <w:r w:rsidRPr="0074699E">
              <w:rPr>
                <w:sz w:val="20"/>
                <w:szCs w:val="20"/>
              </w:rPr>
              <w:t>680000</w:t>
            </w:r>
          </w:p>
        </w:tc>
        <w:tc>
          <w:tcPr>
            <w:tcW w:w="1226" w:type="dxa"/>
            <w:vAlign w:val="center"/>
          </w:tcPr>
          <w:p w14:paraId="4EE8AC6B"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F2B689A" w14:textId="77777777" w:rsidR="00EF2ADB" w:rsidRPr="0074699E" w:rsidRDefault="00EF2ADB" w:rsidP="00EF2ADB">
            <w:pPr>
              <w:pStyle w:val="Default"/>
              <w:jc w:val="center"/>
              <w:rPr>
                <w:sz w:val="20"/>
                <w:szCs w:val="20"/>
              </w:rPr>
            </w:pPr>
            <w:r w:rsidRPr="0074699E">
              <w:rPr>
                <w:sz w:val="20"/>
                <w:szCs w:val="20"/>
              </w:rPr>
              <w:t>3500</w:t>
            </w:r>
          </w:p>
        </w:tc>
        <w:tc>
          <w:tcPr>
            <w:tcW w:w="547" w:type="dxa"/>
            <w:vAlign w:val="center"/>
          </w:tcPr>
          <w:p w14:paraId="4F58ACB8"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17E6E158"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0F5F9FEC"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6286E7FD"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6C7ECB2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7443C68"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48B50AEC" w14:textId="77777777" w:rsidTr="0039789A">
        <w:trPr>
          <w:trHeight w:val="284"/>
        </w:trPr>
        <w:tc>
          <w:tcPr>
            <w:tcW w:w="1227" w:type="dxa"/>
            <w:tcBorders>
              <w:bottom w:val="single" w:sz="4" w:space="0" w:color="auto"/>
            </w:tcBorders>
            <w:vAlign w:val="center"/>
          </w:tcPr>
          <w:p w14:paraId="576A4211" w14:textId="77777777" w:rsidR="00EF2ADB" w:rsidRPr="0074699E" w:rsidRDefault="00EF2ADB" w:rsidP="00EF2ADB">
            <w:pPr>
              <w:pStyle w:val="Default"/>
              <w:jc w:val="center"/>
              <w:rPr>
                <w:sz w:val="20"/>
                <w:szCs w:val="20"/>
              </w:rPr>
            </w:pPr>
            <w:r w:rsidRPr="0074699E">
              <w:rPr>
                <w:sz w:val="20"/>
                <w:szCs w:val="20"/>
              </w:rPr>
              <w:t>820000</w:t>
            </w:r>
          </w:p>
        </w:tc>
        <w:tc>
          <w:tcPr>
            <w:tcW w:w="1226" w:type="dxa"/>
            <w:tcBorders>
              <w:bottom w:val="single" w:sz="4" w:space="0" w:color="auto"/>
            </w:tcBorders>
            <w:vAlign w:val="center"/>
          </w:tcPr>
          <w:p w14:paraId="22757C31" w14:textId="77777777" w:rsidR="00EF2ADB" w:rsidRPr="0074699E" w:rsidRDefault="00EF2ADB" w:rsidP="00EF2ADB">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102A1A80" w14:textId="77777777" w:rsidR="00EF2ADB" w:rsidRPr="0074699E" w:rsidRDefault="00EF2ADB" w:rsidP="00EF2ADB">
            <w:pPr>
              <w:pStyle w:val="Default"/>
              <w:jc w:val="center"/>
              <w:rPr>
                <w:sz w:val="20"/>
                <w:szCs w:val="20"/>
              </w:rPr>
            </w:pPr>
            <w:r w:rsidRPr="0074699E">
              <w:rPr>
                <w:sz w:val="20"/>
                <w:szCs w:val="20"/>
              </w:rPr>
              <w:t>3500</w:t>
            </w:r>
          </w:p>
        </w:tc>
        <w:tc>
          <w:tcPr>
            <w:tcW w:w="547" w:type="dxa"/>
            <w:tcBorders>
              <w:bottom w:val="single" w:sz="4" w:space="0" w:color="auto"/>
            </w:tcBorders>
            <w:vAlign w:val="center"/>
          </w:tcPr>
          <w:p w14:paraId="3A476AE8"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60DD07EB"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1A85A0B5"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13730D88"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3FDAE2B6"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4B3844D2" w14:textId="77777777" w:rsidR="00EF2ADB" w:rsidRPr="0074699E" w:rsidRDefault="00EF2ADB" w:rsidP="00EF2ADB">
            <w:pPr>
              <w:pStyle w:val="Default"/>
              <w:jc w:val="center"/>
              <w:rPr>
                <w:sz w:val="20"/>
                <w:szCs w:val="20"/>
              </w:rPr>
            </w:pPr>
            <w:r w:rsidRPr="0074699E">
              <w:rPr>
                <w:sz w:val="20"/>
                <w:szCs w:val="20"/>
              </w:rPr>
              <w:t>175</w:t>
            </w:r>
          </w:p>
        </w:tc>
      </w:tr>
      <w:tr w:rsidR="00EF2ADB" w:rsidRPr="0074699E" w14:paraId="0B2261C5" w14:textId="77777777" w:rsidTr="000051DA">
        <w:trPr>
          <w:trHeight w:val="284"/>
        </w:trPr>
        <w:tc>
          <w:tcPr>
            <w:tcW w:w="1227" w:type="dxa"/>
            <w:tcBorders>
              <w:bottom w:val="single" w:sz="18" w:space="0" w:color="auto"/>
            </w:tcBorders>
            <w:vAlign w:val="center"/>
          </w:tcPr>
          <w:p w14:paraId="6470E962" w14:textId="77777777" w:rsidR="00EF2ADB" w:rsidRPr="0074699E" w:rsidRDefault="00EF2ADB" w:rsidP="00EF2ADB">
            <w:pPr>
              <w:pStyle w:val="Default"/>
              <w:jc w:val="center"/>
              <w:rPr>
                <w:sz w:val="20"/>
                <w:szCs w:val="20"/>
              </w:rPr>
            </w:pPr>
            <w:r w:rsidRPr="0074699E">
              <w:rPr>
                <w:sz w:val="20"/>
                <w:szCs w:val="20"/>
              </w:rPr>
              <w:t>1000000</w:t>
            </w:r>
          </w:p>
        </w:tc>
        <w:tc>
          <w:tcPr>
            <w:tcW w:w="1226" w:type="dxa"/>
            <w:tcBorders>
              <w:bottom w:val="single" w:sz="18" w:space="0" w:color="auto"/>
            </w:tcBorders>
            <w:vAlign w:val="center"/>
          </w:tcPr>
          <w:p w14:paraId="5AB632C9"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bottom w:val="single" w:sz="18" w:space="0" w:color="auto"/>
            </w:tcBorders>
            <w:vAlign w:val="center"/>
          </w:tcPr>
          <w:p w14:paraId="1AC72F39" w14:textId="77777777" w:rsidR="00EF2ADB" w:rsidRPr="0074699E" w:rsidRDefault="00EF2ADB" w:rsidP="00EF2ADB">
            <w:pPr>
              <w:pStyle w:val="Default"/>
              <w:jc w:val="center"/>
              <w:rPr>
                <w:sz w:val="20"/>
                <w:szCs w:val="20"/>
              </w:rPr>
            </w:pPr>
            <w:r w:rsidRPr="0074699E">
              <w:rPr>
                <w:sz w:val="20"/>
                <w:szCs w:val="20"/>
              </w:rPr>
              <w:t>3500</w:t>
            </w:r>
          </w:p>
        </w:tc>
        <w:tc>
          <w:tcPr>
            <w:tcW w:w="547" w:type="dxa"/>
            <w:tcBorders>
              <w:bottom w:val="single" w:sz="18" w:space="0" w:color="auto"/>
            </w:tcBorders>
            <w:vAlign w:val="center"/>
          </w:tcPr>
          <w:p w14:paraId="666B6E41"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18" w:space="0" w:color="auto"/>
            </w:tcBorders>
            <w:vAlign w:val="center"/>
          </w:tcPr>
          <w:p w14:paraId="42719791"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18" w:space="0" w:color="auto"/>
            </w:tcBorders>
            <w:vAlign w:val="center"/>
          </w:tcPr>
          <w:p w14:paraId="1AD07B5B"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18" w:space="0" w:color="auto"/>
            </w:tcBorders>
            <w:vAlign w:val="center"/>
          </w:tcPr>
          <w:p w14:paraId="4B191831" w14:textId="77777777" w:rsidR="00EF2ADB" w:rsidRPr="0074699E" w:rsidRDefault="00EF2ADB" w:rsidP="00EF2ADB">
            <w:pPr>
              <w:pStyle w:val="Default"/>
              <w:jc w:val="center"/>
              <w:rPr>
                <w:sz w:val="20"/>
                <w:szCs w:val="20"/>
              </w:rPr>
            </w:pPr>
            <w:r w:rsidRPr="0074699E">
              <w:rPr>
                <w:sz w:val="20"/>
                <w:szCs w:val="20"/>
              </w:rPr>
              <w:t>1.2</w:t>
            </w:r>
          </w:p>
        </w:tc>
        <w:tc>
          <w:tcPr>
            <w:tcW w:w="936" w:type="dxa"/>
            <w:tcBorders>
              <w:bottom w:val="single" w:sz="18" w:space="0" w:color="auto"/>
            </w:tcBorders>
            <w:vAlign w:val="center"/>
          </w:tcPr>
          <w:p w14:paraId="1CC1EA3E"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18" w:space="0" w:color="auto"/>
            </w:tcBorders>
            <w:vAlign w:val="center"/>
          </w:tcPr>
          <w:p w14:paraId="56440937" w14:textId="77777777" w:rsidR="00EF2ADB" w:rsidRPr="0074699E" w:rsidRDefault="00EF2ADB" w:rsidP="00EF2ADB">
            <w:pPr>
              <w:pStyle w:val="Default"/>
              <w:jc w:val="center"/>
              <w:rPr>
                <w:sz w:val="20"/>
                <w:szCs w:val="20"/>
              </w:rPr>
            </w:pPr>
            <w:r w:rsidRPr="0074699E">
              <w:rPr>
                <w:sz w:val="20"/>
                <w:szCs w:val="20"/>
              </w:rPr>
              <w:t>175</w:t>
            </w:r>
          </w:p>
        </w:tc>
      </w:tr>
      <w:tr w:rsidR="00F124D4" w:rsidRPr="0074699E" w14:paraId="27E06B5C" w14:textId="77777777" w:rsidTr="007C208B">
        <w:trPr>
          <w:trHeight w:val="284"/>
        </w:trPr>
        <w:tc>
          <w:tcPr>
            <w:tcW w:w="1227" w:type="dxa"/>
            <w:tcBorders>
              <w:top w:val="single" w:sz="18" w:space="0" w:color="auto"/>
              <w:bottom w:val="single" w:sz="4" w:space="0" w:color="auto"/>
            </w:tcBorders>
            <w:vAlign w:val="center"/>
          </w:tcPr>
          <w:p w14:paraId="23AB3062" w14:textId="7EF7D03A" w:rsidR="00F124D4" w:rsidRPr="0074699E" w:rsidRDefault="00F124D4" w:rsidP="00F124D4">
            <w:pPr>
              <w:pStyle w:val="Default"/>
              <w:jc w:val="center"/>
              <w:rPr>
                <w:sz w:val="20"/>
                <w:szCs w:val="20"/>
              </w:rPr>
            </w:pPr>
            <w:r w:rsidRPr="0074699E">
              <w:rPr>
                <w:sz w:val="20"/>
                <w:szCs w:val="20"/>
              </w:rPr>
              <w:t>4700</w:t>
            </w:r>
          </w:p>
        </w:tc>
        <w:tc>
          <w:tcPr>
            <w:tcW w:w="1226" w:type="dxa"/>
            <w:tcBorders>
              <w:top w:val="single" w:sz="4" w:space="0" w:color="auto"/>
            </w:tcBorders>
            <w:vAlign w:val="center"/>
          </w:tcPr>
          <w:p w14:paraId="796BDF5D" w14:textId="5A3D178E" w:rsidR="00F124D4" w:rsidRPr="0074699E" w:rsidRDefault="00F124D4" w:rsidP="00F124D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3A64E2BB" w14:textId="74BD8676" w:rsidR="00F124D4" w:rsidRPr="0074699E" w:rsidRDefault="00F124D4" w:rsidP="00F124D4">
            <w:pPr>
              <w:pStyle w:val="Default"/>
              <w:jc w:val="center"/>
              <w:rPr>
                <w:sz w:val="20"/>
                <w:szCs w:val="20"/>
              </w:rPr>
            </w:pPr>
            <w:r w:rsidRPr="0074699E">
              <w:rPr>
                <w:sz w:val="20"/>
                <w:szCs w:val="20"/>
              </w:rPr>
              <w:t>5000</w:t>
            </w:r>
          </w:p>
        </w:tc>
        <w:tc>
          <w:tcPr>
            <w:tcW w:w="547" w:type="dxa"/>
            <w:tcBorders>
              <w:top w:val="single" w:sz="18" w:space="0" w:color="auto"/>
              <w:bottom w:val="single" w:sz="4" w:space="0" w:color="auto"/>
            </w:tcBorders>
            <w:vAlign w:val="center"/>
          </w:tcPr>
          <w:p w14:paraId="4B5AE1CC" w14:textId="3B1727F5" w:rsidR="00F124D4" w:rsidRPr="0074699E" w:rsidRDefault="000051DA" w:rsidP="00F124D4">
            <w:pPr>
              <w:pStyle w:val="Default"/>
              <w:jc w:val="center"/>
              <w:rPr>
                <w:sz w:val="20"/>
                <w:szCs w:val="20"/>
              </w:rPr>
            </w:pPr>
            <w:r w:rsidRPr="0074699E">
              <w:rPr>
                <w:sz w:val="20"/>
                <w:szCs w:val="20"/>
              </w:rPr>
              <w:t>25</w:t>
            </w:r>
          </w:p>
        </w:tc>
        <w:tc>
          <w:tcPr>
            <w:tcW w:w="547" w:type="dxa"/>
            <w:tcBorders>
              <w:top w:val="single" w:sz="18" w:space="0" w:color="auto"/>
              <w:bottom w:val="single" w:sz="4" w:space="0" w:color="auto"/>
            </w:tcBorders>
            <w:vAlign w:val="center"/>
          </w:tcPr>
          <w:p w14:paraId="78951BFC" w14:textId="6DBADCCF" w:rsidR="00F124D4" w:rsidRPr="0074699E" w:rsidRDefault="000051DA" w:rsidP="00F124D4">
            <w:pPr>
              <w:pStyle w:val="Default"/>
              <w:jc w:val="center"/>
              <w:rPr>
                <w:sz w:val="20"/>
                <w:szCs w:val="20"/>
              </w:rPr>
            </w:pPr>
            <w:r w:rsidRPr="0074699E">
              <w:rPr>
                <w:sz w:val="20"/>
                <w:szCs w:val="20"/>
              </w:rPr>
              <w:t>12</w:t>
            </w:r>
          </w:p>
        </w:tc>
        <w:tc>
          <w:tcPr>
            <w:tcW w:w="547" w:type="dxa"/>
            <w:tcBorders>
              <w:top w:val="single" w:sz="18" w:space="0" w:color="auto"/>
              <w:bottom w:val="single" w:sz="4" w:space="0" w:color="auto"/>
            </w:tcBorders>
            <w:vAlign w:val="center"/>
          </w:tcPr>
          <w:p w14:paraId="0B5F7A53" w14:textId="34B5F381" w:rsidR="00F124D4" w:rsidRPr="0074699E" w:rsidRDefault="000051DA" w:rsidP="00F124D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68E48BA8" w14:textId="2CFDFD40" w:rsidR="00F124D4" w:rsidRPr="0074699E" w:rsidRDefault="00F124D4" w:rsidP="00F124D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2CE8D24" w14:textId="26E9542C" w:rsidR="00F124D4" w:rsidRPr="0074699E" w:rsidRDefault="00F124D4" w:rsidP="00F124D4">
            <w:pPr>
              <w:pStyle w:val="Default"/>
              <w:jc w:val="center"/>
              <w:rPr>
                <w:sz w:val="20"/>
                <w:szCs w:val="20"/>
              </w:rPr>
            </w:pPr>
            <w:r w:rsidRPr="0074699E">
              <w:rPr>
                <w:sz w:val="20"/>
                <w:szCs w:val="20"/>
              </w:rPr>
              <w:t>A3 or A4</w:t>
            </w:r>
          </w:p>
        </w:tc>
        <w:tc>
          <w:tcPr>
            <w:tcW w:w="784" w:type="dxa"/>
            <w:tcBorders>
              <w:top w:val="single" w:sz="18" w:space="0" w:color="auto"/>
              <w:bottom w:val="single" w:sz="4" w:space="0" w:color="auto"/>
            </w:tcBorders>
            <w:vAlign w:val="center"/>
          </w:tcPr>
          <w:p w14:paraId="69096123" w14:textId="0561861F" w:rsidR="00F124D4" w:rsidRPr="0074699E" w:rsidRDefault="00F124D4" w:rsidP="00F124D4">
            <w:pPr>
              <w:pStyle w:val="Default"/>
              <w:jc w:val="center"/>
              <w:rPr>
                <w:sz w:val="20"/>
                <w:szCs w:val="20"/>
              </w:rPr>
            </w:pPr>
            <w:r w:rsidRPr="0074699E">
              <w:rPr>
                <w:sz w:val="20"/>
                <w:szCs w:val="20"/>
              </w:rPr>
              <w:t>4</w:t>
            </w:r>
          </w:p>
        </w:tc>
      </w:tr>
      <w:tr w:rsidR="000051DA" w:rsidRPr="0074699E" w14:paraId="1400D1D1" w14:textId="77777777" w:rsidTr="000051DA">
        <w:trPr>
          <w:trHeight w:val="284"/>
        </w:trPr>
        <w:tc>
          <w:tcPr>
            <w:tcW w:w="1227" w:type="dxa"/>
            <w:tcBorders>
              <w:top w:val="single" w:sz="4" w:space="0" w:color="auto"/>
            </w:tcBorders>
            <w:vAlign w:val="center"/>
          </w:tcPr>
          <w:p w14:paraId="54B5ACB1" w14:textId="3CE05674" w:rsidR="000051DA" w:rsidRPr="0074699E" w:rsidRDefault="000051DA" w:rsidP="000051DA">
            <w:pPr>
              <w:pStyle w:val="Default"/>
              <w:jc w:val="center"/>
              <w:rPr>
                <w:sz w:val="20"/>
                <w:szCs w:val="20"/>
              </w:rPr>
            </w:pPr>
            <w:r w:rsidRPr="0074699E">
              <w:rPr>
                <w:sz w:val="20"/>
                <w:szCs w:val="20"/>
              </w:rPr>
              <w:t>5600</w:t>
            </w:r>
          </w:p>
        </w:tc>
        <w:tc>
          <w:tcPr>
            <w:tcW w:w="1226" w:type="dxa"/>
            <w:vAlign w:val="center"/>
          </w:tcPr>
          <w:p w14:paraId="58AEE4C1" w14:textId="25DC61F1" w:rsidR="000051DA" w:rsidRPr="0074699E" w:rsidRDefault="000051DA" w:rsidP="000051DA">
            <w:pPr>
              <w:pStyle w:val="Default"/>
              <w:jc w:val="center"/>
              <w:rPr>
                <w:sz w:val="20"/>
                <w:szCs w:val="20"/>
              </w:rPr>
            </w:pPr>
            <w:r w:rsidRPr="0074699E">
              <w:rPr>
                <w:sz w:val="20"/>
                <w:szCs w:val="20"/>
              </w:rPr>
              <w:t>10</w:t>
            </w:r>
          </w:p>
        </w:tc>
        <w:tc>
          <w:tcPr>
            <w:tcW w:w="1383" w:type="dxa"/>
            <w:vAlign w:val="center"/>
          </w:tcPr>
          <w:p w14:paraId="488AB3E1" w14:textId="12A624CF" w:rsidR="000051DA" w:rsidRPr="0074699E" w:rsidRDefault="000051DA" w:rsidP="000051DA">
            <w:pPr>
              <w:pStyle w:val="Default"/>
              <w:jc w:val="center"/>
              <w:rPr>
                <w:sz w:val="20"/>
                <w:szCs w:val="20"/>
              </w:rPr>
            </w:pPr>
            <w:r w:rsidRPr="0074699E">
              <w:rPr>
                <w:sz w:val="20"/>
                <w:szCs w:val="20"/>
              </w:rPr>
              <w:t>5000</w:t>
            </w:r>
          </w:p>
        </w:tc>
        <w:tc>
          <w:tcPr>
            <w:tcW w:w="547" w:type="dxa"/>
            <w:tcBorders>
              <w:top w:val="single" w:sz="4" w:space="0" w:color="auto"/>
              <w:bottom w:val="single" w:sz="4" w:space="0" w:color="auto"/>
            </w:tcBorders>
            <w:vAlign w:val="center"/>
          </w:tcPr>
          <w:p w14:paraId="0C238A92" w14:textId="76E632DF" w:rsidR="000051DA" w:rsidRPr="0074699E" w:rsidRDefault="00373AA6" w:rsidP="000051DA">
            <w:pPr>
              <w:pStyle w:val="Default"/>
              <w:jc w:val="center"/>
              <w:rPr>
                <w:sz w:val="20"/>
                <w:szCs w:val="20"/>
              </w:rPr>
            </w:pPr>
            <w:r w:rsidRPr="0074699E">
              <w:rPr>
                <w:sz w:val="20"/>
                <w:szCs w:val="20"/>
              </w:rPr>
              <w:t>3</w:t>
            </w:r>
            <w:r w:rsidR="000051DA" w:rsidRPr="0074699E">
              <w:rPr>
                <w:sz w:val="20"/>
                <w:szCs w:val="20"/>
              </w:rPr>
              <w:t>5</w:t>
            </w:r>
          </w:p>
        </w:tc>
        <w:tc>
          <w:tcPr>
            <w:tcW w:w="547" w:type="dxa"/>
            <w:tcBorders>
              <w:top w:val="single" w:sz="4" w:space="0" w:color="auto"/>
              <w:bottom w:val="single" w:sz="4" w:space="0" w:color="auto"/>
            </w:tcBorders>
            <w:vAlign w:val="center"/>
          </w:tcPr>
          <w:p w14:paraId="4A87AF9F" w14:textId="76705F48" w:rsidR="000051DA" w:rsidRPr="0074699E" w:rsidRDefault="000051DA" w:rsidP="000051DA">
            <w:pPr>
              <w:pStyle w:val="Default"/>
              <w:jc w:val="center"/>
              <w:rPr>
                <w:sz w:val="20"/>
                <w:szCs w:val="20"/>
              </w:rPr>
            </w:pPr>
            <w:r w:rsidRPr="0074699E">
              <w:rPr>
                <w:sz w:val="20"/>
                <w:szCs w:val="20"/>
              </w:rPr>
              <w:t>1</w:t>
            </w:r>
            <w:r w:rsidR="00373AA6" w:rsidRPr="0074699E">
              <w:rPr>
                <w:sz w:val="20"/>
                <w:szCs w:val="20"/>
              </w:rPr>
              <w:t>0</w:t>
            </w:r>
          </w:p>
        </w:tc>
        <w:tc>
          <w:tcPr>
            <w:tcW w:w="547" w:type="dxa"/>
            <w:tcBorders>
              <w:top w:val="single" w:sz="4" w:space="0" w:color="auto"/>
              <w:bottom w:val="single" w:sz="4" w:space="0" w:color="auto"/>
            </w:tcBorders>
            <w:vAlign w:val="center"/>
          </w:tcPr>
          <w:p w14:paraId="52694386" w14:textId="1EB3BD13" w:rsidR="000051DA" w:rsidRPr="0074699E" w:rsidRDefault="000051DA" w:rsidP="000051DA">
            <w:pPr>
              <w:pStyle w:val="Default"/>
              <w:jc w:val="center"/>
              <w:rPr>
                <w:sz w:val="20"/>
                <w:szCs w:val="20"/>
              </w:rPr>
            </w:pPr>
            <w:r w:rsidRPr="0074699E">
              <w:rPr>
                <w:sz w:val="20"/>
                <w:szCs w:val="20"/>
              </w:rPr>
              <w:t>4</w:t>
            </w:r>
          </w:p>
        </w:tc>
        <w:tc>
          <w:tcPr>
            <w:tcW w:w="1364" w:type="dxa"/>
            <w:vAlign w:val="center"/>
          </w:tcPr>
          <w:p w14:paraId="2B504093" w14:textId="604EE03E" w:rsidR="000051DA" w:rsidRPr="0074699E" w:rsidRDefault="000051DA" w:rsidP="000051DA">
            <w:pPr>
              <w:pStyle w:val="Default"/>
              <w:jc w:val="center"/>
              <w:rPr>
                <w:sz w:val="20"/>
                <w:szCs w:val="20"/>
              </w:rPr>
            </w:pPr>
            <w:r w:rsidRPr="0074699E">
              <w:rPr>
                <w:sz w:val="20"/>
                <w:szCs w:val="20"/>
              </w:rPr>
              <w:t>1</w:t>
            </w:r>
          </w:p>
        </w:tc>
        <w:tc>
          <w:tcPr>
            <w:tcW w:w="936" w:type="dxa"/>
            <w:vAlign w:val="center"/>
          </w:tcPr>
          <w:p w14:paraId="40CA1986" w14:textId="4CFD9692" w:rsidR="000051DA" w:rsidRPr="0074699E" w:rsidRDefault="000051DA" w:rsidP="000051DA">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24420685" w14:textId="09630EE9" w:rsidR="000051DA" w:rsidRPr="0074699E" w:rsidRDefault="000051DA" w:rsidP="000051DA">
            <w:pPr>
              <w:pStyle w:val="Default"/>
              <w:jc w:val="center"/>
              <w:rPr>
                <w:sz w:val="20"/>
                <w:szCs w:val="20"/>
              </w:rPr>
            </w:pPr>
            <w:r w:rsidRPr="0074699E">
              <w:rPr>
                <w:sz w:val="20"/>
                <w:szCs w:val="20"/>
              </w:rPr>
              <w:t>4</w:t>
            </w:r>
          </w:p>
        </w:tc>
      </w:tr>
      <w:tr w:rsidR="00EF2ADB" w:rsidRPr="0074699E" w14:paraId="53565F78" w14:textId="77777777" w:rsidTr="00F124D4">
        <w:trPr>
          <w:trHeight w:val="284"/>
        </w:trPr>
        <w:tc>
          <w:tcPr>
            <w:tcW w:w="1227" w:type="dxa"/>
            <w:tcBorders>
              <w:top w:val="single" w:sz="4" w:space="0" w:color="auto"/>
            </w:tcBorders>
            <w:vAlign w:val="center"/>
          </w:tcPr>
          <w:p w14:paraId="410D6D6D" w14:textId="77777777" w:rsidR="00EF2ADB" w:rsidRPr="0074699E" w:rsidRDefault="00EF2ADB" w:rsidP="00EF2ADB">
            <w:pPr>
              <w:pStyle w:val="Default"/>
              <w:jc w:val="center"/>
              <w:rPr>
                <w:sz w:val="20"/>
                <w:szCs w:val="20"/>
              </w:rPr>
            </w:pPr>
            <w:r w:rsidRPr="0074699E">
              <w:rPr>
                <w:sz w:val="20"/>
                <w:szCs w:val="20"/>
              </w:rPr>
              <w:t>6800</w:t>
            </w:r>
          </w:p>
        </w:tc>
        <w:tc>
          <w:tcPr>
            <w:tcW w:w="1226" w:type="dxa"/>
            <w:tcBorders>
              <w:top w:val="single" w:sz="4" w:space="0" w:color="auto"/>
            </w:tcBorders>
            <w:vAlign w:val="center"/>
          </w:tcPr>
          <w:p w14:paraId="3B2BC48B"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191FC916" w14:textId="77777777" w:rsidR="00EF2ADB" w:rsidRPr="0074699E" w:rsidRDefault="00EF2ADB" w:rsidP="00EF2ADB">
            <w:pPr>
              <w:pStyle w:val="Default"/>
              <w:jc w:val="center"/>
              <w:rPr>
                <w:sz w:val="20"/>
                <w:szCs w:val="20"/>
              </w:rPr>
            </w:pPr>
            <w:r w:rsidRPr="0074699E">
              <w:rPr>
                <w:sz w:val="20"/>
                <w:szCs w:val="20"/>
              </w:rPr>
              <w:t>5000</w:t>
            </w:r>
          </w:p>
        </w:tc>
        <w:tc>
          <w:tcPr>
            <w:tcW w:w="547" w:type="dxa"/>
            <w:tcBorders>
              <w:top w:val="single" w:sz="4" w:space="0" w:color="auto"/>
            </w:tcBorders>
            <w:vAlign w:val="center"/>
          </w:tcPr>
          <w:p w14:paraId="73721A7E" w14:textId="77777777" w:rsidR="00EF2ADB" w:rsidRPr="0074699E" w:rsidRDefault="00EF2ADB" w:rsidP="00EF2ADB">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7B6F5B3E" w14:textId="77777777" w:rsidR="00EF2ADB" w:rsidRPr="0074699E" w:rsidRDefault="00EF2ADB" w:rsidP="00EF2ADB">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7A0C42F2" w14:textId="77777777" w:rsidR="00EF2ADB" w:rsidRPr="0074699E" w:rsidRDefault="00EF2ADB" w:rsidP="00EF2ADB">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43712DA2" w14:textId="77777777" w:rsidR="00EF2ADB" w:rsidRPr="0074699E" w:rsidRDefault="00EF2ADB" w:rsidP="00EF2AD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7F07318"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0E7C585B" w14:textId="77777777" w:rsidR="00EF2ADB" w:rsidRPr="0074699E" w:rsidRDefault="00EF2ADB" w:rsidP="00EF2ADB">
            <w:pPr>
              <w:pStyle w:val="Default"/>
              <w:jc w:val="center"/>
              <w:rPr>
                <w:sz w:val="20"/>
                <w:szCs w:val="20"/>
              </w:rPr>
            </w:pPr>
            <w:r w:rsidRPr="0074699E">
              <w:rPr>
                <w:sz w:val="20"/>
                <w:szCs w:val="20"/>
              </w:rPr>
              <w:t>4</w:t>
            </w:r>
          </w:p>
        </w:tc>
      </w:tr>
      <w:tr w:rsidR="00EF2ADB" w:rsidRPr="0074699E" w14:paraId="6BA86252" w14:textId="77777777" w:rsidTr="0039789A">
        <w:trPr>
          <w:trHeight w:val="284"/>
        </w:trPr>
        <w:tc>
          <w:tcPr>
            <w:tcW w:w="1227" w:type="dxa"/>
            <w:vAlign w:val="center"/>
          </w:tcPr>
          <w:p w14:paraId="33995237" w14:textId="77777777" w:rsidR="00EF2ADB" w:rsidRPr="0074699E" w:rsidRDefault="00EF2ADB" w:rsidP="00EF2ADB">
            <w:pPr>
              <w:pStyle w:val="Default"/>
              <w:jc w:val="center"/>
              <w:rPr>
                <w:sz w:val="20"/>
                <w:szCs w:val="20"/>
              </w:rPr>
            </w:pPr>
            <w:r w:rsidRPr="0074699E">
              <w:rPr>
                <w:sz w:val="20"/>
                <w:szCs w:val="20"/>
              </w:rPr>
              <w:t>8200</w:t>
            </w:r>
          </w:p>
        </w:tc>
        <w:tc>
          <w:tcPr>
            <w:tcW w:w="1226" w:type="dxa"/>
            <w:vAlign w:val="center"/>
          </w:tcPr>
          <w:p w14:paraId="1BF3D6BC"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4819A19"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2B01ACF1"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7A5456C4"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10918668"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39DDF828"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385EF19"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4326063"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1799EE4F" w14:textId="77777777" w:rsidTr="0039789A">
        <w:trPr>
          <w:trHeight w:val="284"/>
        </w:trPr>
        <w:tc>
          <w:tcPr>
            <w:tcW w:w="1227" w:type="dxa"/>
            <w:vAlign w:val="center"/>
          </w:tcPr>
          <w:p w14:paraId="35D0D202" w14:textId="77777777" w:rsidR="00EF2ADB" w:rsidRPr="0074699E" w:rsidRDefault="00EF2ADB" w:rsidP="00EF2ADB">
            <w:pPr>
              <w:pStyle w:val="Default"/>
              <w:jc w:val="center"/>
              <w:rPr>
                <w:sz w:val="20"/>
                <w:szCs w:val="20"/>
              </w:rPr>
            </w:pPr>
            <w:r w:rsidRPr="0074699E">
              <w:rPr>
                <w:sz w:val="20"/>
                <w:szCs w:val="20"/>
              </w:rPr>
              <w:t>10000</w:t>
            </w:r>
          </w:p>
        </w:tc>
        <w:tc>
          <w:tcPr>
            <w:tcW w:w="1226" w:type="dxa"/>
            <w:vAlign w:val="center"/>
          </w:tcPr>
          <w:p w14:paraId="2715780F"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7DABAF69"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3E7558CA"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6DC0AC9"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32968CD9"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54A633C7"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71D360F"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6AF8BFC"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1F791A92" w14:textId="77777777" w:rsidTr="0039789A">
        <w:trPr>
          <w:trHeight w:val="284"/>
        </w:trPr>
        <w:tc>
          <w:tcPr>
            <w:tcW w:w="1227" w:type="dxa"/>
            <w:vAlign w:val="center"/>
          </w:tcPr>
          <w:p w14:paraId="0758032D" w14:textId="77777777" w:rsidR="00EF2ADB" w:rsidRPr="0074699E" w:rsidRDefault="00EF2ADB" w:rsidP="00EF2ADB">
            <w:pPr>
              <w:pStyle w:val="Default"/>
              <w:jc w:val="center"/>
              <w:rPr>
                <w:sz w:val="20"/>
                <w:szCs w:val="20"/>
              </w:rPr>
            </w:pPr>
            <w:r w:rsidRPr="0074699E">
              <w:rPr>
                <w:sz w:val="20"/>
                <w:szCs w:val="20"/>
              </w:rPr>
              <w:t>12000</w:t>
            </w:r>
          </w:p>
        </w:tc>
        <w:tc>
          <w:tcPr>
            <w:tcW w:w="1226" w:type="dxa"/>
            <w:vAlign w:val="center"/>
          </w:tcPr>
          <w:p w14:paraId="567E8AD8"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FA174D5"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000BEC98"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64803532"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25859EED"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122EB075"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434417C"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3C108BE"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4DA23434" w14:textId="77777777" w:rsidTr="0039789A">
        <w:trPr>
          <w:trHeight w:val="284"/>
        </w:trPr>
        <w:tc>
          <w:tcPr>
            <w:tcW w:w="1227" w:type="dxa"/>
            <w:vAlign w:val="center"/>
          </w:tcPr>
          <w:p w14:paraId="03FD19B3" w14:textId="77777777" w:rsidR="00EF2ADB" w:rsidRPr="0074699E" w:rsidRDefault="00EF2ADB" w:rsidP="00EF2ADB">
            <w:pPr>
              <w:pStyle w:val="Default"/>
              <w:jc w:val="center"/>
              <w:rPr>
                <w:sz w:val="20"/>
                <w:szCs w:val="20"/>
              </w:rPr>
            </w:pPr>
            <w:r w:rsidRPr="0074699E">
              <w:rPr>
                <w:sz w:val="20"/>
                <w:szCs w:val="20"/>
              </w:rPr>
              <w:t>15000</w:t>
            </w:r>
          </w:p>
        </w:tc>
        <w:tc>
          <w:tcPr>
            <w:tcW w:w="1226" w:type="dxa"/>
            <w:vAlign w:val="center"/>
          </w:tcPr>
          <w:p w14:paraId="1FCFA685"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7C340285"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7251B015"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42DD1AED"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375ED555"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4C2AF28C"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6A7C871"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DC159E4"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1624EFD4" w14:textId="77777777" w:rsidTr="0039789A">
        <w:trPr>
          <w:trHeight w:val="284"/>
        </w:trPr>
        <w:tc>
          <w:tcPr>
            <w:tcW w:w="1227" w:type="dxa"/>
            <w:vAlign w:val="center"/>
          </w:tcPr>
          <w:p w14:paraId="62B98774" w14:textId="77777777" w:rsidR="00EF2ADB" w:rsidRPr="0074699E" w:rsidRDefault="00EF2ADB" w:rsidP="00EF2ADB">
            <w:pPr>
              <w:pStyle w:val="Default"/>
              <w:jc w:val="center"/>
              <w:rPr>
                <w:sz w:val="20"/>
                <w:szCs w:val="20"/>
              </w:rPr>
            </w:pPr>
            <w:r w:rsidRPr="0074699E">
              <w:rPr>
                <w:sz w:val="20"/>
                <w:szCs w:val="20"/>
              </w:rPr>
              <w:t>18000</w:t>
            </w:r>
          </w:p>
        </w:tc>
        <w:tc>
          <w:tcPr>
            <w:tcW w:w="1226" w:type="dxa"/>
            <w:vAlign w:val="center"/>
          </w:tcPr>
          <w:p w14:paraId="028E61CF"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B4AEE8F"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74AEABCE"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6C01F618"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224AE517"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2E436C43"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B9D1610"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46447D9"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33B73DA5" w14:textId="77777777" w:rsidTr="0039789A">
        <w:trPr>
          <w:trHeight w:val="284"/>
        </w:trPr>
        <w:tc>
          <w:tcPr>
            <w:tcW w:w="1227" w:type="dxa"/>
            <w:vAlign w:val="center"/>
          </w:tcPr>
          <w:p w14:paraId="221160FF" w14:textId="77777777" w:rsidR="00EF2ADB" w:rsidRPr="0074699E" w:rsidRDefault="00EF2ADB" w:rsidP="00EF2ADB">
            <w:pPr>
              <w:pStyle w:val="Default"/>
              <w:jc w:val="center"/>
              <w:rPr>
                <w:sz w:val="20"/>
                <w:szCs w:val="20"/>
              </w:rPr>
            </w:pPr>
            <w:r w:rsidRPr="0074699E">
              <w:rPr>
                <w:sz w:val="20"/>
                <w:szCs w:val="20"/>
              </w:rPr>
              <w:t>22000</w:t>
            </w:r>
          </w:p>
        </w:tc>
        <w:tc>
          <w:tcPr>
            <w:tcW w:w="1226" w:type="dxa"/>
            <w:vAlign w:val="center"/>
          </w:tcPr>
          <w:p w14:paraId="0FC2ED55"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4178F6D"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56E60F41"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2E41577"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131862CE"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299333E2"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F3A1DAD"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3912EA5"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7F90E362" w14:textId="77777777" w:rsidTr="0039789A">
        <w:trPr>
          <w:trHeight w:val="284"/>
        </w:trPr>
        <w:tc>
          <w:tcPr>
            <w:tcW w:w="1227" w:type="dxa"/>
            <w:vAlign w:val="center"/>
          </w:tcPr>
          <w:p w14:paraId="17C4A448" w14:textId="77777777" w:rsidR="00EF2ADB" w:rsidRPr="0074699E" w:rsidRDefault="00EF2ADB" w:rsidP="00EF2ADB">
            <w:pPr>
              <w:pStyle w:val="Default"/>
              <w:jc w:val="center"/>
              <w:rPr>
                <w:sz w:val="20"/>
                <w:szCs w:val="20"/>
              </w:rPr>
            </w:pPr>
            <w:r w:rsidRPr="0074699E">
              <w:rPr>
                <w:sz w:val="20"/>
                <w:szCs w:val="20"/>
              </w:rPr>
              <w:t>27000</w:t>
            </w:r>
          </w:p>
        </w:tc>
        <w:tc>
          <w:tcPr>
            <w:tcW w:w="1226" w:type="dxa"/>
            <w:vAlign w:val="center"/>
          </w:tcPr>
          <w:p w14:paraId="6DDF209D"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3F32BA9"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42DEB95A"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75798C0E"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52FEF789"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1A6B25C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B940E92"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9FFA606" w14:textId="77777777" w:rsidR="00EF2ADB" w:rsidRPr="0074699E" w:rsidRDefault="00EF2ADB" w:rsidP="00EF2ADB">
            <w:pPr>
              <w:pStyle w:val="Default"/>
              <w:jc w:val="center"/>
              <w:rPr>
                <w:sz w:val="20"/>
                <w:szCs w:val="20"/>
              </w:rPr>
            </w:pPr>
            <w:r w:rsidRPr="0074699E">
              <w:rPr>
                <w:sz w:val="20"/>
                <w:szCs w:val="20"/>
              </w:rPr>
              <w:t>20</w:t>
            </w:r>
          </w:p>
        </w:tc>
      </w:tr>
      <w:tr w:rsidR="00EF2ADB" w:rsidRPr="0074699E" w14:paraId="07B4881E" w14:textId="77777777" w:rsidTr="0039789A">
        <w:trPr>
          <w:trHeight w:val="284"/>
        </w:trPr>
        <w:tc>
          <w:tcPr>
            <w:tcW w:w="1227" w:type="dxa"/>
            <w:vAlign w:val="center"/>
          </w:tcPr>
          <w:p w14:paraId="74701112" w14:textId="77777777" w:rsidR="00EF2ADB" w:rsidRPr="0074699E" w:rsidRDefault="00EF2ADB" w:rsidP="00EF2ADB">
            <w:pPr>
              <w:pStyle w:val="Default"/>
              <w:jc w:val="center"/>
              <w:rPr>
                <w:b/>
                <w:bCs/>
                <w:sz w:val="20"/>
                <w:szCs w:val="20"/>
              </w:rPr>
            </w:pPr>
            <w:r w:rsidRPr="0074699E">
              <w:rPr>
                <w:b/>
                <w:bCs/>
                <w:sz w:val="20"/>
                <w:szCs w:val="20"/>
              </w:rPr>
              <w:t>33000</w:t>
            </w:r>
          </w:p>
        </w:tc>
        <w:tc>
          <w:tcPr>
            <w:tcW w:w="1226" w:type="dxa"/>
            <w:vAlign w:val="center"/>
          </w:tcPr>
          <w:p w14:paraId="0A4BE417"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C7A0646" w14:textId="77777777" w:rsidR="00EF2ADB" w:rsidRPr="0074699E" w:rsidRDefault="00EF2ADB" w:rsidP="00EF2ADB">
            <w:pPr>
              <w:pStyle w:val="Default"/>
              <w:jc w:val="center"/>
              <w:rPr>
                <w:b/>
                <w:bCs/>
                <w:sz w:val="20"/>
                <w:szCs w:val="20"/>
              </w:rPr>
            </w:pPr>
            <w:r w:rsidRPr="0074699E">
              <w:rPr>
                <w:b/>
                <w:bCs/>
                <w:sz w:val="20"/>
                <w:szCs w:val="20"/>
              </w:rPr>
              <w:t>5000</w:t>
            </w:r>
          </w:p>
        </w:tc>
        <w:tc>
          <w:tcPr>
            <w:tcW w:w="547" w:type="dxa"/>
            <w:vAlign w:val="center"/>
          </w:tcPr>
          <w:p w14:paraId="104F5C96"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4F9F9FF6"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39C8866C"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5CD99FD8"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3D60DAB"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5D717AF" w14:textId="77777777" w:rsidR="00EF2ADB" w:rsidRPr="0074699E" w:rsidRDefault="00EF2ADB" w:rsidP="00EF2ADB">
            <w:pPr>
              <w:pStyle w:val="Default"/>
              <w:jc w:val="center"/>
              <w:rPr>
                <w:sz w:val="20"/>
                <w:szCs w:val="20"/>
              </w:rPr>
            </w:pPr>
            <w:r w:rsidRPr="0074699E">
              <w:rPr>
                <w:sz w:val="20"/>
                <w:szCs w:val="20"/>
              </w:rPr>
              <w:t>20</w:t>
            </w:r>
          </w:p>
        </w:tc>
      </w:tr>
      <w:tr w:rsidR="00577BFD" w:rsidRPr="0074699E" w14:paraId="55AA331D" w14:textId="77777777" w:rsidTr="0039789A">
        <w:trPr>
          <w:trHeight w:val="284"/>
        </w:trPr>
        <w:tc>
          <w:tcPr>
            <w:tcW w:w="1227" w:type="dxa"/>
            <w:vAlign w:val="center"/>
          </w:tcPr>
          <w:p w14:paraId="4DCC36C9" w14:textId="3E9AAA49" w:rsidR="00577BFD" w:rsidRPr="0074699E" w:rsidRDefault="00577BFD" w:rsidP="00577BFD">
            <w:pPr>
              <w:pStyle w:val="Default"/>
              <w:jc w:val="center"/>
              <w:rPr>
                <w:b/>
                <w:bCs/>
                <w:sz w:val="20"/>
                <w:szCs w:val="20"/>
              </w:rPr>
            </w:pPr>
            <w:r w:rsidRPr="0074699E">
              <w:rPr>
                <w:b/>
                <w:bCs/>
                <w:sz w:val="20"/>
                <w:szCs w:val="20"/>
              </w:rPr>
              <w:t>33000</w:t>
            </w:r>
          </w:p>
        </w:tc>
        <w:tc>
          <w:tcPr>
            <w:tcW w:w="1226" w:type="dxa"/>
            <w:vAlign w:val="center"/>
          </w:tcPr>
          <w:p w14:paraId="2E5EA2B3" w14:textId="4E838F5B" w:rsidR="00577BFD" w:rsidRPr="0074699E" w:rsidRDefault="00577BFD" w:rsidP="00577BFD">
            <w:pPr>
              <w:pStyle w:val="Default"/>
              <w:jc w:val="center"/>
              <w:rPr>
                <w:sz w:val="20"/>
                <w:szCs w:val="20"/>
              </w:rPr>
            </w:pPr>
            <w:r w:rsidRPr="0074699E">
              <w:rPr>
                <w:sz w:val="20"/>
                <w:szCs w:val="20"/>
              </w:rPr>
              <w:t>10, 20</w:t>
            </w:r>
          </w:p>
        </w:tc>
        <w:tc>
          <w:tcPr>
            <w:tcW w:w="1383" w:type="dxa"/>
            <w:vAlign w:val="center"/>
          </w:tcPr>
          <w:p w14:paraId="7F947328" w14:textId="281F71EC" w:rsidR="00577BFD" w:rsidRPr="0074699E" w:rsidRDefault="00577BFD" w:rsidP="00577BFD">
            <w:pPr>
              <w:pStyle w:val="Default"/>
              <w:jc w:val="center"/>
              <w:rPr>
                <w:b/>
                <w:bCs/>
                <w:sz w:val="20"/>
                <w:szCs w:val="20"/>
              </w:rPr>
            </w:pPr>
            <w:r w:rsidRPr="0074699E">
              <w:rPr>
                <w:b/>
                <w:bCs/>
                <w:sz w:val="20"/>
                <w:szCs w:val="20"/>
              </w:rPr>
              <w:t>5000</w:t>
            </w:r>
          </w:p>
        </w:tc>
        <w:tc>
          <w:tcPr>
            <w:tcW w:w="547" w:type="dxa"/>
            <w:vAlign w:val="center"/>
          </w:tcPr>
          <w:p w14:paraId="7D12C654" w14:textId="506E15D0" w:rsidR="00577BFD" w:rsidRPr="0074699E" w:rsidRDefault="00577BFD" w:rsidP="00577BFD">
            <w:pPr>
              <w:pStyle w:val="Default"/>
              <w:jc w:val="center"/>
              <w:rPr>
                <w:sz w:val="20"/>
                <w:szCs w:val="20"/>
              </w:rPr>
            </w:pPr>
            <w:r w:rsidRPr="0074699E">
              <w:rPr>
                <w:sz w:val="20"/>
                <w:szCs w:val="20"/>
              </w:rPr>
              <w:t>61</w:t>
            </w:r>
          </w:p>
        </w:tc>
        <w:tc>
          <w:tcPr>
            <w:tcW w:w="547" w:type="dxa"/>
            <w:vAlign w:val="center"/>
          </w:tcPr>
          <w:p w14:paraId="544F8E02" w14:textId="1D28C82A" w:rsidR="00577BFD" w:rsidRPr="0074699E" w:rsidRDefault="00577BFD" w:rsidP="00577BFD">
            <w:pPr>
              <w:pStyle w:val="Default"/>
              <w:jc w:val="center"/>
              <w:rPr>
                <w:sz w:val="20"/>
                <w:szCs w:val="20"/>
              </w:rPr>
            </w:pPr>
            <w:r w:rsidRPr="0074699E">
              <w:rPr>
                <w:sz w:val="20"/>
                <w:szCs w:val="20"/>
              </w:rPr>
              <w:t>20</w:t>
            </w:r>
          </w:p>
        </w:tc>
        <w:tc>
          <w:tcPr>
            <w:tcW w:w="547" w:type="dxa"/>
            <w:vAlign w:val="center"/>
          </w:tcPr>
          <w:p w14:paraId="0B07C88F" w14:textId="4093BFD6" w:rsidR="00577BFD" w:rsidRPr="0074699E" w:rsidRDefault="00577BFD" w:rsidP="00577BFD">
            <w:pPr>
              <w:pStyle w:val="Default"/>
              <w:jc w:val="center"/>
              <w:rPr>
                <w:sz w:val="20"/>
                <w:szCs w:val="20"/>
              </w:rPr>
            </w:pPr>
            <w:r w:rsidRPr="0074699E">
              <w:rPr>
                <w:sz w:val="20"/>
                <w:szCs w:val="20"/>
              </w:rPr>
              <w:t>4</w:t>
            </w:r>
          </w:p>
        </w:tc>
        <w:tc>
          <w:tcPr>
            <w:tcW w:w="1364" w:type="dxa"/>
            <w:vAlign w:val="center"/>
          </w:tcPr>
          <w:p w14:paraId="44A5C3A8" w14:textId="70B9EBA4" w:rsidR="00577BFD" w:rsidRPr="0074699E" w:rsidRDefault="00577BFD" w:rsidP="00577BFD">
            <w:pPr>
              <w:pStyle w:val="Default"/>
              <w:jc w:val="center"/>
              <w:rPr>
                <w:sz w:val="20"/>
                <w:szCs w:val="20"/>
              </w:rPr>
            </w:pPr>
            <w:r w:rsidRPr="0074699E">
              <w:rPr>
                <w:sz w:val="20"/>
                <w:szCs w:val="20"/>
              </w:rPr>
              <w:t>1</w:t>
            </w:r>
          </w:p>
        </w:tc>
        <w:tc>
          <w:tcPr>
            <w:tcW w:w="936" w:type="dxa"/>
            <w:vAlign w:val="center"/>
          </w:tcPr>
          <w:p w14:paraId="264FD63B" w14:textId="2791E0B9" w:rsidR="00577BFD" w:rsidRPr="0074699E" w:rsidRDefault="00577BFD" w:rsidP="00577BFD">
            <w:pPr>
              <w:pStyle w:val="Default"/>
              <w:jc w:val="center"/>
              <w:rPr>
                <w:sz w:val="20"/>
                <w:szCs w:val="20"/>
              </w:rPr>
            </w:pPr>
            <w:r w:rsidRPr="0074699E">
              <w:rPr>
                <w:sz w:val="20"/>
                <w:szCs w:val="20"/>
              </w:rPr>
              <w:t>A3 or A4</w:t>
            </w:r>
          </w:p>
        </w:tc>
        <w:tc>
          <w:tcPr>
            <w:tcW w:w="784" w:type="dxa"/>
            <w:vAlign w:val="center"/>
          </w:tcPr>
          <w:p w14:paraId="5FDA52E0" w14:textId="4EABF4F8" w:rsidR="00577BFD" w:rsidRPr="0074699E" w:rsidRDefault="00577BFD" w:rsidP="00577BFD">
            <w:pPr>
              <w:pStyle w:val="Default"/>
              <w:jc w:val="center"/>
              <w:rPr>
                <w:sz w:val="20"/>
                <w:szCs w:val="20"/>
              </w:rPr>
            </w:pPr>
            <w:r w:rsidRPr="0074699E">
              <w:rPr>
                <w:sz w:val="20"/>
                <w:szCs w:val="20"/>
              </w:rPr>
              <w:t>14</w:t>
            </w:r>
          </w:p>
        </w:tc>
      </w:tr>
      <w:tr w:rsidR="00EF2ADB" w:rsidRPr="0074699E" w14:paraId="2535332A" w14:textId="77777777" w:rsidTr="0039789A">
        <w:trPr>
          <w:trHeight w:val="284"/>
        </w:trPr>
        <w:tc>
          <w:tcPr>
            <w:tcW w:w="1227" w:type="dxa"/>
            <w:vAlign w:val="center"/>
          </w:tcPr>
          <w:p w14:paraId="33D69DD2" w14:textId="77777777" w:rsidR="00EF2ADB" w:rsidRPr="0074699E" w:rsidRDefault="00EF2ADB" w:rsidP="00EF2ADB">
            <w:pPr>
              <w:pStyle w:val="Default"/>
              <w:jc w:val="center"/>
              <w:rPr>
                <w:sz w:val="20"/>
                <w:szCs w:val="20"/>
              </w:rPr>
            </w:pPr>
            <w:r w:rsidRPr="0074699E">
              <w:rPr>
                <w:sz w:val="20"/>
                <w:szCs w:val="20"/>
              </w:rPr>
              <w:t>39000</w:t>
            </w:r>
          </w:p>
        </w:tc>
        <w:tc>
          <w:tcPr>
            <w:tcW w:w="1226" w:type="dxa"/>
            <w:vAlign w:val="center"/>
          </w:tcPr>
          <w:p w14:paraId="4B716099"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5793A938"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56CFA8CD"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778BAA0B"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44076593"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6AD0A2B9"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0FF89B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65425A6" w14:textId="77777777" w:rsidR="00EF2ADB" w:rsidRPr="0074699E" w:rsidRDefault="00EF2ADB" w:rsidP="00EF2ADB">
            <w:pPr>
              <w:pStyle w:val="Default"/>
              <w:jc w:val="center"/>
              <w:rPr>
                <w:sz w:val="20"/>
                <w:szCs w:val="20"/>
              </w:rPr>
            </w:pPr>
            <w:r w:rsidRPr="0074699E">
              <w:rPr>
                <w:sz w:val="20"/>
                <w:szCs w:val="20"/>
              </w:rPr>
              <w:t>26.5</w:t>
            </w:r>
          </w:p>
        </w:tc>
      </w:tr>
      <w:tr w:rsidR="00EF2ADB" w:rsidRPr="0074699E" w14:paraId="0AD44FAC" w14:textId="77777777" w:rsidTr="0039789A">
        <w:trPr>
          <w:trHeight w:val="284"/>
        </w:trPr>
        <w:tc>
          <w:tcPr>
            <w:tcW w:w="1227" w:type="dxa"/>
            <w:vAlign w:val="center"/>
          </w:tcPr>
          <w:p w14:paraId="04F88E48" w14:textId="77777777" w:rsidR="00EF2ADB" w:rsidRPr="0074699E" w:rsidRDefault="00EF2ADB" w:rsidP="00EF2ADB">
            <w:pPr>
              <w:pStyle w:val="Default"/>
              <w:jc w:val="center"/>
              <w:rPr>
                <w:b/>
                <w:bCs/>
                <w:sz w:val="20"/>
                <w:szCs w:val="20"/>
              </w:rPr>
            </w:pPr>
            <w:r w:rsidRPr="0074699E">
              <w:rPr>
                <w:b/>
                <w:bCs/>
                <w:sz w:val="20"/>
                <w:szCs w:val="20"/>
              </w:rPr>
              <w:t>47000</w:t>
            </w:r>
          </w:p>
        </w:tc>
        <w:tc>
          <w:tcPr>
            <w:tcW w:w="1226" w:type="dxa"/>
            <w:vAlign w:val="center"/>
          </w:tcPr>
          <w:p w14:paraId="4E77003A"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6508105" w14:textId="77777777" w:rsidR="00EF2ADB" w:rsidRPr="0074699E" w:rsidRDefault="00EF2ADB" w:rsidP="00EF2ADB">
            <w:pPr>
              <w:pStyle w:val="Default"/>
              <w:jc w:val="center"/>
              <w:rPr>
                <w:b/>
                <w:bCs/>
                <w:sz w:val="20"/>
                <w:szCs w:val="20"/>
              </w:rPr>
            </w:pPr>
            <w:r w:rsidRPr="0074699E">
              <w:rPr>
                <w:b/>
                <w:bCs/>
                <w:sz w:val="20"/>
                <w:szCs w:val="20"/>
              </w:rPr>
              <w:t>5000</w:t>
            </w:r>
          </w:p>
        </w:tc>
        <w:tc>
          <w:tcPr>
            <w:tcW w:w="547" w:type="dxa"/>
            <w:vAlign w:val="center"/>
          </w:tcPr>
          <w:p w14:paraId="19726F64"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628093F"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58F79F62"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2EAA6937"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5A932B0F"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AE7D49C" w14:textId="77777777" w:rsidR="00EF2ADB" w:rsidRPr="0074699E" w:rsidRDefault="00EF2ADB" w:rsidP="00EF2ADB">
            <w:pPr>
              <w:pStyle w:val="Default"/>
              <w:jc w:val="center"/>
              <w:rPr>
                <w:sz w:val="20"/>
                <w:szCs w:val="20"/>
              </w:rPr>
            </w:pPr>
            <w:r w:rsidRPr="0074699E">
              <w:rPr>
                <w:sz w:val="20"/>
                <w:szCs w:val="20"/>
              </w:rPr>
              <w:t>26.5</w:t>
            </w:r>
          </w:p>
        </w:tc>
      </w:tr>
      <w:tr w:rsidR="00B26C2A" w:rsidRPr="0074699E" w14:paraId="013743E8" w14:textId="77777777" w:rsidTr="0039789A">
        <w:trPr>
          <w:trHeight w:val="284"/>
        </w:trPr>
        <w:tc>
          <w:tcPr>
            <w:tcW w:w="1227" w:type="dxa"/>
            <w:vAlign w:val="center"/>
          </w:tcPr>
          <w:p w14:paraId="7625044C" w14:textId="51E0C4A9" w:rsidR="00B26C2A" w:rsidRPr="0074699E" w:rsidRDefault="00B26C2A" w:rsidP="00B26C2A">
            <w:pPr>
              <w:pStyle w:val="Default"/>
              <w:jc w:val="center"/>
              <w:rPr>
                <w:b/>
                <w:bCs/>
                <w:sz w:val="20"/>
                <w:szCs w:val="20"/>
              </w:rPr>
            </w:pPr>
            <w:r w:rsidRPr="0074699E">
              <w:rPr>
                <w:b/>
                <w:bCs/>
                <w:sz w:val="20"/>
                <w:szCs w:val="20"/>
              </w:rPr>
              <w:t>47000</w:t>
            </w:r>
          </w:p>
        </w:tc>
        <w:tc>
          <w:tcPr>
            <w:tcW w:w="1226" w:type="dxa"/>
            <w:vAlign w:val="center"/>
          </w:tcPr>
          <w:p w14:paraId="0522D724" w14:textId="36E56B6D" w:rsidR="00B26C2A" w:rsidRPr="0074699E" w:rsidRDefault="00B26C2A" w:rsidP="00B26C2A">
            <w:pPr>
              <w:pStyle w:val="Default"/>
              <w:jc w:val="center"/>
              <w:rPr>
                <w:sz w:val="20"/>
                <w:szCs w:val="20"/>
              </w:rPr>
            </w:pPr>
            <w:r w:rsidRPr="0074699E">
              <w:rPr>
                <w:sz w:val="20"/>
                <w:szCs w:val="20"/>
              </w:rPr>
              <w:t>10, 20</w:t>
            </w:r>
          </w:p>
        </w:tc>
        <w:tc>
          <w:tcPr>
            <w:tcW w:w="1383" w:type="dxa"/>
            <w:vAlign w:val="center"/>
          </w:tcPr>
          <w:p w14:paraId="24A4398D" w14:textId="1A56FAE2" w:rsidR="00B26C2A" w:rsidRPr="0074699E" w:rsidRDefault="00B26C2A" w:rsidP="00B26C2A">
            <w:pPr>
              <w:pStyle w:val="Default"/>
              <w:jc w:val="center"/>
              <w:rPr>
                <w:b/>
                <w:bCs/>
                <w:sz w:val="20"/>
                <w:szCs w:val="20"/>
              </w:rPr>
            </w:pPr>
            <w:r w:rsidRPr="0074699E">
              <w:rPr>
                <w:b/>
                <w:bCs/>
                <w:sz w:val="20"/>
                <w:szCs w:val="20"/>
              </w:rPr>
              <w:t>5000</w:t>
            </w:r>
          </w:p>
        </w:tc>
        <w:tc>
          <w:tcPr>
            <w:tcW w:w="547" w:type="dxa"/>
            <w:vAlign w:val="center"/>
          </w:tcPr>
          <w:p w14:paraId="4B4095E9" w14:textId="623962FF" w:rsidR="00B26C2A" w:rsidRPr="0074699E" w:rsidRDefault="00B26C2A" w:rsidP="00B26C2A">
            <w:pPr>
              <w:pStyle w:val="Default"/>
              <w:jc w:val="center"/>
              <w:rPr>
                <w:sz w:val="20"/>
                <w:szCs w:val="20"/>
              </w:rPr>
            </w:pPr>
            <w:r w:rsidRPr="0074699E">
              <w:rPr>
                <w:sz w:val="20"/>
                <w:szCs w:val="20"/>
              </w:rPr>
              <w:t>61</w:t>
            </w:r>
          </w:p>
        </w:tc>
        <w:tc>
          <w:tcPr>
            <w:tcW w:w="547" w:type="dxa"/>
            <w:vAlign w:val="center"/>
          </w:tcPr>
          <w:p w14:paraId="07C3F49F" w14:textId="305C037A" w:rsidR="00B26C2A" w:rsidRPr="0074699E" w:rsidRDefault="00B26C2A" w:rsidP="00B26C2A">
            <w:pPr>
              <w:pStyle w:val="Default"/>
              <w:jc w:val="center"/>
              <w:rPr>
                <w:sz w:val="20"/>
                <w:szCs w:val="20"/>
              </w:rPr>
            </w:pPr>
            <w:r w:rsidRPr="0074699E">
              <w:rPr>
                <w:sz w:val="20"/>
                <w:szCs w:val="20"/>
              </w:rPr>
              <w:t>22</w:t>
            </w:r>
          </w:p>
        </w:tc>
        <w:tc>
          <w:tcPr>
            <w:tcW w:w="547" w:type="dxa"/>
            <w:vAlign w:val="center"/>
          </w:tcPr>
          <w:p w14:paraId="038C3D99" w14:textId="54FE3AE2" w:rsidR="00B26C2A" w:rsidRPr="0074699E" w:rsidRDefault="00B26C2A" w:rsidP="00B26C2A">
            <w:pPr>
              <w:pStyle w:val="Default"/>
              <w:jc w:val="center"/>
              <w:rPr>
                <w:sz w:val="20"/>
                <w:szCs w:val="20"/>
              </w:rPr>
            </w:pPr>
            <w:r w:rsidRPr="0074699E">
              <w:rPr>
                <w:sz w:val="20"/>
                <w:szCs w:val="20"/>
              </w:rPr>
              <w:t>6</w:t>
            </w:r>
          </w:p>
        </w:tc>
        <w:tc>
          <w:tcPr>
            <w:tcW w:w="1364" w:type="dxa"/>
            <w:vAlign w:val="center"/>
          </w:tcPr>
          <w:p w14:paraId="3623D526" w14:textId="6B3D0425" w:rsidR="00B26C2A" w:rsidRPr="0074699E" w:rsidRDefault="00B26C2A" w:rsidP="00B26C2A">
            <w:pPr>
              <w:pStyle w:val="Default"/>
              <w:jc w:val="center"/>
              <w:rPr>
                <w:sz w:val="20"/>
                <w:szCs w:val="20"/>
              </w:rPr>
            </w:pPr>
            <w:r w:rsidRPr="0074699E">
              <w:rPr>
                <w:sz w:val="20"/>
                <w:szCs w:val="20"/>
              </w:rPr>
              <w:t>1</w:t>
            </w:r>
          </w:p>
        </w:tc>
        <w:tc>
          <w:tcPr>
            <w:tcW w:w="936" w:type="dxa"/>
            <w:vAlign w:val="center"/>
          </w:tcPr>
          <w:p w14:paraId="17B4DFFC" w14:textId="1ED4F8AE" w:rsidR="00B26C2A" w:rsidRPr="0074699E" w:rsidRDefault="00B26C2A" w:rsidP="00B26C2A">
            <w:pPr>
              <w:pStyle w:val="Default"/>
              <w:jc w:val="center"/>
              <w:rPr>
                <w:sz w:val="20"/>
                <w:szCs w:val="20"/>
              </w:rPr>
            </w:pPr>
            <w:r w:rsidRPr="0074699E">
              <w:rPr>
                <w:sz w:val="20"/>
                <w:szCs w:val="20"/>
              </w:rPr>
              <w:t>A3 or A4</w:t>
            </w:r>
          </w:p>
        </w:tc>
        <w:tc>
          <w:tcPr>
            <w:tcW w:w="784" w:type="dxa"/>
            <w:vAlign w:val="center"/>
          </w:tcPr>
          <w:p w14:paraId="11017D79" w14:textId="016A7A53" w:rsidR="00B26C2A" w:rsidRPr="0074699E" w:rsidRDefault="00B26C2A" w:rsidP="00B26C2A">
            <w:pPr>
              <w:pStyle w:val="Default"/>
              <w:jc w:val="center"/>
              <w:rPr>
                <w:sz w:val="20"/>
                <w:szCs w:val="20"/>
              </w:rPr>
            </w:pPr>
            <w:r w:rsidRPr="0074699E">
              <w:rPr>
                <w:sz w:val="20"/>
                <w:szCs w:val="20"/>
              </w:rPr>
              <w:t>21</w:t>
            </w:r>
          </w:p>
        </w:tc>
      </w:tr>
      <w:tr w:rsidR="00EF2ADB" w:rsidRPr="0074699E" w14:paraId="18BDE5FA" w14:textId="77777777" w:rsidTr="0039789A">
        <w:trPr>
          <w:trHeight w:val="284"/>
        </w:trPr>
        <w:tc>
          <w:tcPr>
            <w:tcW w:w="1227" w:type="dxa"/>
            <w:vAlign w:val="center"/>
          </w:tcPr>
          <w:p w14:paraId="0E013BA6" w14:textId="77777777" w:rsidR="00EF2ADB" w:rsidRPr="0074699E" w:rsidRDefault="00EF2ADB" w:rsidP="00EF2ADB">
            <w:pPr>
              <w:pStyle w:val="Default"/>
              <w:jc w:val="center"/>
              <w:rPr>
                <w:sz w:val="20"/>
                <w:szCs w:val="20"/>
              </w:rPr>
            </w:pPr>
            <w:r w:rsidRPr="0074699E">
              <w:rPr>
                <w:sz w:val="20"/>
                <w:szCs w:val="20"/>
              </w:rPr>
              <w:t>56000</w:t>
            </w:r>
          </w:p>
        </w:tc>
        <w:tc>
          <w:tcPr>
            <w:tcW w:w="1226" w:type="dxa"/>
            <w:vAlign w:val="center"/>
          </w:tcPr>
          <w:p w14:paraId="605A11B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A658A97"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2482B426"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4545E1DB"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24F67669"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1E296A8C"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5E92C84"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D5D8B82"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4B19EB2B" w14:textId="77777777" w:rsidTr="0039789A">
        <w:trPr>
          <w:trHeight w:val="284"/>
        </w:trPr>
        <w:tc>
          <w:tcPr>
            <w:tcW w:w="1227" w:type="dxa"/>
            <w:vAlign w:val="center"/>
          </w:tcPr>
          <w:p w14:paraId="482C62F0" w14:textId="77777777" w:rsidR="00EF2ADB" w:rsidRPr="0074699E" w:rsidRDefault="00EF2ADB" w:rsidP="00EF2ADB">
            <w:pPr>
              <w:pStyle w:val="Default"/>
              <w:jc w:val="center"/>
              <w:rPr>
                <w:sz w:val="20"/>
                <w:szCs w:val="20"/>
              </w:rPr>
            </w:pPr>
            <w:r w:rsidRPr="0074699E">
              <w:rPr>
                <w:sz w:val="20"/>
                <w:szCs w:val="20"/>
              </w:rPr>
              <w:t>68000</w:t>
            </w:r>
          </w:p>
        </w:tc>
        <w:tc>
          <w:tcPr>
            <w:tcW w:w="1226" w:type="dxa"/>
            <w:vAlign w:val="center"/>
          </w:tcPr>
          <w:p w14:paraId="69DC7716"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9D18865"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066A58C5"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38DC3B62"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73DEF2D1"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B16426C"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FFF04DF"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56ABE78"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5D1C7F6F" w14:textId="77777777" w:rsidTr="0039789A">
        <w:trPr>
          <w:trHeight w:val="284"/>
        </w:trPr>
        <w:tc>
          <w:tcPr>
            <w:tcW w:w="1227" w:type="dxa"/>
            <w:vAlign w:val="center"/>
          </w:tcPr>
          <w:p w14:paraId="3C5FA7D7" w14:textId="77777777" w:rsidR="00EF2ADB" w:rsidRPr="0074699E" w:rsidRDefault="00EF2ADB" w:rsidP="00EF2ADB">
            <w:pPr>
              <w:pStyle w:val="Default"/>
              <w:jc w:val="center"/>
              <w:rPr>
                <w:sz w:val="20"/>
                <w:szCs w:val="20"/>
              </w:rPr>
            </w:pPr>
            <w:r w:rsidRPr="0074699E">
              <w:rPr>
                <w:sz w:val="20"/>
                <w:szCs w:val="20"/>
              </w:rPr>
              <w:t>82000</w:t>
            </w:r>
          </w:p>
        </w:tc>
        <w:tc>
          <w:tcPr>
            <w:tcW w:w="1226" w:type="dxa"/>
            <w:vAlign w:val="center"/>
          </w:tcPr>
          <w:p w14:paraId="3CB6A71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6340759"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550AC8CF"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19C6811F"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6F544685"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0F22485E"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13EEEE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660DD74"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094D301E" w14:textId="77777777" w:rsidTr="0039789A">
        <w:trPr>
          <w:trHeight w:val="284"/>
        </w:trPr>
        <w:tc>
          <w:tcPr>
            <w:tcW w:w="1227" w:type="dxa"/>
            <w:vAlign w:val="center"/>
          </w:tcPr>
          <w:p w14:paraId="2951AC6D" w14:textId="77777777" w:rsidR="00EF2ADB" w:rsidRPr="0074699E" w:rsidRDefault="00EF2ADB" w:rsidP="00EF2ADB">
            <w:pPr>
              <w:pStyle w:val="Default"/>
              <w:jc w:val="center"/>
              <w:rPr>
                <w:sz w:val="20"/>
                <w:szCs w:val="20"/>
              </w:rPr>
            </w:pPr>
            <w:r w:rsidRPr="0074699E">
              <w:rPr>
                <w:sz w:val="20"/>
                <w:szCs w:val="20"/>
              </w:rPr>
              <w:t>100000</w:t>
            </w:r>
          </w:p>
        </w:tc>
        <w:tc>
          <w:tcPr>
            <w:tcW w:w="1226" w:type="dxa"/>
            <w:vAlign w:val="center"/>
          </w:tcPr>
          <w:p w14:paraId="3D50A90A"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5A71BD7F"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587F9B4F"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32760E4D"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760F6953"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8488EB0"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296C164"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C85EFCD"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106B676E" w14:textId="77777777" w:rsidTr="0039789A">
        <w:trPr>
          <w:trHeight w:val="284"/>
        </w:trPr>
        <w:tc>
          <w:tcPr>
            <w:tcW w:w="1227" w:type="dxa"/>
            <w:vAlign w:val="center"/>
          </w:tcPr>
          <w:p w14:paraId="713B9B8E" w14:textId="77777777" w:rsidR="00EF2ADB" w:rsidRPr="0074699E" w:rsidRDefault="00EF2ADB" w:rsidP="00EF2ADB">
            <w:pPr>
              <w:pStyle w:val="Default"/>
              <w:jc w:val="center"/>
              <w:rPr>
                <w:sz w:val="20"/>
                <w:szCs w:val="20"/>
              </w:rPr>
            </w:pPr>
            <w:r w:rsidRPr="0074699E">
              <w:rPr>
                <w:sz w:val="20"/>
                <w:szCs w:val="20"/>
              </w:rPr>
              <w:lastRenderedPageBreak/>
              <w:t>120000</w:t>
            </w:r>
          </w:p>
        </w:tc>
        <w:tc>
          <w:tcPr>
            <w:tcW w:w="1226" w:type="dxa"/>
            <w:vAlign w:val="center"/>
          </w:tcPr>
          <w:p w14:paraId="16CB7A5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17204647"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4C34C4E5"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1F725A63"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01024F9A"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50B46CEF"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34C3EA30"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AFBFED0" w14:textId="77777777" w:rsidR="00EF2ADB" w:rsidRPr="0074699E" w:rsidRDefault="00EF2ADB" w:rsidP="00EF2ADB">
            <w:pPr>
              <w:pStyle w:val="Default"/>
              <w:jc w:val="center"/>
              <w:rPr>
                <w:sz w:val="20"/>
                <w:szCs w:val="20"/>
              </w:rPr>
            </w:pPr>
            <w:r w:rsidRPr="0074699E">
              <w:rPr>
                <w:sz w:val="20"/>
                <w:szCs w:val="20"/>
              </w:rPr>
              <w:t>67</w:t>
            </w:r>
          </w:p>
        </w:tc>
      </w:tr>
      <w:tr w:rsidR="00EF2ADB" w:rsidRPr="0074699E" w14:paraId="1C640562" w14:textId="77777777" w:rsidTr="0039789A">
        <w:trPr>
          <w:trHeight w:val="284"/>
        </w:trPr>
        <w:tc>
          <w:tcPr>
            <w:tcW w:w="1227" w:type="dxa"/>
            <w:vAlign w:val="center"/>
          </w:tcPr>
          <w:p w14:paraId="036B8FBA" w14:textId="77777777" w:rsidR="00EF2ADB" w:rsidRPr="0074699E" w:rsidRDefault="00EF2ADB" w:rsidP="00EF2ADB">
            <w:pPr>
              <w:pStyle w:val="Default"/>
              <w:jc w:val="center"/>
              <w:rPr>
                <w:sz w:val="20"/>
                <w:szCs w:val="20"/>
              </w:rPr>
            </w:pPr>
            <w:r w:rsidRPr="0074699E">
              <w:rPr>
                <w:sz w:val="20"/>
                <w:szCs w:val="20"/>
              </w:rPr>
              <w:t>150000</w:t>
            </w:r>
          </w:p>
        </w:tc>
        <w:tc>
          <w:tcPr>
            <w:tcW w:w="1226" w:type="dxa"/>
            <w:vAlign w:val="center"/>
          </w:tcPr>
          <w:p w14:paraId="50757EDA"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6905872"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2A9DF2CB"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0878265F"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0464CF13"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2A68C719"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10AAD09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41107C7" w14:textId="77777777" w:rsidR="00EF2ADB" w:rsidRPr="0074699E" w:rsidRDefault="00EF2ADB" w:rsidP="00EF2ADB">
            <w:pPr>
              <w:pStyle w:val="Default"/>
              <w:jc w:val="center"/>
              <w:rPr>
                <w:sz w:val="20"/>
                <w:szCs w:val="20"/>
              </w:rPr>
            </w:pPr>
            <w:r w:rsidRPr="0074699E">
              <w:rPr>
                <w:sz w:val="20"/>
                <w:szCs w:val="20"/>
              </w:rPr>
              <w:t>67</w:t>
            </w:r>
          </w:p>
        </w:tc>
      </w:tr>
      <w:tr w:rsidR="00EF2ADB" w:rsidRPr="0074699E" w14:paraId="7F1731A5" w14:textId="77777777" w:rsidTr="0039789A">
        <w:trPr>
          <w:trHeight w:val="284"/>
        </w:trPr>
        <w:tc>
          <w:tcPr>
            <w:tcW w:w="1227" w:type="dxa"/>
            <w:vAlign w:val="center"/>
          </w:tcPr>
          <w:p w14:paraId="442F3AE5" w14:textId="77777777" w:rsidR="00EF2ADB" w:rsidRPr="0074699E" w:rsidRDefault="00EF2ADB" w:rsidP="00EF2ADB">
            <w:pPr>
              <w:pStyle w:val="Default"/>
              <w:jc w:val="center"/>
              <w:rPr>
                <w:sz w:val="20"/>
                <w:szCs w:val="20"/>
              </w:rPr>
            </w:pPr>
            <w:r w:rsidRPr="0074699E">
              <w:rPr>
                <w:sz w:val="20"/>
                <w:szCs w:val="20"/>
              </w:rPr>
              <w:t>180000</w:t>
            </w:r>
          </w:p>
        </w:tc>
        <w:tc>
          <w:tcPr>
            <w:tcW w:w="1226" w:type="dxa"/>
            <w:vAlign w:val="center"/>
          </w:tcPr>
          <w:p w14:paraId="62F3492B"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A4AD8A1"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14656272"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107E6D9C"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5D3FA401"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6D83AC40"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6F74170C"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3A514AE"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591463C2" w14:textId="77777777" w:rsidTr="0039789A">
        <w:trPr>
          <w:trHeight w:val="284"/>
        </w:trPr>
        <w:tc>
          <w:tcPr>
            <w:tcW w:w="1227" w:type="dxa"/>
            <w:vAlign w:val="center"/>
          </w:tcPr>
          <w:p w14:paraId="37D8905C" w14:textId="77777777" w:rsidR="00EF2ADB" w:rsidRPr="0074699E" w:rsidRDefault="00EF2ADB" w:rsidP="00EF2ADB">
            <w:pPr>
              <w:pStyle w:val="Default"/>
              <w:jc w:val="center"/>
              <w:rPr>
                <w:sz w:val="20"/>
                <w:szCs w:val="20"/>
              </w:rPr>
            </w:pPr>
            <w:r w:rsidRPr="0074699E">
              <w:rPr>
                <w:sz w:val="20"/>
                <w:szCs w:val="20"/>
              </w:rPr>
              <w:t>220000</w:t>
            </w:r>
          </w:p>
        </w:tc>
        <w:tc>
          <w:tcPr>
            <w:tcW w:w="1226" w:type="dxa"/>
            <w:vAlign w:val="center"/>
          </w:tcPr>
          <w:p w14:paraId="0A26F85C"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4129A38"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28B3240C"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7B7AA1B2"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2A9A127E"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73C423BE"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469C242A"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F2427B6"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61707786" w14:textId="77777777" w:rsidTr="0039789A">
        <w:trPr>
          <w:trHeight w:val="284"/>
        </w:trPr>
        <w:tc>
          <w:tcPr>
            <w:tcW w:w="1227" w:type="dxa"/>
            <w:vAlign w:val="center"/>
          </w:tcPr>
          <w:p w14:paraId="7E43E004" w14:textId="77777777" w:rsidR="00EF2ADB" w:rsidRPr="0074699E" w:rsidRDefault="00EF2ADB" w:rsidP="00EF2ADB">
            <w:pPr>
              <w:pStyle w:val="Default"/>
              <w:jc w:val="center"/>
              <w:rPr>
                <w:sz w:val="20"/>
                <w:szCs w:val="20"/>
              </w:rPr>
            </w:pPr>
            <w:r w:rsidRPr="0074699E">
              <w:rPr>
                <w:sz w:val="20"/>
                <w:szCs w:val="20"/>
              </w:rPr>
              <w:t>270000</w:t>
            </w:r>
          </w:p>
        </w:tc>
        <w:tc>
          <w:tcPr>
            <w:tcW w:w="1226" w:type="dxa"/>
            <w:vAlign w:val="center"/>
          </w:tcPr>
          <w:p w14:paraId="0CF5F1CB"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5249A16E"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6DC2EB00"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69BE4A5F"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44380397"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33EE92F8"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62890923"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E3063C6"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4A260014" w14:textId="77777777" w:rsidTr="0039789A">
        <w:trPr>
          <w:trHeight w:val="284"/>
        </w:trPr>
        <w:tc>
          <w:tcPr>
            <w:tcW w:w="1227" w:type="dxa"/>
            <w:vAlign w:val="center"/>
          </w:tcPr>
          <w:p w14:paraId="32A62C4B" w14:textId="77777777" w:rsidR="00EF2ADB" w:rsidRPr="0074699E" w:rsidRDefault="00EF2ADB" w:rsidP="00EF2ADB">
            <w:pPr>
              <w:pStyle w:val="Default"/>
              <w:jc w:val="center"/>
              <w:rPr>
                <w:sz w:val="20"/>
                <w:szCs w:val="20"/>
              </w:rPr>
            </w:pPr>
            <w:r w:rsidRPr="0074699E">
              <w:rPr>
                <w:sz w:val="20"/>
                <w:szCs w:val="20"/>
              </w:rPr>
              <w:t>330000</w:t>
            </w:r>
          </w:p>
        </w:tc>
        <w:tc>
          <w:tcPr>
            <w:tcW w:w="1226" w:type="dxa"/>
            <w:vAlign w:val="center"/>
          </w:tcPr>
          <w:p w14:paraId="2BFE0034"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A5AA541" w14:textId="77777777" w:rsidR="00EF2ADB" w:rsidRPr="0074699E" w:rsidRDefault="00EF2ADB" w:rsidP="00EF2ADB">
            <w:pPr>
              <w:pStyle w:val="Default"/>
              <w:jc w:val="center"/>
              <w:rPr>
                <w:sz w:val="20"/>
                <w:szCs w:val="20"/>
              </w:rPr>
            </w:pPr>
            <w:r w:rsidRPr="0074699E">
              <w:rPr>
                <w:sz w:val="20"/>
                <w:szCs w:val="20"/>
              </w:rPr>
              <w:t>5000</w:t>
            </w:r>
          </w:p>
        </w:tc>
        <w:tc>
          <w:tcPr>
            <w:tcW w:w="547" w:type="dxa"/>
            <w:vAlign w:val="center"/>
          </w:tcPr>
          <w:p w14:paraId="12828AB4"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350FD7EF"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3BDBBCAC"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77E1EBF2"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31259E79"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B3D4FAB"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55E3FB0E" w14:textId="77777777" w:rsidTr="0039789A">
        <w:trPr>
          <w:trHeight w:val="284"/>
        </w:trPr>
        <w:tc>
          <w:tcPr>
            <w:tcW w:w="1227" w:type="dxa"/>
            <w:tcBorders>
              <w:bottom w:val="single" w:sz="4" w:space="0" w:color="auto"/>
            </w:tcBorders>
            <w:vAlign w:val="center"/>
          </w:tcPr>
          <w:p w14:paraId="2EDDD882" w14:textId="77777777" w:rsidR="00EF2ADB" w:rsidRPr="0074699E" w:rsidRDefault="00EF2ADB" w:rsidP="00EF2ADB">
            <w:pPr>
              <w:pStyle w:val="Default"/>
              <w:jc w:val="center"/>
              <w:rPr>
                <w:sz w:val="20"/>
                <w:szCs w:val="20"/>
              </w:rPr>
            </w:pPr>
            <w:r w:rsidRPr="0074699E">
              <w:rPr>
                <w:sz w:val="20"/>
                <w:szCs w:val="20"/>
              </w:rPr>
              <w:t>390000</w:t>
            </w:r>
          </w:p>
        </w:tc>
        <w:tc>
          <w:tcPr>
            <w:tcW w:w="1226" w:type="dxa"/>
            <w:tcBorders>
              <w:bottom w:val="single" w:sz="4" w:space="0" w:color="auto"/>
            </w:tcBorders>
            <w:vAlign w:val="center"/>
          </w:tcPr>
          <w:p w14:paraId="0FC7B385" w14:textId="77777777" w:rsidR="00EF2ADB" w:rsidRPr="0074699E" w:rsidRDefault="00EF2ADB" w:rsidP="00EF2ADB">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7B3EA2F2" w14:textId="77777777" w:rsidR="00EF2ADB" w:rsidRPr="0074699E" w:rsidRDefault="00EF2ADB" w:rsidP="00EF2ADB">
            <w:pPr>
              <w:pStyle w:val="Default"/>
              <w:jc w:val="center"/>
              <w:rPr>
                <w:sz w:val="20"/>
                <w:szCs w:val="20"/>
              </w:rPr>
            </w:pPr>
            <w:r w:rsidRPr="0074699E">
              <w:rPr>
                <w:sz w:val="20"/>
                <w:szCs w:val="20"/>
              </w:rPr>
              <w:t>5000</w:t>
            </w:r>
          </w:p>
        </w:tc>
        <w:tc>
          <w:tcPr>
            <w:tcW w:w="547" w:type="dxa"/>
            <w:tcBorders>
              <w:bottom w:val="single" w:sz="4" w:space="0" w:color="auto"/>
            </w:tcBorders>
            <w:vAlign w:val="center"/>
          </w:tcPr>
          <w:p w14:paraId="2CFE0F82"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29A5AFCA"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5455AFC0"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76442AA5"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3024EA3D"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133AE806" w14:textId="77777777" w:rsidR="00EF2ADB" w:rsidRPr="0074699E" w:rsidRDefault="00EF2ADB" w:rsidP="00EF2ADB">
            <w:pPr>
              <w:pStyle w:val="Default"/>
              <w:jc w:val="center"/>
              <w:rPr>
                <w:sz w:val="20"/>
                <w:szCs w:val="20"/>
              </w:rPr>
            </w:pPr>
            <w:r w:rsidRPr="0074699E">
              <w:rPr>
                <w:sz w:val="20"/>
                <w:szCs w:val="20"/>
              </w:rPr>
              <w:t>175</w:t>
            </w:r>
          </w:p>
        </w:tc>
      </w:tr>
      <w:tr w:rsidR="00EF2ADB" w:rsidRPr="0074699E" w14:paraId="69AD0531" w14:textId="77777777" w:rsidTr="0039789A">
        <w:trPr>
          <w:trHeight w:val="284"/>
        </w:trPr>
        <w:tc>
          <w:tcPr>
            <w:tcW w:w="1227" w:type="dxa"/>
            <w:tcBorders>
              <w:bottom w:val="single" w:sz="18" w:space="0" w:color="auto"/>
            </w:tcBorders>
            <w:vAlign w:val="center"/>
          </w:tcPr>
          <w:p w14:paraId="26232FDD" w14:textId="77777777" w:rsidR="00EF2ADB" w:rsidRPr="0074699E" w:rsidRDefault="00EF2ADB" w:rsidP="00EF2ADB">
            <w:pPr>
              <w:pStyle w:val="Default"/>
              <w:jc w:val="center"/>
              <w:rPr>
                <w:sz w:val="20"/>
                <w:szCs w:val="20"/>
              </w:rPr>
            </w:pPr>
            <w:r w:rsidRPr="0074699E">
              <w:rPr>
                <w:sz w:val="20"/>
                <w:szCs w:val="20"/>
              </w:rPr>
              <w:t>470000</w:t>
            </w:r>
          </w:p>
        </w:tc>
        <w:tc>
          <w:tcPr>
            <w:tcW w:w="1226" w:type="dxa"/>
            <w:tcBorders>
              <w:bottom w:val="single" w:sz="18" w:space="0" w:color="auto"/>
            </w:tcBorders>
            <w:vAlign w:val="center"/>
          </w:tcPr>
          <w:p w14:paraId="2EEFFAB7"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bottom w:val="single" w:sz="18" w:space="0" w:color="auto"/>
            </w:tcBorders>
            <w:vAlign w:val="center"/>
          </w:tcPr>
          <w:p w14:paraId="4772189E" w14:textId="77777777" w:rsidR="00EF2ADB" w:rsidRPr="0074699E" w:rsidRDefault="00EF2ADB" w:rsidP="00EF2ADB">
            <w:pPr>
              <w:pStyle w:val="Default"/>
              <w:jc w:val="center"/>
              <w:rPr>
                <w:sz w:val="20"/>
                <w:szCs w:val="20"/>
              </w:rPr>
            </w:pPr>
            <w:r w:rsidRPr="0074699E">
              <w:rPr>
                <w:sz w:val="20"/>
                <w:szCs w:val="20"/>
              </w:rPr>
              <w:t>5000</w:t>
            </w:r>
          </w:p>
        </w:tc>
        <w:tc>
          <w:tcPr>
            <w:tcW w:w="547" w:type="dxa"/>
            <w:tcBorders>
              <w:bottom w:val="single" w:sz="18" w:space="0" w:color="auto"/>
            </w:tcBorders>
            <w:vAlign w:val="center"/>
          </w:tcPr>
          <w:p w14:paraId="7F2752F1"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18" w:space="0" w:color="auto"/>
            </w:tcBorders>
            <w:vAlign w:val="center"/>
          </w:tcPr>
          <w:p w14:paraId="22A5D6D2"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18" w:space="0" w:color="auto"/>
            </w:tcBorders>
            <w:vAlign w:val="center"/>
          </w:tcPr>
          <w:p w14:paraId="4F2F0616"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18" w:space="0" w:color="auto"/>
            </w:tcBorders>
            <w:vAlign w:val="center"/>
          </w:tcPr>
          <w:p w14:paraId="5A0964FD" w14:textId="77777777" w:rsidR="00EF2ADB" w:rsidRPr="0074699E" w:rsidRDefault="00EF2ADB" w:rsidP="00EF2ADB">
            <w:pPr>
              <w:pStyle w:val="Default"/>
              <w:jc w:val="center"/>
              <w:rPr>
                <w:sz w:val="20"/>
                <w:szCs w:val="20"/>
              </w:rPr>
            </w:pPr>
            <w:r w:rsidRPr="0074699E">
              <w:rPr>
                <w:sz w:val="20"/>
                <w:szCs w:val="20"/>
              </w:rPr>
              <w:t>1.2</w:t>
            </w:r>
          </w:p>
        </w:tc>
        <w:tc>
          <w:tcPr>
            <w:tcW w:w="936" w:type="dxa"/>
            <w:tcBorders>
              <w:bottom w:val="single" w:sz="18" w:space="0" w:color="auto"/>
            </w:tcBorders>
            <w:vAlign w:val="center"/>
          </w:tcPr>
          <w:p w14:paraId="35742670"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18" w:space="0" w:color="auto"/>
            </w:tcBorders>
            <w:vAlign w:val="center"/>
          </w:tcPr>
          <w:p w14:paraId="43F35913" w14:textId="77777777" w:rsidR="00EF2ADB" w:rsidRPr="0074699E" w:rsidRDefault="00EF2ADB" w:rsidP="00EF2ADB">
            <w:pPr>
              <w:pStyle w:val="Default"/>
              <w:jc w:val="center"/>
              <w:rPr>
                <w:sz w:val="20"/>
                <w:szCs w:val="20"/>
              </w:rPr>
            </w:pPr>
            <w:r w:rsidRPr="0074699E">
              <w:rPr>
                <w:sz w:val="20"/>
                <w:szCs w:val="20"/>
              </w:rPr>
              <w:t>175</w:t>
            </w:r>
          </w:p>
        </w:tc>
      </w:tr>
      <w:tr w:rsidR="00EF2ADB" w:rsidRPr="0074699E" w14:paraId="71594276" w14:textId="77777777" w:rsidTr="0039789A">
        <w:trPr>
          <w:trHeight w:val="284"/>
        </w:trPr>
        <w:tc>
          <w:tcPr>
            <w:tcW w:w="1227" w:type="dxa"/>
            <w:tcBorders>
              <w:top w:val="single" w:sz="18" w:space="0" w:color="auto"/>
            </w:tcBorders>
            <w:vAlign w:val="center"/>
          </w:tcPr>
          <w:p w14:paraId="2DAD1A18" w14:textId="77777777" w:rsidR="00EF2ADB" w:rsidRPr="0074699E" w:rsidRDefault="00EF2ADB" w:rsidP="00EF2ADB">
            <w:pPr>
              <w:pStyle w:val="Default"/>
              <w:jc w:val="center"/>
              <w:rPr>
                <w:sz w:val="20"/>
                <w:szCs w:val="20"/>
              </w:rPr>
            </w:pPr>
            <w:r w:rsidRPr="0074699E">
              <w:rPr>
                <w:sz w:val="20"/>
                <w:szCs w:val="20"/>
              </w:rPr>
              <w:t>2200</w:t>
            </w:r>
          </w:p>
        </w:tc>
        <w:tc>
          <w:tcPr>
            <w:tcW w:w="1226" w:type="dxa"/>
            <w:tcBorders>
              <w:top w:val="single" w:sz="18" w:space="0" w:color="auto"/>
            </w:tcBorders>
            <w:vAlign w:val="center"/>
          </w:tcPr>
          <w:p w14:paraId="64CED6C5"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top w:val="single" w:sz="18" w:space="0" w:color="auto"/>
            </w:tcBorders>
            <w:vAlign w:val="center"/>
          </w:tcPr>
          <w:p w14:paraId="6E122B6A" w14:textId="77777777" w:rsidR="00EF2ADB" w:rsidRPr="0074699E" w:rsidRDefault="00EF2ADB" w:rsidP="00EF2ADB">
            <w:pPr>
              <w:pStyle w:val="Default"/>
              <w:jc w:val="center"/>
              <w:rPr>
                <w:sz w:val="20"/>
                <w:szCs w:val="20"/>
              </w:rPr>
            </w:pPr>
            <w:r w:rsidRPr="0074699E">
              <w:rPr>
                <w:sz w:val="20"/>
                <w:szCs w:val="20"/>
              </w:rPr>
              <w:t>7500</w:t>
            </w:r>
          </w:p>
        </w:tc>
        <w:tc>
          <w:tcPr>
            <w:tcW w:w="547" w:type="dxa"/>
            <w:tcBorders>
              <w:top w:val="single" w:sz="18" w:space="0" w:color="auto"/>
            </w:tcBorders>
            <w:vAlign w:val="center"/>
          </w:tcPr>
          <w:p w14:paraId="4A187845" w14:textId="77777777" w:rsidR="00EF2ADB" w:rsidRPr="0074699E" w:rsidRDefault="00EF2ADB" w:rsidP="00EF2ADB">
            <w:pPr>
              <w:pStyle w:val="Default"/>
              <w:jc w:val="center"/>
              <w:rPr>
                <w:sz w:val="20"/>
                <w:szCs w:val="20"/>
              </w:rPr>
            </w:pPr>
            <w:r w:rsidRPr="0074699E">
              <w:rPr>
                <w:sz w:val="20"/>
                <w:szCs w:val="20"/>
              </w:rPr>
              <w:t>35</w:t>
            </w:r>
          </w:p>
        </w:tc>
        <w:tc>
          <w:tcPr>
            <w:tcW w:w="547" w:type="dxa"/>
            <w:tcBorders>
              <w:top w:val="single" w:sz="18" w:space="0" w:color="auto"/>
            </w:tcBorders>
            <w:vAlign w:val="center"/>
          </w:tcPr>
          <w:p w14:paraId="27CAC529" w14:textId="77777777" w:rsidR="00EF2ADB" w:rsidRPr="0074699E" w:rsidRDefault="00EF2ADB" w:rsidP="00EF2ADB">
            <w:pPr>
              <w:pStyle w:val="Default"/>
              <w:jc w:val="center"/>
              <w:rPr>
                <w:sz w:val="20"/>
                <w:szCs w:val="20"/>
              </w:rPr>
            </w:pPr>
            <w:r w:rsidRPr="0074699E">
              <w:rPr>
                <w:sz w:val="20"/>
                <w:szCs w:val="20"/>
              </w:rPr>
              <w:t>10</w:t>
            </w:r>
          </w:p>
        </w:tc>
        <w:tc>
          <w:tcPr>
            <w:tcW w:w="547" w:type="dxa"/>
            <w:tcBorders>
              <w:top w:val="single" w:sz="18" w:space="0" w:color="auto"/>
            </w:tcBorders>
            <w:vAlign w:val="center"/>
          </w:tcPr>
          <w:p w14:paraId="28FA846C" w14:textId="77777777" w:rsidR="00EF2ADB" w:rsidRPr="0074699E" w:rsidRDefault="00EF2ADB" w:rsidP="00EF2ADB">
            <w:pPr>
              <w:pStyle w:val="Default"/>
              <w:jc w:val="center"/>
              <w:rPr>
                <w:sz w:val="20"/>
                <w:szCs w:val="20"/>
              </w:rPr>
            </w:pPr>
            <w:r w:rsidRPr="0074699E">
              <w:rPr>
                <w:sz w:val="20"/>
                <w:szCs w:val="20"/>
              </w:rPr>
              <w:t>4</w:t>
            </w:r>
          </w:p>
        </w:tc>
        <w:tc>
          <w:tcPr>
            <w:tcW w:w="1364" w:type="dxa"/>
            <w:tcBorders>
              <w:top w:val="single" w:sz="18" w:space="0" w:color="auto"/>
            </w:tcBorders>
            <w:vAlign w:val="center"/>
          </w:tcPr>
          <w:p w14:paraId="2DB6E480" w14:textId="77777777" w:rsidR="00EF2ADB" w:rsidRPr="0074699E" w:rsidRDefault="00EF2ADB" w:rsidP="00EF2ADB">
            <w:pPr>
              <w:pStyle w:val="Default"/>
              <w:jc w:val="center"/>
              <w:rPr>
                <w:sz w:val="20"/>
                <w:szCs w:val="20"/>
              </w:rPr>
            </w:pPr>
            <w:r w:rsidRPr="0074699E">
              <w:rPr>
                <w:sz w:val="20"/>
                <w:szCs w:val="20"/>
              </w:rPr>
              <w:t>1</w:t>
            </w:r>
          </w:p>
        </w:tc>
        <w:tc>
          <w:tcPr>
            <w:tcW w:w="936" w:type="dxa"/>
            <w:tcBorders>
              <w:top w:val="single" w:sz="18" w:space="0" w:color="auto"/>
            </w:tcBorders>
            <w:vAlign w:val="center"/>
          </w:tcPr>
          <w:p w14:paraId="5C68BDFE"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top w:val="single" w:sz="18" w:space="0" w:color="auto"/>
            </w:tcBorders>
            <w:vAlign w:val="center"/>
          </w:tcPr>
          <w:p w14:paraId="394D9BA8" w14:textId="77777777" w:rsidR="00EF2ADB" w:rsidRPr="0074699E" w:rsidRDefault="00EF2ADB" w:rsidP="00EF2ADB">
            <w:pPr>
              <w:pStyle w:val="Default"/>
              <w:jc w:val="center"/>
              <w:rPr>
                <w:sz w:val="20"/>
                <w:szCs w:val="20"/>
              </w:rPr>
            </w:pPr>
            <w:r w:rsidRPr="0074699E">
              <w:rPr>
                <w:sz w:val="20"/>
                <w:szCs w:val="20"/>
              </w:rPr>
              <w:t>4</w:t>
            </w:r>
          </w:p>
        </w:tc>
      </w:tr>
      <w:tr w:rsidR="00EF2ADB" w:rsidRPr="0074699E" w14:paraId="7B9C0981" w14:textId="77777777" w:rsidTr="0039789A">
        <w:trPr>
          <w:trHeight w:val="284"/>
        </w:trPr>
        <w:tc>
          <w:tcPr>
            <w:tcW w:w="1227" w:type="dxa"/>
            <w:vAlign w:val="center"/>
          </w:tcPr>
          <w:p w14:paraId="08579F2F" w14:textId="77777777" w:rsidR="00EF2ADB" w:rsidRPr="0074699E" w:rsidRDefault="00EF2ADB" w:rsidP="00EF2ADB">
            <w:pPr>
              <w:pStyle w:val="Default"/>
              <w:jc w:val="center"/>
              <w:rPr>
                <w:sz w:val="20"/>
                <w:szCs w:val="20"/>
              </w:rPr>
            </w:pPr>
            <w:r w:rsidRPr="0074699E">
              <w:rPr>
                <w:sz w:val="20"/>
                <w:szCs w:val="20"/>
              </w:rPr>
              <w:t>2700</w:t>
            </w:r>
          </w:p>
        </w:tc>
        <w:tc>
          <w:tcPr>
            <w:tcW w:w="1226" w:type="dxa"/>
            <w:vAlign w:val="center"/>
          </w:tcPr>
          <w:p w14:paraId="24827A5C" w14:textId="77777777" w:rsidR="00EF2ADB" w:rsidRPr="0074699E" w:rsidRDefault="00EF2ADB" w:rsidP="00EF2ADB">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3C9CDC4F" w14:textId="77777777" w:rsidR="00EF2ADB" w:rsidRPr="0074699E" w:rsidRDefault="00EF2ADB" w:rsidP="00EF2ADB">
            <w:pPr>
              <w:pStyle w:val="Default"/>
              <w:jc w:val="center"/>
              <w:rPr>
                <w:sz w:val="20"/>
                <w:szCs w:val="20"/>
              </w:rPr>
            </w:pPr>
            <w:r w:rsidRPr="0074699E">
              <w:rPr>
                <w:sz w:val="20"/>
                <w:szCs w:val="20"/>
              </w:rPr>
              <w:t>7500</w:t>
            </w:r>
          </w:p>
        </w:tc>
        <w:tc>
          <w:tcPr>
            <w:tcW w:w="547" w:type="dxa"/>
            <w:tcBorders>
              <w:bottom w:val="single" w:sz="4" w:space="0" w:color="auto"/>
            </w:tcBorders>
            <w:vAlign w:val="center"/>
          </w:tcPr>
          <w:p w14:paraId="68BCA813" w14:textId="77777777" w:rsidR="00EF2ADB" w:rsidRPr="0074699E" w:rsidRDefault="00EF2ADB" w:rsidP="00EF2ADB">
            <w:pPr>
              <w:pStyle w:val="Default"/>
              <w:jc w:val="center"/>
              <w:rPr>
                <w:sz w:val="20"/>
                <w:szCs w:val="20"/>
              </w:rPr>
            </w:pPr>
            <w:r w:rsidRPr="0074699E">
              <w:rPr>
                <w:sz w:val="20"/>
                <w:szCs w:val="20"/>
              </w:rPr>
              <w:t>35</w:t>
            </w:r>
          </w:p>
        </w:tc>
        <w:tc>
          <w:tcPr>
            <w:tcW w:w="547" w:type="dxa"/>
            <w:tcBorders>
              <w:bottom w:val="single" w:sz="4" w:space="0" w:color="auto"/>
            </w:tcBorders>
            <w:vAlign w:val="center"/>
          </w:tcPr>
          <w:p w14:paraId="2888D7E4"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24CF0A64"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35CE5986"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84D3030"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43E785A" w14:textId="77777777" w:rsidR="00EF2ADB" w:rsidRPr="0074699E" w:rsidRDefault="00EF2ADB" w:rsidP="00EF2ADB">
            <w:pPr>
              <w:pStyle w:val="Default"/>
              <w:jc w:val="center"/>
              <w:rPr>
                <w:sz w:val="20"/>
                <w:szCs w:val="20"/>
              </w:rPr>
            </w:pPr>
            <w:r w:rsidRPr="0074699E">
              <w:rPr>
                <w:sz w:val="20"/>
                <w:szCs w:val="20"/>
              </w:rPr>
              <w:t>6.5</w:t>
            </w:r>
          </w:p>
        </w:tc>
      </w:tr>
      <w:tr w:rsidR="00EF7698" w:rsidRPr="0074699E" w14:paraId="28CCA586" w14:textId="77777777" w:rsidTr="0039789A">
        <w:trPr>
          <w:trHeight w:val="284"/>
        </w:trPr>
        <w:tc>
          <w:tcPr>
            <w:tcW w:w="1227" w:type="dxa"/>
            <w:vAlign w:val="center"/>
          </w:tcPr>
          <w:p w14:paraId="35F59C7F" w14:textId="13BAE80A" w:rsidR="00EF7698" w:rsidRPr="0074699E" w:rsidRDefault="00EF7698" w:rsidP="00EF7698">
            <w:pPr>
              <w:pStyle w:val="Default"/>
              <w:jc w:val="center"/>
              <w:rPr>
                <w:sz w:val="20"/>
                <w:szCs w:val="20"/>
              </w:rPr>
            </w:pPr>
            <w:r w:rsidRPr="0074699E">
              <w:rPr>
                <w:sz w:val="20"/>
                <w:szCs w:val="20"/>
              </w:rPr>
              <w:t>3000</w:t>
            </w:r>
          </w:p>
        </w:tc>
        <w:tc>
          <w:tcPr>
            <w:tcW w:w="1226" w:type="dxa"/>
            <w:vAlign w:val="center"/>
          </w:tcPr>
          <w:p w14:paraId="2A818A75" w14:textId="021D9963" w:rsidR="00EF7698" w:rsidRPr="0074699E" w:rsidRDefault="00EF7698" w:rsidP="00EF7698">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46A96792" w14:textId="55167EC8" w:rsidR="00EF7698" w:rsidRPr="0074699E" w:rsidRDefault="00EF7698" w:rsidP="00EF7698">
            <w:pPr>
              <w:pStyle w:val="Default"/>
              <w:jc w:val="center"/>
              <w:rPr>
                <w:sz w:val="20"/>
                <w:szCs w:val="20"/>
              </w:rPr>
            </w:pPr>
            <w:r w:rsidRPr="0074699E">
              <w:rPr>
                <w:sz w:val="20"/>
                <w:szCs w:val="20"/>
              </w:rPr>
              <w:t>7500</w:t>
            </w:r>
          </w:p>
        </w:tc>
        <w:tc>
          <w:tcPr>
            <w:tcW w:w="547" w:type="dxa"/>
            <w:tcBorders>
              <w:bottom w:val="single" w:sz="4" w:space="0" w:color="auto"/>
            </w:tcBorders>
            <w:vAlign w:val="center"/>
          </w:tcPr>
          <w:p w14:paraId="6BF7274D" w14:textId="5B0A9905" w:rsidR="00EF7698" w:rsidRPr="0074699E" w:rsidRDefault="00EF7698" w:rsidP="00EF7698">
            <w:pPr>
              <w:pStyle w:val="Default"/>
              <w:jc w:val="center"/>
              <w:rPr>
                <w:sz w:val="20"/>
                <w:szCs w:val="20"/>
              </w:rPr>
            </w:pPr>
            <w:r w:rsidRPr="0074699E">
              <w:rPr>
                <w:sz w:val="20"/>
                <w:szCs w:val="20"/>
              </w:rPr>
              <w:t>35</w:t>
            </w:r>
          </w:p>
        </w:tc>
        <w:tc>
          <w:tcPr>
            <w:tcW w:w="547" w:type="dxa"/>
            <w:tcBorders>
              <w:bottom w:val="single" w:sz="4" w:space="0" w:color="auto"/>
            </w:tcBorders>
            <w:vAlign w:val="center"/>
          </w:tcPr>
          <w:p w14:paraId="03AB97F5" w14:textId="409D30E7" w:rsidR="00EF7698" w:rsidRPr="0074699E" w:rsidRDefault="00EF7698" w:rsidP="00EF7698">
            <w:pPr>
              <w:pStyle w:val="Default"/>
              <w:jc w:val="center"/>
              <w:rPr>
                <w:sz w:val="20"/>
                <w:szCs w:val="20"/>
              </w:rPr>
            </w:pPr>
            <w:r w:rsidRPr="0074699E">
              <w:rPr>
                <w:sz w:val="20"/>
                <w:szCs w:val="20"/>
              </w:rPr>
              <w:t>12</w:t>
            </w:r>
          </w:p>
        </w:tc>
        <w:tc>
          <w:tcPr>
            <w:tcW w:w="547" w:type="dxa"/>
            <w:vAlign w:val="center"/>
          </w:tcPr>
          <w:p w14:paraId="68F14388" w14:textId="6969F0D2" w:rsidR="00EF7698" w:rsidRPr="0074699E" w:rsidRDefault="00EF7698" w:rsidP="00EF7698">
            <w:pPr>
              <w:pStyle w:val="Default"/>
              <w:jc w:val="center"/>
              <w:rPr>
                <w:sz w:val="20"/>
                <w:szCs w:val="20"/>
              </w:rPr>
            </w:pPr>
            <w:r w:rsidRPr="0074699E">
              <w:rPr>
                <w:sz w:val="20"/>
                <w:szCs w:val="20"/>
              </w:rPr>
              <w:t>6</w:t>
            </w:r>
          </w:p>
        </w:tc>
        <w:tc>
          <w:tcPr>
            <w:tcW w:w="1364" w:type="dxa"/>
            <w:vAlign w:val="center"/>
          </w:tcPr>
          <w:p w14:paraId="0AB894B9" w14:textId="20489F81" w:rsidR="00EF7698" w:rsidRPr="0074699E" w:rsidRDefault="00EF7698" w:rsidP="00EF7698">
            <w:pPr>
              <w:pStyle w:val="Default"/>
              <w:jc w:val="center"/>
              <w:rPr>
                <w:sz w:val="20"/>
                <w:szCs w:val="20"/>
              </w:rPr>
            </w:pPr>
            <w:r w:rsidRPr="0074699E">
              <w:rPr>
                <w:sz w:val="20"/>
                <w:szCs w:val="20"/>
              </w:rPr>
              <w:t>1</w:t>
            </w:r>
          </w:p>
        </w:tc>
        <w:tc>
          <w:tcPr>
            <w:tcW w:w="936" w:type="dxa"/>
            <w:vAlign w:val="center"/>
          </w:tcPr>
          <w:p w14:paraId="662E284A" w14:textId="1D1BCAF8" w:rsidR="00EF7698" w:rsidRPr="0074699E" w:rsidRDefault="00EF7698" w:rsidP="00EF7698">
            <w:pPr>
              <w:pStyle w:val="Default"/>
              <w:jc w:val="center"/>
              <w:rPr>
                <w:sz w:val="20"/>
                <w:szCs w:val="20"/>
              </w:rPr>
            </w:pPr>
            <w:r w:rsidRPr="0074699E">
              <w:rPr>
                <w:sz w:val="20"/>
                <w:szCs w:val="20"/>
              </w:rPr>
              <w:t>A3 or A4</w:t>
            </w:r>
          </w:p>
        </w:tc>
        <w:tc>
          <w:tcPr>
            <w:tcW w:w="784" w:type="dxa"/>
            <w:vAlign w:val="center"/>
          </w:tcPr>
          <w:p w14:paraId="13CC89BC" w14:textId="4E463AEC" w:rsidR="00EF7698" w:rsidRPr="0074699E" w:rsidRDefault="00EF7698" w:rsidP="00EF7698">
            <w:pPr>
              <w:pStyle w:val="Default"/>
              <w:jc w:val="center"/>
              <w:rPr>
                <w:sz w:val="20"/>
                <w:szCs w:val="20"/>
              </w:rPr>
            </w:pPr>
            <w:r w:rsidRPr="0074699E">
              <w:rPr>
                <w:sz w:val="20"/>
                <w:szCs w:val="20"/>
              </w:rPr>
              <w:t>6.5</w:t>
            </w:r>
          </w:p>
        </w:tc>
      </w:tr>
      <w:tr w:rsidR="00EF2ADB" w:rsidRPr="0074699E" w14:paraId="744E01C7" w14:textId="77777777" w:rsidTr="0039789A">
        <w:trPr>
          <w:trHeight w:val="284"/>
        </w:trPr>
        <w:tc>
          <w:tcPr>
            <w:tcW w:w="1227" w:type="dxa"/>
            <w:vAlign w:val="center"/>
          </w:tcPr>
          <w:p w14:paraId="2C25A0E3" w14:textId="77777777" w:rsidR="00EF2ADB" w:rsidRPr="0074699E" w:rsidRDefault="00EF2ADB" w:rsidP="00EF2ADB">
            <w:pPr>
              <w:pStyle w:val="Default"/>
              <w:jc w:val="center"/>
              <w:rPr>
                <w:sz w:val="20"/>
                <w:szCs w:val="20"/>
              </w:rPr>
            </w:pPr>
            <w:r w:rsidRPr="0074699E">
              <w:rPr>
                <w:sz w:val="20"/>
                <w:szCs w:val="20"/>
              </w:rPr>
              <w:t>3300</w:t>
            </w:r>
          </w:p>
        </w:tc>
        <w:tc>
          <w:tcPr>
            <w:tcW w:w="1226" w:type="dxa"/>
            <w:vAlign w:val="center"/>
          </w:tcPr>
          <w:p w14:paraId="3A99E43B"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CD57504"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63F6DC2A"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10691C90"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2B7989F8"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70AEB7C6"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79CD081C"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9BD0AA4"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07CE7EE8" w14:textId="77777777" w:rsidTr="0039789A">
        <w:trPr>
          <w:trHeight w:val="284"/>
        </w:trPr>
        <w:tc>
          <w:tcPr>
            <w:tcW w:w="1227" w:type="dxa"/>
            <w:vAlign w:val="center"/>
          </w:tcPr>
          <w:p w14:paraId="6FA72514" w14:textId="77777777" w:rsidR="00EF2ADB" w:rsidRPr="0074699E" w:rsidRDefault="00EF2ADB" w:rsidP="00EF2ADB">
            <w:pPr>
              <w:pStyle w:val="Default"/>
              <w:jc w:val="center"/>
              <w:rPr>
                <w:sz w:val="20"/>
                <w:szCs w:val="20"/>
              </w:rPr>
            </w:pPr>
            <w:r w:rsidRPr="0074699E">
              <w:rPr>
                <w:sz w:val="20"/>
                <w:szCs w:val="20"/>
              </w:rPr>
              <w:t>3900</w:t>
            </w:r>
          </w:p>
        </w:tc>
        <w:tc>
          <w:tcPr>
            <w:tcW w:w="1226" w:type="dxa"/>
            <w:vAlign w:val="center"/>
          </w:tcPr>
          <w:p w14:paraId="7A465EC8"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8AF1BDC"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70CCB4D7"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784287ED"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2B6577A0"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6EAAF795"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FE913C1"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BA79A13"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0550627C" w14:textId="77777777" w:rsidTr="0039789A">
        <w:trPr>
          <w:trHeight w:val="284"/>
        </w:trPr>
        <w:tc>
          <w:tcPr>
            <w:tcW w:w="1227" w:type="dxa"/>
            <w:vAlign w:val="center"/>
          </w:tcPr>
          <w:p w14:paraId="17E74002" w14:textId="77777777" w:rsidR="00EF2ADB" w:rsidRPr="0074699E" w:rsidRDefault="00EF2ADB" w:rsidP="00EF2ADB">
            <w:pPr>
              <w:pStyle w:val="Default"/>
              <w:jc w:val="center"/>
              <w:rPr>
                <w:sz w:val="20"/>
                <w:szCs w:val="20"/>
              </w:rPr>
            </w:pPr>
            <w:r w:rsidRPr="0074699E">
              <w:rPr>
                <w:sz w:val="20"/>
                <w:szCs w:val="20"/>
              </w:rPr>
              <w:t>4700</w:t>
            </w:r>
          </w:p>
        </w:tc>
        <w:tc>
          <w:tcPr>
            <w:tcW w:w="1226" w:type="dxa"/>
            <w:vAlign w:val="center"/>
          </w:tcPr>
          <w:p w14:paraId="1D8F4945"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CFAACEB"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57C86679"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E100527"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07A270CE"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7DCE34D2"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ACD6003"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3E93984"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20DB7F0E" w14:textId="77777777" w:rsidTr="0039789A">
        <w:trPr>
          <w:trHeight w:val="284"/>
        </w:trPr>
        <w:tc>
          <w:tcPr>
            <w:tcW w:w="1227" w:type="dxa"/>
            <w:vAlign w:val="center"/>
          </w:tcPr>
          <w:p w14:paraId="77DEE73D" w14:textId="77777777" w:rsidR="00EF2ADB" w:rsidRPr="0074699E" w:rsidRDefault="00EF2ADB" w:rsidP="00EF2ADB">
            <w:pPr>
              <w:pStyle w:val="Default"/>
              <w:jc w:val="center"/>
              <w:rPr>
                <w:sz w:val="20"/>
                <w:szCs w:val="20"/>
              </w:rPr>
            </w:pPr>
            <w:r w:rsidRPr="0074699E">
              <w:rPr>
                <w:sz w:val="20"/>
                <w:szCs w:val="20"/>
              </w:rPr>
              <w:t>5600</w:t>
            </w:r>
          </w:p>
        </w:tc>
        <w:tc>
          <w:tcPr>
            <w:tcW w:w="1226" w:type="dxa"/>
            <w:vAlign w:val="center"/>
          </w:tcPr>
          <w:p w14:paraId="3D5A1834"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45F6546"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1ABCF4DD"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E0A923B"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5698DA5E"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40FE286E"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7161ED7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54DF981D"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28F701E9" w14:textId="77777777" w:rsidTr="0039789A">
        <w:trPr>
          <w:trHeight w:val="284"/>
        </w:trPr>
        <w:tc>
          <w:tcPr>
            <w:tcW w:w="1227" w:type="dxa"/>
            <w:vAlign w:val="center"/>
          </w:tcPr>
          <w:p w14:paraId="1FA612DB" w14:textId="77777777" w:rsidR="00EF2ADB" w:rsidRPr="0074699E" w:rsidRDefault="00EF2ADB" w:rsidP="00EF2ADB">
            <w:pPr>
              <w:pStyle w:val="Default"/>
              <w:jc w:val="center"/>
              <w:rPr>
                <w:sz w:val="20"/>
                <w:szCs w:val="20"/>
              </w:rPr>
            </w:pPr>
            <w:r w:rsidRPr="0074699E">
              <w:rPr>
                <w:sz w:val="20"/>
                <w:szCs w:val="20"/>
              </w:rPr>
              <w:t>6800</w:t>
            </w:r>
          </w:p>
        </w:tc>
        <w:tc>
          <w:tcPr>
            <w:tcW w:w="1226" w:type="dxa"/>
            <w:vAlign w:val="center"/>
          </w:tcPr>
          <w:p w14:paraId="412E1C12"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20F7C771"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5CAAF8EA"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61C120F"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1DED9641"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3EA9F60F"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9516B01"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382B8C3"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3F76E550" w14:textId="77777777" w:rsidTr="0039789A">
        <w:trPr>
          <w:trHeight w:val="284"/>
        </w:trPr>
        <w:tc>
          <w:tcPr>
            <w:tcW w:w="1227" w:type="dxa"/>
            <w:vAlign w:val="center"/>
          </w:tcPr>
          <w:p w14:paraId="2710FECB" w14:textId="77777777" w:rsidR="00EF2ADB" w:rsidRPr="0074699E" w:rsidRDefault="00EF2ADB" w:rsidP="00EF2ADB">
            <w:pPr>
              <w:pStyle w:val="Default"/>
              <w:jc w:val="center"/>
              <w:rPr>
                <w:sz w:val="20"/>
                <w:szCs w:val="20"/>
              </w:rPr>
            </w:pPr>
            <w:r w:rsidRPr="0074699E">
              <w:rPr>
                <w:sz w:val="20"/>
                <w:szCs w:val="20"/>
              </w:rPr>
              <w:t>8200</w:t>
            </w:r>
          </w:p>
        </w:tc>
        <w:tc>
          <w:tcPr>
            <w:tcW w:w="1226" w:type="dxa"/>
            <w:vAlign w:val="center"/>
          </w:tcPr>
          <w:p w14:paraId="520B7F99"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1E2ADFDC"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6DDAB524"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7A640515"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6A24031E"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029885EC"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056510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A7040E7" w14:textId="77777777" w:rsidR="00EF2ADB" w:rsidRPr="0074699E" w:rsidRDefault="00EF2ADB" w:rsidP="00EF2ADB">
            <w:pPr>
              <w:pStyle w:val="Default"/>
              <w:jc w:val="center"/>
              <w:rPr>
                <w:sz w:val="20"/>
                <w:szCs w:val="20"/>
              </w:rPr>
            </w:pPr>
            <w:r w:rsidRPr="0074699E">
              <w:rPr>
                <w:sz w:val="20"/>
                <w:szCs w:val="20"/>
              </w:rPr>
              <w:t>20</w:t>
            </w:r>
          </w:p>
        </w:tc>
      </w:tr>
      <w:tr w:rsidR="00EF2ADB" w:rsidRPr="0074699E" w14:paraId="13F4913B" w14:textId="77777777" w:rsidTr="0039789A">
        <w:trPr>
          <w:trHeight w:val="284"/>
        </w:trPr>
        <w:tc>
          <w:tcPr>
            <w:tcW w:w="1227" w:type="dxa"/>
            <w:vAlign w:val="center"/>
          </w:tcPr>
          <w:p w14:paraId="4F481098" w14:textId="77777777" w:rsidR="00EF2ADB" w:rsidRPr="0074699E" w:rsidRDefault="00EF2ADB" w:rsidP="00EF2ADB">
            <w:pPr>
              <w:pStyle w:val="Default"/>
              <w:jc w:val="center"/>
              <w:rPr>
                <w:b/>
                <w:bCs/>
                <w:sz w:val="20"/>
                <w:szCs w:val="20"/>
              </w:rPr>
            </w:pPr>
            <w:r w:rsidRPr="0074699E">
              <w:rPr>
                <w:b/>
                <w:bCs/>
                <w:sz w:val="20"/>
                <w:szCs w:val="20"/>
              </w:rPr>
              <w:t>10000</w:t>
            </w:r>
          </w:p>
        </w:tc>
        <w:tc>
          <w:tcPr>
            <w:tcW w:w="1226" w:type="dxa"/>
            <w:vAlign w:val="center"/>
          </w:tcPr>
          <w:p w14:paraId="1AB16B97"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23794790" w14:textId="77777777" w:rsidR="00EF2ADB" w:rsidRPr="0074699E" w:rsidRDefault="00EF2ADB" w:rsidP="00EF2ADB">
            <w:pPr>
              <w:pStyle w:val="Default"/>
              <w:jc w:val="center"/>
              <w:rPr>
                <w:b/>
                <w:bCs/>
                <w:sz w:val="20"/>
                <w:szCs w:val="20"/>
              </w:rPr>
            </w:pPr>
            <w:r w:rsidRPr="0074699E">
              <w:rPr>
                <w:b/>
                <w:bCs/>
                <w:sz w:val="20"/>
                <w:szCs w:val="20"/>
              </w:rPr>
              <w:t>7500</w:t>
            </w:r>
          </w:p>
        </w:tc>
        <w:tc>
          <w:tcPr>
            <w:tcW w:w="547" w:type="dxa"/>
            <w:vAlign w:val="center"/>
          </w:tcPr>
          <w:p w14:paraId="7EBB32A1"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6E924A17"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7D313B14"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64B46FAA"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792CC14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4FF5F37" w14:textId="77777777" w:rsidR="00EF2ADB" w:rsidRPr="0074699E" w:rsidRDefault="00EF2ADB" w:rsidP="00EF2ADB">
            <w:pPr>
              <w:pStyle w:val="Default"/>
              <w:jc w:val="center"/>
              <w:rPr>
                <w:sz w:val="20"/>
                <w:szCs w:val="20"/>
              </w:rPr>
            </w:pPr>
            <w:r w:rsidRPr="0074699E">
              <w:rPr>
                <w:sz w:val="20"/>
                <w:szCs w:val="20"/>
              </w:rPr>
              <w:t>20</w:t>
            </w:r>
          </w:p>
        </w:tc>
      </w:tr>
      <w:tr w:rsidR="00EA72F5" w:rsidRPr="0074699E" w14:paraId="7DB2B599" w14:textId="77777777" w:rsidTr="0039789A">
        <w:trPr>
          <w:trHeight w:val="284"/>
        </w:trPr>
        <w:tc>
          <w:tcPr>
            <w:tcW w:w="1227" w:type="dxa"/>
            <w:vAlign w:val="center"/>
          </w:tcPr>
          <w:p w14:paraId="41774EA4" w14:textId="11F3F3D2" w:rsidR="00EA72F5" w:rsidRPr="0074699E" w:rsidRDefault="00EA72F5" w:rsidP="00EA72F5">
            <w:pPr>
              <w:pStyle w:val="Default"/>
              <w:jc w:val="center"/>
              <w:rPr>
                <w:b/>
                <w:bCs/>
                <w:sz w:val="20"/>
                <w:szCs w:val="20"/>
              </w:rPr>
            </w:pPr>
            <w:r w:rsidRPr="0074699E">
              <w:rPr>
                <w:b/>
                <w:bCs/>
                <w:sz w:val="20"/>
                <w:szCs w:val="20"/>
              </w:rPr>
              <w:t>10000</w:t>
            </w:r>
          </w:p>
        </w:tc>
        <w:tc>
          <w:tcPr>
            <w:tcW w:w="1226" w:type="dxa"/>
            <w:vAlign w:val="center"/>
          </w:tcPr>
          <w:p w14:paraId="1910AE5D" w14:textId="56DD68E0" w:rsidR="00EA72F5" w:rsidRPr="0074699E" w:rsidRDefault="00EA72F5" w:rsidP="00EA72F5">
            <w:pPr>
              <w:pStyle w:val="Default"/>
              <w:jc w:val="center"/>
              <w:rPr>
                <w:sz w:val="20"/>
                <w:szCs w:val="20"/>
              </w:rPr>
            </w:pPr>
            <w:r w:rsidRPr="0074699E">
              <w:rPr>
                <w:sz w:val="20"/>
                <w:szCs w:val="20"/>
              </w:rPr>
              <w:t>10, 20</w:t>
            </w:r>
          </w:p>
        </w:tc>
        <w:tc>
          <w:tcPr>
            <w:tcW w:w="1383" w:type="dxa"/>
            <w:vAlign w:val="center"/>
          </w:tcPr>
          <w:p w14:paraId="2FFDF5E3" w14:textId="070D2BF3" w:rsidR="00EA72F5" w:rsidRPr="0074699E" w:rsidRDefault="00EA72F5" w:rsidP="00EA72F5">
            <w:pPr>
              <w:pStyle w:val="Default"/>
              <w:jc w:val="center"/>
              <w:rPr>
                <w:b/>
                <w:bCs/>
                <w:sz w:val="20"/>
                <w:szCs w:val="20"/>
              </w:rPr>
            </w:pPr>
            <w:r w:rsidRPr="0074699E">
              <w:rPr>
                <w:b/>
                <w:bCs/>
                <w:sz w:val="20"/>
                <w:szCs w:val="20"/>
              </w:rPr>
              <w:t>7500</w:t>
            </w:r>
          </w:p>
        </w:tc>
        <w:tc>
          <w:tcPr>
            <w:tcW w:w="547" w:type="dxa"/>
            <w:vAlign w:val="center"/>
          </w:tcPr>
          <w:p w14:paraId="3CCEBF9C" w14:textId="4640F181" w:rsidR="00EA72F5" w:rsidRPr="0074699E" w:rsidRDefault="00EA72F5" w:rsidP="00EA72F5">
            <w:pPr>
              <w:pStyle w:val="Default"/>
              <w:jc w:val="center"/>
              <w:rPr>
                <w:sz w:val="20"/>
                <w:szCs w:val="20"/>
              </w:rPr>
            </w:pPr>
            <w:r w:rsidRPr="0074699E">
              <w:rPr>
                <w:sz w:val="20"/>
                <w:szCs w:val="20"/>
              </w:rPr>
              <w:t>61</w:t>
            </w:r>
          </w:p>
        </w:tc>
        <w:tc>
          <w:tcPr>
            <w:tcW w:w="547" w:type="dxa"/>
            <w:vAlign w:val="center"/>
          </w:tcPr>
          <w:p w14:paraId="62999BB6" w14:textId="26D0377A" w:rsidR="00EA72F5" w:rsidRPr="0074699E" w:rsidRDefault="00EA72F5" w:rsidP="00EA72F5">
            <w:pPr>
              <w:pStyle w:val="Default"/>
              <w:jc w:val="center"/>
              <w:rPr>
                <w:sz w:val="20"/>
                <w:szCs w:val="20"/>
              </w:rPr>
            </w:pPr>
            <w:r w:rsidRPr="0074699E">
              <w:rPr>
                <w:sz w:val="20"/>
                <w:szCs w:val="20"/>
              </w:rPr>
              <w:t>20</w:t>
            </w:r>
          </w:p>
        </w:tc>
        <w:tc>
          <w:tcPr>
            <w:tcW w:w="547" w:type="dxa"/>
            <w:vAlign w:val="center"/>
          </w:tcPr>
          <w:p w14:paraId="39F77F5E" w14:textId="1CED1705" w:rsidR="00EA72F5" w:rsidRPr="0074699E" w:rsidRDefault="00EA72F5" w:rsidP="00EA72F5">
            <w:pPr>
              <w:pStyle w:val="Default"/>
              <w:jc w:val="center"/>
              <w:rPr>
                <w:sz w:val="20"/>
                <w:szCs w:val="20"/>
              </w:rPr>
            </w:pPr>
            <w:r w:rsidRPr="0074699E">
              <w:rPr>
                <w:sz w:val="20"/>
                <w:szCs w:val="20"/>
              </w:rPr>
              <w:t>4</w:t>
            </w:r>
          </w:p>
        </w:tc>
        <w:tc>
          <w:tcPr>
            <w:tcW w:w="1364" w:type="dxa"/>
            <w:vAlign w:val="center"/>
          </w:tcPr>
          <w:p w14:paraId="66DE025A" w14:textId="7EE96970" w:rsidR="00EA72F5" w:rsidRPr="0074699E" w:rsidRDefault="00EA72F5" w:rsidP="00EA72F5">
            <w:pPr>
              <w:pStyle w:val="Default"/>
              <w:jc w:val="center"/>
              <w:rPr>
                <w:sz w:val="20"/>
                <w:szCs w:val="20"/>
              </w:rPr>
            </w:pPr>
            <w:r w:rsidRPr="0074699E">
              <w:rPr>
                <w:sz w:val="20"/>
                <w:szCs w:val="20"/>
              </w:rPr>
              <w:t>1</w:t>
            </w:r>
          </w:p>
        </w:tc>
        <w:tc>
          <w:tcPr>
            <w:tcW w:w="936" w:type="dxa"/>
            <w:vAlign w:val="center"/>
          </w:tcPr>
          <w:p w14:paraId="6E0D224A" w14:textId="5B7EECC4" w:rsidR="00EA72F5" w:rsidRPr="0074699E" w:rsidRDefault="00EA72F5" w:rsidP="00EA72F5">
            <w:pPr>
              <w:pStyle w:val="Default"/>
              <w:jc w:val="center"/>
              <w:rPr>
                <w:sz w:val="20"/>
                <w:szCs w:val="20"/>
              </w:rPr>
            </w:pPr>
            <w:r w:rsidRPr="0074699E">
              <w:rPr>
                <w:sz w:val="20"/>
                <w:szCs w:val="20"/>
              </w:rPr>
              <w:t>A3 or A4</w:t>
            </w:r>
          </w:p>
        </w:tc>
        <w:tc>
          <w:tcPr>
            <w:tcW w:w="784" w:type="dxa"/>
            <w:vAlign w:val="center"/>
          </w:tcPr>
          <w:p w14:paraId="08E96ACB" w14:textId="3CC4309D" w:rsidR="00EA72F5" w:rsidRPr="0074699E" w:rsidRDefault="00EA72F5" w:rsidP="00EA72F5">
            <w:pPr>
              <w:pStyle w:val="Default"/>
              <w:jc w:val="center"/>
              <w:rPr>
                <w:sz w:val="20"/>
                <w:szCs w:val="20"/>
              </w:rPr>
            </w:pPr>
            <w:r w:rsidRPr="0074699E">
              <w:rPr>
                <w:sz w:val="20"/>
                <w:szCs w:val="20"/>
              </w:rPr>
              <w:t>14</w:t>
            </w:r>
          </w:p>
        </w:tc>
      </w:tr>
      <w:tr w:rsidR="00EF2ADB" w:rsidRPr="0074699E" w14:paraId="39342ECB" w14:textId="77777777" w:rsidTr="0039789A">
        <w:trPr>
          <w:trHeight w:val="284"/>
        </w:trPr>
        <w:tc>
          <w:tcPr>
            <w:tcW w:w="1227" w:type="dxa"/>
            <w:vAlign w:val="center"/>
          </w:tcPr>
          <w:p w14:paraId="28744C84" w14:textId="77777777" w:rsidR="00EF2ADB" w:rsidRPr="0074699E" w:rsidRDefault="00EF2ADB" w:rsidP="00EF2ADB">
            <w:pPr>
              <w:pStyle w:val="Default"/>
              <w:jc w:val="center"/>
              <w:rPr>
                <w:sz w:val="20"/>
                <w:szCs w:val="20"/>
              </w:rPr>
            </w:pPr>
            <w:r w:rsidRPr="0074699E">
              <w:rPr>
                <w:sz w:val="20"/>
                <w:szCs w:val="20"/>
              </w:rPr>
              <w:t>12000</w:t>
            </w:r>
          </w:p>
        </w:tc>
        <w:tc>
          <w:tcPr>
            <w:tcW w:w="1226" w:type="dxa"/>
            <w:vAlign w:val="center"/>
          </w:tcPr>
          <w:p w14:paraId="10A833C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1FD637C0"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782582E9"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21C0D65"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193AB323"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BF6F837"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C9D4027"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7B300D8" w14:textId="77777777" w:rsidR="00EF2ADB" w:rsidRPr="0074699E" w:rsidRDefault="00EF2ADB" w:rsidP="00EF2ADB">
            <w:pPr>
              <w:pStyle w:val="Default"/>
              <w:jc w:val="center"/>
              <w:rPr>
                <w:sz w:val="20"/>
                <w:szCs w:val="20"/>
              </w:rPr>
            </w:pPr>
            <w:r w:rsidRPr="0074699E">
              <w:rPr>
                <w:sz w:val="20"/>
                <w:szCs w:val="20"/>
              </w:rPr>
              <w:t>26.5</w:t>
            </w:r>
          </w:p>
        </w:tc>
      </w:tr>
      <w:tr w:rsidR="00EF2ADB" w:rsidRPr="0074699E" w14:paraId="59F03875" w14:textId="77777777" w:rsidTr="0039789A">
        <w:trPr>
          <w:trHeight w:val="284"/>
        </w:trPr>
        <w:tc>
          <w:tcPr>
            <w:tcW w:w="1227" w:type="dxa"/>
            <w:vAlign w:val="center"/>
          </w:tcPr>
          <w:p w14:paraId="21F3F0CC" w14:textId="77777777" w:rsidR="00EF2ADB" w:rsidRPr="0074699E" w:rsidRDefault="00EF2ADB" w:rsidP="00EF2ADB">
            <w:pPr>
              <w:pStyle w:val="Default"/>
              <w:jc w:val="center"/>
              <w:rPr>
                <w:b/>
                <w:bCs/>
                <w:sz w:val="20"/>
                <w:szCs w:val="20"/>
              </w:rPr>
            </w:pPr>
            <w:r w:rsidRPr="0074699E">
              <w:rPr>
                <w:b/>
                <w:bCs/>
                <w:sz w:val="20"/>
                <w:szCs w:val="20"/>
              </w:rPr>
              <w:t>15000</w:t>
            </w:r>
          </w:p>
        </w:tc>
        <w:tc>
          <w:tcPr>
            <w:tcW w:w="1226" w:type="dxa"/>
            <w:vAlign w:val="center"/>
          </w:tcPr>
          <w:p w14:paraId="26698DCA"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A714364" w14:textId="77777777" w:rsidR="00EF2ADB" w:rsidRPr="0074699E" w:rsidRDefault="00EF2ADB" w:rsidP="00EF2ADB">
            <w:pPr>
              <w:pStyle w:val="Default"/>
              <w:jc w:val="center"/>
              <w:rPr>
                <w:b/>
                <w:bCs/>
                <w:sz w:val="20"/>
                <w:szCs w:val="20"/>
              </w:rPr>
            </w:pPr>
            <w:r w:rsidRPr="0074699E">
              <w:rPr>
                <w:b/>
                <w:bCs/>
                <w:sz w:val="20"/>
                <w:szCs w:val="20"/>
              </w:rPr>
              <w:t>7500</w:t>
            </w:r>
          </w:p>
        </w:tc>
        <w:tc>
          <w:tcPr>
            <w:tcW w:w="547" w:type="dxa"/>
            <w:vAlign w:val="center"/>
          </w:tcPr>
          <w:p w14:paraId="26333855"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1604E907"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556C6458"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3A5263A7"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5C5D5CA"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1A74AE0" w14:textId="77777777" w:rsidR="00EF2ADB" w:rsidRPr="0074699E" w:rsidRDefault="00EF2ADB" w:rsidP="00EF2ADB">
            <w:pPr>
              <w:pStyle w:val="Default"/>
              <w:jc w:val="center"/>
              <w:rPr>
                <w:sz w:val="20"/>
                <w:szCs w:val="20"/>
              </w:rPr>
            </w:pPr>
            <w:r w:rsidRPr="0074699E">
              <w:rPr>
                <w:sz w:val="20"/>
                <w:szCs w:val="20"/>
              </w:rPr>
              <w:t>26.5</w:t>
            </w:r>
          </w:p>
        </w:tc>
      </w:tr>
      <w:tr w:rsidR="00A64609" w:rsidRPr="0074699E" w14:paraId="0B937F77" w14:textId="77777777" w:rsidTr="0039789A">
        <w:trPr>
          <w:trHeight w:val="284"/>
        </w:trPr>
        <w:tc>
          <w:tcPr>
            <w:tcW w:w="1227" w:type="dxa"/>
            <w:vAlign w:val="center"/>
          </w:tcPr>
          <w:p w14:paraId="31CD1DE3" w14:textId="0085A774" w:rsidR="00A64609" w:rsidRPr="0074699E" w:rsidRDefault="00A64609" w:rsidP="00A64609">
            <w:pPr>
              <w:pStyle w:val="Default"/>
              <w:jc w:val="center"/>
              <w:rPr>
                <w:b/>
                <w:bCs/>
                <w:sz w:val="20"/>
                <w:szCs w:val="20"/>
              </w:rPr>
            </w:pPr>
            <w:r w:rsidRPr="0074699E">
              <w:rPr>
                <w:b/>
                <w:bCs/>
                <w:sz w:val="20"/>
                <w:szCs w:val="20"/>
              </w:rPr>
              <w:t>15000</w:t>
            </w:r>
          </w:p>
        </w:tc>
        <w:tc>
          <w:tcPr>
            <w:tcW w:w="1226" w:type="dxa"/>
            <w:vAlign w:val="center"/>
          </w:tcPr>
          <w:p w14:paraId="25004C42" w14:textId="2275C94F" w:rsidR="00A64609" w:rsidRPr="0074699E" w:rsidRDefault="00A64609" w:rsidP="00A64609">
            <w:pPr>
              <w:pStyle w:val="Default"/>
              <w:jc w:val="center"/>
              <w:rPr>
                <w:sz w:val="20"/>
                <w:szCs w:val="20"/>
              </w:rPr>
            </w:pPr>
            <w:r w:rsidRPr="0074699E">
              <w:rPr>
                <w:sz w:val="20"/>
                <w:szCs w:val="20"/>
              </w:rPr>
              <w:t>10, 20</w:t>
            </w:r>
          </w:p>
        </w:tc>
        <w:tc>
          <w:tcPr>
            <w:tcW w:w="1383" w:type="dxa"/>
            <w:vAlign w:val="center"/>
          </w:tcPr>
          <w:p w14:paraId="177A3BB2" w14:textId="1BB8B012" w:rsidR="00A64609" w:rsidRPr="0074699E" w:rsidRDefault="00A64609" w:rsidP="00A64609">
            <w:pPr>
              <w:pStyle w:val="Default"/>
              <w:jc w:val="center"/>
              <w:rPr>
                <w:b/>
                <w:bCs/>
                <w:sz w:val="20"/>
                <w:szCs w:val="20"/>
              </w:rPr>
            </w:pPr>
            <w:r w:rsidRPr="0074699E">
              <w:rPr>
                <w:b/>
                <w:bCs/>
                <w:sz w:val="20"/>
                <w:szCs w:val="20"/>
              </w:rPr>
              <w:t>7500</w:t>
            </w:r>
          </w:p>
        </w:tc>
        <w:tc>
          <w:tcPr>
            <w:tcW w:w="547" w:type="dxa"/>
            <w:vAlign w:val="center"/>
          </w:tcPr>
          <w:p w14:paraId="4750EC96" w14:textId="300E436D" w:rsidR="00A64609" w:rsidRPr="0074699E" w:rsidRDefault="00A64609" w:rsidP="00A64609">
            <w:pPr>
              <w:pStyle w:val="Default"/>
              <w:jc w:val="center"/>
              <w:rPr>
                <w:sz w:val="20"/>
                <w:szCs w:val="20"/>
              </w:rPr>
            </w:pPr>
            <w:r w:rsidRPr="0074699E">
              <w:rPr>
                <w:sz w:val="20"/>
                <w:szCs w:val="20"/>
              </w:rPr>
              <w:t>61</w:t>
            </w:r>
          </w:p>
        </w:tc>
        <w:tc>
          <w:tcPr>
            <w:tcW w:w="547" w:type="dxa"/>
            <w:vAlign w:val="center"/>
          </w:tcPr>
          <w:p w14:paraId="069116EE" w14:textId="0907EC1D" w:rsidR="00A64609" w:rsidRPr="0074699E" w:rsidRDefault="00A64609" w:rsidP="00A64609">
            <w:pPr>
              <w:pStyle w:val="Default"/>
              <w:jc w:val="center"/>
              <w:rPr>
                <w:sz w:val="20"/>
                <w:szCs w:val="20"/>
              </w:rPr>
            </w:pPr>
            <w:r w:rsidRPr="0074699E">
              <w:rPr>
                <w:sz w:val="20"/>
                <w:szCs w:val="20"/>
              </w:rPr>
              <w:t>22</w:t>
            </w:r>
          </w:p>
        </w:tc>
        <w:tc>
          <w:tcPr>
            <w:tcW w:w="547" w:type="dxa"/>
            <w:vAlign w:val="center"/>
          </w:tcPr>
          <w:p w14:paraId="0729532D" w14:textId="0FF9CBFC" w:rsidR="00A64609" w:rsidRPr="0074699E" w:rsidRDefault="00A64609" w:rsidP="00A64609">
            <w:pPr>
              <w:pStyle w:val="Default"/>
              <w:jc w:val="center"/>
              <w:rPr>
                <w:sz w:val="20"/>
                <w:szCs w:val="20"/>
              </w:rPr>
            </w:pPr>
            <w:r w:rsidRPr="0074699E">
              <w:rPr>
                <w:sz w:val="20"/>
                <w:szCs w:val="20"/>
              </w:rPr>
              <w:t>6</w:t>
            </w:r>
          </w:p>
        </w:tc>
        <w:tc>
          <w:tcPr>
            <w:tcW w:w="1364" w:type="dxa"/>
            <w:vAlign w:val="center"/>
          </w:tcPr>
          <w:p w14:paraId="576886FD" w14:textId="3996B5B9" w:rsidR="00A64609" w:rsidRPr="0074699E" w:rsidRDefault="00A64609" w:rsidP="00A64609">
            <w:pPr>
              <w:pStyle w:val="Default"/>
              <w:jc w:val="center"/>
              <w:rPr>
                <w:sz w:val="20"/>
                <w:szCs w:val="20"/>
              </w:rPr>
            </w:pPr>
            <w:r w:rsidRPr="0074699E">
              <w:rPr>
                <w:sz w:val="20"/>
                <w:szCs w:val="20"/>
              </w:rPr>
              <w:t>1</w:t>
            </w:r>
          </w:p>
        </w:tc>
        <w:tc>
          <w:tcPr>
            <w:tcW w:w="936" w:type="dxa"/>
            <w:vAlign w:val="center"/>
          </w:tcPr>
          <w:p w14:paraId="600F871A" w14:textId="65C65E9C" w:rsidR="00A64609" w:rsidRPr="0074699E" w:rsidRDefault="00A64609" w:rsidP="00A64609">
            <w:pPr>
              <w:pStyle w:val="Default"/>
              <w:jc w:val="center"/>
              <w:rPr>
                <w:sz w:val="20"/>
                <w:szCs w:val="20"/>
              </w:rPr>
            </w:pPr>
            <w:r w:rsidRPr="0074699E">
              <w:rPr>
                <w:sz w:val="20"/>
                <w:szCs w:val="20"/>
              </w:rPr>
              <w:t>A3 or A4</w:t>
            </w:r>
          </w:p>
        </w:tc>
        <w:tc>
          <w:tcPr>
            <w:tcW w:w="784" w:type="dxa"/>
            <w:vAlign w:val="center"/>
          </w:tcPr>
          <w:p w14:paraId="4EBEDF90" w14:textId="7D0DF62A" w:rsidR="00A64609" w:rsidRPr="0074699E" w:rsidRDefault="00A64609" w:rsidP="00A64609">
            <w:pPr>
              <w:pStyle w:val="Default"/>
              <w:jc w:val="center"/>
              <w:rPr>
                <w:sz w:val="20"/>
                <w:szCs w:val="20"/>
              </w:rPr>
            </w:pPr>
            <w:r w:rsidRPr="0074699E">
              <w:rPr>
                <w:sz w:val="20"/>
                <w:szCs w:val="20"/>
              </w:rPr>
              <w:t>21</w:t>
            </w:r>
          </w:p>
        </w:tc>
      </w:tr>
      <w:tr w:rsidR="00EF2ADB" w:rsidRPr="0074699E" w14:paraId="0C93ED88" w14:textId="77777777" w:rsidTr="0039789A">
        <w:trPr>
          <w:trHeight w:val="284"/>
        </w:trPr>
        <w:tc>
          <w:tcPr>
            <w:tcW w:w="1227" w:type="dxa"/>
            <w:vAlign w:val="center"/>
          </w:tcPr>
          <w:p w14:paraId="6FB2CC79" w14:textId="77777777" w:rsidR="00EF2ADB" w:rsidRPr="0074699E" w:rsidRDefault="00EF2ADB" w:rsidP="00EF2ADB">
            <w:pPr>
              <w:pStyle w:val="Default"/>
              <w:jc w:val="center"/>
              <w:rPr>
                <w:sz w:val="20"/>
                <w:szCs w:val="20"/>
              </w:rPr>
            </w:pPr>
            <w:r w:rsidRPr="0074699E">
              <w:rPr>
                <w:sz w:val="20"/>
                <w:szCs w:val="20"/>
              </w:rPr>
              <w:t>18000</w:t>
            </w:r>
          </w:p>
        </w:tc>
        <w:tc>
          <w:tcPr>
            <w:tcW w:w="1226" w:type="dxa"/>
            <w:vAlign w:val="center"/>
          </w:tcPr>
          <w:p w14:paraId="395B3458"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AF3ED81"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7AEB7063"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35436FFD"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772C17A5"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19413DE"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58CB2076"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3A92F9B"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5EAE9383" w14:textId="77777777" w:rsidTr="0039789A">
        <w:trPr>
          <w:trHeight w:val="284"/>
        </w:trPr>
        <w:tc>
          <w:tcPr>
            <w:tcW w:w="1227" w:type="dxa"/>
            <w:vAlign w:val="center"/>
          </w:tcPr>
          <w:p w14:paraId="220C31EE" w14:textId="77777777" w:rsidR="00EF2ADB" w:rsidRPr="0074699E" w:rsidRDefault="00EF2ADB" w:rsidP="00EF2ADB">
            <w:pPr>
              <w:pStyle w:val="Default"/>
              <w:jc w:val="center"/>
              <w:rPr>
                <w:sz w:val="20"/>
                <w:szCs w:val="20"/>
              </w:rPr>
            </w:pPr>
            <w:r w:rsidRPr="0074699E">
              <w:rPr>
                <w:sz w:val="20"/>
                <w:szCs w:val="20"/>
              </w:rPr>
              <w:t>22000</w:t>
            </w:r>
          </w:p>
        </w:tc>
        <w:tc>
          <w:tcPr>
            <w:tcW w:w="1226" w:type="dxa"/>
            <w:vAlign w:val="center"/>
          </w:tcPr>
          <w:p w14:paraId="48E441CA"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77BCC369"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1FA19BF7"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15E92049"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2B8843EC"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25A27F7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5FFC932"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0D67761"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02E7172E" w14:textId="77777777" w:rsidTr="0039789A">
        <w:trPr>
          <w:trHeight w:val="284"/>
        </w:trPr>
        <w:tc>
          <w:tcPr>
            <w:tcW w:w="1227" w:type="dxa"/>
            <w:vAlign w:val="center"/>
          </w:tcPr>
          <w:p w14:paraId="6A5DE92C" w14:textId="77777777" w:rsidR="00EF2ADB" w:rsidRPr="0074699E" w:rsidRDefault="00EF2ADB" w:rsidP="00EF2ADB">
            <w:pPr>
              <w:pStyle w:val="Default"/>
              <w:jc w:val="center"/>
              <w:rPr>
                <w:sz w:val="20"/>
                <w:szCs w:val="20"/>
              </w:rPr>
            </w:pPr>
            <w:r w:rsidRPr="0074699E">
              <w:rPr>
                <w:sz w:val="20"/>
                <w:szCs w:val="20"/>
              </w:rPr>
              <w:t>27000</w:t>
            </w:r>
          </w:p>
        </w:tc>
        <w:tc>
          <w:tcPr>
            <w:tcW w:w="1226" w:type="dxa"/>
            <w:vAlign w:val="center"/>
          </w:tcPr>
          <w:p w14:paraId="2FC71BFF"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0489C568"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3466CA00"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666023B6"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1146E26C"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676912E3"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5067D82"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509C569"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409D2C37" w14:textId="77777777" w:rsidTr="0039789A">
        <w:trPr>
          <w:trHeight w:val="284"/>
        </w:trPr>
        <w:tc>
          <w:tcPr>
            <w:tcW w:w="1227" w:type="dxa"/>
            <w:vAlign w:val="center"/>
          </w:tcPr>
          <w:p w14:paraId="7670DE81" w14:textId="77777777" w:rsidR="00EF2ADB" w:rsidRPr="0074699E" w:rsidRDefault="00EF2ADB" w:rsidP="00EF2ADB">
            <w:pPr>
              <w:pStyle w:val="Default"/>
              <w:jc w:val="center"/>
              <w:rPr>
                <w:sz w:val="20"/>
                <w:szCs w:val="20"/>
              </w:rPr>
            </w:pPr>
            <w:r w:rsidRPr="0074699E">
              <w:rPr>
                <w:sz w:val="20"/>
                <w:szCs w:val="20"/>
              </w:rPr>
              <w:t>33000</w:t>
            </w:r>
          </w:p>
        </w:tc>
        <w:tc>
          <w:tcPr>
            <w:tcW w:w="1226" w:type="dxa"/>
            <w:vAlign w:val="center"/>
          </w:tcPr>
          <w:p w14:paraId="6314EDCE"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4F3DAD1"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0A1E5BBF"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49B25D5E"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5AB4B4B7"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6185BAF4"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26200C0"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4C3A4FB"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20923F43" w14:textId="77777777" w:rsidTr="0039789A">
        <w:trPr>
          <w:trHeight w:val="284"/>
        </w:trPr>
        <w:tc>
          <w:tcPr>
            <w:tcW w:w="1227" w:type="dxa"/>
            <w:vAlign w:val="center"/>
          </w:tcPr>
          <w:p w14:paraId="68B61D8F" w14:textId="77777777" w:rsidR="00EF2ADB" w:rsidRPr="0074699E" w:rsidRDefault="00EF2ADB" w:rsidP="00EF2ADB">
            <w:pPr>
              <w:pStyle w:val="Default"/>
              <w:jc w:val="center"/>
              <w:rPr>
                <w:sz w:val="20"/>
                <w:szCs w:val="20"/>
              </w:rPr>
            </w:pPr>
            <w:r w:rsidRPr="0074699E">
              <w:rPr>
                <w:sz w:val="20"/>
                <w:szCs w:val="20"/>
              </w:rPr>
              <w:t>39000</w:t>
            </w:r>
          </w:p>
        </w:tc>
        <w:tc>
          <w:tcPr>
            <w:tcW w:w="1226" w:type="dxa"/>
            <w:vAlign w:val="center"/>
          </w:tcPr>
          <w:p w14:paraId="2D98E026"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5CDBEC8B"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7C0E690F"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4FE1591D"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13248055"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A5C0BB3"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839D587"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DC16D7E" w14:textId="77777777" w:rsidR="00EF2ADB" w:rsidRPr="0074699E" w:rsidRDefault="00EF2ADB" w:rsidP="00EF2ADB">
            <w:pPr>
              <w:pStyle w:val="Default"/>
              <w:jc w:val="center"/>
              <w:rPr>
                <w:sz w:val="20"/>
                <w:szCs w:val="20"/>
              </w:rPr>
            </w:pPr>
            <w:r w:rsidRPr="0074699E">
              <w:rPr>
                <w:sz w:val="20"/>
                <w:szCs w:val="20"/>
              </w:rPr>
              <w:t>52</w:t>
            </w:r>
          </w:p>
        </w:tc>
      </w:tr>
      <w:tr w:rsidR="00EF2ADB" w:rsidRPr="0074699E" w14:paraId="7306EF7A" w14:textId="77777777" w:rsidTr="0039789A">
        <w:trPr>
          <w:trHeight w:val="284"/>
        </w:trPr>
        <w:tc>
          <w:tcPr>
            <w:tcW w:w="1227" w:type="dxa"/>
            <w:vAlign w:val="center"/>
          </w:tcPr>
          <w:p w14:paraId="2591A191" w14:textId="77777777" w:rsidR="00EF2ADB" w:rsidRPr="0074699E" w:rsidRDefault="00EF2ADB" w:rsidP="00EF2ADB">
            <w:pPr>
              <w:pStyle w:val="Default"/>
              <w:jc w:val="center"/>
              <w:rPr>
                <w:sz w:val="20"/>
                <w:szCs w:val="20"/>
              </w:rPr>
            </w:pPr>
            <w:r w:rsidRPr="0074699E">
              <w:rPr>
                <w:sz w:val="20"/>
                <w:szCs w:val="20"/>
              </w:rPr>
              <w:t>47000</w:t>
            </w:r>
          </w:p>
        </w:tc>
        <w:tc>
          <w:tcPr>
            <w:tcW w:w="1226" w:type="dxa"/>
            <w:vAlign w:val="center"/>
          </w:tcPr>
          <w:p w14:paraId="5EF0024E"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89540E1"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50E6C9B6"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40D51A04"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4A53EF8F"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111A0E34"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F9F9EC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99B39D9" w14:textId="77777777" w:rsidR="00EF2ADB" w:rsidRPr="0074699E" w:rsidRDefault="00EF2ADB" w:rsidP="00EF2ADB">
            <w:pPr>
              <w:pStyle w:val="Default"/>
              <w:jc w:val="center"/>
              <w:rPr>
                <w:sz w:val="20"/>
                <w:szCs w:val="20"/>
              </w:rPr>
            </w:pPr>
            <w:r w:rsidRPr="0074699E">
              <w:rPr>
                <w:sz w:val="20"/>
                <w:szCs w:val="20"/>
              </w:rPr>
              <w:t>52</w:t>
            </w:r>
          </w:p>
        </w:tc>
      </w:tr>
      <w:tr w:rsidR="00BF45B8" w:rsidRPr="0074699E" w14:paraId="51E24523" w14:textId="77777777" w:rsidTr="0039789A">
        <w:trPr>
          <w:trHeight w:val="284"/>
        </w:trPr>
        <w:tc>
          <w:tcPr>
            <w:tcW w:w="1227" w:type="dxa"/>
            <w:vAlign w:val="center"/>
          </w:tcPr>
          <w:p w14:paraId="6C1E1D9E" w14:textId="77777777" w:rsidR="00BF45B8" w:rsidRPr="0074699E" w:rsidRDefault="00BF45B8" w:rsidP="00BF45B8">
            <w:pPr>
              <w:pStyle w:val="Default"/>
              <w:jc w:val="center"/>
              <w:rPr>
                <w:sz w:val="20"/>
                <w:szCs w:val="20"/>
              </w:rPr>
            </w:pPr>
            <w:r w:rsidRPr="0074699E">
              <w:rPr>
                <w:sz w:val="20"/>
                <w:szCs w:val="20"/>
              </w:rPr>
              <w:t>56000</w:t>
            </w:r>
          </w:p>
        </w:tc>
        <w:tc>
          <w:tcPr>
            <w:tcW w:w="1226" w:type="dxa"/>
            <w:vAlign w:val="center"/>
          </w:tcPr>
          <w:p w14:paraId="5A6331CE" w14:textId="77777777" w:rsidR="00BF45B8" w:rsidRPr="0074699E" w:rsidRDefault="00BF45B8" w:rsidP="00BF45B8">
            <w:pPr>
              <w:pStyle w:val="Default"/>
              <w:jc w:val="center"/>
              <w:rPr>
                <w:sz w:val="20"/>
                <w:szCs w:val="20"/>
              </w:rPr>
            </w:pPr>
            <w:r w:rsidRPr="0074699E">
              <w:rPr>
                <w:sz w:val="20"/>
                <w:szCs w:val="20"/>
              </w:rPr>
              <w:t>10</w:t>
            </w:r>
          </w:p>
        </w:tc>
        <w:tc>
          <w:tcPr>
            <w:tcW w:w="1383" w:type="dxa"/>
            <w:vAlign w:val="center"/>
          </w:tcPr>
          <w:p w14:paraId="2A7A8BF8" w14:textId="77777777" w:rsidR="00BF45B8" w:rsidRPr="0074699E" w:rsidRDefault="00BF45B8" w:rsidP="00BF45B8">
            <w:pPr>
              <w:pStyle w:val="Default"/>
              <w:jc w:val="center"/>
              <w:rPr>
                <w:sz w:val="20"/>
                <w:szCs w:val="20"/>
              </w:rPr>
            </w:pPr>
            <w:r w:rsidRPr="0074699E">
              <w:rPr>
                <w:sz w:val="20"/>
                <w:szCs w:val="20"/>
              </w:rPr>
              <w:t>7500</w:t>
            </w:r>
          </w:p>
        </w:tc>
        <w:tc>
          <w:tcPr>
            <w:tcW w:w="547" w:type="dxa"/>
            <w:vAlign w:val="center"/>
          </w:tcPr>
          <w:p w14:paraId="3A5884A8" w14:textId="77777777" w:rsidR="00BF45B8" w:rsidRPr="0074699E" w:rsidRDefault="00BF45B8" w:rsidP="00BF45B8">
            <w:pPr>
              <w:pStyle w:val="Default"/>
              <w:jc w:val="center"/>
              <w:rPr>
                <w:sz w:val="20"/>
                <w:szCs w:val="20"/>
              </w:rPr>
            </w:pPr>
            <w:r w:rsidRPr="0074699E">
              <w:rPr>
                <w:sz w:val="20"/>
                <w:szCs w:val="20"/>
              </w:rPr>
              <w:t>79</w:t>
            </w:r>
          </w:p>
        </w:tc>
        <w:tc>
          <w:tcPr>
            <w:tcW w:w="547" w:type="dxa"/>
            <w:vAlign w:val="center"/>
          </w:tcPr>
          <w:p w14:paraId="70E5F985" w14:textId="0E45AF38" w:rsidR="00BF45B8" w:rsidRPr="0074699E" w:rsidRDefault="00BF45B8" w:rsidP="00BF45B8">
            <w:pPr>
              <w:pStyle w:val="Default"/>
              <w:jc w:val="center"/>
              <w:rPr>
                <w:sz w:val="20"/>
                <w:szCs w:val="20"/>
              </w:rPr>
            </w:pPr>
            <w:r w:rsidRPr="0074699E">
              <w:rPr>
                <w:sz w:val="20"/>
                <w:szCs w:val="20"/>
              </w:rPr>
              <w:t>45</w:t>
            </w:r>
          </w:p>
        </w:tc>
        <w:tc>
          <w:tcPr>
            <w:tcW w:w="547" w:type="dxa"/>
            <w:vAlign w:val="center"/>
          </w:tcPr>
          <w:p w14:paraId="41A25103" w14:textId="77777777" w:rsidR="00BF45B8" w:rsidRPr="0074699E" w:rsidRDefault="00BF45B8" w:rsidP="00BF45B8">
            <w:pPr>
              <w:pStyle w:val="Default"/>
              <w:jc w:val="center"/>
              <w:rPr>
                <w:sz w:val="20"/>
                <w:szCs w:val="20"/>
              </w:rPr>
            </w:pPr>
            <w:r w:rsidRPr="0074699E">
              <w:rPr>
                <w:sz w:val="20"/>
                <w:szCs w:val="20"/>
              </w:rPr>
              <w:t>8</w:t>
            </w:r>
          </w:p>
        </w:tc>
        <w:tc>
          <w:tcPr>
            <w:tcW w:w="1364" w:type="dxa"/>
            <w:vAlign w:val="center"/>
          </w:tcPr>
          <w:p w14:paraId="0B0AB6EF" w14:textId="77777777" w:rsidR="00BF45B8" w:rsidRPr="0074699E" w:rsidRDefault="00BF45B8" w:rsidP="00BF45B8">
            <w:pPr>
              <w:pStyle w:val="Default"/>
              <w:jc w:val="center"/>
              <w:rPr>
                <w:sz w:val="20"/>
                <w:szCs w:val="20"/>
              </w:rPr>
            </w:pPr>
            <w:r w:rsidRPr="0074699E">
              <w:rPr>
                <w:sz w:val="20"/>
                <w:szCs w:val="20"/>
              </w:rPr>
              <w:t>1.2</w:t>
            </w:r>
          </w:p>
        </w:tc>
        <w:tc>
          <w:tcPr>
            <w:tcW w:w="936" w:type="dxa"/>
            <w:vAlign w:val="center"/>
          </w:tcPr>
          <w:p w14:paraId="3518B64F" w14:textId="77777777" w:rsidR="00BF45B8" w:rsidRPr="0074699E" w:rsidRDefault="00BF45B8" w:rsidP="00BF45B8">
            <w:pPr>
              <w:pStyle w:val="Default"/>
              <w:jc w:val="center"/>
              <w:rPr>
                <w:sz w:val="20"/>
                <w:szCs w:val="20"/>
              </w:rPr>
            </w:pPr>
            <w:r w:rsidRPr="0074699E">
              <w:rPr>
                <w:sz w:val="20"/>
                <w:szCs w:val="20"/>
              </w:rPr>
              <w:t>A3 or A4</w:t>
            </w:r>
          </w:p>
        </w:tc>
        <w:tc>
          <w:tcPr>
            <w:tcW w:w="784" w:type="dxa"/>
            <w:vAlign w:val="center"/>
          </w:tcPr>
          <w:p w14:paraId="1016B31E" w14:textId="77777777" w:rsidR="00BF45B8" w:rsidRPr="0074699E" w:rsidRDefault="00BF45B8" w:rsidP="00BF45B8">
            <w:pPr>
              <w:pStyle w:val="Default"/>
              <w:jc w:val="center"/>
              <w:rPr>
                <w:sz w:val="20"/>
                <w:szCs w:val="20"/>
              </w:rPr>
            </w:pPr>
            <w:r w:rsidRPr="0074699E">
              <w:rPr>
                <w:sz w:val="20"/>
                <w:szCs w:val="20"/>
              </w:rPr>
              <w:t>67</w:t>
            </w:r>
          </w:p>
        </w:tc>
      </w:tr>
      <w:tr w:rsidR="00BF45B8" w:rsidRPr="0074699E" w14:paraId="4DEDCD65" w14:textId="77777777" w:rsidTr="0039789A">
        <w:trPr>
          <w:trHeight w:val="284"/>
        </w:trPr>
        <w:tc>
          <w:tcPr>
            <w:tcW w:w="1227" w:type="dxa"/>
            <w:vAlign w:val="center"/>
          </w:tcPr>
          <w:p w14:paraId="7083353D" w14:textId="77777777" w:rsidR="00BF45B8" w:rsidRPr="0074699E" w:rsidRDefault="00BF45B8" w:rsidP="00BF45B8">
            <w:pPr>
              <w:pStyle w:val="Default"/>
              <w:jc w:val="center"/>
              <w:rPr>
                <w:sz w:val="20"/>
                <w:szCs w:val="20"/>
              </w:rPr>
            </w:pPr>
            <w:r w:rsidRPr="0074699E">
              <w:rPr>
                <w:sz w:val="20"/>
                <w:szCs w:val="20"/>
              </w:rPr>
              <w:t>68000</w:t>
            </w:r>
          </w:p>
        </w:tc>
        <w:tc>
          <w:tcPr>
            <w:tcW w:w="1226" w:type="dxa"/>
            <w:vAlign w:val="center"/>
          </w:tcPr>
          <w:p w14:paraId="749E6A14" w14:textId="77777777" w:rsidR="00BF45B8" w:rsidRPr="0074699E" w:rsidRDefault="00BF45B8" w:rsidP="00BF45B8">
            <w:pPr>
              <w:pStyle w:val="Default"/>
              <w:jc w:val="center"/>
              <w:rPr>
                <w:sz w:val="20"/>
                <w:szCs w:val="20"/>
              </w:rPr>
            </w:pPr>
            <w:r w:rsidRPr="0074699E">
              <w:rPr>
                <w:sz w:val="20"/>
                <w:szCs w:val="20"/>
              </w:rPr>
              <w:t>10, 20</w:t>
            </w:r>
          </w:p>
        </w:tc>
        <w:tc>
          <w:tcPr>
            <w:tcW w:w="1383" w:type="dxa"/>
            <w:vAlign w:val="center"/>
          </w:tcPr>
          <w:p w14:paraId="7C588A75" w14:textId="77777777" w:rsidR="00BF45B8" w:rsidRPr="0074699E" w:rsidRDefault="00BF45B8" w:rsidP="00BF45B8">
            <w:pPr>
              <w:pStyle w:val="Default"/>
              <w:jc w:val="center"/>
              <w:rPr>
                <w:sz w:val="20"/>
                <w:szCs w:val="20"/>
              </w:rPr>
            </w:pPr>
            <w:r w:rsidRPr="0074699E">
              <w:rPr>
                <w:sz w:val="20"/>
                <w:szCs w:val="20"/>
              </w:rPr>
              <w:t>7500</w:t>
            </w:r>
          </w:p>
        </w:tc>
        <w:tc>
          <w:tcPr>
            <w:tcW w:w="547" w:type="dxa"/>
            <w:vAlign w:val="center"/>
          </w:tcPr>
          <w:p w14:paraId="6BC49AD2" w14:textId="77777777" w:rsidR="00BF45B8" w:rsidRPr="0074699E" w:rsidRDefault="00BF45B8" w:rsidP="00BF45B8">
            <w:pPr>
              <w:pStyle w:val="Default"/>
              <w:jc w:val="center"/>
              <w:rPr>
                <w:sz w:val="20"/>
                <w:szCs w:val="20"/>
              </w:rPr>
            </w:pPr>
            <w:r w:rsidRPr="0074699E">
              <w:rPr>
                <w:sz w:val="20"/>
                <w:szCs w:val="20"/>
              </w:rPr>
              <w:t>79</w:t>
            </w:r>
          </w:p>
        </w:tc>
        <w:tc>
          <w:tcPr>
            <w:tcW w:w="547" w:type="dxa"/>
            <w:vAlign w:val="center"/>
          </w:tcPr>
          <w:p w14:paraId="70744EEA" w14:textId="492962FB" w:rsidR="00BF45B8" w:rsidRPr="0074699E" w:rsidRDefault="00BF45B8" w:rsidP="00BF45B8">
            <w:pPr>
              <w:pStyle w:val="Default"/>
              <w:jc w:val="center"/>
              <w:rPr>
                <w:sz w:val="20"/>
                <w:szCs w:val="20"/>
              </w:rPr>
            </w:pPr>
            <w:r w:rsidRPr="0074699E">
              <w:rPr>
                <w:sz w:val="20"/>
                <w:szCs w:val="20"/>
              </w:rPr>
              <w:t>45</w:t>
            </w:r>
          </w:p>
        </w:tc>
        <w:tc>
          <w:tcPr>
            <w:tcW w:w="547" w:type="dxa"/>
            <w:vAlign w:val="center"/>
          </w:tcPr>
          <w:p w14:paraId="3904651D" w14:textId="77777777" w:rsidR="00BF45B8" w:rsidRPr="0074699E" w:rsidRDefault="00BF45B8" w:rsidP="00BF45B8">
            <w:pPr>
              <w:pStyle w:val="Default"/>
              <w:jc w:val="center"/>
              <w:rPr>
                <w:sz w:val="20"/>
                <w:szCs w:val="20"/>
              </w:rPr>
            </w:pPr>
            <w:r w:rsidRPr="0074699E">
              <w:rPr>
                <w:sz w:val="20"/>
                <w:szCs w:val="20"/>
              </w:rPr>
              <w:t>8</w:t>
            </w:r>
          </w:p>
        </w:tc>
        <w:tc>
          <w:tcPr>
            <w:tcW w:w="1364" w:type="dxa"/>
            <w:vAlign w:val="center"/>
          </w:tcPr>
          <w:p w14:paraId="78A7D7FB" w14:textId="77777777" w:rsidR="00BF45B8" w:rsidRPr="0074699E" w:rsidRDefault="00BF45B8" w:rsidP="00BF45B8">
            <w:pPr>
              <w:pStyle w:val="Default"/>
              <w:jc w:val="center"/>
              <w:rPr>
                <w:sz w:val="20"/>
                <w:szCs w:val="20"/>
              </w:rPr>
            </w:pPr>
            <w:r w:rsidRPr="0074699E">
              <w:rPr>
                <w:sz w:val="20"/>
                <w:szCs w:val="20"/>
              </w:rPr>
              <w:t>1.2</w:t>
            </w:r>
          </w:p>
        </w:tc>
        <w:tc>
          <w:tcPr>
            <w:tcW w:w="936" w:type="dxa"/>
            <w:vAlign w:val="center"/>
          </w:tcPr>
          <w:p w14:paraId="5A15BF34" w14:textId="77777777" w:rsidR="00BF45B8" w:rsidRPr="0074699E" w:rsidRDefault="00BF45B8" w:rsidP="00BF45B8">
            <w:pPr>
              <w:pStyle w:val="Default"/>
              <w:jc w:val="center"/>
              <w:rPr>
                <w:sz w:val="20"/>
                <w:szCs w:val="20"/>
              </w:rPr>
            </w:pPr>
            <w:r w:rsidRPr="0074699E">
              <w:rPr>
                <w:sz w:val="20"/>
                <w:szCs w:val="20"/>
              </w:rPr>
              <w:t>A3 or A4</w:t>
            </w:r>
          </w:p>
        </w:tc>
        <w:tc>
          <w:tcPr>
            <w:tcW w:w="784" w:type="dxa"/>
            <w:vAlign w:val="center"/>
          </w:tcPr>
          <w:p w14:paraId="0F551405" w14:textId="77777777" w:rsidR="00BF45B8" w:rsidRPr="0074699E" w:rsidRDefault="00BF45B8" w:rsidP="00BF45B8">
            <w:pPr>
              <w:pStyle w:val="Default"/>
              <w:jc w:val="center"/>
              <w:rPr>
                <w:sz w:val="20"/>
                <w:szCs w:val="20"/>
              </w:rPr>
            </w:pPr>
            <w:r w:rsidRPr="0074699E">
              <w:rPr>
                <w:sz w:val="20"/>
                <w:szCs w:val="20"/>
              </w:rPr>
              <w:t>67</w:t>
            </w:r>
          </w:p>
        </w:tc>
      </w:tr>
      <w:tr w:rsidR="00EF2ADB" w:rsidRPr="0074699E" w14:paraId="269FC04D" w14:textId="77777777" w:rsidTr="0039789A">
        <w:trPr>
          <w:trHeight w:val="284"/>
        </w:trPr>
        <w:tc>
          <w:tcPr>
            <w:tcW w:w="1227" w:type="dxa"/>
            <w:vAlign w:val="center"/>
          </w:tcPr>
          <w:p w14:paraId="36ED83C5" w14:textId="77777777" w:rsidR="00EF2ADB" w:rsidRPr="0074699E" w:rsidRDefault="00EF2ADB" w:rsidP="00EF2ADB">
            <w:pPr>
              <w:pStyle w:val="Default"/>
              <w:jc w:val="center"/>
              <w:rPr>
                <w:sz w:val="20"/>
                <w:szCs w:val="20"/>
              </w:rPr>
            </w:pPr>
            <w:r w:rsidRPr="0074699E">
              <w:rPr>
                <w:sz w:val="20"/>
                <w:szCs w:val="20"/>
              </w:rPr>
              <w:t>82000</w:t>
            </w:r>
          </w:p>
        </w:tc>
        <w:tc>
          <w:tcPr>
            <w:tcW w:w="1226" w:type="dxa"/>
            <w:vAlign w:val="center"/>
          </w:tcPr>
          <w:p w14:paraId="50E4DB8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6C5D3E1"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1E5E4DC9"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22DAD2FD"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3FDD0BE0"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1E1D73A8"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6AEAC15B"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B08AB48"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6771CE34" w14:textId="77777777" w:rsidTr="0039789A">
        <w:trPr>
          <w:trHeight w:val="284"/>
        </w:trPr>
        <w:tc>
          <w:tcPr>
            <w:tcW w:w="1227" w:type="dxa"/>
            <w:vAlign w:val="center"/>
          </w:tcPr>
          <w:p w14:paraId="59A106F7" w14:textId="77777777" w:rsidR="00EF2ADB" w:rsidRPr="0074699E" w:rsidRDefault="00EF2ADB" w:rsidP="00EF2ADB">
            <w:pPr>
              <w:pStyle w:val="Default"/>
              <w:jc w:val="center"/>
              <w:rPr>
                <w:sz w:val="20"/>
                <w:szCs w:val="20"/>
              </w:rPr>
            </w:pPr>
            <w:r w:rsidRPr="0074699E">
              <w:rPr>
                <w:sz w:val="20"/>
                <w:szCs w:val="20"/>
              </w:rPr>
              <w:t>100000</w:t>
            </w:r>
          </w:p>
        </w:tc>
        <w:tc>
          <w:tcPr>
            <w:tcW w:w="1226" w:type="dxa"/>
            <w:vAlign w:val="center"/>
          </w:tcPr>
          <w:p w14:paraId="11950607"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D14FB49"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48F8D099"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0C675673"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736C3D96"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1A838C18"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43A23E13"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2343213"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02F21BC2" w14:textId="77777777" w:rsidTr="0039789A">
        <w:trPr>
          <w:trHeight w:val="284"/>
        </w:trPr>
        <w:tc>
          <w:tcPr>
            <w:tcW w:w="1227" w:type="dxa"/>
            <w:vAlign w:val="center"/>
          </w:tcPr>
          <w:p w14:paraId="14008FCA" w14:textId="77777777" w:rsidR="00EF2ADB" w:rsidRPr="0074699E" w:rsidRDefault="00EF2ADB" w:rsidP="00EF2ADB">
            <w:pPr>
              <w:pStyle w:val="Default"/>
              <w:jc w:val="center"/>
              <w:rPr>
                <w:sz w:val="20"/>
                <w:szCs w:val="20"/>
              </w:rPr>
            </w:pPr>
            <w:r w:rsidRPr="0074699E">
              <w:rPr>
                <w:sz w:val="20"/>
                <w:szCs w:val="20"/>
              </w:rPr>
              <w:t>120000</w:t>
            </w:r>
          </w:p>
        </w:tc>
        <w:tc>
          <w:tcPr>
            <w:tcW w:w="1226" w:type="dxa"/>
            <w:vAlign w:val="center"/>
          </w:tcPr>
          <w:p w14:paraId="7498E543"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8A033FA"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24F6C262"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298BE4CC"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76D52C9D"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6B1D8050"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65D071E0"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8AD7F1C"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092D44AB" w14:textId="77777777" w:rsidTr="0039789A">
        <w:trPr>
          <w:trHeight w:val="284"/>
        </w:trPr>
        <w:tc>
          <w:tcPr>
            <w:tcW w:w="1227" w:type="dxa"/>
            <w:vAlign w:val="center"/>
          </w:tcPr>
          <w:p w14:paraId="1D1F9900" w14:textId="77777777" w:rsidR="00EF2ADB" w:rsidRPr="0074699E" w:rsidRDefault="00EF2ADB" w:rsidP="00EF2ADB">
            <w:pPr>
              <w:pStyle w:val="Default"/>
              <w:jc w:val="center"/>
              <w:rPr>
                <w:sz w:val="20"/>
                <w:szCs w:val="20"/>
              </w:rPr>
            </w:pPr>
            <w:r w:rsidRPr="0074699E">
              <w:rPr>
                <w:sz w:val="20"/>
                <w:szCs w:val="20"/>
              </w:rPr>
              <w:t>150000</w:t>
            </w:r>
          </w:p>
        </w:tc>
        <w:tc>
          <w:tcPr>
            <w:tcW w:w="1226" w:type="dxa"/>
            <w:vAlign w:val="center"/>
          </w:tcPr>
          <w:p w14:paraId="603D5F54"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2D7F118D" w14:textId="77777777" w:rsidR="00EF2ADB" w:rsidRPr="0074699E" w:rsidRDefault="00EF2ADB" w:rsidP="00EF2ADB">
            <w:pPr>
              <w:pStyle w:val="Default"/>
              <w:jc w:val="center"/>
              <w:rPr>
                <w:sz w:val="20"/>
                <w:szCs w:val="20"/>
              </w:rPr>
            </w:pPr>
            <w:r w:rsidRPr="0074699E">
              <w:rPr>
                <w:sz w:val="20"/>
                <w:szCs w:val="20"/>
              </w:rPr>
              <w:t>7500</w:t>
            </w:r>
          </w:p>
        </w:tc>
        <w:tc>
          <w:tcPr>
            <w:tcW w:w="547" w:type="dxa"/>
            <w:vAlign w:val="center"/>
          </w:tcPr>
          <w:p w14:paraId="7ED1279C"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38E98043"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70EA5617"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68F5A2B2"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326F67B3"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6E9FA1E"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7023DE6F" w14:textId="77777777" w:rsidTr="00524B71">
        <w:trPr>
          <w:trHeight w:val="284"/>
        </w:trPr>
        <w:tc>
          <w:tcPr>
            <w:tcW w:w="1227" w:type="dxa"/>
            <w:tcBorders>
              <w:bottom w:val="single" w:sz="4" w:space="0" w:color="auto"/>
            </w:tcBorders>
            <w:vAlign w:val="center"/>
          </w:tcPr>
          <w:p w14:paraId="28AFF9A9" w14:textId="77777777" w:rsidR="00EF2ADB" w:rsidRPr="0074699E" w:rsidRDefault="00EF2ADB" w:rsidP="00EF2ADB">
            <w:pPr>
              <w:pStyle w:val="Default"/>
              <w:jc w:val="center"/>
              <w:rPr>
                <w:sz w:val="20"/>
                <w:szCs w:val="20"/>
              </w:rPr>
            </w:pPr>
            <w:r w:rsidRPr="0074699E">
              <w:rPr>
                <w:sz w:val="20"/>
                <w:szCs w:val="20"/>
              </w:rPr>
              <w:lastRenderedPageBreak/>
              <w:t>180000</w:t>
            </w:r>
          </w:p>
        </w:tc>
        <w:tc>
          <w:tcPr>
            <w:tcW w:w="1226" w:type="dxa"/>
            <w:tcBorders>
              <w:bottom w:val="single" w:sz="4" w:space="0" w:color="auto"/>
            </w:tcBorders>
            <w:vAlign w:val="center"/>
          </w:tcPr>
          <w:p w14:paraId="0209A250" w14:textId="77777777" w:rsidR="00EF2ADB" w:rsidRPr="0074699E" w:rsidRDefault="00EF2ADB" w:rsidP="00EF2ADB">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46A48957" w14:textId="77777777" w:rsidR="00EF2ADB" w:rsidRPr="0074699E" w:rsidRDefault="00EF2ADB" w:rsidP="00EF2ADB">
            <w:pPr>
              <w:pStyle w:val="Default"/>
              <w:jc w:val="center"/>
              <w:rPr>
                <w:sz w:val="20"/>
                <w:szCs w:val="20"/>
              </w:rPr>
            </w:pPr>
            <w:r w:rsidRPr="0074699E">
              <w:rPr>
                <w:sz w:val="20"/>
                <w:szCs w:val="20"/>
              </w:rPr>
              <w:t>7500</w:t>
            </w:r>
          </w:p>
        </w:tc>
        <w:tc>
          <w:tcPr>
            <w:tcW w:w="547" w:type="dxa"/>
            <w:tcBorders>
              <w:bottom w:val="single" w:sz="4" w:space="0" w:color="auto"/>
            </w:tcBorders>
            <w:vAlign w:val="center"/>
          </w:tcPr>
          <w:p w14:paraId="3135A3E1"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71DCADFA"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3A0B3559"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5B0A75F7" w14:textId="77777777" w:rsidR="00EF2ADB" w:rsidRPr="0074699E" w:rsidRDefault="00EF2ADB" w:rsidP="00EF2ADB">
            <w:pPr>
              <w:pStyle w:val="Default"/>
              <w:jc w:val="center"/>
              <w:rPr>
                <w:sz w:val="20"/>
                <w:szCs w:val="20"/>
              </w:rPr>
            </w:pPr>
            <w:r w:rsidRPr="0074699E">
              <w:rPr>
                <w:sz w:val="20"/>
                <w:szCs w:val="20"/>
              </w:rPr>
              <w:t>1.2</w:t>
            </w:r>
          </w:p>
        </w:tc>
        <w:tc>
          <w:tcPr>
            <w:tcW w:w="936" w:type="dxa"/>
            <w:tcBorders>
              <w:bottom w:val="single" w:sz="4" w:space="0" w:color="auto"/>
            </w:tcBorders>
            <w:vAlign w:val="center"/>
          </w:tcPr>
          <w:p w14:paraId="3B5C6E61"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64035D6C" w14:textId="77777777" w:rsidR="00EF2ADB" w:rsidRPr="0074699E" w:rsidRDefault="00EF2ADB" w:rsidP="00EF2ADB">
            <w:pPr>
              <w:pStyle w:val="Default"/>
              <w:jc w:val="center"/>
              <w:rPr>
                <w:sz w:val="20"/>
                <w:szCs w:val="20"/>
              </w:rPr>
            </w:pPr>
            <w:r w:rsidRPr="0074699E">
              <w:rPr>
                <w:sz w:val="20"/>
                <w:szCs w:val="20"/>
              </w:rPr>
              <w:t>175</w:t>
            </w:r>
          </w:p>
        </w:tc>
      </w:tr>
      <w:tr w:rsidR="00EF2ADB" w:rsidRPr="0074699E" w14:paraId="5B1BFDB7" w14:textId="77777777" w:rsidTr="00524B71">
        <w:trPr>
          <w:trHeight w:val="284"/>
        </w:trPr>
        <w:tc>
          <w:tcPr>
            <w:tcW w:w="1227" w:type="dxa"/>
            <w:tcBorders>
              <w:bottom w:val="single" w:sz="18" w:space="0" w:color="auto"/>
            </w:tcBorders>
            <w:vAlign w:val="center"/>
          </w:tcPr>
          <w:p w14:paraId="2B193F3D" w14:textId="77777777" w:rsidR="00EF2ADB" w:rsidRPr="0074699E" w:rsidRDefault="00EF2ADB" w:rsidP="00EF2ADB">
            <w:pPr>
              <w:pStyle w:val="Default"/>
              <w:jc w:val="center"/>
              <w:rPr>
                <w:sz w:val="20"/>
                <w:szCs w:val="20"/>
              </w:rPr>
            </w:pPr>
            <w:r w:rsidRPr="0074699E">
              <w:rPr>
                <w:sz w:val="20"/>
                <w:szCs w:val="20"/>
              </w:rPr>
              <w:t>220000</w:t>
            </w:r>
          </w:p>
        </w:tc>
        <w:tc>
          <w:tcPr>
            <w:tcW w:w="1226" w:type="dxa"/>
            <w:tcBorders>
              <w:bottom w:val="single" w:sz="18" w:space="0" w:color="auto"/>
            </w:tcBorders>
            <w:vAlign w:val="center"/>
          </w:tcPr>
          <w:p w14:paraId="029BC4D5"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bottom w:val="single" w:sz="18" w:space="0" w:color="auto"/>
            </w:tcBorders>
            <w:vAlign w:val="center"/>
          </w:tcPr>
          <w:p w14:paraId="2CDABF4D" w14:textId="77777777" w:rsidR="00EF2ADB" w:rsidRPr="0074699E" w:rsidRDefault="00EF2ADB" w:rsidP="00EF2ADB">
            <w:pPr>
              <w:pStyle w:val="Default"/>
              <w:jc w:val="center"/>
              <w:rPr>
                <w:sz w:val="20"/>
                <w:szCs w:val="20"/>
              </w:rPr>
            </w:pPr>
            <w:r w:rsidRPr="0074699E">
              <w:rPr>
                <w:sz w:val="20"/>
                <w:szCs w:val="20"/>
              </w:rPr>
              <w:t>7500</w:t>
            </w:r>
          </w:p>
        </w:tc>
        <w:tc>
          <w:tcPr>
            <w:tcW w:w="547" w:type="dxa"/>
            <w:tcBorders>
              <w:bottom w:val="single" w:sz="18" w:space="0" w:color="auto"/>
            </w:tcBorders>
            <w:vAlign w:val="center"/>
          </w:tcPr>
          <w:p w14:paraId="5EE9AEFC"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18" w:space="0" w:color="auto"/>
            </w:tcBorders>
            <w:vAlign w:val="center"/>
          </w:tcPr>
          <w:p w14:paraId="45EAEB5D"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18" w:space="0" w:color="auto"/>
            </w:tcBorders>
            <w:vAlign w:val="center"/>
          </w:tcPr>
          <w:p w14:paraId="60542540"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18" w:space="0" w:color="auto"/>
            </w:tcBorders>
            <w:vAlign w:val="center"/>
          </w:tcPr>
          <w:p w14:paraId="1725F99F" w14:textId="77777777" w:rsidR="00EF2ADB" w:rsidRPr="0074699E" w:rsidRDefault="00EF2ADB" w:rsidP="00EF2ADB">
            <w:pPr>
              <w:pStyle w:val="Default"/>
              <w:jc w:val="center"/>
              <w:rPr>
                <w:sz w:val="20"/>
                <w:szCs w:val="20"/>
              </w:rPr>
            </w:pPr>
            <w:r w:rsidRPr="0074699E">
              <w:rPr>
                <w:sz w:val="20"/>
                <w:szCs w:val="20"/>
              </w:rPr>
              <w:t>1.2</w:t>
            </w:r>
          </w:p>
        </w:tc>
        <w:tc>
          <w:tcPr>
            <w:tcW w:w="936" w:type="dxa"/>
            <w:tcBorders>
              <w:bottom w:val="single" w:sz="18" w:space="0" w:color="auto"/>
            </w:tcBorders>
            <w:vAlign w:val="center"/>
          </w:tcPr>
          <w:p w14:paraId="26E5F56C"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18" w:space="0" w:color="auto"/>
            </w:tcBorders>
            <w:vAlign w:val="center"/>
          </w:tcPr>
          <w:p w14:paraId="5F04ED99" w14:textId="77777777" w:rsidR="00EF2ADB" w:rsidRPr="0074699E" w:rsidRDefault="00EF2ADB" w:rsidP="00EF2ADB">
            <w:pPr>
              <w:pStyle w:val="Default"/>
              <w:jc w:val="center"/>
              <w:rPr>
                <w:sz w:val="20"/>
                <w:szCs w:val="20"/>
              </w:rPr>
            </w:pPr>
            <w:r w:rsidRPr="0074699E">
              <w:rPr>
                <w:sz w:val="20"/>
                <w:szCs w:val="20"/>
              </w:rPr>
              <w:t>175</w:t>
            </w:r>
          </w:p>
        </w:tc>
      </w:tr>
      <w:tr w:rsidR="00AF71A2" w:rsidRPr="0074699E" w14:paraId="36FE32CE" w14:textId="77777777" w:rsidTr="00524B71">
        <w:trPr>
          <w:trHeight w:val="284"/>
        </w:trPr>
        <w:tc>
          <w:tcPr>
            <w:tcW w:w="1227" w:type="dxa"/>
            <w:tcBorders>
              <w:top w:val="single" w:sz="18" w:space="0" w:color="auto"/>
            </w:tcBorders>
            <w:vAlign w:val="center"/>
          </w:tcPr>
          <w:p w14:paraId="008D143B" w14:textId="59D9282C" w:rsidR="00AF71A2" w:rsidRPr="0074699E" w:rsidRDefault="00AF71A2" w:rsidP="00AF71A2">
            <w:pPr>
              <w:pStyle w:val="Default"/>
              <w:jc w:val="center"/>
              <w:rPr>
                <w:sz w:val="20"/>
                <w:szCs w:val="20"/>
              </w:rPr>
            </w:pPr>
            <w:r w:rsidRPr="0074699E">
              <w:rPr>
                <w:sz w:val="20"/>
                <w:szCs w:val="20"/>
              </w:rPr>
              <w:t>100</w:t>
            </w:r>
          </w:p>
        </w:tc>
        <w:tc>
          <w:tcPr>
            <w:tcW w:w="1226" w:type="dxa"/>
            <w:tcBorders>
              <w:top w:val="single" w:sz="18" w:space="0" w:color="auto"/>
            </w:tcBorders>
            <w:vAlign w:val="center"/>
          </w:tcPr>
          <w:p w14:paraId="3F4DD4E7" w14:textId="7EAF804F" w:rsidR="00AF71A2" w:rsidRPr="0074699E" w:rsidRDefault="00AF71A2" w:rsidP="00AF71A2">
            <w:pPr>
              <w:pStyle w:val="Default"/>
              <w:jc w:val="center"/>
              <w:rPr>
                <w:sz w:val="20"/>
                <w:szCs w:val="20"/>
              </w:rPr>
            </w:pPr>
            <w:r w:rsidRPr="0074699E">
              <w:rPr>
                <w:sz w:val="20"/>
                <w:szCs w:val="20"/>
              </w:rPr>
              <w:t>10, 20</w:t>
            </w:r>
          </w:p>
        </w:tc>
        <w:tc>
          <w:tcPr>
            <w:tcW w:w="1383" w:type="dxa"/>
            <w:tcBorders>
              <w:top w:val="single" w:sz="18" w:space="0" w:color="auto"/>
            </w:tcBorders>
            <w:vAlign w:val="center"/>
          </w:tcPr>
          <w:p w14:paraId="27ED87F9" w14:textId="2DDA436C" w:rsidR="00AF71A2" w:rsidRPr="0074699E" w:rsidRDefault="00AF71A2" w:rsidP="00AF71A2">
            <w:pPr>
              <w:pStyle w:val="Default"/>
              <w:jc w:val="center"/>
              <w:rPr>
                <w:sz w:val="20"/>
                <w:szCs w:val="20"/>
              </w:rPr>
            </w:pPr>
            <w:r w:rsidRPr="0074699E">
              <w:rPr>
                <w:sz w:val="20"/>
                <w:szCs w:val="20"/>
              </w:rPr>
              <w:t>10000</w:t>
            </w:r>
          </w:p>
        </w:tc>
        <w:tc>
          <w:tcPr>
            <w:tcW w:w="547" w:type="dxa"/>
            <w:tcBorders>
              <w:top w:val="single" w:sz="18" w:space="0" w:color="auto"/>
            </w:tcBorders>
            <w:vAlign w:val="center"/>
          </w:tcPr>
          <w:p w14:paraId="5E862988" w14:textId="384F9130" w:rsidR="00AF71A2" w:rsidRPr="0074699E" w:rsidRDefault="00AF71A2" w:rsidP="00AF71A2">
            <w:pPr>
              <w:pStyle w:val="Default"/>
              <w:jc w:val="center"/>
              <w:rPr>
                <w:sz w:val="20"/>
                <w:szCs w:val="20"/>
              </w:rPr>
            </w:pPr>
            <w:r w:rsidRPr="0074699E">
              <w:rPr>
                <w:sz w:val="20"/>
                <w:szCs w:val="20"/>
              </w:rPr>
              <w:t>25</w:t>
            </w:r>
          </w:p>
        </w:tc>
        <w:tc>
          <w:tcPr>
            <w:tcW w:w="547" w:type="dxa"/>
            <w:tcBorders>
              <w:top w:val="single" w:sz="18" w:space="0" w:color="auto"/>
            </w:tcBorders>
            <w:vAlign w:val="center"/>
          </w:tcPr>
          <w:p w14:paraId="5BF42A96" w14:textId="0CA46332" w:rsidR="00AF71A2" w:rsidRPr="0074699E" w:rsidRDefault="00AF71A2" w:rsidP="00AF71A2">
            <w:pPr>
              <w:pStyle w:val="Default"/>
              <w:jc w:val="center"/>
              <w:rPr>
                <w:sz w:val="20"/>
                <w:szCs w:val="20"/>
              </w:rPr>
            </w:pPr>
            <w:r w:rsidRPr="0074699E">
              <w:rPr>
                <w:sz w:val="20"/>
                <w:szCs w:val="20"/>
              </w:rPr>
              <w:t>12</w:t>
            </w:r>
          </w:p>
        </w:tc>
        <w:tc>
          <w:tcPr>
            <w:tcW w:w="547" w:type="dxa"/>
            <w:tcBorders>
              <w:top w:val="single" w:sz="18" w:space="0" w:color="auto"/>
            </w:tcBorders>
            <w:vAlign w:val="center"/>
          </w:tcPr>
          <w:p w14:paraId="411290B6" w14:textId="197E29FE" w:rsidR="00AF71A2" w:rsidRPr="0074699E" w:rsidRDefault="00AF71A2" w:rsidP="00AF71A2">
            <w:pPr>
              <w:pStyle w:val="Default"/>
              <w:jc w:val="center"/>
              <w:rPr>
                <w:sz w:val="20"/>
                <w:szCs w:val="20"/>
              </w:rPr>
            </w:pPr>
            <w:r w:rsidRPr="0074699E">
              <w:rPr>
                <w:sz w:val="20"/>
                <w:szCs w:val="20"/>
              </w:rPr>
              <w:t>4</w:t>
            </w:r>
          </w:p>
        </w:tc>
        <w:tc>
          <w:tcPr>
            <w:tcW w:w="1364" w:type="dxa"/>
            <w:tcBorders>
              <w:top w:val="single" w:sz="18" w:space="0" w:color="auto"/>
            </w:tcBorders>
            <w:vAlign w:val="center"/>
          </w:tcPr>
          <w:p w14:paraId="00467641" w14:textId="518254CB" w:rsidR="00AF71A2" w:rsidRPr="0074699E" w:rsidRDefault="00AF71A2" w:rsidP="00AF71A2">
            <w:pPr>
              <w:pStyle w:val="Default"/>
              <w:jc w:val="center"/>
              <w:rPr>
                <w:sz w:val="20"/>
                <w:szCs w:val="20"/>
              </w:rPr>
            </w:pPr>
            <w:r w:rsidRPr="0074699E">
              <w:rPr>
                <w:sz w:val="20"/>
                <w:szCs w:val="20"/>
              </w:rPr>
              <w:t>1</w:t>
            </w:r>
          </w:p>
        </w:tc>
        <w:tc>
          <w:tcPr>
            <w:tcW w:w="936" w:type="dxa"/>
            <w:tcBorders>
              <w:top w:val="single" w:sz="18" w:space="0" w:color="auto"/>
            </w:tcBorders>
            <w:vAlign w:val="center"/>
          </w:tcPr>
          <w:p w14:paraId="2A3350D0" w14:textId="0FFBE383" w:rsidR="00AF71A2" w:rsidRPr="0074699E" w:rsidRDefault="00AF71A2" w:rsidP="00AF71A2">
            <w:pPr>
              <w:pStyle w:val="Default"/>
              <w:jc w:val="center"/>
              <w:rPr>
                <w:sz w:val="20"/>
                <w:szCs w:val="20"/>
              </w:rPr>
            </w:pPr>
            <w:r w:rsidRPr="0074699E">
              <w:rPr>
                <w:sz w:val="20"/>
                <w:szCs w:val="20"/>
              </w:rPr>
              <w:t>A3 or A4</w:t>
            </w:r>
          </w:p>
        </w:tc>
        <w:tc>
          <w:tcPr>
            <w:tcW w:w="784" w:type="dxa"/>
            <w:tcBorders>
              <w:top w:val="single" w:sz="18" w:space="0" w:color="auto"/>
            </w:tcBorders>
            <w:vAlign w:val="center"/>
          </w:tcPr>
          <w:p w14:paraId="0DB0140F" w14:textId="15305E17" w:rsidR="00AF71A2" w:rsidRPr="0074699E" w:rsidRDefault="00AF71A2" w:rsidP="00AF71A2">
            <w:pPr>
              <w:pStyle w:val="Default"/>
              <w:jc w:val="center"/>
              <w:rPr>
                <w:sz w:val="20"/>
                <w:szCs w:val="20"/>
              </w:rPr>
            </w:pPr>
            <w:r w:rsidRPr="0074699E">
              <w:rPr>
                <w:sz w:val="20"/>
                <w:szCs w:val="20"/>
              </w:rPr>
              <w:t>4</w:t>
            </w:r>
          </w:p>
        </w:tc>
      </w:tr>
      <w:tr w:rsidR="003B3414" w:rsidRPr="0074699E" w14:paraId="5EA7D15A" w14:textId="77777777" w:rsidTr="00D52416">
        <w:trPr>
          <w:trHeight w:val="284"/>
        </w:trPr>
        <w:tc>
          <w:tcPr>
            <w:tcW w:w="1227" w:type="dxa"/>
            <w:tcBorders>
              <w:top w:val="single" w:sz="4" w:space="0" w:color="auto"/>
            </w:tcBorders>
            <w:vAlign w:val="center"/>
          </w:tcPr>
          <w:p w14:paraId="50EFDAE2" w14:textId="52AA3974" w:rsidR="003B3414" w:rsidRPr="0074699E" w:rsidRDefault="003B3414" w:rsidP="003B3414">
            <w:pPr>
              <w:pStyle w:val="Default"/>
              <w:jc w:val="center"/>
              <w:rPr>
                <w:sz w:val="20"/>
                <w:szCs w:val="20"/>
              </w:rPr>
            </w:pPr>
            <w:r w:rsidRPr="0074699E">
              <w:rPr>
                <w:sz w:val="20"/>
                <w:szCs w:val="20"/>
              </w:rPr>
              <w:t>150</w:t>
            </w:r>
          </w:p>
        </w:tc>
        <w:tc>
          <w:tcPr>
            <w:tcW w:w="1226" w:type="dxa"/>
            <w:tcBorders>
              <w:top w:val="single" w:sz="4" w:space="0" w:color="auto"/>
            </w:tcBorders>
            <w:vAlign w:val="center"/>
          </w:tcPr>
          <w:p w14:paraId="1CACE5F9" w14:textId="4B88D389" w:rsidR="003B3414" w:rsidRPr="0074699E" w:rsidRDefault="003B3414" w:rsidP="003B341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2FFF3B14" w14:textId="5B2813B2" w:rsidR="003B3414" w:rsidRPr="0074699E" w:rsidRDefault="003B3414" w:rsidP="003B3414">
            <w:pPr>
              <w:pStyle w:val="Default"/>
              <w:jc w:val="center"/>
              <w:rPr>
                <w:sz w:val="20"/>
                <w:szCs w:val="20"/>
              </w:rPr>
            </w:pPr>
            <w:r w:rsidRPr="0074699E">
              <w:rPr>
                <w:sz w:val="20"/>
                <w:szCs w:val="20"/>
              </w:rPr>
              <w:t>10000</w:t>
            </w:r>
          </w:p>
        </w:tc>
        <w:tc>
          <w:tcPr>
            <w:tcW w:w="547" w:type="dxa"/>
            <w:tcBorders>
              <w:top w:val="single" w:sz="4" w:space="0" w:color="auto"/>
            </w:tcBorders>
            <w:vAlign w:val="center"/>
          </w:tcPr>
          <w:p w14:paraId="6D8A3BE4" w14:textId="530D79A7" w:rsidR="003B3414" w:rsidRPr="0074699E" w:rsidRDefault="003B3414" w:rsidP="003B3414">
            <w:pPr>
              <w:pStyle w:val="Default"/>
              <w:jc w:val="center"/>
              <w:rPr>
                <w:sz w:val="20"/>
                <w:szCs w:val="20"/>
              </w:rPr>
            </w:pPr>
            <w:r w:rsidRPr="0074699E">
              <w:rPr>
                <w:sz w:val="20"/>
                <w:szCs w:val="20"/>
              </w:rPr>
              <w:t>25</w:t>
            </w:r>
          </w:p>
        </w:tc>
        <w:tc>
          <w:tcPr>
            <w:tcW w:w="547" w:type="dxa"/>
            <w:tcBorders>
              <w:top w:val="single" w:sz="4" w:space="0" w:color="auto"/>
            </w:tcBorders>
            <w:vAlign w:val="center"/>
          </w:tcPr>
          <w:p w14:paraId="6B287A8F" w14:textId="4700DDC0" w:rsidR="003B3414" w:rsidRPr="0074699E" w:rsidRDefault="003B3414" w:rsidP="003B3414">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0AF2ACF9" w14:textId="0747DFAD" w:rsidR="003B3414" w:rsidRPr="0074699E" w:rsidRDefault="003B3414" w:rsidP="003B341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1AE28B06" w14:textId="67F1F2B0" w:rsidR="003B3414" w:rsidRPr="0074699E" w:rsidRDefault="003B3414" w:rsidP="003B341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7FFC325A" w14:textId="47F849FD" w:rsidR="003B3414" w:rsidRPr="0074699E" w:rsidRDefault="003B3414" w:rsidP="003B341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0924AA59" w14:textId="29FC71C3" w:rsidR="003B3414" w:rsidRPr="0074699E" w:rsidRDefault="003B3414" w:rsidP="003B3414">
            <w:pPr>
              <w:pStyle w:val="Default"/>
              <w:jc w:val="center"/>
              <w:rPr>
                <w:sz w:val="20"/>
                <w:szCs w:val="20"/>
              </w:rPr>
            </w:pPr>
            <w:r w:rsidRPr="0074699E">
              <w:rPr>
                <w:sz w:val="20"/>
                <w:szCs w:val="20"/>
              </w:rPr>
              <w:t>4</w:t>
            </w:r>
          </w:p>
        </w:tc>
      </w:tr>
      <w:tr w:rsidR="003B3414" w:rsidRPr="0074699E" w14:paraId="05B84BE9" w14:textId="77777777" w:rsidTr="00D52416">
        <w:trPr>
          <w:trHeight w:val="284"/>
        </w:trPr>
        <w:tc>
          <w:tcPr>
            <w:tcW w:w="1227" w:type="dxa"/>
            <w:tcBorders>
              <w:top w:val="single" w:sz="4" w:space="0" w:color="auto"/>
            </w:tcBorders>
            <w:vAlign w:val="center"/>
          </w:tcPr>
          <w:p w14:paraId="06413FA9" w14:textId="251A454F" w:rsidR="003B3414" w:rsidRPr="0074699E" w:rsidRDefault="003B3414" w:rsidP="003B3414">
            <w:pPr>
              <w:pStyle w:val="Default"/>
              <w:jc w:val="center"/>
              <w:rPr>
                <w:sz w:val="20"/>
                <w:szCs w:val="20"/>
              </w:rPr>
            </w:pPr>
            <w:r w:rsidRPr="0074699E">
              <w:rPr>
                <w:sz w:val="20"/>
                <w:szCs w:val="20"/>
              </w:rPr>
              <w:t>220</w:t>
            </w:r>
          </w:p>
        </w:tc>
        <w:tc>
          <w:tcPr>
            <w:tcW w:w="1226" w:type="dxa"/>
            <w:tcBorders>
              <w:top w:val="single" w:sz="4" w:space="0" w:color="auto"/>
            </w:tcBorders>
            <w:vAlign w:val="center"/>
          </w:tcPr>
          <w:p w14:paraId="1033F57D" w14:textId="2B888734" w:rsidR="003B3414" w:rsidRPr="0074699E" w:rsidRDefault="003B3414" w:rsidP="003B341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345D6DA4" w14:textId="2FB7B32D" w:rsidR="003B3414" w:rsidRPr="0074699E" w:rsidRDefault="003B3414" w:rsidP="003B3414">
            <w:pPr>
              <w:pStyle w:val="Default"/>
              <w:jc w:val="center"/>
              <w:rPr>
                <w:sz w:val="20"/>
                <w:szCs w:val="20"/>
              </w:rPr>
            </w:pPr>
            <w:r w:rsidRPr="0074699E">
              <w:rPr>
                <w:sz w:val="20"/>
                <w:szCs w:val="20"/>
              </w:rPr>
              <w:t>10000</w:t>
            </w:r>
          </w:p>
        </w:tc>
        <w:tc>
          <w:tcPr>
            <w:tcW w:w="547" w:type="dxa"/>
            <w:tcBorders>
              <w:top w:val="single" w:sz="4" w:space="0" w:color="auto"/>
            </w:tcBorders>
            <w:vAlign w:val="center"/>
          </w:tcPr>
          <w:p w14:paraId="7F43ED03" w14:textId="6B5CA9EA" w:rsidR="003B3414" w:rsidRPr="0074699E" w:rsidRDefault="003B3414" w:rsidP="003B3414">
            <w:pPr>
              <w:pStyle w:val="Default"/>
              <w:jc w:val="center"/>
              <w:rPr>
                <w:sz w:val="20"/>
                <w:szCs w:val="20"/>
              </w:rPr>
            </w:pPr>
            <w:r w:rsidRPr="0074699E">
              <w:rPr>
                <w:sz w:val="20"/>
                <w:szCs w:val="20"/>
              </w:rPr>
              <w:t>25</w:t>
            </w:r>
          </w:p>
        </w:tc>
        <w:tc>
          <w:tcPr>
            <w:tcW w:w="547" w:type="dxa"/>
            <w:tcBorders>
              <w:top w:val="single" w:sz="4" w:space="0" w:color="auto"/>
            </w:tcBorders>
            <w:vAlign w:val="center"/>
          </w:tcPr>
          <w:p w14:paraId="6BE89462" w14:textId="5CEF6D71" w:rsidR="003B3414" w:rsidRPr="0074699E" w:rsidRDefault="003B3414" w:rsidP="003B3414">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54915D06" w14:textId="68467691" w:rsidR="003B3414" w:rsidRPr="0074699E" w:rsidRDefault="003B3414" w:rsidP="003B341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67AA9EE5" w14:textId="1B3B5903" w:rsidR="003B3414" w:rsidRPr="0074699E" w:rsidRDefault="003B3414" w:rsidP="003B341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179EB0BA" w14:textId="4ED2835C" w:rsidR="003B3414" w:rsidRPr="0074699E" w:rsidRDefault="003B3414" w:rsidP="003B341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3DEE9AE0" w14:textId="09129C22" w:rsidR="003B3414" w:rsidRPr="0074699E" w:rsidRDefault="003B3414" w:rsidP="003B3414">
            <w:pPr>
              <w:pStyle w:val="Default"/>
              <w:jc w:val="center"/>
              <w:rPr>
                <w:sz w:val="20"/>
                <w:szCs w:val="20"/>
              </w:rPr>
            </w:pPr>
            <w:r w:rsidRPr="0074699E">
              <w:rPr>
                <w:sz w:val="20"/>
                <w:szCs w:val="20"/>
              </w:rPr>
              <w:t>4</w:t>
            </w:r>
          </w:p>
        </w:tc>
      </w:tr>
      <w:tr w:rsidR="003B3414" w:rsidRPr="0074699E" w14:paraId="6811B3A0" w14:textId="77777777" w:rsidTr="00D52416">
        <w:trPr>
          <w:trHeight w:val="284"/>
        </w:trPr>
        <w:tc>
          <w:tcPr>
            <w:tcW w:w="1227" w:type="dxa"/>
            <w:tcBorders>
              <w:top w:val="single" w:sz="4" w:space="0" w:color="auto"/>
            </w:tcBorders>
            <w:vAlign w:val="center"/>
          </w:tcPr>
          <w:p w14:paraId="46AB1A32" w14:textId="67ED4D1F" w:rsidR="003B3414" w:rsidRPr="0074699E" w:rsidRDefault="003B3414" w:rsidP="003B3414">
            <w:pPr>
              <w:pStyle w:val="Default"/>
              <w:jc w:val="center"/>
              <w:rPr>
                <w:sz w:val="20"/>
                <w:szCs w:val="20"/>
              </w:rPr>
            </w:pPr>
            <w:r w:rsidRPr="0074699E">
              <w:rPr>
                <w:sz w:val="20"/>
                <w:szCs w:val="20"/>
              </w:rPr>
              <w:t>330</w:t>
            </w:r>
          </w:p>
        </w:tc>
        <w:tc>
          <w:tcPr>
            <w:tcW w:w="1226" w:type="dxa"/>
            <w:tcBorders>
              <w:top w:val="single" w:sz="4" w:space="0" w:color="auto"/>
            </w:tcBorders>
            <w:vAlign w:val="center"/>
          </w:tcPr>
          <w:p w14:paraId="2D18C51E" w14:textId="3561A4A8" w:rsidR="003B3414" w:rsidRPr="0074699E" w:rsidRDefault="003B3414" w:rsidP="003B341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2A4ECA7E" w14:textId="7DF69CAA" w:rsidR="003B3414" w:rsidRPr="0074699E" w:rsidRDefault="003B3414" w:rsidP="003B3414">
            <w:pPr>
              <w:pStyle w:val="Default"/>
              <w:jc w:val="center"/>
              <w:rPr>
                <w:sz w:val="20"/>
                <w:szCs w:val="20"/>
              </w:rPr>
            </w:pPr>
            <w:r w:rsidRPr="0074699E">
              <w:rPr>
                <w:sz w:val="20"/>
                <w:szCs w:val="20"/>
              </w:rPr>
              <w:t>10000</w:t>
            </w:r>
          </w:p>
        </w:tc>
        <w:tc>
          <w:tcPr>
            <w:tcW w:w="547" w:type="dxa"/>
            <w:tcBorders>
              <w:top w:val="single" w:sz="4" w:space="0" w:color="auto"/>
            </w:tcBorders>
            <w:vAlign w:val="center"/>
          </w:tcPr>
          <w:p w14:paraId="2BBB1F43" w14:textId="723F95CE" w:rsidR="003B3414" w:rsidRPr="0074699E" w:rsidRDefault="003B3414" w:rsidP="003B3414">
            <w:pPr>
              <w:pStyle w:val="Default"/>
              <w:jc w:val="center"/>
              <w:rPr>
                <w:sz w:val="20"/>
                <w:szCs w:val="20"/>
              </w:rPr>
            </w:pPr>
            <w:r w:rsidRPr="0074699E">
              <w:rPr>
                <w:sz w:val="20"/>
                <w:szCs w:val="20"/>
              </w:rPr>
              <w:t>25</w:t>
            </w:r>
          </w:p>
        </w:tc>
        <w:tc>
          <w:tcPr>
            <w:tcW w:w="547" w:type="dxa"/>
            <w:tcBorders>
              <w:top w:val="single" w:sz="4" w:space="0" w:color="auto"/>
            </w:tcBorders>
            <w:vAlign w:val="center"/>
          </w:tcPr>
          <w:p w14:paraId="44AB1EDD" w14:textId="0C62E6B7" w:rsidR="003B3414" w:rsidRPr="0074699E" w:rsidRDefault="003B3414" w:rsidP="003B3414">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73CBCFBC" w14:textId="4939BD17" w:rsidR="003B3414" w:rsidRPr="0074699E" w:rsidRDefault="003B3414" w:rsidP="003B341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6CED5C20" w14:textId="7D062DE5" w:rsidR="003B3414" w:rsidRPr="0074699E" w:rsidRDefault="003B3414" w:rsidP="003B341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8F42924" w14:textId="711BA359" w:rsidR="003B3414" w:rsidRPr="0074699E" w:rsidRDefault="003B3414" w:rsidP="003B341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79DB2B1B" w14:textId="5DDD2CF5" w:rsidR="003B3414" w:rsidRPr="0074699E" w:rsidRDefault="003B3414" w:rsidP="003B3414">
            <w:pPr>
              <w:pStyle w:val="Default"/>
              <w:jc w:val="center"/>
              <w:rPr>
                <w:sz w:val="20"/>
                <w:szCs w:val="20"/>
              </w:rPr>
            </w:pPr>
            <w:r w:rsidRPr="0074699E">
              <w:rPr>
                <w:sz w:val="20"/>
                <w:szCs w:val="20"/>
              </w:rPr>
              <w:t>4</w:t>
            </w:r>
          </w:p>
        </w:tc>
      </w:tr>
      <w:tr w:rsidR="00E22886" w:rsidRPr="0074699E" w14:paraId="63C6F3BA" w14:textId="77777777" w:rsidTr="00D52416">
        <w:trPr>
          <w:trHeight w:val="284"/>
        </w:trPr>
        <w:tc>
          <w:tcPr>
            <w:tcW w:w="1227" w:type="dxa"/>
            <w:tcBorders>
              <w:top w:val="single" w:sz="4" w:space="0" w:color="auto"/>
            </w:tcBorders>
            <w:vAlign w:val="center"/>
          </w:tcPr>
          <w:p w14:paraId="0A24F50B" w14:textId="53ED31A7" w:rsidR="00E22886" w:rsidRPr="0074699E" w:rsidRDefault="00E22886" w:rsidP="00E22886">
            <w:pPr>
              <w:pStyle w:val="Default"/>
              <w:jc w:val="center"/>
              <w:rPr>
                <w:sz w:val="20"/>
                <w:szCs w:val="20"/>
              </w:rPr>
            </w:pPr>
            <w:r w:rsidRPr="0074699E">
              <w:rPr>
                <w:sz w:val="20"/>
                <w:szCs w:val="20"/>
              </w:rPr>
              <w:t>470</w:t>
            </w:r>
          </w:p>
        </w:tc>
        <w:tc>
          <w:tcPr>
            <w:tcW w:w="1226" w:type="dxa"/>
            <w:tcBorders>
              <w:top w:val="single" w:sz="4" w:space="0" w:color="auto"/>
            </w:tcBorders>
            <w:vAlign w:val="center"/>
          </w:tcPr>
          <w:p w14:paraId="46D95A66" w14:textId="78E52B94" w:rsidR="00E22886" w:rsidRPr="0074699E" w:rsidRDefault="00E22886" w:rsidP="00E22886">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1B6DC5C3" w14:textId="0AC5B67E" w:rsidR="00E22886" w:rsidRPr="0074699E" w:rsidRDefault="00E22886" w:rsidP="00E22886">
            <w:pPr>
              <w:pStyle w:val="Default"/>
              <w:jc w:val="center"/>
              <w:rPr>
                <w:sz w:val="20"/>
                <w:szCs w:val="20"/>
              </w:rPr>
            </w:pPr>
            <w:r w:rsidRPr="0074699E">
              <w:rPr>
                <w:sz w:val="20"/>
                <w:szCs w:val="20"/>
              </w:rPr>
              <w:t>10000</w:t>
            </w:r>
          </w:p>
        </w:tc>
        <w:tc>
          <w:tcPr>
            <w:tcW w:w="547" w:type="dxa"/>
            <w:tcBorders>
              <w:top w:val="single" w:sz="4" w:space="0" w:color="auto"/>
            </w:tcBorders>
            <w:vAlign w:val="center"/>
          </w:tcPr>
          <w:p w14:paraId="5D4880FC" w14:textId="54817B57" w:rsidR="00E22886" w:rsidRPr="0074699E" w:rsidRDefault="00A90650" w:rsidP="00E22886">
            <w:pPr>
              <w:pStyle w:val="Default"/>
              <w:jc w:val="center"/>
              <w:rPr>
                <w:sz w:val="20"/>
                <w:szCs w:val="20"/>
              </w:rPr>
            </w:pPr>
            <w:r w:rsidRPr="0074699E">
              <w:rPr>
                <w:sz w:val="20"/>
                <w:szCs w:val="20"/>
              </w:rPr>
              <w:t>3</w:t>
            </w:r>
            <w:r w:rsidR="00E22886" w:rsidRPr="0074699E">
              <w:rPr>
                <w:sz w:val="20"/>
                <w:szCs w:val="20"/>
              </w:rPr>
              <w:t>5</w:t>
            </w:r>
          </w:p>
        </w:tc>
        <w:tc>
          <w:tcPr>
            <w:tcW w:w="547" w:type="dxa"/>
            <w:tcBorders>
              <w:top w:val="single" w:sz="4" w:space="0" w:color="auto"/>
            </w:tcBorders>
            <w:vAlign w:val="center"/>
          </w:tcPr>
          <w:p w14:paraId="418937C3" w14:textId="2D511E09" w:rsidR="00E22886" w:rsidRPr="0074699E" w:rsidRDefault="00E22886" w:rsidP="00E22886">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482D031D" w14:textId="2E66865B" w:rsidR="00E22886" w:rsidRPr="0074699E" w:rsidRDefault="00E22886" w:rsidP="00E22886">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01DD501F" w14:textId="4C568298" w:rsidR="00E22886" w:rsidRPr="0074699E" w:rsidRDefault="00E22886" w:rsidP="00E22886">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2576DE9" w14:textId="2DDCE566" w:rsidR="00E22886" w:rsidRPr="0074699E" w:rsidRDefault="00E22886" w:rsidP="00E22886">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0F20436A" w14:textId="0EC605E7" w:rsidR="00E22886" w:rsidRPr="0074699E" w:rsidRDefault="00E22886" w:rsidP="00E22886">
            <w:pPr>
              <w:pStyle w:val="Default"/>
              <w:jc w:val="center"/>
              <w:rPr>
                <w:sz w:val="20"/>
                <w:szCs w:val="20"/>
              </w:rPr>
            </w:pPr>
            <w:r w:rsidRPr="0074699E">
              <w:rPr>
                <w:sz w:val="20"/>
                <w:szCs w:val="20"/>
              </w:rPr>
              <w:t>4</w:t>
            </w:r>
          </w:p>
        </w:tc>
      </w:tr>
      <w:tr w:rsidR="00A92514" w:rsidRPr="0074699E" w14:paraId="4D17B20C" w14:textId="77777777" w:rsidTr="00D52416">
        <w:trPr>
          <w:trHeight w:val="284"/>
        </w:trPr>
        <w:tc>
          <w:tcPr>
            <w:tcW w:w="1227" w:type="dxa"/>
            <w:tcBorders>
              <w:top w:val="single" w:sz="4" w:space="0" w:color="auto"/>
            </w:tcBorders>
            <w:vAlign w:val="center"/>
          </w:tcPr>
          <w:p w14:paraId="224BA76D" w14:textId="3DE438B0" w:rsidR="00A92514" w:rsidRPr="0074699E" w:rsidRDefault="00A92514" w:rsidP="00A92514">
            <w:pPr>
              <w:pStyle w:val="Default"/>
              <w:jc w:val="center"/>
              <w:rPr>
                <w:sz w:val="20"/>
                <w:szCs w:val="20"/>
              </w:rPr>
            </w:pPr>
            <w:r w:rsidRPr="0074699E">
              <w:rPr>
                <w:sz w:val="20"/>
                <w:szCs w:val="20"/>
              </w:rPr>
              <w:t>560</w:t>
            </w:r>
          </w:p>
        </w:tc>
        <w:tc>
          <w:tcPr>
            <w:tcW w:w="1226" w:type="dxa"/>
            <w:tcBorders>
              <w:top w:val="single" w:sz="4" w:space="0" w:color="auto"/>
            </w:tcBorders>
            <w:vAlign w:val="center"/>
          </w:tcPr>
          <w:p w14:paraId="4B62BF50" w14:textId="008F1CEF" w:rsidR="00A92514" w:rsidRPr="0074699E" w:rsidRDefault="00A92514" w:rsidP="00A9251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26523B2D" w14:textId="0D55B8D8" w:rsidR="00A92514" w:rsidRPr="0074699E" w:rsidRDefault="00A92514" w:rsidP="00A92514">
            <w:pPr>
              <w:pStyle w:val="Default"/>
              <w:jc w:val="center"/>
              <w:rPr>
                <w:sz w:val="20"/>
                <w:szCs w:val="20"/>
              </w:rPr>
            </w:pPr>
            <w:r w:rsidRPr="0074699E">
              <w:rPr>
                <w:sz w:val="20"/>
                <w:szCs w:val="20"/>
              </w:rPr>
              <w:t>10000</w:t>
            </w:r>
          </w:p>
        </w:tc>
        <w:tc>
          <w:tcPr>
            <w:tcW w:w="547" w:type="dxa"/>
            <w:tcBorders>
              <w:top w:val="single" w:sz="4" w:space="0" w:color="auto"/>
            </w:tcBorders>
            <w:vAlign w:val="center"/>
          </w:tcPr>
          <w:p w14:paraId="3BB50264" w14:textId="627D3DE0" w:rsidR="00A92514" w:rsidRPr="0074699E" w:rsidRDefault="00A92514" w:rsidP="00A92514">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2A299663" w14:textId="79BBA49F" w:rsidR="00A92514" w:rsidRPr="0074699E" w:rsidRDefault="00A92514" w:rsidP="00A92514">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187B2890" w14:textId="2EA75755" w:rsidR="00A92514" w:rsidRPr="0074699E" w:rsidRDefault="00A92514" w:rsidP="00A9251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47CFD28F" w14:textId="3A23E62C" w:rsidR="00A92514" w:rsidRPr="0074699E" w:rsidRDefault="00A92514" w:rsidP="00A9251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0ACDA546" w14:textId="0E420273" w:rsidR="00A92514" w:rsidRPr="0074699E" w:rsidRDefault="00A92514" w:rsidP="00A9251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0E4A226F" w14:textId="1564AECD" w:rsidR="00A92514" w:rsidRPr="0074699E" w:rsidRDefault="00A92514" w:rsidP="00A92514">
            <w:pPr>
              <w:pStyle w:val="Default"/>
              <w:jc w:val="center"/>
              <w:rPr>
                <w:sz w:val="20"/>
                <w:szCs w:val="20"/>
              </w:rPr>
            </w:pPr>
            <w:r w:rsidRPr="0074699E">
              <w:rPr>
                <w:sz w:val="20"/>
                <w:szCs w:val="20"/>
              </w:rPr>
              <w:t>4</w:t>
            </w:r>
          </w:p>
        </w:tc>
      </w:tr>
      <w:tr w:rsidR="00E22886" w:rsidRPr="0074699E" w14:paraId="421C01D4" w14:textId="77777777" w:rsidTr="00D52416">
        <w:trPr>
          <w:trHeight w:val="284"/>
        </w:trPr>
        <w:tc>
          <w:tcPr>
            <w:tcW w:w="1227" w:type="dxa"/>
            <w:tcBorders>
              <w:top w:val="single" w:sz="4" w:space="0" w:color="auto"/>
            </w:tcBorders>
            <w:vAlign w:val="center"/>
          </w:tcPr>
          <w:p w14:paraId="70A48AD8" w14:textId="461E3696" w:rsidR="00E22886" w:rsidRPr="0074699E" w:rsidRDefault="00E22886" w:rsidP="00E22886">
            <w:pPr>
              <w:pStyle w:val="Default"/>
              <w:jc w:val="center"/>
              <w:rPr>
                <w:sz w:val="20"/>
                <w:szCs w:val="20"/>
              </w:rPr>
            </w:pPr>
            <w:r w:rsidRPr="0074699E">
              <w:rPr>
                <w:sz w:val="20"/>
                <w:szCs w:val="20"/>
              </w:rPr>
              <w:t>680</w:t>
            </w:r>
          </w:p>
        </w:tc>
        <w:tc>
          <w:tcPr>
            <w:tcW w:w="1226" w:type="dxa"/>
            <w:tcBorders>
              <w:top w:val="single" w:sz="4" w:space="0" w:color="auto"/>
            </w:tcBorders>
            <w:vAlign w:val="center"/>
          </w:tcPr>
          <w:p w14:paraId="736F66E5" w14:textId="5DF6BEA3" w:rsidR="00E22886" w:rsidRPr="0074699E" w:rsidRDefault="00E22886" w:rsidP="00E22886">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13CB44B9" w14:textId="5DFC5C43" w:rsidR="00E22886" w:rsidRPr="0074699E" w:rsidRDefault="00E22886" w:rsidP="00E22886">
            <w:pPr>
              <w:pStyle w:val="Default"/>
              <w:jc w:val="center"/>
              <w:rPr>
                <w:sz w:val="20"/>
                <w:szCs w:val="20"/>
              </w:rPr>
            </w:pPr>
            <w:r w:rsidRPr="0074699E">
              <w:rPr>
                <w:sz w:val="20"/>
                <w:szCs w:val="20"/>
              </w:rPr>
              <w:t>10000</w:t>
            </w:r>
          </w:p>
        </w:tc>
        <w:tc>
          <w:tcPr>
            <w:tcW w:w="547" w:type="dxa"/>
            <w:tcBorders>
              <w:top w:val="single" w:sz="4" w:space="0" w:color="auto"/>
            </w:tcBorders>
            <w:vAlign w:val="center"/>
          </w:tcPr>
          <w:p w14:paraId="7818257A" w14:textId="05D1C17F" w:rsidR="00E22886" w:rsidRPr="0074699E" w:rsidRDefault="00A90650" w:rsidP="00E22886">
            <w:pPr>
              <w:pStyle w:val="Default"/>
              <w:jc w:val="center"/>
              <w:rPr>
                <w:sz w:val="20"/>
                <w:szCs w:val="20"/>
              </w:rPr>
            </w:pPr>
            <w:r w:rsidRPr="0074699E">
              <w:rPr>
                <w:sz w:val="20"/>
                <w:szCs w:val="20"/>
              </w:rPr>
              <w:t>3</w:t>
            </w:r>
            <w:r w:rsidR="00E22886" w:rsidRPr="0074699E">
              <w:rPr>
                <w:sz w:val="20"/>
                <w:szCs w:val="20"/>
              </w:rPr>
              <w:t>5</w:t>
            </w:r>
          </w:p>
        </w:tc>
        <w:tc>
          <w:tcPr>
            <w:tcW w:w="547" w:type="dxa"/>
            <w:tcBorders>
              <w:top w:val="single" w:sz="4" w:space="0" w:color="auto"/>
            </w:tcBorders>
            <w:vAlign w:val="center"/>
          </w:tcPr>
          <w:p w14:paraId="5162A2F8" w14:textId="633AC902" w:rsidR="00E22886" w:rsidRPr="0074699E" w:rsidRDefault="00E22886" w:rsidP="00E22886">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5012E26E" w14:textId="2E3D0CC7" w:rsidR="00E22886" w:rsidRPr="0074699E" w:rsidRDefault="00E22886" w:rsidP="00E22886">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7F8563BC" w14:textId="0E594E47" w:rsidR="00E22886" w:rsidRPr="0074699E" w:rsidRDefault="00E22886" w:rsidP="00E22886">
            <w:pPr>
              <w:pStyle w:val="Default"/>
              <w:jc w:val="center"/>
              <w:rPr>
                <w:sz w:val="20"/>
                <w:szCs w:val="20"/>
              </w:rPr>
            </w:pPr>
            <w:r w:rsidRPr="0074699E">
              <w:rPr>
                <w:sz w:val="20"/>
                <w:szCs w:val="20"/>
              </w:rPr>
              <w:t>1</w:t>
            </w:r>
          </w:p>
        </w:tc>
        <w:tc>
          <w:tcPr>
            <w:tcW w:w="936" w:type="dxa"/>
            <w:tcBorders>
              <w:top w:val="single" w:sz="4" w:space="0" w:color="auto"/>
            </w:tcBorders>
            <w:vAlign w:val="center"/>
          </w:tcPr>
          <w:p w14:paraId="3B5011F7" w14:textId="131CB391" w:rsidR="00E22886" w:rsidRPr="0074699E" w:rsidRDefault="00E22886" w:rsidP="00E22886">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09CE1583" w14:textId="086466BD" w:rsidR="00E22886" w:rsidRPr="0074699E" w:rsidRDefault="00E22886" w:rsidP="00E22886">
            <w:pPr>
              <w:pStyle w:val="Default"/>
              <w:jc w:val="center"/>
              <w:rPr>
                <w:sz w:val="20"/>
                <w:szCs w:val="20"/>
              </w:rPr>
            </w:pPr>
            <w:r w:rsidRPr="0074699E">
              <w:rPr>
                <w:sz w:val="20"/>
                <w:szCs w:val="20"/>
              </w:rPr>
              <w:t>4</w:t>
            </w:r>
          </w:p>
        </w:tc>
      </w:tr>
      <w:tr w:rsidR="00C5053C" w:rsidRPr="0074699E" w14:paraId="4B57B0ED" w14:textId="77777777" w:rsidTr="00D52416">
        <w:trPr>
          <w:trHeight w:val="284"/>
        </w:trPr>
        <w:tc>
          <w:tcPr>
            <w:tcW w:w="1227" w:type="dxa"/>
            <w:tcBorders>
              <w:top w:val="single" w:sz="4" w:space="0" w:color="auto"/>
            </w:tcBorders>
            <w:vAlign w:val="center"/>
          </w:tcPr>
          <w:p w14:paraId="477F078B" w14:textId="57309ACE" w:rsidR="00C5053C" w:rsidRPr="0074699E" w:rsidRDefault="00C5053C" w:rsidP="00C5053C">
            <w:pPr>
              <w:pStyle w:val="Default"/>
              <w:jc w:val="center"/>
              <w:rPr>
                <w:sz w:val="20"/>
                <w:szCs w:val="20"/>
              </w:rPr>
            </w:pPr>
            <w:r w:rsidRPr="0074699E">
              <w:rPr>
                <w:sz w:val="20"/>
                <w:szCs w:val="20"/>
              </w:rPr>
              <w:t>820</w:t>
            </w:r>
          </w:p>
        </w:tc>
        <w:tc>
          <w:tcPr>
            <w:tcW w:w="1226" w:type="dxa"/>
            <w:tcBorders>
              <w:top w:val="single" w:sz="4" w:space="0" w:color="auto"/>
            </w:tcBorders>
            <w:vAlign w:val="center"/>
          </w:tcPr>
          <w:p w14:paraId="6F513E0E" w14:textId="356C6981" w:rsidR="00C5053C" w:rsidRPr="0074699E" w:rsidRDefault="00C5053C" w:rsidP="00C5053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1AC681C5" w14:textId="1B185AAC" w:rsidR="00C5053C" w:rsidRPr="0074699E" w:rsidRDefault="00C5053C" w:rsidP="00C5053C">
            <w:pPr>
              <w:pStyle w:val="Default"/>
              <w:jc w:val="center"/>
              <w:rPr>
                <w:sz w:val="20"/>
                <w:szCs w:val="20"/>
              </w:rPr>
            </w:pPr>
            <w:r w:rsidRPr="0074699E">
              <w:rPr>
                <w:sz w:val="20"/>
                <w:szCs w:val="20"/>
              </w:rPr>
              <w:t>10000</w:t>
            </w:r>
          </w:p>
        </w:tc>
        <w:tc>
          <w:tcPr>
            <w:tcW w:w="547" w:type="dxa"/>
            <w:tcBorders>
              <w:top w:val="single" w:sz="4" w:space="0" w:color="auto"/>
            </w:tcBorders>
            <w:vAlign w:val="center"/>
          </w:tcPr>
          <w:p w14:paraId="4C6D1E95" w14:textId="657453F4" w:rsidR="00C5053C" w:rsidRPr="0074699E" w:rsidRDefault="00C5053C" w:rsidP="00C5053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113B26EE" w14:textId="4C50607B" w:rsidR="00C5053C" w:rsidRPr="0074699E" w:rsidRDefault="00C5053C" w:rsidP="00C5053C">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2551220C" w14:textId="42921D82" w:rsidR="00C5053C" w:rsidRPr="0074699E" w:rsidRDefault="00C5053C" w:rsidP="00C5053C">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3493F8EE" w14:textId="4F2176E0" w:rsidR="00C5053C" w:rsidRPr="0074699E" w:rsidRDefault="00C5053C" w:rsidP="00C5053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BC1A2BF" w14:textId="51DA47DD" w:rsidR="00C5053C" w:rsidRPr="0074699E" w:rsidRDefault="00C5053C" w:rsidP="00C5053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3E8D3C86" w14:textId="5D8B9DFA" w:rsidR="00C5053C" w:rsidRPr="0074699E" w:rsidRDefault="00C5053C" w:rsidP="00C5053C">
            <w:pPr>
              <w:pStyle w:val="Default"/>
              <w:jc w:val="center"/>
              <w:rPr>
                <w:sz w:val="20"/>
                <w:szCs w:val="20"/>
              </w:rPr>
            </w:pPr>
            <w:r w:rsidRPr="0074699E">
              <w:rPr>
                <w:sz w:val="20"/>
                <w:szCs w:val="20"/>
              </w:rPr>
              <w:t>4</w:t>
            </w:r>
          </w:p>
        </w:tc>
      </w:tr>
      <w:tr w:rsidR="00EF2ADB" w:rsidRPr="0074699E" w14:paraId="4820CF98" w14:textId="77777777" w:rsidTr="00D52416">
        <w:trPr>
          <w:trHeight w:val="284"/>
        </w:trPr>
        <w:tc>
          <w:tcPr>
            <w:tcW w:w="1227" w:type="dxa"/>
            <w:tcBorders>
              <w:top w:val="single" w:sz="4" w:space="0" w:color="auto"/>
            </w:tcBorders>
            <w:vAlign w:val="center"/>
          </w:tcPr>
          <w:p w14:paraId="5BE14E57" w14:textId="77777777" w:rsidR="00EF2ADB" w:rsidRPr="0074699E" w:rsidRDefault="00EF2ADB" w:rsidP="00EF2ADB">
            <w:pPr>
              <w:pStyle w:val="Default"/>
              <w:jc w:val="center"/>
              <w:rPr>
                <w:sz w:val="20"/>
                <w:szCs w:val="20"/>
              </w:rPr>
            </w:pPr>
            <w:r w:rsidRPr="0074699E">
              <w:rPr>
                <w:sz w:val="20"/>
                <w:szCs w:val="20"/>
              </w:rPr>
              <w:t>1000</w:t>
            </w:r>
          </w:p>
        </w:tc>
        <w:tc>
          <w:tcPr>
            <w:tcW w:w="1226" w:type="dxa"/>
            <w:tcBorders>
              <w:top w:val="single" w:sz="4" w:space="0" w:color="auto"/>
            </w:tcBorders>
            <w:vAlign w:val="center"/>
          </w:tcPr>
          <w:p w14:paraId="6D8738EB"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779F7CFD" w14:textId="77777777" w:rsidR="00EF2ADB" w:rsidRPr="0074699E" w:rsidRDefault="00EF2ADB" w:rsidP="00EF2ADB">
            <w:pPr>
              <w:pStyle w:val="Default"/>
              <w:jc w:val="center"/>
              <w:rPr>
                <w:sz w:val="20"/>
                <w:szCs w:val="20"/>
              </w:rPr>
            </w:pPr>
            <w:r w:rsidRPr="0074699E">
              <w:rPr>
                <w:sz w:val="20"/>
                <w:szCs w:val="20"/>
              </w:rPr>
              <w:t>10000</w:t>
            </w:r>
          </w:p>
        </w:tc>
        <w:tc>
          <w:tcPr>
            <w:tcW w:w="547" w:type="dxa"/>
            <w:tcBorders>
              <w:top w:val="single" w:sz="4" w:space="0" w:color="auto"/>
            </w:tcBorders>
            <w:vAlign w:val="center"/>
          </w:tcPr>
          <w:p w14:paraId="3C8AEC39" w14:textId="77777777" w:rsidR="00EF2ADB" w:rsidRPr="0074699E" w:rsidRDefault="00EF2ADB" w:rsidP="00EF2ADB">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3895195B" w14:textId="77777777" w:rsidR="00EF2ADB" w:rsidRPr="0074699E" w:rsidRDefault="00EF2ADB" w:rsidP="00EF2ADB">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4AFA78F2" w14:textId="77777777" w:rsidR="00EF2ADB" w:rsidRPr="0074699E" w:rsidRDefault="00EF2ADB" w:rsidP="00EF2ADB">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05FEC14C" w14:textId="77777777" w:rsidR="00EF2ADB" w:rsidRPr="0074699E" w:rsidRDefault="00EF2ADB" w:rsidP="00EF2AD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194A2ADF"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4D5B7192" w14:textId="3FA6DD56" w:rsidR="00EF2ADB" w:rsidRPr="0074699E" w:rsidRDefault="00A90650" w:rsidP="00EF2ADB">
            <w:pPr>
              <w:pStyle w:val="Default"/>
              <w:jc w:val="center"/>
              <w:rPr>
                <w:sz w:val="20"/>
                <w:szCs w:val="20"/>
              </w:rPr>
            </w:pPr>
            <w:r w:rsidRPr="0074699E">
              <w:rPr>
                <w:sz w:val="20"/>
                <w:szCs w:val="20"/>
              </w:rPr>
              <w:t>4</w:t>
            </w:r>
          </w:p>
        </w:tc>
      </w:tr>
      <w:tr w:rsidR="00EF2ADB" w:rsidRPr="0074699E" w14:paraId="6E5286BB" w14:textId="77777777" w:rsidTr="0039789A">
        <w:trPr>
          <w:trHeight w:val="284"/>
        </w:trPr>
        <w:tc>
          <w:tcPr>
            <w:tcW w:w="1227" w:type="dxa"/>
            <w:vAlign w:val="center"/>
          </w:tcPr>
          <w:p w14:paraId="2DC8E717" w14:textId="77777777" w:rsidR="00EF2ADB" w:rsidRPr="0074699E" w:rsidRDefault="00EF2ADB" w:rsidP="00EF2ADB">
            <w:pPr>
              <w:pStyle w:val="Default"/>
              <w:jc w:val="center"/>
              <w:rPr>
                <w:sz w:val="20"/>
                <w:szCs w:val="20"/>
              </w:rPr>
            </w:pPr>
            <w:r w:rsidRPr="0074699E">
              <w:rPr>
                <w:sz w:val="20"/>
                <w:szCs w:val="20"/>
              </w:rPr>
              <w:t>1200</w:t>
            </w:r>
          </w:p>
        </w:tc>
        <w:tc>
          <w:tcPr>
            <w:tcW w:w="1226" w:type="dxa"/>
            <w:vAlign w:val="center"/>
          </w:tcPr>
          <w:p w14:paraId="0F563447"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9202FE0"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62D9AB65"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539127D1" w14:textId="77777777" w:rsidR="00EF2ADB" w:rsidRPr="0074699E" w:rsidRDefault="00EF2ADB" w:rsidP="00EF2ADB">
            <w:pPr>
              <w:pStyle w:val="Default"/>
              <w:jc w:val="center"/>
              <w:rPr>
                <w:sz w:val="20"/>
                <w:szCs w:val="20"/>
              </w:rPr>
            </w:pPr>
            <w:r w:rsidRPr="0074699E">
              <w:rPr>
                <w:sz w:val="20"/>
                <w:szCs w:val="20"/>
              </w:rPr>
              <w:t>12</w:t>
            </w:r>
          </w:p>
        </w:tc>
        <w:tc>
          <w:tcPr>
            <w:tcW w:w="547" w:type="dxa"/>
            <w:vAlign w:val="center"/>
          </w:tcPr>
          <w:p w14:paraId="02B16CDF"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6BAA68B9"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03806684"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FE99052"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598DB747" w14:textId="77777777" w:rsidTr="00C0793B">
        <w:trPr>
          <w:trHeight w:val="284"/>
        </w:trPr>
        <w:tc>
          <w:tcPr>
            <w:tcW w:w="1227" w:type="dxa"/>
            <w:tcBorders>
              <w:bottom w:val="single" w:sz="4" w:space="0" w:color="auto"/>
            </w:tcBorders>
            <w:vAlign w:val="center"/>
          </w:tcPr>
          <w:p w14:paraId="6F07B854" w14:textId="77777777" w:rsidR="00EF2ADB" w:rsidRPr="0074699E" w:rsidRDefault="00EF2ADB" w:rsidP="00EF2ADB">
            <w:pPr>
              <w:pStyle w:val="Default"/>
              <w:jc w:val="center"/>
              <w:rPr>
                <w:sz w:val="20"/>
                <w:szCs w:val="20"/>
              </w:rPr>
            </w:pPr>
            <w:r w:rsidRPr="0074699E">
              <w:rPr>
                <w:sz w:val="20"/>
                <w:szCs w:val="20"/>
              </w:rPr>
              <w:t>1500</w:t>
            </w:r>
          </w:p>
        </w:tc>
        <w:tc>
          <w:tcPr>
            <w:tcW w:w="1226" w:type="dxa"/>
            <w:tcBorders>
              <w:bottom w:val="single" w:sz="4" w:space="0" w:color="auto"/>
            </w:tcBorders>
            <w:vAlign w:val="center"/>
          </w:tcPr>
          <w:p w14:paraId="16376D39" w14:textId="77777777" w:rsidR="00EF2ADB" w:rsidRPr="0074699E" w:rsidRDefault="00EF2ADB" w:rsidP="00EF2ADB">
            <w:pPr>
              <w:pStyle w:val="Default"/>
              <w:jc w:val="center"/>
              <w:rPr>
                <w:sz w:val="20"/>
                <w:szCs w:val="20"/>
              </w:rPr>
            </w:pPr>
            <w:r w:rsidRPr="0074699E">
              <w:rPr>
                <w:sz w:val="20"/>
                <w:szCs w:val="20"/>
              </w:rPr>
              <w:t>10, 20</w:t>
            </w:r>
          </w:p>
        </w:tc>
        <w:tc>
          <w:tcPr>
            <w:tcW w:w="1383" w:type="dxa"/>
            <w:tcBorders>
              <w:bottom w:val="single" w:sz="4" w:space="0" w:color="auto"/>
            </w:tcBorders>
            <w:vAlign w:val="center"/>
          </w:tcPr>
          <w:p w14:paraId="6765DD2D" w14:textId="77777777" w:rsidR="00EF2ADB" w:rsidRPr="0074699E" w:rsidRDefault="00EF2ADB" w:rsidP="00EF2ADB">
            <w:pPr>
              <w:pStyle w:val="Default"/>
              <w:jc w:val="center"/>
              <w:rPr>
                <w:sz w:val="20"/>
                <w:szCs w:val="20"/>
              </w:rPr>
            </w:pPr>
            <w:r w:rsidRPr="0074699E">
              <w:rPr>
                <w:sz w:val="20"/>
                <w:szCs w:val="20"/>
              </w:rPr>
              <w:t>10000</w:t>
            </w:r>
          </w:p>
        </w:tc>
        <w:tc>
          <w:tcPr>
            <w:tcW w:w="547" w:type="dxa"/>
            <w:tcBorders>
              <w:bottom w:val="single" w:sz="4" w:space="0" w:color="auto"/>
            </w:tcBorders>
            <w:vAlign w:val="center"/>
          </w:tcPr>
          <w:p w14:paraId="49E2ED66" w14:textId="77777777" w:rsidR="00EF2ADB" w:rsidRPr="0074699E" w:rsidRDefault="00EF2ADB" w:rsidP="00EF2ADB">
            <w:pPr>
              <w:pStyle w:val="Default"/>
              <w:jc w:val="center"/>
              <w:rPr>
                <w:sz w:val="20"/>
                <w:szCs w:val="20"/>
              </w:rPr>
            </w:pPr>
            <w:r w:rsidRPr="0074699E">
              <w:rPr>
                <w:sz w:val="20"/>
                <w:szCs w:val="20"/>
              </w:rPr>
              <w:t>35</w:t>
            </w:r>
          </w:p>
        </w:tc>
        <w:tc>
          <w:tcPr>
            <w:tcW w:w="547" w:type="dxa"/>
            <w:tcBorders>
              <w:bottom w:val="single" w:sz="4" w:space="0" w:color="auto"/>
            </w:tcBorders>
            <w:vAlign w:val="center"/>
          </w:tcPr>
          <w:p w14:paraId="21BA4B08" w14:textId="77777777" w:rsidR="00EF2ADB" w:rsidRPr="0074699E" w:rsidRDefault="00EF2ADB" w:rsidP="00EF2ADB">
            <w:pPr>
              <w:pStyle w:val="Default"/>
              <w:jc w:val="center"/>
              <w:rPr>
                <w:sz w:val="20"/>
                <w:szCs w:val="20"/>
              </w:rPr>
            </w:pPr>
            <w:r w:rsidRPr="0074699E">
              <w:rPr>
                <w:sz w:val="20"/>
                <w:szCs w:val="20"/>
              </w:rPr>
              <w:t>12</w:t>
            </w:r>
          </w:p>
        </w:tc>
        <w:tc>
          <w:tcPr>
            <w:tcW w:w="547" w:type="dxa"/>
            <w:tcBorders>
              <w:bottom w:val="single" w:sz="4" w:space="0" w:color="auto"/>
            </w:tcBorders>
            <w:vAlign w:val="center"/>
          </w:tcPr>
          <w:p w14:paraId="02DD37BE" w14:textId="77777777" w:rsidR="00EF2ADB" w:rsidRPr="0074699E" w:rsidRDefault="00EF2ADB" w:rsidP="00EF2ADB">
            <w:pPr>
              <w:pStyle w:val="Default"/>
              <w:jc w:val="center"/>
              <w:rPr>
                <w:sz w:val="20"/>
                <w:szCs w:val="20"/>
              </w:rPr>
            </w:pPr>
            <w:r w:rsidRPr="0074699E">
              <w:rPr>
                <w:sz w:val="20"/>
                <w:szCs w:val="20"/>
              </w:rPr>
              <w:t>6</w:t>
            </w:r>
          </w:p>
        </w:tc>
        <w:tc>
          <w:tcPr>
            <w:tcW w:w="1364" w:type="dxa"/>
            <w:tcBorders>
              <w:bottom w:val="single" w:sz="4" w:space="0" w:color="auto"/>
            </w:tcBorders>
            <w:vAlign w:val="center"/>
          </w:tcPr>
          <w:p w14:paraId="7BB03296" w14:textId="77777777" w:rsidR="00EF2ADB" w:rsidRPr="0074699E" w:rsidRDefault="00EF2ADB" w:rsidP="00EF2ADB">
            <w:pPr>
              <w:pStyle w:val="Default"/>
              <w:jc w:val="center"/>
              <w:rPr>
                <w:sz w:val="20"/>
                <w:szCs w:val="20"/>
              </w:rPr>
            </w:pPr>
            <w:r w:rsidRPr="0074699E">
              <w:rPr>
                <w:sz w:val="20"/>
                <w:szCs w:val="20"/>
              </w:rPr>
              <w:t>1</w:t>
            </w:r>
          </w:p>
        </w:tc>
        <w:tc>
          <w:tcPr>
            <w:tcW w:w="936" w:type="dxa"/>
            <w:tcBorders>
              <w:bottom w:val="single" w:sz="4" w:space="0" w:color="auto"/>
            </w:tcBorders>
            <w:vAlign w:val="center"/>
          </w:tcPr>
          <w:p w14:paraId="31919809"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39825F45" w14:textId="77777777" w:rsidR="00EF2ADB" w:rsidRPr="0074699E" w:rsidRDefault="00EF2ADB" w:rsidP="00EF2ADB">
            <w:pPr>
              <w:pStyle w:val="Default"/>
              <w:jc w:val="center"/>
              <w:rPr>
                <w:sz w:val="20"/>
                <w:szCs w:val="20"/>
              </w:rPr>
            </w:pPr>
            <w:r w:rsidRPr="0074699E">
              <w:rPr>
                <w:sz w:val="20"/>
                <w:szCs w:val="20"/>
              </w:rPr>
              <w:t>6.5</w:t>
            </w:r>
          </w:p>
        </w:tc>
      </w:tr>
      <w:tr w:rsidR="00EF2ADB" w:rsidRPr="0074699E" w14:paraId="274DF245" w14:textId="77777777" w:rsidTr="0039789A">
        <w:trPr>
          <w:trHeight w:val="284"/>
        </w:trPr>
        <w:tc>
          <w:tcPr>
            <w:tcW w:w="1227" w:type="dxa"/>
            <w:vAlign w:val="center"/>
          </w:tcPr>
          <w:p w14:paraId="2CBCF723" w14:textId="77777777" w:rsidR="00EF2ADB" w:rsidRPr="0074699E" w:rsidRDefault="00EF2ADB" w:rsidP="00EF2ADB">
            <w:pPr>
              <w:pStyle w:val="Default"/>
              <w:jc w:val="center"/>
              <w:rPr>
                <w:sz w:val="20"/>
                <w:szCs w:val="20"/>
              </w:rPr>
            </w:pPr>
            <w:r w:rsidRPr="0074699E">
              <w:rPr>
                <w:sz w:val="20"/>
                <w:szCs w:val="20"/>
              </w:rPr>
              <w:t>1800</w:t>
            </w:r>
          </w:p>
        </w:tc>
        <w:tc>
          <w:tcPr>
            <w:tcW w:w="1226" w:type="dxa"/>
            <w:vAlign w:val="center"/>
          </w:tcPr>
          <w:p w14:paraId="6861B31C"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07211842"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1BAC62B6"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F53A593"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0703E0DB"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3AD5ECFA"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3BF10E3C"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9BBDE5A"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6833482F" w14:textId="77777777" w:rsidTr="0039789A">
        <w:trPr>
          <w:trHeight w:val="284"/>
        </w:trPr>
        <w:tc>
          <w:tcPr>
            <w:tcW w:w="1227" w:type="dxa"/>
            <w:vAlign w:val="center"/>
          </w:tcPr>
          <w:p w14:paraId="74541728" w14:textId="77777777" w:rsidR="00EF2ADB" w:rsidRPr="0074699E" w:rsidRDefault="00EF2ADB" w:rsidP="00EF2ADB">
            <w:pPr>
              <w:pStyle w:val="Default"/>
              <w:jc w:val="center"/>
              <w:rPr>
                <w:sz w:val="20"/>
                <w:szCs w:val="20"/>
              </w:rPr>
            </w:pPr>
            <w:r w:rsidRPr="0074699E">
              <w:rPr>
                <w:sz w:val="20"/>
                <w:szCs w:val="20"/>
              </w:rPr>
              <w:t>2200</w:t>
            </w:r>
          </w:p>
        </w:tc>
        <w:tc>
          <w:tcPr>
            <w:tcW w:w="1226" w:type="dxa"/>
            <w:vAlign w:val="center"/>
          </w:tcPr>
          <w:p w14:paraId="59094E6B"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5512467F"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392757FE"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5678DA8" w14:textId="77777777" w:rsidR="00EF2ADB" w:rsidRPr="0074699E" w:rsidRDefault="00EF2ADB" w:rsidP="00EF2ADB">
            <w:pPr>
              <w:pStyle w:val="Default"/>
              <w:jc w:val="center"/>
              <w:rPr>
                <w:sz w:val="20"/>
                <w:szCs w:val="20"/>
              </w:rPr>
            </w:pPr>
            <w:r w:rsidRPr="0074699E">
              <w:rPr>
                <w:sz w:val="20"/>
                <w:szCs w:val="20"/>
              </w:rPr>
              <w:t>16</w:t>
            </w:r>
          </w:p>
        </w:tc>
        <w:tc>
          <w:tcPr>
            <w:tcW w:w="547" w:type="dxa"/>
            <w:vAlign w:val="center"/>
          </w:tcPr>
          <w:p w14:paraId="60B22C76"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2E60A12E"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C143448"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E268E71"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4A61497E" w14:textId="77777777" w:rsidTr="0039789A">
        <w:trPr>
          <w:trHeight w:val="284"/>
        </w:trPr>
        <w:tc>
          <w:tcPr>
            <w:tcW w:w="1227" w:type="dxa"/>
            <w:vAlign w:val="center"/>
          </w:tcPr>
          <w:p w14:paraId="126529B0" w14:textId="77777777" w:rsidR="00EF2ADB" w:rsidRPr="0074699E" w:rsidRDefault="00EF2ADB" w:rsidP="00EF2ADB">
            <w:pPr>
              <w:pStyle w:val="Default"/>
              <w:jc w:val="center"/>
              <w:rPr>
                <w:sz w:val="20"/>
                <w:szCs w:val="20"/>
              </w:rPr>
            </w:pPr>
            <w:r w:rsidRPr="0074699E">
              <w:rPr>
                <w:sz w:val="20"/>
                <w:szCs w:val="20"/>
              </w:rPr>
              <w:t>2700</w:t>
            </w:r>
          </w:p>
        </w:tc>
        <w:tc>
          <w:tcPr>
            <w:tcW w:w="1226" w:type="dxa"/>
            <w:vAlign w:val="center"/>
          </w:tcPr>
          <w:p w14:paraId="4DFD0D05"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FE9489D"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33939A09"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40890D6E"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64D51DB5"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5EE1A668"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1B9D513"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213005F5" w14:textId="77777777" w:rsidR="00EF2ADB" w:rsidRPr="0074699E" w:rsidRDefault="00EF2ADB" w:rsidP="00EF2ADB">
            <w:pPr>
              <w:pStyle w:val="Default"/>
              <w:jc w:val="center"/>
              <w:rPr>
                <w:sz w:val="20"/>
                <w:szCs w:val="20"/>
              </w:rPr>
            </w:pPr>
            <w:r w:rsidRPr="0074699E">
              <w:rPr>
                <w:sz w:val="20"/>
                <w:szCs w:val="20"/>
              </w:rPr>
              <w:t>12.5</w:t>
            </w:r>
          </w:p>
        </w:tc>
      </w:tr>
      <w:tr w:rsidR="001A1F17" w:rsidRPr="0074699E" w14:paraId="1F7289B8" w14:textId="77777777" w:rsidTr="0039789A">
        <w:trPr>
          <w:trHeight w:val="284"/>
        </w:trPr>
        <w:tc>
          <w:tcPr>
            <w:tcW w:w="1227" w:type="dxa"/>
            <w:vAlign w:val="center"/>
          </w:tcPr>
          <w:p w14:paraId="4A4A6AE6" w14:textId="3CC20556" w:rsidR="001A1F17" w:rsidRPr="0074699E" w:rsidRDefault="001A1F17" w:rsidP="001A1F17">
            <w:pPr>
              <w:pStyle w:val="Default"/>
              <w:jc w:val="center"/>
              <w:rPr>
                <w:sz w:val="20"/>
                <w:szCs w:val="20"/>
              </w:rPr>
            </w:pPr>
            <w:r w:rsidRPr="0074699E">
              <w:rPr>
                <w:sz w:val="20"/>
                <w:szCs w:val="20"/>
              </w:rPr>
              <w:t>3000</w:t>
            </w:r>
          </w:p>
        </w:tc>
        <w:tc>
          <w:tcPr>
            <w:tcW w:w="1226" w:type="dxa"/>
            <w:vAlign w:val="center"/>
          </w:tcPr>
          <w:p w14:paraId="23F3C682" w14:textId="53B26580" w:rsidR="001A1F17" w:rsidRPr="0074699E" w:rsidRDefault="001A1F17" w:rsidP="001A1F17">
            <w:pPr>
              <w:pStyle w:val="Default"/>
              <w:jc w:val="center"/>
              <w:rPr>
                <w:sz w:val="20"/>
                <w:szCs w:val="20"/>
              </w:rPr>
            </w:pPr>
            <w:r w:rsidRPr="0074699E">
              <w:rPr>
                <w:sz w:val="20"/>
                <w:szCs w:val="20"/>
              </w:rPr>
              <w:t>10</w:t>
            </w:r>
          </w:p>
        </w:tc>
        <w:tc>
          <w:tcPr>
            <w:tcW w:w="1383" w:type="dxa"/>
            <w:vAlign w:val="center"/>
          </w:tcPr>
          <w:p w14:paraId="5A13319B" w14:textId="7DECD223" w:rsidR="001A1F17" w:rsidRPr="0074699E" w:rsidRDefault="001A1F17" w:rsidP="001A1F17">
            <w:pPr>
              <w:pStyle w:val="Default"/>
              <w:jc w:val="center"/>
              <w:rPr>
                <w:sz w:val="20"/>
                <w:szCs w:val="20"/>
              </w:rPr>
            </w:pPr>
            <w:r w:rsidRPr="0074699E">
              <w:rPr>
                <w:sz w:val="20"/>
                <w:szCs w:val="20"/>
              </w:rPr>
              <w:t>10000</w:t>
            </w:r>
          </w:p>
        </w:tc>
        <w:tc>
          <w:tcPr>
            <w:tcW w:w="547" w:type="dxa"/>
            <w:vAlign w:val="center"/>
          </w:tcPr>
          <w:p w14:paraId="2D62F2FB" w14:textId="0F9E401A" w:rsidR="001A1F17" w:rsidRPr="0074699E" w:rsidRDefault="001A1F17" w:rsidP="001A1F17">
            <w:pPr>
              <w:pStyle w:val="Default"/>
              <w:jc w:val="center"/>
              <w:rPr>
                <w:sz w:val="20"/>
                <w:szCs w:val="20"/>
              </w:rPr>
            </w:pPr>
            <w:r w:rsidRPr="0074699E">
              <w:rPr>
                <w:sz w:val="20"/>
                <w:szCs w:val="20"/>
              </w:rPr>
              <w:t>35</w:t>
            </w:r>
          </w:p>
        </w:tc>
        <w:tc>
          <w:tcPr>
            <w:tcW w:w="547" w:type="dxa"/>
            <w:vAlign w:val="center"/>
          </w:tcPr>
          <w:p w14:paraId="481061B2" w14:textId="450DD912" w:rsidR="001A1F17" w:rsidRPr="0074699E" w:rsidRDefault="001A1F17" w:rsidP="001A1F17">
            <w:pPr>
              <w:pStyle w:val="Default"/>
              <w:jc w:val="center"/>
              <w:rPr>
                <w:sz w:val="20"/>
                <w:szCs w:val="20"/>
              </w:rPr>
            </w:pPr>
            <w:r w:rsidRPr="0074699E">
              <w:rPr>
                <w:sz w:val="20"/>
                <w:szCs w:val="20"/>
              </w:rPr>
              <w:t>24</w:t>
            </w:r>
          </w:p>
        </w:tc>
        <w:tc>
          <w:tcPr>
            <w:tcW w:w="547" w:type="dxa"/>
            <w:vAlign w:val="center"/>
          </w:tcPr>
          <w:p w14:paraId="3780D3B0" w14:textId="3F4D6726" w:rsidR="001A1F17" w:rsidRPr="0074699E" w:rsidRDefault="001A1F17" w:rsidP="001A1F17">
            <w:pPr>
              <w:pStyle w:val="Default"/>
              <w:jc w:val="center"/>
              <w:rPr>
                <w:sz w:val="20"/>
                <w:szCs w:val="20"/>
              </w:rPr>
            </w:pPr>
            <w:r w:rsidRPr="0074699E">
              <w:rPr>
                <w:sz w:val="20"/>
                <w:szCs w:val="20"/>
              </w:rPr>
              <w:t>6</w:t>
            </w:r>
          </w:p>
        </w:tc>
        <w:tc>
          <w:tcPr>
            <w:tcW w:w="1364" w:type="dxa"/>
            <w:vAlign w:val="center"/>
          </w:tcPr>
          <w:p w14:paraId="6445E199" w14:textId="177AEDF4" w:rsidR="001A1F17" w:rsidRPr="0074699E" w:rsidRDefault="001A1F17" w:rsidP="001A1F17">
            <w:pPr>
              <w:pStyle w:val="Default"/>
              <w:jc w:val="center"/>
              <w:rPr>
                <w:sz w:val="20"/>
                <w:szCs w:val="20"/>
              </w:rPr>
            </w:pPr>
            <w:r w:rsidRPr="0074699E">
              <w:rPr>
                <w:sz w:val="20"/>
                <w:szCs w:val="20"/>
              </w:rPr>
              <w:t>1</w:t>
            </w:r>
          </w:p>
        </w:tc>
        <w:tc>
          <w:tcPr>
            <w:tcW w:w="936" w:type="dxa"/>
            <w:vAlign w:val="center"/>
          </w:tcPr>
          <w:p w14:paraId="67ECA28A" w14:textId="6207789D" w:rsidR="001A1F17" w:rsidRPr="0074699E" w:rsidRDefault="001A1F17" w:rsidP="001A1F17">
            <w:pPr>
              <w:pStyle w:val="Default"/>
              <w:jc w:val="center"/>
              <w:rPr>
                <w:sz w:val="20"/>
                <w:szCs w:val="20"/>
              </w:rPr>
            </w:pPr>
            <w:r w:rsidRPr="0074699E">
              <w:rPr>
                <w:sz w:val="20"/>
                <w:szCs w:val="20"/>
              </w:rPr>
              <w:t>A3 or A4</w:t>
            </w:r>
          </w:p>
        </w:tc>
        <w:tc>
          <w:tcPr>
            <w:tcW w:w="784" w:type="dxa"/>
            <w:vAlign w:val="center"/>
          </w:tcPr>
          <w:p w14:paraId="7C2480EA" w14:textId="53AB0A1B" w:rsidR="001A1F17" w:rsidRPr="0074699E" w:rsidRDefault="001A1F17" w:rsidP="001A1F17">
            <w:pPr>
              <w:pStyle w:val="Default"/>
              <w:jc w:val="center"/>
              <w:rPr>
                <w:sz w:val="20"/>
                <w:szCs w:val="20"/>
              </w:rPr>
            </w:pPr>
            <w:r w:rsidRPr="0074699E">
              <w:rPr>
                <w:sz w:val="20"/>
                <w:szCs w:val="20"/>
              </w:rPr>
              <w:t>12.5</w:t>
            </w:r>
          </w:p>
        </w:tc>
      </w:tr>
      <w:tr w:rsidR="00EF2ADB" w:rsidRPr="0074699E" w14:paraId="1B50FB40" w14:textId="77777777" w:rsidTr="0039789A">
        <w:trPr>
          <w:trHeight w:val="284"/>
        </w:trPr>
        <w:tc>
          <w:tcPr>
            <w:tcW w:w="1227" w:type="dxa"/>
            <w:vAlign w:val="center"/>
          </w:tcPr>
          <w:p w14:paraId="114D372D" w14:textId="77777777" w:rsidR="00EF2ADB" w:rsidRPr="0074699E" w:rsidRDefault="00EF2ADB" w:rsidP="00EF2ADB">
            <w:pPr>
              <w:pStyle w:val="Default"/>
              <w:jc w:val="center"/>
              <w:rPr>
                <w:sz w:val="20"/>
                <w:szCs w:val="20"/>
              </w:rPr>
            </w:pPr>
            <w:r w:rsidRPr="0074699E">
              <w:rPr>
                <w:sz w:val="20"/>
                <w:szCs w:val="20"/>
              </w:rPr>
              <w:t>3300</w:t>
            </w:r>
          </w:p>
        </w:tc>
        <w:tc>
          <w:tcPr>
            <w:tcW w:w="1226" w:type="dxa"/>
            <w:vAlign w:val="center"/>
          </w:tcPr>
          <w:p w14:paraId="5A4A6900"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73AB12EB"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0501AD1F"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C5B3988"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42BAE3E2" w14:textId="77777777" w:rsidR="00EF2ADB" w:rsidRPr="0074699E" w:rsidRDefault="00EF2ADB" w:rsidP="00EF2ADB">
            <w:pPr>
              <w:pStyle w:val="Default"/>
              <w:jc w:val="center"/>
              <w:rPr>
                <w:sz w:val="20"/>
                <w:szCs w:val="20"/>
              </w:rPr>
            </w:pPr>
            <w:r w:rsidRPr="0074699E">
              <w:rPr>
                <w:sz w:val="20"/>
                <w:szCs w:val="20"/>
              </w:rPr>
              <w:t>6</w:t>
            </w:r>
          </w:p>
        </w:tc>
        <w:tc>
          <w:tcPr>
            <w:tcW w:w="1364" w:type="dxa"/>
            <w:vAlign w:val="center"/>
          </w:tcPr>
          <w:p w14:paraId="16C527E6"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4987162"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7427361" w14:textId="77777777" w:rsidR="00EF2ADB" w:rsidRPr="0074699E" w:rsidRDefault="00EF2ADB" w:rsidP="00EF2ADB">
            <w:pPr>
              <w:pStyle w:val="Default"/>
              <w:jc w:val="center"/>
              <w:rPr>
                <w:sz w:val="20"/>
                <w:szCs w:val="20"/>
              </w:rPr>
            </w:pPr>
            <w:r w:rsidRPr="0074699E">
              <w:rPr>
                <w:sz w:val="20"/>
                <w:szCs w:val="20"/>
              </w:rPr>
              <w:t>12.5</w:t>
            </w:r>
          </w:p>
        </w:tc>
      </w:tr>
      <w:tr w:rsidR="00EF2ADB" w:rsidRPr="0074699E" w14:paraId="2F623C34" w14:textId="77777777" w:rsidTr="0039789A">
        <w:trPr>
          <w:trHeight w:val="284"/>
        </w:trPr>
        <w:tc>
          <w:tcPr>
            <w:tcW w:w="1227" w:type="dxa"/>
            <w:vAlign w:val="center"/>
          </w:tcPr>
          <w:p w14:paraId="0CC383C5" w14:textId="77777777" w:rsidR="00EF2ADB" w:rsidRPr="0074699E" w:rsidRDefault="00EF2ADB" w:rsidP="00EF2ADB">
            <w:pPr>
              <w:pStyle w:val="Default"/>
              <w:jc w:val="center"/>
              <w:rPr>
                <w:sz w:val="20"/>
                <w:szCs w:val="20"/>
              </w:rPr>
            </w:pPr>
            <w:r w:rsidRPr="0074699E">
              <w:rPr>
                <w:sz w:val="20"/>
                <w:szCs w:val="20"/>
              </w:rPr>
              <w:t>3900</w:t>
            </w:r>
          </w:p>
        </w:tc>
        <w:tc>
          <w:tcPr>
            <w:tcW w:w="1226" w:type="dxa"/>
            <w:vAlign w:val="center"/>
          </w:tcPr>
          <w:p w14:paraId="43A2D4EA"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58CEDF43"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1357E768"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2E5540FF"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17AB43AA"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204FA01C"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9BE135C"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BF98B4E" w14:textId="77777777" w:rsidR="00EF2ADB" w:rsidRPr="0074699E" w:rsidRDefault="00EF2ADB" w:rsidP="00EF2ADB">
            <w:pPr>
              <w:pStyle w:val="Default"/>
              <w:jc w:val="center"/>
              <w:rPr>
                <w:sz w:val="20"/>
                <w:szCs w:val="20"/>
              </w:rPr>
            </w:pPr>
            <w:r w:rsidRPr="0074699E">
              <w:rPr>
                <w:sz w:val="20"/>
                <w:szCs w:val="20"/>
              </w:rPr>
              <w:t>20</w:t>
            </w:r>
          </w:p>
        </w:tc>
      </w:tr>
      <w:tr w:rsidR="00EF2ADB" w:rsidRPr="0074699E" w14:paraId="2C88E4AC" w14:textId="77777777" w:rsidTr="0039789A">
        <w:trPr>
          <w:trHeight w:val="284"/>
        </w:trPr>
        <w:tc>
          <w:tcPr>
            <w:tcW w:w="1227" w:type="dxa"/>
            <w:vAlign w:val="center"/>
          </w:tcPr>
          <w:p w14:paraId="66AC5CF2" w14:textId="77777777" w:rsidR="00EF2ADB" w:rsidRPr="0074699E" w:rsidRDefault="00EF2ADB" w:rsidP="00EF2ADB">
            <w:pPr>
              <w:pStyle w:val="Default"/>
              <w:jc w:val="center"/>
              <w:rPr>
                <w:b/>
                <w:bCs/>
                <w:sz w:val="20"/>
                <w:szCs w:val="20"/>
              </w:rPr>
            </w:pPr>
            <w:r w:rsidRPr="0074699E">
              <w:rPr>
                <w:b/>
                <w:bCs/>
                <w:sz w:val="20"/>
                <w:szCs w:val="20"/>
              </w:rPr>
              <w:t>4700</w:t>
            </w:r>
          </w:p>
        </w:tc>
        <w:tc>
          <w:tcPr>
            <w:tcW w:w="1226" w:type="dxa"/>
            <w:vAlign w:val="center"/>
          </w:tcPr>
          <w:p w14:paraId="7D76A9BE"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4C5AEB90" w14:textId="77777777" w:rsidR="00EF2ADB" w:rsidRPr="0074699E" w:rsidRDefault="00EF2ADB" w:rsidP="00EF2ADB">
            <w:pPr>
              <w:pStyle w:val="Default"/>
              <w:jc w:val="center"/>
              <w:rPr>
                <w:b/>
                <w:bCs/>
                <w:sz w:val="20"/>
                <w:szCs w:val="20"/>
              </w:rPr>
            </w:pPr>
            <w:r w:rsidRPr="0074699E">
              <w:rPr>
                <w:b/>
                <w:bCs/>
                <w:sz w:val="20"/>
                <w:szCs w:val="20"/>
              </w:rPr>
              <w:t>10000</w:t>
            </w:r>
          </w:p>
        </w:tc>
        <w:tc>
          <w:tcPr>
            <w:tcW w:w="547" w:type="dxa"/>
            <w:vAlign w:val="center"/>
          </w:tcPr>
          <w:p w14:paraId="570BD1CC"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7B7C5AD1" w14:textId="77777777" w:rsidR="00EF2ADB" w:rsidRPr="0074699E" w:rsidRDefault="00EF2ADB" w:rsidP="00EF2ADB">
            <w:pPr>
              <w:pStyle w:val="Default"/>
              <w:jc w:val="center"/>
              <w:rPr>
                <w:sz w:val="20"/>
                <w:szCs w:val="20"/>
              </w:rPr>
            </w:pPr>
            <w:r w:rsidRPr="0074699E">
              <w:rPr>
                <w:sz w:val="20"/>
                <w:szCs w:val="20"/>
              </w:rPr>
              <w:t>30</w:t>
            </w:r>
          </w:p>
        </w:tc>
        <w:tc>
          <w:tcPr>
            <w:tcW w:w="547" w:type="dxa"/>
            <w:vAlign w:val="center"/>
          </w:tcPr>
          <w:p w14:paraId="6CB510B7"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94F220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BD8855C"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C810425" w14:textId="77777777" w:rsidR="00EF2ADB" w:rsidRPr="0074699E" w:rsidRDefault="00EF2ADB" w:rsidP="00EF2ADB">
            <w:pPr>
              <w:pStyle w:val="Default"/>
              <w:jc w:val="center"/>
              <w:rPr>
                <w:sz w:val="20"/>
                <w:szCs w:val="20"/>
              </w:rPr>
            </w:pPr>
            <w:r w:rsidRPr="0074699E">
              <w:rPr>
                <w:sz w:val="20"/>
                <w:szCs w:val="20"/>
              </w:rPr>
              <w:t>20</w:t>
            </w:r>
          </w:p>
        </w:tc>
      </w:tr>
      <w:tr w:rsidR="00240532" w:rsidRPr="0074699E" w14:paraId="2E97E880" w14:textId="77777777" w:rsidTr="0039789A">
        <w:trPr>
          <w:trHeight w:val="284"/>
        </w:trPr>
        <w:tc>
          <w:tcPr>
            <w:tcW w:w="1227" w:type="dxa"/>
            <w:vAlign w:val="center"/>
          </w:tcPr>
          <w:p w14:paraId="61848421" w14:textId="2466FB17" w:rsidR="00240532" w:rsidRPr="0074699E" w:rsidRDefault="00240532" w:rsidP="00240532">
            <w:pPr>
              <w:pStyle w:val="Default"/>
              <w:jc w:val="center"/>
              <w:rPr>
                <w:b/>
                <w:bCs/>
                <w:sz w:val="20"/>
                <w:szCs w:val="20"/>
              </w:rPr>
            </w:pPr>
            <w:r w:rsidRPr="0074699E">
              <w:rPr>
                <w:b/>
                <w:bCs/>
                <w:sz w:val="20"/>
                <w:szCs w:val="20"/>
              </w:rPr>
              <w:t>4700</w:t>
            </w:r>
          </w:p>
        </w:tc>
        <w:tc>
          <w:tcPr>
            <w:tcW w:w="1226" w:type="dxa"/>
            <w:vAlign w:val="center"/>
          </w:tcPr>
          <w:p w14:paraId="33CDC11A" w14:textId="1DBB744E" w:rsidR="00240532" w:rsidRPr="0074699E" w:rsidRDefault="00240532" w:rsidP="00240532">
            <w:pPr>
              <w:pStyle w:val="Default"/>
              <w:jc w:val="center"/>
              <w:rPr>
                <w:sz w:val="20"/>
                <w:szCs w:val="20"/>
              </w:rPr>
            </w:pPr>
            <w:r w:rsidRPr="0074699E">
              <w:rPr>
                <w:sz w:val="20"/>
                <w:szCs w:val="20"/>
              </w:rPr>
              <w:t>10, 20</w:t>
            </w:r>
          </w:p>
        </w:tc>
        <w:tc>
          <w:tcPr>
            <w:tcW w:w="1383" w:type="dxa"/>
            <w:vAlign w:val="center"/>
          </w:tcPr>
          <w:p w14:paraId="7775D77C" w14:textId="3B698ABC" w:rsidR="00240532" w:rsidRPr="0074699E" w:rsidRDefault="00240532" w:rsidP="00240532">
            <w:pPr>
              <w:pStyle w:val="Default"/>
              <w:jc w:val="center"/>
              <w:rPr>
                <w:b/>
                <w:bCs/>
                <w:sz w:val="20"/>
                <w:szCs w:val="20"/>
              </w:rPr>
            </w:pPr>
            <w:r w:rsidRPr="0074699E">
              <w:rPr>
                <w:b/>
                <w:bCs/>
                <w:sz w:val="20"/>
                <w:szCs w:val="20"/>
              </w:rPr>
              <w:t>10000</w:t>
            </w:r>
          </w:p>
        </w:tc>
        <w:tc>
          <w:tcPr>
            <w:tcW w:w="547" w:type="dxa"/>
            <w:vAlign w:val="center"/>
          </w:tcPr>
          <w:p w14:paraId="7ED8B677" w14:textId="709133F1" w:rsidR="00240532" w:rsidRPr="0074699E" w:rsidRDefault="00240532" w:rsidP="00240532">
            <w:pPr>
              <w:pStyle w:val="Default"/>
              <w:jc w:val="center"/>
              <w:rPr>
                <w:sz w:val="20"/>
                <w:szCs w:val="20"/>
              </w:rPr>
            </w:pPr>
            <w:r w:rsidRPr="0074699E">
              <w:rPr>
                <w:sz w:val="20"/>
                <w:szCs w:val="20"/>
              </w:rPr>
              <w:t>61</w:t>
            </w:r>
          </w:p>
        </w:tc>
        <w:tc>
          <w:tcPr>
            <w:tcW w:w="547" w:type="dxa"/>
            <w:vAlign w:val="center"/>
          </w:tcPr>
          <w:p w14:paraId="5ADCEE56" w14:textId="636B264F" w:rsidR="00240532" w:rsidRPr="0074699E" w:rsidRDefault="00240532" w:rsidP="00240532">
            <w:pPr>
              <w:pStyle w:val="Default"/>
              <w:jc w:val="center"/>
              <w:rPr>
                <w:sz w:val="20"/>
                <w:szCs w:val="20"/>
              </w:rPr>
            </w:pPr>
            <w:r w:rsidRPr="0074699E">
              <w:rPr>
                <w:sz w:val="20"/>
                <w:szCs w:val="20"/>
              </w:rPr>
              <w:t>20</w:t>
            </w:r>
          </w:p>
        </w:tc>
        <w:tc>
          <w:tcPr>
            <w:tcW w:w="547" w:type="dxa"/>
            <w:vAlign w:val="center"/>
          </w:tcPr>
          <w:p w14:paraId="68B043DD" w14:textId="20A99F6F" w:rsidR="00240532" w:rsidRPr="0074699E" w:rsidRDefault="00240532" w:rsidP="00240532">
            <w:pPr>
              <w:pStyle w:val="Default"/>
              <w:jc w:val="center"/>
              <w:rPr>
                <w:sz w:val="20"/>
                <w:szCs w:val="20"/>
              </w:rPr>
            </w:pPr>
            <w:r w:rsidRPr="0074699E">
              <w:rPr>
                <w:sz w:val="20"/>
                <w:szCs w:val="20"/>
              </w:rPr>
              <w:t>4</w:t>
            </w:r>
          </w:p>
        </w:tc>
        <w:tc>
          <w:tcPr>
            <w:tcW w:w="1364" w:type="dxa"/>
            <w:vAlign w:val="center"/>
          </w:tcPr>
          <w:p w14:paraId="4D286155" w14:textId="25E0F819" w:rsidR="00240532" w:rsidRPr="0074699E" w:rsidRDefault="00240532" w:rsidP="00240532">
            <w:pPr>
              <w:pStyle w:val="Default"/>
              <w:jc w:val="center"/>
              <w:rPr>
                <w:sz w:val="20"/>
                <w:szCs w:val="20"/>
              </w:rPr>
            </w:pPr>
            <w:r w:rsidRPr="0074699E">
              <w:rPr>
                <w:sz w:val="20"/>
                <w:szCs w:val="20"/>
              </w:rPr>
              <w:t>1</w:t>
            </w:r>
          </w:p>
        </w:tc>
        <w:tc>
          <w:tcPr>
            <w:tcW w:w="936" w:type="dxa"/>
            <w:vAlign w:val="center"/>
          </w:tcPr>
          <w:p w14:paraId="212AD0DF" w14:textId="429A9ECA" w:rsidR="00240532" w:rsidRPr="0074699E" w:rsidRDefault="00240532" w:rsidP="00240532">
            <w:pPr>
              <w:pStyle w:val="Default"/>
              <w:jc w:val="center"/>
              <w:rPr>
                <w:sz w:val="20"/>
                <w:szCs w:val="20"/>
              </w:rPr>
            </w:pPr>
            <w:r w:rsidRPr="0074699E">
              <w:rPr>
                <w:sz w:val="20"/>
                <w:szCs w:val="20"/>
              </w:rPr>
              <w:t>A3 or A4</w:t>
            </w:r>
          </w:p>
        </w:tc>
        <w:tc>
          <w:tcPr>
            <w:tcW w:w="784" w:type="dxa"/>
            <w:vAlign w:val="center"/>
          </w:tcPr>
          <w:p w14:paraId="029BD06F" w14:textId="31CB6A0B" w:rsidR="00240532" w:rsidRPr="0074699E" w:rsidRDefault="00240532" w:rsidP="00240532">
            <w:pPr>
              <w:pStyle w:val="Default"/>
              <w:jc w:val="center"/>
              <w:rPr>
                <w:sz w:val="20"/>
                <w:szCs w:val="20"/>
              </w:rPr>
            </w:pPr>
            <w:r w:rsidRPr="0074699E">
              <w:rPr>
                <w:sz w:val="20"/>
                <w:szCs w:val="20"/>
              </w:rPr>
              <w:t>14</w:t>
            </w:r>
          </w:p>
        </w:tc>
      </w:tr>
      <w:tr w:rsidR="00EF2ADB" w:rsidRPr="0074699E" w14:paraId="6C1C66D9" w14:textId="77777777" w:rsidTr="0039789A">
        <w:trPr>
          <w:trHeight w:val="284"/>
        </w:trPr>
        <w:tc>
          <w:tcPr>
            <w:tcW w:w="1227" w:type="dxa"/>
            <w:vAlign w:val="center"/>
          </w:tcPr>
          <w:p w14:paraId="1AB95D40" w14:textId="77777777" w:rsidR="00EF2ADB" w:rsidRPr="0074699E" w:rsidRDefault="00EF2ADB" w:rsidP="00EF2ADB">
            <w:pPr>
              <w:pStyle w:val="Default"/>
              <w:jc w:val="center"/>
              <w:rPr>
                <w:sz w:val="20"/>
                <w:szCs w:val="20"/>
              </w:rPr>
            </w:pPr>
            <w:r w:rsidRPr="0074699E">
              <w:rPr>
                <w:sz w:val="20"/>
                <w:szCs w:val="20"/>
              </w:rPr>
              <w:t>5600</w:t>
            </w:r>
          </w:p>
        </w:tc>
        <w:tc>
          <w:tcPr>
            <w:tcW w:w="1226" w:type="dxa"/>
            <w:vAlign w:val="center"/>
          </w:tcPr>
          <w:p w14:paraId="543B0DA8"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7887C2B7"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0B45DAC6"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11E68DD0"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54DB1AA9"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49AA4C6"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6BB048E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4E97AE4" w14:textId="77777777" w:rsidR="00EF2ADB" w:rsidRPr="0074699E" w:rsidRDefault="00EF2ADB" w:rsidP="00EF2ADB">
            <w:pPr>
              <w:pStyle w:val="Default"/>
              <w:jc w:val="center"/>
              <w:rPr>
                <w:sz w:val="20"/>
                <w:szCs w:val="20"/>
              </w:rPr>
            </w:pPr>
            <w:r w:rsidRPr="0074699E">
              <w:rPr>
                <w:sz w:val="20"/>
                <w:szCs w:val="20"/>
              </w:rPr>
              <w:t>26.5</w:t>
            </w:r>
          </w:p>
        </w:tc>
      </w:tr>
      <w:tr w:rsidR="00EF2ADB" w:rsidRPr="0074699E" w14:paraId="6DA8E0AD" w14:textId="77777777" w:rsidTr="0039789A">
        <w:trPr>
          <w:trHeight w:val="284"/>
        </w:trPr>
        <w:tc>
          <w:tcPr>
            <w:tcW w:w="1227" w:type="dxa"/>
            <w:vAlign w:val="center"/>
          </w:tcPr>
          <w:p w14:paraId="18A293DC" w14:textId="77777777" w:rsidR="00EF2ADB" w:rsidRPr="0074699E" w:rsidRDefault="00EF2ADB" w:rsidP="00EF2ADB">
            <w:pPr>
              <w:pStyle w:val="Default"/>
              <w:jc w:val="center"/>
              <w:rPr>
                <w:b/>
                <w:bCs/>
                <w:sz w:val="20"/>
                <w:szCs w:val="20"/>
              </w:rPr>
            </w:pPr>
            <w:r w:rsidRPr="0074699E">
              <w:rPr>
                <w:b/>
                <w:bCs/>
                <w:sz w:val="20"/>
                <w:szCs w:val="20"/>
              </w:rPr>
              <w:t>6800</w:t>
            </w:r>
          </w:p>
        </w:tc>
        <w:tc>
          <w:tcPr>
            <w:tcW w:w="1226" w:type="dxa"/>
            <w:vAlign w:val="center"/>
          </w:tcPr>
          <w:p w14:paraId="300F30AC"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51CAF07A" w14:textId="77777777" w:rsidR="00EF2ADB" w:rsidRPr="0074699E" w:rsidRDefault="00EF2ADB" w:rsidP="00EF2ADB">
            <w:pPr>
              <w:pStyle w:val="Default"/>
              <w:jc w:val="center"/>
              <w:rPr>
                <w:b/>
                <w:bCs/>
                <w:sz w:val="20"/>
                <w:szCs w:val="20"/>
              </w:rPr>
            </w:pPr>
            <w:r w:rsidRPr="0074699E">
              <w:rPr>
                <w:b/>
                <w:bCs/>
                <w:sz w:val="20"/>
                <w:szCs w:val="20"/>
              </w:rPr>
              <w:t>10000</w:t>
            </w:r>
          </w:p>
        </w:tc>
        <w:tc>
          <w:tcPr>
            <w:tcW w:w="547" w:type="dxa"/>
            <w:vAlign w:val="center"/>
          </w:tcPr>
          <w:p w14:paraId="717868C9" w14:textId="77777777" w:rsidR="00EF2ADB" w:rsidRPr="0074699E" w:rsidRDefault="00EF2ADB" w:rsidP="00EF2ADB">
            <w:pPr>
              <w:pStyle w:val="Default"/>
              <w:jc w:val="center"/>
              <w:rPr>
                <w:sz w:val="20"/>
                <w:szCs w:val="20"/>
              </w:rPr>
            </w:pPr>
            <w:r w:rsidRPr="0074699E">
              <w:rPr>
                <w:sz w:val="20"/>
                <w:szCs w:val="20"/>
              </w:rPr>
              <w:t>35</w:t>
            </w:r>
          </w:p>
        </w:tc>
        <w:tc>
          <w:tcPr>
            <w:tcW w:w="547" w:type="dxa"/>
            <w:vAlign w:val="center"/>
          </w:tcPr>
          <w:p w14:paraId="3358D983" w14:textId="77777777" w:rsidR="00EF2ADB" w:rsidRPr="0074699E" w:rsidRDefault="00EF2ADB" w:rsidP="00EF2ADB">
            <w:pPr>
              <w:pStyle w:val="Default"/>
              <w:jc w:val="center"/>
              <w:rPr>
                <w:sz w:val="20"/>
                <w:szCs w:val="20"/>
              </w:rPr>
            </w:pPr>
            <w:r w:rsidRPr="0074699E">
              <w:rPr>
                <w:sz w:val="20"/>
                <w:szCs w:val="20"/>
              </w:rPr>
              <w:t>40</w:t>
            </w:r>
          </w:p>
        </w:tc>
        <w:tc>
          <w:tcPr>
            <w:tcW w:w="547" w:type="dxa"/>
            <w:vAlign w:val="center"/>
          </w:tcPr>
          <w:p w14:paraId="729D3F0B"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15887BA4"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FFBF2C2"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6F9CCE72" w14:textId="77777777" w:rsidR="00EF2ADB" w:rsidRPr="0074699E" w:rsidRDefault="00EF2ADB" w:rsidP="00EF2ADB">
            <w:pPr>
              <w:pStyle w:val="Default"/>
              <w:jc w:val="center"/>
              <w:rPr>
                <w:sz w:val="20"/>
                <w:szCs w:val="20"/>
              </w:rPr>
            </w:pPr>
            <w:r w:rsidRPr="0074699E">
              <w:rPr>
                <w:sz w:val="20"/>
                <w:szCs w:val="20"/>
              </w:rPr>
              <w:t>26.5</w:t>
            </w:r>
          </w:p>
        </w:tc>
      </w:tr>
      <w:tr w:rsidR="0093409C" w:rsidRPr="0074699E" w14:paraId="5389BB84" w14:textId="77777777" w:rsidTr="0039789A">
        <w:trPr>
          <w:trHeight w:val="284"/>
        </w:trPr>
        <w:tc>
          <w:tcPr>
            <w:tcW w:w="1227" w:type="dxa"/>
            <w:vAlign w:val="center"/>
          </w:tcPr>
          <w:p w14:paraId="5F6A3B12" w14:textId="204623F2" w:rsidR="0093409C" w:rsidRPr="0074699E" w:rsidRDefault="0093409C" w:rsidP="0093409C">
            <w:pPr>
              <w:pStyle w:val="Default"/>
              <w:jc w:val="center"/>
              <w:rPr>
                <w:b/>
                <w:bCs/>
                <w:sz w:val="20"/>
                <w:szCs w:val="20"/>
              </w:rPr>
            </w:pPr>
            <w:r w:rsidRPr="0074699E">
              <w:rPr>
                <w:b/>
                <w:bCs/>
                <w:sz w:val="20"/>
                <w:szCs w:val="20"/>
              </w:rPr>
              <w:t>6800</w:t>
            </w:r>
          </w:p>
        </w:tc>
        <w:tc>
          <w:tcPr>
            <w:tcW w:w="1226" w:type="dxa"/>
            <w:vAlign w:val="center"/>
          </w:tcPr>
          <w:p w14:paraId="0969165B" w14:textId="3DDDD175" w:rsidR="0093409C" w:rsidRPr="0074699E" w:rsidRDefault="0093409C" w:rsidP="0093409C">
            <w:pPr>
              <w:pStyle w:val="Default"/>
              <w:jc w:val="center"/>
              <w:rPr>
                <w:sz w:val="20"/>
                <w:szCs w:val="20"/>
              </w:rPr>
            </w:pPr>
            <w:r w:rsidRPr="0074699E">
              <w:rPr>
                <w:sz w:val="20"/>
                <w:szCs w:val="20"/>
              </w:rPr>
              <w:t>10, 20</w:t>
            </w:r>
          </w:p>
        </w:tc>
        <w:tc>
          <w:tcPr>
            <w:tcW w:w="1383" w:type="dxa"/>
            <w:vAlign w:val="center"/>
          </w:tcPr>
          <w:p w14:paraId="1F8B5B5B" w14:textId="01B9477B" w:rsidR="0093409C" w:rsidRPr="0074699E" w:rsidRDefault="0093409C" w:rsidP="0093409C">
            <w:pPr>
              <w:pStyle w:val="Default"/>
              <w:jc w:val="center"/>
              <w:rPr>
                <w:b/>
                <w:bCs/>
                <w:sz w:val="20"/>
                <w:szCs w:val="20"/>
              </w:rPr>
            </w:pPr>
            <w:r w:rsidRPr="0074699E">
              <w:rPr>
                <w:b/>
                <w:bCs/>
                <w:sz w:val="20"/>
                <w:szCs w:val="20"/>
              </w:rPr>
              <w:t>10000</w:t>
            </w:r>
          </w:p>
        </w:tc>
        <w:tc>
          <w:tcPr>
            <w:tcW w:w="547" w:type="dxa"/>
            <w:vAlign w:val="center"/>
          </w:tcPr>
          <w:p w14:paraId="403C71AC" w14:textId="2DAC017E" w:rsidR="0093409C" w:rsidRPr="0074699E" w:rsidRDefault="0093409C" w:rsidP="0093409C">
            <w:pPr>
              <w:pStyle w:val="Default"/>
              <w:jc w:val="center"/>
              <w:rPr>
                <w:sz w:val="20"/>
                <w:szCs w:val="20"/>
              </w:rPr>
            </w:pPr>
            <w:r w:rsidRPr="0074699E">
              <w:rPr>
                <w:sz w:val="20"/>
                <w:szCs w:val="20"/>
              </w:rPr>
              <w:t>61</w:t>
            </w:r>
          </w:p>
        </w:tc>
        <w:tc>
          <w:tcPr>
            <w:tcW w:w="547" w:type="dxa"/>
            <w:vAlign w:val="center"/>
          </w:tcPr>
          <w:p w14:paraId="69E1B57D" w14:textId="3F3D7E7D" w:rsidR="0093409C" w:rsidRPr="0074699E" w:rsidRDefault="0093409C" w:rsidP="0093409C">
            <w:pPr>
              <w:pStyle w:val="Default"/>
              <w:jc w:val="center"/>
              <w:rPr>
                <w:sz w:val="20"/>
                <w:szCs w:val="20"/>
              </w:rPr>
            </w:pPr>
            <w:r w:rsidRPr="0074699E">
              <w:rPr>
                <w:sz w:val="20"/>
                <w:szCs w:val="20"/>
              </w:rPr>
              <w:t>22</w:t>
            </w:r>
          </w:p>
        </w:tc>
        <w:tc>
          <w:tcPr>
            <w:tcW w:w="547" w:type="dxa"/>
            <w:vAlign w:val="center"/>
          </w:tcPr>
          <w:p w14:paraId="12FC6CBB" w14:textId="352A5BD9" w:rsidR="0093409C" w:rsidRPr="0074699E" w:rsidRDefault="0093409C" w:rsidP="0093409C">
            <w:pPr>
              <w:pStyle w:val="Default"/>
              <w:jc w:val="center"/>
              <w:rPr>
                <w:sz w:val="20"/>
                <w:szCs w:val="20"/>
              </w:rPr>
            </w:pPr>
            <w:r w:rsidRPr="0074699E">
              <w:rPr>
                <w:sz w:val="20"/>
                <w:szCs w:val="20"/>
              </w:rPr>
              <w:t>6</w:t>
            </w:r>
          </w:p>
        </w:tc>
        <w:tc>
          <w:tcPr>
            <w:tcW w:w="1364" w:type="dxa"/>
            <w:vAlign w:val="center"/>
          </w:tcPr>
          <w:p w14:paraId="78E4001F" w14:textId="328FCC82" w:rsidR="0093409C" w:rsidRPr="0074699E" w:rsidRDefault="0093409C" w:rsidP="0093409C">
            <w:pPr>
              <w:pStyle w:val="Default"/>
              <w:jc w:val="center"/>
              <w:rPr>
                <w:sz w:val="20"/>
                <w:szCs w:val="20"/>
              </w:rPr>
            </w:pPr>
            <w:r w:rsidRPr="0074699E">
              <w:rPr>
                <w:sz w:val="20"/>
                <w:szCs w:val="20"/>
              </w:rPr>
              <w:t>1</w:t>
            </w:r>
          </w:p>
        </w:tc>
        <w:tc>
          <w:tcPr>
            <w:tcW w:w="936" w:type="dxa"/>
            <w:vAlign w:val="center"/>
          </w:tcPr>
          <w:p w14:paraId="5DE59C52" w14:textId="51A55A96" w:rsidR="0093409C" w:rsidRPr="0074699E" w:rsidRDefault="0093409C" w:rsidP="0093409C">
            <w:pPr>
              <w:pStyle w:val="Default"/>
              <w:jc w:val="center"/>
              <w:rPr>
                <w:sz w:val="20"/>
                <w:szCs w:val="20"/>
              </w:rPr>
            </w:pPr>
            <w:r w:rsidRPr="0074699E">
              <w:rPr>
                <w:sz w:val="20"/>
                <w:szCs w:val="20"/>
              </w:rPr>
              <w:t>A3 or A4</w:t>
            </w:r>
          </w:p>
        </w:tc>
        <w:tc>
          <w:tcPr>
            <w:tcW w:w="784" w:type="dxa"/>
            <w:vAlign w:val="center"/>
          </w:tcPr>
          <w:p w14:paraId="4CAAE7C1" w14:textId="2067C140" w:rsidR="0093409C" w:rsidRPr="0074699E" w:rsidRDefault="0093409C" w:rsidP="0093409C">
            <w:pPr>
              <w:pStyle w:val="Default"/>
              <w:jc w:val="center"/>
              <w:rPr>
                <w:sz w:val="20"/>
                <w:szCs w:val="20"/>
              </w:rPr>
            </w:pPr>
            <w:r w:rsidRPr="0074699E">
              <w:rPr>
                <w:sz w:val="20"/>
                <w:szCs w:val="20"/>
              </w:rPr>
              <w:t>21</w:t>
            </w:r>
          </w:p>
        </w:tc>
      </w:tr>
      <w:tr w:rsidR="00EF2ADB" w:rsidRPr="0074699E" w14:paraId="013B072E" w14:textId="77777777" w:rsidTr="0039789A">
        <w:trPr>
          <w:trHeight w:val="284"/>
        </w:trPr>
        <w:tc>
          <w:tcPr>
            <w:tcW w:w="1227" w:type="dxa"/>
            <w:vAlign w:val="center"/>
          </w:tcPr>
          <w:p w14:paraId="02C03108" w14:textId="77777777" w:rsidR="00EF2ADB" w:rsidRPr="0074699E" w:rsidRDefault="00EF2ADB" w:rsidP="00EF2ADB">
            <w:pPr>
              <w:pStyle w:val="Default"/>
              <w:jc w:val="center"/>
              <w:rPr>
                <w:sz w:val="20"/>
                <w:szCs w:val="20"/>
              </w:rPr>
            </w:pPr>
            <w:r w:rsidRPr="0074699E">
              <w:rPr>
                <w:sz w:val="20"/>
                <w:szCs w:val="20"/>
              </w:rPr>
              <w:t>8200</w:t>
            </w:r>
          </w:p>
        </w:tc>
        <w:tc>
          <w:tcPr>
            <w:tcW w:w="1226" w:type="dxa"/>
            <w:vAlign w:val="center"/>
          </w:tcPr>
          <w:p w14:paraId="2225ADD7"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1A8AD1D9"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5AA139E9"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763795CE"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4D7AEAD5"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F8FD5E6"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4C0DE7AB"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4C7D6290"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7D817BFC" w14:textId="77777777" w:rsidTr="0039789A">
        <w:trPr>
          <w:trHeight w:val="284"/>
        </w:trPr>
        <w:tc>
          <w:tcPr>
            <w:tcW w:w="1227" w:type="dxa"/>
            <w:vAlign w:val="center"/>
          </w:tcPr>
          <w:p w14:paraId="508F3385" w14:textId="77777777" w:rsidR="00EF2ADB" w:rsidRPr="0074699E" w:rsidRDefault="00EF2ADB" w:rsidP="00EF2ADB">
            <w:pPr>
              <w:pStyle w:val="Default"/>
              <w:jc w:val="center"/>
              <w:rPr>
                <w:sz w:val="20"/>
                <w:szCs w:val="20"/>
              </w:rPr>
            </w:pPr>
            <w:r w:rsidRPr="0074699E">
              <w:rPr>
                <w:sz w:val="20"/>
                <w:szCs w:val="20"/>
              </w:rPr>
              <w:t>10000</w:t>
            </w:r>
          </w:p>
        </w:tc>
        <w:tc>
          <w:tcPr>
            <w:tcW w:w="1226" w:type="dxa"/>
            <w:vAlign w:val="center"/>
          </w:tcPr>
          <w:p w14:paraId="20B85DEB"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5BF7D530"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4DBA83F4"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0765089A" w14:textId="77777777" w:rsidR="00EF2ADB" w:rsidRPr="0074699E" w:rsidRDefault="00EF2ADB" w:rsidP="00EF2ADB">
            <w:pPr>
              <w:pStyle w:val="Default"/>
              <w:jc w:val="center"/>
              <w:rPr>
                <w:sz w:val="20"/>
                <w:szCs w:val="20"/>
              </w:rPr>
            </w:pPr>
            <w:r w:rsidRPr="0074699E">
              <w:rPr>
                <w:sz w:val="20"/>
                <w:szCs w:val="20"/>
              </w:rPr>
              <w:t>24</w:t>
            </w:r>
          </w:p>
        </w:tc>
        <w:tc>
          <w:tcPr>
            <w:tcW w:w="547" w:type="dxa"/>
            <w:vAlign w:val="center"/>
          </w:tcPr>
          <w:p w14:paraId="4A07B112"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2420D110"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A011E4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7F2ED2C" w14:textId="77777777" w:rsidR="00EF2ADB" w:rsidRPr="0074699E" w:rsidRDefault="00EF2ADB" w:rsidP="00EF2ADB">
            <w:pPr>
              <w:pStyle w:val="Default"/>
              <w:jc w:val="center"/>
              <w:rPr>
                <w:sz w:val="20"/>
                <w:szCs w:val="20"/>
              </w:rPr>
            </w:pPr>
            <w:r w:rsidRPr="0074699E">
              <w:rPr>
                <w:sz w:val="20"/>
                <w:szCs w:val="20"/>
              </w:rPr>
              <w:t>28</w:t>
            </w:r>
          </w:p>
        </w:tc>
      </w:tr>
      <w:tr w:rsidR="00EF2ADB" w:rsidRPr="0074699E" w14:paraId="04411A65" w14:textId="77777777" w:rsidTr="0039789A">
        <w:trPr>
          <w:trHeight w:val="284"/>
        </w:trPr>
        <w:tc>
          <w:tcPr>
            <w:tcW w:w="1227" w:type="dxa"/>
            <w:vAlign w:val="center"/>
          </w:tcPr>
          <w:p w14:paraId="6B7E6BEE" w14:textId="77777777" w:rsidR="00EF2ADB" w:rsidRPr="0074699E" w:rsidRDefault="00EF2ADB" w:rsidP="00EF2ADB">
            <w:pPr>
              <w:pStyle w:val="Default"/>
              <w:jc w:val="center"/>
              <w:rPr>
                <w:sz w:val="20"/>
                <w:szCs w:val="20"/>
              </w:rPr>
            </w:pPr>
            <w:r w:rsidRPr="0074699E">
              <w:rPr>
                <w:sz w:val="20"/>
                <w:szCs w:val="20"/>
              </w:rPr>
              <w:t>12000</w:t>
            </w:r>
          </w:p>
        </w:tc>
        <w:tc>
          <w:tcPr>
            <w:tcW w:w="1226" w:type="dxa"/>
            <w:vAlign w:val="center"/>
          </w:tcPr>
          <w:p w14:paraId="6BFF6D30"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410CC1A6"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216DD6D9"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0DD7F8A2"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316A225D"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FB51683"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712D796D"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89842A1"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55748041" w14:textId="77777777" w:rsidTr="0039789A">
        <w:trPr>
          <w:trHeight w:val="284"/>
        </w:trPr>
        <w:tc>
          <w:tcPr>
            <w:tcW w:w="1227" w:type="dxa"/>
            <w:vAlign w:val="center"/>
          </w:tcPr>
          <w:p w14:paraId="509E4A90" w14:textId="77777777" w:rsidR="00EF2ADB" w:rsidRPr="0074699E" w:rsidRDefault="00EF2ADB" w:rsidP="00EF2ADB">
            <w:pPr>
              <w:pStyle w:val="Default"/>
              <w:jc w:val="center"/>
              <w:rPr>
                <w:sz w:val="20"/>
                <w:szCs w:val="20"/>
              </w:rPr>
            </w:pPr>
            <w:r w:rsidRPr="0074699E">
              <w:rPr>
                <w:sz w:val="20"/>
                <w:szCs w:val="20"/>
              </w:rPr>
              <w:t>15000</w:t>
            </w:r>
          </w:p>
        </w:tc>
        <w:tc>
          <w:tcPr>
            <w:tcW w:w="1226" w:type="dxa"/>
            <w:vAlign w:val="center"/>
          </w:tcPr>
          <w:p w14:paraId="639F6727"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75453222"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7AA142ED"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1791729D" w14:textId="77777777" w:rsidR="00EF2ADB" w:rsidRPr="0074699E" w:rsidRDefault="00EF2ADB" w:rsidP="00EF2ADB">
            <w:pPr>
              <w:pStyle w:val="Default"/>
              <w:jc w:val="center"/>
              <w:rPr>
                <w:sz w:val="20"/>
                <w:szCs w:val="20"/>
              </w:rPr>
            </w:pPr>
            <w:r w:rsidRPr="0074699E">
              <w:rPr>
                <w:sz w:val="20"/>
                <w:szCs w:val="20"/>
              </w:rPr>
              <w:t>38</w:t>
            </w:r>
          </w:p>
        </w:tc>
        <w:tc>
          <w:tcPr>
            <w:tcW w:w="547" w:type="dxa"/>
            <w:vAlign w:val="center"/>
          </w:tcPr>
          <w:p w14:paraId="41E6B5E5"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ADCE942"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7ED655E"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9567934" w14:textId="77777777" w:rsidR="00EF2ADB" w:rsidRPr="0074699E" w:rsidRDefault="00EF2ADB" w:rsidP="00EF2ADB">
            <w:pPr>
              <w:pStyle w:val="Default"/>
              <w:jc w:val="center"/>
              <w:rPr>
                <w:sz w:val="20"/>
                <w:szCs w:val="20"/>
              </w:rPr>
            </w:pPr>
            <w:r w:rsidRPr="0074699E">
              <w:rPr>
                <w:sz w:val="20"/>
                <w:szCs w:val="20"/>
              </w:rPr>
              <w:t>44</w:t>
            </w:r>
          </w:p>
        </w:tc>
      </w:tr>
      <w:tr w:rsidR="00EF2ADB" w:rsidRPr="0074699E" w14:paraId="4648505F" w14:textId="77777777" w:rsidTr="0039789A">
        <w:trPr>
          <w:trHeight w:val="284"/>
        </w:trPr>
        <w:tc>
          <w:tcPr>
            <w:tcW w:w="1227" w:type="dxa"/>
            <w:vAlign w:val="center"/>
          </w:tcPr>
          <w:p w14:paraId="71691893" w14:textId="77777777" w:rsidR="00EF2ADB" w:rsidRPr="0074699E" w:rsidRDefault="00EF2ADB" w:rsidP="00EF2ADB">
            <w:pPr>
              <w:pStyle w:val="Default"/>
              <w:jc w:val="center"/>
              <w:rPr>
                <w:sz w:val="20"/>
                <w:szCs w:val="20"/>
              </w:rPr>
            </w:pPr>
            <w:r w:rsidRPr="0074699E">
              <w:rPr>
                <w:sz w:val="20"/>
                <w:szCs w:val="20"/>
              </w:rPr>
              <w:t>18000</w:t>
            </w:r>
          </w:p>
        </w:tc>
        <w:tc>
          <w:tcPr>
            <w:tcW w:w="1226" w:type="dxa"/>
            <w:vAlign w:val="center"/>
          </w:tcPr>
          <w:p w14:paraId="67E0ACDF"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3154CF63"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1DA4E3C8"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59C328D3"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2F021732"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7E40AC42"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121D4AAD"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08C69B81" w14:textId="77777777" w:rsidR="00EF2ADB" w:rsidRPr="0074699E" w:rsidRDefault="00EF2ADB" w:rsidP="00EF2ADB">
            <w:pPr>
              <w:pStyle w:val="Default"/>
              <w:jc w:val="center"/>
              <w:rPr>
                <w:sz w:val="20"/>
                <w:szCs w:val="20"/>
              </w:rPr>
            </w:pPr>
            <w:r w:rsidRPr="0074699E">
              <w:rPr>
                <w:sz w:val="20"/>
                <w:szCs w:val="20"/>
              </w:rPr>
              <w:t>52</w:t>
            </w:r>
          </w:p>
        </w:tc>
      </w:tr>
      <w:tr w:rsidR="00EF2ADB" w:rsidRPr="0074699E" w14:paraId="30D83452" w14:textId="77777777" w:rsidTr="0039789A">
        <w:trPr>
          <w:trHeight w:val="284"/>
        </w:trPr>
        <w:tc>
          <w:tcPr>
            <w:tcW w:w="1227" w:type="dxa"/>
            <w:vAlign w:val="center"/>
          </w:tcPr>
          <w:p w14:paraId="5F40224E" w14:textId="77777777" w:rsidR="00EF2ADB" w:rsidRPr="0074699E" w:rsidRDefault="00EF2ADB" w:rsidP="00EF2ADB">
            <w:pPr>
              <w:pStyle w:val="Default"/>
              <w:jc w:val="center"/>
              <w:rPr>
                <w:sz w:val="20"/>
                <w:szCs w:val="20"/>
              </w:rPr>
            </w:pPr>
            <w:r w:rsidRPr="0074699E">
              <w:rPr>
                <w:sz w:val="20"/>
                <w:szCs w:val="20"/>
              </w:rPr>
              <w:t>22000</w:t>
            </w:r>
          </w:p>
        </w:tc>
        <w:tc>
          <w:tcPr>
            <w:tcW w:w="1226" w:type="dxa"/>
            <w:vAlign w:val="center"/>
          </w:tcPr>
          <w:p w14:paraId="3A70E35A"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7CEC572"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72796068" w14:textId="77777777" w:rsidR="00EF2ADB" w:rsidRPr="0074699E" w:rsidRDefault="00EF2ADB" w:rsidP="00EF2ADB">
            <w:pPr>
              <w:pStyle w:val="Default"/>
              <w:jc w:val="center"/>
              <w:rPr>
                <w:sz w:val="20"/>
                <w:szCs w:val="20"/>
              </w:rPr>
            </w:pPr>
            <w:r w:rsidRPr="0074699E">
              <w:rPr>
                <w:sz w:val="20"/>
                <w:szCs w:val="20"/>
              </w:rPr>
              <w:t>61</w:t>
            </w:r>
          </w:p>
        </w:tc>
        <w:tc>
          <w:tcPr>
            <w:tcW w:w="547" w:type="dxa"/>
            <w:vAlign w:val="center"/>
          </w:tcPr>
          <w:p w14:paraId="35746640"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4D837174"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6A43E91" w14:textId="77777777" w:rsidR="00EF2ADB" w:rsidRPr="0074699E" w:rsidRDefault="00EF2ADB" w:rsidP="00EF2ADB">
            <w:pPr>
              <w:pStyle w:val="Default"/>
              <w:jc w:val="center"/>
              <w:rPr>
                <w:sz w:val="20"/>
                <w:szCs w:val="20"/>
              </w:rPr>
            </w:pPr>
            <w:r w:rsidRPr="0074699E">
              <w:rPr>
                <w:sz w:val="20"/>
                <w:szCs w:val="20"/>
              </w:rPr>
              <w:t>1</w:t>
            </w:r>
          </w:p>
        </w:tc>
        <w:tc>
          <w:tcPr>
            <w:tcW w:w="936" w:type="dxa"/>
            <w:vAlign w:val="center"/>
          </w:tcPr>
          <w:p w14:paraId="260108D5"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0BCAA26" w14:textId="77777777" w:rsidR="00EF2ADB" w:rsidRPr="0074699E" w:rsidRDefault="00EF2ADB" w:rsidP="00EF2ADB">
            <w:pPr>
              <w:pStyle w:val="Default"/>
              <w:jc w:val="center"/>
              <w:rPr>
                <w:sz w:val="20"/>
                <w:szCs w:val="20"/>
              </w:rPr>
            </w:pPr>
            <w:r w:rsidRPr="0074699E">
              <w:rPr>
                <w:sz w:val="20"/>
                <w:szCs w:val="20"/>
              </w:rPr>
              <w:t>52</w:t>
            </w:r>
          </w:p>
        </w:tc>
      </w:tr>
      <w:tr w:rsidR="00EF2ADB" w:rsidRPr="0074699E" w14:paraId="39F2659C" w14:textId="77777777" w:rsidTr="0039789A">
        <w:trPr>
          <w:trHeight w:val="284"/>
        </w:trPr>
        <w:tc>
          <w:tcPr>
            <w:tcW w:w="1227" w:type="dxa"/>
            <w:vAlign w:val="center"/>
          </w:tcPr>
          <w:p w14:paraId="715BF053" w14:textId="77777777" w:rsidR="00EF2ADB" w:rsidRPr="0074699E" w:rsidRDefault="00EF2ADB" w:rsidP="00EF2ADB">
            <w:pPr>
              <w:pStyle w:val="Default"/>
              <w:jc w:val="center"/>
              <w:rPr>
                <w:sz w:val="20"/>
                <w:szCs w:val="20"/>
              </w:rPr>
            </w:pPr>
            <w:r w:rsidRPr="0074699E">
              <w:rPr>
                <w:sz w:val="20"/>
                <w:szCs w:val="20"/>
              </w:rPr>
              <w:t>27000</w:t>
            </w:r>
          </w:p>
        </w:tc>
        <w:tc>
          <w:tcPr>
            <w:tcW w:w="1226" w:type="dxa"/>
            <w:vAlign w:val="center"/>
          </w:tcPr>
          <w:p w14:paraId="6F1F8561"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274CC35D"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46EF9AA1"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710BF624"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72EEB33E"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4A5F4E94"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455663C0"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E3D8A61" w14:textId="77777777" w:rsidR="00EF2ADB" w:rsidRPr="0074699E" w:rsidRDefault="00EF2ADB" w:rsidP="00EF2ADB">
            <w:pPr>
              <w:pStyle w:val="Default"/>
              <w:jc w:val="center"/>
              <w:rPr>
                <w:sz w:val="20"/>
                <w:szCs w:val="20"/>
              </w:rPr>
            </w:pPr>
            <w:r w:rsidRPr="0074699E">
              <w:rPr>
                <w:sz w:val="20"/>
                <w:szCs w:val="20"/>
              </w:rPr>
              <w:t>67</w:t>
            </w:r>
          </w:p>
        </w:tc>
      </w:tr>
      <w:tr w:rsidR="00EF2ADB" w:rsidRPr="0074699E" w14:paraId="550FD576" w14:textId="77777777" w:rsidTr="0039789A">
        <w:trPr>
          <w:trHeight w:val="284"/>
        </w:trPr>
        <w:tc>
          <w:tcPr>
            <w:tcW w:w="1227" w:type="dxa"/>
            <w:vAlign w:val="center"/>
          </w:tcPr>
          <w:p w14:paraId="2330D842" w14:textId="77777777" w:rsidR="00EF2ADB" w:rsidRPr="0074699E" w:rsidRDefault="00EF2ADB" w:rsidP="00EF2ADB">
            <w:pPr>
              <w:pStyle w:val="Default"/>
              <w:jc w:val="center"/>
              <w:rPr>
                <w:sz w:val="20"/>
                <w:szCs w:val="20"/>
              </w:rPr>
            </w:pPr>
            <w:r w:rsidRPr="0074699E">
              <w:rPr>
                <w:sz w:val="20"/>
                <w:szCs w:val="20"/>
              </w:rPr>
              <w:t>33000</w:t>
            </w:r>
          </w:p>
        </w:tc>
        <w:tc>
          <w:tcPr>
            <w:tcW w:w="1226" w:type="dxa"/>
            <w:vAlign w:val="center"/>
          </w:tcPr>
          <w:p w14:paraId="23E51380"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2629DFD5"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2F7CA90D"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5C6E13D0" w14:textId="77777777" w:rsidR="00EF2ADB" w:rsidRPr="0074699E" w:rsidRDefault="00EF2ADB" w:rsidP="00EF2ADB">
            <w:pPr>
              <w:pStyle w:val="Default"/>
              <w:jc w:val="center"/>
              <w:rPr>
                <w:sz w:val="20"/>
                <w:szCs w:val="20"/>
              </w:rPr>
            </w:pPr>
            <w:r w:rsidRPr="0074699E">
              <w:rPr>
                <w:sz w:val="20"/>
                <w:szCs w:val="20"/>
              </w:rPr>
              <w:t>45</w:t>
            </w:r>
          </w:p>
        </w:tc>
        <w:tc>
          <w:tcPr>
            <w:tcW w:w="547" w:type="dxa"/>
            <w:vAlign w:val="center"/>
          </w:tcPr>
          <w:p w14:paraId="05FB0655" w14:textId="77777777" w:rsidR="00EF2ADB" w:rsidRPr="0074699E" w:rsidRDefault="00EF2ADB" w:rsidP="00EF2ADB">
            <w:pPr>
              <w:pStyle w:val="Default"/>
              <w:jc w:val="center"/>
              <w:rPr>
                <w:sz w:val="20"/>
                <w:szCs w:val="20"/>
              </w:rPr>
            </w:pPr>
            <w:r w:rsidRPr="0074699E">
              <w:rPr>
                <w:sz w:val="20"/>
                <w:szCs w:val="20"/>
              </w:rPr>
              <w:t>8</w:t>
            </w:r>
          </w:p>
        </w:tc>
        <w:tc>
          <w:tcPr>
            <w:tcW w:w="1364" w:type="dxa"/>
            <w:vAlign w:val="center"/>
          </w:tcPr>
          <w:p w14:paraId="0A2E9059"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376452EA"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1ECDB7C5" w14:textId="77777777" w:rsidR="00EF2ADB" w:rsidRPr="0074699E" w:rsidRDefault="00EF2ADB" w:rsidP="00EF2ADB">
            <w:pPr>
              <w:pStyle w:val="Default"/>
              <w:jc w:val="center"/>
              <w:rPr>
                <w:sz w:val="20"/>
                <w:szCs w:val="20"/>
              </w:rPr>
            </w:pPr>
            <w:r w:rsidRPr="0074699E">
              <w:rPr>
                <w:sz w:val="20"/>
                <w:szCs w:val="20"/>
              </w:rPr>
              <w:t>67</w:t>
            </w:r>
          </w:p>
        </w:tc>
      </w:tr>
      <w:tr w:rsidR="00EF2ADB" w:rsidRPr="0074699E" w14:paraId="77917974" w14:textId="77777777" w:rsidTr="0039789A">
        <w:trPr>
          <w:trHeight w:val="284"/>
        </w:trPr>
        <w:tc>
          <w:tcPr>
            <w:tcW w:w="1227" w:type="dxa"/>
            <w:vAlign w:val="center"/>
          </w:tcPr>
          <w:p w14:paraId="5B7CE1FD" w14:textId="77777777" w:rsidR="00EF2ADB" w:rsidRPr="0074699E" w:rsidRDefault="00EF2ADB" w:rsidP="00EF2ADB">
            <w:pPr>
              <w:pStyle w:val="Default"/>
              <w:jc w:val="center"/>
              <w:rPr>
                <w:sz w:val="20"/>
                <w:szCs w:val="20"/>
              </w:rPr>
            </w:pPr>
            <w:r w:rsidRPr="0074699E">
              <w:rPr>
                <w:sz w:val="20"/>
                <w:szCs w:val="20"/>
              </w:rPr>
              <w:t>39000</w:t>
            </w:r>
          </w:p>
        </w:tc>
        <w:tc>
          <w:tcPr>
            <w:tcW w:w="1226" w:type="dxa"/>
            <w:vAlign w:val="center"/>
          </w:tcPr>
          <w:p w14:paraId="60F683BF"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6C29123F"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7EADEF3F"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71C04788"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78853226"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28E1E4DA"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7D153B36"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28D736A"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2063DC55" w14:textId="77777777" w:rsidTr="0039789A">
        <w:trPr>
          <w:trHeight w:val="284"/>
        </w:trPr>
        <w:tc>
          <w:tcPr>
            <w:tcW w:w="1227" w:type="dxa"/>
            <w:vAlign w:val="center"/>
          </w:tcPr>
          <w:p w14:paraId="22ED5014" w14:textId="77777777" w:rsidR="00EF2ADB" w:rsidRPr="0074699E" w:rsidRDefault="00EF2ADB" w:rsidP="00EF2ADB">
            <w:pPr>
              <w:pStyle w:val="Default"/>
              <w:jc w:val="center"/>
              <w:rPr>
                <w:sz w:val="20"/>
                <w:szCs w:val="20"/>
              </w:rPr>
            </w:pPr>
            <w:r w:rsidRPr="0074699E">
              <w:rPr>
                <w:sz w:val="20"/>
                <w:szCs w:val="20"/>
              </w:rPr>
              <w:t>47000</w:t>
            </w:r>
          </w:p>
        </w:tc>
        <w:tc>
          <w:tcPr>
            <w:tcW w:w="1226" w:type="dxa"/>
            <w:vAlign w:val="center"/>
          </w:tcPr>
          <w:p w14:paraId="0525C957"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15A9B951"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2B37206F" w14:textId="77777777" w:rsidR="00EF2ADB" w:rsidRPr="0074699E" w:rsidRDefault="00EF2ADB" w:rsidP="00EF2ADB">
            <w:pPr>
              <w:pStyle w:val="Default"/>
              <w:jc w:val="center"/>
              <w:rPr>
                <w:sz w:val="20"/>
                <w:szCs w:val="20"/>
              </w:rPr>
            </w:pPr>
            <w:r w:rsidRPr="0074699E">
              <w:rPr>
                <w:sz w:val="20"/>
                <w:szCs w:val="20"/>
              </w:rPr>
              <w:t>79</w:t>
            </w:r>
          </w:p>
        </w:tc>
        <w:tc>
          <w:tcPr>
            <w:tcW w:w="547" w:type="dxa"/>
            <w:vAlign w:val="center"/>
          </w:tcPr>
          <w:p w14:paraId="7CE40B27"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538CC649"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5A9FC6BE"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3E985A43"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5CBA41D" w14:textId="77777777" w:rsidR="00EF2ADB" w:rsidRPr="0074699E" w:rsidRDefault="00EF2ADB" w:rsidP="00EF2ADB">
            <w:pPr>
              <w:pStyle w:val="Default"/>
              <w:jc w:val="center"/>
              <w:rPr>
                <w:sz w:val="20"/>
                <w:szCs w:val="20"/>
              </w:rPr>
            </w:pPr>
            <w:r w:rsidRPr="0074699E">
              <w:rPr>
                <w:sz w:val="20"/>
                <w:szCs w:val="20"/>
              </w:rPr>
              <w:t>85</w:t>
            </w:r>
          </w:p>
        </w:tc>
      </w:tr>
      <w:tr w:rsidR="00EF2ADB" w:rsidRPr="0074699E" w14:paraId="21A1A717" w14:textId="77777777" w:rsidTr="0039789A">
        <w:trPr>
          <w:trHeight w:val="284"/>
        </w:trPr>
        <w:tc>
          <w:tcPr>
            <w:tcW w:w="1227" w:type="dxa"/>
            <w:vAlign w:val="center"/>
          </w:tcPr>
          <w:p w14:paraId="32085CA8" w14:textId="77777777" w:rsidR="00EF2ADB" w:rsidRPr="0074699E" w:rsidRDefault="00EF2ADB" w:rsidP="00EF2ADB">
            <w:pPr>
              <w:pStyle w:val="Default"/>
              <w:jc w:val="center"/>
              <w:rPr>
                <w:sz w:val="20"/>
                <w:szCs w:val="20"/>
              </w:rPr>
            </w:pPr>
            <w:r w:rsidRPr="0074699E">
              <w:rPr>
                <w:sz w:val="20"/>
                <w:szCs w:val="20"/>
              </w:rPr>
              <w:lastRenderedPageBreak/>
              <w:t>56000</w:t>
            </w:r>
          </w:p>
        </w:tc>
        <w:tc>
          <w:tcPr>
            <w:tcW w:w="1226" w:type="dxa"/>
            <w:vAlign w:val="center"/>
          </w:tcPr>
          <w:p w14:paraId="05D76038" w14:textId="77777777" w:rsidR="00EF2ADB" w:rsidRPr="0074699E" w:rsidRDefault="00EF2ADB" w:rsidP="00EF2ADB">
            <w:pPr>
              <w:pStyle w:val="Default"/>
              <w:jc w:val="center"/>
              <w:rPr>
                <w:sz w:val="20"/>
                <w:szCs w:val="20"/>
              </w:rPr>
            </w:pPr>
            <w:r w:rsidRPr="0074699E">
              <w:rPr>
                <w:sz w:val="20"/>
                <w:szCs w:val="20"/>
              </w:rPr>
              <w:t>10</w:t>
            </w:r>
          </w:p>
        </w:tc>
        <w:tc>
          <w:tcPr>
            <w:tcW w:w="1383" w:type="dxa"/>
            <w:vAlign w:val="center"/>
          </w:tcPr>
          <w:p w14:paraId="3292E6E3"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48B06230"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31B3AF78"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555F54E0"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4547FDC0"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75DE898F"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755038D8"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5C9FF694" w14:textId="77777777" w:rsidTr="0039789A">
        <w:trPr>
          <w:trHeight w:val="284"/>
        </w:trPr>
        <w:tc>
          <w:tcPr>
            <w:tcW w:w="1227" w:type="dxa"/>
            <w:vAlign w:val="center"/>
          </w:tcPr>
          <w:p w14:paraId="5193D121" w14:textId="77777777" w:rsidR="00EF2ADB" w:rsidRPr="0074699E" w:rsidRDefault="00EF2ADB" w:rsidP="00EF2ADB">
            <w:pPr>
              <w:pStyle w:val="Default"/>
              <w:jc w:val="center"/>
              <w:rPr>
                <w:sz w:val="20"/>
                <w:szCs w:val="20"/>
              </w:rPr>
            </w:pPr>
            <w:r w:rsidRPr="0074699E">
              <w:rPr>
                <w:sz w:val="20"/>
                <w:szCs w:val="20"/>
              </w:rPr>
              <w:t>68000</w:t>
            </w:r>
          </w:p>
        </w:tc>
        <w:tc>
          <w:tcPr>
            <w:tcW w:w="1226" w:type="dxa"/>
            <w:vAlign w:val="center"/>
          </w:tcPr>
          <w:p w14:paraId="2ECACC89" w14:textId="77777777" w:rsidR="00EF2ADB" w:rsidRPr="0074699E" w:rsidRDefault="00EF2ADB" w:rsidP="00EF2ADB">
            <w:pPr>
              <w:pStyle w:val="Default"/>
              <w:jc w:val="center"/>
              <w:rPr>
                <w:sz w:val="20"/>
                <w:szCs w:val="20"/>
              </w:rPr>
            </w:pPr>
            <w:r w:rsidRPr="0074699E">
              <w:rPr>
                <w:sz w:val="20"/>
                <w:szCs w:val="20"/>
              </w:rPr>
              <w:t>10, 20</w:t>
            </w:r>
          </w:p>
        </w:tc>
        <w:tc>
          <w:tcPr>
            <w:tcW w:w="1383" w:type="dxa"/>
            <w:vAlign w:val="center"/>
          </w:tcPr>
          <w:p w14:paraId="35156CAD" w14:textId="77777777" w:rsidR="00EF2ADB" w:rsidRPr="0074699E" w:rsidRDefault="00EF2ADB" w:rsidP="00EF2ADB">
            <w:pPr>
              <w:pStyle w:val="Default"/>
              <w:jc w:val="center"/>
              <w:rPr>
                <w:sz w:val="20"/>
                <w:szCs w:val="20"/>
              </w:rPr>
            </w:pPr>
            <w:r w:rsidRPr="0074699E">
              <w:rPr>
                <w:sz w:val="20"/>
                <w:szCs w:val="20"/>
              </w:rPr>
              <w:t>10000</w:t>
            </w:r>
          </w:p>
        </w:tc>
        <w:tc>
          <w:tcPr>
            <w:tcW w:w="547" w:type="dxa"/>
            <w:vAlign w:val="center"/>
          </w:tcPr>
          <w:p w14:paraId="11F6F893" w14:textId="77777777" w:rsidR="00EF2ADB" w:rsidRPr="0074699E" w:rsidRDefault="00EF2ADB" w:rsidP="00EF2ADB">
            <w:pPr>
              <w:pStyle w:val="Default"/>
              <w:jc w:val="center"/>
              <w:rPr>
                <w:sz w:val="20"/>
                <w:szCs w:val="20"/>
              </w:rPr>
            </w:pPr>
            <w:r w:rsidRPr="0074699E">
              <w:rPr>
                <w:sz w:val="20"/>
                <w:szCs w:val="20"/>
              </w:rPr>
              <w:t>105</w:t>
            </w:r>
          </w:p>
        </w:tc>
        <w:tc>
          <w:tcPr>
            <w:tcW w:w="547" w:type="dxa"/>
            <w:vAlign w:val="center"/>
          </w:tcPr>
          <w:p w14:paraId="4AAADD11" w14:textId="77777777" w:rsidR="00EF2ADB" w:rsidRPr="0074699E" w:rsidRDefault="00EF2ADB" w:rsidP="00EF2ADB">
            <w:pPr>
              <w:pStyle w:val="Default"/>
              <w:jc w:val="center"/>
              <w:rPr>
                <w:sz w:val="20"/>
                <w:szCs w:val="20"/>
              </w:rPr>
            </w:pPr>
            <w:r w:rsidRPr="0074699E">
              <w:rPr>
                <w:sz w:val="20"/>
                <w:szCs w:val="20"/>
              </w:rPr>
              <w:t>47</w:t>
            </w:r>
          </w:p>
        </w:tc>
        <w:tc>
          <w:tcPr>
            <w:tcW w:w="547" w:type="dxa"/>
            <w:vAlign w:val="center"/>
          </w:tcPr>
          <w:p w14:paraId="17EFC1D3" w14:textId="77777777" w:rsidR="00EF2ADB" w:rsidRPr="0074699E" w:rsidRDefault="00EF2ADB" w:rsidP="00EF2ADB">
            <w:pPr>
              <w:pStyle w:val="Default"/>
              <w:jc w:val="center"/>
              <w:rPr>
                <w:sz w:val="20"/>
                <w:szCs w:val="20"/>
              </w:rPr>
            </w:pPr>
            <w:r w:rsidRPr="0074699E">
              <w:rPr>
                <w:sz w:val="20"/>
                <w:szCs w:val="20"/>
              </w:rPr>
              <w:t>10</w:t>
            </w:r>
          </w:p>
        </w:tc>
        <w:tc>
          <w:tcPr>
            <w:tcW w:w="1364" w:type="dxa"/>
            <w:vAlign w:val="center"/>
          </w:tcPr>
          <w:p w14:paraId="63EB7DAA"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5C40BD92" w14:textId="77777777" w:rsidR="00EF2ADB" w:rsidRPr="0074699E" w:rsidRDefault="00EF2ADB" w:rsidP="00EF2ADB">
            <w:pPr>
              <w:pStyle w:val="Default"/>
              <w:jc w:val="center"/>
              <w:rPr>
                <w:sz w:val="20"/>
                <w:szCs w:val="20"/>
              </w:rPr>
            </w:pPr>
            <w:r w:rsidRPr="0074699E">
              <w:rPr>
                <w:sz w:val="20"/>
                <w:szCs w:val="20"/>
              </w:rPr>
              <w:t>A3 or A4</w:t>
            </w:r>
          </w:p>
        </w:tc>
        <w:tc>
          <w:tcPr>
            <w:tcW w:w="784" w:type="dxa"/>
            <w:vAlign w:val="center"/>
          </w:tcPr>
          <w:p w14:paraId="3AB56993" w14:textId="77777777" w:rsidR="00EF2ADB" w:rsidRPr="0074699E" w:rsidRDefault="00EF2ADB" w:rsidP="00EF2ADB">
            <w:pPr>
              <w:pStyle w:val="Default"/>
              <w:jc w:val="center"/>
              <w:rPr>
                <w:sz w:val="20"/>
                <w:szCs w:val="20"/>
              </w:rPr>
            </w:pPr>
            <w:r w:rsidRPr="0074699E">
              <w:rPr>
                <w:sz w:val="20"/>
                <w:szCs w:val="20"/>
              </w:rPr>
              <w:t>115</w:t>
            </w:r>
          </w:p>
        </w:tc>
      </w:tr>
      <w:tr w:rsidR="00EF2ADB" w:rsidRPr="0074699E" w14:paraId="0B28DDDD" w14:textId="77777777" w:rsidTr="0039789A">
        <w:trPr>
          <w:trHeight w:val="284"/>
        </w:trPr>
        <w:tc>
          <w:tcPr>
            <w:tcW w:w="1227" w:type="dxa"/>
            <w:tcBorders>
              <w:bottom w:val="single" w:sz="4" w:space="0" w:color="auto"/>
            </w:tcBorders>
            <w:vAlign w:val="center"/>
          </w:tcPr>
          <w:p w14:paraId="7FC38539" w14:textId="77777777" w:rsidR="00EF2ADB" w:rsidRPr="0074699E" w:rsidRDefault="00EF2ADB" w:rsidP="00EF2ADB">
            <w:pPr>
              <w:pStyle w:val="Default"/>
              <w:jc w:val="center"/>
              <w:rPr>
                <w:sz w:val="20"/>
                <w:szCs w:val="20"/>
              </w:rPr>
            </w:pPr>
            <w:r w:rsidRPr="0074699E">
              <w:rPr>
                <w:sz w:val="20"/>
                <w:szCs w:val="20"/>
              </w:rPr>
              <w:t>82000</w:t>
            </w:r>
          </w:p>
        </w:tc>
        <w:tc>
          <w:tcPr>
            <w:tcW w:w="1226" w:type="dxa"/>
            <w:tcBorders>
              <w:bottom w:val="single" w:sz="4" w:space="0" w:color="auto"/>
            </w:tcBorders>
            <w:vAlign w:val="center"/>
          </w:tcPr>
          <w:p w14:paraId="0ADAC669" w14:textId="77777777" w:rsidR="00EF2ADB" w:rsidRPr="0074699E" w:rsidRDefault="00EF2ADB" w:rsidP="00EF2ADB">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05FA5070" w14:textId="77777777" w:rsidR="00EF2ADB" w:rsidRPr="0074699E" w:rsidRDefault="00EF2ADB" w:rsidP="00EF2ADB">
            <w:pPr>
              <w:pStyle w:val="Default"/>
              <w:jc w:val="center"/>
              <w:rPr>
                <w:sz w:val="20"/>
                <w:szCs w:val="20"/>
              </w:rPr>
            </w:pPr>
            <w:r w:rsidRPr="0074699E">
              <w:rPr>
                <w:sz w:val="20"/>
                <w:szCs w:val="20"/>
              </w:rPr>
              <w:t>10000</w:t>
            </w:r>
          </w:p>
        </w:tc>
        <w:tc>
          <w:tcPr>
            <w:tcW w:w="547" w:type="dxa"/>
            <w:tcBorders>
              <w:bottom w:val="single" w:sz="4" w:space="0" w:color="auto"/>
            </w:tcBorders>
            <w:vAlign w:val="center"/>
          </w:tcPr>
          <w:p w14:paraId="6EEC8531" w14:textId="77777777" w:rsidR="00EF2ADB" w:rsidRPr="0074699E" w:rsidRDefault="00EF2ADB" w:rsidP="00EF2ADB">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02BEA4F6" w14:textId="77777777" w:rsidR="00EF2ADB" w:rsidRPr="0074699E" w:rsidRDefault="00EF2ADB" w:rsidP="00EF2ADB">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66CB2417" w14:textId="77777777" w:rsidR="00EF2ADB" w:rsidRPr="0074699E" w:rsidRDefault="00EF2ADB" w:rsidP="00EF2ADB">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1A348570" w14:textId="77777777" w:rsidR="00EF2ADB" w:rsidRPr="0074699E" w:rsidRDefault="00EF2ADB" w:rsidP="00EF2ADB">
            <w:pPr>
              <w:pStyle w:val="Default"/>
              <w:jc w:val="center"/>
              <w:rPr>
                <w:sz w:val="20"/>
                <w:szCs w:val="20"/>
              </w:rPr>
            </w:pPr>
            <w:r w:rsidRPr="0074699E">
              <w:rPr>
                <w:sz w:val="20"/>
                <w:szCs w:val="20"/>
              </w:rPr>
              <w:t>1.2</w:t>
            </w:r>
          </w:p>
        </w:tc>
        <w:tc>
          <w:tcPr>
            <w:tcW w:w="936" w:type="dxa"/>
            <w:vAlign w:val="center"/>
          </w:tcPr>
          <w:p w14:paraId="6BEFE690" w14:textId="77777777" w:rsidR="00EF2ADB" w:rsidRPr="0074699E" w:rsidRDefault="00EF2ADB" w:rsidP="00EF2ADB">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6D6D0A16" w14:textId="77777777" w:rsidR="00EF2ADB" w:rsidRPr="0074699E" w:rsidRDefault="00EF2ADB" w:rsidP="00EF2ADB">
            <w:pPr>
              <w:pStyle w:val="Default"/>
              <w:jc w:val="center"/>
              <w:rPr>
                <w:sz w:val="20"/>
                <w:szCs w:val="20"/>
              </w:rPr>
            </w:pPr>
            <w:r w:rsidRPr="0074699E">
              <w:rPr>
                <w:sz w:val="20"/>
                <w:szCs w:val="20"/>
              </w:rPr>
              <w:t>175</w:t>
            </w:r>
          </w:p>
        </w:tc>
      </w:tr>
      <w:tr w:rsidR="00983EA1" w:rsidRPr="0074699E" w14:paraId="3858747B" w14:textId="77777777" w:rsidTr="005520D5">
        <w:trPr>
          <w:trHeight w:val="284"/>
        </w:trPr>
        <w:tc>
          <w:tcPr>
            <w:tcW w:w="1227" w:type="dxa"/>
            <w:tcBorders>
              <w:bottom w:val="single" w:sz="18" w:space="0" w:color="auto"/>
            </w:tcBorders>
            <w:vAlign w:val="center"/>
          </w:tcPr>
          <w:p w14:paraId="39D4221B" w14:textId="77777777" w:rsidR="00983EA1" w:rsidRPr="0074699E" w:rsidRDefault="00983EA1" w:rsidP="00251F93">
            <w:pPr>
              <w:pStyle w:val="Default"/>
              <w:jc w:val="center"/>
              <w:rPr>
                <w:sz w:val="20"/>
                <w:szCs w:val="20"/>
              </w:rPr>
            </w:pPr>
            <w:r w:rsidRPr="0074699E">
              <w:rPr>
                <w:sz w:val="20"/>
                <w:szCs w:val="20"/>
              </w:rPr>
              <w:t>100000</w:t>
            </w:r>
          </w:p>
        </w:tc>
        <w:tc>
          <w:tcPr>
            <w:tcW w:w="1226" w:type="dxa"/>
            <w:tcBorders>
              <w:bottom w:val="single" w:sz="18" w:space="0" w:color="auto"/>
            </w:tcBorders>
            <w:vAlign w:val="center"/>
          </w:tcPr>
          <w:p w14:paraId="1A2D2FD7" w14:textId="77777777" w:rsidR="00983EA1" w:rsidRPr="0074699E" w:rsidRDefault="00983EA1" w:rsidP="00251F93">
            <w:pPr>
              <w:pStyle w:val="Default"/>
              <w:jc w:val="center"/>
              <w:rPr>
                <w:sz w:val="20"/>
                <w:szCs w:val="20"/>
              </w:rPr>
            </w:pPr>
            <w:r w:rsidRPr="0074699E">
              <w:rPr>
                <w:sz w:val="20"/>
                <w:szCs w:val="20"/>
              </w:rPr>
              <w:t>10, 20</w:t>
            </w:r>
          </w:p>
        </w:tc>
        <w:tc>
          <w:tcPr>
            <w:tcW w:w="1383" w:type="dxa"/>
            <w:tcBorders>
              <w:bottom w:val="single" w:sz="18" w:space="0" w:color="auto"/>
            </w:tcBorders>
            <w:vAlign w:val="center"/>
          </w:tcPr>
          <w:p w14:paraId="52911043" w14:textId="77777777" w:rsidR="00983EA1" w:rsidRPr="0074699E" w:rsidRDefault="00983EA1" w:rsidP="00251F93">
            <w:pPr>
              <w:pStyle w:val="Default"/>
              <w:jc w:val="center"/>
              <w:rPr>
                <w:sz w:val="20"/>
                <w:szCs w:val="20"/>
              </w:rPr>
            </w:pPr>
            <w:r w:rsidRPr="0074699E">
              <w:rPr>
                <w:sz w:val="20"/>
                <w:szCs w:val="20"/>
              </w:rPr>
              <w:t>10000</w:t>
            </w:r>
          </w:p>
        </w:tc>
        <w:tc>
          <w:tcPr>
            <w:tcW w:w="547" w:type="dxa"/>
            <w:tcBorders>
              <w:bottom w:val="single" w:sz="18" w:space="0" w:color="auto"/>
            </w:tcBorders>
            <w:vAlign w:val="center"/>
          </w:tcPr>
          <w:p w14:paraId="2229CD48" w14:textId="77777777" w:rsidR="00983EA1" w:rsidRPr="0074699E" w:rsidRDefault="00983EA1" w:rsidP="00251F93">
            <w:pPr>
              <w:pStyle w:val="Default"/>
              <w:jc w:val="center"/>
              <w:rPr>
                <w:sz w:val="20"/>
                <w:szCs w:val="20"/>
              </w:rPr>
            </w:pPr>
            <w:r w:rsidRPr="0074699E">
              <w:rPr>
                <w:sz w:val="20"/>
                <w:szCs w:val="20"/>
              </w:rPr>
              <w:t>105</w:t>
            </w:r>
          </w:p>
        </w:tc>
        <w:tc>
          <w:tcPr>
            <w:tcW w:w="547" w:type="dxa"/>
            <w:tcBorders>
              <w:bottom w:val="single" w:sz="18" w:space="0" w:color="auto"/>
            </w:tcBorders>
            <w:vAlign w:val="center"/>
          </w:tcPr>
          <w:p w14:paraId="38B50F0F" w14:textId="77777777" w:rsidR="00983EA1" w:rsidRPr="0074699E" w:rsidRDefault="00983EA1" w:rsidP="00251F93">
            <w:pPr>
              <w:pStyle w:val="Default"/>
              <w:jc w:val="center"/>
              <w:rPr>
                <w:sz w:val="20"/>
                <w:szCs w:val="20"/>
              </w:rPr>
            </w:pPr>
            <w:r w:rsidRPr="0074699E">
              <w:rPr>
                <w:sz w:val="20"/>
                <w:szCs w:val="20"/>
              </w:rPr>
              <w:t>50</w:t>
            </w:r>
          </w:p>
        </w:tc>
        <w:tc>
          <w:tcPr>
            <w:tcW w:w="547" w:type="dxa"/>
            <w:tcBorders>
              <w:bottom w:val="single" w:sz="18" w:space="0" w:color="auto"/>
            </w:tcBorders>
            <w:vAlign w:val="center"/>
          </w:tcPr>
          <w:p w14:paraId="150F8C5E" w14:textId="77777777" w:rsidR="00983EA1" w:rsidRPr="0074699E" w:rsidRDefault="00983EA1" w:rsidP="00251F93">
            <w:pPr>
              <w:pStyle w:val="Default"/>
              <w:jc w:val="center"/>
              <w:rPr>
                <w:sz w:val="20"/>
                <w:szCs w:val="20"/>
              </w:rPr>
            </w:pPr>
            <w:r w:rsidRPr="0074699E">
              <w:rPr>
                <w:sz w:val="20"/>
                <w:szCs w:val="20"/>
              </w:rPr>
              <w:t>14</w:t>
            </w:r>
          </w:p>
        </w:tc>
        <w:tc>
          <w:tcPr>
            <w:tcW w:w="1364" w:type="dxa"/>
            <w:tcBorders>
              <w:bottom w:val="single" w:sz="18" w:space="0" w:color="auto"/>
            </w:tcBorders>
            <w:vAlign w:val="center"/>
          </w:tcPr>
          <w:p w14:paraId="1088A46E" w14:textId="77777777" w:rsidR="00983EA1" w:rsidRPr="0074699E" w:rsidRDefault="00983EA1" w:rsidP="00251F93">
            <w:pPr>
              <w:pStyle w:val="Default"/>
              <w:jc w:val="center"/>
              <w:rPr>
                <w:sz w:val="20"/>
                <w:szCs w:val="20"/>
              </w:rPr>
            </w:pPr>
            <w:r w:rsidRPr="0074699E">
              <w:rPr>
                <w:sz w:val="20"/>
                <w:szCs w:val="20"/>
              </w:rPr>
              <w:t>1.2</w:t>
            </w:r>
          </w:p>
        </w:tc>
        <w:tc>
          <w:tcPr>
            <w:tcW w:w="936" w:type="dxa"/>
            <w:tcBorders>
              <w:bottom w:val="single" w:sz="18" w:space="0" w:color="auto"/>
            </w:tcBorders>
            <w:vAlign w:val="center"/>
          </w:tcPr>
          <w:p w14:paraId="6518BEDD" w14:textId="77777777" w:rsidR="00983EA1" w:rsidRPr="0074699E" w:rsidRDefault="00983EA1" w:rsidP="0004573A">
            <w:pPr>
              <w:pStyle w:val="Default"/>
              <w:jc w:val="center"/>
              <w:rPr>
                <w:sz w:val="20"/>
                <w:szCs w:val="20"/>
              </w:rPr>
            </w:pPr>
            <w:r w:rsidRPr="0074699E">
              <w:rPr>
                <w:sz w:val="20"/>
                <w:szCs w:val="20"/>
              </w:rPr>
              <w:t>A3 or A4</w:t>
            </w:r>
          </w:p>
        </w:tc>
        <w:tc>
          <w:tcPr>
            <w:tcW w:w="784" w:type="dxa"/>
            <w:tcBorders>
              <w:bottom w:val="single" w:sz="18" w:space="0" w:color="auto"/>
            </w:tcBorders>
            <w:vAlign w:val="center"/>
          </w:tcPr>
          <w:p w14:paraId="015F1941" w14:textId="77777777" w:rsidR="00983EA1" w:rsidRPr="0074699E" w:rsidRDefault="00983EA1" w:rsidP="00251F93">
            <w:pPr>
              <w:pStyle w:val="Default"/>
              <w:jc w:val="center"/>
              <w:rPr>
                <w:sz w:val="20"/>
                <w:szCs w:val="20"/>
              </w:rPr>
            </w:pPr>
            <w:r w:rsidRPr="0074699E">
              <w:rPr>
                <w:sz w:val="20"/>
                <w:szCs w:val="20"/>
              </w:rPr>
              <w:t>175</w:t>
            </w:r>
          </w:p>
        </w:tc>
      </w:tr>
      <w:tr w:rsidR="00BD49F5" w:rsidRPr="0074699E" w14:paraId="2039D58C" w14:textId="77777777" w:rsidTr="00FC42B8">
        <w:trPr>
          <w:trHeight w:val="284"/>
        </w:trPr>
        <w:tc>
          <w:tcPr>
            <w:tcW w:w="1227" w:type="dxa"/>
            <w:tcBorders>
              <w:top w:val="single" w:sz="18" w:space="0" w:color="auto"/>
            </w:tcBorders>
            <w:vAlign w:val="center"/>
          </w:tcPr>
          <w:p w14:paraId="23115E31" w14:textId="2392F2DF" w:rsidR="00BD49F5" w:rsidRPr="0074699E" w:rsidRDefault="0091687B" w:rsidP="00BD49F5">
            <w:pPr>
              <w:pStyle w:val="Default"/>
              <w:jc w:val="center"/>
              <w:rPr>
                <w:sz w:val="20"/>
                <w:szCs w:val="20"/>
              </w:rPr>
            </w:pPr>
            <w:r w:rsidRPr="0074699E">
              <w:rPr>
                <w:sz w:val="20"/>
                <w:szCs w:val="20"/>
              </w:rPr>
              <w:t>100</w:t>
            </w:r>
          </w:p>
        </w:tc>
        <w:tc>
          <w:tcPr>
            <w:tcW w:w="1226" w:type="dxa"/>
            <w:tcBorders>
              <w:top w:val="single" w:sz="18" w:space="0" w:color="auto"/>
            </w:tcBorders>
            <w:vAlign w:val="center"/>
          </w:tcPr>
          <w:p w14:paraId="6C57474E" w14:textId="5D230242" w:rsidR="00BD49F5" w:rsidRPr="0074699E" w:rsidRDefault="008746A4" w:rsidP="00BD49F5">
            <w:pPr>
              <w:pStyle w:val="Default"/>
              <w:jc w:val="center"/>
              <w:rPr>
                <w:sz w:val="20"/>
                <w:szCs w:val="20"/>
              </w:rPr>
            </w:pPr>
            <w:r w:rsidRPr="0074699E">
              <w:rPr>
                <w:sz w:val="20"/>
                <w:szCs w:val="20"/>
              </w:rPr>
              <w:t>10, 20</w:t>
            </w:r>
          </w:p>
        </w:tc>
        <w:tc>
          <w:tcPr>
            <w:tcW w:w="1383" w:type="dxa"/>
            <w:tcBorders>
              <w:top w:val="single" w:sz="18" w:space="0" w:color="auto"/>
            </w:tcBorders>
            <w:vAlign w:val="center"/>
          </w:tcPr>
          <w:p w14:paraId="6B575C71" w14:textId="6949842A" w:rsidR="00BD49F5" w:rsidRPr="0074699E" w:rsidRDefault="005520D5" w:rsidP="00BD49F5">
            <w:pPr>
              <w:pStyle w:val="Default"/>
              <w:jc w:val="center"/>
              <w:rPr>
                <w:sz w:val="20"/>
                <w:szCs w:val="20"/>
              </w:rPr>
            </w:pPr>
            <w:r w:rsidRPr="0074699E">
              <w:rPr>
                <w:sz w:val="20"/>
                <w:szCs w:val="20"/>
              </w:rPr>
              <w:t>12500</w:t>
            </w:r>
          </w:p>
        </w:tc>
        <w:tc>
          <w:tcPr>
            <w:tcW w:w="547" w:type="dxa"/>
            <w:tcBorders>
              <w:top w:val="single" w:sz="18" w:space="0" w:color="auto"/>
            </w:tcBorders>
            <w:vAlign w:val="center"/>
          </w:tcPr>
          <w:p w14:paraId="1182447A" w14:textId="1B62E587" w:rsidR="00BD49F5" w:rsidRPr="0074699E" w:rsidRDefault="002D2447" w:rsidP="00BD49F5">
            <w:pPr>
              <w:pStyle w:val="Default"/>
              <w:jc w:val="center"/>
              <w:rPr>
                <w:sz w:val="20"/>
                <w:szCs w:val="20"/>
              </w:rPr>
            </w:pPr>
            <w:r w:rsidRPr="0074699E">
              <w:rPr>
                <w:sz w:val="20"/>
                <w:szCs w:val="20"/>
              </w:rPr>
              <w:t>25</w:t>
            </w:r>
          </w:p>
        </w:tc>
        <w:tc>
          <w:tcPr>
            <w:tcW w:w="547" w:type="dxa"/>
            <w:tcBorders>
              <w:top w:val="single" w:sz="18" w:space="0" w:color="auto"/>
            </w:tcBorders>
            <w:vAlign w:val="center"/>
          </w:tcPr>
          <w:p w14:paraId="4D89C5AD" w14:textId="3B3B5F4C" w:rsidR="00BD49F5" w:rsidRPr="0074699E" w:rsidRDefault="002D2447" w:rsidP="00BD49F5">
            <w:pPr>
              <w:pStyle w:val="Default"/>
              <w:jc w:val="center"/>
              <w:rPr>
                <w:sz w:val="20"/>
                <w:szCs w:val="20"/>
              </w:rPr>
            </w:pPr>
            <w:r w:rsidRPr="0074699E">
              <w:rPr>
                <w:sz w:val="20"/>
                <w:szCs w:val="20"/>
              </w:rPr>
              <w:t>12</w:t>
            </w:r>
          </w:p>
        </w:tc>
        <w:tc>
          <w:tcPr>
            <w:tcW w:w="547" w:type="dxa"/>
            <w:tcBorders>
              <w:top w:val="single" w:sz="18" w:space="0" w:color="auto"/>
            </w:tcBorders>
            <w:vAlign w:val="center"/>
          </w:tcPr>
          <w:p w14:paraId="39715105" w14:textId="6FC3A71F" w:rsidR="00BD49F5" w:rsidRPr="0074699E" w:rsidRDefault="002D2447" w:rsidP="00BD49F5">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4B3DF81E" w14:textId="455491BE" w:rsidR="00BD49F5" w:rsidRPr="0074699E" w:rsidRDefault="00BD49F5" w:rsidP="00BD49F5">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36485CB" w14:textId="5868016F" w:rsidR="00BD49F5" w:rsidRPr="0074699E" w:rsidRDefault="00BD49F5" w:rsidP="00BD49F5">
            <w:pPr>
              <w:pStyle w:val="Default"/>
              <w:jc w:val="center"/>
              <w:rPr>
                <w:sz w:val="20"/>
                <w:szCs w:val="20"/>
              </w:rPr>
            </w:pPr>
            <w:r w:rsidRPr="0074699E">
              <w:rPr>
                <w:sz w:val="20"/>
                <w:szCs w:val="20"/>
              </w:rPr>
              <w:t>A3 or A4</w:t>
            </w:r>
          </w:p>
        </w:tc>
        <w:tc>
          <w:tcPr>
            <w:tcW w:w="784" w:type="dxa"/>
            <w:tcBorders>
              <w:top w:val="single" w:sz="18" w:space="0" w:color="auto"/>
            </w:tcBorders>
            <w:vAlign w:val="center"/>
          </w:tcPr>
          <w:p w14:paraId="626D8FFD" w14:textId="3FEF3929" w:rsidR="00BD49F5" w:rsidRPr="0074699E" w:rsidRDefault="002D2447" w:rsidP="00BD49F5">
            <w:pPr>
              <w:pStyle w:val="Default"/>
              <w:jc w:val="center"/>
              <w:rPr>
                <w:sz w:val="20"/>
                <w:szCs w:val="20"/>
              </w:rPr>
            </w:pPr>
            <w:r w:rsidRPr="0074699E">
              <w:rPr>
                <w:sz w:val="20"/>
                <w:szCs w:val="20"/>
              </w:rPr>
              <w:t>4</w:t>
            </w:r>
          </w:p>
        </w:tc>
      </w:tr>
      <w:tr w:rsidR="005520D5" w:rsidRPr="0074699E" w14:paraId="1F03EAED" w14:textId="77777777" w:rsidTr="005520D5">
        <w:trPr>
          <w:trHeight w:val="284"/>
        </w:trPr>
        <w:tc>
          <w:tcPr>
            <w:tcW w:w="1227" w:type="dxa"/>
            <w:tcBorders>
              <w:top w:val="single" w:sz="4" w:space="0" w:color="auto"/>
            </w:tcBorders>
            <w:vAlign w:val="center"/>
          </w:tcPr>
          <w:p w14:paraId="65C22044" w14:textId="38A9C118" w:rsidR="005520D5" w:rsidRPr="0074699E" w:rsidRDefault="005520D5" w:rsidP="005520D5">
            <w:pPr>
              <w:pStyle w:val="Default"/>
              <w:jc w:val="center"/>
              <w:rPr>
                <w:sz w:val="20"/>
                <w:szCs w:val="20"/>
              </w:rPr>
            </w:pPr>
            <w:r w:rsidRPr="0074699E">
              <w:rPr>
                <w:sz w:val="20"/>
                <w:szCs w:val="20"/>
              </w:rPr>
              <w:t>150</w:t>
            </w:r>
          </w:p>
        </w:tc>
        <w:tc>
          <w:tcPr>
            <w:tcW w:w="1226" w:type="dxa"/>
            <w:tcBorders>
              <w:top w:val="single" w:sz="4" w:space="0" w:color="auto"/>
            </w:tcBorders>
            <w:vAlign w:val="center"/>
          </w:tcPr>
          <w:p w14:paraId="635CCAAF" w14:textId="49484C00" w:rsidR="005520D5" w:rsidRPr="0074699E" w:rsidRDefault="008746A4" w:rsidP="005520D5">
            <w:pPr>
              <w:pStyle w:val="Default"/>
              <w:jc w:val="center"/>
              <w:rPr>
                <w:sz w:val="20"/>
                <w:szCs w:val="20"/>
              </w:rPr>
            </w:pPr>
            <w:r w:rsidRPr="0074699E">
              <w:rPr>
                <w:sz w:val="20"/>
                <w:szCs w:val="20"/>
              </w:rPr>
              <w:t>10</w:t>
            </w:r>
          </w:p>
        </w:tc>
        <w:tc>
          <w:tcPr>
            <w:tcW w:w="1383" w:type="dxa"/>
            <w:tcBorders>
              <w:top w:val="single" w:sz="4" w:space="0" w:color="auto"/>
            </w:tcBorders>
            <w:vAlign w:val="center"/>
          </w:tcPr>
          <w:p w14:paraId="79D890AF" w14:textId="6BAD62E5" w:rsidR="005520D5" w:rsidRPr="0074699E" w:rsidRDefault="005520D5" w:rsidP="005520D5">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0433861C" w14:textId="02ADFEFA" w:rsidR="005520D5" w:rsidRPr="0074699E" w:rsidRDefault="00B84B9B" w:rsidP="005520D5">
            <w:pPr>
              <w:pStyle w:val="Default"/>
              <w:jc w:val="center"/>
              <w:rPr>
                <w:sz w:val="20"/>
                <w:szCs w:val="20"/>
              </w:rPr>
            </w:pPr>
            <w:r w:rsidRPr="0074699E">
              <w:rPr>
                <w:sz w:val="20"/>
                <w:szCs w:val="20"/>
              </w:rPr>
              <w:t>25</w:t>
            </w:r>
          </w:p>
        </w:tc>
        <w:tc>
          <w:tcPr>
            <w:tcW w:w="547" w:type="dxa"/>
            <w:tcBorders>
              <w:top w:val="single" w:sz="4" w:space="0" w:color="auto"/>
            </w:tcBorders>
            <w:vAlign w:val="center"/>
          </w:tcPr>
          <w:p w14:paraId="47AC8F74" w14:textId="7D6E1F46" w:rsidR="005520D5" w:rsidRPr="0074699E" w:rsidRDefault="00B84B9B" w:rsidP="005520D5">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42082038" w14:textId="04B2C788" w:rsidR="005520D5" w:rsidRPr="0074699E" w:rsidRDefault="00B84B9B" w:rsidP="005520D5">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4CC8DE55" w14:textId="290BF03E" w:rsidR="005520D5" w:rsidRPr="0074699E" w:rsidRDefault="005520D5" w:rsidP="005520D5">
            <w:pPr>
              <w:pStyle w:val="Default"/>
              <w:jc w:val="center"/>
              <w:rPr>
                <w:sz w:val="20"/>
                <w:szCs w:val="20"/>
              </w:rPr>
            </w:pPr>
            <w:r w:rsidRPr="0074699E">
              <w:rPr>
                <w:sz w:val="20"/>
                <w:szCs w:val="20"/>
              </w:rPr>
              <w:t>1</w:t>
            </w:r>
          </w:p>
        </w:tc>
        <w:tc>
          <w:tcPr>
            <w:tcW w:w="936" w:type="dxa"/>
            <w:tcBorders>
              <w:top w:val="single" w:sz="4" w:space="0" w:color="auto"/>
            </w:tcBorders>
            <w:vAlign w:val="center"/>
          </w:tcPr>
          <w:p w14:paraId="5106427D" w14:textId="4A0C4A19" w:rsidR="005520D5" w:rsidRPr="0074699E" w:rsidRDefault="005520D5" w:rsidP="005520D5">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7831868E" w14:textId="599D4CB3" w:rsidR="005520D5" w:rsidRPr="0074699E" w:rsidRDefault="00B84B9B" w:rsidP="005520D5">
            <w:pPr>
              <w:pStyle w:val="Default"/>
              <w:jc w:val="center"/>
              <w:rPr>
                <w:sz w:val="20"/>
                <w:szCs w:val="20"/>
              </w:rPr>
            </w:pPr>
            <w:r w:rsidRPr="0074699E">
              <w:rPr>
                <w:sz w:val="20"/>
                <w:szCs w:val="20"/>
              </w:rPr>
              <w:t>4</w:t>
            </w:r>
          </w:p>
        </w:tc>
      </w:tr>
      <w:tr w:rsidR="00B84B9B" w:rsidRPr="0074699E" w14:paraId="525821C0" w14:textId="77777777" w:rsidTr="00B50A48">
        <w:trPr>
          <w:trHeight w:val="284"/>
        </w:trPr>
        <w:tc>
          <w:tcPr>
            <w:tcW w:w="1227" w:type="dxa"/>
            <w:tcBorders>
              <w:top w:val="single" w:sz="4" w:space="0" w:color="auto"/>
            </w:tcBorders>
            <w:vAlign w:val="center"/>
          </w:tcPr>
          <w:p w14:paraId="74584AF4" w14:textId="08B86BBB" w:rsidR="00B84B9B" w:rsidRPr="0074699E" w:rsidRDefault="00B84B9B" w:rsidP="00B84B9B">
            <w:pPr>
              <w:pStyle w:val="Default"/>
              <w:jc w:val="center"/>
              <w:rPr>
                <w:sz w:val="20"/>
                <w:szCs w:val="20"/>
              </w:rPr>
            </w:pPr>
            <w:r w:rsidRPr="0074699E">
              <w:rPr>
                <w:sz w:val="20"/>
                <w:szCs w:val="20"/>
              </w:rPr>
              <w:t>220</w:t>
            </w:r>
          </w:p>
        </w:tc>
        <w:tc>
          <w:tcPr>
            <w:tcW w:w="1226" w:type="dxa"/>
            <w:tcBorders>
              <w:top w:val="single" w:sz="4" w:space="0" w:color="auto"/>
            </w:tcBorders>
            <w:vAlign w:val="center"/>
          </w:tcPr>
          <w:p w14:paraId="7A407011" w14:textId="1625AD8C" w:rsidR="00B84B9B" w:rsidRPr="0074699E" w:rsidRDefault="00B84B9B" w:rsidP="00B84B9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15183F14" w14:textId="3F146837" w:rsidR="00B84B9B" w:rsidRPr="0074699E" w:rsidRDefault="00B84B9B" w:rsidP="00B84B9B">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5E38A254" w14:textId="28B86330" w:rsidR="00B84B9B" w:rsidRPr="0074699E" w:rsidRDefault="00B84B9B" w:rsidP="00B84B9B">
            <w:pPr>
              <w:pStyle w:val="Default"/>
              <w:jc w:val="center"/>
              <w:rPr>
                <w:sz w:val="20"/>
                <w:szCs w:val="20"/>
              </w:rPr>
            </w:pPr>
            <w:r w:rsidRPr="0074699E">
              <w:rPr>
                <w:sz w:val="20"/>
                <w:szCs w:val="20"/>
              </w:rPr>
              <w:t>25</w:t>
            </w:r>
          </w:p>
        </w:tc>
        <w:tc>
          <w:tcPr>
            <w:tcW w:w="547" w:type="dxa"/>
            <w:tcBorders>
              <w:top w:val="single" w:sz="4" w:space="0" w:color="auto"/>
            </w:tcBorders>
            <w:vAlign w:val="center"/>
          </w:tcPr>
          <w:p w14:paraId="3DB855F8" w14:textId="44C1FB02" w:rsidR="00B84B9B" w:rsidRPr="0074699E" w:rsidRDefault="00B84B9B" w:rsidP="00B84B9B">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63C6E2AF" w14:textId="60C75C02" w:rsidR="00B84B9B" w:rsidRPr="0074699E" w:rsidRDefault="00B84B9B" w:rsidP="00B84B9B">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5FF33A60" w14:textId="5483772C" w:rsidR="00B84B9B" w:rsidRPr="0074699E" w:rsidRDefault="00B84B9B" w:rsidP="00B84B9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111356CF" w14:textId="527FC7DF" w:rsidR="00B84B9B" w:rsidRPr="0074699E" w:rsidRDefault="00B84B9B" w:rsidP="00B84B9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2DF60630" w14:textId="47D82C01" w:rsidR="00B84B9B" w:rsidRPr="0074699E" w:rsidRDefault="00B84B9B" w:rsidP="00B84B9B">
            <w:pPr>
              <w:pStyle w:val="Default"/>
              <w:jc w:val="center"/>
              <w:rPr>
                <w:sz w:val="20"/>
                <w:szCs w:val="20"/>
              </w:rPr>
            </w:pPr>
            <w:r w:rsidRPr="0074699E">
              <w:rPr>
                <w:sz w:val="20"/>
                <w:szCs w:val="20"/>
              </w:rPr>
              <w:t>4</w:t>
            </w:r>
          </w:p>
        </w:tc>
      </w:tr>
      <w:tr w:rsidR="00710A7C" w:rsidRPr="0074699E" w14:paraId="05878258" w14:textId="77777777" w:rsidTr="00B50A48">
        <w:trPr>
          <w:trHeight w:val="284"/>
        </w:trPr>
        <w:tc>
          <w:tcPr>
            <w:tcW w:w="1227" w:type="dxa"/>
            <w:tcBorders>
              <w:top w:val="single" w:sz="4" w:space="0" w:color="auto"/>
            </w:tcBorders>
            <w:vAlign w:val="center"/>
          </w:tcPr>
          <w:p w14:paraId="1A139313" w14:textId="27F23B2C" w:rsidR="00710A7C" w:rsidRPr="0074699E" w:rsidRDefault="00710A7C" w:rsidP="00710A7C">
            <w:pPr>
              <w:pStyle w:val="Default"/>
              <w:jc w:val="center"/>
              <w:rPr>
                <w:sz w:val="20"/>
                <w:szCs w:val="20"/>
              </w:rPr>
            </w:pPr>
            <w:r w:rsidRPr="0074699E">
              <w:rPr>
                <w:sz w:val="20"/>
                <w:szCs w:val="20"/>
              </w:rPr>
              <w:t>330</w:t>
            </w:r>
          </w:p>
        </w:tc>
        <w:tc>
          <w:tcPr>
            <w:tcW w:w="1226" w:type="dxa"/>
            <w:tcBorders>
              <w:top w:val="single" w:sz="4" w:space="0" w:color="auto"/>
            </w:tcBorders>
            <w:vAlign w:val="center"/>
          </w:tcPr>
          <w:p w14:paraId="7BFE0EF3" w14:textId="3E7F810B" w:rsidR="00710A7C" w:rsidRPr="0074699E" w:rsidRDefault="00710A7C" w:rsidP="00710A7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5C907251" w14:textId="0CEEEBE3" w:rsidR="00710A7C" w:rsidRPr="0074699E" w:rsidRDefault="00710A7C" w:rsidP="00710A7C">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2C7E78F3" w14:textId="1C5B60D8" w:rsidR="00710A7C" w:rsidRPr="0074699E" w:rsidRDefault="00710A7C" w:rsidP="00710A7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0AF2CEDC" w14:textId="057830CC" w:rsidR="00710A7C" w:rsidRPr="0074699E" w:rsidRDefault="00710A7C" w:rsidP="00710A7C">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1FF67377" w14:textId="6EF4C6D1" w:rsidR="00710A7C" w:rsidRPr="0074699E" w:rsidRDefault="00710A7C" w:rsidP="00710A7C">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4CB84FC8" w14:textId="0B239DA4" w:rsidR="00710A7C" w:rsidRPr="0074699E" w:rsidRDefault="00710A7C" w:rsidP="00710A7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55D9844C" w14:textId="70635812" w:rsidR="00710A7C" w:rsidRPr="0074699E" w:rsidRDefault="00710A7C" w:rsidP="00710A7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14B52CE1" w14:textId="76C5297B" w:rsidR="00710A7C" w:rsidRPr="0074699E" w:rsidRDefault="00710A7C" w:rsidP="00710A7C">
            <w:pPr>
              <w:pStyle w:val="Default"/>
              <w:jc w:val="center"/>
              <w:rPr>
                <w:sz w:val="20"/>
                <w:szCs w:val="20"/>
              </w:rPr>
            </w:pPr>
            <w:r w:rsidRPr="0074699E">
              <w:rPr>
                <w:sz w:val="20"/>
                <w:szCs w:val="20"/>
              </w:rPr>
              <w:t>4</w:t>
            </w:r>
          </w:p>
        </w:tc>
      </w:tr>
      <w:tr w:rsidR="00710A7C" w:rsidRPr="0074699E" w14:paraId="3069B19F" w14:textId="77777777" w:rsidTr="00B50A48">
        <w:trPr>
          <w:trHeight w:val="284"/>
        </w:trPr>
        <w:tc>
          <w:tcPr>
            <w:tcW w:w="1227" w:type="dxa"/>
            <w:tcBorders>
              <w:top w:val="single" w:sz="4" w:space="0" w:color="auto"/>
            </w:tcBorders>
            <w:vAlign w:val="center"/>
          </w:tcPr>
          <w:p w14:paraId="3AA00BD6" w14:textId="782DFEC9" w:rsidR="00710A7C" w:rsidRPr="0074699E" w:rsidRDefault="00710A7C" w:rsidP="00710A7C">
            <w:pPr>
              <w:pStyle w:val="Default"/>
              <w:jc w:val="center"/>
              <w:rPr>
                <w:sz w:val="20"/>
                <w:szCs w:val="20"/>
              </w:rPr>
            </w:pPr>
            <w:r w:rsidRPr="0074699E">
              <w:rPr>
                <w:sz w:val="20"/>
                <w:szCs w:val="20"/>
              </w:rPr>
              <w:t>470</w:t>
            </w:r>
          </w:p>
        </w:tc>
        <w:tc>
          <w:tcPr>
            <w:tcW w:w="1226" w:type="dxa"/>
            <w:tcBorders>
              <w:top w:val="single" w:sz="4" w:space="0" w:color="auto"/>
            </w:tcBorders>
            <w:vAlign w:val="center"/>
          </w:tcPr>
          <w:p w14:paraId="28F2EE7B" w14:textId="3C864AC7" w:rsidR="00710A7C" w:rsidRPr="0074699E" w:rsidRDefault="00710A7C" w:rsidP="00710A7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0AB3A114" w14:textId="44DC1824" w:rsidR="00710A7C" w:rsidRPr="0074699E" w:rsidRDefault="00710A7C" w:rsidP="00710A7C">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28373F2E" w14:textId="7A930EC8" w:rsidR="00710A7C" w:rsidRPr="0074699E" w:rsidRDefault="00710A7C" w:rsidP="00710A7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6A7F830D" w14:textId="76AB135A" w:rsidR="00710A7C" w:rsidRPr="0074699E" w:rsidRDefault="00710A7C" w:rsidP="00710A7C">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38D38488" w14:textId="1C1257E9" w:rsidR="00710A7C" w:rsidRPr="0074699E" w:rsidRDefault="00710A7C" w:rsidP="00710A7C">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25902415" w14:textId="0EA07BD4" w:rsidR="00710A7C" w:rsidRPr="0074699E" w:rsidRDefault="00710A7C" w:rsidP="00710A7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5C508D4" w14:textId="500F1CA2" w:rsidR="00710A7C" w:rsidRPr="0074699E" w:rsidRDefault="00710A7C" w:rsidP="00710A7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12F086A2" w14:textId="044E1C41" w:rsidR="00710A7C" w:rsidRPr="0074699E" w:rsidRDefault="00710A7C" w:rsidP="00710A7C">
            <w:pPr>
              <w:pStyle w:val="Default"/>
              <w:jc w:val="center"/>
              <w:rPr>
                <w:sz w:val="20"/>
                <w:szCs w:val="20"/>
              </w:rPr>
            </w:pPr>
            <w:r w:rsidRPr="0074699E">
              <w:rPr>
                <w:sz w:val="20"/>
                <w:szCs w:val="20"/>
              </w:rPr>
              <w:t>4</w:t>
            </w:r>
          </w:p>
        </w:tc>
      </w:tr>
      <w:tr w:rsidR="00710A7C" w:rsidRPr="0074699E" w14:paraId="37323EA0" w14:textId="77777777" w:rsidTr="00B50A48">
        <w:trPr>
          <w:trHeight w:val="284"/>
        </w:trPr>
        <w:tc>
          <w:tcPr>
            <w:tcW w:w="1227" w:type="dxa"/>
            <w:tcBorders>
              <w:top w:val="single" w:sz="4" w:space="0" w:color="auto"/>
            </w:tcBorders>
            <w:vAlign w:val="center"/>
          </w:tcPr>
          <w:p w14:paraId="40F146B2" w14:textId="2524F130" w:rsidR="00710A7C" w:rsidRPr="0074699E" w:rsidRDefault="00710A7C" w:rsidP="00710A7C">
            <w:pPr>
              <w:pStyle w:val="Default"/>
              <w:jc w:val="center"/>
              <w:rPr>
                <w:sz w:val="20"/>
                <w:szCs w:val="20"/>
              </w:rPr>
            </w:pPr>
            <w:r w:rsidRPr="0074699E">
              <w:rPr>
                <w:sz w:val="20"/>
                <w:szCs w:val="20"/>
              </w:rPr>
              <w:t>560</w:t>
            </w:r>
          </w:p>
        </w:tc>
        <w:tc>
          <w:tcPr>
            <w:tcW w:w="1226" w:type="dxa"/>
            <w:tcBorders>
              <w:top w:val="single" w:sz="4" w:space="0" w:color="auto"/>
            </w:tcBorders>
            <w:vAlign w:val="center"/>
          </w:tcPr>
          <w:p w14:paraId="0331E6DF" w14:textId="6CD003E3" w:rsidR="00710A7C" w:rsidRPr="0074699E" w:rsidRDefault="00710A7C" w:rsidP="00710A7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2C72A213" w14:textId="0331FDC6" w:rsidR="00710A7C" w:rsidRPr="0074699E" w:rsidRDefault="00710A7C" w:rsidP="00710A7C">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44C07B10" w14:textId="048C1A7D" w:rsidR="00710A7C" w:rsidRPr="0074699E" w:rsidRDefault="00710A7C" w:rsidP="00710A7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273DDC39" w14:textId="0DE0EBD4" w:rsidR="00710A7C" w:rsidRPr="0074699E" w:rsidRDefault="00710A7C" w:rsidP="00710A7C">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0B362E28" w14:textId="08C3E342" w:rsidR="00710A7C" w:rsidRPr="0074699E" w:rsidRDefault="00710A7C" w:rsidP="00710A7C">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389577E4" w14:textId="5DF21A24" w:rsidR="00710A7C" w:rsidRPr="0074699E" w:rsidRDefault="00710A7C" w:rsidP="00710A7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59254AFB" w14:textId="2BE1B5A4" w:rsidR="00710A7C" w:rsidRPr="0074699E" w:rsidRDefault="00710A7C" w:rsidP="00710A7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06BA6145" w14:textId="36B57043" w:rsidR="00710A7C" w:rsidRPr="0074699E" w:rsidRDefault="00710A7C" w:rsidP="00710A7C">
            <w:pPr>
              <w:pStyle w:val="Default"/>
              <w:jc w:val="center"/>
              <w:rPr>
                <w:sz w:val="20"/>
                <w:szCs w:val="20"/>
              </w:rPr>
            </w:pPr>
            <w:r w:rsidRPr="0074699E">
              <w:rPr>
                <w:sz w:val="20"/>
                <w:szCs w:val="20"/>
              </w:rPr>
              <w:t>4</w:t>
            </w:r>
          </w:p>
        </w:tc>
      </w:tr>
      <w:tr w:rsidR="00710A7C" w:rsidRPr="0074699E" w14:paraId="0AC1DCCB" w14:textId="77777777" w:rsidTr="00B50A48">
        <w:trPr>
          <w:trHeight w:val="284"/>
        </w:trPr>
        <w:tc>
          <w:tcPr>
            <w:tcW w:w="1227" w:type="dxa"/>
            <w:tcBorders>
              <w:top w:val="single" w:sz="4" w:space="0" w:color="auto"/>
            </w:tcBorders>
            <w:vAlign w:val="center"/>
          </w:tcPr>
          <w:p w14:paraId="61CFE026" w14:textId="70C880D5" w:rsidR="00710A7C" w:rsidRPr="0074699E" w:rsidRDefault="00710A7C" w:rsidP="00710A7C">
            <w:pPr>
              <w:pStyle w:val="Default"/>
              <w:jc w:val="center"/>
              <w:rPr>
                <w:sz w:val="20"/>
                <w:szCs w:val="20"/>
              </w:rPr>
            </w:pPr>
            <w:r w:rsidRPr="0074699E">
              <w:rPr>
                <w:sz w:val="20"/>
                <w:szCs w:val="20"/>
              </w:rPr>
              <w:t>680</w:t>
            </w:r>
          </w:p>
        </w:tc>
        <w:tc>
          <w:tcPr>
            <w:tcW w:w="1226" w:type="dxa"/>
            <w:tcBorders>
              <w:top w:val="single" w:sz="4" w:space="0" w:color="auto"/>
            </w:tcBorders>
            <w:vAlign w:val="center"/>
          </w:tcPr>
          <w:p w14:paraId="7ED70544" w14:textId="06EF8E96" w:rsidR="00710A7C" w:rsidRPr="0074699E" w:rsidRDefault="00710A7C" w:rsidP="00710A7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19F1FE63" w14:textId="4A96EB27" w:rsidR="00710A7C" w:rsidRPr="0074699E" w:rsidRDefault="00710A7C" w:rsidP="00710A7C">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73B8D907" w14:textId="64B5D3E6" w:rsidR="00710A7C" w:rsidRPr="0074699E" w:rsidRDefault="00710A7C" w:rsidP="00710A7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156AE32C" w14:textId="2E8F05E2" w:rsidR="00710A7C" w:rsidRPr="0074699E" w:rsidRDefault="00710A7C" w:rsidP="00710A7C">
            <w:pPr>
              <w:pStyle w:val="Default"/>
              <w:jc w:val="center"/>
              <w:rPr>
                <w:sz w:val="20"/>
                <w:szCs w:val="20"/>
              </w:rPr>
            </w:pPr>
            <w:r w:rsidRPr="0074699E">
              <w:rPr>
                <w:sz w:val="20"/>
                <w:szCs w:val="20"/>
              </w:rPr>
              <w:t>10</w:t>
            </w:r>
          </w:p>
        </w:tc>
        <w:tc>
          <w:tcPr>
            <w:tcW w:w="547" w:type="dxa"/>
            <w:tcBorders>
              <w:top w:val="single" w:sz="4" w:space="0" w:color="auto"/>
            </w:tcBorders>
            <w:vAlign w:val="center"/>
          </w:tcPr>
          <w:p w14:paraId="4099CBC0" w14:textId="3FE17516" w:rsidR="00710A7C" w:rsidRPr="0074699E" w:rsidRDefault="00710A7C" w:rsidP="00710A7C">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672A6A80" w14:textId="39EE6212" w:rsidR="00710A7C" w:rsidRPr="0074699E" w:rsidRDefault="00710A7C" w:rsidP="00710A7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144A3F6" w14:textId="57AF21AB" w:rsidR="00710A7C" w:rsidRPr="0074699E" w:rsidRDefault="00710A7C" w:rsidP="00710A7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2153110D" w14:textId="4E816FFB" w:rsidR="00710A7C" w:rsidRPr="0074699E" w:rsidRDefault="00710A7C" w:rsidP="00710A7C">
            <w:pPr>
              <w:pStyle w:val="Default"/>
              <w:jc w:val="center"/>
              <w:rPr>
                <w:sz w:val="20"/>
                <w:szCs w:val="20"/>
              </w:rPr>
            </w:pPr>
            <w:r w:rsidRPr="0074699E">
              <w:rPr>
                <w:sz w:val="20"/>
                <w:szCs w:val="20"/>
              </w:rPr>
              <w:t>4</w:t>
            </w:r>
          </w:p>
        </w:tc>
      </w:tr>
      <w:tr w:rsidR="00710A7C" w:rsidRPr="0074699E" w14:paraId="43D28347" w14:textId="77777777" w:rsidTr="00B50A48">
        <w:trPr>
          <w:trHeight w:val="284"/>
        </w:trPr>
        <w:tc>
          <w:tcPr>
            <w:tcW w:w="1227" w:type="dxa"/>
            <w:tcBorders>
              <w:top w:val="single" w:sz="4" w:space="0" w:color="auto"/>
            </w:tcBorders>
            <w:vAlign w:val="center"/>
          </w:tcPr>
          <w:p w14:paraId="4A400CA5" w14:textId="0890FAB4" w:rsidR="00710A7C" w:rsidRPr="0074699E" w:rsidRDefault="00710A7C" w:rsidP="00710A7C">
            <w:pPr>
              <w:pStyle w:val="Default"/>
              <w:jc w:val="center"/>
              <w:rPr>
                <w:sz w:val="20"/>
                <w:szCs w:val="20"/>
              </w:rPr>
            </w:pPr>
            <w:r w:rsidRPr="0074699E">
              <w:rPr>
                <w:sz w:val="20"/>
                <w:szCs w:val="20"/>
              </w:rPr>
              <w:t>820</w:t>
            </w:r>
          </w:p>
        </w:tc>
        <w:tc>
          <w:tcPr>
            <w:tcW w:w="1226" w:type="dxa"/>
            <w:tcBorders>
              <w:top w:val="single" w:sz="4" w:space="0" w:color="auto"/>
            </w:tcBorders>
            <w:vAlign w:val="center"/>
          </w:tcPr>
          <w:p w14:paraId="1631F8ED" w14:textId="7C88504F" w:rsidR="00710A7C" w:rsidRPr="0074699E" w:rsidRDefault="00710A7C" w:rsidP="00710A7C">
            <w:pPr>
              <w:pStyle w:val="Default"/>
              <w:jc w:val="center"/>
              <w:rPr>
                <w:sz w:val="20"/>
                <w:szCs w:val="20"/>
              </w:rPr>
            </w:pPr>
            <w:r w:rsidRPr="0074699E">
              <w:rPr>
                <w:sz w:val="20"/>
                <w:szCs w:val="20"/>
              </w:rPr>
              <w:t>10</w:t>
            </w:r>
          </w:p>
        </w:tc>
        <w:tc>
          <w:tcPr>
            <w:tcW w:w="1383" w:type="dxa"/>
            <w:tcBorders>
              <w:top w:val="single" w:sz="4" w:space="0" w:color="auto"/>
            </w:tcBorders>
            <w:vAlign w:val="center"/>
          </w:tcPr>
          <w:p w14:paraId="16274D8E" w14:textId="1AC81B5A" w:rsidR="00710A7C" w:rsidRPr="0074699E" w:rsidRDefault="00710A7C" w:rsidP="00710A7C">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7CD6EF90" w14:textId="70D74ED9" w:rsidR="00710A7C" w:rsidRPr="0074699E" w:rsidRDefault="00710A7C" w:rsidP="00710A7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5CB1633E" w14:textId="60C632C7" w:rsidR="00710A7C" w:rsidRPr="0074699E" w:rsidRDefault="00710A7C" w:rsidP="00710A7C">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1C392C26" w14:textId="6FA0F9FB" w:rsidR="00710A7C" w:rsidRPr="0074699E" w:rsidRDefault="00710A7C" w:rsidP="00710A7C">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585F737D" w14:textId="1558801A" w:rsidR="00710A7C" w:rsidRPr="0074699E" w:rsidRDefault="00710A7C" w:rsidP="00710A7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0DE5966" w14:textId="7F090FCF" w:rsidR="00710A7C" w:rsidRPr="0074699E" w:rsidRDefault="00710A7C" w:rsidP="00710A7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4D1899D6" w14:textId="6D30C896" w:rsidR="00710A7C" w:rsidRPr="0074699E" w:rsidRDefault="00710A7C" w:rsidP="00710A7C">
            <w:pPr>
              <w:pStyle w:val="Default"/>
              <w:jc w:val="center"/>
              <w:rPr>
                <w:sz w:val="20"/>
                <w:szCs w:val="20"/>
              </w:rPr>
            </w:pPr>
            <w:r w:rsidRPr="0074699E">
              <w:rPr>
                <w:sz w:val="20"/>
                <w:szCs w:val="20"/>
              </w:rPr>
              <w:t>6.5</w:t>
            </w:r>
          </w:p>
        </w:tc>
      </w:tr>
      <w:tr w:rsidR="00B84B9B" w:rsidRPr="0074699E" w14:paraId="2E687F77" w14:textId="77777777" w:rsidTr="00B50A48">
        <w:trPr>
          <w:trHeight w:val="284"/>
        </w:trPr>
        <w:tc>
          <w:tcPr>
            <w:tcW w:w="1227" w:type="dxa"/>
            <w:tcBorders>
              <w:top w:val="single" w:sz="4" w:space="0" w:color="auto"/>
            </w:tcBorders>
            <w:vAlign w:val="center"/>
          </w:tcPr>
          <w:p w14:paraId="7E032124" w14:textId="6EBB5009" w:rsidR="00B84B9B" w:rsidRPr="0074699E" w:rsidRDefault="00B84B9B" w:rsidP="00B84B9B">
            <w:pPr>
              <w:pStyle w:val="Default"/>
              <w:jc w:val="center"/>
              <w:rPr>
                <w:sz w:val="20"/>
                <w:szCs w:val="20"/>
              </w:rPr>
            </w:pPr>
            <w:r w:rsidRPr="0074699E">
              <w:rPr>
                <w:sz w:val="20"/>
                <w:szCs w:val="20"/>
              </w:rPr>
              <w:t>1000</w:t>
            </w:r>
          </w:p>
        </w:tc>
        <w:tc>
          <w:tcPr>
            <w:tcW w:w="1226" w:type="dxa"/>
            <w:tcBorders>
              <w:top w:val="single" w:sz="4" w:space="0" w:color="auto"/>
            </w:tcBorders>
            <w:vAlign w:val="center"/>
          </w:tcPr>
          <w:p w14:paraId="591B66ED" w14:textId="19D8D0D0" w:rsidR="00B84B9B" w:rsidRPr="0074699E" w:rsidRDefault="00B84B9B" w:rsidP="00B84B9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0B486DE3" w14:textId="09CDF98E" w:rsidR="00B84B9B" w:rsidRPr="0074699E" w:rsidRDefault="00B84B9B" w:rsidP="00B84B9B">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74AC647E" w14:textId="0C796D27" w:rsidR="00B84B9B" w:rsidRPr="0074699E" w:rsidRDefault="00565581" w:rsidP="00B84B9B">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14983D79" w14:textId="7719CB2D" w:rsidR="00B84B9B" w:rsidRPr="0074699E" w:rsidRDefault="00565581" w:rsidP="00B84B9B">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2F7AFCA3" w14:textId="33947E27" w:rsidR="00B84B9B" w:rsidRPr="0074699E" w:rsidRDefault="00565581" w:rsidP="00B84B9B">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1C3ABD1A" w14:textId="24BD9A3C" w:rsidR="00B84B9B" w:rsidRPr="0074699E" w:rsidRDefault="00B84B9B" w:rsidP="00B84B9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147557A7" w14:textId="18D2B9C1" w:rsidR="00B84B9B" w:rsidRPr="0074699E" w:rsidRDefault="00B84B9B" w:rsidP="00B84B9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74B066E6" w14:textId="7A09C2DD" w:rsidR="00B84B9B" w:rsidRPr="0074699E" w:rsidRDefault="00565581" w:rsidP="00B84B9B">
            <w:pPr>
              <w:pStyle w:val="Default"/>
              <w:jc w:val="center"/>
              <w:rPr>
                <w:sz w:val="20"/>
                <w:szCs w:val="20"/>
              </w:rPr>
            </w:pPr>
            <w:r w:rsidRPr="0074699E">
              <w:rPr>
                <w:sz w:val="20"/>
                <w:szCs w:val="20"/>
              </w:rPr>
              <w:t>6.5</w:t>
            </w:r>
          </w:p>
        </w:tc>
      </w:tr>
      <w:tr w:rsidR="00565581" w:rsidRPr="0074699E" w14:paraId="12CB3F37" w14:textId="77777777" w:rsidTr="00B50A48">
        <w:trPr>
          <w:trHeight w:val="284"/>
        </w:trPr>
        <w:tc>
          <w:tcPr>
            <w:tcW w:w="1227" w:type="dxa"/>
            <w:tcBorders>
              <w:top w:val="single" w:sz="4" w:space="0" w:color="auto"/>
            </w:tcBorders>
            <w:vAlign w:val="center"/>
          </w:tcPr>
          <w:p w14:paraId="79EEC015" w14:textId="33508DF7" w:rsidR="00565581" w:rsidRPr="0074699E" w:rsidRDefault="00565581" w:rsidP="00565581">
            <w:pPr>
              <w:pStyle w:val="Default"/>
              <w:jc w:val="center"/>
              <w:rPr>
                <w:sz w:val="20"/>
                <w:szCs w:val="20"/>
              </w:rPr>
            </w:pPr>
            <w:r w:rsidRPr="0074699E">
              <w:rPr>
                <w:sz w:val="20"/>
                <w:szCs w:val="20"/>
              </w:rPr>
              <w:t>1200</w:t>
            </w:r>
          </w:p>
        </w:tc>
        <w:tc>
          <w:tcPr>
            <w:tcW w:w="1226" w:type="dxa"/>
            <w:tcBorders>
              <w:top w:val="single" w:sz="4" w:space="0" w:color="auto"/>
            </w:tcBorders>
            <w:vAlign w:val="center"/>
          </w:tcPr>
          <w:p w14:paraId="574BED3F" w14:textId="3C448A9E" w:rsidR="00565581" w:rsidRPr="0074699E" w:rsidRDefault="00565581" w:rsidP="00565581">
            <w:pPr>
              <w:pStyle w:val="Default"/>
              <w:jc w:val="center"/>
              <w:rPr>
                <w:sz w:val="20"/>
                <w:szCs w:val="20"/>
              </w:rPr>
            </w:pPr>
            <w:r w:rsidRPr="0074699E">
              <w:rPr>
                <w:sz w:val="20"/>
                <w:szCs w:val="20"/>
              </w:rPr>
              <w:t>10</w:t>
            </w:r>
          </w:p>
        </w:tc>
        <w:tc>
          <w:tcPr>
            <w:tcW w:w="1383" w:type="dxa"/>
            <w:tcBorders>
              <w:top w:val="single" w:sz="4" w:space="0" w:color="auto"/>
            </w:tcBorders>
            <w:vAlign w:val="center"/>
          </w:tcPr>
          <w:p w14:paraId="16D98166" w14:textId="3DEB765B" w:rsidR="00565581" w:rsidRPr="0074699E" w:rsidRDefault="00565581" w:rsidP="00565581">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3145F508" w14:textId="5EA0C979" w:rsidR="00565581" w:rsidRPr="0074699E" w:rsidRDefault="00565581" w:rsidP="00565581">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63D5F89D" w14:textId="71FF46BA" w:rsidR="00565581" w:rsidRPr="0074699E" w:rsidRDefault="00565581" w:rsidP="00565581">
            <w:pPr>
              <w:pStyle w:val="Default"/>
              <w:jc w:val="center"/>
              <w:rPr>
                <w:sz w:val="20"/>
                <w:szCs w:val="20"/>
              </w:rPr>
            </w:pPr>
            <w:r w:rsidRPr="0074699E">
              <w:rPr>
                <w:sz w:val="20"/>
                <w:szCs w:val="20"/>
              </w:rPr>
              <w:t>1</w:t>
            </w:r>
            <w:r w:rsidR="00565553" w:rsidRPr="0074699E">
              <w:rPr>
                <w:sz w:val="20"/>
                <w:szCs w:val="20"/>
              </w:rPr>
              <w:t>6</w:t>
            </w:r>
          </w:p>
        </w:tc>
        <w:tc>
          <w:tcPr>
            <w:tcW w:w="547" w:type="dxa"/>
            <w:tcBorders>
              <w:top w:val="single" w:sz="4" w:space="0" w:color="auto"/>
            </w:tcBorders>
            <w:vAlign w:val="center"/>
          </w:tcPr>
          <w:p w14:paraId="22AF8E88" w14:textId="0B61C975" w:rsidR="00565581" w:rsidRPr="0074699E" w:rsidRDefault="00565581" w:rsidP="00565581">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43FBB5AC" w14:textId="0D37EB09" w:rsidR="00565581" w:rsidRPr="0074699E" w:rsidRDefault="00565581" w:rsidP="00565581">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A755F27" w14:textId="04C860AC" w:rsidR="00565581" w:rsidRPr="0074699E" w:rsidRDefault="00565581" w:rsidP="00565581">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73D02292" w14:textId="384E43E3" w:rsidR="00565581" w:rsidRPr="0074699E" w:rsidRDefault="00565553" w:rsidP="00565581">
            <w:pPr>
              <w:pStyle w:val="Default"/>
              <w:jc w:val="center"/>
              <w:rPr>
                <w:sz w:val="20"/>
                <w:szCs w:val="20"/>
              </w:rPr>
            </w:pPr>
            <w:r w:rsidRPr="0074699E">
              <w:rPr>
                <w:sz w:val="20"/>
                <w:szCs w:val="20"/>
              </w:rPr>
              <w:t>8</w:t>
            </w:r>
            <w:r w:rsidR="00565581" w:rsidRPr="0074699E">
              <w:rPr>
                <w:sz w:val="20"/>
                <w:szCs w:val="20"/>
              </w:rPr>
              <w:t>.5</w:t>
            </w:r>
          </w:p>
        </w:tc>
      </w:tr>
      <w:tr w:rsidR="00B84B9B" w:rsidRPr="0074699E" w14:paraId="5CBDB265" w14:textId="77777777" w:rsidTr="00B50A48">
        <w:trPr>
          <w:trHeight w:val="284"/>
        </w:trPr>
        <w:tc>
          <w:tcPr>
            <w:tcW w:w="1227" w:type="dxa"/>
            <w:tcBorders>
              <w:top w:val="single" w:sz="4" w:space="0" w:color="auto"/>
            </w:tcBorders>
            <w:vAlign w:val="center"/>
          </w:tcPr>
          <w:p w14:paraId="1A44E458" w14:textId="1EA8E411" w:rsidR="00B84B9B" w:rsidRPr="0074699E" w:rsidRDefault="00B84B9B" w:rsidP="00B84B9B">
            <w:pPr>
              <w:pStyle w:val="Default"/>
              <w:jc w:val="center"/>
              <w:rPr>
                <w:sz w:val="20"/>
                <w:szCs w:val="20"/>
              </w:rPr>
            </w:pPr>
            <w:r w:rsidRPr="0074699E">
              <w:rPr>
                <w:sz w:val="20"/>
                <w:szCs w:val="20"/>
              </w:rPr>
              <w:t>1500</w:t>
            </w:r>
          </w:p>
        </w:tc>
        <w:tc>
          <w:tcPr>
            <w:tcW w:w="1226" w:type="dxa"/>
            <w:tcBorders>
              <w:top w:val="single" w:sz="4" w:space="0" w:color="auto"/>
            </w:tcBorders>
            <w:vAlign w:val="center"/>
          </w:tcPr>
          <w:p w14:paraId="5FF8C2C2" w14:textId="7F009225" w:rsidR="00B84B9B" w:rsidRPr="0074699E" w:rsidRDefault="00B84B9B" w:rsidP="00B84B9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65546E8E" w14:textId="0D285CA0" w:rsidR="00B84B9B" w:rsidRPr="0074699E" w:rsidRDefault="00B84B9B" w:rsidP="00B84B9B">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732234DE" w14:textId="53F291DF" w:rsidR="00B84B9B" w:rsidRPr="0074699E" w:rsidRDefault="009C65BE" w:rsidP="00B84B9B">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02532F73" w14:textId="05981540" w:rsidR="00B84B9B" w:rsidRPr="0074699E" w:rsidRDefault="009C65BE" w:rsidP="00B84B9B">
            <w:pPr>
              <w:pStyle w:val="Default"/>
              <w:jc w:val="center"/>
              <w:rPr>
                <w:sz w:val="20"/>
                <w:szCs w:val="20"/>
              </w:rPr>
            </w:pPr>
            <w:r w:rsidRPr="0074699E">
              <w:rPr>
                <w:sz w:val="20"/>
                <w:szCs w:val="20"/>
              </w:rPr>
              <w:t>16</w:t>
            </w:r>
          </w:p>
        </w:tc>
        <w:tc>
          <w:tcPr>
            <w:tcW w:w="547" w:type="dxa"/>
            <w:tcBorders>
              <w:top w:val="single" w:sz="4" w:space="0" w:color="auto"/>
            </w:tcBorders>
            <w:vAlign w:val="center"/>
          </w:tcPr>
          <w:p w14:paraId="4C4FF990" w14:textId="3673FCA9" w:rsidR="00B84B9B" w:rsidRPr="0074699E" w:rsidRDefault="009C65BE" w:rsidP="00B84B9B">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3325D84A" w14:textId="19F918CD" w:rsidR="00B84B9B" w:rsidRPr="0074699E" w:rsidRDefault="00B84B9B" w:rsidP="00B84B9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4DE76A98" w14:textId="0439278D" w:rsidR="00B84B9B" w:rsidRPr="0074699E" w:rsidRDefault="00B84B9B" w:rsidP="00B84B9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41F12FA5" w14:textId="101C4B9D" w:rsidR="00B84B9B" w:rsidRPr="0074699E" w:rsidRDefault="008431D0" w:rsidP="00B84B9B">
            <w:pPr>
              <w:pStyle w:val="Default"/>
              <w:jc w:val="center"/>
              <w:rPr>
                <w:sz w:val="20"/>
                <w:szCs w:val="20"/>
              </w:rPr>
            </w:pPr>
            <w:r w:rsidRPr="0074699E">
              <w:rPr>
                <w:sz w:val="20"/>
                <w:szCs w:val="20"/>
              </w:rPr>
              <w:t>8.5</w:t>
            </w:r>
          </w:p>
        </w:tc>
      </w:tr>
      <w:tr w:rsidR="0073049B" w:rsidRPr="0074699E" w14:paraId="26936ED2" w14:textId="77777777" w:rsidTr="00B50A48">
        <w:trPr>
          <w:trHeight w:val="284"/>
        </w:trPr>
        <w:tc>
          <w:tcPr>
            <w:tcW w:w="1227" w:type="dxa"/>
            <w:tcBorders>
              <w:top w:val="single" w:sz="4" w:space="0" w:color="auto"/>
            </w:tcBorders>
            <w:vAlign w:val="center"/>
          </w:tcPr>
          <w:p w14:paraId="7471A448" w14:textId="382BEFD6" w:rsidR="0073049B" w:rsidRPr="0074699E" w:rsidRDefault="0073049B" w:rsidP="0073049B">
            <w:pPr>
              <w:pStyle w:val="Default"/>
              <w:jc w:val="center"/>
              <w:rPr>
                <w:sz w:val="20"/>
                <w:szCs w:val="20"/>
              </w:rPr>
            </w:pPr>
            <w:r w:rsidRPr="0074699E">
              <w:rPr>
                <w:sz w:val="20"/>
                <w:szCs w:val="20"/>
              </w:rPr>
              <w:t>1800</w:t>
            </w:r>
          </w:p>
        </w:tc>
        <w:tc>
          <w:tcPr>
            <w:tcW w:w="1226" w:type="dxa"/>
            <w:tcBorders>
              <w:top w:val="single" w:sz="4" w:space="0" w:color="auto"/>
            </w:tcBorders>
            <w:vAlign w:val="center"/>
          </w:tcPr>
          <w:p w14:paraId="46B844F5" w14:textId="43F153F4" w:rsidR="0073049B" w:rsidRPr="0074699E" w:rsidRDefault="0073049B" w:rsidP="0073049B">
            <w:pPr>
              <w:pStyle w:val="Default"/>
              <w:jc w:val="center"/>
              <w:rPr>
                <w:sz w:val="20"/>
                <w:szCs w:val="20"/>
              </w:rPr>
            </w:pPr>
            <w:r w:rsidRPr="0074699E">
              <w:rPr>
                <w:sz w:val="20"/>
                <w:szCs w:val="20"/>
              </w:rPr>
              <w:t>10</w:t>
            </w:r>
          </w:p>
        </w:tc>
        <w:tc>
          <w:tcPr>
            <w:tcW w:w="1383" w:type="dxa"/>
            <w:tcBorders>
              <w:top w:val="single" w:sz="4" w:space="0" w:color="auto"/>
            </w:tcBorders>
            <w:vAlign w:val="center"/>
          </w:tcPr>
          <w:p w14:paraId="263A4CF0" w14:textId="60761840" w:rsidR="0073049B" w:rsidRPr="0074699E" w:rsidRDefault="0073049B" w:rsidP="0073049B">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25A6562D" w14:textId="71197C36" w:rsidR="0073049B" w:rsidRPr="0074699E" w:rsidRDefault="0073049B" w:rsidP="0073049B">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7944BEA8" w14:textId="6E24577E" w:rsidR="0073049B" w:rsidRPr="0074699E" w:rsidRDefault="0073049B" w:rsidP="0073049B">
            <w:pPr>
              <w:pStyle w:val="Default"/>
              <w:jc w:val="center"/>
              <w:rPr>
                <w:sz w:val="20"/>
                <w:szCs w:val="20"/>
              </w:rPr>
            </w:pPr>
            <w:r w:rsidRPr="0074699E">
              <w:rPr>
                <w:sz w:val="20"/>
                <w:szCs w:val="20"/>
              </w:rPr>
              <w:t>24</w:t>
            </w:r>
          </w:p>
        </w:tc>
        <w:tc>
          <w:tcPr>
            <w:tcW w:w="547" w:type="dxa"/>
            <w:tcBorders>
              <w:top w:val="single" w:sz="4" w:space="0" w:color="auto"/>
            </w:tcBorders>
            <w:vAlign w:val="center"/>
          </w:tcPr>
          <w:p w14:paraId="5D5329B7" w14:textId="689178E8" w:rsidR="0073049B" w:rsidRPr="0074699E" w:rsidRDefault="0073049B" w:rsidP="0073049B">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5A7446E4" w14:textId="19C89094" w:rsidR="0073049B" w:rsidRPr="0074699E" w:rsidRDefault="0073049B" w:rsidP="0073049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39D08ADF" w14:textId="67804BB5" w:rsidR="0073049B" w:rsidRPr="0074699E" w:rsidRDefault="0073049B" w:rsidP="0073049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106C5206" w14:textId="5A93100A" w:rsidR="0073049B" w:rsidRPr="0074699E" w:rsidRDefault="0073049B" w:rsidP="0073049B">
            <w:pPr>
              <w:pStyle w:val="Default"/>
              <w:jc w:val="center"/>
              <w:rPr>
                <w:sz w:val="20"/>
                <w:szCs w:val="20"/>
              </w:rPr>
            </w:pPr>
            <w:r w:rsidRPr="0074699E">
              <w:rPr>
                <w:sz w:val="20"/>
                <w:szCs w:val="20"/>
              </w:rPr>
              <w:t>12.5</w:t>
            </w:r>
          </w:p>
        </w:tc>
      </w:tr>
      <w:tr w:rsidR="00B84B9B" w:rsidRPr="0074699E" w14:paraId="3AB9484A" w14:textId="77777777" w:rsidTr="00B50A48">
        <w:trPr>
          <w:trHeight w:val="284"/>
        </w:trPr>
        <w:tc>
          <w:tcPr>
            <w:tcW w:w="1227" w:type="dxa"/>
            <w:tcBorders>
              <w:top w:val="single" w:sz="4" w:space="0" w:color="auto"/>
            </w:tcBorders>
            <w:vAlign w:val="center"/>
          </w:tcPr>
          <w:p w14:paraId="010F4270" w14:textId="17992631" w:rsidR="00B84B9B" w:rsidRPr="0074699E" w:rsidRDefault="00B84B9B" w:rsidP="00B84B9B">
            <w:pPr>
              <w:pStyle w:val="Default"/>
              <w:jc w:val="center"/>
              <w:rPr>
                <w:sz w:val="20"/>
                <w:szCs w:val="20"/>
              </w:rPr>
            </w:pPr>
            <w:r w:rsidRPr="0074699E">
              <w:rPr>
                <w:sz w:val="20"/>
                <w:szCs w:val="20"/>
              </w:rPr>
              <w:t>2200</w:t>
            </w:r>
          </w:p>
        </w:tc>
        <w:tc>
          <w:tcPr>
            <w:tcW w:w="1226" w:type="dxa"/>
            <w:tcBorders>
              <w:top w:val="single" w:sz="4" w:space="0" w:color="auto"/>
            </w:tcBorders>
            <w:vAlign w:val="center"/>
          </w:tcPr>
          <w:p w14:paraId="4174757D" w14:textId="22609022" w:rsidR="00B84B9B" w:rsidRPr="0074699E" w:rsidRDefault="00B84B9B" w:rsidP="00B84B9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2BCC1C19" w14:textId="2D8D3CF2" w:rsidR="00B84B9B" w:rsidRPr="0074699E" w:rsidRDefault="00B84B9B" w:rsidP="00B84B9B">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505EA84C" w14:textId="68ACEAA6" w:rsidR="00B84B9B" w:rsidRPr="0074699E" w:rsidRDefault="00002EFB" w:rsidP="00B84B9B">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5A6B54CF" w14:textId="04DF2FF5" w:rsidR="00B84B9B" w:rsidRPr="0074699E" w:rsidRDefault="00002EFB" w:rsidP="00B84B9B">
            <w:pPr>
              <w:pStyle w:val="Default"/>
              <w:jc w:val="center"/>
              <w:rPr>
                <w:sz w:val="20"/>
                <w:szCs w:val="20"/>
              </w:rPr>
            </w:pPr>
            <w:r w:rsidRPr="0074699E">
              <w:rPr>
                <w:sz w:val="20"/>
                <w:szCs w:val="20"/>
              </w:rPr>
              <w:t>24</w:t>
            </w:r>
          </w:p>
        </w:tc>
        <w:tc>
          <w:tcPr>
            <w:tcW w:w="547" w:type="dxa"/>
            <w:tcBorders>
              <w:top w:val="single" w:sz="4" w:space="0" w:color="auto"/>
            </w:tcBorders>
            <w:vAlign w:val="center"/>
          </w:tcPr>
          <w:p w14:paraId="62A163F0" w14:textId="013F6A9A" w:rsidR="00B84B9B" w:rsidRPr="0074699E" w:rsidRDefault="00002EFB" w:rsidP="00B84B9B">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6483C6C0" w14:textId="32F8D115" w:rsidR="00B84B9B" w:rsidRPr="0074699E" w:rsidRDefault="00B84B9B" w:rsidP="00B84B9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E6CA86A" w14:textId="0E79CECD" w:rsidR="00B84B9B" w:rsidRPr="0074699E" w:rsidRDefault="00B84B9B" w:rsidP="00B84B9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1985BD3B" w14:textId="20EFC816" w:rsidR="00B84B9B" w:rsidRPr="0074699E" w:rsidRDefault="00002EFB" w:rsidP="00B84B9B">
            <w:pPr>
              <w:pStyle w:val="Default"/>
              <w:jc w:val="center"/>
              <w:rPr>
                <w:sz w:val="20"/>
                <w:szCs w:val="20"/>
              </w:rPr>
            </w:pPr>
            <w:r w:rsidRPr="0074699E">
              <w:rPr>
                <w:sz w:val="20"/>
                <w:szCs w:val="20"/>
              </w:rPr>
              <w:t>12.5</w:t>
            </w:r>
          </w:p>
        </w:tc>
      </w:tr>
      <w:tr w:rsidR="00517BA4" w:rsidRPr="0074699E" w14:paraId="11D5FF00" w14:textId="77777777" w:rsidTr="00B50A48">
        <w:trPr>
          <w:trHeight w:val="284"/>
        </w:trPr>
        <w:tc>
          <w:tcPr>
            <w:tcW w:w="1227" w:type="dxa"/>
            <w:tcBorders>
              <w:top w:val="single" w:sz="4" w:space="0" w:color="auto"/>
            </w:tcBorders>
            <w:vAlign w:val="center"/>
          </w:tcPr>
          <w:p w14:paraId="71172023" w14:textId="68FA1C98" w:rsidR="00517BA4" w:rsidRPr="0074699E" w:rsidRDefault="00517BA4" w:rsidP="00517BA4">
            <w:pPr>
              <w:pStyle w:val="Default"/>
              <w:jc w:val="center"/>
              <w:rPr>
                <w:sz w:val="20"/>
                <w:szCs w:val="20"/>
              </w:rPr>
            </w:pPr>
            <w:r w:rsidRPr="0074699E">
              <w:rPr>
                <w:sz w:val="20"/>
                <w:szCs w:val="20"/>
              </w:rPr>
              <w:t>2700</w:t>
            </w:r>
          </w:p>
        </w:tc>
        <w:tc>
          <w:tcPr>
            <w:tcW w:w="1226" w:type="dxa"/>
            <w:tcBorders>
              <w:top w:val="single" w:sz="4" w:space="0" w:color="auto"/>
            </w:tcBorders>
            <w:vAlign w:val="center"/>
          </w:tcPr>
          <w:p w14:paraId="1F38D614" w14:textId="44EAF1ED" w:rsidR="00517BA4" w:rsidRPr="0074699E" w:rsidRDefault="00517BA4" w:rsidP="00517BA4">
            <w:pPr>
              <w:pStyle w:val="Default"/>
              <w:jc w:val="center"/>
              <w:rPr>
                <w:sz w:val="20"/>
                <w:szCs w:val="20"/>
              </w:rPr>
            </w:pPr>
            <w:r w:rsidRPr="0074699E">
              <w:rPr>
                <w:sz w:val="20"/>
                <w:szCs w:val="20"/>
              </w:rPr>
              <w:t>10</w:t>
            </w:r>
          </w:p>
        </w:tc>
        <w:tc>
          <w:tcPr>
            <w:tcW w:w="1383" w:type="dxa"/>
            <w:tcBorders>
              <w:top w:val="single" w:sz="4" w:space="0" w:color="auto"/>
            </w:tcBorders>
            <w:vAlign w:val="center"/>
          </w:tcPr>
          <w:p w14:paraId="62797E60" w14:textId="1E67E6C2" w:rsidR="00517BA4" w:rsidRPr="0074699E" w:rsidRDefault="00517BA4" w:rsidP="00517BA4">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69F22328" w14:textId="53190341" w:rsidR="00517BA4" w:rsidRPr="0074699E" w:rsidRDefault="00517BA4" w:rsidP="00517BA4">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093BA028" w14:textId="019EBC05" w:rsidR="00517BA4" w:rsidRPr="0074699E" w:rsidRDefault="00517BA4" w:rsidP="00517BA4">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4F7BE437" w14:textId="419FB268" w:rsidR="00517BA4" w:rsidRPr="0074699E" w:rsidRDefault="00517BA4" w:rsidP="00517BA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5EEEE8F8" w14:textId="65220407" w:rsidR="00517BA4" w:rsidRPr="0074699E" w:rsidRDefault="00517BA4" w:rsidP="00517BA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0E6C6DE1" w14:textId="049B3DBD" w:rsidR="00517BA4" w:rsidRPr="0074699E" w:rsidRDefault="00517BA4" w:rsidP="00517BA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70C006E9" w14:textId="529C1C8E" w:rsidR="00517BA4" w:rsidRPr="0074699E" w:rsidRDefault="00517BA4" w:rsidP="00517BA4">
            <w:pPr>
              <w:pStyle w:val="Default"/>
              <w:jc w:val="center"/>
              <w:rPr>
                <w:sz w:val="20"/>
                <w:szCs w:val="20"/>
              </w:rPr>
            </w:pPr>
            <w:r w:rsidRPr="0074699E">
              <w:rPr>
                <w:sz w:val="20"/>
                <w:szCs w:val="20"/>
              </w:rPr>
              <w:t>14</w:t>
            </w:r>
          </w:p>
        </w:tc>
      </w:tr>
      <w:tr w:rsidR="00517BA4" w:rsidRPr="0074699E" w14:paraId="3A661CBF" w14:textId="77777777" w:rsidTr="00B50A48">
        <w:trPr>
          <w:trHeight w:val="284"/>
        </w:trPr>
        <w:tc>
          <w:tcPr>
            <w:tcW w:w="1227" w:type="dxa"/>
            <w:tcBorders>
              <w:top w:val="single" w:sz="4" w:space="0" w:color="auto"/>
            </w:tcBorders>
            <w:vAlign w:val="center"/>
          </w:tcPr>
          <w:p w14:paraId="59A45B45" w14:textId="6B9D970C" w:rsidR="00517BA4" w:rsidRPr="0074699E" w:rsidRDefault="00517BA4" w:rsidP="00517BA4">
            <w:pPr>
              <w:pStyle w:val="Default"/>
              <w:jc w:val="center"/>
              <w:rPr>
                <w:sz w:val="20"/>
                <w:szCs w:val="20"/>
              </w:rPr>
            </w:pPr>
            <w:r w:rsidRPr="0074699E">
              <w:rPr>
                <w:sz w:val="20"/>
                <w:szCs w:val="20"/>
              </w:rPr>
              <w:t>3000</w:t>
            </w:r>
          </w:p>
        </w:tc>
        <w:tc>
          <w:tcPr>
            <w:tcW w:w="1226" w:type="dxa"/>
            <w:tcBorders>
              <w:top w:val="single" w:sz="4" w:space="0" w:color="auto"/>
            </w:tcBorders>
            <w:vAlign w:val="center"/>
          </w:tcPr>
          <w:p w14:paraId="114E4FB8" w14:textId="044FF0C9" w:rsidR="00517BA4" w:rsidRPr="0074699E" w:rsidRDefault="00517BA4" w:rsidP="00517BA4">
            <w:pPr>
              <w:pStyle w:val="Default"/>
              <w:jc w:val="center"/>
              <w:rPr>
                <w:sz w:val="20"/>
                <w:szCs w:val="20"/>
              </w:rPr>
            </w:pPr>
            <w:r w:rsidRPr="0074699E">
              <w:rPr>
                <w:sz w:val="20"/>
                <w:szCs w:val="20"/>
              </w:rPr>
              <w:t>10</w:t>
            </w:r>
          </w:p>
        </w:tc>
        <w:tc>
          <w:tcPr>
            <w:tcW w:w="1383" w:type="dxa"/>
            <w:tcBorders>
              <w:top w:val="single" w:sz="4" w:space="0" w:color="auto"/>
            </w:tcBorders>
            <w:vAlign w:val="center"/>
          </w:tcPr>
          <w:p w14:paraId="0454FDAB" w14:textId="130C67F6" w:rsidR="00517BA4" w:rsidRPr="0074699E" w:rsidRDefault="00517BA4" w:rsidP="00517BA4">
            <w:pPr>
              <w:pStyle w:val="Default"/>
              <w:jc w:val="center"/>
              <w:rPr>
                <w:sz w:val="20"/>
                <w:szCs w:val="20"/>
              </w:rPr>
            </w:pPr>
            <w:r w:rsidRPr="0074699E">
              <w:rPr>
                <w:sz w:val="20"/>
                <w:szCs w:val="20"/>
              </w:rPr>
              <w:t>12500</w:t>
            </w:r>
          </w:p>
        </w:tc>
        <w:tc>
          <w:tcPr>
            <w:tcW w:w="547" w:type="dxa"/>
            <w:tcBorders>
              <w:top w:val="single" w:sz="4" w:space="0" w:color="auto"/>
            </w:tcBorders>
            <w:vAlign w:val="center"/>
          </w:tcPr>
          <w:p w14:paraId="4B9448F6" w14:textId="2DF35F5F" w:rsidR="00517BA4" w:rsidRPr="0074699E" w:rsidRDefault="00517BA4" w:rsidP="00517BA4">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12BFD5EB" w14:textId="6C9E81AC" w:rsidR="00517BA4" w:rsidRPr="0074699E" w:rsidRDefault="00517BA4" w:rsidP="00517BA4">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647E55F6" w14:textId="17E18C3D" w:rsidR="00517BA4" w:rsidRPr="0074699E" w:rsidRDefault="00517BA4" w:rsidP="00517BA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5DB4A40B" w14:textId="68154A06" w:rsidR="00517BA4" w:rsidRPr="0074699E" w:rsidRDefault="00517BA4" w:rsidP="00517BA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7606267D" w14:textId="22580F4C" w:rsidR="00517BA4" w:rsidRPr="0074699E" w:rsidRDefault="00517BA4" w:rsidP="00517BA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64FF8A36" w14:textId="274F9FF7" w:rsidR="00517BA4" w:rsidRPr="0074699E" w:rsidRDefault="00517BA4" w:rsidP="00517BA4">
            <w:pPr>
              <w:pStyle w:val="Default"/>
              <w:jc w:val="center"/>
              <w:rPr>
                <w:sz w:val="20"/>
                <w:szCs w:val="20"/>
              </w:rPr>
            </w:pPr>
            <w:r w:rsidRPr="0074699E">
              <w:rPr>
                <w:sz w:val="20"/>
                <w:szCs w:val="20"/>
              </w:rPr>
              <w:t>14</w:t>
            </w:r>
          </w:p>
        </w:tc>
      </w:tr>
      <w:tr w:rsidR="00B84B9B" w:rsidRPr="0074699E" w14:paraId="2D601E83" w14:textId="77777777" w:rsidTr="00B50A48">
        <w:trPr>
          <w:trHeight w:val="284"/>
        </w:trPr>
        <w:tc>
          <w:tcPr>
            <w:tcW w:w="1227" w:type="dxa"/>
            <w:tcBorders>
              <w:top w:val="single" w:sz="4" w:space="0" w:color="auto"/>
            </w:tcBorders>
            <w:vAlign w:val="center"/>
          </w:tcPr>
          <w:p w14:paraId="7A69B123" w14:textId="2CE14644" w:rsidR="00B84B9B" w:rsidRPr="0074699E" w:rsidRDefault="00B84B9B" w:rsidP="00B84B9B">
            <w:pPr>
              <w:pStyle w:val="Default"/>
              <w:jc w:val="center"/>
              <w:rPr>
                <w:b/>
                <w:bCs/>
                <w:sz w:val="20"/>
                <w:szCs w:val="20"/>
              </w:rPr>
            </w:pPr>
            <w:r w:rsidRPr="0074699E">
              <w:rPr>
                <w:b/>
                <w:bCs/>
                <w:sz w:val="20"/>
                <w:szCs w:val="20"/>
              </w:rPr>
              <w:t>3300</w:t>
            </w:r>
          </w:p>
        </w:tc>
        <w:tc>
          <w:tcPr>
            <w:tcW w:w="1226" w:type="dxa"/>
            <w:tcBorders>
              <w:top w:val="single" w:sz="4" w:space="0" w:color="auto"/>
            </w:tcBorders>
            <w:vAlign w:val="center"/>
          </w:tcPr>
          <w:p w14:paraId="43BD7F2E" w14:textId="595157CC" w:rsidR="00B84B9B" w:rsidRPr="0074699E" w:rsidRDefault="00B84B9B" w:rsidP="00B84B9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57C4DE1A" w14:textId="20A216B0" w:rsidR="00B84B9B" w:rsidRPr="0074699E" w:rsidRDefault="00B84B9B" w:rsidP="00B84B9B">
            <w:pPr>
              <w:pStyle w:val="Default"/>
              <w:jc w:val="center"/>
              <w:rPr>
                <w:b/>
                <w:bCs/>
                <w:sz w:val="20"/>
                <w:szCs w:val="20"/>
              </w:rPr>
            </w:pPr>
            <w:r w:rsidRPr="0074699E">
              <w:rPr>
                <w:b/>
                <w:bCs/>
                <w:sz w:val="20"/>
                <w:szCs w:val="20"/>
              </w:rPr>
              <w:t>12500</w:t>
            </w:r>
          </w:p>
        </w:tc>
        <w:tc>
          <w:tcPr>
            <w:tcW w:w="547" w:type="dxa"/>
            <w:tcBorders>
              <w:top w:val="single" w:sz="4" w:space="0" w:color="auto"/>
            </w:tcBorders>
            <w:vAlign w:val="center"/>
          </w:tcPr>
          <w:p w14:paraId="368975D8" w14:textId="3B9DB484" w:rsidR="00B84B9B" w:rsidRPr="0074699E" w:rsidRDefault="007202AA" w:rsidP="00B84B9B">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527AB69C" w14:textId="57BEA19D" w:rsidR="00B84B9B" w:rsidRPr="0074699E" w:rsidRDefault="007202AA" w:rsidP="00B84B9B">
            <w:pPr>
              <w:pStyle w:val="Default"/>
              <w:jc w:val="center"/>
              <w:rPr>
                <w:sz w:val="20"/>
                <w:szCs w:val="20"/>
              </w:rPr>
            </w:pPr>
            <w:r w:rsidRPr="0074699E">
              <w:rPr>
                <w:sz w:val="20"/>
                <w:szCs w:val="20"/>
              </w:rPr>
              <w:t>30</w:t>
            </w:r>
          </w:p>
        </w:tc>
        <w:tc>
          <w:tcPr>
            <w:tcW w:w="547" w:type="dxa"/>
            <w:tcBorders>
              <w:top w:val="single" w:sz="4" w:space="0" w:color="auto"/>
            </w:tcBorders>
            <w:vAlign w:val="center"/>
          </w:tcPr>
          <w:p w14:paraId="48BC6207" w14:textId="474AEB70" w:rsidR="00B84B9B" w:rsidRPr="0074699E" w:rsidRDefault="007202AA" w:rsidP="00B84B9B">
            <w:pPr>
              <w:pStyle w:val="Default"/>
              <w:jc w:val="center"/>
              <w:rPr>
                <w:sz w:val="20"/>
                <w:szCs w:val="20"/>
              </w:rPr>
            </w:pPr>
            <w:r w:rsidRPr="0074699E">
              <w:rPr>
                <w:sz w:val="20"/>
                <w:szCs w:val="20"/>
              </w:rPr>
              <w:t>8</w:t>
            </w:r>
          </w:p>
        </w:tc>
        <w:tc>
          <w:tcPr>
            <w:tcW w:w="1364" w:type="dxa"/>
            <w:tcBorders>
              <w:top w:val="single" w:sz="4" w:space="0" w:color="auto"/>
            </w:tcBorders>
            <w:vAlign w:val="center"/>
          </w:tcPr>
          <w:p w14:paraId="7E097AD5" w14:textId="6F8AEB09" w:rsidR="00B84B9B" w:rsidRPr="0074699E" w:rsidRDefault="00B84B9B" w:rsidP="00B84B9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4CBA4AD8" w14:textId="3F67B301" w:rsidR="00B84B9B" w:rsidRPr="0074699E" w:rsidRDefault="00B84B9B" w:rsidP="00B84B9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21D617EA" w14:textId="6E63C89D" w:rsidR="00B84B9B" w:rsidRPr="0074699E" w:rsidRDefault="00B84B9B" w:rsidP="00B84B9B">
            <w:pPr>
              <w:pStyle w:val="Default"/>
              <w:jc w:val="center"/>
              <w:rPr>
                <w:sz w:val="20"/>
                <w:szCs w:val="20"/>
              </w:rPr>
            </w:pPr>
            <w:r w:rsidRPr="0074699E">
              <w:rPr>
                <w:sz w:val="20"/>
                <w:szCs w:val="20"/>
              </w:rPr>
              <w:t>20</w:t>
            </w:r>
          </w:p>
        </w:tc>
      </w:tr>
      <w:tr w:rsidR="00B84B9B" w:rsidRPr="0074699E" w14:paraId="2244C1E6" w14:textId="77777777" w:rsidTr="00B50A48">
        <w:trPr>
          <w:trHeight w:val="284"/>
        </w:trPr>
        <w:tc>
          <w:tcPr>
            <w:tcW w:w="1227" w:type="dxa"/>
            <w:tcBorders>
              <w:top w:val="single" w:sz="4" w:space="0" w:color="auto"/>
            </w:tcBorders>
            <w:vAlign w:val="center"/>
          </w:tcPr>
          <w:p w14:paraId="3479706C" w14:textId="77777777" w:rsidR="00B84B9B" w:rsidRPr="0074699E" w:rsidRDefault="00B84B9B" w:rsidP="00B84B9B">
            <w:pPr>
              <w:pStyle w:val="Default"/>
              <w:jc w:val="center"/>
              <w:rPr>
                <w:b/>
                <w:bCs/>
                <w:sz w:val="20"/>
                <w:szCs w:val="20"/>
              </w:rPr>
            </w:pPr>
            <w:r w:rsidRPr="0074699E">
              <w:rPr>
                <w:b/>
                <w:bCs/>
                <w:sz w:val="20"/>
                <w:szCs w:val="20"/>
              </w:rPr>
              <w:t>3300</w:t>
            </w:r>
          </w:p>
        </w:tc>
        <w:tc>
          <w:tcPr>
            <w:tcW w:w="1226" w:type="dxa"/>
            <w:tcBorders>
              <w:top w:val="single" w:sz="4" w:space="0" w:color="auto"/>
            </w:tcBorders>
            <w:vAlign w:val="center"/>
          </w:tcPr>
          <w:p w14:paraId="31DAA718" w14:textId="77777777" w:rsidR="00B84B9B" w:rsidRPr="0074699E" w:rsidRDefault="00B84B9B" w:rsidP="00B84B9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2C48FE9D" w14:textId="77777777" w:rsidR="00B84B9B" w:rsidRPr="0074699E" w:rsidRDefault="00B84B9B" w:rsidP="00B84B9B">
            <w:pPr>
              <w:pStyle w:val="Default"/>
              <w:jc w:val="center"/>
              <w:rPr>
                <w:b/>
                <w:bCs/>
                <w:sz w:val="20"/>
                <w:szCs w:val="20"/>
              </w:rPr>
            </w:pPr>
            <w:r w:rsidRPr="0074699E">
              <w:rPr>
                <w:b/>
                <w:bCs/>
                <w:sz w:val="20"/>
                <w:szCs w:val="20"/>
              </w:rPr>
              <w:t>12500</w:t>
            </w:r>
          </w:p>
        </w:tc>
        <w:tc>
          <w:tcPr>
            <w:tcW w:w="547" w:type="dxa"/>
            <w:tcBorders>
              <w:top w:val="single" w:sz="4" w:space="0" w:color="auto"/>
            </w:tcBorders>
            <w:vAlign w:val="center"/>
          </w:tcPr>
          <w:p w14:paraId="075C9E09" w14:textId="77777777" w:rsidR="00B84B9B" w:rsidRPr="0074699E" w:rsidRDefault="00B84B9B" w:rsidP="00B84B9B">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07278050" w14:textId="77777777" w:rsidR="00B84B9B" w:rsidRPr="0074699E" w:rsidRDefault="00B84B9B" w:rsidP="00B84B9B">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117223A7" w14:textId="77777777" w:rsidR="00B84B9B" w:rsidRPr="0074699E" w:rsidRDefault="00B84B9B" w:rsidP="00B84B9B">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62CE860C" w14:textId="77777777" w:rsidR="00B84B9B" w:rsidRPr="0074699E" w:rsidRDefault="00B84B9B" w:rsidP="00B84B9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7F96608" w14:textId="77777777" w:rsidR="00B84B9B" w:rsidRPr="0074699E" w:rsidRDefault="00B84B9B" w:rsidP="00B84B9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25CC1B6C" w14:textId="77777777" w:rsidR="00B84B9B" w:rsidRPr="0074699E" w:rsidRDefault="00B84B9B" w:rsidP="00B84B9B">
            <w:pPr>
              <w:pStyle w:val="Default"/>
              <w:jc w:val="center"/>
              <w:rPr>
                <w:sz w:val="20"/>
                <w:szCs w:val="20"/>
              </w:rPr>
            </w:pPr>
            <w:r w:rsidRPr="0074699E">
              <w:rPr>
                <w:sz w:val="20"/>
                <w:szCs w:val="20"/>
              </w:rPr>
              <w:t>14</w:t>
            </w:r>
          </w:p>
        </w:tc>
      </w:tr>
      <w:tr w:rsidR="00B84B9B" w:rsidRPr="0074699E" w14:paraId="1FEA2417" w14:textId="77777777" w:rsidTr="0039789A">
        <w:trPr>
          <w:trHeight w:val="284"/>
        </w:trPr>
        <w:tc>
          <w:tcPr>
            <w:tcW w:w="1227" w:type="dxa"/>
            <w:vAlign w:val="center"/>
          </w:tcPr>
          <w:p w14:paraId="42CF48DB" w14:textId="77777777" w:rsidR="00B84B9B" w:rsidRPr="0074699E" w:rsidRDefault="00B84B9B" w:rsidP="00B84B9B">
            <w:pPr>
              <w:pStyle w:val="Default"/>
              <w:jc w:val="center"/>
              <w:rPr>
                <w:sz w:val="20"/>
                <w:szCs w:val="20"/>
              </w:rPr>
            </w:pPr>
            <w:r w:rsidRPr="0074699E">
              <w:rPr>
                <w:sz w:val="20"/>
                <w:szCs w:val="20"/>
              </w:rPr>
              <w:t>3900</w:t>
            </w:r>
          </w:p>
        </w:tc>
        <w:tc>
          <w:tcPr>
            <w:tcW w:w="1226" w:type="dxa"/>
            <w:vAlign w:val="center"/>
          </w:tcPr>
          <w:p w14:paraId="252ACB28"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75C08FF3"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775F55FC"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1F72965E" w14:textId="77777777" w:rsidR="00B84B9B" w:rsidRPr="0074699E" w:rsidRDefault="00B84B9B" w:rsidP="00B84B9B">
            <w:pPr>
              <w:pStyle w:val="Default"/>
              <w:jc w:val="center"/>
              <w:rPr>
                <w:sz w:val="20"/>
                <w:szCs w:val="20"/>
              </w:rPr>
            </w:pPr>
            <w:r w:rsidRPr="0074699E">
              <w:rPr>
                <w:sz w:val="20"/>
                <w:szCs w:val="20"/>
              </w:rPr>
              <w:t>22</w:t>
            </w:r>
          </w:p>
        </w:tc>
        <w:tc>
          <w:tcPr>
            <w:tcW w:w="547" w:type="dxa"/>
            <w:vAlign w:val="center"/>
          </w:tcPr>
          <w:p w14:paraId="09FF4455" w14:textId="77777777" w:rsidR="00B84B9B" w:rsidRPr="0074699E" w:rsidRDefault="00B84B9B" w:rsidP="00B84B9B">
            <w:pPr>
              <w:pStyle w:val="Default"/>
              <w:jc w:val="center"/>
              <w:rPr>
                <w:sz w:val="20"/>
                <w:szCs w:val="20"/>
              </w:rPr>
            </w:pPr>
            <w:r w:rsidRPr="0074699E">
              <w:rPr>
                <w:sz w:val="20"/>
                <w:szCs w:val="20"/>
              </w:rPr>
              <w:t>6</w:t>
            </w:r>
          </w:p>
        </w:tc>
        <w:tc>
          <w:tcPr>
            <w:tcW w:w="1364" w:type="dxa"/>
            <w:vAlign w:val="center"/>
          </w:tcPr>
          <w:p w14:paraId="20ED1C7D"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436AB64F"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6FE0D8CD" w14:textId="77777777" w:rsidR="00B84B9B" w:rsidRPr="0074699E" w:rsidRDefault="00B84B9B" w:rsidP="00B84B9B">
            <w:pPr>
              <w:pStyle w:val="Default"/>
              <w:jc w:val="center"/>
              <w:rPr>
                <w:sz w:val="20"/>
                <w:szCs w:val="20"/>
              </w:rPr>
            </w:pPr>
            <w:r w:rsidRPr="0074699E">
              <w:rPr>
                <w:sz w:val="20"/>
                <w:szCs w:val="20"/>
              </w:rPr>
              <w:t>21</w:t>
            </w:r>
          </w:p>
        </w:tc>
      </w:tr>
      <w:tr w:rsidR="005B58A7" w:rsidRPr="0074699E" w14:paraId="2CEC1393" w14:textId="77777777" w:rsidTr="0039789A">
        <w:trPr>
          <w:trHeight w:val="284"/>
        </w:trPr>
        <w:tc>
          <w:tcPr>
            <w:tcW w:w="1227" w:type="dxa"/>
            <w:vAlign w:val="center"/>
          </w:tcPr>
          <w:p w14:paraId="71DE8F99" w14:textId="48C0F0D9" w:rsidR="005B58A7" w:rsidRPr="0074699E" w:rsidRDefault="005B58A7" w:rsidP="005B58A7">
            <w:pPr>
              <w:pStyle w:val="Default"/>
              <w:jc w:val="center"/>
              <w:rPr>
                <w:b/>
                <w:bCs/>
                <w:sz w:val="20"/>
                <w:szCs w:val="20"/>
              </w:rPr>
            </w:pPr>
            <w:r w:rsidRPr="0074699E">
              <w:rPr>
                <w:b/>
                <w:bCs/>
                <w:sz w:val="20"/>
                <w:szCs w:val="20"/>
              </w:rPr>
              <w:t>4700</w:t>
            </w:r>
          </w:p>
        </w:tc>
        <w:tc>
          <w:tcPr>
            <w:tcW w:w="1226" w:type="dxa"/>
            <w:vAlign w:val="center"/>
          </w:tcPr>
          <w:p w14:paraId="0237DC25" w14:textId="2CE4A2E7" w:rsidR="005B58A7" w:rsidRPr="0074699E" w:rsidRDefault="005B58A7" w:rsidP="005B58A7">
            <w:pPr>
              <w:pStyle w:val="Default"/>
              <w:jc w:val="center"/>
              <w:rPr>
                <w:sz w:val="20"/>
                <w:szCs w:val="20"/>
              </w:rPr>
            </w:pPr>
            <w:r w:rsidRPr="0074699E">
              <w:rPr>
                <w:sz w:val="20"/>
                <w:szCs w:val="20"/>
              </w:rPr>
              <w:t>10, 20</w:t>
            </w:r>
          </w:p>
        </w:tc>
        <w:tc>
          <w:tcPr>
            <w:tcW w:w="1383" w:type="dxa"/>
            <w:vAlign w:val="center"/>
          </w:tcPr>
          <w:p w14:paraId="340518C9" w14:textId="5A4A4B3D" w:rsidR="005B58A7" w:rsidRPr="0074699E" w:rsidRDefault="005B58A7" w:rsidP="005B58A7">
            <w:pPr>
              <w:pStyle w:val="Default"/>
              <w:jc w:val="center"/>
              <w:rPr>
                <w:b/>
                <w:bCs/>
                <w:sz w:val="20"/>
                <w:szCs w:val="20"/>
              </w:rPr>
            </w:pPr>
            <w:r w:rsidRPr="0074699E">
              <w:rPr>
                <w:b/>
                <w:bCs/>
                <w:sz w:val="20"/>
                <w:szCs w:val="20"/>
              </w:rPr>
              <w:t>12500</w:t>
            </w:r>
          </w:p>
        </w:tc>
        <w:tc>
          <w:tcPr>
            <w:tcW w:w="547" w:type="dxa"/>
            <w:vAlign w:val="center"/>
          </w:tcPr>
          <w:p w14:paraId="4294AA58" w14:textId="4F8EABC2" w:rsidR="005B58A7" w:rsidRPr="0074699E" w:rsidRDefault="005B58A7" w:rsidP="005B58A7">
            <w:pPr>
              <w:pStyle w:val="Default"/>
              <w:jc w:val="center"/>
              <w:rPr>
                <w:sz w:val="20"/>
                <w:szCs w:val="20"/>
              </w:rPr>
            </w:pPr>
            <w:r w:rsidRPr="0074699E">
              <w:rPr>
                <w:sz w:val="20"/>
                <w:szCs w:val="20"/>
              </w:rPr>
              <w:t>35</w:t>
            </w:r>
          </w:p>
        </w:tc>
        <w:tc>
          <w:tcPr>
            <w:tcW w:w="547" w:type="dxa"/>
            <w:vAlign w:val="center"/>
          </w:tcPr>
          <w:p w14:paraId="5C57BBD9" w14:textId="1276B5E9" w:rsidR="005B58A7" w:rsidRPr="0074699E" w:rsidRDefault="005B58A7" w:rsidP="005B58A7">
            <w:pPr>
              <w:pStyle w:val="Default"/>
              <w:jc w:val="center"/>
              <w:rPr>
                <w:sz w:val="20"/>
                <w:szCs w:val="20"/>
              </w:rPr>
            </w:pPr>
            <w:r w:rsidRPr="0074699E">
              <w:rPr>
                <w:sz w:val="20"/>
                <w:szCs w:val="20"/>
              </w:rPr>
              <w:t>40</w:t>
            </w:r>
          </w:p>
        </w:tc>
        <w:tc>
          <w:tcPr>
            <w:tcW w:w="547" w:type="dxa"/>
            <w:vAlign w:val="center"/>
          </w:tcPr>
          <w:p w14:paraId="2CCE516B" w14:textId="6F2D7200" w:rsidR="005B58A7" w:rsidRPr="0074699E" w:rsidRDefault="005B58A7" w:rsidP="005B58A7">
            <w:pPr>
              <w:pStyle w:val="Default"/>
              <w:jc w:val="center"/>
              <w:rPr>
                <w:sz w:val="20"/>
                <w:szCs w:val="20"/>
              </w:rPr>
            </w:pPr>
            <w:r w:rsidRPr="0074699E">
              <w:rPr>
                <w:sz w:val="20"/>
                <w:szCs w:val="20"/>
              </w:rPr>
              <w:t>8</w:t>
            </w:r>
          </w:p>
        </w:tc>
        <w:tc>
          <w:tcPr>
            <w:tcW w:w="1364" w:type="dxa"/>
            <w:vAlign w:val="center"/>
          </w:tcPr>
          <w:p w14:paraId="02164AB2" w14:textId="62098522" w:rsidR="005B58A7" w:rsidRPr="0074699E" w:rsidRDefault="005B58A7" w:rsidP="005B58A7">
            <w:pPr>
              <w:pStyle w:val="Default"/>
              <w:jc w:val="center"/>
              <w:rPr>
                <w:sz w:val="20"/>
                <w:szCs w:val="20"/>
              </w:rPr>
            </w:pPr>
            <w:r w:rsidRPr="0074699E">
              <w:rPr>
                <w:sz w:val="20"/>
                <w:szCs w:val="20"/>
              </w:rPr>
              <w:t>1</w:t>
            </w:r>
          </w:p>
        </w:tc>
        <w:tc>
          <w:tcPr>
            <w:tcW w:w="936" w:type="dxa"/>
            <w:vAlign w:val="center"/>
          </w:tcPr>
          <w:p w14:paraId="2C3C3375" w14:textId="224547EA" w:rsidR="005B58A7" w:rsidRPr="0074699E" w:rsidRDefault="005B58A7" w:rsidP="005B58A7">
            <w:pPr>
              <w:pStyle w:val="Default"/>
              <w:jc w:val="center"/>
              <w:rPr>
                <w:sz w:val="20"/>
                <w:szCs w:val="20"/>
              </w:rPr>
            </w:pPr>
            <w:r w:rsidRPr="0074699E">
              <w:rPr>
                <w:sz w:val="20"/>
                <w:szCs w:val="20"/>
              </w:rPr>
              <w:t>A3 or A4</w:t>
            </w:r>
          </w:p>
        </w:tc>
        <w:tc>
          <w:tcPr>
            <w:tcW w:w="784" w:type="dxa"/>
            <w:vAlign w:val="center"/>
          </w:tcPr>
          <w:p w14:paraId="1C8ECA1A" w14:textId="63E544C6" w:rsidR="005B58A7" w:rsidRPr="0074699E" w:rsidRDefault="005B58A7" w:rsidP="005B58A7">
            <w:pPr>
              <w:pStyle w:val="Default"/>
              <w:jc w:val="center"/>
              <w:rPr>
                <w:sz w:val="20"/>
                <w:szCs w:val="20"/>
              </w:rPr>
            </w:pPr>
            <w:r w:rsidRPr="0074699E">
              <w:rPr>
                <w:sz w:val="20"/>
                <w:szCs w:val="20"/>
              </w:rPr>
              <w:t>26.5</w:t>
            </w:r>
          </w:p>
        </w:tc>
      </w:tr>
      <w:tr w:rsidR="00B84B9B" w:rsidRPr="0074699E" w14:paraId="51E63615" w14:textId="77777777" w:rsidTr="0039789A">
        <w:trPr>
          <w:trHeight w:val="284"/>
        </w:trPr>
        <w:tc>
          <w:tcPr>
            <w:tcW w:w="1227" w:type="dxa"/>
            <w:vAlign w:val="center"/>
          </w:tcPr>
          <w:p w14:paraId="74774451" w14:textId="77777777" w:rsidR="00B84B9B" w:rsidRPr="0074699E" w:rsidRDefault="00B84B9B" w:rsidP="00B84B9B">
            <w:pPr>
              <w:pStyle w:val="Default"/>
              <w:jc w:val="center"/>
              <w:rPr>
                <w:b/>
                <w:bCs/>
                <w:sz w:val="20"/>
                <w:szCs w:val="20"/>
              </w:rPr>
            </w:pPr>
            <w:r w:rsidRPr="0074699E">
              <w:rPr>
                <w:b/>
                <w:bCs/>
                <w:sz w:val="20"/>
                <w:szCs w:val="20"/>
              </w:rPr>
              <w:t>4700</w:t>
            </w:r>
          </w:p>
        </w:tc>
        <w:tc>
          <w:tcPr>
            <w:tcW w:w="1226" w:type="dxa"/>
            <w:vAlign w:val="center"/>
          </w:tcPr>
          <w:p w14:paraId="1E84DFF3" w14:textId="77777777" w:rsidR="00B84B9B" w:rsidRPr="0074699E" w:rsidRDefault="00B84B9B" w:rsidP="00B84B9B">
            <w:pPr>
              <w:pStyle w:val="Default"/>
              <w:jc w:val="center"/>
              <w:rPr>
                <w:sz w:val="20"/>
                <w:szCs w:val="20"/>
              </w:rPr>
            </w:pPr>
            <w:r w:rsidRPr="0074699E">
              <w:rPr>
                <w:sz w:val="20"/>
                <w:szCs w:val="20"/>
              </w:rPr>
              <w:t>10, 20</w:t>
            </w:r>
          </w:p>
        </w:tc>
        <w:tc>
          <w:tcPr>
            <w:tcW w:w="1383" w:type="dxa"/>
            <w:vAlign w:val="center"/>
          </w:tcPr>
          <w:p w14:paraId="6A901EF4" w14:textId="77777777" w:rsidR="00B84B9B" w:rsidRPr="0074699E" w:rsidRDefault="00B84B9B" w:rsidP="00B84B9B">
            <w:pPr>
              <w:pStyle w:val="Default"/>
              <w:jc w:val="center"/>
              <w:rPr>
                <w:b/>
                <w:bCs/>
                <w:sz w:val="20"/>
                <w:szCs w:val="20"/>
              </w:rPr>
            </w:pPr>
            <w:r w:rsidRPr="0074699E">
              <w:rPr>
                <w:b/>
                <w:bCs/>
                <w:sz w:val="20"/>
                <w:szCs w:val="20"/>
              </w:rPr>
              <w:t>12500</w:t>
            </w:r>
          </w:p>
        </w:tc>
        <w:tc>
          <w:tcPr>
            <w:tcW w:w="547" w:type="dxa"/>
            <w:vAlign w:val="center"/>
          </w:tcPr>
          <w:p w14:paraId="360060E4"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4791D408" w14:textId="77777777" w:rsidR="00B84B9B" w:rsidRPr="0074699E" w:rsidRDefault="00B84B9B" w:rsidP="00B84B9B">
            <w:pPr>
              <w:pStyle w:val="Default"/>
              <w:jc w:val="center"/>
              <w:rPr>
                <w:sz w:val="20"/>
                <w:szCs w:val="20"/>
              </w:rPr>
            </w:pPr>
            <w:r w:rsidRPr="0074699E">
              <w:rPr>
                <w:sz w:val="20"/>
                <w:szCs w:val="20"/>
              </w:rPr>
              <w:t>22</w:t>
            </w:r>
          </w:p>
        </w:tc>
        <w:tc>
          <w:tcPr>
            <w:tcW w:w="547" w:type="dxa"/>
            <w:vAlign w:val="center"/>
          </w:tcPr>
          <w:p w14:paraId="40802281" w14:textId="77777777" w:rsidR="00B84B9B" w:rsidRPr="0074699E" w:rsidRDefault="00B84B9B" w:rsidP="00B84B9B">
            <w:pPr>
              <w:pStyle w:val="Default"/>
              <w:jc w:val="center"/>
              <w:rPr>
                <w:sz w:val="20"/>
                <w:szCs w:val="20"/>
              </w:rPr>
            </w:pPr>
            <w:r w:rsidRPr="0074699E">
              <w:rPr>
                <w:sz w:val="20"/>
                <w:szCs w:val="20"/>
              </w:rPr>
              <w:t>6</w:t>
            </w:r>
          </w:p>
        </w:tc>
        <w:tc>
          <w:tcPr>
            <w:tcW w:w="1364" w:type="dxa"/>
            <w:vAlign w:val="center"/>
          </w:tcPr>
          <w:p w14:paraId="0EB88269"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576FBDED"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74D60762" w14:textId="77777777" w:rsidR="00B84B9B" w:rsidRPr="0074699E" w:rsidRDefault="00B84B9B" w:rsidP="00B84B9B">
            <w:pPr>
              <w:pStyle w:val="Default"/>
              <w:jc w:val="center"/>
              <w:rPr>
                <w:sz w:val="20"/>
                <w:szCs w:val="20"/>
              </w:rPr>
            </w:pPr>
            <w:r w:rsidRPr="0074699E">
              <w:rPr>
                <w:sz w:val="20"/>
                <w:szCs w:val="20"/>
              </w:rPr>
              <w:t>21</w:t>
            </w:r>
          </w:p>
        </w:tc>
      </w:tr>
      <w:tr w:rsidR="00B84B9B" w:rsidRPr="0074699E" w14:paraId="04900BF2" w14:textId="77777777" w:rsidTr="0039789A">
        <w:trPr>
          <w:trHeight w:val="284"/>
        </w:trPr>
        <w:tc>
          <w:tcPr>
            <w:tcW w:w="1227" w:type="dxa"/>
            <w:vAlign w:val="center"/>
          </w:tcPr>
          <w:p w14:paraId="07B5AAA9" w14:textId="77777777" w:rsidR="00B84B9B" w:rsidRPr="0074699E" w:rsidRDefault="00B84B9B" w:rsidP="00B84B9B">
            <w:pPr>
              <w:pStyle w:val="Default"/>
              <w:jc w:val="center"/>
              <w:rPr>
                <w:sz w:val="20"/>
                <w:szCs w:val="20"/>
              </w:rPr>
            </w:pPr>
            <w:r w:rsidRPr="0074699E">
              <w:rPr>
                <w:sz w:val="20"/>
                <w:szCs w:val="20"/>
              </w:rPr>
              <w:t>5600</w:t>
            </w:r>
          </w:p>
        </w:tc>
        <w:tc>
          <w:tcPr>
            <w:tcW w:w="1226" w:type="dxa"/>
            <w:vAlign w:val="center"/>
          </w:tcPr>
          <w:p w14:paraId="5F60BF81"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1D9F94DA"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0E1E32A2"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3789369C" w14:textId="77777777" w:rsidR="00B84B9B" w:rsidRPr="0074699E" w:rsidRDefault="00B84B9B" w:rsidP="00B84B9B">
            <w:pPr>
              <w:pStyle w:val="Default"/>
              <w:jc w:val="center"/>
              <w:rPr>
                <w:sz w:val="20"/>
                <w:szCs w:val="20"/>
              </w:rPr>
            </w:pPr>
            <w:r w:rsidRPr="0074699E">
              <w:rPr>
                <w:sz w:val="20"/>
                <w:szCs w:val="20"/>
              </w:rPr>
              <w:t>24</w:t>
            </w:r>
          </w:p>
        </w:tc>
        <w:tc>
          <w:tcPr>
            <w:tcW w:w="547" w:type="dxa"/>
            <w:vAlign w:val="center"/>
          </w:tcPr>
          <w:p w14:paraId="2600DCA2"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0A1D0427"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163502B8"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0AB60951" w14:textId="77777777" w:rsidR="00B84B9B" w:rsidRPr="0074699E" w:rsidRDefault="00B84B9B" w:rsidP="00B84B9B">
            <w:pPr>
              <w:pStyle w:val="Default"/>
              <w:jc w:val="center"/>
              <w:rPr>
                <w:sz w:val="20"/>
                <w:szCs w:val="20"/>
              </w:rPr>
            </w:pPr>
            <w:r w:rsidRPr="0074699E">
              <w:rPr>
                <w:sz w:val="20"/>
                <w:szCs w:val="20"/>
              </w:rPr>
              <w:t>28</w:t>
            </w:r>
          </w:p>
        </w:tc>
      </w:tr>
      <w:tr w:rsidR="00B84B9B" w:rsidRPr="0074699E" w14:paraId="1AA9F347" w14:textId="77777777" w:rsidTr="0039789A">
        <w:trPr>
          <w:trHeight w:val="284"/>
        </w:trPr>
        <w:tc>
          <w:tcPr>
            <w:tcW w:w="1227" w:type="dxa"/>
            <w:vAlign w:val="center"/>
          </w:tcPr>
          <w:p w14:paraId="2526FA23" w14:textId="77777777" w:rsidR="00B84B9B" w:rsidRPr="0074699E" w:rsidRDefault="00B84B9B" w:rsidP="00B84B9B">
            <w:pPr>
              <w:pStyle w:val="Default"/>
              <w:jc w:val="center"/>
              <w:rPr>
                <w:sz w:val="20"/>
                <w:szCs w:val="20"/>
              </w:rPr>
            </w:pPr>
            <w:r w:rsidRPr="0074699E">
              <w:rPr>
                <w:sz w:val="20"/>
                <w:szCs w:val="20"/>
              </w:rPr>
              <w:t>6800</w:t>
            </w:r>
          </w:p>
        </w:tc>
        <w:tc>
          <w:tcPr>
            <w:tcW w:w="1226" w:type="dxa"/>
            <w:vAlign w:val="center"/>
          </w:tcPr>
          <w:p w14:paraId="6356E588" w14:textId="77777777" w:rsidR="00B84B9B" w:rsidRPr="0074699E" w:rsidRDefault="00B84B9B" w:rsidP="00B84B9B">
            <w:pPr>
              <w:pStyle w:val="Default"/>
              <w:jc w:val="center"/>
              <w:rPr>
                <w:sz w:val="20"/>
                <w:szCs w:val="20"/>
              </w:rPr>
            </w:pPr>
            <w:r w:rsidRPr="0074699E">
              <w:rPr>
                <w:sz w:val="20"/>
                <w:szCs w:val="20"/>
              </w:rPr>
              <w:t>10, 20</w:t>
            </w:r>
          </w:p>
        </w:tc>
        <w:tc>
          <w:tcPr>
            <w:tcW w:w="1383" w:type="dxa"/>
            <w:vAlign w:val="center"/>
          </w:tcPr>
          <w:p w14:paraId="17B083ED"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69C1D5B0"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4C2FC2CA" w14:textId="77777777" w:rsidR="00B84B9B" w:rsidRPr="0074699E" w:rsidRDefault="00B84B9B" w:rsidP="00B84B9B">
            <w:pPr>
              <w:pStyle w:val="Default"/>
              <w:jc w:val="center"/>
              <w:rPr>
                <w:sz w:val="20"/>
                <w:szCs w:val="20"/>
              </w:rPr>
            </w:pPr>
            <w:r w:rsidRPr="0074699E">
              <w:rPr>
                <w:sz w:val="20"/>
                <w:szCs w:val="20"/>
              </w:rPr>
              <w:t>24</w:t>
            </w:r>
          </w:p>
        </w:tc>
        <w:tc>
          <w:tcPr>
            <w:tcW w:w="547" w:type="dxa"/>
            <w:vAlign w:val="center"/>
          </w:tcPr>
          <w:p w14:paraId="5F5090E7"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30D3DFBC"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4B3B05C4"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3258FB35" w14:textId="77777777" w:rsidR="00B84B9B" w:rsidRPr="0074699E" w:rsidRDefault="00B84B9B" w:rsidP="00B84B9B">
            <w:pPr>
              <w:pStyle w:val="Default"/>
              <w:jc w:val="center"/>
              <w:rPr>
                <w:sz w:val="20"/>
                <w:szCs w:val="20"/>
              </w:rPr>
            </w:pPr>
            <w:r w:rsidRPr="0074699E">
              <w:rPr>
                <w:sz w:val="20"/>
                <w:szCs w:val="20"/>
              </w:rPr>
              <w:t>28</w:t>
            </w:r>
          </w:p>
        </w:tc>
      </w:tr>
      <w:tr w:rsidR="00B84B9B" w:rsidRPr="0074699E" w14:paraId="625FDA7D" w14:textId="77777777" w:rsidTr="0039789A">
        <w:trPr>
          <w:trHeight w:val="284"/>
        </w:trPr>
        <w:tc>
          <w:tcPr>
            <w:tcW w:w="1227" w:type="dxa"/>
            <w:vAlign w:val="center"/>
          </w:tcPr>
          <w:p w14:paraId="04E6A82A" w14:textId="77777777" w:rsidR="00B84B9B" w:rsidRPr="0074699E" w:rsidRDefault="00B84B9B" w:rsidP="00B84B9B">
            <w:pPr>
              <w:pStyle w:val="Default"/>
              <w:jc w:val="center"/>
              <w:rPr>
                <w:sz w:val="20"/>
                <w:szCs w:val="20"/>
              </w:rPr>
            </w:pPr>
            <w:r w:rsidRPr="0074699E">
              <w:rPr>
                <w:sz w:val="20"/>
                <w:szCs w:val="20"/>
              </w:rPr>
              <w:t>8200</w:t>
            </w:r>
          </w:p>
        </w:tc>
        <w:tc>
          <w:tcPr>
            <w:tcW w:w="1226" w:type="dxa"/>
            <w:vAlign w:val="center"/>
          </w:tcPr>
          <w:p w14:paraId="1FCDFDAB"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3C895B9E"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7C8C95B6"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385854BD" w14:textId="77777777" w:rsidR="00B84B9B" w:rsidRPr="0074699E" w:rsidRDefault="00B84B9B" w:rsidP="00B84B9B">
            <w:pPr>
              <w:pStyle w:val="Default"/>
              <w:jc w:val="center"/>
              <w:rPr>
                <w:sz w:val="20"/>
                <w:szCs w:val="20"/>
              </w:rPr>
            </w:pPr>
            <w:r w:rsidRPr="0074699E">
              <w:rPr>
                <w:sz w:val="20"/>
                <w:szCs w:val="20"/>
              </w:rPr>
              <w:t>38</w:t>
            </w:r>
          </w:p>
        </w:tc>
        <w:tc>
          <w:tcPr>
            <w:tcW w:w="547" w:type="dxa"/>
            <w:vAlign w:val="center"/>
          </w:tcPr>
          <w:p w14:paraId="2FB7A69C"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337F813E"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3D8E07CF"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0CCE5357" w14:textId="77777777" w:rsidR="00B84B9B" w:rsidRPr="0074699E" w:rsidRDefault="00B84B9B" w:rsidP="00B84B9B">
            <w:pPr>
              <w:pStyle w:val="Default"/>
              <w:jc w:val="center"/>
              <w:rPr>
                <w:sz w:val="20"/>
                <w:szCs w:val="20"/>
              </w:rPr>
            </w:pPr>
            <w:r w:rsidRPr="0074699E">
              <w:rPr>
                <w:sz w:val="20"/>
                <w:szCs w:val="20"/>
              </w:rPr>
              <w:t>44</w:t>
            </w:r>
          </w:p>
        </w:tc>
      </w:tr>
      <w:tr w:rsidR="00B84B9B" w:rsidRPr="0074699E" w14:paraId="59A98892" w14:textId="77777777" w:rsidTr="0039789A">
        <w:trPr>
          <w:trHeight w:val="284"/>
        </w:trPr>
        <w:tc>
          <w:tcPr>
            <w:tcW w:w="1227" w:type="dxa"/>
            <w:vAlign w:val="center"/>
          </w:tcPr>
          <w:p w14:paraId="124DDBDC" w14:textId="77777777" w:rsidR="00B84B9B" w:rsidRPr="0074699E" w:rsidRDefault="00B84B9B" w:rsidP="00B84B9B">
            <w:pPr>
              <w:pStyle w:val="Default"/>
              <w:jc w:val="center"/>
              <w:rPr>
                <w:sz w:val="20"/>
                <w:szCs w:val="20"/>
              </w:rPr>
            </w:pPr>
            <w:r w:rsidRPr="0074699E">
              <w:rPr>
                <w:sz w:val="20"/>
                <w:szCs w:val="20"/>
              </w:rPr>
              <w:t>10000</w:t>
            </w:r>
          </w:p>
        </w:tc>
        <w:tc>
          <w:tcPr>
            <w:tcW w:w="1226" w:type="dxa"/>
            <w:vAlign w:val="center"/>
          </w:tcPr>
          <w:p w14:paraId="4FF8305B" w14:textId="77777777" w:rsidR="00B84B9B" w:rsidRPr="0074699E" w:rsidRDefault="00B84B9B" w:rsidP="00B84B9B">
            <w:pPr>
              <w:pStyle w:val="Default"/>
              <w:jc w:val="center"/>
              <w:rPr>
                <w:sz w:val="20"/>
                <w:szCs w:val="20"/>
              </w:rPr>
            </w:pPr>
            <w:r w:rsidRPr="0074699E">
              <w:rPr>
                <w:sz w:val="20"/>
                <w:szCs w:val="20"/>
              </w:rPr>
              <w:t>10, 20</w:t>
            </w:r>
          </w:p>
        </w:tc>
        <w:tc>
          <w:tcPr>
            <w:tcW w:w="1383" w:type="dxa"/>
            <w:vAlign w:val="center"/>
          </w:tcPr>
          <w:p w14:paraId="7F63FE0D"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3A16479D"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03C61480" w14:textId="77777777" w:rsidR="00B84B9B" w:rsidRPr="0074699E" w:rsidRDefault="00B84B9B" w:rsidP="00B84B9B">
            <w:pPr>
              <w:pStyle w:val="Default"/>
              <w:jc w:val="center"/>
              <w:rPr>
                <w:sz w:val="20"/>
                <w:szCs w:val="20"/>
              </w:rPr>
            </w:pPr>
            <w:r w:rsidRPr="0074699E">
              <w:rPr>
                <w:sz w:val="20"/>
                <w:szCs w:val="20"/>
              </w:rPr>
              <w:t>38</w:t>
            </w:r>
          </w:p>
        </w:tc>
        <w:tc>
          <w:tcPr>
            <w:tcW w:w="547" w:type="dxa"/>
            <w:vAlign w:val="center"/>
          </w:tcPr>
          <w:p w14:paraId="610D2A65"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512051DC"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5FF157B6"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48BEC572" w14:textId="77777777" w:rsidR="00B84B9B" w:rsidRPr="0074699E" w:rsidRDefault="00B84B9B" w:rsidP="00B84B9B">
            <w:pPr>
              <w:pStyle w:val="Default"/>
              <w:jc w:val="center"/>
              <w:rPr>
                <w:sz w:val="20"/>
                <w:szCs w:val="20"/>
              </w:rPr>
            </w:pPr>
            <w:r w:rsidRPr="0074699E">
              <w:rPr>
                <w:sz w:val="20"/>
                <w:szCs w:val="20"/>
              </w:rPr>
              <w:t>44</w:t>
            </w:r>
          </w:p>
        </w:tc>
      </w:tr>
      <w:tr w:rsidR="00B84B9B" w:rsidRPr="0074699E" w14:paraId="13089A12" w14:textId="77777777" w:rsidTr="0039789A">
        <w:trPr>
          <w:trHeight w:val="284"/>
        </w:trPr>
        <w:tc>
          <w:tcPr>
            <w:tcW w:w="1227" w:type="dxa"/>
            <w:vAlign w:val="center"/>
          </w:tcPr>
          <w:p w14:paraId="57E920EE" w14:textId="77777777" w:rsidR="00B84B9B" w:rsidRPr="0074699E" w:rsidRDefault="00B84B9B" w:rsidP="00B84B9B">
            <w:pPr>
              <w:pStyle w:val="Default"/>
              <w:jc w:val="center"/>
              <w:rPr>
                <w:sz w:val="20"/>
                <w:szCs w:val="20"/>
              </w:rPr>
            </w:pPr>
            <w:r w:rsidRPr="0074699E">
              <w:rPr>
                <w:sz w:val="20"/>
                <w:szCs w:val="20"/>
              </w:rPr>
              <w:t>12000</w:t>
            </w:r>
          </w:p>
        </w:tc>
        <w:tc>
          <w:tcPr>
            <w:tcW w:w="1226" w:type="dxa"/>
            <w:vAlign w:val="center"/>
          </w:tcPr>
          <w:p w14:paraId="25A126C6"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32594B61"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26AD8CBA"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6AFC6FCB" w14:textId="77777777" w:rsidR="00B84B9B" w:rsidRPr="0074699E" w:rsidRDefault="00B84B9B" w:rsidP="00B84B9B">
            <w:pPr>
              <w:pStyle w:val="Default"/>
              <w:jc w:val="center"/>
              <w:rPr>
                <w:sz w:val="20"/>
                <w:szCs w:val="20"/>
              </w:rPr>
            </w:pPr>
            <w:r w:rsidRPr="0074699E">
              <w:rPr>
                <w:sz w:val="20"/>
                <w:szCs w:val="20"/>
              </w:rPr>
              <w:t>45</w:t>
            </w:r>
          </w:p>
        </w:tc>
        <w:tc>
          <w:tcPr>
            <w:tcW w:w="547" w:type="dxa"/>
            <w:vAlign w:val="center"/>
          </w:tcPr>
          <w:p w14:paraId="7159AFBC"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18B7BC34"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5BBBE8F0"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52E4150E" w14:textId="77777777" w:rsidR="00B84B9B" w:rsidRPr="0074699E" w:rsidRDefault="00B84B9B" w:rsidP="00B84B9B">
            <w:pPr>
              <w:pStyle w:val="Default"/>
              <w:jc w:val="center"/>
              <w:rPr>
                <w:sz w:val="20"/>
                <w:szCs w:val="20"/>
              </w:rPr>
            </w:pPr>
            <w:r w:rsidRPr="0074699E">
              <w:rPr>
                <w:sz w:val="20"/>
                <w:szCs w:val="20"/>
              </w:rPr>
              <w:t>52</w:t>
            </w:r>
          </w:p>
        </w:tc>
      </w:tr>
      <w:tr w:rsidR="00B84B9B" w:rsidRPr="0074699E" w14:paraId="4A957D86" w14:textId="77777777" w:rsidTr="0039789A">
        <w:trPr>
          <w:trHeight w:val="284"/>
        </w:trPr>
        <w:tc>
          <w:tcPr>
            <w:tcW w:w="1227" w:type="dxa"/>
            <w:vAlign w:val="center"/>
          </w:tcPr>
          <w:p w14:paraId="4C0B722A" w14:textId="77777777" w:rsidR="00B84B9B" w:rsidRPr="0074699E" w:rsidRDefault="00B84B9B" w:rsidP="00B84B9B">
            <w:pPr>
              <w:pStyle w:val="Default"/>
              <w:jc w:val="center"/>
              <w:rPr>
                <w:sz w:val="20"/>
                <w:szCs w:val="20"/>
              </w:rPr>
            </w:pPr>
            <w:r w:rsidRPr="0074699E">
              <w:rPr>
                <w:sz w:val="20"/>
                <w:szCs w:val="20"/>
              </w:rPr>
              <w:t>15000</w:t>
            </w:r>
          </w:p>
        </w:tc>
        <w:tc>
          <w:tcPr>
            <w:tcW w:w="1226" w:type="dxa"/>
            <w:vAlign w:val="center"/>
          </w:tcPr>
          <w:p w14:paraId="6E2795FD" w14:textId="77777777" w:rsidR="00B84B9B" w:rsidRPr="0074699E" w:rsidRDefault="00B84B9B" w:rsidP="00B84B9B">
            <w:pPr>
              <w:pStyle w:val="Default"/>
              <w:jc w:val="center"/>
              <w:rPr>
                <w:sz w:val="20"/>
                <w:szCs w:val="20"/>
              </w:rPr>
            </w:pPr>
            <w:r w:rsidRPr="0074699E">
              <w:rPr>
                <w:sz w:val="20"/>
                <w:szCs w:val="20"/>
              </w:rPr>
              <w:t>10, 20</w:t>
            </w:r>
          </w:p>
        </w:tc>
        <w:tc>
          <w:tcPr>
            <w:tcW w:w="1383" w:type="dxa"/>
            <w:vAlign w:val="center"/>
          </w:tcPr>
          <w:p w14:paraId="7FB1F7DA"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697E6A97"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31CC218F" w14:textId="77777777" w:rsidR="00B84B9B" w:rsidRPr="0074699E" w:rsidRDefault="00B84B9B" w:rsidP="00B84B9B">
            <w:pPr>
              <w:pStyle w:val="Default"/>
              <w:jc w:val="center"/>
              <w:rPr>
                <w:sz w:val="20"/>
                <w:szCs w:val="20"/>
              </w:rPr>
            </w:pPr>
            <w:r w:rsidRPr="0074699E">
              <w:rPr>
                <w:sz w:val="20"/>
                <w:szCs w:val="20"/>
              </w:rPr>
              <w:t>45</w:t>
            </w:r>
          </w:p>
        </w:tc>
        <w:tc>
          <w:tcPr>
            <w:tcW w:w="547" w:type="dxa"/>
            <w:vAlign w:val="center"/>
          </w:tcPr>
          <w:p w14:paraId="7F304AB4"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7AAEE0D6"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21F45EEA"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36EA0383" w14:textId="77777777" w:rsidR="00B84B9B" w:rsidRPr="0074699E" w:rsidRDefault="00B84B9B" w:rsidP="00B84B9B">
            <w:pPr>
              <w:pStyle w:val="Default"/>
              <w:jc w:val="center"/>
              <w:rPr>
                <w:sz w:val="20"/>
                <w:szCs w:val="20"/>
              </w:rPr>
            </w:pPr>
            <w:r w:rsidRPr="0074699E">
              <w:rPr>
                <w:sz w:val="20"/>
                <w:szCs w:val="20"/>
              </w:rPr>
              <w:t>52</w:t>
            </w:r>
          </w:p>
        </w:tc>
      </w:tr>
      <w:tr w:rsidR="00B84B9B" w:rsidRPr="0074699E" w14:paraId="4854C33D" w14:textId="77777777" w:rsidTr="0039789A">
        <w:trPr>
          <w:trHeight w:val="284"/>
        </w:trPr>
        <w:tc>
          <w:tcPr>
            <w:tcW w:w="1227" w:type="dxa"/>
            <w:vAlign w:val="center"/>
          </w:tcPr>
          <w:p w14:paraId="63FD5BB6" w14:textId="77777777" w:rsidR="00B84B9B" w:rsidRPr="0074699E" w:rsidRDefault="00B84B9B" w:rsidP="00B84B9B">
            <w:pPr>
              <w:pStyle w:val="Default"/>
              <w:jc w:val="center"/>
              <w:rPr>
                <w:sz w:val="20"/>
                <w:szCs w:val="20"/>
              </w:rPr>
            </w:pPr>
            <w:r w:rsidRPr="0074699E">
              <w:rPr>
                <w:sz w:val="20"/>
                <w:szCs w:val="20"/>
              </w:rPr>
              <w:t>18000</w:t>
            </w:r>
          </w:p>
        </w:tc>
        <w:tc>
          <w:tcPr>
            <w:tcW w:w="1226" w:type="dxa"/>
            <w:vAlign w:val="center"/>
          </w:tcPr>
          <w:p w14:paraId="09B453C0"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65FD9F2D"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4DD0648D" w14:textId="77777777" w:rsidR="00B84B9B" w:rsidRPr="0074699E" w:rsidRDefault="00B84B9B" w:rsidP="00B84B9B">
            <w:pPr>
              <w:pStyle w:val="Default"/>
              <w:jc w:val="center"/>
              <w:rPr>
                <w:sz w:val="20"/>
                <w:szCs w:val="20"/>
              </w:rPr>
            </w:pPr>
            <w:r w:rsidRPr="0074699E">
              <w:rPr>
                <w:sz w:val="20"/>
                <w:szCs w:val="20"/>
              </w:rPr>
              <w:t>79</w:t>
            </w:r>
          </w:p>
        </w:tc>
        <w:tc>
          <w:tcPr>
            <w:tcW w:w="547" w:type="dxa"/>
            <w:vAlign w:val="center"/>
          </w:tcPr>
          <w:p w14:paraId="4EAE61F1" w14:textId="77777777" w:rsidR="00B84B9B" w:rsidRPr="0074699E" w:rsidRDefault="00B84B9B" w:rsidP="00B84B9B">
            <w:pPr>
              <w:pStyle w:val="Default"/>
              <w:jc w:val="center"/>
              <w:rPr>
                <w:sz w:val="20"/>
                <w:szCs w:val="20"/>
              </w:rPr>
            </w:pPr>
            <w:r w:rsidRPr="0074699E">
              <w:rPr>
                <w:sz w:val="20"/>
                <w:szCs w:val="20"/>
              </w:rPr>
              <w:t>45</w:t>
            </w:r>
          </w:p>
        </w:tc>
        <w:tc>
          <w:tcPr>
            <w:tcW w:w="547" w:type="dxa"/>
            <w:vAlign w:val="center"/>
          </w:tcPr>
          <w:p w14:paraId="12F049E6"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274FACE3" w14:textId="77777777" w:rsidR="00B84B9B" w:rsidRPr="0074699E" w:rsidRDefault="00B84B9B" w:rsidP="00B84B9B">
            <w:pPr>
              <w:pStyle w:val="Default"/>
              <w:jc w:val="center"/>
              <w:rPr>
                <w:sz w:val="20"/>
                <w:szCs w:val="20"/>
              </w:rPr>
            </w:pPr>
            <w:r w:rsidRPr="0074699E">
              <w:rPr>
                <w:sz w:val="20"/>
                <w:szCs w:val="20"/>
              </w:rPr>
              <w:t>1.2</w:t>
            </w:r>
          </w:p>
        </w:tc>
        <w:tc>
          <w:tcPr>
            <w:tcW w:w="936" w:type="dxa"/>
            <w:vAlign w:val="center"/>
          </w:tcPr>
          <w:p w14:paraId="36A83A03"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6EC64BBF" w14:textId="77777777" w:rsidR="00B84B9B" w:rsidRPr="0074699E" w:rsidRDefault="00B84B9B" w:rsidP="00B84B9B">
            <w:pPr>
              <w:pStyle w:val="Default"/>
              <w:jc w:val="center"/>
              <w:rPr>
                <w:sz w:val="20"/>
                <w:szCs w:val="20"/>
              </w:rPr>
            </w:pPr>
            <w:r w:rsidRPr="0074699E">
              <w:rPr>
                <w:sz w:val="20"/>
                <w:szCs w:val="20"/>
              </w:rPr>
              <w:t>67</w:t>
            </w:r>
          </w:p>
        </w:tc>
      </w:tr>
      <w:tr w:rsidR="00B84B9B" w:rsidRPr="0074699E" w14:paraId="2B0AB712" w14:textId="77777777" w:rsidTr="0039789A">
        <w:trPr>
          <w:trHeight w:val="284"/>
        </w:trPr>
        <w:tc>
          <w:tcPr>
            <w:tcW w:w="1227" w:type="dxa"/>
            <w:vAlign w:val="center"/>
          </w:tcPr>
          <w:p w14:paraId="76D2E7E1" w14:textId="77777777" w:rsidR="00B84B9B" w:rsidRPr="0074699E" w:rsidRDefault="00B84B9B" w:rsidP="00B84B9B">
            <w:pPr>
              <w:pStyle w:val="Default"/>
              <w:jc w:val="center"/>
              <w:rPr>
                <w:sz w:val="20"/>
                <w:szCs w:val="20"/>
              </w:rPr>
            </w:pPr>
            <w:r w:rsidRPr="0074699E">
              <w:rPr>
                <w:sz w:val="20"/>
                <w:szCs w:val="20"/>
              </w:rPr>
              <w:t>22000</w:t>
            </w:r>
          </w:p>
        </w:tc>
        <w:tc>
          <w:tcPr>
            <w:tcW w:w="1226" w:type="dxa"/>
            <w:vAlign w:val="center"/>
          </w:tcPr>
          <w:p w14:paraId="14169216" w14:textId="77777777" w:rsidR="00B84B9B" w:rsidRPr="0074699E" w:rsidRDefault="00B84B9B" w:rsidP="00B84B9B">
            <w:pPr>
              <w:pStyle w:val="Default"/>
              <w:jc w:val="center"/>
              <w:rPr>
                <w:sz w:val="20"/>
                <w:szCs w:val="20"/>
              </w:rPr>
            </w:pPr>
            <w:r w:rsidRPr="0074699E">
              <w:rPr>
                <w:sz w:val="20"/>
                <w:szCs w:val="20"/>
              </w:rPr>
              <w:t>10, 20</w:t>
            </w:r>
          </w:p>
        </w:tc>
        <w:tc>
          <w:tcPr>
            <w:tcW w:w="1383" w:type="dxa"/>
            <w:vAlign w:val="center"/>
          </w:tcPr>
          <w:p w14:paraId="40EF0679"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2CD81771" w14:textId="77777777" w:rsidR="00B84B9B" w:rsidRPr="0074699E" w:rsidRDefault="00B84B9B" w:rsidP="00B84B9B">
            <w:pPr>
              <w:pStyle w:val="Default"/>
              <w:jc w:val="center"/>
              <w:rPr>
                <w:sz w:val="20"/>
                <w:szCs w:val="20"/>
              </w:rPr>
            </w:pPr>
            <w:r w:rsidRPr="0074699E">
              <w:rPr>
                <w:sz w:val="20"/>
                <w:szCs w:val="20"/>
              </w:rPr>
              <w:t>79</w:t>
            </w:r>
          </w:p>
        </w:tc>
        <w:tc>
          <w:tcPr>
            <w:tcW w:w="547" w:type="dxa"/>
            <w:vAlign w:val="center"/>
          </w:tcPr>
          <w:p w14:paraId="79080877" w14:textId="77777777" w:rsidR="00B84B9B" w:rsidRPr="0074699E" w:rsidRDefault="00B84B9B" w:rsidP="00B84B9B">
            <w:pPr>
              <w:pStyle w:val="Default"/>
              <w:jc w:val="center"/>
              <w:rPr>
                <w:sz w:val="20"/>
                <w:szCs w:val="20"/>
              </w:rPr>
            </w:pPr>
            <w:r w:rsidRPr="0074699E">
              <w:rPr>
                <w:sz w:val="20"/>
                <w:szCs w:val="20"/>
              </w:rPr>
              <w:t>45</w:t>
            </w:r>
          </w:p>
        </w:tc>
        <w:tc>
          <w:tcPr>
            <w:tcW w:w="547" w:type="dxa"/>
            <w:vAlign w:val="center"/>
          </w:tcPr>
          <w:p w14:paraId="4439A2D5"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7228AAE7" w14:textId="77777777" w:rsidR="00B84B9B" w:rsidRPr="0074699E" w:rsidRDefault="00B84B9B" w:rsidP="00B84B9B">
            <w:pPr>
              <w:pStyle w:val="Default"/>
              <w:jc w:val="center"/>
              <w:rPr>
                <w:sz w:val="20"/>
                <w:szCs w:val="20"/>
              </w:rPr>
            </w:pPr>
            <w:r w:rsidRPr="0074699E">
              <w:rPr>
                <w:sz w:val="20"/>
                <w:szCs w:val="20"/>
              </w:rPr>
              <w:t>1.2</w:t>
            </w:r>
          </w:p>
        </w:tc>
        <w:tc>
          <w:tcPr>
            <w:tcW w:w="936" w:type="dxa"/>
            <w:vAlign w:val="center"/>
          </w:tcPr>
          <w:p w14:paraId="1D3164D8"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0AF66EF0" w14:textId="77777777" w:rsidR="00B84B9B" w:rsidRPr="0074699E" w:rsidRDefault="00B84B9B" w:rsidP="00B84B9B">
            <w:pPr>
              <w:pStyle w:val="Default"/>
              <w:jc w:val="center"/>
              <w:rPr>
                <w:sz w:val="20"/>
                <w:szCs w:val="20"/>
              </w:rPr>
            </w:pPr>
            <w:r w:rsidRPr="0074699E">
              <w:rPr>
                <w:sz w:val="20"/>
                <w:szCs w:val="20"/>
              </w:rPr>
              <w:t>67</w:t>
            </w:r>
          </w:p>
        </w:tc>
      </w:tr>
      <w:tr w:rsidR="00B84B9B" w:rsidRPr="0074699E" w14:paraId="4CCA93C2" w14:textId="77777777" w:rsidTr="0039789A">
        <w:trPr>
          <w:trHeight w:val="284"/>
        </w:trPr>
        <w:tc>
          <w:tcPr>
            <w:tcW w:w="1227" w:type="dxa"/>
            <w:vAlign w:val="center"/>
          </w:tcPr>
          <w:p w14:paraId="551DE4C3" w14:textId="77777777" w:rsidR="00B84B9B" w:rsidRPr="0074699E" w:rsidRDefault="00B84B9B" w:rsidP="00B84B9B">
            <w:pPr>
              <w:pStyle w:val="Default"/>
              <w:jc w:val="center"/>
              <w:rPr>
                <w:sz w:val="20"/>
                <w:szCs w:val="20"/>
              </w:rPr>
            </w:pPr>
            <w:r w:rsidRPr="0074699E">
              <w:rPr>
                <w:sz w:val="20"/>
                <w:szCs w:val="20"/>
              </w:rPr>
              <w:t>27000</w:t>
            </w:r>
          </w:p>
        </w:tc>
        <w:tc>
          <w:tcPr>
            <w:tcW w:w="1226" w:type="dxa"/>
            <w:vAlign w:val="center"/>
          </w:tcPr>
          <w:p w14:paraId="76DDE1A8"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3926DB8C"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22C16AE5" w14:textId="77777777" w:rsidR="00B84B9B" w:rsidRPr="0074699E" w:rsidRDefault="00B84B9B" w:rsidP="00B84B9B">
            <w:pPr>
              <w:pStyle w:val="Default"/>
              <w:jc w:val="center"/>
              <w:rPr>
                <w:sz w:val="20"/>
                <w:szCs w:val="20"/>
              </w:rPr>
            </w:pPr>
            <w:r w:rsidRPr="0074699E">
              <w:rPr>
                <w:sz w:val="20"/>
                <w:szCs w:val="20"/>
              </w:rPr>
              <w:t>79</w:t>
            </w:r>
          </w:p>
        </w:tc>
        <w:tc>
          <w:tcPr>
            <w:tcW w:w="547" w:type="dxa"/>
            <w:vAlign w:val="center"/>
          </w:tcPr>
          <w:p w14:paraId="712E8F48" w14:textId="77777777" w:rsidR="00B84B9B" w:rsidRPr="0074699E" w:rsidRDefault="00B84B9B" w:rsidP="00B84B9B">
            <w:pPr>
              <w:pStyle w:val="Default"/>
              <w:jc w:val="center"/>
              <w:rPr>
                <w:sz w:val="20"/>
                <w:szCs w:val="20"/>
              </w:rPr>
            </w:pPr>
            <w:r w:rsidRPr="0074699E">
              <w:rPr>
                <w:sz w:val="20"/>
                <w:szCs w:val="20"/>
              </w:rPr>
              <w:t>47</w:t>
            </w:r>
          </w:p>
        </w:tc>
        <w:tc>
          <w:tcPr>
            <w:tcW w:w="547" w:type="dxa"/>
            <w:vAlign w:val="center"/>
          </w:tcPr>
          <w:p w14:paraId="223BB0EC" w14:textId="77777777" w:rsidR="00B84B9B" w:rsidRPr="0074699E" w:rsidRDefault="00B84B9B" w:rsidP="00B84B9B">
            <w:pPr>
              <w:pStyle w:val="Default"/>
              <w:jc w:val="center"/>
              <w:rPr>
                <w:sz w:val="20"/>
                <w:szCs w:val="20"/>
              </w:rPr>
            </w:pPr>
            <w:r w:rsidRPr="0074699E">
              <w:rPr>
                <w:sz w:val="20"/>
                <w:szCs w:val="20"/>
              </w:rPr>
              <w:t>10</w:t>
            </w:r>
          </w:p>
        </w:tc>
        <w:tc>
          <w:tcPr>
            <w:tcW w:w="1364" w:type="dxa"/>
            <w:vAlign w:val="center"/>
          </w:tcPr>
          <w:p w14:paraId="66FF19A2" w14:textId="77777777" w:rsidR="00B84B9B" w:rsidRPr="0074699E" w:rsidRDefault="00B84B9B" w:rsidP="00B84B9B">
            <w:pPr>
              <w:pStyle w:val="Default"/>
              <w:jc w:val="center"/>
              <w:rPr>
                <w:sz w:val="20"/>
                <w:szCs w:val="20"/>
              </w:rPr>
            </w:pPr>
            <w:r w:rsidRPr="0074699E">
              <w:rPr>
                <w:sz w:val="20"/>
                <w:szCs w:val="20"/>
              </w:rPr>
              <w:t>1.2</w:t>
            </w:r>
          </w:p>
        </w:tc>
        <w:tc>
          <w:tcPr>
            <w:tcW w:w="936" w:type="dxa"/>
            <w:vAlign w:val="center"/>
          </w:tcPr>
          <w:p w14:paraId="63875C20"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5AE636A1" w14:textId="77777777" w:rsidR="00B84B9B" w:rsidRPr="0074699E" w:rsidRDefault="00B84B9B" w:rsidP="00B84B9B">
            <w:pPr>
              <w:pStyle w:val="Default"/>
              <w:jc w:val="center"/>
              <w:rPr>
                <w:sz w:val="20"/>
                <w:szCs w:val="20"/>
              </w:rPr>
            </w:pPr>
            <w:r w:rsidRPr="0074699E">
              <w:rPr>
                <w:sz w:val="20"/>
                <w:szCs w:val="20"/>
              </w:rPr>
              <w:t>85</w:t>
            </w:r>
          </w:p>
        </w:tc>
      </w:tr>
      <w:tr w:rsidR="00B84B9B" w:rsidRPr="0074699E" w14:paraId="50F74BFD" w14:textId="77777777" w:rsidTr="0039789A">
        <w:trPr>
          <w:trHeight w:val="284"/>
        </w:trPr>
        <w:tc>
          <w:tcPr>
            <w:tcW w:w="1227" w:type="dxa"/>
            <w:vAlign w:val="center"/>
          </w:tcPr>
          <w:p w14:paraId="12934814" w14:textId="77777777" w:rsidR="00B84B9B" w:rsidRPr="0074699E" w:rsidRDefault="00B84B9B" w:rsidP="00B84B9B">
            <w:pPr>
              <w:pStyle w:val="Default"/>
              <w:jc w:val="center"/>
              <w:rPr>
                <w:sz w:val="20"/>
                <w:szCs w:val="20"/>
              </w:rPr>
            </w:pPr>
            <w:r w:rsidRPr="0074699E">
              <w:rPr>
                <w:sz w:val="20"/>
                <w:szCs w:val="20"/>
              </w:rPr>
              <w:t>33000</w:t>
            </w:r>
          </w:p>
        </w:tc>
        <w:tc>
          <w:tcPr>
            <w:tcW w:w="1226" w:type="dxa"/>
            <w:vAlign w:val="center"/>
          </w:tcPr>
          <w:p w14:paraId="3740EF7F" w14:textId="77777777" w:rsidR="00B84B9B" w:rsidRPr="0074699E" w:rsidRDefault="00B84B9B" w:rsidP="00B84B9B">
            <w:pPr>
              <w:pStyle w:val="Default"/>
              <w:jc w:val="center"/>
              <w:rPr>
                <w:sz w:val="20"/>
                <w:szCs w:val="20"/>
              </w:rPr>
            </w:pPr>
            <w:r w:rsidRPr="0074699E">
              <w:rPr>
                <w:sz w:val="20"/>
                <w:szCs w:val="20"/>
              </w:rPr>
              <w:t>10, 20</w:t>
            </w:r>
          </w:p>
        </w:tc>
        <w:tc>
          <w:tcPr>
            <w:tcW w:w="1383" w:type="dxa"/>
            <w:vAlign w:val="center"/>
          </w:tcPr>
          <w:p w14:paraId="5130B8DF"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553125C4" w14:textId="77777777" w:rsidR="00B84B9B" w:rsidRPr="0074699E" w:rsidRDefault="00B84B9B" w:rsidP="00B84B9B">
            <w:pPr>
              <w:pStyle w:val="Default"/>
              <w:jc w:val="center"/>
              <w:rPr>
                <w:sz w:val="20"/>
                <w:szCs w:val="20"/>
              </w:rPr>
            </w:pPr>
            <w:r w:rsidRPr="0074699E">
              <w:rPr>
                <w:sz w:val="20"/>
                <w:szCs w:val="20"/>
              </w:rPr>
              <w:t>79</w:t>
            </w:r>
          </w:p>
        </w:tc>
        <w:tc>
          <w:tcPr>
            <w:tcW w:w="547" w:type="dxa"/>
            <w:vAlign w:val="center"/>
          </w:tcPr>
          <w:p w14:paraId="5982B97A" w14:textId="77777777" w:rsidR="00B84B9B" w:rsidRPr="0074699E" w:rsidRDefault="00B84B9B" w:rsidP="00B84B9B">
            <w:pPr>
              <w:pStyle w:val="Default"/>
              <w:jc w:val="center"/>
              <w:rPr>
                <w:sz w:val="20"/>
                <w:szCs w:val="20"/>
              </w:rPr>
            </w:pPr>
            <w:r w:rsidRPr="0074699E">
              <w:rPr>
                <w:sz w:val="20"/>
                <w:szCs w:val="20"/>
              </w:rPr>
              <w:t>47</w:t>
            </w:r>
          </w:p>
        </w:tc>
        <w:tc>
          <w:tcPr>
            <w:tcW w:w="547" w:type="dxa"/>
            <w:vAlign w:val="center"/>
          </w:tcPr>
          <w:p w14:paraId="07125F08" w14:textId="77777777" w:rsidR="00B84B9B" w:rsidRPr="0074699E" w:rsidRDefault="00B84B9B" w:rsidP="00B84B9B">
            <w:pPr>
              <w:pStyle w:val="Default"/>
              <w:jc w:val="center"/>
              <w:rPr>
                <w:sz w:val="20"/>
                <w:szCs w:val="20"/>
              </w:rPr>
            </w:pPr>
            <w:r w:rsidRPr="0074699E">
              <w:rPr>
                <w:sz w:val="20"/>
                <w:szCs w:val="20"/>
              </w:rPr>
              <w:t>10</w:t>
            </w:r>
          </w:p>
        </w:tc>
        <w:tc>
          <w:tcPr>
            <w:tcW w:w="1364" w:type="dxa"/>
            <w:vAlign w:val="center"/>
          </w:tcPr>
          <w:p w14:paraId="66D463FC" w14:textId="77777777" w:rsidR="00B84B9B" w:rsidRPr="0074699E" w:rsidRDefault="00B84B9B" w:rsidP="00B84B9B">
            <w:pPr>
              <w:pStyle w:val="Default"/>
              <w:jc w:val="center"/>
              <w:rPr>
                <w:sz w:val="20"/>
                <w:szCs w:val="20"/>
              </w:rPr>
            </w:pPr>
            <w:r w:rsidRPr="0074699E">
              <w:rPr>
                <w:sz w:val="20"/>
                <w:szCs w:val="20"/>
              </w:rPr>
              <w:t>1.2</w:t>
            </w:r>
          </w:p>
        </w:tc>
        <w:tc>
          <w:tcPr>
            <w:tcW w:w="936" w:type="dxa"/>
            <w:vAlign w:val="center"/>
          </w:tcPr>
          <w:p w14:paraId="7D0CAF95"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6AB8DCB0" w14:textId="77777777" w:rsidR="00B84B9B" w:rsidRPr="0074699E" w:rsidRDefault="00B84B9B" w:rsidP="00B84B9B">
            <w:pPr>
              <w:pStyle w:val="Default"/>
              <w:jc w:val="center"/>
              <w:rPr>
                <w:sz w:val="20"/>
                <w:szCs w:val="20"/>
              </w:rPr>
            </w:pPr>
            <w:r w:rsidRPr="0074699E">
              <w:rPr>
                <w:sz w:val="20"/>
                <w:szCs w:val="20"/>
              </w:rPr>
              <w:t>85</w:t>
            </w:r>
          </w:p>
        </w:tc>
      </w:tr>
      <w:tr w:rsidR="00B84B9B" w:rsidRPr="0074699E" w14:paraId="7250FF96" w14:textId="77777777" w:rsidTr="0039789A">
        <w:trPr>
          <w:trHeight w:val="284"/>
        </w:trPr>
        <w:tc>
          <w:tcPr>
            <w:tcW w:w="1227" w:type="dxa"/>
            <w:vAlign w:val="center"/>
          </w:tcPr>
          <w:p w14:paraId="3A2B1302" w14:textId="77777777" w:rsidR="00B84B9B" w:rsidRPr="0074699E" w:rsidRDefault="00B84B9B" w:rsidP="00B84B9B">
            <w:pPr>
              <w:pStyle w:val="Default"/>
              <w:jc w:val="center"/>
              <w:rPr>
                <w:sz w:val="20"/>
                <w:szCs w:val="20"/>
              </w:rPr>
            </w:pPr>
            <w:r w:rsidRPr="0074699E">
              <w:rPr>
                <w:sz w:val="20"/>
                <w:szCs w:val="20"/>
              </w:rPr>
              <w:lastRenderedPageBreak/>
              <w:t>39000</w:t>
            </w:r>
          </w:p>
        </w:tc>
        <w:tc>
          <w:tcPr>
            <w:tcW w:w="1226" w:type="dxa"/>
            <w:vAlign w:val="center"/>
          </w:tcPr>
          <w:p w14:paraId="2185155C"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099137E7"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231A455A" w14:textId="77777777" w:rsidR="00B84B9B" w:rsidRPr="0074699E" w:rsidRDefault="00B84B9B" w:rsidP="00B84B9B">
            <w:pPr>
              <w:pStyle w:val="Default"/>
              <w:jc w:val="center"/>
              <w:rPr>
                <w:sz w:val="20"/>
                <w:szCs w:val="20"/>
              </w:rPr>
            </w:pPr>
            <w:r w:rsidRPr="0074699E">
              <w:rPr>
                <w:sz w:val="20"/>
                <w:szCs w:val="20"/>
              </w:rPr>
              <w:t>105</w:t>
            </w:r>
          </w:p>
        </w:tc>
        <w:tc>
          <w:tcPr>
            <w:tcW w:w="547" w:type="dxa"/>
            <w:vAlign w:val="center"/>
          </w:tcPr>
          <w:p w14:paraId="41E35C85" w14:textId="77777777" w:rsidR="00B84B9B" w:rsidRPr="0074699E" w:rsidRDefault="00B84B9B" w:rsidP="00B84B9B">
            <w:pPr>
              <w:pStyle w:val="Default"/>
              <w:jc w:val="center"/>
              <w:rPr>
                <w:sz w:val="20"/>
                <w:szCs w:val="20"/>
              </w:rPr>
            </w:pPr>
            <w:r w:rsidRPr="0074699E">
              <w:rPr>
                <w:sz w:val="20"/>
                <w:szCs w:val="20"/>
              </w:rPr>
              <w:t>47</w:t>
            </w:r>
          </w:p>
        </w:tc>
        <w:tc>
          <w:tcPr>
            <w:tcW w:w="547" w:type="dxa"/>
            <w:vAlign w:val="center"/>
          </w:tcPr>
          <w:p w14:paraId="4A613774" w14:textId="77777777" w:rsidR="00B84B9B" w:rsidRPr="0074699E" w:rsidRDefault="00B84B9B" w:rsidP="00B84B9B">
            <w:pPr>
              <w:pStyle w:val="Default"/>
              <w:jc w:val="center"/>
              <w:rPr>
                <w:sz w:val="20"/>
                <w:szCs w:val="20"/>
              </w:rPr>
            </w:pPr>
            <w:r w:rsidRPr="0074699E">
              <w:rPr>
                <w:sz w:val="20"/>
                <w:szCs w:val="20"/>
              </w:rPr>
              <w:t>10</w:t>
            </w:r>
          </w:p>
        </w:tc>
        <w:tc>
          <w:tcPr>
            <w:tcW w:w="1364" w:type="dxa"/>
            <w:vAlign w:val="center"/>
          </w:tcPr>
          <w:p w14:paraId="0E992E84" w14:textId="77777777" w:rsidR="00B84B9B" w:rsidRPr="0074699E" w:rsidRDefault="00B84B9B" w:rsidP="00B84B9B">
            <w:pPr>
              <w:pStyle w:val="Default"/>
              <w:jc w:val="center"/>
              <w:rPr>
                <w:sz w:val="20"/>
                <w:szCs w:val="20"/>
              </w:rPr>
            </w:pPr>
            <w:r w:rsidRPr="0074699E">
              <w:rPr>
                <w:sz w:val="20"/>
                <w:szCs w:val="20"/>
              </w:rPr>
              <w:t>1.2</w:t>
            </w:r>
          </w:p>
        </w:tc>
        <w:tc>
          <w:tcPr>
            <w:tcW w:w="936" w:type="dxa"/>
            <w:vAlign w:val="center"/>
          </w:tcPr>
          <w:p w14:paraId="259A3B79"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28E8494E" w14:textId="77777777" w:rsidR="00B84B9B" w:rsidRPr="0074699E" w:rsidRDefault="00B84B9B" w:rsidP="00B84B9B">
            <w:pPr>
              <w:pStyle w:val="Default"/>
              <w:jc w:val="center"/>
              <w:rPr>
                <w:sz w:val="20"/>
                <w:szCs w:val="20"/>
              </w:rPr>
            </w:pPr>
            <w:r w:rsidRPr="0074699E">
              <w:rPr>
                <w:sz w:val="20"/>
                <w:szCs w:val="20"/>
              </w:rPr>
              <w:t>115</w:t>
            </w:r>
          </w:p>
        </w:tc>
      </w:tr>
      <w:tr w:rsidR="00B84B9B" w:rsidRPr="0074699E" w14:paraId="12908965" w14:textId="77777777" w:rsidTr="0039789A">
        <w:trPr>
          <w:trHeight w:val="284"/>
        </w:trPr>
        <w:tc>
          <w:tcPr>
            <w:tcW w:w="1227" w:type="dxa"/>
            <w:vAlign w:val="center"/>
          </w:tcPr>
          <w:p w14:paraId="286A1DEC" w14:textId="77777777" w:rsidR="00B84B9B" w:rsidRPr="0074699E" w:rsidRDefault="00B84B9B" w:rsidP="00B84B9B">
            <w:pPr>
              <w:pStyle w:val="Default"/>
              <w:jc w:val="center"/>
              <w:rPr>
                <w:sz w:val="20"/>
                <w:szCs w:val="20"/>
              </w:rPr>
            </w:pPr>
            <w:r w:rsidRPr="0074699E">
              <w:rPr>
                <w:sz w:val="20"/>
                <w:szCs w:val="20"/>
              </w:rPr>
              <w:t>47000</w:t>
            </w:r>
          </w:p>
        </w:tc>
        <w:tc>
          <w:tcPr>
            <w:tcW w:w="1226" w:type="dxa"/>
            <w:vAlign w:val="center"/>
          </w:tcPr>
          <w:p w14:paraId="0A0AA71A" w14:textId="77777777" w:rsidR="00B84B9B" w:rsidRPr="0074699E" w:rsidRDefault="00B84B9B" w:rsidP="00B84B9B">
            <w:pPr>
              <w:pStyle w:val="Default"/>
              <w:jc w:val="center"/>
              <w:rPr>
                <w:sz w:val="20"/>
                <w:szCs w:val="20"/>
              </w:rPr>
            </w:pPr>
            <w:r w:rsidRPr="0074699E">
              <w:rPr>
                <w:sz w:val="20"/>
                <w:szCs w:val="20"/>
              </w:rPr>
              <w:t>10, 20</w:t>
            </w:r>
          </w:p>
        </w:tc>
        <w:tc>
          <w:tcPr>
            <w:tcW w:w="1383" w:type="dxa"/>
            <w:vAlign w:val="center"/>
          </w:tcPr>
          <w:p w14:paraId="55B9450B" w14:textId="77777777" w:rsidR="00B84B9B" w:rsidRPr="0074699E" w:rsidRDefault="00B84B9B" w:rsidP="00B84B9B">
            <w:pPr>
              <w:pStyle w:val="Default"/>
              <w:jc w:val="center"/>
              <w:rPr>
                <w:sz w:val="20"/>
                <w:szCs w:val="20"/>
              </w:rPr>
            </w:pPr>
            <w:r w:rsidRPr="0074699E">
              <w:rPr>
                <w:sz w:val="20"/>
                <w:szCs w:val="20"/>
              </w:rPr>
              <w:t>12500</w:t>
            </w:r>
          </w:p>
        </w:tc>
        <w:tc>
          <w:tcPr>
            <w:tcW w:w="547" w:type="dxa"/>
            <w:vAlign w:val="center"/>
          </w:tcPr>
          <w:p w14:paraId="3F9AA477" w14:textId="77777777" w:rsidR="00B84B9B" w:rsidRPr="0074699E" w:rsidRDefault="00B84B9B" w:rsidP="00B84B9B">
            <w:pPr>
              <w:pStyle w:val="Default"/>
              <w:jc w:val="center"/>
              <w:rPr>
                <w:sz w:val="20"/>
                <w:szCs w:val="20"/>
              </w:rPr>
            </w:pPr>
            <w:r w:rsidRPr="0074699E">
              <w:rPr>
                <w:sz w:val="20"/>
                <w:szCs w:val="20"/>
              </w:rPr>
              <w:t>105</w:t>
            </w:r>
          </w:p>
        </w:tc>
        <w:tc>
          <w:tcPr>
            <w:tcW w:w="547" w:type="dxa"/>
            <w:vAlign w:val="center"/>
          </w:tcPr>
          <w:p w14:paraId="2AA45188" w14:textId="77777777" w:rsidR="00B84B9B" w:rsidRPr="0074699E" w:rsidRDefault="00B84B9B" w:rsidP="00B84B9B">
            <w:pPr>
              <w:pStyle w:val="Default"/>
              <w:jc w:val="center"/>
              <w:rPr>
                <w:sz w:val="20"/>
                <w:szCs w:val="20"/>
              </w:rPr>
            </w:pPr>
            <w:r w:rsidRPr="0074699E">
              <w:rPr>
                <w:sz w:val="20"/>
                <w:szCs w:val="20"/>
              </w:rPr>
              <w:t>47</w:t>
            </w:r>
          </w:p>
        </w:tc>
        <w:tc>
          <w:tcPr>
            <w:tcW w:w="547" w:type="dxa"/>
            <w:vAlign w:val="center"/>
          </w:tcPr>
          <w:p w14:paraId="7CD8A23F" w14:textId="77777777" w:rsidR="00B84B9B" w:rsidRPr="0074699E" w:rsidRDefault="00B84B9B" w:rsidP="00B84B9B">
            <w:pPr>
              <w:pStyle w:val="Default"/>
              <w:jc w:val="center"/>
              <w:rPr>
                <w:sz w:val="20"/>
                <w:szCs w:val="20"/>
              </w:rPr>
            </w:pPr>
            <w:r w:rsidRPr="0074699E">
              <w:rPr>
                <w:sz w:val="20"/>
                <w:szCs w:val="20"/>
              </w:rPr>
              <w:t>10</w:t>
            </w:r>
          </w:p>
        </w:tc>
        <w:tc>
          <w:tcPr>
            <w:tcW w:w="1364" w:type="dxa"/>
            <w:vAlign w:val="center"/>
          </w:tcPr>
          <w:p w14:paraId="1DD554E8" w14:textId="77777777" w:rsidR="00B84B9B" w:rsidRPr="0074699E" w:rsidRDefault="00B84B9B" w:rsidP="00B84B9B">
            <w:pPr>
              <w:pStyle w:val="Default"/>
              <w:jc w:val="center"/>
              <w:rPr>
                <w:sz w:val="20"/>
                <w:szCs w:val="20"/>
              </w:rPr>
            </w:pPr>
            <w:r w:rsidRPr="0074699E">
              <w:rPr>
                <w:sz w:val="20"/>
                <w:szCs w:val="20"/>
              </w:rPr>
              <w:t>1.2</w:t>
            </w:r>
          </w:p>
        </w:tc>
        <w:tc>
          <w:tcPr>
            <w:tcW w:w="936" w:type="dxa"/>
            <w:vAlign w:val="center"/>
          </w:tcPr>
          <w:p w14:paraId="1C27123D"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21F36C5A" w14:textId="77777777" w:rsidR="00B84B9B" w:rsidRPr="0074699E" w:rsidRDefault="00B84B9B" w:rsidP="00B84B9B">
            <w:pPr>
              <w:pStyle w:val="Default"/>
              <w:jc w:val="center"/>
              <w:rPr>
                <w:sz w:val="20"/>
                <w:szCs w:val="20"/>
              </w:rPr>
            </w:pPr>
            <w:r w:rsidRPr="0074699E">
              <w:rPr>
                <w:sz w:val="20"/>
                <w:szCs w:val="20"/>
              </w:rPr>
              <w:t>115</w:t>
            </w:r>
          </w:p>
        </w:tc>
      </w:tr>
      <w:tr w:rsidR="00B84B9B" w:rsidRPr="0074699E" w14:paraId="76E9E526" w14:textId="77777777" w:rsidTr="0039789A">
        <w:trPr>
          <w:trHeight w:val="284"/>
        </w:trPr>
        <w:tc>
          <w:tcPr>
            <w:tcW w:w="1227" w:type="dxa"/>
            <w:tcBorders>
              <w:bottom w:val="single" w:sz="4" w:space="0" w:color="auto"/>
            </w:tcBorders>
            <w:vAlign w:val="center"/>
          </w:tcPr>
          <w:p w14:paraId="4DF3B338" w14:textId="77777777" w:rsidR="00B84B9B" w:rsidRPr="0074699E" w:rsidRDefault="00B84B9B" w:rsidP="00B84B9B">
            <w:pPr>
              <w:pStyle w:val="Default"/>
              <w:jc w:val="center"/>
              <w:rPr>
                <w:sz w:val="20"/>
                <w:szCs w:val="20"/>
              </w:rPr>
            </w:pPr>
            <w:r w:rsidRPr="0074699E">
              <w:rPr>
                <w:sz w:val="20"/>
                <w:szCs w:val="20"/>
              </w:rPr>
              <w:t>56000</w:t>
            </w:r>
          </w:p>
        </w:tc>
        <w:tc>
          <w:tcPr>
            <w:tcW w:w="1226" w:type="dxa"/>
            <w:tcBorders>
              <w:bottom w:val="single" w:sz="4" w:space="0" w:color="auto"/>
            </w:tcBorders>
            <w:vAlign w:val="center"/>
          </w:tcPr>
          <w:p w14:paraId="192F48C8" w14:textId="77777777" w:rsidR="00B84B9B" w:rsidRPr="0074699E" w:rsidRDefault="00B84B9B" w:rsidP="00B84B9B">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4607E78A" w14:textId="77777777" w:rsidR="00B84B9B" w:rsidRPr="0074699E" w:rsidRDefault="00B84B9B" w:rsidP="00B84B9B">
            <w:pPr>
              <w:pStyle w:val="Default"/>
              <w:jc w:val="center"/>
              <w:rPr>
                <w:sz w:val="20"/>
                <w:szCs w:val="20"/>
              </w:rPr>
            </w:pPr>
            <w:r w:rsidRPr="0074699E">
              <w:rPr>
                <w:sz w:val="20"/>
                <w:szCs w:val="20"/>
              </w:rPr>
              <w:t>12500</w:t>
            </w:r>
          </w:p>
        </w:tc>
        <w:tc>
          <w:tcPr>
            <w:tcW w:w="547" w:type="dxa"/>
            <w:tcBorders>
              <w:bottom w:val="single" w:sz="4" w:space="0" w:color="auto"/>
            </w:tcBorders>
            <w:vAlign w:val="center"/>
          </w:tcPr>
          <w:p w14:paraId="384A6C87" w14:textId="77777777" w:rsidR="00B84B9B" w:rsidRPr="0074699E" w:rsidRDefault="00B84B9B" w:rsidP="00B84B9B">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1A325741" w14:textId="77777777" w:rsidR="00B84B9B" w:rsidRPr="0074699E" w:rsidRDefault="00B84B9B" w:rsidP="00B84B9B">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184A14C9" w14:textId="77777777" w:rsidR="00B84B9B" w:rsidRPr="0074699E" w:rsidRDefault="00B84B9B" w:rsidP="00B84B9B">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6D0C1106" w14:textId="77777777" w:rsidR="00B84B9B" w:rsidRPr="0074699E" w:rsidRDefault="00B84B9B" w:rsidP="00B84B9B">
            <w:pPr>
              <w:pStyle w:val="Default"/>
              <w:jc w:val="center"/>
              <w:rPr>
                <w:sz w:val="20"/>
                <w:szCs w:val="20"/>
              </w:rPr>
            </w:pPr>
            <w:r w:rsidRPr="0074699E">
              <w:rPr>
                <w:sz w:val="20"/>
                <w:szCs w:val="20"/>
              </w:rPr>
              <w:t>1.2</w:t>
            </w:r>
          </w:p>
        </w:tc>
        <w:tc>
          <w:tcPr>
            <w:tcW w:w="936" w:type="dxa"/>
            <w:vAlign w:val="center"/>
          </w:tcPr>
          <w:p w14:paraId="02F60141" w14:textId="77777777" w:rsidR="00B84B9B" w:rsidRPr="0074699E" w:rsidRDefault="00B84B9B" w:rsidP="00B84B9B">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329AC7A5" w14:textId="77777777" w:rsidR="00B84B9B" w:rsidRPr="0074699E" w:rsidRDefault="00B84B9B" w:rsidP="00B84B9B">
            <w:pPr>
              <w:pStyle w:val="Default"/>
              <w:jc w:val="center"/>
              <w:rPr>
                <w:sz w:val="20"/>
                <w:szCs w:val="20"/>
              </w:rPr>
            </w:pPr>
            <w:r w:rsidRPr="0074699E">
              <w:rPr>
                <w:sz w:val="20"/>
                <w:szCs w:val="20"/>
              </w:rPr>
              <w:t>175</w:t>
            </w:r>
          </w:p>
        </w:tc>
      </w:tr>
      <w:tr w:rsidR="00B84B9B" w:rsidRPr="0074699E" w14:paraId="18706224" w14:textId="77777777" w:rsidTr="00631F7D">
        <w:trPr>
          <w:trHeight w:val="284"/>
        </w:trPr>
        <w:tc>
          <w:tcPr>
            <w:tcW w:w="1227" w:type="dxa"/>
            <w:tcBorders>
              <w:bottom w:val="single" w:sz="18" w:space="0" w:color="auto"/>
            </w:tcBorders>
            <w:vAlign w:val="center"/>
          </w:tcPr>
          <w:p w14:paraId="0608DC58" w14:textId="77777777" w:rsidR="00B84B9B" w:rsidRPr="0074699E" w:rsidRDefault="00B84B9B" w:rsidP="00B84B9B">
            <w:pPr>
              <w:pStyle w:val="Default"/>
              <w:jc w:val="center"/>
              <w:rPr>
                <w:sz w:val="20"/>
                <w:szCs w:val="20"/>
              </w:rPr>
            </w:pPr>
            <w:r w:rsidRPr="0074699E">
              <w:rPr>
                <w:sz w:val="20"/>
                <w:szCs w:val="20"/>
              </w:rPr>
              <w:t>68000</w:t>
            </w:r>
          </w:p>
        </w:tc>
        <w:tc>
          <w:tcPr>
            <w:tcW w:w="1226" w:type="dxa"/>
            <w:tcBorders>
              <w:bottom w:val="single" w:sz="18" w:space="0" w:color="auto"/>
            </w:tcBorders>
            <w:vAlign w:val="center"/>
          </w:tcPr>
          <w:p w14:paraId="1CF9C110" w14:textId="77777777" w:rsidR="00B84B9B" w:rsidRPr="0074699E" w:rsidRDefault="00B84B9B" w:rsidP="00B84B9B">
            <w:pPr>
              <w:pStyle w:val="Default"/>
              <w:jc w:val="center"/>
              <w:rPr>
                <w:sz w:val="20"/>
                <w:szCs w:val="20"/>
              </w:rPr>
            </w:pPr>
            <w:r w:rsidRPr="0074699E">
              <w:rPr>
                <w:sz w:val="20"/>
                <w:szCs w:val="20"/>
              </w:rPr>
              <w:t>10, 20</w:t>
            </w:r>
          </w:p>
        </w:tc>
        <w:tc>
          <w:tcPr>
            <w:tcW w:w="1383" w:type="dxa"/>
            <w:tcBorders>
              <w:bottom w:val="single" w:sz="18" w:space="0" w:color="auto"/>
            </w:tcBorders>
            <w:vAlign w:val="center"/>
          </w:tcPr>
          <w:p w14:paraId="347032EB" w14:textId="77777777" w:rsidR="00B84B9B" w:rsidRPr="0074699E" w:rsidRDefault="00B84B9B" w:rsidP="00B84B9B">
            <w:pPr>
              <w:pStyle w:val="Default"/>
              <w:jc w:val="center"/>
              <w:rPr>
                <w:sz w:val="20"/>
                <w:szCs w:val="20"/>
              </w:rPr>
            </w:pPr>
            <w:r w:rsidRPr="0074699E">
              <w:rPr>
                <w:sz w:val="20"/>
                <w:szCs w:val="20"/>
              </w:rPr>
              <w:t>12500</w:t>
            </w:r>
          </w:p>
        </w:tc>
        <w:tc>
          <w:tcPr>
            <w:tcW w:w="547" w:type="dxa"/>
            <w:tcBorders>
              <w:bottom w:val="single" w:sz="18" w:space="0" w:color="auto"/>
            </w:tcBorders>
            <w:vAlign w:val="center"/>
          </w:tcPr>
          <w:p w14:paraId="4F5E2C60" w14:textId="77777777" w:rsidR="00B84B9B" w:rsidRPr="0074699E" w:rsidRDefault="00B84B9B" w:rsidP="00B84B9B">
            <w:pPr>
              <w:pStyle w:val="Default"/>
              <w:jc w:val="center"/>
              <w:rPr>
                <w:sz w:val="20"/>
                <w:szCs w:val="20"/>
              </w:rPr>
            </w:pPr>
            <w:r w:rsidRPr="0074699E">
              <w:rPr>
                <w:sz w:val="20"/>
                <w:szCs w:val="20"/>
              </w:rPr>
              <w:t>105</w:t>
            </w:r>
          </w:p>
        </w:tc>
        <w:tc>
          <w:tcPr>
            <w:tcW w:w="547" w:type="dxa"/>
            <w:tcBorders>
              <w:bottom w:val="single" w:sz="18" w:space="0" w:color="auto"/>
            </w:tcBorders>
            <w:vAlign w:val="center"/>
          </w:tcPr>
          <w:p w14:paraId="6AD931E5" w14:textId="77777777" w:rsidR="00B84B9B" w:rsidRPr="0074699E" w:rsidRDefault="00B84B9B" w:rsidP="00B84B9B">
            <w:pPr>
              <w:pStyle w:val="Default"/>
              <w:jc w:val="center"/>
              <w:rPr>
                <w:sz w:val="20"/>
                <w:szCs w:val="20"/>
              </w:rPr>
            </w:pPr>
            <w:r w:rsidRPr="0074699E">
              <w:rPr>
                <w:sz w:val="20"/>
                <w:szCs w:val="20"/>
              </w:rPr>
              <w:t>50</w:t>
            </w:r>
          </w:p>
        </w:tc>
        <w:tc>
          <w:tcPr>
            <w:tcW w:w="547" w:type="dxa"/>
            <w:tcBorders>
              <w:bottom w:val="single" w:sz="18" w:space="0" w:color="auto"/>
            </w:tcBorders>
            <w:vAlign w:val="center"/>
          </w:tcPr>
          <w:p w14:paraId="295C01EC" w14:textId="77777777" w:rsidR="00B84B9B" w:rsidRPr="0074699E" w:rsidRDefault="00B84B9B" w:rsidP="00B84B9B">
            <w:pPr>
              <w:pStyle w:val="Default"/>
              <w:jc w:val="center"/>
              <w:rPr>
                <w:sz w:val="20"/>
                <w:szCs w:val="20"/>
              </w:rPr>
            </w:pPr>
            <w:r w:rsidRPr="0074699E">
              <w:rPr>
                <w:sz w:val="20"/>
                <w:szCs w:val="20"/>
              </w:rPr>
              <w:t>14</w:t>
            </w:r>
          </w:p>
        </w:tc>
        <w:tc>
          <w:tcPr>
            <w:tcW w:w="1364" w:type="dxa"/>
            <w:tcBorders>
              <w:bottom w:val="single" w:sz="18" w:space="0" w:color="auto"/>
            </w:tcBorders>
            <w:vAlign w:val="center"/>
          </w:tcPr>
          <w:p w14:paraId="49C28B95" w14:textId="77777777" w:rsidR="00B84B9B" w:rsidRPr="0074699E" w:rsidRDefault="00B84B9B" w:rsidP="00B84B9B">
            <w:pPr>
              <w:pStyle w:val="Default"/>
              <w:jc w:val="center"/>
              <w:rPr>
                <w:sz w:val="20"/>
                <w:szCs w:val="20"/>
              </w:rPr>
            </w:pPr>
            <w:r w:rsidRPr="0074699E">
              <w:rPr>
                <w:sz w:val="20"/>
                <w:szCs w:val="20"/>
              </w:rPr>
              <w:t>1.2</w:t>
            </w:r>
          </w:p>
        </w:tc>
        <w:tc>
          <w:tcPr>
            <w:tcW w:w="936" w:type="dxa"/>
            <w:tcBorders>
              <w:bottom w:val="single" w:sz="18" w:space="0" w:color="auto"/>
            </w:tcBorders>
            <w:vAlign w:val="center"/>
          </w:tcPr>
          <w:p w14:paraId="4771AC98" w14:textId="77777777" w:rsidR="00B84B9B" w:rsidRPr="0074699E" w:rsidRDefault="00B84B9B" w:rsidP="00B84B9B">
            <w:pPr>
              <w:pStyle w:val="Default"/>
              <w:jc w:val="center"/>
              <w:rPr>
                <w:sz w:val="20"/>
                <w:szCs w:val="20"/>
              </w:rPr>
            </w:pPr>
            <w:r w:rsidRPr="0074699E">
              <w:rPr>
                <w:sz w:val="20"/>
                <w:szCs w:val="20"/>
              </w:rPr>
              <w:t>A3 or A4</w:t>
            </w:r>
          </w:p>
        </w:tc>
        <w:tc>
          <w:tcPr>
            <w:tcW w:w="784" w:type="dxa"/>
            <w:tcBorders>
              <w:bottom w:val="single" w:sz="18" w:space="0" w:color="auto"/>
            </w:tcBorders>
            <w:vAlign w:val="center"/>
          </w:tcPr>
          <w:p w14:paraId="6EF71869" w14:textId="77777777" w:rsidR="00B84B9B" w:rsidRPr="0074699E" w:rsidRDefault="00B84B9B" w:rsidP="00B84B9B">
            <w:pPr>
              <w:pStyle w:val="Default"/>
              <w:jc w:val="center"/>
              <w:rPr>
                <w:sz w:val="20"/>
                <w:szCs w:val="20"/>
              </w:rPr>
            </w:pPr>
            <w:r w:rsidRPr="0074699E">
              <w:rPr>
                <w:sz w:val="20"/>
                <w:szCs w:val="20"/>
              </w:rPr>
              <w:t>175</w:t>
            </w:r>
          </w:p>
        </w:tc>
      </w:tr>
      <w:tr w:rsidR="00D52F34" w:rsidRPr="0074699E" w14:paraId="61A32C2B" w14:textId="77777777" w:rsidTr="00BF203A">
        <w:trPr>
          <w:trHeight w:val="284"/>
        </w:trPr>
        <w:tc>
          <w:tcPr>
            <w:tcW w:w="1227" w:type="dxa"/>
            <w:tcBorders>
              <w:top w:val="single" w:sz="18" w:space="0" w:color="auto"/>
            </w:tcBorders>
            <w:vAlign w:val="center"/>
          </w:tcPr>
          <w:p w14:paraId="78888D27" w14:textId="0B444E07" w:rsidR="00D52F34" w:rsidRPr="0074699E" w:rsidRDefault="00D52F34" w:rsidP="00D52F34">
            <w:pPr>
              <w:pStyle w:val="Default"/>
              <w:jc w:val="center"/>
              <w:rPr>
                <w:sz w:val="20"/>
                <w:szCs w:val="20"/>
              </w:rPr>
            </w:pPr>
            <w:r w:rsidRPr="0074699E">
              <w:rPr>
                <w:sz w:val="20"/>
                <w:szCs w:val="20"/>
              </w:rPr>
              <w:t>100</w:t>
            </w:r>
          </w:p>
        </w:tc>
        <w:tc>
          <w:tcPr>
            <w:tcW w:w="1226" w:type="dxa"/>
            <w:tcBorders>
              <w:top w:val="single" w:sz="18" w:space="0" w:color="auto"/>
            </w:tcBorders>
            <w:vAlign w:val="center"/>
          </w:tcPr>
          <w:p w14:paraId="299BFF9D" w14:textId="026D3FD4" w:rsidR="00D52F34" w:rsidRPr="0074699E" w:rsidRDefault="00D52F34" w:rsidP="00D52F34">
            <w:pPr>
              <w:pStyle w:val="Default"/>
              <w:jc w:val="center"/>
              <w:rPr>
                <w:sz w:val="20"/>
                <w:szCs w:val="20"/>
              </w:rPr>
            </w:pPr>
            <w:r w:rsidRPr="0074699E">
              <w:rPr>
                <w:sz w:val="20"/>
                <w:szCs w:val="20"/>
              </w:rPr>
              <w:t>10, 20</w:t>
            </w:r>
          </w:p>
        </w:tc>
        <w:tc>
          <w:tcPr>
            <w:tcW w:w="1383" w:type="dxa"/>
            <w:tcBorders>
              <w:top w:val="single" w:sz="18" w:space="0" w:color="auto"/>
            </w:tcBorders>
            <w:vAlign w:val="center"/>
          </w:tcPr>
          <w:p w14:paraId="60A9F9FB" w14:textId="4D794D3C" w:rsidR="00D52F34" w:rsidRPr="0074699E" w:rsidRDefault="00D52F34" w:rsidP="00D52F34">
            <w:pPr>
              <w:pStyle w:val="Default"/>
              <w:jc w:val="center"/>
              <w:rPr>
                <w:sz w:val="20"/>
                <w:szCs w:val="20"/>
              </w:rPr>
            </w:pPr>
            <w:r w:rsidRPr="0074699E">
              <w:rPr>
                <w:sz w:val="20"/>
                <w:szCs w:val="20"/>
              </w:rPr>
              <w:t>15000</w:t>
            </w:r>
          </w:p>
        </w:tc>
        <w:tc>
          <w:tcPr>
            <w:tcW w:w="547" w:type="dxa"/>
            <w:tcBorders>
              <w:top w:val="single" w:sz="18" w:space="0" w:color="auto"/>
            </w:tcBorders>
            <w:vAlign w:val="center"/>
          </w:tcPr>
          <w:p w14:paraId="73E80B1D" w14:textId="4A241AD9" w:rsidR="00D52F34" w:rsidRPr="0074699E" w:rsidRDefault="00AC2645" w:rsidP="00D52F34">
            <w:pPr>
              <w:pStyle w:val="Default"/>
              <w:jc w:val="center"/>
              <w:rPr>
                <w:sz w:val="20"/>
                <w:szCs w:val="20"/>
              </w:rPr>
            </w:pPr>
            <w:r w:rsidRPr="0074699E">
              <w:rPr>
                <w:sz w:val="20"/>
                <w:szCs w:val="20"/>
              </w:rPr>
              <w:t>25</w:t>
            </w:r>
          </w:p>
        </w:tc>
        <w:tc>
          <w:tcPr>
            <w:tcW w:w="547" w:type="dxa"/>
            <w:tcBorders>
              <w:top w:val="single" w:sz="18" w:space="0" w:color="auto"/>
            </w:tcBorders>
            <w:vAlign w:val="center"/>
          </w:tcPr>
          <w:p w14:paraId="27FF5E2F" w14:textId="787C7B09" w:rsidR="00D52F34" w:rsidRPr="0074699E" w:rsidRDefault="00AC2645" w:rsidP="00D52F34">
            <w:pPr>
              <w:pStyle w:val="Default"/>
              <w:jc w:val="center"/>
              <w:rPr>
                <w:sz w:val="20"/>
                <w:szCs w:val="20"/>
              </w:rPr>
            </w:pPr>
            <w:r w:rsidRPr="0074699E">
              <w:rPr>
                <w:sz w:val="20"/>
                <w:szCs w:val="20"/>
              </w:rPr>
              <w:t>12</w:t>
            </w:r>
          </w:p>
        </w:tc>
        <w:tc>
          <w:tcPr>
            <w:tcW w:w="547" w:type="dxa"/>
            <w:tcBorders>
              <w:top w:val="single" w:sz="18" w:space="0" w:color="auto"/>
            </w:tcBorders>
            <w:vAlign w:val="center"/>
          </w:tcPr>
          <w:p w14:paraId="0ACCF44A" w14:textId="5A88FBE2" w:rsidR="00D52F34" w:rsidRPr="0074699E" w:rsidRDefault="00AC2645" w:rsidP="00D52F3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73C46BBC" w14:textId="77E9C5B9" w:rsidR="00D52F34" w:rsidRPr="0074699E" w:rsidRDefault="00D52F34" w:rsidP="00D52F3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5165F59F" w14:textId="5E5339D9" w:rsidR="00D52F34" w:rsidRPr="0074699E" w:rsidRDefault="00D52F34" w:rsidP="00D52F34">
            <w:pPr>
              <w:pStyle w:val="Default"/>
              <w:jc w:val="center"/>
              <w:rPr>
                <w:sz w:val="20"/>
                <w:szCs w:val="20"/>
              </w:rPr>
            </w:pPr>
            <w:r w:rsidRPr="0074699E">
              <w:rPr>
                <w:sz w:val="20"/>
                <w:szCs w:val="20"/>
              </w:rPr>
              <w:t>A3 or A4</w:t>
            </w:r>
          </w:p>
        </w:tc>
        <w:tc>
          <w:tcPr>
            <w:tcW w:w="784" w:type="dxa"/>
            <w:tcBorders>
              <w:top w:val="single" w:sz="18" w:space="0" w:color="auto"/>
            </w:tcBorders>
            <w:vAlign w:val="center"/>
          </w:tcPr>
          <w:p w14:paraId="4F8CA502" w14:textId="1605AB5F" w:rsidR="00D52F34" w:rsidRPr="0074699E" w:rsidRDefault="00D648D7" w:rsidP="00D52F34">
            <w:pPr>
              <w:pStyle w:val="Default"/>
              <w:jc w:val="center"/>
              <w:rPr>
                <w:sz w:val="20"/>
                <w:szCs w:val="20"/>
              </w:rPr>
            </w:pPr>
            <w:r w:rsidRPr="0074699E">
              <w:rPr>
                <w:sz w:val="20"/>
                <w:szCs w:val="20"/>
              </w:rPr>
              <w:t>4</w:t>
            </w:r>
          </w:p>
        </w:tc>
      </w:tr>
      <w:tr w:rsidR="00D52F34" w:rsidRPr="0074699E" w14:paraId="09F3BAD1" w14:textId="77777777" w:rsidTr="00631F7D">
        <w:trPr>
          <w:trHeight w:val="284"/>
        </w:trPr>
        <w:tc>
          <w:tcPr>
            <w:tcW w:w="1227" w:type="dxa"/>
            <w:tcBorders>
              <w:top w:val="single" w:sz="4" w:space="0" w:color="auto"/>
            </w:tcBorders>
            <w:vAlign w:val="center"/>
          </w:tcPr>
          <w:p w14:paraId="4BE263C8" w14:textId="77EE148A" w:rsidR="00D52F34" w:rsidRPr="0074699E" w:rsidRDefault="00D52F34" w:rsidP="00D52F34">
            <w:pPr>
              <w:pStyle w:val="Default"/>
              <w:jc w:val="center"/>
              <w:rPr>
                <w:sz w:val="20"/>
                <w:szCs w:val="20"/>
              </w:rPr>
            </w:pPr>
            <w:r w:rsidRPr="0074699E">
              <w:rPr>
                <w:sz w:val="20"/>
                <w:szCs w:val="20"/>
              </w:rPr>
              <w:t>150</w:t>
            </w:r>
          </w:p>
        </w:tc>
        <w:tc>
          <w:tcPr>
            <w:tcW w:w="1226" w:type="dxa"/>
            <w:tcBorders>
              <w:top w:val="single" w:sz="4" w:space="0" w:color="auto"/>
            </w:tcBorders>
            <w:vAlign w:val="center"/>
          </w:tcPr>
          <w:p w14:paraId="471ADAA7" w14:textId="65952E12" w:rsidR="00D52F34" w:rsidRPr="0074699E" w:rsidRDefault="00D52F34" w:rsidP="00D52F3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6C432131" w14:textId="1C10D750" w:rsidR="00D52F34" w:rsidRPr="0074699E" w:rsidRDefault="00D52F34" w:rsidP="00D52F34">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665D3D8C" w14:textId="0627238C" w:rsidR="00D52F34" w:rsidRPr="0074699E" w:rsidRDefault="00D648D7" w:rsidP="00D52F34">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220F21AB" w14:textId="4B4B7678" w:rsidR="00D52F34" w:rsidRPr="0074699E" w:rsidRDefault="00D648D7" w:rsidP="00D52F34">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398B4FA0" w14:textId="290CA965" w:rsidR="00D52F34" w:rsidRPr="0074699E" w:rsidRDefault="00D648D7" w:rsidP="00D52F34">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307A70F0" w14:textId="0B58D9A9" w:rsidR="00D52F34" w:rsidRPr="0074699E" w:rsidRDefault="00D52F34" w:rsidP="00D52F3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44B696C" w14:textId="6AA2CFE1" w:rsidR="00D52F34" w:rsidRPr="0074699E" w:rsidRDefault="00D52F34" w:rsidP="00D52F3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3C1843F4" w14:textId="6E267998" w:rsidR="00D52F34" w:rsidRPr="0074699E" w:rsidRDefault="00D648D7" w:rsidP="00D52F34">
            <w:pPr>
              <w:pStyle w:val="Default"/>
              <w:jc w:val="center"/>
              <w:rPr>
                <w:sz w:val="20"/>
                <w:szCs w:val="20"/>
              </w:rPr>
            </w:pPr>
            <w:r w:rsidRPr="0074699E">
              <w:rPr>
                <w:sz w:val="20"/>
                <w:szCs w:val="20"/>
              </w:rPr>
              <w:t>6.5</w:t>
            </w:r>
          </w:p>
        </w:tc>
      </w:tr>
      <w:tr w:rsidR="0070115C" w:rsidRPr="0074699E" w14:paraId="06144D43" w14:textId="77777777" w:rsidTr="00631F7D">
        <w:trPr>
          <w:trHeight w:val="284"/>
        </w:trPr>
        <w:tc>
          <w:tcPr>
            <w:tcW w:w="1227" w:type="dxa"/>
            <w:tcBorders>
              <w:top w:val="single" w:sz="4" w:space="0" w:color="auto"/>
            </w:tcBorders>
            <w:vAlign w:val="center"/>
          </w:tcPr>
          <w:p w14:paraId="665288DD" w14:textId="3DD542E4" w:rsidR="0070115C" w:rsidRPr="0074699E" w:rsidRDefault="0070115C" w:rsidP="0070115C">
            <w:pPr>
              <w:pStyle w:val="Default"/>
              <w:jc w:val="center"/>
              <w:rPr>
                <w:sz w:val="20"/>
                <w:szCs w:val="20"/>
              </w:rPr>
            </w:pPr>
            <w:r w:rsidRPr="0074699E">
              <w:rPr>
                <w:sz w:val="20"/>
                <w:szCs w:val="20"/>
              </w:rPr>
              <w:t>220</w:t>
            </w:r>
          </w:p>
        </w:tc>
        <w:tc>
          <w:tcPr>
            <w:tcW w:w="1226" w:type="dxa"/>
            <w:tcBorders>
              <w:top w:val="single" w:sz="4" w:space="0" w:color="auto"/>
            </w:tcBorders>
            <w:vAlign w:val="center"/>
          </w:tcPr>
          <w:p w14:paraId="0759752F" w14:textId="271551E4" w:rsidR="0070115C" w:rsidRPr="0074699E" w:rsidRDefault="0070115C" w:rsidP="0070115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0DF138F6" w14:textId="14E28772" w:rsidR="0070115C" w:rsidRPr="0074699E" w:rsidRDefault="0070115C" w:rsidP="0070115C">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7A22E146" w14:textId="36FA26E0" w:rsidR="0070115C" w:rsidRPr="0074699E" w:rsidRDefault="0070115C" w:rsidP="0070115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27292534" w14:textId="35B225CF" w:rsidR="0070115C" w:rsidRPr="0074699E" w:rsidRDefault="0070115C" w:rsidP="0070115C">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70850F95" w14:textId="0E614627" w:rsidR="0070115C" w:rsidRPr="0074699E" w:rsidRDefault="0070115C" w:rsidP="0070115C">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3BB3C336" w14:textId="057B2D29" w:rsidR="0070115C" w:rsidRPr="0074699E" w:rsidRDefault="0070115C" w:rsidP="0070115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7A54C0A9" w14:textId="104BA028" w:rsidR="0070115C" w:rsidRPr="0074699E" w:rsidRDefault="0070115C" w:rsidP="0070115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20700FA1" w14:textId="404BE69D" w:rsidR="0070115C" w:rsidRPr="0074699E" w:rsidRDefault="0070115C" w:rsidP="0070115C">
            <w:pPr>
              <w:pStyle w:val="Default"/>
              <w:jc w:val="center"/>
              <w:rPr>
                <w:sz w:val="20"/>
                <w:szCs w:val="20"/>
              </w:rPr>
            </w:pPr>
            <w:r w:rsidRPr="0074699E">
              <w:rPr>
                <w:sz w:val="20"/>
                <w:szCs w:val="20"/>
              </w:rPr>
              <w:t>6.5</w:t>
            </w:r>
          </w:p>
        </w:tc>
      </w:tr>
      <w:tr w:rsidR="0070115C" w:rsidRPr="0074699E" w14:paraId="79D929EF" w14:textId="77777777" w:rsidTr="00631F7D">
        <w:trPr>
          <w:trHeight w:val="284"/>
        </w:trPr>
        <w:tc>
          <w:tcPr>
            <w:tcW w:w="1227" w:type="dxa"/>
            <w:tcBorders>
              <w:top w:val="single" w:sz="4" w:space="0" w:color="auto"/>
            </w:tcBorders>
            <w:vAlign w:val="center"/>
          </w:tcPr>
          <w:p w14:paraId="53E4B88A" w14:textId="5390083C" w:rsidR="0070115C" w:rsidRPr="0074699E" w:rsidRDefault="0070115C" w:rsidP="0070115C">
            <w:pPr>
              <w:pStyle w:val="Default"/>
              <w:jc w:val="center"/>
              <w:rPr>
                <w:sz w:val="20"/>
                <w:szCs w:val="20"/>
              </w:rPr>
            </w:pPr>
            <w:r w:rsidRPr="0074699E">
              <w:rPr>
                <w:sz w:val="20"/>
                <w:szCs w:val="20"/>
              </w:rPr>
              <w:t>330</w:t>
            </w:r>
          </w:p>
        </w:tc>
        <w:tc>
          <w:tcPr>
            <w:tcW w:w="1226" w:type="dxa"/>
            <w:tcBorders>
              <w:top w:val="single" w:sz="4" w:space="0" w:color="auto"/>
            </w:tcBorders>
            <w:vAlign w:val="center"/>
          </w:tcPr>
          <w:p w14:paraId="08885EA0" w14:textId="77F35A23" w:rsidR="0070115C" w:rsidRPr="0074699E" w:rsidRDefault="0070115C" w:rsidP="0070115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72A2E774" w14:textId="5172DDB4" w:rsidR="0070115C" w:rsidRPr="0074699E" w:rsidRDefault="0070115C" w:rsidP="0070115C">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6E964A58" w14:textId="3ADAE4D6" w:rsidR="0070115C" w:rsidRPr="0074699E" w:rsidRDefault="0070115C" w:rsidP="0070115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16AEFFE4" w14:textId="7A89AA60" w:rsidR="0070115C" w:rsidRPr="0074699E" w:rsidRDefault="0070115C" w:rsidP="0070115C">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529B9349" w14:textId="0E5A0D67" w:rsidR="0070115C" w:rsidRPr="0074699E" w:rsidRDefault="0070115C" w:rsidP="0070115C">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356E3FF8" w14:textId="16FF9800" w:rsidR="0070115C" w:rsidRPr="0074699E" w:rsidRDefault="0070115C" w:rsidP="0070115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198EEE0" w14:textId="7E1A179F" w:rsidR="0070115C" w:rsidRPr="0074699E" w:rsidRDefault="0070115C" w:rsidP="0070115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4310E2CA" w14:textId="4A093974" w:rsidR="0070115C" w:rsidRPr="0074699E" w:rsidRDefault="0070115C" w:rsidP="0070115C">
            <w:pPr>
              <w:pStyle w:val="Default"/>
              <w:jc w:val="center"/>
              <w:rPr>
                <w:sz w:val="20"/>
                <w:szCs w:val="20"/>
              </w:rPr>
            </w:pPr>
            <w:r w:rsidRPr="0074699E">
              <w:rPr>
                <w:sz w:val="20"/>
                <w:szCs w:val="20"/>
              </w:rPr>
              <w:t>6.5</w:t>
            </w:r>
          </w:p>
        </w:tc>
      </w:tr>
      <w:tr w:rsidR="0070115C" w:rsidRPr="0074699E" w14:paraId="34B3BC8F" w14:textId="77777777" w:rsidTr="00631F7D">
        <w:trPr>
          <w:trHeight w:val="284"/>
        </w:trPr>
        <w:tc>
          <w:tcPr>
            <w:tcW w:w="1227" w:type="dxa"/>
            <w:tcBorders>
              <w:top w:val="single" w:sz="4" w:space="0" w:color="auto"/>
            </w:tcBorders>
            <w:vAlign w:val="center"/>
          </w:tcPr>
          <w:p w14:paraId="1B2AABC4" w14:textId="38B1DE49" w:rsidR="0070115C" w:rsidRPr="0074699E" w:rsidRDefault="0070115C" w:rsidP="0070115C">
            <w:pPr>
              <w:pStyle w:val="Default"/>
              <w:jc w:val="center"/>
              <w:rPr>
                <w:sz w:val="20"/>
                <w:szCs w:val="20"/>
              </w:rPr>
            </w:pPr>
            <w:r w:rsidRPr="0074699E">
              <w:rPr>
                <w:sz w:val="20"/>
                <w:szCs w:val="20"/>
              </w:rPr>
              <w:t>470</w:t>
            </w:r>
          </w:p>
        </w:tc>
        <w:tc>
          <w:tcPr>
            <w:tcW w:w="1226" w:type="dxa"/>
            <w:tcBorders>
              <w:top w:val="single" w:sz="4" w:space="0" w:color="auto"/>
            </w:tcBorders>
            <w:vAlign w:val="center"/>
          </w:tcPr>
          <w:p w14:paraId="4F0C2E15" w14:textId="4DD5E767" w:rsidR="0070115C" w:rsidRPr="0074699E" w:rsidRDefault="0070115C" w:rsidP="0070115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2150B818" w14:textId="3EB0328F" w:rsidR="0070115C" w:rsidRPr="0074699E" w:rsidRDefault="0070115C" w:rsidP="0070115C">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30B329BE" w14:textId="5EEDF95F" w:rsidR="0070115C" w:rsidRPr="0074699E" w:rsidRDefault="0070115C" w:rsidP="0070115C">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64551A44" w14:textId="6A84905E" w:rsidR="0070115C" w:rsidRPr="0074699E" w:rsidRDefault="0070115C" w:rsidP="0070115C">
            <w:pPr>
              <w:pStyle w:val="Default"/>
              <w:jc w:val="center"/>
              <w:rPr>
                <w:sz w:val="20"/>
                <w:szCs w:val="20"/>
              </w:rPr>
            </w:pPr>
            <w:r w:rsidRPr="0074699E">
              <w:rPr>
                <w:sz w:val="20"/>
                <w:szCs w:val="20"/>
              </w:rPr>
              <w:t>12</w:t>
            </w:r>
          </w:p>
        </w:tc>
        <w:tc>
          <w:tcPr>
            <w:tcW w:w="547" w:type="dxa"/>
            <w:tcBorders>
              <w:top w:val="single" w:sz="4" w:space="0" w:color="auto"/>
            </w:tcBorders>
            <w:vAlign w:val="center"/>
          </w:tcPr>
          <w:p w14:paraId="2FDD7E0B" w14:textId="7AA364B3" w:rsidR="0070115C" w:rsidRPr="0074699E" w:rsidRDefault="0070115C" w:rsidP="0070115C">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5F392F94" w14:textId="67C941F1" w:rsidR="0070115C" w:rsidRPr="0074699E" w:rsidRDefault="0070115C" w:rsidP="0070115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FE33AD3" w14:textId="5456920E" w:rsidR="0070115C" w:rsidRPr="0074699E" w:rsidRDefault="0070115C" w:rsidP="0070115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3B54865F" w14:textId="182E0E63" w:rsidR="0070115C" w:rsidRPr="0074699E" w:rsidRDefault="0070115C" w:rsidP="0070115C">
            <w:pPr>
              <w:pStyle w:val="Default"/>
              <w:jc w:val="center"/>
              <w:rPr>
                <w:sz w:val="20"/>
                <w:szCs w:val="20"/>
              </w:rPr>
            </w:pPr>
            <w:r w:rsidRPr="0074699E">
              <w:rPr>
                <w:sz w:val="20"/>
                <w:szCs w:val="20"/>
              </w:rPr>
              <w:t>6.5</w:t>
            </w:r>
          </w:p>
        </w:tc>
      </w:tr>
      <w:tr w:rsidR="004C099E" w:rsidRPr="0074699E" w14:paraId="01C8A0B1" w14:textId="77777777" w:rsidTr="00631F7D">
        <w:trPr>
          <w:trHeight w:val="284"/>
        </w:trPr>
        <w:tc>
          <w:tcPr>
            <w:tcW w:w="1227" w:type="dxa"/>
            <w:tcBorders>
              <w:top w:val="single" w:sz="4" w:space="0" w:color="auto"/>
            </w:tcBorders>
            <w:vAlign w:val="center"/>
          </w:tcPr>
          <w:p w14:paraId="66BCF42B" w14:textId="7CEBD1F3" w:rsidR="004C099E" w:rsidRPr="0074699E" w:rsidRDefault="004C099E" w:rsidP="004C099E">
            <w:pPr>
              <w:pStyle w:val="Default"/>
              <w:jc w:val="center"/>
              <w:rPr>
                <w:sz w:val="20"/>
                <w:szCs w:val="20"/>
              </w:rPr>
            </w:pPr>
            <w:r w:rsidRPr="0074699E">
              <w:rPr>
                <w:sz w:val="20"/>
                <w:szCs w:val="20"/>
              </w:rPr>
              <w:t>560</w:t>
            </w:r>
          </w:p>
        </w:tc>
        <w:tc>
          <w:tcPr>
            <w:tcW w:w="1226" w:type="dxa"/>
            <w:tcBorders>
              <w:top w:val="single" w:sz="4" w:space="0" w:color="auto"/>
            </w:tcBorders>
            <w:vAlign w:val="center"/>
          </w:tcPr>
          <w:p w14:paraId="79F0063C" w14:textId="15158987" w:rsidR="004C099E" w:rsidRPr="0074699E" w:rsidRDefault="004C099E" w:rsidP="004C099E">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082C2C3A" w14:textId="7649AAC0" w:rsidR="004C099E" w:rsidRPr="0074699E" w:rsidRDefault="004C099E" w:rsidP="004C099E">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21A96D70" w14:textId="0FC4F786" w:rsidR="004C099E" w:rsidRPr="0074699E" w:rsidRDefault="004C099E" w:rsidP="004C099E">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7BD81649" w14:textId="12588003" w:rsidR="004C099E" w:rsidRPr="0074699E" w:rsidRDefault="004C099E" w:rsidP="004C099E">
            <w:pPr>
              <w:pStyle w:val="Default"/>
              <w:jc w:val="center"/>
              <w:rPr>
                <w:sz w:val="20"/>
                <w:szCs w:val="20"/>
              </w:rPr>
            </w:pPr>
            <w:r w:rsidRPr="0074699E">
              <w:rPr>
                <w:sz w:val="20"/>
                <w:szCs w:val="20"/>
              </w:rPr>
              <w:t>16</w:t>
            </w:r>
          </w:p>
        </w:tc>
        <w:tc>
          <w:tcPr>
            <w:tcW w:w="547" w:type="dxa"/>
            <w:tcBorders>
              <w:top w:val="single" w:sz="4" w:space="0" w:color="auto"/>
            </w:tcBorders>
            <w:vAlign w:val="center"/>
          </w:tcPr>
          <w:p w14:paraId="2BDBDBFE" w14:textId="6833ACA2" w:rsidR="004C099E" w:rsidRPr="0074699E" w:rsidRDefault="004C099E" w:rsidP="004C099E">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2C936149" w14:textId="2172AFE0" w:rsidR="004C099E" w:rsidRPr="0074699E" w:rsidRDefault="004C099E" w:rsidP="004C099E">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D080856" w14:textId="47D1E2DD" w:rsidR="004C099E" w:rsidRPr="0074699E" w:rsidRDefault="004C099E" w:rsidP="004C099E">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2834846A" w14:textId="59F924DB" w:rsidR="004C099E" w:rsidRPr="0074699E" w:rsidRDefault="004C099E" w:rsidP="004C099E">
            <w:pPr>
              <w:pStyle w:val="Default"/>
              <w:jc w:val="center"/>
              <w:rPr>
                <w:sz w:val="20"/>
                <w:szCs w:val="20"/>
              </w:rPr>
            </w:pPr>
            <w:r w:rsidRPr="0074699E">
              <w:rPr>
                <w:sz w:val="20"/>
                <w:szCs w:val="20"/>
              </w:rPr>
              <w:t>8.5</w:t>
            </w:r>
          </w:p>
        </w:tc>
      </w:tr>
      <w:tr w:rsidR="00D52F34" w:rsidRPr="0074699E" w14:paraId="7150ED9B" w14:textId="77777777" w:rsidTr="00631F7D">
        <w:trPr>
          <w:trHeight w:val="284"/>
        </w:trPr>
        <w:tc>
          <w:tcPr>
            <w:tcW w:w="1227" w:type="dxa"/>
            <w:tcBorders>
              <w:top w:val="single" w:sz="4" w:space="0" w:color="auto"/>
            </w:tcBorders>
            <w:vAlign w:val="center"/>
          </w:tcPr>
          <w:p w14:paraId="6E558FD1" w14:textId="4FFDECAC" w:rsidR="00D52F34" w:rsidRPr="0074699E" w:rsidRDefault="00D52F34" w:rsidP="00D52F34">
            <w:pPr>
              <w:pStyle w:val="Default"/>
              <w:jc w:val="center"/>
              <w:rPr>
                <w:sz w:val="20"/>
                <w:szCs w:val="20"/>
              </w:rPr>
            </w:pPr>
            <w:r w:rsidRPr="0074699E">
              <w:rPr>
                <w:sz w:val="20"/>
                <w:szCs w:val="20"/>
              </w:rPr>
              <w:t>680</w:t>
            </w:r>
          </w:p>
        </w:tc>
        <w:tc>
          <w:tcPr>
            <w:tcW w:w="1226" w:type="dxa"/>
            <w:tcBorders>
              <w:top w:val="single" w:sz="4" w:space="0" w:color="auto"/>
            </w:tcBorders>
            <w:vAlign w:val="center"/>
          </w:tcPr>
          <w:p w14:paraId="637B24E8" w14:textId="221B2978" w:rsidR="00D52F34" w:rsidRPr="0074699E" w:rsidRDefault="00D52F34" w:rsidP="00D52F3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0643CC59" w14:textId="08906E92" w:rsidR="00D52F34" w:rsidRPr="0074699E" w:rsidRDefault="00D52F34" w:rsidP="00D52F34">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720333AB" w14:textId="7420AB77" w:rsidR="00D52F34" w:rsidRPr="0074699E" w:rsidRDefault="0070115C" w:rsidP="00D52F34">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7FE20FF1" w14:textId="6980BBE5" w:rsidR="00D52F34" w:rsidRPr="0074699E" w:rsidRDefault="0070115C" w:rsidP="00D52F34">
            <w:pPr>
              <w:pStyle w:val="Default"/>
              <w:jc w:val="center"/>
              <w:rPr>
                <w:sz w:val="20"/>
                <w:szCs w:val="20"/>
              </w:rPr>
            </w:pPr>
            <w:r w:rsidRPr="0074699E">
              <w:rPr>
                <w:sz w:val="20"/>
                <w:szCs w:val="20"/>
              </w:rPr>
              <w:t>16</w:t>
            </w:r>
          </w:p>
        </w:tc>
        <w:tc>
          <w:tcPr>
            <w:tcW w:w="547" w:type="dxa"/>
            <w:tcBorders>
              <w:top w:val="single" w:sz="4" w:space="0" w:color="auto"/>
            </w:tcBorders>
            <w:vAlign w:val="center"/>
          </w:tcPr>
          <w:p w14:paraId="1E8A9540" w14:textId="0AB52BF1" w:rsidR="00D52F34" w:rsidRPr="0074699E" w:rsidRDefault="0070115C" w:rsidP="00D52F34">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458C861A" w14:textId="0C5E2241" w:rsidR="00D52F34" w:rsidRPr="0074699E" w:rsidRDefault="00D52F34" w:rsidP="00D52F3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3B0162B8" w14:textId="1254DA4D" w:rsidR="00D52F34" w:rsidRPr="0074699E" w:rsidRDefault="00D52F34" w:rsidP="00D52F3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3F350D6D" w14:textId="70E3DE37" w:rsidR="00D52F34" w:rsidRPr="0074699E" w:rsidRDefault="0070115C" w:rsidP="00D52F34">
            <w:pPr>
              <w:pStyle w:val="Default"/>
              <w:jc w:val="center"/>
              <w:rPr>
                <w:sz w:val="20"/>
                <w:szCs w:val="20"/>
              </w:rPr>
            </w:pPr>
            <w:r w:rsidRPr="0074699E">
              <w:rPr>
                <w:sz w:val="20"/>
                <w:szCs w:val="20"/>
              </w:rPr>
              <w:t>8.5</w:t>
            </w:r>
          </w:p>
        </w:tc>
      </w:tr>
      <w:tr w:rsidR="00D52F34" w:rsidRPr="0074699E" w14:paraId="278F16E7" w14:textId="77777777" w:rsidTr="00631F7D">
        <w:trPr>
          <w:trHeight w:val="284"/>
        </w:trPr>
        <w:tc>
          <w:tcPr>
            <w:tcW w:w="1227" w:type="dxa"/>
            <w:tcBorders>
              <w:top w:val="single" w:sz="4" w:space="0" w:color="auto"/>
            </w:tcBorders>
            <w:vAlign w:val="center"/>
          </w:tcPr>
          <w:p w14:paraId="48B83970" w14:textId="3730068C" w:rsidR="00D52F34" w:rsidRPr="0074699E" w:rsidRDefault="00D52F34" w:rsidP="00D52F34">
            <w:pPr>
              <w:pStyle w:val="Default"/>
              <w:jc w:val="center"/>
              <w:rPr>
                <w:sz w:val="20"/>
                <w:szCs w:val="20"/>
              </w:rPr>
            </w:pPr>
            <w:r w:rsidRPr="0074699E">
              <w:rPr>
                <w:sz w:val="20"/>
                <w:szCs w:val="20"/>
              </w:rPr>
              <w:t>820</w:t>
            </w:r>
          </w:p>
        </w:tc>
        <w:tc>
          <w:tcPr>
            <w:tcW w:w="1226" w:type="dxa"/>
            <w:tcBorders>
              <w:top w:val="single" w:sz="4" w:space="0" w:color="auto"/>
            </w:tcBorders>
            <w:vAlign w:val="center"/>
          </w:tcPr>
          <w:p w14:paraId="5E804757" w14:textId="0712AC46" w:rsidR="00D52F34" w:rsidRPr="0074699E" w:rsidRDefault="00D52F34" w:rsidP="00D52F3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7A3DC3A5" w14:textId="27EE899E" w:rsidR="00D52F34" w:rsidRPr="0074699E" w:rsidRDefault="00D52F34" w:rsidP="00D52F34">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2E87987D" w14:textId="31FC6A75" w:rsidR="00D52F34" w:rsidRPr="0074699E" w:rsidRDefault="001003A3" w:rsidP="00D52F34">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22F1BD84" w14:textId="23C83C2F" w:rsidR="00D52F34" w:rsidRPr="0074699E" w:rsidRDefault="001003A3" w:rsidP="00D52F34">
            <w:pPr>
              <w:pStyle w:val="Default"/>
              <w:jc w:val="center"/>
              <w:rPr>
                <w:sz w:val="20"/>
                <w:szCs w:val="20"/>
              </w:rPr>
            </w:pPr>
            <w:r w:rsidRPr="0074699E">
              <w:rPr>
                <w:sz w:val="20"/>
                <w:szCs w:val="20"/>
              </w:rPr>
              <w:t>24</w:t>
            </w:r>
          </w:p>
        </w:tc>
        <w:tc>
          <w:tcPr>
            <w:tcW w:w="547" w:type="dxa"/>
            <w:tcBorders>
              <w:top w:val="single" w:sz="4" w:space="0" w:color="auto"/>
            </w:tcBorders>
            <w:vAlign w:val="center"/>
          </w:tcPr>
          <w:p w14:paraId="2F003D15" w14:textId="53B98A8D" w:rsidR="00D52F34" w:rsidRPr="0074699E" w:rsidRDefault="001003A3" w:rsidP="00D52F34">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37341716" w14:textId="5C4788C6" w:rsidR="00D52F34" w:rsidRPr="0074699E" w:rsidRDefault="00D52F34" w:rsidP="00D52F3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4667344" w14:textId="3F56F4BD" w:rsidR="00D52F34" w:rsidRPr="0074699E" w:rsidRDefault="00D52F34" w:rsidP="00D52F3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4960F475" w14:textId="71AD26CF" w:rsidR="00D52F34" w:rsidRPr="0074699E" w:rsidRDefault="001003A3" w:rsidP="00D52F34">
            <w:pPr>
              <w:pStyle w:val="Default"/>
              <w:jc w:val="center"/>
              <w:rPr>
                <w:sz w:val="20"/>
                <w:szCs w:val="20"/>
              </w:rPr>
            </w:pPr>
            <w:r w:rsidRPr="0074699E">
              <w:rPr>
                <w:sz w:val="20"/>
                <w:szCs w:val="20"/>
              </w:rPr>
              <w:t>12.5</w:t>
            </w:r>
          </w:p>
        </w:tc>
      </w:tr>
      <w:tr w:rsidR="003F6E9F" w:rsidRPr="0074699E" w14:paraId="5CE64349" w14:textId="77777777" w:rsidTr="00631F7D">
        <w:trPr>
          <w:trHeight w:val="284"/>
        </w:trPr>
        <w:tc>
          <w:tcPr>
            <w:tcW w:w="1227" w:type="dxa"/>
            <w:tcBorders>
              <w:top w:val="single" w:sz="4" w:space="0" w:color="auto"/>
            </w:tcBorders>
            <w:vAlign w:val="center"/>
          </w:tcPr>
          <w:p w14:paraId="376E730F" w14:textId="376B8B2E" w:rsidR="003F6E9F" w:rsidRPr="0074699E" w:rsidRDefault="003F6E9F" w:rsidP="003F6E9F">
            <w:pPr>
              <w:pStyle w:val="Default"/>
              <w:jc w:val="center"/>
              <w:rPr>
                <w:sz w:val="20"/>
                <w:szCs w:val="20"/>
              </w:rPr>
            </w:pPr>
            <w:r w:rsidRPr="0074699E">
              <w:rPr>
                <w:sz w:val="20"/>
                <w:szCs w:val="20"/>
              </w:rPr>
              <w:t>1000</w:t>
            </w:r>
          </w:p>
        </w:tc>
        <w:tc>
          <w:tcPr>
            <w:tcW w:w="1226" w:type="dxa"/>
            <w:tcBorders>
              <w:top w:val="single" w:sz="4" w:space="0" w:color="auto"/>
            </w:tcBorders>
            <w:vAlign w:val="center"/>
          </w:tcPr>
          <w:p w14:paraId="2340E9CE" w14:textId="7267BE70" w:rsidR="003F6E9F" w:rsidRPr="0074699E" w:rsidRDefault="003F6E9F" w:rsidP="003F6E9F">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0C565822" w14:textId="05223D2E" w:rsidR="003F6E9F" w:rsidRPr="0074699E" w:rsidRDefault="003F6E9F" w:rsidP="003F6E9F">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677FD116" w14:textId="2171DD96" w:rsidR="003F6E9F" w:rsidRPr="0074699E" w:rsidRDefault="003F6E9F" w:rsidP="003F6E9F">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2D8536CC" w14:textId="284E8DF9" w:rsidR="003F6E9F" w:rsidRPr="0074699E" w:rsidRDefault="003F6E9F" w:rsidP="003F6E9F">
            <w:pPr>
              <w:pStyle w:val="Default"/>
              <w:jc w:val="center"/>
              <w:rPr>
                <w:sz w:val="20"/>
                <w:szCs w:val="20"/>
              </w:rPr>
            </w:pPr>
            <w:r w:rsidRPr="0074699E">
              <w:rPr>
                <w:sz w:val="20"/>
                <w:szCs w:val="20"/>
              </w:rPr>
              <w:t>24</w:t>
            </w:r>
          </w:p>
        </w:tc>
        <w:tc>
          <w:tcPr>
            <w:tcW w:w="547" w:type="dxa"/>
            <w:tcBorders>
              <w:top w:val="single" w:sz="4" w:space="0" w:color="auto"/>
            </w:tcBorders>
            <w:vAlign w:val="center"/>
          </w:tcPr>
          <w:p w14:paraId="6A9408F9" w14:textId="68A9520F" w:rsidR="003F6E9F" w:rsidRPr="0074699E" w:rsidRDefault="003F6E9F" w:rsidP="003F6E9F">
            <w:pPr>
              <w:pStyle w:val="Default"/>
              <w:jc w:val="center"/>
              <w:rPr>
                <w:sz w:val="20"/>
                <w:szCs w:val="20"/>
              </w:rPr>
            </w:pPr>
            <w:r w:rsidRPr="0074699E">
              <w:rPr>
                <w:sz w:val="20"/>
                <w:szCs w:val="20"/>
              </w:rPr>
              <w:t>6</w:t>
            </w:r>
          </w:p>
        </w:tc>
        <w:tc>
          <w:tcPr>
            <w:tcW w:w="1364" w:type="dxa"/>
            <w:tcBorders>
              <w:top w:val="single" w:sz="4" w:space="0" w:color="auto"/>
            </w:tcBorders>
            <w:vAlign w:val="center"/>
          </w:tcPr>
          <w:p w14:paraId="4C2922A1" w14:textId="0F937CB2" w:rsidR="003F6E9F" w:rsidRPr="0074699E" w:rsidRDefault="003F6E9F" w:rsidP="003F6E9F">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1226316" w14:textId="749074DF" w:rsidR="003F6E9F" w:rsidRPr="0074699E" w:rsidRDefault="003F6E9F" w:rsidP="003F6E9F">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7F4032B5" w14:textId="64E095E1" w:rsidR="003F6E9F" w:rsidRPr="0074699E" w:rsidRDefault="003F6E9F" w:rsidP="003F6E9F">
            <w:pPr>
              <w:pStyle w:val="Default"/>
              <w:jc w:val="center"/>
              <w:rPr>
                <w:sz w:val="20"/>
                <w:szCs w:val="20"/>
              </w:rPr>
            </w:pPr>
            <w:r w:rsidRPr="0074699E">
              <w:rPr>
                <w:sz w:val="20"/>
                <w:szCs w:val="20"/>
              </w:rPr>
              <w:t>12.5</w:t>
            </w:r>
          </w:p>
        </w:tc>
      </w:tr>
      <w:tr w:rsidR="00D52F34" w:rsidRPr="0074699E" w14:paraId="3DB596E2" w14:textId="77777777" w:rsidTr="00631F7D">
        <w:trPr>
          <w:trHeight w:val="284"/>
        </w:trPr>
        <w:tc>
          <w:tcPr>
            <w:tcW w:w="1227" w:type="dxa"/>
            <w:tcBorders>
              <w:top w:val="single" w:sz="4" w:space="0" w:color="auto"/>
            </w:tcBorders>
            <w:vAlign w:val="center"/>
          </w:tcPr>
          <w:p w14:paraId="08B03957" w14:textId="04AA529F" w:rsidR="00D52F34" w:rsidRPr="0074699E" w:rsidRDefault="00D52F34" w:rsidP="00D52F34">
            <w:pPr>
              <w:pStyle w:val="Default"/>
              <w:jc w:val="center"/>
              <w:rPr>
                <w:sz w:val="20"/>
                <w:szCs w:val="20"/>
              </w:rPr>
            </w:pPr>
            <w:r w:rsidRPr="0074699E">
              <w:rPr>
                <w:sz w:val="20"/>
                <w:szCs w:val="20"/>
              </w:rPr>
              <w:t>1200</w:t>
            </w:r>
          </w:p>
        </w:tc>
        <w:tc>
          <w:tcPr>
            <w:tcW w:w="1226" w:type="dxa"/>
            <w:tcBorders>
              <w:top w:val="single" w:sz="4" w:space="0" w:color="auto"/>
            </w:tcBorders>
            <w:vAlign w:val="center"/>
          </w:tcPr>
          <w:p w14:paraId="6B946EB5" w14:textId="26AA0F1A" w:rsidR="00D52F34" w:rsidRPr="0074699E" w:rsidRDefault="00D52F34" w:rsidP="00D52F34">
            <w:pPr>
              <w:pStyle w:val="Default"/>
              <w:jc w:val="center"/>
              <w:rPr>
                <w:sz w:val="20"/>
                <w:szCs w:val="20"/>
              </w:rPr>
            </w:pPr>
            <w:r w:rsidRPr="0074699E">
              <w:rPr>
                <w:sz w:val="20"/>
                <w:szCs w:val="20"/>
              </w:rPr>
              <w:t>10</w:t>
            </w:r>
          </w:p>
        </w:tc>
        <w:tc>
          <w:tcPr>
            <w:tcW w:w="1383" w:type="dxa"/>
            <w:tcBorders>
              <w:top w:val="single" w:sz="4" w:space="0" w:color="auto"/>
            </w:tcBorders>
            <w:vAlign w:val="center"/>
          </w:tcPr>
          <w:p w14:paraId="3868071F" w14:textId="0D91CBD4" w:rsidR="00D52F34" w:rsidRPr="0074699E" w:rsidRDefault="00D52F34" w:rsidP="00D52F34">
            <w:pPr>
              <w:pStyle w:val="Default"/>
              <w:jc w:val="center"/>
              <w:rPr>
                <w:sz w:val="20"/>
                <w:szCs w:val="20"/>
              </w:rPr>
            </w:pPr>
            <w:r w:rsidRPr="0074699E">
              <w:rPr>
                <w:sz w:val="20"/>
                <w:szCs w:val="20"/>
              </w:rPr>
              <w:t>15000</w:t>
            </w:r>
          </w:p>
        </w:tc>
        <w:tc>
          <w:tcPr>
            <w:tcW w:w="547" w:type="dxa"/>
            <w:tcBorders>
              <w:top w:val="single" w:sz="4" w:space="0" w:color="auto"/>
            </w:tcBorders>
            <w:vAlign w:val="center"/>
          </w:tcPr>
          <w:p w14:paraId="09E6035C" w14:textId="0206BB66" w:rsidR="00D52F34" w:rsidRPr="0074699E" w:rsidRDefault="003F6E9F" w:rsidP="00D52F34">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581BA4C1" w14:textId="312DE505" w:rsidR="00D52F34" w:rsidRPr="0074699E" w:rsidRDefault="003F6E9F" w:rsidP="00D52F34">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378C7321" w14:textId="48B7C09D" w:rsidR="00D52F34" w:rsidRPr="0074699E" w:rsidRDefault="003F6E9F" w:rsidP="00D52F3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22298BDC" w14:textId="64B9EB4E" w:rsidR="00D52F34" w:rsidRPr="0074699E" w:rsidRDefault="00D52F34" w:rsidP="00D52F3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EE74CB7" w14:textId="4B84ECD9" w:rsidR="00D52F34" w:rsidRPr="0074699E" w:rsidRDefault="00D52F34" w:rsidP="00D52F3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7A76E17E" w14:textId="613D456E" w:rsidR="00D52F34" w:rsidRPr="0074699E" w:rsidRDefault="003F6E9F" w:rsidP="00D52F34">
            <w:pPr>
              <w:pStyle w:val="Default"/>
              <w:jc w:val="center"/>
              <w:rPr>
                <w:sz w:val="20"/>
                <w:szCs w:val="20"/>
              </w:rPr>
            </w:pPr>
            <w:r w:rsidRPr="0074699E">
              <w:rPr>
                <w:sz w:val="20"/>
                <w:szCs w:val="20"/>
              </w:rPr>
              <w:t>14</w:t>
            </w:r>
          </w:p>
        </w:tc>
      </w:tr>
      <w:tr w:rsidR="00D52F34" w:rsidRPr="0074699E" w14:paraId="4B10D0ED" w14:textId="77777777" w:rsidTr="00631F7D">
        <w:trPr>
          <w:trHeight w:val="284"/>
        </w:trPr>
        <w:tc>
          <w:tcPr>
            <w:tcW w:w="1227" w:type="dxa"/>
            <w:tcBorders>
              <w:top w:val="single" w:sz="4" w:space="0" w:color="auto"/>
            </w:tcBorders>
            <w:vAlign w:val="center"/>
          </w:tcPr>
          <w:p w14:paraId="7A6A3C88" w14:textId="3FECD95B" w:rsidR="00D52F34" w:rsidRPr="0074699E" w:rsidRDefault="00D52F34" w:rsidP="00D52F34">
            <w:pPr>
              <w:pStyle w:val="Default"/>
              <w:jc w:val="center"/>
              <w:rPr>
                <w:sz w:val="20"/>
                <w:szCs w:val="20"/>
              </w:rPr>
            </w:pPr>
            <w:r w:rsidRPr="0074699E">
              <w:rPr>
                <w:b/>
                <w:bCs/>
                <w:sz w:val="20"/>
                <w:szCs w:val="20"/>
              </w:rPr>
              <w:t>1500</w:t>
            </w:r>
          </w:p>
        </w:tc>
        <w:tc>
          <w:tcPr>
            <w:tcW w:w="1226" w:type="dxa"/>
            <w:tcBorders>
              <w:top w:val="single" w:sz="4" w:space="0" w:color="auto"/>
            </w:tcBorders>
            <w:vAlign w:val="center"/>
          </w:tcPr>
          <w:p w14:paraId="58A124D7" w14:textId="7C5B5890" w:rsidR="00D52F34" w:rsidRPr="0074699E" w:rsidRDefault="00D52F34" w:rsidP="00D52F3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390F3AA0" w14:textId="2D454DBF" w:rsidR="00D52F34" w:rsidRPr="0074699E" w:rsidRDefault="00D52F34" w:rsidP="00D52F34">
            <w:pPr>
              <w:pStyle w:val="Default"/>
              <w:jc w:val="center"/>
              <w:rPr>
                <w:b/>
                <w:bCs/>
                <w:sz w:val="20"/>
                <w:szCs w:val="20"/>
              </w:rPr>
            </w:pPr>
            <w:r w:rsidRPr="0074699E">
              <w:rPr>
                <w:b/>
                <w:bCs/>
                <w:sz w:val="20"/>
                <w:szCs w:val="20"/>
              </w:rPr>
              <w:t>15000</w:t>
            </w:r>
          </w:p>
        </w:tc>
        <w:tc>
          <w:tcPr>
            <w:tcW w:w="547" w:type="dxa"/>
            <w:tcBorders>
              <w:top w:val="single" w:sz="4" w:space="0" w:color="auto"/>
            </w:tcBorders>
            <w:vAlign w:val="center"/>
          </w:tcPr>
          <w:p w14:paraId="1848E2E5" w14:textId="61B99E68" w:rsidR="00D52F34" w:rsidRPr="0074699E" w:rsidRDefault="003F6E9F" w:rsidP="00D52F34">
            <w:pPr>
              <w:pStyle w:val="Default"/>
              <w:jc w:val="center"/>
              <w:rPr>
                <w:sz w:val="20"/>
                <w:szCs w:val="20"/>
              </w:rPr>
            </w:pPr>
            <w:r w:rsidRPr="0074699E">
              <w:rPr>
                <w:sz w:val="20"/>
                <w:szCs w:val="20"/>
              </w:rPr>
              <w:t>35</w:t>
            </w:r>
          </w:p>
        </w:tc>
        <w:tc>
          <w:tcPr>
            <w:tcW w:w="547" w:type="dxa"/>
            <w:tcBorders>
              <w:top w:val="single" w:sz="4" w:space="0" w:color="auto"/>
            </w:tcBorders>
            <w:vAlign w:val="center"/>
          </w:tcPr>
          <w:p w14:paraId="3F352BB4" w14:textId="56D9BDF4" w:rsidR="00D52F34" w:rsidRPr="0074699E" w:rsidRDefault="003F6E9F" w:rsidP="00D52F34">
            <w:pPr>
              <w:pStyle w:val="Default"/>
              <w:jc w:val="center"/>
              <w:rPr>
                <w:sz w:val="20"/>
                <w:szCs w:val="20"/>
              </w:rPr>
            </w:pPr>
            <w:r w:rsidRPr="0074699E">
              <w:rPr>
                <w:sz w:val="20"/>
                <w:szCs w:val="20"/>
              </w:rPr>
              <w:t>30</w:t>
            </w:r>
          </w:p>
        </w:tc>
        <w:tc>
          <w:tcPr>
            <w:tcW w:w="547" w:type="dxa"/>
            <w:tcBorders>
              <w:top w:val="single" w:sz="4" w:space="0" w:color="auto"/>
            </w:tcBorders>
            <w:vAlign w:val="center"/>
          </w:tcPr>
          <w:p w14:paraId="75DA814A" w14:textId="7A59217D" w:rsidR="00D52F34" w:rsidRPr="0074699E" w:rsidRDefault="003F6E9F" w:rsidP="00D52F34">
            <w:pPr>
              <w:pStyle w:val="Default"/>
              <w:jc w:val="center"/>
              <w:rPr>
                <w:sz w:val="20"/>
                <w:szCs w:val="20"/>
              </w:rPr>
            </w:pPr>
            <w:r w:rsidRPr="0074699E">
              <w:rPr>
                <w:sz w:val="20"/>
                <w:szCs w:val="20"/>
              </w:rPr>
              <w:t>8</w:t>
            </w:r>
          </w:p>
        </w:tc>
        <w:tc>
          <w:tcPr>
            <w:tcW w:w="1364" w:type="dxa"/>
            <w:tcBorders>
              <w:top w:val="single" w:sz="4" w:space="0" w:color="auto"/>
            </w:tcBorders>
            <w:vAlign w:val="center"/>
          </w:tcPr>
          <w:p w14:paraId="5A9ED91C" w14:textId="457F0EAF" w:rsidR="00D52F34" w:rsidRPr="0074699E" w:rsidRDefault="00D52F34" w:rsidP="00D52F3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1AFBF04D" w14:textId="36631ED9" w:rsidR="00D52F34" w:rsidRPr="0074699E" w:rsidRDefault="00D52F34" w:rsidP="00D52F3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4E3E6761" w14:textId="42D58387" w:rsidR="00D52F34" w:rsidRPr="0074699E" w:rsidRDefault="00992276" w:rsidP="00D52F34">
            <w:pPr>
              <w:pStyle w:val="Default"/>
              <w:jc w:val="center"/>
              <w:rPr>
                <w:sz w:val="20"/>
                <w:szCs w:val="20"/>
              </w:rPr>
            </w:pPr>
            <w:r w:rsidRPr="0074699E">
              <w:rPr>
                <w:sz w:val="20"/>
                <w:szCs w:val="20"/>
              </w:rPr>
              <w:t>20</w:t>
            </w:r>
          </w:p>
        </w:tc>
      </w:tr>
      <w:tr w:rsidR="00B84B9B" w:rsidRPr="0074699E" w14:paraId="0D946BBE" w14:textId="77777777" w:rsidTr="00631F7D">
        <w:trPr>
          <w:trHeight w:val="284"/>
        </w:trPr>
        <w:tc>
          <w:tcPr>
            <w:tcW w:w="1227" w:type="dxa"/>
            <w:tcBorders>
              <w:top w:val="single" w:sz="4" w:space="0" w:color="auto"/>
            </w:tcBorders>
            <w:vAlign w:val="center"/>
          </w:tcPr>
          <w:p w14:paraId="2A71CB6F" w14:textId="77777777" w:rsidR="00B84B9B" w:rsidRPr="0074699E" w:rsidRDefault="00B84B9B" w:rsidP="00B84B9B">
            <w:pPr>
              <w:pStyle w:val="Default"/>
              <w:jc w:val="center"/>
              <w:rPr>
                <w:b/>
                <w:bCs/>
                <w:sz w:val="20"/>
                <w:szCs w:val="20"/>
              </w:rPr>
            </w:pPr>
            <w:r w:rsidRPr="0074699E">
              <w:rPr>
                <w:b/>
                <w:bCs/>
                <w:sz w:val="20"/>
                <w:szCs w:val="20"/>
              </w:rPr>
              <w:t>1500</w:t>
            </w:r>
          </w:p>
        </w:tc>
        <w:tc>
          <w:tcPr>
            <w:tcW w:w="1226" w:type="dxa"/>
            <w:tcBorders>
              <w:top w:val="single" w:sz="4" w:space="0" w:color="auto"/>
            </w:tcBorders>
            <w:vAlign w:val="center"/>
          </w:tcPr>
          <w:p w14:paraId="6A961852" w14:textId="77777777" w:rsidR="00B84B9B" w:rsidRPr="0074699E" w:rsidRDefault="00B84B9B" w:rsidP="00B84B9B">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1B2FE812" w14:textId="77777777" w:rsidR="00B84B9B" w:rsidRPr="0074699E" w:rsidRDefault="00B84B9B" w:rsidP="00B84B9B">
            <w:pPr>
              <w:pStyle w:val="Default"/>
              <w:jc w:val="center"/>
              <w:rPr>
                <w:b/>
                <w:bCs/>
                <w:sz w:val="20"/>
                <w:szCs w:val="20"/>
              </w:rPr>
            </w:pPr>
            <w:r w:rsidRPr="0074699E">
              <w:rPr>
                <w:b/>
                <w:bCs/>
                <w:sz w:val="20"/>
                <w:szCs w:val="20"/>
              </w:rPr>
              <w:t>15000</w:t>
            </w:r>
          </w:p>
        </w:tc>
        <w:tc>
          <w:tcPr>
            <w:tcW w:w="547" w:type="dxa"/>
            <w:tcBorders>
              <w:top w:val="single" w:sz="4" w:space="0" w:color="auto"/>
            </w:tcBorders>
            <w:vAlign w:val="center"/>
          </w:tcPr>
          <w:p w14:paraId="17E6ABB2" w14:textId="77777777" w:rsidR="00B84B9B" w:rsidRPr="0074699E" w:rsidRDefault="00B84B9B" w:rsidP="00B84B9B">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07558523" w14:textId="77777777" w:rsidR="00B84B9B" w:rsidRPr="0074699E" w:rsidRDefault="00B84B9B" w:rsidP="00B84B9B">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76E14F67" w14:textId="77777777" w:rsidR="00B84B9B" w:rsidRPr="0074699E" w:rsidRDefault="00B84B9B" w:rsidP="00B84B9B">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3CB00B65" w14:textId="77777777" w:rsidR="00B84B9B" w:rsidRPr="0074699E" w:rsidRDefault="00B84B9B" w:rsidP="00B84B9B">
            <w:pPr>
              <w:pStyle w:val="Default"/>
              <w:jc w:val="center"/>
              <w:rPr>
                <w:sz w:val="20"/>
                <w:szCs w:val="20"/>
              </w:rPr>
            </w:pPr>
            <w:r w:rsidRPr="0074699E">
              <w:rPr>
                <w:sz w:val="20"/>
                <w:szCs w:val="20"/>
              </w:rPr>
              <w:t>1</w:t>
            </w:r>
          </w:p>
        </w:tc>
        <w:tc>
          <w:tcPr>
            <w:tcW w:w="936" w:type="dxa"/>
            <w:tcBorders>
              <w:top w:val="single" w:sz="4" w:space="0" w:color="auto"/>
            </w:tcBorders>
            <w:vAlign w:val="center"/>
          </w:tcPr>
          <w:p w14:paraId="48B1E799" w14:textId="77777777" w:rsidR="00B84B9B" w:rsidRPr="0074699E" w:rsidRDefault="00B84B9B" w:rsidP="00B84B9B">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6C0EC47A" w14:textId="77777777" w:rsidR="00B84B9B" w:rsidRPr="0074699E" w:rsidRDefault="00B84B9B" w:rsidP="00B84B9B">
            <w:pPr>
              <w:pStyle w:val="Default"/>
              <w:jc w:val="center"/>
              <w:rPr>
                <w:sz w:val="20"/>
                <w:szCs w:val="20"/>
              </w:rPr>
            </w:pPr>
            <w:r w:rsidRPr="0074699E">
              <w:rPr>
                <w:sz w:val="20"/>
                <w:szCs w:val="20"/>
              </w:rPr>
              <w:t>14</w:t>
            </w:r>
          </w:p>
        </w:tc>
      </w:tr>
      <w:tr w:rsidR="00B84B9B" w:rsidRPr="0074699E" w14:paraId="713B7AE5" w14:textId="77777777" w:rsidTr="0039789A">
        <w:trPr>
          <w:trHeight w:val="284"/>
        </w:trPr>
        <w:tc>
          <w:tcPr>
            <w:tcW w:w="1227" w:type="dxa"/>
            <w:vAlign w:val="center"/>
          </w:tcPr>
          <w:p w14:paraId="11F60F66" w14:textId="77777777" w:rsidR="00B84B9B" w:rsidRPr="0074699E" w:rsidRDefault="00B84B9B" w:rsidP="00B84B9B">
            <w:pPr>
              <w:pStyle w:val="Default"/>
              <w:jc w:val="center"/>
              <w:rPr>
                <w:sz w:val="20"/>
                <w:szCs w:val="20"/>
              </w:rPr>
            </w:pPr>
            <w:r w:rsidRPr="0074699E">
              <w:rPr>
                <w:sz w:val="20"/>
                <w:szCs w:val="20"/>
              </w:rPr>
              <w:t>1800</w:t>
            </w:r>
          </w:p>
        </w:tc>
        <w:tc>
          <w:tcPr>
            <w:tcW w:w="1226" w:type="dxa"/>
            <w:vAlign w:val="center"/>
          </w:tcPr>
          <w:p w14:paraId="27B97873"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114E96B1" w14:textId="77777777" w:rsidR="00B84B9B" w:rsidRPr="0074699E" w:rsidRDefault="00B84B9B" w:rsidP="00B84B9B">
            <w:pPr>
              <w:pStyle w:val="Default"/>
              <w:jc w:val="center"/>
              <w:rPr>
                <w:sz w:val="20"/>
                <w:szCs w:val="20"/>
              </w:rPr>
            </w:pPr>
            <w:r w:rsidRPr="0074699E">
              <w:rPr>
                <w:sz w:val="20"/>
                <w:szCs w:val="20"/>
              </w:rPr>
              <w:t>15000</w:t>
            </w:r>
          </w:p>
        </w:tc>
        <w:tc>
          <w:tcPr>
            <w:tcW w:w="547" w:type="dxa"/>
            <w:vAlign w:val="center"/>
          </w:tcPr>
          <w:p w14:paraId="0EF7BFA6"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517FF163" w14:textId="77777777" w:rsidR="00B84B9B" w:rsidRPr="0074699E" w:rsidRDefault="00B84B9B" w:rsidP="00B84B9B">
            <w:pPr>
              <w:pStyle w:val="Default"/>
              <w:jc w:val="center"/>
              <w:rPr>
                <w:sz w:val="20"/>
                <w:szCs w:val="20"/>
              </w:rPr>
            </w:pPr>
            <w:r w:rsidRPr="0074699E">
              <w:rPr>
                <w:sz w:val="20"/>
                <w:szCs w:val="20"/>
              </w:rPr>
              <w:t>22</w:t>
            </w:r>
          </w:p>
        </w:tc>
        <w:tc>
          <w:tcPr>
            <w:tcW w:w="547" w:type="dxa"/>
            <w:vAlign w:val="center"/>
          </w:tcPr>
          <w:p w14:paraId="345C31A4" w14:textId="77777777" w:rsidR="00B84B9B" w:rsidRPr="0074699E" w:rsidRDefault="00B84B9B" w:rsidP="00B84B9B">
            <w:pPr>
              <w:pStyle w:val="Default"/>
              <w:jc w:val="center"/>
              <w:rPr>
                <w:sz w:val="20"/>
                <w:szCs w:val="20"/>
              </w:rPr>
            </w:pPr>
            <w:r w:rsidRPr="0074699E">
              <w:rPr>
                <w:sz w:val="20"/>
                <w:szCs w:val="20"/>
              </w:rPr>
              <w:t>6</w:t>
            </w:r>
          </w:p>
        </w:tc>
        <w:tc>
          <w:tcPr>
            <w:tcW w:w="1364" w:type="dxa"/>
            <w:vAlign w:val="center"/>
          </w:tcPr>
          <w:p w14:paraId="4FE92FC7"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3FDABEE8"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45DAAD69" w14:textId="77777777" w:rsidR="00B84B9B" w:rsidRPr="0074699E" w:rsidRDefault="00B84B9B" w:rsidP="00B84B9B">
            <w:pPr>
              <w:pStyle w:val="Default"/>
              <w:jc w:val="center"/>
              <w:rPr>
                <w:sz w:val="20"/>
                <w:szCs w:val="20"/>
              </w:rPr>
            </w:pPr>
            <w:r w:rsidRPr="0074699E">
              <w:rPr>
                <w:sz w:val="20"/>
                <w:szCs w:val="20"/>
              </w:rPr>
              <w:t>21</w:t>
            </w:r>
          </w:p>
        </w:tc>
      </w:tr>
      <w:tr w:rsidR="00B15658" w:rsidRPr="0074699E" w14:paraId="671381A3" w14:textId="77777777" w:rsidTr="001E70BC">
        <w:trPr>
          <w:trHeight w:val="284"/>
        </w:trPr>
        <w:tc>
          <w:tcPr>
            <w:tcW w:w="1227" w:type="dxa"/>
            <w:vAlign w:val="center"/>
          </w:tcPr>
          <w:p w14:paraId="182F4BC0" w14:textId="59ACD6F3" w:rsidR="00B15658" w:rsidRPr="0074699E" w:rsidRDefault="00B15658" w:rsidP="00B15658">
            <w:pPr>
              <w:pStyle w:val="Default"/>
              <w:jc w:val="center"/>
              <w:rPr>
                <w:b/>
                <w:bCs/>
                <w:sz w:val="20"/>
                <w:szCs w:val="20"/>
              </w:rPr>
            </w:pPr>
            <w:r w:rsidRPr="0074699E">
              <w:rPr>
                <w:b/>
                <w:bCs/>
                <w:sz w:val="20"/>
                <w:szCs w:val="20"/>
              </w:rPr>
              <w:t>2200</w:t>
            </w:r>
          </w:p>
        </w:tc>
        <w:tc>
          <w:tcPr>
            <w:tcW w:w="1226" w:type="dxa"/>
            <w:vAlign w:val="center"/>
          </w:tcPr>
          <w:p w14:paraId="6979D0F3" w14:textId="56BF1273" w:rsidR="00B15658" w:rsidRPr="0074699E" w:rsidRDefault="00B15658" w:rsidP="00B15658">
            <w:pPr>
              <w:pStyle w:val="Default"/>
              <w:jc w:val="center"/>
              <w:rPr>
                <w:sz w:val="20"/>
                <w:szCs w:val="20"/>
              </w:rPr>
            </w:pPr>
            <w:r w:rsidRPr="0074699E">
              <w:rPr>
                <w:sz w:val="20"/>
                <w:szCs w:val="20"/>
              </w:rPr>
              <w:t>10, 20</w:t>
            </w:r>
          </w:p>
        </w:tc>
        <w:tc>
          <w:tcPr>
            <w:tcW w:w="1383" w:type="dxa"/>
            <w:vAlign w:val="center"/>
          </w:tcPr>
          <w:p w14:paraId="0151F012" w14:textId="7B33B9D7" w:rsidR="00B15658" w:rsidRPr="0074699E" w:rsidRDefault="00B15658" w:rsidP="00B15658">
            <w:pPr>
              <w:pStyle w:val="Default"/>
              <w:jc w:val="center"/>
              <w:rPr>
                <w:b/>
                <w:bCs/>
                <w:sz w:val="20"/>
                <w:szCs w:val="20"/>
              </w:rPr>
            </w:pPr>
            <w:r w:rsidRPr="0074699E">
              <w:rPr>
                <w:b/>
                <w:bCs/>
                <w:sz w:val="20"/>
                <w:szCs w:val="20"/>
              </w:rPr>
              <w:t>15000</w:t>
            </w:r>
          </w:p>
        </w:tc>
        <w:tc>
          <w:tcPr>
            <w:tcW w:w="547" w:type="dxa"/>
            <w:vAlign w:val="center"/>
          </w:tcPr>
          <w:p w14:paraId="3F738455" w14:textId="361E7EF1" w:rsidR="00B15658" w:rsidRPr="0074699E" w:rsidRDefault="00992276" w:rsidP="00B15658">
            <w:pPr>
              <w:pStyle w:val="Default"/>
              <w:jc w:val="center"/>
              <w:rPr>
                <w:sz w:val="20"/>
                <w:szCs w:val="20"/>
              </w:rPr>
            </w:pPr>
            <w:r w:rsidRPr="0074699E">
              <w:rPr>
                <w:sz w:val="20"/>
                <w:szCs w:val="20"/>
              </w:rPr>
              <w:t>35</w:t>
            </w:r>
          </w:p>
        </w:tc>
        <w:tc>
          <w:tcPr>
            <w:tcW w:w="547" w:type="dxa"/>
            <w:vAlign w:val="center"/>
          </w:tcPr>
          <w:p w14:paraId="4DA887A6" w14:textId="402AFDAB" w:rsidR="00B15658" w:rsidRPr="0074699E" w:rsidRDefault="00992276" w:rsidP="00B15658">
            <w:pPr>
              <w:pStyle w:val="Default"/>
              <w:jc w:val="center"/>
              <w:rPr>
                <w:sz w:val="20"/>
                <w:szCs w:val="20"/>
              </w:rPr>
            </w:pPr>
            <w:r w:rsidRPr="0074699E">
              <w:rPr>
                <w:sz w:val="20"/>
                <w:szCs w:val="20"/>
              </w:rPr>
              <w:t>40</w:t>
            </w:r>
          </w:p>
        </w:tc>
        <w:tc>
          <w:tcPr>
            <w:tcW w:w="547" w:type="dxa"/>
            <w:vAlign w:val="center"/>
          </w:tcPr>
          <w:p w14:paraId="5568B748" w14:textId="4C526715" w:rsidR="00B15658" w:rsidRPr="0074699E" w:rsidRDefault="00992276" w:rsidP="00B15658">
            <w:pPr>
              <w:pStyle w:val="Default"/>
              <w:jc w:val="center"/>
              <w:rPr>
                <w:sz w:val="20"/>
                <w:szCs w:val="20"/>
              </w:rPr>
            </w:pPr>
            <w:r w:rsidRPr="0074699E">
              <w:rPr>
                <w:sz w:val="20"/>
                <w:szCs w:val="20"/>
              </w:rPr>
              <w:t>8</w:t>
            </w:r>
          </w:p>
        </w:tc>
        <w:tc>
          <w:tcPr>
            <w:tcW w:w="1364" w:type="dxa"/>
            <w:tcBorders>
              <w:top w:val="single" w:sz="4" w:space="0" w:color="auto"/>
            </w:tcBorders>
            <w:vAlign w:val="center"/>
          </w:tcPr>
          <w:p w14:paraId="2D4C260A" w14:textId="27B8EA59" w:rsidR="00B15658" w:rsidRPr="0074699E" w:rsidRDefault="00B15658" w:rsidP="00B15658">
            <w:pPr>
              <w:pStyle w:val="Default"/>
              <w:jc w:val="center"/>
              <w:rPr>
                <w:sz w:val="20"/>
                <w:szCs w:val="20"/>
              </w:rPr>
            </w:pPr>
            <w:r w:rsidRPr="0074699E">
              <w:rPr>
                <w:sz w:val="20"/>
                <w:szCs w:val="20"/>
              </w:rPr>
              <w:t>1</w:t>
            </w:r>
          </w:p>
        </w:tc>
        <w:tc>
          <w:tcPr>
            <w:tcW w:w="936" w:type="dxa"/>
            <w:tcBorders>
              <w:top w:val="single" w:sz="4" w:space="0" w:color="auto"/>
            </w:tcBorders>
            <w:vAlign w:val="center"/>
          </w:tcPr>
          <w:p w14:paraId="5D5C2227" w14:textId="7C032894" w:rsidR="00B15658" w:rsidRPr="0074699E" w:rsidRDefault="00B15658" w:rsidP="00B15658">
            <w:pPr>
              <w:pStyle w:val="Default"/>
              <w:jc w:val="center"/>
              <w:rPr>
                <w:sz w:val="20"/>
                <w:szCs w:val="20"/>
              </w:rPr>
            </w:pPr>
            <w:r w:rsidRPr="0074699E">
              <w:rPr>
                <w:sz w:val="20"/>
                <w:szCs w:val="20"/>
              </w:rPr>
              <w:t>A3 or A4</w:t>
            </w:r>
          </w:p>
        </w:tc>
        <w:tc>
          <w:tcPr>
            <w:tcW w:w="784" w:type="dxa"/>
            <w:vAlign w:val="center"/>
          </w:tcPr>
          <w:p w14:paraId="329707D0" w14:textId="2F05CA0F" w:rsidR="00B15658" w:rsidRPr="0074699E" w:rsidRDefault="00735993" w:rsidP="00B15658">
            <w:pPr>
              <w:pStyle w:val="Default"/>
              <w:jc w:val="center"/>
              <w:rPr>
                <w:sz w:val="20"/>
                <w:szCs w:val="20"/>
              </w:rPr>
            </w:pPr>
            <w:r w:rsidRPr="0074699E">
              <w:rPr>
                <w:sz w:val="20"/>
                <w:szCs w:val="20"/>
              </w:rPr>
              <w:t>26.5</w:t>
            </w:r>
          </w:p>
        </w:tc>
      </w:tr>
      <w:tr w:rsidR="00B84B9B" w:rsidRPr="0074699E" w14:paraId="333E31F9" w14:textId="77777777" w:rsidTr="0039789A">
        <w:trPr>
          <w:trHeight w:val="284"/>
        </w:trPr>
        <w:tc>
          <w:tcPr>
            <w:tcW w:w="1227" w:type="dxa"/>
            <w:vAlign w:val="center"/>
          </w:tcPr>
          <w:p w14:paraId="11E696A9" w14:textId="77777777" w:rsidR="00B84B9B" w:rsidRPr="0074699E" w:rsidRDefault="00B84B9B" w:rsidP="00B84B9B">
            <w:pPr>
              <w:pStyle w:val="Default"/>
              <w:jc w:val="center"/>
              <w:rPr>
                <w:b/>
                <w:bCs/>
                <w:sz w:val="20"/>
                <w:szCs w:val="20"/>
              </w:rPr>
            </w:pPr>
            <w:r w:rsidRPr="0074699E">
              <w:rPr>
                <w:b/>
                <w:bCs/>
                <w:sz w:val="20"/>
                <w:szCs w:val="20"/>
              </w:rPr>
              <w:t>2200</w:t>
            </w:r>
          </w:p>
        </w:tc>
        <w:tc>
          <w:tcPr>
            <w:tcW w:w="1226" w:type="dxa"/>
            <w:vAlign w:val="center"/>
          </w:tcPr>
          <w:p w14:paraId="562E816C" w14:textId="77777777" w:rsidR="00B84B9B" w:rsidRPr="0074699E" w:rsidRDefault="00B84B9B" w:rsidP="00B84B9B">
            <w:pPr>
              <w:pStyle w:val="Default"/>
              <w:jc w:val="center"/>
              <w:rPr>
                <w:sz w:val="20"/>
                <w:szCs w:val="20"/>
              </w:rPr>
            </w:pPr>
            <w:r w:rsidRPr="0074699E">
              <w:rPr>
                <w:sz w:val="20"/>
                <w:szCs w:val="20"/>
              </w:rPr>
              <w:t>10, 20</w:t>
            </w:r>
          </w:p>
        </w:tc>
        <w:tc>
          <w:tcPr>
            <w:tcW w:w="1383" w:type="dxa"/>
            <w:vAlign w:val="center"/>
          </w:tcPr>
          <w:p w14:paraId="5127F6A2" w14:textId="77777777" w:rsidR="00B84B9B" w:rsidRPr="0074699E" w:rsidRDefault="00B84B9B" w:rsidP="00B84B9B">
            <w:pPr>
              <w:pStyle w:val="Default"/>
              <w:jc w:val="center"/>
              <w:rPr>
                <w:b/>
                <w:bCs/>
                <w:sz w:val="20"/>
                <w:szCs w:val="20"/>
              </w:rPr>
            </w:pPr>
            <w:r w:rsidRPr="0074699E">
              <w:rPr>
                <w:b/>
                <w:bCs/>
                <w:sz w:val="20"/>
                <w:szCs w:val="20"/>
              </w:rPr>
              <w:t>15000</w:t>
            </w:r>
          </w:p>
        </w:tc>
        <w:tc>
          <w:tcPr>
            <w:tcW w:w="547" w:type="dxa"/>
            <w:vAlign w:val="center"/>
          </w:tcPr>
          <w:p w14:paraId="052D7BFF"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3CFAA2A1" w14:textId="77777777" w:rsidR="00B84B9B" w:rsidRPr="0074699E" w:rsidRDefault="00B84B9B" w:rsidP="00B84B9B">
            <w:pPr>
              <w:pStyle w:val="Default"/>
              <w:jc w:val="center"/>
              <w:rPr>
                <w:sz w:val="20"/>
                <w:szCs w:val="20"/>
              </w:rPr>
            </w:pPr>
            <w:r w:rsidRPr="0074699E">
              <w:rPr>
                <w:sz w:val="20"/>
                <w:szCs w:val="20"/>
              </w:rPr>
              <w:t>22</w:t>
            </w:r>
          </w:p>
        </w:tc>
        <w:tc>
          <w:tcPr>
            <w:tcW w:w="547" w:type="dxa"/>
            <w:vAlign w:val="center"/>
          </w:tcPr>
          <w:p w14:paraId="763DCEC8" w14:textId="77777777" w:rsidR="00B84B9B" w:rsidRPr="0074699E" w:rsidRDefault="00B84B9B" w:rsidP="00B84B9B">
            <w:pPr>
              <w:pStyle w:val="Default"/>
              <w:jc w:val="center"/>
              <w:rPr>
                <w:sz w:val="20"/>
                <w:szCs w:val="20"/>
              </w:rPr>
            </w:pPr>
            <w:r w:rsidRPr="0074699E">
              <w:rPr>
                <w:sz w:val="20"/>
                <w:szCs w:val="20"/>
              </w:rPr>
              <w:t>6</w:t>
            </w:r>
          </w:p>
        </w:tc>
        <w:tc>
          <w:tcPr>
            <w:tcW w:w="1364" w:type="dxa"/>
            <w:vAlign w:val="center"/>
          </w:tcPr>
          <w:p w14:paraId="3C32B5C2"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0073AAEC"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7070D23C" w14:textId="77777777" w:rsidR="00B84B9B" w:rsidRPr="0074699E" w:rsidRDefault="00B84B9B" w:rsidP="00B84B9B">
            <w:pPr>
              <w:pStyle w:val="Default"/>
              <w:jc w:val="center"/>
              <w:rPr>
                <w:sz w:val="20"/>
                <w:szCs w:val="20"/>
              </w:rPr>
            </w:pPr>
            <w:r w:rsidRPr="0074699E">
              <w:rPr>
                <w:sz w:val="20"/>
                <w:szCs w:val="20"/>
              </w:rPr>
              <w:t>21</w:t>
            </w:r>
          </w:p>
        </w:tc>
      </w:tr>
      <w:tr w:rsidR="00B84B9B" w:rsidRPr="0074699E" w14:paraId="06C2C292" w14:textId="77777777" w:rsidTr="0039789A">
        <w:trPr>
          <w:trHeight w:val="284"/>
        </w:trPr>
        <w:tc>
          <w:tcPr>
            <w:tcW w:w="1227" w:type="dxa"/>
            <w:vAlign w:val="center"/>
          </w:tcPr>
          <w:p w14:paraId="740FEB4E" w14:textId="77777777" w:rsidR="00B84B9B" w:rsidRPr="0074699E" w:rsidRDefault="00B84B9B" w:rsidP="00B84B9B">
            <w:pPr>
              <w:pStyle w:val="Default"/>
              <w:jc w:val="center"/>
              <w:rPr>
                <w:sz w:val="20"/>
                <w:szCs w:val="20"/>
              </w:rPr>
            </w:pPr>
            <w:r w:rsidRPr="0074699E">
              <w:rPr>
                <w:sz w:val="20"/>
                <w:szCs w:val="20"/>
              </w:rPr>
              <w:t>2700</w:t>
            </w:r>
          </w:p>
        </w:tc>
        <w:tc>
          <w:tcPr>
            <w:tcW w:w="1226" w:type="dxa"/>
            <w:vAlign w:val="center"/>
          </w:tcPr>
          <w:p w14:paraId="21C304FA" w14:textId="77777777" w:rsidR="00B84B9B" w:rsidRPr="0074699E" w:rsidRDefault="00B84B9B" w:rsidP="00B84B9B">
            <w:pPr>
              <w:pStyle w:val="Default"/>
              <w:jc w:val="center"/>
              <w:rPr>
                <w:sz w:val="20"/>
                <w:szCs w:val="20"/>
              </w:rPr>
            </w:pPr>
            <w:r w:rsidRPr="0074699E">
              <w:rPr>
                <w:sz w:val="20"/>
                <w:szCs w:val="20"/>
              </w:rPr>
              <w:t>10</w:t>
            </w:r>
          </w:p>
        </w:tc>
        <w:tc>
          <w:tcPr>
            <w:tcW w:w="1383" w:type="dxa"/>
            <w:vAlign w:val="center"/>
          </w:tcPr>
          <w:p w14:paraId="51A2A530" w14:textId="77777777" w:rsidR="00B84B9B" w:rsidRPr="0074699E" w:rsidRDefault="00B84B9B" w:rsidP="00B84B9B">
            <w:pPr>
              <w:pStyle w:val="Default"/>
              <w:jc w:val="center"/>
              <w:rPr>
                <w:sz w:val="20"/>
                <w:szCs w:val="20"/>
              </w:rPr>
            </w:pPr>
            <w:r w:rsidRPr="0074699E">
              <w:rPr>
                <w:sz w:val="20"/>
                <w:szCs w:val="20"/>
              </w:rPr>
              <w:t>15000</w:t>
            </w:r>
          </w:p>
        </w:tc>
        <w:tc>
          <w:tcPr>
            <w:tcW w:w="547" w:type="dxa"/>
            <w:vAlign w:val="center"/>
          </w:tcPr>
          <w:p w14:paraId="67A80F62" w14:textId="77777777" w:rsidR="00B84B9B" w:rsidRPr="0074699E" w:rsidRDefault="00B84B9B" w:rsidP="00B84B9B">
            <w:pPr>
              <w:pStyle w:val="Default"/>
              <w:jc w:val="center"/>
              <w:rPr>
                <w:sz w:val="20"/>
                <w:szCs w:val="20"/>
              </w:rPr>
            </w:pPr>
            <w:r w:rsidRPr="0074699E">
              <w:rPr>
                <w:sz w:val="20"/>
                <w:szCs w:val="20"/>
              </w:rPr>
              <w:t>61</w:t>
            </w:r>
          </w:p>
        </w:tc>
        <w:tc>
          <w:tcPr>
            <w:tcW w:w="547" w:type="dxa"/>
            <w:vAlign w:val="center"/>
          </w:tcPr>
          <w:p w14:paraId="3563007D" w14:textId="77777777" w:rsidR="00B84B9B" w:rsidRPr="0074699E" w:rsidRDefault="00B84B9B" w:rsidP="00B84B9B">
            <w:pPr>
              <w:pStyle w:val="Default"/>
              <w:jc w:val="center"/>
              <w:rPr>
                <w:sz w:val="20"/>
                <w:szCs w:val="20"/>
              </w:rPr>
            </w:pPr>
            <w:r w:rsidRPr="0074699E">
              <w:rPr>
                <w:sz w:val="20"/>
                <w:szCs w:val="20"/>
              </w:rPr>
              <w:t>24</w:t>
            </w:r>
          </w:p>
        </w:tc>
        <w:tc>
          <w:tcPr>
            <w:tcW w:w="547" w:type="dxa"/>
            <w:vAlign w:val="center"/>
          </w:tcPr>
          <w:p w14:paraId="321685BD" w14:textId="77777777" w:rsidR="00B84B9B" w:rsidRPr="0074699E" w:rsidRDefault="00B84B9B" w:rsidP="00B84B9B">
            <w:pPr>
              <w:pStyle w:val="Default"/>
              <w:jc w:val="center"/>
              <w:rPr>
                <w:sz w:val="20"/>
                <w:szCs w:val="20"/>
              </w:rPr>
            </w:pPr>
            <w:r w:rsidRPr="0074699E">
              <w:rPr>
                <w:sz w:val="20"/>
                <w:szCs w:val="20"/>
              </w:rPr>
              <w:t>8</w:t>
            </w:r>
          </w:p>
        </w:tc>
        <w:tc>
          <w:tcPr>
            <w:tcW w:w="1364" w:type="dxa"/>
            <w:vAlign w:val="center"/>
          </w:tcPr>
          <w:p w14:paraId="251584B2" w14:textId="77777777" w:rsidR="00B84B9B" w:rsidRPr="0074699E" w:rsidRDefault="00B84B9B" w:rsidP="00B84B9B">
            <w:pPr>
              <w:pStyle w:val="Default"/>
              <w:jc w:val="center"/>
              <w:rPr>
                <w:sz w:val="20"/>
                <w:szCs w:val="20"/>
              </w:rPr>
            </w:pPr>
            <w:r w:rsidRPr="0074699E">
              <w:rPr>
                <w:sz w:val="20"/>
                <w:szCs w:val="20"/>
              </w:rPr>
              <w:t>1</w:t>
            </w:r>
          </w:p>
        </w:tc>
        <w:tc>
          <w:tcPr>
            <w:tcW w:w="936" w:type="dxa"/>
            <w:vAlign w:val="center"/>
          </w:tcPr>
          <w:p w14:paraId="45905CC2" w14:textId="77777777" w:rsidR="00B84B9B" w:rsidRPr="0074699E" w:rsidRDefault="00B84B9B" w:rsidP="00B84B9B">
            <w:pPr>
              <w:pStyle w:val="Default"/>
              <w:jc w:val="center"/>
              <w:rPr>
                <w:sz w:val="20"/>
                <w:szCs w:val="20"/>
              </w:rPr>
            </w:pPr>
            <w:r w:rsidRPr="0074699E">
              <w:rPr>
                <w:sz w:val="20"/>
                <w:szCs w:val="20"/>
              </w:rPr>
              <w:t>A3 or A4</w:t>
            </w:r>
          </w:p>
        </w:tc>
        <w:tc>
          <w:tcPr>
            <w:tcW w:w="784" w:type="dxa"/>
            <w:vAlign w:val="center"/>
          </w:tcPr>
          <w:p w14:paraId="4E434BE0" w14:textId="77777777" w:rsidR="00B84B9B" w:rsidRPr="0074699E" w:rsidRDefault="00B84B9B" w:rsidP="00B84B9B">
            <w:pPr>
              <w:pStyle w:val="Default"/>
              <w:jc w:val="center"/>
              <w:rPr>
                <w:sz w:val="20"/>
                <w:szCs w:val="20"/>
              </w:rPr>
            </w:pPr>
            <w:r w:rsidRPr="0074699E">
              <w:rPr>
                <w:sz w:val="20"/>
                <w:szCs w:val="20"/>
              </w:rPr>
              <w:t>28</w:t>
            </w:r>
          </w:p>
        </w:tc>
      </w:tr>
      <w:tr w:rsidR="00550DFC" w:rsidRPr="0074699E" w14:paraId="0E5EF199" w14:textId="77777777" w:rsidTr="008405FC">
        <w:trPr>
          <w:trHeight w:val="284"/>
        </w:trPr>
        <w:tc>
          <w:tcPr>
            <w:tcW w:w="1227" w:type="dxa"/>
            <w:vAlign w:val="center"/>
          </w:tcPr>
          <w:p w14:paraId="6DFA490D" w14:textId="07D55640" w:rsidR="00550DFC" w:rsidRPr="0074699E" w:rsidRDefault="00550DFC" w:rsidP="00550DFC">
            <w:pPr>
              <w:pStyle w:val="Default"/>
              <w:jc w:val="center"/>
              <w:rPr>
                <w:sz w:val="20"/>
                <w:szCs w:val="20"/>
              </w:rPr>
            </w:pPr>
            <w:r w:rsidRPr="0074699E">
              <w:rPr>
                <w:sz w:val="20"/>
                <w:szCs w:val="20"/>
              </w:rPr>
              <w:t>3000</w:t>
            </w:r>
          </w:p>
        </w:tc>
        <w:tc>
          <w:tcPr>
            <w:tcW w:w="1226" w:type="dxa"/>
            <w:vAlign w:val="center"/>
          </w:tcPr>
          <w:p w14:paraId="35D17C1F" w14:textId="0FF49380" w:rsidR="00550DFC" w:rsidRPr="0074699E" w:rsidRDefault="00550DFC" w:rsidP="00550DFC">
            <w:pPr>
              <w:pStyle w:val="Default"/>
              <w:jc w:val="center"/>
              <w:rPr>
                <w:sz w:val="20"/>
                <w:szCs w:val="20"/>
              </w:rPr>
            </w:pPr>
            <w:r w:rsidRPr="0074699E">
              <w:rPr>
                <w:sz w:val="20"/>
                <w:szCs w:val="20"/>
              </w:rPr>
              <w:t>10</w:t>
            </w:r>
          </w:p>
        </w:tc>
        <w:tc>
          <w:tcPr>
            <w:tcW w:w="1383" w:type="dxa"/>
            <w:tcBorders>
              <w:top w:val="single" w:sz="4" w:space="0" w:color="auto"/>
            </w:tcBorders>
            <w:vAlign w:val="center"/>
          </w:tcPr>
          <w:p w14:paraId="4093899A" w14:textId="54E7303F"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7712B8B3" w14:textId="12E0EF9D" w:rsidR="00550DFC" w:rsidRPr="0074699E" w:rsidRDefault="00735993" w:rsidP="00550DFC">
            <w:pPr>
              <w:pStyle w:val="Default"/>
              <w:jc w:val="center"/>
              <w:rPr>
                <w:sz w:val="20"/>
                <w:szCs w:val="20"/>
              </w:rPr>
            </w:pPr>
            <w:r w:rsidRPr="0074699E">
              <w:rPr>
                <w:sz w:val="20"/>
                <w:szCs w:val="20"/>
              </w:rPr>
              <w:t>61</w:t>
            </w:r>
          </w:p>
        </w:tc>
        <w:tc>
          <w:tcPr>
            <w:tcW w:w="547" w:type="dxa"/>
            <w:vAlign w:val="center"/>
          </w:tcPr>
          <w:p w14:paraId="2444B07A" w14:textId="3191762B" w:rsidR="00550DFC" w:rsidRPr="0074699E" w:rsidRDefault="00B43240" w:rsidP="00550DFC">
            <w:pPr>
              <w:pStyle w:val="Default"/>
              <w:jc w:val="center"/>
              <w:rPr>
                <w:sz w:val="20"/>
                <w:szCs w:val="20"/>
              </w:rPr>
            </w:pPr>
            <w:r w:rsidRPr="0074699E">
              <w:rPr>
                <w:sz w:val="20"/>
                <w:szCs w:val="20"/>
              </w:rPr>
              <w:t>24</w:t>
            </w:r>
          </w:p>
        </w:tc>
        <w:tc>
          <w:tcPr>
            <w:tcW w:w="547" w:type="dxa"/>
            <w:vAlign w:val="center"/>
          </w:tcPr>
          <w:p w14:paraId="7A32FF20" w14:textId="346F1947" w:rsidR="00550DFC" w:rsidRPr="0074699E" w:rsidRDefault="00B43240" w:rsidP="00550DFC">
            <w:pPr>
              <w:pStyle w:val="Default"/>
              <w:jc w:val="center"/>
              <w:rPr>
                <w:sz w:val="20"/>
                <w:szCs w:val="20"/>
              </w:rPr>
            </w:pPr>
            <w:r w:rsidRPr="0074699E">
              <w:rPr>
                <w:sz w:val="20"/>
                <w:szCs w:val="20"/>
              </w:rPr>
              <w:t>8</w:t>
            </w:r>
          </w:p>
        </w:tc>
        <w:tc>
          <w:tcPr>
            <w:tcW w:w="1364" w:type="dxa"/>
            <w:tcBorders>
              <w:top w:val="single" w:sz="4" w:space="0" w:color="auto"/>
            </w:tcBorders>
            <w:vAlign w:val="center"/>
          </w:tcPr>
          <w:p w14:paraId="1172616B" w14:textId="42F23EA7" w:rsidR="00550DFC" w:rsidRPr="0074699E" w:rsidRDefault="00550DFC" w:rsidP="00550DF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6C1003D6" w14:textId="625A75F1"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3D700AE6" w14:textId="4458E024" w:rsidR="00550DFC" w:rsidRPr="0074699E" w:rsidRDefault="00B43240" w:rsidP="00550DFC">
            <w:pPr>
              <w:pStyle w:val="Default"/>
              <w:jc w:val="center"/>
              <w:rPr>
                <w:sz w:val="20"/>
                <w:szCs w:val="20"/>
              </w:rPr>
            </w:pPr>
            <w:r w:rsidRPr="0074699E">
              <w:rPr>
                <w:sz w:val="20"/>
                <w:szCs w:val="20"/>
              </w:rPr>
              <w:t>28</w:t>
            </w:r>
          </w:p>
        </w:tc>
      </w:tr>
      <w:tr w:rsidR="00550DFC" w:rsidRPr="0074699E" w14:paraId="0AE7EBEA" w14:textId="77777777" w:rsidTr="0039789A">
        <w:trPr>
          <w:trHeight w:val="284"/>
        </w:trPr>
        <w:tc>
          <w:tcPr>
            <w:tcW w:w="1227" w:type="dxa"/>
            <w:vAlign w:val="center"/>
          </w:tcPr>
          <w:p w14:paraId="78AF079E" w14:textId="77777777" w:rsidR="00550DFC" w:rsidRPr="0074699E" w:rsidRDefault="00550DFC" w:rsidP="00550DFC">
            <w:pPr>
              <w:pStyle w:val="Default"/>
              <w:jc w:val="center"/>
              <w:rPr>
                <w:sz w:val="20"/>
                <w:szCs w:val="20"/>
              </w:rPr>
            </w:pPr>
            <w:r w:rsidRPr="0074699E">
              <w:rPr>
                <w:sz w:val="20"/>
                <w:szCs w:val="20"/>
              </w:rPr>
              <w:t>3300</w:t>
            </w:r>
          </w:p>
        </w:tc>
        <w:tc>
          <w:tcPr>
            <w:tcW w:w="1226" w:type="dxa"/>
            <w:vAlign w:val="center"/>
          </w:tcPr>
          <w:p w14:paraId="6DC43B85" w14:textId="77777777" w:rsidR="00550DFC" w:rsidRPr="0074699E" w:rsidRDefault="00550DFC" w:rsidP="00550DFC">
            <w:pPr>
              <w:pStyle w:val="Default"/>
              <w:jc w:val="center"/>
              <w:rPr>
                <w:sz w:val="20"/>
                <w:szCs w:val="20"/>
              </w:rPr>
            </w:pPr>
            <w:r w:rsidRPr="0074699E">
              <w:rPr>
                <w:sz w:val="20"/>
                <w:szCs w:val="20"/>
              </w:rPr>
              <w:t>10, 20</w:t>
            </w:r>
          </w:p>
        </w:tc>
        <w:tc>
          <w:tcPr>
            <w:tcW w:w="1383" w:type="dxa"/>
            <w:vAlign w:val="center"/>
          </w:tcPr>
          <w:p w14:paraId="1C2C58BA"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6C549156"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0358922C" w14:textId="77777777" w:rsidR="00550DFC" w:rsidRPr="0074699E" w:rsidRDefault="00550DFC" w:rsidP="00550DFC">
            <w:pPr>
              <w:pStyle w:val="Default"/>
              <w:jc w:val="center"/>
              <w:rPr>
                <w:sz w:val="20"/>
                <w:szCs w:val="20"/>
              </w:rPr>
            </w:pPr>
            <w:r w:rsidRPr="0074699E">
              <w:rPr>
                <w:sz w:val="20"/>
                <w:szCs w:val="20"/>
              </w:rPr>
              <w:t>24</w:t>
            </w:r>
          </w:p>
        </w:tc>
        <w:tc>
          <w:tcPr>
            <w:tcW w:w="547" w:type="dxa"/>
            <w:vAlign w:val="center"/>
          </w:tcPr>
          <w:p w14:paraId="77EC5442"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4069639C"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261F266C"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1411D368" w14:textId="77777777" w:rsidR="00550DFC" w:rsidRPr="0074699E" w:rsidRDefault="00550DFC" w:rsidP="00550DFC">
            <w:pPr>
              <w:pStyle w:val="Default"/>
              <w:jc w:val="center"/>
              <w:rPr>
                <w:sz w:val="20"/>
                <w:szCs w:val="20"/>
              </w:rPr>
            </w:pPr>
            <w:r w:rsidRPr="0074699E">
              <w:rPr>
                <w:sz w:val="20"/>
                <w:szCs w:val="20"/>
              </w:rPr>
              <w:t>28</w:t>
            </w:r>
          </w:p>
        </w:tc>
      </w:tr>
      <w:tr w:rsidR="00550DFC" w:rsidRPr="0074699E" w14:paraId="3D70FE79" w14:textId="77777777" w:rsidTr="0039789A">
        <w:trPr>
          <w:trHeight w:val="284"/>
        </w:trPr>
        <w:tc>
          <w:tcPr>
            <w:tcW w:w="1227" w:type="dxa"/>
            <w:vAlign w:val="center"/>
          </w:tcPr>
          <w:p w14:paraId="7E522D25" w14:textId="77777777" w:rsidR="00550DFC" w:rsidRPr="0074699E" w:rsidRDefault="00550DFC" w:rsidP="00550DFC">
            <w:pPr>
              <w:pStyle w:val="Default"/>
              <w:jc w:val="center"/>
              <w:rPr>
                <w:sz w:val="20"/>
                <w:szCs w:val="20"/>
              </w:rPr>
            </w:pPr>
            <w:r w:rsidRPr="0074699E">
              <w:rPr>
                <w:sz w:val="20"/>
                <w:szCs w:val="20"/>
              </w:rPr>
              <w:t>3900</w:t>
            </w:r>
          </w:p>
        </w:tc>
        <w:tc>
          <w:tcPr>
            <w:tcW w:w="1226" w:type="dxa"/>
            <w:vAlign w:val="center"/>
          </w:tcPr>
          <w:p w14:paraId="319AED09"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1F845135"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322C170D"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607D1B6C" w14:textId="77777777" w:rsidR="00550DFC" w:rsidRPr="0074699E" w:rsidRDefault="00550DFC" w:rsidP="00550DFC">
            <w:pPr>
              <w:pStyle w:val="Default"/>
              <w:jc w:val="center"/>
              <w:rPr>
                <w:sz w:val="20"/>
                <w:szCs w:val="20"/>
              </w:rPr>
            </w:pPr>
            <w:r w:rsidRPr="0074699E">
              <w:rPr>
                <w:sz w:val="20"/>
                <w:szCs w:val="20"/>
              </w:rPr>
              <w:t>38</w:t>
            </w:r>
          </w:p>
        </w:tc>
        <w:tc>
          <w:tcPr>
            <w:tcW w:w="547" w:type="dxa"/>
            <w:vAlign w:val="center"/>
          </w:tcPr>
          <w:p w14:paraId="3A91E5F0"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0A2EEAA7"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44ECC091"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49A4417C" w14:textId="77777777" w:rsidR="00550DFC" w:rsidRPr="0074699E" w:rsidRDefault="00550DFC" w:rsidP="00550DFC">
            <w:pPr>
              <w:pStyle w:val="Default"/>
              <w:jc w:val="center"/>
              <w:rPr>
                <w:sz w:val="20"/>
                <w:szCs w:val="20"/>
              </w:rPr>
            </w:pPr>
            <w:r w:rsidRPr="0074699E">
              <w:rPr>
                <w:sz w:val="20"/>
                <w:szCs w:val="20"/>
              </w:rPr>
              <w:t>44</w:t>
            </w:r>
          </w:p>
        </w:tc>
      </w:tr>
      <w:tr w:rsidR="00550DFC" w:rsidRPr="0074699E" w14:paraId="492A67D8" w14:textId="77777777" w:rsidTr="0039789A">
        <w:trPr>
          <w:trHeight w:val="284"/>
        </w:trPr>
        <w:tc>
          <w:tcPr>
            <w:tcW w:w="1227" w:type="dxa"/>
            <w:vAlign w:val="center"/>
          </w:tcPr>
          <w:p w14:paraId="32DF4C4A" w14:textId="77777777" w:rsidR="00550DFC" w:rsidRPr="0074699E" w:rsidRDefault="00550DFC" w:rsidP="00550DFC">
            <w:pPr>
              <w:pStyle w:val="Default"/>
              <w:jc w:val="center"/>
              <w:rPr>
                <w:sz w:val="20"/>
                <w:szCs w:val="20"/>
              </w:rPr>
            </w:pPr>
            <w:r w:rsidRPr="0074699E">
              <w:rPr>
                <w:sz w:val="20"/>
                <w:szCs w:val="20"/>
              </w:rPr>
              <w:t>4700</w:t>
            </w:r>
          </w:p>
        </w:tc>
        <w:tc>
          <w:tcPr>
            <w:tcW w:w="1226" w:type="dxa"/>
            <w:vAlign w:val="center"/>
          </w:tcPr>
          <w:p w14:paraId="3B7E6EAD" w14:textId="77777777" w:rsidR="00550DFC" w:rsidRPr="0074699E" w:rsidRDefault="00550DFC" w:rsidP="00550DFC">
            <w:pPr>
              <w:pStyle w:val="Default"/>
              <w:jc w:val="center"/>
              <w:rPr>
                <w:sz w:val="20"/>
                <w:szCs w:val="20"/>
              </w:rPr>
            </w:pPr>
            <w:r w:rsidRPr="0074699E">
              <w:rPr>
                <w:sz w:val="20"/>
                <w:szCs w:val="20"/>
              </w:rPr>
              <w:t>10, 20</w:t>
            </w:r>
          </w:p>
        </w:tc>
        <w:tc>
          <w:tcPr>
            <w:tcW w:w="1383" w:type="dxa"/>
            <w:vAlign w:val="center"/>
          </w:tcPr>
          <w:p w14:paraId="7C68BABC"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58D0C0F8"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5B87E1E7" w14:textId="77777777" w:rsidR="00550DFC" w:rsidRPr="0074699E" w:rsidRDefault="00550DFC" w:rsidP="00550DFC">
            <w:pPr>
              <w:pStyle w:val="Default"/>
              <w:jc w:val="center"/>
              <w:rPr>
                <w:sz w:val="20"/>
                <w:szCs w:val="20"/>
              </w:rPr>
            </w:pPr>
            <w:r w:rsidRPr="0074699E">
              <w:rPr>
                <w:sz w:val="20"/>
                <w:szCs w:val="20"/>
              </w:rPr>
              <w:t>38</w:t>
            </w:r>
          </w:p>
        </w:tc>
        <w:tc>
          <w:tcPr>
            <w:tcW w:w="547" w:type="dxa"/>
            <w:vAlign w:val="center"/>
          </w:tcPr>
          <w:p w14:paraId="06F245C5"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176B4ACB"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0A211861"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32B0F16B" w14:textId="77777777" w:rsidR="00550DFC" w:rsidRPr="0074699E" w:rsidRDefault="00550DFC" w:rsidP="00550DFC">
            <w:pPr>
              <w:pStyle w:val="Default"/>
              <w:jc w:val="center"/>
              <w:rPr>
                <w:sz w:val="20"/>
                <w:szCs w:val="20"/>
              </w:rPr>
            </w:pPr>
            <w:r w:rsidRPr="0074699E">
              <w:rPr>
                <w:sz w:val="20"/>
                <w:szCs w:val="20"/>
              </w:rPr>
              <w:t>44</w:t>
            </w:r>
          </w:p>
        </w:tc>
      </w:tr>
      <w:tr w:rsidR="00550DFC" w:rsidRPr="0074699E" w14:paraId="01155CD8" w14:textId="77777777" w:rsidTr="0039789A">
        <w:trPr>
          <w:trHeight w:val="284"/>
        </w:trPr>
        <w:tc>
          <w:tcPr>
            <w:tcW w:w="1227" w:type="dxa"/>
            <w:vAlign w:val="center"/>
          </w:tcPr>
          <w:p w14:paraId="7ADE985D" w14:textId="77777777" w:rsidR="00550DFC" w:rsidRPr="0074699E" w:rsidRDefault="00550DFC" w:rsidP="00550DFC">
            <w:pPr>
              <w:pStyle w:val="Default"/>
              <w:jc w:val="center"/>
              <w:rPr>
                <w:sz w:val="20"/>
                <w:szCs w:val="20"/>
              </w:rPr>
            </w:pPr>
            <w:r w:rsidRPr="0074699E">
              <w:rPr>
                <w:sz w:val="20"/>
                <w:szCs w:val="20"/>
              </w:rPr>
              <w:t>5600</w:t>
            </w:r>
          </w:p>
        </w:tc>
        <w:tc>
          <w:tcPr>
            <w:tcW w:w="1226" w:type="dxa"/>
            <w:vAlign w:val="center"/>
          </w:tcPr>
          <w:p w14:paraId="48883241"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2BFCB4DE"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18B3668B"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35719752" w14:textId="77777777" w:rsidR="00550DFC" w:rsidRPr="0074699E" w:rsidRDefault="00550DFC" w:rsidP="00550DFC">
            <w:pPr>
              <w:pStyle w:val="Default"/>
              <w:jc w:val="center"/>
              <w:rPr>
                <w:sz w:val="20"/>
                <w:szCs w:val="20"/>
              </w:rPr>
            </w:pPr>
            <w:r w:rsidRPr="0074699E">
              <w:rPr>
                <w:sz w:val="20"/>
                <w:szCs w:val="20"/>
              </w:rPr>
              <w:t>45</w:t>
            </w:r>
          </w:p>
        </w:tc>
        <w:tc>
          <w:tcPr>
            <w:tcW w:w="547" w:type="dxa"/>
            <w:vAlign w:val="center"/>
          </w:tcPr>
          <w:p w14:paraId="61C700CD"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2A769469"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2228551E"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005612A1" w14:textId="77777777" w:rsidR="00550DFC" w:rsidRPr="0074699E" w:rsidRDefault="00550DFC" w:rsidP="00550DFC">
            <w:pPr>
              <w:pStyle w:val="Default"/>
              <w:jc w:val="center"/>
              <w:rPr>
                <w:sz w:val="20"/>
                <w:szCs w:val="20"/>
              </w:rPr>
            </w:pPr>
            <w:r w:rsidRPr="0074699E">
              <w:rPr>
                <w:sz w:val="20"/>
                <w:szCs w:val="20"/>
              </w:rPr>
              <w:t>52</w:t>
            </w:r>
          </w:p>
        </w:tc>
      </w:tr>
      <w:tr w:rsidR="00550DFC" w:rsidRPr="0074699E" w14:paraId="77A2F630" w14:textId="77777777" w:rsidTr="0039789A">
        <w:trPr>
          <w:trHeight w:val="284"/>
        </w:trPr>
        <w:tc>
          <w:tcPr>
            <w:tcW w:w="1227" w:type="dxa"/>
            <w:vAlign w:val="center"/>
          </w:tcPr>
          <w:p w14:paraId="2B978058" w14:textId="77777777" w:rsidR="00550DFC" w:rsidRPr="0074699E" w:rsidRDefault="00550DFC" w:rsidP="00550DFC">
            <w:pPr>
              <w:pStyle w:val="Default"/>
              <w:jc w:val="center"/>
              <w:rPr>
                <w:sz w:val="20"/>
                <w:szCs w:val="20"/>
              </w:rPr>
            </w:pPr>
            <w:r w:rsidRPr="0074699E">
              <w:rPr>
                <w:sz w:val="20"/>
                <w:szCs w:val="20"/>
              </w:rPr>
              <w:t>6800</w:t>
            </w:r>
          </w:p>
        </w:tc>
        <w:tc>
          <w:tcPr>
            <w:tcW w:w="1226" w:type="dxa"/>
            <w:vAlign w:val="center"/>
          </w:tcPr>
          <w:p w14:paraId="6E2388D1" w14:textId="77777777" w:rsidR="00550DFC" w:rsidRPr="0074699E" w:rsidRDefault="00550DFC" w:rsidP="00550DFC">
            <w:pPr>
              <w:pStyle w:val="Default"/>
              <w:jc w:val="center"/>
              <w:rPr>
                <w:sz w:val="20"/>
                <w:szCs w:val="20"/>
              </w:rPr>
            </w:pPr>
            <w:r w:rsidRPr="0074699E">
              <w:rPr>
                <w:sz w:val="20"/>
                <w:szCs w:val="20"/>
              </w:rPr>
              <w:t>10, 20</w:t>
            </w:r>
          </w:p>
        </w:tc>
        <w:tc>
          <w:tcPr>
            <w:tcW w:w="1383" w:type="dxa"/>
            <w:vAlign w:val="center"/>
          </w:tcPr>
          <w:p w14:paraId="6444BF12"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3C630D33"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3EFE3A70" w14:textId="77777777" w:rsidR="00550DFC" w:rsidRPr="0074699E" w:rsidRDefault="00550DFC" w:rsidP="00550DFC">
            <w:pPr>
              <w:pStyle w:val="Default"/>
              <w:jc w:val="center"/>
              <w:rPr>
                <w:sz w:val="20"/>
                <w:szCs w:val="20"/>
              </w:rPr>
            </w:pPr>
            <w:r w:rsidRPr="0074699E">
              <w:rPr>
                <w:sz w:val="20"/>
                <w:szCs w:val="20"/>
              </w:rPr>
              <w:t>45</w:t>
            </w:r>
          </w:p>
        </w:tc>
        <w:tc>
          <w:tcPr>
            <w:tcW w:w="547" w:type="dxa"/>
            <w:vAlign w:val="center"/>
          </w:tcPr>
          <w:p w14:paraId="3A14BD85"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48B76132"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3E1898C0"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50A8D291" w14:textId="77777777" w:rsidR="00550DFC" w:rsidRPr="0074699E" w:rsidRDefault="00550DFC" w:rsidP="00550DFC">
            <w:pPr>
              <w:pStyle w:val="Default"/>
              <w:jc w:val="center"/>
              <w:rPr>
                <w:sz w:val="20"/>
                <w:szCs w:val="20"/>
              </w:rPr>
            </w:pPr>
            <w:r w:rsidRPr="0074699E">
              <w:rPr>
                <w:sz w:val="20"/>
                <w:szCs w:val="20"/>
              </w:rPr>
              <w:t>52</w:t>
            </w:r>
          </w:p>
        </w:tc>
      </w:tr>
      <w:tr w:rsidR="00550DFC" w:rsidRPr="0074699E" w14:paraId="72B05871" w14:textId="77777777" w:rsidTr="0039789A">
        <w:trPr>
          <w:trHeight w:val="284"/>
        </w:trPr>
        <w:tc>
          <w:tcPr>
            <w:tcW w:w="1227" w:type="dxa"/>
            <w:vAlign w:val="center"/>
          </w:tcPr>
          <w:p w14:paraId="41CB96C2" w14:textId="77777777" w:rsidR="00550DFC" w:rsidRPr="0074699E" w:rsidRDefault="00550DFC" w:rsidP="00550DFC">
            <w:pPr>
              <w:pStyle w:val="Default"/>
              <w:jc w:val="center"/>
              <w:rPr>
                <w:sz w:val="20"/>
                <w:szCs w:val="20"/>
              </w:rPr>
            </w:pPr>
            <w:r w:rsidRPr="0074699E">
              <w:rPr>
                <w:sz w:val="20"/>
                <w:szCs w:val="20"/>
              </w:rPr>
              <w:t>8200</w:t>
            </w:r>
          </w:p>
        </w:tc>
        <w:tc>
          <w:tcPr>
            <w:tcW w:w="1226" w:type="dxa"/>
            <w:vAlign w:val="center"/>
          </w:tcPr>
          <w:p w14:paraId="3A636C1D"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133773FF"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5169C0D9" w14:textId="77777777" w:rsidR="00550DFC" w:rsidRPr="0074699E" w:rsidRDefault="00550DFC" w:rsidP="00550DFC">
            <w:pPr>
              <w:pStyle w:val="Default"/>
              <w:jc w:val="center"/>
              <w:rPr>
                <w:sz w:val="20"/>
                <w:szCs w:val="20"/>
              </w:rPr>
            </w:pPr>
            <w:r w:rsidRPr="0074699E">
              <w:rPr>
                <w:sz w:val="20"/>
                <w:szCs w:val="20"/>
              </w:rPr>
              <w:t>79</w:t>
            </w:r>
          </w:p>
        </w:tc>
        <w:tc>
          <w:tcPr>
            <w:tcW w:w="547" w:type="dxa"/>
            <w:vAlign w:val="center"/>
          </w:tcPr>
          <w:p w14:paraId="61181C0C" w14:textId="77777777" w:rsidR="00550DFC" w:rsidRPr="0074699E" w:rsidRDefault="00550DFC" w:rsidP="00550DFC">
            <w:pPr>
              <w:pStyle w:val="Default"/>
              <w:jc w:val="center"/>
              <w:rPr>
                <w:sz w:val="20"/>
                <w:szCs w:val="20"/>
              </w:rPr>
            </w:pPr>
            <w:r w:rsidRPr="0074699E">
              <w:rPr>
                <w:sz w:val="20"/>
                <w:szCs w:val="20"/>
              </w:rPr>
              <w:t>45</w:t>
            </w:r>
          </w:p>
        </w:tc>
        <w:tc>
          <w:tcPr>
            <w:tcW w:w="547" w:type="dxa"/>
            <w:vAlign w:val="center"/>
          </w:tcPr>
          <w:p w14:paraId="74F8E2AE"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0B1D23C0" w14:textId="77777777" w:rsidR="00550DFC" w:rsidRPr="0074699E" w:rsidRDefault="00550DFC" w:rsidP="00550DFC">
            <w:pPr>
              <w:pStyle w:val="Default"/>
              <w:jc w:val="center"/>
              <w:rPr>
                <w:sz w:val="20"/>
                <w:szCs w:val="20"/>
              </w:rPr>
            </w:pPr>
            <w:r w:rsidRPr="0074699E">
              <w:rPr>
                <w:sz w:val="20"/>
                <w:szCs w:val="20"/>
              </w:rPr>
              <w:t>1.2</w:t>
            </w:r>
          </w:p>
        </w:tc>
        <w:tc>
          <w:tcPr>
            <w:tcW w:w="936" w:type="dxa"/>
            <w:vAlign w:val="center"/>
          </w:tcPr>
          <w:p w14:paraId="77F13E02"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7CE4DAF1" w14:textId="77777777" w:rsidR="00550DFC" w:rsidRPr="0074699E" w:rsidRDefault="00550DFC" w:rsidP="00550DFC">
            <w:pPr>
              <w:pStyle w:val="Default"/>
              <w:jc w:val="center"/>
              <w:rPr>
                <w:sz w:val="20"/>
                <w:szCs w:val="20"/>
              </w:rPr>
            </w:pPr>
            <w:r w:rsidRPr="0074699E">
              <w:rPr>
                <w:sz w:val="20"/>
                <w:szCs w:val="20"/>
              </w:rPr>
              <w:t>67</w:t>
            </w:r>
          </w:p>
        </w:tc>
      </w:tr>
      <w:tr w:rsidR="00550DFC" w:rsidRPr="0074699E" w14:paraId="1D3DE457" w14:textId="77777777" w:rsidTr="0039789A">
        <w:trPr>
          <w:trHeight w:val="284"/>
        </w:trPr>
        <w:tc>
          <w:tcPr>
            <w:tcW w:w="1227" w:type="dxa"/>
            <w:vAlign w:val="center"/>
          </w:tcPr>
          <w:p w14:paraId="723DE1DB" w14:textId="77777777" w:rsidR="00550DFC" w:rsidRPr="0074699E" w:rsidRDefault="00550DFC" w:rsidP="00550DFC">
            <w:pPr>
              <w:pStyle w:val="Default"/>
              <w:jc w:val="center"/>
              <w:rPr>
                <w:sz w:val="20"/>
                <w:szCs w:val="20"/>
              </w:rPr>
            </w:pPr>
            <w:r w:rsidRPr="0074699E">
              <w:rPr>
                <w:sz w:val="20"/>
                <w:szCs w:val="20"/>
              </w:rPr>
              <w:t>10000</w:t>
            </w:r>
          </w:p>
        </w:tc>
        <w:tc>
          <w:tcPr>
            <w:tcW w:w="1226" w:type="dxa"/>
            <w:vAlign w:val="center"/>
          </w:tcPr>
          <w:p w14:paraId="4B0E83AC" w14:textId="77777777" w:rsidR="00550DFC" w:rsidRPr="0074699E" w:rsidRDefault="00550DFC" w:rsidP="00550DFC">
            <w:pPr>
              <w:pStyle w:val="Default"/>
              <w:jc w:val="center"/>
              <w:rPr>
                <w:sz w:val="20"/>
                <w:szCs w:val="20"/>
              </w:rPr>
            </w:pPr>
            <w:r w:rsidRPr="0074699E">
              <w:rPr>
                <w:sz w:val="20"/>
                <w:szCs w:val="20"/>
              </w:rPr>
              <w:t>10, 20</w:t>
            </w:r>
          </w:p>
        </w:tc>
        <w:tc>
          <w:tcPr>
            <w:tcW w:w="1383" w:type="dxa"/>
            <w:vAlign w:val="center"/>
          </w:tcPr>
          <w:p w14:paraId="06DE33BB"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15734309" w14:textId="77777777" w:rsidR="00550DFC" w:rsidRPr="0074699E" w:rsidRDefault="00550DFC" w:rsidP="00550DFC">
            <w:pPr>
              <w:pStyle w:val="Default"/>
              <w:jc w:val="center"/>
              <w:rPr>
                <w:sz w:val="20"/>
                <w:szCs w:val="20"/>
              </w:rPr>
            </w:pPr>
            <w:r w:rsidRPr="0074699E">
              <w:rPr>
                <w:sz w:val="20"/>
                <w:szCs w:val="20"/>
              </w:rPr>
              <w:t>79</w:t>
            </w:r>
          </w:p>
        </w:tc>
        <w:tc>
          <w:tcPr>
            <w:tcW w:w="547" w:type="dxa"/>
            <w:vAlign w:val="center"/>
          </w:tcPr>
          <w:p w14:paraId="01DF694B" w14:textId="77777777" w:rsidR="00550DFC" w:rsidRPr="0074699E" w:rsidRDefault="00550DFC" w:rsidP="00550DFC">
            <w:pPr>
              <w:pStyle w:val="Default"/>
              <w:jc w:val="center"/>
              <w:rPr>
                <w:sz w:val="20"/>
                <w:szCs w:val="20"/>
              </w:rPr>
            </w:pPr>
            <w:r w:rsidRPr="0074699E">
              <w:rPr>
                <w:sz w:val="20"/>
                <w:szCs w:val="20"/>
              </w:rPr>
              <w:t>45</w:t>
            </w:r>
          </w:p>
        </w:tc>
        <w:tc>
          <w:tcPr>
            <w:tcW w:w="547" w:type="dxa"/>
            <w:vAlign w:val="center"/>
          </w:tcPr>
          <w:p w14:paraId="72D71E7C"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41B97CC0" w14:textId="77777777" w:rsidR="00550DFC" w:rsidRPr="0074699E" w:rsidRDefault="00550DFC" w:rsidP="00550DFC">
            <w:pPr>
              <w:pStyle w:val="Default"/>
              <w:jc w:val="center"/>
              <w:rPr>
                <w:sz w:val="20"/>
                <w:szCs w:val="20"/>
              </w:rPr>
            </w:pPr>
            <w:r w:rsidRPr="0074699E">
              <w:rPr>
                <w:sz w:val="20"/>
                <w:szCs w:val="20"/>
              </w:rPr>
              <w:t>1.2</w:t>
            </w:r>
          </w:p>
        </w:tc>
        <w:tc>
          <w:tcPr>
            <w:tcW w:w="936" w:type="dxa"/>
            <w:vAlign w:val="center"/>
          </w:tcPr>
          <w:p w14:paraId="03F3AC58"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3627503C" w14:textId="77777777" w:rsidR="00550DFC" w:rsidRPr="0074699E" w:rsidRDefault="00550DFC" w:rsidP="00550DFC">
            <w:pPr>
              <w:pStyle w:val="Default"/>
              <w:jc w:val="center"/>
              <w:rPr>
                <w:sz w:val="20"/>
                <w:szCs w:val="20"/>
              </w:rPr>
            </w:pPr>
            <w:r w:rsidRPr="0074699E">
              <w:rPr>
                <w:sz w:val="20"/>
                <w:szCs w:val="20"/>
              </w:rPr>
              <w:t>67</w:t>
            </w:r>
          </w:p>
        </w:tc>
      </w:tr>
      <w:tr w:rsidR="00550DFC" w:rsidRPr="0074699E" w14:paraId="6EDBB96B" w14:textId="77777777" w:rsidTr="0039789A">
        <w:trPr>
          <w:trHeight w:val="284"/>
        </w:trPr>
        <w:tc>
          <w:tcPr>
            <w:tcW w:w="1227" w:type="dxa"/>
            <w:vAlign w:val="center"/>
          </w:tcPr>
          <w:p w14:paraId="6A6DAF93" w14:textId="77777777" w:rsidR="00550DFC" w:rsidRPr="0074699E" w:rsidRDefault="00550DFC" w:rsidP="00550DFC">
            <w:pPr>
              <w:pStyle w:val="Default"/>
              <w:jc w:val="center"/>
              <w:rPr>
                <w:sz w:val="20"/>
                <w:szCs w:val="20"/>
              </w:rPr>
            </w:pPr>
            <w:r w:rsidRPr="0074699E">
              <w:rPr>
                <w:sz w:val="20"/>
                <w:szCs w:val="20"/>
              </w:rPr>
              <w:t>12000</w:t>
            </w:r>
          </w:p>
        </w:tc>
        <w:tc>
          <w:tcPr>
            <w:tcW w:w="1226" w:type="dxa"/>
            <w:vAlign w:val="center"/>
          </w:tcPr>
          <w:p w14:paraId="0CF58FAB"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439550DD"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524BFB89" w14:textId="77777777" w:rsidR="00550DFC" w:rsidRPr="0074699E" w:rsidRDefault="00550DFC" w:rsidP="00550DFC">
            <w:pPr>
              <w:pStyle w:val="Default"/>
              <w:jc w:val="center"/>
              <w:rPr>
                <w:sz w:val="20"/>
                <w:szCs w:val="20"/>
              </w:rPr>
            </w:pPr>
            <w:r w:rsidRPr="0074699E">
              <w:rPr>
                <w:sz w:val="20"/>
                <w:szCs w:val="20"/>
              </w:rPr>
              <w:t>79</w:t>
            </w:r>
          </w:p>
        </w:tc>
        <w:tc>
          <w:tcPr>
            <w:tcW w:w="547" w:type="dxa"/>
            <w:vAlign w:val="center"/>
          </w:tcPr>
          <w:p w14:paraId="47FD9B06" w14:textId="77777777" w:rsidR="00550DFC" w:rsidRPr="0074699E" w:rsidRDefault="00550DFC" w:rsidP="00550DFC">
            <w:pPr>
              <w:pStyle w:val="Default"/>
              <w:jc w:val="center"/>
              <w:rPr>
                <w:sz w:val="20"/>
                <w:szCs w:val="20"/>
              </w:rPr>
            </w:pPr>
            <w:r w:rsidRPr="0074699E">
              <w:rPr>
                <w:sz w:val="20"/>
                <w:szCs w:val="20"/>
              </w:rPr>
              <w:t>47</w:t>
            </w:r>
          </w:p>
        </w:tc>
        <w:tc>
          <w:tcPr>
            <w:tcW w:w="547" w:type="dxa"/>
            <w:vAlign w:val="center"/>
          </w:tcPr>
          <w:p w14:paraId="6731105E" w14:textId="77777777" w:rsidR="00550DFC" w:rsidRPr="0074699E" w:rsidRDefault="00550DFC" w:rsidP="00550DFC">
            <w:pPr>
              <w:pStyle w:val="Default"/>
              <w:jc w:val="center"/>
              <w:rPr>
                <w:sz w:val="20"/>
                <w:szCs w:val="20"/>
              </w:rPr>
            </w:pPr>
            <w:r w:rsidRPr="0074699E">
              <w:rPr>
                <w:sz w:val="20"/>
                <w:szCs w:val="20"/>
              </w:rPr>
              <w:t>10</w:t>
            </w:r>
          </w:p>
        </w:tc>
        <w:tc>
          <w:tcPr>
            <w:tcW w:w="1364" w:type="dxa"/>
            <w:vAlign w:val="center"/>
          </w:tcPr>
          <w:p w14:paraId="604DC229" w14:textId="77777777" w:rsidR="00550DFC" w:rsidRPr="0074699E" w:rsidRDefault="00550DFC" w:rsidP="00550DFC">
            <w:pPr>
              <w:pStyle w:val="Default"/>
              <w:jc w:val="center"/>
              <w:rPr>
                <w:sz w:val="20"/>
                <w:szCs w:val="20"/>
              </w:rPr>
            </w:pPr>
            <w:r w:rsidRPr="0074699E">
              <w:rPr>
                <w:sz w:val="20"/>
                <w:szCs w:val="20"/>
              </w:rPr>
              <w:t>1.2</w:t>
            </w:r>
          </w:p>
        </w:tc>
        <w:tc>
          <w:tcPr>
            <w:tcW w:w="936" w:type="dxa"/>
            <w:vAlign w:val="center"/>
          </w:tcPr>
          <w:p w14:paraId="221E7AD5"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065B125A" w14:textId="77777777" w:rsidR="00550DFC" w:rsidRPr="0074699E" w:rsidRDefault="00550DFC" w:rsidP="00550DFC">
            <w:pPr>
              <w:pStyle w:val="Default"/>
              <w:jc w:val="center"/>
              <w:rPr>
                <w:sz w:val="20"/>
                <w:szCs w:val="20"/>
              </w:rPr>
            </w:pPr>
            <w:r w:rsidRPr="0074699E">
              <w:rPr>
                <w:sz w:val="20"/>
                <w:szCs w:val="20"/>
              </w:rPr>
              <w:t>85</w:t>
            </w:r>
          </w:p>
        </w:tc>
      </w:tr>
      <w:tr w:rsidR="00550DFC" w:rsidRPr="0074699E" w14:paraId="27AE5D90" w14:textId="77777777" w:rsidTr="0039789A">
        <w:trPr>
          <w:trHeight w:val="284"/>
        </w:trPr>
        <w:tc>
          <w:tcPr>
            <w:tcW w:w="1227" w:type="dxa"/>
            <w:vAlign w:val="center"/>
          </w:tcPr>
          <w:p w14:paraId="7E653CF2" w14:textId="77777777" w:rsidR="00550DFC" w:rsidRPr="0074699E" w:rsidRDefault="00550DFC" w:rsidP="00550DFC">
            <w:pPr>
              <w:pStyle w:val="Default"/>
              <w:jc w:val="center"/>
              <w:rPr>
                <w:sz w:val="20"/>
                <w:szCs w:val="20"/>
              </w:rPr>
            </w:pPr>
            <w:r w:rsidRPr="0074699E">
              <w:rPr>
                <w:sz w:val="20"/>
                <w:szCs w:val="20"/>
              </w:rPr>
              <w:t>15000</w:t>
            </w:r>
          </w:p>
        </w:tc>
        <w:tc>
          <w:tcPr>
            <w:tcW w:w="1226" w:type="dxa"/>
            <w:vAlign w:val="center"/>
          </w:tcPr>
          <w:p w14:paraId="0CE01284" w14:textId="77777777" w:rsidR="00550DFC" w:rsidRPr="0074699E" w:rsidRDefault="00550DFC" w:rsidP="00550DFC">
            <w:pPr>
              <w:pStyle w:val="Default"/>
              <w:jc w:val="center"/>
              <w:rPr>
                <w:sz w:val="20"/>
                <w:szCs w:val="20"/>
              </w:rPr>
            </w:pPr>
            <w:r w:rsidRPr="0074699E">
              <w:rPr>
                <w:sz w:val="20"/>
                <w:szCs w:val="20"/>
              </w:rPr>
              <w:t>10, 20</w:t>
            </w:r>
          </w:p>
        </w:tc>
        <w:tc>
          <w:tcPr>
            <w:tcW w:w="1383" w:type="dxa"/>
            <w:vAlign w:val="center"/>
          </w:tcPr>
          <w:p w14:paraId="0B331C83"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42D976CD" w14:textId="77777777" w:rsidR="00550DFC" w:rsidRPr="0074699E" w:rsidRDefault="00550DFC" w:rsidP="00550DFC">
            <w:pPr>
              <w:pStyle w:val="Default"/>
              <w:jc w:val="center"/>
              <w:rPr>
                <w:sz w:val="20"/>
                <w:szCs w:val="20"/>
              </w:rPr>
            </w:pPr>
            <w:r w:rsidRPr="0074699E">
              <w:rPr>
                <w:sz w:val="20"/>
                <w:szCs w:val="20"/>
              </w:rPr>
              <w:t>79</w:t>
            </w:r>
          </w:p>
        </w:tc>
        <w:tc>
          <w:tcPr>
            <w:tcW w:w="547" w:type="dxa"/>
            <w:vAlign w:val="center"/>
          </w:tcPr>
          <w:p w14:paraId="2BAF6C91" w14:textId="77777777" w:rsidR="00550DFC" w:rsidRPr="0074699E" w:rsidRDefault="00550DFC" w:rsidP="00550DFC">
            <w:pPr>
              <w:pStyle w:val="Default"/>
              <w:jc w:val="center"/>
              <w:rPr>
                <w:sz w:val="20"/>
                <w:szCs w:val="20"/>
              </w:rPr>
            </w:pPr>
            <w:r w:rsidRPr="0074699E">
              <w:rPr>
                <w:sz w:val="20"/>
                <w:szCs w:val="20"/>
              </w:rPr>
              <w:t>47</w:t>
            </w:r>
          </w:p>
        </w:tc>
        <w:tc>
          <w:tcPr>
            <w:tcW w:w="547" w:type="dxa"/>
            <w:vAlign w:val="center"/>
          </w:tcPr>
          <w:p w14:paraId="03E4C534" w14:textId="77777777" w:rsidR="00550DFC" w:rsidRPr="0074699E" w:rsidRDefault="00550DFC" w:rsidP="00550DFC">
            <w:pPr>
              <w:pStyle w:val="Default"/>
              <w:jc w:val="center"/>
              <w:rPr>
                <w:sz w:val="20"/>
                <w:szCs w:val="20"/>
              </w:rPr>
            </w:pPr>
            <w:r w:rsidRPr="0074699E">
              <w:rPr>
                <w:sz w:val="20"/>
                <w:szCs w:val="20"/>
              </w:rPr>
              <w:t>10</w:t>
            </w:r>
          </w:p>
        </w:tc>
        <w:tc>
          <w:tcPr>
            <w:tcW w:w="1364" w:type="dxa"/>
            <w:vAlign w:val="center"/>
          </w:tcPr>
          <w:p w14:paraId="7A6E1D26" w14:textId="77777777" w:rsidR="00550DFC" w:rsidRPr="0074699E" w:rsidRDefault="00550DFC" w:rsidP="00550DFC">
            <w:pPr>
              <w:pStyle w:val="Default"/>
              <w:jc w:val="center"/>
              <w:rPr>
                <w:sz w:val="20"/>
                <w:szCs w:val="20"/>
              </w:rPr>
            </w:pPr>
            <w:r w:rsidRPr="0074699E">
              <w:rPr>
                <w:sz w:val="20"/>
                <w:szCs w:val="20"/>
              </w:rPr>
              <w:t>1.2</w:t>
            </w:r>
          </w:p>
        </w:tc>
        <w:tc>
          <w:tcPr>
            <w:tcW w:w="936" w:type="dxa"/>
            <w:vAlign w:val="center"/>
          </w:tcPr>
          <w:p w14:paraId="6D614306"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47551FB6" w14:textId="77777777" w:rsidR="00550DFC" w:rsidRPr="0074699E" w:rsidRDefault="00550DFC" w:rsidP="00550DFC">
            <w:pPr>
              <w:pStyle w:val="Default"/>
              <w:jc w:val="center"/>
              <w:rPr>
                <w:sz w:val="20"/>
                <w:szCs w:val="20"/>
              </w:rPr>
            </w:pPr>
            <w:r w:rsidRPr="0074699E">
              <w:rPr>
                <w:sz w:val="20"/>
                <w:szCs w:val="20"/>
              </w:rPr>
              <w:t>85</w:t>
            </w:r>
          </w:p>
        </w:tc>
      </w:tr>
      <w:tr w:rsidR="00550DFC" w:rsidRPr="0074699E" w14:paraId="5185AACA" w14:textId="77777777" w:rsidTr="0039789A">
        <w:trPr>
          <w:trHeight w:val="284"/>
        </w:trPr>
        <w:tc>
          <w:tcPr>
            <w:tcW w:w="1227" w:type="dxa"/>
            <w:vAlign w:val="center"/>
          </w:tcPr>
          <w:p w14:paraId="67482BFC" w14:textId="77777777" w:rsidR="00550DFC" w:rsidRPr="0074699E" w:rsidRDefault="00550DFC" w:rsidP="00550DFC">
            <w:pPr>
              <w:pStyle w:val="Default"/>
              <w:jc w:val="center"/>
              <w:rPr>
                <w:sz w:val="20"/>
                <w:szCs w:val="20"/>
              </w:rPr>
            </w:pPr>
            <w:r w:rsidRPr="0074699E">
              <w:rPr>
                <w:sz w:val="20"/>
                <w:szCs w:val="20"/>
              </w:rPr>
              <w:t>18000</w:t>
            </w:r>
          </w:p>
        </w:tc>
        <w:tc>
          <w:tcPr>
            <w:tcW w:w="1226" w:type="dxa"/>
            <w:vAlign w:val="center"/>
          </w:tcPr>
          <w:p w14:paraId="56CC581C"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785D03C8" w14:textId="77777777" w:rsidR="00550DFC" w:rsidRPr="0074699E" w:rsidRDefault="00550DFC" w:rsidP="00550DFC">
            <w:pPr>
              <w:pStyle w:val="Default"/>
              <w:jc w:val="center"/>
              <w:rPr>
                <w:sz w:val="20"/>
                <w:szCs w:val="20"/>
              </w:rPr>
            </w:pPr>
            <w:r w:rsidRPr="0074699E">
              <w:rPr>
                <w:sz w:val="20"/>
                <w:szCs w:val="20"/>
              </w:rPr>
              <w:t>15000</w:t>
            </w:r>
          </w:p>
        </w:tc>
        <w:tc>
          <w:tcPr>
            <w:tcW w:w="547" w:type="dxa"/>
            <w:vAlign w:val="center"/>
          </w:tcPr>
          <w:p w14:paraId="23671927" w14:textId="77777777" w:rsidR="00550DFC" w:rsidRPr="0074699E" w:rsidRDefault="00550DFC" w:rsidP="00550DFC">
            <w:pPr>
              <w:pStyle w:val="Default"/>
              <w:jc w:val="center"/>
              <w:rPr>
                <w:sz w:val="20"/>
                <w:szCs w:val="20"/>
              </w:rPr>
            </w:pPr>
            <w:r w:rsidRPr="0074699E">
              <w:rPr>
                <w:sz w:val="20"/>
                <w:szCs w:val="20"/>
              </w:rPr>
              <w:t>105</w:t>
            </w:r>
          </w:p>
        </w:tc>
        <w:tc>
          <w:tcPr>
            <w:tcW w:w="547" w:type="dxa"/>
            <w:vAlign w:val="center"/>
          </w:tcPr>
          <w:p w14:paraId="453CACA2" w14:textId="77777777" w:rsidR="00550DFC" w:rsidRPr="0074699E" w:rsidRDefault="00550DFC" w:rsidP="00550DFC">
            <w:pPr>
              <w:pStyle w:val="Default"/>
              <w:jc w:val="center"/>
              <w:rPr>
                <w:sz w:val="20"/>
                <w:szCs w:val="20"/>
              </w:rPr>
            </w:pPr>
            <w:r w:rsidRPr="0074699E">
              <w:rPr>
                <w:sz w:val="20"/>
                <w:szCs w:val="20"/>
              </w:rPr>
              <w:t>47</w:t>
            </w:r>
          </w:p>
        </w:tc>
        <w:tc>
          <w:tcPr>
            <w:tcW w:w="547" w:type="dxa"/>
            <w:vAlign w:val="center"/>
          </w:tcPr>
          <w:p w14:paraId="43B796EC" w14:textId="77777777" w:rsidR="00550DFC" w:rsidRPr="0074699E" w:rsidRDefault="00550DFC" w:rsidP="00550DFC">
            <w:pPr>
              <w:pStyle w:val="Default"/>
              <w:jc w:val="center"/>
              <w:rPr>
                <w:sz w:val="20"/>
                <w:szCs w:val="20"/>
              </w:rPr>
            </w:pPr>
            <w:r w:rsidRPr="0074699E">
              <w:rPr>
                <w:sz w:val="20"/>
                <w:szCs w:val="20"/>
              </w:rPr>
              <w:t>10</w:t>
            </w:r>
          </w:p>
        </w:tc>
        <w:tc>
          <w:tcPr>
            <w:tcW w:w="1364" w:type="dxa"/>
            <w:vAlign w:val="center"/>
          </w:tcPr>
          <w:p w14:paraId="7525ADEE" w14:textId="77777777" w:rsidR="00550DFC" w:rsidRPr="0074699E" w:rsidRDefault="00550DFC" w:rsidP="00550DFC">
            <w:pPr>
              <w:pStyle w:val="Default"/>
              <w:jc w:val="center"/>
              <w:rPr>
                <w:sz w:val="20"/>
                <w:szCs w:val="20"/>
              </w:rPr>
            </w:pPr>
            <w:r w:rsidRPr="0074699E">
              <w:rPr>
                <w:sz w:val="20"/>
                <w:szCs w:val="20"/>
              </w:rPr>
              <w:t>1.2</w:t>
            </w:r>
          </w:p>
        </w:tc>
        <w:tc>
          <w:tcPr>
            <w:tcW w:w="936" w:type="dxa"/>
            <w:vAlign w:val="center"/>
          </w:tcPr>
          <w:p w14:paraId="418E6744"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0F1C7373" w14:textId="77777777" w:rsidR="00550DFC" w:rsidRPr="0074699E" w:rsidRDefault="00550DFC" w:rsidP="00550DFC">
            <w:pPr>
              <w:pStyle w:val="Default"/>
              <w:jc w:val="center"/>
              <w:rPr>
                <w:sz w:val="20"/>
                <w:szCs w:val="20"/>
              </w:rPr>
            </w:pPr>
            <w:r w:rsidRPr="0074699E">
              <w:rPr>
                <w:sz w:val="20"/>
                <w:szCs w:val="20"/>
              </w:rPr>
              <w:t>115</w:t>
            </w:r>
          </w:p>
        </w:tc>
      </w:tr>
      <w:tr w:rsidR="00550DFC" w:rsidRPr="0074699E" w14:paraId="78684C4C" w14:textId="77777777" w:rsidTr="004E71A8">
        <w:trPr>
          <w:trHeight w:val="284"/>
        </w:trPr>
        <w:tc>
          <w:tcPr>
            <w:tcW w:w="1227" w:type="dxa"/>
            <w:tcBorders>
              <w:bottom w:val="single" w:sz="4" w:space="0" w:color="auto"/>
            </w:tcBorders>
            <w:vAlign w:val="center"/>
          </w:tcPr>
          <w:p w14:paraId="0FF5E113" w14:textId="77777777" w:rsidR="00550DFC" w:rsidRPr="0074699E" w:rsidRDefault="00550DFC" w:rsidP="00550DFC">
            <w:pPr>
              <w:pStyle w:val="Default"/>
              <w:jc w:val="center"/>
              <w:rPr>
                <w:sz w:val="20"/>
                <w:szCs w:val="20"/>
              </w:rPr>
            </w:pPr>
            <w:r w:rsidRPr="0074699E">
              <w:rPr>
                <w:sz w:val="20"/>
                <w:szCs w:val="20"/>
              </w:rPr>
              <w:t>22000</w:t>
            </w:r>
          </w:p>
        </w:tc>
        <w:tc>
          <w:tcPr>
            <w:tcW w:w="1226" w:type="dxa"/>
            <w:tcBorders>
              <w:bottom w:val="single" w:sz="4" w:space="0" w:color="auto"/>
            </w:tcBorders>
            <w:vAlign w:val="center"/>
          </w:tcPr>
          <w:p w14:paraId="66C859A3" w14:textId="77777777" w:rsidR="00550DFC" w:rsidRPr="0074699E" w:rsidRDefault="00550DFC" w:rsidP="00550DFC">
            <w:pPr>
              <w:pStyle w:val="Default"/>
              <w:jc w:val="center"/>
              <w:rPr>
                <w:sz w:val="20"/>
                <w:szCs w:val="20"/>
              </w:rPr>
            </w:pPr>
            <w:r w:rsidRPr="0074699E">
              <w:rPr>
                <w:sz w:val="20"/>
                <w:szCs w:val="20"/>
              </w:rPr>
              <w:t>10, 20</w:t>
            </w:r>
          </w:p>
        </w:tc>
        <w:tc>
          <w:tcPr>
            <w:tcW w:w="1383" w:type="dxa"/>
            <w:tcBorders>
              <w:bottom w:val="single" w:sz="4" w:space="0" w:color="auto"/>
            </w:tcBorders>
            <w:vAlign w:val="center"/>
          </w:tcPr>
          <w:p w14:paraId="2F23A3D9" w14:textId="77777777" w:rsidR="00550DFC" w:rsidRPr="0074699E" w:rsidRDefault="00550DFC" w:rsidP="00550DFC">
            <w:pPr>
              <w:pStyle w:val="Default"/>
              <w:jc w:val="center"/>
              <w:rPr>
                <w:sz w:val="20"/>
                <w:szCs w:val="20"/>
              </w:rPr>
            </w:pPr>
            <w:r w:rsidRPr="0074699E">
              <w:rPr>
                <w:sz w:val="20"/>
                <w:szCs w:val="20"/>
              </w:rPr>
              <w:t>15000</w:t>
            </w:r>
          </w:p>
        </w:tc>
        <w:tc>
          <w:tcPr>
            <w:tcW w:w="547" w:type="dxa"/>
            <w:tcBorders>
              <w:bottom w:val="single" w:sz="4" w:space="0" w:color="auto"/>
            </w:tcBorders>
            <w:vAlign w:val="center"/>
          </w:tcPr>
          <w:p w14:paraId="05518950" w14:textId="77777777" w:rsidR="00550DFC" w:rsidRPr="0074699E" w:rsidRDefault="00550DFC" w:rsidP="00550DFC">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240D6E7F" w14:textId="77777777" w:rsidR="00550DFC" w:rsidRPr="0074699E" w:rsidRDefault="00550DFC" w:rsidP="00550DFC">
            <w:pPr>
              <w:pStyle w:val="Default"/>
              <w:jc w:val="center"/>
              <w:rPr>
                <w:sz w:val="20"/>
                <w:szCs w:val="20"/>
              </w:rPr>
            </w:pPr>
            <w:r w:rsidRPr="0074699E">
              <w:rPr>
                <w:sz w:val="20"/>
                <w:szCs w:val="20"/>
              </w:rPr>
              <w:t>47</w:t>
            </w:r>
          </w:p>
        </w:tc>
        <w:tc>
          <w:tcPr>
            <w:tcW w:w="547" w:type="dxa"/>
            <w:tcBorders>
              <w:bottom w:val="single" w:sz="4" w:space="0" w:color="auto"/>
            </w:tcBorders>
            <w:vAlign w:val="center"/>
          </w:tcPr>
          <w:p w14:paraId="3254CCF6" w14:textId="77777777" w:rsidR="00550DFC" w:rsidRPr="0074699E" w:rsidRDefault="00550DFC" w:rsidP="00550DFC">
            <w:pPr>
              <w:pStyle w:val="Default"/>
              <w:jc w:val="center"/>
              <w:rPr>
                <w:sz w:val="20"/>
                <w:szCs w:val="20"/>
              </w:rPr>
            </w:pPr>
            <w:r w:rsidRPr="0074699E">
              <w:rPr>
                <w:sz w:val="20"/>
                <w:szCs w:val="20"/>
              </w:rPr>
              <w:t>10</w:t>
            </w:r>
          </w:p>
        </w:tc>
        <w:tc>
          <w:tcPr>
            <w:tcW w:w="1364" w:type="dxa"/>
            <w:tcBorders>
              <w:bottom w:val="single" w:sz="4" w:space="0" w:color="auto"/>
            </w:tcBorders>
            <w:vAlign w:val="center"/>
          </w:tcPr>
          <w:p w14:paraId="7A47D680" w14:textId="77777777" w:rsidR="00550DFC" w:rsidRPr="0074699E" w:rsidRDefault="00550DFC" w:rsidP="00550DFC">
            <w:pPr>
              <w:pStyle w:val="Default"/>
              <w:jc w:val="center"/>
              <w:rPr>
                <w:sz w:val="20"/>
                <w:szCs w:val="20"/>
              </w:rPr>
            </w:pPr>
            <w:r w:rsidRPr="0074699E">
              <w:rPr>
                <w:sz w:val="20"/>
                <w:szCs w:val="20"/>
              </w:rPr>
              <w:t>1.2</w:t>
            </w:r>
          </w:p>
        </w:tc>
        <w:tc>
          <w:tcPr>
            <w:tcW w:w="936" w:type="dxa"/>
            <w:tcBorders>
              <w:bottom w:val="single" w:sz="4" w:space="0" w:color="auto"/>
            </w:tcBorders>
            <w:vAlign w:val="center"/>
          </w:tcPr>
          <w:p w14:paraId="30FCE43D" w14:textId="77777777" w:rsidR="00550DFC" w:rsidRPr="0074699E" w:rsidRDefault="00550DFC" w:rsidP="00550DFC">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70CCB5D3" w14:textId="77777777" w:rsidR="00550DFC" w:rsidRPr="0074699E" w:rsidRDefault="00550DFC" w:rsidP="00550DFC">
            <w:pPr>
              <w:pStyle w:val="Default"/>
              <w:jc w:val="center"/>
              <w:rPr>
                <w:sz w:val="20"/>
                <w:szCs w:val="20"/>
              </w:rPr>
            </w:pPr>
            <w:r w:rsidRPr="0074699E">
              <w:rPr>
                <w:sz w:val="20"/>
                <w:szCs w:val="20"/>
              </w:rPr>
              <w:t>115</w:t>
            </w:r>
          </w:p>
        </w:tc>
      </w:tr>
      <w:tr w:rsidR="00550DFC" w:rsidRPr="0074699E" w14:paraId="09FEA1DE" w14:textId="77777777" w:rsidTr="00FB7225">
        <w:trPr>
          <w:trHeight w:val="284"/>
        </w:trPr>
        <w:tc>
          <w:tcPr>
            <w:tcW w:w="1227" w:type="dxa"/>
            <w:tcBorders>
              <w:bottom w:val="single" w:sz="4" w:space="0" w:color="auto"/>
            </w:tcBorders>
            <w:vAlign w:val="center"/>
          </w:tcPr>
          <w:p w14:paraId="5443E822" w14:textId="77777777" w:rsidR="00550DFC" w:rsidRPr="0074699E" w:rsidRDefault="00550DFC" w:rsidP="00550DFC">
            <w:pPr>
              <w:pStyle w:val="Default"/>
              <w:jc w:val="center"/>
              <w:rPr>
                <w:sz w:val="20"/>
                <w:szCs w:val="20"/>
              </w:rPr>
            </w:pPr>
            <w:r w:rsidRPr="0074699E">
              <w:rPr>
                <w:sz w:val="20"/>
                <w:szCs w:val="20"/>
              </w:rPr>
              <w:t>27000</w:t>
            </w:r>
          </w:p>
        </w:tc>
        <w:tc>
          <w:tcPr>
            <w:tcW w:w="1226" w:type="dxa"/>
            <w:tcBorders>
              <w:bottom w:val="single" w:sz="4" w:space="0" w:color="auto"/>
            </w:tcBorders>
            <w:vAlign w:val="center"/>
          </w:tcPr>
          <w:p w14:paraId="4C2D492D" w14:textId="77777777" w:rsidR="00550DFC" w:rsidRPr="0074699E" w:rsidRDefault="00550DFC" w:rsidP="00550DFC">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005D219D" w14:textId="77777777" w:rsidR="00550DFC" w:rsidRPr="0074699E" w:rsidRDefault="00550DFC" w:rsidP="00550DFC">
            <w:pPr>
              <w:pStyle w:val="Default"/>
              <w:jc w:val="center"/>
              <w:rPr>
                <w:sz w:val="20"/>
                <w:szCs w:val="20"/>
              </w:rPr>
            </w:pPr>
            <w:r w:rsidRPr="0074699E">
              <w:rPr>
                <w:sz w:val="20"/>
                <w:szCs w:val="20"/>
              </w:rPr>
              <w:t>15000</w:t>
            </w:r>
          </w:p>
        </w:tc>
        <w:tc>
          <w:tcPr>
            <w:tcW w:w="547" w:type="dxa"/>
            <w:tcBorders>
              <w:bottom w:val="single" w:sz="4" w:space="0" w:color="auto"/>
            </w:tcBorders>
            <w:vAlign w:val="center"/>
          </w:tcPr>
          <w:p w14:paraId="0FDF247B" w14:textId="77777777" w:rsidR="00550DFC" w:rsidRPr="0074699E" w:rsidRDefault="00550DFC" w:rsidP="00550DFC">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7E874F1C" w14:textId="77777777" w:rsidR="00550DFC" w:rsidRPr="0074699E" w:rsidRDefault="00550DFC" w:rsidP="00550DFC">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27F2D7DF" w14:textId="77777777" w:rsidR="00550DFC" w:rsidRPr="0074699E" w:rsidRDefault="00550DFC" w:rsidP="00550DFC">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2A5044E1" w14:textId="77777777" w:rsidR="00550DFC" w:rsidRPr="0074699E" w:rsidRDefault="00550DFC" w:rsidP="00550DFC">
            <w:pPr>
              <w:pStyle w:val="Default"/>
              <w:jc w:val="center"/>
              <w:rPr>
                <w:sz w:val="20"/>
                <w:szCs w:val="20"/>
              </w:rPr>
            </w:pPr>
            <w:r w:rsidRPr="0074699E">
              <w:rPr>
                <w:sz w:val="20"/>
                <w:szCs w:val="20"/>
              </w:rPr>
              <w:t>1.2</w:t>
            </w:r>
          </w:p>
        </w:tc>
        <w:tc>
          <w:tcPr>
            <w:tcW w:w="936" w:type="dxa"/>
            <w:tcBorders>
              <w:bottom w:val="single" w:sz="4" w:space="0" w:color="auto"/>
            </w:tcBorders>
            <w:vAlign w:val="center"/>
          </w:tcPr>
          <w:p w14:paraId="646F2E6C" w14:textId="77777777" w:rsidR="00550DFC" w:rsidRPr="0074699E" w:rsidRDefault="00550DFC" w:rsidP="00550DFC">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1854D867" w14:textId="77777777" w:rsidR="00550DFC" w:rsidRPr="0074699E" w:rsidRDefault="00550DFC" w:rsidP="00550DFC">
            <w:pPr>
              <w:pStyle w:val="Default"/>
              <w:jc w:val="center"/>
              <w:rPr>
                <w:sz w:val="20"/>
                <w:szCs w:val="20"/>
              </w:rPr>
            </w:pPr>
            <w:r w:rsidRPr="0074699E">
              <w:rPr>
                <w:sz w:val="20"/>
                <w:szCs w:val="20"/>
              </w:rPr>
              <w:t>175</w:t>
            </w:r>
          </w:p>
        </w:tc>
      </w:tr>
      <w:tr w:rsidR="00550DFC" w:rsidRPr="0074699E" w14:paraId="0BB78769" w14:textId="77777777" w:rsidTr="00FB7225">
        <w:trPr>
          <w:trHeight w:val="284"/>
        </w:trPr>
        <w:tc>
          <w:tcPr>
            <w:tcW w:w="1227" w:type="dxa"/>
            <w:tcBorders>
              <w:bottom w:val="single" w:sz="4" w:space="0" w:color="auto"/>
            </w:tcBorders>
            <w:vAlign w:val="center"/>
          </w:tcPr>
          <w:p w14:paraId="089468D7" w14:textId="77777777" w:rsidR="00550DFC" w:rsidRPr="0074699E" w:rsidRDefault="00550DFC" w:rsidP="00550DFC">
            <w:pPr>
              <w:pStyle w:val="Default"/>
              <w:jc w:val="center"/>
              <w:rPr>
                <w:sz w:val="20"/>
                <w:szCs w:val="20"/>
              </w:rPr>
            </w:pPr>
            <w:r w:rsidRPr="0074699E">
              <w:rPr>
                <w:sz w:val="20"/>
                <w:szCs w:val="20"/>
              </w:rPr>
              <w:t>33000</w:t>
            </w:r>
          </w:p>
        </w:tc>
        <w:tc>
          <w:tcPr>
            <w:tcW w:w="1226" w:type="dxa"/>
            <w:tcBorders>
              <w:bottom w:val="single" w:sz="4" w:space="0" w:color="auto"/>
            </w:tcBorders>
            <w:vAlign w:val="center"/>
          </w:tcPr>
          <w:p w14:paraId="4086B382" w14:textId="77777777" w:rsidR="00550DFC" w:rsidRPr="0074699E" w:rsidRDefault="00550DFC" w:rsidP="00550DFC">
            <w:pPr>
              <w:pStyle w:val="Default"/>
              <w:jc w:val="center"/>
              <w:rPr>
                <w:sz w:val="20"/>
                <w:szCs w:val="20"/>
              </w:rPr>
            </w:pPr>
            <w:r w:rsidRPr="0074699E">
              <w:rPr>
                <w:sz w:val="20"/>
                <w:szCs w:val="20"/>
              </w:rPr>
              <w:t>10, 20</w:t>
            </w:r>
          </w:p>
        </w:tc>
        <w:tc>
          <w:tcPr>
            <w:tcW w:w="1383" w:type="dxa"/>
            <w:tcBorders>
              <w:bottom w:val="single" w:sz="4" w:space="0" w:color="auto"/>
            </w:tcBorders>
            <w:vAlign w:val="center"/>
          </w:tcPr>
          <w:p w14:paraId="0AA14CEF" w14:textId="77777777" w:rsidR="00550DFC" w:rsidRPr="0074699E" w:rsidRDefault="00550DFC" w:rsidP="00550DFC">
            <w:pPr>
              <w:pStyle w:val="Default"/>
              <w:jc w:val="center"/>
              <w:rPr>
                <w:sz w:val="20"/>
                <w:szCs w:val="20"/>
              </w:rPr>
            </w:pPr>
            <w:r w:rsidRPr="0074699E">
              <w:rPr>
                <w:sz w:val="20"/>
                <w:szCs w:val="20"/>
              </w:rPr>
              <w:t>15000</w:t>
            </w:r>
          </w:p>
        </w:tc>
        <w:tc>
          <w:tcPr>
            <w:tcW w:w="547" w:type="dxa"/>
            <w:tcBorders>
              <w:bottom w:val="single" w:sz="4" w:space="0" w:color="auto"/>
            </w:tcBorders>
            <w:vAlign w:val="center"/>
          </w:tcPr>
          <w:p w14:paraId="691123F8" w14:textId="77777777" w:rsidR="00550DFC" w:rsidRPr="0074699E" w:rsidRDefault="00550DFC" w:rsidP="00550DFC">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519DD54F" w14:textId="77777777" w:rsidR="00550DFC" w:rsidRPr="0074699E" w:rsidRDefault="00550DFC" w:rsidP="00550DFC">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2F0D06FA" w14:textId="77777777" w:rsidR="00550DFC" w:rsidRPr="0074699E" w:rsidRDefault="00550DFC" w:rsidP="00550DFC">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21D15F0B" w14:textId="77777777" w:rsidR="00550DFC" w:rsidRPr="0074699E" w:rsidRDefault="00550DFC" w:rsidP="00550DFC">
            <w:pPr>
              <w:pStyle w:val="Default"/>
              <w:jc w:val="center"/>
              <w:rPr>
                <w:sz w:val="20"/>
                <w:szCs w:val="20"/>
              </w:rPr>
            </w:pPr>
            <w:r w:rsidRPr="0074699E">
              <w:rPr>
                <w:sz w:val="20"/>
                <w:szCs w:val="20"/>
              </w:rPr>
              <w:t>1.2</w:t>
            </w:r>
          </w:p>
        </w:tc>
        <w:tc>
          <w:tcPr>
            <w:tcW w:w="936" w:type="dxa"/>
            <w:tcBorders>
              <w:bottom w:val="single" w:sz="4" w:space="0" w:color="auto"/>
            </w:tcBorders>
            <w:vAlign w:val="center"/>
          </w:tcPr>
          <w:p w14:paraId="7837E1A4" w14:textId="77777777" w:rsidR="00550DFC" w:rsidRPr="0074699E" w:rsidRDefault="00550DFC" w:rsidP="00550DFC">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12D836B5" w14:textId="77777777" w:rsidR="00550DFC" w:rsidRPr="0074699E" w:rsidRDefault="00550DFC" w:rsidP="00550DFC">
            <w:pPr>
              <w:pStyle w:val="Default"/>
              <w:jc w:val="center"/>
              <w:rPr>
                <w:sz w:val="20"/>
                <w:szCs w:val="20"/>
              </w:rPr>
            </w:pPr>
            <w:r w:rsidRPr="0074699E">
              <w:rPr>
                <w:sz w:val="20"/>
                <w:szCs w:val="20"/>
              </w:rPr>
              <w:t>175</w:t>
            </w:r>
          </w:p>
        </w:tc>
      </w:tr>
      <w:tr w:rsidR="00FA1574" w:rsidRPr="0074699E" w14:paraId="3B832325" w14:textId="77777777" w:rsidTr="00FB7225">
        <w:trPr>
          <w:trHeight w:val="284"/>
        </w:trPr>
        <w:tc>
          <w:tcPr>
            <w:tcW w:w="1227" w:type="dxa"/>
            <w:tcBorders>
              <w:top w:val="single" w:sz="4" w:space="0" w:color="auto"/>
              <w:bottom w:val="single" w:sz="4" w:space="0" w:color="auto"/>
            </w:tcBorders>
            <w:vAlign w:val="center"/>
          </w:tcPr>
          <w:p w14:paraId="19AA6185" w14:textId="2F9C6714" w:rsidR="00FA1574" w:rsidRPr="0074699E" w:rsidRDefault="00FA1574" w:rsidP="00FA1574">
            <w:pPr>
              <w:pStyle w:val="Default"/>
              <w:jc w:val="center"/>
              <w:rPr>
                <w:sz w:val="20"/>
                <w:szCs w:val="20"/>
              </w:rPr>
            </w:pPr>
            <w:r w:rsidRPr="0074699E">
              <w:rPr>
                <w:sz w:val="20"/>
                <w:szCs w:val="20"/>
              </w:rPr>
              <w:lastRenderedPageBreak/>
              <w:t>100</w:t>
            </w:r>
          </w:p>
        </w:tc>
        <w:tc>
          <w:tcPr>
            <w:tcW w:w="1226" w:type="dxa"/>
            <w:tcBorders>
              <w:top w:val="single" w:sz="4" w:space="0" w:color="auto"/>
              <w:bottom w:val="single" w:sz="4" w:space="0" w:color="auto"/>
            </w:tcBorders>
            <w:vAlign w:val="center"/>
          </w:tcPr>
          <w:p w14:paraId="386BF6EB" w14:textId="636E245C" w:rsidR="00FA1574" w:rsidRPr="0074699E" w:rsidRDefault="00FA1574" w:rsidP="00FA1574">
            <w:pPr>
              <w:pStyle w:val="Default"/>
              <w:jc w:val="center"/>
              <w:rPr>
                <w:sz w:val="20"/>
                <w:szCs w:val="20"/>
              </w:rPr>
            </w:pPr>
            <w:r w:rsidRPr="0074699E">
              <w:rPr>
                <w:sz w:val="20"/>
                <w:szCs w:val="20"/>
              </w:rPr>
              <w:t>10, 20</w:t>
            </w:r>
          </w:p>
        </w:tc>
        <w:tc>
          <w:tcPr>
            <w:tcW w:w="1383" w:type="dxa"/>
            <w:tcBorders>
              <w:top w:val="single" w:sz="4" w:space="0" w:color="auto"/>
              <w:bottom w:val="single" w:sz="4" w:space="0" w:color="auto"/>
            </w:tcBorders>
            <w:vAlign w:val="center"/>
          </w:tcPr>
          <w:p w14:paraId="20EC79C7" w14:textId="3ADE6072" w:rsidR="00FA1574" w:rsidRPr="0074699E" w:rsidRDefault="00FA1574" w:rsidP="00FA1574">
            <w:pPr>
              <w:pStyle w:val="Default"/>
              <w:jc w:val="center"/>
              <w:rPr>
                <w:sz w:val="20"/>
                <w:szCs w:val="20"/>
              </w:rPr>
            </w:pPr>
            <w:r w:rsidRPr="0074699E">
              <w:rPr>
                <w:sz w:val="20"/>
                <w:szCs w:val="20"/>
              </w:rPr>
              <w:t>20000</w:t>
            </w:r>
          </w:p>
        </w:tc>
        <w:tc>
          <w:tcPr>
            <w:tcW w:w="547" w:type="dxa"/>
            <w:tcBorders>
              <w:top w:val="single" w:sz="4" w:space="0" w:color="auto"/>
              <w:bottom w:val="single" w:sz="4" w:space="0" w:color="auto"/>
            </w:tcBorders>
            <w:vAlign w:val="center"/>
          </w:tcPr>
          <w:p w14:paraId="2B088A0E" w14:textId="6836382C" w:rsidR="00FA1574" w:rsidRPr="0074699E" w:rsidRDefault="00FA1574" w:rsidP="00FA1574">
            <w:pPr>
              <w:pStyle w:val="Default"/>
              <w:jc w:val="center"/>
              <w:rPr>
                <w:sz w:val="20"/>
                <w:szCs w:val="20"/>
              </w:rPr>
            </w:pPr>
            <w:r w:rsidRPr="0074699E">
              <w:rPr>
                <w:sz w:val="20"/>
                <w:szCs w:val="20"/>
              </w:rPr>
              <w:t>61</w:t>
            </w:r>
          </w:p>
        </w:tc>
        <w:tc>
          <w:tcPr>
            <w:tcW w:w="547" w:type="dxa"/>
            <w:tcBorders>
              <w:top w:val="single" w:sz="4" w:space="0" w:color="auto"/>
              <w:bottom w:val="single" w:sz="4" w:space="0" w:color="auto"/>
            </w:tcBorders>
            <w:vAlign w:val="center"/>
          </w:tcPr>
          <w:p w14:paraId="01A50EDC" w14:textId="0315D0CC" w:rsidR="00FA1574" w:rsidRPr="0074699E" w:rsidRDefault="00FA1574" w:rsidP="00FA1574">
            <w:pPr>
              <w:pStyle w:val="Default"/>
              <w:jc w:val="center"/>
              <w:rPr>
                <w:sz w:val="20"/>
                <w:szCs w:val="20"/>
              </w:rPr>
            </w:pPr>
            <w:r w:rsidRPr="0074699E">
              <w:rPr>
                <w:sz w:val="20"/>
                <w:szCs w:val="20"/>
              </w:rPr>
              <w:t>20</w:t>
            </w:r>
          </w:p>
        </w:tc>
        <w:tc>
          <w:tcPr>
            <w:tcW w:w="547" w:type="dxa"/>
            <w:tcBorders>
              <w:top w:val="single" w:sz="4" w:space="0" w:color="auto"/>
              <w:bottom w:val="single" w:sz="4" w:space="0" w:color="auto"/>
            </w:tcBorders>
            <w:vAlign w:val="center"/>
          </w:tcPr>
          <w:p w14:paraId="3437C43F" w14:textId="76F7C94B" w:rsidR="00FA1574" w:rsidRPr="0074699E" w:rsidRDefault="00FA1574" w:rsidP="00FA1574">
            <w:pPr>
              <w:pStyle w:val="Default"/>
              <w:jc w:val="center"/>
              <w:rPr>
                <w:sz w:val="20"/>
                <w:szCs w:val="20"/>
              </w:rPr>
            </w:pPr>
            <w:r w:rsidRPr="0074699E">
              <w:rPr>
                <w:sz w:val="20"/>
                <w:szCs w:val="20"/>
              </w:rPr>
              <w:t>4</w:t>
            </w:r>
          </w:p>
        </w:tc>
        <w:tc>
          <w:tcPr>
            <w:tcW w:w="1364" w:type="dxa"/>
            <w:tcBorders>
              <w:top w:val="single" w:sz="4" w:space="0" w:color="auto"/>
              <w:bottom w:val="single" w:sz="4" w:space="0" w:color="auto"/>
            </w:tcBorders>
            <w:vAlign w:val="center"/>
          </w:tcPr>
          <w:p w14:paraId="5A7072D0" w14:textId="6EAE0832" w:rsidR="00FA1574" w:rsidRPr="0074699E" w:rsidRDefault="00FA1574" w:rsidP="00FA1574">
            <w:pPr>
              <w:pStyle w:val="Default"/>
              <w:jc w:val="center"/>
              <w:rPr>
                <w:sz w:val="20"/>
                <w:szCs w:val="20"/>
              </w:rPr>
            </w:pPr>
            <w:r w:rsidRPr="0074699E">
              <w:rPr>
                <w:sz w:val="20"/>
                <w:szCs w:val="20"/>
              </w:rPr>
              <w:t>1</w:t>
            </w:r>
          </w:p>
        </w:tc>
        <w:tc>
          <w:tcPr>
            <w:tcW w:w="936" w:type="dxa"/>
            <w:tcBorders>
              <w:top w:val="single" w:sz="4" w:space="0" w:color="auto"/>
              <w:bottom w:val="single" w:sz="4" w:space="0" w:color="auto"/>
            </w:tcBorders>
            <w:vAlign w:val="center"/>
          </w:tcPr>
          <w:p w14:paraId="26F1774F" w14:textId="257D6279" w:rsidR="00FA1574" w:rsidRPr="0074699E" w:rsidRDefault="00FA1574" w:rsidP="00FA1574">
            <w:pPr>
              <w:pStyle w:val="Default"/>
              <w:jc w:val="center"/>
              <w:rPr>
                <w:sz w:val="20"/>
                <w:szCs w:val="20"/>
              </w:rPr>
            </w:pPr>
            <w:r w:rsidRPr="0074699E">
              <w:rPr>
                <w:sz w:val="20"/>
                <w:szCs w:val="20"/>
              </w:rPr>
              <w:t>A3 or A4</w:t>
            </w:r>
          </w:p>
        </w:tc>
        <w:tc>
          <w:tcPr>
            <w:tcW w:w="784" w:type="dxa"/>
            <w:tcBorders>
              <w:top w:val="single" w:sz="4" w:space="0" w:color="auto"/>
              <w:bottom w:val="single" w:sz="4" w:space="0" w:color="auto"/>
            </w:tcBorders>
            <w:vAlign w:val="center"/>
          </w:tcPr>
          <w:p w14:paraId="187AD67C" w14:textId="22CA56F3" w:rsidR="00FA1574" w:rsidRPr="0074699E" w:rsidRDefault="00FA1574" w:rsidP="00FA1574">
            <w:pPr>
              <w:pStyle w:val="Default"/>
              <w:jc w:val="center"/>
              <w:rPr>
                <w:sz w:val="20"/>
                <w:szCs w:val="20"/>
              </w:rPr>
            </w:pPr>
            <w:r w:rsidRPr="0074699E">
              <w:rPr>
                <w:sz w:val="20"/>
                <w:szCs w:val="20"/>
              </w:rPr>
              <w:t>14</w:t>
            </w:r>
          </w:p>
        </w:tc>
      </w:tr>
      <w:tr w:rsidR="00FA1574" w:rsidRPr="0074699E" w14:paraId="1BC8146C" w14:textId="77777777" w:rsidTr="004E71A8">
        <w:trPr>
          <w:trHeight w:val="284"/>
        </w:trPr>
        <w:tc>
          <w:tcPr>
            <w:tcW w:w="1227" w:type="dxa"/>
            <w:tcBorders>
              <w:top w:val="single" w:sz="4" w:space="0" w:color="auto"/>
            </w:tcBorders>
            <w:vAlign w:val="center"/>
          </w:tcPr>
          <w:p w14:paraId="30E822F3" w14:textId="78C760AE" w:rsidR="00FA1574" w:rsidRPr="0074699E" w:rsidRDefault="00FA1574" w:rsidP="00FA1574">
            <w:pPr>
              <w:pStyle w:val="Default"/>
              <w:jc w:val="center"/>
              <w:rPr>
                <w:sz w:val="20"/>
                <w:szCs w:val="20"/>
              </w:rPr>
            </w:pPr>
            <w:r w:rsidRPr="0074699E">
              <w:rPr>
                <w:sz w:val="20"/>
                <w:szCs w:val="20"/>
              </w:rPr>
              <w:t>150</w:t>
            </w:r>
          </w:p>
        </w:tc>
        <w:tc>
          <w:tcPr>
            <w:tcW w:w="1226" w:type="dxa"/>
            <w:tcBorders>
              <w:top w:val="single" w:sz="4" w:space="0" w:color="auto"/>
            </w:tcBorders>
            <w:vAlign w:val="center"/>
          </w:tcPr>
          <w:p w14:paraId="54919C51" w14:textId="1375CD72" w:rsidR="00FA1574" w:rsidRPr="0074699E" w:rsidRDefault="00FA1574" w:rsidP="00FA1574">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7126B9AC" w14:textId="0026D4A7" w:rsidR="00FA1574" w:rsidRPr="0074699E" w:rsidRDefault="00FA1574" w:rsidP="00FA1574">
            <w:pPr>
              <w:pStyle w:val="Default"/>
              <w:jc w:val="center"/>
              <w:rPr>
                <w:sz w:val="20"/>
                <w:szCs w:val="20"/>
              </w:rPr>
            </w:pPr>
            <w:r w:rsidRPr="0074699E">
              <w:rPr>
                <w:sz w:val="20"/>
                <w:szCs w:val="20"/>
              </w:rPr>
              <w:t>20000</w:t>
            </w:r>
          </w:p>
        </w:tc>
        <w:tc>
          <w:tcPr>
            <w:tcW w:w="547" w:type="dxa"/>
            <w:tcBorders>
              <w:top w:val="single" w:sz="4" w:space="0" w:color="auto"/>
            </w:tcBorders>
            <w:vAlign w:val="center"/>
          </w:tcPr>
          <w:p w14:paraId="75ADEB0D" w14:textId="1AF24261" w:rsidR="00FA1574" w:rsidRPr="0074699E" w:rsidRDefault="00FA1574" w:rsidP="00FA1574">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2C1F3D65" w14:textId="5AE93EA8" w:rsidR="00FA1574" w:rsidRPr="0074699E" w:rsidRDefault="00FA1574" w:rsidP="00FA1574">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45832648" w14:textId="41158E72" w:rsidR="00FA1574" w:rsidRPr="0074699E" w:rsidRDefault="00FA1574" w:rsidP="00FA157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536062C9" w14:textId="56377C9E" w:rsidR="00FA1574" w:rsidRPr="0074699E" w:rsidRDefault="00FA1574" w:rsidP="00FA157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33BA8F90" w14:textId="29B4B03D" w:rsidR="00FA1574" w:rsidRPr="0074699E" w:rsidRDefault="00FA1574" w:rsidP="00FA157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17225949" w14:textId="47765F6D" w:rsidR="00FA1574" w:rsidRPr="0074699E" w:rsidRDefault="00FA1574" w:rsidP="00FA1574">
            <w:pPr>
              <w:pStyle w:val="Default"/>
              <w:jc w:val="center"/>
              <w:rPr>
                <w:sz w:val="20"/>
                <w:szCs w:val="20"/>
              </w:rPr>
            </w:pPr>
            <w:r w:rsidRPr="0074699E">
              <w:rPr>
                <w:sz w:val="20"/>
                <w:szCs w:val="20"/>
              </w:rPr>
              <w:t>14</w:t>
            </w:r>
          </w:p>
        </w:tc>
      </w:tr>
      <w:tr w:rsidR="00FA1574" w:rsidRPr="0074699E" w14:paraId="34FA2FDF" w14:textId="77777777" w:rsidTr="00027A47">
        <w:trPr>
          <w:trHeight w:val="284"/>
        </w:trPr>
        <w:tc>
          <w:tcPr>
            <w:tcW w:w="1227" w:type="dxa"/>
            <w:tcBorders>
              <w:top w:val="single" w:sz="4" w:space="0" w:color="auto"/>
            </w:tcBorders>
            <w:vAlign w:val="center"/>
          </w:tcPr>
          <w:p w14:paraId="65C430F9" w14:textId="13D4FAFC" w:rsidR="00FA1574" w:rsidRPr="0074699E" w:rsidRDefault="00FA1574" w:rsidP="00FA1574">
            <w:pPr>
              <w:pStyle w:val="Default"/>
              <w:jc w:val="center"/>
              <w:rPr>
                <w:sz w:val="20"/>
                <w:szCs w:val="20"/>
              </w:rPr>
            </w:pPr>
            <w:r w:rsidRPr="0074699E">
              <w:rPr>
                <w:sz w:val="20"/>
                <w:szCs w:val="20"/>
              </w:rPr>
              <w:t>220</w:t>
            </w:r>
          </w:p>
        </w:tc>
        <w:tc>
          <w:tcPr>
            <w:tcW w:w="1226" w:type="dxa"/>
            <w:vAlign w:val="center"/>
          </w:tcPr>
          <w:p w14:paraId="3297B413" w14:textId="295747BC" w:rsidR="00FA1574" w:rsidRPr="0074699E" w:rsidRDefault="00FA1574" w:rsidP="00FA1574">
            <w:pPr>
              <w:pStyle w:val="Default"/>
              <w:jc w:val="center"/>
              <w:rPr>
                <w:sz w:val="20"/>
                <w:szCs w:val="20"/>
              </w:rPr>
            </w:pPr>
            <w:r w:rsidRPr="0074699E">
              <w:rPr>
                <w:sz w:val="20"/>
                <w:szCs w:val="20"/>
              </w:rPr>
              <w:t>10, 20</w:t>
            </w:r>
          </w:p>
        </w:tc>
        <w:tc>
          <w:tcPr>
            <w:tcW w:w="1383" w:type="dxa"/>
            <w:vAlign w:val="center"/>
          </w:tcPr>
          <w:p w14:paraId="00E3FACC" w14:textId="6CB8B8F9" w:rsidR="00FA1574" w:rsidRPr="0074699E" w:rsidRDefault="00FA1574" w:rsidP="00FA1574">
            <w:pPr>
              <w:pStyle w:val="Default"/>
              <w:jc w:val="center"/>
              <w:rPr>
                <w:sz w:val="20"/>
                <w:szCs w:val="20"/>
              </w:rPr>
            </w:pPr>
            <w:r w:rsidRPr="0074699E">
              <w:rPr>
                <w:sz w:val="20"/>
                <w:szCs w:val="20"/>
              </w:rPr>
              <w:t>20000</w:t>
            </w:r>
          </w:p>
        </w:tc>
        <w:tc>
          <w:tcPr>
            <w:tcW w:w="547" w:type="dxa"/>
            <w:tcBorders>
              <w:top w:val="single" w:sz="4" w:space="0" w:color="auto"/>
            </w:tcBorders>
            <w:vAlign w:val="center"/>
          </w:tcPr>
          <w:p w14:paraId="451918EF" w14:textId="730675F7" w:rsidR="00FA1574" w:rsidRPr="0074699E" w:rsidRDefault="00FA1574" w:rsidP="00FA1574">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6EDE64D6" w14:textId="59E87AAB" w:rsidR="00FA1574" w:rsidRPr="0074699E" w:rsidRDefault="00FA1574" w:rsidP="00FA1574">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64CF4D24" w14:textId="46B6C85D" w:rsidR="00FA1574" w:rsidRPr="0074699E" w:rsidRDefault="00FA1574" w:rsidP="00FA157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7FCF5164" w14:textId="13D9CAC9" w:rsidR="00FA1574" w:rsidRPr="0074699E" w:rsidRDefault="00FA1574" w:rsidP="00FA157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4F725812" w14:textId="25454475" w:rsidR="00FA1574" w:rsidRPr="0074699E" w:rsidRDefault="00FA1574" w:rsidP="00FA157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70A9965C" w14:textId="2337A673" w:rsidR="00FA1574" w:rsidRPr="0074699E" w:rsidRDefault="00FA1574" w:rsidP="00FA1574">
            <w:pPr>
              <w:pStyle w:val="Default"/>
              <w:jc w:val="center"/>
              <w:rPr>
                <w:sz w:val="20"/>
                <w:szCs w:val="20"/>
              </w:rPr>
            </w:pPr>
            <w:r w:rsidRPr="0074699E">
              <w:rPr>
                <w:sz w:val="20"/>
                <w:szCs w:val="20"/>
              </w:rPr>
              <w:t>14</w:t>
            </w:r>
          </w:p>
        </w:tc>
      </w:tr>
      <w:tr w:rsidR="00FA1574" w:rsidRPr="0074699E" w14:paraId="638F070D" w14:textId="77777777" w:rsidTr="00027A47">
        <w:trPr>
          <w:trHeight w:val="284"/>
        </w:trPr>
        <w:tc>
          <w:tcPr>
            <w:tcW w:w="1227" w:type="dxa"/>
            <w:tcBorders>
              <w:top w:val="single" w:sz="4" w:space="0" w:color="auto"/>
            </w:tcBorders>
            <w:vAlign w:val="center"/>
          </w:tcPr>
          <w:p w14:paraId="7D0B5FF1" w14:textId="6CAD4E1E" w:rsidR="00FA1574" w:rsidRPr="0074699E" w:rsidRDefault="00FA1574" w:rsidP="00FA1574">
            <w:pPr>
              <w:pStyle w:val="Default"/>
              <w:jc w:val="center"/>
              <w:rPr>
                <w:sz w:val="20"/>
                <w:szCs w:val="20"/>
              </w:rPr>
            </w:pPr>
            <w:r w:rsidRPr="0074699E">
              <w:rPr>
                <w:sz w:val="20"/>
                <w:szCs w:val="20"/>
              </w:rPr>
              <w:t>330</w:t>
            </w:r>
          </w:p>
        </w:tc>
        <w:tc>
          <w:tcPr>
            <w:tcW w:w="1226" w:type="dxa"/>
            <w:vAlign w:val="center"/>
          </w:tcPr>
          <w:p w14:paraId="386C89E7" w14:textId="1467CF6A" w:rsidR="00FA1574" w:rsidRPr="0074699E" w:rsidRDefault="00FA1574" w:rsidP="00FA1574">
            <w:pPr>
              <w:pStyle w:val="Default"/>
              <w:jc w:val="center"/>
              <w:rPr>
                <w:sz w:val="20"/>
                <w:szCs w:val="20"/>
              </w:rPr>
            </w:pPr>
            <w:r w:rsidRPr="0074699E">
              <w:rPr>
                <w:sz w:val="20"/>
                <w:szCs w:val="20"/>
              </w:rPr>
              <w:t>10, 20</w:t>
            </w:r>
          </w:p>
        </w:tc>
        <w:tc>
          <w:tcPr>
            <w:tcW w:w="1383" w:type="dxa"/>
            <w:vAlign w:val="center"/>
          </w:tcPr>
          <w:p w14:paraId="36F32561" w14:textId="059D0C0B" w:rsidR="00FA1574" w:rsidRPr="0074699E" w:rsidRDefault="00FA1574" w:rsidP="00FA1574">
            <w:pPr>
              <w:pStyle w:val="Default"/>
              <w:jc w:val="center"/>
              <w:rPr>
                <w:sz w:val="20"/>
                <w:szCs w:val="20"/>
              </w:rPr>
            </w:pPr>
            <w:r w:rsidRPr="0074699E">
              <w:rPr>
                <w:sz w:val="20"/>
                <w:szCs w:val="20"/>
              </w:rPr>
              <w:t>20000</w:t>
            </w:r>
          </w:p>
        </w:tc>
        <w:tc>
          <w:tcPr>
            <w:tcW w:w="547" w:type="dxa"/>
            <w:tcBorders>
              <w:top w:val="single" w:sz="4" w:space="0" w:color="auto"/>
            </w:tcBorders>
            <w:vAlign w:val="center"/>
          </w:tcPr>
          <w:p w14:paraId="28EDD880" w14:textId="6D31743F" w:rsidR="00FA1574" w:rsidRPr="0074699E" w:rsidRDefault="00FA1574" w:rsidP="00FA1574">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47976D4F" w14:textId="1D457446" w:rsidR="00FA1574" w:rsidRPr="0074699E" w:rsidRDefault="00FA1574" w:rsidP="00FA1574">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17493C21" w14:textId="0C8A5DC0" w:rsidR="00FA1574" w:rsidRPr="0074699E" w:rsidRDefault="00FA1574" w:rsidP="00FA157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6F947BF4" w14:textId="6D600242" w:rsidR="00FA1574" w:rsidRPr="0074699E" w:rsidRDefault="00FA1574" w:rsidP="00FA157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2E6421CC" w14:textId="1743A24E" w:rsidR="00FA1574" w:rsidRPr="0074699E" w:rsidRDefault="00FA1574" w:rsidP="00FA157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52716726" w14:textId="28F9590E" w:rsidR="00FA1574" w:rsidRPr="0074699E" w:rsidRDefault="00FA1574" w:rsidP="00FA1574">
            <w:pPr>
              <w:pStyle w:val="Default"/>
              <w:jc w:val="center"/>
              <w:rPr>
                <w:sz w:val="20"/>
                <w:szCs w:val="20"/>
              </w:rPr>
            </w:pPr>
            <w:r w:rsidRPr="0074699E">
              <w:rPr>
                <w:sz w:val="20"/>
                <w:szCs w:val="20"/>
              </w:rPr>
              <w:t>14</w:t>
            </w:r>
          </w:p>
        </w:tc>
      </w:tr>
      <w:tr w:rsidR="00FA1574" w:rsidRPr="0074699E" w14:paraId="1646D6B2" w14:textId="77777777" w:rsidTr="00027A47">
        <w:trPr>
          <w:trHeight w:val="284"/>
        </w:trPr>
        <w:tc>
          <w:tcPr>
            <w:tcW w:w="1227" w:type="dxa"/>
            <w:tcBorders>
              <w:top w:val="single" w:sz="4" w:space="0" w:color="auto"/>
            </w:tcBorders>
            <w:vAlign w:val="center"/>
          </w:tcPr>
          <w:p w14:paraId="010E6D4C" w14:textId="4F9AB40F" w:rsidR="00FA1574" w:rsidRPr="0074699E" w:rsidRDefault="00FA1574" w:rsidP="00FA1574">
            <w:pPr>
              <w:pStyle w:val="Default"/>
              <w:jc w:val="center"/>
              <w:rPr>
                <w:sz w:val="20"/>
                <w:szCs w:val="20"/>
              </w:rPr>
            </w:pPr>
            <w:r w:rsidRPr="0074699E">
              <w:rPr>
                <w:sz w:val="20"/>
                <w:szCs w:val="20"/>
              </w:rPr>
              <w:t>470</w:t>
            </w:r>
          </w:p>
        </w:tc>
        <w:tc>
          <w:tcPr>
            <w:tcW w:w="1226" w:type="dxa"/>
            <w:vAlign w:val="center"/>
          </w:tcPr>
          <w:p w14:paraId="21839B7B" w14:textId="6D8CE05C" w:rsidR="00FA1574" w:rsidRPr="0074699E" w:rsidRDefault="00FA1574" w:rsidP="00FA1574">
            <w:pPr>
              <w:pStyle w:val="Default"/>
              <w:jc w:val="center"/>
              <w:rPr>
                <w:sz w:val="20"/>
                <w:szCs w:val="20"/>
              </w:rPr>
            </w:pPr>
            <w:r w:rsidRPr="0074699E">
              <w:rPr>
                <w:sz w:val="20"/>
                <w:szCs w:val="20"/>
              </w:rPr>
              <w:t>10, 20</w:t>
            </w:r>
          </w:p>
        </w:tc>
        <w:tc>
          <w:tcPr>
            <w:tcW w:w="1383" w:type="dxa"/>
            <w:vAlign w:val="center"/>
          </w:tcPr>
          <w:p w14:paraId="50F0913B" w14:textId="74E3ACED" w:rsidR="00FA1574" w:rsidRPr="0074699E" w:rsidRDefault="00FA1574" w:rsidP="00FA1574">
            <w:pPr>
              <w:pStyle w:val="Default"/>
              <w:jc w:val="center"/>
              <w:rPr>
                <w:sz w:val="20"/>
                <w:szCs w:val="20"/>
              </w:rPr>
            </w:pPr>
            <w:r w:rsidRPr="0074699E">
              <w:rPr>
                <w:sz w:val="20"/>
                <w:szCs w:val="20"/>
              </w:rPr>
              <w:t>20000</w:t>
            </w:r>
          </w:p>
        </w:tc>
        <w:tc>
          <w:tcPr>
            <w:tcW w:w="547" w:type="dxa"/>
            <w:tcBorders>
              <w:top w:val="single" w:sz="4" w:space="0" w:color="auto"/>
            </w:tcBorders>
            <w:vAlign w:val="center"/>
          </w:tcPr>
          <w:p w14:paraId="380057B8" w14:textId="333B4AB2" w:rsidR="00FA1574" w:rsidRPr="0074699E" w:rsidRDefault="00FA1574" w:rsidP="00FA1574">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0031F062" w14:textId="04AD4E22" w:rsidR="00FA1574" w:rsidRPr="0074699E" w:rsidRDefault="00FA1574" w:rsidP="00FA1574">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16DF9E78" w14:textId="079B1C10" w:rsidR="00FA1574" w:rsidRPr="0074699E" w:rsidRDefault="00FA1574" w:rsidP="00FA157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1BCF2449" w14:textId="18B6356C" w:rsidR="00FA1574" w:rsidRPr="0074699E" w:rsidRDefault="00FA1574" w:rsidP="00FA157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74AFB953" w14:textId="212C34B9" w:rsidR="00FA1574" w:rsidRPr="0074699E" w:rsidRDefault="00FA1574" w:rsidP="00FA157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14658909" w14:textId="00DA284F" w:rsidR="00FA1574" w:rsidRPr="0074699E" w:rsidRDefault="00FA1574" w:rsidP="00FA1574">
            <w:pPr>
              <w:pStyle w:val="Default"/>
              <w:jc w:val="center"/>
              <w:rPr>
                <w:sz w:val="20"/>
                <w:szCs w:val="20"/>
              </w:rPr>
            </w:pPr>
            <w:r w:rsidRPr="0074699E">
              <w:rPr>
                <w:sz w:val="20"/>
                <w:szCs w:val="20"/>
              </w:rPr>
              <w:t>14</w:t>
            </w:r>
          </w:p>
        </w:tc>
      </w:tr>
      <w:tr w:rsidR="00FA1574" w:rsidRPr="0074699E" w14:paraId="666C9194" w14:textId="77777777" w:rsidTr="00027A47">
        <w:trPr>
          <w:trHeight w:val="284"/>
        </w:trPr>
        <w:tc>
          <w:tcPr>
            <w:tcW w:w="1227" w:type="dxa"/>
            <w:tcBorders>
              <w:top w:val="single" w:sz="4" w:space="0" w:color="auto"/>
            </w:tcBorders>
            <w:vAlign w:val="center"/>
          </w:tcPr>
          <w:p w14:paraId="36A71586" w14:textId="53C6C479" w:rsidR="00FA1574" w:rsidRPr="0074699E" w:rsidRDefault="00FA1574" w:rsidP="00FA1574">
            <w:pPr>
              <w:pStyle w:val="Default"/>
              <w:jc w:val="center"/>
              <w:rPr>
                <w:sz w:val="20"/>
                <w:szCs w:val="20"/>
              </w:rPr>
            </w:pPr>
            <w:r w:rsidRPr="0074699E">
              <w:rPr>
                <w:sz w:val="20"/>
                <w:szCs w:val="20"/>
              </w:rPr>
              <w:t>560</w:t>
            </w:r>
          </w:p>
        </w:tc>
        <w:tc>
          <w:tcPr>
            <w:tcW w:w="1226" w:type="dxa"/>
            <w:vAlign w:val="center"/>
          </w:tcPr>
          <w:p w14:paraId="42F18B9F" w14:textId="508814DE" w:rsidR="00FA1574" w:rsidRPr="0074699E" w:rsidRDefault="00FA1574" w:rsidP="00FA1574">
            <w:pPr>
              <w:pStyle w:val="Default"/>
              <w:jc w:val="center"/>
              <w:rPr>
                <w:sz w:val="20"/>
                <w:szCs w:val="20"/>
              </w:rPr>
            </w:pPr>
            <w:r w:rsidRPr="0074699E">
              <w:rPr>
                <w:sz w:val="20"/>
                <w:szCs w:val="20"/>
              </w:rPr>
              <w:t>10, 20</w:t>
            </w:r>
          </w:p>
        </w:tc>
        <w:tc>
          <w:tcPr>
            <w:tcW w:w="1383" w:type="dxa"/>
            <w:vAlign w:val="center"/>
          </w:tcPr>
          <w:p w14:paraId="478639B7" w14:textId="5D6E035F" w:rsidR="00FA1574" w:rsidRPr="0074699E" w:rsidRDefault="00FA1574" w:rsidP="00FA1574">
            <w:pPr>
              <w:pStyle w:val="Default"/>
              <w:jc w:val="center"/>
              <w:rPr>
                <w:sz w:val="20"/>
                <w:szCs w:val="20"/>
              </w:rPr>
            </w:pPr>
            <w:r w:rsidRPr="0074699E">
              <w:rPr>
                <w:sz w:val="20"/>
                <w:szCs w:val="20"/>
              </w:rPr>
              <w:t>20000</w:t>
            </w:r>
          </w:p>
        </w:tc>
        <w:tc>
          <w:tcPr>
            <w:tcW w:w="547" w:type="dxa"/>
            <w:tcBorders>
              <w:top w:val="single" w:sz="4" w:space="0" w:color="auto"/>
            </w:tcBorders>
            <w:vAlign w:val="center"/>
          </w:tcPr>
          <w:p w14:paraId="0360EAFD" w14:textId="64903DA5" w:rsidR="00FA1574" w:rsidRPr="0074699E" w:rsidRDefault="00FA1574" w:rsidP="00FA1574">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3823A6A8" w14:textId="0C99C6C0" w:rsidR="00FA1574" w:rsidRPr="0074699E" w:rsidRDefault="00FA1574" w:rsidP="00FA1574">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4ABD3E17" w14:textId="026A6522" w:rsidR="00FA1574" w:rsidRPr="0074699E" w:rsidRDefault="00FA1574" w:rsidP="00FA1574">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5903E7FF" w14:textId="37EF516F" w:rsidR="00FA1574" w:rsidRPr="0074699E" w:rsidRDefault="00FA1574" w:rsidP="00FA1574">
            <w:pPr>
              <w:pStyle w:val="Default"/>
              <w:jc w:val="center"/>
              <w:rPr>
                <w:sz w:val="20"/>
                <w:szCs w:val="20"/>
              </w:rPr>
            </w:pPr>
            <w:r w:rsidRPr="0074699E">
              <w:rPr>
                <w:sz w:val="20"/>
                <w:szCs w:val="20"/>
              </w:rPr>
              <w:t>1</w:t>
            </w:r>
          </w:p>
        </w:tc>
        <w:tc>
          <w:tcPr>
            <w:tcW w:w="936" w:type="dxa"/>
            <w:tcBorders>
              <w:top w:val="single" w:sz="4" w:space="0" w:color="auto"/>
            </w:tcBorders>
            <w:vAlign w:val="center"/>
          </w:tcPr>
          <w:p w14:paraId="05E81435" w14:textId="7313D9F3" w:rsidR="00FA1574" w:rsidRPr="0074699E" w:rsidRDefault="00FA1574" w:rsidP="00FA1574">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335BDE51" w14:textId="4C491758" w:rsidR="00FA1574" w:rsidRPr="0074699E" w:rsidRDefault="00FA1574" w:rsidP="00FA1574">
            <w:pPr>
              <w:pStyle w:val="Default"/>
              <w:jc w:val="center"/>
              <w:rPr>
                <w:sz w:val="20"/>
                <w:szCs w:val="20"/>
              </w:rPr>
            </w:pPr>
            <w:r w:rsidRPr="0074699E">
              <w:rPr>
                <w:sz w:val="20"/>
                <w:szCs w:val="20"/>
              </w:rPr>
              <w:t>14</w:t>
            </w:r>
          </w:p>
        </w:tc>
      </w:tr>
      <w:tr w:rsidR="00550DFC" w:rsidRPr="0074699E" w14:paraId="14045598" w14:textId="77777777" w:rsidTr="00525E20">
        <w:trPr>
          <w:trHeight w:val="284"/>
        </w:trPr>
        <w:tc>
          <w:tcPr>
            <w:tcW w:w="1227" w:type="dxa"/>
            <w:tcBorders>
              <w:top w:val="single" w:sz="4" w:space="0" w:color="auto"/>
            </w:tcBorders>
            <w:vAlign w:val="center"/>
          </w:tcPr>
          <w:p w14:paraId="1AD28FD4" w14:textId="77777777" w:rsidR="00550DFC" w:rsidRPr="0074699E" w:rsidRDefault="00550DFC" w:rsidP="00550DFC">
            <w:pPr>
              <w:pStyle w:val="Default"/>
              <w:jc w:val="center"/>
              <w:rPr>
                <w:sz w:val="20"/>
                <w:szCs w:val="20"/>
              </w:rPr>
            </w:pPr>
            <w:r w:rsidRPr="0074699E">
              <w:rPr>
                <w:sz w:val="20"/>
                <w:szCs w:val="20"/>
              </w:rPr>
              <w:t>680</w:t>
            </w:r>
          </w:p>
        </w:tc>
        <w:tc>
          <w:tcPr>
            <w:tcW w:w="1226" w:type="dxa"/>
            <w:tcBorders>
              <w:top w:val="single" w:sz="4" w:space="0" w:color="auto"/>
            </w:tcBorders>
            <w:vAlign w:val="center"/>
          </w:tcPr>
          <w:p w14:paraId="1AE472D6" w14:textId="77777777" w:rsidR="00550DFC" w:rsidRPr="0074699E" w:rsidRDefault="00550DFC" w:rsidP="00550DFC">
            <w:pPr>
              <w:pStyle w:val="Default"/>
              <w:jc w:val="center"/>
              <w:rPr>
                <w:sz w:val="20"/>
                <w:szCs w:val="20"/>
              </w:rPr>
            </w:pPr>
            <w:r w:rsidRPr="0074699E">
              <w:rPr>
                <w:sz w:val="20"/>
                <w:szCs w:val="20"/>
              </w:rPr>
              <w:t>10, 20</w:t>
            </w:r>
          </w:p>
        </w:tc>
        <w:tc>
          <w:tcPr>
            <w:tcW w:w="1383" w:type="dxa"/>
            <w:tcBorders>
              <w:top w:val="single" w:sz="4" w:space="0" w:color="auto"/>
            </w:tcBorders>
            <w:vAlign w:val="center"/>
          </w:tcPr>
          <w:p w14:paraId="491645C5" w14:textId="77777777" w:rsidR="00550DFC" w:rsidRPr="0074699E" w:rsidRDefault="00550DFC" w:rsidP="00550DFC">
            <w:pPr>
              <w:pStyle w:val="Default"/>
              <w:jc w:val="center"/>
              <w:rPr>
                <w:sz w:val="20"/>
                <w:szCs w:val="20"/>
              </w:rPr>
            </w:pPr>
            <w:r w:rsidRPr="0074699E">
              <w:rPr>
                <w:sz w:val="20"/>
                <w:szCs w:val="20"/>
              </w:rPr>
              <w:t>20000</w:t>
            </w:r>
          </w:p>
        </w:tc>
        <w:tc>
          <w:tcPr>
            <w:tcW w:w="547" w:type="dxa"/>
            <w:tcBorders>
              <w:top w:val="single" w:sz="4" w:space="0" w:color="auto"/>
            </w:tcBorders>
            <w:vAlign w:val="center"/>
          </w:tcPr>
          <w:p w14:paraId="767F8216" w14:textId="77777777" w:rsidR="00550DFC" w:rsidRPr="0074699E" w:rsidRDefault="00550DFC" w:rsidP="00550DFC">
            <w:pPr>
              <w:pStyle w:val="Default"/>
              <w:jc w:val="center"/>
              <w:rPr>
                <w:sz w:val="20"/>
                <w:szCs w:val="20"/>
              </w:rPr>
            </w:pPr>
            <w:r w:rsidRPr="0074699E">
              <w:rPr>
                <w:sz w:val="20"/>
                <w:szCs w:val="20"/>
              </w:rPr>
              <w:t>61</w:t>
            </w:r>
          </w:p>
        </w:tc>
        <w:tc>
          <w:tcPr>
            <w:tcW w:w="547" w:type="dxa"/>
            <w:tcBorders>
              <w:top w:val="single" w:sz="4" w:space="0" w:color="auto"/>
            </w:tcBorders>
            <w:vAlign w:val="center"/>
          </w:tcPr>
          <w:p w14:paraId="14AE78EF" w14:textId="77777777" w:rsidR="00550DFC" w:rsidRPr="0074699E" w:rsidRDefault="00550DFC" w:rsidP="00550DFC">
            <w:pPr>
              <w:pStyle w:val="Default"/>
              <w:jc w:val="center"/>
              <w:rPr>
                <w:sz w:val="20"/>
                <w:szCs w:val="20"/>
              </w:rPr>
            </w:pPr>
            <w:r w:rsidRPr="0074699E">
              <w:rPr>
                <w:sz w:val="20"/>
                <w:szCs w:val="20"/>
              </w:rPr>
              <w:t>20</w:t>
            </w:r>
          </w:p>
        </w:tc>
        <w:tc>
          <w:tcPr>
            <w:tcW w:w="547" w:type="dxa"/>
            <w:tcBorders>
              <w:top w:val="single" w:sz="4" w:space="0" w:color="auto"/>
            </w:tcBorders>
            <w:vAlign w:val="center"/>
          </w:tcPr>
          <w:p w14:paraId="046234E1" w14:textId="77777777" w:rsidR="00550DFC" w:rsidRPr="0074699E" w:rsidRDefault="00550DFC" w:rsidP="00550DFC">
            <w:pPr>
              <w:pStyle w:val="Default"/>
              <w:jc w:val="center"/>
              <w:rPr>
                <w:sz w:val="20"/>
                <w:szCs w:val="20"/>
              </w:rPr>
            </w:pPr>
            <w:r w:rsidRPr="0074699E">
              <w:rPr>
                <w:sz w:val="20"/>
                <w:szCs w:val="20"/>
              </w:rPr>
              <w:t>4</w:t>
            </w:r>
          </w:p>
        </w:tc>
        <w:tc>
          <w:tcPr>
            <w:tcW w:w="1364" w:type="dxa"/>
            <w:tcBorders>
              <w:top w:val="single" w:sz="4" w:space="0" w:color="auto"/>
            </w:tcBorders>
            <w:vAlign w:val="center"/>
          </w:tcPr>
          <w:p w14:paraId="46935D3A" w14:textId="77777777" w:rsidR="00550DFC" w:rsidRPr="0074699E" w:rsidRDefault="00550DFC" w:rsidP="00550DFC">
            <w:pPr>
              <w:pStyle w:val="Default"/>
              <w:jc w:val="center"/>
              <w:rPr>
                <w:sz w:val="20"/>
                <w:szCs w:val="20"/>
              </w:rPr>
            </w:pPr>
            <w:r w:rsidRPr="0074699E">
              <w:rPr>
                <w:sz w:val="20"/>
                <w:szCs w:val="20"/>
              </w:rPr>
              <w:t>1</w:t>
            </w:r>
          </w:p>
        </w:tc>
        <w:tc>
          <w:tcPr>
            <w:tcW w:w="936" w:type="dxa"/>
            <w:tcBorders>
              <w:top w:val="single" w:sz="4" w:space="0" w:color="auto"/>
            </w:tcBorders>
            <w:vAlign w:val="center"/>
          </w:tcPr>
          <w:p w14:paraId="1E6C4A79" w14:textId="77777777" w:rsidR="00550DFC" w:rsidRPr="0074699E" w:rsidRDefault="00550DFC" w:rsidP="00550DFC">
            <w:pPr>
              <w:pStyle w:val="Default"/>
              <w:jc w:val="center"/>
              <w:rPr>
                <w:sz w:val="20"/>
                <w:szCs w:val="20"/>
              </w:rPr>
            </w:pPr>
            <w:r w:rsidRPr="0074699E">
              <w:rPr>
                <w:sz w:val="20"/>
                <w:szCs w:val="20"/>
              </w:rPr>
              <w:t>A3 or A4</w:t>
            </w:r>
          </w:p>
        </w:tc>
        <w:tc>
          <w:tcPr>
            <w:tcW w:w="784" w:type="dxa"/>
            <w:tcBorders>
              <w:top w:val="single" w:sz="4" w:space="0" w:color="auto"/>
            </w:tcBorders>
            <w:vAlign w:val="center"/>
          </w:tcPr>
          <w:p w14:paraId="3B71B39D" w14:textId="77777777" w:rsidR="00550DFC" w:rsidRPr="0074699E" w:rsidRDefault="00550DFC" w:rsidP="00550DFC">
            <w:pPr>
              <w:pStyle w:val="Default"/>
              <w:jc w:val="center"/>
              <w:rPr>
                <w:sz w:val="20"/>
                <w:szCs w:val="20"/>
              </w:rPr>
            </w:pPr>
            <w:r w:rsidRPr="0074699E">
              <w:rPr>
                <w:sz w:val="20"/>
                <w:szCs w:val="20"/>
              </w:rPr>
              <w:t>14</w:t>
            </w:r>
          </w:p>
        </w:tc>
      </w:tr>
      <w:tr w:rsidR="00550DFC" w:rsidRPr="0074699E" w14:paraId="311AB037" w14:textId="77777777" w:rsidTr="0039789A">
        <w:trPr>
          <w:trHeight w:val="284"/>
        </w:trPr>
        <w:tc>
          <w:tcPr>
            <w:tcW w:w="1227" w:type="dxa"/>
            <w:vAlign w:val="center"/>
          </w:tcPr>
          <w:p w14:paraId="05546D9B" w14:textId="77777777" w:rsidR="00550DFC" w:rsidRPr="0074699E" w:rsidRDefault="00550DFC" w:rsidP="00550DFC">
            <w:pPr>
              <w:pStyle w:val="Default"/>
              <w:jc w:val="center"/>
              <w:rPr>
                <w:sz w:val="20"/>
                <w:szCs w:val="20"/>
              </w:rPr>
            </w:pPr>
            <w:r w:rsidRPr="0074699E">
              <w:rPr>
                <w:sz w:val="20"/>
                <w:szCs w:val="20"/>
              </w:rPr>
              <w:t>820</w:t>
            </w:r>
          </w:p>
        </w:tc>
        <w:tc>
          <w:tcPr>
            <w:tcW w:w="1226" w:type="dxa"/>
            <w:vAlign w:val="center"/>
          </w:tcPr>
          <w:p w14:paraId="12FD8E6E"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244DD181" w14:textId="77777777" w:rsidR="00550DFC" w:rsidRPr="0074699E" w:rsidRDefault="00550DFC" w:rsidP="00550DFC">
            <w:pPr>
              <w:pStyle w:val="Default"/>
              <w:jc w:val="center"/>
              <w:rPr>
                <w:sz w:val="20"/>
                <w:szCs w:val="20"/>
              </w:rPr>
            </w:pPr>
            <w:r w:rsidRPr="0074699E">
              <w:rPr>
                <w:sz w:val="20"/>
                <w:szCs w:val="20"/>
              </w:rPr>
              <w:t>20000</w:t>
            </w:r>
          </w:p>
        </w:tc>
        <w:tc>
          <w:tcPr>
            <w:tcW w:w="547" w:type="dxa"/>
            <w:vAlign w:val="center"/>
          </w:tcPr>
          <w:p w14:paraId="586AF689"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1A80DA36" w14:textId="77777777" w:rsidR="00550DFC" w:rsidRPr="0074699E" w:rsidRDefault="00550DFC" w:rsidP="00550DFC">
            <w:pPr>
              <w:pStyle w:val="Default"/>
              <w:jc w:val="center"/>
              <w:rPr>
                <w:sz w:val="20"/>
                <w:szCs w:val="20"/>
              </w:rPr>
            </w:pPr>
            <w:r w:rsidRPr="0074699E">
              <w:rPr>
                <w:sz w:val="20"/>
                <w:szCs w:val="20"/>
              </w:rPr>
              <w:t>22</w:t>
            </w:r>
          </w:p>
        </w:tc>
        <w:tc>
          <w:tcPr>
            <w:tcW w:w="547" w:type="dxa"/>
            <w:vAlign w:val="center"/>
          </w:tcPr>
          <w:p w14:paraId="5C40076E" w14:textId="77777777" w:rsidR="00550DFC" w:rsidRPr="0074699E" w:rsidRDefault="00550DFC" w:rsidP="00550DFC">
            <w:pPr>
              <w:pStyle w:val="Default"/>
              <w:jc w:val="center"/>
              <w:rPr>
                <w:sz w:val="20"/>
                <w:szCs w:val="20"/>
              </w:rPr>
            </w:pPr>
            <w:r w:rsidRPr="0074699E">
              <w:rPr>
                <w:sz w:val="20"/>
                <w:szCs w:val="20"/>
              </w:rPr>
              <w:t>6</w:t>
            </w:r>
          </w:p>
        </w:tc>
        <w:tc>
          <w:tcPr>
            <w:tcW w:w="1364" w:type="dxa"/>
            <w:vAlign w:val="center"/>
          </w:tcPr>
          <w:p w14:paraId="1F6A018C"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40CA11A1"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2313290E" w14:textId="77777777" w:rsidR="00550DFC" w:rsidRPr="0074699E" w:rsidRDefault="00550DFC" w:rsidP="00550DFC">
            <w:pPr>
              <w:pStyle w:val="Default"/>
              <w:jc w:val="center"/>
              <w:rPr>
                <w:sz w:val="20"/>
                <w:szCs w:val="20"/>
              </w:rPr>
            </w:pPr>
            <w:r w:rsidRPr="0074699E">
              <w:rPr>
                <w:sz w:val="20"/>
                <w:szCs w:val="20"/>
              </w:rPr>
              <w:t>21</w:t>
            </w:r>
          </w:p>
        </w:tc>
      </w:tr>
      <w:tr w:rsidR="00550DFC" w:rsidRPr="0074699E" w14:paraId="7510B540" w14:textId="77777777" w:rsidTr="0039789A">
        <w:trPr>
          <w:trHeight w:val="284"/>
        </w:trPr>
        <w:tc>
          <w:tcPr>
            <w:tcW w:w="1227" w:type="dxa"/>
            <w:vAlign w:val="center"/>
          </w:tcPr>
          <w:p w14:paraId="67E6F54F" w14:textId="77777777" w:rsidR="00550DFC" w:rsidRPr="0074699E" w:rsidRDefault="00550DFC" w:rsidP="00550DFC">
            <w:pPr>
              <w:pStyle w:val="Default"/>
              <w:jc w:val="center"/>
              <w:rPr>
                <w:sz w:val="20"/>
                <w:szCs w:val="20"/>
              </w:rPr>
            </w:pPr>
            <w:r w:rsidRPr="0074699E">
              <w:rPr>
                <w:sz w:val="20"/>
                <w:szCs w:val="20"/>
              </w:rPr>
              <w:t>1000</w:t>
            </w:r>
          </w:p>
        </w:tc>
        <w:tc>
          <w:tcPr>
            <w:tcW w:w="1226" w:type="dxa"/>
            <w:vAlign w:val="center"/>
          </w:tcPr>
          <w:p w14:paraId="225DD4E8" w14:textId="77777777" w:rsidR="00550DFC" w:rsidRPr="0074699E" w:rsidRDefault="00550DFC" w:rsidP="00550DFC">
            <w:pPr>
              <w:pStyle w:val="Default"/>
              <w:jc w:val="center"/>
              <w:rPr>
                <w:sz w:val="20"/>
                <w:szCs w:val="20"/>
              </w:rPr>
            </w:pPr>
            <w:r w:rsidRPr="0074699E">
              <w:rPr>
                <w:sz w:val="20"/>
                <w:szCs w:val="20"/>
              </w:rPr>
              <w:t>10, 20</w:t>
            </w:r>
          </w:p>
        </w:tc>
        <w:tc>
          <w:tcPr>
            <w:tcW w:w="1383" w:type="dxa"/>
            <w:vAlign w:val="center"/>
          </w:tcPr>
          <w:p w14:paraId="04BD8FC4" w14:textId="77777777" w:rsidR="00550DFC" w:rsidRPr="0074699E" w:rsidRDefault="00550DFC" w:rsidP="00550DFC">
            <w:pPr>
              <w:pStyle w:val="Default"/>
              <w:jc w:val="center"/>
              <w:rPr>
                <w:sz w:val="20"/>
                <w:szCs w:val="20"/>
              </w:rPr>
            </w:pPr>
            <w:r w:rsidRPr="0074699E">
              <w:rPr>
                <w:sz w:val="20"/>
                <w:szCs w:val="20"/>
              </w:rPr>
              <w:t>20000</w:t>
            </w:r>
          </w:p>
        </w:tc>
        <w:tc>
          <w:tcPr>
            <w:tcW w:w="547" w:type="dxa"/>
            <w:vAlign w:val="center"/>
          </w:tcPr>
          <w:p w14:paraId="7741109E"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16276301" w14:textId="77777777" w:rsidR="00550DFC" w:rsidRPr="0074699E" w:rsidRDefault="00550DFC" w:rsidP="00550DFC">
            <w:pPr>
              <w:pStyle w:val="Default"/>
              <w:jc w:val="center"/>
              <w:rPr>
                <w:sz w:val="20"/>
                <w:szCs w:val="20"/>
              </w:rPr>
            </w:pPr>
            <w:r w:rsidRPr="0074699E">
              <w:rPr>
                <w:sz w:val="20"/>
                <w:szCs w:val="20"/>
              </w:rPr>
              <w:t>22</w:t>
            </w:r>
          </w:p>
        </w:tc>
        <w:tc>
          <w:tcPr>
            <w:tcW w:w="547" w:type="dxa"/>
            <w:vAlign w:val="center"/>
          </w:tcPr>
          <w:p w14:paraId="000DDC88" w14:textId="77777777" w:rsidR="00550DFC" w:rsidRPr="0074699E" w:rsidRDefault="00550DFC" w:rsidP="00550DFC">
            <w:pPr>
              <w:pStyle w:val="Default"/>
              <w:jc w:val="center"/>
              <w:rPr>
                <w:sz w:val="20"/>
                <w:szCs w:val="20"/>
              </w:rPr>
            </w:pPr>
            <w:r w:rsidRPr="0074699E">
              <w:rPr>
                <w:sz w:val="20"/>
                <w:szCs w:val="20"/>
              </w:rPr>
              <w:t>6</w:t>
            </w:r>
          </w:p>
        </w:tc>
        <w:tc>
          <w:tcPr>
            <w:tcW w:w="1364" w:type="dxa"/>
            <w:vAlign w:val="center"/>
          </w:tcPr>
          <w:p w14:paraId="2ED2059B"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4A2DC7A1"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59503511" w14:textId="77777777" w:rsidR="00550DFC" w:rsidRPr="0074699E" w:rsidRDefault="00550DFC" w:rsidP="00550DFC">
            <w:pPr>
              <w:pStyle w:val="Default"/>
              <w:jc w:val="center"/>
              <w:rPr>
                <w:sz w:val="20"/>
                <w:szCs w:val="20"/>
              </w:rPr>
            </w:pPr>
            <w:r w:rsidRPr="0074699E">
              <w:rPr>
                <w:sz w:val="20"/>
                <w:szCs w:val="20"/>
              </w:rPr>
              <w:t>21</w:t>
            </w:r>
          </w:p>
        </w:tc>
      </w:tr>
      <w:tr w:rsidR="00550DFC" w:rsidRPr="0074699E" w14:paraId="04295372" w14:textId="77777777" w:rsidTr="0039789A">
        <w:trPr>
          <w:trHeight w:val="284"/>
        </w:trPr>
        <w:tc>
          <w:tcPr>
            <w:tcW w:w="1227" w:type="dxa"/>
            <w:vAlign w:val="center"/>
          </w:tcPr>
          <w:p w14:paraId="1D063D8E" w14:textId="77777777" w:rsidR="00550DFC" w:rsidRPr="0074699E" w:rsidRDefault="00550DFC" w:rsidP="00550DFC">
            <w:pPr>
              <w:pStyle w:val="Default"/>
              <w:jc w:val="center"/>
              <w:rPr>
                <w:sz w:val="20"/>
                <w:szCs w:val="20"/>
              </w:rPr>
            </w:pPr>
            <w:r w:rsidRPr="0074699E">
              <w:rPr>
                <w:sz w:val="20"/>
                <w:szCs w:val="20"/>
              </w:rPr>
              <w:t>1200</w:t>
            </w:r>
          </w:p>
        </w:tc>
        <w:tc>
          <w:tcPr>
            <w:tcW w:w="1226" w:type="dxa"/>
            <w:vAlign w:val="center"/>
          </w:tcPr>
          <w:p w14:paraId="13743A3E"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6CEB2534" w14:textId="77777777" w:rsidR="00550DFC" w:rsidRPr="0074699E" w:rsidRDefault="00550DFC" w:rsidP="00550DFC">
            <w:pPr>
              <w:pStyle w:val="Default"/>
              <w:jc w:val="center"/>
              <w:rPr>
                <w:sz w:val="20"/>
                <w:szCs w:val="20"/>
              </w:rPr>
            </w:pPr>
            <w:r w:rsidRPr="0074699E">
              <w:rPr>
                <w:sz w:val="20"/>
                <w:szCs w:val="20"/>
              </w:rPr>
              <w:t>20000</w:t>
            </w:r>
          </w:p>
        </w:tc>
        <w:tc>
          <w:tcPr>
            <w:tcW w:w="547" w:type="dxa"/>
            <w:vAlign w:val="center"/>
          </w:tcPr>
          <w:p w14:paraId="13FF1D13"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3D0B2C02" w14:textId="77777777" w:rsidR="00550DFC" w:rsidRPr="0074699E" w:rsidRDefault="00550DFC" w:rsidP="00550DFC">
            <w:pPr>
              <w:pStyle w:val="Default"/>
              <w:jc w:val="center"/>
              <w:rPr>
                <w:sz w:val="20"/>
                <w:szCs w:val="20"/>
              </w:rPr>
            </w:pPr>
            <w:r w:rsidRPr="0074699E">
              <w:rPr>
                <w:sz w:val="20"/>
                <w:szCs w:val="20"/>
              </w:rPr>
              <w:t>24</w:t>
            </w:r>
          </w:p>
        </w:tc>
        <w:tc>
          <w:tcPr>
            <w:tcW w:w="547" w:type="dxa"/>
            <w:vAlign w:val="center"/>
          </w:tcPr>
          <w:p w14:paraId="70A414DA"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61C0DE03"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3F120BCE"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325BBB33" w14:textId="77777777" w:rsidR="00550DFC" w:rsidRPr="0074699E" w:rsidRDefault="00550DFC" w:rsidP="00550DFC">
            <w:pPr>
              <w:pStyle w:val="Default"/>
              <w:jc w:val="center"/>
              <w:rPr>
                <w:sz w:val="20"/>
                <w:szCs w:val="20"/>
              </w:rPr>
            </w:pPr>
            <w:r w:rsidRPr="0074699E">
              <w:rPr>
                <w:sz w:val="20"/>
                <w:szCs w:val="20"/>
              </w:rPr>
              <w:t>28</w:t>
            </w:r>
          </w:p>
        </w:tc>
      </w:tr>
      <w:tr w:rsidR="00550DFC" w:rsidRPr="0074699E" w14:paraId="0E27648C" w14:textId="77777777" w:rsidTr="0039789A">
        <w:trPr>
          <w:trHeight w:val="284"/>
        </w:trPr>
        <w:tc>
          <w:tcPr>
            <w:tcW w:w="1227" w:type="dxa"/>
            <w:vAlign w:val="center"/>
          </w:tcPr>
          <w:p w14:paraId="4072ED91" w14:textId="77777777" w:rsidR="00550DFC" w:rsidRPr="0074699E" w:rsidRDefault="00550DFC" w:rsidP="00550DFC">
            <w:pPr>
              <w:pStyle w:val="Default"/>
              <w:jc w:val="center"/>
              <w:rPr>
                <w:sz w:val="20"/>
                <w:szCs w:val="20"/>
              </w:rPr>
            </w:pPr>
            <w:r w:rsidRPr="0074699E">
              <w:rPr>
                <w:sz w:val="20"/>
                <w:szCs w:val="20"/>
              </w:rPr>
              <w:t>1500</w:t>
            </w:r>
          </w:p>
        </w:tc>
        <w:tc>
          <w:tcPr>
            <w:tcW w:w="1226" w:type="dxa"/>
            <w:vAlign w:val="center"/>
          </w:tcPr>
          <w:p w14:paraId="1410B383" w14:textId="77777777" w:rsidR="00550DFC" w:rsidRPr="0074699E" w:rsidRDefault="00550DFC" w:rsidP="00550DFC">
            <w:pPr>
              <w:pStyle w:val="Default"/>
              <w:jc w:val="center"/>
              <w:rPr>
                <w:sz w:val="20"/>
                <w:szCs w:val="20"/>
              </w:rPr>
            </w:pPr>
            <w:r w:rsidRPr="0074699E">
              <w:rPr>
                <w:sz w:val="20"/>
                <w:szCs w:val="20"/>
              </w:rPr>
              <w:t>10, 20</w:t>
            </w:r>
          </w:p>
        </w:tc>
        <w:tc>
          <w:tcPr>
            <w:tcW w:w="1383" w:type="dxa"/>
            <w:vAlign w:val="center"/>
          </w:tcPr>
          <w:p w14:paraId="5FC36847" w14:textId="77777777" w:rsidR="00550DFC" w:rsidRPr="0074699E" w:rsidRDefault="00550DFC" w:rsidP="00550DFC">
            <w:pPr>
              <w:pStyle w:val="Default"/>
              <w:jc w:val="center"/>
              <w:rPr>
                <w:sz w:val="20"/>
                <w:szCs w:val="20"/>
              </w:rPr>
            </w:pPr>
            <w:r w:rsidRPr="0074699E">
              <w:rPr>
                <w:sz w:val="20"/>
                <w:szCs w:val="20"/>
              </w:rPr>
              <w:t>20000</w:t>
            </w:r>
          </w:p>
        </w:tc>
        <w:tc>
          <w:tcPr>
            <w:tcW w:w="547" w:type="dxa"/>
            <w:vAlign w:val="center"/>
          </w:tcPr>
          <w:p w14:paraId="668454C4"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7DB4CF65" w14:textId="77777777" w:rsidR="00550DFC" w:rsidRPr="0074699E" w:rsidRDefault="00550DFC" w:rsidP="00550DFC">
            <w:pPr>
              <w:pStyle w:val="Default"/>
              <w:jc w:val="center"/>
              <w:rPr>
                <w:sz w:val="20"/>
                <w:szCs w:val="20"/>
              </w:rPr>
            </w:pPr>
            <w:r w:rsidRPr="0074699E">
              <w:rPr>
                <w:sz w:val="20"/>
                <w:szCs w:val="20"/>
              </w:rPr>
              <w:t>24</w:t>
            </w:r>
          </w:p>
        </w:tc>
        <w:tc>
          <w:tcPr>
            <w:tcW w:w="547" w:type="dxa"/>
            <w:vAlign w:val="center"/>
          </w:tcPr>
          <w:p w14:paraId="1C8560FC"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43E670CC"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7A82265C"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6E0698F8" w14:textId="77777777" w:rsidR="00550DFC" w:rsidRPr="0074699E" w:rsidRDefault="00550DFC" w:rsidP="00550DFC">
            <w:pPr>
              <w:pStyle w:val="Default"/>
              <w:jc w:val="center"/>
              <w:rPr>
                <w:sz w:val="20"/>
                <w:szCs w:val="20"/>
              </w:rPr>
            </w:pPr>
            <w:r w:rsidRPr="0074699E">
              <w:rPr>
                <w:sz w:val="20"/>
                <w:szCs w:val="20"/>
              </w:rPr>
              <w:t>28</w:t>
            </w:r>
          </w:p>
        </w:tc>
      </w:tr>
      <w:tr w:rsidR="00550DFC" w:rsidRPr="0074699E" w14:paraId="3889F71A" w14:textId="77777777" w:rsidTr="0039789A">
        <w:trPr>
          <w:trHeight w:val="284"/>
        </w:trPr>
        <w:tc>
          <w:tcPr>
            <w:tcW w:w="1227" w:type="dxa"/>
            <w:vAlign w:val="center"/>
          </w:tcPr>
          <w:p w14:paraId="18490B7B" w14:textId="77777777" w:rsidR="00550DFC" w:rsidRPr="0074699E" w:rsidRDefault="00550DFC" w:rsidP="00550DFC">
            <w:pPr>
              <w:pStyle w:val="Default"/>
              <w:jc w:val="center"/>
              <w:rPr>
                <w:sz w:val="20"/>
                <w:szCs w:val="20"/>
              </w:rPr>
            </w:pPr>
            <w:r w:rsidRPr="0074699E">
              <w:rPr>
                <w:sz w:val="20"/>
                <w:szCs w:val="20"/>
              </w:rPr>
              <w:t>1800</w:t>
            </w:r>
          </w:p>
        </w:tc>
        <w:tc>
          <w:tcPr>
            <w:tcW w:w="1226" w:type="dxa"/>
            <w:vAlign w:val="center"/>
          </w:tcPr>
          <w:p w14:paraId="454A1F23"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4799570F" w14:textId="77777777" w:rsidR="00550DFC" w:rsidRPr="0074699E" w:rsidRDefault="00550DFC" w:rsidP="00550DFC">
            <w:pPr>
              <w:pStyle w:val="Default"/>
              <w:jc w:val="center"/>
              <w:rPr>
                <w:sz w:val="20"/>
                <w:szCs w:val="20"/>
              </w:rPr>
            </w:pPr>
            <w:r w:rsidRPr="0074699E">
              <w:rPr>
                <w:sz w:val="20"/>
                <w:szCs w:val="20"/>
              </w:rPr>
              <w:t>20000</w:t>
            </w:r>
          </w:p>
        </w:tc>
        <w:tc>
          <w:tcPr>
            <w:tcW w:w="547" w:type="dxa"/>
            <w:vAlign w:val="center"/>
          </w:tcPr>
          <w:p w14:paraId="60ADB004"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024673EE" w14:textId="77777777" w:rsidR="00550DFC" w:rsidRPr="0074699E" w:rsidRDefault="00550DFC" w:rsidP="00550DFC">
            <w:pPr>
              <w:pStyle w:val="Default"/>
              <w:jc w:val="center"/>
              <w:rPr>
                <w:sz w:val="20"/>
                <w:szCs w:val="20"/>
              </w:rPr>
            </w:pPr>
            <w:r w:rsidRPr="0074699E">
              <w:rPr>
                <w:sz w:val="20"/>
                <w:szCs w:val="20"/>
              </w:rPr>
              <w:t>38</w:t>
            </w:r>
          </w:p>
        </w:tc>
        <w:tc>
          <w:tcPr>
            <w:tcW w:w="547" w:type="dxa"/>
            <w:vAlign w:val="center"/>
          </w:tcPr>
          <w:p w14:paraId="63DA2935"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436BB57D"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161E6816"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278BC825" w14:textId="77777777" w:rsidR="00550DFC" w:rsidRPr="0074699E" w:rsidRDefault="00550DFC" w:rsidP="00550DFC">
            <w:pPr>
              <w:pStyle w:val="Default"/>
              <w:jc w:val="center"/>
              <w:rPr>
                <w:sz w:val="20"/>
                <w:szCs w:val="20"/>
              </w:rPr>
            </w:pPr>
            <w:r w:rsidRPr="0074699E">
              <w:rPr>
                <w:sz w:val="20"/>
                <w:szCs w:val="20"/>
              </w:rPr>
              <w:t>44</w:t>
            </w:r>
          </w:p>
        </w:tc>
      </w:tr>
      <w:tr w:rsidR="00550DFC" w:rsidRPr="0074699E" w14:paraId="1F420B6C" w14:textId="77777777" w:rsidTr="0039789A">
        <w:trPr>
          <w:trHeight w:val="284"/>
        </w:trPr>
        <w:tc>
          <w:tcPr>
            <w:tcW w:w="1227" w:type="dxa"/>
            <w:vAlign w:val="center"/>
          </w:tcPr>
          <w:p w14:paraId="1FD97B1C" w14:textId="77777777" w:rsidR="00550DFC" w:rsidRPr="0074699E" w:rsidRDefault="00550DFC" w:rsidP="00550DFC">
            <w:pPr>
              <w:pStyle w:val="Default"/>
              <w:jc w:val="center"/>
              <w:rPr>
                <w:sz w:val="20"/>
                <w:szCs w:val="20"/>
              </w:rPr>
            </w:pPr>
            <w:r w:rsidRPr="0074699E">
              <w:rPr>
                <w:sz w:val="20"/>
                <w:szCs w:val="20"/>
              </w:rPr>
              <w:t>2200</w:t>
            </w:r>
          </w:p>
        </w:tc>
        <w:tc>
          <w:tcPr>
            <w:tcW w:w="1226" w:type="dxa"/>
            <w:vAlign w:val="center"/>
          </w:tcPr>
          <w:p w14:paraId="7554B2C4" w14:textId="77777777" w:rsidR="00550DFC" w:rsidRPr="0074699E" w:rsidRDefault="00550DFC" w:rsidP="00550DFC">
            <w:pPr>
              <w:pStyle w:val="Default"/>
              <w:jc w:val="center"/>
              <w:rPr>
                <w:sz w:val="20"/>
                <w:szCs w:val="20"/>
              </w:rPr>
            </w:pPr>
            <w:r w:rsidRPr="0074699E">
              <w:rPr>
                <w:sz w:val="20"/>
                <w:szCs w:val="20"/>
              </w:rPr>
              <w:t>10, 20</w:t>
            </w:r>
          </w:p>
        </w:tc>
        <w:tc>
          <w:tcPr>
            <w:tcW w:w="1383" w:type="dxa"/>
            <w:vAlign w:val="center"/>
          </w:tcPr>
          <w:p w14:paraId="4D5B01FD" w14:textId="77777777" w:rsidR="00550DFC" w:rsidRPr="0074699E" w:rsidRDefault="00550DFC" w:rsidP="00550DFC">
            <w:pPr>
              <w:pStyle w:val="Default"/>
              <w:jc w:val="center"/>
              <w:rPr>
                <w:sz w:val="20"/>
                <w:szCs w:val="20"/>
              </w:rPr>
            </w:pPr>
            <w:r w:rsidRPr="0074699E">
              <w:rPr>
                <w:sz w:val="20"/>
                <w:szCs w:val="20"/>
              </w:rPr>
              <w:t>20000</w:t>
            </w:r>
          </w:p>
        </w:tc>
        <w:tc>
          <w:tcPr>
            <w:tcW w:w="547" w:type="dxa"/>
            <w:vAlign w:val="center"/>
          </w:tcPr>
          <w:p w14:paraId="37681942"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2F9DC45B" w14:textId="77777777" w:rsidR="00550DFC" w:rsidRPr="0074699E" w:rsidRDefault="00550DFC" w:rsidP="00550DFC">
            <w:pPr>
              <w:pStyle w:val="Default"/>
              <w:jc w:val="center"/>
              <w:rPr>
                <w:sz w:val="20"/>
                <w:szCs w:val="20"/>
              </w:rPr>
            </w:pPr>
            <w:r w:rsidRPr="0074699E">
              <w:rPr>
                <w:sz w:val="20"/>
                <w:szCs w:val="20"/>
              </w:rPr>
              <w:t>38</w:t>
            </w:r>
          </w:p>
        </w:tc>
        <w:tc>
          <w:tcPr>
            <w:tcW w:w="547" w:type="dxa"/>
            <w:vAlign w:val="center"/>
          </w:tcPr>
          <w:p w14:paraId="5282A68F"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793C8B12"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22B02A8D"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5B5D242F" w14:textId="77777777" w:rsidR="00550DFC" w:rsidRPr="0074699E" w:rsidRDefault="00550DFC" w:rsidP="00550DFC">
            <w:pPr>
              <w:pStyle w:val="Default"/>
              <w:jc w:val="center"/>
              <w:rPr>
                <w:sz w:val="20"/>
                <w:szCs w:val="20"/>
              </w:rPr>
            </w:pPr>
            <w:r w:rsidRPr="0074699E">
              <w:rPr>
                <w:sz w:val="20"/>
                <w:szCs w:val="20"/>
              </w:rPr>
              <w:t>44</w:t>
            </w:r>
          </w:p>
        </w:tc>
      </w:tr>
      <w:tr w:rsidR="00550DFC" w:rsidRPr="0074699E" w14:paraId="31736155" w14:textId="77777777" w:rsidTr="0039789A">
        <w:trPr>
          <w:trHeight w:val="284"/>
        </w:trPr>
        <w:tc>
          <w:tcPr>
            <w:tcW w:w="1227" w:type="dxa"/>
            <w:vAlign w:val="center"/>
          </w:tcPr>
          <w:p w14:paraId="43BCFABC" w14:textId="77777777" w:rsidR="00550DFC" w:rsidRPr="0074699E" w:rsidRDefault="00550DFC" w:rsidP="00550DFC">
            <w:pPr>
              <w:pStyle w:val="Default"/>
              <w:jc w:val="center"/>
              <w:rPr>
                <w:sz w:val="20"/>
                <w:szCs w:val="20"/>
              </w:rPr>
            </w:pPr>
            <w:r w:rsidRPr="0074699E">
              <w:rPr>
                <w:sz w:val="20"/>
                <w:szCs w:val="20"/>
              </w:rPr>
              <w:t>2700</w:t>
            </w:r>
          </w:p>
        </w:tc>
        <w:tc>
          <w:tcPr>
            <w:tcW w:w="1226" w:type="dxa"/>
            <w:vAlign w:val="center"/>
          </w:tcPr>
          <w:p w14:paraId="43EBE998" w14:textId="77777777" w:rsidR="00550DFC" w:rsidRPr="0074699E" w:rsidRDefault="00550DFC" w:rsidP="00550DFC">
            <w:pPr>
              <w:pStyle w:val="Default"/>
              <w:jc w:val="center"/>
              <w:rPr>
                <w:sz w:val="20"/>
                <w:szCs w:val="20"/>
              </w:rPr>
            </w:pPr>
            <w:r w:rsidRPr="0074699E">
              <w:rPr>
                <w:sz w:val="20"/>
                <w:szCs w:val="20"/>
              </w:rPr>
              <w:t>10</w:t>
            </w:r>
          </w:p>
        </w:tc>
        <w:tc>
          <w:tcPr>
            <w:tcW w:w="1383" w:type="dxa"/>
            <w:vAlign w:val="center"/>
          </w:tcPr>
          <w:p w14:paraId="4C6D4A41" w14:textId="77777777" w:rsidR="00550DFC" w:rsidRPr="0074699E" w:rsidRDefault="00550DFC" w:rsidP="00550DFC">
            <w:pPr>
              <w:pStyle w:val="Default"/>
              <w:jc w:val="center"/>
              <w:rPr>
                <w:sz w:val="20"/>
                <w:szCs w:val="20"/>
              </w:rPr>
            </w:pPr>
            <w:r w:rsidRPr="0074699E">
              <w:rPr>
                <w:sz w:val="20"/>
                <w:szCs w:val="20"/>
              </w:rPr>
              <w:t>20000</w:t>
            </w:r>
          </w:p>
        </w:tc>
        <w:tc>
          <w:tcPr>
            <w:tcW w:w="547" w:type="dxa"/>
            <w:vAlign w:val="center"/>
          </w:tcPr>
          <w:p w14:paraId="17C677E2" w14:textId="77777777" w:rsidR="00550DFC" w:rsidRPr="0074699E" w:rsidRDefault="00550DFC" w:rsidP="00550DFC">
            <w:pPr>
              <w:pStyle w:val="Default"/>
              <w:jc w:val="center"/>
              <w:rPr>
                <w:sz w:val="20"/>
                <w:szCs w:val="20"/>
              </w:rPr>
            </w:pPr>
            <w:r w:rsidRPr="0074699E">
              <w:rPr>
                <w:sz w:val="20"/>
                <w:szCs w:val="20"/>
              </w:rPr>
              <w:t>61</w:t>
            </w:r>
          </w:p>
        </w:tc>
        <w:tc>
          <w:tcPr>
            <w:tcW w:w="547" w:type="dxa"/>
            <w:vAlign w:val="center"/>
          </w:tcPr>
          <w:p w14:paraId="33F1CB88" w14:textId="77777777" w:rsidR="00550DFC" w:rsidRPr="0074699E" w:rsidRDefault="00550DFC" w:rsidP="00550DFC">
            <w:pPr>
              <w:pStyle w:val="Default"/>
              <w:jc w:val="center"/>
              <w:rPr>
                <w:sz w:val="20"/>
                <w:szCs w:val="20"/>
              </w:rPr>
            </w:pPr>
            <w:r w:rsidRPr="0074699E">
              <w:rPr>
                <w:sz w:val="20"/>
                <w:szCs w:val="20"/>
              </w:rPr>
              <w:t>45</w:t>
            </w:r>
          </w:p>
        </w:tc>
        <w:tc>
          <w:tcPr>
            <w:tcW w:w="547" w:type="dxa"/>
            <w:vAlign w:val="center"/>
          </w:tcPr>
          <w:p w14:paraId="5E19DD3F" w14:textId="77777777" w:rsidR="00550DFC" w:rsidRPr="0074699E" w:rsidRDefault="00550DFC" w:rsidP="00550DFC">
            <w:pPr>
              <w:pStyle w:val="Default"/>
              <w:jc w:val="center"/>
              <w:rPr>
                <w:sz w:val="20"/>
                <w:szCs w:val="20"/>
              </w:rPr>
            </w:pPr>
            <w:r w:rsidRPr="0074699E">
              <w:rPr>
                <w:sz w:val="20"/>
                <w:szCs w:val="20"/>
              </w:rPr>
              <w:t>8</w:t>
            </w:r>
          </w:p>
        </w:tc>
        <w:tc>
          <w:tcPr>
            <w:tcW w:w="1364" w:type="dxa"/>
            <w:vAlign w:val="center"/>
          </w:tcPr>
          <w:p w14:paraId="2149A69C" w14:textId="77777777" w:rsidR="00550DFC" w:rsidRPr="0074699E" w:rsidRDefault="00550DFC" w:rsidP="00550DFC">
            <w:pPr>
              <w:pStyle w:val="Default"/>
              <w:jc w:val="center"/>
              <w:rPr>
                <w:sz w:val="20"/>
                <w:szCs w:val="20"/>
              </w:rPr>
            </w:pPr>
            <w:r w:rsidRPr="0074699E">
              <w:rPr>
                <w:sz w:val="20"/>
                <w:szCs w:val="20"/>
              </w:rPr>
              <w:t>1</w:t>
            </w:r>
          </w:p>
        </w:tc>
        <w:tc>
          <w:tcPr>
            <w:tcW w:w="936" w:type="dxa"/>
            <w:vAlign w:val="center"/>
          </w:tcPr>
          <w:p w14:paraId="218977A7" w14:textId="77777777" w:rsidR="00550DFC" w:rsidRPr="0074699E" w:rsidRDefault="00550DFC" w:rsidP="00550DFC">
            <w:pPr>
              <w:pStyle w:val="Default"/>
              <w:jc w:val="center"/>
              <w:rPr>
                <w:sz w:val="20"/>
                <w:szCs w:val="20"/>
              </w:rPr>
            </w:pPr>
            <w:r w:rsidRPr="0074699E">
              <w:rPr>
                <w:sz w:val="20"/>
                <w:szCs w:val="20"/>
              </w:rPr>
              <w:t>A3 or A4</w:t>
            </w:r>
          </w:p>
        </w:tc>
        <w:tc>
          <w:tcPr>
            <w:tcW w:w="784" w:type="dxa"/>
            <w:vAlign w:val="center"/>
          </w:tcPr>
          <w:p w14:paraId="31C0185C" w14:textId="77777777" w:rsidR="00550DFC" w:rsidRPr="0074699E" w:rsidRDefault="00550DFC" w:rsidP="00550DFC">
            <w:pPr>
              <w:pStyle w:val="Default"/>
              <w:jc w:val="center"/>
              <w:rPr>
                <w:sz w:val="20"/>
                <w:szCs w:val="20"/>
              </w:rPr>
            </w:pPr>
            <w:r w:rsidRPr="0074699E">
              <w:rPr>
                <w:sz w:val="20"/>
                <w:szCs w:val="20"/>
              </w:rPr>
              <w:t>52</w:t>
            </w:r>
          </w:p>
        </w:tc>
      </w:tr>
      <w:tr w:rsidR="00116F39" w:rsidRPr="0074699E" w14:paraId="214FCEC5" w14:textId="77777777" w:rsidTr="00785FCE">
        <w:trPr>
          <w:trHeight w:val="284"/>
        </w:trPr>
        <w:tc>
          <w:tcPr>
            <w:tcW w:w="1227" w:type="dxa"/>
            <w:vAlign w:val="center"/>
          </w:tcPr>
          <w:p w14:paraId="12F7FBA6" w14:textId="4EC772AF" w:rsidR="00116F39" w:rsidRPr="0074699E" w:rsidRDefault="00116F39" w:rsidP="00116F39">
            <w:pPr>
              <w:pStyle w:val="Default"/>
              <w:jc w:val="center"/>
              <w:rPr>
                <w:sz w:val="20"/>
                <w:szCs w:val="20"/>
              </w:rPr>
            </w:pPr>
            <w:r w:rsidRPr="0074699E">
              <w:rPr>
                <w:sz w:val="20"/>
                <w:szCs w:val="20"/>
              </w:rPr>
              <w:t>3000</w:t>
            </w:r>
          </w:p>
        </w:tc>
        <w:tc>
          <w:tcPr>
            <w:tcW w:w="1226" w:type="dxa"/>
            <w:vAlign w:val="center"/>
          </w:tcPr>
          <w:p w14:paraId="4E7DC04F" w14:textId="54877DA3" w:rsidR="00116F39" w:rsidRPr="0074699E" w:rsidRDefault="00116F39" w:rsidP="00116F39">
            <w:pPr>
              <w:pStyle w:val="Default"/>
              <w:jc w:val="center"/>
              <w:rPr>
                <w:sz w:val="20"/>
                <w:szCs w:val="20"/>
              </w:rPr>
            </w:pPr>
            <w:r w:rsidRPr="0074699E">
              <w:rPr>
                <w:sz w:val="20"/>
                <w:szCs w:val="20"/>
              </w:rPr>
              <w:t>10</w:t>
            </w:r>
          </w:p>
        </w:tc>
        <w:tc>
          <w:tcPr>
            <w:tcW w:w="1383" w:type="dxa"/>
            <w:vAlign w:val="center"/>
          </w:tcPr>
          <w:p w14:paraId="49476898" w14:textId="33AF5C49" w:rsidR="00116F39" w:rsidRPr="0074699E" w:rsidRDefault="00116F39" w:rsidP="00116F39">
            <w:pPr>
              <w:pStyle w:val="Default"/>
              <w:jc w:val="center"/>
              <w:rPr>
                <w:sz w:val="20"/>
                <w:szCs w:val="20"/>
              </w:rPr>
            </w:pPr>
            <w:r w:rsidRPr="0074699E">
              <w:rPr>
                <w:sz w:val="20"/>
                <w:szCs w:val="20"/>
              </w:rPr>
              <w:t>20000</w:t>
            </w:r>
          </w:p>
        </w:tc>
        <w:tc>
          <w:tcPr>
            <w:tcW w:w="547" w:type="dxa"/>
            <w:vAlign w:val="center"/>
          </w:tcPr>
          <w:p w14:paraId="53847D83" w14:textId="614A9717" w:rsidR="00116F39" w:rsidRPr="0074699E" w:rsidRDefault="00116F39" w:rsidP="00116F39">
            <w:pPr>
              <w:pStyle w:val="Default"/>
              <w:jc w:val="center"/>
              <w:rPr>
                <w:sz w:val="20"/>
                <w:szCs w:val="20"/>
              </w:rPr>
            </w:pPr>
            <w:r w:rsidRPr="0074699E">
              <w:rPr>
                <w:sz w:val="20"/>
                <w:szCs w:val="20"/>
              </w:rPr>
              <w:t>61</w:t>
            </w:r>
          </w:p>
        </w:tc>
        <w:tc>
          <w:tcPr>
            <w:tcW w:w="547" w:type="dxa"/>
            <w:vAlign w:val="center"/>
          </w:tcPr>
          <w:p w14:paraId="1CCFF2D1" w14:textId="05934A7D" w:rsidR="00116F39" w:rsidRPr="0074699E" w:rsidRDefault="00116F39" w:rsidP="00116F39">
            <w:pPr>
              <w:pStyle w:val="Default"/>
              <w:jc w:val="center"/>
              <w:rPr>
                <w:sz w:val="20"/>
                <w:szCs w:val="20"/>
              </w:rPr>
            </w:pPr>
            <w:r w:rsidRPr="0074699E">
              <w:rPr>
                <w:sz w:val="20"/>
                <w:szCs w:val="20"/>
              </w:rPr>
              <w:t>45</w:t>
            </w:r>
          </w:p>
        </w:tc>
        <w:tc>
          <w:tcPr>
            <w:tcW w:w="547" w:type="dxa"/>
            <w:vAlign w:val="center"/>
          </w:tcPr>
          <w:p w14:paraId="70A308CD" w14:textId="7E9D5DEC" w:rsidR="00116F39" w:rsidRPr="0074699E" w:rsidRDefault="00116F39" w:rsidP="00116F39">
            <w:pPr>
              <w:pStyle w:val="Default"/>
              <w:jc w:val="center"/>
              <w:rPr>
                <w:sz w:val="20"/>
                <w:szCs w:val="20"/>
              </w:rPr>
            </w:pPr>
            <w:r w:rsidRPr="0074699E">
              <w:rPr>
                <w:sz w:val="20"/>
                <w:szCs w:val="20"/>
              </w:rPr>
              <w:t>8</w:t>
            </w:r>
          </w:p>
        </w:tc>
        <w:tc>
          <w:tcPr>
            <w:tcW w:w="1364" w:type="dxa"/>
            <w:tcBorders>
              <w:top w:val="single" w:sz="4" w:space="0" w:color="auto"/>
            </w:tcBorders>
            <w:vAlign w:val="center"/>
          </w:tcPr>
          <w:p w14:paraId="39958840" w14:textId="3AE301CD" w:rsidR="00116F39" w:rsidRPr="0074699E" w:rsidRDefault="00116F39" w:rsidP="00116F39">
            <w:pPr>
              <w:pStyle w:val="Default"/>
              <w:jc w:val="center"/>
              <w:rPr>
                <w:sz w:val="20"/>
                <w:szCs w:val="20"/>
              </w:rPr>
            </w:pPr>
            <w:r w:rsidRPr="0074699E">
              <w:rPr>
                <w:sz w:val="20"/>
                <w:szCs w:val="20"/>
              </w:rPr>
              <w:t>1</w:t>
            </w:r>
          </w:p>
        </w:tc>
        <w:tc>
          <w:tcPr>
            <w:tcW w:w="936" w:type="dxa"/>
            <w:tcBorders>
              <w:top w:val="single" w:sz="4" w:space="0" w:color="auto"/>
            </w:tcBorders>
            <w:vAlign w:val="center"/>
          </w:tcPr>
          <w:p w14:paraId="3898C8C1" w14:textId="31C8DA68" w:rsidR="00116F39" w:rsidRPr="0074699E" w:rsidRDefault="00116F39" w:rsidP="00116F39">
            <w:pPr>
              <w:pStyle w:val="Default"/>
              <w:jc w:val="center"/>
              <w:rPr>
                <w:sz w:val="20"/>
                <w:szCs w:val="20"/>
              </w:rPr>
            </w:pPr>
            <w:r w:rsidRPr="0074699E">
              <w:rPr>
                <w:sz w:val="20"/>
                <w:szCs w:val="20"/>
              </w:rPr>
              <w:t>A3 or A4</w:t>
            </w:r>
          </w:p>
        </w:tc>
        <w:tc>
          <w:tcPr>
            <w:tcW w:w="784" w:type="dxa"/>
            <w:vAlign w:val="center"/>
          </w:tcPr>
          <w:p w14:paraId="585A7538" w14:textId="29E109B4" w:rsidR="00116F39" w:rsidRPr="0074699E" w:rsidRDefault="00116F39" w:rsidP="00116F39">
            <w:pPr>
              <w:pStyle w:val="Default"/>
              <w:jc w:val="center"/>
              <w:rPr>
                <w:sz w:val="20"/>
                <w:szCs w:val="20"/>
              </w:rPr>
            </w:pPr>
            <w:r w:rsidRPr="0074699E">
              <w:rPr>
                <w:sz w:val="20"/>
                <w:szCs w:val="20"/>
              </w:rPr>
              <w:t>52</w:t>
            </w:r>
          </w:p>
        </w:tc>
      </w:tr>
      <w:tr w:rsidR="00F75747" w:rsidRPr="0074699E" w14:paraId="0EE1E5B5" w14:textId="77777777" w:rsidTr="0039789A">
        <w:trPr>
          <w:trHeight w:val="284"/>
        </w:trPr>
        <w:tc>
          <w:tcPr>
            <w:tcW w:w="1227" w:type="dxa"/>
            <w:vAlign w:val="center"/>
          </w:tcPr>
          <w:p w14:paraId="3269C08A" w14:textId="77777777" w:rsidR="00F75747" w:rsidRPr="0074699E" w:rsidRDefault="00F75747" w:rsidP="00F75747">
            <w:pPr>
              <w:pStyle w:val="Default"/>
              <w:jc w:val="center"/>
              <w:rPr>
                <w:sz w:val="20"/>
                <w:szCs w:val="20"/>
              </w:rPr>
            </w:pPr>
            <w:r w:rsidRPr="0074699E">
              <w:rPr>
                <w:sz w:val="20"/>
                <w:szCs w:val="20"/>
              </w:rPr>
              <w:t>3300</w:t>
            </w:r>
          </w:p>
        </w:tc>
        <w:tc>
          <w:tcPr>
            <w:tcW w:w="1226" w:type="dxa"/>
            <w:vAlign w:val="center"/>
          </w:tcPr>
          <w:p w14:paraId="1E0C2CA0" w14:textId="77777777" w:rsidR="00F75747" w:rsidRPr="0074699E" w:rsidRDefault="00F75747" w:rsidP="00F75747">
            <w:pPr>
              <w:pStyle w:val="Default"/>
              <w:jc w:val="center"/>
              <w:rPr>
                <w:sz w:val="20"/>
                <w:szCs w:val="20"/>
              </w:rPr>
            </w:pPr>
            <w:r w:rsidRPr="0074699E">
              <w:rPr>
                <w:sz w:val="20"/>
                <w:szCs w:val="20"/>
              </w:rPr>
              <w:t>10, 20</w:t>
            </w:r>
          </w:p>
        </w:tc>
        <w:tc>
          <w:tcPr>
            <w:tcW w:w="1383" w:type="dxa"/>
            <w:vAlign w:val="center"/>
          </w:tcPr>
          <w:p w14:paraId="5418BC55" w14:textId="77777777" w:rsidR="00F75747" w:rsidRPr="0074699E" w:rsidRDefault="00F75747" w:rsidP="00F75747">
            <w:pPr>
              <w:pStyle w:val="Default"/>
              <w:jc w:val="center"/>
              <w:rPr>
                <w:sz w:val="20"/>
                <w:szCs w:val="20"/>
              </w:rPr>
            </w:pPr>
            <w:r w:rsidRPr="0074699E">
              <w:rPr>
                <w:sz w:val="20"/>
                <w:szCs w:val="20"/>
              </w:rPr>
              <w:t>20000</w:t>
            </w:r>
          </w:p>
        </w:tc>
        <w:tc>
          <w:tcPr>
            <w:tcW w:w="547" w:type="dxa"/>
            <w:vAlign w:val="center"/>
          </w:tcPr>
          <w:p w14:paraId="53FDEA49" w14:textId="77777777" w:rsidR="00F75747" w:rsidRPr="0074699E" w:rsidRDefault="00F75747" w:rsidP="00F75747">
            <w:pPr>
              <w:pStyle w:val="Default"/>
              <w:jc w:val="center"/>
              <w:rPr>
                <w:sz w:val="20"/>
                <w:szCs w:val="20"/>
              </w:rPr>
            </w:pPr>
            <w:r w:rsidRPr="0074699E">
              <w:rPr>
                <w:sz w:val="20"/>
                <w:szCs w:val="20"/>
              </w:rPr>
              <w:t>61</w:t>
            </w:r>
          </w:p>
        </w:tc>
        <w:tc>
          <w:tcPr>
            <w:tcW w:w="547" w:type="dxa"/>
            <w:vAlign w:val="center"/>
          </w:tcPr>
          <w:p w14:paraId="4F11D174" w14:textId="77777777" w:rsidR="00F75747" w:rsidRPr="0074699E" w:rsidRDefault="00F75747" w:rsidP="00F75747">
            <w:pPr>
              <w:pStyle w:val="Default"/>
              <w:jc w:val="center"/>
              <w:rPr>
                <w:sz w:val="20"/>
                <w:szCs w:val="20"/>
              </w:rPr>
            </w:pPr>
            <w:r w:rsidRPr="0074699E">
              <w:rPr>
                <w:sz w:val="20"/>
                <w:szCs w:val="20"/>
              </w:rPr>
              <w:t>45</w:t>
            </w:r>
          </w:p>
        </w:tc>
        <w:tc>
          <w:tcPr>
            <w:tcW w:w="547" w:type="dxa"/>
            <w:vAlign w:val="center"/>
          </w:tcPr>
          <w:p w14:paraId="799D2E4C" w14:textId="77777777" w:rsidR="00F75747" w:rsidRPr="0074699E" w:rsidRDefault="00F75747" w:rsidP="00F75747">
            <w:pPr>
              <w:pStyle w:val="Default"/>
              <w:jc w:val="center"/>
              <w:rPr>
                <w:sz w:val="20"/>
                <w:szCs w:val="20"/>
              </w:rPr>
            </w:pPr>
            <w:r w:rsidRPr="0074699E">
              <w:rPr>
                <w:sz w:val="20"/>
                <w:szCs w:val="20"/>
              </w:rPr>
              <w:t>8</w:t>
            </w:r>
          </w:p>
        </w:tc>
        <w:tc>
          <w:tcPr>
            <w:tcW w:w="1364" w:type="dxa"/>
            <w:vAlign w:val="center"/>
          </w:tcPr>
          <w:p w14:paraId="1E060DAD" w14:textId="77777777" w:rsidR="00F75747" w:rsidRPr="0074699E" w:rsidRDefault="00F75747" w:rsidP="00F75747">
            <w:pPr>
              <w:pStyle w:val="Default"/>
              <w:jc w:val="center"/>
              <w:rPr>
                <w:sz w:val="20"/>
                <w:szCs w:val="20"/>
              </w:rPr>
            </w:pPr>
            <w:r w:rsidRPr="0074699E">
              <w:rPr>
                <w:sz w:val="20"/>
                <w:szCs w:val="20"/>
              </w:rPr>
              <w:t>1</w:t>
            </w:r>
          </w:p>
        </w:tc>
        <w:tc>
          <w:tcPr>
            <w:tcW w:w="936" w:type="dxa"/>
            <w:vAlign w:val="center"/>
          </w:tcPr>
          <w:p w14:paraId="69476742" w14:textId="77777777" w:rsidR="00F75747" w:rsidRPr="0074699E" w:rsidRDefault="00F75747" w:rsidP="00F75747">
            <w:pPr>
              <w:pStyle w:val="Default"/>
              <w:jc w:val="center"/>
              <w:rPr>
                <w:sz w:val="20"/>
                <w:szCs w:val="20"/>
              </w:rPr>
            </w:pPr>
            <w:r w:rsidRPr="0074699E">
              <w:rPr>
                <w:sz w:val="20"/>
                <w:szCs w:val="20"/>
              </w:rPr>
              <w:t>A3 or A4</w:t>
            </w:r>
          </w:p>
        </w:tc>
        <w:tc>
          <w:tcPr>
            <w:tcW w:w="784" w:type="dxa"/>
            <w:vAlign w:val="center"/>
          </w:tcPr>
          <w:p w14:paraId="73513EC4" w14:textId="77777777" w:rsidR="00F75747" w:rsidRPr="0074699E" w:rsidRDefault="00F75747" w:rsidP="00F75747">
            <w:pPr>
              <w:pStyle w:val="Default"/>
              <w:jc w:val="center"/>
              <w:rPr>
                <w:sz w:val="20"/>
                <w:szCs w:val="20"/>
              </w:rPr>
            </w:pPr>
            <w:r w:rsidRPr="0074699E">
              <w:rPr>
                <w:sz w:val="20"/>
                <w:szCs w:val="20"/>
              </w:rPr>
              <w:t>52</w:t>
            </w:r>
          </w:p>
        </w:tc>
      </w:tr>
      <w:tr w:rsidR="00F75747" w:rsidRPr="0074699E" w14:paraId="20BBB4E3" w14:textId="77777777" w:rsidTr="0039789A">
        <w:trPr>
          <w:trHeight w:val="284"/>
        </w:trPr>
        <w:tc>
          <w:tcPr>
            <w:tcW w:w="1227" w:type="dxa"/>
            <w:vAlign w:val="center"/>
          </w:tcPr>
          <w:p w14:paraId="0B361804" w14:textId="77777777" w:rsidR="00F75747" w:rsidRPr="0074699E" w:rsidRDefault="00F75747" w:rsidP="00F75747">
            <w:pPr>
              <w:pStyle w:val="Default"/>
              <w:jc w:val="center"/>
              <w:rPr>
                <w:sz w:val="20"/>
                <w:szCs w:val="20"/>
              </w:rPr>
            </w:pPr>
            <w:r w:rsidRPr="0074699E">
              <w:rPr>
                <w:sz w:val="20"/>
                <w:szCs w:val="20"/>
              </w:rPr>
              <w:t>3900</w:t>
            </w:r>
          </w:p>
        </w:tc>
        <w:tc>
          <w:tcPr>
            <w:tcW w:w="1226" w:type="dxa"/>
            <w:vAlign w:val="center"/>
          </w:tcPr>
          <w:p w14:paraId="3543FAF7" w14:textId="77777777" w:rsidR="00F75747" w:rsidRPr="0074699E" w:rsidRDefault="00F75747" w:rsidP="00F75747">
            <w:pPr>
              <w:pStyle w:val="Default"/>
              <w:jc w:val="center"/>
              <w:rPr>
                <w:sz w:val="20"/>
                <w:szCs w:val="20"/>
              </w:rPr>
            </w:pPr>
            <w:r w:rsidRPr="0074699E">
              <w:rPr>
                <w:sz w:val="20"/>
                <w:szCs w:val="20"/>
              </w:rPr>
              <w:t>10</w:t>
            </w:r>
          </w:p>
        </w:tc>
        <w:tc>
          <w:tcPr>
            <w:tcW w:w="1383" w:type="dxa"/>
            <w:vAlign w:val="center"/>
          </w:tcPr>
          <w:p w14:paraId="0BFFA156" w14:textId="77777777" w:rsidR="00F75747" w:rsidRPr="0074699E" w:rsidRDefault="00F75747" w:rsidP="00F75747">
            <w:pPr>
              <w:pStyle w:val="Default"/>
              <w:jc w:val="center"/>
              <w:rPr>
                <w:sz w:val="20"/>
                <w:szCs w:val="20"/>
              </w:rPr>
            </w:pPr>
            <w:r w:rsidRPr="0074699E">
              <w:rPr>
                <w:sz w:val="20"/>
                <w:szCs w:val="20"/>
              </w:rPr>
              <w:t>20000</w:t>
            </w:r>
          </w:p>
        </w:tc>
        <w:tc>
          <w:tcPr>
            <w:tcW w:w="547" w:type="dxa"/>
            <w:vAlign w:val="center"/>
          </w:tcPr>
          <w:p w14:paraId="68DD1E48" w14:textId="77777777" w:rsidR="00F75747" w:rsidRPr="0074699E" w:rsidRDefault="00F75747" w:rsidP="00F75747">
            <w:pPr>
              <w:pStyle w:val="Default"/>
              <w:jc w:val="center"/>
              <w:rPr>
                <w:sz w:val="20"/>
                <w:szCs w:val="20"/>
              </w:rPr>
            </w:pPr>
            <w:r w:rsidRPr="0074699E">
              <w:rPr>
                <w:sz w:val="20"/>
                <w:szCs w:val="20"/>
              </w:rPr>
              <w:t>79</w:t>
            </w:r>
          </w:p>
        </w:tc>
        <w:tc>
          <w:tcPr>
            <w:tcW w:w="547" w:type="dxa"/>
            <w:vAlign w:val="center"/>
          </w:tcPr>
          <w:p w14:paraId="05DF9949" w14:textId="77777777" w:rsidR="00F75747" w:rsidRPr="0074699E" w:rsidRDefault="00F75747" w:rsidP="00F75747">
            <w:pPr>
              <w:pStyle w:val="Default"/>
              <w:jc w:val="center"/>
              <w:rPr>
                <w:sz w:val="20"/>
                <w:szCs w:val="20"/>
              </w:rPr>
            </w:pPr>
            <w:r w:rsidRPr="0074699E">
              <w:rPr>
                <w:sz w:val="20"/>
                <w:szCs w:val="20"/>
              </w:rPr>
              <w:t>45</w:t>
            </w:r>
          </w:p>
        </w:tc>
        <w:tc>
          <w:tcPr>
            <w:tcW w:w="547" w:type="dxa"/>
            <w:vAlign w:val="center"/>
          </w:tcPr>
          <w:p w14:paraId="6E0832EC" w14:textId="77777777" w:rsidR="00F75747" w:rsidRPr="0074699E" w:rsidRDefault="00F75747" w:rsidP="00F75747">
            <w:pPr>
              <w:pStyle w:val="Default"/>
              <w:jc w:val="center"/>
              <w:rPr>
                <w:sz w:val="20"/>
                <w:szCs w:val="20"/>
              </w:rPr>
            </w:pPr>
            <w:r w:rsidRPr="0074699E">
              <w:rPr>
                <w:sz w:val="20"/>
                <w:szCs w:val="20"/>
              </w:rPr>
              <w:t>8</w:t>
            </w:r>
          </w:p>
        </w:tc>
        <w:tc>
          <w:tcPr>
            <w:tcW w:w="1364" w:type="dxa"/>
            <w:vAlign w:val="center"/>
          </w:tcPr>
          <w:p w14:paraId="4B968AC9" w14:textId="77777777" w:rsidR="00F75747" w:rsidRPr="0074699E" w:rsidRDefault="00F75747" w:rsidP="00F75747">
            <w:pPr>
              <w:pStyle w:val="Default"/>
              <w:jc w:val="center"/>
              <w:rPr>
                <w:sz w:val="20"/>
                <w:szCs w:val="20"/>
              </w:rPr>
            </w:pPr>
            <w:r w:rsidRPr="0074699E">
              <w:rPr>
                <w:sz w:val="20"/>
                <w:szCs w:val="20"/>
              </w:rPr>
              <w:t>1.2</w:t>
            </w:r>
          </w:p>
        </w:tc>
        <w:tc>
          <w:tcPr>
            <w:tcW w:w="936" w:type="dxa"/>
            <w:vAlign w:val="center"/>
          </w:tcPr>
          <w:p w14:paraId="69570F05" w14:textId="77777777" w:rsidR="00F75747" w:rsidRPr="0074699E" w:rsidRDefault="00F75747" w:rsidP="00F75747">
            <w:pPr>
              <w:pStyle w:val="Default"/>
              <w:jc w:val="center"/>
              <w:rPr>
                <w:sz w:val="20"/>
                <w:szCs w:val="20"/>
              </w:rPr>
            </w:pPr>
            <w:r w:rsidRPr="0074699E">
              <w:rPr>
                <w:sz w:val="20"/>
                <w:szCs w:val="20"/>
              </w:rPr>
              <w:t>A3 or A4</w:t>
            </w:r>
          </w:p>
        </w:tc>
        <w:tc>
          <w:tcPr>
            <w:tcW w:w="784" w:type="dxa"/>
            <w:vAlign w:val="center"/>
          </w:tcPr>
          <w:p w14:paraId="4BE81007" w14:textId="77777777" w:rsidR="00F75747" w:rsidRPr="0074699E" w:rsidRDefault="00F75747" w:rsidP="00F75747">
            <w:pPr>
              <w:pStyle w:val="Default"/>
              <w:jc w:val="center"/>
              <w:rPr>
                <w:sz w:val="20"/>
                <w:szCs w:val="20"/>
              </w:rPr>
            </w:pPr>
            <w:r w:rsidRPr="0074699E">
              <w:rPr>
                <w:sz w:val="20"/>
                <w:szCs w:val="20"/>
              </w:rPr>
              <w:t>67</w:t>
            </w:r>
          </w:p>
        </w:tc>
      </w:tr>
      <w:tr w:rsidR="00F75747" w:rsidRPr="0074699E" w14:paraId="3FF00AC8" w14:textId="77777777" w:rsidTr="0039789A">
        <w:trPr>
          <w:trHeight w:val="284"/>
        </w:trPr>
        <w:tc>
          <w:tcPr>
            <w:tcW w:w="1227" w:type="dxa"/>
            <w:vAlign w:val="center"/>
          </w:tcPr>
          <w:p w14:paraId="5C1721DC" w14:textId="77777777" w:rsidR="00F75747" w:rsidRPr="0074699E" w:rsidRDefault="00F75747" w:rsidP="00F75747">
            <w:pPr>
              <w:pStyle w:val="Default"/>
              <w:jc w:val="center"/>
              <w:rPr>
                <w:sz w:val="20"/>
                <w:szCs w:val="20"/>
              </w:rPr>
            </w:pPr>
            <w:r w:rsidRPr="0074699E">
              <w:rPr>
                <w:sz w:val="20"/>
                <w:szCs w:val="20"/>
              </w:rPr>
              <w:t>4700</w:t>
            </w:r>
          </w:p>
        </w:tc>
        <w:tc>
          <w:tcPr>
            <w:tcW w:w="1226" w:type="dxa"/>
            <w:vAlign w:val="center"/>
          </w:tcPr>
          <w:p w14:paraId="7E7AD401" w14:textId="77777777" w:rsidR="00F75747" w:rsidRPr="0074699E" w:rsidRDefault="00F75747" w:rsidP="00F75747">
            <w:pPr>
              <w:pStyle w:val="Default"/>
              <w:jc w:val="center"/>
              <w:rPr>
                <w:sz w:val="20"/>
                <w:szCs w:val="20"/>
              </w:rPr>
            </w:pPr>
            <w:r w:rsidRPr="0074699E">
              <w:rPr>
                <w:sz w:val="20"/>
                <w:szCs w:val="20"/>
              </w:rPr>
              <w:t>10, 20</w:t>
            </w:r>
          </w:p>
        </w:tc>
        <w:tc>
          <w:tcPr>
            <w:tcW w:w="1383" w:type="dxa"/>
            <w:vAlign w:val="center"/>
          </w:tcPr>
          <w:p w14:paraId="49241775" w14:textId="77777777" w:rsidR="00F75747" w:rsidRPr="0074699E" w:rsidRDefault="00F75747" w:rsidP="00F75747">
            <w:pPr>
              <w:pStyle w:val="Default"/>
              <w:jc w:val="center"/>
              <w:rPr>
                <w:sz w:val="20"/>
                <w:szCs w:val="20"/>
              </w:rPr>
            </w:pPr>
            <w:r w:rsidRPr="0074699E">
              <w:rPr>
                <w:sz w:val="20"/>
                <w:szCs w:val="20"/>
              </w:rPr>
              <w:t>20000</w:t>
            </w:r>
          </w:p>
        </w:tc>
        <w:tc>
          <w:tcPr>
            <w:tcW w:w="547" w:type="dxa"/>
            <w:vAlign w:val="center"/>
          </w:tcPr>
          <w:p w14:paraId="08A4CF54" w14:textId="77777777" w:rsidR="00F75747" w:rsidRPr="0074699E" w:rsidRDefault="00F75747" w:rsidP="00F75747">
            <w:pPr>
              <w:pStyle w:val="Default"/>
              <w:jc w:val="center"/>
              <w:rPr>
                <w:sz w:val="20"/>
                <w:szCs w:val="20"/>
              </w:rPr>
            </w:pPr>
            <w:r w:rsidRPr="0074699E">
              <w:rPr>
                <w:sz w:val="20"/>
                <w:szCs w:val="20"/>
              </w:rPr>
              <w:t>79</w:t>
            </w:r>
          </w:p>
        </w:tc>
        <w:tc>
          <w:tcPr>
            <w:tcW w:w="547" w:type="dxa"/>
            <w:vAlign w:val="center"/>
          </w:tcPr>
          <w:p w14:paraId="35B28B9A" w14:textId="77777777" w:rsidR="00F75747" w:rsidRPr="0074699E" w:rsidRDefault="00F75747" w:rsidP="00F75747">
            <w:pPr>
              <w:pStyle w:val="Default"/>
              <w:jc w:val="center"/>
              <w:rPr>
                <w:sz w:val="20"/>
                <w:szCs w:val="20"/>
              </w:rPr>
            </w:pPr>
            <w:r w:rsidRPr="0074699E">
              <w:rPr>
                <w:sz w:val="20"/>
                <w:szCs w:val="20"/>
              </w:rPr>
              <w:t>45</w:t>
            </w:r>
          </w:p>
        </w:tc>
        <w:tc>
          <w:tcPr>
            <w:tcW w:w="547" w:type="dxa"/>
            <w:vAlign w:val="center"/>
          </w:tcPr>
          <w:p w14:paraId="1DA274BB" w14:textId="77777777" w:rsidR="00F75747" w:rsidRPr="0074699E" w:rsidRDefault="00F75747" w:rsidP="00F75747">
            <w:pPr>
              <w:pStyle w:val="Default"/>
              <w:jc w:val="center"/>
              <w:rPr>
                <w:sz w:val="20"/>
                <w:szCs w:val="20"/>
              </w:rPr>
            </w:pPr>
            <w:r w:rsidRPr="0074699E">
              <w:rPr>
                <w:sz w:val="20"/>
                <w:szCs w:val="20"/>
              </w:rPr>
              <w:t>8</w:t>
            </w:r>
          </w:p>
        </w:tc>
        <w:tc>
          <w:tcPr>
            <w:tcW w:w="1364" w:type="dxa"/>
            <w:vAlign w:val="center"/>
          </w:tcPr>
          <w:p w14:paraId="7C64DEFB" w14:textId="77777777" w:rsidR="00F75747" w:rsidRPr="0074699E" w:rsidRDefault="00F75747" w:rsidP="00F75747">
            <w:pPr>
              <w:pStyle w:val="Default"/>
              <w:jc w:val="center"/>
              <w:rPr>
                <w:sz w:val="20"/>
                <w:szCs w:val="20"/>
              </w:rPr>
            </w:pPr>
            <w:r w:rsidRPr="0074699E">
              <w:rPr>
                <w:sz w:val="20"/>
                <w:szCs w:val="20"/>
              </w:rPr>
              <w:t>1.2</w:t>
            </w:r>
          </w:p>
        </w:tc>
        <w:tc>
          <w:tcPr>
            <w:tcW w:w="936" w:type="dxa"/>
            <w:vAlign w:val="center"/>
          </w:tcPr>
          <w:p w14:paraId="44CB341A" w14:textId="77777777" w:rsidR="00F75747" w:rsidRPr="0074699E" w:rsidRDefault="00F75747" w:rsidP="00F75747">
            <w:pPr>
              <w:pStyle w:val="Default"/>
              <w:jc w:val="center"/>
              <w:rPr>
                <w:sz w:val="20"/>
                <w:szCs w:val="20"/>
              </w:rPr>
            </w:pPr>
            <w:r w:rsidRPr="0074699E">
              <w:rPr>
                <w:sz w:val="20"/>
                <w:szCs w:val="20"/>
              </w:rPr>
              <w:t>A3 or A4</w:t>
            </w:r>
          </w:p>
        </w:tc>
        <w:tc>
          <w:tcPr>
            <w:tcW w:w="784" w:type="dxa"/>
            <w:vAlign w:val="center"/>
          </w:tcPr>
          <w:p w14:paraId="429A9918" w14:textId="77777777" w:rsidR="00F75747" w:rsidRPr="0074699E" w:rsidRDefault="00F75747" w:rsidP="00F75747">
            <w:pPr>
              <w:pStyle w:val="Default"/>
              <w:jc w:val="center"/>
              <w:rPr>
                <w:sz w:val="20"/>
                <w:szCs w:val="20"/>
              </w:rPr>
            </w:pPr>
            <w:r w:rsidRPr="0074699E">
              <w:rPr>
                <w:sz w:val="20"/>
                <w:szCs w:val="20"/>
              </w:rPr>
              <w:t>67</w:t>
            </w:r>
          </w:p>
        </w:tc>
      </w:tr>
      <w:tr w:rsidR="00F75747" w:rsidRPr="0074699E" w14:paraId="27145E84" w14:textId="77777777" w:rsidTr="0039789A">
        <w:trPr>
          <w:trHeight w:val="284"/>
        </w:trPr>
        <w:tc>
          <w:tcPr>
            <w:tcW w:w="1227" w:type="dxa"/>
            <w:vAlign w:val="center"/>
          </w:tcPr>
          <w:p w14:paraId="76DA650F" w14:textId="77777777" w:rsidR="00F75747" w:rsidRPr="0074699E" w:rsidRDefault="00F75747" w:rsidP="00F75747">
            <w:pPr>
              <w:pStyle w:val="Default"/>
              <w:jc w:val="center"/>
              <w:rPr>
                <w:sz w:val="20"/>
                <w:szCs w:val="20"/>
              </w:rPr>
            </w:pPr>
            <w:r w:rsidRPr="0074699E">
              <w:rPr>
                <w:sz w:val="20"/>
                <w:szCs w:val="20"/>
              </w:rPr>
              <w:t>5600</w:t>
            </w:r>
          </w:p>
        </w:tc>
        <w:tc>
          <w:tcPr>
            <w:tcW w:w="1226" w:type="dxa"/>
            <w:vAlign w:val="center"/>
          </w:tcPr>
          <w:p w14:paraId="3363D873" w14:textId="77777777" w:rsidR="00F75747" w:rsidRPr="0074699E" w:rsidRDefault="00F75747" w:rsidP="00F75747">
            <w:pPr>
              <w:pStyle w:val="Default"/>
              <w:jc w:val="center"/>
              <w:rPr>
                <w:sz w:val="20"/>
                <w:szCs w:val="20"/>
              </w:rPr>
            </w:pPr>
            <w:r w:rsidRPr="0074699E">
              <w:rPr>
                <w:sz w:val="20"/>
                <w:szCs w:val="20"/>
              </w:rPr>
              <w:t>10</w:t>
            </w:r>
          </w:p>
        </w:tc>
        <w:tc>
          <w:tcPr>
            <w:tcW w:w="1383" w:type="dxa"/>
            <w:vAlign w:val="center"/>
          </w:tcPr>
          <w:p w14:paraId="1873921D" w14:textId="77777777" w:rsidR="00F75747" w:rsidRPr="0074699E" w:rsidRDefault="00F75747" w:rsidP="00F75747">
            <w:pPr>
              <w:pStyle w:val="Default"/>
              <w:jc w:val="center"/>
              <w:rPr>
                <w:sz w:val="20"/>
                <w:szCs w:val="20"/>
              </w:rPr>
            </w:pPr>
            <w:r w:rsidRPr="0074699E">
              <w:rPr>
                <w:sz w:val="20"/>
                <w:szCs w:val="20"/>
              </w:rPr>
              <w:t>20000</w:t>
            </w:r>
          </w:p>
        </w:tc>
        <w:tc>
          <w:tcPr>
            <w:tcW w:w="547" w:type="dxa"/>
            <w:vAlign w:val="center"/>
          </w:tcPr>
          <w:p w14:paraId="24B93050" w14:textId="77777777" w:rsidR="00F75747" w:rsidRPr="0074699E" w:rsidRDefault="00F75747" w:rsidP="00F75747">
            <w:pPr>
              <w:pStyle w:val="Default"/>
              <w:jc w:val="center"/>
              <w:rPr>
                <w:sz w:val="20"/>
                <w:szCs w:val="20"/>
              </w:rPr>
            </w:pPr>
            <w:r w:rsidRPr="0074699E">
              <w:rPr>
                <w:sz w:val="20"/>
                <w:szCs w:val="20"/>
              </w:rPr>
              <w:t>79</w:t>
            </w:r>
          </w:p>
        </w:tc>
        <w:tc>
          <w:tcPr>
            <w:tcW w:w="547" w:type="dxa"/>
            <w:vAlign w:val="center"/>
          </w:tcPr>
          <w:p w14:paraId="6F7F355E" w14:textId="77777777" w:rsidR="00F75747" w:rsidRPr="0074699E" w:rsidRDefault="00F75747" w:rsidP="00F75747">
            <w:pPr>
              <w:pStyle w:val="Default"/>
              <w:jc w:val="center"/>
              <w:rPr>
                <w:sz w:val="20"/>
                <w:szCs w:val="20"/>
              </w:rPr>
            </w:pPr>
            <w:r w:rsidRPr="0074699E">
              <w:rPr>
                <w:sz w:val="20"/>
                <w:szCs w:val="20"/>
              </w:rPr>
              <w:t>47</w:t>
            </w:r>
          </w:p>
        </w:tc>
        <w:tc>
          <w:tcPr>
            <w:tcW w:w="547" w:type="dxa"/>
            <w:vAlign w:val="center"/>
          </w:tcPr>
          <w:p w14:paraId="7E2F3BD9" w14:textId="77777777" w:rsidR="00F75747" w:rsidRPr="0074699E" w:rsidRDefault="00F75747" w:rsidP="00F75747">
            <w:pPr>
              <w:pStyle w:val="Default"/>
              <w:jc w:val="center"/>
              <w:rPr>
                <w:sz w:val="20"/>
                <w:szCs w:val="20"/>
              </w:rPr>
            </w:pPr>
            <w:r w:rsidRPr="0074699E">
              <w:rPr>
                <w:sz w:val="20"/>
                <w:szCs w:val="20"/>
              </w:rPr>
              <w:t>10</w:t>
            </w:r>
          </w:p>
        </w:tc>
        <w:tc>
          <w:tcPr>
            <w:tcW w:w="1364" w:type="dxa"/>
            <w:vAlign w:val="center"/>
          </w:tcPr>
          <w:p w14:paraId="7517F8D4" w14:textId="77777777" w:rsidR="00F75747" w:rsidRPr="0074699E" w:rsidRDefault="00F75747" w:rsidP="00F75747">
            <w:pPr>
              <w:pStyle w:val="Default"/>
              <w:jc w:val="center"/>
              <w:rPr>
                <w:sz w:val="20"/>
                <w:szCs w:val="20"/>
              </w:rPr>
            </w:pPr>
            <w:r w:rsidRPr="0074699E">
              <w:rPr>
                <w:sz w:val="20"/>
                <w:szCs w:val="20"/>
              </w:rPr>
              <w:t>1.2</w:t>
            </w:r>
          </w:p>
        </w:tc>
        <w:tc>
          <w:tcPr>
            <w:tcW w:w="936" w:type="dxa"/>
            <w:vAlign w:val="center"/>
          </w:tcPr>
          <w:p w14:paraId="33B1C6BE" w14:textId="77777777" w:rsidR="00F75747" w:rsidRPr="0074699E" w:rsidRDefault="00F75747" w:rsidP="00F75747">
            <w:pPr>
              <w:pStyle w:val="Default"/>
              <w:jc w:val="center"/>
              <w:rPr>
                <w:sz w:val="20"/>
                <w:szCs w:val="20"/>
              </w:rPr>
            </w:pPr>
            <w:r w:rsidRPr="0074699E">
              <w:rPr>
                <w:sz w:val="20"/>
                <w:szCs w:val="20"/>
              </w:rPr>
              <w:t>A3 or A4</w:t>
            </w:r>
          </w:p>
        </w:tc>
        <w:tc>
          <w:tcPr>
            <w:tcW w:w="784" w:type="dxa"/>
            <w:vAlign w:val="center"/>
          </w:tcPr>
          <w:p w14:paraId="462225E3" w14:textId="77777777" w:rsidR="00F75747" w:rsidRPr="0074699E" w:rsidRDefault="00F75747" w:rsidP="00F75747">
            <w:pPr>
              <w:pStyle w:val="Default"/>
              <w:jc w:val="center"/>
              <w:rPr>
                <w:sz w:val="20"/>
                <w:szCs w:val="20"/>
              </w:rPr>
            </w:pPr>
            <w:r w:rsidRPr="0074699E">
              <w:rPr>
                <w:sz w:val="20"/>
                <w:szCs w:val="20"/>
              </w:rPr>
              <w:t>85</w:t>
            </w:r>
          </w:p>
        </w:tc>
      </w:tr>
      <w:tr w:rsidR="00F75747" w:rsidRPr="0074699E" w14:paraId="078FB9EA" w14:textId="77777777" w:rsidTr="0039789A">
        <w:trPr>
          <w:trHeight w:val="284"/>
        </w:trPr>
        <w:tc>
          <w:tcPr>
            <w:tcW w:w="1227" w:type="dxa"/>
            <w:vAlign w:val="center"/>
          </w:tcPr>
          <w:p w14:paraId="537ABAC1" w14:textId="77777777" w:rsidR="00F75747" w:rsidRPr="0074699E" w:rsidRDefault="00F75747" w:rsidP="00F75747">
            <w:pPr>
              <w:pStyle w:val="Default"/>
              <w:jc w:val="center"/>
              <w:rPr>
                <w:sz w:val="20"/>
                <w:szCs w:val="20"/>
              </w:rPr>
            </w:pPr>
            <w:r w:rsidRPr="0074699E">
              <w:rPr>
                <w:sz w:val="20"/>
                <w:szCs w:val="20"/>
              </w:rPr>
              <w:t>6800</w:t>
            </w:r>
          </w:p>
        </w:tc>
        <w:tc>
          <w:tcPr>
            <w:tcW w:w="1226" w:type="dxa"/>
            <w:vAlign w:val="center"/>
          </w:tcPr>
          <w:p w14:paraId="265B5EEC" w14:textId="77777777" w:rsidR="00F75747" w:rsidRPr="0074699E" w:rsidRDefault="00F75747" w:rsidP="00F75747">
            <w:pPr>
              <w:pStyle w:val="Default"/>
              <w:jc w:val="center"/>
              <w:rPr>
                <w:sz w:val="20"/>
                <w:szCs w:val="20"/>
              </w:rPr>
            </w:pPr>
            <w:r w:rsidRPr="0074699E">
              <w:rPr>
                <w:sz w:val="20"/>
                <w:szCs w:val="20"/>
              </w:rPr>
              <w:t>10, 20</w:t>
            </w:r>
          </w:p>
        </w:tc>
        <w:tc>
          <w:tcPr>
            <w:tcW w:w="1383" w:type="dxa"/>
            <w:vAlign w:val="center"/>
          </w:tcPr>
          <w:p w14:paraId="1A55514A" w14:textId="77777777" w:rsidR="00F75747" w:rsidRPr="0074699E" w:rsidRDefault="00F75747" w:rsidP="00F75747">
            <w:pPr>
              <w:pStyle w:val="Default"/>
              <w:jc w:val="center"/>
              <w:rPr>
                <w:sz w:val="20"/>
                <w:szCs w:val="20"/>
              </w:rPr>
            </w:pPr>
            <w:r w:rsidRPr="0074699E">
              <w:rPr>
                <w:sz w:val="20"/>
                <w:szCs w:val="20"/>
              </w:rPr>
              <w:t>20000</w:t>
            </w:r>
          </w:p>
        </w:tc>
        <w:tc>
          <w:tcPr>
            <w:tcW w:w="547" w:type="dxa"/>
            <w:vAlign w:val="center"/>
          </w:tcPr>
          <w:p w14:paraId="561C3748" w14:textId="77777777" w:rsidR="00F75747" w:rsidRPr="0074699E" w:rsidRDefault="00F75747" w:rsidP="00F75747">
            <w:pPr>
              <w:pStyle w:val="Default"/>
              <w:jc w:val="center"/>
              <w:rPr>
                <w:sz w:val="20"/>
                <w:szCs w:val="20"/>
              </w:rPr>
            </w:pPr>
            <w:r w:rsidRPr="0074699E">
              <w:rPr>
                <w:sz w:val="20"/>
                <w:szCs w:val="20"/>
              </w:rPr>
              <w:t>79</w:t>
            </w:r>
          </w:p>
        </w:tc>
        <w:tc>
          <w:tcPr>
            <w:tcW w:w="547" w:type="dxa"/>
            <w:vAlign w:val="center"/>
          </w:tcPr>
          <w:p w14:paraId="1381B63A" w14:textId="77777777" w:rsidR="00F75747" w:rsidRPr="0074699E" w:rsidRDefault="00F75747" w:rsidP="00F75747">
            <w:pPr>
              <w:pStyle w:val="Default"/>
              <w:jc w:val="center"/>
              <w:rPr>
                <w:sz w:val="20"/>
                <w:szCs w:val="20"/>
              </w:rPr>
            </w:pPr>
            <w:r w:rsidRPr="0074699E">
              <w:rPr>
                <w:sz w:val="20"/>
                <w:szCs w:val="20"/>
              </w:rPr>
              <w:t>47</w:t>
            </w:r>
          </w:p>
        </w:tc>
        <w:tc>
          <w:tcPr>
            <w:tcW w:w="547" w:type="dxa"/>
            <w:vAlign w:val="center"/>
          </w:tcPr>
          <w:p w14:paraId="72388637" w14:textId="77777777" w:rsidR="00F75747" w:rsidRPr="0074699E" w:rsidRDefault="00F75747" w:rsidP="00F75747">
            <w:pPr>
              <w:pStyle w:val="Default"/>
              <w:jc w:val="center"/>
              <w:rPr>
                <w:sz w:val="20"/>
                <w:szCs w:val="20"/>
              </w:rPr>
            </w:pPr>
            <w:r w:rsidRPr="0074699E">
              <w:rPr>
                <w:sz w:val="20"/>
                <w:szCs w:val="20"/>
              </w:rPr>
              <w:t>10</w:t>
            </w:r>
          </w:p>
        </w:tc>
        <w:tc>
          <w:tcPr>
            <w:tcW w:w="1364" w:type="dxa"/>
            <w:vAlign w:val="center"/>
          </w:tcPr>
          <w:p w14:paraId="7D81E031" w14:textId="77777777" w:rsidR="00F75747" w:rsidRPr="0074699E" w:rsidRDefault="00F75747" w:rsidP="00F75747">
            <w:pPr>
              <w:pStyle w:val="Default"/>
              <w:jc w:val="center"/>
              <w:rPr>
                <w:sz w:val="20"/>
                <w:szCs w:val="20"/>
              </w:rPr>
            </w:pPr>
            <w:r w:rsidRPr="0074699E">
              <w:rPr>
                <w:sz w:val="20"/>
                <w:szCs w:val="20"/>
              </w:rPr>
              <w:t>1.2</w:t>
            </w:r>
          </w:p>
        </w:tc>
        <w:tc>
          <w:tcPr>
            <w:tcW w:w="936" w:type="dxa"/>
            <w:vAlign w:val="center"/>
          </w:tcPr>
          <w:p w14:paraId="7A82AD83" w14:textId="77777777" w:rsidR="00F75747" w:rsidRPr="0074699E" w:rsidRDefault="00F75747" w:rsidP="00F75747">
            <w:pPr>
              <w:pStyle w:val="Default"/>
              <w:jc w:val="center"/>
              <w:rPr>
                <w:sz w:val="20"/>
                <w:szCs w:val="20"/>
              </w:rPr>
            </w:pPr>
            <w:r w:rsidRPr="0074699E">
              <w:rPr>
                <w:sz w:val="20"/>
                <w:szCs w:val="20"/>
              </w:rPr>
              <w:t>A3 or A4</w:t>
            </w:r>
          </w:p>
        </w:tc>
        <w:tc>
          <w:tcPr>
            <w:tcW w:w="784" w:type="dxa"/>
            <w:vAlign w:val="center"/>
          </w:tcPr>
          <w:p w14:paraId="02476238" w14:textId="77777777" w:rsidR="00F75747" w:rsidRPr="0074699E" w:rsidRDefault="00F75747" w:rsidP="00F75747">
            <w:pPr>
              <w:pStyle w:val="Default"/>
              <w:jc w:val="center"/>
              <w:rPr>
                <w:sz w:val="20"/>
                <w:szCs w:val="20"/>
              </w:rPr>
            </w:pPr>
            <w:r w:rsidRPr="0074699E">
              <w:rPr>
                <w:sz w:val="20"/>
                <w:szCs w:val="20"/>
              </w:rPr>
              <w:t>85</w:t>
            </w:r>
          </w:p>
        </w:tc>
      </w:tr>
      <w:tr w:rsidR="00F75747" w:rsidRPr="0074699E" w14:paraId="29C57525" w14:textId="77777777" w:rsidTr="0039789A">
        <w:trPr>
          <w:trHeight w:val="284"/>
        </w:trPr>
        <w:tc>
          <w:tcPr>
            <w:tcW w:w="1227" w:type="dxa"/>
            <w:vAlign w:val="center"/>
          </w:tcPr>
          <w:p w14:paraId="2FDC08FF" w14:textId="77777777" w:rsidR="00F75747" w:rsidRPr="0074699E" w:rsidRDefault="00F75747" w:rsidP="00F75747">
            <w:pPr>
              <w:pStyle w:val="Default"/>
              <w:jc w:val="center"/>
              <w:rPr>
                <w:sz w:val="20"/>
                <w:szCs w:val="20"/>
              </w:rPr>
            </w:pPr>
            <w:r w:rsidRPr="0074699E">
              <w:rPr>
                <w:sz w:val="20"/>
                <w:szCs w:val="20"/>
              </w:rPr>
              <w:t>8200</w:t>
            </w:r>
          </w:p>
        </w:tc>
        <w:tc>
          <w:tcPr>
            <w:tcW w:w="1226" w:type="dxa"/>
            <w:vAlign w:val="center"/>
          </w:tcPr>
          <w:p w14:paraId="2751F7F2" w14:textId="77777777" w:rsidR="00F75747" w:rsidRPr="0074699E" w:rsidRDefault="00F75747" w:rsidP="00F75747">
            <w:pPr>
              <w:pStyle w:val="Default"/>
              <w:jc w:val="center"/>
              <w:rPr>
                <w:sz w:val="20"/>
                <w:szCs w:val="20"/>
              </w:rPr>
            </w:pPr>
            <w:r w:rsidRPr="0074699E">
              <w:rPr>
                <w:sz w:val="20"/>
                <w:szCs w:val="20"/>
              </w:rPr>
              <w:t>10</w:t>
            </w:r>
          </w:p>
        </w:tc>
        <w:tc>
          <w:tcPr>
            <w:tcW w:w="1383" w:type="dxa"/>
            <w:vAlign w:val="center"/>
          </w:tcPr>
          <w:p w14:paraId="0EA1B6ED" w14:textId="77777777" w:rsidR="00F75747" w:rsidRPr="0074699E" w:rsidRDefault="00F75747" w:rsidP="00F75747">
            <w:pPr>
              <w:pStyle w:val="Default"/>
              <w:jc w:val="center"/>
              <w:rPr>
                <w:sz w:val="20"/>
                <w:szCs w:val="20"/>
              </w:rPr>
            </w:pPr>
            <w:r w:rsidRPr="0074699E">
              <w:rPr>
                <w:sz w:val="20"/>
                <w:szCs w:val="20"/>
              </w:rPr>
              <w:t>20000</w:t>
            </w:r>
          </w:p>
        </w:tc>
        <w:tc>
          <w:tcPr>
            <w:tcW w:w="547" w:type="dxa"/>
            <w:vAlign w:val="center"/>
          </w:tcPr>
          <w:p w14:paraId="6CF3602C" w14:textId="77777777" w:rsidR="00F75747" w:rsidRPr="0074699E" w:rsidRDefault="00F75747" w:rsidP="00F75747">
            <w:pPr>
              <w:pStyle w:val="Default"/>
              <w:jc w:val="center"/>
              <w:rPr>
                <w:sz w:val="20"/>
                <w:szCs w:val="20"/>
              </w:rPr>
            </w:pPr>
            <w:r w:rsidRPr="0074699E">
              <w:rPr>
                <w:sz w:val="20"/>
                <w:szCs w:val="20"/>
              </w:rPr>
              <w:t>105</w:t>
            </w:r>
          </w:p>
        </w:tc>
        <w:tc>
          <w:tcPr>
            <w:tcW w:w="547" w:type="dxa"/>
            <w:vAlign w:val="center"/>
          </w:tcPr>
          <w:p w14:paraId="4FBD77C6" w14:textId="77777777" w:rsidR="00F75747" w:rsidRPr="0074699E" w:rsidRDefault="00F75747" w:rsidP="00F75747">
            <w:pPr>
              <w:pStyle w:val="Default"/>
              <w:jc w:val="center"/>
              <w:rPr>
                <w:sz w:val="20"/>
                <w:szCs w:val="20"/>
              </w:rPr>
            </w:pPr>
            <w:r w:rsidRPr="0074699E">
              <w:rPr>
                <w:sz w:val="20"/>
                <w:szCs w:val="20"/>
              </w:rPr>
              <w:t>47</w:t>
            </w:r>
          </w:p>
        </w:tc>
        <w:tc>
          <w:tcPr>
            <w:tcW w:w="547" w:type="dxa"/>
            <w:vAlign w:val="center"/>
          </w:tcPr>
          <w:p w14:paraId="32A8CBDC" w14:textId="77777777" w:rsidR="00F75747" w:rsidRPr="0074699E" w:rsidRDefault="00F75747" w:rsidP="00F75747">
            <w:pPr>
              <w:pStyle w:val="Default"/>
              <w:jc w:val="center"/>
              <w:rPr>
                <w:sz w:val="20"/>
                <w:szCs w:val="20"/>
              </w:rPr>
            </w:pPr>
            <w:r w:rsidRPr="0074699E">
              <w:rPr>
                <w:sz w:val="20"/>
                <w:szCs w:val="20"/>
              </w:rPr>
              <w:t>10</w:t>
            </w:r>
          </w:p>
        </w:tc>
        <w:tc>
          <w:tcPr>
            <w:tcW w:w="1364" w:type="dxa"/>
            <w:vAlign w:val="center"/>
          </w:tcPr>
          <w:p w14:paraId="10A1841A" w14:textId="77777777" w:rsidR="00F75747" w:rsidRPr="0074699E" w:rsidRDefault="00F75747" w:rsidP="00F75747">
            <w:pPr>
              <w:pStyle w:val="Default"/>
              <w:jc w:val="center"/>
              <w:rPr>
                <w:sz w:val="20"/>
                <w:szCs w:val="20"/>
              </w:rPr>
            </w:pPr>
            <w:r w:rsidRPr="0074699E">
              <w:rPr>
                <w:sz w:val="20"/>
                <w:szCs w:val="20"/>
              </w:rPr>
              <w:t>1.2</w:t>
            </w:r>
          </w:p>
        </w:tc>
        <w:tc>
          <w:tcPr>
            <w:tcW w:w="936" w:type="dxa"/>
            <w:vAlign w:val="center"/>
          </w:tcPr>
          <w:p w14:paraId="1F55905F" w14:textId="77777777" w:rsidR="00F75747" w:rsidRPr="0074699E" w:rsidRDefault="00F75747" w:rsidP="00F75747">
            <w:pPr>
              <w:pStyle w:val="Default"/>
              <w:jc w:val="center"/>
              <w:rPr>
                <w:sz w:val="20"/>
                <w:szCs w:val="20"/>
              </w:rPr>
            </w:pPr>
            <w:r w:rsidRPr="0074699E">
              <w:rPr>
                <w:sz w:val="20"/>
                <w:szCs w:val="20"/>
              </w:rPr>
              <w:t>A3 or A4</w:t>
            </w:r>
          </w:p>
        </w:tc>
        <w:tc>
          <w:tcPr>
            <w:tcW w:w="784" w:type="dxa"/>
            <w:vAlign w:val="center"/>
          </w:tcPr>
          <w:p w14:paraId="30904575" w14:textId="77777777" w:rsidR="00F75747" w:rsidRPr="0074699E" w:rsidRDefault="00F75747" w:rsidP="00F75747">
            <w:pPr>
              <w:pStyle w:val="Default"/>
              <w:jc w:val="center"/>
              <w:rPr>
                <w:sz w:val="20"/>
                <w:szCs w:val="20"/>
              </w:rPr>
            </w:pPr>
            <w:r w:rsidRPr="0074699E">
              <w:rPr>
                <w:sz w:val="20"/>
                <w:szCs w:val="20"/>
              </w:rPr>
              <w:t>115</w:t>
            </w:r>
          </w:p>
        </w:tc>
      </w:tr>
      <w:tr w:rsidR="00F75747" w:rsidRPr="0074699E" w14:paraId="7C2C9114" w14:textId="77777777" w:rsidTr="0039789A">
        <w:trPr>
          <w:trHeight w:val="284"/>
        </w:trPr>
        <w:tc>
          <w:tcPr>
            <w:tcW w:w="1227" w:type="dxa"/>
            <w:vAlign w:val="center"/>
          </w:tcPr>
          <w:p w14:paraId="172BC58A" w14:textId="77777777" w:rsidR="00F75747" w:rsidRPr="0074699E" w:rsidRDefault="00F75747" w:rsidP="00F75747">
            <w:pPr>
              <w:pStyle w:val="Default"/>
              <w:jc w:val="center"/>
              <w:rPr>
                <w:sz w:val="20"/>
                <w:szCs w:val="20"/>
              </w:rPr>
            </w:pPr>
            <w:r w:rsidRPr="0074699E">
              <w:rPr>
                <w:sz w:val="20"/>
                <w:szCs w:val="20"/>
              </w:rPr>
              <w:t>10000</w:t>
            </w:r>
          </w:p>
        </w:tc>
        <w:tc>
          <w:tcPr>
            <w:tcW w:w="1226" w:type="dxa"/>
            <w:vAlign w:val="center"/>
          </w:tcPr>
          <w:p w14:paraId="05460259" w14:textId="77777777" w:rsidR="00F75747" w:rsidRPr="0074699E" w:rsidRDefault="00F75747" w:rsidP="00F75747">
            <w:pPr>
              <w:pStyle w:val="Default"/>
              <w:jc w:val="center"/>
              <w:rPr>
                <w:sz w:val="20"/>
                <w:szCs w:val="20"/>
              </w:rPr>
            </w:pPr>
            <w:r w:rsidRPr="0074699E">
              <w:rPr>
                <w:sz w:val="20"/>
                <w:szCs w:val="20"/>
              </w:rPr>
              <w:t>10, 20</w:t>
            </w:r>
          </w:p>
        </w:tc>
        <w:tc>
          <w:tcPr>
            <w:tcW w:w="1383" w:type="dxa"/>
            <w:vAlign w:val="center"/>
          </w:tcPr>
          <w:p w14:paraId="69D4C12F" w14:textId="77777777" w:rsidR="00F75747" w:rsidRPr="0074699E" w:rsidRDefault="00F75747" w:rsidP="00F75747">
            <w:pPr>
              <w:pStyle w:val="Default"/>
              <w:jc w:val="center"/>
              <w:rPr>
                <w:sz w:val="20"/>
                <w:szCs w:val="20"/>
              </w:rPr>
            </w:pPr>
            <w:r w:rsidRPr="0074699E">
              <w:rPr>
                <w:sz w:val="20"/>
                <w:szCs w:val="20"/>
              </w:rPr>
              <w:t>20000</w:t>
            </w:r>
          </w:p>
        </w:tc>
        <w:tc>
          <w:tcPr>
            <w:tcW w:w="547" w:type="dxa"/>
            <w:vAlign w:val="center"/>
          </w:tcPr>
          <w:p w14:paraId="22041266" w14:textId="77777777" w:rsidR="00F75747" w:rsidRPr="0074699E" w:rsidRDefault="00F75747" w:rsidP="00F75747">
            <w:pPr>
              <w:pStyle w:val="Default"/>
              <w:jc w:val="center"/>
              <w:rPr>
                <w:sz w:val="20"/>
                <w:szCs w:val="20"/>
              </w:rPr>
            </w:pPr>
            <w:r w:rsidRPr="0074699E">
              <w:rPr>
                <w:sz w:val="20"/>
                <w:szCs w:val="20"/>
              </w:rPr>
              <w:t>105</w:t>
            </w:r>
          </w:p>
        </w:tc>
        <w:tc>
          <w:tcPr>
            <w:tcW w:w="547" w:type="dxa"/>
            <w:vAlign w:val="center"/>
          </w:tcPr>
          <w:p w14:paraId="1142A33B" w14:textId="77777777" w:rsidR="00F75747" w:rsidRPr="0074699E" w:rsidRDefault="00F75747" w:rsidP="00F75747">
            <w:pPr>
              <w:pStyle w:val="Default"/>
              <w:jc w:val="center"/>
              <w:rPr>
                <w:sz w:val="20"/>
                <w:szCs w:val="20"/>
              </w:rPr>
            </w:pPr>
            <w:r w:rsidRPr="0074699E">
              <w:rPr>
                <w:sz w:val="20"/>
                <w:szCs w:val="20"/>
              </w:rPr>
              <w:t>47</w:t>
            </w:r>
          </w:p>
        </w:tc>
        <w:tc>
          <w:tcPr>
            <w:tcW w:w="547" w:type="dxa"/>
            <w:vAlign w:val="center"/>
          </w:tcPr>
          <w:p w14:paraId="447CCF8C" w14:textId="77777777" w:rsidR="00F75747" w:rsidRPr="0074699E" w:rsidRDefault="00F75747" w:rsidP="00F75747">
            <w:pPr>
              <w:pStyle w:val="Default"/>
              <w:jc w:val="center"/>
              <w:rPr>
                <w:sz w:val="20"/>
                <w:szCs w:val="20"/>
              </w:rPr>
            </w:pPr>
            <w:r w:rsidRPr="0074699E">
              <w:rPr>
                <w:sz w:val="20"/>
                <w:szCs w:val="20"/>
              </w:rPr>
              <w:t>10</w:t>
            </w:r>
          </w:p>
        </w:tc>
        <w:tc>
          <w:tcPr>
            <w:tcW w:w="1364" w:type="dxa"/>
            <w:vAlign w:val="center"/>
          </w:tcPr>
          <w:p w14:paraId="033301C8" w14:textId="77777777" w:rsidR="00F75747" w:rsidRPr="0074699E" w:rsidRDefault="00F75747" w:rsidP="00F75747">
            <w:pPr>
              <w:pStyle w:val="Default"/>
              <w:jc w:val="center"/>
              <w:rPr>
                <w:sz w:val="20"/>
                <w:szCs w:val="20"/>
              </w:rPr>
            </w:pPr>
            <w:r w:rsidRPr="0074699E">
              <w:rPr>
                <w:sz w:val="20"/>
                <w:szCs w:val="20"/>
              </w:rPr>
              <w:t>1.2</w:t>
            </w:r>
          </w:p>
        </w:tc>
        <w:tc>
          <w:tcPr>
            <w:tcW w:w="936" w:type="dxa"/>
            <w:vAlign w:val="center"/>
          </w:tcPr>
          <w:p w14:paraId="56D819EA" w14:textId="77777777" w:rsidR="00F75747" w:rsidRPr="0074699E" w:rsidRDefault="00F75747" w:rsidP="00F75747">
            <w:pPr>
              <w:pStyle w:val="Default"/>
              <w:jc w:val="center"/>
              <w:rPr>
                <w:sz w:val="20"/>
                <w:szCs w:val="20"/>
              </w:rPr>
            </w:pPr>
            <w:r w:rsidRPr="0074699E">
              <w:rPr>
                <w:sz w:val="20"/>
                <w:szCs w:val="20"/>
              </w:rPr>
              <w:t>A3 or A4</w:t>
            </w:r>
          </w:p>
        </w:tc>
        <w:tc>
          <w:tcPr>
            <w:tcW w:w="784" w:type="dxa"/>
            <w:vAlign w:val="center"/>
          </w:tcPr>
          <w:p w14:paraId="3B67120F" w14:textId="77777777" w:rsidR="00F75747" w:rsidRPr="0074699E" w:rsidRDefault="00F75747" w:rsidP="00F75747">
            <w:pPr>
              <w:pStyle w:val="Default"/>
              <w:jc w:val="center"/>
              <w:rPr>
                <w:sz w:val="20"/>
                <w:szCs w:val="20"/>
              </w:rPr>
            </w:pPr>
            <w:r w:rsidRPr="0074699E">
              <w:rPr>
                <w:sz w:val="20"/>
                <w:szCs w:val="20"/>
              </w:rPr>
              <w:t>115</w:t>
            </w:r>
          </w:p>
        </w:tc>
      </w:tr>
      <w:tr w:rsidR="00F75747" w:rsidRPr="0074699E" w14:paraId="6680EB7E" w14:textId="77777777" w:rsidTr="0039789A">
        <w:trPr>
          <w:trHeight w:val="284"/>
        </w:trPr>
        <w:tc>
          <w:tcPr>
            <w:tcW w:w="1227" w:type="dxa"/>
            <w:tcBorders>
              <w:bottom w:val="single" w:sz="4" w:space="0" w:color="auto"/>
            </w:tcBorders>
            <w:vAlign w:val="center"/>
          </w:tcPr>
          <w:p w14:paraId="54C69EFB" w14:textId="77777777" w:rsidR="00F75747" w:rsidRPr="0074699E" w:rsidRDefault="00F75747" w:rsidP="00F75747">
            <w:pPr>
              <w:pStyle w:val="Default"/>
              <w:jc w:val="center"/>
              <w:rPr>
                <w:sz w:val="20"/>
                <w:szCs w:val="20"/>
              </w:rPr>
            </w:pPr>
            <w:r w:rsidRPr="0074699E">
              <w:rPr>
                <w:sz w:val="20"/>
                <w:szCs w:val="20"/>
              </w:rPr>
              <w:t>12000</w:t>
            </w:r>
          </w:p>
        </w:tc>
        <w:tc>
          <w:tcPr>
            <w:tcW w:w="1226" w:type="dxa"/>
            <w:tcBorders>
              <w:bottom w:val="single" w:sz="4" w:space="0" w:color="auto"/>
            </w:tcBorders>
            <w:vAlign w:val="center"/>
          </w:tcPr>
          <w:p w14:paraId="62CDE09E" w14:textId="77777777" w:rsidR="00F75747" w:rsidRPr="0074699E" w:rsidRDefault="00F75747" w:rsidP="00F75747">
            <w:pPr>
              <w:pStyle w:val="Default"/>
              <w:jc w:val="center"/>
              <w:rPr>
                <w:sz w:val="20"/>
                <w:szCs w:val="20"/>
              </w:rPr>
            </w:pPr>
            <w:r w:rsidRPr="0074699E">
              <w:rPr>
                <w:sz w:val="20"/>
                <w:szCs w:val="20"/>
              </w:rPr>
              <w:t>10</w:t>
            </w:r>
          </w:p>
        </w:tc>
        <w:tc>
          <w:tcPr>
            <w:tcW w:w="1383" w:type="dxa"/>
            <w:tcBorders>
              <w:bottom w:val="single" w:sz="4" w:space="0" w:color="auto"/>
            </w:tcBorders>
            <w:vAlign w:val="center"/>
          </w:tcPr>
          <w:p w14:paraId="0F2EFAA6" w14:textId="77777777" w:rsidR="00F75747" w:rsidRPr="0074699E" w:rsidRDefault="00F75747" w:rsidP="00F75747">
            <w:pPr>
              <w:pStyle w:val="Default"/>
              <w:jc w:val="center"/>
              <w:rPr>
                <w:sz w:val="20"/>
                <w:szCs w:val="20"/>
              </w:rPr>
            </w:pPr>
            <w:r w:rsidRPr="0074699E">
              <w:rPr>
                <w:sz w:val="20"/>
                <w:szCs w:val="20"/>
              </w:rPr>
              <w:t>20000</w:t>
            </w:r>
          </w:p>
        </w:tc>
        <w:tc>
          <w:tcPr>
            <w:tcW w:w="547" w:type="dxa"/>
            <w:tcBorders>
              <w:bottom w:val="single" w:sz="4" w:space="0" w:color="auto"/>
            </w:tcBorders>
            <w:vAlign w:val="center"/>
          </w:tcPr>
          <w:p w14:paraId="18525F57" w14:textId="77777777" w:rsidR="00F75747" w:rsidRPr="0074699E" w:rsidRDefault="00F75747" w:rsidP="00F75747">
            <w:pPr>
              <w:pStyle w:val="Default"/>
              <w:jc w:val="center"/>
              <w:rPr>
                <w:sz w:val="20"/>
                <w:szCs w:val="20"/>
              </w:rPr>
            </w:pPr>
            <w:r w:rsidRPr="0074699E">
              <w:rPr>
                <w:sz w:val="20"/>
                <w:szCs w:val="20"/>
              </w:rPr>
              <w:t>105</w:t>
            </w:r>
          </w:p>
        </w:tc>
        <w:tc>
          <w:tcPr>
            <w:tcW w:w="547" w:type="dxa"/>
            <w:tcBorders>
              <w:bottom w:val="single" w:sz="4" w:space="0" w:color="auto"/>
            </w:tcBorders>
            <w:vAlign w:val="center"/>
          </w:tcPr>
          <w:p w14:paraId="2B204674" w14:textId="77777777" w:rsidR="00F75747" w:rsidRPr="0074699E" w:rsidRDefault="00F75747" w:rsidP="00F75747">
            <w:pPr>
              <w:pStyle w:val="Default"/>
              <w:jc w:val="center"/>
              <w:rPr>
                <w:sz w:val="20"/>
                <w:szCs w:val="20"/>
              </w:rPr>
            </w:pPr>
            <w:r w:rsidRPr="0074699E">
              <w:rPr>
                <w:sz w:val="20"/>
                <w:szCs w:val="20"/>
              </w:rPr>
              <w:t>50</w:t>
            </w:r>
          </w:p>
        </w:tc>
        <w:tc>
          <w:tcPr>
            <w:tcW w:w="547" w:type="dxa"/>
            <w:tcBorders>
              <w:bottom w:val="single" w:sz="4" w:space="0" w:color="auto"/>
            </w:tcBorders>
            <w:vAlign w:val="center"/>
          </w:tcPr>
          <w:p w14:paraId="103B8C50" w14:textId="77777777" w:rsidR="00F75747" w:rsidRPr="0074699E" w:rsidRDefault="00F75747" w:rsidP="00F75747">
            <w:pPr>
              <w:pStyle w:val="Default"/>
              <w:jc w:val="center"/>
              <w:rPr>
                <w:sz w:val="20"/>
                <w:szCs w:val="20"/>
              </w:rPr>
            </w:pPr>
            <w:r w:rsidRPr="0074699E">
              <w:rPr>
                <w:sz w:val="20"/>
                <w:szCs w:val="20"/>
              </w:rPr>
              <w:t>14</w:t>
            </w:r>
          </w:p>
        </w:tc>
        <w:tc>
          <w:tcPr>
            <w:tcW w:w="1364" w:type="dxa"/>
            <w:tcBorders>
              <w:bottom w:val="single" w:sz="4" w:space="0" w:color="auto"/>
            </w:tcBorders>
            <w:vAlign w:val="center"/>
          </w:tcPr>
          <w:p w14:paraId="57828711" w14:textId="77777777" w:rsidR="00F75747" w:rsidRPr="0074699E" w:rsidRDefault="00F75747" w:rsidP="00F75747">
            <w:pPr>
              <w:pStyle w:val="Default"/>
              <w:jc w:val="center"/>
              <w:rPr>
                <w:sz w:val="20"/>
                <w:szCs w:val="20"/>
              </w:rPr>
            </w:pPr>
            <w:r w:rsidRPr="0074699E">
              <w:rPr>
                <w:sz w:val="20"/>
                <w:szCs w:val="20"/>
              </w:rPr>
              <w:t>1.2</w:t>
            </w:r>
          </w:p>
        </w:tc>
        <w:tc>
          <w:tcPr>
            <w:tcW w:w="936" w:type="dxa"/>
            <w:tcBorders>
              <w:bottom w:val="single" w:sz="4" w:space="0" w:color="auto"/>
            </w:tcBorders>
            <w:vAlign w:val="center"/>
          </w:tcPr>
          <w:p w14:paraId="4584853F" w14:textId="77777777" w:rsidR="00F75747" w:rsidRPr="0074699E" w:rsidRDefault="00F75747" w:rsidP="00F75747">
            <w:pPr>
              <w:pStyle w:val="Default"/>
              <w:jc w:val="center"/>
              <w:rPr>
                <w:sz w:val="20"/>
                <w:szCs w:val="20"/>
              </w:rPr>
            </w:pPr>
            <w:r w:rsidRPr="0074699E">
              <w:rPr>
                <w:sz w:val="20"/>
                <w:szCs w:val="20"/>
              </w:rPr>
              <w:t>A3 or A4</w:t>
            </w:r>
          </w:p>
        </w:tc>
        <w:tc>
          <w:tcPr>
            <w:tcW w:w="784" w:type="dxa"/>
            <w:tcBorders>
              <w:bottom w:val="single" w:sz="4" w:space="0" w:color="auto"/>
            </w:tcBorders>
            <w:vAlign w:val="center"/>
          </w:tcPr>
          <w:p w14:paraId="07F89536" w14:textId="77777777" w:rsidR="00F75747" w:rsidRPr="0074699E" w:rsidRDefault="00F75747" w:rsidP="00F75747">
            <w:pPr>
              <w:pStyle w:val="Default"/>
              <w:jc w:val="center"/>
              <w:rPr>
                <w:sz w:val="20"/>
                <w:szCs w:val="20"/>
              </w:rPr>
            </w:pPr>
            <w:r w:rsidRPr="0074699E">
              <w:rPr>
                <w:sz w:val="20"/>
                <w:szCs w:val="20"/>
              </w:rPr>
              <w:t>175</w:t>
            </w:r>
          </w:p>
        </w:tc>
      </w:tr>
      <w:tr w:rsidR="00F75747" w:rsidRPr="0074699E" w14:paraId="2F53CD8E" w14:textId="77777777" w:rsidTr="0039789A">
        <w:trPr>
          <w:trHeight w:val="284"/>
        </w:trPr>
        <w:tc>
          <w:tcPr>
            <w:tcW w:w="1227" w:type="dxa"/>
            <w:vAlign w:val="center"/>
          </w:tcPr>
          <w:p w14:paraId="7AD7276C" w14:textId="77777777" w:rsidR="00F75747" w:rsidRPr="0074699E" w:rsidRDefault="00F75747" w:rsidP="00F75747">
            <w:pPr>
              <w:pStyle w:val="Default"/>
              <w:jc w:val="center"/>
              <w:rPr>
                <w:sz w:val="20"/>
                <w:szCs w:val="20"/>
              </w:rPr>
            </w:pPr>
            <w:r w:rsidRPr="0074699E">
              <w:rPr>
                <w:sz w:val="20"/>
                <w:szCs w:val="20"/>
              </w:rPr>
              <w:t>15000</w:t>
            </w:r>
          </w:p>
        </w:tc>
        <w:tc>
          <w:tcPr>
            <w:tcW w:w="1226" w:type="dxa"/>
            <w:vAlign w:val="center"/>
          </w:tcPr>
          <w:p w14:paraId="2B105498" w14:textId="77777777" w:rsidR="00F75747" w:rsidRPr="0074699E" w:rsidRDefault="00F75747" w:rsidP="00F75747">
            <w:pPr>
              <w:pStyle w:val="Default"/>
              <w:jc w:val="center"/>
              <w:rPr>
                <w:sz w:val="20"/>
                <w:szCs w:val="20"/>
              </w:rPr>
            </w:pPr>
            <w:r w:rsidRPr="0074699E">
              <w:rPr>
                <w:sz w:val="20"/>
                <w:szCs w:val="20"/>
              </w:rPr>
              <w:t>10, 20</w:t>
            </w:r>
          </w:p>
        </w:tc>
        <w:tc>
          <w:tcPr>
            <w:tcW w:w="1383" w:type="dxa"/>
            <w:vAlign w:val="center"/>
          </w:tcPr>
          <w:p w14:paraId="2C8A1686" w14:textId="77777777" w:rsidR="00F75747" w:rsidRPr="0074699E" w:rsidRDefault="00F75747" w:rsidP="00F75747">
            <w:pPr>
              <w:pStyle w:val="Default"/>
              <w:jc w:val="center"/>
              <w:rPr>
                <w:sz w:val="20"/>
                <w:szCs w:val="20"/>
              </w:rPr>
            </w:pPr>
            <w:r w:rsidRPr="0074699E">
              <w:rPr>
                <w:sz w:val="20"/>
                <w:szCs w:val="20"/>
              </w:rPr>
              <w:t>20000</w:t>
            </w:r>
          </w:p>
        </w:tc>
        <w:tc>
          <w:tcPr>
            <w:tcW w:w="547" w:type="dxa"/>
            <w:vAlign w:val="center"/>
          </w:tcPr>
          <w:p w14:paraId="488EDB36" w14:textId="77777777" w:rsidR="00F75747" w:rsidRPr="0074699E" w:rsidRDefault="00F75747" w:rsidP="00F75747">
            <w:pPr>
              <w:pStyle w:val="Default"/>
              <w:jc w:val="center"/>
              <w:rPr>
                <w:sz w:val="20"/>
                <w:szCs w:val="20"/>
              </w:rPr>
            </w:pPr>
            <w:r w:rsidRPr="0074699E">
              <w:rPr>
                <w:sz w:val="20"/>
                <w:szCs w:val="20"/>
              </w:rPr>
              <w:t>105</w:t>
            </w:r>
          </w:p>
        </w:tc>
        <w:tc>
          <w:tcPr>
            <w:tcW w:w="547" w:type="dxa"/>
            <w:vAlign w:val="center"/>
          </w:tcPr>
          <w:p w14:paraId="2B7C79DD" w14:textId="77777777" w:rsidR="00F75747" w:rsidRPr="0074699E" w:rsidRDefault="00F75747" w:rsidP="00F75747">
            <w:pPr>
              <w:pStyle w:val="Default"/>
              <w:jc w:val="center"/>
              <w:rPr>
                <w:sz w:val="20"/>
                <w:szCs w:val="20"/>
              </w:rPr>
            </w:pPr>
            <w:r w:rsidRPr="0074699E">
              <w:rPr>
                <w:sz w:val="20"/>
                <w:szCs w:val="20"/>
              </w:rPr>
              <w:t>50</w:t>
            </w:r>
          </w:p>
        </w:tc>
        <w:tc>
          <w:tcPr>
            <w:tcW w:w="547" w:type="dxa"/>
            <w:vAlign w:val="center"/>
          </w:tcPr>
          <w:p w14:paraId="615BE58E" w14:textId="77777777" w:rsidR="00F75747" w:rsidRPr="0074699E" w:rsidRDefault="00F75747" w:rsidP="00F75747">
            <w:pPr>
              <w:pStyle w:val="Default"/>
              <w:jc w:val="center"/>
              <w:rPr>
                <w:sz w:val="20"/>
                <w:szCs w:val="20"/>
              </w:rPr>
            </w:pPr>
            <w:r w:rsidRPr="0074699E">
              <w:rPr>
                <w:sz w:val="20"/>
                <w:szCs w:val="20"/>
              </w:rPr>
              <w:t>14</w:t>
            </w:r>
          </w:p>
        </w:tc>
        <w:tc>
          <w:tcPr>
            <w:tcW w:w="1364" w:type="dxa"/>
            <w:vAlign w:val="center"/>
          </w:tcPr>
          <w:p w14:paraId="1D82635C" w14:textId="77777777" w:rsidR="00F75747" w:rsidRPr="0074699E" w:rsidRDefault="00F75747" w:rsidP="00F75747">
            <w:pPr>
              <w:pStyle w:val="Default"/>
              <w:jc w:val="center"/>
              <w:rPr>
                <w:sz w:val="20"/>
                <w:szCs w:val="20"/>
              </w:rPr>
            </w:pPr>
            <w:r w:rsidRPr="0074699E">
              <w:rPr>
                <w:sz w:val="20"/>
                <w:szCs w:val="20"/>
              </w:rPr>
              <w:t>1.2</w:t>
            </w:r>
          </w:p>
        </w:tc>
        <w:tc>
          <w:tcPr>
            <w:tcW w:w="936" w:type="dxa"/>
            <w:vAlign w:val="center"/>
          </w:tcPr>
          <w:p w14:paraId="2E2A940B" w14:textId="77777777" w:rsidR="00F75747" w:rsidRPr="0074699E" w:rsidRDefault="00F75747" w:rsidP="00F75747">
            <w:pPr>
              <w:pStyle w:val="Default"/>
              <w:jc w:val="center"/>
              <w:rPr>
                <w:sz w:val="20"/>
                <w:szCs w:val="20"/>
              </w:rPr>
            </w:pPr>
            <w:r w:rsidRPr="0074699E">
              <w:rPr>
                <w:sz w:val="20"/>
                <w:szCs w:val="20"/>
              </w:rPr>
              <w:t>A3 or A4</w:t>
            </w:r>
          </w:p>
        </w:tc>
        <w:tc>
          <w:tcPr>
            <w:tcW w:w="784" w:type="dxa"/>
            <w:vAlign w:val="center"/>
          </w:tcPr>
          <w:p w14:paraId="327E38BF" w14:textId="77777777" w:rsidR="00F75747" w:rsidRPr="0074699E" w:rsidRDefault="00F75747" w:rsidP="00F75747">
            <w:pPr>
              <w:pStyle w:val="Default"/>
              <w:jc w:val="center"/>
              <w:rPr>
                <w:sz w:val="20"/>
                <w:szCs w:val="20"/>
              </w:rPr>
            </w:pPr>
            <w:r w:rsidRPr="0074699E">
              <w:rPr>
                <w:sz w:val="20"/>
                <w:szCs w:val="20"/>
              </w:rPr>
              <w:t>175</w:t>
            </w:r>
          </w:p>
        </w:tc>
      </w:tr>
    </w:tbl>
    <w:p w14:paraId="3D019614" w14:textId="77777777" w:rsidR="00F54500" w:rsidRPr="0074699E" w:rsidRDefault="00C87297" w:rsidP="00C81139">
      <w:pPr>
        <w:pStyle w:val="NOTES"/>
      </w:pPr>
      <w:r w:rsidRPr="0074699E">
        <w:t>NOTES:</w:t>
      </w:r>
    </w:p>
    <w:p w14:paraId="481C7F8C" w14:textId="5F6CA077" w:rsidR="00A2263D" w:rsidRPr="0074699E" w:rsidRDefault="009858F0" w:rsidP="00793103">
      <w:pPr>
        <w:pStyle w:val="numericallist"/>
        <w:spacing w:after="60"/>
      </w:pPr>
      <w:r w:rsidRPr="0074699E">
        <w:t xml:space="preserve">Components </w:t>
      </w:r>
      <w:r w:rsidR="00624477" w:rsidRPr="0074699E">
        <w:t>with</w:t>
      </w:r>
      <w:r w:rsidR="00A2263D" w:rsidRPr="0074699E">
        <w:t xml:space="preserve"> </w:t>
      </w:r>
      <w:r w:rsidR="00624477" w:rsidRPr="0074699E">
        <w:t>capacitance</w:t>
      </w:r>
      <w:r w:rsidR="00E14028" w:rsidRPr="0074699E">
        <w:t xml:space="preserve"> value</w:t>
      </w:r>
      <w:r w:rsidR="00624477" w:rsidRPr="0074699E">
        <w:t xml:space="preserve"> </w:t>
      </w:r>
      <w:r w:rsidR="00793103" w:rsidRPr="0074699E">
        <w:t>and rated voltage in bold</w:t>
      </w:r>
      <w:r w:rsidR="00D122C4" w:rsidRPr="0074699E">
        <w:t xml:space="preserve"> type</w:t>
      </w:r>
      <w:r w:rsidR="00A2263D" w:rsidRPr="0074699E">
        <w:t xml:space="preserve"> </w:t>
      </w:r>
      <w:r w:rsidR="00DF0923" w:rsidRPr="0074699E">
        <w:t>shall be specified</w:t>
      </w:r>
      <w:r w:rsidR="00A2263D" w:rsidRPr="0074699E">
        <w:t xml:space="preserve"> with</w:t>
      </w:r>
      <w:r w:rsidR="00DF0923" w:rsidRPr="0074699E">
        <w:t xml:space="preserve"> either</w:t>
      </w:r>
      <w:r w:rsidR="0043177A" w:rsidRPr="0074699E">
        <w:t xml:space="preserve"> a</w:t>
      </w:r>
      <w:r w:rsidR="00A2263D" w:rsidRPr="0074699E">
        <w:t xml:space="preserve"> “short and wide”</w:t>
      </w:r>
      <w:r w:rsidR="0043177A" w:rsidRPr="0074699E">
        <w:t xml:space="preserve"> case</w:t>
      </w:r>
      <w:r w:rsidR="00A2263D" w:rsidRPr="0074699E">
        <w:t xml:space="preserve"> </w:t>
      </w:r>
      <w:r w:rsidR="00BD0AAA" w:rsidRPr="0074699E">
        <w:t>or</w:t>
      </w:r>
      <w:r w:rsidR="00A2263D" w:rsidRPr="0074699E">
        <w:t xml:space="preserve"> </w:t>
      </w:r>
      <w:r w:rsidR="0043177A" w:rsidRPr="0074699E">
        <w:t xml:space="preserve">a </w:t>
      </w:r>
      <w:r w:rsidR="00A2263D" w:rsidRPr="0074699E">
        <w:t xml:space="preserve">“long and narrow” </w:t>
      </w:r>
      <w:r w:rsidR="00BD0AAA" w:rsidRPr="0074699E">
        <w:t>case</w:t>
      </w:r>
      <w:r w:rsidR="005A7A8F" w:rsidRPr="0074699E">
        <w:t xml:space="preserve">, where </w:t>
      </w:r>
      <w:r w:rsidR="00216ACF" w:rsidRPr="0074699E">
        <w:t xml:space="preserve">dimensions </w:t>
      </w:r>
      <w:r w:rsidR="00CB76DF" w:rsidRPr="0074699E">
        <w:t>L</w:t>
      </w:r>
      <w:r w:rsidR="00A24AB1" w:rsidRPr="0074699E">
        <w:t>, h</w:t>
      </w:r>
      <w:r w:rsidR="00CB76DF" w:rsidRPr="0074699E">
        <w:t xml:space="preserve"> and </w:t>
      </w:r>
      <w:r w:rsidR="00A24AB1" w:rsidRPr="0074699E">
        <w:t>e</w:t>
      </w:r>
      <w:r w:rsidR="00F75D46" w:rsidRPr="0074699E">
        <w:t xml:space="preserve"> differ</w:t>
      </w:r>
      <w:r w:rsidR="00CB76DF" w:rsidRPr="0074699E">
        <w:t xml:space="preserve"> as</w:t>
      </w:r>
      <w:r w:rsidR="00793103" w:rsidRPr="0074699E">
        <w:t xml:space="preserve"> shown</w:t>
      </w:r>
      <w:r w:rsidR="00694EF6" w:rsidRPr="0074699E">
        <w:t>.</w:t>
      </w:r>
    </w:p>
    <w:p w14:paraId="477847CC" w14:textId="344B4ED8" w:rsidR="00983EA1" w:rsidRPr="0074699E" w:rsidRDefault="00983EA1" w:rsidP="00983EA1">
      <w:pPr>
        <w:pStyle w:val="numericallist"/>
      </w:pPr>
      <w:r w:rsidRPr="0074699E">
        <w:t xml:space="preserve">Lead material and finishes shall be in accordance with the requirements of ESCC Basic Specification No. </w:t>
      </w:r>
      <w:hyperlink r:id="rId20" w:history="1">
        <w:r w:rsidRPr="0074699E">
          <w:rPr>
            <w:rStyle w:val="Hyperlink"/>
          </w:rPr>
          <w:t>23500</w:t>
        </w:r>
      </w:hyperlink>
      <w:r w:rsidRPr="0074699E">
        <w:t>.</w:t>
      </w:r>
    </w:p>
    <w:p w14:paraId="6C673BF8" w14:textId="77777777" w:rsidR="00052054" w:rsidRPr="0074699E" w:rsidRDefault="007E3398" w:rsidP="001A6BB9">
      <w:pPr>
        <w:pStyle w:val="Heading2"/>
      </w:pPr>
      <w:bookmarkStart w:id="25" w:name="_Toc42089911"/>
      <w:bookmarkStart w:id="26" w:name="_Toc152840753"/>
      <w:r w:rsidRPr="0074699E">
        <w:lastRenderedPageBreak/>
        <w:t>M</w:t>
      </w:r>
      <w:r w:rsidR="00052054" w:rsidRPr="0074699E">
        <w:t>AXIMUM RATINGS</w:t>
      </w:r>
      <w:bookmarkEnd w:id="25"/>
      <w:bookmarkEnd w:id="26"/>
    </w:p>
    <w:p w14:paraId="4F747CBF" w14:textId="77777777" w:rsidR="00052054" w:rsidRPr="0074699E" w:rsidRDefault="00052054" w:rsidP="00A91D19">
      <w:pPr>
        <w:keepNext/>
        <w:keepLines/>
      </w:pPr>
      <w:r w:rsidRPr="0074699E">
        <w:t>The maximum ratings shall not be exceeded at any time during use or storage.</w:t>
      </w:r>
    </w:p>
    <w:p w14:paraId="42E29BB4" w14:textId="77777777" w:rsidR="00052054" w:rsidRPr="0074699E" w:rsidRDefault="00052054" w:rsidP="00A91D19">
      <w:pPr>
        <w:keepNext/>
        <w:keepLines/>
      </w:pPr>
      <w:r w:rsidRPr="0074699E">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74699E" w14:paraId="6BA464B5" w14:textId="77777777" w:rsidTr="003665E6">
        <w:trPr>
          <w:trHeight w:val="340"/>
        </w:trPr>
        <w:tc>
          <w:tcPr>
            <w:tcW w:w="2353" w:type="dxa"/>
          </w:tcPr>
          <w:p w14:paraId="0A7C2CF3" w14:textId="77777777" w:rsidR="00375E0C" w:rsidRPr="0074699E" w:rsidRDefault="007E3398" w:rsidP="00A91D19">
            <w:pPr>
              <w:pStyle w:val="Bodyjustified"/>
              <w:keepNext/>
              <w:keepLines/>
              <w:widowControl/>
            </w:pPr>
            <w:r w:rsidRPr="0074699E">
              <w:t>Characteristics</w:t>
            </w:r>
          </w:p>
        </w:tc>
        <w:tc>
          <w:tcPr>
            <w:tcW w:w="1049" w:type="dxa"/>
          </w:tcPr>
          <w:p w14:paraId="58D5109C" w14:textId="77777777" w:rsidR="007E3398" w:rsidRPr="0074699E" w:rsidRDefault="007E3398" w:rsidP="00A91D19">
            <w:pPr>
              <w:pStyle w:val="Bodyjustified"/>
              <w:keepNext/>
              <w:keepLines/>
              <w:widowControl/>
            </w:pPr>
            <w:r w:rsidRPr="0074699E">
              <w:t>Symbols</w:t>
            </w:r>
          </w:p>
        </w:tc>
        <w:tc>
          <w:tcPr>
            <w:tcW w:w="2126" w:type="dxa"/>
          </w:tcPr>
          <w:p w14:paraId="00EB2291" w14:textId="77777777" w:rsidR="007E3398" w:rsidRPr="0074699E" w:rsidRDefault="007E3398" w:rsidP="00A91D19">
            <w:pPr>
              <w:pStyle w:val="Bodyjustified"/>
              <w:keepNext/>
              <w:keepLines/>
              <w:widowControl/>
            </w:pPr>
            <w:r w:rsidRPr="0074699E">
              <w:t>Maximum Ratings</w:t>
            </w:r>
          </w:p>
        </w:tc>
        <w:tc>
          <w:tcPr>
            <w:tcW w:w="709" w:type="dxa"/>
          </w:tcPr>
          <w:p w14:paraId="5799CBBF" w14:textId="77777777" w:rsidR="007E3398" w:rsidRPr="0074699E" w:rsidRDefault="007E3398" w:rsidP="00A91D19">
            <w:pPr>
              <w:pStyle w:val="Bodyjustified"/>
              <w:keepNext/>
              <w:keepLines/>
              <w:widowControl/>
            </w:pPr>
            <w:r w:rsidRPr="0074699E">
              <w:t>Units</w:t>
            </w:r>
          </w:p>
        </w:tc>
        <w:tc>
          <w:tcPr>
            <w:tcW w:w="2268" w:type="dxa"/>
          </w:tcPr>
          <w:p w14:paraId="422A4BA2" w14:textId="77777777" w:rsidR="007E3398" w:rsidRPr="0074699E" w:rsidRDefault="007E3398" w:rsidP="00A91D19">
            <w:pPr>
              <w:pStyle w:val="Bodyjustified"/>
              <w:keepNext/>
              <w:keepLines/>
              <w:widowControl/>
            </w:pPr>
            <w:r w:rsidRPr="0074699E">
              <w:t>Remarks</w:t>
            </w:r>
          </w:p>
        </w:tc>
      </w:tr>
      <w:tr w:rsidR="007E3398" w:rsidRPr="0074699E" w14:paraId="3CA45240" w14:textId="77777777" w:rsidTr="003665E6">
        <w:trPr>
          <w:trHeight w:val="318"/>
        </w:trPr>
        <w:tc>
          <w:tcPr>
            <w:tcW w:w="2353" w:type="dxa"/>
          </w:tcPr>
          <w:p w14:paraId="1CB8724F" w14:textId="77777777" w:rsidR="00375E0C" w:rsidRPr="0074699E" w:rsidRDefault="00375E0C" w:rsidP="003665E6">
            <w:pPr>
              <w:pStyle w:val="Bodyjustified"/>
              <w:keepNext/>
              <w:keepLines/>
              <w:widowControl/>
              <w:jc w:val="left"/>
            </w:pPr>
            <w:r w:rsidRPr="0074699E">
              <w:t>Rated Voltage</w:t>
            </w:r>
          </w:p>
        </w:tc>
        <w:tc>
          <w:tcPr>
            <w:tcW w:w="1049" w:type="dxa"/>
          </w:tcPr>
          <w:p w14:paraId="6B061298" w14:textId="77777777" w:rsidR="007E3398" w:rsidRPr="0074699E" w:rsidRDefault="00375E0C" w:rsidP="003665E6">
            <w:pPr>
              <w:pStyle w:val="Bodyjustified"/>
              <w:keepNext/>
              <w:keepLines/>
              <w:widowControl/>
            </w:pPr>
            <w:r w:rsidRPr="0074699E">
              <w:t>U</w:t>
            </w:r>
            <w:r w:rsidRPr="0074699E">
              <w:rPr>
                <w:vertAlign w:val="subscript"/>
              </w:rPr>
              <w:t>R</w:t>
            </w:r>
          </w:p>
        </w:tc>
        <w:tc>
          <w:tcPr>
            <w:tcW w:w="2126" w:type="dxa"/>
          </w:tcPr>
          <w:p w14:paraId="63043F83" w14:textId="77777777" w:rsidR="007E3398" w:rsidRPr="0074699E" w:rsidRDefault="003665E6" w:rsidP="003665E6">
            <w:pPr>
              <w:pStyle w:val="Bodyjustified"/>
              <w:keepNext/>
              <w:keepLines/>
              <w:widowControl/>
            </w:pPr>
            <w:r w:rsidRPr="0074699E">
              <w:t>1500, 2500, 3500, 5000, 7500, 10000, 12500, 15000, 20000</w:t>
            </w:r>
          </w:p>
        </w:tc>
        <w:tc>
          <w:tcPr>
            <w:tcW w:w="709" w:type="dxa"/>
          </w:tcPr>
          <w:p w14:paraId="35056CD1" w14:textId="77777777" w:rsidR="007E3398" w:rsidRPr="0074699E" w:rsidRDefault="00375E0C" w:rsidP="003665E6">
            <w:pPr>
              <w:pStyle w:val="Bodyjustified"/>
              <w:keepNext/>
              <w:keepLines/>
              <w:widowControl/>
            </w:pPr>
            <w:r w:rsidRPr="0074699E">
              <w:t>V</w:t>
            </w:r>
          </w:p>
        </w:tc>
        <w:tc>
          <w:tcPr>
            <w:tcW w:w="2268" w:type="dxa"/>
          </w:tcPr>
          <w:p w14:paraId="2C2C5ACE" w14:textId="77777777" w:rsidR="007E3398" w:rsidRPr="0074699E" w:rsidRDefault="00375E0C" w:rsidP="003665E6">
            <w:pPr>
              <w:pStyle w:val="Bodyjustified"/>
              <w:keepNext/>
              <w:keepLines/>
              <w:widowControl/>
              <w:jc w:val="left"/>
            </w:pPr>
            <w:r w:rsidRPr="0074699E">
              <w:t>Note 1</w:t>
            </w:r>
          </w:p>
        </w:tc>
      </w:tr>
      <w:tr w:rsidR="003665E6" w:rsidRPr="0074699E" w14:paraId="23A50427" w14:textId="77777777" w:rsidTr="003665E6">
        <w:trPr>
          <w:trHeight w:val="318"/>
        </w:trPr>
        <w:tc>
          <w:tcPr>
            <w:tcW w:w="2353" w:type="dxa"/>
          </w:tcPr>
          <w:p w14:paraId="06F42AAF" w14:textId="77777777" w:rsidR="003665E6" w:rsidRPr="0074699E" w:rsidRDefault="003665E6" w:rsidP="003665E6">
            <w:pPr>
              <w:pStyle w:val="Bodyjustified"/>
              <w:keepNext/>
              <w:keepLines/>
              <w:widowControl/>
              <w:jc w:val="left"/>
            </w:pPr>
            <w:r w:rsidRPr="0074699E">
              <w:t>Ripple Voltage, peak-to-peak (Note 2)</w:t>
            </w:r>
          </w:p>
        </w:tc>
        <w:tc>
          <w:tcPr>
            <w:tcW w:w="1049" w:type="dxa"/>
          </w:tcPr>
          <w:p w14:paraId="60162F59" w14:textId="77777777" w:rsidR="003665E6" w:rsidRPr="0074699E" w:rsidRDefault="003665E6" w:rsidP="003665E6">
            <w:pPr>
              <w:pStyle w:val="Bodyjustified"/>
              <w:keepNext/>
              <w:keepLines/>
              <w:widowControl/>
            </w:pPr>
            <w:proofErr w:type="spellStart"/>
            <w:r w:rsidRPr="0074699E">
              <w:t>U</w:t>
            </w:r>
            <w:r w:rsidRPr="0074699E">
              <w:rPr>
                <w:vertAlign w:val="subscript"/>
              </w:rPr>
              <w:t>Rip</w:t>
            </w:r>
            <w:proofErr w:type="spellEnd"/>
          </w:p>
        </w:tc>
        <w:tc>
          <w:tcPr>
            <w:tcW w:w="2126" w:type="dxa"/>
          </w:tcPr>
          <w:p w14:paraId="4E2356E0" w14:textId="77777777" w:rsidR="003665E6" w:rsidRPr="0074699E" w:rsidRDefault="003665E6" w:rsidP="003665E6">
            <w:pPr>
              <w:pStyle w:val="Bodyjustified"/>
              <w:keepNext/>
              <w:keepLines/>
              <w:widowControl/>
            </w:pPr>
          </w:p>
          <w:p w14:paraId="3CC8BEA5" w14:textId="77777777" w:rsidR="003665E6" w:rsidRPr="0074699E" w:rsidRDefault="003665E6" w:rsidP="003665E6">
            <w:pPr>
              <w:pStyle w:val="Bodyjustified"/>
              <w:keepNext/>
              <w:keepLines/>
              <w:widowControl/>
              <w:rPr>
                <w:vertAlign w:val="subscript"/>
              </w:rPr>
            </w:pPr>
            <w:r w:rsidRPr="0074699E">
              <w:t>0.2</w:t>
            </w:r>
            <w:r w:rsidRPr="0074699E">
              <w:rPr>
                <w:rFonts w:cs="Arial"/>
              </w:rPr>
              <w:t>×</w:t>
            </w:r>
            <w:r w:rsidRPr="0074699E">
              <w:t>U</w:t>
            </w:r>
            <w:r w:rsidRPr="0074699E">
              <w:rPr>
                <w:vertAlign w:val="subscript"/>
              </w:rPr>
              <w:t>R</w:t>
            </w:r>
          </w:p>
          <w:p w14:paraId="7C468FA9" w14:textId="77777777" w:rsidR="003665E6" w:rsidRPr="0074699E" w:rsidRDefault="003665E6" w:rsidP="003665E6">
            <w:pPr>
              <w:pStyle w:val="Bodyjustified"/>
              <w:keepNext/>
              <w:keepLines/>
              <w:widowControl/>
              <w:rPr>
                <w:vertAlign w:val="subscript"/>
              </w:rPr>
            </w:pPr>
            <w:r w:rsidRPr="0074699E">
              <w:t>0.15</w:t>
            </w:r>
            <w:r w:rsidRPr="0074699E">
              <w:rPr>
                <w:rFonts w:cs="Arial"/>
              </w:rPr>
              <w:t>×</w:t>
            </w:r>
            <w:r w:rsidRPr="0074699E">
              <w:t>U</w:t>
            </w:r>
            <w:r w:rsidRPr="0074699E">
              <w:rPr>
                <w:vertAlign w:val="subscript"/>
              </w:rPr>
              <w:t>R</w:t>
            </w:r>
          </w:p>
          <w:p w14:paraId="3A0250CA" w14:textId="77777777" w:rsidR="003665E6" w:rsidRPr="0074699E" w:rsidRDefault="003665E6" w:rsidP="003665E6">
            <w:pPr>
              <w:pStyle w:val="Bodyjustified"/>
              <w:keepNext/>
              <w:keepLines/>
              <w:widowControl/>
              <w:rPr>
                <w:vertAlign w:val="subscript"/>
              </w:rPr>
            </w:pPr>
            <w:r w:rsidRPr="0074699E">
              <w:t>0.04</w:t>
            </w:r>
            <w:r w:rsidRPr="0074699E">
              <w:rPr>
                <w:rFonts w:cs="Arial"/>
              </w:rPr>
              <w:t>×</w:t>
            </w:r>
            <w:r w:rsidRPr="0074699E">
              <w:t>U</w:t>
            </w:r>
            <w:r w:rsidRPr="0074699E">
              <w:rPr>
                <w:vertAlign w:val="subscript"/>
              </w:rPr>
              <w:t>R</w:t>
            </w:r>
          </w:p>
          <w:p w14:paraId="05E21BBF" w14:textId="77777777" w:rsidR="003665E6" w:rsidRPr="0074699E" w:rsidRDefault="003665E6" w:rsidP="003665E6">
            <w:pPr>
              <w:pStyle w:val="Bodyjustified"/>
              <w:keepNext/>
              <w:keepLines/>
              <w:widowControl/>
            </w:pPr>
            <w:r w:rsidRPr="0074699E">
              <w:t>0.01</w:t>
            </w:r>
            <w:r w:rsidRPr="0074699E">
              <w:rPr>
                <w:rFonts w:cs="Arial"/>
              </w:rPr>
              <w:t>×</w:t>
            </w:r>
            <w:r w:rsidRPr="0074699E">
              <w:t>U</w:t>
            </w:r>
            <w:r w:rsidRPr="0074699E">
              <w:rPr>
                <w:vertAlign w:val="subscript"/>
              </w:rPr>
              <w:t>R</w:t>
            </w:r>
          </w:p>
        </w:tc>
        <w:tc>
          <w:tcPr>
            <w:tcW w:w="709" w:type="dxa"/>
          </w:tcPr>
          <w:p w14:paraId="4E4F1101" w14:textId="77777777" w:rsidR="003665E6" w:rsidRPr="0074699E" w:rsidRDefault="003665E6" w:rsidP="003665E6">
            <w:pPr>
              <w:pStyle w:val="Bodyjustified"/>
              <w:keepNext/>
              <w:keepLines/>
              <w:widowControl/>
            </w:pPr>
            <w:proofErr w:type="spellStart"/>
            <w:r w:rsidRPr="0074699E">
              <w:t>Vpp</w:t>
            </w:r>
            <w:proofErr w:type="spellEnd"/>
          </w:p>
        </w:tc>
        <w:tc>
          <w:tcPr>
            <w:tcW w:w="2268" w:type="dxa"/>
          </w:tcPr>
          <w:p w14:paraId="4A4C2A0E" w14:textId="77777777" w:rsidR="003665E6" w:rsidRPr="0074699E" w:rsidRDefault="003665E6" w:rsidP="003665E6">
            <w:pPr>
              <w:pStyle w:val="Bodyjustified"/>
              <w:keepNext/>
              <w:keepLines/>
              <w:widowControl/>
              <w:jc w:val="left"/>
            </w:pPr>
          </w:p>
          <w:p w14:paraId="66F63AFE" w14:textId="77777777" w:rsidR="003665E6" w:rsidRPr="0074699E" w:rsidRDefault="003665E6" w:rsidP="003665E6">
            <w:pPr>
              <w:pStyle w:val="Bodyjustified"/>
              <w:keepNext/>
              <w:keepLines/>
              <w:widowControl/>
              <w:jc w:val="left"/>
            </w:pPr>
            <w:r w:rsidRPr="0074699E">
              <w:t>At 50Hz</w:t>
            </w:r>
          </w:p>
          <w:p w14:paraId="0F420F4C" w14:textId="77777777" w:rsidR="003665E6" w:rsidRPr="0074699E" w:rsidRDefault="003665E6" w:rsidP="003665E6">
            <w:pPr>
              <w:pStyle w:val="Bodyjustified"/>
              <w:keepNext/>
              <w:keepLines/>
              <w:widowControl/>
              <w:jc w:val="left"/>
            </w:pPr>
            <w:r w:rsidRPr="0074699E">
              <w:t>At 100Hz</w:t>
            </w:r>
          </w:p>
          <w:p w14:paraId="74519519" w14:textId="77777777" w:rsidR="003665E6" w:rsidRPr="0074699E" w:rsidRDefault="003665E6" w:rsidP="003665E6">
            <w:pPr>
              <w:pStyle w:val="Bodyjustified"/>
              <w:keepNext/>
              <w:keepLines/>
              <w:widowControl/>
              <w:jc w:val="left"/>
            </w:pPr>
            <w:r w:rsidRPr="0074699E">
              <w:t>At 1000Hz</w:t>
            </w:r>
          </w:p>
          <w:p w14:paraId="78D1CCA6" w14:textId="77777777" w:rsidR="003665E6" w:rsidRPr="0074699E" w:rsidRDefault="003665E6" w:rsidP="003665E6">
            <w:pPr>
              <w:pStyle w:val="Bodyjustified"/>
              <w:keepNext/>
              <w:keepLines/>
              <w:widowControl/>
              <w:jc w:val="left"/>
            </w:pPr>
            <w:r w:rsidRPr="0074699E">
              <w:t>At 10000Hz</w:t>
            </w:r>
          </w:p>
        </w:tc>
      </w:tr>
      <w:tr w:rsidR="003665E6" w:rsidRPr="0074699E" w14:paraId="3C948D7E" w14:textId="77777777" w:rsidTr="003665E6">
        <w:trPr>
          <w:trHeight w:val="318"/>
        </w:trPr>
        <w:tc>
          <w:tcPr>
            <w:tcW w:w="2353" w:type="dxa"/>
          </w:tcPr>
          <w:p w14:paraId="0C9D0BC9" w14:textId="77777777" w:rsidR="003665E6" w:rsidRPr="0074699E" w:rsidRDefault="003665E6" w:rsidP="003665E6">
            <w:pPr>
              <w:pStyle w:val="Bodyjustified"/>
              <w:keepNext/>
              <w:keepLines/>
              <w:widowControl/>
              <w:jc w:val="left"/>
            </w:pPr>
            <w:r w:rsidRPr="0074699E">
              <w:t>Operating Air Pressure Range</w:t>
            </w:r>
          </w:p>
        </w:tc>
        <w:tc>
          <w:tcPr>
            <w:tcW w:w="1049" w:type="dxa"/>
          </w:tcPr>
          <w:p w14:paraId="7FD9D9A9" w14:textId="77777777" w:rsidR="003665E6" w:rsidRPr="0074699E" w:rsidRDefault="003665E6" w:rsidP="003665E6">
            <w:pPr>
              <w:pStyle w:val="Bodyjustified"/>
              <w:keepNext/>
              <w:keepLines/>
              <w:widowControl/>
            </w:pPr>
            <w:r w:rsidRPr="0074699E">
              <w:t>P</w:t>
            </w:r>
            <w:r w:rsidRPr="0074699E">
              <w:rPr>
                <w:vertAlign w:val="subscript"/>
              </w:rPr>
              <w:t>op</w:t>
            </w:r>
          </w:p>
        </w:tc>
        <w:tc>
          <w:tcPr>
            <w:tcW w:w="2126" w:type="dxa"/>
          </w:tcPr>
          <w:p w14:paraId="638018B6" w14:textId="77777777" w:rsidR="003665E6" w:rsidRPr="0074699E" w:rsidRDefault="003266F6" w:rsidP="00CA5721">
            <w:pPr>
              <w:pStyle w:val="Bodyjustified"/>
              <w:keepNext/>
              <w:keepLines/>
              <w:widowControl/>
            </w:pPr>
            <w:r w:rsidRPr="0074699E">
              <w:t xml:space="preserve">Less than </w:t>
            </w:r>
            <w:r w:rsidR="00CA5721" w:rsidRPr="0074699E">
              <w:t>0.</w:t>
            </w:r>
            <w:r w:rsidRPr="0074699E">
              <w:t>1 or greater than 75</w:t>
            </w:r>
            <w:r w:rsidR="00CA5721" w:rsidRPr="0074699E">
              <w:t>000</w:t>
            </w:r>
          </w:p>
        </w:tc>
        <w:tc>
          <w:tcPr>
            <w:tcW w:w="709" w:type="dxa"/>
          </w:tcPr>
          <w:p w14:paraId="4440E2BF" w14:textId="77777777" w:rsidR="003665E6" w:rsidRPr="0074699E" w:rsidRDefault="00207672" w:rsidP="00207672">
            <w:pPr>
              <w:pStyle w:val="Bodyjustified"/>
              <w:keepNext/>
              <w:keepLines/>
              <w:widowControl/>
            </w:pPr>
            <w:r w:rsidRPr="0074699E">
              <w:t>P</w:t>
            </w:r>
            <w:r w:rsidR="003266F6" w:rsidRPr="0074699E">
              <w:t>a</w:t>
            </w:r>
          </w:p>
        </w:tc>
        <w:tc>
          <w:tcPr>
            <w:tcW w:w="2268" w:type="dxa"/>
          </w:tcPr>
          <w:p w14:paraId="0847910E" w14:textId="77777777" w:rsidR="003665E6" w:rsidRPr="0074699E" w:rsidRDefault="003266F6" w:rsidP="003665E6">
            <w:pPr>
              <w:pStyle w:val="Bodyjustified"/>
              <w:keepNext/>
              <w:keepLines/>
              <w:widowControl/>
              <w:jc w:val="left"/>
            </w:pPr>
            <w:r w:rsidRPr="0074699E">
              <w:t>Note 3</w:t>
            </w:r>
          </w:p>
        </w:tc>
      </w:tr>
      <w:tr w:rsidR="007E3398" w:rsidRPr="0074699E" w14:paraId="04779066" w14:textId="77777777" w:rsidTr="003665E6">
        <w:trPr>
          <w:trHeight w:val="318"/>
        </w:trPr>
        <w:tc>
          <w:tcPr>
            <w:tcW w:w="2353" w:type="dxa"/>
          </w:tcPr>
          <w:p w14:paraId="2A04F896" w14:textId="77777777" w:rsidR="007E3398" w:rsidRPr="0074699E" w:rsidRDefault="00375E0C" w:rsidP="00A91D19">
            <w:pPr>
              <w:pStyle w:val="Bodyjustified"/>
              <w:keepNext/>
              <w:keepLines/>
              <w:widowControl/>
              <w:jc w:val="left"/>
            </w:pPr>
            <w:r w:rsidRPr="0074699E">
              <w:t>Operating Temperature Range</w:t>
            </w:r>
          </w:p>
        </w:tc>
        <w:tc>
          <w:tcPr>
            <w:tcW w:w="1049" w:type="dxa"/>
          </w:tcPr>
          <w:p w14:paraId="1BC155DB" w14:textId="77777777" w:rsidR="007E3398" w:rsidRPr="0074699E" w:rsidRDefault="00375E0C" w:rsidP="00A91D19">
            <w:pPr>
              <w:pStyle w:val="Bodyjustified"/>
              <w:keepNext/>
              <w:keepLines/>
              <w:widowControl/>
            </w:pPr>
            <w:r w:rsidRPr="0074699E">
              <w:t>T</w:t>
            </w:r>
            <w:r w:rsidRPr="0074699E">
              <w:rPr>
                <w:vertAlign w:val="subscript"/>
              </w:rPr>
              <w:t>op</w:t>
            </w:r>
          </w:p>
        </w:tc>
        <w:tc>
          <w:tcPr>
            <w:tcW w:w="2126" w:type="dxa"/>
          </w:tcPr>
          <w:p w14:paraId="63077159" w14:textId="77777777" w:rsidR="007E3398" w:rsidRPr="0074699E" w:rsidRDefault="00375E0C" w:rsidP="00A91D19">
            <w:pPr>
              <w:pStyle w:val="Bodyjustified"/>
              <w:keepNext/>
              <w:keepLines/>
              <w:widowControl/>
            </w:pPr>
            <w:r w:rsidRPr="0074699E">
              <w:t>-55 to +125</w:t>
            </w:r>
          </w:p>
        </w:tc>
        <w:tc>
          <w:tcPr>
            <w:tcW w:w="709" w:type="dxa"/>
          </w:tcPr>
          <w:p w14:paraId="2F94456A" w14:textId="77777777" w:rsidR="007E3398" w:rsidRPr="0074699E" w:rsidRDefault="00375E0C" w:rsidP="00A91D19">
            <w:pPr>
              <w:pStyle w:val="Bodyjustified"/>
              <w:keepNext/>
              <w:keepLines/>
              <w:widowControl/>
            </w:pPr>
            <w:r w:rsidRPr="0074699E">
              <w:t>°C</w:t>
            </w:r>
          </w:p>
        </w:tc>
        <w:tc>
          <w:tcPr>
            <w:tcW w:w="2268" w:type="dxa"/>
          </w:tcPr>
          <w:p w14:paraId="6637C46E" w14:textId="77777777" w:rsidR="007E3398" w:rsidRPr="0074699E" w:rsidRDefault="00375E0C" w:rsidP="00A91D19">
            <w:pPr>
              <w:pStyle w:val="Bodyjustified"/>
              <w:keepNext/>
              <w:keepLines/>
              <w:widowControl/>
              <w:jc w:val="left"/>
            </w:pPr>
            <w:r w:rsidRPr="0074699E">
              <w:t xml:space="preserve">Without derating. </w:t>
            </w:r>
            <w:proofErr w:type="spellStart"/>
            <w:r w:rsidRPr="0074699E">
              <w:t>T</w:t>
            </w:r>
            <w:r w:rsidRPr="0074699E">
              <w:rPr>
                <w:vertAlign w:val="subscript"/>
              </w:rPr>
              <w:t>amb</w:t>
            </w:r>
            <w:proofErr w:type="spellEnd"/>
          </w:p>
        </w:tc>
      </w:tr>
      <w:tr w:rsidR="007E3398" w:rsidRPr="0074699E" w14:paraId="01656B24" w14:textId="77777777" w:rsidTr="009758E4">
        <w:trPr>
          <w:trHeight w:val="318"/>
        </w:trPr>
        <w:tc>
          <w:tcPr>
            <w:tcW w:w="2353" w:type="dxa"/>
            <w:tcBorders>
              <w:bottom w:val="single" w:sz="4" w:space="0" w:color="auto"/>
            </w:tcBorders>
          </w:tcPr>
          <w:p w14:paraId="79EB43C3" w14:textId="77777777" w:rsidR="007E3398" w:rsidRPr="0074699E" w:rsidRDefault="00375E0C" w:rsidP="0013347F">
            <w:pPr>
              <w:pStyle w:val="Bodyjustified"/>
              <w:jc w:val="left"/>
            </w:pPr>
            <w:r w:rsidRPr="0074699E">
              <w:t>Storage Temperature Range</w:t>
            </w:r>
          </w:p>
        </w:tc>
        <w:tc>
          <w:tcPr>
            <w:tcW w:w="1049" w:type="dxa"/>
            <w:tcBorders>
              <w:bottom w:val="single" w:sz="4" w:space="0" w:color="auto"/>
            </w:tcBorders>
          </w:tcPr>
          <w:p w14:paraId="51937E35" w14:textId="77777777" w:rsidR="007E3398" w:rsidRPr="0074699E" w:rsidRDefault="00375E0C" w:rsidP="0013347F">
            <w:pPr>
              <w:pStyle w:val="Bodyjustified"/>
            </w:pPr>
            <w:proofErr w:type="spellStart"/>
            <w:r w:rsidRPr="0074699E">
              <w:t>T</w:t>
            </w:r>
            <w:r w:rsidRPr="0074699E">
              <w:rPr>
                <w:vertAlign w:val="subscript"/>
              </w:rPr>
              <w:t>stg</w:t>
            </w:r>
            <w:proofErr w:type="spellEnd"/>
          </w:p>
        </w:tc>
        <w:tc>
          <w:tcPr>
            <w:tcW w:w="2126" w:type="dxa"/>
            <w:tcBorders>
              <w:bottom w:val="single" w:sz="4" w:space="0" w:color="auto"/>
            </w:tcBorders>
          </w:tcPr>
          <w:p w14:paraId="225DA686" w14:textId="77777777" w:rsidR="007E3398" w:rsidRPr="0074699E" w:rsidRDefault="00375E0C" w:rsidP="0013347F">
            <w:pPr>
              <w:pStyle w:val="Bodyjustified"/>
            </w:pPr>
            <w:r w:rsidRPr="0074699E">
              <w:t>-55 to +125</w:t>
            </w:r>
          </w:p>
        </w:tc>
        <w:tc>
          <w:tcPr>
            <w:tcW w:w="709" w:type="dxa"/>
            <w:tcBorders>
              <w:bottom w:val="single" w:sz="4" w:space="0" w:color="auto"/>
            </w:tcBorders>
          </w:tcPr>
          <w:p w14:paraId="7DCA3266" w14:textId="77777777" w:rsidR="007E3398" w:rsidRPr="0074699E" w:rsidRDefault="00375E0C" w:rsidP="0013347F">
            <w:pPr>
              <w:pStyle w:val="Bodyjustified"/>
            </w:pPr>
            <w:r w:rsidRPr="0074699E">
              <w:t>°C</w:t>
            </w:r>
          </w:p>
        </w:tc>
        <w:tc>
          <w:tcPr>
            <w:tcW w:w="2268" w:type="dxa"/>
            <w:tcBorders>
              <w:bottom w:val="single" w:sz="4" w:space="0" w:color="auto"/>
            </w:tcBorders>
          </w:tcPr>
          <w:p w14:paraId="50FC7D72" w14:textId="77777777" w:rsidR="007E3398" w:rsidRPr="0074699E" w:rsidRDefault="007E3398" w:rsidP="0013347F">
            <w:pPr>
              <w:pStyle w:val="Bodyjustified"/>
              <w:jc w:val="left"/>
            </w:pPr>
          </w:p>
        </w:tc>
      </w:tr>
      <w:tr w:rsidR="007E3398" w:rsidRPr="0074699E" w14:paraId="6604E996" w14:textId="77777777" w:rsidTr="003665E6">
        <w:trPr>
          <w:trHeight w:val="318"/>
        </w:trPr>
        <w:tc>
          <w:tcPr>
            <w:tcW w:w="2353" w:type="dxa"/>
          </w:tcPr>
          <w:p w14:paraId="2ACBE6B2" w14:textId="77777777" w:rsidR="007E3398" w:rsidRPr="0074699E" w:rsidRDefault="00375E0C" w:rsidP="0013347F">
            <w:pPr>
              <w:pStyle w:val="Bodyjustified"/>
              <w:jc w:val="left"/>
            </w:pPr>
            <w:r w:rsidRPr="0074699E">
              <w:t>Soldering Temperature</w:t>
            </w:r>
          </w:p>
        </w:tc>
        <w:tc>
          <w:tcPr>
            <w:tcW w:w="1049" w:type="dxa"/>
          </w:tcPr>
          <w:p w14:paraId="6B5E115B" w14:textId="77777777" w:rsidR="007E3398" w:rsidRPr="0074699E" w:rsidRDefault="00375E0C" w:rsidP="0013347F">
            <w:pPr>
              <w:pStyle w:val="Bodyjustified"/>
            </w:pPr>
            <w:proofErr w:type="spellStart"/>
            <w:r w:rsidRPr="0074699E">
              <w:t>T</w:t>
            </w:r>
            <w:r w:rsidRPr="0074699E">
              <w:rPr>
                <w:vertAlign w:val="subscript"/>
              </w:rPr>
              <w:t>sol</w:t>
            </w:r>
            <w:proofErr w:type="spellEnd"/>
          </w:p>
        </w:tc>
        <w:tc>
          <w:tcPr>
            <w:tcW w:w="2126" w:type="dxa"/>
          </w:tcPr>
          <w:p w14:paraId="12CCBB79" w14:textId="18CD78AA" w:rsidR="007E3398" w:rsidRPr="0074699E" w:rsidRDefault="00375E0C" w:rsidP="0013347F">
            <w:pPr>
              <w:pStyle w:val="Bodyjustified"/>
            </w:pPr>
            <w:r w:rsidRPr="0074699E">
              <w:t>+2</w:t>
            </w:r>
            <w:r w:rsidR="004673A1" w:rsidRPr="0074699E">
              <w:t>35</w:t>
            </w:r>
          </w:p>
        </w:tc>
        <w:tc>
          <w:tcPr>
            <w:tcW w:w="709" w:type="dxa"/>
          </w:tcPr>
          <w:p w14:paraId="5340BFF0" w14:textId="77777777" w:rsidR="007E3398" w:rsidRPr="0074699E" w:rsidRDefault="00375E0C" w:rsidP="0013347F">
            <w:pPr>
              <w:pStyle w:val="Bodyjustified"/>
            </w:pPr>
            <w:r w:rsidRPr="0074699E">
              <w:t>°C</w:t>
            </w:r>
          </w:p>
        </w:tc>
        <w:tc>
          <w:tcPr>
            <w:tcW w:w="2268" w:type="dxa"/>
          </w:tcPr>
          <w:p w14:paraId="76102FC1" w14:textId="77777777" w:rsidR="007E3398" w:rsidRPr="0074699E" w:rsidRDefault="00375E0C" w:rsidP="003266F6">
            <w:pPr>
              <w:pStyle w:val="Bodyjustified"/>
              <w:jc w:val="left"/>
            </w:pPr>
            <w:r w:rsidRPr="0074699E">
              <w:t xml:space="preserve">Note </w:t>
            </w:r>
            <w:r w:rsidR="003266F6" w:rsidRPr="0074699E">
              <w:t>4</w:t>
            </w:r>
          </w:p>
        </w:tc>
      </w:tr>
    </w:tbl>
    <w:p w14:paraId="6581FDAD" w14:textId="77777777" w:rsidR="007E3398" w:rsidRPr="0074699E" w:rsidRDefault="00052054" w:rsidP="0013347F">
      <w:pPr>
        <w:pStyle w:val="NOTES"/>
      </w:pPr>
      <w:r w:rsidRPr="0074699E">
        <w:t>NOTES:</w:t>
      </w:r>
    </w:p>
    <w:p w14:paraId="46EDBC0D" w14:textId="390C5E13" w:rsidR="007E3398" w:rsidRPr="0074699E" w:rsidRDefault="007E3398" w:rsidP="00A0420E">
      <w:pPr>
        <w:pStyle w:val="numericallist"/>
        <w:spacing w:after="60"/>
        <w:rPr>
          <w:rFonts w:ascii="Helvetica LT" w:hAnsi="Helvetica LT"/>
        </w:rPr>
      </w:pPr>
      <w:r w:rsidRPr="0074699E">
        <w:t xml:space="preserve">As required; See </w:t>
      </w:r>
      <w:r w:rsidR="008277E7" w:rsidRPr="0074699E">
        <w:t>Para.</w:t>
      </w:r>
      <w:r w:rsidR="00A109DD" w:rsidRPr="0074699E">
        <w:t xml:space="preserve"> </w:t>
      </w:r>
      <w:bookmarkStart w:id="27" w:name="_Hlk153548819"/>
      <w:r w:rsidR="00A109DD" w:rsidRPr="0074699E">
        <w:fldChar w:fldCharType="begin"/>
      </w:r>
      <w:r w:rsidR="00A109DD" w:rsidRPr="0074699E">
        <w:instrText xml:space="preserve"> REF _Ref153548558 \r \h </w:instrText>
      </w:r>
      <w:r w:rsidR="0074699E">
        <w:instrText xml:space="preserve"> \* MERGEFORMAT </w:instrText>
      </w:r>
      <w:r w:rsidR="00A109DD" w:rsidRPr="0074699E">
        <w:fldChar w:fldCharType="separate"/>
      </w:r>
      <w:r w:rsidR="00A109DD" w:rsidRPr="0074699E">
        <w:t>1.4.2</w:t>
      </w:r>
      <w:r w:rsidR="00A109DD" w:rsidRPr="0074699E">
        <w:fldChar w:fldCharType="end"/>
      </w:r>
      <w:bookmarkEnd w:id="27"/>
      <w:r w:rsidRPr="0074699E">
        <w:t>.</w:t>
      </w:r>
    </w:p>
    <w:p w14:paraId="29540F46" w14:textId="77777777" w:rsidR="003266F6" w:rsidRPr="0074699E" w:rsidRDefault="003266F6" w:rsidP="007C44A0">
      <w:pPr>
        <w:pStyle w:val="numericallist"/>
        <w:spacing w:after="60"/>
        <w:rPr>
          <w:rFonts w:ascii="Helvetica LT" w:hAnsi="Helvetica LT"/>
        </w:rPr>
      </w:pPr>
      <w:r w:rsidRPr="0074699E">
        <w:rPr>
          <w:rFonts w:ascii="Helvetica LT" w:hAnsi="Helvetica LT"/>
        </w:rPr>
        <w:t>Ripple voltage plus applied DC voltage shall never exceed U</w:t>
      </w:r>
      <w:r w:rsidRPr="0074699E">
        <w:rPr>
          <w:rFonts w:ascii="Helvetica LT" w:hAnsi="Helvetica LT"/>
          <w:vertAlign w:val="subscript"/>
        </w:rPr>
        <w:t>R</w:t>
      </w:r>
      <w:r w:rsidRPr="0074699E">
        <w:rPr>
          <w:rFonts w:ascii="Helvetica LT" w:hAnsi="Helvetica LT"/>
        </w:rPr>
        <w:t>.</w:t>
      </w:r>
    </w:p>
    <w:p w14:paraId="18DAAE06" w14:textId="77777777" w:rsidR="003266F6" w:rsidRPr="0074699E" w:rsidRDefault="003266F6" w:rsidP="007C44A0">
      <w:pPr>
        <w:pStyle w:val="numericallist"/>
        <w:spacing w:after="60"/>
        <w:rPr>
          <w:rFonts w:ascii="Helvetica LT" w:hAnsi="Helvetica LT"/>
        </w:rPr>
      </w:pPr>
      <w:r w:rsidRPr="0074699E">
        <w:rPr>
          <w:rFonts w:ascii="Helvetica LT" w:hAnsi="Helvetica LT"/>
        </w:rPr>
        <w:t>Components are designed for dielectric fluid use or encapsulation.</w:t>
      </w:r>
    </w:p>
    <w:p w14:paraId="1852DB7F" w14:textId="77777777" w:rsidR="00052054" w:rsidRPr="0074699E" w:rsidRDefault="00690265" w:rsidP="00AD067A">
      <w:pPr>
        <w:pStyle w:val="numericallist"/>
        <w:rPr>
          <w:rFonts w:ascii="Helvetica LT" w:hAnsi="Helvetica LT"/>
        </w:rPr>
      </w:pPr>
      <w:r w:rsidRPr="0074699E">
        <w:t xml:space="preserve">Duration </w:t>
      </w:r>
      <w:r w:rsidR="003266F6" w:rsidRPr="0074699E">
        <w:t>5</w:t>
      </w:r>
      <w:r w:rsidRPr="0074699E">
        <w:t xml:space="preserve"> seconds maximum</w:t>
      </w:r>
      <w:r w:rsidR="003266F6" w:rsidRPr="0074699E">
        <w:t xml:space="preserve"> at 4mm from the device body and the same terminal shall not be resoldered until 3 minutes have elapsed</w:t>
      </w:r>
      <w:r w:rsidRPr="0074699E">
        <w:t>.</w:t>
      </w:r>
    </w:p>
    <w:p w14:paraId="3DBB5D45" w14:textId="77777777" w:rsidR="00052054" w:rsidRPr="0074699E" w:rsidRDefault="00052054" w:rsidP="001A6BB9">
      <w:pPr>
        <w:pStyle w:val="Heading2"/>
      </w:pPr>
      <w:bookmarkStart w:id="28" w:name="_Ref476298541"/>
      <w:bookmarkStart w:id="29" w:name="_Toc42089912"/>
      <w:bookmarkStart w:id="30" w:name="_Toc152840754"/>
      <w:r w:rsidRPr="0074699E">
        <w:lastRenderedPageBreak/>
        <w:t>PHYSICAL DIMENSIONS</w:t>
      </w:r>
      <w:r w:rsidR="003A162B" w:rsidRPr="0074699E">
        <w:t xml:space="preserve"> and terminal identification</w:t>
      </w:r>
      <w:bookmarkEnd w:id="28"/>
      <w:bookmarkEnd w:id="29"/>
      <w:bookmarkEnd w:id="30"/>
    </w:p>
    <w:p w14:paraId="57F5FA81" w14:textId="77777777" w:rsidR="00427809" w:rsidRPr="0074699E" w:rsidRDefault="00442F22" w:rsidP="001A6BB9">
      <w:pPr>
        <w:pStyle w:val="Bodyjustified"/>
        <w:keepNext/>
        <w:spacing w:before="120" w:after="120"/>
        <w:ind w:left="1701"/>
        <w:jc w:val="left"/>
      </w:pPr>
      <w:r w:rsidRPr="0074699E">
        <w:rPr>
          <w:rFonts w:cs="Arial"/>
          <w:noProof/>
          <w:lang w:eastAsia="en-GB"/>
        </w:rPr>
        <w:drawing>
          <wp:inline distT="0" distB="0" distL="0" distR="0" wp14:anchorId="40C3023D" wp14:editId="1439C065">
            <wp:extent cx="4896000" cy="167400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0A7D7.tmp"/>
                    <pic:cNvPicPr/>
                  </pic:nvPicPr>
                  <pic:blipFill>
                    <a:blip r:embed="rId21">
                      <a:extLst>
                        <a:ext uri="{28A0092B-C50C-407E-A947-70E740481C1C}">
                          <a14:useLocalDpi xmlns:a14="http://schemas.microsoft.com/office/drawing/2010/main" val="0"/>
                        </a:ext>
                      </a:extLst>
                    </a:blip>
                    <a:stretch>
                      <a:fillRect/>
                    </a:stretch>
                  </pic:blipFill>
                  <pic:spPr>
                    <a:xfrm>
                      <a:off x="0" y="0"/>
                      <a:ext cx="4896000" cy="1674000"/>
                    </a:xfrm>
                    <a:prstGeom prst="rect">
                      <a:avLst/>
                    </a:prstGeom>
                  </pic:spPr>
                </pic:pic>
              </a:graphicData>
            </a:graphic>
          </wp:inline>
        </w:drawing>
      </w:r>
    </w:p>
    <w:p w14:paraId="129809EC" w14:textId="77777777" w:rsidR="00442F22" w:rsidRPr="0074699E" w:rsidRDefault="00442F22" w:rsidP="001A6BB9">
      <w:pPr>
        <w:pStyle w:val="NOTES"/>
      </w:pPr>
      <w:r w:rsidRPr="0074699E">
        <w:t>NOTES:</w:t>
      </w:r>
    </w:p>
    <w:p w14:paraId="6DC15B27" w14:textId="2A81E050" w:rsidR="00442F22" w:rsidRPr="0074699E" w:rsidRDefault="008277E7" w:rsidP="001A6BB9">
      <w:pPr>
        <w:pStyle w:val="numericallist"/>
        <w:keepNext/>
        <w:spacing w:after="60"/>
      </w:pPr>
      <w:r w:rsidRPr="0074699E">
        <w:t>The limits of D</w:t>
      </w:r>
      <w:r w:rsidR="00442F22" w:rsidRPr="0074699E">
        <w:t xml:space="preserve">imensions L, h, e and </w:t>
      </w:r>
      <w:r w:rsidR="00442F22" w:rsidRPr="0074699E">
        <w:rPr>
          <w:rFonts w:cs="Arial"/>
        </w:rPr>
        <w:t>Ø</w:t>
      </w:r>
      <w:r w:rsidR="00442F22" w:rsidRPr="0074699E">
        <w:t xml:space="preserve">W </w:t>
      </w:r>
      <w:r w:rsidRPr="0074699E">
        <w:t xml:space="preserve">are defined in Para. </w:t>
      </w:r>
      <w:r w:rsidR="00D31E8F" w:rsidRPr="0074699E">
        <w:fldChar w:fldCharType="begin"/>
      </w:r>
      <w:r w:rsidR="00D31E8F" w:rsidRPr="0074699E">
        <w:instrText xml:space="preserve"> REF _Ref153548558 \r \h </w:instrText>
      </w:r>
      <w:r w:rsidR="0074699E">
        <w:instrText xml:space="preserve"> \* MERGEFORMAT </w:instrText>
      </w:r>
      <w:r w:rsidR="00D31E8F" w:rsidRPr="0074699E">
        <w:fldChar w:fldCharType="separate"/>
      </w:r>
      <w:r w:rsidR="00D31E8F" w:rsidRPr="0074699E">
        <w:t>1.4.2</w:t>
      </w:r>
      <w:r w:rsidR="00D31E8F" w:rsidRPr="0074699E">
        <w:fldChar w:fldCharType="end"/>
      </w:r>
      <w:r w:rsidR="00442F22" w:rsidRPr="0074699E">
        <w:t>.</w:t>
      </w:r>
    </w:p>
    <w:p w14:paraId="2DD2DEC1" w14:textId="541D19E3" w:rsidR="00442F22" w:rsidRPr="0074699E" w:rsidRDefault="00BD4E76" w:rsidP="001A6BB9">
      <w:pPr>
        <w:pStyle w:val="numericallist"/>
        <w:keepNext/>
      </w:pPr>
      <w:r w:rsidRPr="0074699E">
        <w:t>The difference between dimensions E and F shall be &lt; 2mm. The difference between dimensions G and H shall be &lt; 1mm</w:t>
      </w:r>
      <w:r w:rsidR="00442F22" w:rsidRPr="0074699E">
        <w:t>.</w:t>
      </w:r>
    </w:p>
    <w:p w14:paraId="0DB8680F" w14:textId="77777777" w:rsidR="00442F22" w:rsidRPr="0074699E" w:rsidRDefault="00442F22" w:rsidP="001A6BB9">
      <w:pPr>
        <w:pStyle w:val="numericallist"/>
        <w:keepNext/>
      </w:pPr>
      <w:r w:rsidRPr="0074699E">
        <w:t xml:space="preserve">Terminal identification: </w:t>
      </w:r>
      <w:r w:rsidR="004F5CC4" w:rsidRPr="0074699E">
        <w:t>A</w:t>
      </w:r>
      <w:r w:rsidR="00C4350F" w:rsidRPr="0074699E">
        <w:t xml:space="preserve"> </w:t>
      </w:r>
      <w:r w:rsidR="00CA5721" w:rsidRPr="0074699E">
        <w:t>voltage polarity “</w:t>
      </w:r>
      <w:r w:rsidR="00CA5721" w:rsidRPr="0074699E">
        <w:rPr>
          <w:b/>
          <w:sz w:val="22"/>
          <w:szCs w:val="22"/>
        </w:rPr>
        <w:sym w:font="Symbol" w:char="F02D"/>
      </w:r>
      <w:r w:rsidR="00CA5721" w:rsidRPr="0074699E">
        <w:t>” symbol</w:t>
      </w:r>
      <w:r w:rsidR="00C4350F" w:rsidRPr="0074699E">
        <w:t xml:space="preserve"> shall be marked on </w:t>
      </w:r>
      <w:r w:rsidRPr="0074699E">
        <w:t>the body to</w:t>
      </w:r>
      <w:r w:rsidR="00CA5721" w:rsidRPr="0074699E">
        <w:t xml:space="preserve"> indicate</w:t>
      </w:r>
      <w:r w:rsidRPr="0074699E">
        <w:t xml:space="preserve"> the </w:t>
      </w:r>
      <w:r w:rsidR="00BF5A2E" w:rsidRPr="0074699E">
        <w:t>lead</w:t>
      </w:r>
      <w:r w:rsidRPr="0074699E">
        <w:t xml:space="preserve"> which sh</w:t>
      </w:r>
      <w:r w:rsidR="00CA5721" w:rsidRPr="0074699E">
        <w:t>ou</w:t>
      </w:r>
      <w:r w:rsidRPr="0074699E">
        <w:t>l</w:t>
      </w:r>
      <w:r w:rsidR="00CA5721" w:rsidRPr="0074699E">
        <w:t>d</w:t>
      </w:r>
      <w:r w:rsidRPr="0074699E">
        <w:t xml:space="preserve"> be connected to the lowest potential.</w:t>
      </w:r>
    </w:p>
    <w:p w14:paraId="767CC809" w14:textId="77777777" w:rsidR="00052054" w:rsidRPr="0074699E" w:rsidRDefault="00052054" w:rsidP="001A6BB9">
      <w:pPr>
        <w:pStyle w:val="Heading2"/>
      </w:pPr>
      <w:bookmarkStart w:id="31" w:name="_Toc42089913"/>
      <w:bookmarkStart w:id="32" w:name="_Toc152840755"/>
      <w:r w:rsidRPr="0074699E">
        <w:t>FUNCTIONAL DIAGRAM</w:t>
      </w:r>
      <w:bookmarkEnd w:id="31"/>
      <w:bookmarkEnd w:id="32"/>
    </w:p>
    <w:p w14:paraId="2C12F124" w14:textId="4B20D6EA" w:rsidR="00427809" w:rsidRPr="0074699E" w:rsidRDefault="00471076" w:rsidP="00FB0CDF">
      <w:pPr>
        <w:pStyle w:val="Bodyjustified"/>
        <w:ind w:left="4820"/>
        <w:jc w:val="left"/>
      </w:pPr>
      <w:r w:rsidRPr="0074699E">
        <w:rPr>
          <w:noProof/>
          <w:lang w:eastAsia="en-GB"/>
        </w:rPr>
        <w:drawing>
          <wp:inline distT="0" distB="0" distL="0" distR="0" wp14:anchorId="45E19CDC" wp14:editId="14C1F653">
            <wp:extent cx="1271305" cy="929030"/>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nc diag.png"/>
                    <pic:cNvPicPr/>
                  </pic:nvPicPr>
                  <pic:blipFill>
                    <a:blip r:embed="rId22">
                      <a:extLst>
                        <a:ext uri="{28A0092B-C50C-407E-A947-70E740481C1C}">
                          <a14:useLocalDpi xmlns:a14="http://schemas.microsoft.com/office/drawing/2010/main" val="0"/>
                        </a:ext>
                      </a:extLst>
                    </a:blip>
                    <a:stretch>
                      <a:fillRect/>
                    </a:stretch>
                  </pic:blipFill>
                  <pic:spPr>
                    <a:xfrm>
                      <a:off x="0" y="0"/>
                      <a:ext cx="1271305" cy="929030"/>
                    </a:xfrm>
                    <a:prstGeom prst="rect">
                      <a:avLst/>
                    </a:prstGeom>
                  </pic:spPr>
                </pic:pic>
              </a:graphicData>
            </a:graphic>
          </wp:inline>
        </w:drawing>
      </w:r>
    </w:p>
    <w:p w14:paraId="6DB9ACE5" w14:textId="77777777" w:rsidR="00052054" w:rsidRPr="0074699E" w:rsidRDefault="00052054" w:rsidP="00820270">
      <w:pPr>
        <w:pStyle w:val="Heading1"/>
      </w:pPr>
      <w:bookmarkStart w:id="33" w:name="_Toc42089914"/>
      <w:bookmarkStart w:id="34" w:name="_Toc152840756"/>
      <w:r w:rsidRPr="0074699E">
        <w:t>REQUIREMENTS</w:t>
      </w:r>
      <w:bookmarkEnd w:id="33"/>
      <w:bookmarkEnd w:id="34"/>
    </w:p>
    <w:p w14:paraId="072ABD96" w14:textId="77777777" w:rsidR="00052054" w:rsidRPr="0074699E" w:rsidRDefault="00052054" w:rsidP="001A6BB9">
      <w:pPr>
        <w:pStyle w:val="Heading2"/>
      </w:pPr>
      <w:bookmarkStart w:id="35" w:name="_Toc42089915"/>
      <w:bookmarkStart w:id="36" w:name="_Toc152840757"/>
      <w:r w:rsidRPr="0074699E">
        <w:t>GENERAL</w:t>
      </w:r>
      <w:bookmarkEnd w:id="35"/>
      <w:bookmarkEnd w:id="36"/>
    </w:p>
    <w:p w14:paraId="0DB7E8A8" w14:textId="77777777" w:rsidR="00052054" w:rsidRPr="0074699E" w:rsidRDefault="00052054" w:rsidP="00E5206A">
      <w:pPr>
        <w:keepNext/>
      </w:pPr>
      <w:r w:rsidRPr="0074699E">
        <w:t>The complete requirements for procurement of the components specified herein are as stated in this specification and the ESCC Generic Specification. Permitted deviations from the Generic Specification, applicable to this specification only, are listed below.</w:t>
      </w:r>
    </w:p>
    <w:p w14:paraId="63651B3E" w14:textId="77777777" w:rsidR="00052054" w:rsidRPr="0074699E" w:rsidRDefault="00052054" w:rsidP="00052054">
      <w:r w:rsidRPr="0074699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8D30BCA" w14:textId="77777777" w:rsidR="00052054" w:rsidRPr="0074699E" w:rsidRDefault="00052054" w:rsidP="00C87297">
      <w:pPr>
        <w:pStyle w:val="Heading3"/>
      </w:pPr>
      <w:bookmarkStart w:id="37" w:name="_Ref42086523"/>
      <w:bookmarkStart w:id="38" w:name="_Toc42089916"/>
      <w:bookmarkStart w:id="39" w:name="_Toc152840758"/>
      <w:r w:rsidRPr="0074699E">
        <w:t>Deviations from the Generic Specification</w:t>
      </w:r>
      <w:bookmarkEnd w:id="37"/>
      <w:bookmarkEnd w:id="38"/>
      <w:bookmarkEnd w:id="39"/>
    </w:p>
    <w:p w14:paraId="13781E4D" w14:textId="67FC05AC" w:rsidR="00356D5F" w:rsidRPr="0074699E" w:rsidRDefault="00356D5F" w:rsidP="00D9008F">
      <w:pPr>
        <w:pStyle w:val="Heading4"/>
      </w:pPr>
      <w:bookmarkStart w:id="40" w:name="_Ref42086541"/>
      <w:bookmarkStart w:id="41" w:name="_Toc42089917"/>
      <w:bookmarkStart w:id="42" w:name="_Toc152840759"/>
      <w:r w:rsidRPr="0074699E">
        <w:t xml:space="preserve">Deviations from Screening Tests </w:t>
      </w:r>
      <w:r w:rsidR="0019621D" w:rsidRPr="0074699E">
        <w:t>– Chart F3</w:t>
      </w:r>
      <w:bookmarkEnd w:id="40"/>
      <w:bookmarkEnd w:id="41"/>
      <w:bookmarkEnd w:id="42"/>
    </w:p>
    <w:p w14:paraId="022F2241" w14:textId="77777777" w:rsidR="00356D5F" w:rsidRPr="0074699E" w:rsidRDefault="00356D5F" w:rsidP="0002308F">
      <w:pPr>
        <w:pStyle w:val="alphabeticallist"/>
      </w:pPr>
      <w:r w:rsidRPr="0074699E">
        <w:t>Rapid Change of Temperature:</w:t>
      </w:r>
    </w:p>
    <w:p w14:paraId="6541C684" w14:textId="77777777" w:rsidR="00356D5F" w:rsidRPr="0074699E" w:rsidRDefault="00356D5F" w:rsidP="0002308F">
      <w:pPr>
        <w:pStyle w:val="Bullet2"/>
      </w:pPr>
      <w:r w:rsidRPr="0074699E">
        <w:t>Test Condition (d)</w:t>
      </w:r>
      <w:r w:rsidR="0002308F" w:rsidRPr="0074699E">
        <w:t>,</w:t>
      </w:r>
      <w:r w:rsidRPr="0074699E">
        <w:t xml:space="preserve"> Exposure time (each cycle, each temperature): 3 hours minimum.</w:t>
      </w:r>
    </w:p>
    <w:p w14:paraId="2769AAEC" w14:textId="77777777" w:rsidR="00356D5F" w:rsidRPr="0074699E" w:rsidRDefault="00356D5F" w:rsidP="0002308F">
      <w:pPr>
        <w:pStyle w:val="Bullet2"/>
      </w:pPr>
      <w:r w:rsidRPr="0074699E">
        <w:t>Test Condition (e)</w:t>
      </w:r>
      <w:r w:rsidR="0002308F" w:rsidRPr="0074699E">
        <w:t>,</w:t>
      </w:r>
      <w:r w:rsidRPr="0074699E">
        <w:t xml:space="preserve"> Transition time: 1 hour ±5 minutes.</w:t>
      </w:r>
    </w:p>
    <w:p w14:paraId="1BCED89C" w14:textId="77777777" w:rsidR="00D9008F" w:rsidRPr="0074699E" w:rsidRDefault="00D9008F" w:rsidP="00BF5A2E">
      <w:pPr>
        <w:pStyle w:val="Heading4"/>
      </w:pPr>
      <w:bookmarkStart w:id="43" w:name="_Toc42089918"/>
      <w:bookmarkStart w:id="44" w:name="_Ref43289784"/>
      <w:bookmarkStart w:id="45" w:name="_Toc152840760"/>
      <w:r w:rsidRPr="0074699E">
        <w:lastRenderedPageBreak/>
        <w:t>Deviations from Qualification</w:t>
      </w:r>
      <w:r w:rsidR="001C461D" w:rsidRPr="0074699E">
        <w:t xml:space="preserve"> and</w:t>
      </w:r>
      <w:r w:rsidR="00E06E53" w:rsidRPr="0074699E">
        <w:t xml:space="preserve"> </w:t>
      </w:r>
      <w:r w:rsidRPr="0074699E">
        <w:t>Periodic Test</w:t>
      </w:r>
      <w:r w:rsidR="00B003F9" w:rsidRPr="0074699E">
        <w:t>s</w:t>
      </w:r>
      <w:r w:rsidR="00E06E53" w:rsidRPr="0074699E">
        <w:t xml:space="preserve"> </w:t>
      </w:r>
      <w:r w:rsidR="001C461D" w:rsidRPr="0074699E">
        <w:t>– Ch</w:t>
      </w:r>
      <w:r w:rsidRPr="0074699E">
        <w:t>art F4</w:t>
      </w:r>
      <w:bookmarkEnd w:id="43"/>
      <w:bookmarkEnd w:id="44"/>
      <w:bookmarkEnd w:id="45"/>
    </w:p>
    <w:p w14:paraId="695886FA" w14:textId="77777777" w:rsidR="0002308F" w:rsidRPr="0074699E" w:rsidRDefault="0002308F" w:rsidP="00BF5A2E">
      <w:pPr>
        <w:pStyle w:val="alphabeticallist"/>
        <w:keepNext/>
      </w:pPr>
      <w:r w:rsidRPr="0074699E">
        <w:t>Rapid Change of Temperature:</w:t>
      </w:r>
    </w:p>
    <w:p w14:paraId="043F0867" w14:textId="77777777" w:rsidR="0002308F" w:rsidRPr="0074699E" w:rsidRDefault="0002308F" w:rsidP="00BF5A2E">
      <w:pPr>
        <w:pStyle w:val="Bullet2"/>
        <w:keepNext/>
      </w:pPr>
      <w:r w:rsidRPr="0074699E">
        <w:t>Test Condition (d), Exposure time (each cycle, each temperature): 3 hours minimum.</w:t>
      </w:r>
    </w:p>
    <w:p w14:paraId="01321A42" w14:textId="77777777" w:rsidR="00C576EF" w:rsidRPr="0074699E" w:rsidRDefault="0002308F" w:rsidP="007C44A0">
      <w:pPr>
        <w:pStyle w:val="Bullet2"/>
        <w:keepNext/>
        <w:spacing w:after="60"/>
      </w:pPr>
      <w:r w:rsidRPr="0074699E">
        <w:t>Test Condition (e), Transition time: 1 hour ±5 minutes.</w:t>
      </w:r>
    </w:p>
    <w:p w14:paraId="7A260A59" w14:textId="77777777" w:rsidR="00826564" w:rsidRPr="0074699E" w:rsidRDefault="00826564" w:rsidP="00BF5A2E">
      <w:pPr>
        <w:pStyle w:val="alphabeticallist"/>
        <w:keepNext/>
      </w:pPr>
      <w:r w:rsidRPr="0074699E">
        <w:t>Vibration:</w:t>
      </w:r>
    </w:p>
    <w:p w14:paraId="2067F744" w14:textId="77777777" w:rsidR="00826564" w:rsidRPr="0074699E" w:rsidRDefault="00826564" w:rsidP="00BF5A2E">
      <w:pPr>
        <w:pStyle w:val="Bullet2"/>
        <w:keepNext/>
      </w:pPr>
      <w:r w:rsidRPr="0074699E">
        <w:t>Test Condition (c), Applied voltage: no voltage shall be applied.</w:t>
      </w:r>
    </w:p>
    <w:p w14:paraId="4F859F2E" w14:textId="77777777" w:rsidR="00826564" w:rsidRPr="0074699E" w:rsidRDefault="00826564" w:rsidP="007C44A0">
      <w:pPr>
        <w:pStyle w:val="Bullet2"/>
        <w:keepNext/>
        <w:spacing w:after="60"/>
      </w:pPr>
      <w:r w:rsidRPr="0074699E">
        <w:t>Data Points: no monitoring during the last cycle.</w:t>
      </w:r>
    </w:p>
    <w:p w14:paraId="54387962" w14:textId="77777777" w:rsidR="00826564" w:rsidRPr="0074699E" w:rsidRDefault="00826564" w:rsidP="00826564">
      <w:pPr>
        <w:pStyle w:val="alphabeticallist"/>
      </w:pPr>
      <w:r w:rsidRPr="0074699E">
        <w:t>Shock:</w:t>
      </w:r>
    </w:p>
    <w:p w14:paraId="15957DFE" w14:textId="77777777" w:rsidR="00826564" w:rsidRPr="0074699E" w:rsidRDefault="00826564" w:rsidP="00826564">
      <w:pPr>
        <w:pStyle w:val="Bullet2"/>
      </w:pPr>
      <w:r w:rsidRPr="0074699E">
        <w:t>Test Condition (d), Applied voltage: no voltage shall be applied.</w:t>
      </w:r>
    </w:p>
    <w:p w14:paraId="230F4780" w14:textId="77777777" w:rsidR="00826564" w:rsidRPr="0074699E" w:rsidRDefault="00826564" w:rsidP="007C44A0">
      <w:pPr>
        <w:pStyle w:val="Bullet2"/>
        <w:spacing w:after="60"/>
      </w:pPr>
      <w:r w:rsidRPr="0074699E">
        <w:t>Data Points: no monitoring during the last cycle.</w:t>
      </w:r>
    </w:p>
    <w:p w14:paraId="1C36C541" w14:textId="77777777" w:rsidR="00826564" w:rsidRPr="0074699E" w:rsidRDefault="00826564" w:rsidP="007C44A0">
      <w:pPr>
        <w:pStyle w:val="alphabeticallist"/>
        <w:spacing w:after="60"/>
      </w:pPr>
      <w:r w:rsidRPr="0074699E">
        <w:t>Climatic Sequence (Damp Heat, Accelerated, First Cycle and Damp Heat, Accelerated, Remaining Cycles): the applied voltage shall be 100V.</w:t>
      </w:r>
    </w:p>
    <w:p w14:paraId="7C3A1A96" w14:textId="77777777" w:rsidR="00826564" w:rsidRPr="0074699E" w:rsidRDefault="00826564" w:rsidP="00826564">
      <w:pPr>
        <w:pStyle w:val="alphabeticallist"/>
      </w:pPr>
      <w:r w:rsidRPr="0074699E">
        <w:t>Climatic Sequence (Low Air Pressure): For Qualification Testing only, Low Air Pressure shall be performed under the following conditions:</w:t>
      </w:r>
    </w:p>
    <w:p w14:paraId="5C1AF3BD" w14:textId="77777777" w:rsidR="00826564" w:rsidRPr="0074699E" w:rsidRDefault="00826564" w:rsidP="00826564">
      <w:pPr>
        <w:pStyle w:val="Bullet2"/>
      </w:pPr>
      <w:r w:rsidRPr="0074699E">
        <w:t>1 hour minimum at 1</w:t>
      </w:r>
      <w:r w:rsidRPr="0074699E">
        <w:rPr>
          <w:rFonts w:cs="Arial"/>
        </w:rPr>
        <w:t>×</w:t>
      </w:r>
      <w:r w:rsidRPr="0074699E">
        <w:t>10</w:t>
      </w:r>
      <w:r w:rsidRPr="0074699E">
        <w:rPr>
          <w:vertAlign w:val="superscript"/>
        </w:rPr>
        <w:t>-5</w:t>
      </w:r>
      <w:r w:rsidRPr="0074699E">
        <w:t xml:space="preserve"> mbar maximum.</w:t>
      </w:r>
    </w:p>
    <w:p w14:paraId="11056E42" w14:textId="77777777" w:rsidR="00826564" w:rsidRPr="0074699E" w:rsidRDefault="00826564" w:rsidP="00826564">
      <w:pPr>
        <w:pStyle w:val="Bullet2"/>
      </w:pPr>
      <w:r w:rsidRPr="0074699E">
        <w:t>Temperature: +50 (+5 -</w:t>
      </w:r>
      <w:proofErr w:type="gramStart"/>
      <w:r w:rsidRPr="0074699E">
        <w:t>0)°</w:t>
      </w:r>
      <w:proofErr w:type="gramEnd"/>
      <w:r w:rsidRPr="0074699E">
        <w:t>C</w:t>
      </w:r>
    </w:p>
    <w:p w14:paraId="1863903A" w14:textId="77777777" w:rsidR="00826564" w:rsidRPr="0074699E" w:rsidRDefault="00826564" w:rsidP="007C44A0">
      <w:pPr>
        <w:pStyle w:val="Bullet2"/>
        <w:spacing w:after="60"/>
      </w:pPr>
      <w:r w:rsidRPr="0074699E">
        <w:t>Applied voltage: 1.25</w:t>
      </w:r>
      <w:r w:rsidRPr="0074699E">
        <w:rPr>
          <w:rFonts w:cs="Arial"/>
        </w:rPr>
        <w:t>×</w:t>
      </w:r>
      <w:r w:rsidRPr="0074699E">
        <w:t>U</w:t>
      </w:r>
      <w:r w:rsidRPr="0074699E">
        <w:rPr>
          <w:vertAlign w:val="subscript"/>
        </w:rPr>
        <w:t>R</w:t>
      </w:r>
      <w:r w:rsidRPr="0074699E">
        <w:t xml:space="preserve"> applied for the last 5 minutes of the period of low pressure.</w:t>
      </w:r>
    </w:p>
    <w:p w14:paraId="3EA0C807" w14:textId="77777777" w:rsidR="00586DB8" w:rsidRPr="0074699E" w:rsidRDefault="00586DB8" w:rsidP="00586DB8">
      <w:pPr>
        <w:pStyle w:val="alphabeticallist"/>
      </w:pPr>
      <w:r w:rsidRPr="0074699E">
        <w:t>Operating Life:</w:t>
      </w:r>
    </w:p>
    <w:p w14:paraId="39268EE8" w14:textId="77777777" w:rsidR="00586DB8" w:rsidRPr="0074699E" w:rsidRDefault="00586DB8" w:rsidP="001D2B67">
      <w:pPr>
        <w:pStyle w:val="Bullet2"/>
      </w:pPr>
      <w:r w:rsidRPr="0074699E">
        <w:t>Test Condition (c), Applied voltage: 1.15</w:t>
      </w:r>
      <w:r w:rsidRPr="0074699E">
        <w:rPr>
          <w:rFonts w:cs="Arial"/>
        </w:rPr>
        <w:t>×</w:t>
      </w:r>
      <w:r w:rsidRPr="0074699E">
        <w:t>U</w:t>
      </w:r>
      <w:r w:rsidRPr="0074699E">
        <w:rPr>
          <w:vertAlign w:val="subscript"/>
        </w:rPr>
        <w:t>R</w:t>
      </w:r>
      <w:r w:rsidRPr="0074699E">
        <w:t>.</w:t>
      </w:r>
    </w:p>
    <w:p w14:paraId="1745365F" w14:textId="77777777" w:rsidR="00052054" w:rsidRPr="0074699E" w:rsidRDefault="00052054" w:rsidP="001A6BB9">
      <w:pPr>
        <w:pStyle w:val="Heading2"/>
      </w:pPr>
      <w:bookmarkStart w:id="46" w:name="_Toc42089919"/>
      <w:bookmarkStart w:id="47" w:name="_Toc152840761"/>
      <w:r w:rsidRPr="0074699E">
        <w:t>MARKING</w:t>
      </w:r>
      <w:bookmarkEnd w:id="46"/>
      <w:bookmarkEnd w:id="47"/>
    </w:p>
    <w:p w14:paraId="5543970E" w14:textId="77777777" w:rsidR="00981261" w:rsidRPr="0074699E" w:rsidRDefault="00052054" w:rsidP="007C44A0">
      <w:pPr>
        <w:keepNext/>
        <w:spacing w:after="120"/>
      </w:pPr>
      <w:r w:rsidRPr="0074699E">
        <w:t xml:space="preserve">The marking shall be in accordance with the requirements of ESCC Basic Specification No. </w:t>
      </w:r>
      <w:hyperlink r:id="rId23" w:history="1">
        <w:r w:rsidRPr="0074699E">
          <w:rPr>
            <w:rStyle w:val="Hyperlink"/>
          </w:rPr>
          <w:t>21700</w:t>
        </w:r>
      </w:hyperlink>
      <w:r w:rsidR="00981261" w:rsidRPr="0074699E">
        <w:rPr>
          <w:rStyle w:val="Hyperlink"/>
        </w:rPr>
        <w:t xml:space="preserve"> </w:t>
      </w:r>
      <w:r w:rsidR="00981261" w:rsidRPr="0074699E">
        <w:t>and as follows</w:t>
      </w:r>
      <w:r w:rsidRPr="0074699E">
        <w:t>.</w:t>
      </w:r>
    </w:p>
    <w:p w14:paraId="1D06C4F0" w14:textId="77777777" w:rsidR="00052054" w:rsidRPr="0074699E" w:rsidRDefault="00052054" w:rsidP="007C44A0">
      <w:pPr>
        <w:keepNext/>
        <w:spacing w:after="120"/>
      </w:pPr>
      <w:r w:rsidRPr="0074699E">
        <w:t>The information to be marked</w:t>
      </w:r>
      <w:r w:rsidR="00981261" w:rsidRPr="0074699E">
        <w:t xml:space="preserve"> on the component</w:t>
      </w:r>
      <w:r w:rsidRPr="0074699E">
        <w:t xml:space="preserve"> shall be:</w:t>
      </w:r>
    </w:p>
    <w:p w14:paraId="27BDDE4A" w14:textId="538715A2" w:rsidR="00BF5A2E" w:rsidRPr="0074699E" w:rsidRDefault="00505996" w:rsidP="007C44A0">
      <w:pPr>
        <w:pStyle w:val="alphabeticallist"/>
        <w:spacing w:after="60"/>
      </w:pPr>
      <w:r w:rsidRPr="0074699E">
        <w:t>Terminal Identification</w:t>
      </w:r>
      <w:r w:rsidR="004F5CC4" w:rsidRPr="0074699E">
        <w:t xml:space="preserve"> (see Para. </w:t>
      </w:r>
      <w:r w:rsidR="004F5CC4" w:rsidRPr="0074699E">
        <w:fldChar w:fldCharType="begin"/>
      </w:r>
      <w:r w:rsidR="004F5CC4" w:rsidRPr="0074699E">
        <w:instrText xml:space="preserve"> REF _Ref476298541 \r \h </w:instrText>
      </w:r>
      <w:r w:rsidR="0074699E">
        <w:instrText xml:space="preserve"> \* MERGEFORMAT </w:instrText>
      </w:r>
      <w:r w:rsidR="004F5CC4" w:rsidRPr="0074699E">
        <w:fldChar w:fldCharType="separate"/>
      </w:r>
      <w:r w:rsidR="00C50CED" w:rsidRPr="0074699E">
        <w:t>1.6</w:t>
      </w:r>
      <w:r w:rsidR="004F5CC4" w:rsidRPr="0074699E">
        <w:fldChar w:fldCharType="end"/>
      </w:r>
      <w:r w:rsidR="004F5CC4" w:rsidRPr="0074699E">
        <w:t>)</w:t>
      </w:r>
      <w:r w:rsidR="00BF5A2E" w:rsidRPr="0074699E">
        <w:t>.</w:t>
      </w:r>
    </w:p>
    <w:p w14:paraId="3A059214" w14:textId="77777777" w:rsidR="00052054" w:rsidRPr="0074699E" w:rsidRDefault="00052054" w:rsidP="007C44A0">
      <w:pPr>
        <w:pStyle w:val="alphabeticallist"/>
        <w:spacing w:after="60"/>
      </w:pPr>
      <w:r w:rsidRPr="0074699E">
        <w:t>The ESCC qualified components symbol (for ESCC qualified components only).</w:t>
      </w:r>
    </w:p>
    <w:p w14:paraId="02C1D0E7" w14:textId="0055C704" w:rsidR="00052054" w:rsidRPr="0074699E" w:rsidRDefault="00052054" w:rsidP="007C44A0">
      <w:pPr>
        <w:pStyle w:val="alphabeticallist"/>
        <w:spacing w:after="60"/>
      </w:pPr>
      <w:r w:rsidRPr="0074699E">
        <w:t>The ESCC Component Number</w:t>
      </w:r>
      <w:r w:rsidR="004F5CC4" w:rsidRPr="0074699E">
        <w:t xml:space="preserve"> (see Para. </w:t>
      </w:r>
      <w:r w:rsidR="004F5CC4" w:rsidRPr="0074699E">
        <w:fldChar w:fldCharType="begin"/>
      </w:r>
      <w:r w:rsidR="004F5CC4" w:rsidRPr="0074699E">
        <w:instrText xml:space="preserve"> REF _Ref531181818 \r \h </w:instrText>
      </w:r>
      <w:r w:rsidR="0074699E">
        <w:instrText xml:space="preserve"> \* MERGEFORMAT </w:instrText>
      </w:r>
      <w:r w:rsidR="004F5CC4" w:rsidRPr="0074699E">
        <w:fldChar w:fldCharType="separate"/>
      </w:r>
      <w:r w:rsidR="00C50CED" w:rsidRPr="0074699E">
        <w:t>1.4.1</w:t>
      </w:r>
      <w:r w:rsidR="004F5CC4" w:rsidRPr="0074699E">
        <w:fldChar w:fldCharType="end"/>
      </w:r>
      <w:r w:rsidR="004F5CC4" w:rsidRPr="0074699E">
        <w:t>)</w:t>
      </w:r>
      <w:r w:rsidRPr="0074699E">
        <w:t>.</w:t>
      </w:r>
    </w:p>
    <w:p w14:paraId="6077D3E8" w14:textId="77777777" w:rsidR="00C576EF" w:rsidRPr="0074699E" w:rsidRDefault="00052054" w:rsidP="0013347F">
      <w:pPr>
        <w:pStyle w:val="alphabeticallist"/>
      </w:pPr>
      <w:r w:rsidRPr="0074699E">
        <w:t>Traceability information.</w:t>
      </w:r>
    </w:p>
    <w:p w14:paraId="700948A4" w14:textId="77777777" w:rsidR="007F6D2E" w:rsidRPr="0074699E" w:rsidRDefault="007F6D2E" w:rsidP="001A6BB9">
      <w:pPr>
        <w:pStyle w:val="Heading2"/>
      </w:pPr>
      <w:bookmarkStart w:id="48" w:name="_Toc42089920"/>
      <w:bookmarkStart w:id="49" w:name="_Toc152840762"/>
      <w:r w:rsidRPr="0074699E">
        <w:t>Robustness of terminations</w:t>
      </w:r>
      <w:bookmarkEnd w:id="48"/>
      <w:bookmarkEnd w:id="49"/>
    </w:p>
    <w:p w14:paraId="2F34B8DC" w14:textId="77777777" w:rsidR="00986095" w:rsidRPr="0074699E" w:rsidRDefault="00986095" w:rsidP="005719EE">
      <w:pPr>
        <w:spacing w:after="120"/>
      </w:pPr>
      <w:r w:rsidRPr="0074699E">
        <w:t>The test conditions for Robustness of Terminations shall be as specified in the ESCC Generic Specification and as follows:</w:t>
      </w:r>
    </w:p>
    <w:p w14:paraId="14A49E60" w14:textId="77777777" w:rsidR="00737C54" w:rsidRPr="0074699E" w:rsidRDefault="00737C54" w:rsidP="006C7C32">
      <w:pPr>
        <w:pStyle w:val="BulletList"/>
        <w:spacing w:after="0"/>
      </w:pPr>
      <w:r w:rsidRPr="0074699E">
        <w:t>T</w:t>
      </w:r>
      <w:r w:rsidR="00986095" w:rsidRPr="0074699E">
        <w:t>est Ua1 (tensile)</w:t>
      </w:r>
      <w:r w:rsidRPr="0074699E">
        <w:t>:</w:t>
      </w:r>
    </w:p>
    <w:p w14:paraId="0A5C832C" w14:textId="77777777" w:rsidR="00737C54" w:rsidRPr="0074699E" w:rsidRDefault="00737C54" w:rsidP="005719EE">
      <w:pPr>
        <w:pStyle w:val="Bullet2"/>
        <w:numPr>
          <w:ilvl w:val="0"/>
          <w:numId w:val="40"/>
        </w:numPr>
      </w:pPr>
      <w:r w:rsidRPr="0074699E">
        <w:t>Applied force: 20N</w:t>
      </w:r>
    </w:p>
    <w:p w14:paraId="1A20EE9A" w14:textId="77777777" w:rsidR="00737C54" w:rsidRPr="0074699E" w:rsidRDefault="00737C54" w:rsidP="00B3574E">
      <w:pPr>
        <w:pStyle w:val="Bullet2"/>
        <w:numPr>
          <w:ilvl w:val="0"/>
          <w:numId w:val="40"/>
        </w:numPr>
        <w:spacing w:after="240"/>
      </w:pPr>
      <w:r w:rsidRPr="0074699E">
        <w:t>Duration: 10 ±1s</w:t>
      </w:r>
    </w:p>
    <w:p w14:paraId="7C6E4596" w14:textId="77777777" w:rsidR="00737C54" w:rsidRPr="0074699E" w:rsidRDefault="00737C54" w:rsidP="00B3574E">
      <w:pPr>
        <w:pStyle w:val="BulletList"/>
        <w:spacing w:after="0"/>
        <w:ind w:left="1775" w:hanging="357"/>
      </w:pPr>
      <w:r w:rsidRPr="0074699E">
        <w:t xml:space="preserve">Test </w:t>
      </w:r>
      <w:r w:rsidR="008A5E9E" w:rsidRPr="0074699E">
        <w:t>Uc Method 1</w:t>
      </w:r>
      <w:r w:rsidRPr="0074699E">
        <w:t>, Severity 2</w:t>
      </w:r>
      <w:r w:rsidR="00986095" w:rsidRPr="0074699E">
        <w:t xml:space="preserve"> (torsion</w:t>
      </w:r>
      <w:r w:rsidRPr="0074699E">
        <w:t>, 2 successive rotations of 180°</w:t>
      </w:r>
      <w:r w:rsidR="00986095" w:rsidRPr="0074699E">
        <w:t>)</w:t>
      </w:r>
    </w:p>
    <w:p w14:paraId="2D707BD0" w14:textId="77777777" w:rsidR="005719EE" w:rsidRPr="0074699E" w:rsidRDefault="005719EE" w:rsidP="005719EE">
      <w:pPr>
        <w:pStyle w:val="BulletList"/>
        <w:numPr>
          <w:ilvl w:val="0"/>
          <w:numId w:val="0"/>
        </w:numPr>
        <w:spacing w:after="0"/>
        <w:ind w:left="1777"/>
      </w:pPr>
    </w:p>
    <w:p w14:paraId="4F4A98D4" w14:textId="77777777" w:rsidR="00986095" w:rsidRPr="0074699E" w:rsidRDefault="00737C54" w:rsidP="005719EE">
      <w:pPr>
        <w:pStyle w:val="BulletList"/>
        <w:spacing w:after="0"/>
      </w:pPr>
      <w:r w:rsidRPr="0074699E">
        <w:t xml:space="preserve">Test </w:t>
      </w:r>
      <w:proofErr w:type="spellStart"/>
      <w:r w:rsidR="00986095" w:rsidRPr="0074699E">
        <w:t>Ub</w:t>
      </w:r>
      <w:proofErr w:type="spellEnd"/>
      <w:r w:rsidR="00986095" w:rsidRPr="0074699E">
        <w:t xml:space="preserve"> Method 1 (bending</w:t>
      </w:r>
      <w:r w:rsidRPr="0074699E">
        <w:t>, 2 consecutive bends</w:t>
      </w:r>
      <w:r w:rsidR="00986095" w:rsidRPr="0074699E">
        <w:t>)</w:t>
      </w:r>
      <w:r w:rsidRPr="0074699E">
        <w:t>:</w:t>
      </w:r>
    </w:p>
    <w:p w14:paraId="7BD5D4AE" w14:textId="77777777" w:rsidR="00737C54" w:rsidRPr="0074699E" w:rsidRDefault="00737C54" w:rsidP="00B3574E">
      <w:pPr>
        <w:pStyle w:val="Bullet2"/>
        <w:numPr>
          <w:ilvl w:val="0"/>
          <w:numId w:val="41"/>
        </w:numPr>
        <w:spacing w:after="240"/>
      </w:pPr>
      <w:r w:rsidRPr="0074699E">
        <w:t>Applied force: 10N</w:t>
      </w:r>
    </w:p>
    <w:p w14:paraId="554D04FB" w14:textId="77777777" w:rsidR="008A5E9E" w:rsidRPr="0074699E" w:rsidRDefault="008A5E9E" w:rsidP="005719EE">
      <w:pPr>
        <w:spacing w:before="120"/>
      </w:pPr>
      <w:r w:rsidRPr="0074699E">
        <w:t>T</w:t>
      </w:r>
      <w:r w:rsidR="00737C54" w:rsidRPr="0074699E">
        <w:t>he number of t</w:t>
      </w:r>
      <w:r w:rsidRPr="0074699E">
        <w:t>erminals to be tested</w:t>
      </w:r>
      <w:r w:rsidR="00737C54" w:rsidRPr="0074699E">
        <w:t xml:space="preserve"> is as follows</w:t>
      </w:r>
      <w:r w:rsidRPr="0074699E">
        <w:t xml:space="preserve">: All terminals for </w:t>
      </w:r>
      <w:r w:rsidR="00737C54" w:rsidRPr="0074699E">
        <w:t>t</w:t>
      </w:r>
      <w:r w:rsidRPr="0074699E">
        <w:t>est Ua1; one-half of the terminals for</w:t>
      </w:r>
      <w:r w:rsidR="00737C54" w:rsidRPr="0074699E">
        <w:t xml:space="preserve"> test</w:t>
      </w:r>
      <w:r w:rsidRPr="0074699E">
        <w:t xml:space="preserve"> Uc Method 1</w:t>
      </w:r>
      <w:r w:rsidR="006C7C32" w:rsidRPr="0074699E">
        <w:t>, Severity 2;</w:t>
      </w:r>
      <w:r w:rsidRPr="0074699E">
        <w:t xml:space="preserve"> </w:t>
      </w:r>
      <w:r w:rsidR="00737C54" w:rsidRPr="0074699E">
        <w:t xml:space="preserve">the </w:t>
      </w:r>
      <w:r w:rsidRPr="0074699E">
        <w:t>remaining terminals for</w:t>
      </w:r>
      <w:r w:rsidR="00737C54" w:rsidRPr="0074699E">
        <w:t xml:space="preserve"> test</w:t>
      </w:r>
      <w:r w:rsidRPr="0074699E">
        <w:t xml:space="preserve"> </w:t>
      </w:r>
      <w:proofErr w:type="spellStart"/>
      <w:r w:rsidRPr="0074699E">
        <w:t>Ub</w:t>
      </w:r>
      <w:proofErr w:type="spellEnd"/>
      <w:r w:rsidRPr="0074699E">
        <w:t xml:space="preserve"> Method 1.</w:t>
      </w:r>
    </w:p>
    <w:p w14:paraId="06C4EF13" w14:textId="77777777" w:rsidR="00052054" w:rsidRPr="0074699E" w:rsidRDefault="00052054" w:rsidP="001A6BB9">
      <w:pPr>
        <w:pStyle w:val="Heading2"/>
      </w:pPr>
      <w:bookmarkStart w:id="50" w:name="_Toc42089921"/>
      <w:bookmarkStart w:id="51" w:name="_Toc152840763"/>
      <w:r w:rsidRPr="0074699E">
        <w:lastRenderedPageBreak/>
        <w:t>ELECTRICAL MEASUREMENTS AT ROOM, HIGH AND LOW TEMPERATURES</w:t>
      </w:r>
      <w:bookmarkEnd w:id="50"/>
      <w:bookmarkEnd w:id="51"/>
    </w:p>
    <w:p w14:paraId="4C144FDE" w14:textId="77777777" w:rsidR="00052054" w:rsidRPr="0074699E" w:rsidRDefault="00052054" w:rsidP="00E5206A">
      <w:pPr>
        <w:keepNext/>
      </w:pPr>
      <w:r w:rsidRPr="0074699E">
        <w:t>Electrical measurements shall be performed at room, high and low temperatures.</w:t>
      </w:r>
    </w:p>
    <w:p w14:paraId="4248D8AE" w14:textId="77777777" w:rsidR="00052054" w:rsidRPr="0074699E" w:rsidRDefault="00052054" w:rsidP="00B52C1C">
      <w:pPr>
        <w:pStyle w:val="Heading3"/>
      </w:pPr>
      <w:bookmarkStart w:id="52" w:name="_Ref476298317"/>
      <w:bookmarkStart w:id="53" w:name="_Toc42089922"/>
      <w:bookmarkStart w:id="54" w:name="_Toc152840764"/>
      <w:r w:rsidRPr="0074699E">
        <w:t>Room Temperature Electrical Measurements</w:t>
      </w:r>
      <w:bookmarkEnd w:id="52"/>
      <w:bookmarkEnd w:id="53"/>
      <w:bookmarkEnd w:id="54"/>
    </w:p>
    <w:p w14:paraId="7FAD6DAA" w14:textId="77777777" w:rsidR="00052054" w:rsidRPr="0074699E" w:rsidRDefault="00052054" w:rsidP="00B52C1C">
      <w:pPr>
        <w:keepNext/>
        <w:spacing w:after="120"/>
      </w:pPr>
      <w:r w:rsidRPr="0074699E">
        <w:t xml:space="preserve">The measurements shall be performed at </w:t>
      </w:r>
      <w:proofErr w:type="spellStart"/>
      <w:r w:rsidRPr="0074699E">
        <w:t>T</w:t>
      </w:r>
      <w:r w:rsidRPr="0074699E">
        <w:rPr>
          <w:vertAlign w:val="subscript"/>
        </w:rPr>
        <w:t>amb</w:t>
      </w:r>
      <w:proofErr w:type="spellEnd"/>
      <w:r w:rsidRPr="0074699E">
        <w:t xml:space="preserve"> = +22</w:t>
      </w:r>
      <w:r w:rsidR="00A91D19" w:rsidRPr="0074699E">
        <w:t xml:space="preserve"> </w:t>
      </w:r>
      <w:r w:rsidRPr="0074699E">
        <w:t>±3</w:t>
      </w:r>
      <w:r w:rsidR="001B3FD4" w:rsidRPr="0074699E">
        <w:rPr>
          <w:rFonts w:cs="Arial"/>
        </w:rPr>
        <w:t>°</w:t>
      </w:r>
      <w:r w:rsidRPr="0074699E">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74699E" w14:paraId="71496B9C" w14:textId="77777777" w:rsidTr="009B3D0B">
        <w:trPr>
          <w:trHeight w:val="340"/>
        </w:trPr>
        <w:tc>
          <w:tcPr>
            <w:tcW w:w="2154" w:type="dxa"/>
            <w:vMerge w:val="restart"/>
          </w:tcPr>
          <w:p w14:paraId="3B550686" w14:textId="77777777" w:rsidR="009B3D0B" w:rsidRPr="0074699E" w:rsidRDefault="009B3D0B" w:rsidP="00B52C1C">
            <w:pPr>
              <w:pStyle w:val="Bodyjustified"/>
              <w:keepNext/>
            </w:pPr>
            <w:r w:rsidRPr="0074699E">
              <w:t>Characteristics</w:t>
            </w:r>
          </w:p>
        </w:tc>
        <w:tc>
          <w:tcPr>
            <w:tcW w:w="964" w:type="dxa"/>
            <w:vMerge w:val="restart"/>
          </w:tcPr>
          <w:p w14:paraId="47E80E95" w14:textId="77777777" w:rsidR="009B3D0B" w:rsidRPr="0074699E" w:rsidRDefault="009B3D0B" w:rsidP="00B52C1C">
            <w:pPr>
              <w:pStyle w:val="Bodyjustified"/>
              <w:keepNext/>
            </w:pPr>
            <w:r w:rsidRPr="0074699E">
              <w:t>Symbols</w:t>
            </w:r>
          </w:p>
        </w:tc>
        <w:tc>
          <w:tcPr>
            <w:tcW w:w="2324" w:type="dxa"/>
            <w:vMerge w:val="restart"/>
          </w:tcPr>
          <w:p w14:paraId="2C84440B" w14:textId="77777777" w:rsidR="009B3D0B" w:rsidRPr="0074699E" w:rsidRDefault="009B3D0B" w:rsidP="00B52C1C">
            <w:pPr>
              <w:pStyle w:val="Bodyjustified"/>
              <w:keepNext/>
            </w:pPr>
            <w:r w:rsidRPr="0074699E">
              <w:t>Test Method and</w:t>
            </w:r>
          </w:p>
          <w:p w14:paraId="693332A2" w14:textId="77777777" w:rsidR="009B3D0B" w:rsidRPr="0074699E" w:rsidRDefault="009B3D0B" w:rsidP="00B52C1C">
            <w:pPr>
              <w:pStyle w:val="Bodyjustified"/>
              <w:keepNext/>
            </w:pPr>
            <w:r w:rsidRPr="0074699E">
              <w:t>Conditions</w:t>
            </w:r>
          </w:p>
        </w:tc>
        <w:tc>
          <w:tcPr>
            <w:tcW w:w="1928" w:type="dxa"/>
            <w:gridSpan w:val="2"/>
          </w:tcPr>
          <w:p w14:paraId="6C2A6C7B" w14:textId="77777777" w:rsidR="009B3D0B" w:rsidRPr="0074699E" w:rsidRDefault="009B3D0B" w:rsidP="00B52C1C">
            <w:pPr>
              <w:pStyle w:val="Bodyjustified"/>
              <w:keepNext/>
            </w:pPr>
            <w:r w:rsidRPr="0074699E">
              <w:t>Limits</w:t>
            </w:r>
          </w:p>
        </w:tc>
        <w:tc>
          <w:tcPr>
            <w:tcW w:w="850" w:type="dxa"/>
            <w:vMerge w:val="restart"/>
          </w:tcPr>
          <w:p w14:paraId="32909FA6" w14:textId="77777777" w:rsidR="009B3D0B" w:rsidRPr="0074699E" w:rsidRDefault="009B3D0B" w:rsidP="00B52C1C">
            <w:pPr>
              <w:pStyle w:val="Bodyjustified"/>
              <w:keepNext/>
            </w:pPr>
            <w:r w:rsidRPr="0074699E">
              <w:t>Units</w:t>
            </w:r>
          </w:p>
        </w:tc>
      </w:tr>
      <w:tr w:rsidR="009B3D0B" w:rsidRPr="0074699E" w14:paraId="35C1CC83" w14:textId="77777777" w:rsidTr="009B3D0B">
        <w:trPr>
          <w:trHeight w:val="340"/>
        </w:trPr>
        <w:tc>
          <w:tcPr>
            <w:tcW w:w="2154" w:type="dxa"/>
            <w:vMerge/>
          </w:tcPr>
          <w:p w14:paraId="28B22461" w14:textId="77777777" w:rsidR="009B3D0B" w:rsidRPr="0074699E" w:rsidRDefault="009B3D0B" w:rsidP="00B52C1C">
            <w:pPr>
              <w:pStyle w:val="Bodyjustified"/>
              <w:keepNext/>
            </w:pPr>
          </w:p>
        </w:tc>
        <w:tc>
          <w:tcPr>
            <w:tcW w:w="964" w:type="dxa"/>
            <w:vMerge/>
          </w:tcPr>
          <w:p w14:paraId="552A5582" w14:textId="77777777" w:rsidR="009B3D0B" w:rsidRPr="0074699E" w:rsidRDefault="009B3D0B" w:rsidP="00B52C1C">
            <w:pPr>
              <w:pStyle w:val="Bodyjustified"/>
              <w:keepNext/>
            </w:pPr>
          </w:p>
        </w:tc>
        <w:tc>
          <w:tcPr>
            <w:tcW w:w="2324" w:type="dxa"/>
            <w:vMerge/>
          </w:tcPr>
          <w:p w14:paraId="541F45E0" w14:textId="77777777" w:rsidR="009B3D0B" w:rsidRPr="0074699E" w:rsidRDefault="009B3D0B" w:rsidP="00B52C1C">
            <w:pPr>
              <w:pStyle w:val="Bodyjustified"/>
              <w:keepNext/>
            </w:pPr>
          </w:p>
        </w:tc>
        <w:tc>
          <w:tcPr>
            <w:tcW w:w="964" w:type="dxa"/>
            <w:tcBorders>
              <w:bottom w:val="single" w:sz="4" w:space="0" w:color="auto"/>
            </w:tcBorders>
          </w:tcPr>
          <w:p w14:paraId="4EC8808F" w14:textId="77777777" w:rsidR="009B3D0B" w:rsidRPr="0074699E" w:rsidRDefault="009B3D0B" w:rsidP="00B52C1C">
            <w:pPr>
              <w:pStyle w:val="Bodyjustified"/>
              <w:keepNext/>
            </w:pPr>
            <w:r w:rsidRPr="0074699E">
              <w:t>Min</w:t>
            </w:r>
          </w:p>
        </w:tc>
        <w:tc>
          <w:tcPr>
            <w:tcW w:w="964" w:type="dxa"/>
            <w:tcBorders>
              <w:bottom w:val="single" w:sz="4" w:space="0" w:color="auto"/>
            </w:tcBorders>
          </w:tcPr>
          <w:p w14:paraId="7CF8D426" w14:textId="77777777" w:rsidR="009B3D0B" w:rsidRPr="0074699E" w:rsidRDefault="009B3D0B" w:rsidP="00B52C1C">
            <w:pPr>
              <w:pStyle w:val="Bodyjustified"/>
              <w:keepNext/>
            </w:pPr>
            <w:r w:rsidRPr="0074699E">
              <w:t>Max</w:t>
            </w:r>
          </w:p>
        </w:tc>
        <w:tc>
          <w:tcPr>
            <w:tcW w:w="850" w:type="dxa"/>
            <w:vMerge/>
          </w:tcPr>
          <w:p w14:paraId="70EFACB7" w14:textId="77777777" w:rsidR="009B3D0B" w:rsidRPr="0074699E" w:rsidRDefault="009B3D0B" w:rsidP="00B52C1C">
            <w:pPr>
              <w:pStyle w:val="Bodyjustified"/>
              <w:keepNext/>
            </w:pPr>
          </w:p>
        </w:tc>
      </w:tr>
      <w:tr w:rsidR="00012870" w:rsidRPr="0074699E" w14:paraId="343509D4" w14:textId="77777777" w:rsidTr="004F5CC4">
        <w:trPr>
          <w:trHeight w:val="317"/>
        </w:trPr>
        <w:tc>
          <w:tcPr>
            <w:tcW w:w="2154" w:type="dxa"/>
            <w:vAlign w:val="center"/>
          </w:tcPr>
          <w:p w14:paraId="66CF83F2" w14:textId="77777777" w:rsidR="00012870" w:rsidRPr="0074699E" w:rsidRDefault="00012870" w:rsidP="004F5CC4">
            <w:pPr>
              <w:pStyle w:val="Bodyjustified"/>
              <w:keepNext/>
              <w:jc w:val="left"/>
            </w:pPr>
            <w:r w:rsidRPr="0074699E">
              <w:t>Capacitance</w:t>
            </w:r>
          </w:p>
        </w:tc>
        <w:tc>
          <w:tcPr>
            <w:tcW w:w="964" w:type="dxa"/>
            <w:vAlign w:val="center"/>
          </w:tcPr>
          <w:p w14:paraId="4205CA42" w14:textId="77777777" w:rsidR="00012870" w:rsidRPr="0074699E" w:rsidRDefault="00012870" w:rsidP="004F5CC4">
            <w:pPr>
              <w:pStyle w:val="Bodyjustified"/>
              <w:keepNext/>
            </w:pPr>
            <w:r w:rsidRPr="0074699E">
              <w:t>C</w:t>
            </w:r>
          </w:p>
        </w:tc>
        <w:tc>
          <w:tcPr>
            <w:tcW w:w="2324" w:type="dxa"/>
            <w:vAlign w:val="center"/>
          </w:tcPr>
          <w:p w14:paraId="732D1CAA" w14:textId="77777777" w:rsidR="00012870" w:rsidRPr="0074699E" w:rsidRDefault="00012870" w:rsidP="004F5CC4">
            <w:pPr>
              <w:pStyle w:val="Bodyjustified"/>
              <w:keepNext/>
            </w:pPr>
            <w:r w:rsidRPr="0074699E">
              <w:t xml:space="preserve">ESCC No. </w:t>
            </w:r>
            <w:hyperlink r:id="rId24" w:history="1">
              <w:r w:rsidR="00D86B4D" w:rsidRPr="0074699E">
                <w:rPr>
                  <w:rStyle w:val="Hyperlink"/>
                </w:rPr>
                <w:t>3006</w:t>
              </w:r>
            </w:hyperlink>
          </w:p>
        </w:tc>
        <w:tc>
          <w:tcPr>
            <w:tcW w:w="964" w:type="dxa"/>
            <w:vAlign w:val="center"/>
          </w:tcPr>
          <w:p w14:paraId="24B1AC08" w14:textId="77777777" w:rsidR="00012870" w:rsidRPr="0074699E" w:rsidRDefault="0005371E" w:rsidP="004F5CC4">
            <w:pPr>
              <w:pStyle w:val="Bodyjustified"/>
              <w:keepNext/>
            </w:pPr>
            <w:r w:rsidRPr="0074699E">
              <w:t>Note 1</w:t>
            </w:r>
          </w:p>
        </w:tc>
        <w:tc>
          <w:tcPr>
            <w:tcW w:w="964" w:type="dxa"/>
            <w:vAlign w:val="center"/>
          </w:tcPr>
          <w:p w14:paraId="4F217590" w14:textId="77777777" w:rsidR="00012870" w:rsidRPr="0074699E" w:rsidRDefault="0005371E" w:rsidP="004F5CC4">
            <w:pPr>
              <w:pStyle w:val="Bodyjustified"/>
              <w:keepNext/>
            </w:pPr>
            <w:r w:rsidRPr="0074699E">
              <w:t>Note 2</w:t>
            </w:r>
          </w:p>
        </w:tc>
        <w:tc>
          <w:tcPr>
            <w:tcW w:w="850" w:type="dxa"/>
            <w:vAlign w:val="center"/>
          </w:tcPr>
          <w:p w14:paraId="51A7FA2A" w14:textId="77777777" w:rsidR="00012870" w:rsidRPr="0074699E" w:rsidRDefault="00012870" w:rsidP="004F5CC4">
            <w:pPr>
              <w:pStyle w:val="Bodyjustified"/>
              <w:keepNext/>
            </w:pPr>
            <w:r w:rsidRPr="0074699E">
              <w:t>pF</w:t>
            </w:r>
          </w:p>
        </w:tc>
      </w:tr>
      <w:tr w:rsidR="00012870" w:rsidRPr="0074699E" w14:paraId="68A585CB" w14:textId="77777777" w:rsidTr="004F5CC4">
        <w:trPr>
          <w:trHeight w:val="737"/>
        </w:trPr>
        <w:tc>
          <w:tcPr>
            <w:tcW w:w="2154" w:type="dxa"/>
          </w:tcPr>
          <w:p w14:paraId="71C6EB6B" w14:textId="77777777" w:rsidR="00012870" w:rsidRPr="0074699E" w:rsidRDefault="00012870" w:rsidP="00B52C1C">
            <w:pPr>
              <w:pStyle w:val="Bodyjustified"/>
              <w:keepNext/>
              <w:jc w:val="left"/>
            </w:pPr>
            <w:r w:rsidRPr="0074699E">
              <w:t>Tangent of Loss Angle</w:t>
            </w:r>
          </w:p>
        </w:tc>
        <w:tc>
          <w:tcPr>
            <w:tcW w:w="964" w:type="dxa"/>
          </w:tcPr>
          <w:p w14:paraId="77426D2A" w14:textId="77777777" w:rsidR="00012870" w:rsidRPr="0074699E" w:rsidRDefault="00012870" w:rsidP="00B52C1C">
            <w:pPr>
              <w:pStyle w:val="Bodyjustified"/>
              <w:keepNext/>
            </w:pPr>
            <w:proofErr w:type="spellStart"/>
            <w:r w:rsidRPr="0074699E">
              <w:t>tgδ</w:t>
            </w:r>
            <w:proofErr w:type="spellEnd"/>
          </w:p>
        </w:tc>
        <w:tc>
          <w:tcPr>
            <w:tcW w:w="2324" w:type="dxa"/>
            <w:tcBorders>
              <w:bottom w:val="single" w:sz="4" w:space="0" w:color="auto"/>
            </w:tcBorders>
          </w:tcPr>
          <w:p w14:paraId="4A62E9DB" w14:textId="77777777" w:rsidR="0005371E" w:rsidRPr="0074699E" w:rsidRDefault="00012870" w:rsidP="004F5CC4">
            <w:pPr>
              <w:pStyle w:val="Bodyjustified"/>
              <w:keepNext/>
            </w:pPr>
            <w:r w:rsidRPr="0074699E">
              <w:t xml:space="preserve">ESCC No. </w:t>
            </w:r>
            <w:hyperlink r:id="rId25" w:history="1">
              <w:r w:rsidR="00313814" w:rsidRPr="0074699E">
                <w:rPr>
                  <w:rStyle w:val="Hyperlink"/>
                </w:rPr>
                <w:t>3006</w:t>
              </w:r>
            </w:hyperlink>
          </w:p>
          <w:p w14:paraId="4FB24B4D" w14:textId="77777777" w:rsidR="00012870" w:rsidRPr="0074699E" w:rsidRDefault="0005371E" w:rsidP="004F5CC4">
            <w:pPr>
              <w:pStyle w:val="Bodyjustified"/>
              <w:keepNext/>
            </w:pPr>
            <w:r w:rsidRPr="0074699E">
              <w:t>V</w:t>
            </w:r>
            <w:r w:rsidRPr="0074699E">
              <w:rPr>
                <w:vertAlign w:val="subscript"/>
              </w:rPr>
              <w:t>T</w:t>
            </w:r>
            <w:r w:rsidRPr="0074699E">
              <w:t xml:space="preserve"> = 1V</w:t>
            </w:r>
          </w:p>
          <w:p w14:paraId="05FFB386" w14:textId="77777777" w:rsidR="0005371E" w:rsidRPr="0074699E" w:rsidRDefault="0005371E" w:rsidP="004F5CC4">
            <w:pPr>
              <w:pStyle w:val="Bodyjustified"/>
              <w:keepNext/>
            </w:pPr>
            <w:r w:rsidRPr="0074699E">
              <w:t>Test Frequency = 1kHz</w:t>
            </w:r>
          </w:p>
        </w:tc>
        <w:tc>
          <w:tcPr>
            <w:tcW w:w="964" w:type="dxa"/>
            <w:tcBorders>
              <w:bottom w:val="single" w:sz="4" w:space="0" w:color="auto"/>
            </w:tcBorders>
          </w:tcPr>
          <w:p w14:paraId="3D96DA65" w14:textId="77777777" w:rsidR="00012870" w:rsidRPr="0074699E" w:rsidRDefault="00012870" w:rsidP="0005371E">
            <w:pPr>
              <w:pStyle w:val="Bodyjustified"/>
              <w:keepNext/>
            </w:pPr>
            <w:r w:rsidRPr="0074699E">
              <w:t>-</w:t>
            </w:r>
          </w:p>
        </w:tc>
        <w:tc>
          <w:tcPr>
            <w:tcW w:w="964" w:type="dxa"/>
            <w:tcBorders>
              <w:bottom w:val="single" w:sz="4" w:space="0" w:color="auto"/>
            </w:tcBorders>
          </w:tcPr>
          <w:p w14:paraId="5F452FCD" w14:textId="77777777" w:rsidR="00012870" w:rsidRPr="0074699E" w:rsidRDefault="00012870" w:rsidP="00DE5C86">
            <w:pPr>
              <w:pStyle w:val="Bodyjustified"/>
              <w:keepNext/>
            </w:pPr>
            <w:r w:rsidRPr="0074699E">
              <w:t>5</w:t>
            </w:r>
            <w:r w:rsidR="0005371E" w:rsidRPr="0074699E">
              <w:t>0</w:t>
            </w:r>
            <w:r w:rsidR="0005371E" w:rsidRPr="0074699E">
              <w:rPr>
                <w:rFonts w:cs="Arial"/>
              </w:rPr>
              <w:t>×</w:t>
            </w:r>
            <w:r w:rsidRPr="0074699E">
              <w:t>10</w:t>
            </w:r>
            <w:r w:rsidRPr="0074699E">
              <w:rPr>
                <w:vertAlign w:val="superscript"/>
              </w:rPr>
              <w:t>-4</w:t>
            </w:r>
          </w:p>
        </w:tc>
        <w:tc>
          <w:tcPr>
            <w:tcW w:w="850" w:type="dxa"/>
            <w:tcBorders>
              <w:bottom w:val="single" w:sz="4" w:space="0" w:color="auto"/>
            </w:tcBorders>
          </w:tcPr>
          <w:p w14:paraId="7C47C6E0" w14:textId="77777777" w:rsidR="00012870" w:rsidRPr="0074699E" w:rsidRDefault="00012870" w:rsidP="00B52C1C">
            <w:pPr>
              <w:pStyle w:val="Bodyjustified"/>
              <w:keepNext/>
            </w:pPr>
            <w:r w:rsidRPr="0074699E">
              <w:t>-</w:t>
            </w:r>
          </w:p>
        </w:tc>
      </w:tr>
      <w:tr w:rsidR="00E82F7C" w:rsidRPr="0074699E" w14:paraId="0A979DA7" w14:textId="77777777" w:rsidTr="004F5CC4">
        <w:trPr>
          <w:trHeight w:val="284"/>
        </w:trPr>
        <w:tc>
          <w:tcPr>
            <w:tcW w:w="2154" w:type="dxa"/>
            <w:vMerge w:val="restart"/>
          </w:tcPr>
          <w:p w14:paraId="310AB7DB" w14:textId="77777777" w:rsidR="00E82F7C" w:rsidRPr="0074699E" w:rsidRDefault="00E82F7C" w:rsidP="001C7F2C">
            <w:pPr>
              <w:pStyle w:val="Bodyjustified"/>
              <w:keepNext/>
              <w:jc w:val="left"/>
            </w:pPr>
            <w:r w:rsidRPr="0074699E">
              <w:t>Insulation Resistance</w:t>
            </w:r>
            <w:r w:rsidR="001C7F2C" w:rsidRPr="0074699E">
              <w:t>, Dielectric</w:t>
            </w:r>
          </w:p>
        </w:tc>
        <w:tc>
          <w:tcPr>
            <w:tcW w:w="964" w:type="dxa"/>
            <w:vMerge w:val="restart"/>
          </w:tcPr>
          <w:p w14:paraId="033C10BF" w14:textId="77777777" w:rsidR="00E82F7C" w:rsidRPr="0074699E" w:rsidRDefault="00E82F7C" w:rsidP="00B52C1C">
            <w:pPr>
              <w:pStyle w:val="Bodyjustified"/>
              <w:keepNext/>
            </w:pPr>
            <w:r w:rsidRPr="0074699E">
              <w:t>R</w:t>
            </w:r>
            <w:r w:rsidRPr="0074699E">
              <w:rPr>
                <w:vertAlign w:val="subscript"/>
              </w:rPr>
              <w:t>I</w:t>
            </w:r>
          </w:p>
        </w:tc>
        <w:tc>
          <w:tcPr>
            <w:tcW w:w="2324" w:type="dxa"/>
            <w:tcBorders>
              <w:bottom w:val="nil"/>
            </w:tcBorders>
          </w:tcPr>
          <w:p w14:paraId="325B2E1A" w14:textId="77777777" w:rsidR="00E82F7C" w:rsidRPr="0074699E" w:rsidRDefault="00E82F7C" w:rsidP="004F5CC4">
            <w:pPr>
              <w:pStyle w:val="Bodyjustified"/>
              <w:keepNext/>
            </w:pPr>
            <w:r w:rsidRPr="0074699E">
              <w:t xml:space="preserve">ESCC No. </w:t>
            </w:r>
            <w:hyperlink r:id="rId26" w:history="1">
              <w:r w:rsidR="00313814" w:rsidRPr="0074699E">
                <w:rPr>
                  <w:rStyle w:val="Hyperlink"/>
                </w:rPr>
                <w:t>3006</w:t>
              </w:r>
            </w:hyperlink>
          </w:p>
        </w:tc>
        <w:tc>
          <w:tcPr>
            <w:tcW w:w="964" w:type="dxa"/>
            <w:tcBorders>
              <w:bottom w:val="nil"/>
            </w:tcBorders>
          </w:tcPr>
          <w:p w14:paraId="6F04768F" w14:textId="77777777" w:rsidR="00E82F7C" w:rsidRPr="0074699E" w:rsidRDefault="00E82F7C" w:rsidP="00B52C1C">
            <w:pPr>
              <w:pStyle w:val="Bodyjustified"/>
              <w:keepNext/>
            </w:pPr>
          </w:p>
        </w:tc>
        <w:tc>
          <w:tcPr>
            <w:tcW w:w="964" w:type="dxa"/>
            <w:tcBorders>
              <w:bottom w:val="nil"/>
            </w:tcBorders>
          </w:tcPr>
          <w:p w14:paraId="19453800" w14:textId="77777777" w:rsidR="00E82F7C" w:rsidRPr="0074699E" w:rsidRDefault="00E82F7C" w:rsidP="00B52C1C">
            <w:pPr>
              <w:pStyle w:val="Bodyjustified"/>
              <w:keepNext/>
            </w:pPr>
          </w:p>
        </w:tc>
        <w:tc>
          <w:tcPr>
            <w:tcW w:w="850" w:type="dxa"/>
            <w:tcBorders>
              <w:bottom w:val="nil"/>
            </w:tcBorders>
          </w:tcPr>
          <w:p w14:paraId="0F8208C8" w14:textId="77777777" w:rsidR="00E82F7C" w:rsidRPr="0074699E" w:rsidRDefault="00E82F7C" w:rsidP="00D9008F">
            <w:pPr>
              <w:pStyle w:val="Bodyjustified"/>
              <w:keepNext/>
            </w:pPr>
          </w:p>
        </w:tc>
      </w:tr>
      <w:tr w:rsidR="00E82F7C" w:rsidRPr="0074699E" w14:paraId="36BE668F" w14:textId="77777777" w:rsidTr="004F5CC4">
        <w:trPr>
          <w:trHeight w:val="510"/>
        </w:trPr>
        <w:tc>
          <w:tcPr>
            <w:tcW w:w="2154" w:type="dxa"/>
            <w:vMerge/>
          </w:tcPr>
          <w:p w14:paraId="7587BD99" w14:textId="77777777" w:rsidR="00E82F7C" w:rsidRPr="0074699E" w:rsidRDefault="00E82F7C" w:rsidP="00E82F7C">
            <w:pPr>
              <w:pStyle w:val="Bodyjustified"/>
              <w:keepNext/>
              <w:jc w:val="left"/>
            </w:pPr>
          </w:p>
        </w:tc>
        <w:tc>
          <w:tcPr>
            <w:tcW w:w="964" w:type="dxa"/>
            <w:vMerge/>
          </w:tcPr>
          <w:p w14:paraId="73817DAE" w14:textId="77777777" w:rsidR="00E82F7C" w:rsidRPr="0074699E" w:rsidRDefault="00E82F7C" w:rsidP="00E82F7C">
            <w:pPr>
              <w:pStyle w:val="Bodyjustified"/>
              <w:keepNext/>
            </w:pPr>
          </w:p>
        </w:tc>
        <w:tc>
          <w:tcPr>
            <w:tcW w:w="2324" w:type="dxa"/>
            <w:tcBorders>
              <w:top w:val="nil"/>
            </w:tcBorders>
          </w:tcPr>
          <w:p w14:paraId="49BF7A04" w14:textId="77777777" w:rsidR="00E82F7C" w:rsidRPr="0074699E" w:rsidRDefault="00E82F7C" w:rsidP="00E82F7C">
            <w:pPr>
              <w:pStyle w:val="Bodyjustified"/>
              <w:keepNext/>
              <w:jc w:val="right"/>
            </w:pPr>
            <w:r w:rsidRPr="0074699E">
              <w:t xml:space="preserve">For C </w:t>
            </w:r>
            <w:r w:rsidRPr="0074699E">
              <w:rPr>
                <w:rFonts w:cs="Arial"/>
              </w:rPr>
              <w:t>≤</w:t>
            </w:r>
            <w:r w:rsidRPr="0074699E">
              <w:t xml:space="preserve"> 220000pF</w:t>
            </w:r>
          </w:p>
          <w:p w14:paraId="51B8C464" w14:textId="77777777" w:rsidR="00E82F7C" w:rsidRPr="0074699E" w:rsidRDefault="00E82F7C" w:rsidP="00E82F7C">
            <w:pPr>
              <w:pStyle w:val="Bodyjustified"/>
              <w:keepNext/>
              <w:jc w:val="right"/>
            </w:pPr>
            <w:r w:rsidRPr="0074699E">
              <w:t>For C</w:t>
            </w:r>
            <w:r w:rsidRPr="0074699E">
              <w:rPr>
                <w:rFonts w:cs="Arial"/>
              </w:rPr>
              <w:t xml:space="preserve"> &gt;</w:t>
            </w:r>
            <w:r w:rsidRPr="0074699E">
              <w:t xml:space="preserve"> 220000pF</w:t>
            </w:r>
          </w:p>
        </w:tc>
        <w:tc>
          <w:tcPr>
            <w:tcW w:w="964" w:type="dxa"/>
            <w:tcBorders>
              <w:top w:val="nil"/>
            </w:tcBorders>
          </w:tcPr>
          <w:p w14:paraId="38532178" w14:textId="77777777" w:rsidR="00E82F7C" w:rsidRPr="0074699E" w:rsidRDefault="00E82F7C" w:rsidP="00E82F7C">
            <w:pPr>
              <w:pStyle w:val="Bodyjustified"/>
              <w:keepNext/>
            </w:pPr>
            <w:r w:rsidRPr="0074699E">
              <w:t>25</w:t>
            </w:r>
          </w:p>
          <w:p w14:paraId="6837DD12" w14:textId="77777777" w:rsidR="00E82F7C" w:rsidRPr="0074699E" w:rsidRDefault="00E82F7C" w:rsidP="00E82F7C">
            <w:pPr>
              <w:pStyle w:val="Bodyjustified"/>
              <w:keepNext/>
            </w:pPr>
            <w:r w:rsidRPr="0074699E">
              <w:t>5000</w:t>
            </w:r>
          </w:p>
        </w:tc>
        <w:tc>
          <w:tcPr>
            <w:tcW w:w="964" w:type="dxa"/>
            <w:tcBorders>
              <w:top w:val="nil"/>
            </w:tcBorders>
          </w:tcPr>
          <w:p w14:paraId="4228EBA2" w14:textId="77777777" w:rsidR="00E82F7C" w:rsidRPr="0074699E" w:rsidRDefault="00E82F7C" w:rsidP="00E82F7C">
            <w:pPr>
              <w:pStyle w:val="Bodyjustified"/>
              <w:keepNext/>
            </w:pPr>
            <w:r w:rsidRPr="0074699E">
              <w:t>-</w:t>
            </w:r>
          </w:p>
          <w:p w14:paraId="36E47580" w14:textId="77777777" w:rsidR="00E82F7C" w:rsidRPr="0074699E" w:rsidRDefault="00E82F7C" w:rsidP="00E82F7C">
            <w:pPr>
              <w:pStyle w:val="Bodyjustified"/>
              <w:keepNext/>
            </w:pPr>
            <w:r w:rsidRPr="0074699E">
              <w:t>-</w:t>
            </w:r>
          </w:p>
        </w:tc>
        <w:tc>
          <w:tcPr>
            <w:tcW w:w="850" w:type="dxa"/>
            <w:tcBorders>
              <w:top w:val="nil"/>
            </w:tcBorders>
          </w:tcPr>
          <w:p w14:paraId="757C8C8F" w14:textId="77777777" w:rsidR="00E82F7C" w:rsidRPr="0074699E" w:rsidRDefault="00E82F7C" w:rsidP="00E82F7C">
            <w:pPr>
              <w:pStyle w:val="Bodyjustified"/>
              <w:keepNext/>
            </w:pPr>
            <w:r w:rsidRPr="0074699E">
              <w:t>GΩ</w:t>
            </w:r>
          </w:p>
          <w:p w14:paraId="46293AB7" w14:textId="77777777" w:rsidR="00E82F7C" w:rsidRPr="0074699E" w:rsidRDefault="00E82F7C" w:rsidP="00E82F7C">
            <w:pPr>
              <w:pStyle w:val="Bodyjustified"/>
              <w:keepNext/>
            </w:pPr>
            <w:r w:rsidRPr="0074699E">
              <w:t>G</w:t>
            </w:r>
            <w:proofErr w:type="gramStart"/>
            <w:r w:rsidRPr="0074699E">
              <w:t>Ω.</w:t>
            </w:r>
            <w:proofErr w:type="spellStart"/>
            <w:r w:rsidRPr="0074699E">
              <w:t>nF</w:t>
            </w:r>
            <w:proofErr w:type="spellEnd"/>
            <w:proofErr w:type="gramEnd"/>
          </w:p>
        </w:tc>
      </w:tr>
      <w:tr w:rsidR="00012870" w:rsidRPr="0074699E" w14:paraId="15711186" w14:textId="77777777" w:rsidTr="004F5CC4">
        <w:trPr>
          <w:trHeight w:val="510"/>
        </w:trPr>
        <w:tc>
          <w:tcPr>
            <w:tcW w:w="2154" w:type="dxa"/>
          </w:tcPr>
          <w:p w14:paraId="41713AE4" w14:textId="77777777" w:rsidR="00012870" w:rsidRPr="0074699E" w:rsidRDefault="00012870" w:rsidP="001C7F2C">
            <w:pPr>
              <w:pStyle w:val="Bodyjustified"/>
              <w:keepNext/>
              <w:jc w:val="left"/>
            </w:pPr>
            <w:r w:rsidRPr="0074699E">
              <w:t>Insulation Resistance</w:t>
            </w:r>
            <w:r w:rsidR="001C7F2C" w:rsidRPr="0074699E">
              <w:t>, Body Insulation</w:t>
            </w:r>
          </w:p>
        </w:tc>
        <w:tc>
          <w:tcPr>
            <w:tcW w:w="964" w:type="dxa"/>
          </w:tcPr>
          <w:p w14:paraId="2FED067C" w14:textId="77777777" w:rsidR="00012870" w:rsidRPr="0074699E" w:rsidRDefault="00012870" w:rsidP="00012870">
            <w:pPr>
              <w:pStyle w:val="Bodyjustified"/>
              <w:keepNext/>
            </w:pPr>
            <w:r w:rsidRPr="0074699E">
              <w:t>R</w:t>
            </w:r>
            <w:r w:rsidRPr="0074699E">
              <w:rPr>
                <w:vertAlign w:val="subscript"/>
              </w:rPr>
              <w:t>I</w:t>
            </w:r>
            <w:r w:rsidR="0005371E" w:rsidRPr="0074699E">
              <w:rPr>
                <w:vertAlign w:val="subscript"/>
              </w:rPr>
              <w:t>B</w:t>
            </w:r>
          </w:p>
        </w:tc>
        <w:tc>
          <w:tcPr>
            <w:tcW w:w="2324" w:type="dxa"/>
          </w:tcPr>
          <w:p w14:paraId="331E8BBA" w14:textId="77777777" w:rsidR="00012870" w:rsidRPr="0074699E" w:rsidRDefault="00012870" w:rsidP="004F5CC4">
            <w:pPr>
              <w:pStyle w:val="Bodyjustified"/>
              <w:keepNext/>
            </w:pPr>
            <w:r w:rsidRPr="0074699E">
              <w:t xml:space="preserve">ESCC No. </w:t>
            </w:r>
            <w:hyperlink r:id="rId27" w:history="1">
              <w:r w:rsidR="00313814" w:rsidRPr="0074699E">
                <w:rPr>
                  <w:rStyle w:val="Hyperlink"/>
                </w:rPr>
                <w:t>3006</w:t>
              </w:r>
            </w:hyperlink>
          </w:p>
        </w:tc>
        <w:tc>
          <w:tcPr>
            <w:tcW w:w="964" w:type="dxa"/>
          </w:tcPr>
          <w:p w14:paraId="35E33FC1" w14:textId="77777777" w:rsidR="00012870" w:rsidRPr="0074699E" w:rsidRDefault="0005371E" w:rsidP="00012870">
            <w:pPr>
              <w:pStyle w:val="Bodyjustified"/>
              <w:keepNext/>
            </w:pPr>
            <w:r w:rsidRPr="0074699E">
              <w:t>25</w:t>
            </w:r>
          </w:p>
        </w:tc>
        <w:tc>
          <w:tcPr>
            <w:tcW w:w="964" w:type="dxa"/>
          </w:tcPr>
          <w:p w14:paraId="6A119924" w14:textId="77777777" w:rsidR="00012870" w:rsidRPr="0074699E" w:rsidRDefault="00012870" w:rsidP="0005371E">
            <w:pPr>
              <w:pStyle w:val="Bodyjustified"/>
              <w:keepNext/>
            </w:pPr>
            <w:r w:rsidRPr="0074699E">
              <w:t>-</w:t>
            </w:r>
          </w:p>
        </w:tc>
        <w:tc>
          <w:tcPr>
            <w:tcW w:w="850" w:type="dxa"/>
          </w:tcPr>
          <w:p w14:paraId="402CE59A" w14:textId="77777777" w:rsidR="00012870" w:rsidRPr="0074699E" w:rsidRDefault="00012870" w:rsidP="0005371E">
            <w:pPr>
              <w:pStyle w:val="Bodyjustified"/>
              <w:keepNext/>
            </w:pPr>
            <w:r w:rsidRPr="0074699E">
              <w:t>GΩ</w:t>
            </w:r>
          </w:p>
        </w:tc>
      </w:tr>
      <w:tr w:rsidR="00012870" w:rsidRPr="0074699E" w14:paraId="64192C30" w14:textId="77777777" w:rsidTr="004F5CC4">
        <w:trPr>
          <w:trHeight w:val="510"/>
        </w:trPr>
        <w:tc>
          <w:tcPr>
            <w:tcW w:w="2154" w:type="dxa"/>
          </w:tcPr>
          <w:p w14:paraId="2DBA0D95" w14:textId="77777777" w:rsidR="00012870" w:rsidRPr="0074699E" w:rsidRDefault="00012870" w:rsidP="0013347F">
            <w:pPr>
              <w:pStyle w:val="Bodyjustified"/>
              <w:jc w:val="left"/>
            </w:pPr>
            <w:r w:rsidRPr="0074699E">
              <w:t>Voltage Proof</w:t>
            </w:r>
            <w:r w:rsidR="001C7F2C" w:rsidRPr="0074699E">
              <w:t>,</w:t>
            </w:r>
          </w:p>
          <w:p w14:paraId="55A7E70B" w14:textId="77777777" w:rsidR="00012870" w:rsidRPr="0074699E" w:rsidRDefault="00012870" w:rsidP="001C7F2C">
            <w:pPr>
              <w:pStyle w:val="Bodyjustified"/>
              <w:jc w:val="left"/>
            </w:pPr>
            <w:r w:rsidRPr="0074699E">
              <w:t>Terminal-to-Terminal</w:t>
            </w:r>
          </w:p>
        </w:tc>
        <w:tc>
          <w:tcPr>
            <w:tcW w:w="964" w:type="dxa"/>
            <w:tcBorders>
              <w:top w:val="single" w:sz="4" w:space="0" w:color="auto"/>
              <w:bottom w:val="single" w:sz="4" w:space="0" w:color="auto"/>
            </w:tcBorders>
          </w:tcPr>
          <w:p w14:paraId="255769A3" w14:textId="77777777" w:rsidR="00012870" w:rsidRPr="0074699E" w:rsidRDefault="00012870" w:rsidP="0013347F">
            <w:pPr>
              <w:pStyle w:val="Bodyjustified"/>
            </w:pPr>
            <w:r w:rsidRPr="0074699E">
              <w:t>VP</w:t>
            </w:r>
          </w:p>
        </w:tc>
        <w:tc>
          <w:tcPr>
            <w:tcW w:w="2324" w:type="dxa"/>
            <w:tcBorders>
              <w:top w:val="single" w:sz="4" w:space="0" w:color="auto"/>
              <w:bottom w:val="single" w:sz="4" w:space="0" w:color="auto"/>
            </w:tcBorders>
          </w:tcPr>
          <w:p w14:paraId="257C677C" w14:textId="77777777" w:rsidR="00012870" w:rsidRPr="0074699E" w:rsidRDefault="00012870" w:rsidP="004F5CC4">
            <w:pPr>
              <w:pStyle w:val="Bodyjustified"/>
            </w:pPr>
            <w:r w:rsidRPr="0074699E">
              <w:t xml:space="preserve">ESCC No. </w:t>
            </w:r>
            <w:hyperlink r:id="rId28" w:history="1">
              <w:r w:rsidR="00313814" w:rsidRPr="0074699E">
                <w:rPr>
                  <w:rStyle w:val="Hyperlink"/>
                </w:rPr>
                <w:t>3006</w:t>
              </w:r>
            </w:hyperlink>
          </w:p>
          <w:p w14:paraId="309ACEA6" w14:textId="77777777" w:rsidR="00DE5C86" w:rsidRPr="0074699E" w:rsidRDefault="00DE5C86" w:rsidP="004F5CC4">
            <w:pPr>
              <w:pStyle w:val="Bodyjustified"/>
            </w:pPr>
            <w:r w:rsidRPr="0074699E">
              <w:t>(Note 3)</w:t>
            </w:r>
          </w:p>
        </w:tc>
        <w:tc>
          <w:tcPr>
            <w:tcW w:w="964" w:type="dxa"/>
            <w:tcBorders>
              <w:top w:val="single" w:sz="4" w:space="0" w:color="auto"/>
              <w:bottom w:val="single" w:sz="4" w:space="0" w:color="auto"/>
            </w:tcBorders>
          </w:tcPr>
          <w:p w14:paraId="3DF67E89" w14:textId="77777777" w:rsidR="00012870" w:rsidRPr="0074699E" w:rsidRDefault="0005371E" w:rsidP="0013347F">
            <w:pPr>
              <w:pStyle w:val="Bodyjustified"/>
            </w:pPr>
            <w:r w:rsidRPr="0074699E">
              <w:t>1.6</w:t>
            </w:r>
            <w:r w:rsidRPr="0074699E">
              <w:rPr>
                <w:rFonts w:cs="Arial"/>
              </w:rPr>
              <w:t>×</w:t>
            </w:r>
            <w:r w:rsidR="00012870" w:rsidRPr="0074699E">
              <w:t>U</w:t>
            </w:r>
            <w:r w:rsidR="00012870" w:rsidRPr="0074699E">
              <w:rPr>
                <w:vertAlign w:val="subscript"/>
              </w:rPr>
              <w:t>R</w:t>
            </w:r>
          </w:p>
          <w:p w14:paraId="34612B81" w14:textId="77777777" w:rsidR="00DE5C86" w:rsidRPr="0074699E" w:rsidRDefault="00DE5C86" w:rsidP="0013347F">
            <w:pPr>
              <w:pStyle w:val="Bodyjustified"/>
            </w:pPr>
            <w:r w:rsidRPr="0074699E">
              <w:t>(Note 4)</w:t>
            </w:r>
          </w:p>
        </w:tc>
        <w:tc>
          <w:tcPr>
            <w:tcW w:w="964" w:type="dxa"/>
            <w:tcBorders>
              <w:top w:val="single" w:sz="4" w:space="0" w:color="auto"/>
              <w:bottom w:val="single" w:sz="4" w:space="0" w:color="auto"/>
            </w:tcBorders>
          </w:tcPr>
          <w:p w14:paraId="0ECED69F" w14:textId="77777777" w:rsidR="00012870" w:rsidRPr="0074699E" w:rsidRDefault="00012870" w:rsidP="0013347F">
            <w:pPr>
              <w:pStyle w:val="Bodyjustified"/>
            </w:pPr>
            <w:r w:rsidRPr="0074699E">
              <w:t>-</w:t>
            </w:r>
          </w:p>
        </w:tc>
        <w:tc>
          <w:tcPr>
            <w:tcW w:w="850" w:type="dxa"/>
            <w:tcBorders>
              <w:top w:val="single" w:sz="4" w:space="0" w:color="auto"/>
              <w:bottom w:val="single" w:sz="4" w:space="0" w:color="auto"/>
            </w:tcBorders>
          </w:tcPr>
          <w:p w14:paraId="300C54AD" w14:textId="77777777" w:rsidR="00012870" w:rsidRPr="0074699E" w:rsidRDefault="00012870" w:rsidP="0013347F">
            <w:pPr>
              <w:pStyle w:val="Bodyjustified"/>
            </w:pPr>
            <w:r w:rsidRPr="0074699E">
              <w:t>V</w:t>
            </w:r>
          </w:p>
        </w:tc>
      </w:tr>
      <w:tr w:rsidR="00DE5C86" w:rsidRPr="0074699E" w14:paraId="41268BE2" w14:textId="77777777" w:rsidTr="004F5CC4">
        <w:trPr>
          <w:trHeight w:val="510"/>
        </w:trPr>
        <w:tc>
          <w:tcPr>
            <w:tcW w:w="2154" w:type="dxa"/>
            <w:tcBorders>
              <w:bottom w:val="single" w:sz="4" w:space="0" w:color="auto"/>
            </w:tcBorders>
          </w:tcPr>
          <w:p w14:paraId="34C1283F" w14:textId="77777777" w:rsidR="00DE5C86" w:rsidRPr="0074699E" w:rsidRDefault="00DE5C86" w:rsidP="00DE5C86">
            <w:pPr>
              <w:pStyle w:val="Bodyjustified"/>
              <w:jc w:val="left"/>
            </w:pPr>
            <w:r w:rsidRPr="0074699E">
              <w:t>Voltage Proof</w:t>
            </w:r>
            <w:r w:rsidR="001C7F2C" w:rsidRPr="0074699E">
              <w:t>,</w:t>
            </w:r>
          </w:p>
          <w:p w14:paraId="7131C78F" w14:textId="77777777" w:rsidR="00DE5C86" w:rsidRPr="0074699E" w:rsidRDefault="00DE5C86" w:rsidP="001C7F2C">
            <w:pPr>
              <w:pStyle w:val="Bodyjustified"/>
              <w:jc w:val="left"/>
            </w:pPr>
            <w:r w:rsidRPr="0074699E">
              <w:t>Terminal-to-Case</w:t>
            </w:r>
          </w:p>
        </w:tc>
        <w:tc>
          <w:tcPr>
            <w:tcW w:w="964" w:type="dxa"/>
            <w:tcBorders>
              <w:top w:val="single" w:sz="4" w:space="0" w:color="auto"/>
              <w:bottom w:val="single" w:sz="4" w:space="0" w:color="auto"/>
            </w:tcBorders>
          </w:tcPr>
          <w:p w14:paraId="1DC1AE84" w14:textId="77777777" w:rsidR="00DE5C86" w:rsidRPr="0074699E" w:rsidRDefault="00DE5C86" w:rsidP="00DE5C86">
            <w:pPr>
              <w:pStyle w:val="Bodyjustified"/>
            </w:pPr>
            <w:r w:rsidRPr="0074699E">
              <w:t>VP</w:t>
            </w:r>
            <w:r w:rsidRPr="0074699E">
              <w:rPr>
                <w:vertAlign w:val="subscript"/>
              </w:rPr>
              <w:t>B</w:t>
            </w:r>
          </w:p>
        </w:tc>
        <w:tc>
          <w:tcPr>
            <w:tcW w:w="2324" w:type="dxa"/>
            <w:tcBorders>
              <w:top w:val="single" w:sz="4" w:space="0" w:color="auto"/>
              <w:bottom w:val="single" w:sz="4" w:space="0" w:color="auto"/>
            </w:tcBorders>
          </w:tcPr>
          <w:p w14:paraId="2A50B148" w14:textId="77777777" w:rsidR="00DE5C86" w:rsidRPr="0074699E" w:rsidRDefault="00DE5C86" w:rsidP="004F5CC4">
            <w:pPr>
              <w:pStyle w:val="Bodyjustified"/>
            </w:pPr>
            <w:r w:rsidRPr="0074699E">
              <w:t xml:space="preserve">ESCC No. </w:t>
            </w:r>
            <w:hyperlink r:id="rId29" w:history="1">
              <w:r w:rsidR="00313814" w:rsidRPr="0074699E">
                <w:rPr>
                  <w:rStyle w:val="Hyperlink"/>
                </w:rPr>
                <w:t>3006</w:t>
              </w:r>
            </w:hyperlink>
          </w:p>
          <w:p w14:paraId="74ADDAE3" w14:textId="77777777" w:rsidR="00DE5C86" w:rsidRPr="0074699E" w:rsidRDefault="00DE5C86" w:rsidP="004F5CC4">
            <w:pPr>
              <w:pStyle w:val="Bodyjustified"/>
            </w:pPr>
            <w:r w:rsidRPr="0074699E">
              <w:t>(Note 3)</w:t>
            </w:r>
          </w:p>
        </w:tc>
        <w:tc>
          <w:tcPr>
            <w:tcW w:w="964" w:type="dxa"/>
            <w:tcBorders>
              <w:top w:val="single" w:sz="4" w:space="0" w:color="auto"/>
              <w:bottom w:val="single" w:sz="4" w:space="0" w:color="auto"/>
            </w:tcBorders>
          </w:tcPr>
          <w:p w14:paraId="4CB33E76" w14:textId="77777777" w:rsidR="00DE5C86" w:rsidRPr="0074699E" w:rsidRDefault="00DE5C86" w:rsidP="00DE5C86">
            <w:pPr>
              <w:pStyle w:val="Bodyjustified"/>
            </w:pPr>
            <w:r w:rsidRPr="0074699E">
              <w:t>1.6</w:t>
            </w:r>
            <w:r w:rsidRPr="0074699E">
              <w:rPr>
                <w:rFonts w:cs="Arial"/>
              </w:rPr>
              <w:t>×</w:t>
            </w:r>
            <w:r w:rsidRPr="0074699E">
              <w:t>U</w:t>
            </w:r>
            <w:r w:rsidRPr="0074699E">
              <w:rPr>
                <w:vertAlign w:val="subscript"/>
              </w:rPr>
              <w:t>R</w:t>
            </w:r>
          </w:p>
          <w:p w14:paraId="1370026C" w14:textId="77777777" w:rsidR="00DE5C86" w:rsidRPr="0074699E" w:rsidRDefault="00DE5C86" w:rsidP="00DE5C86">
            <w:pPr>
              <w:pStyle w:val="Bodyjustified"/>
            </w:pPr>
            <w:r w:rsidRPr="0074699E">
              <w:t>(Note 4)</w:t>
            </w:r>
          </w:p>
        </w:tc>
        <w:tc>
          <w:tcPr>
            <w:tcW w:w="964" w:type="dxa"/>
            <w:tcBorders>
              <w:top w:val="single" w:sz="4" w:space="0" w:color="auto"/>
              <w:bottom w:val="single" w:sz="4" w:space="0" w:color="auto"/>
            </w:tcBorders>
          </w:tcPr>
          <w:p w14:paraId="4B199CA3" w14:textId="77777777" w:rsidR="00DE5C86" w:rsidRPr="0074699E" w:rsidRDefault="00DE5C86" w:rsidP="00DE5C86">
            <w:pPr>
              <w:pStyle w:val="Bodyjustified"/>
            </w:pPr>
            <w:r w:rsidRPr="0074699E">
              <w:t>-</w:t>
            </w:r>
          </w:p>
        </w:tc>
        <w:tc>
          <w:tcPr>
            <w:tcW w:w="850" w:type="dxa"/>
            <w:tcBorders>
              <w:top w:val="single" w:sz="4" w:space="0" w:color="auto"/>
              <w:bottom w:val="single" w:sz="4" w:space="0" w:color="auto"/>
            </w:tcBorders>
          </w:tcPr>
          <w:p w14:paraId="309AE3EB" w14:textId="77777777" w:rsidR="00DE5C86" w:rsidRPr="0074699E" w:rsidRDefault="00DE5C86" w:rsidP="00DE5C86">
            <w:pPr>
              <w:pStyle w:val="Bodyjustified"/>
            </w:pPr>
            <w:r w:rsidRPr="0074699E">
              <w:t>V</w:t>
            </w:r>
          </w:p>
        </w:tc>
      </w:tr>
      <w:tr w:rsidR="004F5CC4" w:rsidRPr="0074699E" w14:paraId="4263CBCE" w14:textId="77777777" w:rsidTr="004F5CC4">
        <w:trPr>
          <w:trHeight w:val="284"/>
        </w:trPr>
        <w:tc>
          <w:tcPr>
            <w:tcW w:w="2154" w:type="dxa"/>
            <w:vMerge w:val="restart"/>
          </w:tcPr>
          <w:p w14:paraId="7ED12AF3" w14:textId="77777777" w:rsidR="004F5CC4" w:rsidRPr="0074699E" w:rsidRDefault="004F5CC4" w:rsidP="003A04AA">
            <w:pPr>
              <w:pStyle w:val="Bodyjustified"/>
              <w:jc w:val="left"/>
              <w:rPr>
                <w:rFonts w:cs="Arial"/>
                <w:lang w:val="en-GB"/>
              </w:rPr>
            </w:pPr>
            <w:r w:rsidRPr="0074699E">
              <w:rPr>
                <w:rFonts w:cs="Arial"/>
                <w:lang w:val="en-GB"/>
              </w:rPr>
              <w:t>Partial Discharge (AC)</w:t>
            </w:r>
          </w:p>
        </w:tc>
        <w:tc>
          <w:tcPr>
            <w:tcW w:w="964" w:type="dxa"/>
            <w:vMerge w:val="restart"/>
          </w:tcPr>
          <w:p w14:paraId="3969A1EA" w14:textId="77777777" w:rsidR="004F5CC4" w:rsidRPr="0074699E" w:rsidRDefault="004F5CC4" w:rsidP="003A04AA">
            <w:pPr>
              <w:pStyle w:val="Bodyjustified"/>
              <w:rPr>
                <w:rFonts w:cs="Arial"/>
                <w:lang w:val="en-GB"/>
              </w:rPr>
            </w:pPr>
            <w:r w:rsidRPr="0074699E">
              <w:rPr>
                <w:rFonts w:cs="Arial"/>
                <w:lang w:val="en-GB"/>
              </w:rPr>
              <w:t>QAC</w:t>
            </w:r>
          </w:p>
        </w:tc>
        <w:tc>
          <w:tcPr>
            <w:tcW w:w="2324" w:type="dxa"/>
            <w:tcBorders>
              <w:bottom w:val="nil"/>
            </w:tcBorders>
          </w:tcPr>
          <w:p w14:paraId="24756EBE" w14:textId="77777777" w:rsidR="004F5CC4" w:rsidRPr="0074699E" w:rsidRDefault="004F5CC4" w:rsidP="004F5CC4">
            <w:pPr>
              <w:pStyle w:val="Bodyjustified"/>
            </w:pPr>
            <w:r w:rsidRPr="0074699E">
              <w:t>IEC 60270</w:t>
            </w:r>
          </w:p>
        </w:tc>
        <w:tc>
          <w:tcPr>
            <w:tcW w:w="964" w:type="dxa"/>
            <w:tcBorders>
              <w:bottom w:val="nil"/>
            </w:tcBorders>
          </w:tcPr>
          <w:p w14:paraId="4826359B" w14:textId="77777777" w:rsidR="004F5CC4" w:rsidRPr="0074699E" w:rsidRDefault="004F5CC4" w:rsidP="003A04AA">
            <w:pPr>
              <w:pStyle w:val="Bodyjustified"/>
              <w:rPr>
                <w:rFonts w:cs="Arial"/>
                <w:lang w:val="en-GB"/>
              </w:rPr>
            </w:pPr>
          </w:p>
        </w:tc>
        <w:tc>
          <w:tcPr>
            <w:tcW w:w="964" w:type="dxa"/>
            <w:tcBorders>
              <w:bottom w:val="nil"/>
            </w:tcBorders>
          </w:tcPr>
          <w:p w14:paraId="7CE35931" w14:textId="77777777" w:rsidR="004F5CC4" w:rsidRPr="0074699E" w:rsidRDefault="004F5CC4" w:rsidP="003A04AA">
            <w:pPr>
              <w:pStyle w:val="Bodyjustified"/>
              <w:rPr>
                <w:rFonts w:cs="Arial"/>
                <w:lang w:val="en-GB"/>
              </w:rPr>
            </w:pPr>
          </w:p>
        </w:tc>
        <w:tc>
          <w:tcPr>
            <w:tcW w:w="850" w:type="dxa"/>
            <w:tcBorders>
              <w:bottom w:val="nil"/>
            </w:tcBorders>
          </w:tcPr>
          <w:p w14:paraId="38E19D7E" w14:textId="77777777" w:rsidR="004F5CC4" w:rsidRPr="0074699E" w:rsidRDefault="004F5CC4" w:rsidP="003A04AA">
            <w:pPr>
              <w:pStyle w:val="Bodyjustified"/>
              <w:rPr>
                <w:rFonts w:cs="Arial"/>
                <w:lang w:val="en-GB"/>
              </w:rPr>
            </w:pPr>
          </w:p>
        </w:tc>
      </w:tr>
      <w:tr w:rsidR="004F5CC4" w:rsidRPr="0074699E" w14:paraId="684B6DD7" w14:textId="77777777" w:rsidTr="004F5CC4">
        <w:trPr>
          <w:trHeight w:val="737"/>
        </w:trPr>
        <w:tc>
          <w:tcPr>
            <w:tcW w:w="2154" w:type="dxa"/>
            <w:vMerge/>
          </w:tcPr>
          <w:p w14:paraId="098E804C" w14:textId="77777777" w:rsidR="004F5CC4" w:rsidRPr="0074699E" w:rsidRDefault="004F5CC4" w:rsidP="003A04AA">
            <w:pPr>
              <w:pStyle w:val="Bodyjustified"/>
              <w:jc w:val="left"/>
            </w:pPr>
          </w:p>
        </w:tc>
        <w:tc>
          <w:tcPr>
            <w:tcW w:w="964" w:type="dxa"/>
            <w:vMerge/>
          </w:tcPr>
          <w:p w14:paraId="3ADC8AA6" w14:textId="77777777" w:rsidR="004F5CC4" w:rsidRPr="0074699E" w:rsidRDefault="004F5CC4" w:rsidP="003A04AA">
            <w:pPr>
              <w:pStyle w:val="Bodyjustified"/>
            </w:pPr>
          </w:p>
        </w:tc>
        <w:tc>
          <w:tcPr>
            <w:tcW w:w="2324" w:type="dxa"/>
            <w:tcBorders>
              <w:top w:val="nil"/>
            </w:tcBorders>
          </w:tcPr>
          <w:p w14:paraId="39BFCE22" w14:textId="77777777" w:rsidR="004F5CC4" w:rsidRPr="0074699E" w:rsidRDefault="004F5CC4" w:rsidP="004F5CC4">
            <w:pPr>
              <w:pStyle w:val="Bodyjustified"/>
              <w:jc w:val="right"/>
            </w:pPr>
            <w:proofErr w:type="spellStart"/>
            <w:r w:rsidRPr="0074699E">
              <w:t>Vrms</w:t>
            </w:r>
            <w:proofErr w:type="spellEnd"/>
            <w:r w:rsidRPr="0074699E">
              <w:t xml:space="preserve"> = 5%U</w:t>
            </w:r>
            <w:r w:rsidRPr="0074699E">
              <w:rPr>
                <w:vertAlign w:val="subscript"/>
              </w:rPr>
              <w:t>R</w:t>
            </w:r>
          </w:p>
          <w:p w14:paraId="0E53C14D" w14:textId="77777777" w:rsidR="004F5CC4" w:rsidRPr="0074699E" w:rsidRDefault="004F5CC4" w:rsidP="004F5CC4">
            <w:pPr>
              <w:pStyle w:val="Bodyjustified"/>
              <w:jc w:val="right"/>
            </w:pPr>
            <w:proofErr w:type="spellStart"/>
            <w:r w:rsidRPr="0074699E">
              <w:t>Vrms</w:t>
            </w:r>
            <w:proofErr w:type="spellEnd"/>
            <w:r w:rsidRPr="0074699E">
              <w:t xml:space="preserve"> = 10%U</w:t>
            </w:r>
            <w:r w:rsidRPr="0074699E">
              <w:rPr>
                <w:vertAlign w:val="subscript"/>
              </w:rPr>
              <w:t>R</w:t>
            </w:r>
          </w:p>
          <w:p w14:paraId="3E2B5D5F" w14:textId="77777777" w:rsidR="004F5CC4" w:rsidRPr="0074699E" w:rsidRDefault="004F5CC4" w:rsidP="004F5CC4">
            <w:pPr>
              <w:pStyle w:val="Bodyjustified"/>
              <w:jc w:val="right"/>
            </w:pPr>
            <w:r w:rsidRPr="0074699E">
              <w:t>(Note 5)</w:t>
            </w:r>
          </w:p>
        </w:tc>
        <w:tc>
          <w:tcPr>
            <w:tcW w:w="964" w:type="dxa"/>
            <w:tcBorders>
              <w:top w:val="nil"/>
            </w:tcBorders>
          </w:tcPr>
          <w:p w14:paraId="20A9DA68" w14:textId="77777777" w:rsidR="004F5CC4" w:rsidRPr="0074699E" w:rsidRDefault="004F5CC4" w:rsidP="004F5CC4">
            <w:pPr>
              <w:pStyle w:val="Bodyjustified"/>
              <w:rPr>
                <w:rFonts w:cs="Arial"/>
                <w:lang w:val="en-GB"/>
              </w:rPr>
            </w:pPr>
            <w:r w:rsidRPr="0074699E">
              <w:rPr>
                <w:rFonts w:cs="Arial"/>
                <w:lang w:val="en-GB"/>
              </w:rPr>
              <w:t>-</w:t>
            </w:r>
          </w:p>
          <w:p w14:paraId="2F2C99E7" w14:textId="77777777" w:rsidR="004F5CC4" w:rsidRPr="0074699E" w:rsidRDefault="004F5CC4" w:rsidP="004F5CC4">
            <w:pPr>
              <w:pStyle w:val="Bodyjustified"/>
              <w:rPr>
                <w:rFonts w:cs="Arial"/>
                <w:lang w:val="en-GB"/>
              </w:rPr>
            </w:pPr>
            <w:r w:rsidRPr="0074699E">
              <w:rPr>
                <w:rFonts w:cs="Arial"/>
                <w:lang w:val="en-GB"/>
              </w:rPr>
              <w:t>-</w:t>
            </w:r>
          </w:p>
        </w:tc>
        <w:tc>
          <w:tcPr>
            <w:tcW w:w="964" w:type="dxa"/>
            <w:tcBorders>
              <w:top w:val="nil"/>
            </w:tcBorders>
          </w:tcPr>
          <w:p w14:paraId="5D190FC1" w14:textId="77777777" w:rsidR="004F5CC4" w:rsidRPr="0074699E" w:rsidRDefault="004F5CC4" w:rsidP="004F5CC4">
            <w:pPr>
              <w:pStyle w:val="Bodyjustified"/>
              <w:rPr>
                <w:rFonts w:cs="Arial"/>
                <w:lang w:val="en-GB"/>
              </w:rPr>
            </w:pPr>
            <w:r w:rsidRPr="0074699E">
              <w:rPr>
                <w:rFonts w:cs="Arial"/>
                <w:lang w:val="en-GB"/>
              </w:rPr>
              <w:t>0</w:t>
            </w:r>
          </w:p>
          <w:p w14:paraId="257E3AFA" w14:textId="77777777" w:rsidR="004F5CC4" w:rsidRPr="0074699E" w:rsidRDefault="004F5CC4" w:rsidP="004F5CC4">
            <w:pPr>
              <w:pStyle w:val="Bodyjustified"/>
              <w:rPr>
                <w:rFonts w:cs="Arial"/>
                <w:lang w:val="en-GB"/>
              </w:rPr>
            </w:pPr>
            <w:r w:rsidRPr="0074699E">
              <w:rPr>
                <w:rFonts w:cs="Arial"/>
                <w:lang w:val="en-GB"/>
              </w:rPr>
              <w:t>1000</w:t>
            </w:r>
          </w:p>
        </w:tc>
        <w:tc>
          <w:tcPr>
            <w:tcW w:w="850" w:type="dxa"/>
            <w:tcBorders>
              <w:top w:val="nil"/>
            </w:tcBorders>
          </w:tcPr>
          <w:p w14:paraId="76A956D1" w14:textId="77777777" w:rsidR="004F5CC4" w:rsidRPr="0074699E" w:rsidRDefault="004F5CC4" w:rsidP="004F5CC4">
            <w:pPr>
              <w:pStyle w:val="Bodyjustified"/>
              <w:rPr>
                <w:rFonts w:cs="Arial"/>
                <w:lang w:val="en-GB"/>
              </w:rPr>
            </w:pPr>
            <w:proofErr w:type="spellStart"/>
            <w:r w:rsidRPr="0074699E">
              <w:rPr>
                <w:rFonts w:cs="Arial"/>
                <w:lang w:val="en-GB"/>
              </w:rPr>
              <w:t>pC</w:t>
            </w:r>
            <w:proofErr w:type="spellEnd"/>
          </w:p>
          <w:p w14:paraId="59749380" w14:textId="77777777" w:rsidR="004F5CC4" w:rsidRPr="0074699E" w:rsidRDefault="004F5CC4" w:rsidP="004F5CC4">
            <w:pPr>
              <w:pStyle w:val="Bodyjustified"/>
            </w:pPr>
            <w:proofErr w:type="spellStart"/>
            <w:r w:rsidRPr="0074699E">
              <w:rPr>
                <w:rFonts w:cs="Arial"/>
                <w:lang w:val="en-GB"/>
              </w:rPr>
              <w:t>pC</w:t>
            </w:r>
            <w:proofErr w:type="spellEnd"/>
          </w:p>
        </w:tc>
      </w:tr>
    </w:tbl>
    <w:p w14:paraId="30C1B0DD" w14:textId="77777777" w:rsidR="001B3FD4" w:rsidRPr="0074699E" w:rsidRDefault="001B3FD4" w:rsidP="0013347F">
      <w:pPr>
        <w:pStyle w:val="NOTES"/>
      </w:pPr>
      <w:r w:rsidRPr="0074699E">
        <w:t>NOTES:</w:t>
      </w:r>
    </w:p>
    <w:p w14:paraId="11AAED5F" w14:textId="75C08BCA" w:rsidR="000F573F" w:rsidRPr="0074699E" w:rsidRDefault="000F573F" w:rsidP="007C44A0">
      <w:pPr>
        <w:pStyle w:val="numericallist"/>
        <w:spacing w:after="60"/>
      </w:pPr>
      <w:r w:rsidRPr="0074699E">
        <w:t xml:space="preserve">Capacitance </w:t>
      </w:r>
      <w:r w:rsidR="0091158D" w:rsidRPr="0074699E">
        <w:t>V</w:t>
      </w:r>
      <w:r w:rsidRPr="0074699E">
        <w:t xml:space="preserve">alue of the component minus the applicable Tolerance (see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AD5A0D" w:rsidRPr="0074699E">
        <w:t>1.4.2</w:t>
      </w:r>
      <w:r w:rsidR="00AD5A0D" w:rsidRPr="0074699E">
        <w:fldChar w:fldCharType="end"/>
      </w:r>
      <w:r w:rsidRPr="0074699E">
        <w:t>).</w:t>
      </w:r>
    </w:p>
    <w:p w14:paraId="65611C3E" w14:textId="76BFAC15" w:rsidR="0005371E" w:rsidRPr="0074699E" w:rsidRDefault="0005371E" w:rsidP="007C44A0">
      <w:pPr>
        <w:pStyle w:val="numericallist"/>
        <w:spacing w:after="60"/>
      </w:pPr>
      <w:r w:rsidRPr="0074699E">
        <w:t>Capacitance Value of the component pl</w:t>
      </w:r>
      <w:r w:rsidR="00A41CF9" w:rsidRPr="0074699E">
        <w:t>us the applicable Tolerance</w:t>
      </w:r>
      <w:r w:rsidRPr="0074699E">
        <w:t xml:space="preserve"> </w:t>
      </w:r>
      <w:r w:rsidR="00A41CF9" w:rsidRPr="0074699E">
        <w:t>(s</w:t>
      </w:r>
      <w:r w:rsidRPr="0074699E">
        <w:t xml:space="preserve">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AD5A0D" w:rsidRPr="0074699E">
        <w:t>1.4.2</w:t>
      </w:r>
      <w:r w:rsidR="00AD5A0D" w:rsidRPr="0074699E">
        <w:fldChar w:fldCharType="end"/>
      </w:r>
      <w:r w:rsidR="00A41CF9" w:rsidRPr="0074699E">
        <w:t>)</w:t>
      </w:r>
      <w:r w:rsidRPr="0074699E">
        <w:t>.</w:t>
      </w:r>
    </w:p>
    <w:p w14:paraId="59856258" w14:textId="082AC892" w:rsidR="00DE5C86" w:rsidRPr="0074699E" w:rsidRDefault="00DE5C86" w:rsidP="007C44A0">
      <w:pPr>
        <w:pStyle w:val="numericallist"/>
        <w:spacing w:after="60"/>
      </w:pPr>
      <w:r w:rsidRPr="0074699E">
        <w:t xml:space="preserve">Voltage application time: </w:t>
      </w:r>
      <w:r w:rsidR="00BD4E76" w:rsidRPr="0074699E">
        <w:t>5</w:t>
      </w:r>
      <w:r w:rsidRPr="0074699E">
        <w:t>s</w:t>
      </w:r>
      <w:r w:rsidR="00D65436" w:rsidRPr="0074699E">
        <w:t>.</w:t>
      </w:r>
    </w:p>
    <w:p w14:paraId="6D1AB26B" w14:textId="323998D7" w:rsidR="0005371E" w:rsidRPr="0074699E" w:rsidRDefault="0005371E" w:rsidP="007C44A0">
      <w:pPr>
        <w:pStyle w:val="numericallist"/>
        <w:spacing w:after="60"/>
      </w:pPr>
      <w:r w:rsidRPr="0074699E">
        <w:t>For the applicable Rated Voltage (U</w:t>
      </w:r>
      <w:r w:rsidRPr="0074699E">
        <w:rPr>
          <w:vertAlign w:val="subscript"/>
        </w:rPr>
        <w:t>R</w:t>
      </w:r>
      <w:r w:rsidR="00DE5C86" w:rsidRPr="0074699E">
        <w:t>)</w:t>
      </w:r>
      <w:r w:rsidRPr="0074699E">
        <w:t xml:space="preserve"> see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AD5A0D" w:rsidRPr="0074699E">
        <w:t>1.4.2</w:t>
      </w:r>
      <w:r w:rsidR="00AD5A0D" w:rsidRPr="0074699E">
        <w:fldChar w:fldCharType="end"/>
      </w:r>
      <w:r w:rsidRPr="0074699E">
        <w:t>.</w:t>
      </w:r>
    </w:p>
    <w:p w14:paraId="343B94A7" w14:textId="66A949A5" w:rsidR="003A04AA" w:rsidRPr="0074699E" w:rsidRDefault="003A04AA" w:rsidP="003A04AA">
      <w:pPr>
        <w:pStyle w:val="numericallist"/>
      </w:pPr>
      <w:r w:rsidRPr="0074699E">
        <w:t>Partial Discharge shall be measured at two different levels of voltage. For the applicable Rated Voltage (U</w:t>
      </w:r>
      <w:r w:rsidRPr="0074699E">
        <w:rPr>
          <w:vertAlign w:val="subscript"/>
        </w:rPr>
        <w:t>R</w:t>
      </w:r>
      <w:r w:rsidRPr="0074699E">
        <w:t xml:space="preserve">) see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AD5A0D" w:rsidRPr="0074699E">
        <w:t>1.4.2</w:t>
      </w:r>
      <w:r w:rsidR="00AD5A0D" w:rsidRPr="0074699E">
        <w:fldChar w:fldCharType="end"/>
      </w:r>
      <w:r w:rsidRPr="0074699E">
        <w:t>.</w:t>
      </w:r>
    </w:p>
    <w:p w14:paraId="6CC2A627" w14:textId="77777777" w:rsidR="00C87297" w:rsidRPr="0074699E" w:rsidRDefault="001B3FD4" w:rsidP="00776481">
      <w:pPr>
        <w:pStyle w:val="Heading3"/>
      </w:pPr>
      <w:bookmarkStart w:id="55" w:name="_Ref476298740"/>
      <w:bookmarkStart w:id="56" w:name="_Toc42089923"/>
      <w:bookmarkStart w:id="57" w:name="_Toc152840765"/>
      <w:r w:rsidRPr="0074699E">
        <w:lastRenderedPageBreak/>
        <w:t>High and Low Temperatures Electrical Measurements</w:t>
      </w:r>
      <w:bookmarkEnd w:id="55"/>
      <w:bookmarkEnd w:id="56"/>
      <w:bookmarkEnd w:id="57"/>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74699E" w14:paraId="5188D4A0" w14:textId="77777777" w:rsidTr="00047D71">
        <w:trPr>
          <w:trHeight w:val="340"/>
          <w:tblHeader/>
        </w:trPr>
        <w:tc>
          <w:tcPr>
            <w:tcW w:w="2154" w:type="dxa"/>
            <w:vMerge w:val="restart"/>
          </w:tcPr>
          <w:p w14:paraId="026D1E0F" w14:textId="77777777" w:rsidR="009B3D0B" w:rsidRPr="0074699E" w:rsidRDefault="009B3D0B" w:rsidP="00776481">
            <w:pPr>
              <w:pStyle w:val="Bodyjustified"/>
              <w:keepNext/>
              <w:widowControl/>
            </w:pPr>
            <w:r w:rsidRPr="0074699E">
              <w:t>Characteristics</w:t>
            </w:r>
          </w:p>
        </w:tc>
        <w:tc>
          <w:tcPr>
            <w:tcW w:w="964" w:type="dxa"/>
            <w:vMerge w:val="restart"/>
          </w:tcPr>
          <w:p w14:paraId="2F26CA8A" w14:textId="77777777" w:rsidR="009B3D0B" w:rsidRPr="0074699E" w:rsidRDefault="009B3D0B" w:rsidP="00776481">
            <w:pPr>
              <w:pStyle w:val="Bodyjustified"/>
              <w:keepNext/>
              <w:widowControl/>
            </w:pPr>
            <w:r w:rsidRPr="0074699E">
              <w:t>Symbols</w:t>
            </w:r>
          </w:p>
        </w:tc>
        <w:tc>
          <w:tcPr>
            <w:tcW w:w="2324" w:type="dxa"/>
            <w:vMerge w:val="restart"/>
          </w:tcPr>
          <w:p w14:paraId="7E34E699" w14:textId="77777777" w:rsidR="009B3D0B" w:rsidRPr="0074699E" w:rsidRDefault="009B3D0B" w:rsidP="00776481">
            <w:pPr>
              <w:pStyle w:val="Bodyjustified"/>
              <w:keepNext/>
              <w:widowControl/>
            </w:pPr>
            <w:r w:rsidRPr="0074699E">
              <w:t>Test Method and Conditions</w:t>
            </w:r>
          </w:p>
          <w:p w14:paraId="4E7F83F3" w14:textId="77777777" w:rsidR="009B3D0B" w:rsidRPr="0074699E" w:rsidRDefault="009B3D0B" w:rsidP="00776481">
            <w:pPr>
              <w:pStyle w:val="Bodyjustified"/>
              <w:keepNext/>
              <w:widowControl/>
            </w:pPr>
            <w:r w:rsidRPr="0074699E">
              <w:t>(Note 1)</w:t>
            </w:r>
          </w:p>
        </w:tc>
        <w:tc>
          <w:tcPr>
            <w:tcW w:w="1928" w:type="dxa"/>
            <w:gridSpan w:val="2"/>
          </w:tcPr>
          <w:p w14:paraId="0CF5F199" w14:textId="77777777" w:rsidR="009B3D0B" w:rsidRPr="0074699E" w:rsidRDefault="009B3D0B" w:rsidP="00776481">
            <w:pPr>
              <w:pStyle w:val="Bodyjustified"/>
              <w:keepNext/>
              <w:widowControl/>
            </w:pPr>
            <w:r w:rsidRPr="0074699E">
              <w:t>Limits</w:t>
            </w:r>
          </w:p>
        </w:tc>
        <w:tc>
          <w:tcPr>
            <w:tcW w:w="850" w:type="dxa"/>
            <w:vMerge w:val="restart"/>
          </w:tcPr>
          <w:p w14:paraId="524238C6" w14:textId="77777777" w:rsidR="009B3D0B" w:rsidRPr="0074699E" w:rsidRDefault="009B3D0B" w:rsidP="00776481">
            <w:pPr>
              <w:pStyle w:val="Bodyjustified"/>
              <w:keepNext/>
              <w:widowControl/>
            </w:pPr>
            <w:r w:rsidRPr="0074699E">
              <w:t>Units</w:t>
            </w:r>
          </w:p>
        </w:tc>
      </w:tr>
      <w:tr w:rsidR="009B3D0B" w:rsidRPr="0074699E" w14:paraId="70A1C0F2" w14:textId="77777777" w:rsidTr="00047D71">
        <w:trPr>
          <w:trHeight w:val="340"/>
          <w:tblHeader/>
        </w:trPr>
        <w:tc>
          <w:tcPr>
            <w:tcW w:w="2154" w:type="dxa"/>
            <w:vMerge/>
          </w:tcPr>
          <w:p w14:paraId="0951F005" w14:textId="77777777" w:rsidR="009B3D0B" w:rsidRPr="0074699E" w:rsidRDefault="009B3D0B" w:rsidP="00776481">
            <w:pPr>
              <w:pStyle w:val="Bodyjustified"/>
              <w:keepNext/>
              <w:widowControl/>
            </w:pPr>
          </w:p>
        </w:tc>
        <w:tc>
          <w:tcPr>
            <w:tcW w:w="964" w:type="dxa"/>
            <w:vMerge/>
          </w:tcPr>
          <w:p w14:paraId="2771A6E4" w14:textId="77777777" w:rsidR="009B3D0B" w:rsidRPr="0074699E" w:rsidRDefault="009B3D0B" w:rsidP="00776481">
            <w:pPr>
              <w:pStyle w:val="Bodyjustified"/>
              <w:keepNext/>
              <w:widowControl/>
            </w:pPr>
          </w:p>
        </w:tc>
        <w:tc>
          <w:tcPr>
            <w:tcW w:w="2324" w:type="dxa"/>
            <w:vMerge/>
            <w:tcBorders>
              <w:bottom w:val="single" w:sz="4" w:space="0" w:color="auto"/>
            </w:tcBorders>
          </w:tcPr>
          <w:p w14:paraId="4E1C3FB6" w14:textId="77777777" w:rsidR="009B3D0B" w:rsidRPr="0074699E" w:rsidRDefault="009B3D0B" w:rsidP="00776481">
            <w:pPr>
              <w:pStyle w:val="Bodyjustified"/>
              <w:keepNext/>
              <w:widowControl/>
            </w:pPr>
          </w:p>
        </w:tc>
        <w:tc>
          <w:tcPr>
            <w:tcW w:w="964" w:type="dxa"/>
            <w:tcBorders>
              <w:bottom w:val="single" w:sz="4" w:space="0" w:color="auto"/>
            </w:tcBorders>
          </w:tcPr>
          <w:p w14:paraId="2CC4FC84" w14:textId="77777777" w:rsidR="009B3D0B" w:rsidRPr="0074699E" w:rsidRDefault="009B3D0B" w:rsidP="00776481">
            <w:pPr>
              <w:pStyle w:val="Bodyjustified"/>
              <w:keepNext/>
              <w:widowControl/>
            </w:pPr>
            <w:r w:rsidRPr="0074699E">
              <w:t>Min</w:t>
            </w:r>
          </w:p>
        </w:tc>
        <w:tc>
          <w:tcPr>
            <w:tcW w:w="964" w:type="dxa"/>
            <w:tcBorders>
              <w:bottom w:val="single" w:sz="4" w:space="0" w:color="auto"/>
            </w:tcBorders>
          </w:tcPr>
          <w:p w14:paraId="1C180DCD" w14:textId="77777777" w:rsidR="009B3D0B" w:rsidRPr="0074699E" w:rsidRDefault="009B3D0B" w:rsidP="00776481">
            <w:pPr>
              <w:pStyle w:val="Bodyjustified"/>
              <w:keepNext/>
              <w:widowControl/>
            </w:pPr>
            <w:r w:rsidRPr="0074699E">
              <w:t>Max</w:t>
            </w:r>
          </w:p>
        </w:tc>
        <w:tc>
          <w:tcPr>
            <w:tcW w:w="850" w:type="dxa"/>
            <w:vMerge/>
            <w:tcBorders>
              <w:bottom w:val="single" w:sz="4" w:space="0" w:color="auto"/>
            </w:tcBorders>
          </w:tcPr>
          <w:p w14:paraId="61D62DA3" w14:textId="77777777" w:rsidR="009B3D0B" w:rsidRPr="0074699E" w:rsidRDefault="009B3D0B" w:rsidP="00776481">
            <w:pPr>
              <w:pStyle w:val="Bodyjustified"/>
              <w:keepNext/>
              <w:widowControl/>
            </w:pPr>
          </w:p>
        </w:tc>
      </w:tr>
      <w:tr w:rsidR="005828D1" w:rsidRPr="0074699E" w14:paraId="3CDE6CB4" w14:textId="77777777" w:rsidTr="004F5CC4">
        <w:trPr>
          <w:trHeight w:val="284"/>
        </w:trPr>
        <w:tc>
          <w:tcPr>
            <w:tcW w:w="2154" w:type="dxa"/>
            <w:vMerge w:val="restart"/>
          </w:tcPr>
          <w:p w14:paraId="0873F1FD" w14:textId="77777777" w:rsidR="005828D1" w:rsidRPr="0074699E" w:rsidRDefault="005828D1" w:rsidP="00776481">
            <w:pPr>
              <w:pStyle w:val="Bodyjustified"/>
              <w:keepNext/>
              <w:widowControl/>
              <w:jc w:val="left"/>
            </w:pPr>
            <w:r w:rsidRPr="0074699E">
              <w:t>Temperature Coefficient</w:t>
            </w:r>
          </w:p>
        </w:tc>
        <w:tc>
          <w:tcPr>
            <w:tcW w:w="964" w:type="dxa"/>
            <w:vMerge w:val="restart"/>
          </w:tcPr>
          <w:p w14:paraId="631723F1" w14:textId="77777777" w:rsidR="005828D1" w:rsidRPr="0074699E" w:rsidRDefault="005828D1" w:rsidP="00776481">
            <w:pPr>
              <w:pStyle w:val="Bodyjustified"/>
              <w:keepNext/>
              <w:widowControl/>
            </w:pPr>
            <w:r w:rsidRPr="0074699E">
              <w:rPr>
                <w:rFonts w:cs="Arial"/>
              </w:rPr>
              <w:t>Δ</w:t>
            </w:r>
            <w:r w:rsidRPr="0074699E">
              <w:t>C/C</w:t>
            </w:r>
          </w:p>
        </w:tc>
        <w:tc>
          <w:tcPr>
            <w:tcW w:w="2324" w:type="dxa"/>
            <w:tcBorders>
              <w:bottom w:val="nil"/>
            </w:tcBorders>
          </w:tcPr>
          <w:p w14:paraId="09CAB4C3" w14:textId="77777777" w:rsidR="005828D1" w:rsidRPr="0074699E" w:rsidRDefault="005828D1" w:rsidP="004F5CC4">
            <w:pPr>
              <w:pStyle w:val="Bodyjustified"/>
              <w:keepNext/>
              <w:widowControl/>
            </w:pPr>
            <w:r w:rsidRPr="0074699E">
              <w:t xml:space="preserve">ESCC No. </w:t>
            </w:r>
            <w:hyperlink r:id="rId30" w:history="1">
              <w:r w:rsidR="00313814" w:rsidRPr="0074699E">
                <w:rPr>
                  <w:rStyle w:val="Hyperlink"/>
                </w:rPr>
                <w:t>3006</w:t>
              </w:r>
            </w:hyperlink>
          </w:p>
        </w:tc>
        <w:tc>
          <w:tcPr>
            <w:tcW w:w="964" w:type="dxa"/>
            <w:tcBorders>
              <w:bottom w:val="nil"/>
            </w:tcBorders>
          </w:tcPr>
          <w:p w14:paraId="40855902" w14:textId="77777777" w:rsidR="005828D1" w:rsidRPr="0074699E" w:rsidRDefault="005828D1" w:rsidP="00776481">
            <w:pPr>
              <w:pStyle w:val="Bodyjustified"/>
              <w:keepNext/>
              <w:widowControl/>
            </w:pPr>
          </w:p>
        </w:tc>
        <w:tc>
          <w:tcPr>
            <w:tcW w:w="964" w:type="dxa"/>
            <w:tcBorders>
              <w:bottom w:val="nil"/>
            </w:tcBorders>
          </w:tcPr>
          <w:p w14:paraId="56B47618" w14:textId="77777777" w:rsidR="005828D1" w:rsidRPr="0074699E" w:rsidRDefault="005828D1" w:rsidP="00776481">
            <w:pPr>
              <w:pStyle w:val="Bodyjustified"/>
              <w:keepNext/>
              <w:widowControl/>
            </w:pPr>
          </w:p>
        </w:tc>
        <w:tc>
          <w:tcPr>
            <w:tcW w:w="850" w:type="dxa"/>
            <w:tcBorders>
              <w:bottom w:val="nil"/>
            </w:tcBorders>
          </w:tcPr>
          <w:p w14:paraId="642364C9" w14:textId="04908860" w:rsidR="005828D1" w:rsidRPr="0074699E" w:rsidRDefault="005828D1" w:rsidP="00776481">
            <w:pPr>
              <w:pStyle w:val="Bodyjustified"/>
              <w:keepNext/>
              <w:widowControl/>
            </w:pPr>
          </w:p>
        </w:tc>
      </w:tr>
      <w:tr w:rsidR="005828D1" w:rsidRPr="0074699E" w14:paraId="1C09123B" w14:textId="77777777" w:rsidTr="00FE464B">
        <w:trPr>
          <w:trHeight w:val="510"/>
        </w:trPr>
        <w:tc>
          <w:tcPr>
            <w:tcW w:w="2154" w:type="dxa"/>
            <w:vMerge/>
          </w:tcPr>
          <w:p w14:paraId="3BFD0EA1" w14:textId="77777777" w:rsidR="005828D1" w:rsidRPr="0074699E" w:rsidRDefault="005828D1" w:rsidP="00776481">
            <w:pPr>
              <w:pStyle w:val="Bodyjustified"/>
              <w:keepNext/>
              <w:widowControl/>
            </w:pPr>
          </w:p>
        </w:tc>
        <w:tc>
          <w:tcPr>
            <w:tcW w:w="964" w:type="dxa"/>
            <w:vMerge/>
          </w:tcPr>
          <w:p w14:paraId="76271D23" w14:textId="77777777" w:rsidR="005828D1" w:rsidRPr="0074699E" w:rsidRDefault="005828D1" w:rsidP="00776481">
            <w:pPr>
              <w:pStyle w:val="Bodyjustified"/>
              <w:keepNext/>
              <w:widowControl/>
            </w:pPr>
          </w:p>
        </w:tc>
        <w:tc>
          <w:tcPr>
            <w:tcW w:w="2324" w:type="dxa"/>
            <w:tcBorders>
              <w:top w:val="nil"/>
              <w:bottom w:val="nil"/>
            </w:tcBorders>
          </w:tcPr>
          <w:p w14:paraId="5595C212" w14:textId="77777777" w:rsidR="005828D1" w:rsidRPr="0074699E" w:rsidRDefault="005828D1" w:rsidP="00776481">
            <w:pPr>
              <w:pStyle w:val="Bodyjustified"/>
              <w:keepNext/>
              <w:widowControl/>
              <w:jc w:val="right"/>
            </w:pPr>
            <w:proofErr w:type="spellStart"/>
            <w:r w:rsidRPr="0074699E">
              <w:t>T</w:t>
            </w:r>
            <w:r w:rsidRPr="0074699E">
              <w:rPr>
                <w:vertAlign w:val="subscript"/>
              </w:rPr>
              <w:t>amb</w:t>
            </w:r>
            <w:proofErr w:type="spellEnd"/>
            <w:r w:rsidRPr="0074699E">
              <w:t xml:space="preserve"> = -55 </w:t>
            </w:r>
            <w:r w:rsidRPr="0074699E">
              <w:rPr>
                <w:rFonts w:cs="Arial"/>
              </w:rPr>
              <w:t>(+3 -</w:t>
            </w:r>
            <w:proofErr w:type="gramStart"/>
            <w:r w:rsidRPr="0074699E">
              <w:rPr>
                <w:rFonts w:cs="Arial"/>
              </w:rPr>
              <w:t>0)°</w:t>
            </w:r>
            <w:proofErr w:type="gramEnd"/>
            <w:r w:rsidRPr="0074699E">
              <w:t>C</w:t>
            </w:r>
          </w:p>
        </w:tc>
        <w:tc>
          <w:tcPr>
            <w:tcW w:w="964" w:type="dxa"/>
            <w:tcBorders>
              <w:top w:val="nil"/>
              <w:bottom w:val="nil"/>
            </w:tcBorders>
          </w:tcPr>
          <w:p w14:paraId="6D431E34" w14:textId="77777777" w:rsidR="005828D1" w:rsidRPr="0074699E" w:rsidRDefault="005828D1" w:rsidP="00776481">
            <w:pPr>
              <w:pStyle w:val="Bodyjustified"/>
              <w:keepNext/>
              <w:widowControl/>
            </w:pPr>
            <w:r w:rsidRPr="0074699E">
              <w:t>-3</w:t>
            </w:r>
          </w:p>
          <w:p w14:paraId="42EA9FC9" w14:textId="77777777" w:rsidR="005828D1" w:rsidRPr="0074699E" w:rsidRDefault="005828D1" w:rsidP="00776481">
            <w:pPr>
              <w:pStyle w:val="Bodyjustified"/>
              <w:keepNext/>
              <w:widowControl/>
            </w:pPr>
            <w:r w:rsidRPr="0074699E">
              <w:t>(Note 2)</w:t>
            </w:r>
          </w:p>
        </w:tc>
        <w:tc>
          <w:tcPr>
            <w:tcW w:w="964" w:type="dxa"/>
            <w:tcBorders>
              <w:top w:val="nil"/>
              <w:bottom w:val="nil"/>
            </w:tcBorders>
          </w:tcPr>
          <w:p w14:paraId="3E00B544" w14:textId="77777777" w:rsidR="005828D1" w:rsidRPr="0074699E" w:rsidRDefault="005828D1" w:rsidP="00776481">
            <w:pPr>
              <w:pStyle w:val="Bodyjustified"/>
              <w:keepNext/>
              <w:widowControl/>
            </w:pPr>
            <w:r w:rsidRPr="0074699E">
              <w:t>-</w:t>
            </w:r>
          </w:p>
        </w:tc>
        <w:tc>
          <w:tcPr>
            <w:tcW w:w="850" w:type="dxa"/>
            <w:tcBorders>
              <w:top w:val="nil"/>
              <w:bottom w:val="nil"/>
            </w:tcBorders>
          </w:tcPr>
          <w:p w14:paraId="3C36C3FA" w14:textId="75440D1D" w:rsidR="005828D1" w:rsidRPr="0074699E" w:rsidRDefault="008B38A6" w:rsidP="00776481">
            <w:pPr>
              <w:pStyle w:val="Bodyjustified"/>
              <w:keepNext/>
              <w:widowControl/>
            </w:pPr>
            <w:r w:rsidRPr="0074699E">
              <w:t>%</w:t>
            </w:r>
          </w:p>
        </w:tc>
      </w:tr>
      <w:tr w:rsidR="00EF4A11" w:rsidRPr="0074699E" w14:paraId="43CE4DA0" w14:textId="77777777" w:rsidTr="00FE464B">
        <w:trPr>
          <w:trHeight w:val="510"/>
        </w:trPr>
        <w:tc>
          <w:tcPr>
            <w:tcW w:w="2154" w:type="dxa"/>
            <w:vMerge/>
            <w:tcBorders>
              <w:bottom w:val="single" w:sz="4" w:space="0" w:color="auto"/>
            </w:tcBorders>
          </w:tcPr>
          <w:p w14:paraId="230D350E" w14:textId="77777777" w:rsidR="00EF4A11" w:rsidRPr="0074699E" w:rsidRDefault="00EF4A11" w:rsidP="00776481">
            <w:pPr>
              <w:pStyle w:val="Bodyjustified"/>
              <w:keepNext/>
              <w:widowControl/>
            </w:pPr>
          </w:p>
        </w:tc>
        <w:tc>
          <w:tcPr>
            <w:tcW w:w="964" w:type="dxa"/>
            <w:vMerge/>
            <w:tcBorders>
              <w:bottom w:val="single" w:sz="4" w:space="0" w:color="auto"/>
            </w:tcBorders>
          </w:tcPr>
          <w:p w14:paraId="4CB928D6" w14:textId="77777777" w:rsidR="00EF4A11" w:rsidRPr="0074699E" w:rsidRDefault="00EF4A11" w:rsidP="00776481">
            <w:pPr>
              <w:pStyle w:val="Bodyjustified"/>
              <w:keepNext/>
              <w:widowControl/>
            </w:pPr>
          </w:p>
        </w:tc>
        <w:tc>
          <w:tcPr>
            <w:tcW w:w="2324" w:type="dxa"/>
            <w:tcBorders>
              <w:top w:val="nil"/>
              <w:bottom w:val="single" w:sz="4" w:space="0" w:color="auto"/>
            </w:tcBorders>
          </w:tcPr>
          <w:p w14:paraId="76606FE8" w14:textId="0A85B640" w:rsidR="00EF4A11" w:rsidRPr="0074699E" w:rsidRDefault="00EF4A11" w:rsidP="00776481">
            <w:pPr>
              <w:pStyle w:val="Bodyjustified"/>
              <w:keepNext/>
              <w:widowControl/>
              <w:jc w:val="right"/>
            </w:pPr>
            <w:proofErr w:type="spellStart"/>
            <w:r w:rsidRPr="0074699E">
              <w:t>T</w:t>
            </w:r>
            <w:r w:rsidRPr="0074699E">
              <w:rPr>
                <w:vertAlign w:val="subscript"/>
              </w:rPr>
              <w:t>amb</w:t>
            </w:r>
            <w:proofErr w:type="spellEnd"/>
            <w:r w:rsidRPr="0074699E">
              <w:t xml:space="preserve"> = +125 </w:t>
            </w:r>
            <w:r w:rsidRPr="0074699E">
              <w:rPr>
                <w:rFonts w:cs="Arial"/>
              </w:rPr>
              <w:t xml:space="preserve">(+0 </w:t>
            </w:r>
            <w:r w:rsidRPr="009668F6">
              <w:rPr>
                <w:rFonts w:cs="Arial"/>
                <w:highlight w:val="yellow"/>
              </w:rPr>
              <w:t>-</w:t>
            </w:r>
            <w:proofErr w:type="gramStart"/>
            <w:r w:rsidR="009668F6" w:rsidRPr="009668F6">
              <w:rPr>
                <w:rFonts w:cs="Arial"/>
                <w:highlight w:val="yellow"/>
              </w:rPr>
              <w:t>3</w:t>
            </w:r>
            <w:r w:rsidRPr="0074699E">
              <w:rPr>
                <w:rFonts w:cs="Arial"/>
              </w:rPr>
              <w:t>)°</w:t>
            </w:r>
            <w:proofErr w:type="gramEnd"/>
            <w:r w:rsidRPr="0074699E">
              <w:t>C</w:t>
            </w:r>
          </w:p>
        </w:tc>
        <w:tc>
          <w:tcPr>
            <w:tcW w:w="964" w:type="dxa"/>
            <w:tcBorders>
              <w:top w:val="nil"/>
              <w:bottom w:val="single" w:sz="4" w:space="0" w:color="auto"/>
            </w:tcBorders>
          </w:tcPr>
          <w:p w14:paraId="6CB21323" w14:textId="77777777" w:rsidR="00EF4A11" w:rsidRPr="0074699E" w:rsidRDefault="00EF4A11" w:rsidP="00776481">
            <w:pPr>
              <w:pStyle w:val="Bodyjustified"/>
              <w:keepNext/>
              <w:widowControl/>
            </w:pPr>
            <w:r w:rsidRPr="0074699E">
              <w:t>-</w:t>
            </w:r>
          </w:p>
        </w:tc>
        <w:tc>
          <w:tcPr>
            <w:tcW w:w="964" w:type="dxa"/>
            <w:tcBorders>
              <w:top w:val="nil"/>
              <w:bottom w:val="single" w:sz="4" w:space="0" w:color="auto"/>
            </w:tcBorders>
          </w:tcPr>
          <w:p w14:paraId="0695094C" w14:textId="77777777" w:rsidR="00EF4A11" w:rsidRPr="0074699E" w:rsidRDefault="00EF4A11" w:rsidP="00776481">
            <w:pPr>
              <w:pStyle w:val="Bodyjustified"/>
              <w:keepNext/>
              <w:widowControl/>
            </w:pPr>
            <w:r w:rsidRPr="0074699E">
              <w:t>+10</w:t>
            </w:r>
          </w:p>
          <w:p w14:paraId="1E926B86" w14:textId="77777777" w:rsidR="00EF4A11" w:rsidRPr="0074699E" w:rsidRDefault="00EF4A11" w:rsidP="00776481">
            <w:pPr>
              <w:pStyle w:val="Bodyjustified"/>
              <w:keepNext/>
              <w:widowControl/>
            </w:pPr>
            <w:r w:rsidRPr="0074699E">
              <w:t>(Note 2)</w:t>
            </w:r>
          </w:p>
        </w:tc>
        <w:tc>
          <w:tcPr>
            <w:tcW w:w="850" w:type="dxa"/>
            <w:tcBorders>
              <w:top w:val="nil"/>
              <w:bottom w:val="single" w:sz="4" w:space="0" w:color="auto"/>
            </w:tcBorders>
          </w:tcPr>
          <w:p w14:paraId="7233AF05" w14:textId="4EB80479" w:rsidR="00EF4A11" w:rsidRPr="0074699E" w:rsidRDefault="008B38A6" w:rsidP="00776481">
            <w:pPr>
              <w:pStyle w:val="Bodyjustified"/>
              <w:keepNext/>
              <w:widowControl/>
            </w:pPr>
            <w:r w:rsidRPr="0074699E">
              <w:t>%</w:t>
            </w:r>
          </w:p>
        </w:tc>
      </w:tr>
      <w:tr w:rsidR="001C7F2C" w:rsidRPr="0074699E" w14:paraId="1A4D729C" w14:textId="77777777" w:rsidTr="004F5CC4">
        <w:trPr>
          <w:trHeight w:val="510"/>
        </w:trPr>
        <w:tc>
          <w:tcPr>
            <w:tcW w:w="2154" w:type="dxa"/>
            <w:vMerge w:val="restart"/>
          </w:tcPr>
          <w:p w14:paraId="5C84C1E0" w14:textId="77777777" w:rsidR="001C7F2C" w:rsidRPr="0074699E" w:rsidRDefault="001C7F2C" w:rsidP="00776481">
            <w:pPr>
              <w:pStyle w:val="Bodyjustified"/>
              <w:keepNext/>
              <w:widowControl/>
              <w:jc w:val="left"/>
            </w:pPr>
            <w:r w:rsidRPr="0074699E">
              <w:t>Insulation Resistance, Dielectric</w:t>
            </w:r>
          </w:p>
        </w:tc>
        <w:tc>
          <w:tcPr>
            <w:tcW w:w="964" w:type="dxa"/>
            <w:vMerge w:val="restart"/>
          </w:tcPr>
          <w:p w14:paraId="6C0E848A" w14:textId="77777777" w:rsidR="001C7F2C" w:rsidRPr="0074699E" w:rsidRDefault="001C7F2C" w:rsidP="00776481">
            <w:pPr>
              <w:pStyle w:val="Bodyjustified"/>
              <w:keepNext/>
              <w:widowControl/>
            </w:pPr>
            <w:r w:rsidRPr="0074699E">
              <w:t>R</w:t>
            </w:r>
            <w:r w:rsidRPr="0074699E">
              <w:rPr>
                <w:vertAlign w:val="subscript"/>
              </w:rPr>
              <w:t>I</w:t>
            </w:r>
          </w:p>
        </w:tc>
        <w:tc>
          <w:tcPr>
            <w:tcW w:w="2324" w:type="dxa"/>
            <w:tcBorders>
              <w:bottom w:val="nil"/>
            </w:tcBorders>
          </w:tcPr>
          <w:p w14:paraId="03FF9DFE" w14:textId="77777777" w:rsidR="001C7F2C" w:rsidRPr="0074699E" w:rsidRDefault="001C7F2C" w:rsidP="004F5CC4">
            <w:pPr>
              <w:pStyle w:val="Bodyjustified"/>
              <w:keepNext/>
              <w:widowControl/>
            </w:pPr>
            <w:r w:rsidRPr="0074699E">
              <w:t xml:space="preserve">ESCC No. </w:t>
            </w:r>
            <w:hyperlink r:id="rId31" w:history="1">
              <w:r w:rsidR="00313814" w:rsidRPr="0074699E">
                <w:rPr>
                  <w:rStyle w:val="Hyperlink"/>
                </w:rPr>
                <w:t>3006</w:t>
              </w:r>
            </w:hyperlink>
          </w:p>
          <w:p w14:paraId="005CD67E" w14:textId="38927987" w:rsidR="001C7F2C" w:rsidRPr="0074699E" w:rsidRDefault="001C7F2C" w:rsidP="004F5CC4">
            <w:pPr>
              <w:pStyle w:val="Bodyjustified"/>
              <w:keepNext/>
              <w:widowControl/>
            </w:pPr>
            <w:proofErr w:type="spellStart"/>
            <w:r w:rsidRPr="0074699E">
              <w:t>T</w:t>
            </w:r>
            <w:r w:rsidRPr="0074699E">
              <w:rPr>
                <w:vertAlign w:val="subscript"/>
              </w:rPr>
              <w:t>amb</w:t>
            </w:r>
            <w:proofErr w:type="spellEnd"/>
            <w:r w:rsidRPr="0074699E">
              <w:t xml:space="preserve"> = +125 </w:t>
            </w:r>
            <w:r w:rsidRPr="0074699E">
              <w:rPr>
                <w:rFonts w:cs="Arial"/>
              </w:rPr>
              <w:t xml:space="preserve">(+0 </w:t>
            </w:r>
            <w:r w:rsidR="009668F6" w:rsidRPr="009668F6">
              <w:rPr>
                <w:rFonts w:cs="Arial"/>
                <w:highlight w:val="yellow"/>
              </w:rPr>
              <w:t>-</w:t>
            </w:r>
            <w:proofErr w:type="gramStart"/>
            <w:r w:rsidR="009668F6" w:rsidRPr="009668F6">
              <w:rPr>
                <w:rFonts w:cs="Arial"/>
                <w:highlight w:val="yellow"/>
              </w:rPr>
              <w:t>3</w:t>
            </w:r>
            <w:r w:rsidRPr="0074699E">
              <w:rPr>
                <w:rFonts w:cs="Arial"/>
              </w:rPr>
              <w:t>)°</w:t>
            </w:r>
            <w:proofErr w:type="gramEnd"/>
            <w:r w:rsidRPr="0074699E">
              <w:t>C</w:t>
            </w:r>
          </w:p>
        </w:tc>
        <w:tc>
          <w:tcPr>
            <w:tcW w:w="964" w:type="dxa"/>
            <w:tcBorders>
              <w:bottom w:val="nil"/>
            </w:tcBorders>
          </w:tcPr>
          <w:p w14:paraId="049D629D" w14:textId="77777777" w:rsidR="001C7F2C" w:rsidRPr="0074699E" w:rsidRDefault="001C7F2C" w:rsidP="00776481">
            <w:pPr>
              <w:pStyle w:val="Bodyjustified"/>
              <w:keepNext/>
              <w:widowControl/>
            </w:pPr>
          </w:p>
        </w:tc>
        <w:tc>
          <w:tcPr>
            <w:tcW w:w="964" w:type="dxa"/>
            <w:tcBorders>
              <w:bottom w:val="nil"/>
            </w:tcBorders>
          </w:tcPr>
          <w:p w14:paraId="24DCD56A" w14:textId="77777777" w:rsidR="001C7F2C" w:rsidRPr="0074699E" w:rsidRDefault="001C7F2C" w:rsidP="00776481">
            <w:pPr>
              <w:pStyle w:val="Bodyjustified"/>
              <w:keepNext/>
              <w:widowControl/>
            </w:pPr>
          </w:p>
        </w:tc>
        <w:tc>
          <w:tcPr>
            <w:tcW w:w="850" w:type="dxa"/>
            <w:tcBorders>
              <w:bottom w:val="nil"/>
            </w:tcBorders>
          </w:tcPr>
          <w:p w14:paraId="46F40415" w14:textId="77777777" w:rsidR="001C7F2C" w:rsidRPr="0074699E" w:rsidRDefault="001C7F2C" w:rsidP="00776481">
            <w:pPr>
              <w:pStyle w:val="Bodyjustified"/>
              <w:keepNext/>
              <w:widowControl/>
            </w:pPr>
          </w:p>
        </w:tc>
      </w:tr>
      <w:tr w:rsidR="00047D71" w:rsidRPr="0074699E" w14:paraId="5110A0BC" w14:textId="77777777" w:rsidTr="00466DCF">
        <w:trPr>
          <w:trHeight w:val="510"/>
        </w:trPr>
        <w:tc>
          <w:tcPr>
            <w:tcW w:w="2154" w:type="dxa"/>
            <w:vMerge/>
            <w:tcBorders>
              <w:bottom w:val="single" w:sz="4" w:space="0" w:color="auto"/>
            </w:tcBorders>
          </w:tcPr>
          <w:p w14:paraId="283285B8" w14:textId="77777777" w:rsidR="00047D71" w:rsidRPr="0074699E" w:rsidRDefault="00047D71" w:rsidP="00776481">
            <w:pPr>
              <w:pStyle w:val="Bodyjustified"/>
              <w:keepNext/>
              <w:widowControl/>
              <w:jc w:val="left"/>
            </w:pPr>
          </w:p>
        </w:tc>
        <w:tc>
          <w:tcPr>
            <w:tcW w:w="964" w:type="dxa"/>
            <w:vMerge/>
            <w:tcBorders>
              <w:bottom w:val="single" w:sz="4" w:space="0" w:color="auto"/>
            </w:tcBorders>
          </w:tcPr>
          <w:p w14:paraId="35409C6A" w14:textId="77777777" w:rsidR="00047D71" w:rsidRPr="0074699E" w:rsidRDefault="00047D71" w:rsidP="00776481">
            <w:pPr>
              <w:pStyle w:val="Bodyjustified"/>
              <w:keepNext/>
              <w:widowControl/>
            </w:pPr>
          </w:p>
        </w:tc>
        <w:tc>
          <w:tcPr>
            <w:tcW w:w="2324" w:type="dxa"/>
            <w:tcBorders>
              <w:top w:val="nil"/>
              <w:bottom w:val="single" w:sz="4" w:space="0" w:color="auto"/>
            </w:tcBorders>
          </w:tcPr>
          <w:p w14:paraId="0ABD6DAC" w14:textId="77777777" w:rsidR="00047D71" w:rsidRPr="0074699E" w:rsidRDefault="00047D71" w:rsidP="00776481">
            <w:pPr>
              <w:pStyle w:val="Bodyjustified"/>
              <w:keepNext/>
              <w:widowControl/>
              <w:jc w:val="right"/>
            </w:pPr>
            <w:r w:rsidRPr="0074699E">
              <w:t xml:space="preserve">For C </w:t>
            </w:r>
            <w:r w:rsidRPr="0074699E">
              <w:rPr>
                <w:rFonts w:cs="Arial"/>
              </w:rPr>
              <w:t>≤</w:t>
            </w:r>
            <w:r w:rsidRPr="0074699E">
              <w:t xml:space="preserve"> 220000pF</w:t>
            </w:r>
          </w:p>
          <w:p w14:paraId="202506D3" w14:textId="77777777" w:rsidR="00047D71" w:rsidRPr="0074699E" w:rsidRDefault="00047D71" w:rsidP="00776481">
            <w:pPr>
              <w:pStyle w:val="Bodyjustified"/>
              <w:keepNext/>
              <w:widowControl/>
              <w:jc w:val="right"/>
            </w:pPr>
            <w:r w:rsidRPr="0074699E">
              <w:t>For C</w:t>
            </w:r>
            <w:r w:rsidRPr="0074699E">
              <w:rPr>
                <w:rFonts w:cs="Arial"/>
              </w:rPr>
              <w:t xml:space="preserve"> &gt;</w:t>
            </w:r>
            <w:r w:rsidRPr="0074699E">
              <w:t xml:space="preserve"> 220000pF</w:t>
            </w:r>
          </w:p>
        </w:tc>
        <w:tc>
          <w:tcPr>
            <w:tcW w:w="964" w:type="dxa"/>
            <w:tcBorders>
              <w:top w:val="nil"/>
              <w:bottom w:val="single" w:sz="4" w:space="0" w:color="auto"/>
            </w:tcBorders>
          </w:tcPr>
          <w:p w14:paraId="47838DFD" w14:textId="77777777" w:rsidR="00047D71" w:rsidRPr="0074699E" w:rsidRDefault="00047D71" w:rsidP="00776481">
            <w:pPr>
              <w:pStyle w:val="Bodyjustified"/>
              <w:keepNext/>
              <w:widowControl/>
            </w:pPr>
            <w:r w:rsidRPr="0074699E">
              <w:t>250</w:t>
            </w:r>
          </w:p>
          <w:p w14:paraId="1CEB0BBD" w14:textId="77777777" w:rsidR="00047D71" w:rsidRPr="0074699E" w:rsidRDefault="00047D71" w:rsidP="00776481">
            <w:pPr>
              <w:pStyle w:val="Bodyjustified"/>
              <w:keepNext/>
              <w:widowControl/>
            </w:pPr>
            <w:r w:rsidRPr="0074699E">
              <w:t>50</w:t>
            </w:r>
          </w:p>
        </w:tc>
        <w:tc>
          <w:tcPr>
            <w:tcW w:w="964" w:type="dxa"/>
            <w:tcBorders>
              <w:top w:val="nil"/>
              <w:bottom w:val="single" w:sz="4" w:space="0" w:color="auto"/>
            </w:tcBorders>
          </w:tcPr>
          <w:p w14:paraId="002E0990" w14:textId="77777777" w:rsidR="00047D71" w:rsidRPr="0074699E" w:rsidRDefault="00047D71" w:rsidP="00776481">
            <w:pPr>
              <w:pStyle w:val="Bodyjustified"/>
              <w:keepNext/>
              <w:widowControl/>
            </w:pPr>
            <w:r w:rsidRPr="0074699E">
              <w:t>-</w:t>
            </w:r>
          </w:p>
          <w:p w14:paraId="013179C3" w14:textId="77777777" w:rsidR="00047D71" w:rsidRPr="0074699E" w:rsidRDefault="00047D71" w:rsidP="00776481">
            <w:pPr>
              <w:pStyle w:val="Bodyjustified"/>
              <w:keepNext/>
              <w:widowControl/>
            </w:pPr>
            <w:r w:rsidRPr="0074699E">
              <w:t>-</w:t>
            </w:r>
          </w:p>
        </w:tc>
        <w:tc>
          <w:tcPr>
            <w:tcW w:w="850" w:type="dxa"/>
            <w:tcBorders>
              <w:top w:val="nil"/>
              <w:bottom w:val="single" w:sz="4" w:space="0" w:color="auto"/>
            </w:tcBorders>
          </w:tcPr>
          <w:p w14:paraId="6218D3E7" w14:textId="77777777" w:rsidR="00047D71" w:rsidRPr="0074699E" w:rsidRDefault="00047D71" w:rsidP="00776481">
            <w:pPr>
              <w:pStyle w:val="Bodyjustified"/>
              <w:keepNext/>
              <w:widowControl/>
            </w:pPr>
            <w:r w:rsidRPr="0074699E">
              <w:t>MΩ</w:t>
            </w:r>
          </w:p>
          <w:p w14:paraId="6D86379E" w14:textId="77777777" w:rsidR="00047D71" w:rsidRPr="0074699E" w:rsidRDefault="00047D71" w:rsidP="00776481">
            <w:pPr>
              <w:pStyle w:val="Bodyjustified"/>
              <w:keepNext/>
              <w:widowControl/>
            </w:pPr>
            <w:r w:rsidRPr="0074699E">
              <w:t>G</w:t>
            </w:r>
            <w:proofErr w:type="gramStart"/>
            <w:r w:rsidRPr="0074699E">
              <w:t>Ω.</w:t>
            </w:r>
            <w:proofErr w:type="spellStart"/>
            <w:r w:rsidRPr="0074699E">
              <w:t>nF</w:t>
            </w:r>
            <w:proofErr w:type="spellEnd"/>
            <w:proofErr w:type="gramEnd"/>
          </w:p>
        </w:tc>
      </w:tr>
      <w:tr w:rsidR="00047D71" w:rsidRPr="0074699E" w14:paraId="48111B6C" w14:textId="77777777" w:rsidTr="00466DCF">
        <w:trPr>
          <w:trHeight w:val="284"/>
        </w:trPr>
        <w:tc>
          <w:tcPr>
            <w:tcW w:w="2154" w:type="dxa"/>
            <w:vMerge w:val="restart"/>
            <w:tcBorders>
              <w:bottom w:val="nil"/>
            </w:tcBorders>
          </w:tcPr>
          <w:p w14:paraId="05F31B5A" w14:textId="77777777" w:rsidR="00047D71" w:rsidRPr="0074699E" w:rsidRDefault="00047D71" w:rsidP="00776481">
            <w:pPr>
              <w:pStyle w:val="Bodyjustified"/>
              <w:keepNext/>
              <w:jc w:val="left"/>
              <w:rPr>
                <w:rFonts w:cs="Arial"/>
                <w:lang w:val="en-GB"/>
              </w:rPr>
            </w:pPr>
            <w:r w:rsidRPr="0074699E">
              <w:rPr>
                <w:rFonts w:cs="Arial"/>
                <w:lang w:val="en-GB"/>
              </w:rPr>
              <w:t>Leakage Current</w:t>
            </w:r>
          </w:p>
        </w:tc>
        <w:tc>
          <w:tcPr>
            <w:tcW w:w="964" w:type="dxa"/>
            <w:vMerge w:val="restart"/>
            <w:tcBorders>
              <w:bottom w:val="nil"/>
            </w:tcBorders>
          </w:tcPr>
          <w:p w14:paraId="5A6CF102" w14:textId="77777777" w:rsidR="00047D71" w:rsidRPr="0074699E" w:rsidRDefault="00047D71" w:rsidP="00776481">
            <w:pPr>
              <w:pStyle w:val="Bodyjustified"/>
              <w:keepNext/>
              <w:rPr>
                <w:rFonts w:cs="Arial"/>
                <w:lang w:val="en-GB"/>
              </w:rPr>
            </w:pPr>
            <w:r w:rsidRPr="0074699E">
              <w:rPr>
                <w:rFonts w:cs="Arial"/>
                <w:lang w:val="en-GB"/>
              </w:rPr>
              <w:t>I</w:t>
            </w:r>
            <w:r w:rsidRPr="0074699E">
              <w:rPr>
                <w:rFonts w:cs="Arial"/>
                <w:vertAlign w:val="subscript"/>
                <w:lang w:val="en-GB"/>
              </w:rPr>
              <w:t>L</w:t>
            </w:r>
          </w:p>
        </w:tc>
        <w:tc>
          <w:tcPr>
            <w:tcW w:w="2324" w:type="dxa"/>
            <w:tcBorders>
              <w:bottom w:val="nil"/>
            </w:tcBorders>
          </w:tcPr>
          <w:p w14:paraId="2066C51A" w14:textId="3347A2DF" w:rsidR="00047D71" w:rsidRPr="0074699E" w:rsidRDefault="00047D71" w:rsidP="00FE464B">
            <w:pPr>
              <w:pStyle w:val="Bodyjustified"/>
              <w:keepNext/>
            </w:pPr>
            <w:proofErr w:type="spellStart"/>
            <w:r w:rsidRPr="0074699E">
              <w:t>T</w:t>
            </w:r>
            <w:r w:rsidRPr="0074699E">
              <w:rPr>
                <w:vertAlign w:val="subscript"/>
              </w:rPr>
              <w:t>amb</w:t>
            </w:r>
            <w:proofErr w:type="spellEnd"/>
            <w:r w:rsidRPr="0074699E">
              <w:t xml:space="preserve"> = +125 </w:t>
            </w:r>
            <w:r w:rsidRPr="0074699E">
              <w:rPr>
                <w:rFonts w:cs="Arial"/>
              </w:rPr>
              <w:t xml:space="preserve">(+0 </w:t>
            </w:r>
            <w:r w:rsidR="009668F6" w:rsidRPr="009668F6">
              <w:rPr>
                <w:rFonts w:cs="Arial"/>
                <w:highlight w:val="yellow"/>
              </w:rPr>
              <w:t>-</w:t>
            </w:r>
            <w:proofErr w:type="gramStart"/>
            <w:r w:rsidR="009668F6" w:rsidRPr="009668F6">
              <w:rPr>
                <w:rFonts w:cs="Arial"/>
                <w:highlight w:val="yellow"/>
              </w:rPr>
              <w:t>3</w:t>
            </w:r>
            <w:r w:rsidRPr="0074699E">
              <w:rPr>
                <w:rFonts w:cs="Arial"/>
              </w:rPr>
              <w:t>)°</w:t>
            </w:r>
            <w:proofErr w:type="gramEnd"/>
            <w:r w:rsidRPr="0074699E">
              <w:t>C</w:t>
            </w:r>
          </w:p>
        </w:tc>
        <w:tc>
          <w:tcPr>
            <w:tcW w:w="964" w:type="dxa"/>
            <w:vMerge w:val="restart"/>
            <w:tcBorders>
              <w:bottom w:val="nil"/>
            </w:tcBorders>
          </w:tcPr>
          <w:p w14:paraId="21A43516" w14:textId="77777777" w:rsidR="00047D71" w:rsidRPr="0074699E" w:rsidRDefault="00047D71" w:rsidP="00776481">
            <w:pPr>
              <w:pStyle w:val="Bodyjustified"/>
              <w:keepNext/>
              <w:rPr>
                <w:rFonts w:cs="Arial"/>
                <w:lang w:val="en-GB"/>
              </w:rPr>
            </w:pPr>
            <w:r w:rsidRPr="0074699E">
              <w:rPr>
                <w:rFonts w:cs="Arial"/>
                <w:lang w:val="en-GB"/>
              </w:rPr>
              <w:t>-</w:t>
            </w:r>
          </w:p>
        </w:tc>
        <w:tc>
          <w:tcPr>
            <w:tcW w:w="964" w:type="dxa"/>
            <w:vMerge w:val="restart"/>
            <w:tcBorders>
              <w:bottom w:val="nil"/>
            </w:tcBorders>
          </w:tcPr>
          <w:p w14:paraId="33956123" w14:textId="77777777" w:rsidR="00047D71" w:rsidRPr="0074699E" w:rsidRDefault="00047D71" w:rsidP="00776481">
            <w:pPr>
              <w:pStyle w:val="Bodyjustified"/>
              <w:keepNext/>
              <w:rPr>
                <w:rFonts w:cs="Arial"/>
                <w:lang w:val="en-GB"/>
              </w:rPr>
            </w:pPr>
            <w:r w:rsidRPr="0074699E">
              <w:rPr>
                <w:rFonts w:cs="Arial"/>
                <w:lang w:val="en-GB"/>
              </w:rPr>
              <w:t>Note 4</w:t>
            </w:r>
          </w:p>
        </w:tc>
        <w:tc>
          <w:tcPr>
            <w:tcW w:w="850" w:type="dxa"/>
            <w:vMerge w:val="restart"/>
            <w:tcBorders>
              <w:bottom w:val="nil"/>
            </w:tcBorders>
          </w:tcPr>
          <w:p w14:paraId="04BC54E2" w14:textId="77777777" w:rsidR="00047D71" w:rsidRPr="0074699E" w:rsidRDefault="00047D71" w:rsidP="00776481">
            <w:pPr>
              <w:pStyle w:val="Bodyjustified"/>
              <w:keepNext/>
              <w:rPr>
                <w:rFonts w:cs="Arial"/>
                <w:lang w:val="en-GB"/>
              </w:rPr>
            </w:pPr>
            <w:proofErr w:type="spellStart"/>
            <w:r w:rsidRPr="0074699E">
              <w:rPr>
                <w:rFonts w:cs="Arial"/>
                <w:lang w:val="en-GB"/>
              </w:rPr>
              <w:t>nA</w:t>
            </w:r>
            <w:proofErr w:type="spellEnd"/>
          </w:p>
        </w:tc>
      </w:tr>
      <w:tr w:rsidR="00047D71" w:rsidRPr="0074699E" w14:paraId="03C31A9C" w14:textId="77777777" w:rsidTr="00466DCF">
        <w:trPr>
          <w:trHeight w:val="510"/>
        </w:trPr>
        <w:tc>
          <w:tcPr>
            <w:tcW w:w="2154" w:type="dxa"/>
            <w:vMerge/>
            <w:tcBorders>
              <w:top w:val="nil"/>
            </w:tcBorders>
          </w:tcPr>
          <w:p w14:paraId="5355D659" w14:textId="77777777" w:rsidR="00047D71" w:rsidRPr="0074699E" w:rsidRDefault="00047D71" w:rsidP="00047D71">
            <w:pPr>
              <w:pStyle w:val="Bodyjustified"/>
              <w:keepNext/>
              <w:jc w:val="left"/>
            </w:pPr>
          </w:p>
        </w:tc>
        <w:tc>
          <w:tcPr>
            <w:tcW w:w="964" w:type="dxa"/>
            <w:vMerge/>
            <w:tcBorders>
              <w:top w:val="nil"/>
            </w:tcBorders>
          </w:tcPr>
          <w:p w14:paraId="1F0D058D" w14:textId="77777777" w:rsidR="00047D71" w:rsidRPr="0074699E" w:rsidRDefault="00047D71" w:rsidP="00047D71">
            <w:pPr>
              <w:pStyle w:val="Bodyjustified"/>
              <w:keepNext/>
            </w:pPr>
          </w:p>
        </w:tc>
        <w:tc>
          <w:tcPr>
            <w:tcW w:w="2324" w:type="dxa"/>
            <w:tcBorders>
              <w:top w:val="nil"/>
            </w:tcBorders>
          </w:tcPr>
          <w:p w14:paraId="519AB74E" w14:textId="77777777" w:rsidR="00047D71" w:rsidRPr="0074699E" w:rsidRDefault="00047D71" w:rsidP="00FE464B">
            <w:pPr>
              <w:pStyle w:val="Bodyjustified"/>
            </w:pPr>
            <w:r w:rsidRPr="0074699E">
              <w:t>V</w:t>
            </w:r>
            <w:r w:rsidRPr="0074699E">
              <w:rPr>
                <w:vertAlign w:val="subscript"/>
              </w:rPr>
              <w:t>T</w:t>
            </w:r>
            <w:r w:rsidRPr="0074699E">
              <w:t xml:space="preserve"> = 1</w:t>
            </w:r>
            <w:r w:rsidRPr="0074699E">
              <w:rPr>
                <w:rFonts w:cs="Arial"/>
              </w:rPr>
              <w:t>×</w:t>
            </w:r>
            <w:r w:rsidRPr="0074699E">
              <w:t>U</w:t>
            </w:r>
            <w:r w:rsidRPr="0074699E">
              <w:rPr>
                <w:vertAlign w:val="subscript"/>
              </w:rPr>
              <w:t>R</w:t>
            </w:r>
          </w:p>
          <w:p w14:paraId="3777174F" w14:textId="77777777" w:rsidR="00047D71" w:rsidRPr="0074699E" w:rsidRDefault="00047D71" w:rsidP="00FE464B">
            <w:pPr>
              <w:pStyle w:val="Bodyjustified"/>
              <w:rPr>
                <w:rFonts w:cs="Arial"/>
                <w:lang w:val="en-GB"/>
              </w:rPr>
            </w:pPr>
            <w:r w:rsidRPr="0074699E">
              <w:t>(Note 3)</w:t>
            </w:r>
          </w:p>
        </w:tc>
        <w:tc>
          <w:tcPr>
            <w:tcW w:w="964" w:type="dxa"/>
            <w:vMerge/>
            <w:tcBorders>
              <w:top w:val="nil"/>
            </w:tcBorders>
          </w:tcPr>
          <w:p w14:paraId="6EC601B8" w14:textId="77777777" w:rsidR="00047D71" w:rsidRPr="0074699E" w:rsidRDefault="00047D71" w:rsidP="00047D71">
            <w:pPr>
              <w:pStyle w:val="Bodyjustified"/>
              <w:keepNext/>
            </w:pPr>
          </w:p>
        </w:tc>
        <w:tc>
          <w:tcPr>
            <w:tcW w:w="964" w:type="dxa"/>
            <w:vMerge/>
            <w:tcBorders>
              <w:top w:val="nil"/>
            </w:tcBorders>
          </w:tcPr>
          <w:p w14:paraId="3D3CEFBF" w14:textId="77777777" w:rsidR="00047D71" w:rsidRPr="0074699E" w:rsidRDefault="00047D71" w:rsidP="00047D71">
            <w:pPr>
              <w:pStyle w:val="Bodyjustified"/>
              <w:keepNext/>
            </w:pPr>
          </w:p>
        </w:tc>
        <w:tc>
          <w:tcPr>
            <w:tcW w:w="850" w:type="dxa"/>
            <w:vMerge/>
            <w:tcBorders>
              <w:top w:val="nil"/>
            </w:tcBorders>
          </w:tcPr>
          <w:p w14:paraId="65C64E9F" w14:textId="77777777" w:rsidR="00047D71" w:rsidRPr="0074699E" w:rsidRDefault="00047D71" w:rsidP="00047D71">
            <w:pPr>
              <w:pStyle w:val="Bodyjustified"/>
              <w:keepNext/>
            </w:pPr>
          </w:p>
        </w:tc>
      </w:tr>
    </w:tbl>
    <w:p w14:paraId="6EE074E9" w14:textId="77777777" w:rsidR="001B3FD4" w:rsidRPr="0074699E" w:rsidRDefault="001B3FD4" w:rsidP="0013347F">
      <w:pPr>
        <w:pStyle w:val="NOTES"/>
      </w:pPr>
      <w:r w:rsidRPr="0074699E">
        <w:t>NOTES:</w:t>
      </w:r>
    </w:p>
    <w:p w14:paraId="33F20F39" w14:textId="10FF626C" w:rsidR="001B3FD4" w:rsidRPr="0074699E" w:rsidRDefault="001B3FD4" w:rsidP="007C44A0">
      <w:pPr>
        <w:pStyle w:val="numericallist"/>
        <w:spacing w:after="60"/>
      </w:pPr>
      <w:r w:rsidRPr="0074699E">
        <w:t xml:space="preserve">The measurements shall be performed on a sample of </w:t>
      </w:r>
      <w:r w:rsidR="009218B1" w:rsidRPr="0074699E">
        <w:t>6</w:t>
      </w:r>
      <w:r w:rsidRPr="0074699E">
        <w:t xml:space="preserve"> components from each </w:t>
      </w:r>
      <w:r w:rsidR="001B76B8" w:rsidRPr="0074699E">
        <w:t xml:space="preserve">manufacturing </w:t>
      </w:r>
      <w:r w:rsidRPr="0074699E">
        <w:t>lot with 0 failures allowed. In the event of any failure a 100% inspection may be performed.</w:t>
      </w:r>
    </w:p>
    <w:p w14:paraId="683ECBDB" w14:textId="77777777" w:rsidR="00047D71" w:rsidRPr="0074699E" w:rsidRDefault="005828D1" w:rsidP="007C44A0">
      <w:pPr>
        <w:pStyle w:val="numericallist"/>
        <w:spacing w:after="60"/>
      </w:pPr>
      <w:r w:rsidRPr="0074699E">
        <w:t>The Temperature Coefficient l</w:t>
      </w:r>
      <w:r w:rsidR="007E2CF0" w:rsidRPr="0074699E">
        <w:t xml:space="preserve">imits are with </w:t>
      </w:r>
      <w:r w:rsidR="009B3D0B" w:rsidRPr="0074699E">
        <w:t xml:space="preserve">respect to the capacitance </w:t>
      </w:r>
      <w:r w:rsidR="007E2CF0" w:rsidRPr="0074699E">
        <w:t>at</w:t>
      </w:r>
      <w:r w:rsidR="00286920" w:rsidRPr="0074699E">
        <w:t xml:space="preserve"> </w:t>
      </w:r>
      <w:r w:rsidR="007E2CF0" w:rsidRPr="0074699E">
        <w:t>+22 ±</w:t>
      </w:r>
      <w:r w:rsidR="00A452D8" w:rsidRPr="0074699E">
        <w:t>2</w:t>
      </w:r>
      <w:r w:rsidR="007E2CF0" w:rsidRPr="0074699E">
        <w:t>°C</w:t>
      </w:r>
      <w:r w:rsidR="001C15E6" w:rsidRPr="0074699E">
        <w:t xml:space="preserve"> (reference point temperature</w:t>
      </w:r>
      <w:r w:rsidR="007E2CF0" w:rsidRPr="0074699E">
        <w:t>)</w:t>
      </w:r>
      <w:r w:rsidR="00286920" w:rsidRPr="0074699E">
        <w:t>.</w:t>
      </w:r>
      <w:r w:rsidR="00047D71" w:rsidRPr="0074699E">
        <w:t xml:space="preserve"> </w:t>
      </w:r>
    </w:p>
    <w:p w14:paraId="4C1F7BB5" w14:textId="077B1B1B" w:rsidR="00047D71" w:rsidRPr="0074699E" w:rsidRDefault="00047D71" w:rsidP="007C44A0">
      <w:pPr>
        <w:pStyle w:val="numericallist"/>
        <w:spacing w:after="60"/>
      </w:pPr>
      <w:r w:rsidRPr="0074699E">
        <w:t>For the applicable Rated Voltage (U</w:t>
      </w:r>
      <w:r w:rsidRPr="0074699E">
        <w:rPr>
          <w:vertAlign w:val="subscript"/>
        </w:rPr>
        <w:t>R</w:t>
      </w:r>
      <w:r w:rsidRPr="0074699E">
        <w:t xml:space="preserve">) see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AD5A0D" w:rsidRPr="0074699E">
        <w:t>1.4.2</w:t>
      </w:r>
      <w:r w:rsidR="00AD5A0D" w:rsidRPr="0074699E">
        <w:fldChar w:fldCharType="end"/>
      </w:r>
      <w:r w:rsidRPr="0074699E">
        <w:t>.</w:t>
      </w:r>
    </w:p>
    <w:p w14:paraId="6ED99EDA" w14:textId="77777777" w:rsidR="001B76B8" w:rsidRPr="0074699E" w:rsidRDefault="00047D71" w:rsidP="00047D71">
      <w:pPr>
        <w:pStyle w:val="numericallist"/>
      </w:pPr>
      <w:r w:rsidRPr="0074699E">
        <w:t xml:space="preserve">The maximum Leakage Current limit, in </w:t>
      </w:r>
      <w:proofErr w:type="spellStart"/>
      <w:r w:rsidRPr="0074699E">
        <w:t>nA</w:t>
      </w:r>
      <w:proofErr w:type="spellEnd"/>
      <w:r w:rsidRPr="0074699E">
        <w:t>, is: U</w:t>
      </w:r>
      <w:r w:rsidRPr="0074699E">
        <w:rPr>
          <w:vertAlign w:val="subscript"/>
        </w:rPr>
        <w:t>R</w:t>
      </w:r>
      <w:r w:rsidRPr="0074699E">
        <w:t xml:space="preserve"> (in V) × C (in pF) / 100000.</w:t>
      </w:r>
    </w:p>
    <w:p w14:paraId="2DAFF1B4" w14:textId="77777777" w:rsidR="00052054" w:rsidRPr="0074699E" w:rsidRDefault="00052054" w:rsidP="001A6BB9">
      <w:pPr>
        <w:pStyle w:val="Heading2"/>
      </w:pPr>
      <w:bookmarkStart w:id="58" w:name="_Toc42089924"/>
      <w:bookmarkStart w:id="59" w:name="_Toc152840766"/>
      <w:r w:rsidRPr="0074699E">
        <w:t>INTERMEDIATE AND END-POINT ELECTRICAL MEASUREMENTS</w:t>
      </w:r>
      <w:bookmarkEnd w:id="58"/>
      <w:bookmarkEnd w:id="59"/>
    </w:p>
    <w:p w14:paraId="51D85E6E" w14:textId="77777777" w:rsidR="00052054" w:rsidRPr="0074699E" w:rsidRDefault="00052054" w:rsidP="001A6BB9">
      <w:pPr>
        <w:keepNext/>
      </w:pPr>
      <w:r w:rsidRPr="0074699E">
        <w:t xml:space="preserve">Unless otherwise specified, the measurements shall be performed at </w:t>
      </w:r>
      <w:proofErr w:type="spellStart"/>
      <w:r w:rsidRPr="0074699E">
        <w:t>T</w:t>
      </w:r>
      <w:r w:rsidRPr="0074699E">
        <w:rPr>
          <w:vertAlign w:val="subscript"/>
        </w:rPr>
        <w:t>amb</w:t>
      </w:r>
      <w:proofErr w:type="spellEnd"/>
      <w:r w:rsidRPr="0074699E">
        <w:t xml:space="preserve"> = +22</w:t>
      </w:r>
      <w:r w:rsidR="00A91D19" w:rsidRPr="0074699E">
        <w:t xml:space="preserve"> </w:t>
      </w:r>
      <w:r w:rsidRPr="0074699E">
        <w:t>±3</w:t>
      </w:r>
      <w:r w:rsidR="001B3FD4" w:rsidRPr="0074699E">
        <w:rPr>
          <w:rFonts w:cs="Arial"/>
        </w:rPr>
        <w:t>°</w:t>
      </w:r>
      <w:r w:rsidRPr="0074699E">
        <w:t>C.</w:t>
      </w:r>
    </w:p>
    <w:p w14:paraId="74AB8C35" w14:textId="0592EC51" w:rsidR="003B4AF9" w:rsidRPr="0074699E" w:rsidRDefault="00052054" w:rsidP="001A6BB9">
      <w:pPr>
        <w:keepNext/>
        <w:spacing w:after="120"/>
      </w:pPr>
      <w:r w:rsidRPr="0074699E">
        <w:t>Unless otherwise specified the test methods and test conditions shall be as per the corresponding test defined in</w:t>
      </w:r>
      <w:r w:rsidR="008277E7" w:rsidRPr="0074699E">
        <w:t xml:space="preserve"> Para. </w:t>
      </w:r>
      <w:r w:rsidR="008277E7" w:rsidRPr="0074699E">
        <w:fldChar w:fldCharType="begin"/>
      </w:r>
      <w:r w:rsidR="008277E7" w:rsidRPr="0074699E">
        <w:instrText xml:space="preserve"> REF _Ref476298317 \r \h </w:instrText>
      </w:r>
      <w:r w:rsidR="001A6BB9" w:rsidRPr="0074699E">
        <w:instrText xml:space="preserve"> \* MERGEFORMAT </w:instrText>
      </w:r>
      <w:r w:rsidR="008277E7" w:rsidRPr="0074699E">
        <w:fldChar w:fldCharType="separate"/>
      </w:r>
      <w:r w:rsidR="00C50CED" w:rsidRPr="0074699E">
        <w:t>2.4.1</w:t>
      </w:r>
      <w:r w:rsidR="008277E7" w:rsidRPr="0074699E">
        <w:fldChar w:fldCharType="end"/>
      </w:r>
      <w:r w:rsidR="008277E7" w:rsidRPr="0074699E">
        <w:t>,</w:t>
      </w:r>
      <w:r w:rsidRPr="0074699E">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74699E" w14:paraId="675738A9" w14:textId="77777777" w:rsidTr="00831CED">
        <w:trPr>
          <w:cantSplit/>
          <w:trHeight w:val="284"/>
          <w:tblHeader/>
        </w:trPr>
        <w:tc>
          <w:tcPr>
            <w:tcW w:w="2864" w:type="dxa"/>
            <w:vMerge w:val="restart"/>
          </w:tcPr>
          <w:p w14:paraId="742EBCD2" w14:textId="77777777" w:rsidR="00933ACB" w:rsidRPr="0074699E" w:rsidRDefault="00933ACB" w:rsidP="001A6BB9">
            <w:pPr>
              <w:pStyle w:val="Bodyjustified"/>
              <w:keepNext/>
            </w:pPr>
            <w:r w:rsidRPr="0074699E">
              <w:t>Test Reference per ESCC No. </w:t>
            </w:r>
            <w:hyperlink r:id="rId32" w:history="1">
              <w:r w:rsidR="00313814" w:rsidRPr="0074699E">
                <w:rPr>
                  <w:rStyle w:val="Hyperlink"/>
                </w:rPr>
                <w:t>3006</w:t>
              </w:r>
            </w:hyperlink>
          </w:p>
        </w:tc>
        <w:tc>
          <w:tcPr>
            <w:tcW w:w="2891" w:type="dxa"/>
            <w:vMerge w:val="restart"/>
          </w:tcPr>
          <w:p w14:paraId="400EAFF6" w14:textId="77777777" w:rsidR="00933ACB" w:rsidRPr="0074699E" w:rsidRDefault="00933ACB" w:rsidP="001A6BB9">
            <w:pPr>
              <w:pStyle w:val="Bodyjustified"/>
              <w:keepNext/>
            </w:pPr>
            <w:r w:rsidRPr="0074699E">
              <w:t>Characteristics</w:t>
            </w:r>
          </w:p>
        </w:tc>
        <w:tc>
          <w:tcPr>
            <w:tcW w:w="964" w:type="dxa"/>
            <w:vMerge w:val="restart"/>
          </w:tcPr>
          <w:p w14:paraId="0E814AF5" w14:textId="77777777" w:rsidR="00933ACB" w:rsidRPr="0074699E" w:rsidRDefault="00933ACB" w:rsidP="001A6BB9">
            <w:pPr>
              <w:pStyle w:val="Bodyjustified"/>
              <w:keepNext/>
            </w:pPr>
            <w:r w:rsidRPr="0074699E">
              <w:t>Symbols</w:t>
            </w:r>
          </w:p>
        </w:tc>
        <w:tc>
          <w:tcPr>
            <w:tcW w:w="1928" w:type="dxa"/>
            <w:gridSpan w:val="2"/>
          </w:tcPr>
          <w:p w14:paraId="112563A3" w14:textId="77777777" w:rsidR="00933ACB" w:rsidRPr="0074699E" w:rsidRDefault="00933ACB" w:rsidP="001A6BB9">
            <w:pPr>
              <w:pStyle w:val="Bodyjustified"/>
              <w:keepNext/>
            </w:pPr>
            <w:r w:rsidRPr="0074699E">
              <w:t>Limits</w:t>
            </w:r>
          </w:p>
        </w:tc>
        <w:tc>
          <w:tcPr>
            <w:tcW w:w="850" w:type="dxa"/>
            <w:vMerge w:val="restart"/>
          </w:tcPr>
          <w:p w14:paraId="626C1464" w14:textId="77777777" w:rsidR="00933ACB" w:rsidRPr="0074699E" w:rsidRDefault="00933ACB" w:rsidP="001A6BB9">
            <w:pPr>
              <w:pStyle w:val="Bodyjustified"/>
              <w:keepNext/>
            </w:pPr>
            <w:r w:rsidRPr="0074699E">
              <w:t>Units</w:t>
            </w:r>
          </w:p>
        </w:tc>
      </w:tr>
      <w:tr w:rsidR="00933ACB" w:rsidRPr="0074699E" w14:paraId="06E69396" w14:textId="77777777" w:rsidTr="00831CED">
        <w:trPr>
          <w:cantSplit/>
          <w:trHeight w:val="284"/>
          <w:tblHeader/>
        </w:trPr>
        <w:tc>
          <w:tcPr>
            <w:tcW w:w="2864" w:type="dxa"/>
            <w:vMerge/>
            <w:tcBorders>
              <w:bottom w:val="single" w:sz="4" w:space="0" w:color="auto"/>
            </w:tcBorders>
          </w:tcPr>
          <w:p w14:paraId="1825A0A9" w14:textId="77777777" w:rsidR="00933ACB" w:rsidRPr="0074699E" w:rsidRDefault="00933ACB" w:rsidP="001A6BB9">
            <w:pPr>
              <w:pStyle w:val="Bodyjustified"/>
              <w:keepNext/>
            </w:pPr>
          </w:p>
        </w:tc>
        <w:tc>
          <w:tcPr>
            <w:tcW w:w="2891" w:type="dxa"/>
            <w:vMerge/>
            <w:tcBorders>
              <w:bottom w:val="single" w:sz="4" w:space="0" w:color="auto"/>
            </w:tcBorders>
          </w:tcPr>
          <w:p w14:paraId="76913122" w14:textId="77777777" w:rsidR="00933ACB" w:rsidRPr="0074699E" w:rsidRDefault="00933ACB" w:rsidP="001A6BB9">
            <w:pPr>
              <w:pStyle w:val="Bodyjustified"/>
              <w:keepNext/>
            </w:pPr>
          </w:p>
        </w:tc>
        <w:tc>
          <w:tcPr>
            <w:tcW w:w="964" w:type="dxa"/>
            <w:vMerge/>
            <w:tcBorders>
              <w:bottom w:val="single" w:sz="4" w:space="0" w:color="auto"/>
            </w:tcBorders>
          </w:tcPr>
          <w:p w14:paraId="3B16D8F7" w14:textId="77777777" w:rsidR="00933ACB" w:rsidRPr="0074699E" w:rsidRDefault="00933ACB" w:rsidP="001A6BB9">
            <w:pPr>
              <w:pStyle w:val="Bodyjustified"/>
              <w:keepNext/>
            </w:pPr>
          </w:p>
        </w:tc>
        <w:tc>
          <w:tcPr>
            <w:tcW w:w="964" w:type="dxa"/>
            <w:tcBorders>
              <w:bottom w:val="single" w:sz="4" w:space="0" w:color="auto"/>
            </w:tcBorders>
          </w:tcPr>
          <w:p w14:paraId="768E600E" w14:textId="77777777" w:rsidR="00933ACB" w:rsidRPr="0074699E" w:rsidRDefault="00933ACB" w:rsidP="001A6BB9">
            <w:pPr>
              <w:pStyle w:val="Bodyjustified"/>
              <w:keepNext/>
            </w:pPr>
            <w:r w:rsidRPr="0074699E">
              <w:t>Min</w:t>
            </w:r>
          </w:p>
        </w:tc>
        <w:tc>
          <w:tcPr>
            <w:tcW w:w="964" w:type="dxa"/>
            <w:tcBorders>
              <w:bottom w:val="single" w:sz="4" w:space="0" w:color="auto"/>
            </w:tcBorders>
          </w:tcPr>
          <w:p w14:paraId="4F08019B" w14:textId="77777777" w:rsidR="00933ACB" w:rsidRPr="0074699E" w:rsidRDefault="00933ACB" w:rsidP="001A6BB9">
            <w:pPr>
              <w:pStyle w:val="Bodyjustified"/>
              <w:keepNext/>
            </w:pPr>
            <w:r w:rsidRPr="0074699E">
              <w:t>Max</w:t>
            </w:r>
          </w:p>
        </w:tc>
        <w:tc>
          <w:tcPr>
            <w:tcW w:w="850" w:type="dxa"/>
            <w:vMerge/>
            <w:tcBorders>
              <w:bottom w:val="single" w:sz="4" w:space="0" w:color="auto"/>
            </w:tcBorders>
          </w:tcPr>
          <w:p w14:paraId="01326F5A" w14:textId="77777777" w:rsidR="00933ACB" w:rsidRPr="0074699E" w:rsidRDefault="00933ACB" w:rsidP="001A6BB9">
            <w:pPr>
              <w:pStyle w:val="Bodyjustified"/>
              <w:keepNext/>
            </w:pPr>
          </w:p>
        </w:tc>
      </w:tr>
      <w:tr w:rsidR="001C7F2C" w:rsidRPr="0074699E" w14:paraId="37DDC831" w14:textId="77777777" w:rsidTr="008277E7">
        <w:trPr>
          <w:cantSplit/>
          <w:trHeight w:val="284"/>
        </w:trPr>
        <w:tc>
          <w:tcPr>
            <w:tcW w:w="2864" w:type="dxa"/>
            <w:tcBorders>
              <w:top w:val="single" w:sz="4" w:space="0" w:color="auto"/>
              <w:bottom w:val="nil"/>
            </w:tcBorders>
          </w:tcPr>
          <w:p w14:paraId="56B88455" w14:textId="77777777" w:rsidR="001C7F2C" w:rsidRPr="0074699E" w:rsidRDefault="001C7F2C" w:rsidP="001A6BB9">
            <w:pPr>
              <w:pStyle w:val="Bodyjustified"/>
              <w:keepNext/>
              <w:jc w:val="left"/>
            </w:pPr>
            <w:r w:rsidRPr="0074699E">
              <w:t>Resistance to Soldering Heat</w:t>
            </w:r>
          </w:p>
        </w:tc>
        <w:tc>
          <w:tcPr>
            <w:tcW w:w="2891" w:type="dxa"/>
            <w:tcBorders>
              <w:top w:val="single" w:sz="4" w:space="0" w:color="auto"/>
              <w:bottom w:val="nil"/>
            </w:tcBorders>
          </w:tcPr>
          <w:p w14:paraId="7FB9A7F9" w14:textId="77777777" w:rsidR="001C7F2C" w:rsidRPr="0074699E" w:rsidRDefault="001C7F2C" w:rsidP="001A6BB9">
            <w:pPr>
              <w:pStyle w:val="Bodyjustified"/>
              <w:keepNext/>
              <w:pageBreakBefore/>
              <w:jc w:val="left"/>
            </w:pPr>
          </w:p>
        </w:tc>
        <w:tc>
          <w:tcPr>
            <w:tcW w:w="964" w:type="dxa"/>
            <w:tcBorders>
              <w:top w:val="single" w:sz="4" w:space="0" w:color="auto"/>
              <w:bottom w:val="nil"/>
            </w:tcBorders>
          </w:tcPr>
          <w:p w14:paraId="106E03FB" w14:textId="77777777" w:rsidR="001C7F2C" w:rsidRPr="0074699E" w:rsidRDefault="001C7F2C" w:rsidP="001A6BB9">
            <w:pPr>
              <w:pStyle w:val="Bodyjustified"/>
              <w:keepNext/>
              <w:pageBreakBefore/>
            </w:pPr>
          </w:p>
        </w:tc>
        <w:tc>
          <w:tcPr>
            <w:tcW w:w="1928" w:type="dxa"/>
            <w:gridSpan w:val="2"/>
            <w:tcBorders>
              <w:top w:val="single" w:sz="4" w:space="0" w:color="auto"/>
              <w:bottom w:val="nil"/>
            </w:tcBorders>
          </w:tcPr>
          <w:p w14:paraId="679B65DC" w14:textId="77777777" w:rsidR="001C7F2C" w:rsidRPr="0074699E" w:rsidRDefault="001C7F2C" w:rsidP="001A6BB9">
            <w:pPr>
              <w:pStyle w:val="Bodyjustified"/>
              <w:keepNext/>
              <w:pageBreakBefore/>
            </w:pPr>
          </w:p>
        </w:tc>
        <w:tc>
          <w:tcPr>
            <w:tcW w:w="850" w:type="dxa"/>
            <w:tcBorders>
              <w:top w:val="single" w:sz="4" w:space="0" w:color="auto"/>
              <w:bottom w:val="nil"/>
            </w:tcBorders>
          </w:tcPr>
          <w:p w14:paraId="4F9F932B" w14:textId="77777777" w:rsidR="001C7F2C" w:rsidRPr="0074699E" w:rsidRDefault="001C7F2C" w:rsidP="001A6BB9">
            <w:pPr>
              <w:pStyle w:val="Bodyjustified"/>
              <w:keepNext/>
              <w:pageBreakBefore/>
            </w:pPr>
          </w:p>
        </w:tc>
      </w:tr>
      <w:tr w:rsidR="001C7F2C" w:rsidRPr="0074699E" w14:paraId="6E4BE26E" w14:textId="77777777" w:rsidTr="001C7F2C">
        <w:trPr>
          <w:cantSplit/>
          <w:trHeight w:val="284"/>
        </w:trPr>
        <w:tc>
          <w:tcPr>
            <w:tcW w:w="2864" w:type="dxa"/>
            <w:tcBorders>
              <w:top w:val="nil"/>
              <w:bottom w:val="nil"/>
            </w:tcBorders>
          </w:tcPr>
          <w:p w14:paraId="5255C509" w14:textId="77777777" w:rsidR="001C7F2C" w:rsidRPr="0074699E" w:rsidRDefault="001C7F2C" w:rsidP="001A6BB9">
            <w:pPr>
              <w:pStyle w:val="Bodyjustified"/>
              <w:keepNext/>
              <w:jc w:val="left"/>
            </w:pPr>
            <w:r w:rsidRPr="0074699E">
              <w:t>Initial Measurements</w:t>
            </w:r>
          </w:p>
        </w:tc>
        <w:tc>
          <w:tcPr>
            <w:tcW w:w="2891" w:type="dxa"/>
            <w:tcBorders>
              <w:top w:val="nil"/>
              <w:bottom w:val="nil"/>
            </w:tcBorders>
          </w:tcPr>
          <w:p w14:paraId="3F74BDD1" w14:textId="77777777" w:rsidR="001C7F2C" w:rsidRPr="0074699E" w:rsidRDefault="001C7F2C" w:rsidP="001A6BB9">
            <w:pPr>
              <w:pStyle w:val="Bodyjustified"/>
              <w:keepNext/>
              <w:jc w:val="left"/>
            </w:pPr>
            <w:r w:rsidRPr="0074699E">
              <w:t>Capacitance</w:t>
            </w:r>
          </w:p>
        </w:tc>
        <w:tc>
          <w:tcPr>
            <w:tcW w:w="964" w:type="dxa"/>
            <w:tcBorders>
              <w:top w:val="nil"/>
              <w:bottom w:val="nil"/>
            </w:tcBorders>
          </w:tcPr>
          <w:p w14:paraId="7CA2C2B4" w14:textId="77777777" w:rsidR="001C7F2C" w:rsidRPr="0074699E" w:rsidRDefault="001C7F2C" w:rsidP="001A6BB9">
            <w:pPr>
              <w:pStyle w:val="Bodyjustified"/>
              <w:keepNext/>
            </w:pPr>
            <w:r w:rsidRPr="0074699E">
              <w:t>C</w:t>
            </w:r>
          </w:p>
        </w:tc>
        <w:tc>
          <w:tcPr>
            <w:tcW w:w="1928" w:type="dxa"/>
            <w:gridSpan w:val="2"/>
            <w:tcBorders>
              <w:top w:val="nil"/>
              <w:bottom w:val="nil"/>
            </w:tcBorders>
          </w:tcPr>
          <w:p w14:paraId="0B14740C" w14:textId="77777777" w:rsidR="001C7F2C" w:rsidRPr="0074699E" w:rsidRDefault="001C7F2C" w:rsidP="001A6BB9">
            <w:pPr>
              <w:pStyle w:val="Bodyjustified"/>
              <w:keepNext/>
            </w:pPr>
            <w:r w:rsidRPr="0074699E">
              <w:t>Note 1</w:t>
            </w:r>
          </w:p>
        </w:tc>
        <w:tc>
          <w:tcPr>
            <w:tcW w:w="850" w:type="dxa"/>
            <w:tcBorders>
              <w:top w:val="nil"/>
              <w:bottom w:val="nil"/>
            </w:tcBorders>
          </w:tcPr>
          <w:p w14:paraId="2AB49F31" w14:textId="77777777" w:rsidR="001C7F2C" w:rsidRPr="0074699E" w:rsidRDefault="001C7F2C" w:rsidP="001A6BB9">
            <w:pPr>
              <w:pStyle w:val="Bodyjustified"/>
              <w:keepNext/>
            </w:pPr>
            <w:r w:rsidRPr="0074699E">
              <w:t>pF</w:t>
            </w:r>
          </w:p>
        </w:tc>
      </w:tr>
      <w:tr w:rsidR="001C7F2C" w:rsidRPr="0074699E" w14:paraId="2671EE4D" w14:textId="77777777" w:rsidTr="008277E7">
        <w:trPr>
          <w:cantSplit/>
          <w:trHeight w:val="284"/>
        </w:trPr>
        <w:tc>
          <w:tcPr>
            <w:tcW w:w="2864" w:type="dxa"/>
            <w:tcBorders>
              <w:top w:val="nil"/>
              <w:bottom w:val="nil"/>
            </w:tcBorders>
          </w:tcPr>
          <w:p w14:paraId="703A88AC" w14:textId="77777777" w:rsidR="001C7F2C" w:rsidRPr="0074699E" w:rsidRDefault="001C7F2C" w:rsidP="001A6BB9">
            <w:pPr>
              <w:pStyle w:val="Bodyjustified"/>
              <w:keepNext/>
              <w:jc w:val="left"/>
            </w:pPr>
            <w:r w:rsidRPr="0074699E">
              <w:t>Final Measurements</w:t>
            </w:r>
          </w:p>
        </w:tc>
        <w:tc>
          <w:tcPr>
            <w:tcW w:w="2891" w:type="dxa"/>
            <w:tcBorders>
              <w:top w:val="nil"/>
              <w:bottom w:val="nil"/>
            </w:tcBorders>
          </w:tcPr>
          <w:p w14:paraId="109A3249" w14:textId="77777777" w:rsidR="001C7F2C" w:rsidRPr="0074699E" w:rsidRDefault="001C7F2C" w:rsidP="001A6BB9">
            <w:pPr>
              <w:pStyle w:val="Bodyjustified"/>
              <w:keepNext/>
              <w:jc w:val="left"/>
            </w:pPr>
            <w:r w:rsidRPr="0074699E">
              <w:t>Capacitance</w:t>
            </w:r>
          </w:p>
        </w:tc>
        <w:tc>
          <w:tcPr>
            <w:tcW w:w="964" w:type="dxa"/>
            <w:tcBorders>
              <w:top w:val="nil"/>
              <w:bottom w:val="nil"/>
            </w:tcBorders>
          </w:tcPr>
          <w:p w14:paraId="0687E17B" w14:textId="77777777" w:rsidR="001C7F2C" w:rsidRPr="0074699E" w:rsidRDefault="001C7F2C" w:rsidP="001A6BB9">
            <w:pPr>
              <w:pStyle w:val="Bodyjustified"/>
              <w:keepNext/>
            </w:pPr>
            <w:r w:rsidRPr="0074699E">
              <w:t>C</w:t>
            </w:r>
          </w:p>
        </w:tc>
        <w:tc>
          <w:tcPr>
            <w:tcW w:w="1928" w:type="dxa"/>
            <w:gridSpan w:val="2"/>
            <w:tcBorders>
              <w:top w:val="nil"/>
              <w:bottom w:val="nil"/>
            </w:tcBorders>
          </w:tcPr>
          <w:p w14:paraId="25E1DFB0" w14:textId="77777777" w:rsidR="001C7F2C" w:rsidRPr="0074699E" w:rsidRDefault="001C7F2C" w:rsidP="001A6BB9">
            <w:pPr>
              <w:pStyle w:val="Bodyjustified"/>
              <w:keepNext/>
            </w:pPr>
            <w:r w:rsidRPr="0074699E">
              <w:t>Note 1</w:t>
            </w:r>
          </w:p>
        </w:tc>
        <w:tc>
          <w:tcPr>
            <w:tcW w:w="850" w:type="dxa"/>
            <w:tcBorders>
              <w:top w:val="nil"/>
              <w:bottom w:val="nil"/>
            </w:tcBorders>
          </w:tcPr>
          <w:p w14:paraId="654F18A9" w14:textId="77777777" w:rsidR="001C7F2C" w:rsidRPr="0074699E" w:rsidRDefault="001C7F2C" w:rsidP="001A6BB9">
            <w:pPr>
              <w:pStyle w:val="Bodyjustified"/>
              <w:keepNext/>
            </w:pPr>
            <w:r w:rsidRPr="0074699E">
              <w:t>pF</w:t>
            </w:r>
          </w:p>
        </w:tc>
      </w:tr>
      <w:tr w:rsidR="001C7F2C" w:rsidRPr="0074699E" w14:paraId="6BFC39F6" w14:textId="77777777" w:rsidTr="001C7F2C">
        <w:trPr>
          <w:cantSplit/>
          <w:trHeight w:val="284"/>
        </w:trPr>
        <w:tc>
          <w:tcPr>
            <w:tcW w:w="2864" w:type="dxa"/>
            <w:tcBorders>
              <w:top w:val="nil"/>
              <w:bottom w:val="nil"/>
            </w:tcBorders>
          </w:tcPr>
          <w:p w14:paraId="7BCFD0D1" w14:textId="77777777" w:rsidR="001C7F2C" w:rsidRPr="0074699E" w:rsidRDefault="001C7F2C" w:rsidP="001C7F2C">
            <w:pPr>
              <w:pStyle w:val="Bodyjustified"/>
              <w:jc w:val="left"/>
            </w:pPr>
          </w:p>
        </w:tc>
        <w:tc>
          <w:tcPr>
            <w:tcW w:w="2891" w:type="dxa"/>
            <w:tcBorders>
              <w:top w:val="nil"/>
              <w:bottom w:val="nil"/>
            </w:tcBorders>
          </w:tcPr>
          <w:p w14:paraId="6E8AE1C0" w14:textId="77777777" w:rsidR="001C7F2C" w:rsidRPr="0074699E" w:rsidRDefault="001C7F2C" w:rsidP="001C7F2C">
            <w:pPr>
              <w:pStyle w:val="Bodyjustified"/>
              <w:jc w:val="left"/>
            </w:pPr>
            <w:r w:rsidRPr="0074699E">
              <w:t>Change in Capacitance</w:t>
            </w:r>
          </w:p>
        </w:tc>
        <w:tc>
          <w:tcPr>
            <w:tcW w:w="964" w:type="dxa"/>
            <w:tcBorders>
              <w:top w:val="nil"/>
              <w:bottom w:val="nil"/>
            </w:tcBorders>
          </w:tcPr>
          <w:p w14:paraId="61037E74" w14:textId="77777777" w:rsidR="001C7F2C" w:rsidRPr="0074699E" w:rsidRDefault="001C7F2C" w:rsidP="001C7F2C">
            <w:pPr>
              <w:pStyle w:val="Bodyjustified"/>
            </w:pPr>
            <w:r w:rsidRPr="0074699E">
              <w:t>ΔC/C</w:t>
            </w:r>
          </w:p>
        </w:tc>
        <w:tc>
          <w:tcPr>
            <w:tcW w:w="964" w:type="dxa"/>
            <w:tcBorders>
              <w:top w:val="nil"/>
              <w:bottom w:val="nil"/>
            </w:tcBorders>
          </w:tcPr>
          <w:p w14:paraId="5E172425" w14:textId="77777777" w:rsidR="001C7F2C" w:rsidRPr="0074699E" w:rsidRDefault="001C7F2C" w:rsidP="001C7F2C">
            <w:pPr>
              <w:pStyle w:val="Bodyjustified"/>
            </w:pPr>
            <w:r w:rsidRPr="0074699E">
              <w:t>-1</w:t>
            </w:r>
          </w:p>
        </w:tc>
        <w:tc>
          <w:tcPr>
            <w:tcW w:w="964" w:type="dxa"/>
            <w:tcBorders>
              <w:top w:val="nil"/>
              <w:bottom w:val="nil"/>
            </w:tcBorders>
          </w:tcPr>
          <w:p w14:paraId="38D290E2" w14:textId="77777777" w:rsidR="001C7F2C" w:rsidRPr="0074699E" w:rsidRDefault="001C7F2C" w:rsidP="001C7F2C">
            <w:pPr>
              <w:pStyle w:val="Bodyjustified"/>
            </w:pPr>
            <w:r w:rsidRPr="0074699E">
              <w:t>+1</w:t>
            </w:r>
          </w:p>
        </w:tc>
        <w:tc>
          <w:tcPr>
            <w:tcW w:w="850" w:type="dxa"/>
            <w:tcBorders>
              <w:top w:val="nil"/>
              <w:bottom w:val="nil"/>
            </w:tcBorders>
          </w:tcPr>
          <w:p w14:paraId="010D0818" w14:textId="77777777" w:rsidR="001C7F2C" w:rsidRPr="0074699E" w:rsidRDefault="001C7F2C" w:rsidP="001C7F2C">
            <w:pPr>
              <w:pStyle w:val="Bodyjustified"/>
            </w:pPr>
            <w:r w:rsidRPr="0074699E">
              <w:t>%</w:t>
            </w:r>
          </w:p>
        </w:tc>
      </w:tr>
      <w:tr w:rsidR="001C7F2C" w:rsidRPr="0074699E" w14:paraId="0E5D692A" w14:textId="77777777" w:rsidTr="001C7F2C">
        <w:trPr>
          <w:cantSplit/>
          <w:trHeight w:val="284"/>
        </w:trPr>
        <w:tc>
          <w:tcPr>
            <w:tcW w:w="2864" w:type="dxa"/>
            <w:tcBorders>
              <w:top w:val="nil"/>
              <w:bottom w:val="nil"/>
            </w:tcBorders>
          </w:tcPr>
          <w:p w14:paraId="464889E1" w14:textId="77777777" w:rsidR="001C7F2C" w:rsidRPr="0074699E" w:rsidRDefault="001C7F2C" w:rsidP="001C7F2C">
            <w:pPr>
              <w:pStyle w:val="Bodyjustified"/>
              <w:jc w:val="left"/>
            </w:pPr>
          </w:p>
        </w:tc>
        <w:tc>
          <w:tcPr>
            <w:tcW w:w="2891" w:type="dxa"/>
            <w:tcBorders>
              <w:top w:val="nil"/>
              <w:bottom w:val="nil"/>
            </w:tcBorders>
          </w:tcPr>
          <w:p w14:paraId="67DE5753" w14:textId="77777777" w:rsidR="001C7F2C" w:rsidRPr="0074699E" w:rsidRDefault="001C7F2C" w:rsidP="001C7F2C">
            <w:pPr>
              <w:pStyle w:val="Bodyjustified"/>
              <w:jc w:val="left"/>
            </w:pPr>
            <w:r w:rsidRPr="0074699E">
              <w:t>Insulation Resistance (Terminal-to-Terminal)</w:t>
            </w:r>
          </w:p>
        </w:tc>
        <w:tc>
          <w:tcPr>
            <w:tcW w:w="964" w:type="dxa"/>
            <w:tcBorders>
              <w:top w:val="nil"/>
              <w:bottom w:val="nil"/>
            </w:tcBorders>
          </w:tcPr>
          <w:p w14:paraId="57C8FC25" w14:textId="77777777" w:rsidR="001C7F2C" w:rsidRPr="0074699E" w:rsidRDefault="001C7F2C" w:rsidP="001C7F2C">
            <w:pPr>
              <w:pStyle w:val="Bodyjustified"/>
            </w:pPr>
            <w:r w:rsidRPr="0074699E">
              <w:t>R</w:t>
            </w:r>
            <w:r w:rsidRPr="0074699E">
              <w:rPr>
                <w:vertAlign w:val="subscript"/>
              </w:rPr>
              <w:t>I</w:t>
            </w:r>
          </w:p>
        </w:tc>
        <w:tc>
          <w:tcPr>
            <w:tcW w:w="964" w:type="dxa"/>
            <w:tcBorders>
              <w:top w:val="nil"/>
              <w:bottom w:val="nil"/>
            </w:tcBorders>
          </w:tcPr>
          <w:p w14:paraId="547DEDFC" w14:textId="77777777" w:rsidR="001C7F2C" w:rsidRPr="0074699E" w:rsidRDefault="001C7F2C" w:rsidP="001C7F2C">
            <w:pPr>
              <w:pStyle w:val="Bodyjustified"/>
            </w:pPr>
          </w:p>
        </w:tc>
        <w:tc>
          <w:tcPr>
            <w:tcW w:w="964" w:type="dxa"/>
            <w:tcBorders>
              <w:top w:val="nil"/>
              <w:bottom w:val="nil"/>
            </w:tcBorders>
          </w:tcPr>
          <w:p w14:paraId="7E1FAE84" w14:textId="77777777" w:rsidR="001C7F2C" w:rsidRPr="0074699E" w:rsidRDefault="001C7F2C" w:rsidP="001C7F2C">
            <w:pPr>
              <w:pStyle w:val="Bodyjustified"/>
            </w:pPr>
          </w:p>
        </w:tc>
        <w:tc>
          <w:tcPr>
            <w:tcW w:w="850" w:type="dxa"/>
            <w:tcBorders>
              <w:top w:val="nil"/>
              <w:bottom w:val="nil"/>
            </w:tcBorders>
          </w:tcPr>
          <w:p w14:paraId="2076F338" w14:textId="77777777" w:rsidR="001C7F2C" w:rsidRPr="0074699E" w:rsidRDefault="001C7F2C" w:rsidP="001C7F2C">
            <w:pPr>
              <w:pStyle w:val="Bodyjustified"/>
            </w:pPr>
          </w:p>
        </w:tc>
      </w:tr>
      <w:tr w:rsidR="001C7F2C" w:rsidRPr="0074699E" w14:paraId="548A537C" w14:textId="77777777" w:rsidTr="001C7F2C">
        <w:trPr>
          <w:cantSplit/>
          <w:trHeight w:val="284"/>
        </w:trPr>
        <w:tc>
          <w:tcPr>
            <w:tcW w:w="2864" w:type="dxa"/>
            <w:tcBorders>
              <w:top w:val="nil"/>
              <w:bottom w:val="nil"/>
            </w:tcBorders>
          </w:tcPr>
          <w:p w14:paraId="30981E1D" w14:textId="77777777" w:rsidR="001C7F2C" w:rsidRPr="0074699E" w:rsidRDefault="001C7F2C" w:rsidP="001C7F2C">
            <w:pPr>
              <w:pStyle w:val="Bodyjustified"/>
              <w:jc w:val="left"/>
            </w:pPr>
          </w:p>
        </w:tc>
        <w:tc>
          <w:tcPr>
            <w:tcW w:w="2891" w:type="dxa"/>
            <w:tcBorders>
              <w:top w:val="nil"/>
              <w:bottom w:val="nil"/>
            </w:tcBorders>
          </w:tcPr>
          <w:p w14:paraId="56C81EAB" w14:textId="77777777" w:rsidR="001C7F2C" w:rsidRPr="0074699E" w:rsidRDefault="001C7F2C" w:rsidP="001C7F2C">
            <w:pPr>
              <w:pStyle w:val="Bodyjustified"/>
              <w:jc w:val="right"/>
            </w:pPr>
            <w:r w:rsidRPr="0074699E">
              <w:t xml:space="preserve">For C </w:t>
            </w:r>
            <w:r w:rsidRPr="0074699E">
              <w:rPr>
                <w:rFonts w:cs="Arial"/>
              </w:rPr>
              <w:t>≤</w:t>
            </w:r>
            <w:r w:rsidRPr="0074699E">
              <w:t xml:space="preserve"> 220000pF</w:t>
            </w:r>
          </w:p>
          <w:p w14:paraId="564D61AF" w14:textId="77777777" w:rsidR="001C7F2C" w:rsidRPr="0074699E" w:rsidRDefault="001C7F2C" w:rsidP="001C7F2C">
            <w:pPr>
              <w:pStyle w:val="Bodyjustified"/>
              <w:jc w:val="right"/>
            </w:pPr>
            <w:r w:rsidRPr="0074699E">
              <w:t>For C</w:t>
            </w:r>
            <w:r w:rsidRPr="0074699E">
              <w:rPr>
                <w:rFonts w:cs="Arial"/>
              </w:rPr>
              <w:t xml:space="preserve"> &gt;</w:t>
            </w:r>
            <w:r w:rsidRPr="0074699E">
              <w:t xml:space="preserve"> 220000pF</w:t>
            </w:r>
          </w:p>
        </w:tc>
        <w:tc>
          <w:tcPr>
            <w:tcW w:w="964" w:type="dxa"/>
            <w:tcBorders>
              <w:top w:val="nil"/>
              <w:bottom w:val="nil"/>
            </w:tcBorders>
          </w:tcPr>
          <w:p w14:paraId="71A94F10" w14:textId="77777777" w:rsidR="001C7F2C" w:rsidRPr="0074699E" w:rsidRDefault="001C7F2C" w:rsidP="001C7F2C">
            <w:pPr>
              <w:pStyle w:val="Bodyjustified"/>
            </w:pPr>
          </w:p>
        </w:tc>
        <w:tc>
          <w:tcPr>
            <w:tcW w:w="964" w:type="dxa"/>
            <w:tcBorders>
              <w:top w:val="nil"/>
              <w:bottom w:val="nil"/>
            </w:tcBorders>
          </w:tcPr>
          <w:p w14:paraId="074B0683" w14:textId="77777777" w:rsidR="001C7F2C" w:rsidRPr="0074699E" w:rsidRDefault="001C7F2C" w:rsidP="001C7F2C">
            <w:pPr>
              <w:pStyle w:val="Bodyjustified"/>
            </w:pPr>
            <w:r w:rsidRPr="0074699E">
              <w:t>Note 1</w:t>
            </w:r>
          </w:p>
          <w:p w14:paraId="64458011" w14:textId="77777777" w:rsidR="001C7F2C" w:rsidRPr="0074699E" w:rsidRDefault="001C7F2C" w:rsidP="001C7F2C">
            <w:pPr>
              <w:pStyle w:val="Bodyjustified"/>
            </w:pPr>
            <w:r w:rsidRPr="0074699E">
              <w:t>Note 1</w:t>
            </w:r>
          </w:p>
        </w:tc>
        <w:tc>
          <w:tcPr>
            <w:tcW w:w="964" w:type="dxa"/>
            <w:tcBorders>
              <w:top w:val="nil"/>
              <w:bottom w:val="nil"/>
            </w:tcBorders>
          </w:tcPr>
          <w:p w14:paraId="594EFA05" w14:textId="77777777" w:rsidR="001C7F2C" w:rsidRPr="0074699E" w:rsidRDefault="001C7F2C" w:rsidP="001C7F2C">
            <w:pPr>
              <w:pStyle w:val="Bodyjustified"/>
            </w:pPr>
            <w:r w:rsidRPr="0074699E">
              <w:t>-</w:t>
            </w:r>
          </w:p>
          <w:p w14:paraId="45DA7698" w14:textId="77777777" w:rsidR="001C7F2C" w:rsidRPr="0074699E" w:rsidRDefault="001C7F2C" w:rsidP="001C7F2C">
            <w:pPr>
              <w:pStyle w:val="Bodyjustified"/>
            </w:pPr>
            <w:r w:rsidRPr="0074699E">
              <w:t>-</w:t>
            </w:r>
          </w:p>
        </w:tc>
        <w:tc>
          <w:tcPr>
            <w:tcW w:w="850" w:type="dxa"/>
            <w:tcBorders>
              <w:top w:val="nil"/>
              <w:bottom w:val="nil"/>
            </w:tcBorders>
          </w:tcPr>
          <w:p w14:paraId="69048AD2" w14:textId="77777777" w:rsidR="001C7F2C" w:rsidRPr="0074699E" w:rsidRDefault="001C7F2C" w:rsidP="001C7F2C">
            <w:pPr>
              <w:pStyle w:val="Bodyjustified"/>
            </w:pPr>
            <w:r w:rsidRPr="0074699E">
              <w:t>GΩ</w:t>
            </w:r>
          </w:p>
          <w:p w14:paraId="6E4E7FD0" w14:textId="77777777" w:rsidR="001C7F2C" w:rsidRPr="0074699E" w:rsidRDefault="001C7F2C" w:rsidP="001C7F2C">
            <w:pPr>
              <w:pStyle w:val="Bodyjustified"/>
            </w:pPr>
            <w:r w:rsidRPr="0074699E">
              <w:t>G</w:t>
            </w:r>
            <w:proofErr w:type="gramStart"/>
            <w:r w:rsidRPr="0074699E">
              <w:t>Ω.</w:t>
            </w:r>
            <w:proofErr w:type="spellStart"/>
            <w:r w:rsidRPr="0074699E">
              <w:t>nF</w:t>
            </w:r>
            <w:proofErr w:type="spellEnd"/>
            <w:proofErr w:type="gramEnd"/>
          </w:p>
        </w:tc>
      </w:tr>
      <w:tr w:rsidR="001C7F2C" w:rsidRPr="0074699E" w14:paraId="2C9C2DF3" w14:textId="77777777" w:rsidTr="007C44A0">
        <w:trPr>
          <w:cantSplit/>
          <w:trHeight w:val="284"/>
        </w:trPr>
        <w:tc>
          <w:tcPr>
            <w:tcW w:w="2864" w:type="dxa"/>
            <w:tcBorders>
              <w:top w:val="nil"/>
              <w:bottom w:val="single" w:sz="4" w:space="0" w:color="auto"/>
            </w:tcBorders>
          </w:tcPr>
          <w:p w14:paraId="59B19EE0" w14:textId="77777777" w:rsidR="001C7F2C" w:rsidRPr="0074699E" w:rsidRDefault="001C7F2C" w:rsidP="001C7F2C">
            <w:pPr>
              <w:pStyle w:val="Bodyjustified"/>
              <w:jc w:val="left"/>
            </w:pPr>
          </w:p>
        </w:tc>
        <w:tc>
          <w:tcPr>
            <w:tcW w:w="2891" w:type="dxa"/>
            <w:tcBorders>
              <w:top w:val="nil"/>
              <w:bottom w:val="single" w:sz="4" w:space="0" w:color="auto"/>
            </w:tcBorders>
          </w:tcPr>
          <w:p w14:paraId="0E28E79F" w14:textId="77777777" w:rsidR="001C7F2C" w:rsidRPr="0074699E" w:rsidRDefault="001C7F2C" w:rsidP="001C7F2C">
            <w:pPr>
              <w:pStyle w:val="Bodyjustified"/>
              <w:jc w:val="left"/>
            </w:pPr>
            <w:r w:rsidRPr="0074699E">
              <w:t>Tangent of Loss Angle</w:t>
            </w:r>
          </w:p>
        </w:tc>
        <w:tc>
          <w:tcPr>
            <w:tcW w:w="964" w:type="dxa"/>
            <w:tcBorders>
              <w:top w:val="nil"/>
              <w:bottom w:val="single" w:sz="4" w:space="0" w:color="auto"/>
            </w:tcBorders>
          </w:tcPr>
          <w:p w14:paraId="524A75FC" w14:textId="77777777" w:rsidR="001C7F2C" w:rsidRPr="0074699E" w:rsidRDefault="001C7F2C" w:rsidP="001C7F2C">
            <w:pPr>
              <w:pStyle w:val="Bodyjustified"/>
            </w:pPr>
            <w:proofErr w:type="spellStart"/>
            <w:r w:rsidRPr="0074699E">
              <w:t>tgδ</w:t>
            </w:r>
            <w:proofErr w:type="spellEnd"/>
          </w:p>
        </w:tc>
        <w:tc>
          <w:tcPr>
            <w:tcW w:w="964" w:type="dxa"/>
            <w:tcBorders>
              <w:top w:val="nil"/>
              <w:bottom w:val="single" w:sz="4" w:space="0" w:color="auto"/>
            </w:tcBorders>
          </w:tcPr>
          <w:p w14:paraId="0D9D195E" w14:textId="77777777" w:rsidR="001C7F2C" w:rsidRPr="0074699E" w:rsidRDefault="001C7F2C" w:rsidP="001C7F2C">
            <w:pPr>
              <w:pStyle w:val="Bodyjustified"/>
            </w:pPr>
            <w:r w:rsidRPr="0074699E">
              <w:t>-</w:t>
            </w:r>
          </w:p>
        </w:tc>
        <w:tc>
          <w:tcPr>
            <w:tcW w:w="964" w:type="dxa"/>
            <w:tcBorders>
              <w:top w:val="nil"/>
              <w:bottom w:val="single" w:sz="4" w:space="0" w:color="auto"/>
            </w:tcBorders>
          </w:tcPr>
          <w:p w14:paraId="5EE2F64D" w14:textId="77777777" w:rsidR="001C7F2C" w:rsidRPr="0074699E" w:rsidRDefault="001C7F2C" w:rsidP="001C7F2C">
            <w:pPr>
              <w:pStyle w:val="Bodyjustified"/>
            </w:pPr>
            <w:r w:rsidRPr="0074699E">
              <w:t>Note 1</w:t>
            </w:r>
          </w:p>
        </w:tc>
        <w:tc>
          <w:tcPr>
            <w:tcW w:w="850" w:type="dxa"/>
            <w:tcBorders>
              <w:top w:val="nil"/>
              <w:bottom w:val="single" w:sz="4" w:space="0" w:color="auto"/>
            </w:tcBorders>
          </w:tcPr>
          <w:p w14:paraId="440FC8EE" w14:textId="77777777" w:rsidR="001C7F2C" w:rsidRPr="0074699E" w:rsidRDefault="001C7F2C" w:rsidP="001C7F2C">
            <w:pPr>
              <w:pStyle w:val="Bodyjustified"/>
            </w:pPr>
            <w:r w:rsidRPr="0074699E">
              <w:t>-</w:t>
            </w:r>
          </w:p>
        </w:tc>
      </w:tr>
      <w:tr w:rsidR="00D57ABA" w:rsidRPr="0074699E" w14:paraId="161B067A" w14:textId="77777777" w:rsidTr="00471076">
        <w:trPr>
          <w:cantSplit/>
          <w:trHeight w:val="284"/>
        </w:trPr>
        <w:tc>
          <w:tcPr>
            <w:tcW w:w="2864" w:type="dxa"/>
            <w:tcBorders>
              <w:top w:val="single" w:sz="4" w:space="0" w:color="auto"/>
            </w:tcBorders>
          </w:tcPr>
          <w:p w14:paraId="76477413" w14:textId="31264F28" w:rsidR="00D57ABA" w:rsidRPr="0074699E" w:rsidRDefault="00D57ABA" w:rsidP="00466DCF">
            <w:pPr>
              <w:pStyle w:val="Bodyjustified"/>
              <w:keepNext/>
              <w:jc w:val="left"/>
            </w:pPr>
            <w:r w:rsidRPr="0074699E">
              <w:lastRenderedPageBreak/>
              <w:t>Temperature Coefficient</w:t>
            </w:r>
          </w:p>
        </w:tc>
        <w:tc>
          <w:tcPr>
            <w:tcW w:w="2891" w:type="dxa"/>
            <w:tcBorders>
              <w:top w:val="single" w:sz="4" w:space="0" w:color="auto"/>
              <w:bottom w:val="single" w:sz="4" w:space="0" w:color="auto"/>
            </w:tcBorders>
          </w:tcPr>
          <w:p w14:paraId="25B773D8" w14:textId="77777777" w:rsidR="00D57ABA" w:rsidRPr="0074699E" w:rsidRDefault="00D57ABA" w:rsidP="00466DCF">
            <w:pPr>
              <w:pStyle w:val="Bodyjustified"/>
              <w:keepNext/>
              <w:jc w:val="left"/>
            </w:pPr>
            <w:r w:rsidRPr="0074699E">
              <w:t>Temperature Coefficient</w:t>
            </w:r>
          </w:p>
          <w:p w14:paraId="2E3CEFB2" w14:textId="09E3F5CC" w:rsidR="00D57ABA" w:rsidRPr="0074699E" w:rsidRDefault="00D57ABA" w:rsidP="00466DCF">
            <w:pPr>
              <w:pStyle w:val="Bodyjustified"/>
              <w:keepNext/>
              <w:jc w:val="left"/>
            </w:pPr>
            <w:r w:rsidRPr="0074699E">
              <w:t>(Note 2)</w:t>
            </w:r>
          </w:p>
        </w:tc>
        <w:tc>
          <w:tcPr>
            <w:tcW w:w="964" w:type="dxa"/>
            <w:tcBorders>
              <w:top w:val="single" w:sz="4" w:space="0" w:color="auto"/>
              <w:bottom w:val="single" w:sz="4" w:space="0" w:color="auto"/>
            </w:tcBorders>
          </w:tcPr>
          <w:p w14:paraId="72C43DA1" w14:textId="09593BCD" w:rsidR="00D57ABA" w:rsidRPr="0074699E" w:rsidRDefault="00D57ABA" w:rsidP="00D57ABA">
            <w:pPr>
              <w:pStyle w:val="Bodyjustified"/>
            </w:pPr>
            <w:r w:rsidRPr="0074699E">
              <w:t>ΔC/C</w:t>
            </w:r>
          </w:p>
        </w:tc>
        <w:tc>
          <w:tcPr>
            <w:tcW w:w="1928" w:type="dxa"/>
            <w:gridSpan w:val="2"/>
            <w:tcBorders>
              <w:top w:val="single" w:sz="4" w:space="0" w:color="auto"/>
              <w:bottom w:val="single" w:sz="4" w:space="0" w:color="auto"/>
            </w:tcBorders>
          </w:tcPr>
          <w:p w14:paraId="760030FB" w14:textId="3F57CCCA" w:rsidR="00D57ABA" w:rsidRPr="0074699E" w:rsidRDefault="00D57ABA" w:rsidP="00D57ABA">
            <w:pPr>
              <w:pStyle w:val="Bodyjustified"/>
            </w:pPr>
            <w:r w:rsidRPr="0074699E">
              <w:t>Note 3</w:t>
            </w:r>
          </w:p>
        </w:tc>
        <w:tc>
          <w:tcPr>
            <w:tcW w:w="850" w:type="dxa"/>
            <w:tcBorders>
              <w:top w:val="single" w:sz="4" w:space="0" w:color="auto"/>
              <w:bottom w:val="single" w:sz="4" w:space="0" w:color="auto"/>
            </w:tcBorders>
          </w:tcPr>
          <w:p w14:paraId="0063F783" w14:textId="26582665" w:rsidR="00D57ABA" w:rsidRPr="0074699E" w:rsidRDefault="00D57ABA" w:rsidP="00D57ABA">
            <w:pPr>
              <w:pStyle w:val="Bodyjustified"/>
            </w:pPr>
            <w:r w:rsidRPr="0074699E">
              <w:t>%</w:t>
            </w:r>
          </w:p>
        </w:tc>
      </w:tr>
      <w:tr w:rsidR="00894EC6" w:rsidRPr="0074699E" w14:paraId="0A789902" w14:textId="77777777" w:rsidTr="001C7F2C">
        <w:trPr>
          <w:cantSplit/>
          <w:trHeight w:val="284"/>
        </w:trPr>
        <w:tc>
          <w:tcPr>
            <w:tcW w:w="2864" w:type="dxa"/>
            <w:tcBorders>
              <w:top w:val="single" w:sz="4" w:space="0" w:color="auto"/>
              <w:bottom w:val="nil"/>
            </w:tcBorders>
          </w:tcPr>
          <w:p w14:paraId="5BCA9B4F" w14:textId="77777777" w:rsidR="00894EC6" w:rsidRPr="0074699E" w:rsidRDefault="00894EC6" w:rsidP="00276B52">
            <w:pPr>
              <w:pStyle w:val="Bodyjustified"/>
              <w:keepNext/>
              <w:jc w:val="left"/>
            </w:pPr>
            <w:r w:rsidRPr="0074699E">
              <w:t>Rapid Change of</w:t>
            </w:r>
            <w:r w:rsidR="002D1F7F" w:rsidRPr="0074699E">
              <w:t xml:space="preserve"> </w:t>
            </w:r>
            <w:r w:rsidRPr="0074699E">
              <w:t>Temperature</w:t>
            </w:r>
          </w:p>
        </w:tc>
        <w:tc>
          <w:tcPr>
            <w:tcW w:w="2891" w:type="dxa"/>
            <w:tcBorders>
              <w:bottom w:val="nil"/>
            </w:tcBorders>
          </w:tcPr>
          <w:p w14:paraId="06B500E4" w14:textId="77777777" w:rsidR="00894EC6" w:rsidRPr="0074699E" w:rsidRDefault="00894EC6" w:rsidP="00276B52">
            <w:pPr>
              <w:pStyle w:val="Bodyjustified"/>
              <w:keepNext/>
              <w:jc w:val="left"/>
            </w:pPr>
          </w:p>
        </w:tc>
        <w:tc>
          <w:tcPr>
            <w:tcW w:w="964" w:type="dxa"/>
            <w:tcBorders>
              <w:bottom w:val="nil"/>
            </w:tcBorders>
          </w:tcPr>
          <w:p w14:paraId="68EFE07A" w14:textId="77777777" w:rsidR="00894EC6" w:rsidRPr="0074699E" w:rsidRDefault="00894EC6" w:rsidP="00276B52">
            <w:pPr>
              <w:pStyle w:val="Bodyjustified"/>
              <w:keepNext/>
            </w:pPr>
          </w:p>
        </w:tc>
        <w:tc>
          <w:tcPr>
            <w:tcW w:w="1928" w:type="dxa"/>
            <w:gridSpan w:val="2"/>
            <w:tcBorders>
              <w:bottom w:val="nil"/>
            </w:tcBorders>
          </w:tcPr>
          <w:p w14:paraId="55838442" w14:textId="77777777" w:rsidR="00894EC6" w:rsidRPr="0074699E" w:rsidRDefault="00894EC6" w:rsidP="00276B52">
            <w:pPr>
              <w:pStyle w:val="Bodyjustified"/>
              <w:keepNext/>
            </w:pPr>
          </w:p>
        </w:tc>
        <w:tc>
          <w:tcPr>
            <w:tcW w:w="850" w:type="dxa"/>
            <w:tcBorders>
              <w:bottom w:val="nil"/>
            </w:tcBorders>
          </w:tcPr>
          <w:p w14:paraId="3175ACF2" w14:textId="77777777" w:rsidR="00894EC6" w:rsidRPr="0074699E" w:rsidRDefault="00894EC6" w:rsidP="00276B52">
            <w:pPr>
              <w:pStyle w:val="Bodyjustified"/>
              <w:keepNext/>
            </w:pPr>
          </w:p>
        </w:tc>
      </w:tr>
      <w:tr w:rsidR="00894EC6" w:rsidRPr="0074699E" w14:paraId="0CFC5A8D" w14:textId="77777777" w:rsidTr="00E520FA">
        <w:trPr>
          <w:cantSplit/>
          <w:trHeight w:val="397"/>
        </w:trPr>
        <w:tc>
          <w:tcPr>
            <w:tcW w:w="2864" w:type="dxa"/>
            <w:tcBorders>
              <w:top w:val="nil"/>
              <w:bottom w:val="nil"/>
            </w:tcBorders>
          </w:tcPr>
          <w:p w14:paraId="4F929414" w14:textId="77777777" w:rsidR="00894EC6" w:rsidRPr="0074699E" w:rsidRDefault="00894EC6" w:rsidP="00276B52">
            <w:pPr>
              <w:pStyle w:val="Bodyjustified"/>
              <w:keepNext/>
              <w:jc w:val="left"/>
            </w:pPr>
            <w:r w:rsidRPr="0074699E">
              <w:t>Initial Measurements</w:t>
            </w:r>
          </w:p>
        </w:tc>
        <w:tc>
          <w:tcPr>
            <w:tcW w:w="2891" w:type="dxa"/>
            <w:tcBorders>
              <w:top w:val="nil"/>
              <w:bottom w:val="nil"/>
            </w:tcBorders>
          </w:tcPr>
          <w:p w14:paraId="45479F81" w14:textId="77777777" w:rsidR="00894EC6" w:rsidRPr="0074699E" w:rsidRDefault="00894EC6" w:rsidP="00276B52">
            <w:pPr>
              <w:pStyle w:val="Bodyjustified"/>
              <w:keepNext/>
              <w:jc w:val="left"/>
            </w:pPr>
            <w:r w:rsidRPr="0074699E">
              <w:t>Capacitance</w:t>
            </w:r>
          </w:p>
        </w:tc>
        <w:tc>
          <w:tcPr>
            <w:tcW w:w="964" w:type="dxa"/>
            <w:tcBorders>
              <w:top w:val="nil"/>
              <w:bottom w:val="nil"/>
            </w:tcBorders>
          </w:tcPr>
          <w:p w14:paraId="67BEE257" w14:textId="77777777" w:rsidR="00894EC6" w:rsidRPr="0074699E" w:rsidRDefault="00894EC6" w:rsidP="00276B52">
            <w:pPr>
              <w:pStyle w:val="Bodyjustified"/>
              <w:keepNext/>
            </w:pPr>
            <w:r w:rsidRPr="0074699E">
              <w:t>C</w:t>
            </w:r>
          </w:p>
        </w:tc>
        <w:tc>
          <w:tcPr>
            <w:tcW w:w="1928" w:type="dxa"/>
            <w:gridSpan w:val="2"/>
            <w:tcBorders>
              <w:top w:val="nil"/>
              <w:bottom w:val="nil"/>
            </w:tcBorders>
          </w:tcPr>
          <w:p w14:paraId="20FE1294" w14:textId="77777777" w:rsidR="00894EC6" w:rsidRPr="0074699E" w:rsidRDefault="00573E45" w:rsidP="00276B52">
            <w:pPr>
              <w:pStyle w:val="Bodyjustified"/>
              <w:keepNext/>
            </w:pPr>
            <w:r w:rsidRPr="0074699E">
              <w:t>Note 1</w:t>
            </w:r>
          </w:p>
        </w:tc>
        <w:tc>
          <w:tcPr>
            <w:tcW w:w="850" w:type="dxa"/>
            <w:tcBorders>
              <w:top w:val="nil"/>
              <w:bottom w:val="nil"/>
            </w:tcBorders>
          </w:tcPr>
          <w:p w14:paraId="4E1B6B9E" w14:textId="77777777" w:rsidR="00894EC6" w:rsidRPr="0074699E" w:rsidRDefault="006757A2" w:rsidP="00276B52">
            <w:pPr>
              <w:pStyle w:val="Bodyjustified"/>
              <w:keepNext/>
            </w:pPr>
            <w:r w:rsidRPr="0074699E">
              <w:t>pF</w:t>
            </w:r>
          </w:p>
        </w:tc>
      </w:tr>
      <w:tr w:rsidR="00001D1C" w:rsidRPr="0074699E" w14:paraId="3C967C1C" w14:textId="77777777" w:rsidTr="00001D1C">
        <w:trPr>
          <w:cantSplit/>
          <w:trHeight w:val="284"/>
        </w:trPr>
        <w:tc>
          <w:tcPr>
            <w:tcW w:w="2864" w:type="dxa"/>
            <w:tcBorders>
              <w:top w:val="nil"/>
              <w:bottom w:val="nil"/>
            </w:tcBorders>
          </w:tcPr>
          <w:p w14:paraId="482A9802" w14:textId="77777777" w:rsidR="00001D1C" w:rsidRPr="0074699E" w:rsidRDefault="00001D1C" w:rsidP="00276B52">
            <w:pPr>
              <w:pStyle w:val="Bodyjustified"/>
              <w:keepNext/>
              <w:jc w:val="left"/>
            </w:pPr>
            <w:r w:rsidRPr="0074699E">
              <w:t>Final Measurements</w:t>
            </w:r>
          </w:p>
        </w:tc>
        <w:tc>
          <w:tcPr>
            <w:tcW w:w="2891" w:type="dxa"/>
            <w:tcBorders>
              <w:top w:val="nil"/>
              <w:bottom w:val="nil"/>
            </w:tcBorders>
          </w:tcPr>
          <w:p w14:paraId="251654D4" w14:textId="77777777" w:rsidR="00001D1C" w:rsidRPr="0074699E" w:rsidRDefault="00001D1C" w:rsidP="00276B52">
            <w:pPr>
              <w:pStyle w:val="Bodyjustified"/>
              <w:keepNext/>
              <w:jc w:val="left"/>
            </w:pPr>
            <w:r w:rsidRPr="0074699E">
              <w:t>Capacitance</w:t>
            </w:r>
          </w:p>
        </w:tc>
        <w:tc>
          <w:tcPr>
            <w:tcW w:w="964" w:type="dxa"/>
            <w:tcBorders>
              <w:top w:val="nil"/>
              <w:bottom w:val="nil"/>
            </w:tcBorders>
          </w:tcPr>
          <w:p w14:paraId="64C10328" w14:textId="77777777" w:rsidR="00001D1C" w:rsidRPr="0074699E" w:rsidRDefault="00001D1C" w:rsidP="00276B52">
            <w:pPr>
              <w:pStyle w:val="Bodyjustified"/>
              <w:keepNext/>
            </w:pPr>
            <w:r w:rsidRPr="0074699E">
              <w:t>C</w:t>
            </w:r>
          </w:p>
        </w:tc>
        <w:tc>
          <w:tcPr>
            <w:tcW w:w="1928" w:type="dxa"/>
            <w:gridSpan w:val="2"/>
            <w:tcBorders>
              <w:top w:val="nil"/>
              <w:bottom w:val="nil"/>
            </w:tcBorders>
          </w:tcPr>
          <w:p w14:paraId="5BA313EF" w14:textId="77777777" w:rsidR="00001D1C" w:rsidRPr="0074699E" w:rsidRDefault="00001D1C" w:rsidP="00276B52">
            <w:pPr>
              <w:pStyle w:val="Bodyjustified"/>
              <w:keepNext/>
            </w:pPr>
            <w:r w:rsidRPr="0074699E">
              <w:t>Note 1</w:t>
            </w:r>
          </w:p>
        </w:tc>
        <w:tc>
          <w:tcPr>
            <w:tcW w:w="850" w:type="dxa"/>
            <w:tcBorders>
              <w:top w:val="nil"/>
              <w:bottom w:val="nil"/>
            </w:tcBorders>
          </w:tcPr>
          <w:p w14:paraId="1A40A213" w14:textId="77777777" w:rsidR="00001D1C" w:rsidRPr="0074699E" w:rsidRDefault="00001D1C" w:rsidP="00276B52">
            <w:pPr>
              <w:pStyle w:val="Bodyjustified"/>
              <w:keepNext/>
            </w:pPr>
            <w:r w:rsidRPr="0074699E">
              <w:t>pF</w:t>
            </w:r>
          </w:p>
        </w:tc>
      </w:tr>
      <w:tr w:rsidR="00001D1C" w:rsidRPr="0074699E" w14:paraId="03C13D70" w14:textId="77777777" w:rsidTr="00001D1C">
        <w:trPr>
          <w:cantSplit/>
          <w:trHeight w:val="284"/>
        </w:trPr>
        <w:tc>
          <w:tcPr>
            <w:tcW w:w="2864" w:type="dxa"/>
            <w:tcBorders>
              <w:top w:val="nil"/>
              <w:bottom w:val="nil"/>
            </w:tcBorders>
          </w:tcPr>
          <w:p w14:paraId="74240367" w14:textId="77777777" w:rsidR="00001D1C" w:rsidRPr="0074699E" w:rsidRDefault="00001D1C" w:rsidP="00276B52">
            <w:pPr>
              <w:pStyle w:val="Bodyjustified"/>
              <w:keepNext/>
              <w:jc w:val="left"/>
            </w:pPr>
          </w:p>
        </w:tc>
        <w:tc>
          <w:tcPr>
            <w:tcW w:w="2891" w:type="dxa"/>
            <w:tcBorders>
              <w:top w:val="nil"/>
              <w:bottom w:val="nil"/>
            </w:tcBorders>
          </w:tcPr>
          <w:p w14:paraId="24A38054" w14:textId="77777777" w:rsidR="00001D1C" w:rsidRPr="0074699E" w:rsidRDefault="00001D1C" w:rsidP="00276B52">
            <w:pPr>
              <w:pStyle w:val="Bodyjustified"/>
              <w:keepNext/>
              <w:jc w:val="left"/>
            </w:pPr>
            <w:r w:rsidRPr="0074699E">
              <w:t>Change in Capacitance</w:t>
            </w:r>
          </w:p>
        </w:tc>
        <w:tc>
          <w:tcPr>
            <w:tcW w:w="964" w:type="dxa"/>
            <w:tcBorders>
              <w:top w:val="nil"/>
              <w:bottom w:val="nil"/>
            </w:tcBorders>
          </w:tcPr>
          <w:p w14:paraId="2F7EDE60" w14:textId="77777777" w:rsidR="00001D1C" w:rsidRPr="0074699E" w:rsidRDefault="00001D1C" w:rsidP="00276B52">
            <w:pPr>
              <w:pStyle w:val="Bodyjustified"/>
              <w:keepNext/>
            </w:pPr>
            <w:r w:rsidRPr="0074699E">
              <w:t>ΔC/C</w:t>
            </w:r>
          </w:p>
        </w:tc>
        <w:tc>
          <w:tcPr>
            <w:tcW w:w="964" w:type="dxa"/>
            <w:tcBorders>
              <w:top w:val="nil"/>
              <w:bottom w:val="nil"/>
            </w:tcBorders>
          </w:tcPr>
          <w:p w14:paraId="3125C3C5" w14:textId="77777777" w:rsidR="00001D1C" w:rsidRPr="0074699E" w:rsidRDefault="00001D1C" w:rsidP="00276B52">
            <w:pPr>
              <w:pStyle w:val="Bodyjustified"/>
              <w:keepNext/>
            </w:pPr>
            <w:r w:rsidRPr="0074699E">
              <w:t>-1</w:t>
            </w:r>
          </w:p>
        </w:tc>
        <w:tc>
          <w:tcPr>
            <w:tcW w:w="964" w:type="dxa"/>
            <w:tcBorders>
              <w:top w:val="nil"/>
              <w:bottom w:val="nil"/>
            </w:tcBorders>
          </w:tcPr>
          <w:p w14:paraId="10D42D91" w14:textId="77777777" w:rsidR="00001D1C" w:rsidRPr="0074699E" w:rsidRDefault="00001D1C" w:rsidP="00276B52">
            <w:pPr>
              <w:pStyle w:val="Bodyjustified"/>
              <w:keepNext/>
            </w:pPr>
            <w:r w:rsidRPr="0074699E">
              <w:t>+1</w:t>
            </w:r>
          </w:p>
        </w:tc>
        <w:tc>
          <w:tcPr>
            <w:tcW w:w="850" w:type="dxa"/>
            <w:tcBorders>
              <w:top w:val="nil"/>
              <w:bottom w:val="nil"/>
            </w:tcBorders>
          </w:tcPr>
          <w:p w14:paraId="36E4D4B7" w14:textId="77777777" w:rsidR="00001D1C" w:rsidRPr="0074699E" w:rsidRDefault="00001D1C" w:rsidP="00276B52">
            <w:pPr>
              <w:pStyle w:val="Bodyjustified"/>
              <w:keepNext/>
            </w:pPr>
            <w:r w:rsidRPr="0074699E">
              <w:t>%</w:t>
            </w:r>
          </w:p>
        </w:tc>
      </w:tr>
      <w:tr w:rsidR="00001D1C" w:rsidRPr="0074699E" w14:paraId="2B32656F" w14:textId="77777777" w:rsidTr="00001D1C">
        <w:trPr>
          <w:cantSplit/>
          <w:trHeight w:val="284"/>
        </w:trPr>
        <w:tc>
          <w:tcPr>
            <w:tcW w:w="2864" w:type="dxa"/>
            <w:tcBorders>
              <w:top w:val="nil"/>
              <w:bottom w:val="single" w:sz="4" w:space="0" w:color="auto"/>
            </w:tcBorders>
          </w:tcPr>
          <w:p w14:paraId="275E93B5" w14:textId="77777777" w:rsidR="00001D1C" w:rsidRPr="0074699E" w:rsidRDefault="00001D1C" w:rsidP="005B1061">
            <w:pPr>
              <w:pStyle w:val="Bodyjustified"/>
              <w:jc w:val="left"/>
            </w:pPr>
          </w:p>
        </w:tc>
        <w:tc>
          <w:tcPr>
            <w:tcW w:w="2891" w:type="dxa"/>
            <w:tcBorders>
              <w:top w:val="nil"/>
              <w:bottom w:val="single" w:sz="4" w:space="0" w:color="auto"/>
            </w:tcBorders>
          </w:tcPr>
          <w:p w14:paraId="72554C0F" w14:textId="77777777" w:rsidR="00001D1C" w:rsidRPr="0074699E" w:rsidRDefault="00001D1C" w:rsidP="005B1061">
            <w:pPr>
              <w:pStyle w:val="Bodyjustified"/>
              <w:jc w:val="left"/>
            </w:pPr>
            <w:r w:rsidRPr="0074699E">
              <w:t>Tangent of Loss Angle</w:t>
            </w:r>
          </w:p>
        </w:tc>
        <w:tc>
          <w:tcPr>
            <w:tcW w:w="964" w:type="dxa"/>
            <w:tcBorders>
              <w:top w:val="nil"/>
              <w:bottom w:val="single" w:sz="4" w:space="0" w:color="auto"/>
            </w:tcBorders>
          </w:tcPr>
          <w:p w14:paraId="4D53DC53" w14:textId="77777777" w:rsidR="00001D1C" w:rsidRPr="0074699E" w:rsidRDefault="00001D1C" w:rsidP="005B1061">
            <w:pPr>
              <w:pStyle w:val="Bodyjustified"/>
            </w:pPr>
            <w:proofErr w:type="spellStart"/>
            <w:r w:rsidRPr="0074699E">
              <w:t>tgδ</w:t>
            </w:r>
            <w:proofErr w:type="spellEnd"/>
          </w:p>
        </w:tc>
        <w:tc>
          <w:tcPr>
            <w:tcW w:w="964" w:type="dxa"/>
            <w:tcBorders>
              <w:top w:val="nil"/>
              <w:bottom w:val="single" w:sz="4" w:space="0" w:color="auto"/>
            </w:tcBorders>
          </w:tcPr>
          <w:p w14:paraId="2538462E" w14:textId="77777777" w:rsidR="00001D1C" w:rsidRPr="0074699E" w:rsidRDefault="00001D1C" w:rsidP="005B1061">
            <w:pPr>
              <w:pStyle w:val="Bodyjustified"/>
            </w:pPr>
            <w:r w:rsidRPr="0074699E">
              <w:t>-</w:t>
            </w:r>
          </w:p>
        </w:tc>
        <w:tc>
          <w:tcPr>
            <w:tcW w:w="964" w:type="dxa"/>
            <w:tcBorders>
              <w:top w:val="nil"/>
              <w:bottom w:val="single" w:sz="4" w:space="0" w:color="auto"/>
            </w:tcBorders>
          </w:tcPr>
          <w:p w14:paraId="7AE90702" w14:textId="77777777" w:rsidR="00001D1C" w:rsidRPr="0074699E" w:rsidRDefault="00001D1C" w:rsidP="005B1061">
            <w:pPr>
              <w:pStyle w:val="Bodyjustified"/>
            </w:pPr>
            <w:r w:rsidRPr="0074699E">
              <w:t>60</w:t>
            </w:r>
            <w:r w:rsidRPr="0074699E">
              <w:rPr>
                <w:rFonts w:cs="Arial"/>
              </w:rPr>
              <w:t>×</w:t>
            </w:r>
            <w:r w:rsidRPr="0074699E">
              <w:t>10</w:t>
            </w:r>
            <w:r w:rsidRPr="0074699E">
              <w:rPr>
                <w:vertAlign w:val="superscript"/>
              </w:rPr>
              <w:t>-4</w:t>
            </w:r>
          </w:p>
        </w:tc>
        <w:tc>
          <w:tcPr>
            <w:tcW w:w="850" w:type="dxa"/>
            <w:tcBorders>
              <w:top w:val="nil"/>
              <w:bottom w:val="single" w:sz="4" w:space="0" w:color="auto"/>
            </w:tcBorders>
          </w:tcPr>
          <w:p w14:paraId="58BECFB0" w14:textId="77777777" w:rsidR="00001D1C" w:rsidRPr="0074699E" w:rsidRDefault="00001D1C" w:rsidP="005B1061">
            <w:pPr>
              <w:pStyle w:val="Bodyjustified"/>
            </w:pPr>
            <w:r w:rsidRPr="0074699E">
              <w:t>-</w:t>
            </w:r>
          </w:p>
        </w:tc>
      </w:tr>
      <w:tr w:rsidR="004C0905" w:rsidRPr="0074699E" w14:paraId="5592C88B" w14:textId="77777777" w:rsidTr="009543BD">
        <w:trPr>
          <w:cantSplit/>
          <w:trHeight w:val="284"/>
        </w:trPr>
        <w:tc>
          <w:tcPr>
            <w:tcW w:w="2864" w:type="dxa"/>
            <w:tcBorders>
              <w:bottom w:val="nil"/>
            </w:tcBorders>
          </w:tcPr>
          <w:p w14:paraId="476A2CA3" w14:textId="77777777" w:rsidR="004C0905" w:rsidRPr="0074699E" w:rsidRDefault="00DB44B7" w:rsidP="005F5E5C">
            <w:pPr>
              <w:pStyle w:val="Bodyjustified"/>
              <w:keepNext/>
              <w:jc w:val="left"/>
            </w:pPr>
            <w:r w:rsidRPr="0074699E">
              <w:t>Climatic Sequence</w:t>
            </w:r>
          </w:p>
        </w:tc>
        <w:tc>
          <w:tcPr>
            <w:tcW w:w="2891" w:type="dxa"/>
            <w:tcBorders>
              <w:bottom w:val="nil"/>
            </w:tcBorders>
          </w:tcPr>
          <w:p w14:paraId="4F3F56D6" w14:textId="77777777" w:rsidR="004C0905" w:rsidRPr="0074699E" w:rsidRDefault="004C0905" w:rsidP="005F5E5C">
            <w:pPr>
              <w:pStyle w:val="Bodyjustified"/>
              <w:keepNext/>
              <w:jc w:val="left"/>
            </w:pPr>
          </w:p>
        </w:tc>
        <w:tc>
          <w:tcPr>
            <w:tcW w:w="964" w:type="dxa"/>
            <w:tcBorders>
              <w:bottom w:val="nil"/>
            </w:tcBorders>
          </w:tcPr>
          <w:p w14:paraId="4BF31F9E" w14:textId="77777777" w:rsidR="004C0905" w:rsidRPr="0074699E" w:rsidRDefault="004C0905" w:rsidP="005F5E5C">
            <w:pPr>
              <w:pStyle w:val="Bodyjustified"/>
              <w:keepNext/>
            </w:pPr>
          </w:p>
        </w:tc>
        <w:tc>
          <w:tcPr>
            <w:tcW w:w="1928" w:type="dxa"/>
            <w:gridSpan w:val="2"/>
            <w:tcBorders>
              <w:bottom w:val="nil"/>
            </w:tcBorders>
          </w:tcPr>
          <w:p w14:paraId="4910BC00" w14:textId="77777777" w:rsidR="004C0905" w:rsidRPr="0074699E" w:rsidRDefault="004C0905" w:rsidP="005F5E5C">
            <w:pPr>
              <w:pStyle w:val="Bodyjustified"/>
              <w:keepNext/>
            </w:pPr>
          </w:p>
        </w:tc>
        <w:tc>
          <w:tcPr>
            <w:tcW w:w="850" w:type="dxa"/>
            <w:tcBorders>
              <w:bottom w:val="nil"/>
            </w:tcBorders>
          </w:tcPr>
          <w:p w14:paraId="22093068" w14:textId="77777777" w:rsidR="004C0905" w:rsidRPr="0074699E" w:rsidRDefault="004C0905" w:rsidP="005F5E5C">
            <w:pPr>
              <w:pStyle w:val="Bodyjustified"/>
              <w:keepNext/>
            </w:pPr>
          </w:p>
        </w:tc>
      </w:tr>
      <w:tr w:rsidR="009543BD" w:rsidRPr="0074699E" w14:paraId="2CCC2F68" w14:textId="77777777" w:rsidTr="00E520FA">
        <w:trPr>
          <w:cantSplit/>
          <w:trHeight w:val="397"/>
        </w:trPr>
        <w:tc>
          <w:tcPr>
            <w:tcW w:w="2864" w:type="dxa"/>
            <w:tcBorders>
              <w:top w:val="nil"/>
              <w:bottom w:val="nil"/>
            </w:tcBorders>
          </w:tcPr>
          <w:p w14:paraId="7B245043" w14:textId="77777777" w:rsidR="009543BD" w:rsidRPr="0074699E" w:rsidRDefault="009543BD" w:rsidP="005F5E5C">
            <w:pPr>
              <w:pStyle w:val="Bodyjustified"/>
              <w:keepNext/>
              <w:jc w:val="left"/>
            </w:pPr>
            <w:r w:rsidRPr="0074699E">
              <w:t>Initial Measurements</w:t>
            </w:r>
          </w:p>
        </w:tc>
        <w:tc>
          <w:tcPr>
            <w:tcW w:w="2891" w:type="dxa"/>
            <w:tcBorders>
              <w:top w:val="nil"/>
              <w:bottom w:val="nil"/>
            </w:tcBorders>
          </w:tcPr>
          <w:p w14:paraId="3B281D64" w14:textId="77777777" w:rsidR="009543BD" w:rsidRPr="0074699E" w:rsidRDefault="009543BD" w:rsidP="005F5E5C">
            <w:pPr>
              <w:pStyle w:val="Bodyjustified"/>
              <w:keepNext/>
              <w:jc w:val="left"/>
            </w:pPr>
            <w:r w:rsidRPr="0074699E">
              <w:t>Capacitance</w:t>
            </w:r>
          </w:p>
        </w:tc>
        <w:tc>
          <w:tcPr>
            <w:tcW w:w="964" w:type="dxa"/>
            <w:tcBorders>
              <w:top w:val="nil"/>
              <w:bottom w:val="nil"/>
            </w:tcBorders>
          </w:tcPr>
          <w:p w14:paraId="0CFC5355" w14:textId="77777777" w:rsidR="009543BD" w:rsidRPr="0074699E" w:rsidRDefault="009543BD" w:rsidP="005F5E5C">
            <w:pPr>
              <w:pStyle w:val="Bodyjustified"/>
              <w:keepNext/>
            </w:pPr>
            <w:r w:rsidRPr="0074699E">
              <w:t>C</w:t>
            </w:r>
          </w:p>
        </w:tc>
        <w:tc>
          <w:tcPr>
            <w:tcW w:w="1928" w:type="dxa"/>
            <w:gridSpan w:val="2"/>
            <w:tcBorders>
              <w:top w:val="nil"/>
              <w:bottom w:val="nil"/>
            </w:tcBorders>
          </w:tcPr>
          <w:p w14:paraId="47159ABA" w14:textId="77777777" w:rsidR="009543BD" w:rsidRPr="0074699E" w:rsidRDefault="009543BD" w:rsidP="005F5E5C">
            <w:pPr>
              <w:pStyle w:val="Bodyjustified"/>
              <w:keepNext/>
            </w:pPr>
            <w:r w:rsidRPr="0074699E">
              <w:t>Note 1</w:t>
            </w:r>
          </w:p>
        </w:tc>
        <w:tc>
          <w:tcPr>
            <w:tcW w:w="850" w:type="dxa"/>
            <w:tcBorders>
              <w:top w:val="nil"/>
              <w:bottom w:val="nil"/>
            </w:tcBorders>
          </w:tcPr>
          <w:p w14:paraId="22DDA9EA" w14:textId="77777777" w:rsidR="009543BD" w:rsidRPr="0074699E" w:rsidRDefault="009543BD" w:rsidP="005F5E5C">
            <w:pPr>
              <w:pStyle w:val="Bodyjustified"/>
              <w:keepNext/>
            </w:pPr>
            <w:r w:rsidRPr="0074699E">
              <w:t>pF</w:t>
            </w:r>
          </w:p>
        </w:tc>
      </w:tr>
      <w:tr w:rsidR="004C0905" w:rsidRPr="0074699E" w14:paraId="464B21A2" w14:textId="77777777" w:rsidTr="002125F7">
        <w:trPr>
          <w:cantSplit/>
          <w:trHeight w:val="284"/>
        </w:trPr>
        <w:tc>
          <w:tcPr>
            <w:tcW w:w="2864" w:type="dxa"/>
            <w:tcBorders>
              <w:top w:val="nil"/>
              <w:bottom w:val="nil"/>
            </w:tcBorders>
          </w:tcPr>
          <w:p w14:paraId="30436181" w14:textId="77777777" w:rsidR="004C0905" w:rsidRPr="0074699E" w:rsidRDefault="004C0905" w:rsidP="005F5E5C">
            <w:pPr>
              <w:pStyle w:val="Bodyjustified"/>
              <w:keepNext/>
              <w:jc w:val="left"/>
            </w:pPr>
            <w:r w:rsidRPr="0074699E">
              <w:t>Final Measurements</w:t>
            </w:r>
          </w:p>
        </w:tc>
        <w:tc>
          <w:tcPr>
            <w:tcW w:w="2891" w:type="dxa"/>
            <w:tcBorders>
              <w:top w:val="nil"/>
              <w:bottom w:val="nil"/>
            </w:tcBorders>
          </w:tcPr>
          <w:p w14:paraId="24005899" w14:textId="77777777" w:rsidR="004C0905" w:rsidRPr="0074699E" w:rsidRDefault="004C0905" w:rsidP="005F5E5C">
            <w:pPr>
              <w:pStyle w:val="Bodyjustified"/>
              <w:keepNext/>
              <w:jc w:val="left"/>
            </w:pPr>
            <w:r w:rsidRPr="0074699E">
              <w:t>Capacitance</w:t>
            </w:r>
          </w:p>
        </w:tc>
        <w:tc>
          <w:tcPr>
            <w:tcW w:w="964" w:type="dxa"/>
            <w:tcBorders>
              <w:top w:val="nil"/>
              <w:bottom w:val="nil"/>
            </w:tcBorders>
          </w:tcPr>
          <w:p w14:paraId="3C53AB0B" w14:textId="77777777" w:rsidR="004C0905" w:rsidRPr="0074699E" w:rsidRDefault="004C0905" w:rsidP="005F5E5C">
            <w:pPr>
              <w:pStyle w:val="Bodyjustified"/>
              <w:keepNext/>
            </w:pPr>
            <w:r w:rsidRPr="0074699E">
              <w:t>C</w:t>
            </w:r>
          </w:p>
        </w:tc>
        <w:tc>
          <w:tcPr>
            <w:tcW w:w="1928" w:type="dxa"/>
            <w:gridSpan w:val="2"/>
            <w:tcBorders>
              <w:top w:val="nil"/>
              <w:bottom w:val="nil"/>
            </w:tcBorders>
          </w:tcPr>
          <w:p w14:paraId="70D58715" w14:textId="77777777" w:rsidR="004C0905" w:rsidRPr="0074699E" w:rsidRDefault="004C0905" w:rsidP="005F5E5C">
            <w:pPr>
              <w:pStyle w:val="Bodyjustified"/>
              <w:keepNext/>
            </w:pPr>
            <w:r w:rsidRPr="0074699E">
              <w:t>Note 1</w:t>
            </w:r>
          </w:p>
        </w:tc>
        <w:tc>
          <w:tcPr>
            <w:tcW w:w="850" w:type="dxa"/>
            <w:tcBorders>
              <w:top w:val="nil"/>
              <w:bottom w:val="nil"/>
            </w:tcBorders>
          </w:tcPr>
          <w:p w14:paraId="4AAC1269" w14:textId="77777777" w:rsidR="004C0905" w:rsidRPr="0074699E" w:rsidRDefault="006757A2" w:rsidP="005F5E5C">
            <w:pPr>
              <w:pStyle w:val="Bodyjustified"/>
              <w:keepNext/>
            </w:pPr>
            <w:r w:rsidRPr="0074699E">
              <w:t>pF</w:t>
            </w:r>
          </w:p>
        </w:tc>
      </w:tr>
      <w:tr w:rsidR="006757A2" w:rsidRPr="0074699E" w14:paraId="1A516D63" w14:textId="77777777" w:rsidTr="002125F7">
        <w:trPr>
          <w:cantSplit/>
          <w:trHeight w:val="284"/>
        </w:trPr>
        <w:tc>
          <w:tcPr>
            <w:tcW w:w="2864" w:type="dxa"/>
            <w:tcBorders>
              <w:top w:val="nil"/>
              <w:bottom w:val="nil"/>
            </w:tcBorders>
          </w:tcPr>
          <w:p w14:paraId="4B561560" w14:textId="77777777" w:rsidR="006757A2" w:rsidRPr="0074699E" w:rsidRDefault="006757A2" w:rsidP="005F5E5C">
            <w:pPr>
              <w:pStyle w:val="Bodyjustified"/>
              <w:keepNext/>
              <w:jc w:val="left"/>
            </w:pPr>
          </w:p>
        </w:tc>
        <w:tc>
          <w:tcPr>
            <w:tcW w:w="2891" w:type="dxa"/>
            <w:tcBorders>
              <w:top w:val="nil"/>
              <w:bottom w:val="nil"/>
            </w:tcBorders>
          </w:tcPr>
          <w:p w14:paraId="407ECF54" w14:textId="77777777" w:rsidR="006757A2" w:rsidRPr="0074699E" w:rsidRDefault="006757A2" w:rsidP="005F5E5C">
            <w:pPr>
              <w:pStyle w:val="Bodyjustified"/>
              <w:keepNext/>
              <w:jc w:val="left"/>
            </w:pPr>
            <w:r w:rsidRPr="0074699E">
              <w:t>Change in Capacitance</w:t>
            </w:r>
          </w:p>
        </w:tc>
        <w:tc>
          <w:tcPr>
            <w:tcW w:w="964" w:type="dxa"/>
            <w:tcBorders>
              <w:top w:val="nil"/>
              <w:bottom w:val="nil"/>
            </w:tcBorders>
          </w:tcPr>
          <w:p w14:paraId="5BE49FFB" w14:textId="77777777" w:rsidR="006757A2" w:rsidRPr="0074699E" w:rsidRDefault="006757A2" w:rsidP="005F5E5C">
            <w:pPr>
              <w:pStyle w:val="Bodyjustified"/>
              <w:keepNext/>
            </w:pPr>
            <w:r w:rsidRPr="0074699E">
              <w:t>ΔC/C</w:t>
            </w:r>
          </w:p>
        </w:tc>
        <w:tc>
          <w:tcPr>
            <w:tcW w:w="964" w:type="dxa"/>
            <w:tcBorders>
              <w:top w:val="nil"/>
              <w:bottom w:val="nil"/>
            </w:tcBorders>
          </w:tcPr>
          <w:p w14:paraId="6CDA518C" w14:textId="77777777" w:rsidR="006757A2" w:rsidRPr="0074699E" w:rsidRDefault="006757A2" w:rsidP="005F5E5C">
            <w:pPr>
              <w:pStyle w:val="Bodyjustified"/>
              <w:keepNext/>
            </w:pPr>
            <w:r w:rsidRPr="0074699E">
              <w:t>-3</w:t>
            </w:r>
          </w:p>
        </w:tc>
        <w:tc>
          <w:tcPr>
            <w:tcW w:w="964" w:type="dxa"/>
            <w:tcBorders>
              <w:top w:val="nil"/>
              <w:bottom w:val="nil"/>
            </w:tcBorders>
          </w:tcPr>
          <w:p w14:paraId="0E77613F" w14:textId="77777777" w:rsidR="006757A2" w:rsidRPr="0074699E" w:rsidRDefault="006757A2" w:rsidP="005F5E5C">
            <w:pPr>
              <w:pStyle w:val="Bodyjustified"/>
              <w:keepNext/>
            </w:pPr>
            <w:r w:rsidRPr="0074699E">
              <w:t>+3</w:t>
            </w:r>
          </w:p>
        </w:tc>
        <w:tc>
          <w:tcPr>
            <w:tcW w:w="850" w:type="dxa"/>
            <w:tcBorders>
              <w:top w:val="nil"/>
              <w:bottom w:val="nil"/>
            </w:tcBorders>
          </w:tcPr>
          <w:p w14:paraId="14DA6B42" w14:textId="77777777" w:rsidR="006757A2" w:rsidRPr="0074699E" w:rsidRDefault="006757A2" w:rsidP="005F5E5C">
            <w:pPr>
              <w:pStyle w:val="Bodyjustified"/>
              <w:keepNext/>
            </w:pPr>
            <w:r w:rsidRPr="0074699E">
              <w:t>%</w:t>
            </w:r>
          </w:p>
        </w:tc>
      </w:tr>
      <w:tr w:rsidR="006757A2" w:rsidRPr="0074699E" w14:paraId="7B7D3155" w14:textId="77777777" w:rsidTr="002125F7">
        <w:trPr>
          <w:cantSplit/>
          <w:trHeight w:val="284"/>
        </w:trPr>
        <w:tc>
          <w:tcPr>
            <w:tcW w:w="2864" w:type="dxa"/>
            <w:tcBorders>
              <w:top w:val="nil"/>
              <w:bottom w:val="nil"/>
            </w:tcBorders>
          </w:tcPr>
          <w:p w14:paraId="40DE4176" w14:textId="77777777" w:rsidR="006757A2" w:rsidRPr="0074699E" w:rsidRDefault="006757A2" w:rsidP="005F5E5C">
            <w:pPr>
              <w:pStyle w:val="Bodyjustified"/>
              <w:keepNext/>
              <w:jc w:val="left"/>
            </w:pPr>
          </w:p>
        </w:tc>
        <w:tc>
          <w:tcPr>
            <w:tcW w:w="2891" w:type="dxa"/>
            <w:tcBorders>
              <w:top w:val="nil"/>
              <w:bottom w:val="nil"/>
            </w:tcBorders>
          </w:tcPr>
          <w:p w14:paraId="2982252F" w14:textId="77777777" w:rsidR="006757A2" w:rsidRPr="0074699E" w:rsidRDefault="006757A2" w:rsidP="005F5E5C">
            <w:pPr>
              <w:pStyle w:val="Bodyjustified"/>
              <w:keepNext/>
              <w:jc w:val="left"/>
            </w:pPr>
            <w:r w:rsidRPr="0074699E">
              <w:t>Tangent of Loss Angle</w:t>
            </w:r>
          </w:p>
        </w:tc>
        <w:tc>
          <w:tcPr>
            <w:tcW w:w="964" w:type="dxa"/>
            <w:tcBorders>
              <w:top w:val="nil"/>
              <w:bottom w:val="nil"/>
            </w:tcBorders>
          </w:tcPr>
          <w:p w14:paraId="00D94356" w14:textId="77777777" w:rsidR="006757A2" w:rsidRPr="0074699E" w:rsidRDefault="006757A2" w:rsidP="005F5E5C">
            <w:pPr>
              <w:pStyle w:val="Bodyjustified"/>
              <w:keepNext/>
            </w:pPr>
            <w:proofErr w:type="spellStart"/>
            <w:r w:rsidRPr="0074699E">
              <w:t>tgδ</w:t>
            </w:r>
            <w:proofErr w:type="spellEnd"/>
          </w:p>
        </w:tc>
        <w:tc>
          <w:tcPr>
            <w:tcW w:w="964" w:type="dxa"/>
            <w:tcBorders>
              <w:top w:val="nil"/>
              <w:bottom w:val="nil"/>
            </w:tcBorders>
          </w:tcPr>
          <w:p w14:paraId="29F8E3C1" w14:textId="77777777" w:rsidR="006757A2" w:rsidRPr="0074699E" w:rsidRDefault="006757A2" w:rsidP="005F5E5C">
            <w:pPr>
              <w:pStyle w:val="Bodyjustified"/>
              <w:keepNext/>
            </w:pPr>
            <w:r w:rsidRPr="0074699E">
              <w:t>-</w:t>
            </w:r>
          </w:p>
        </w:tc>
        <w:tc>
          <w:tcPr>
            <w:tcW w:w="964" w:type="dxa"/>
            <w:tcBorders>
              <w:top w:val="nil"/>
              <w:bottom w:val="nil"/>
            </w:tcBorders>
          </w:tcPr>
          <w:p w14:paraId="4C462EB7" w14:textId="77777777" w:rsidR="006757A2" w:rsidRPr="0074699E" w:rsidRDefault="006757A2" w:rsidP="005F5E5C">
            <w:pPr>
              <w:pStyle w:val="Bodyjustified"/>
              <w:keepNext/>
            </w:pPr>
            <w:r w:rsidRPr="0074699E">
              <w:t>60</w:t>
            </w:r>
            <w:r w:rsidRPr="0074699E">
              <w:rPr>
                <w:rFonts w:cs="Arial"/>
              </w:rPr>
              <w:t>×</w:t>
            </w:r>
            <w:r w:rsidRPr="0074699E">
              <w:t>10</w:t>
            </w:r>
            <w:r w:rsidRPr="0074699E">
              <w:rPr>
                <w:vertAlign w:val="superscript"/>
              </w:rPr>
              <w:t>-4</w:t>
            </w:r>
          </w:p>
        </w:tc>
        <w:tc>
          <w:tcPr>
            <w:tcW w:w="850" w:type="dxa"/>
            <w:tcBorders>
              <w:top w:val="nil"/>
              <w:bottom w:val="nil"/>
            </w:tcBorders>
          </w:tcPr>
          <w:p w14:paraId="3B7B1263" w14:textId="77777777" w:rsidR="006757A2" w:rsidRPr="0074699E" w:rsidRDefault="006757A2" w:rsidP="005F5E5C">
            <w:pPr>
              <w:pStyle w:val="Bodyjustified"/>
              <w:keepNext/>
            </w:pPr>
            <w:r w:rsidRPr="0074699E">
              <w:t>-</w:t>
            </w:r>
          </w:p>
        </w:tc>
      </w:tr>
      <w:tr w:rsidR="006757A2" w:rsidRPr="0074699E" w14:paraId="069B20D6" w14:textId="77777777" w:rsidTr="005F5E5C">
        <w:trPr>
          <w:cantSplit/>
          <w:trHeight w:val="284"/>
        </w:trPr>
        <w:tc>
          <w:tcPr>
            <w:tcW w:w="2864" w:type="dxa"/>
            <w:tcBorders>
              <w:top w:val="nil"/>
              <w:bottom w:val="nil"/>
            </w:tcBorders>
          </w:tcPr>
          <w:p w14:paraId="0CDA9420" w14:textId="77777777" w:rsidR="006757A2" w:rsidRPr="0074699E" w:rsidRDefault="006757A2" w:rsidP="005F5E5C">
            <w:pPr>
              <w:pStyle w:val="Bodyjustified"/>
              <w:keepNext/>
              <w:jc w:val="left"/>
            </w:pPr>
          </w:p>
        </w:tc>
        <w:tc>
          <w:tcPr>
            <w:tcW w:w="2891" w:type="dxa"/>
            <w:tcBorders>
              <w:top w:val="nil"/>
              <w:bottom w:val="nil"/>
            </w:tcBorders>
          </w:tcPr>
          <w:p w14:paraId="3871480C" w14:textId="77777777" w:rsidR="006757A2" w:rsidRPr="0074699E" w:rsidRDefault="006757A2" w:rsidP="005F5E5C">
            <w:pPr>
              <w:pStyle w:val="Bodyjustified"/>
              <w:keepNext/>
              <w:jc w:val="left"/>
            </w:pPr>
            <w:r w:rsidRPr="0074699E">
              <w:t>Voltage Proof</w:t>
            </w:r>
            <w:r w:rsidR="001C7F2C" w:rsidRPr="0074699E">
              <w:t>,</w:t>
            </w:r>
          </w:p>
          <w:p w14:paraId="6CE5C594" w14:textId="77777777" w:rsidR="006757A2" w:rsidRPr="0074699E" w:rsidRDefault="006757A2" w:rsidP="001C7F2C">
            <w:pPr>
              <w:pStyle w:val="Bodyjustified"/>
              <w:keepNext/>
              <w:jc w:val="left"/>
            </w:pPr>
            <w:r w:rsidRPr="0074699E">
              <w:t>Terminal-to-Terminal</w:t>
            </w:r>
          </w:p>
        </w:tc>
        <w:tc>
          <w:tcPr>
            <w:tcW w:w="964" w:type="dxa"/>
            <w:tcBorders>
              <w:top w:val="nil"/>
              <w:bottom w:val="nil"/>
            </w:tcBorders>
          </w:tcPr>
          <w:p w14:paraId="45D9BB12" w14:textId="77777777" w:rsidR="006757A2" w:rsidRPr="0074699E" w:rsidRDefault="006757A2" w:rsidP="005F5E5C">
            <w:pPr>
              <w:pStyle w:val="Bodyjustified"/>
              <w:keepNext/>
            </w:pPr>
            <w:r w:rsidRPr="0074699E">
              <w:t>VP</w:t>
            </w:r>
          </w:p>
        </w:tc>
        <w:tc>
          <w:tcPr>
            <w:tcW w:w="964" w:type="dxa"/>
            <w:tcBorders>
              <w:top w:val="nil"/>
              <w:bottom w:val="nil"/>
            </w:tcBorders>
          </w:tcPr>
          <w:p w14:paraId="4CEA8891" w14:textId="77777777" w:rsidR="006757A2" w:rsidRPr="0074699E" w:rsidRDefault="00025779" w:rsidP="005F5E5C">
            <w:pPr>
              <w:pStyle w:val="Bodyjustified"/>
              <w:keepNext/>
            </w:pPr>
            <w:r w:rsidRPr="0074699E">
              <w:t>1</w:t>
            </w:r>
            <w:r w:rsidRPr="0074699E">
              <w:rPr>
                <w:rFonts w:cs="Arial"/>
              </w:rPr>
              <w:t>×</w:t>
            </w:r>
            <w:r w:rsidR="006757A2" w:rsidRPr="0074699E">
              <w:t>U</w:t>
            </w:r>
            <w:r w:rsidR="006757A2" w:rsidRPr="0074699E">
              <w:rPr>
                <w:vertAlign w:val="subscript"/>
              </w:rPr>
              <w:t>R</w:t>
            </w:r>
          </w:p>
          <w:p w14:paraId="5C85F326" w14:textId="5A8EBB41" w:rsidR="006757A2" w:rsidRPr="0074699E" w:rsidRDefault="006757A2" w:rsidP="00D57ABA">
            <w:pPr>
              <w:pStyle w:val="Bodyjustified"/>
              <w:keepNext/>
            </w:pPr>
            <w:r w:rsidRPr="0074699E">
              <w:t xml:space="preserve">(Note </w:t>
            </w:r>
            <w:r w:rsidR="00D57ABA" w:rsidRPr="0074699E">
              <w:t>4</w:t>
            </w:r>
            <w:r w:rsidRPr="0074699E">
              <w:t>)</w:t>
            </w:r>
          </w:p>
        </w:tc>
        <w:tc>
          <w:tcPr>
            <w:tcW w:w="964" w:type="dxa"/>
            <w:tcBorders>
              <w:top w:val="nil"/>
              <w:bottom w:val="nil"/>
            </w:tcBorders>
          </w:tcPr>
          <w:p w14:paraId="19CDD5CB" w14:textId="77777777" w:rsidR="006757A2" w:rsidRPr="0074699E" w:rsidRDefault="006757A2" w:rsidP="005F5E5C">
            <w:pPr>
              <w:pStyle w:val="Bodyjustified"/>
              <w:keepNext/>
            </w:pPr>
            <w:r w:rsidRPr="0074699E">
              <w:t>-</w:t>
            </w:r>
          </w:p>
        </w:tc>
        <w:tc>
          <w:tcPr>
            <w:tcW w:w="850" w:type="dxa"/>
            <w:tcBorders>
              <w:top w:val="nil"/>
              <w:bottom w:val="nil"/>
            </w:tcBorders>
          </w:tcPr>
          <w:p w14:paraId="088F902F" w14:textId="77777777" w:rsidR="006757A2" w:rsidRPr="0074699E" w:rsidRDefault="006757A2" w:rsidP="005F5E5C">
            <w:pPr>
              <w:pStyle w:val="Bodyjustified"/>
              <w:keepNext/>
            </w:pPr>
            <w:r w:rsidRPr="0074699E">
              <w:t>V</w:t>
            </w:r>
          </w:p>
        </w:tc>
      </w:tr>
      <w:tr w:rsidR="006757A2" w:rsidRPr="0074699E" w14:paraId="14C60B87" w14:textId="77777777" w:rsidTr="005F5E5C">
        <w:trPr>
          <w:cantSplit/>
          <w:trHeight w:val="284"/>
        </w:trPr>
        <w:tc>
          <w:tcPr>
            <w:tcW w:w="2864" w:type="dxa"/>
            <w:tcBorders>
              <w:top w:val="nil"/>
              <w:bottom w:val="nil"/>
            </w:tcBorders>
          </w:tcPr>
          <w:p w14:paraId="08476958" w14:textId="77777777" w:rsidR="006757A2" w:rsidRPr="0074699E" w:rsidRDefault="006757A2" w:rsidP="005B1061">
            <w:pPr>
              <w:pStyle w:val="Bodyjustified"/>
              <w:jc w:val="left"/>
            </w:pPr>
          </w:p>
        </w:tc>
        <w:tc>
          <w:tcPr>
            <w:tcW w:w="2891" w:type="dxa"/>
            <w:tcBorders>
              <w:top w:val="nil"/>
              <w:bottom w:val="nil"/>
            </w:tcBorders>
          </w:tcPr>
          <w:p w14:paraId="36A0FFE7" w14:textId="77777777" w:rsidR="006757A2" w:rsidRPr="0074699E" w:rsidRDefault="006757A2" w:rsidP="005B1061">
            <w:pPr>
              <w:pStyle w:val="Bodyjustified"/>
              <w:jc w:val="left"/>
            </w:pPr>
            <w:r w:rsidRPr="0074699E">
              <w:t>Voltage Proof</w:t>
            </w:r>
            <w:r w:rsidR="001C7F2C" w:rsidRPr="0074699E">
              <w:t>,</w:t>
            </w:r>
          </w:p>
          <w:p w14:paraId="59861DD4" w14:textId="77777777" w:rsidR="006757A2" w:rsidRPr="0074699E" w:rsidRDefault="006757A2" w:rsidP="001C7F2C">
            <w:pPr>
              <w:pStyle w:val="Bodyjustified"/>
              <w:jc w:val="left"/>
            </w:pPr>
            <w:r w:rsidRPr="0074699E">
              <w:t>Terminal-to-Case</w:t>
            </w:r>
          </w:p>
        </w:tc>
        <w:tc>
          <w:tcPr>
            <w:tcW w:w="964" w:type="dxa"/>
            <w:tcBorders>
              <w:top w:val="nil"/>
              <w:bottom w:val="nil"/>
            </w:tcBorders>
          </w:tcPr>
          <w:p w14:paraId="093330DA" w14:textId="77777777" w:rsidR="006757A2" w:rsidRPr="0074699E" w:rsidRDefault="006757A2" w:rsidP="005B1061">
            <w:pPr>
              <w:pStyle w:val="Bodyjustified"/>
            </w:pPr>
            <w:r w:rsidRPr="0074699E">
              <w:t>VP</w:t>
            </w:r>
            <w:r w:rsidRPr="0074699E">
              <w:rPr>
                <w:vertAlign w:val="subscript"/>
              </w:rPr>
              <w:t>B</w:t>
            </w:r>
          </w:p>
        </w:tc>
        <w:tc>
          <w:tcPr>
            <w:tcW w:w="964" w:type="dxa"/>
            <w:tcBorders>
              <w:top w:val="nil"/>
              <w:bottom w:val="nil"/>
            </w:tcBorders>
          </w:tcPr>
          <w:p w14:paraId="0BE5BEB7" w14:textId="77777777" w:rsidR="006757A2" w:rsidRPr="0074699E" w:rsidRDefault="00025779" w:rsidP="005B1061">
            <w:pPr>
              <w:pStyle w:val="Bodyjustified"/>
            </w:pPr>
            <w:r w:rsidRPr="0074699E">
              <w:t>1</w:t>
            </w:r>
            <w:r w:rsidRPr="0074699E">
              <w:rPr>
                <w:rFonts w:cs="Arial"/>
              </w:rPr>
              <w:t>×</w:t>
            </w:r>
            <w:r w:rsidR="006757A2" w:rsidRPr="0074699E">
              <w:t>U</w:t>
            </w:r>
            <w:r w:rsidR="006757A2" w:rsidRPr="0074699E">
              <w:rPr>
                <w:vertAlign w:val="subscript"/>
              </w:rPr>
              <w:t>R</w:t>
            </w:r>
          </w:p>
          <w:p w14:paraId="07D229B5" w14:textId="098C76EC" w:rsidR="006757A2" w:rsidRPr="0074699E" w:rsidRDefault="006757A2" w:rsidP="00D57ABA">
            <w:pPr>
              <w:pStyle w:val="Bodyjustified"/>
            </w:pPr>
            <w:r w:rsidRPr="0074699E">
              <w:t xml:space="preserve">(Note </w:t>
            </w:r>
            <w:r w:rsidR="00D57ABA" w:rsidRPr="0074699E">
              <w:t>4</w:t>
            </w:r>
            <w:r w:rsidRPr="0074699E">
              <w:t>)</w:t>
            </w:r>
          </w:p>
        </w:tc>
        <w:tc>
          <w:tcPr>
            <w:tcW w:w="964" w:type="dxa"/>
            <w:tcBorders>
              <w:top w:val="nil"/>
              <w:bottom w:val="nil"/>
            </w:tcBorders>
          </w:tcPr>
          <w:p w14:paraId="2496B336" w14:textId="77777777" w:rsidR="006757A2" w:rsidRPr="0074699E" w:rsidRDefault="006757A2" w:rsidP="005B1061">
            <w:pPr>
              <w:pStyle w:val="Bodyjustified"/>
            </w:pPr>
            <w:r w:rsidRPr="0074699E">
              <w:t>-</w:t>
            </w:r>
          </w:p>
        </w:tc>
        <w:tc>
          <w:tcPr>
            <w:tcW w:w="850" w:type="dxa"/>
            <w:tcBorders>
              <w:top w:val="nil"/>
              <w:bottom w:val="nil"/>
            </w:tcBorders>
          </w:tcPr>
          <w:p w14:paraId="4465E9C5" w14:textId="77777777" w:rsidR="006757A2" w:rsidRPr="0074699E" w:rsidRDefault="006757A2" w:rsidP="005B1061">
            <w:pPr>
              <w:pStyle w:val="Bodyjustified"/>
            </w:pPr>
            <w:r w:rsidRPr="0074699E">
              <w:t>V</w:t>
            </w:r>
          </w:p>
        </w:tc>
      </w:tr>
      <w:tr w:rsidR="001C7F2C" w:rsidRPr="0074699E" w14:paraId="605BCDA1" w14:textId="77777777" w:rsidTr="002125F7">
        <w:trPr>
          <w:cantSplit/>
          <w:trHeight w:val="284"/>
        </w:trPr>
        <w:tc>
          <w:tcPr>
            <w:tcW w:w="2864" w:type="dxa"/>
            <w:tcBorders>
              <w:top w:val="nil"/>
              <w:bottom w:val="nil"/>
            </w:tcBorders>
          </w:tcPr>
          <w:p w14:paraId="0CB4EF2C" w14:textId="77777777" w:rsidR="001C7F2C" w:rsidRPr="0074699E" w:rsidRDefault="001C7F2C" w:rsidP="001C7F2C">
            <w:pPr>
              <w:pStyle w:val="Bodyjustified"/>
              <w:jc w:val="left"/>
            </w:pPr>
          </w:p>
        </w:tc>
        <w:tc>
          <w:tcPr>
            <w:tcW w:w="2891" w:type="dxa"/>
            <w:tcBorders>
              <w:top w:val="nil"/>
              <w:bottom w:val="nil"/>
            </w:tcBorders>
          </w:tcPr>
          <w:p w14:paraId="14481625" w14:textId="77777777" w:rsidR="001C7F2C" w:rsidRPr="0074699E" w:rsidRDefault="001C7F2C" w:rsidP="001C7F2C">
            <w:pPr>
              <w:pStyle w:val="Bodyjustified"/>
              <w:jc w:val="left"/>
            </w:pPr>
            <w:r w:rsidRPr="0074699E">
              <w:t>Insulation Resistance, Dielectric</w:t>
            </w:r>
          </w:p>
        </w:tc>
        <w:tc>
          <w:tcPr>
            <w:tcW w:w="964" w:type="dxa"/>
            <w:tcBorders>
              <w:top w:val="nil"/>
              <w:bottom w:val="nil"/>
            </w:tcBorders>
          </w:tcPr>
          <w:p w14:paraId="2C8654E5" w14:textId="77777777" w:rsidR="001C7F2C" w:rsidRPr="0074699E" w:rsidRDefault="001C7F2C" w:rsidP="001C7F2C">
            <w:pPr>
              <w:pStyle w:val="Bodyjustified"/>
            </w:pPr>
            <w:r w:rsidRPr="0074699E">
              <w:t>R</w:t>
            </w:r>
            <w:r w:rsidRPr="0074699E">
              <w:rPr>
                <w:vertAlign w:val="subscript"/>
              </w:rPr>
              <w:t>I</w:t>
            </w:r>
          </w:p>
        </w:tc>
        <w:tc>
          <w:tcPr>
            <w:tcW w:w="964" w:type="dxa"/>
            <w:tcBorders>
              <w:top w:val="nil"/>
              <w:bottom w:val="nil"/>
            </w:tcBorders>
          </w:tcPr>
          <w:p w14:paraId="3873ABA9" w14:textId="77777777" w:rsidR="001C7F2C" w:rsidRPr="0074699E" w:rsidRDefault="001C7F2C" w:rsidP="001C7F2C">
            <w:pPr>
              <w:pStyle w:val="Bodyjustified"/>
            </w:pPr>
          </w:p>
        </w:tc>
        <w:tc>
          <w:tcPr>
            <w:tcW w:w="964" w:type="dxa"/>
            <w:tcBorders>
              <w:top w:val="nil"/>
              <w:bottom w:val="nil"/>
            </w:tcBorders>
          </w:tcPr>
          <w:p w14:paraId="488D3D66" w14:textId="77777777" w:rsidR="001C7F2C" w:rsidRPr="0074699E" w:rsidRDefault="001C7F2C" w:rsidP="001C7F2C">
            <w:pPr>
              <w:pStyle w:val="Bodyjustified"/>
            </w:pPr>
          </w:p>
        </w:tc>
        <w:tc>
          <w:tcPr>
            <w:tcW w:w="850" w:type="dxa"/>
            <w:tcBorders>
              <w:top w:val="nil"/>
              <w:bottom w:val="nil"/>
            </w:tcBorders>
          </w:tcPr>
          <w:p w14:paraId="6D794513" w14:textId="77777777" w:rsidR="001C7F2C" w:rsidRPr="0074699E" w:rsidRDefault="001C7F2C" w:rsidP="001C7F2C">
            <w:pPr>
              <w:pStyle w:val="Bodyjustified"/>
            </w:pPr>
          </w:p>
        </w:tc>
      </w:tr>
      <w:tr w:rsidR="001C7F2C" w:rsidRPr="0074699E" w14:paraId="5AE3EEE6" w14:textId="77777777" w:rsidTr="00EE7614">
        <w:trPr>
          <w:cantSplit/>
          <w:trHeight w:val="284"/>
        </w:trPr>
        <w:tc>
          <w:tcPr>
            <w:tcW w:w="2864" w:type="dxa"/>
            <w:tcBorders>
              <w:top w:val="nil"/>
              <w:bottom w:val="nil"/>
            </w:tcBorders>
          </w:tcPr>
          <w:p w14:paraId="3CEC90B3" w14:textId="77777777" w:rsidR="001C7F2C" w:rsidRPr="0074699E" w:rsidRDefault="001C7F2C" w:rsidP="001C7F2C">
            <w:pPr>
              <w:pStyle w:val="Bodyjustified"/>
              <w:jc w:val="left"/>
            </w:pPr>
          </w:p>
        </w:tc>
        <w:tc>
          <w:tcPr>
            <w:tcW w:w="2891" w:type="dxa"/>
            <w:tcBorders>
              <w:top w:val="nil"/>
              <w:bottom w:val="nil"/>
            </w:tcBorders>
          </w:tcPr>
          <w:p w14:paraId="5A77FC7E" w14:textId="77777777" w:rsidR="001C7F2C" w:rsidRPr="0074699E" w:rsidRDefault="001C7F2C" w:rsidP="001C7F2C">
            <w:pPr>
              <w:pStyle w:val="Bodyjustified"/>
              <w:jc w:val="right"/>
            </w:pPr>
            <w:r w:rsidRPr="0074699E">
              <w:t xml:space="preserve">For C </w:t>
            </w:r>
            <w:r w:rsidRPr="0074699E">
              <w:rPr>
                <w:rFonts w:cs="Arial"/>
              </w:rPr>
              <w:t>≤</w:t>
            </w:r>
            <w:r w:rsidRPr="0074699E">
              <w:t xml:space="preserve"> 220000pF</w:t>
            </w:r>
          </w:p>
          <w:p w14:paraId="481E42F7" w14:textId="77777777" w:rsidR="001C7F2C" w:rsidRPr="0074699E" w:rsidRDefault="001C7F2C" w:rsidP="001C7F2C">
            <w:pPr>
              <w:pStyle w:val="Bodyjustified"/>
              <w:jc w:val="right"/>
            </w:pPr>
            <w:r w:rsidRPr="0074699E">
              <w:t>For C</w:t>
            </w:r>
            <w:r w:rsidRPr="0074699E">
              <w:rPr>
                <w:rFonts w:cs="Arial"/>
              </w:rPr>
              <w:t xml:space="preserve"> &gt;</w:t>
            </w:r>
            <w:r w:rsidRPr="0074699E">
              <w:t xml:space="preserve"> 220000pF</w:t>
            </w:r>
          </w:p>
        </w:tc>
        <w:tc>
          <w:tcPr>
            <w:tcW w:w="964" w:type="dxa"/>
            <w:tcBorders>
              <w:top w:val="nil"/>
              <w:bottom w:val="nil"/>
            </w:tcBorders>
          </w:tcPr>
          <w:p w14:paraId="4BFBEBBA" w14:textId="77777777" w:rsidR="001C7F2C" w:rsidRPr="0074699E" w:rsidRDefault="001C7F2C" w:rsidP="001C7F2C">
            <w:pPr>
              <w:pStyle w:val="Bodyjustified"/>
            </w:pPr>
          </w:p>
        </w:tc>
        <w:tc>
          <w:tcPr>
            <w:tcW w:w="964" w:type="dxa"/>
            <w:tcBorders>
              <w:top w:val="nil"/>
              <w:bottom w:val="nil"/>
            </w:tcBorders>
          </w:tcPr>
          <w:p w14:paraId="1A8F0AED" w14:textId="5730D57B" w:rsidR="001C7F2C" w:rsidRPr="0074699E" w:rsidRDefault="001C7F2C" w:rsidP="001C7F2C">
            <w:pPr>
              <w:pStyle w:val="Bodyjustified"/>
            </w:pPr>
            <w:r w:rsidRPr="0074699E">
              <w:t xml:space="preserve">Note </w:t>
            </w:r>
            <w:r w:rsidR="00D57ABA" w:rsidRPr="0074699E">
              <w:t>5</w:t>
            </w:r>
          </w:p>
          <w:p w14:paraId="7CA2DD17" w14:textId="66032AD2" w:rsidR="001C7F2C" w:rsidRPr="0074699E" w:rsidRDefault="001C7F2C" w:rsidP="00D57ABA">
            <w:pPr>
              <w:pStyle w:val="Bodyjustified"/>
            </w:pPr>
            <w:r w:rsidRPr="0074699E">
              <w:t xml:space="preserve">Note </w:t>
            </w:r>
            <w:r w:rsidR="00D57ABA" w:rsidRPr="0074699E">
              <w:t>5</w:t>
            </w:r>
          </w:p>
        </w:tc>
        <w:tc>
          <w:tcPr>
            <w:tcW w:w="964" w:type="dxa"/>
            <w:tcBorders>
              <w:top w:val="nil"/>
              <w:bottom w:val="nil"/>
            </w:tcBorders>
          </w:tcPr>
          <w:p w14:paraId="0F08C800" w14:textId="77777777" w:rsidR="001C7F2C" w:rsidRPr="0074699E" w:rsidRDefault="001C7F2C" w:rsidP="001C7F2C">
            <w:pPr>
              <w:pStyle w:val="Bodyjustified"/>
            </w:pPr>
            <w:r w:rsidRPr="0074699E">
              <w:t>-</w:t>
            </w:r>
          </w:p>
          <w:p w14:paraId="5EED593A" w14:textId="77777777" w:rsidR="001C7F2C" w:rsidRPr="0074699E" w:rsidRDefault="001C7F2C" w:rsidP="001C7F2C">
            <w:pPr>
              <w:pStyle w:val="Bodyjustified"/>
            </w:pPr>
            <w:r w:rsidRPr="0074699E">
              <w:t>-</w:t>
            </w:r>
          </w:p>
        </w:tc>
        <w:tc>
          <w:tcPr>
            <w:tcW w:w="850" w:type="dxa"/>
            <w:tcBorders>
              <w:top w:val="nil"/>
              <w:bottom w:val="nil"/>
            </w:tcBorders>
          </w:tcPr>
          <w:p w14:paraId="5284ECDF" w14:textId="77777777" w:rsidR="001C7F2C" w:rsidRPr="0074699E" w:rsidRDefault="001C7F2C" w:rsidP="001C7F2C">
            <w:pPr>
              <w:pStyle w:val="Bodyjustified"/>
            </w:pPr>
            <w:r w:rsidRPr="0074699E">
              <w:t>GΩ</w:t>
            </w:r>
          </w:p>
          <w:p w14:paraId="508008F1" w14:textId="77777777" w:rsidR="001C7F2C" w:rsidRPr="0074699E" w:rsidRDefault="001C7F2C" w:rsidP="001C7F2C">
            <w:pPr>
              <w:pStyle w:val="Bodyjustified"/>
            </w:pPr>
            <w:r w:rsidRPr="0074699E">
              <w:t>G</w:t>
            </w:r>
            <w:proofErr w:type="gramStart"/>
            <w:r w:rsidRPr="0074699E">
              <w:t>Ω.</w:t>
            </w:r>
            <w:proofErr w:type="spellStart"/>
            <w:r w:rsidRPr="0074699E">
              <w:t>nF</w:t>
            </w:r>
            <w:proofErr w:type="spellEnd"/>
            <w:proofErr w:type="gramEnd"/>
          </w:p>
        </w:tc>
      </w:tr>
      <w:tr w:rsidR="001C7F2C" w:rsidRPr="0074699E" w14:paraId="54B8728A" w14:textId="77777777" w:rsidTr="00EE7614">
        <w:trPr>
          <w:cantSplit/>
          <w:trHeight w:val="284"/>
        </w:trPr>
        <w:tc>
          <w:tcPr>
            <w:tcW w:w="2864" w:type="dxa"/>
            <w:tcBorders>
              <w:top w:val="nil"/>
              <w:bottom w:val="nil"/>
            </w:tcBorders>
          </w:tcPr>
          <w:p w14:paraId="7550D63A" w14:textId="77777777" w:rsidR="001C7F2C" w:rsidRPr="0074699E" w:rsidRDefault="001C7F2C" w:rsidP="001C7F2C">
            <w:pPr>
              <w:pStyle w:val="Bodyjustified"/>
              <w:jc w:val="left"/>
            </w:pPr>
          </w:p>
        </w:tc>
        <w:tc>
          <w:tcPr>
            <w:tcW w:w="2891" w:type="dxa"/>
            <w:tcBorders>
              <w:top w:val="nil"/>
              <w:bottom w:val="nil"/>
            </w:tcBorders>
          </w:tcPr>
          <w:p w14:paraId="393765C2" w14:textId="77777777" w:rsidR="001C7F2C" w:rsidRPr="0074699E" w:rsidRDefault="001C7F2C" w:rsidP="001C7F2C">
            <w:pPr>
              <w:pStyle w:val="Bodyjustified"/>
              <w:jc w:val="left"/>
            </w:pPr>
            <w:r w:rsidRPr="0074699E">
              <w:t>Insulation Resistance,</w:t>
            </w:r>
          </w:p>
          <w:p w14:paraId="1D479287" w14:textId="77777777" w:rsidR="001C7F2C" w:rsidRPr="0074699E" w:rsidRDefault="001C7F2C" w:rsidP="001C7F2C">
            <w:pPr>
              <w:pStyle w:val="Bodyjustified"/>
              <w:jc w:val="left"/>
            </w:pPr>
            <w:r w:rsidRPr="0074699E">
              <w:t>Body Insulation</w:t>
            </w:r>
          </w:p>
        </w:tc>
        <w:tc>
          <w:tcPr>
            <w:tcW w:w="964" w:type="dxa"/>
            <w:tcBorders>
              <w:top w:val="nil"/>
              <w:bottom w:val="nil"/>
            </w:tcBorders>
          </w:tcPr>
          <w:p w14:paraId="5DCD10B8" w14:textId="77777777" w:rsidR="001C7F2C" w:rsidRPr="0074699E" w:rsidRDefault="001C7F2C" w:rsidP="001C7F2C">
            <w:pPr>
              <w:pStyle w:val="Bodyjustified"/>
            </w:pPr>
            <w:r w:rsidRPr="0074699E">
              <w:t>R</w:t>
            </w:r>
            <w:r w:rsidRPr="0074699E">
              <w:rPr>
                <w:vertAlign w:val="subscript"/>
              </w:rPr>
              <w:t>IB</w:t>
            </w:r>
          </w:p>
        </w:tc>
        <w:tc>
          <w:tcPr>
            <w:tcW w:w="964" w:type="dxa"/>
            <w:tcBorders>
              <w:top w:val="nil"/>
              <w:bottom w:val="nil"/>
            </w:tcBorders>
          </w:tcPr>
          <w:p w14:paraId="1F074E38" w14:textId="77777777" w:rsidR="001C7F2C" w:rsidRPr="0074699E" w:rsidRDefault="001C7F2C" w:rsidP="001C7F2C">
            <w:pPr>
              <w:pStyle w:val="Bodyjustified"/>
            </w:pPr>
            <w:r w:rsidRPr="0074699E">
              <w:t>5</w:t>
            </w:r>
          </w:p>
        </w:tc>
        <w:tc>
          <w:tcPr>
            <w:tcW w:w="964" w:type="dxa"/>
            <w:tcBorders>
              <w:top w:val="nil"/>
              <w:bottom w:val="nil"/>
            </w:tcBorders>
          </w:tcPr>
          <w:p w14:paraId="765078FB" w14:textId="77777777" w:rsidR="001C7F2C" w:rsidRPr="0074699E" w:rsidRDefault="001C7F2C" w:rsidP="001C7F2C">
            <w:pPr>
              <w:pStyle w:val="Bodyjustified"/>
            </w:pPr>
            <w:r w:rsidRPr="0074699E">
              <w:t>-</w:t>
            </w:r>
          </w:p>
        </w:tc>
        <w:tc>
          <w:tcPr>
            <w:tcW w:w="850" w:type="dxa"/>
            <w:tcBorders>
              <w:top w:val="nil"/>
              <w:bottom w:val="nil"/>
            </w:tcBorders>
          </w:tcPr>
          <w:p w14:paraId="083E2FB2" w14:textId="77777777" w:rsidR="001C7F2C" w:rsidRPr="0074699E" w:rsidRDefault="001C7F2C" w:rsidP="001C7F2C">
            <w:pPr>
              <w:pStyle w:val="Bodyjustified"/>
            </w:pPr>
            <w:r w:rsidRPr="0074699E">
              <w:t>GΩ</w:t>
            </w:r>
          </w:p>
        </w:tc>
      </w:tr>
      <w:tr w:rsidR="00EE7614" w:rsidRPr="0074699E" w14:paraId="361C53FA" w14:textId="77777777" w:rsidTr="00EE7614">
        <w:trPr>
          <w:cantSplit/>
          <w:trHeight w:val="284"/>
        </w:trPr>
        <w:tc>
          <w:tcPr>
            <w:tcW w:w="2864" w:type="dxa"/>
            <w:tcBorders>
              <w:top w:val="nil"/>
              <w:bottom w:val="nil"/>
            </w:tcBorders>
          </w:tcPr>
          <w:p w14:paraId="430EFEC9" w14:textId="77777777" w:rsidR="00EE7614" w:rsidRPr="0074699E" w:rsidRDefault="00EE7614" w:rsidP="005B1061">
            <w:pPr>
              <w:pStyle w:val="Bodyjustified"/>
              <w:jc w:val="left"/>
              <w:rPr>
                <w:rFonts w:cs="Arial"/>
              </w:rPr>
            </w:pPr>
          </w:p>
        </w:tc>
        <w:tc>
          <w:tcPr>
            <w:tcW w:w="2891" w:type="dxa"/>
            <w:tcBorders>
              <w:top w:val="nil"/>
              <w:bottom w:val="nil"/>
            </w:tcBorders>
          </w:tcPr>
          <w:p w14:paraId="31513904" w14:textId="77777777" w:rsidR="00EE7614" w:rsidRPr="0074699E" w:rsidRDefault="00EE7614" w:rsidP="005B1061">
            <w:pPr>
              <w:pStyle w:val="Bodyjustified"/>
              <w:jc w:val="left"/>
              <w:rPr>
                <w:rFonts w:cs="Arial"/>
              </w:rPr>
            </w:pPr>
            <w:r w:rsidRPr="0074699E">
              <w:rPr>
                <w:rFonts w:cs="Arial"/>
              </w:rPr>
              <w:t>Partial Discharge (AC)</w:t>
            </w:r>
          </w:p>
        </w:tc>
        <w:tc>
          <w:tcPr>
            <w:tcW w:w="964" w:type="dxa"/>
            <w:tcBorders>
              <w:top w:val="nil"/>
              <w:bottom w:val="nil"/>
            </w:tcBorders>
          </w:tcPr>
          <w:p w14:paraId="140519AF" w14:textId="77777777" w:rsidR="00EE7614" w:rsidRPr="0074699E" w:rsidRDefault="00EE7614" w:rsidP="005B1061">
            <w:pPr>
              <w:pStyle w:val="Bodyjustified"/>
            </w:pPr>
            <w:r w:rsidRPr="0074699E">
              <w:t>QAC</w:t>
            </w:r>
          </w:p>
        </w:tc>
        <w:tc>
          <w:tcPr>
            <w:tcW w:w="964" w:type="dxa"/>
            <w:tcBorders>
              <w:top w:val="nil"/>
              <w:bottom w:val="nil"/>
            </w:tcBorders>
          </w:tcPr>
          <w:p w14:paraId="22B71023" w14:textId="77777777" w:rsidR="00EE7614" w:rsidRPr="0074699E" w:rsidRDefault="00EE7614" w:rsidP="005B1061">
            <w:pPr>
              <w:pStyle w:val="Bodyjustified"/>
            </w:pPr>
          </w:p>
        </w:tc>
        <w:tc>
          <w:tcPr>
            <w:tcW w:w="964" w:type="dxa"/>
            <w:tcBorders>
              <w:top w:val="nil"/>
              <w:bottom w:val="nil"/>
            </w:tcBorders>
          </w:tcPr>
          <w:p w14:paraId="63F2E614" w14:textId="77777777" w:rsidR="00EE7614" w:rsidRPr="0074699E" w:rsidRDefault="00EE7614" w:rsidP="005B1061">
            <w:pPr>
              <w:pStyle w:val="Bodyjustified"/>
            </w:pPr>
          </w:p>
        </w:tc>
        <w:tc>
          <w:tcPr>
            <w:tcW w:w="850" w:type="dxa"/>
            <w:tcBorders>
              <w:top w:val="nil"/>
              <w:bottom w:val="nil"/>
            </w:tcBorders>
          </w:tcPr>
          <w:p w14:paraId="78718586" w14:textId="77777777" w:rsidR="00EE7614" w:rsidRPr="0074699E" w:rsidRDefault="00EE7614" w:rsidP="005B1061">
            <w:pPr>
              <w:pStyle w:val="Bodyjustified"/>
            </w:pPr>
          </w:p>
        </w:tc>
      </w:tr>
      <w:tr w:rsidR="00EE7614" w:rsidRPr="0074699E" w14:paraId="2A548510" w14:textId="77777777" w:rsidTr="00EE7614">
        <w:trPr>
          <w:cantSplit/>
          <w:trHeight w:val="284"/>
        </w:trPr>
        <w:tc>
          <w:tcPr>
            <w:tcW w:w="2864" w:type="dxa"/>
            <w:tcBorders>
              <w:top w:val="nil"/>
              <w:bottom w:val="nil"/>
            </w:tcBorders>
          </w:tcPr>
          <w:p w14:paraId="77CE5FAE" w14:textId="77777777" w:rsidR="00EE7614" w:rsidRPr="0074699E" w:rsidRDefault="00EE7614" w:rsidP="005B1061">
            <w:pPr>
              <w:pStyle w:val="Bodyjustified"/>
              <w:jc w:val="left"/>
              <w:rPr>
                <w:rFonts w:cs="Arial"/>
              </w:rPr>
            </w:pPr>
          </w:p>
        </w:tc>
        <w:tc>
          <w:tcPr>
            <w:tcW w:w="2891" w:type="dxa"/>
            <w:tcBorders>
              <w:top w:val="nil"/>
              <w:bottom w:val="single" w:sz="4" w:space="0" w:color="auto"/>
            </w:tcBorders>
          </w:tcPr>
          <w:p w14:paraId="43398973" w14:textId="77777777" w:rsidR="00EE7614" w:rsidRPr="0074699E" w:rsidRDefault="00EE7614" w:rsidP="005B1061">
            <w:pPr>
              <w:pStyle w:val="Bodyjustified"/>
              <w:jc w:val="right"/>
            </w:pPr>
            <w:proofErr w:type="spellStart"/>
            <w:r w:rsidRPr="0074699E">
              <w:t>Vrms</w:t>
            </w:r>
            <w:proofErr w:type="spellEnd"/>
            <w:r w:rsidRPr="0074699E">
              <w:t xml:space="preserve"> = 10%U</w:t>
            </w:r>
            <w:r w:rsidRPr="0074699E">
              <w:rPr>
                <w:vertAlign w:val="subscript"/>
              </w:rPr>
              <w:t>R</w:t>
            </w:r>
          </w:p>
        </w:tc>
        <w:tc>
          <w:tcPr>
            <w:tcW w:w="964" w:type="dxa"/>
            <w:tcBorders>
              <w:top w:val="nil"/>
              <w:bottom w:val="single" w:sz="4" w:space="0" w:color="auto"/>
            </w:tcBorders>
          </w:tcPr>
          <w:p w14:paraId="115AE8B5" w14:textId="77777777" w:rsidR="00EE7614" w:rsidRPr="0074699E" w:rsidRDefault="00EE7614" w:rsidP="005B1061">
            <w:pPr>
              <w:pStyle w:val="Bodyjustified"/>
            </w:pPr>
          </w:p>
        </w:tc>
        <w:tc>
          <w:tcPr>
            <w:tcW w:w="964" w:type="dxa"/>
            <w:tcBorders>
              <w:top w:val="nil"/>
              <w:bottom w:val="single" w:sz="4" w:space="0" w:color="auto"/>
            </w:tcBorders>
          </w:tcPr>
          <w:p w14:paraId="679E18C1" w14:textId="77777777" w:rsidR="00EE7614" w:rsidRPr="0074699E" w:rsidRDefault="00EE7614" w:rsidP="005B1061">
            <w:pPr>
              <w:pStyle w:val="Bodyjustified"/>
            </w:pPr>
            <w:r w:rsidRPr="0074699E">
              <w:t>-</w:t>
            </w:r>
          </w:p>
        </w:tc>
        <w:tc>
          <w:tcPr>
            <w:tcW w:w="964" w:type="dxa"/>
            <w:tcBorders>
              <w:top w:val="nil"/>
              <w:bottom w:val="single" w:sz="4" w:space="0" w:color="auto"/>
            </w:tcBorders>
          </w:tcPr>
          <w:p w14:paraId="37289C60" w14:textId="77777777" w:rsidR="00EE7614" w:rsidRPr="0074699E" w:rsidRDefault="00EE7614" w:rsidP="005B1061">
            <w:pPr>
              <w:pStyle w:val="Bodyjustified"/>
            </w:pPr>
            <w:r w:rsidRPr="0074699E">
              <w:t>2000</w:t>
            </w:r>
          </w:p>
        </w:tc>
        <w:tc>
          <w:tcPr>
            <w:tcW w:w="850" w:type="dxa"/>
            <w:tcBorders>
              <w:top w:val="nil"/>
              <w:bottom w:val="single" w:sz="4" w:space="0" w:color="auto"/>
            </w:tcBorders>
          </w:tcPr>
          <w:p w14:paraId="2C03D6CF" w14:textId="77777777" w:rsidR="00EE7614" w:rsidRPr="0074699E" w:rsidRDefault="00EE7614" w:rsidP="005B1061">
            <w:pPr>
              <w:pStyle w:val="Bodyjustified"/>
            </w:pPr>
            <w:proofErr w:type="spellStart"/>
            <w:r w:rsidRPr="0074699E">
              <w:t>pC</w:t>
            </w:r>
            <w:proofErr w:type="spellEnd"/>
          </w:p>
        </w:tc>
      </w:tr>
      <w:tr w:rsidR="00DF7D81" w:rsidRPr="0074699E" w14:paraId="41F04CCC" w14:textId="77777777" w:rsidTr="009543BD">
        <w:trPr>
          <w:cantSplit/>
          <w:trHeight w:val="284"/>
        </w:trPr>
        <w:tc>
          <w:tcPr>
            <w:tcW w:w="2864" w:type="dxa"/>
            <w:tcBorders>
              <w:bottom w:val="nil"/>
            </w:tcBorders>
          </w:tcPr>
          <w:p w14:paraId="078183B1" w14:textId="77777777" w:rsidR="00DF7D81" w:rsidRPr="0074699E" w:rsidRDefault="00DF7D81" w:rsidP="005B1061">
            <w:pPr>
              <w:pStyle w:val="Bodyjustified"/>
              <w:jc w:val="left"/>
              <w:rPr>
                <w:rFonts w:eastAsiaTheme="minorHAnsi"/>
              </w:rPr>
            </w:pPr>
            <w:r w:rsidRPr="0074699E">
              <w:rPr>
                <w:rFonts w:eastAsiaTheme="minorHAnsi"/>
              </w:rPr>
              <w:t>Operating Life</w:t>
            </w:r>
          </w:p>
        </w:tc>
        <w:tc>
          <w:tcPr>
            <w:tcW w:w="2891" w:type="dxa"/>
            <w:tcBorders>
              <w:bottom w:val="nil"/>
            </w:tcBorders>
          </w:tcPr>
          <w:p w14:paraId="0EA5DEB7" w14:textId="77777777" w:rsidR="00DF7D81" w:rsidRPr="0074699E" w:rsidRDefault="00DF7D81" w:rsidP="005B1061">
            <w:pPr>
              <w:pStyle w:val="Bodyjustified"/>
              <w:jc w:val="left"/>
            </w:pPr>
          </w:p>
        </w:tc>
        <w:tc>
          <w:tcPr>
            <w:tcW w:w="964" w:type="dxa"/>
            <w:tcBorders>
              <w:bottom w:val="nil"/>
            </w:tcBorders>
          </w:tcPr>
          <w:p w14:paraId="0C5DDBEA" w14:textId="77777777" w:rsidR="00DF7D81" w:rsidRPr="0074699E" w:rsidRDefault="00DF7D81" w:rsidP="005B1061">
            <w:pPr>
              <w:pStyle w:val="Bodyjustified"/>
            </w:pPr>
          </w:p>
        </w:tc>
        <w:tc>
          <w:tcPr>
            <w:tcW w:w="1928" w:type="dxa"/>
            <w:gridSpan w:val="2"/>
            <w:tcBorders>
              <w:bottom w:val="nil"/>
            </w:tcBorders>
          </w:tcPr>
          <w:p w14:paraId="07CA53C9" w14:textId="77777777" w:rsidR="00DF7D81" w:rsidRPr="0074699E" w:rsidRDefault="00DF7D81" w:rsidP="005B1061">
            <w:pPr>
              <w:pStyle w:val="Bodyjustified"/>
            </w:pPr>
          </w:p>
        </w:tc>
        <w:tc>
          <w:tcPr>
            <w:tcW w:w="850" w:type="dxa"/>
            <w:tcBorders>
              <w:bottom w:val="nil"/>
            </w:tcBorders>
          </w:tcPr>
          <w:p w14:paraId="77FD0D33" w14:textId="77777777" w:rsidR="00DF7D81" w:rsidRPr="0074699E" w:rsidRDefault="00DF7D81" w:rsidP="005B1061">
            <w:pPr>
              <w:pStyle w:val="Bodyjustified"/>
            </w:pPr>
          </w:p>
        </w:tc>
      </w:tr>
      <w:tr w:rsidR="009543BD" w:rsidRPr="0074699E" w14:paraId="3EB57F53" w14:textId="77777777" w:rsidTr="00E520FA">
        <w:trPr>
          <w:cantSplit/>
          <w:trHeight w:val="397"/>
        </w:trPr>
        <w:tc>
          <w:tcPr>
            <w:tcW w:w="2864" w:type="dxa"/>
            <w:tcBorders>
              <w:top w:val="nil"/>
              <w:bottom w:val="nil"/>
            </w:tcBorders>
          </w:tcPr>
          <w:p w14:paraId="3ABEFDE9" w14:textId="77777777" w:rsidR="009543BD" w:rsidRPr="0074699E" w:rsidRDefault="009543BD" w:rsidP="005B1061">
            <w:pPr>
              <w:pStyle w:val="Bodyjustified"/>
              <w:jc w:val="left"/>
              <w:rPr>
                <w:rFonts w:eastAsiaTheme="minorHAnsi"/>
              </w:rPr>
            </w:pPr>
            <w:r w:rsidRPr="0074699E">
              <w:rPr>
                <w:rFonts w:eastAsiaTheme="minorHAnsi"/>
              </w:rPr>
              <w:t>Initial Measurements</w:t>
            </w:r>
          </w:p>
        </w:tc>
        <w:tc>
          <w:tcPr>
            <w:tcW w:w="2891" w:type="dxa"/>
            <w:tcBorders>
              <w:top w:val="nil"/>
              <w:bottom w:val="nil"/>
            </w:tcBorders>
          </w:tcPr>
          <w:p w14:paraId="4C1F9847" w14:textId="77777777" w:rsidR="009543BD" w:rsidRPr="0074699E" w:rsidRDefault="009543BD" w:rsidP="005B1061">
            <w:pPr>
              <w:pStyle w:val="Bodyjustified"/>
              <w:jc w:val="left"/>
            </w:pPr>
            <w:r w:rsidRPr="0074699E">
              <w:t>Capacitance</w:t>
            </w:r>
          </w:p>
        </w:tc>
        <w:tc>
          <w:tcPr>
            <w:tcW w:w="964" w:type="dxa"/>
            <w:tcBorders>
              <w:top w:val="nil"/>
              <w:bottom w:val="nil"/>
            </w:tcBorders>
          </w:tcPr>
          <w:p w14:paraId="7321C451" w14:textId="77777777" w:rsidR="009543BD" w:rsidRPr="0074699E" w:rsidRDefault="009543BD" w:rsidP="005B1061">
            <w:pPr>
              <w:pStyle w:val="Bodyjustified"/>
            </w:pPr>
            <w:r w:rsidRPr="0074699E">
              <w:t>C</w:t>
            </w:r>
          </w:p>
        </w:tc>
        <w:tc>
          <w:tcPr>
            <w:tcW w:w="1928" w:type="dxa"/>
            <w:gridSpan w:val="2"/>
            <w:tcBorders>
              <w:top w:val="nil"/>
              <w:bottom w:val="nil"/>
            </w:tcBorders>
          </w:tcPr>
          <w:p w14:paraId="7175402C" w14:textId="77777777" w:rsidR="009543BD" w:rsidRPr="0074699E" w:rsidRDefault="009543BD" w:rsidP="005B1061">
            <w:pPr>
              <w:pStyle w:val="Bodyjustified"/>
            </w:pPr>
            <w:r w:rsidRPr="0074699E">
              <w:t>Note 1</w:t>
            </w:r>
          </w:p>
        </w:tc>
        <w:tc>
          <w:tcPr>
            <w:tcW w:w="850" w:type="dxa"/>
            <w:tcBorders>
              <w:top w:val="nil"/>
              <w:bottom w:val="nil"/>
            </w:tcBorders>
          </w:tcPr>
          <w:p w14:paraId="3A2BD5CA" w14:textId="77777777" w:rsidR="009543BD" w:rsidRPr="0074699E" w:rsidRDefault="009543BD" w:rsidP="005B1061">
            <w:pPr>
              <w:pStyle w:val="Bodyjustified"/>
            </w:pPr>
            <w:r w:rsidRPr="0074699E">
              <w:t>pF</w:t>
            </w:r>
          </w:p>
        </w:tc>
      </w:tr>
      <w:tr w:rsidR="00E520FA" w:rsidRPr="0074699E" w14:paraId="3A292E14" w14:textId="77777777" w:rsidTr="00AB1C01">
        <w:trPr>
          <w:cantSplit/>
          <w:trHeight w:val="283"/>
        </w:trPr>
        <w:tc>
          <w:tcPr>
            <w:tcW w:w="2864" w:type="dxa"/>
            <w:vMerge w:val="restart"/>
            <w:tcBorders>
              <w:top w:val="nil"/>
            </w:tcBorders>
          </w:tcPr>
          <w:p w14:paraId="53E25DEE" w14:textId="77777777" w:rsidR="00E520FA" w:rsidRPr="0074699E" w:rsidRDefault="00E520FA" w:rsidP="005B1061">
            <w:pPr>
              <w:pStyle w:val="Bodyjustified"/>
              <w:jc w:val="left"/>
              <w:rPr>
                <w:rFonts w:eastAsiaTheme="minorHAnsi"/>
              </w:rPr>
            </w:pPr>
            <w:r w:rsidRPr="0074699E">
              <w:rPr>
                <w:rFonts w:eastAsiaTheme="minorHAnsi"/>
              </w:rPr>
              <w:t>Intermediate Measurements</w:t>
            </w:r>
          </w:p>
          <w:p w14:paraId="2E3A57F1" w14:textId="77777777" w:rsidR="00E520FA" w:rsidRPr="0074699E" w:rsidRDefault="00E520FA" w:rsidP="005B1061">
            <w:pPr>
              <w:pStyle w:val="Bodyjustified"/>
              <w:jc w:val="left"/>
            </w:pPr>
            <w:r w:rsidRPr="0074699E">
              <w:rPr>
                <w:rFonts w:eastAsiaTheme="minorHAnsi"/>
              </w:rPr>
              <w:t>(1000 hours)</w:t>
            </w:r>
          </w:p>
        </w:tc>
        <w:tc>
          <w:tcPr>
            <w:tcW w:w="2891" w:type="dxa"/>
            <w:tcBorders>
              <w:top w:val="nil"/>
              <w:bottom w:val="nil"/>
            </w:tcBorders>
          </w:tcPr>
          <w:p w14:paraId="0F4C8249" w14:textId="77777777" w:rsidR="00E520FA" w:rsidRPr="0074699E" w:rsidRDefault="00E520FA" w:rsidP="005B1061">
            <w:pPr>
              <w:pStyle w:val="Bodyjustified"/>
              <w:jc w:val="left"/>
            </w:pPr>
            <w:r w:rsidRPr="0074699E">
              <w:t>Capacitance</w:t>
            </w:r>
          </w:p>
        </w:tc>
        <w:tc>
          <w:tcPr>
            <w:tcW w:w="964" w:type="dxa"/>
            <w:tcBorders>
              <w:top w:val="nil"/>
              <w:bottom w:val="nil"/>
            </w:tcBorders>
          </w:tcPr>
          <w:p w14:paraId="052ED3CF" w14:textId="77777777" w:rsidR="00E520FA" w:rsidRPr="0074699E" w:rsidRDefault="00E520FA" w:rsidP="005B1061">
            <w:pPr>
              <w:pStyle w:val="Bodyjustified"/>
            </w:pPr>
            <w:r w:rsidRPr="0074699E">
              <w:t>C</w:t>
            </w:r>
          </w:p>
        </w:tc>
        <w:tc>
          <w:tcPr>
            <w:tcW w:w="1928" w:type="dxa"/>
            <w:gridSpan w:val="2"/>
            <w:tcBorders>
              <w:top w:val="nil"/>
              <w:bottom w:val="nil"/>
            </w:tcBorders>
          </w:tcPr>
          <w:p w14:paraId="708062E5" w14:textId="77777777" w:rsidR="00E520FA" w:rsidRPr="0074699E" w:rsidRDefault="00E520FA" w:rsidP="005B1061">
            <w:pPr>
              <w:pStyle w:val="Bodyjustified"/>
            </w:pPr>
            <w:r w:rsidRPr="0074699E">
              <w:t>Note 1</w:t>
            </w:r>
          </w:p>
        </w:tc>
        <w:tc>
          <w:tcPr>
            <w:tcW w:w="850" w:type="dxa"/>
            <w:tcBorders>
              <w:top w:val="nil"/>
              <w:bottom w:val="nil"/>
            </w:tcBorders>
          </w:tcPr>
          <w:p w14:paraId="085EDBF6" w14:textId="77777777" w:rsidR="00E520FA" w:rsidRPr="0074699E" w:rsidRDefault="00E520FA" w:rsidP="005B1061">
            <w:pPr>
              <w:pStyle w:val="Bodyjustified"/>
            </w:pPr>
            <w:r w:rsidRPr="0074699E">
              <w:t>pF</w:t>
            </w:r>
          </w:p>
        </w:tc>
      </w:tr>
      <w:tr w:rsidR="00E520FA" w:rsidRPr="0074699E" w14:paraId="780C3367" w14:textId="77777777" w:rsidTr="00AB1C01">
        <w:trPr>
          <w:cantSplit/>
          <w:trHeight w:val="397"/>
        </w:trPr>
        <w:tc>
          <w:tcPr>
            <w:tcW w:w="2864" w:type="dxa"/>
            <w:vMerge/>
            <w:tcBorders>
              <w:bottom w:val="nil"/>
            </w:tcBorders>
          </w:tcPr>
          <w:p w14:paraId="58D99A91" w14:textId="77777777" w:rsidR="00E520FA" w:rsidRPr="0074699E" w:rsidRDefault="00E520FA" w:rsidP="005B1061">
            <w:pPr>
              <w:pStyle w:val="Bodyjustified"/>
              <w:jc w:val="left"/>
            </w:pPr>
          </w:p>
        </w:tc>
        <w:tc>
          <w:tcPr>
            <w:tcW w:w="2891" w:type="dxa"/>
            <w:tcBorders>
              <w:top w:val="nil"/>
              <w:bottom w:val="nil"/>
            </w:tcBorders>
          </w:tcPr>
          <w:p w14:paraId="2F0B9CB2" w14:textId="77777777" w:rsidR="00E520FA" w:rsidRPr="0074699E" w:rsidRDefault="00E520FA" w:rsidP="005B1061">
            <w:pPr>
              <w:pStyle w:val="Bodyjustified"/>
              <w:jc w:val="left"/>
            </w:pPr>
            <w:r w:rsidRPr="0074699E">
              <w:t>Change in Capacitance</w:t>
            </w:r>
          </w:p>
        </w:tc>
        <w:tc>
          <w:tcPr>
            <w:tcW w:w="964" w:type="dxa"/>
            <w:tcBorders>
              <w:top w:val="nil"/>
              <w:bottom w:val="nil"/>
            </w:tcBorders>
          </w:tcPr>
          <w:p w14:paraId="6B872158" w14:textId="77777777" w:rsidR="00E520FA" w:rsidRPr="0074699E" w:rsidRDefault="00E520FA" w:rsidP="005B1061">
            <w:pPr>
              <w:pStyle w:val="Bodyjustified"/>
            </w:pPr>
            <w:r w:rsidRPr="0074699E">
              <w:t>ΔC/C</w:t>
            </w:r>
          </w:p>
        </w:tc>
        <w:tc>
          <w:tcPr>
            <w:tcW w:w="964" w:type="dxa"/>
            <w:tcBorders>
              <w:top w:val="nil"/>
              <w:bottom w:val="nil"/>
            </w:tcBorders>
          </w:tcPr>
          <w:p w14:paraId="3A170E27" w14:textId="77777777" w:rsidR="00E520FA" w:rsidRPr="0074699E" w:rsidRDefault="00E520FA" w:rsidP="005B1061">
            <w:pPr>
              <w:pStyle w:val="Bodyjustified"/>
            </w:pPr>
            <w:r w:rsidRPr="0074699E">
              <w:t>-5</w:t>
            </w:r>
          </w:p>
        </w:tc>
        <w:tc>
          <w:tcPr>
            <w:tcW w:w="964" w:type="dxa"/>
            <w:tcBorders>
              <w:top w:val="nil"/>
              <w:bottom w:val="nil"/>
            </w:tcBorders>
          </w:tcPr>
          <w:p w14:paraId="2186B846" w14:textId="77777777" w:rsidR="00E520FA" w:rsidRPr="0074699E" w:rsidRDefault="00E520FA" w:rsidP="005B1061">
            <w:pPr>
              <w:pStyle w:val="Bodyjustified"/>
            </w:pPr>
            <w:r w:rsidRPr="0074699E">
              <w:t>+5</w:t>
            </w:r>
          </w:p>
        </w:tc>
        <w:tc>
          <w:tcPr>
            <w:tcW w:w="850" w:type="dxa"/>
            <w:tcBorders>
              <w:top w:val="nil"/>
              <w:bottom w:val="nil"/>
            </w:tcBorders>
          </w:tcPr>
          <w:p w14:paraId="4858218F" w14:textId="77777777" w:rsidR="00E520FA" w:rsidRPr="0074699E" w:rsidRDefault="00E520FA" w:rsidP="005B1061">
            <w:pPr>
              <w:pStyle w:val="Bodyjustified"/>
            </w:pPr>
            <w:r w:rsidRPr="0074699E">
              <w:t>%</w:t>
            </w:r>
          </w:p>
        </w:tc>
      </w:tr>
      <w:tr w:rsidR="00E520FA" w:rsidRPr="0074699E" w14:paraId="3AA30213" w14:textId="77777777" w:rsidTr="00AB1C01">
        <w:trPr>
          <w:cantSplit/>
          <w:trHeight w:val="284"/>
        </w:trPr>
        <w:tc>
          <w:tcPr>
            <w:tcW w:w="2864" w:type="dxa"/>
            <w:vMerge w:val="restart"/>
            <w:tcBorders>
              <w:top w:val="nil"/>
            </w:tcBorders>
          </w:tcPr>
          <w:p w14:paraId="071CE910" w14:textId="77777777" w:rsidR="00E520FA" w:rsidRPr="0074699E" w:rsidRDefault="00E520FA" w:rsidP="005B1061">
            <w:pPr>
              <w:pStyle w:val="Bodyjustified"/>
              <w:jc w:val="left"/>
              <w:rPr>
                <w:rFonts w:eastAsiaTheme="minorHAnsi"/>
              </w:rPr>
            </w:pPr>
            <w:r w:rsidRPr="0074699E">
              <w:rPr>
                <w:rFonts w:eastAsiaTheme="minorHAnsi"/>
              </w:rPr>
              <w:t>Final Measurements</w:t>
            </w:r>
          </w:p>
          <w:p w14:paraId="7B25BAFD" w14:textId="5E1F4BC3" w:rsidR="00E520FA" w:rsidRPr="0074699E" w:rsidRDefault="00E520FA" w:rsidP="001D2B67">
            <w:pPr>
              <w:pStyle w:val="Bodyjustified"/>
              <w:jc w:val="left"/>
            </w:pPr>
            <w:r w:rsidRPr="0074699E">
              <w:rPr>
                <w:rFonts w:eastAsiaTheme="minorHAnsi"/>
              </w:rPr>
              <w:t xml:space="preserve">(1000 or 2000 hours) (Note </w:t>
            </w:r>
            <w:r w:rsidR="001D2B67" w:rsidRPr="0074699E">
              <w:rPr>
                <w:rFonts w:eastAsiaTheme="minorHAnsi"/>
              </w:rPr>
              <w:t>6</w:t>
            </w:r>
            <w:r w:rsidRPr="0074699E">
              <w:rPr>
                <w:rFonts w:eastAsiaTheme="minorHAnsi"/>
              </w:rPr>
              <w:t>)</w:t>
            </w:r>
          </w:p>
        </w:tc>
        <w:tc>
          <w:tcPr>
            <w:tcW w:w="2891" w:type="dxa"/>
            <w:tcBorders>
              <w:top w:val="nil"/>
              <w:bottom w:val="nil"/>
            </w:tcBorders>
          </w:tcPr>
          <w:p w14:paraId="7183743E" w14:textId="77777777" w:rsidR="00E520FA" w:rsidRPr="0074699E" w:rsidRDefault="00E520FA" w:rsidP="005B1061">
            <w:pPr>
              <w:pStyle w:val="Bodyjustified"/>
              <w:jc w:val="left"/>
            </w:pPr>
            <w:r w:rsidRPr="0074699E">
              <w:t>Capacitance</w:t>
            </w:r>
          </w:p>
        </w:tc>
        <w:tc>
          <w:tcPr>
            <w:tcW w:w="964" w:type="dxa"/>
            <w:tcBorders>
              <w:top w:val="nil"/>
              <w:bottom w:val="nil"/>
            </w:tcBorders>
          </w:tcPr>
          <w:p w14:paraId="5B0F63EF" w14:textId="77777777" w:rsidR="00E520FA" w:rsidRPr="0074699E" w:rsidRDefault="00E520FA" w:rsidP="005B1061">
            <w:pPr>
              <w:pStyle w:val="Bodyjustified"/>
            </w:pPr>
            <w:r w:rsidRPr="0074699E">
              <w:t>C</w:t>
            </w:r>
          </w:p>
        </w:tc>
        <w:tc>
          <w:tcPr>
            <w:tcW w:w="1928" w:type="dxa"/>
            <w:gridSpan w:val="2"/>
            <w:tcBorders>
              <w:top w:val="nil"/>
              <w:bottom w:val="nil"/>
            </w:tcBorders>
          </w:tcPr>
          <w:p w14:paraId="7879B9F0" w14:textId="77777777" w:rsidR="00E520FA" w:rsidRPr="0074699E" w:rsidRDefault="00E520FA" w:rsidP="005B1061">
            <w:pPr>
              <w:pStyle w:val="Bodyjustified"/>
            </w:pPr>
            <w:r w:rsidRPr="0074699E">
              <w:t>Note 1</w:t>
            </w:r>
          </w:p>
        </w:tc>
        <w:tc>
          <w:tcPr>
            <w:tcW w:w="850" w:type="dxa"/>
            <w:tcBorders>
              <w:top w:val="nil"/>
              <w:bottom w:val="nil"/>
            </w:tcBorders>
          </w:tcPr>
          <w:p w14:paraId="70DF1E87" w14:textId="77777777" w:rsidR="00E520FA" w:rsidRPr="0074699E" w:rsidRDefault="00E520FA" w:rsidP="005B1061">
            <w:pPr>
              <w:pStyle w:val="Bodyjustified"/>
            </w:pPr>
            <w:r w:rsidRPr="0074699E">
              <w:t>pF</w:t>
            </w:r>
          </w:p>
        </w:tc>
      </w:tr>
      <w:tr w:rsidR="00E520FA" w:rsidRPr="0074699E" w14:paraId="38B018DE" w14:textId="77777777" w:rsidTr="00AB1C01">
        <w:trPr>
          <w:cantSplit/>
          <w:trHeight w:val="284"/>
        </w:trPr>
        <w:tc>
          <w:tcPr>
            <w:tcW w:w="2864" w:type="dxa"/>
            <w:vMerge/>
            <w:tcBorders>
              <w:bottom w:val="nil"/>
            </w:tcBorders>
          </w:tcPr>
          <w:p w14:paraId="1A937570" w14:textId="77777777" w:rsidR="00E520FA" w:rsidRPr="0074699E" w:rsidRDefault="00E520FA" w:rsidP="005B1061">
            <w:pPr>
              <w:pStyle w:val="Bodyjustified"/>
              <w:jc w:val="left"/>
            </w:pPr>
          </w:p>
        </w:tc>
        <w:tc>
          <w:tcPr>
            <w:tcW w:w="2891" w:type="dxa"/>
            <w:tcBorders>
              <w:top w:val="nil"/>
              <w:bottom w:val="nil"/>
            </w:tcBorders>
          </w:tcPr>
          <w:p w14:paraId="260CF7B2" w14:textId="77777777" w:rsidR="00E520FA" w:rsidRPr="0074699E" w:rsidRDefault="00E520FA" w:rsidP="005B1061">
            <w:pPr>
              <w:pStyle w:val="Bodyjustified"/>
              <w:jc w:val="left"/>
            </w:pPr>
            <w:r w:rsidRPr="0074699E">
              <w:t>Change in Capacitance</w:t>
            </w:r>
          </w:p>
        </w:tc>
        <w:tc>
          <w:tcPr>
            <w:tcW w:w="964" w:type="dxa"/>
            <w:tcBorders>
              <w:top w:val="nil"/>
              <w:bottom w:val="nil"/>
            </w:tcBorders>
          </w:tcPr>
          <w:p w14:paraId="5A872F5F" w14:textId="77777777" w:rsidR="00E520FA" w:rsidRPr="0074699E" w:rsidRDefault="00E520FA" w:rsidP="005B1061">
            <w:pPr>
              <w:pStyle w:val="Bodyjustified"/>
            </w:pPr>
            <w:r w:rsidRPr="0074699E">
              <w:t>ΔC/C</w:t>
            </w:r>
          </w:p>
        </w:tc>
        <w:tc>
          <w:tcPr>
            <w:tcW w:w="964" w:type="dxa"/>
            <w:tcBorders>
              <w:top w:val="nil"/>
              <w:bottom w:val="nil"/>
            </w:tcBorders>
          </w:tcPr>
          <w:p w14:paraId="0F3122D6" w14:textId="77777777" w:rsidR="00E520FA" w:rsidRPr="0074699E" w:rsidRDefault="00E520FA" w:rsidP="005B1061">
            <w:pPr>
              <w:pStyle w:val="Bodyjustified"/>
            </w:pPr>
            <w:r w:rsidRPr="0074699E">
              <w:t>-5</w:t>
            </w:r>
          </w:p>
        </w:tc>
        <w:tc>
          <w:tcPr>
            <w:tcW w:w="964" w:type="dxa"/>
            <w:tcBorders>
              <w:top w:val="nil"/>
              <w:bottom w:val="nil"/>
            </w:tcBorders>
          </w:tcPr>
          <w:p w14:paraId="6B121E9E" w14:textId="77777777" w:rsidR="00E520FA" w:rsidRPr="0074699E" w:rsidRDefault="00E520FA" w:rsidP="005B1061">
            <w:pPr>
              <w:pStyle w:val="Bodyjustified"/>
            </w:pPr>
            <w:r w:rsidRPr="0074699E">
              <w:t>+5</w:t>
            </w:r>
          </w:p>
        </w:tc>
        <w:tc>
          <w:tcPr>
            <w:tcW w:w="850" w:type="dxa"/>
            <w:tcBorders>
              <w:top w:val="nil"/>
              <w:bottom w:val="nil"/>
            </w:tcBorders>
          </w:tcPr>
          <w:p w14:paraId="312D7A0D" w14:textId="77777777" w:rsidR="00E520FA" w:rsidRPr="0074699E" w:rsidRDefault="00E520FA" w:rsidP="005B1061">
            <w:pPr>
              <w:pStyle w:val="Bodyjustified"/>
            </w:pPr>
            <w:r w:rsidRPr="0074699E">
              <w:t>%</w:t>
            </w:r>
          </w:p>
        </w:tc>
      </w:tr>
      <w:tr w:rsidR="00001D1C" w:rsidRPr="0074699E" w14:paraId="577032F4" w14:textId="77777777" w:rsidTr="00001D1C">
        <w:trPr>
          <w:cantSplit/>
          <w:trHeight w:val="283"/>
        </w:trPr>
        <w:tc>
          <w:tcPr>
            <w:tcW w:w="2864" w:type="dxa"/>
            <w:tcBorders>
              <w:top w:val="nil"/>
              <w:bottom w:val="nil"/>
            </w:tcBorders>
          </w:tcPr>
          <w:p w14:paraId="56B6D5D0" w14:textId="77777777" w:rsidR="00001D1C" w:rsidRPr="0074699E" w:rsidRDefault="00001D1C" w:rsidP="005B1061">
            <w:pPr>
              <w:pStyle w:val="Bodyjustified"/>
              <w:jc w:val="left"/>
            </w:pPr>
          </w:p>
        </w:tc>
        <w:tc>
          <w:tcPr>
            <w:tcW w:w="2891" w:type="dxa"/>
            <w:tcBorders>
              <w:top w:val="nil"/>
              <w:bottom w:val="nil"/>
            </w:tcBorders>
          </w:tcPr>
          <w:p w14:paraId="3F356C3F" w14:textId="77777777" w:rsidR="00001D1C" w:rsidRPr="0074699E" w:rsidRDefault="00001D1C" w:rsidP="005B1061">
            <w:pPr>
              <w:pStyle w:val="Bodyjustified"/>
              <w:jc w:val="left"/>
            </w:pPr>
            <w:r w:rsidRPr="0074699E">
              <w:t>Tangent of Loss Angle</w:t>
            </w:r>
          </w:p>
        </w:tc>
        <w:tc>
          <w:tcPr>
            <w:tcW w:w="964" w:type="dxa"/>
            <w:tcBorders>
              <w:top w:val="nil"/>
              <w:bottom w:val="nil"/>
            </w:tcBorders>
          </w:tcPr>
          <w:p w14:paraId="7F868500" w14:textId="77777777" w:rsidR="00001D1C" w:rsidRPr="0074699E" w:rsidRDefault="00001D1C" w:rsidP="005B1061">
            <w:pPr>
              <w:pStyle w:val="Bodyjustified"/>
            </w:pPr>
            <w:proofErr w:type="spellStart"/>
            <w:r w:rsidRPr="0074699E">
              <w:t>tgδ</w:t>
            </w:r>
            <w:proofErr w:type="spellEnd"/>
          </w:p>
        </w:tc>
        <w:tc>
          <w:tcPr>
            <w:tcW w:w="964" w:type="dxa"/>
            <w:tcBorders>
              <w:top w:val="nil"/>
              <w:bottom w:val="nil"/>
            </w:tcBorders>
          </w:tcPr>
          <w:p w14:paraId="66A94237" w14:textId="77777777" w:rsidR="00001D1C" w:rsidRPr="0074699E" w:rsidRDefault="00001D1C" w:rsidP="005B1061">
            <w:pPr>
              <w:pStyle w:val="Bodyjustified"/>
            </w:pPr>
            <w:r w:rsidRPr="0074699E">
              <w:t>-</w:t>
            </w:r>
          </w:p>
        </w:tc>
        <w:tc>
          <w:tcPr>
            <w:tcW w:w="964" w:type="dxa"/>
            <w:tcBorders>
              <w:top w:val="nil"/>
              <w:bottom w:val="nil"/>
            </w:tcBorders>
          </w:tcPr>
          <w:p w14:paraId="065E2382" w14:textId="77777777" w:rsidR="00001D1C" w:rsidRPr="0074699E" w:rsidRDefault="00001D1C" w:rsidP="005B1061">
            <w:pPr>
              <w:pStyle w:val="Bodyjustified"/>
            </w:pPr>
            <w:r w:rsidRPr="0074699E">
              <w:t>60</w:t>
            </w:r>
            <w:r w:rsidRPr="0074699E">
              <w:rPr>
                <w:rFonts w:cs="Arial"/>
              </w:rPr>
              <w:t>×</w:t>
            </w:r>
            <w:r w:rsidRPr="0074699E">
              <w:t>10</w:t>
            </w:r>
            <w:r w:rsidRPr="0074699E">
              <w:rPr>
                <w:vertAlign w:val="superscript"/>
              </w:rPr>
              <w:t>-4</w:t>
            </w:r>
          </w:p>
        </w:tc>
        <w:tc>
          <w:tcPr>
            <w:tcW w:w="850" w:type="dxa"/>
            <w:tcBorders>
              <w:top w:val="nil"/>
              <w:bottom w:val="nil"/>
            </w:tcBorders>
          </w:tcPr>
          <w:p w14:paraId="6484D870" w14:textId="77777777" w:rsidR="00001D1C" w:rsidRPr="0074699E" w:rsidRDefault="00001D1C" w:rsidP="005B1061">
            <w:pPr>
              <w:pStyle w:val="Bodyjustified"/>
            </w:pPr>
            <w:r w:rsidRPr="0074699E">
              <w:t>-</w:t>
            </w:r>
          </w:p>
        </w:tc>
      </w:tr>
      <w:tr w:rsidR="00001D1C" w:rsidRPr="0074699E" w14:paraId="16C8386A" w14:textId="77777777" w:rsidTr="00001D1C">
        <w:trPr>
          <w:cantSplit/>
          <w:trHeight w:val="284"/>
        </w:trPr>
        <w:tc>
          <w:tcPr>
            <w:tcW w:w="2864" w:type="dxa"/>
            <w:tcBorders>
              <w:top w:val="nil"/>
              <w:bottom w:val="nil"/>
            </w:tcBorders>
          </w:tcPr>
          <w:p w14:paraId="065F948F" w14:textId="77777777" w:rsidR="00001D1C" w:rsidRPr="0074699E" w:rsidRDefault="00001D1C" w:rsidP="005B1061">
            <w:pPr>
              <w:pStyle w:val="Bodyjustified"/>
              <w:jc w:val="left"/>
            </w:pPr>
          </w:p>
        </w:tc>
        <w:tc>
          <w:tcPr>
            <w:tcW w:w="2891" w:type="dxa"/>
            <w:tcBorders>
              <w:top w:val="nil"/>
              <w:bottom w:val="nil"/>
            </w:tcBorders>
          </w:tcPr>
          <w:p w14:paraId="1BD2E43B" w14:textId="77777777" w:rsidR="00001D1C" w:rsidRPr="0074699E" w:rsidRDefault="00001D1C" w:rsidP="001C7F2C">
            <w:pPr>
              <w:pStyle w:val="Bodyjustified"/>
              <w:jc w:val="left"/>
            </w:pPr>
            <w:r w:rsidRPr="0074699E">
              <w:t>Insulation Resistance</w:t>
            </w:r>
            <w:r w:rsidR="001C7F2C" w:rsidRPr="0074699E">
              <w:t>, Dielectric</w:t>
            </w:r>
          </w:p>
        </w:tc>
        <w:tc>
          <w:tcPr>
            <w:tcW w:w="964" w:type="dxa"/>
            <w:tcBorders>
              <w:top w:val="nil"/>
              <w:bottom w:val="nil"/>
            </w:tcBorders>
          </w:tcPr>
          <w:p w14:paraId="048A5A58" w14:textId="77777777" w:rsidR="00001D1C" w:rsidRPr="0074699E" w:rsidRDefault="00001D1C" w:rsidP="005B1061">
            <w:pPr>
              <w:pStyle w:val="Bodyjustified"/>
            </w:pPr>
            <w:r w:rsidRPr="0074699E">
              <w:t>R</w:t>
            </w:r>
            <w:r w:rsidRPr="0074699E">
              <w:rPr>
                <w:vertAlign w:val="subscript"/>
              </w:rPr>
              <w:t>I</w:t>
            </w:r>
          </w:p>
        </w:tc>
        <w:tc>
          <w:tcPr>
            <w:tcW w:w="964" w:type="dxa"/>
            <w:tcBorders>
              <w:top w:val="nil"/>
              <w:bottom w:val="nil"/>
            </w:tcBorders>
          </w:tcPr>
          <w:p w14:paraId="4AB88A34" w14:textId="77777777" w:rsidR="00001D1C" w:rsidRPr="0074699E" w:rsidRDefault="00001D1C" w:rsidP="005B1061">
            <w:pPr>
              <w:pStyle w:val="Bodyjustified"/>
            </w:pPr>
          </w:p>
        </w:tc>
        <w:tc>
          <w:tcPr>
            <w:tcW w:w="964" w:type="dxa"/>
            <w:tcBorders>
              <w:top w:val="nil"/>
              <w:bottom w:val="nil"/>
            </w:tcBorders>
          </w:tcPr>
          <w:p w14:paraId="249ADB7D" w14:textId="77777777" w:rsidR="00001D1C" w:rsidRPr="0074699E" w:rsidRDefault="00001D1C" w:rsidP="005B1061">
            <w:pPr>
              <w:pStyle w:val="Bodyjustified"/>
            </w:pPr>
          </w:p>
        </w:tc>
        <w:tc>
          <w:tcPr>
            <w:tcW w:w="850" w:type="dxa"/>
            <w:tcBorders>
              <w:top w:val="nil"/>
              <w:bottom w:val="nil"/>
            </w:tcBorders>
          </w:tcPr>
          <w:p w14:paraId="63E301C8" w14:textId="77777777" w:rsidR="00001D1C" w:rsidRPr="0074699E" w:rsidRDefault="00001D1C" w:rsidP="005B1061">
            <w:pPr>
              <w:pStyle w:val="Bodyjustified"/>
            </w:pPr>
          </w:p>
        </w:tc>
      </w:tr>
      <w:tr w:rsidR="00001D1C" w:rsidRPr="0074699E" w14:paraId="24F16743" w14:textId="77777777" w:rsidTr="00EE7614">
        <w:trPr>
          <w:cantSplit/>
          <w:trHeight w:val="284"/>
        </w:trPr>
        <w:tc>
          <w:tcPr>
            <w:tcW w:w="2864" w:type="dxa"/>
            <w:tcBorders>
              <w:top w:val="nil"/>
              <w:bottom w:val="nil"/>
            </w:tcBorders>
          </w:tcPr>
          <w:p w14:paraId="1A28FD6C" w14:textId="77777777" w:rsidR="00001D1C" w:rsidRPr="0074699E" w:rsidRDefault="00001D1C" w:rsidP="005B1061">
            <w:pPr>
              <w:pStyle w:val="Bodyjustified"/>
              <w:jc w:val="left"/>
            </w:pPr>
          </w:p>
        </w:tc>
        <w:tc>
          <w:tcPr>
            <w:tcW w:w="2891" w:type="dxa"/>
            <w:tcBorders>
              <w:top w:val="nil"/>
              <w:bottom w:val="nil"/>
            </w:tcBorders>
          </w:tcPr>
          <w:p w14:paraId="318ED394" w14:textId="77777777" w:rsidR="00001D1C" w:rsidRPr="0074699E" w:rsidRDefault="00001D1C" w:rsidP="005B1061">
            <w:pPr>
              <w:pStyle w:val="Bodyjustified"/>
              <w:jc w:val="right"/>
            </w:pPr>
            <w:r w:rsidRPr="0074699E">
              <w:t xml:space="preserve">For C </w:t>
            </w:r>
            <w:r w:rsidRPr="0074699E">
              <w:rPr>
                <w:rFonts w:cs="Arial"/>
              </w:rPr>
              <w:t>≤</w:t>
            </w:r>
            <w:r w:rsidRPr="0074699E">
              <w:t xml:space="preserve"> 220000pF</w:t>
            </w:r>
          </w:p>
          <w:p w14:paraId="4F57A936" w14:textId="77777777" w:rsidR="00001D1C" w:rsidRPr="0074699E" w:rsidRDefault="00001D1C" w:rsidP="005B1061">
            <w:pPr>
              <w:pStyle w:val="Bodyjustified"/>
              <w:jc w:val="right"/>
            </w:pPr>
            <w:r w:rsidRPr="0074699E">
              <w:t>For C</w:t>
            </w:r>
            <w:r w:rsidRPr="0074699E">
              <w:rPr>
                <w:rFonts w:cs="Arial"/>
              </w:rPr>
              <w:t xml:space="preserve"> &gt;</w:t>
            </w:r>
            <w:r w:rsidRPr="0074699E">
              <w:t xml:space="preserve"> 220000pF</w:t>
            </w:r>
          </w:p>
        </w:tc>
        <w:tc>
          <w:tcPr>
            <w:tcW w:w="964" w:type="dxa"/>
            <w:tcBorders>
              <w:top w:val="nil"/>
              <w:bottom w:val="nil"/>
            </w:tcBorders>
          </w:tcPr>
          <w:p w14:paraId="71034B4A" w14:textId="77777777" w:rsidR="00001D1C" w:rsidRPr="0074699E" w:rsidRDefault="00001D1C" w:rsidP="005B1061">
            <w:pPr>
              <w:pStyle w:val="Bodyjustified"/>
            </w:pPr>
          </w:p>
        </w:tc>
        <w:tc>
          <w:tcPr>
            <w:tcW w:w="964" w:type="dxa"/>
            <w:tcBorders>
              <w:top w:val="nil"/>
              <w:bottom w:val="nil"/>
            </w:tcBorders>
          </w:tcPr>
          <w:p w14:paraId="266C4B72" w14:textId="0360CD2D" w:rsidR="00001D1C" w:rsidRPr="0074699E" w:rsidRDefault="001C7F2C" w:rsidP="005B1061">
            <w:pPr>
              <w:pStyle w:val="Bodyjustified"/>
            </w:pPr>
            <w:r w:rsidRPr="0074699E">
              <w:t xml:space="preserve">Note </w:t>
            </w:r>
            <w:r w:rsidR="00D57ABA" w:rsidRPr="0074699E">
              <w:t>5</w:t>
            </w:r>
          </w:p>
          <w:p w14:paraId="23972E1B" w14:textId="391D274C" w:rsidR="00001D1C" w:rsidRPr="0074699E" w:rsidRDefault="001C7F2C" w:rsidP="00D57ABA">
            <w:pPr>
              <w:pStyle w:val="Bodyjustified"/>
            </w:pPr>
            <w:r w:rsidRPr="0074699E">
              <w:t xml:space="preserve">Note </w:t>
            </w:r>
            <w:r w:rsidR="00D57ABA" w:rsidRPr="0074699E">
              <w:t>5</w:t>
            </w:r>
          </w:p>
        </w:tc>
        <w:tc>
          <w:tcPr>
            <w:tcW w:w="964" w:type="dxa"/>
            <w:tcBorders>
              <w:top w:val="nil"/>
              <w:bottom w:val="nil"/>
            </w:tcBorders>
          </w:tcPr>
          <w:p w14:paraId="79D0858A" w14:textId="77777777" w:rsidR="00001D1C" w:rsidRPr="0074699E" w:rsidRDefault="00001D1C" w:rsidP="005B1061">
            <w:pPr>
              <w:pStyle w:val="Bodyjustified"/>
            </w:pPr>
            <w:r w:rsidRPr="0074699E">
              <w:t>-</w:t>
            </w:r>
          </w:p>
          <w:p w14:paraId="4FA00721" w14:textId="77777777" w:rsidR="00001D1C" w:rsidRPr="0074699E" w:rsidRDefault="00001D1C" w:rsidP="005B1061">
            <w:pPr>
              <w:pStyle w:val="Bodyjustified"/>
            </w:pPr>
            <w:r w:rsidRPr="0074699E">
              <w:t>-</w:t>
            </w:r>
          </w:p>
        </w:tc>
        <w:tc>
          <w:tcPr>
            <w:tcW w:w="850" w:type="dxa"/>
            <w:tcBorders>
              <w:top w:val="nil"/>
              <w:bottom w:val="nil"/>
            </w:tcBorders>
          </w:tcPr>
          <w:p w14:paraId="493E4A8A" w14:textId="77777777" w:rsidR="00001D1C" w:rsidRPr="0074699E" w:rsidRDefault="00001D1C" w:rsidP="005B1061">
            <w:pPr>
              <w:pStyle w:val="Bodyjustified"/>
            </w:pPr>
            <w:r w:rsidRPr="0074699E">
              <w:t>GΩ</w:t>
            </w:r>
          </w:p>
          <w:p w14:paraId="75BE69E5" w14:textId="77777777" w:rsidR="00001D1C" w:rsidRPr="0074699E" w:rsidRDefault="00001D1C" w:rsidP="005B1061">
            <w:pPr>
              <w:pStyle w:val="Bodyjustified"/>
            </w:pPr>
            <w:r w:rsidRPr="0074699E">
              <w:t>G</w:t>
            </w:r>
            <w:proofErr w:type="gramStart"/>
            <w:r w:rsidRPr="0074699E">
              <w:t>Ω.</w:t>
            </w:r>
            <w:proofErr w:type="spellStart"/>
            <w:r w:rsidRPr="0074699E">
              <w:t>nF</w:t>
            </w:r>
            <w:proofErr w:type="spellEnd"/>
            <w:proofErr w:type="gramEnd"/>
          </w:p>
        </w:tc>
      </w:tr>
      <w:tr w:rsidR="00001D1C" w:rsidRPr="0074699E" w14:paraId="5BAACBB4" w14:textId="77777777" w:rsidTr="00EE7614">
        <w:trPr>
          <w:cantSplit/>
          <w:trHeight w:val="283"/>
        </w:trPr>
        <w:tc>
          <w:tcPr>
            <w:tcW w:w="2864" w:type="dxa"/>
            <w:tcBorders>
              <w:top w:val="nil"/>
              <w:bottom w:val="nil"/>
            </w:tcBorders>
          </w:tcPr>
          <w:p w14:paraId="5C132C90" w14:textId="77777777" w:rsidR="00001D1C" w:rsidRPr="0074699E" w:rsidRDefault="00001D1C" w:rsidP="005B1061">
            <w:pPr>
              <w:pStyle w:val="Bodyjustified"/>
              <w:jc w:val="left"/>
            </w:pPr>
          </w:p>
        </w:tc>
        <w:tc>
          <w:tcPr>
            <w:tcW w:w="2891" w:type="dxa"/>
            <w:tcBorders>
              <w:top w:val="nil"/>
              <w:bottom w:val="nil"/>
            </w:tcBorders>
          </w:tcPr>
          <w:p w14:paraId="66A16521" w14:textId="77777777" w:rsidR="001C7F2C" w:rsidRPr="0074699E" w:rsidRDefault="00001D1C" w:rsidP="001C7F2C">
            <w:pPr>
              <w:pStyle w:val="Bodyjustified"/>
              <w:jc w:val="left"/>
            </w:pPr>
            <w:r w:rsidRPr="0074699E">
              <w:t>Insulation Resistance</w:t>
            </w:r>
            <w:r w:rsidR="001C7F2C" w:rsidRPr="0074699E">
              <w:t>,</w:t>
            </w:r>
          </w:p>
          <w:p w14:paraId="58B19481" w14:textId="77777777" w:rsidR="00001D1C" w:rsidRPr="0074699E" w:rsidRDefault="001C7F2C" w:rsidP="001C7F2C">
            <w:pPr>
              <w:pStyle w:val="Bodyjustified"/>
              <w:jc w:val="left"/>
            </w:pPr>
            <w:r w:rsidRPr="0074699E">
              <w:t>Body Insulation</w:t>
            </w:r>
          </w:p>
        </w:tc>
        <w:tc>
          <w:tcPr>
            <w:tcW w:w="964" w:type="dxa"/>
            <w:tcBorders>
              <w:top w:val="nil"/>
              <w:bottom w:val="nil"/>
            </w:tcBorders>
          </w:tcPr>
          <w:p w14:paraId="2F9AF9D2" w14:textId="77777777" w:rsidR="00001D1C" w:rsidRPr="0074699E" w:rsidRDefault="00001D1C" w:rsidP="005B1061">
            <w:pPr>
              <w:pStyle w:val="Bodyjustified"/>
            </w:pPr>
            <w:r w:rsidRPr="0074699E">
              <w:t>R</w:t>
            </w:r>
            <w:r w:rsidRPr="0074699E">
              <w:rPr>
                <w:vertAlign w:val="subscript"/>
              </w:rPr>
              <w:t>IB</w:t>
            </w:r>
          </w:p>
        </w:tc>
        <w:tc>
          <w:tcPr>
            <w:tcW w:w="964" w:type="dxa"/>
            <w:tcBorders>
              <w:top w:val="nil"/>
              <w:bottom w:val="nil"/>
            </w:tcBorders>
          </w:tcPr>
          <w:p w14:paraId="676EC8C6" w14:textId="77777777" w:rsidR="00001D1C" w:rsidRPr="0074699E" w:rsidRDefault="00001D1C" w:rsidP="005B1061">
            <w:pPr>
              <w:pStyle w:val="Bodyjustified"/>
            </w:pPr>
            <w:r w:rsidRPr="0074699E">
              <w:t>5</w:t>
            </w:r>
          </w:p>
        </w:tc>
        <w:tc>
          <w:tcPr>
            <w:tcW w:w="964" w:type="dxa"/>
            <w:tcBorders>
              <w:top w:val="nil"/>
              <w:bottom w:val="nil"/>
            </w:tcBorders>
          </w:tcPr>
          <w:p w14:paraId="20194BD1" w14:textId="77777777" w:rsidR="00001D1C" w:rsidRPr="0074699E" w:rsidRDefault="00001D1C" w:rsidP="005B1061">
            <w:pPr>
              <w:pStyle w:val="Bodyjustified"/>
            </w:pPr>
            <w:r w:rsidRPr="0074699E">
              <w:t>-</w:t>
            </w:r>
          </w:p>
        </w:tc>
        <w:tc>
          <w:tcPr>
            <w:tcW w:w="850" w:type="dxa"/>
            <w:tcBorders>
              <w:top w:val="nil"/>
              <w:bottom w:val="nil"/>
            </w:tcBorders>
          </w:tcPr>
          <w:p w14:paraId="057E5C62" w14:textId="77777777" w:rsidR="00001D1C" w:rsidRPr="0074699E" w:rsidRDefault="00001D1C" w:rsidP="005B1061">
            <w:pPr>
              <w:pStyle w:val="Bodyjustified"/>
            </w:pPr>
            <w:r w:rsidRPr="0074699E">
              <w:t>GΩ</w:t>
            </w:r>
          </w:p>
        </w:tc>
      </w:tr>
      <w:tr w:rsidR="00EE7614" w:rsidRPr="0074699E" w14:paraId="246540B6" w14:textId="77777777" w:rsidTr="00EE7614">
        <w:trPr>
          <w:cantSplit/>
          <w:trHeight w:val="283"/>
        </w:trPr>
        <w:tc>
          <w:tcPr>
            <w:tcW w:w="2864" w:type="dxa"/>
            <w:tcBorders>
              <w:top w:val="nil"/>
              <w:bottom w:val="nil"/>
            </w:tcBorders>
          </w:tcPr>
          <w:p w14:paraId="4255A9C2" w14:textId="77777777" w:rsidR="00EE7614" w:rsidRPr="0074699E" w:rsidRDefault="00EE7614" w:rsidP="005B1061">
            <w:pPr>
              <w:pStyle w:val="Bodyjustified"/>
              <w:jc w:val="left"/>
              <w:rPr>
                <w:rFonts w:cs="Arial"/>
              </w:rPr>
            </w:pPr>
          </w:p>
        </w:tc>
        <w:tc>
          <w:tcPr>
            <w:tcW w:w="2891" w:type="dxa"/>
            <w:tcBorders>
              <w:top w:val="nil"/>
              <w:bottom w:val="nil"/>
            </w:tcBorders>
          </w:tcPr>
          <w:p w14:paraId="6B5E4A7F" w14:textId="77777777" w:rsidR="00EE7614" w:rsidRPr="0074699E" w:rsidRDefault="00EE7614" w:rsidP="005B1061">
            <w:pPr>
              <w:pStyle w:val="Bodyjustified"/>
              <w:jc w:val="left"/>
              <w:rPr>
                <w:rFonts w:cs="Arial"/>
              </w:rPr>
            </w:pPr>
            <w:r w:rsidRPr="0074699E">
              <w:rPr>
                <w:rFonts w:cs="Arial"/>
              </w:rPr>
              <w:t>Partial Discharge (AC)</w:t>
            </w:r>
          </w:p>
        </w:tc>
        <w:tc>
          <w:tcPr>
            <w:tcW w:w="964" w:type="dxa"/>
            <w:tcBorders>
              <w:top w:val="nil"/>
              <w:bottom w:val="nil"/>
            </w:tcBorders>
          </w:tcPr>
          <w:p w14:paraId="1B5CCDDE" w14:textId="77777777" w:rsidR="00EE7614" w:rsidRPr="0074699E" w:rsidRDefault="00EE7614" w:rsidP="005B1061">
            <w:pPr>
              <w:pStyle w:val="Bodyjustified"/>
            </w:pPr>
            <w:r w:rsidRPr="0074699E">
              <w:t>QAC</w:t>
            </w:r>
          </w:p>
        </w:tc>
        <w:tc>
          <w:tcPr>
            <w:tcW w:w="964" w:type="dxa"/>
            <w:tcBorders>
              <w:top w:val="nil"/>
              <w:bottom w:val="nil"/>
            </w:tcBorders>
          </w:tcPr>
          <w:p w14:paraId="52528E7F" w14:textId="77777777" w:rsidR="00EE7614" w:rsidRPr="0074699E" w:rsidRDefault="00EE7614" w:rsidP="005B1061">
            <w:pPr>
              <w:pStyle w:val="Bodyjustified"/>
            </w:pPr>
          </w:p>
        </w:tc>
        <w:tc>
          <w:tcPr>
            <w:tcW w:w="964" w:type="dxa"/>
            <w:tcBorders>
              <w:top w:val="nil"/>
              <w:bottom w:val="nil"/>
            </w:tcBorders>
          </w:tcPr>
          <w:p w14:paraId="4431779A" w14:textId="77777777" w:rsidR="00EE7614" w:rsidRPr="0074699E" w:rsidRDefault="00EE7614" w:rsidP="005B1061">
            <w:pPr>
              <w:pStyle w:val="Bodyjustified"/>
            </w:pPr>
          </w:p>
        </w:tc>
        <w:tc>
          <w:tcPr>
            <w:tcW w:w="850" w:type="dxa"/>
            <w:tcBorders>
              <w:top w:val="nil"/>
              <w:bottom w:val="nil"/>
            </w:tcBorders>
          </w:tcPr>
          <w:p w14:paraId="38C62424" w14:textId="77777777" w:rsidR="00EE7614" w:rsidRPr="0074699E" w:rsidRDefault="00EE7614" w:rsidP="005B1061">
            <w:pPr>
              <w:pStyle w:val="Bodyjustified"/>
            </w:pPr>
            <w:proofErr w:type="spellStart"/>
            <w:r w:rsidRPr="0074699E">
              <w:t>pC</w:t>
            </w:r>
            <w:proofErr w:type="spellEnd"/>
          </w:p>
        </w:tc>
      </w:tr>
      <w:tr w:rsidR="00EE7614" w:rsidRPr="0074699E" w14:paraId="2C734EB0" w14:textId="77777777" w:rsidTr="001C15E6">
        <w:trPr>
          <w:cantSplit/>
          <w:trHeight w:val="283"/>
        </w:trPr>
        <w:tc>
          <w:tcPr>
            <w:tcW w:w="2864" w:type="dxa"/>
            <w:tcBorders>
              <w:top w:val="nil"/>
              <w:bottom w:val="single" w:sz="4" w:space="0" w:color="auto"/>
            </w:tcBorders>
          </w:tcPr>
          <w:p w14:paraId="5B705278" w14:textId="77777777" w:rsidR="00EE7614" w:rsidRPr="0074699E" w:rsidRDefault="00EE7614" w:rsidP="005B1061">
            <w:pPr>
              <w:pStyle w:val="Bodyjustified"/>
              <w:jc w:val="left"/>
              <w:rPr>
                <w:rFonts w:cs="Arial"/>
              </w:rPr>
            </w:pPr>
          </w:p>
        </w:tc>
        <w:tc>
          <w:tcPr>
            <w:tcW w:w="2891" w:type="dxa"/>
            <w:tcBorders>
              <w:top w:val="nil"/>
              <w:bottom w:val="single" w:sz="4" w:space="0" w:color="auto"/>
            </w:tcBorders>
          </w:tcPr>
          <w:p w14:paraId="7F18A2F3" w14:textId="77777777" w:rsidR="00EE7614" w:rsidRPr="0074699E" w:rsidRDefault="00EE7614" w:rsidP="005B1061">
            <w:pPr>
              <w:pStyle w:val="Bodyjustified"/>
              <w:jc w:val="right"/>
            </w:pPr>
            <w:proofErr w:type="spellStart"/>
            <w:r w:rsidRPr="0074699E">
              <w:t>Vrms</w:t>
            </w:r>
            <w:proofErr w:type="spellEnd"/>
            <w:r w:rsidRPr="0074699E">
              <w:t xml:space="preserve"> = 5%U</w:t>
            </w:r>
            <w:r w:rsidRPr="0074699E">
              <w:rPr>
                <w:vertAlign w:val="subscript"/>
              </w:rPr>
              <w:t>R</w:t>
            </w:r>
          </w:p>
          <w:p w14:paraId="6F3050EA" w14:textId="77777777" w:rsidR="00EE7614" w:rsidRPr="0074699E" w:rsidRDefault="00EE7614" w:rsidP="005B1061">
            <w:pPr>
              <w:pStyle w:val="Bodyjustified"/>
              <w:jc w:val="right"/>
            </w:pPr>
            <w:proofErr w:type="spellStart"/>
            <w:r w:rsidRPr="0074699E">
              <w:t>Vrms</w:t>
            </w:r>
            <w:proofErr w:type="spellEnd"/>
            <w:r w:rsidRPr="0074699E">
              <w:t xml:space="preserve"> = 10%U</w:t>
            </w:r>
            <w:r w:rsidRPr="0074699E">
              <w:rPr>
                <w:vertAlign w:val="subscript"/>
              </w:rPr>
              <w:t>R</w:t>
            </w:r>
          </w:p>
        </w:tc>
        <w:tc>
          <w:tcPr>
            <w:tcW w:w="964" w:type="dxa"/>
            <w:tcBorders>
              <w:top w:val="nil"/>
              <w:bottom w:val="single" w:sz="4" w:space="0" w:color="auto"/>
            </w:tcBorders>
          </w:tcPr>
          <w:p w14:paraId="2B9D1EF7" w14:textId="77777777" w:rsidR="00EE7614" w:rsidRPr="0074699E" w:rsidRDefault="00EE7614" w:rsidP="005B1061">
            <w:pPr>
              <w:pStyle w:val="Bodyjustified"/>
            </w:pPr>
          </w:p>
        </w:tc>
        <w:tc>
          <w:tcPr>
            <w:tcW w:w="964" w:type="dxa"/>
            <w:tcBorders>
              <w:top w:val="nil"/>
              <w:bottom w:val="single" w:sz="4" w:space="0" w:color="auto"/>
            </w:tcBorders>
          </w:tcPr>
          <w:p w14:paraId="45B9AA3E" w14:textId="77777777" w:rsidR="00EE7614" w:rsidRPr="0074699E" w:rsidRDefault="00EE7614" w:rsidP="005B1061">
            <w:pPr>
              <w:pStyle w:val="Bodyjustified"/>
            </w:pPr>
            <w:r w:rsidRPr="0074699E">
              <w:t>-</w:t>
            </w:r>
          </w:p>
          <w:p w14:paraId="7EC4F56B" w14:textId="77777777" w:rsidR="00EE7614" w:rsidRPr="0074699E" w:rsidRDefault="00EE7614" w:rsidP="005B1061">
            <w:pPr>
              <w:pStyle w:val="Bodyjustified"/>
            </w:pPr>
            <w:r w:rsidRPr="0074699E">
              <w:t>-</w:t>
            </w:r>
          </w:p>
        </w:tc>
        <w:tc>
          <w:tcPr>
            <w:tcW w:w="964" w:type="dxa"/>
            <w:tcBorders>
              <w:top w:val="nil"/>
              <w:bottom w:val="single" w:sz="4" w:space="0" w:color="auto"/>
            </w:tcBorders>
          </w:tcPr>
          <w:p w14:paraId="65081576" w14:textId="77777777" w:rsidR="00EE7614" w:rsidRPr="0074699E" w:rsidRDefault="00EE7614" w:rsidP="005B1061">
            <w:pPr>
              <w:pStyle w:val="Bodyjustified"/>
            </w:pPr>
            <w:r w:rsidRPr="0074699E">
              <w:t>0</w:t>
            </w:r>
          </w:p>
          <w:p w14:paraId="022C38FF" w14:textId="77777777" w:rsidR="00EE7614" w:rsidRPr="0074699E" w:rsidRDefault="00EE7614" w:rsidP="005B1061">
            <w:pPr>
              <w:pStyle w:val="Bodyjustified"/>
            </w:pPr>
            <w:r w:rsidRPr="0074699E">
              <w:t>2000</w:t>
            </w:r>
          </w:p>
        </w:tc>
        <w:tc>
          <w:tcPr>
            <w:tcW w:w="850" w:type="dxa"/>
            <w:tcBorders>
              <w:top w:val="nil"/>
              <w:bottom w:val="single" w:sz="4" w:space="0" w:color="auto"/>
            </w:tcBorders>
          </w:tcPr>
          <w:p w14:paraId="75933C0A" w14:textId="77777777" w:rsidR="00EE7614" w:rsidRPr="0074699E" w:rsidRDefault="00EE7614" w:rsidP="005B1061">
            <w:pPr>
              <w:pStyle w:val="Bodyjustified"/>
            </w:pPr>
          </w:p>
        </w:tc>
      </w:tr>
    </w:tbl>
    <w:p w14:paraId="5E9E7480" w14:textId="77777777" w:rsidR="001B3FD4" w:rsidRPr="0074699E" w:rsidRDefault="00776481" w:rsidP="00776481">
      <w:pPr>
        <w:pStyle w:val="NOTES"/>
      </w:pPr>
      <w:r w:rsidRPr="0074699E">
        <w:lastRenderedPageBreak/>
        <w:t>N</w:t>
      </w:r>
      <w:r w:rsidR="006172EC" w:rsidRPr="0074699E">
        <w:t>OTES:</w:t>
      </w:r>
    </w:p>
    <w:p w14:paraId="7FE84609" w14:textId="18CB9E52" w:rsidR="002D1F7F" w:rsidRPr="0074699E" w:rsidRDefault="002D1F7F" w:rsidP="007C44A0">
      <w:pPr>
        <w:pStyle w:val="numericallist"/>
        <w:spacing w:after="60"/>
      </w:pPr>
      <w:r w:rsidRPr="0074699E">
        <w:t xml:space="preserve">As specified in </w:t>
      </w:r>
      <w:r w:rsidR="008277E7" w:rsidRPr="0074699E">
        <w:t xml:space="preserve">Para. </w:t>
      </w:r>
      <w:r w:rsidR="008277E7" w:rsidRPr="0074699E">
        <w:fldChar w:fldCharType="begin"/>
      </w:r>
      <w:r w:rsidR="008277E7" w:rsidRPr="0074699E">
        <w:instrText xml:space="preserve"> REF _Ref476298317 \r \h </w:instrText>
      </w:r>
      <w:r w:rsidR="0074699E">
        <w:instrText xml:space="preserve"> \* MERGEFORMAT </w:instrText>
      </w:r>
      <w:r w:rsidR="008277E7" w:rsidRPr="0074699E">
        <w:fldChar w:fldCharType="separate"/>
      </w:r>
      <w:r w:rsidR="00C50CED" w:rsidRPr="0074699E">
        <w:t>2.4.1</w:t>
      </w:r>
      <w:r w:rsidR="008277E7" w:rsidRPr="0074699E">
        <w:fldChar w:fldCharType="end"/>
      </w:r>
      <w:r w:rsidRPr="0074699E">
        <w:t>.</w:t>
      </w:r>
    </w:p>
    <w:p w14:paraId="312E6467" w14:textId="56857C84" w:rsidR="00D57ABA" w:rsidRPr="0074699E" w:rsidRDefault="00D57ABA" w:rsidP="00D57ABA">
      <w:pPr>
        <w:pStyle w:val="numericallist"/>
        <w:spacing w:after="60"/>
      </w:pPr>
      <w:r w:rsidRPr="0074699E">
        <w:t xml:space="preserve">The test method and test conditions shall be as specified in Para. </w:t>
      </w:r>
      <w:r w:rsidRPr="0074699E">
        <w:fldChar w:fldCharType="begin"/>
      </w:r>
      <w:r w:rsidRPr="0074699E">
        <w:instrText xml:space="preserve"> REF _Ref476298740 \r \h </w:instrText>
      </w:r>
      <w:r w:rsidR="0074699E">
        <w:instrText xml:space="preserve"> \* MERGEFORMAT </w:instrText>
      </w:r>
      <w:r w:rsidRPr="0074699E">
        <w:fldChar w:fldCharType="separate"/>
      </w:r>
      <w:r w:rsidR="00C50CED" w:rsidRPr="0074699E">
        <w:t>2.4.2</w:t>
      </w:r>
      <w:r w:rsidRPr="0074699E">
        <w:fldChar w:fldCharType="end"/>
      </w:r>
      <w:r w:rsidRPr="0074699E">
        <w:t>.</w:t>
      </w:r>
    </w:p>
    <w:p w14:paraId="5BCE9131" w14:textId="5A06ADCA" w:rsidR="00D57ABA" w:rsidRPr="0074699E" w:rsidRDefault="00D57ABA" w:rsidP="00D57ABA">
      <w:pPr>
        <w:pStyle w:val="numericallist"/>
        <w:spacing w:after="60"/>
      </w:pPr>
      <w:r w:rsidRPr="0074699E">
        <w:t xml:space="preserve">As specified in Para. </w:t>
      </w:r>
      <w:r w:rsidRPr="0074699E">
        <w:fldChar w:fldCharType="begin"/>
      </w:r>
      <w:r w:rsidRPr="0074699E">
        <w:instrText xml:space="preserve"> REF _Ref476298740 \r \h </w:instrText>
      </w:r>
      <w:r w:rsidR="0074699E">
        <w:instrText xml:space="preserve"> \* MERGEFORMAT </w:instrText>
      </w:r>
      <w:r w:rsidRPr="0074699E">
        <w:fldChar w:fldCharType="separate"/>
      </w:r>
      <w:r w:rsidR="00C50CED" w:rsidRPr="0074699E">
        <w:t>2.4.2</w:t>
      </w:r>
      <w:r w:rsidRPr="0074699E">
        <w:fldChar w:fldCharType="end"/>
      </w:r>
      <w:r w:rsidRPr="0074699E">
        <w:t>.</w:t>
      </w:r>
    </w:p>
    <w:p w14:paraId="435166B8" w14:textId="4D46166B" w:rsidR="008F563F" w:rsidRPr="0074699E" w:rsidRDefault="008F563F" w:rsidP="007C44A0">
      <w:pPr>
        <w:pStyle w:val="numericallist"/>
        <w:spacing w:after="60"/>
      </w:pPr>
      <w:r w:rsidRPr="0074699E">
        <w:t>For the applicable Rated Voltage (U</w:t>
      </w:r>
      <w:r w:rsidRPr="0074699E">
        <w:rPr>
          <w:vertAlign w:val="subscript"/>
        </w:rPr>
        <w:t>R</w:t>
      </w:r>
      <w:r w:rsidRPr="0074699E">
        <w:t xml:space="preserve">) see </w:t>
      </w:r>
      <w:r w:rsidR="008277E7" w:rsidRPr="0074699E">
        <w:t xml:space="preserve">Para. </w:t>
      </w:r>
      <w:r w:rsidR="00161AFF" w:rsidRPr="0074699E">
        <w:fldChar w:fldCharType="begin"/>
      </w:r>
      <w:r w:rsidR="00161AFF" w:rsidRPr="0074699E">
        <w:instrText xml:space="preserve"> REF _Ref153548558 \r \h </w:instrText>
      </w:r>
      <w:r w:rsidR="0074699E">
        <w:instrText xml:space="preserve"> \* MERGEFORMAT </w:instrText>
      </w:r>
      <w:r w:rsidR="00161AFF" w:rsidRPr="0074699E">
        <w:fldChar w:fldCharType="separate"/>
      </w:r>
      <w:r w:rsidR="00161AFF" w:rsidRPr="0074699E">
        <w:t>1.4.2</w:t>
      </w:r>
      <w:r w:rsidR="00161AFF" w:rsidRPr="0074699E">
        <w:fldChar w:fldCharType="end"/>
      </w:r>
      <w:r w:rsidRPr="0074699E">
        <w:t>.</w:t>
      </w:r>
    </w:p>
    <w:p w14:paraId="24DE7C2F" w14:textId="14D6E043" w:rsidR="008F563F" w:rsidRPr="0074699E" w:rsidRDefault="008F563F" w:rsidP="007C44A0">
      <w:pPr>
        <w:pStyle w:val="numericallist"/>
        <w:spacing w:after="60"/>
      </w:pPr>
      <w:r w:rsidRPr="0074699E">
        <w:t xml:space="preserve">50% of the limit specified in </w:t>
      </w:r>
      <w:r w:rsidR="008277E7" w:rsidRPr="0074699E">
        <w:t xml:space="preserve">Para. </w:t>
      </w:r>
      <w:r w:rsidR="008277E7" w:rsidRPr="0074699E">
        <w:fldChar w:fldCharType="begin"/>
      </w:r>
      <w:r w:rsidR="008277E7" w:rsidRPr="0074699E">
        <w:instrText xml:space="preserve"> REF _Ref476298317 \r \h </w:instrText>
      </w:r>
      <w:r w:rsidR="0074699E">
        <w:instrText xml:space="preserve"> \* MERGEFORMAT </w:instrText>
      </w:r>
      <w:r w:rsidR="008277E7" w:rsidRPr="0074699E">
        <w:fldChar w:fldCharType="separate"/>
      </w:r>
      <w:r w:rsidR="00C50CED" w:rsidRPr="0074699E">
        <w:t>2.4.1</w:t>
      </w:r>
      <w:r w:rsidR="008277E7" w:rsidRPr="0074699E">
        <w:fldChar w:fldCharType="end"/>
      </w:r>
      <w:r w:rsidRPr="0074699E">
        <w:t>.</w:t>
      </w:r>
    </w:p>
    <w:p w14:paraId="064EDAAA" w14:textId="77777777" w:rsidR="002D1F7F" w:rsidRPr="0074699E" w:rsidRDefault="002D1F7F" w:rsidP="005B1061">
      <w:pPr>
        <w:pStyle w:val="numericallist"/>
      </w:pPr>
      <w:r w:rsidRPr="0074699E">
        <w:t>1000 hours is applicable to Periodic Testing for extension of qualification. 2000 hours is applicable to Qualification Testing, and to Periodic Testing for renewal of qualification after lapse.</w:t>
      </w:r>
    </w:p>
    <w:p w14:paraId="1A275918" w14:textId="77777777" w:rsidR="001B3FD4" w:rsidRPr="0074699E" w:rsidRDefault="001B3FD4" w:rsidP="001A6BB9">
      <w:pPr>
        <w:pStyle w:val="Heading2"/>
      </w:pPr>
      <w:bookmarkStart w:id="60" w:name="_Toc42089925"/>
      <w:bookmarkStart w:id="61" w:name="_Toc152840767"/>
      <w:r w:rsidRPr="0074699E">
        <w:t>BURN-IN</w:t>
      </w:r>
      <w:r w:rsidR="003C077D" w:rsidRPr="0074699E">
        <w:t xml:space="preserve"> conditions</w:t>
      </w:r>
      <w:bookmarkEnd w:id="60"/>
      <w:bookmarkEnd w:id="6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74699E" w14:paraId="320C2B1D" w14:textId="77777777" w:rsidTr="00F372B1">
        <w:trPr>
          <w:trHeight w:val="340"/>
        </w:trPr>
        <w:tc>
          <w:tcPr>
            <w:tcW w:w="2324" w:type="dxa"/>
          </w:tcPr>
          <w:p w14:paraId="72919D12" w14:textId="77777777" w:rsidR="00F372B1" w:rsidRPr="0074699E" w:rsidRDefault="00F372B1" w:rsidP="00F372B1">
            <w:pPr>
              <w:pStyle w:val="Bodyjustified"/>
            </w:pPr>
            <w:r w:rsidRPr="0074699E">
              <w:t>Characteristics</w:t>
            </w:r>
          </w:p>
        </w:tc>
        <w:tc>
          <w:tcPr>
            <w:tcW w:w="964" w:type="dxa"/>
          </w:tcPr>
          <w:p w14:paraId="5743B3F3" w14:textId="77777777" w:rsidR="00F372B1" w:rsidRPr="0074699E" w:rsidRDefault="00F372B1" w:rsidP="00F372B1">
            <w:pPr>
              <w:pStyle w:val="Bodyjustified"/>
            </w:pPr>
            <w:r w:rsidRPr="0074699E">
              <w:t>Symbols</w:t>
            </w:r>
          </w:p>
        </w:tc>
        <w:tc>
          <w:tcPr>
            <w:tcW w:w="2721" w:type="dxa"/>
          </w:tcPr>
          <w:p w14:paraId="5B5B4738" w14:textId="77777777" w:rsidR="00F372B1" w:rsidRPr="0074699E" w:rsidRDefault="00F372B1" w:rsidP="00F372B1">
            <w:pPr>
              <w:pStyle w:val="Bodyjustified"/>
            </w:pPr>
            <w:r w:rsidRPr="0074699E">
              <w:t>Conditions (Note 1)</w:t>
            </w:r>
          </w:p>
        </w:tc>
        <w:tc>
          <w:tcPr>
            <w:tcW w:w="850" w:type="dxa"/>
          </w:tcPr>
          <w:p w14:paraId="57C8164B" w14:textId="77777777" w:rsidR="00F372B1" w:rsidRPr="0074699E" w:rsidRDefault="00F372B1" w:rsidP="00F372B1">
            <w:pPr>
              <w:pStyle w:val="Bodyjustified"/>
            </w:pPr>
            <w:r w:rsidRPr="0074699E">
              <w:t>Units</w:t>
            </w:r>
          </w:p>
        </w:tc>
      </w:tr>
      <w:tr w:rsidR="00F372B1" w:rsidRPr="0074699E" w14:paraId="226C78F1" w14:textId="77777777" w:rsidTr="00F372B1">
        <w:trPr>
          <w:trHeight w:val="318"/>
        </w:trPr>
        <w:tc>
          <w:tcPr>
            <w:tcW w:w="2324" w:type="dxa"/>
            <w:vAlign w:val="center"/>
          </w:tcPr>
          <w:p w14:paraId="17DED8A5" w14:textId="77777777" w:rsidR="00F372B1" w:rsidRPr="0074699E" w:rsidRDefault="00F372B1" w:rsidP="00F372B1">
            <w:pPr>
              <w:pStyle w:val="Bodyjustified"/>
              <w:jc w:val="left"/>
            </w:pPr>
            <w:r w:rsidRPr="0074699E">
              <w:t>Ambient Temperature</w:t>
            </w:r>
          </w:p>
        </w:tc>
        <w:tc>
          <w:tcPr>
            <w:tcW w:w="964" w:type="dxa"/>
            <w:vAlign w:val="center"/>
          </w:tcPr>
          <w:p w14:paraId="5B29F500" w14:textId="77777777" w:rsidR="00F372B1" w:rsidRPr="0074699E" w:rsidRDefault="00F372B1" w:rsidP="00F372B1">
            <w:pPr>
              <w:pStyle w:val="Bodyjustified"/>
            </w:pPr>
            <w:proofErr w:type="spellStart"/>
            <w:r w:rsidRPr="0074699E">
              <w:t>T</w:t>
            </w:r>
            <w:r w:rsidRPr="0074699E">
              <w:rPr>
                <w:vertAlign w:val="subscript"/>
              </w:rPr>
              <w:t>amb</w:t>
            </w:r>
            <w:proofErr w:type="spellEnd"/>
          </w:p>
        </w:tc>
        <w:tc>
          <w:tcPr>
            <w:tcW w:w="2721" w:type="dxa"/>
            <w:vAlign w:val="center"/>
          </w:tcPr>
          <w:p w14:paraId="73A8F0A4" w14:textId="1B2B23DF" w:rsidR="00F372B1" w:rsidRPr="0074699E" w:rsidRDefault="00F372B1" w:rsidP="00F372B1">
            <w:pPr>
              <w:pStyle w:val="Bodyjustified"/>
            </w:pPr>
            <w:r w:rsidRPr="0074699E">
              <w:t xml:space="preserve">+125 (+0 </w:t>
            </w:r>
            <w:r w:rsidR="009668F6" w:rsidRPr="009668F6">
              <w:rPr>
                <w:rFonts w:cs="Arial"/>
                <w:highlight w:val="yellow"/>
              </w:rPr>
              <w:t>-3</w:t>
            </w:r>
            <w:r w:rsidRPr="0074699E">
              <w:t>)</w:t>
            </w:r>
          </w:p>
        </w:tc>
        <w:tc>
          <w:tcPr>
            <w:tcW w:w="850" w:type="dxa"/>
            <w:vAlign w:val="center"/>
          </w:tcPr>
          <w:p w14:paraId="3324B625" w14:textId="77777777" w:rsidR="00F372B1" w:rsidRPr="0074699E" w:rsidRDefault="00F372B1" w:rsidP="00F372B1">
            <w:pPr>
              <w:pStyle w:val="Bodyjustified"/>
            </w:pPr>
            <w:r w:rsidRPr="0074699E">
              <w:t>°C</w:t>
            </w:r>
          </w:p>
        </w:tc>
      </w:tr>
      <w:tr w:rsidR="00F372B1" w:rsidRPr="0074699E" w14:paraId="680A4D92" w14:textId="77777777" w:rsidTr="00F372B1">
        <w:trPr>
          <w:trHeight w:val="318"/>
        </w:trPr>
        <w:tc>
          <w:tcPr>
            <w:tcW w:w="2324" w:type="dxa"/>
            <w:vAlign w:val="center"/>
          </w:tcPr>
          <w:p w14:paraId="366884AD" w14:textId="77777777" w:rsidR="00F372B1" w:rsidRPr="0074699E" w:rsidRDefault="00F372B1" w:rsidP="00F372B1">
            <w:pPr>
              <w:pStyle w:val="Bodyjustified"/>
              <w:keepNext/>
              <w:jc w:val="left"/>
            </w:pPr>
            <w:r w:rsidRPr="0074699E">
              <w:t>Test Voltage</w:t>
            </w:r>
          </w:p>
        </w:tc>
        <w:tc>
          <w:tcPr>
            <w:tcW w:w="964" w:type="dxa"/>
            <w:vAlign w:val="center"/>
          </w:tcPr>
          <w:p w14:paraId="62B6B37E" w14:textId="77777777" w:rsidR="00F372B1" w:rsidRPr="0074699E" w:rsidRDefault="00F372B1" w:rsidP="00F372B1">
            <w:pPr>
              <w:pStyle w:val="Bodyjustified"/>
              <w:keepNext/>
            </w:pPr>
            <w:r w:rsidRPr="0074699E">
              <w:t>V</w:t>
            </w:r>
            <w:r w:rsidRPr="0074699E">
              <w:rPr>
                <w:vertAlign w:val="subscript"/>
              </w:rPr>
              <w:t>T</w:t>
            </w:r>
          </w:p>
        </w:tc>
        <w:tc>
          <w:tcPr>
            <w:tcW w:w="2721" w:type="dxa"/>
            <w:vAlign w:val="center"/>
          </w:tcPr>
          <w:p w14:paraId="1610D007" w14:textId="77777777" w:rsidR="00F372B1" w:rsidRPr="0074699E" w:rsidRDefault="00F372B1" w:rsidP="00F372B1">
            <w:pPr>
              <w:pStyle w:val="Bodyjustified"/>
              <w:keepNext/>
            </w:pPr>
            <w:r w:rsidRPr="0074699E">
              <w:t>1.15</w:t>
            </w:r>
            <w:r w:rsidRPr="0074699E">
              <w:rPr>
                <w:rFonts w:cs="Arial"/>
              </w:rPr>
              <w:t>×</w:t>
            </w:r>
            <w:r w:rsidRPr="0074699E">
              <w:t>U</w:t>
            </w:r>
            <w:r w:rsidRPr="0074699E">
              <w:rPr>
                <w:vertAlign w:val="subscript"/>
              </w:rPr>
              <w:t>R</w:t>
            </w:r>
            <w:r w:rsidRPr="0074699E">
              <w:t xml:space="preserve"> (Note 2)</w:t>
            </w:r>
          </w:p>
        </w:tc>
        <w:tc>
          <w:tcPr>
            <w:tcW w:w="850" w:type="dxa"/>
            <w:vAlign w:val="center"/>
          </w:tcPr>
          <w:p w14:paraId="1E095B8F" w14:textId="77777777" w:rsidR="00F372B1" w:rsidRPr="0074699E" w:rsidRDefault="00F372B1" w:rsidP="00F372B1">
            <w:pPr>
              <w:pStyle w:val="Bodyjustified"/>
            </w:pPr>
            <w:r w:rsidRPr="0074699E">
              <w:t>V</w:t>
            </w:r>
          </w:p>
        </w:tc>
      </w:tr>
    </w:tbl>
    <w:p w14:paraId="6E4EC4F6" w14:textId="77777777" w:rsidR="00F372B1" w:rsidRPr="0074699E" w:rsidRDefault="00F372B1" w:rsidP="00F372B1">
      <w:pPr>
        <w:pStyle w:val="NOTES"/>
      </w:pPr>
      <w:r w:rsidRPr="0074699E">
        <w:t>NOTES:</w:t>
      </w:r>
    </w:p>
    <w:p w14:paraId="5EE6F2EC" w14:textId="77777777" w:rsidR="00042F80" w:rsidRPr="0074699E" w:rsidRDefault="00F372B1" w:rsidP="007C44A0">
      <w:pPr>
        <w:pStyle w:val="numericallist"/>
        <w:spacing w:after="60"/>
      </w:pPr>
      <w:r w:rsidRPr="0074699E">
        <w:t>1M</w:t>
      </w:r>
      <w:r w:rsidRPr="0074699E">
        <w:rPr>
          <w:rFonts w:cs="Arial"/>
        </w:rPr>
        <w:t>Ω</w:t>
      </w:r>
      <w:r w:rsidRPr="0074699E">
        <w:t xml:space="preserve"> resistor</w:t>
      </w:r>
      <w:r w:rsidR="00DE1EDA" w:rsidRPr="0074699E">
        <w:t>s</w:t>
      </w:r>
      <w:r w:rsidRPr="0074699E">
        <w:t xml:space="preserve"> shall be </w:t>
      </w:r>
      <w:r w:rsidR="00DE1EDA" w:rsidRPr="0074699E">
        <w:t>connect</w:t>
      </w:r>
      <w:r w:rsidRPr="0074699E">
        <w:t>ed in series with the component</w:t>
      </w:r>
      <w:r w:rsidR="00DE1EDA" w:rsidRPr="0074699E">
        <w:t>s</w:t>
      </w:r>
      <w:r w:rsidRPr="0074699E">
        <w:t xml:space="preserve"> </w:t>
      </w:r>
      <w:r w:rsidR="00B352B0" w:rsidRPr="0074699E">
        <w:t>subjected to Burn-in</w:t>
      </w:r>
      <w:r w:rsidRPr="0074699E">
        <w:t>.</w:t>
      </w:r>
      <w:r w:rsidR="00B352B0" w:rsidRPr="0074699E">
        <w:t xml:space="preserve"> On completion of Burn-in t</w:t>
      </w:r>
      <w:r w:rsidR="00A9440B" w:rsidRPr="0074699E">
        <w:t>he c</w:t>
      </w:r>
      <w:r w:rsidR="00007CC7" w:rsidRPr="0074699E">
        <w:t xml:space="preserve">omponents shall be removed from the </w:t>
      </w:r>
      <w:r w:rsidR="00A9440B" w:rsidRPr="0074699E">
        <w:t xml:space="preserve">burn-in </w:t>
      </w:r>
      <w:r w:rsidR="00007CC7" w:rsidRPr="0074699E">
        <w:t>chamber and allowed to cool</w:t>
      </w:r>
      <w:r w:rsidR="00A9440B" w:rsidRPr="0074699E">
        <w:t>,</w:t>
      </w:r>
      <w:r w:rsidR="00007CC7" w:rsidRPr="0074699E">
        <w:t xml:space="preserve"> under normal atmospheric conditions</w:t>
      </w:r>
      <w:r w:rsidR="00A9440B" w:rsidRPr="0074699E">
        <w:t>,</w:t>
      </w:r>
      <w:r w:rsidR="00007CC7" w:rsidRPr="0074699E">
        <w:t xml:space="preserve"> </w:t>
      </w:r>
      <w:r w:rsidR="00120C31" w:rsidRPr="0074699E">
        <w:t xml:space="preserve">for recovery for 24 </w:t>
      </w:r>
      <w:r w:rsidRPr="0074699E">
        <w:t>±2</w:t>
      </w:r>
      <w:r w:rsidR="00A9440B" w:rsidRPr="0074699E">
        <w:t xml:space="preserve"> </w:t>
      </w:r>
      <w:r w:rsidR="00120C31" w:rsidRPr="0074699E">
        <w:t>hours</w:t>
      </w:r>
      <w:r w:rsidRPr="0074699E">
        <w:t>.</w:t>
      </w:r>
    </w:p>
    <w:p w14:paraId="5D0234C1" w14:textId="12663891" w:rsidR="00F372B1" w:rsidRPr="0074699E" w:rsidRDefault="00F372B1" w:rsidP="00F372B1">
      <w:pPr>
        <w:pStyle w:val="numericallist"/>
      </w:pPr>
      <w:r w:rsidRPr="0074699E">
        <w:t>For the applicable Rated Voltage (U</w:t>
      </w:r>
      <w:r w:rsidRPr="0074699E">
        <w:rPr>
          <w:vertAlign w:val="subscript"/>
        </w:rPr>
        <w:t>R</w:t>
      </w:r>
      <w:r w:rsidRPr="0074699E">
        <w:t xml:space="preserve">) see </w:t>
      </w:r>
      <w:r w:rsidR="008277E7" w:rsidRPr="0074699E">
        <w:t xml:space="preserve">Para. </w:t>
      </w:r>
      <w:r w:rsidR="00161AFF" w:rsidRPr="0074699E">
        <w:fldChar w:fldCharType="begin"/>
      </w:r>
      <w:r w:rsidR="00161AFF" w:rsidRPr="0074699E">
        <w:instrText xml:space="preserve"> REF _Ref153548558 \r \h </w:instrText>
      </w:r>
      <w:r w:rsidR="0074699E">
        <w:instrText xml:space="preserve"> \* MERGEFORMAT </w:instrText>
      </w:r>
      <w:r w:rsidR="00161AFF" w:rsidRPr="0074699E">
        <w:fldChar w:fldCharType="separate"/>
      </w:r>
      <w:r w:rsidR="00161AFF" w:rsidRPr="0074699E">
        <w:t>1.4.2</w:t>
      </w:r>
      <w:r w:rsidR="00161AFF" w:rsidRPr="0074699E">
        <w:fldChar w:fldCharType="end"/>
      </w:r>
      <w:r w:rsidRPr="0074699E">
        <w:t>.</w:t>
      </w:r>
    </w:p>
    <w:p w14:paraId="6EFCFCDC" w14:textId="77777777" w:rsidR="007B278D" w:rsidRPr="0074699E" w:rsidRDefault="007B278D">
      <w:pPr>
        <w:spacing w:after="0" w:line="240" w:lineRule="auto"/>
        <w:ind w:left="0" w:right="0"/>
        <w:jc w:val="left"/>
        <w:rPr>
          <w:b/>
          <w:caps/>
          <w:spacing w:val="5"/>
          <w:u w:val="single"/>
        </w:rPr>
      </w:pPr>
      <w:r w:rsidRPr="0074699E">
        <w:br w:type="page"/>
      </w:r>
    </w:p>
    <w:p w14:paraId="00565C02" w14:textId="39610B74" w:rsidR="007B278D" w:rsidRPr="0074699E" w:rsidRDefault="007B278D" w:rsidP="007B278D">
      <w:pPr>
        <w:pStyle w:val="AppendixTitle"/>
        <w:outlineLvl w:val="1"/>
      </w:pPr>
      <w:bookmarkStart w:id="62" w:name="_Toc152840768"/>
      <w:bookmarkStart w:id="63" w:name="_Toc42089926"/>
      <w:r w:rsidRPr="0074699E">
        <w:lastRenderedPageBreak/>
        <w:t xml:space="preserve">APPENDIX </w:t>
      </w:r>
      <w:r w:rsidR="00715917" w:rsidRPr="0074699E">
        <w:t>‘</w:t>
      </w:r>
      <w:r w:rsidRPr="0074699E">
        <w:t>A</w:t>
      </w:r>
      <w:r w:rsidR="00715917" w:rsidRPr="0074699E">
        <w:t>’</w:t>
      </w:r>
      <w:bookmarkEnd w:id="62"/>
      <w:r w:rsidRPr="0074699E">
        <w:t xml:space="preserve"> </w:t>
      </w:r>
      <w:bookmarkEnd w:id="63"/>
    </w:p>
    <w:p w14:paraId="1C310068" w14:textId="33B6E8F1" w:rsidR="00715917" w:rsidRPr="0074699E" w:rsidRDefault="00715917" w:rsidP="00715917">
      <w:pPr>
        <w:pStyle w:val="Title2"/>
      </w:pPr>
      <w:r w:rsidRPr="0074699E">
        <w:t>AGREED DEVIATIONS FOR EXXELIA TECHNOLOGIES (F)</w:t>
      </w:r>
    </w:p>
    <w:tbl>
      <w:tblPr>
        <w:tblStyle w:val="TableGrid"/>
        <w:tblW w:w="9581" w:type="dxa"/>
        <w:tblInd w:w="846" w:type="dxa"/>
        <w:tblLayout w:type="fixed"/>
        <w:tblCellMar>
          <w:top w:w="28" w:type="dxa"/>
          <w:left w:w="57" w:type="dxa"/>
          <w:bottom w:w="28" w:type="dxa"/>
          <w:right w:w="57" w:type="dxa"/>
        </w:tblCellMar>
        <w:tblLook w:val="04A0" w:firstRow="1" w:lastRow="0" w:firstColumn="1" w:lastColumn="0" w:noHBand="0" w:noVBand="1"/>
      </w:tblPr>
      <w:tblGrid>
        <w:gridCol w:w="2835"/>
        <w:gridCol w:w="6746"/>
      </w:tblGrid>
      <w:tr w:rsidR="0063647C" w:rsidRPr="0074699E" w14:paraId="2674ED84" w14:textId="77777777" w:rsidTr="00524C58">
        <w:trPr>
          <w:trHeight w:val="340"/>
        </w:trPr>
        <w:tc>
          <w:tcPr>
            <w:tcW w:w="2835" w:type="dxa"/>
          </w:tcPr>
          <w:p w14:paraId="640DA3F8" w14:textId="7B08D37A" w:rsidR="0063647C" w:rsidRPr="0074699E" w:rsidRDefault="0019621D" w:rsidP="0063647C">
            <w:pPr>
              <w:pStyle w:val="Bodyjustified"/>
            </w:pPr>
            <w:r w:rsidRPr="0074699E">
              <w:t>Items Affected</w:t>
            </w:r>
          </w:p>
        </w:tc>
        <w:tc>
          <w:tcPr>
            <w:tcW w:w="6746" w:type="dxa"/>
          </w:tcPr>
          <w:p w14:paraId="7A583EFA" w14:textId="2BAB40DE" w:rsidR="0063647C" w:rsidRPr="0074699E" w:rsidRDefault="0019621D" w:rsidP="0063647C">
            <w:pPr>
              <w:pStyle w:val="Bodyjustified"/>
            </w:pPr>
            <w:r w:rsidRPr="0074699E">
              <w:t>Description of Deviations</w:t>
            </w:r>
          </w:p>
        </w:tc>
      </w:tr>
      <w:tr w:rsidR="00F0231C" w:rsidRPr="0074699E" w14:paraId="6ECE8B32" w14:textId="77777777" w:rsidTr="00142EAE">
        <w:trPr>
          <w:trHeight w:val="737"/>
        </w:trPr>
        <w:tc>
          <w:tcPr>
            <w:tcW w:w="2835" w:type="dxa"/>
            <w:vMerge w:val="restart"/>
          </w:tcPr>
          <w:p w14:paraId="607DBA20" w14:textId="653A9861" w:rsidR="00F0231C" w:rsidRPr="0074699E" w:rsidRDefault="00F0231C" w:rsidP="00AD5190">
            <w:pPr>
              <w:pStyle w:val="Bodyjustified"/>
              <w:jc w:val="left"/>
            </w:pPr>
            <w:r w:rsidRPr="0074699E">
              <w:t xml:space="preserve">Para. </w:t>
            </w:r>
            <w:r w:rsidRPr="0074699E">
              <w:fldChar w:fldCharType="begin"/>
            </w:r>
            <w:r w:rsidRPr="0074699E">
              <w:instrText xml:space="preserve"> REF _Ref42086541 \r \h  \* MERGEFORMAT </w:instrText>
            </w:r>
            <w:r w:rsidRPr="0074699E">
              <w:fldChar w:fldCharType="separate"/>
            </w:r>
            <w:r w:rsidR="00C50CED" w:rsidRPr="0074699E">
              <w:t>2.1.1.1</w:t>
            </w:r>
            <w:r w:rsidRPr="0074699E">
              <w:fldChar w:fldCharType="end"/>
            </w:r>
            <w:r w:rsidRPr="0074699E">
              <w:t>, Deviations from Screening Tests – Chart F3</w:t>
            </w:r>
          </w:p>
        </w:tc>
        <w:tc>
          <w:tcPr>
            <w:tcW w:w="6746" w:type="dxa"/>
          </w:tcPr>
          <w:p w14:paraId="525A5728" w14:textId="7694DE6D" w:rsidR="00F0231C" w:rsidRPr="0074699E" w:rsidRDefault="00F0231C" w:rsidP="00213241">
            <w:pPr>
              <w:pStyle w:val="Bodyjustified"/>
              <w:jc w:val="left"/>
            </w:pPr>
            <w:r w:rsidRPr="0074699E">
              <w:t xml:space="preserve">The optional Room Temperature Electrical Measurements prior to Burn-in shall be performed as specified in Para. </w:t>
            </w:r>
            <w:r w:rsidRPr="0074699E">
              <w:fldChar w:fldCharType="begin"/>
            </w:r>
            <w:r w:rsidRPr="0074699E">
              <w:instrText xml:space="preserve"> REF _Ref476298317 \r \h </w:instrText>
            </w:r>
            <w:r w:rsidR="0074699E">
              <w:instrText xml:space="preserve"> \* MERGEFORMAT </w:instrText>
            </w:r>
            <w:r w:rsidRPr="0074699E">
              <w:fldChar w:fldCharType="separate"/>
            </w:r>
            <w:r w:rsidR="00C50CED" w:rsidRPr="0074699E">
              <w:t>2.4.1</w:t>
            </w:r>
            <w:r w:rsidRPr="0074699E">
              <w:fldChar w:fldCharType="end"/>
            </w:r>
            <w:r w:rsidRPr="0074699E">
              <w:t xml:space="preserve"> except that, for the Voltage Proof tests (VP, VP</w:t>
            </w:r>
            <w:r w:rsidRPr="0074699E">
              <w:rPr>
                <w:vertAlign w:val="subscript"/>
              </w:rPr>
              <w:t>B</w:t>
            </w:r>
            <w:r w:rsidRPr="0074699E">
              <w:t>), the voltage application time shall be 60 (+0 -</w:t>
            </w:r>
            <w:proofErr w:type="gramStart"/>
            <w:r w:rsidRPr="0074699E">
              <w:t>1)s.</w:t>
            </w:r>
            <w:proofErr w:type="gramEnd"/>
          </w:p>
        </w:tc>
      </w:tr>
      <w:tr w:rsidR="00933E19" w:rsidRPr="0074699E" w14:paraId="03532B37" w14:textId="77777777" w:rsidTr="00142EAE">
        <w:trPr>
          <w:trHeight w:val="964"/>
        </w:trPr>
        <w:tc>
          <w:tcPr>
            <w:tcW w:w="2835" w:type="dxa"/>
            <w:vMerge/>
          </w:tcPr>
          <w:p w14:paraId="5CD24A0E" w14:textId="77777777" w:rsidR="00933E19" w:rsidRPr="0074699E" w:rsidRDefault="00933E19" w:rsidP="0066735F">
            <w:pPr>
              <w:pStyle w:val="Bodyjustified"/>
              <w:jc w:val="left"/>
            </w:pPr>
          </w:p>
        </w:tc>
        <w:tc>
          <w:tcPr>
            <w:tcW w:w="6746" w:type="dxa"/>
          </w:tcPr>
          <w:p w14:paraId="0A6FEFE7" w14:textId="307E71B7" w:rsidR="00933E19" w:rsidRPr="0074699E" w:rsidRDefault="00933E19" w:rsidP="0066735F">
            <w:pPr>
              <w:pStyle w:val="Bodyjustified"/>
              <w:jc w:val="left"/>
            </w:pPr>
            <w:r w:rsidRPr="0074699E">
              <w:rPr>
                <w:lang w:val="en-GB"/>
              </w:rPr>
              <w:t>If a particular lot is required to undergo testing in accordance with Chart F4 then the results of the Temperature Coefficient measurements, made during High and Low Temperatures Electrical Measurements on a sample of 6 randomly-selected capacitors, shall be recorded.</w:t>
            </w:r>
          </w:p>
        </w:tc>
      </w:tr>
      <w:tr w:rsidR="0066735F" w:rsidRPr="0063647C" w14:paraId="4FFD31F6" w14:textId="77777777" w:rsidTr="00142EAE">
        <w:trPr>
          <w:trHeight w:val="737"/>
        </w:trPr>
        <w:tc>
          <w:tcPr>
            <w:tcW w:w="2835" w:type="dxa"/>
          </w:tcPr>
          <w:p w14:paraId="16215FE3" w14:textId="4825EDF0" w:rsidR="0066735F" w:rsidRPr="0074699E" w:rsidRDefault="0066735F" w:rsidP="0066735F">
            <w:pPr>
              <w:pStyle w:val="Bodyjustified"/>
              <w:jc w:val="left"/>
            </w:pPr>
            <w:r w:rsidRPr="0074699E">
              <w:t xml:space="preserve">Para. </w:t>
            </w:r>
            <w:r w:rsidRPr="0074699E">
              <w:fldChar w:fldCharType="begin"/>
            </w:r>
            <w:r w:rsidRPr="0074699E">
              <w:instrText xml:space="preserve"> REF _Ref43289784 \r \h </w:instrText>
            </w:r>
            <w:r w:rsidR="0074699E">
              <w:instrText xml:space="preserve"> \* MERGEFORMAT </w:instrText>
            </w:r>
            <w:r w:rsidRPr="0074699E">
              <w:fldChar w:fldCharType="separate"/>
            </w:r>
            <w:r w:rsidR="00C50CED" w:rsidRPr="0074699E">
              <w:t>2.1.1.2</w:t>
            </w:r>
            <w:r w:rsidRPr="0074699E">
              <w:fldChar w:fldCharType="end"/>
            </w:r>
            <w:r w:rsidRPr="0074699E">
              <w:t>, Deviations from Qualification and Periodic Tests – Chart F4</w:t>
            </w:r>
          </w:p>
        </w:tc>
        <w:tc>
          <w:tcPr>
            <w:tcW w:w="6746" w:type="dxa"/>
          </w:tcPr>
          <w:p w14:paraId="196843C9" w14:textId="2DE8AEFC" w:rsidR="0066735F" w:rsidRPr="00F03185" w:rsidRDefault="0066735F" w:rsidP="0066735F">
            <w:pPr>
              <w:pStyle w:val="Bodyjustified"/>
              <w:jc w:val="left"/>
            </w:pPr>
            <w:r w:rsidRPr="0074699E">
              <w:t>The Temperature Coefficient measurements recorded during Screening Tests may be used in lieu of the performance of the Temperature Coefficient test as specified in Subgroup 2B of Chart F4.</w:t>
            </w:r>
          </w:p>
        </w:tc>
      </w:tr>
    </w:tbl>
    <w:p w14:paraId="5A63A76A" w14:textId="4AD2DD34" w:rsidR="007B278D" w:rsidRDefault="007B278D" w:rsidP="007B278D">
      <w:pPr>
        <w:pStyle w:val="Bodyjustified"/>
        <w:jc w:val="left"/>
      </w:pPr>
    </w:p>
    <w:sectPr w:rsidR="007B278D" w:rsidSect="00EA5307">
      <w:headerReference w:type="even" r:id="rId33"/>
      <w:headerReference w:type="default" r:id="rId34"/>
      <w:footerReference w:type="even" r:id="rId35"/>
      <w:footerReference w:type="default" r:id="rId36"/>
      <w:headerReference w:type="first" r:id="rId37"/>
      <w:footerReference w:type="first" r:id="rId38"/>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92F75E" w14:textId="77777777" w:rsidR="00EA5307" w:rsidRDefault="00EA5307" w:rsidP="000347F0">
      <w:pPr>
        <w:spacing w:after="0" w:line="240" w:lineRule="auto"/>
      </w:pPr>
      <w:r>
        <w:separator/>
      </w:r>
    </w:p>
  </w:endnote>
  <w:endnote w:type="continuationSeparator" w:id="0">
    <w:p w14:paraId="3A2F9764" w14:textId="77777777" w:rsidR="00EA5307" w:rsidRDefault="00EA530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46C67" w14:textId="77777777" w:rsidR="00933E19" w:rsidRDefault="00933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DEBC0" w14:textId="77777777" w:rsidR="00933E19" w:rsidRDefault="00933E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93EA6" w14:textId="77777777" w:rsidR="00933E19" w:rsidRDefault="00933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7EB83" w14:textId="77777777" w:rsidR="00EA5307" w:rsidRDefault="00EA5307" w:rsidP="000347F0">
      <w:pPr>
        <w:spacing w:after="0" w:line="240" w:lineRule="auto"/>
      </w:pPr>
      <w:r>
        <w:separator/>
      </w:r>
    </w:p>
  </w:footnote>
  <w:footnote w:type="continuationSeparator" w:id="0">
    <w:p w14:paraId="6B4131C1" w14:textId="77777777" w:rsidR="00EA5307" w:rsidRDefault="00EA5307"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0B177" w14:textId="77777777" w:rsidR="00933E19" w:rsidRDefault="00933E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1D2B67" w:rsidRPr="000347F0" w14:paraId="2ADCED24" w14:textId="77777777" w:rsidTr="0054588C">
      <w:trPr>
        <w:trHeight w:val="668"/>
      </w:trPr>
      <w:tc>
        <w:tcPr>
          <w:tcW w:w="3554" w:type="dxa"/>
          <w:shd w:val="clear" w:color="auto" w:fill="auto"/>
        </w:tcPr>
        <w:p w14:paraId="46ADF560" w14:textId="77777777" w:rsidR="001D2B67" w:rsidRPr="000347F0" w:rsidRDefault="001D2B67" w:rsidP="000347F0">
          <w:pPr>
            <w:spacing w:after="0"/>
            <w:ind w:left="0"/>
            <w:jc w:val="left"/>
          </w:pPr>
          <w:r w:rsidRPr="000347F0">
            <w:rPr>
              <w:noProof/>
              <w:lang w:eastAsia="en-GB"/>
            </w:rPr>
            <w:drawing>
              <wp:inline distT="0" distB="0" distL="0" distR="0" wp14:anchorId="07807C0B" wp14:editId="672354FC">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AAB49B5" w14:textId="77777777" w:rsidR="001D2B67" w:rsidRDefault="001D2B67" w:rsidP="00523216">
          <w:pPr>
            <w:ind w:left="0"/>
            <w:jc w:val="center"/>
          </w:pPr>
          <w:r>
            <w:t>ESCC Detail Specification</w:t>
          </w:r>
        </w:p>
        <w:p w14:paraId="38375276" w14:textId="77777777" w:rsidR="001D2B67" w:rsidRPr="00437498" w:rsidRDefault="001D2B67" w:rsidP="00D9008F">
          <w:pPr>
            <w:spacing w:after="0"/>
            <w:ind w:left="0"/>
            <w:jc w:val="center"/>
          </w:pPr>
          <w:r w:rsidRPr="00437498">
            <w:t xml:space="preserve">No. </w:t>
          </w:r>
          <w:r>
            <w:t>3006/022</w:t>
          </w:r>
        </w:p>
      </w:tc>
      <w:tc>
        <w:tcPr>
          <w:tcW w:w="2835" w:type="dxa"/>
          <w:shd w:val="clear" w:color="auto" w:fill="auto"/>
        </w:tcPr>
        <w:p w14:paraId="3D634B10" w14:textId="77777777" w:rsidR="001D2B67" w:rsidRDefault="001D2B67"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C3F86">
            <w:rPr>
              <w:noProof/>
            </w:rPr>
            <w:t>19</w:t>
          </w:r>
          <w:r w:rsidRPr="00BD3A1C">
            <w:fldChar w:fldCharType="end"/>
          </w:r>
        </w:p>
        <w:p w14:paraId="2543889E" w14:textId="323B81D3" w:rsidR="001D2B67" w:rsidRPr="00BD3A1C" w:rsidRDefault="001D2B67" w:rsidP="00F936B5">
          <w:pPr>
            <w:spacing w:after="0"/>
            <w:ind w:left="1026"/>
            <w:jc w:val="left"/>
          </w:pPr>
          <w:r w:rsidRPr="00355F26">
            <w:t xml:space="preserve">ISSUE </w:t>
          </w:r>
          <w:r w:rsidR="009127D7">
            <w:t xml:space="preserve">8 </w:t>
          </w:r>
          <w:proofErr w:type="spellStart"/>
          <w:r w:rsidR="009127D7">
            <w:t>Dft</w:t>
          </w:r>
          <w:proofErr w:type="spellEnd"/>
          <w:r w:rsidR="009127D7">
            <w:t xml:space="preserve"> A</w:t>
          </w:r>
        </w:p>
      </w:tc>
    </w:tr>
  </w:tbl>
  <w:p w14:paraId="78824C73" w14:textId="77777777" w:rsidR="001D2B67" w:rsidRDefault="001D2B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DD9010" w14:textId="77777777" w:rsidR="00933E19" w:rsidRDefault="00933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90EF1"/>
    <w:multiLevelType w:val="hybridMultilevel"/>
    <w:tmpl w:val="D2CA2D2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47B0F2A"/>
    <w:multiLevelType w:val="hybridMultilevel"/>
    <w:tmpl w:val="F7A2C734"/>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76498433">
    <w:abstractNumId w:val="13"/>
  </w:num>
  <w:num w:numId="2" w16cid:durableId="711418569">
    <w:abstractNumId w:val="14"/>
  </w:num>
  <w:num w:numId="3" w16cid:durableId="398359458">
    <w:abstractNumId w:val="8"/>
  </w:num>
  <w:num w:numId="4" w16cid:durableId="330791907">
    <w:abstractNumId w:val="3"/>
  </w:num>
  <w:num w:numId="5" w16cid:durableId="66341371">
    <w:abstractNumId w:val="27"/>
  </w:num>
  <w:num w:numId="6" w16cid:durableId="4017447">
    <w:abstractNumId w:val="19"/>
  </w:num>
  <w:num w:numId="7" w16cid:durableId="489634343">
    <w:abstractNumId w:val="20"/>
  </w:num>
  <w:num w:numId="8" w16cid:durableId="170074102">
    <w:abstractNumId w:val="16"/>
  </w:num>
  <w:num w:numId="9" w16cid:durableId="904604901">
    <w:abstractNumId w:val="26"/>
    <w:lvlOverride w:ilvl="0">
      <w:startOverride w:val="1"/>
    </w:lvlOverride>
  </w:num>
  <w:num w:numId="10" w16cid:durableId="2044749456">
    <w:abstractNumId w:val="26"/>
    <w:lvlOverride w:ilvl="0">
      <w:startOverride w:val="1"/>
    </w:lvlOverride>
  </w:num>
  <w:num w:numId="11" w16cid:durableId="731854454">
    <w:abstractNumId w:val="26"/>
    <w:lvlOverride w:ilvl="0">
      <w:startOverride w:val="1"/>
    </w:lvlOverride>
  </w:num>
  <w:num w:numId="12" w16cid:durableId="240024509">
    <w:abstractNumId w:val="26"/>
    <w:lvlOverride w:ilvl="0">
      <w:startOverride w:val="1"/>
    </w:lvlOverride>
  </w:num>
  <w:num w:numId="13" w16cid:durableId="956178004">
    <w:abstractNumId w:val="26"/>
    <w:lvlOverride w:ilvl="0">
      <w:startOverride w:val="1"/>
    </w:lvlOverride>
  </w:num>
  <w:num w:numId="14" w16cid:durableId="1821920665">
    <w:abstractNumId w:val="26"/>
    <w:lvlOverride w:ilvl="0">
      <w:startOverride w:val="1"/>
    </w:lvlOverride>
  </w:num>
  <w:num w:numId="15" w16cid:durableId="154688087">
    <w:abstractNumId w:val="26"/>
    <w:lvlOverride w:ilvl="0">
      <w:startOverride w:val="1"/>
    </w:lvlOverride>
  </w:num>
  <w:num w:numId="16" w16cid:durableId="1493135966">
    <w:abstractNumId w:val="26"/>
    <w:lvlOverride w:ilvl="0">
      <w:startOverride w:val="1"/>
    </w:lvlOverride>
  </w:num>
  <w:num w:numId="17" w16cid:durableId="570820217">
    <w:abstractNumId w:val="26"/>
    <w:lvlOverride w:ilvl="0">
      <w:startOverride w:val="1"/>
    </w:lvlOverride>
  </w:num>
  <w:num w:numId="18" w16cid:durableId="194075513">
    <w:abstractNumId w:val="26"/>
  </w:num>
  <w:num w:numId="19" w16cid:durableId="1105921462">
    <w:abstractNumId w:val="24"/>
  </w:num>
  <w:num w:numId="20" w16cid:durableId="1744329463">
    <w:abstractNumId w:val="25"/>
  </w:num>
  <w:num w:numId="21" w16cid:durableId="1270896584">
    <w:abstractNumId w:val="23"/>
  </w:num>
  <w:num w:numId="22" w16cid:durableId="1024131636">
    <w:abstractNumId w:val="0"/>
  </w:num>
  <w:num w:numId="23" w16cid:durableId="1707482217">
    <w:abstractNumId w:val="12"/>
  </w:num>
  <w:num w:numId="24" w16cid:durableId="417797678">
    <w:abstractNumId w:val="18"/>
  </w:num>
  <w:num w:numId="25" w16cid:durableId="1634209158">
    <w:abstractNumId w:val="22"/>
  </w:num>
  <w:num w:numId="26" w16cid:durableId="499976558">
    <w:abstractNumId w:val="21"/>
  </w:num>
  <w:num w:numId="27" w16cid:durableId="724990778">
    <w:abstractNumId w:val="17"/>
  </w:num>
  <w:num w:numId="28" w16cid:durableId="1436441373">
    <w:abstractNumId w:val="11"/>
  </w:num>
  <w:num w:numId="29" w16cid:durableId="157426769">
    <w:abstractNumId w:val="9"/>
  </w:num>
  <w:num w:numId="30" w16cid:durableId="881481171">
    <w:abstractNumId w:val="7"/>
  </w:num>
  <w:num w:numId="31" w16cid:durableId="591471554">
    <w:abstractNumId w:val="6"/>
  </w:num>
  <w:num w:numId="32" w16cid:durableId="792942120">
    <w:abstractNumId w:val="5"/>
  </w:num>
  <w:num w:numId="33" w16cid:durableId="241330915">
    <w:abstractNumId w:val="4"/>
  </w:num>
  <w:num w:numId="34" w16cid:durableId="883059413">
    <w:abstractNumId w:val="2"/>
  </w:num>
  <w:num w:numId="35" w16cid:durableId="1680305513">
    <w:abstractNumId w:val="1"/>
  </w:num>
  <w:num w:numId="36" w16cid:durableId="925462637">
    <w:abstractNumId w:val="28"/>
  </w:num>
  <w:num w:numId="37" w16cid:durableId="13748427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709293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79286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8406149">
    <w:abstractNumId w:val="15"/>
  </w:num>
  <w:num w:numId="41" w16cid:durableId="762917622">
    <w:abstractNumId w:val="10"/>
  </w:num>
  <w:num w:numId="42" w16cid:durableId="4894424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2EFB"/>
    <w:rsid w:val="000051DA"/>
    <w:rsid w:val="00005BD6"/>
    <w:rsid w:val="00007CC7"/>
    <w:rsid w:val="00012870"/>
    <w:rsid w:val="00015FBD"/>
    <w:rsid w:val="00016227"/>
    <w:rsid w:val="000205DB"/>
    <w:rsid w:val="00021A43"/>
    <w:rsid w:val="0002308F"/>
    <w:rsid w:val="00025779"/>
    <w:rsid w:val="000347F0"/>
    <w:rsid w:val="000365B5"/>
    <w:rsid w:val="0004097F"/>
    <w:rsid w:val="00042F80"/>
    <w:rsid w:val="00044AE8"/>
    <w:rsid w:val="0004573A"/>
    <w:rsid w:val="00046C37"/>
    <w:rsid w:val="00047D71"/>
    <w:rsid w:val="00051F33"/>
    <w:rsid w:val="00052054"/>
    <w:rsid w:val="0005371E"/>
    <w:rsid w:val="0007294F"/>
    <w:rsid w:val="00092D26"/>
    <w:rsid w:val="00092FDA"/>
    <w:rsid w:val="00096FB9"/>
    <w:rsid w:val="000A6AA9"/>
    <w:rsid w:val="000B4DD2"/>
    <w:rsid w:val="000B533A"/>
    <w:rsid w:val="000B55F8"/>
    <w:rsid w:val="000B5CE3"/>
    <w:rsid w:val="000C7CC3"/>
    <w:rsid w:val="000D1BD9"/>
    <w:rsid w:val="000D25F9"/>
    <w:rsid w:val="000D74F1"/>
    <w:rsid w:val="000E0C75"/>
    <w:rsid w:val="000E2B1A"/>
    <w:rsid w:val="000E5CAA"/>
    <w:rsid w:val="000E6943"/>
    <w:rsid w:val="000E7148"/>
    <w:rsid w:val="000F573F"/>
    <w:rsid w:val="000F7F18"/>
    <w:rsid w:val="001003A3"/>
    <w:rsid w:val="00100E93"/>
    <w:rsid w:val="00101849"/>
    <w:rsid w:val="00105E0E"/>
    <w:rsid w:val="00111B68"/>
    <w:rsid w:val="00116CF8"/>
    <w:rsid w:val="00116F39"/>
    <w:rsid w:val="0011775C"/>
    <w:rsid w:val="00120C31"/>
    <w:rsid w:val="0012631E"/>
    <w:rsid w:val="00126910"/>
    <w:rsid w:val="0013347F"/>
    <w:rsid w:val="00136126"/>
    <w:rsid w:val="001367EF"/>
    <w:rsid w:val="00142EAE"/>
    <w:rsid w:val="0015682C"/>
    <w:rsid w:val="00157AB8"/>
    <w:rsid w:val="00160BE6"/>
    <w:rsid w:val="00161AFF"/>
    <w:rsid w:val="00162E38"/>
    <w:rsid w:val="001646CC"/>
    <w:rsid w:val="00175C8F"/>
    <w:rsid w:val="001817AD"/>
    <w:rsid w:val="0019621D"/>
    <w:rsid w:val="0019638F"/>
    <w:rsid w:val="001A0DB8"/>
    <w:rsid w:val="001A1F17"/>
    <w:rsid w:val="001A3A4E"/>
    <w:rsid w:val="001A6BB9"/>
    <w:rsid w:val="001B14D7"/>
    <w:rsid w:val="001B3CB0"/>
    <w:rsid w:val="001B3FD4"/>
    <w:rsid w:val="001B76B8"/>
    <w:rsid w:val="001C15E6"/>
    <w:rsid w:val="001C461D"/>
    <w:rsid w:val="001C7F2C"/>
    <w:rsid w:val="001D2B67"/>
    <w:rsid w:val="001D4257"/>
    <w:rsid w:val="001D6644"/>
    <w:rsid w:val="001E3479"/>
    <w:rsid w:val="001E611C"/>
    <w:rsid w:val="001F0D61"/>
    <w:rsid w:val="001F503E"/>
    <w:rsid w:val="00207672"/>
    <w:rsid w:val="002125F7"/>
    <w:rsid w:val="00213220"/>
    <w:rsid w:val="00213241"/>
    <w:rsid w:val="002157C6"/>
    <w:rsid w:val="00216ACF"/>
    <w:rsid w:val="002254E0"/>
    <w:rsid w:val="00227300"/>
    <w:rsid w:val="0023163D"/>
    <w:rsid w:val="00232B1E"/>
    <w:rsid w:val="00234F95"/>
    <w:rsid w:val="00240532"/>
    <w:rsid w:val="00242CA4"/>
    <w:rsid w:val="00251F93"/>
    <w:rsid w:val="00271273"/>
    <w:rsid w:val="00273CAF"/>
    <w:rsid w:val="00276B52"/>
    <w:rsid w:val="00284A20"/>
    <w:rsid w:val="00285507"/>
    <w:rsid w:val="00286920"/>
    <w:rsid w:val="002A25EE"/>
    <w:rsid w:val="002A6C93"/>
    <w:rsid w:val="002C2E27"/>
    <w:rsid w:val="002C3080"/>
    <w:rsid w:val="002D0CA6"/>
    <w:rsid w:val="002D1F7F"/>
    <w:rsid w:val="002D2447"/>
    <w:rsid w:val="002D2477"/>
    <w:rsid w:val="002D5CD9"/>
    <w:rsid w:val="002E31BB"/>
    <w:rsid w:val="002E3E43"/>
    <w:rsid w:val="002F5F73"/>
    <w:rsid w:val="003134C7"/>
    <w:rsid w:val="00313814"/>
    <w:rsid w:val="00315B40"/>
    <w:rsid w:val="00324A53"/>
    <w:rsid w:val="003266F6"/>
    <w:rsid w:val="0033404F"/>
    <w:rsid w:val="00340474"/>
    <w:rsid w:val="00341F09"/>
    <w:rsid w:val="003443F1"/>
    <w:rsid w:val="00350C56"/>
    <w:rsid w:val="00355F26"/>
    <w:rsid w:val="00356D5F"/>
    <w:rsid w:val="0036211F"/>
    <w:rsid w:val="003644BA"/>
    <w:rsid w:val="00364677"/>
    <w:rsid w:val="0036628B"/>
    <w:rsid w:val="0036649B"/>
    <w:rsid w:val="003665E6"/>
    <w:rsid w:val="00366A8E"/>
    <w:rsid w:val="00373AA6"/>
    <w:rsid w:val="003758A2"/>
    <w:rsid w:val="00375E0C"/>
    <w:rsid w:val="0038194B"/>
    <w:rsid w:val="0038214A"/>
    <w:rsid w:val="0039789A"/>
    <w:rsid w:val="003A04AA"/>
    <w:rsid w:val="003A162B"/>
    <w:rsid w:val="003A1837"/>
    <w:rsid w:val="003A270B"/>
    <w:rsid w:val="003A2793"/>
    <w:rsid w:val="003A3DC8"/>
    <w:rsid w:val="003A7A06"/>
    <w:rsid w:val="003B0030"/>
    <w:rsid w:val="003B143F"/>
    <w:rsid w:val="003B3414"/>
    <w:rsid w:val="003B4AF9"/>
    <w:rsid w:val="003B589D"/>
    <w:rsid w:val="003B674F"/>
    <w:rsid w:val="003C077D"/>
    <w:rsid w:val="003C72A6"/>
    <w:rsid w:val="003D0969"/>
    <w:rsid w:val="003D6605"/>
    <w:rsid w:val="003E36BA"/>
    <w:rsid w:val="003E5773"/>
    <w:rsid w:val="003F105D"/>
    <w:rsid w:val="003F224D"/>
    <w:rsid w:val="003F4951"/>
    <w:rsid w:val="003F6E9F"/>
    <w:rsid w:val="00402FF1"/>
    <w:rsid w:val="00404142"/>
    <w:rsid w:val="00406A8A"/>
    <w:rsid w:val="00420029"/>
    <w:rsid w:val="00427809"/>
    <w:rsid w:val="00430C22"/>
    <w:rsid w:val="0043177A"/>
    <w:rsid w:val="00434619"/>
    <w:rsid w:val="00437498"/>
    <w:rsid w:val="00442F22"/>
    <w:rsid w:val="00451957"/>
    <w:rsid w:val="00451BEF"/>
    <w:rsid w:val="00455088"/>
    <w:rsid w:val="004566FA"/>
    <w:rsid w:val="00456A4B"/>
    <w:rsid w:val="00457E61"/>
    <w:rsid w:val="00463341"/>
    <w:rsid w:val="00466DCF"/>
    <w:rsid w:val="004673A1"/>
    <w:rsid w:val="00471076"/>
    <w:rsid w:val="00472F94"/>
    <w:rsid w:val="004752E7"/>
    <w:rsid w:val="004802AD"/>
    <w:rsid w:val="00484038"/>
    <w:rsid w:val="00484D4B"/>
    <w:rsid w:val="00485EFA"/>
    <w:rsid w:val="00491EC9"/>
    <w:rsid w:val="0049697D"/>
    <w:rsid w:val="00497F4E"/>
    <w:rsid w:val="004A68A6"/>
    <w:rsid w:val="004B7011"/>
    <w:rsid w:val="004C0905"/>
    <w:rsid w:val="004C099E"/>
    <w:rsid w:val="004C2FAA"/>
    <w:rsid w:val="004D0468"/>
    <w:rsid w:val="004E1558"/>
    <w:rsid w:val="004E71A8"/>
    <w:rsid w:val="004E774D"/>
    <w:rsid w:val="004F0712"/>
    <w:rsid w:val="004F4D2E"/>
    <w:rsid w:val="004F5CC4"/>
    <w:rsid w:val="00503A37"/>
    <w:rsid w:val="00505996"/>
    <w:rsid w:val="00505F4E"/>
    <w:rsid w:val="00507316"/>
    <w:rsid w:val="00511D89"/>
    <w:rsid w:val="00514F5E"/>
    <w:rsid w:val="00517BA4"/>
    <w:rsid w:val="00521497"/>
    <w:rsid w:val="00523216"/>
    <w:rsid w:val="00523B19"/>
    <w:rsid w:val="00524B71"/>
    <w:rsid w:val="00524C58"/>
    <w:rsid w:val="00525E20"/>
    <w:rsid w:val="00526158"/>
    <w:rsid w:val="0052710C"/>
    <w:rsid w:val="0054588C"/>
    <w:rsid w:val="00550DFC"/>
    <w:rsid w:val="005520D5"/>
    <w:rsid w:val="005530A6"/>
    <w:rsid w:val="0055507D"/>
    <w:rsid w:val="0056530C"/>
    <w:rsid w:val="00565553"/>
    <w:rsid w:val="00565581"/>
    <w:rsid w:val="00571191"/>
    <w:rsid w:val="005719EE"/>
    <w:rsid w:val="00573E45"/>
    <w:rsid w:val="00577BFD"/>
    <w:rsid w:val="00582442"/>
    <w:rsid w:val="005828D1"/>
    <w:rsid w:val="00586DB8"/>
    <w:rsid w:val="0059141A"/>
    <w:rsid w:val="005942F4"/>
    <w:rsid w:val="005A1C00"/>
    <w:rsid w:val="005A7A8F"/>
    <w:rsid w:val="005B1061"/>
    <w:rsid w:val="005B4496"/>
    <w:rsid w:val="005B58A7"/>
    <w:rsid w:val="005C0432"/>
    <w:rsid w:val="005D357E"/>
    <w:rsid w:val="005D3E1B"/>
    <w:rsid w:val="005E0436"/>
    <w:rsid w:val="005E5C69"/>
    <w:rsid w:val="005F48D1"/>
    <w:rsid w:val="005F5E5C"/>
    <w:rsid w:val="005F6342"/>
    <w:rsid w:val="00600FEB"/>
    <w:rsid w:val="00606B0D"/>
    <w:rsid w:val="00616105"/>
    <w:rsid w:val="006172EC"/>
    <w:rsid w:val="006213A1"/>
    <w:rsid w:val="00623FBB"/>
    <w:rsid w:val="00624477"/>
    <w:rsid w:val="00631F7D"/>
    <w:rsid w:val="0063218E"/>
    <w:rsid w:val="0063647C"/>
    <w:rsid w:val="006376E4"/>
    <w:rsid w:val="00641D0F"/>
    <w:rsid w:val="00642458"/>
    <w:rsid w:val="006474AD"/>
    <w:rsid w:val="006500DC"/>
    <w:rsid w:val="006569EC"/>
    <w:rsid w:val="006605C3"/>
    <w:rsid w:val="00662071"/>
    <w:rsid w:val="0066735F"/>
    <w:rsid w:val="006757A2"/>
    <w:rsid w:val="006777BA"/>
    <w:rsid w:val="00690265"/>
    <w:rsid w:val="00694EF6"/>
    <w:rsid w:val="006A56A0"/>
    <w:rsid w:val="006B355E"/>
    <w:rsid w:val="006B58B8"/>
    <w:rsid w:val="006B7695"/>
    <w:rsid w:val="006B79E3"/>
    <w:rsid w:val="006C2A32"/>
    <w:rsid w:val="006C3F86"/>
    <w:rsid w:val="006C6D72"/>
    <w:rsid w:val="006C7265"/>
    <w:rsid w:val="006C7C32"/>
    <w:rsid w:val="006D08A8"/>
    <w:rsid w:val="006D178E"/>
    <w:rsid w:val="006D2DAA"/>
    <w:rsid w:val="006F0096"/>
    <w:rsid w:val="006F198E"/>
    <w:rsid w:val="006F5C72"/>
    <w:rsid w:val="006F76C9"/>
    <w:rsid w:val="00700439"/>
    <w:rsid w:val="00700805"/>
    <w:rsid w:val="0070115C"/>
    <w:rsid w:val="00705B1E"/>
    <w:rsid w:val="00710A7C"/>
    <w:rsid w:val="00712751"/>
    <w:rsid w:val="00712752"/>
    <w:rsid w:val="00715917"/>
    <w:rsid w:val="00716A5E"/>
    <w:rsid w:val="007202AA"/>
    <w:rsid w:val="007207E1"/>
    <w:rsid w:val="00727701"/>
    <w:rsid w:val="0073049B"/>
    <w:rsid w:val="00734900"/>
    <w:rsid w:val="00735993"/>
    <w:rsid w:val="00736F31"/>
    <w:rsid w:val="00737C54"/>
    <w:rsid w:val="00745EA9"/>
    <w:rsid w:val="0074699E"/>
    <w:rsid w:val="0076026E"/>
    <w:rsid w:val="00761FE9"/>
    <w:rsid w:val="00776481"/>
    <w:rsid w:val="0078314E"/>
    <w:rsid w:val="00790D29"/>
    <w:rsid w:val="00793103"/>
    <w:rsid w:val="00795A36"/>
    <w:rsid w:val="00795CD3"/>
    <w:rsid w:val="007A540E"/>
    <w:rsid w:val="007B278D"/>
    <w:rsid w:val="007B2B5B"/>
    <w:rsid w:val="007C44A0"/>
    <w:rsid w:val="007C7549"/>
    <w:rsid w:val="007D3AC5"/>
    <w:rsid w:val="007E2CF0"/>
    <w:rsid w:val="007E3398"/>
    <w:rsid w:val="007F3E98"/>
    <w:rsid w:val="007F6D2E"/>
    <w:rsid w:val="008167EE"/>
    <w:rsid w:val="00816D53"/>
    <w:rsid w:val="00820270"/>
    <w:rsid w:val="00826564"/>
    <w:rsid w:val="00827398"/>
    <w:rsid w:val="008277E7"/>
    <w:rsid w:val="00831B07"/>
    <w:rsid w:val="00831CED"/>
    <w:rsid w:val="008431D0"/>
    <w:rsid w:val="00845DBE"/>
    <w:rsid w:val="00861F18"/>
    <w:rsid w:val="00867862"/>
    <w:rsid w:val="008713EC"/>
    <w:rsid w:val="008746A4"/>
    <w:rsid w:val="008807F2"/>
    <w:rsid w:val="0088494D"/>
    <w:rsid w:val="008854BC"/>
    <w:rsid w:val="00885F27"/>
    <w:rsid w:val="008900DB"/>
    <w:rsid w:val="0089045C"/>
    <w:rsid w:val="008928C2"/>
    <w:rsid w:val="008934DA"/>
    <w:rsid w:val="00894EC6"/>
    <w:rsid w:val="0089545A"/>
    <w:rsid w:val="008954D2"/>
    <w:rsid w:val="00896421"/>
    <w:rsid w:val="008A5E9E"/>
    <w:rsid w:val="008A7035"/>
    <w:rsid w:val="008A78C8"/>
    <w:rsid w:val="008B38A6"/>
    <w:rsid w:val="008B7E92"/>
    <w:rsid w:val="008C7276"/>
    <w:rsid w:val="008C7877"/>
    <w:rsid w:val="008D1B88"/>
    <w:rsid w:val="008D4EF7"/>
    <w:rsid w:val="008D77E0"/>
    <w:rsid w:val="008E4114"/>
    <w:rsid w:val="008F34C6"/>
    <w:rsid w:val="008F563F"/>
    <w:rsid w:val="00901390"/>
    <w:rsid w:val="00907685"/>
    <w:rsid w:val="0091158D"/>
    <w:rsid w:val="009127D7"/>
    <w:rsid w:val="00913A08"/>
    <w:rsid w:val="0091687B"/>
    <w:rsid w:val="0092046F"/>
    <w:rsid w:val="009218B1"/>
    <w:rsid w:val="00924467"/>
    <w:rsid w:val="00933ACB"/>
    <w:rsid w:val="00933E19"/>
    <w:rsid w:val="0093409C"/>
    <w:rsid w:val="00934B0D"/>
    <w:rsid w:val="009456BB"/>
    <w:rsid w:val="009543BD"/>
    <w:rsid w:val="00955749"/>
    <w:rsid w:val="009668F6"/>
    <w:rsid w:val="00967956"/>
    <w:rsid w:val="0097429D"/>
    <w:rsid w:val="009758E4"/>
    <w:rsid w:val="00980034"/>
    <w:rsid w:val="00981261"/>
    <w:rsid w:val="00983EA1"/>
    <w:rsid w:val="009858F0"/>
    <w:rsid w:val="00986095"/>
    <w:rsid w:val="00992276"/>
    <w:rsid w:val="009940AB"/>
    <w:rsid w:val="009A284A"/>
    <w:rsid w:val="009A3427"/>
    <w:rsid w:val="009A5A40"/>
    <w:rsid w:val="009A6922"/>
    <w:rsid w:val="009B3D0B"/>
    <w:rsid w:val="009C21DC"/>
    <w:rsid w:val="009C4E44"/>
    <w:rsid w:val="009C65BE"/>
    <w:rsid w:val="009C66A9"/>
    <w:rsid w:val="009E4D3C"/>
    <w:rsid w:val="009F40B6"/>
    <w:rsid w:val="00A03EC5"/>
    <w:rsid w:val="00A0420E"/>
    <w:rsid w:val="00A109DD"/>
    <w:rsid w:val="00A141FF"/>
    <w:rsid w:val="00A14E83"/>
    <w:rsid w:val="00A15B4B"/>
    <w:rsid w:val="00A202F2"/>
    <w:rsid w:val="00A214D2"/>
    <w:rsid w:val="00A2263D"/>
    <w:rsid w:val="00A24AB1"/>
    <w:rsid w:val="00A252F6"/>
    <w:rsid w:val="00A264F4"/>
    <w:rsid w:val="00A37C27"/>
    <w:rsid w:val="00A41CF9"/>
    <w:rsid w:val="00A452D8"/>
    <w:rsid w:val="00A45C2F"/>
    <w:rsid w:val="00A4642C"/>
    <w:rsid w:val="00A61135"/>
    <w:rsid w:val="00A63D9D"/>
    <w:rsid w:val="00A64609"/>
    <w:rsid w:val="00A64CC9"/>
    <w:rsid w:val="00A66C5D"/>
    <w:rsid w:val="00A709B1"/>
    <w:rsid w:val="00A77B41"/>
    <w:rsid w:val="00A77E02"/>
    <w:rsid w:val="00A81D94"/>
    <w:rsid w:val="00A90650"/>
    <w:rsid w:val="00A91D19"/>
    <w:rsid w:val="00A92208"/>
    <w:rsid w:val="00A92514"/>
    <w:rsid w:val="00A931B2"/>
    <w:rsid w:val="00A933D9"/>
    <w:rsid w:val="00A9440B"/>
    <w:rsid w:val="00AA14FD"/>
    <w:rsid w:val="00AB08C8"/>
    <w:rsid w:val="00AB1C01"/>
    <w:rsid w:val="00AB61B4"/>
    <w:rsid w:val="00AC0B57"/>
    <w:rsid w:val="00AC2645"/>
    <w:rsid w:val="00AC4759"/>
    <w:rsid w:val="00AD067A"/>
    <w:rsid w:val="00AD1599"/>
    <w:rsid w:val="00AD517A"/>
    <w:rsid w:val="00AD5190"/>
    <w:rsid w:val="00AD5A0D"/>
    <w:rsid w:val="00AE319B"/>
    <w:rsid w:val="00AF3DED"/>
    <w:rsid w:val="00AF71A2"/>
    <w:rsid w:val="00B003F9"/>
    <w:rsid w:val="00B02747"/>
    <w:rsid w:val="00B15658"/>
    <w:rsid w:val="00B26C2A"/>
    <w:rsid w:val="00B352B0"/>
    <w:rsid w:val="00B3574E"/>
    <w:rsid w:val="00B371B1"/>
    <w:rsid w:val="00B43240"/>
    <w:rsid w:val="00B4472F"/>
    <w:rsid w:val="00B4646B"/>
    <w:rsid w:val="00B50782"/>
    <w:rsid w:val="00B50A48"/>
    <w:rsid w:val="00B52C1C"/>
    <w:rsid w:val="00B6363D"/>
    <w:rsid w:val="00B64347"/>
    <w:rsid w:val="00B65779"/>
    <w:rsid w:val="00B73926"/>
    <w:rsid w:val="00B7595A"/>
    <w:rsid w:val="00B82309"/>
    <w:rsid w:val="00B84B9B"/>
    <w:rsid w:val="00B876E8"/>
    <w:rsid w:val="00B91536"/>
    <w:rsid w:val="00B93210"/>
    <w:rsid w:val="00B94B6D"/>
    <w:rsid w:val="00BB186F"/>
    <w:rsid w:val="00BB7D5A"/>
    <w:rsid w:val="00BC0BFD"/>
    <w:rsid w:val="00BC11CF"/>
    <w:rsid w:val="00BC2B0B"/>
    <w:rsid w:val="00BC3C7C"/>
    <w:rsid w:val="00BC7838"/>
    <w:rsid w:val="00BD0AAA"/>
    <w:rsid w:val="00BD1EF8"/>
    <w:rsid w:val="00BD1FA7"/>
    <w:rsid w:val="00BD3A1C"/>
    <w:rsid w:val="00BD49F5"/>
    <w:rsid w:val="00BD4E76"/>
    <w:rsid w:val="00BD53EB"/>
    <w:rsid w:val="00BD5828"/>
    <w:rsid w:val="00BD6BAE"/>
    <w:rsid w:val="00BE4386"/>
    <w:rsid w:val="00BF1ED3"/>
    <w:rsid w:val="00BF2257"/>
    <w:rsid w:val="00BF23E0"/>
    <w:rsid w:val="00BF45B8"/>
    <w:rsid w:val="00BF5A2E"/>
    <w:rsid w:val="00C04D5A"/>
    <w:rsid w:val="00C0793B"/>
    <w:rsid w:val="00C12671"/>
    <w:rsid w:val="00C15F13"/>
    <w:rsid w:val="00C3676F"/>
    <w:rsid w:val="00C4350F"/>
    <w:rsid w:val="00C5053C"/>
    <w:rsid w:val="00C50CED"/>
    <w:rsid w:val="00C50DFB"/>
    <w:rsid w:val="00C52FE0"/>
    <w:rsid w:val="00C576EF"/>
    <w:rsid w:val="00C5781C"/>
    <w:rsid w:val="00C606D0"/>
    <w:rsid w:val="00C67B39"/>
    <w:rsid w:val="00C711EE"/>
    <w:rsid w:val="00C715B9"/>
    <w:rsid w:val="00C726B7"/>
    <w:rsid w:val="00C7323E"/>
    <w:rsid w:val="00C7343D"/>
    <w:rsid w:val="00C75BD5"/>
    <w:rsid w:val="00C76C2F"/>
    <w:rsid w:val="00C81139"/>
    <w:rsid w:val="00C87297"/>
    <w:rsid w:val="00C9456F"/>
    <w:rsid w:val="00CA5721"/>
    <w:rsid w:val="00CB23A0"/>
    <w:rsid w:val="00CB76DF"/>
    <w:rsid w:val="00CC01E6"/>
    <w:rsid w:val="00CC352A"/>
    <w:rsid w:val="00CD664D"/>
    <w:rsid w:val="00CD770B"/>
    <w:rsid w:val="00CE518F"/>
    <w:rsid w:val="00CE6676"/>
    <w:rsid w:val="00CF1181"/>
    <w:rsid w:val="00CF20C2"/>
    <w:rsid w:val="00CF7270"/>
    <w:rsid w:val="00D0008E"/>
    <w:rsid w:val="00D03248"/>
    <w:rsid w:val="00D0642D"/>
    <w:rsid w:val="00D06B77"/>
    <w:rsid w:val="00D122C4"/>
    <w:rsid w:val="00D14417"/>
    <w:rsid w:val="00D15840"/>
    <w:rsid w:val="00D23D62"/>
    <w:rsid w:val="00D31E8F"/>
    <w:rsid w:val="00D37234"/>
    <w:rsid w:val="00D418E4"/>
    <w:rsid w:val="00D41EB5"/>
    <w:rsid w:val="00D52416"/>
    <w:rsid w:val="00D52650"/>
    <w:rsid w:val="00D52F34"/>
    <w:rsid w:val="00D57ABA"/>
    <w:rsid w:val="00D621E9"/>
    <w:rsid w:val="00D648D7"/>
    <w:rsid w:val="00D65436"/>
    <w:rsid w:val="00D65E10"/>
    <w:rsid w:val="00D67096"/>
    <w:rsid w:val="00D71361"/>
    <w:rsid w:val="00D81763"/>
    <w:rsid w:val="00D85FEF"/>
    <w:rsid w:val="00D86B4D"/>
    <w:rsid w:val="00D9008F"/>
    <w:rsid w:val="00D906A6"/>
    <w:rsid w:val="00D90CF8"/>
    <w:rsid w:val="00DA2D3D"/>
    <w:rsid w:val="00DA3BAB"/>
    <w:rsid w:val="00DA5055"/>
    <w:rsid w:val="00DA5158"/>
    <w:rsid w:val="00DB44B7"/>
    <w:rsid w:val="00DC2476"/>
    <w:rsid w:val="00DC35E5"/>
    <w:rsid w:val="00DC4151"/>
    <w:rsid w:val="00DD1047"/>
    <w:rsid w:val="00DE027F"/>
    <w:rsid w:val="00DE1EDA"/>
    <w:rsid w:val="00DE5C86"/>
    <w:rsid w:val="00DE641A"/>
    <w:rsid w:val="00DF0923"/>
    <w:rsid w:val="00DF7D81"/>
    <w:rsid w:val="00E002DB"/>
    <w:rsid w:val="00E00C4D"/>
    <w:rsid w:val="00E02B1E"/>
    <w:rsid w:val="00E06E53"/>
    <w:rsid w:val="00E14028"/>
    <w:rsid w:val="00E22618"/>
    <w:rsid w:val="00E22886"/>
    <w:rsid w:val="00E25173"/>
    <w:rsid w:val="00E26383"/>
    <w:rsid w:val="00E27490"/>
    <w:rsid w:val="00E2758C"/>
    <w:rsid w:val="00E45076"/>
    <w:rsid w:val="00E47F68"/>
    <w:rsid w:val="00E5206A"/>
    <w:rsid w:val="00E520FA"/>
    <w:rsid w:val="00E65335"/>
    <w:rsid w:val="00E7166C"/>
    <w:rsid w:val="00E8046B"/>
    <w:rsid w:val="00E80AF5"/>
    <w:rsid w:val="00E815B4"/>
    <w:rsid w:val="00E82F7C"/>
    <w:rsid w:val="00E84041"/>
    <w:rsid w:val="00E860FF"/>
    <w:rsid w:val="00E87D81"/>
    <w:rsid w:val="00E907DE"/>
    <w:rsid w:val="00E94EBD"/>
    <w:rsid w:val="00E959D1"/>
    <w:rsid w:val="00E95CD7"/>
    <w:rsid w:val="00EA5307"/>
    <w:rsid w:val="00EA5B74"/>
    <w:rsid w:val="00EA72F5"/>
    <w:rsid w:val="00EB1A9D"/>
    <w:rsid w:val="00EB1E32"/>
    <w:rsid w:val="00EC5CC4"/>
    <w:rsid w:val="00ED3305"/>
    <w:rsid w:val="00ED4274"/>
    <w:rsid w:val="00EE052B"/>
    <w:rsid w:val="00EE40AE"/>
    <w:rsid w:val="00EE6FC5"/>
    <w:rsid w:val="00EE7614"/>
    <w:rsid w:val="00EF1B91"/>
    <w:rsid w:val="00EF2ADB"/>
    <w:rsid w:val="00EF2FB6"/>
    <w:rsid w:val="00EF4A11"/>
    <w:rsid w:val="00EF6858"/>
    <w:rsid w:val="00EF6A56"/>
    <w:rsid w:val="00EF7698"/>
    <w:rsid w:val="00F0020B"/>
    <w:rsid w:val="00F0231C"/>
    <w:rsid w:val="00F03185"/>
    <w:rsid w:val="00F124D4"/>
    <w:rsid w:val="00F23633"/>
    <w:rsid w:val="00F257BD"/>
    <w:rsid w:val="00F272DB"/>
    <w:rsid w:val="00F362F3"/>
    <w:rsid w:val="00F36A28"/>
    <w:rsid w:val="00F372B1"/>
    <w:rsid w:val="00F41DE1"/>
    <w:rsid w:val="00F43784"/>
    <w:rsid w:val="00F4557B"/>
    <w:rsid w:val="00F45B77"/>
    <w:rsid w:val="00F50E32"/>
    <w:rsid w:val="00F51DE0"/>
    <w:rsid w:val="00F54500"/>
    <w:rsid w:val="00F62AB9"/>
    <w:rsid w:val="00F70999"/>
    <w:rsid w:val="00F7129B"/>
    <w:rsid w:val="00F75747"/>
    <w:rsid w:val="00F75D46"/>
    <w:rsid w:val="00F77D5C"/>
    <w:rsid w:val="00F92EE0"/>
    <w:rsid w:val="00F936B5"/>
    <w:rsid w:val="00F93790"/>
    <w:rsid w:val="00F94390"/>
    <w:rsid w:val="00FA1574"/>
    <w:rsid w:val="00FA6CED"/>
    <w:rsid w:val="00FB0CDF"/>
    <w:rsid w:val="00FB2226"/>
    <w:rsid w:val="00FB4A36"/>
    <w:rsid w:val="00FB7021"/>
    <w:rsid w:val="00FB7225"/>
    <w:rsid w:val="00FC54B5"/>
    <w:rsid w:val="00FD7B2B"/>
    <w:rsid w:val="00FE464B"/>
    <w:rsid w:val="00FE70BC"/>
    <w:rsid w:val="00FF1911"/>
    <w:rsid w:val="00FF40D6"/>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ADA3D"/>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8F6"/>
    <w:pPr>
      <w:spacing w:after="240" w:line="276" w:lineRule="auto"/>
      <w:ind w:left="1418" w:right="-57"/>
      <w:jc w:val="both"/>
    </w:pPr>
  </w:style>
  <w:style w:type="paragraph" w:styleId="Heading1">
    <w:name w:val="heading 1"/>
    <w:basedOn w:val="Normal"/>
    <w:next w:val="Normal"/>
    <w:link w:val="Heading1Char"/>
    <w:autoRedefine/>
    <w:qFormat/>
    <w:rsid w:val="009668F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668F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9668F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9668F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9668F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9668F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668F6"/>
    <w:pPr>
      <w:spacing w:after="0"/>
      <w:ind w:left="0"/>
      <w:outlineLvl w:val="6"/>
    </w:pPr>
    <w:rPr>
      <w:i/>
      <w:iCs/>
    </w:rPr>
  </w:style>
  <w:style w:type="paragraph" w:styleId="Heading8">
    <w:name w:val="heading 8"/>
    <w:basedOn w:val="Normal"/>
    <w:next w:val="Normal"/>
    <w:link w:val="Heading8Char"/>
    <w:uiPriority w:val="9"/>
    <w:semiHidden/>
    <w:qFormat/>
    <w:rsid w:val="009668F6"/>
    <w:pPr>
      <w:numPr>
        <w:ilvl w:val="7"/>
        <w:numId w:val="2"/>
      </w:numPr>
      <w:spacing w:after="0"/>
      <w:outlineLvl w:val="7"/>
    </w:pPr>
  </w:style>
  <w:style w:type="paragraph" w:styleId="Heading9">
    <w:name w:val="heading 9"/>
    <w:basedOn w:val="Normal"/>
    <w:next w:val="Normal"/>
    <w:link w:val="Heading9Char"/>
    <w:uiPriority w:val="9"/>
    <w:semiHidden/>
    <w:qFormat/>
    <w:rsid w:val="009668F6"/>
    <w:pPr>
      <w:spacing w:after="0"/>
      <w:ind w:left="1584" w:hanging="1584"/>
      <w:outlineLvl w:val="8"/>
    </w:pPr>
    <w:rPr>
      <w:i/>
      <w:iCs/>
      <w:spacing w:val="5"/>
    </w:rPr>
  </w:style>
  <w:style w:type="character" w:default="1" w:styleId="DefaultParagraphFont">
    <w:name w:val="Default Paragraph Font"/>
    <w:uiPriority w:val="1"/>
    <w:semiHidden/>
    <w:unhideWhenUsed/>
    <w:rsid w:val="009668F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668F6"/>
  </w:style>
  <w:style w:type="paragraph" w:customStyle="1" w:styleId="alphabeticallist">
    <w:name w:val="alphabetical list"/>
    <w:basedOn w:val="BodyText"/>
    <w:link w:val="alphabeticallistChar"/>
    <w:qFormat/>
    <w:rsid w:val="009668F6"/>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668F6"/>
    <w:rPr>
      <w:lang w:eastAsia="fr-FR"/>
    </w:rPr>
  </w:style>
  <w:style w:type="paragraph" w:styleId="BodyText">
    <w:name w:val="Body Text"/>
    <w:aliases w:val="Body Left Aligned"/>
    <w:link w:val="BodyTextChar"/>
    <w:rsid w:val="009668F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668F6"/>
    <w:rPr>
      <w:lang w:val="fr-FR" w:eastAsia="fr-FR"/>
    </w:rPr>
  </w:style>
  <w:style w:type="paragraph" w:styleId="ListParagraph">
    <w:name w:val="List Paragraph"/>
    <w:basedOn w:val="Normal"/>
    <w:link w:val="ListParagraphChar"/>
    <w:uiPriority w:val="34"/>
    <w:rsid w:val="009668F6"/>
    <w:pPr>
      <w:ind w:left="720"/>
      <w:contextualSpacing/>
    </w:pPr>
  </w:style>
  <w:style w:type="paragraph" w:customStyle="1" w:styleId="Dashlist">
    <w:name w:val="Dash list"/>
    <w:basedOn w:val="Normal"/>
    <w:link w:val="DashlistChar"/>
    <w:qFormat/>
    <w:rsid w:val="009668F6"/>
    <w:pPr>
      <w:numPr>
        <w:numId w:val="5"/>
      </w:numPr>
      <w:spacing w:after="0" w:line="240" w:lineRule="auto"/>
      <w:ind w:left="1777" w:right="0"/>
    </w:pPr>
  </w:style>
  <w:style w:type="character" w:customStyle="1" w:styleId="DashlistChar">
    <w:name w:val="Dash list Char"/>
    <w:link w:val="Dashlist"/>
    <w:rsid w:val="009668F6"/>
  </w:style>
  <w:style w:type="paragraph" w:customStyle="1" w:styleId="numericallist">
    <w:name w:val="numerical list"/>
    <w:basedOn w:val="Normal"/>
    <w:link w:val="numericallistChar"/>
    <w:qFormat/>
    <w:rsid w:val="009668F6"/>
    <w:pPr>
      <w:numPr>
        <w:ilvl w:val="6"/>
        <w:numId w:val="2"/>
      </w:numPr>
      <w:spacing w:after="0" w:line="240" w:lineRule="auto"/>
    </w:pPr>
  </w:style>
  <w:style w:type="character" w:customStyle="1" w:styleId="numericallistChar">
    <w:name w:val="numerical list Char"/>
    <w:link w:val="numericallist"/>
    <w:rsid w:val="009668F6"/>
  </w:style>
  <w:style w:type="paragraph" w:styleId="TOC1">
    <w:name w:val="toc 1"/>
    <w:basedOn w:val="Normal"/>
    <w:next w:val="Normal"/>
    <w:autoRedefine/>
    <w:uiPriority w:val="39"/>
    <w:unhideWhenUsed/>
    <w:rsid w:val="009668F6"/>
    <w:pPr>
      <w:tabs>
        <w:tab w:val="right" w:pos="10149"/>
      </w:tabs>
      <w:spacing w:after="100"/>
      <w:ind w:left="1077" w:hanging="1077"/>
    </w:pPr>
    <w:rPr>
      <w:caps/>
    </w:rPr>
  </w:style>
  <w:style w:type="character" w:customStyle="1" w:styleId="Heading1Char">
    <w:name w:val="Heading 1 Char"/>
    <w:link w:val="Heading1"/>
    <w:rsid w:val="009668F6"/>
    <w:rPr>
      <w:b/>
      <w:bCs/>
      <w:caps/>
      <w:u w:val="single"/>
    </w:rPr>
  </w:style>
  <w:style w:type="character" w:customStyle="1" w:styleId="Heading2Char">
    <w:name w:val="Heading 2 Char"/>
    <w:link w:val="Heading2"/>
    <w:rsid w:val="009668F6"/>
    <w:rPr>
      <w:bCs/>
      <w:caps/>
      <w:u w:val="single"/>
    </w:rPr>
  </w:style>
  <w:style w:type="character" w:customStyle="1" w:styleId="Heading3Char">
    <w:name w:val="Heading 3 Char"/>
    <w:link w:val="Heading3"/>
    <w:rsid w:val="009668F6"/>
    <w:rPr>
      <w:bCs/>
      <w:u w:val="single"/>
    </w:rPr>
  </w:style>
  <w:style w:type="character" w:customStyle="1" w:styleId="Heading4Char">
    <w:name w:val="Heading 4 Char"/>
    <w:link w:val="Heading4"/>
    <w:rsid w:val="009668F6"/>
    <w:rPr>
      <w:bCs/>
      <w:i/>
      <w:iCs/>
    </w:rPr>
  </w:style>
  <w:style w:type="paragraph" w:styleId="Title">
    <w:name w:val="Title"/>
    <w:aliases w:val="Title Bold"/>
    <w:basedOn w:val="Normal"/>
    <w:next w:val="Normal"/>
    <w:link w:val="TitleChar"/>
    <w:qFormat/>
    <w:rsid w:val="009668F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668F6"/>
    <w:rPr>
      <w:b/>
      <w:caps/>
      <w:spacing w:val="5"/>
      <w:u w:val="single"/>
    </w:rPr>
  </w:style>
  <w:style w:type="character" w:customStyle="1" w:styleId="Heading7Char">
    <w:name w:val="Heading 7 Char"/>
    <w:link w:val="Heading7"/>
    <w:uiPriority w:val="9"/>
    <w:semiHidden/>
    <w:rsid w:val="009668F6"/>
    <w:rPr>
      <w:i/>
      <w:iCs/>
    </w:rPr>
  </w:style>
  <w:style w:type="character" w:customStyle="1" w:styleId="Heading8Char">
    <w:name w:val="Heading 8 Char"/>
    <w:link w:val="Heading8"/>
    <w:uiPriority w:val="9"/>
    <w:semiHidden/>
    <w:rsid w:val="009668F6"/>
  </w:style>
  <w:style w:type="character" w:customStyle="1" w:styleId="Heading9Char">
    <w:name w:val="Heading 9 Char"/>
    <w:link w:val="Heading9"/>
    <w:uiPriority w:val="9"/>
    <w:semiHidden/>
    <w:rsid w:val="009668F6"/>
    <w:rPr>
      <w:i/>
      <w:iCs/>
      <w:spacing w:val="5"/>
    </w:rPr>
  </w:style>
  <w:style w:type="paragraph" w:styleId="Header">
    <w:name w:val="header"/>
    <w:basedOn w:val="Normal"/>
    <w:link w:val="HeaderChar"/>
    <w:uiPriority w:val="99"/>
    <w:unhideWhenUsed/>
    <w:rsid w:val="009668F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668F6"/>
  </w:style>
  <w:style w:type="paragraph" w:styleId="Footer">
    <w:name w:val="footer"/>
    <w:basedOn w:val="Normal"/>
    <w:link w:val="FooterChar"/>
    <w:uiPriority w:val="99"/>
    <w:unhideWhenUsed/>
    <w:rsid w:val="009668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68F6"/>
  </w:style>
  <w:style w:type="paragraph" w:styleId="BalloonText">
    <w:name w:val="Balloon Text"/>
    <w:basedOn w:val="Normal"/>
    <w:link w:val="BalloonTextChar"/>
    <w:uiPriority w:val="99"/>
    <w:semiHidden/>
    <w:unhideWhenUsed/>
    <w:rsid w:val="00966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68F6"/>
    <w:rPr>
      <w:rFonts w:ascii="Tahoma" w:hAnsi="Tahoma" w:cs="Tahoma"/>
      <w:sz w:val="16"/>
      <w:szCs w:val="16"/>
    </w:rPr>
  </w:style>
  <w:style w:type="table" w:styleId="TableGrid">
    <w:name w:val="Table Grid"/>
    <w:basedOn w:val="TableNormal"/>
    <w:uiPriority w:val="59"/>
    <w:rsid w:val="009668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668F6"/>
    <w:rPr>
      <w:color w:val="0000FF" w:themeColor="hyperlink"/>
      <w:u w:val="none"/>
    </w:rPr>
  </w:style>
  <w:style w:type="paragraph" w:styleId="TOC2">
    <w:name w:val="toc 2"/>
    <w:basedOn w:val="Normal"/>
    <w:next w:val="Normal"/>
    <w:autoRedefine/>
    <w:uiPriority w:val="39"/>
    <w:unhideWhenUsed/>
    <w:rsid w:val="009668F6"/>
    <w:pPr>
      <w:tabs>
        <w:tab w:val="right" w:pos="10147"/>
      </w:tabs>
      <w:spacing w:after="100"/>
      <w:ind w:left="1077" w:hanging="1077"/>
    </w:pPr>
    <w:rPr>
      <w:caps/>
    </w:rPr>
  </w:style>
  <w:style w:type="paragraph" w:styleId="TOC3">
    <w:name w:val="toc 3"/>
    <w:basedOn w:val="Normal"/>
    <w:next w:val="Normal"/>
    <w:autoRedefine/>
    <w:uiPriority w:val="39"/>
    <w:unhideWhenUsed/>
    <w:rsid w:val="009668F6"/>
    <w:pPr>
      <w:tabs>
        <w:tab w:val="right" w:pos="10149"/>
      </w:tabs>
      <w:spacing w:after="100"/>
      <w:ind w:left="1077" w:hanging="1077"/>
    </w:pPr>
  </w:style>
  <w:style w:type="paragraph" w:styleId="TOC4">
    <w:name w:val="toc 4"/>
    <w:basedOn w:val="Normal"/>
    <w:next w:val="Normal"/>
    <w:autoRedefine/>
    <w:uiPriority w:val="39"/>
    <w:unhideWhenUsed/>
    <w:rsid w:val="009668F6"/>
    <w:pPr>
      <w:tabs>
        <w:tab w:val="right" w:pos="10149"/>
      </w:tabs>
      <w:spacing w:after="100"/>
      <w:ind w:left="1077" w:hanging="1077"/>
    </w:pPr>
  </w:style>
  <w:style w:type="paragraph" w:styleId="TOC5">
    <w:name w:val="toc 5"/>
    <w:basedOn w:val="Normal"/>
    <w:next w:val="Normal"/>
    <w:autoRedefine/>
    <w:uiPriority w:val="39"/>
    <w:unhideWhenUsed/>
    <w:rsid w:val="009668F6"/>
    <w:pPr>
      <w:tabs>
        <w:tab w:val="right" w:pos="10149"/>
      </w:tabs>
      <w:spacing w:after="100"/>
      <w:ind w:left="1077" w:hanging="1077"/>
    </w:pPr>
  </w:style>
  <w:style w:type="character" w:styleId="PlaceholderText">
    <w:name w:val="Placeholder Text"/>
    <w:basedOn w:val="DefaultParagraphFont"/>
    <w:uiPriority w:val="99"/>
    <w:semiHidden/>
    <w:rsid w:val="009668F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9668F6"/>
    <w:rPr>
      <w:bCs/>
      <w:color w:val="000000"/>
    </w:rPr>
  </w:style>
  <w:style w:type="character" w:customStyle="1" w:styleId="Heading6Char">
    <w:name w:val="Heading 6 Char"/>
    <w:link w:val="Heading6"/>
    <w:uiPriority w:val="59"/>
    <w:semiHidden/>
    <w:rsid w:val="009668F6"/>
    <w:rPr>
      <w:b/>
      <w:bCs/>
      <w:i/>
      <w:iCs/>
      <w:color w:val="7F7F7F"/>
    </w:rPr>
  </w:style>
  <w:style w:type="paragraph" w:styleId="Subtitle">
    <w:name w:val="Subtitle"/>
    <w:basedOn w:val="Normal"/>
    <w:next w:val="Normal"/>
    <w:link w:val="SubtitleChar"/>
    <w:qFormat/>
    <w:rsid w:val="009668F6"/>
    <w:pPr>
      <w:spacing w:after="600"/>
    </w:pPr>
    <w:rPr>
      <w:i/>
      <w:iCs/>
      <w:spacing w:val="13"/>
      <w:sz w:val="24"/>
      <w:szCs w:val="24"/>
    </w:rPr>
  </w:style>
  <w:style w:type="character" w:customStyle="1" w:styleId="SubtitleChar">
    <w:name w:val="Subtitle Char"/>
    <w:link w:val="Subtitle"/>
    <w:rsid w:val="009668F6"/>
    <w:rPr>
      <w:i/>
      <w:iCs/>
      <w:spacing w:val="13"/>
      <w:sz w:val="24"/>
      <w:szCs w:val="24"/>
    </w:rPr>
  </w:style>
  <w:style w:type="paragraph" w:customStyle="1" w:styleId="CoverPageTitle">
    <w:name w:val="Cover Page Title"/>
    <w:basedOn w:val="Normal"/>
    <w:link w:val="CoverPageTitleChar"/>
    <w:qFormat/>
    <w:rsid w:val="009668F6"/>
    <w:pPr>
      <w:spacing w:line="360" w:lineRule="auto"/>
      <w:ind w:left="1701" w:right="1650"/>
      <w:jc w:val="center"/>
    </w:pPr>
    <w:rPr>
      <w:rFonts w:cs="Arial"/>
      <w:b/>
      <w:sz w:val="28"/>
      <w:szCs w:val="28"/>
    </w:rPr>
  </w:style>
  <w:style w:type="character" w:customStyle="1" w:styleId="CoverPageTitleChar">
    <w:name w:val="Cover Page Title Char"/>
    <w:link w:val="CoverPageTitle"/>
    <w:rsid w:val="009668F6"/>
    <w:rPr>
      <w:rFonts w:cs="Arial"/>
      <w:b/>
      <w:sz w:val="28"/>
      <w:szCs w:val="28"/>
    </w:rPr>
  </w:style>
  <w:style w:type="character" w:customStyle="1" w:styleId="ListParagraphChar">
    <w:name w:val="List Paragraph Char"/>
    <w:link w:val="ListParagraph"/>
    <w:uiPriority w:val="34"/>
    <w:rsid w:val="009668F6"/>
  </w:style>
  <w:style w:type="paragraph" w:customStyle="1" w:styleId="Bodyjustified">
    <w:name w:val="Body justified"/>
    <w:link w:val="BodyjustifiedChar"/>
    <w:uiPriority w:val="99"/>
    <w:rsid w:val="009668F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9668F6"/>
    <w:rPr>
      <w:rFonts w:eastAsia="Arial" w:cs="Helvetica"/>
      <w:color w:val="000000"/>
      <w:w w:val="0"/>
    </w:rPr>
  </w:style>
  <w:style w:type="paragraph" w:customStyle="1" w:styleId="BulletList">
    <w:name w:val="Bullet List"/>
    <w:basedOn w:val="ListParagraph"/>
    <w:link w:val="BulletListChar"/>
    <w:qFormat/>
    <w:rsid w:val="009668F6"/>
    <w:pPr>
      <w:numPr>
        <w:numId w:val="1"/>
      </w:numPr>
      <w:ind w:left="1777" w:right="0"/>
    </w:pPr>
  </w:style>
  <w:style w:type="character" w:customStyle="1" w:styleId="BulletListChar">
    <w:name w:val="Bullet List Char"/>
    <w:link w:val="BulletList"/>
    <w:rsid w:val="009668F6"/>
  </w:style>
  <w:style w:type="paragraph" w:customStyle="1" w:styleId="Leftalign">
    <w:name w:val="Left align"/>
    <w:basedOn w:val="Normal"/>
    <w:link w:val="LeftalignChar"/>
    <w:qFormat/>
    <w:rsid w:val="009668F6"/>
    <w:pPr>
      <w:spacing w:after="0" w:line="240" w:lineRule="auto"/>
      <w:ind w:left="0" w:right="0"/>
    </w:pPr>
    <w:rPr>
      <w:rFonts w:eastAsia="Arial" w:cs="Arial"/>
    </w:rPr>
  </w:style>
  <w:style w:type="character" w:customStyle="1" w:styleId="LeftalignChar">
    <w:name w:val="Left align Char"/>
    <w:link w:val="Leftalign"/>
    <w:rsid w:val="009668F6"/>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9668F6"/>
    <w:pPr>
      <w:spacing w:before="360" w:after="480"/>
    </w:pPr>
    <w:rPr>
      <w:caps/>
    </w:rPr>
  </w:style>
  <w:style w:type="character" w:customStyle="1" w:styleId="BASEDONChar">
    <w:name w:val="BASED ON Char"/>
    <w:link w:val="BASEDON"/>
    <w:rsid w:val="009668F6"/>
    <w:rPr>
      <w:rFonts w:cs="Arial"/>
      <w:b/>
      <w:caps/>
      <w:sz w:val="28"/>
      <w:szCs w:val="28"/>
    </w:rPr>
  </w:style>
  <w:style w:type="paragraph" w:customStyle="1" w:styleId="NOTES">
    <w:name w:val="NOTES"/>
    <w:link w:val="NOTESChar"/>
    <w:qFormat/>
    <w:rsid w:val="009668F6"/>
    <w:pPr>
      <w:keepNext/>
      <w:spacing w:before="240"/>
      <w:ind w:firstLine="1440"/>
    </w:pPr>
    <w:rPr>
      <w:rFonts w:eastAsia="Arial" w:cs="Helvetica"/>
      <w:b/>
      <w:caps/>
      <w:color w:val="000000"/>
      <w:u w:val="single"/>
    </w:rPr>
  </w:style>
  <w:style w:type="character" w:customStyle="1" w:styleId="NOTESChar">
    <w:name w:val="NOTES Char"/>
    <w:link w:val="NOTES"/>
    <w:rsid w:val="009668F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9668F6"/>
    <w:pPr>
      <w:keepNext/>
      <w:keepLines/>
      <w:spacing w:before="120" w:after="80"/>
      <w:ind w:left="1418" w:right="-57"/>
      <w:jc w:val="center"/>
    </w:pPr>
    <w:rPr>
      <w:b/>
      <w:caps/>
      <w:u w:val="single"/>
      <w:lang w:val="en-US"/>
    </w:rPr>
  </w:style>
  <w:style w:type="character" w:customStyle="1" w:styleId="TableTitleChar">
    <w:name w:val="Table Title Char"/>
    <w:link w:val="TableTitle"/>
    <w:rsid w:val="009668F6"/>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9668F6"/>
    <w:pPr>
      <w:numPr>
        <w:numId w:val="6"/>
      </w:numPr>
      <w:ind w:left="2344"/>
    </w:pPr>
  </w:style>
  <w:style w:type="paragraph" w:customStyle="1" w:styleId="Aligncenter">
    <w:name w:val="Align center"/>
    <w:basedOn w:val="Bodyjustified"/>
    <w:link w:val="AligncenterChar"/>
    <w:qFormat/>
    <w:rsid w:val="009668F6"/>
    <w:pPr>
      <w:keepNext/>
    </w:pPr>
  </w:style>
  <w:style w:type="character" w:customStyle="1" w:styleId="AligncenterChar">
    <w:name w:val="Align center Char"/>
    <w:link w:val="Aligncenter"/>
    <w:rsid w:val="009668F6"/>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9668F6"/>
    <w:pPr>
      <w:numPr>
        <w:numId w:val="3"/>
      </w:numPr>
      <w:contextualSpacing/>
    </w:pPr>
  </w:style>
  <w:style w:type="paragraph" w:styleId="ListNumber2">
    <w:name w:val="List Number 2"/>
    <w:basedOn w:val="Normal"/>
    <w:uiPriority w:val="99"/>
    <w:semiHidden/>
    <w:unhideWhenUsed/>
    <w:rsid w:val="009668F6"/>
    <w:pPr>
      <w:numPr>
        <w:numId w:val="4"/>
      </w:numPr>
      <w:contextualSpacing/>
    </w:pPr>
  </w:style>
  <w:style w:type="paragraph" w:customStyle="1" w:styleId="Title2">
    <w:name w:val="Title 2"/>
    <w:basedOn w:val="Normal"/>
    <w:link w:val="Title2Char"/>
    <w:qFormat/>
    <w:rsid w:val="009668F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668F6"/>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668F6"/>
    <w:pPr>
      <w:keepNext/>
      <w:spacing w:before="240"/>
      <w:ind w:left="1418"/>
    </w:pPr>
    <w:rPr>
      <w:b/>
      <w:caps/>
      <w:u w:val="single"/>
    </w:rPr>
  </w:style>
  <w:style w:type="character" w:customStyle="1" w:styleId="NBChar">
    <w:name w:val="N.B. Char"/>
    <w:basedOn w:val="DefaultParagraphFont"/>
    <w:link w:val="NB"/>
    <w:rsid w:val="009668F6"/>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668F6"/>
    <w:pPr>
      <w:keepNext/>
      <w:keepLines/>
      <w:spacing w:after="0"/>
      <w:jc w:val="center"/>
    </w:pPr>
    <w:rPr>
      <w:b/>
      <w:caps/>
      <w:spacing w:val="5"/>
      <w:u w:val="single"/>
    </w:rPr>
  </w:style>
  <w:style w:type="paragraph" w:customStyle="1" w:styleId="FigureTitle">
    <w:name w:val="Figure Title"/>
    <w:basedOn w:val="Normal"/>
    <w:link w:val="FigureTitleChar"/>
    <w:qFormat/>
    <w:rsid w:val="009668F6"/>
    <w:pPr>
      <w:keepNext/>
      <w:keepLines/>
      <w:spacing w:before="240" w:after="80"/>
      <w:jc w:val="center"/>
    </w:pPr>
    <w:rPr>
      <w:b/>
      <w:caps/>
      <w:u w:val="single"/>
    </w:rPr>
  </w:style>
  <w:style w:type="character" w:customStyle="1" w:styleId="FigureTitleChar">
    <w:name w:val="Figure Title Char"/>
    <w:basedOn w:val="DefaultParagraphFont"/>
    <w:link w:val="FigureTitle"/>
    <w:rsid w:val="009668F6"/>
    <w:rPr>
      <w:b/>
      <w:caps/>
      <w:u w:val="single"/>
    </w:rPr>
  </w:style>
  <w:style w:type="paragraph" w:customStyle="1" w:styleId="Rightalign">
    <w:name w:val="Right align"/>
    <w:basedOn w:val="Normal"/>
    <w:link w:val="RightalignChar"/>
    <w:qFormat/>
    <w:rsid w:val="009668F6"/>
    <w:pPr>
      <w:spacing w:after="0" w:line="240" w:lineRule="auto"/>
      <w:ind w:left="0" w:right="0"/>
    </w:pPr>
    <w:rPr>
      <w:rFonts w:eastAsia="Arial" w:cs="Arial"/>
    </w:rPr>
  </w:style>
  <w:style w:type="character" w:customStyle="1" w:styleId="RightalignChar">
    <w:name w:val="Right align Char"/>
    <w:link w:val="Rightalign"/>
    <w:rsid w:val="009668F6"/>
    <w:rPr>
      <w:rFonts w:eastAsia="Arial" w:cs="Arial"/>
    </w:rPr>
  </w:style>
  <w:style w:type="numbering" w:customStyle="1" w:styleId="NoList1">
    <w:name w:val="No List1"/>
    <w:next w:val="NoList"/>
    <w:uiPriority w:val="99"/>
    <w:semiHidden/>
    <w:unhideWhenUsed/>
    <w:rsid w:val="009668F6"/>
  </w:style>
  <w:style w:type="paragraph" w:customStyle="1" w:styleId="Tableofcontents">
    <w:name w:val="Table of contents"/>
    <w:basedOn w:val="Normal"/>
    <w:link w:val="TableofcontentsChar"/>
    <w:qFormat/>
    <w:rsid w:val="009668F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668F6"/>
    <w:rPr>
      <w:b/>
      <w:bCs/>
      <w:caps/>
      <w:u w:val="single"/>
      <w:lang w:bidi="en-US"/>
    </w:rPr>
  </w:style>
  <w:style w:type="paragraph" w:customStyle="1" w:styleId="superscript">
    <w:name w:val="superscript"/>
    <w:basedOn w:val="Normal"/>
    <w:link w:val="superscriptChar"/>
    <w:qFormat/>
    <w:rsid w:val="009668F6"/>
    <w:pPr>
      <w:spacing w:after="0" w:line="240" w:lineRule="auto"/>
      <w:ind w:left="0" w:right="0"/>
    </w:pPr>
    <w:rPr>
      <w:vertAlign w:val="superscript"/>
    </w:rPr>
  </w:style>
  <w:style w:type="character" w:customStyle="1" w:styleId="superscriptChar">
    <w:name w:val="superscript Char"/>
    <w:link w:val="superscript"/>
    <w:rsid w:val="009668F6"/>
    <w:rPr>
      <w:vertAlign w:val="superscript"/>
    </w:rPr>
  </w:style>
  <w:style w:type="paragraph" w:customStyle="1" w:styleId="subscript">
    <w:name w:val="subscript"/>
    <w:basedOn w:val="Normal"/>
    <w:link w:val="subscriptChar"/>
    <w:qFormat/>
    <w:rsid w:val="009668F6"/>
    <w:pPr>
      <w:spacing w:after="0" w:line="240" w:lineRule="auto"/>
      <w:ind w:left="0" w:right="0"/>
    </w:pPr>
    <w:rPr>
      <w:vertAlign w:val="subscript"/>
    </w:rPr>
  </w:style>
  <w:style w:type="character" w:customStyle="1" w:styleId="subscriptChar">
    <w:name w:val="subscript Char"/>
    <w:link w:val="subscript"/>
    <w:rsid w:val="009668F6"/>
    <w:rPr>
      <w:vertAlign w:val="subscript"/>
    </w:rPr>
  </w:style>
  <w:style w:type="numbering" w:customStyle="1" w:styleId="NoList2">
    <w:name w:val="No List2"/>
    <w:next w:val="NoList"/>
    <w:uiPriority w:val="99"/>
    <w:semiHidden/>
    <w:unhideWhenUsed/>
    <w:rsid w:val="009668F6"/>
  </w:style>
  <w:style w:type="numbering" w:customStyle="1" w:styleId="NoList11">
    <w:name w:val="No List11"/>
    <w:next w:val="NoList"/>
    <w:uiPriority w:val="99"/>
    <w:semiHidden/>
    <w:unhideWhenUsed/>
    <w:rsid w:val="009668F6"/>
  </w:style>
  <w:style w:type="paragraph" w:customStyle="1" w:styleId="rightindent">
    <w:name w:val="right indent"/>
    <w:basedOn w:val="Rightalign"/>
    <w:link w:val="rightindentChar"/>
    <w:qFormat/>
    <w:rsid w:val="009668F6"/>
    <w:pPr>
      <w:tabs>
        <w:tab w:val="left" w:pos="7920"/>
      </w:tabs>
    </w:pPr>
  </w:style>
  <w:style w:type="character" w:customStyle="1" w:styleId="rightindentChar">
    <w:name w:val="right indent Char"/>
    <w:link w:val="rightindent"/>
    <w:rsid w:val="009668F6"/>
    <w:rPr>
      <w:rFonts w:eastAsia="Arial" w:cs="Arial"/>
    </w:rPr>
  </w:style>
  <w:style w:type="paragraph" w:styleId="TOCHeading">
    <w:name w:val="TOC Heading"/>
    <w:basedOn w:val="Heading1"/>
    <w:next w:val="Normal"/>
    <w:link w:val="TOCHeadingChar"/>
    <w:uiPriority w:val="39"/>
    <w:semiHidden/>
    <w:unhideWhenUsed/>
    <w:qFormat/>
    <w:rsid w:val="009668F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668F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9668F6"/>
    <w:pPr>
      <w:numPr>
        <w:numId w:val="7"/>
      </w:numPr>
      <w:ind w:left="2344"/>
    </w:pPr>
  </w:style>
  <w:style w:type="paragraph" w:customStyle="1" w:styleId="numericalroman">
    <w:name w:val="numerical roman"/>
    <w:basedOn w:val="ListParagraph"/>
    <w:qFormat/>
    <w:rsid w:val="009668F6"/>
    <w:pPr>
      <w:numPr>
        <w:numId w:val="8"/>
      </w:numPr>
      <w:ind w:right="0"/>
    </w:pPr>
  </w:style>
  <w:style w:type="paragraph" w:styleId="Caption">
    <w:name w:val="caption"/>
    <w:basedOn w:val="Normal"/>
    <w:next w:val="Normal"/>
    <w:rsid w:val="009668F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668F6"/>
    <w:rPr>
      <w:color w:val="800080" w:themeColor="followedHyperlink"/>
      <w:u w:val="single"/>
    </w:rPr>
  </w:style>
  <w:style w:type="character" w:styleId="BookTitle">
    <w:name w:val="Book Title"/>
    <w:basedOn w:val="DefaultParagraphFont"/>
    <w:uiPriority w:val="99"/>
    <w:rsid w:val="009668F6"/>
    <w:rPr>
      <w:b/>
      <w:bCs/>
      <w:i/>
      <w:iCs/>
      <w:spacing w:val="5"/>
    </w:rPr>
  </w:style>
  <w:style w:type="character" w:styleId="Emphasis">
    <w:name w:val="Emphasis"/>
    <w:basedOn w:val="DefaultParagraphFont"/>
    <w:uiPriority w:val="20"/>
    <w:rsid w:val="009668F6"/>
    <w:rPr>
      <w:i/>
      <w:iCs/>
    </w:rPr>
  </w:style>
  <w:style w:type="character" w:styleId="IntenseEmphasis">
    <w:name w:val="Intense Emphasis"/>
    <w:basedOn w:val="DefaultParagraphFont"/>
    <w:uiPriority w:val="21"/>
    <w:rsid w:val="009668F6"/>
    <w:rPr>
      <w:i/>
      <w:iCs/>
      <w:color w:val="4F81BD" w:themeColor="accent1"/>
    </w:rPr>
  </w:style>
  <w:style w:type="paragraph" w:styleId="IntenseQuote">
    <w:name w:val="Intense Quote"/>
    <w:basedOn w:val="Normal"/>
    <w:next w:val="Normal"/>
    <w:link w:val="IntenseQuoteChar"/>
    <w:uiPriority w:val="30"/>
    <w:rsid w:val="009668F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668F6"/>
    <w:rPr>
      <w:i/>
      <w:iCs/>
      <w:color w:val="4F81BD" w:themeColor="accent1"/>
    </w:rPr>
  </w:style>
  <w:style w:type="character" w:styleId="IntenseReference">
    <w:name w:val="Intense Reference"/>
    <w:basedOn w:val="DefaultParagraphFont"/>
    <w:uiPriority w:val="32"/>
    <w:rsid w:val="009668F6"/>
    <w:rPr>
      <w:b/>
      <w:bCs/>
      <w:smallCaps/>
      <w:color w:val="4F81BD" w:themeColor="accent1"/>
      <w:spacing w:val="5"/>
    </w:rPr>
  </w:style>
  <w:style w:type="paragraph" w:styleId="NoSpacing">
    <w:name w:val="No Spacing"/>
    <w:uiPriority w:val="1"/>
    <w:rsid w:val="009668F6"/>
    <w:pPr>
      <w:ind w:left="1418" w:right="-57"/>
      <w:jc w:val="both"/>
    </w:pPr>
  </w:style>
  <w:style w:type="paragraph" w:styleId="Quote">
    <w:name w:val="Quote"/>
    <w:basedOn w:val="Normal"/>
    <w:next w:val="Normal"/>
    <w:link w:val="QuoteChar"/>
    <w:uiPriority w:val="29"/>
    <w:rsid w:val="009668F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668F6"/>
    <w:rPr>
      <w:i/>
      <w:iCs/>
      <w:color w:val="404040" w:themeColor="text1" w:themeTint="BF"/>
    </w:rPr>
  </w:style>
  <w:style w:type="character" w:styleId="Strong">
    <w:name w:val="Strong"/>
    <w:basedOn w:val="DefaultParagraphFont"/>
    <w:uiPriority w:val="22"/>
    <w:rsid w:val="009668F6"/>
    <w:rPr>
      <w:b/>
      <w:bCs/>
    </w:rPr>
  </w:style>
  <w:style w:type="character" w:styleId="SubtleEmphasis">
    <w:name w:val="Subtle Emphasis"/>
    <w:basedOn w:val="DefaultParagraphFont"/>
    <w:uiPriority w:val="19"/>
    <w:rsid w:val="009668F6"/>
    <w:rPr>
      <w:i/>
      <w:iCs/>
      <w:color w:val="404040" w:themeColor="text1" w:themeTint="BF"/>
    </w:rPr>
  </w:style>
  <w:style w:type="character" w:styleId="SubtleReference">
    <w:name w:val="Subtle Reference"/>
    <w:basedOn w:val="DefaultParagraphFont"/>
    <w:uiPriority w:val="31"/>
    <w:rsid w:val="009668F6"/>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E84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tmp"/><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yperlink" Target="http://escies.org/escc-specs/published/3006.pdf"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59904B-9FEB-4D97-86C0-71BD177C0367}">
  <ds:schemaRefs>
    <ds:schemaRef ds:uri="http://schemas.openxmlformats.org/officeDocument/2006/bibliography"/>
  </ds:schemaRefs>
</ds:datastoreItem>
</file>

<file path=customXml/itemProps2.xml><?xml version="1.0" encoding="utf-8"?>
<ds:datastoreItem xmlns:ds="http://schemas.openxmlformats.org/officeDocument/2006/customXml" ds:itemID="{9BECB682-D2A1-4E4A-83F5-857806A87B7C}">
  <ds:schemaRefs>
    <ds:schemaRef ds:uri="http://schemas.microsoft.com/sharepoint/v3/contenttype/forms"/>
  </ds:schemaRefs>
</ds:datastoreItem>
</file>

<file path=customXml/itemProps3.xml><?xml version="1.0" encoding="utf-8"?>
<ds:datastoreItem xmlns:ds="http://schemas.openxmlformats.org/officeDocument/2006/customXml" ds:itemID="{5D156D9E-BC3F-4722-A1BB-F2AA113E59C9}">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0825DA60-0CFF-4CEC-9AE9-91FEBE881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3398</TotalTime>
  <Pages>22</Pages>
  <Words>4386</Words>
  <Characters>25002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240</cp:revision>
  <cp:lastPrinted>2023-12-15T13:14:00Z</cp:lastPrinted>
  <dcterms:created xsi:type="dcterms:W3CDTF">2023-11-30T11:07:00Z</dcterms:created>
  <dcterms:modified xsi:type="dcterms:W3CDTF">2024-04-18T08:55:00Z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