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4D040" w14:textId="77777777" w:rsidR="008C4DB7" w:rsidRPr="00355725" w:rsidRDefault="008C4DB7" w:rsidP="0024163E">
      <w:pPr>
        <w:keepLines/>
        <w:ind w:left="0" w:right="-58"/>
        <w:jc w:val="center"/>
      </w:pPr>
      <w:r w:rsidRPr="00355725">
        <w:rPr>
          <w:noProof/>
          <w:lang w:eastAsia="en-GB"/>
        </w:rPr>
        <w:drawing>
          <wp:inline distT="0" distB="0" distL="0" distR="0" wp14:anchorId="7D1D05C3" wp14:editId="5D72F283">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3FD5F82C" w14:textId="77777777" w:rsidR="008C4DB7" w:rsidRPr="00355725" w:rsidRDefault="008C4DB7" w:rsidP="0024163E">
      <w:pPr>
        <w:keepLines/>
        <w:rPr>
          <w:rFonts w:cs="Arial"/>
        </w:rPr>
      </w:pPr>
    </w:p>
    <w:p w14:paraId="0E9E906C" w14:textId="6A976BB4" w:rsidR="008C4DB7" w:rsidRPr="00355725" w:rsidRDefault="008C4DB7" w:rsidP="0024163E">
      <w:pPr>
        <w:keepLines/>
        <w:ind w:right="518"/>
        <w:jc w:val="right"/>
      </w:pPr>
      <w:r w:rsidRPr="00355725">
        <w:t xml:space="preserve">Page 1 of </w:t>
      </w:r>
      <w:r w:rsidR="009570CB" w:rsidRPr="00355725">
        <w:rPr>
          <w:noProof/>
        </w:rPr>
        <w:fldChar w:fldCharType="begin"/>
      </w:r>
      <w:r w:rsidR="009570CB" w:rsidRPr="00355725">
        <w:rPr>
          <w:noProof/>
        </w:rPr>
        <w:instrText xml:space="preserve"> NUMPAGES  \* Arabic  \* MERGEFORMAT </w:instrText>
      </w:r>
      <w:r w:rsidR="009570CB" w:rsidRPr="00355725">
        <w:rPr>
          <w:noProof/>
        </w:rPr>
        <w:fldChar w:fldCharType="separate"/>
      </w:r>
      <w:r w:rsidR="00673944" w:rsidRPr="00355725">
        <w:rPr>
          <w:noProof/>
        </w:rPr>
        <w:t>31</w:t>
      </w:r>
      <w:r w:rsidR="009570CB" w:rsidRPr="00355725">
        <w:rPr>
          <w:noProof/>
        </w:rPr>
        <w:fldChar w:fldCharType="end"/>
      </w:r>
      <w:r w:rsidRPr="00355725">
        <w:tab/>
      </w:r>
    </w:p>
    <w:p w14:paraId="741729F1" w14:textId="77777777" w:rsidR="008C4DB7" w:rsidRPr="00355725" w:rsidRDefault="008C4DB7" w:rsidP="0024163E">
      <w:pPr>
        <w:keepLines/>
      </w:pPr>
    </w:p>
    <w:p w14:paraId="37B0F0EC" w14:textId="083F5EEF" w:rsidR="008C4DB7" w:rsidRPr="00355725" w:rsidRDefault="00844043" w:rsidP="00844043">
      <w:pPr>
        <w:pStyle w:val="CoverPageTitle"/>
      </w:pPr>
      <w:r w:rsidRPr="00355725">
        <w:t>CONNECTORS, RF COAXIAL</w:t>
      </w:r>
    </w:p>
    <w:p w14:paraId="0C63A14E" w14:textId="2BFAE9CA" w:rsidR="008C4DB7" w:rsidRPr="00355725" w:rsidRDefault="008C4DB7" w:rsidP="0024163E">
      <w:pPr>
        <w:pStyle w:val="CoverPageTitle"/>
        <w:keepLines/>
      </w:pPr>
      <w:r w:rsidRPr="00355725">
        <w:t>ESCC Generic Specification No. 3</w:t>
      </w:r>
      <w:r w:rsidR="0006482B" w:rsidRPr="00355725">
        <w:t>40</w:t>
      </w:r>
      <w:r w:rsidR="00844043" w:rsidRPr="00355725">
        <w:t>2</w:t>
      </w:r>
    </w:p>
    <w:p w14:paraId="652FEB00" w14:textId="77777777" w:rsidR="008C4DB7" w:rsidRPr="00355725" w:rsidRDefault="008C4DB7" w:rsidP="0024163E">
      <w:pPr>
        <w:pStyle w:val="CoverPageTitle"/>
        <w:keepLines/>
      </w:pPr>
    </w:p>
    <w:p w14:paraId="7A574BA5" w14:textId="77777777" w:rsidR="008C4DB7" w:rsidRPr="00355725" w:rsidRDefault="008C4DB7" w:rsidP="0024163E">
      <w:pPr>
        <w:pStyle w:val="CoverPageTitle"/>
        <w:keepLines/>
      </w:pPr>
    </w:p>
    <w:p w14:paraId="01FDE152" w14:textId="77777777" w:rsidR="008C4DB7" w:rsidRPr="00355725" w:rsidRDefault="008C4DB7" w:rsidP="0024163E">
      <w:pPr>
        <w:keepLines/>
        <w:rPr>
          <w:rFonts w:cs="Arial"/>
        </w:rPr>
      </w:pPr>
    </w:p>
    <w:p w14:paraId="03B9BB51" w14:textId="77777777" w:rsidR="008C4DB7" w:rsidRPr="00355725" w:rsidRDefault="008C4DB7" w:rsidP="0024163E">
      <w:pPr>
        <w:keepLines/>
        <w:rPr>
          <w:rFonts w:cs="Arial"/>
        </w:rPr>
      </w:pPr>
    </w:p>
    <w:p w14:paraId="0753D292" w14:textId="77777777" w:rsidR="008C4DB7" w:rsidRPr="00355725" w:rsidRDefault="008C4DB7" w:rsidP="0024163E">
      <w:pPr>
        <w:keepLines/>
        <w:rPr>
          <w:rFonts w:cs="Arial"/>
        </w:rPr>
      </w:pPr>
      <w:r w:rsidRPr="00355725">
        <w:rPr>
          <w:rFonts w:cs="Arial"/>
          <w:noProof/>
          <w:lang w:eastAsia="en-GB"/>
        </w:rPr>
        <mc:AlternateContent>
          <mc:Choice Requires="wps">
            <w:drawing>
              <wp:anchor distT="0" distB="0" distL="114300" distR="114300" simplePos="0" relativeHeight="251658240" behindDoc="0" locked="0" layoutInCell="1" allowOverlap="1" wp14:anchorId="1DCE825B" wp14:editId="166B8CB7">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D6C1B" w:rsidRPr="00C755B6" w14:paraId="7E66BDB7" w14:textId="77777777" w:rsidTr="00615817">
                              <w:trPr>
                                <w:trHeight w:val="365"/>
                              </w:trPr>
                              <w:tc>
                                <w:tcPr>
                                  <w:tcW w:w="4384" w:type="dxa"/>
                                  <w:shd w:val="clear" w:color="auto" w:fill="auto"/>
                                  <w:vAlign w:val="center"/>
                                </w:tcPr>
                                <w:p w14:paraId="4672CD33" w14:textId="386D7B31" w:rsidR="004D6C1B" w:rsidRPr="00355725" w:rsidRDefault="004D6C1B" w:rsidP="00844043">
                                  <w:pPr>
                                    <w:pStyle w:val="Leftalign"/>
                                    <w:jc w:val="left"/>
                                  </w:pPr>
                                  <w:r w:rsidRPr="00355725">
                                    <w:t>Issue 5 Draft B</w:t>
                                  </w:r>
                                </w:p>
                              </w:tc>
                              <w:tc>
                                <w:tcPr>
                                  <w:tcW w:w="4366" w:type="dxa"/>
                                  <w:shd w:val="clear" w:color="auto" w:fill="auto"/>
                                  <w:vAlign w:val="center"/>
                                </w:tcPr>
                                <w:p w14:paraId="3D36E7C8" w14:textId="0686AF89" w:rsidR="004D6C1B" w:rsidRPr="00355725" w:rsidRDefault="004D6C1B" w:rsidP="00C755B6">
                                  <w:pPr>
                                    <w:pStyle w:val="Leftalign"/>
                                    <w:jc w:val="left"/>
                                  </w:pPr>
                                  <w:r w:rsidRPr="00355725">
                                    <w:t>February 2021</w:t>
                                  </w:r>
                                </w:p>
                              </w:tc>
                            </w:tr>
                          </w:tbl>
                          <w:p w14:paraId="4689226C" w14:textId="77777777" w:rsidR="004D6C1B" w:rsidRPr="00C755B6" w:rsidRDefault="004D6C1B" w:rsidP="008C4DB7"/>
                          <w:p w14:paraId="15FA5657" w14:textId="77777777" w:rsidR="004D6C1B" w:rsidRPr="00C755B6" w:rsidRDefault="004D6C1B" w:rsidP="008C4DB7"/>
                          <w:p w14:paraId="3FCEF78F" w14:textId="77777777" w:rsidR="004D6C1B" w:rsidRPr="00C755B6" w:rsidRDefault="004D6C1B" w:rsidP="008C4DB7">
                            <w:pPr>
                              <w:tabs>
                                <w:tab w:val="left" w:pos="3600"/>
                              </w:tabs>
                              <w:ind w:firstLine="22"/>
                              <w:jc w:val="left"/>
                            </w:pPr>
                            <w:r w:rsidRPr="00C755B6">
                              <w:tab/>
                            </w:r>
                            <w:r w:rsidRPr="00C755B6">
                              <w:rPr>
                                <w:rFonts w:cs="Arial"/>
                                <w:noProof/>
                                <w:lang w:eastAsia="en-GB"/>
                              </w:rPr>
                              <w:drawing>
                                <wp:inline distT="0" distB="0" distL="0" distR="0" wp14:anchorId="66955278" wp14:editId="0989AFFF">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FC0C62" w14:textId="77777777" w:rsidR="004D6C1B" w:rsidRPr="00C755B6" w:rsidRDefault="004D6C1B" w:rsidP="00B869B6">
                            <w:pPr>
                              <w:spacing w:after="120"/>
                            </w:pPr>
                          </w:p>
                          <w:p w14:paraId="3D73C080" w14:textId="77777777" w:rsidR="004D6C1B" w:rsidRPr="00C755B6" w:rsidRDefault="004D6C1B" w:rsidP="008C4DB7">
                            <w:pPr>
                              <w:pStyle w:val="CoverPageTitle"/>
                              <w:rPr>
                                <w:sz w:val="20"/>
                                <w:szCs w:val="20"/>
                              </w:rPr>
                            </w:pPr>
                          </w:p>
                          <w:p w14:paraId="1CACD17C" w14:textId="77777777" w:rsidR="004D6C1B" w:rsidRPr="00BA1FF3" w:rsidRDefault="004D6C1B" w:rsidP="008C4DB7">
                            <w:r w:rsidRPr="00C755B6">
                              <w:t xml:space="preserve">Document Custodian: European Space Agency – see </w:t>
                            </w:r>
                            <w:hyperlink r:id="rId13" w:history="1">
                              <w:r w:rsidRPr="00C755B6">
                                <w:rPr>
                                  <w:rStyle w:val="Hyperlink"/>
                                </w:rPr>
                                <w:t>https://</w:t>
                              </w:r>
                              <w:proofErr w:type="spellStart"/>
                              <w:r w:rsidRPr="00C755B6">
                                <w:rPr>
                                  <w:rStyle w:val="Hyperlink"/>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E825B"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824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D6C1B" w:rsidRPr="00C755B6" w14:paraId="7E66BDB7" w14:textId="77777777" w:rsidTr="00615817">
                        <w:trPr>
                          <w:trHeight w:val="365"/>
                        </w:trPr>
                        <w:tc>
                          <w:tcPr>
                            <w:tcW w:w="4384" w:type="dxa"/>
                            <w:shd w:val="clear" w:color="auto" w:fill="auto"/>
                            <w:vAlign w:val="center"/>
                          </w:tcPr>
                          <w:p w14:paraId="4672CD33" w14:textId="386D7B31" w:rsidR="004D6C1B" w:rsidRPr="00355725" w:rsidRDefault="004D6C1B" w:rsidP="00844043">
                            <w:pPr>
                              <w:pStyle w:val="Leftalign"/>
                              <w:jc w:val="left"/>
                            </w:pPr>
                            <w:r w:rsidRPr="00355725">
                              <w:t>Issue 5 Draft B</w:t>
                            </w:r>
                          </w:p>
                        </w:tc>
                        <w:tc>
                          <w:tcPr>
                            <w:tcW w:w="4366" w:type="dxa"/>
                            <w:shd w:val="clear" w:color="auto" w:fill="auto"/>
                            <w:vAlign w:val="center"/>
                          </w:tcPr>
                          <w:p w14:paraId="3D36E7C8" w14:textId="0686AF89" w:rsidR="004D6C1B" w:rsidRPr="00355725" w:rsidRDefault="004D6C1B" w:rsidP="00C755B6">
                            <w:pPr>
                              <w:pStyle w:val="Leftalign"/>
                              <w:jc w:val="left"/>
                            </w:pPr>
                            <w:r w:rsidRPr="00355725">
                              <w:t>February 2021</w:t>
                            </w:r>
                          </w:p>
                        </w:tc>
                      </w:tr>
                    </w:tbl>
                    <w:p w14:paraId="4689226C" w14:textId="77777777" w:rsidR="004D6C1B" w:rsidRPr="00C755B6" w:rsidRDefault="004D6C1B" w:rsidP="008C4DB7"/>
                    <w:p w14:paraId="15FA5657" w14:textId="77777777" w:rsidR="004D6C1B" w:rsidRPr="00C755B6" w:rsidRDefault="004D6C1B" w:rsidP="008C4DB7"/>
                    <w:p w14:paraId="3FCEF78F" w14:textId="77777777" w:rsidR="004D6C1B" w:rsidRPr="00C755B6" w:rsidRDefault="004D6C1B" w:rsidP="008C4DB7">
                      <w:pPr>
                        <w:tabs>
                          <w:tab w:val="left" w:pos="3600"/>
                        </w:tabs>
                        <w:ind w:firstLine="22"/>
                        <w:jc w:val="left"/>
                      </w:pPr>
                      <w:r w:rsidRPr="00C755B6">
                        <w:tab/>
                      </w:r>
                      <w:r w:rsidRPr="00C755B6">
                        <w:rPr>
                          <w:rFonts w:cs="Arial"/>
                          <w:noProof/>
                          <w:lang w:eastAsia="en-GB"/>
                        </w:rPr>
                        <w:drawing>
                          <wp:inline distT="0" distB="0" distL="0" distR="0" wp14:anchorId="66955278" wp14:editId="0989AFFF">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FC0C62" w14:textId="77777777" w:rsidR="004D6C1B" w:rsidRPr="00C755B6" w:rsidRDefault="004D6C1B" w:rsidP="00B869B6">
                      <w:pPr>
                        <w:spacing w:after="120"/>
                      </w:pPr>
                    </w:p>
                    <w:p w14:paraId="3D73C080" w14:textId="77777777" w:rsidR="004D6C1B" w:rsidRPr="00C755B6" w:rsidRDefault="004D6C1B" w:rsidP="008C4DB7">
                      <w:pPr>
                        <w:pStyle w:val="CoverPageTitle"/>
                        <w:rPr>
                          <w:sz w:val="20"/>
                          <w:szCs w:val="20"/>
                        </w:rPr>
                      </w:pPr>
                    </w:p>
                    <w:p w14:paraId="1CACD17C" w14:textId="77777777" w:rsidR="004D6C1B" w:rsidRPr="00BA1FF3" w:rsidRDefault="004D6C1B" w:rsidP="008C4DB7">
                      <w:r w:rsidRPr="00C755B6">
                        <w:t xml:space="preserve">Document Custodian: European Space Agency – see </w:t>
                      </w:r>
                      <w:hyperlink r:id="rId14" w:history="1">
                        <w:r w:rsidRPr="00C755B6">
                          <w:rPr>
                            <w:rStyle w:val="Hyperlink"/>
                          </w:rPr>
                          <w:t>https://</w:t>
                        </w:r>
                        <w:proofErr w:type="spellStart"/>
                        <w:r w:rsidRPr="00C755B6">
                          <w:rPr>
                            <w:rStyle w:val="Hyperlink"/>
                          </w:rPr>
                          <w:t>escies.org</w:t>
                        </w:r>
                        <w:proofErr w:type="spellEnd"/>
                      </w:hyperlink>
                    </w:p>
                  </w:txbxContent>
                </v:textbox>
                <w10:wrap type="square" anchorx="margin" anchory="margin"/>
              </v:shape>
            </w:pict>
          </mc:Fallback>
        </mc:AlternateContent>
      </w:r>
    </w:p>
    <w:p w14:paraId="35C1E1BA" w14:textId="77777777" w:rsidR="008C4DB7" w:rsidRPr="00355725" w:rsidRDefault="008C4DB7" w:rsidP="0024163E">
      <w:pPr>
        <w:pStyle w:val="Title"/>
        <w:rPr>
          <w:rFonts w:cs="Arial"/>
        </w:rPr>
      </w:pPr>
    </w:p>
    <w:p w14:paraId="69FD7E14" w14:textId="77777777" w:rsidR="008C4DB7" w:rsidRPr="00355725" w:rsidRDefault="008C4DB7" w:rsidP="0024163E">
      <w:pPr>
        <w:keepLines/>
        <w:spacing w:after="0" w:line="240" w:lineRule="auto"/>
        <w:ind w:left="0" w:right="0"/>
        <w:jc w:val="left"/>
        <w:rPr>
          <w:rFonts w:cs="Arial"/>
          <w:b/>
          <w:caps/>
          <w:spacing w:val="5"/>
          <w:u w:val="single"/>
        </w:rPr>
      </w:pPr>
      <w:r w:rsidRPr="00355725">
        <w:rPr>
          <w:rFonts w:cs="Arial"/>
        </w:rPr>
        <w:br w:type="page"/>
      </w:r>
    </w:p>
    <w:p w14:paraId="3CDAB296" w14:textId="77777777" w:rsidR="008C4DB7" w:rsidRPr="00355725" w:rsidRDefault="008C4DB7" w:rsidP="0024163E">
      <w:pPr>
        <w:pStyle w:val="Title"/>
        <w:rPr>
          <w:rFonts w:cs="Arial"/>
        </w:rPr>
      </w:pPr>
      <w:r w:rsidRPr="00355725">
        <w:rPr>
          <w:rFonts w:cs="Arial"/>
        </w:rPr>
        <w:lastRenderedPageBreak/>
        <w:t>Legal Disclaimer and Copyright</w:t>
      </w:r>
    </w:p>
    <w:p w14:paraId="2D01FEDB" w14:textId="0EB3E806" w:rsidR="008C4DB7" w:rsidRPr="00355725" w:rsidRDefault="008C4DB7" w:rsidP="0024163E">
      <w:pPr>
        <w:keepLines/>
        <w:rPr>
          <w:rFonts w:cs="Arial"/>
        </w:rPr>
      </w:pPr>
      <w:r w:rsidRPr="00355725">
        <w:rPr>
          <w:rFonts w:cs="Arial"/>
        </w:rPr>
        <w:t xml:space="preserve">European Space Agency, Copyright © </w:t>
      </w:r>
      <w:r w:rsidR="0006482B" w:rsidRPr="00355725">
        <w:rPr>
          <w:rFonts w:cs="Arial"/>
        </w:rPr>
        <w:t>20</w:t>
      </w:r>
      <w:r w:rsidR="00C755B6" w:rsidRPr="00355725">
        <w:rPr>
          <w:rFonts w:cs="Arial"/>
        </w:rPr>
        <w:t>2</w:t>
      </w:r>
      <w:r w:rsidR="003D0F88" w:rsidRPr="00355725">
        <w:rPr>
          <w:rFonts w:cs="Arial"/>
        </w:rPr>
        <w:t>1</w:t>
      </w:r>
      <w:r w:rsidRPr="00355725">
        <w:rPr>
          <w:rFonts w:cs="Arial"/>
        </w:rPr>
        <w:t>. All rights reserved.</w:t>
      </w:r>
    </w:p>
    <w:p w14:paraId="409AF3A5" w14:textId="77777777" w:rsidR="008C4DB7" w:rsidRPr="00355725" w:rsidRDefault="008C4DB7" w:rsidP="0024163E">
      <w:pPr>
        <w:keepLines/>
        <w:rPr>
          <w:rFonts w:cs="Arial"/>
        </w:rPr>
      </w:pPr>
      <w:r w:rsidRPr="00355725">
        <w:rPr>
          <w:rStyle w:val="numericallistChar"/>
          <w:rFonts w:cs="Arial"/>
        </w:rPr>
        <w:t>The European Space Agency disclaims any liability or responsibility, to any person or entity, with respect to any loss or damage caused, or alleged to be caused, directly or indirectly by the use and application of this ESCC publication</w:t>
      </w:r>
      <w:r w:rsidRPr="00355725">
        <w:rPr>
          <w:rFonts w:cs="Arial"/>
        </w:rPr>
        <w:t>.</w:t>
      </w:r>
    </w:p>
    <w:p w14:paraId="1381E3DA" w14:textId="77777777" w:rsidR="008C4DB7" w:rsidRPr="00355725" w:rsidRDefault="008C4DB7" w:rsidP="0024163E">
      <w:pPr>
        <w:keepLines/>
        <w:rPr>
          <w:rFonts w:cs="Arial"/>
        </w:rPr>
      </w:pPr>
      <w:r w:rsidRPr="00355725">
        <w:rPr>
          <w:rFonts w:cs="Arial"/>
        </w:rPr>
        <w:t>This publication, without the prior permission of the European Space Agency and provided that it is not used for a commercial purpose, may be:</w:t>
      </w:r>
    </w:p>
    <w:p w14:paraId="790ECCAD" w14:textId="77777777" w:rsidR="008C4DB7" w:rsidRPr="00355725" w:rsidRDefault="008C4DB7" w:rsidP="0024163E">
      <w:pPr>
        <w:pStyle w:val="Dashlist"/>
        <w:keepLines/>
        <w:rPr>
          <w:rFonts w:cs="Arial"/>
        </w:rPr>
      </w:pPr>
      <w:r w:rsidRPr="00355725">
        <w:rPr>
          <w:rFonts w:cs="Arial"/>
        </w:rPr>
        <w:t>copied in whole, in any medium, without alteration or modification.</w:t>
      </w:r>
    </w:p>
    <w:p w14:paraId="47CF08AD" w14:textId="77777777" w:rsidR="008C4DB7" w:rsidRPr="00355725" w:rsidRDefault="008C4DB7" w:rsidP="0024163E">
      <w:pPr>
        <w:pStyle w:val="Dashlist"/>
        <w:keepLines/>
        <w:rPr>
          <w:rFonts w:cs="Arial"/>
        </w:rPr>
      </w:pPr>
      <w:r w:rsidRPr="00355725">
        <w:rPr>
          <w:rFonts w:cs="Arial"/>
        </w:rPr>
        <w:t>copied in part, in any medium, provided that the ESCC document identification, comprising the ESCC symbol, document number and document issue, is removed.</w:t>
      </w:r>
    </w:p>
    <w:p w14:paraId="6C8CAA30" w14:textId="77777777" w:rsidR="008C4DB7" w:rsidRPr="00355725" w:rsidRDefault="008C4DB7" w:rsidP="0024163E">
      <w:pPr>
        <w:keepLines/>
        <w:rPr>
          <w:rFonts w:cs="Arial"/>
        </w:rPr>
      </w:pPr>
      <w:r w:rsidRPr="00355725">
        <w:rPr>
          <w:rFonts w:cs="Arial"/>
        </w:rPr>
        <w:br w:type="page"/>
      </w:r>
    </w:p>
    <w:p w14:paraId="6B69EF5E" w14:textId="77777777" w:rsidR="008C4DB7" w:rsidRPr="00355725" w:rsidRDefault="008C4DB7" w:rsidP="0024163E">
      <w:pPr>
        <w:pStyle w:val="Title"/>
        <w:rPr>
          <w:rFonts w:cs="Arial"/>
        </w:rPr>
      </w:pPr>
      <w:r w:rsidRPr="00355725">
        <w:rPr>
          <w:rFonts w:cs="Arial"/>
        </w:rPr>
        <w:lastRenderedPageBreak/>
        <w:t>DOCUMENTATION CHANGE NOTICE</w:t>
      </w:r>
    </w:p>
    <w:p w14:paraId="5A10D3C5" w14:textId="77777777" w:rsidR="008C4DB7" w:rsidRPr="00355725" w:rsidRDefault="008C4DB7" w:rsidP="0024163E">
      <w:pPr>
        <w:keepLines/>
        <w:jc w:val="center"/>
      </w:pPr>
      <w:r w:rsidRPr="00355725">
        <w:t xml:space="preserve">(Refer to </w:t>
      </w:r>
      <w:hyperlink r:id="rId15" w:history="1">
        <w:r w:rsidRPr="00355725">
          <w:rPr>
            <w:rStyle w:val="Hyperlink"/>
            <w:color w:val="auto"/>
          </w:rPr>
          <w:t>https://</w:t>
        </w:r>
        <w:proofErr w:type="spellStart"/>
        <w:r w:rsidRPr="00355725">
          <w:rPr>
            <w:rStyle w:val="Hyperlink"/>
            <w:color w:val="auto"/>
          </w:rPr>
          <w:t>escies.org</w:t>
        </w:r>
        <w:proofErr w:type="spellEnd"/>
      </w:hyperlink>
      <w:r w:rsidRPr="00355725">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355725" w14:paraId="146A49DB" w14:textId="77777777" w:rsidTr="00D225FD">
        <w:trPr>
          <w:trHeight w:val="365"/>
        </w:trPr>
        <w:tc>
          <w:tcPr>
            <w:tcW w:w="1559" w:type="dxa"/>
            <w:shd w:val="clear" w:color="auto" w:fill="auto"/>
            <w:vAlign w:val="center"/>
          </w:tcPr>
          <w:p w14:paraId="529918B0" w14:textId="77777777" w:rsidR="008C4DB7" w:rsidRPr="00355725" w:rsidRDefault="008C4DB7" w:rsidP="0024163E">
            <w:pPr>
              <w:pStyle w:val="Bodyjustified"/>
              <w:keepLines/>
              <w:jc w:val="left"/>
              <w:rPr>
                <w:color w:val="auto"/>
              </w:rPr>
            </w:pPr>
            <w:r w:rsidRPr="00355725">
              <w:rPr>
                <w:color w:val="auto"/>
              </w:rPr>
              <w:t>DCR No.</w:t>
            </w:r>
          </w:p>
        </w:tc>
        <w:tc>
          <w:tcPr>
            <w:tcW w:w="7513" w:type="dxa"/>
            <w:shd w:val="clear" w:color="auto" w:fill="auto"/>
            <w:vAlign w:val="center"/>
          </w:tcPr>
          <w:p w14:paraId="5654F5E6" w14:textId="77777777" w:rsidR="008C4DB7" w:rsidRPr="00355725" w:rsidRDefault="008C4DB7" w:rsidP="0024163E">
            <w:pPr>
              <w:pStyle w:val="Bodyjustified"/>
              <w:keepLines/>
              <w:jc w:val="left"/>
              <w:rPr>
                <w:color w:val="auto"/>
              </w:rPr>
            </w:pPr>
            <w:r w:rsidRPr="00355725">
              <w:rPr>
                <w:color w:val="auto"/>
              </w:rPr>
              <w:t>CHANGE DESCRIPTION</w:t>
            </w:r>
          </w:p>
        </w:tc>
      </w:tr>
      <w:tr w:rsidR="005F3736" w:rsidRPr="00355725" w14:paraId="79E30874" w14:textId="77777777" w:rsidTr="00D225FD">
        <w:trPr>
          <w:trHeight w:val="365"/>
        </w:trPr>
        <w:tc>
          <w:tcPr>
            <w:tcW w:w="1559" w:type="dxa"/>
            <w:shd w:val="clear" w:color="auto" w:fill="auto"/>
            <w:vAlign w:val="center"/>
          </w:tcPr>
          <w:p w14:paraId="4CA00D1B" w14:textId="7F79E534" w:rsidR="008C4DB7" w:rsidRPr="00355725" w:rsidRDefault="00355725" w:rsidP="0024163E">
            <w:pPr>
              <w:pStyle w:val="Leftalign"/>
              <w:keepLines/>
              <w:jc w:val="left"/>
            </w:pPr>
            <w:hyperlink r:id="rId16" w:history="1">
              <w:r w:rsidR="0006482B" w:rsidRPr="00355725">
                <w:rPr>
                  <w:rStyle w:val="Hyperlink"/>
                  <w:color w:val="auto"/>
                </w:rPr>
                <w:t>TBA</w:t>
              </w:r>
            </w:hyperlink>
          </w:p>
        </w:tc>
        <w:tc>
          <w:tcPr>
            <w:tcW w:w="7513" w:type="dxa"/>
            <w:shd w:val="clear" w:color="auto" w:fill="auto"/>
            <w:vAlign w:val="center"/>
          </w:tcPr>
          <w:p w14:paraId="3323A7A4" w14:textId="77777777" w:rsidR="008C4DB7" w:rsidRPr="00355725" w:rsidRDefault="008C4DB7" w:rsidP="0024163E">
            <w:pPr>
              <w:pStyle w:val="Leftalign"/>
              <w:keepLines/>
              <w:jc w:val="left"/>
            </w:pPr>
            <w:r w:rsidRPr="00355725">
              <w:t xml:space="preserve">Specification </w:t>
            </w:r>
            <w:proofErr w:type="spellStart"/>
            <w:r w:rsidRPr="00355725">
              <w:t>upissued</w:t>
            </w:r>
            <w:proofErr w:type="spellEnd"/>
            <w:r w:rsidRPr="00355725">
              <w:t xml:space="preserve"> to incorporate changes per DCR.</w:t>
            </w:r>
          </w:p>
        </w:tc>
      </w:tr>
      <w:tr w:rsidR="005F3736" w:rsidRPr="00355725" w14:paraId="47E4DA67" w14:textId="77777777" w:rsidTr="00C755B6">
        <w:trPr>
          <w:trHeight w:val="365"/>
        </w:trPr>
        <w:tc>
          <w:tcPr>
            <w:tcW w:w="1559" w:type="dxa"/>
            <w:shd w:val="clear" w:color="auto" w:fill="auto"/>
          </w:tcPr>
          <w:p w14:paraId="4D4C9408" w14:textId="40EB45F1" w:rsidR="00C755B6" w:rsidRPr="00355725" w:rsidRDefault="00844043" w:rsidP="00C755B6">
            <w:pPr>
              <w:pStyle w:val="Leftalign"/>
              <w:keepLines/>
              <w:jc w:val="left"/>
            </w:pPr>
            <w:r w:rsidRPr="00355725">
              <w:t>Issue 5 Draft A</w:t>
            </w:r>
          </w:p>
          <w:p w14:paraId="0DD7D086" w14:textId="77777777" w:rsidR="00C755B6" w:rsidRPr="00355725" w:rsidRDefault="00C755B6" w:rsidP="00C755B6">
            <w:pPr>
              <w:pStyle w:val="Leftalign"/>
              <w:keepLines/>
              <w:jc w:val="left"/>
            </w:pPr>
            <w:proofErr w:type="gramStart"/>
            <w:r w:rsidRPr="00355725">
              <w:t>S.Thacker</w:t>
            </w:r>
            <w:proofErr w:type="gramEnd"/>
            <w:r w:rsidRPr="00355725">
              <w:t xml:space="preserve"> (TW)</w:t>
            </w:r>
          </w:p>
          <w:p w14:paraId="6DC631EF" w14:textId="2B8B5579" w:rsidR="00C755B6" w:rsidRPr="00355725" w:rsidRDefault="00C755B6" w:rsidP="00C755B6">
            <w:pPr>
              <w:pStyle w:val="Leftalign"/>
              <w:keepLines/>
              <w:jc w:val="left"/>
            </w:pPr>
            <w:r w:rsidRPr="00355725">
              <w:t>25/02/20</w:t>
            </w:r>
          </w:p>
        </w:tc>
        <w:tc>
          <w:tcPr>
            <w:tcW w:w="7513" w:type="dxa"/>
            <w:shd w:val="clear" w:color="auto" w:fill="auto"/>
          </w:tcPr>
          <w:p w14:paraId="02961A9D" w14:textId="77777777" w:rsidR="00A03539" w:rsidRPr="00355725" w:rsidRDefault="00C755B6" w:rsidP="00A03539">
            <w:pPr>
              <w:autoSpaceDE w:val="0"/>
              <w:autoSpaceDN w:val="0"/>
              <w:adjustRightInd w:val="0"/>
              <w:spacing w:after="0" w:line="240" w:lineRule="auto"/>
              <w:ind w:left="0" w:right="0"/>
              <w:jc w:val="left"/>
            </w:pPr>
            <w:r w:rsidRPr="00355725">
              <w:t>New revision based on changes defined by ESA in “Comparison ESCC 3402 - 3408 - 3202 - 3404 version 28-03-</w:t>
            </w:r>
            <w:proofErr w:type="spellStart"/>
            <w:r w:rsidRPr="00355725">
              <w:t>19.xlsx</w:t>
            </w:r>
            <w:proofErr w:type="spellEnd"/>
            <w:r w:rsidRPr="00355725">
              <w:t>”</w:t>
            </w:r>
          </w:p>
          <w:p w14:paraId="546DD20F" w14:textId="16BB51B9" w:rsidR="00A03539" w:rsidRPr="00355725" w:rsidRDefault="00A03539" w:rsidP="00A03539">
            <w:pPr>
              <w:autoSpaceDE w:val="0"/>
              <w:autoSpaceDN w:val="0"/>
              <w:adjustRightInd w:val="0"/>
              <w:spacing w:before="120" w:after="0" w:line="240" w:lineRule="auto"/>
              <w:ind w:left="0" w:right="0"/>
              <w:jc w:val="left"/>
              <w:rPr>
                <w:rFonts w:cs="Arial"/>
              </w:rPr>
            </w:pPr>
            <w:proofErr w:type="gramStart"/>
            <w:r w:rsidRPr="00355725">
              <w:t>plus</w:t>
            </w:r>
            <w:proofErr w:type="gramEnd"/>
            <w:r w:rsidRPr="00355725">
              <w:t xml:space="preserve"> </w:t>
            </w:r>
            <w:r w:rsidRPr="00355725">
              <w:rPr>
                <w:rFonts w:cs="Arial"/>
              </w:rPr>
              <w:t>Total reformat/re-write as part of the ongoing conversion of legacy ESA/SCC</w:t>
            </w:r>
          </w:p>
          <w:p w14:paraId="3812382B" w14:textId="331F91A5" w:rsidR="00C755B6" w:rsidRPr="00355725" w:rsidRDefault="00B66E77" w:rsidP="00A03539">
            <w:pPr>
              <w:pStyle w:val="Leftalign"/>
              <w:keepLines/>
              <w:jc w:val="left"/>
            </w:pPr>
            <w:r w:rsidRPr="00355725">
              <w:t>specifications to the ESCC format.</w:t>
            </w:r>
          </w:p>
          <w:p w14:paraId="67767EA1" w14:textId="5406DD99" w:rsidR="00C755B6" w:rsidRPr="00355725" w:rsidRDefault="00C755B6" w:rsidP="00C755B6">
            <w:pPr>
              <w:pStyle w:val="Leftalign"/>
              <w:keepLines/>
              <w:jc w:val="left"/>
            </w:pPr>
          </w:p>
        </w:tc>
      </w:tr>
      <w:tr w:rsidR="003D0F88" w:rsidRPr="00355725" w14:paraId="46194AEE" w14:textId="77777777" w:rsidTr="00C755B6">
        <w:trPr>
          <w:trHeight w:val="365"/>
        </w:trPr>
        <w:tc>
          <w:tcPr>
            <w:tcW w:w="1559" w:type="dxa"/>
            <w:shd w:val="clear" w:color="auto" w:fill="auto"/>
          </w:tcPr>
          <w:p w14:paraId="49BB0795" w14:textId="05A3208C" w:rsidR="003D0F88" w:rsidRPr="00355725" w:rsidRDefault="003D0F88" w:rsidP="003D0F88">
            <w:pPr>
              <w:pStyle w:val="Leftalign"/>
              <w:keepLines/>
              <w:jc w:val="left"/>
            </w:pPr>
            <w:r w:rsidRPr="00355725">
              <w:t>Issue 5 Draft B</w:t>
            </w:r>
          </w:p>
          <w:p w14:paraId="271EC196" w14:textId="77777777" w:rsidR="003D0F88" w:rsidRPr="00355725" w:rsidRDefault="003D0F88" w:rsidP="003D0F88">
            <w:pPr>
              <w:pStyle w:val="Leftalign"/>
              <w:keepLines/>
              <w:jc w:val="left"/>
            </w:pPr>
            <w:proofErr w:type="gramStart"/>
            <w:r w:rsidRPr="00355725">
              <w:t>S.Thacker</w:t>
            </w:r>
            <w:proofErr w:type="gramEnd"/>
            <w:r w:rsidRPr="00355725">
              <w:t xml:space="preserve"> (TW)</w:t>
            </w:r>
          </w:p>
          <w:p w14:paraId="28567497" w14:textId="2F09AB81" w:rsidR="003D0F88" w:rsidRPr="00355725" w:rsidRDefault="003D0F88" w:rsidP="003D0F88">
            <w:pPr>
              <w:pStyle w:val="Leftalign"/>
              <w:keepLines/>
              <w:jc w:val="left"/>
            </w:pPr>
            <w:r w:rsidRPr="00355725">
              <w:t>25/02/21</w:t>
            </w:r>
          </w:p>
        </w:tc>
        <w:tc>
          <w:tcPr>
            <w:tcW w:w="7513" w:type="dxa"/>
            <w:shd w:val="clear" w:color="auto" w:fill="auto"/>
          </w:tcPr>
          <w:p w14:paraId="1E2C7105" w14:textId="1F01BA02" w:rsidR="003D0F88" w:rsidRPr="00355725" w:rsidRDefault="003D0F88" w:rsidP="003D0F88">
            <w:pPr>
              <w:autoSpaceDE w:val="0"/>
              <w:autoSpaceDN w:val="0"/>
              <w:adjustRightInd w:val="0"/>
              <w:spacing w:after="0" w:line="240" w:lineRule="auto"/>
              <w:ind w:left="0" w:right="0"/>
              <w:jc w:val="left"/>
            </w:pPr>
            <w:r w:rsidRPr="00355725">
              <w:t>New revision implementing changes requested by ESA in email dated 23/02/21.</w:t>
            </w:r>
          </w:p>
          <w:p w14:paraId="17C39AE0" w14:textId="77777777" w:rsidR="003D0F88" w:rsidRPr="00355725" w:rsidRDefault="003D0F88" w:rsidP="00355725">
            <w:pPr>
              <w:pStyle w:val="Leftalign"/>
              <w:keepLines/>
              <w:spacing w:before="120"/>
              <w:jc w:val="left"/>
            </w:pPr>
          </w:p>
        </w:tc>
      </w:tr>
    </w:tbl>
    <w:p w14:paraId="09F654F1" w14:textId="77777777" w:rsidR="008C4DB7" w:rsidRPr="00355725" w:rsidRDefault="008C4DB7" w:rsidP="0024163E">
      <w:pPr>
        <w:keepLines/>
        <w:ind w:left="0"/>
      </w:pPr>
      <w:r w:rsidRPr="00355725">
        <w:br w:type="page"/>
      </w:r>
    </w:p>
    <w:p w14:paraId="4A2563A3" w14:textId="77777777" w:rsidR="007638F8" w:rsidRPr="00355725" w:rsidRDefault="007638F8" w:rsidP="0024163E">
      <w:pPr>
        <w:pStyle w:val="TableTitle"/>
        <w:rPr>
          <w:lang w:val="en-GB"/>
        </w:rPr>
      </w:pPr>
      <w:r w:rsidRPr="00355725">
        <w:rPr>
          <w:lang w:val="en-GB"/>
        </w:rPr>
        <w:lastRenderedPageBreak/>
        <w:t>TABLE OF CONTENTS</w:t>
      </w:r>
    </w:p>
    <w:p w14:paraId="50A98BE4" w14:textId="334B2164" w:rsidR="00437CC7" w:rsidRPr="00355725" w:rsidRDefault="00C573A2">
      <w:pPr>
        <w:pStyle w:val="TOC1"/>
        <w:tabs>
          <w:tab w:val="left" w:pos="1080"/>
          <w:tab w:val="right" w:pos="10147"/>
        </w:tabs>
        <w:rPr>
          <w:rFonts w:asciiTheme="minorHAnsi" w:eastAsiaTheme="minorEastAsia" w:hAnsiTheme="minorHAnsi" w:cstheme="minorBidi"/>
          <w:caps w:val="0"/>
          <w:noProof/>
          <w:sz w:val="22"/>
          <w:szCs w:val="22"/>
          <w:lang w:eastAsia="en-GB"/>
        </w:rPr>
      </w:pPr>
      <w:r w:rsidRPr="00355725">
        <w:rPr>
          <w:rFonts w:cs="Arial"/>
        </w:rPr>
        <w:fldChar w:fldCharType="begin"/>
      </w:r>
      <w:r w:rsidRPr="00355725">
        <w:rPr>
          <w:rFonts w:cs="Arial"/>
        </w:rPr>
        <w:instrText xml:space="preserve"> TOC \o "1-4" \h \z \u </w:instrText>
      </w:r>
      <w:r w:rsidRPr="00355725">
        <w:rPr>
          <w:rFonts w:cs="Arial"/>
        </w:rPr>
        <w:fldChar w:fldCharType="separate"/>
      </w:r>
      <w:hyperlink w:anchor="_Toc33689315" w:history="1">
        <w:r w:rsidR="00437CC7" w:rsidRPr="00355725">
          <w:rPr>
            <w:rStyle w:val="Hyperlink"/>
            <w:noProof/>
          </w:rPr>
          <w:t>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INTRODUCTION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_Toc33689315 \h </w:instrText>
        </w:r>
        <w:r w:rsidR="00437CC7" w:rsidRPr="00355725">
          <w:rPr>
            <w:noProof/>
            <w:webHidden/>
          </w:rPr>
        </w:r>
        <w:r w:rsidR="00437CC7" w:rsidRPr="00355725">
          <w:rPr>
            <w:noProof/>
            <w:webHidden/>
          </w:rPr>
          <w:fldChar w:fldCharType="separate"/>
        </w:r>
        <w:r w:rsidR="00673944" w:rsidRPr="00355725">
          <w:rPr>
            <w:noProof/>
            <w:webHidden/>
          </w:rPr>
          <w:t>8</w:t>
        </w:r>
        <w:r w:rsidR="00437CC7" w:rsidRPr="00355725">
          <w:rPr>
            <w:noProof/>
            <w:webHidden/>
          </w:rPr>
          <w:fldChar w:fldCharType="end"/>
        </w:r>
      </w:hyperlink>
    </w:p>
    <w:p w14:paraId="13687AFA" w14:textId="6E1DBA87"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16" w:history="1">
        <w:r w:rsidR="00437CC7" w:rsidRPr="00355725">
          <w:rPr>
            <w:rStyle w:val="Hyperlink"/>
            <w:noProof/>
          </w:rPr>
          <w:t>1.1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SCOPE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_Toc33689316 \h </w:instrText>
        </w:r>
        <w:r w:rsidR="00437CC7" w:rsidRPr="00355725">
          <w:rPr>
            <w:noProof/>
            <w:webHidden/>
          </w:rPr>
        </w:r>
        <w:r w:rsidR="00437CC7" w:rsidRPr="00355725">
          <w:rPr>
            <w:noProof/>
            <w:webHidden/>
          </w:rPr>
          <w:fldChar w:fldCharType="separate"/>
        </w:r>
        <w:r w:rsidR="00673944" w:rsidRPr="00355725">
          <w:rPr>
            <w:noProof/>
            <w:webHidden/>
          </w:rPr>
          <w:t>8</w:t>
        </w:r>
        <w:r w:rsidR="00437CC7" w:rsidRPr="00355725">
          <w:rPr>
            <w:noProof/>
            <w:webHidden/>
          </w:rPr>
          <w:fldChar w:fldCharType="end"/>
        </w:r>
      </w:hyperlink>
    </w:p>
    <w:p w14:paraId="2A4297CC" w14:textId="12E717D0"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17" w:history="1">
        <w:r w:rsidR="00437CC7" w:rsidRPr="00355725">
          <w:rPr>
            <w:rStyle w:val="Hyperlink"/>
            <w:noProof/>
          </w:rPr>
          <w:t>1.2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APPLICABILITY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_Toc33689317 \h </w:instrText>
        </w:r>
        <w:r w:rsidR="00437CC7" w:rsidRPr="00355725">
          <w:rPr>
            <w:noProof/>
            <w:webHidden/>
          </w:rPr>
        </w:r>
        <w:r w:rsidR="00437CC7" w:rsidRPr="00355725">
          <w:rPr>
            <w:noProof/>
            <w:webHidden/>
          </w:rPr>
          <w:fldChar w:fldCharType="separate"/>
        </w:r>
        <w:r w:rsidR="00673944" w:rsidRPr="00355725">
          <w:rPr>
            <w:noProof/>
            <w:webHidden/>
          </w:rPr>
          <w:t>8</w:t>
        </w:r>
        <w:r w:rsidR="00437CC7" w:rsidRPr="00355725">
          <w:rPr>
            <w:noProof/>
            <w:webHidden/>
          </w:rPr>
          <w:fldChar w:fldCharType="end"/>
        </w:r>
      </w:hyperlink>
    </w:p>
    <w:p w14:paraId="57C631D1" w14:textId="18C98BB7"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18" w:history="1">
        <w:r w:rsidR="00437CC7" w:rsidRPr="00355725">
          <w:rPr>
            <w:rStyle w:val="Hyperlink"/>
            <w:noProof/>
          </w:rPr>
          <w:t>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APPLICABLE DOCUMENTS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_Toc33689318 \h </w:instrText>
        </w:r>
        <w:r w:rsidR="00437CC7" w:rsidRPr="00355725">
          <w:rPr>
            <w:noProof/>
            <w:webHidden/>
          </w:rPr>
        </w:r>
        <w:r w:rsidR="00437CC7" w:rsidRPr="00355725">
          <w:rPr>
            <w:noProof/>
            <w:webHidden/>
          </w:rPr>
          <w:fldChar w:fldCharType="separate"/>
        </w:r>
        <w:r w:rsidR="00673944" w:rsidRPr="00355725">
          <w:rPr>
            <w:noProof/>
            <w:webHidden/>
          </w:rPr>
          <w:t>8</w:t>
        </w:r>
        <w:r w:rsidR="00437CC7" w:rsidRPr="00355725">
          <w:rPr>
            <w:noProof/>
            <w:webHidden/>
          </w:rPr>
          <w:fldChar w:fldCharType="end"/>
        </w:r>
      </w:hyperlink>
    </w:p>
    <w:p w14:paraId="69720E6B" w14:textId="6410D09D"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19" w:history="1">
        <w:r w:rsidR="00437CC7" w:rsidRPr="00355725">
          <w:rPr>
            <w:rStyle w:val="Hyperlink"/>
            <w:noProof/>
          </w:rPr>
          <w:t>2.1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ESCC SPECIFICATIONS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_Toc33689319 \h </w:instrText>
        </w:r>
        <w:r w:rsidR="00437CC7" w:rsidRPr="00355725">
          <w:rPr>
            <w:noProof/>
            <w:webHidden/>
          </w:rPr>
        </w:r>
        <w:r w:rsidR="00437CC7" w:rsidRPr="00355725">
          <w:rPr>
            <w:noProof/>
            <w:webHidden/>
          </w:rPr>
          <w:fldChar w:fldCharType="separate"/>
        </w:r>
        <w:r w:rsidR="00673944" w:rsidRPr="00355725">
          <w:rPr>
            <w:noProof/>
            <w:webHidden/>
          </w:rPr>
          <w:t>8</w:t>
        </w:r>
        <w:r w:rsidR="00437CC7" w:rsidRPr="00355725">
          <w:rPr>
            <w:noProof/>
            <w:webHidden/>
          </w:rPr>
          <w:fldChar w:fldCharType="end"/>
        </w:r>
      </w:hyperlink>
    </w:p>
    <w:p w14:paraId="57A00380" w14:textId="0BDB0B5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20" w:history="1">
        <w:r w:rsidR="00437CC7" w:rsidRPr="00355725">
          <w:rPr>
            <w:rStyle w:val="Hyperlink"/>
            <w:noProof/>
          </w:rPr>
          <w:t>2.2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OTHER (REFERENCE) DOCUMENTS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_Toc33689320 \h </w:instrText>
        </w:r>
        <w:r w:rsidR="00437CC7" w:rsidRPr="00355725">
          <w:rPr>
            <w:noProof/>
            <w:webHidden/>
          </w:rPr>
        </w:r>
        <w:r w:rsidR="00437CC7" w:rsidRPr="00355725">
          <w:rPr>
            <w:noProof/>
            <w:webHidden/>
          </w:rPr>
          <w:fldChar w:fldCharType="separate"/>
        </w:r>
        <w:r w:rsidR="00673944" w:rsidRPr="00355725">
          <w:rPr>
            <w:noProof/>
            <w:webHidden/>
          </w:rPr>
          <w:t>9</w:t>
        </w:r>
        <w:r w:rsidR="00437CC7" w:rsidRPr="00355725">
          <w:rPr>
            <w:noProof/>
            <w:webHidden/>
          </w:rPr>
          <w:fldChar w:fldCharType="end"/>
        </w:r>
      </w:hyperlink>
    </w:p>
    <w:p w14:paraId="30B31D2B" w14:textId="0C22FE1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21" w:history="1">
        <w:r w:rsidR="00437CC7" w:rsidRPr="00355725">
          <w:rPr>
            <w:rStyle w:val="Hyperlink"/>
            <w:noProof/>
          </w:rPr>
          <w:t>2.3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ORDER OF PRECEDENCE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_Toc33689321 \h </w:instrText>
        </w:r>
        <w:r w:rsidR="00437CC7" w:rsidRPr="00355725">
          <w:rPr>
            <w:noProof/>
            <w:webHidden/>
          </w:rPr>
        </w:r>
        <w:r w:rsidR="00437CC7" w:rsidRPr="00355725">
          <w:rPr>
            <w:noProof/>
            <w:webHidden/>
          </w:rPr>
          <w:fldChar w:fldCharType="separate"/>
        </w:r>
        <w:r w:rsidR="00673944" w:rsidRPr="00355725">
          <w:rPr>
            <w:noProof/>
            <w:webHidden/>
          </w:rPr>
          <w:t>9</w:t>
        </w:r>
        <w:r w:rsidR="00437CC7" w:rsidRPr="00355725">
          <w:rPr>
            <w:noProof/>
            <w:webHidden/>
          </w:rPr>
          <w:fldChar w:fldCharType="end"/>
        </w:r>
      </w:hyperlink>
    </w:p>
    <w:p w14:paraId="6272C207" w14:textId="420100DC"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22" w:history="1">
        <w:r w:rsidR="00437CC7" w:rsidRPr="00355725">
          <w:rPr>
            <w:rStyle w:val="Hyperlink"/>
            <w:noProof/>
          </w:rPr>
          <w:t>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TERMS, DEFINITIONS, ABBREVIATIONS, SYMBOLS AND UNITS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_Toc33689322 \h </w:instrText>
        </w:r>
        <w:r w:rsidR="00437CC7" w:rsidRPr="00355725">
          <w:rPr>
            <w:noProof/>
            <w:webHidden/>
          </w:rPr>
        </w:r>
        <w:r w:rsidR="00437CC7" w:rsidRPr="00355725">
          <w:rPr>
            <w:noProof/>
            <w:webHidden/>
          </w:rPr>
          <w:fldChar w:fldCharType="separate"/>
        </w:r>
        <w:r w:rsidR="00673944" w:rsidRPr="00355725">
          <w:rPr>
            <w:noProof/>
            <w:webHidden/>
          </w:rPr>
          <w:t>9</w:t>
        </w:r>
        <w:r w:rsidR="00437CC7" w:rsidRPr="00355725">
          <w:rPr>
            <w:noProof/>
            <w:webHidden/>
          </w:rPr>
          <w:fldChar w:fldCharType="end"/>
        </w:r>
      </w:hyperlink>
    </w:p>
    <w:p w14:paraId="678A645A" w14:textId="5816B214"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23" w:history="1">
        <w:r w:rsidR="00437CC7" w:rsidRPr="00355725">
          <w:rPr>
            <w:rStyle w:val="Hyperlink"/>
            <w:noProof/>
          </w:rPr>
          <w:t>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REQUIREMENTS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_Toc33689323 \h </w:instrText>
        </w:r>
        <w:r w:rsidR="00437CC7" w:rsidRPr="00355725">
          <w:rPr>
            <w:noProof/>
            <w:webHidden/>
          </w:rPr>
        </w:r>
        <w:r w:rsidR="00437CC7" w:rsidRPr="00355725">
          <w:rPr>
            <w:noProof/>
            <w:webHidden/>
          </w:rPr>
          <w:fldChar w:fldCharType="separate"/>
        </w:r>
        <w:r w:rsidR="00673944" w:rsidRPr="00355725">
          <w:rPr>
            <w:noProof/>
            <w:webHidden/>
          </w:rPr>
          <w:t>9</w:t>
        </w:r>
        <w:r w:rsidR="00437CC7" w:rsidRPr="00355725">
          <w:rPr>
            <w:noProof/>
            <w:webHidden/>
          </w:rPr>
          <w:fldChar w:fldCharType="end"/>
        </w:r>
      </w:hyperlink>
    </w:p>
    <w:p w14:paraId="4338BA6B" w14:textId="0601D4EE"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24" w:history="1">
        <w:r w:rsidR="00437CC7" w:rsidRPr="00355725">
          <w:rPr>
            <w:rStyle w:val="Hyperlink"/>
            <w:noProof/>
          </w:rPr>
          <w:t>4.1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GENERAL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_Toc33689324 \h </w:instrText>
        </w:r>
        <w:r w:rsidR="00437CC7" w:rsidRPr="00355725">
          <w:rPr>
            <w:noProof/>
            <w:webHidden/>
          </w:rPr>
        </w:r>
        <w:r w:rsidR="00437CC7" w:rsidRPr="00355725">
          <w:rPr>
            <w:noProof/>
            <w:webHidden/>
          </w:rPr>
          <w:fldChar w:fldCharType="separate"/>
        </w:r>
        <w:r w:rsidR="00673944" w:rsidRPr="00355725">
          <w:rPr>
            <w:noProof/>
            <w:webHidden/>
          </w:rPr>
          <w:t>9</w:t>
        </w:r>
        <w:r w:rsidR="00437CC7" w:rsidRPr="00355725">
          <w:rPr>
            <w:noProof/>
            <w:webHidden/>
          </w:rPr>
          <w:fldChar w:fldCharType="end"/>
        </w:r>
      </w:hyperlink>
    </w:p>
    <w:p w14:paraId="72548006" w14:textId="65421458"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25" w:history="1">
        <w:r w:rsidR="00437CC7" w:rsidRPr="00355725">
          <w:rPr>
            <w:rStyle w:val="Hyperlink"/>
            <w:noProof/>
          </w:rPr>
          <w:t>4.1.1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Specifications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_Toc33689325 \h </w:instrText>
        </w:r>
        <w:r w:rsidR="00437CC7" w:rsidRPr="00355725">
          <w:rPr>
            <w:noProof/>
            <w:webHidden/>
          </w:rPr>
        </w:r>
        <w:r w:rsidR="00437CC7" w:rsidRPr="00355725">
          <w:rPr>
            <w:noProof/>
            <w:webHidden/>
          </w:rPr>
          <w:fldChar w:fldCharType="separate"/>
        </w:r>
        <w:r w:rsidR="00673944" w:rsidRPr="00355725">
          <w:rPr>
            <w:noProof/>
            <w:webHidden/>
          </w:rPr>
          <w:t>9</w:t>
        </w:r>
        <w:r w:rsidR="00437CC7" w:rsidRPr="00355725">
          <w:rPr>
            <w:noProof/>
            <w:webHidden/>
          </w:rPr>
          <w:fldChar w:fldCharType="end"/>
        </w:r>
      </w:hyperlink>
    </w:p>
    <w:p w14:paraId="2EC04843" w14:textId="06B98E95"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26" w:history="1">
        <w:r w:rsidR="00437CC7" w:rsidRPr="00355725">
          <w:rPr>
            <w:rStyle w:val="Hyperlink"/>
            <w:noProof/>
          </w:rPr>
          <w:t>4.1.2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Conditions and Methods of Test</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_Toc33689326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21A10357" w14:textId="60EF9AAB"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27" w:history="1">
        <w:r w:rsidR="00437CC7" w:rsidRPr="00355725">
          <w:rPr>
            <w:rStyle w:val="Hyperlink"/>
            <w:noProof/>
          </w:rPr>
          <w:t>4.1.3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Manufacturer’s Responsibility for Performance of Tests and Inspections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_Toc33689327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3909E1A5" w14:textId="190F9EB5"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28" w:history="1">
        <w:r w:rsidR="00437CC7" w:rsidRPr="00355725">
          <w:rPr>
            <w:rStyle w:val="Hyperlink"/>
            <w:noProof/>
          </w:rPr>
          <w:t>4.1.4</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Inspection Rights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_Toc33689328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4B2243E4" w14:textId="7CA5319D"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29" w:history="1">
        <w:r w:rsidR="00437CC7" w:rsidRPr="00355725">
          <w:rPr>
            <w:rStyle w:val="Hyperlink"/>
            <w:noProof/>
          </w:rPr>
          <w:t>4.2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QUALIFICATION AND QUALIFICATION MAINTENANCE REQUIREMENTS ON A MANUFACTURER</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_Toc33689329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7C937092" w14:textId="4579379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30" w:history="1">
        <w:r w:rsidR="00437CC7" w:rsidRPr="00355725">
          <w:rPr>
            <w:rStyle w:val="Hyperlink"/>
            <w:noProof/>
          </w:rPr>
          <w:t>4.3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DELIVERABLE COMPONENTS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_Toc33689330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3F527CB6" w14:textId="3E0A9655"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31" w:history="1">
        <w:r w:rsidR="00437CC7" w:rsidRPr="00355725">
          <w:rPr>
            <w:rStyle w:val="Hyperlink"/>
            <w:noProof/>
          </w:rPr>
          <w:t>4.3.1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ESCC Qualified Components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_Toc33689331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5A872CB4" w14:textId="30B7492A"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32" w:history="1">
        <w:r w:rsidR="00437CC7" w:rsidRPr="00355725">
          <w:rPr>
            <w:rStyle w:val="Hyperlink"/>
            <w:noProof/>
          </w:rPr>
          <w:t>4.3.2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ESCC Components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_Toc33689332 \h </w:instrText>
        </w:r>
        <w:r w:rsidR="00437CC7" w:rsidRPr="00355725">
          <w:rPr>
            <w:noProof/>
            <w:webHidden/>
          </w:rPr>
        </w:r>
        <w:r w:rsidR="00437CC7" w:rsidRPr="00355725">
          <w:rPr>
            <w:noProof/>
            <w:webHidden/>
          </w:rPr>
          <w:fldChar w:fldCharType="separate"/>
        </w:r>
        <w:r w:rsidR="00673944" w:rsidRPr="00355725">
          <w:rPr>
            <w:noProof/>
            <w:webHidden/>
          </w:rPr>
          <w:t>10</w:t>
        </w:r>
        <w:r w:rsidR="00437CC7" w:rsidRPr="00355725">
          <w:rPr>
            <w:noProof/>
            <w:webHidden/>
          </w:rPr>
          <w:fldChar w:fldCharType="end"/>
        </w:r>
      </w:hyperlink>
    </w:p>
    <w:p w14:paraId="0ECAE663" w14:textId="4D95D22E"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33" w:history="1">
        <w:r w:rsidR="00437CC7" w:rsidRPr="00355725">
          <w:rPr>
            <w:rStyle w:val="Hyperlink"/>
            <w:noProof/>
          </w:rPr>
          <w:t>4.3.3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Lot Failure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_Toc33689333 \h </w:instrText>
        </w:r>
        <w:r w:rsidR="00437CC7" w:rsidRPr="00355725">
          <w:rPr>
            <w:noProof/>
            <w:webHidden/>
          </w:rPr>
        </w:r>
        <w:r w:rsidR="00437CC7" w:rsidRPr="00355725">
          <w:rPr>
            <w:noProof/>
            <w:webHidden/>
          </w:rPr>
          <w:fldChar w:fldCharType="separate"/>
        </w:r>
        <w:r w:rsidR="00673944" w:rsidRPr="00355725">
          <w:rPr>
            <w:noProof/>
            <w:webHidden/>
          </w:rPr>
          <w:t>11</w:t>
        </w:r>
        <w:r w:rsidR="00437CC7" w:rsidRPr="00355725">
          <w:rPr>
            <w:noProof/>
            <w:webHidden/>
          </w:rPr>
          <w:fldChar w:fldCharType="end"/>
        </w:r>
      </w:hyperlink>
    </w:p>
    <w:p w14:paraId="18F51425" w14:textId="14B50BD2"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34" w:history="1">
        <w:r w:rsidR="00437CC7" w:rsidRPr="00355725">
          <w:rPr>
            <w:rStyle w:val="Hyperlink"/>
            <w:noProof/>
          </w:rPr>
          <w:t>4.4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MARKING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_Toc33689334 \h </w:instrText>
        </w:r>
        <w:r w:rsidR="00437CC7" w:rsidRPr="00355725">
          <w:rPr>
            <w:noProof/>
            <w:webHidden/>
          </w:rPr>
        </w:r>
        <w:r w:rsidR="00437CC7" w:rsidRPr="00355725">
          <w:rPr>
            <w:noProof/>
            <w:webHidden/>
          </w:rPr>
          <w:fldChar w:fldCharType="separate"/>
        </w:r>
        <w:r w:rsidR="00673944" w:rsidRPr="00355725">
          <w:rPr>
            <w:noProof/>
            <w:webHidden/>
          </w:rPr>
          <w:t>11</w:t>
        </w:r>
        <w:r w:rsidR="00437CC7" w:rsidRPr="00355725">
          <w:rPr>
            <w:noProof/>
            <w:webHidden/>
          </w:rPr>
          <w:fldChar w:fldCharType="end"/>
        </w:r>
      </w:hyperlink>
    </w:p>
    <w:p w14:paraId="0D12A16B" w14:textId="2CE74452"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35" w:history="1">
        <w:r w:rsidR="00437CC7" w:rsidRPr="00355725">
          <w:rPr>
            <w:rStyle w:val="Hyperlink"/>
            <w:noProof/>
          </w:rPr>
          <w:t>4.5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MATERIALS AND FINISHES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_Toc33689335 \h </w:instrText>
        </w:r>
        <w:r w:rsidR="00437CC7" w:rsidRPr="00355725">
          <w:rPr>
            <w:noProof/>
            <w:webHidden/>
          </w:rPr>
        </w:r>
        <w:r w:rsidR="00437CC7" w:rsidRPr="00355725">
          <w:rPr>
            <w:noProof/>
            <w:webHidden/>
          </w:rPr>
          <w:fldChar w:fldCharType="separate"/>
        </w:r>
        <w:r w:rsidR="00673944" w:rsidRPr="00355725">
          <w:rPr>
            <w:noProof/>
            <w:webHidden/>
          </w:rPr>
          <w:t>11</w:t>
        </w:r>
        <w:r w:rsidR="00437CC7" w:rsidRPr="00355725">
          <w:rPr>
            <w:noProof/>
            <w:webHidden/>
          </w:rPr>
          <w:fldChar w:fldCharType="end"/>
        </w:r>
      </w:hyperlink>
    </w:p>
    <w:p w14:paraId="1EC72E69" w14:textId="655305EC"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36" w:history="1">
        <w:r w:rsidR="00437CC7" w:rsidRPr="00355725">
          <w:rPr>
            <w:rStyle w:val="Hyperlink"/>
            <w:noProof/>
          </w:rPr>
          <w:t>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PRODUCTION CONTROL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_Toc33689336 \h </w:instrText>
        </w:r>
        <w:r w:rsidR="00437CC7" w:rsidRPr="00355725">
          <w:rPr>
            <w:noProof/>
            <w:webHidden/>
          </w:rPr>
        </w:r>
        <w:r w:rsidR="00437CC7" w:rsidRPr="00355725">
          <w:rPr>
            <w:noProof/>
            <w:webHidden/>
          </w:rPr>
          <w:fldChar w:fldCharType="separate"/>
        </w:r>
        <w:r w:rsidR="00673944" w:rsidRPr="00355725">
          <w:rPr>
            <w:noProof/>
            <w:webHidden/>
          </w:rPr>
          <w:t>11</w:t>
        </w:r>
        <w:r w:rsidR="00437CC7" w:rsidRPr="00355725">
          <w:rPr>
            <w:noProof/>
            <w:webHidden/>
          </w:rPr>
          <w:fldChar w:fldCharType="end"/>
        </w:r>
      </w:hyperlink>
    </w:p>
    <w:p w14:paraId="5A4C2FE2" w14:textId="3D3FA10F"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37" w:history="1">
        <w:r w:rsidR="00437CC7" w:rsidRPr="00355725">
          <w:rPr>
            <w:rStyle w:val="Hyperlink"/>
            <w:noProof/>
          </w:rPr>
          <w:t>5.1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GENERAL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_Toc33689337 \h </w:instrText>
        </w:r>
        <w:r w:rsidR="00437CC7" w:rsidRPr="00355725">
          <w:rPr>
            <w:noProof/>
            <w:webHidden/>
          </w:rPr>
        </w:r>
        <w:r w:rsidR="00437CC7" w:rsidRPr="00355725">
          <w:rPr>
            <w:noProof/>
            <w:webHidden/>
          </w:rPr>
          <w:fldChar w:fldCharType="separate"/>
        </w:r>
        <w:r w:rsidR="00673944" w:rsidRPr="00355725">
          <w:rPr>
            <w:noProof/>
            <w:webHidden/>
          </w:rPr>
          <w:t>11</w:t>
        </w:r>
        <w:r w:rsidR="00437CC7" w:rsidRPr="00355725">
          <w:rPr>
            <w:noProof/>
            <w:webHidden/>
          </w:rPr>
          <w:fldChar w:fldCharType="end"/>
        </w:r>
      </w:hyperlink>
    </w:p>
    <w:p w14:paraId="37D5E4B7" w14:textId="5C0B52D7"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38" w:history="1">
        <w:r w:rsidR="00437CC7" w:rsidRPr="00355725">
          <w:rPr>
            <w:rStyle w:val="Hyperlink"/>
            <w:noProof/>
          </w:rPr>
          <w:t>5.2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SPECIAL IN-PROCESS CONTROLS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_Toc33689338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23B424BD" w14:textId="7AA037C8"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39" w:history="1">
        <w:r w:rsidR="00437CC7" w:rsidRPr="00355725">
          <w:rPr>
            <w:rStyle w:val="Hyperlink"/>
            <w:noProof/>
          </w:rPr>
          <w:t>5.2.1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Contact Engagement and Separation Forces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_Toc33689339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50F21B7C" w14:textId="70489B66"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0" w:history="1">
        <w:r w:rsidR="00437CC7" w:rsidRPr="00355725">
          <w:rPr>
            <w:rStyle w:val="Hyperlink"/>
            <w:noProof/>
          </w:rPr>
          <w:t>5.2.2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Gold Plate Porosity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_Toc33689340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7315400E" w14:textId="0D090BBB"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1" w:history="1">
        <w:r w:rsidR="00437CC7" w:rsidRPr="00355725">
          <w:rPr>
            <w:rStyle w:val="Hyperlink"/>
            <w:noProof/>
          </w:rPr>
          <w:t>5.2.3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Plating Thickness Verification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_Toc33689341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11475B64" w14:textId="231D7FBD"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2" w:history="1">
        <w:r w:rsidR="00437CC7" w:rsidRPr="00355725">
          <w:rPr>
            <w:rStyle w:val="Hyperlink"/>
            <w:noProof/>
          </w:rPr>
          <w:t>5.2.4</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Crimping Capability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_Toc33689342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7989BA01" w14:textId="2F2F972F"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3" w:history="1">
        <w:r w:rsidR="00437CC7" w:rsidRPr="00355725">
          <w:rPr>
            <w:rStyle w:val="Hyperlink"/>
            <w:noProof/>
          </w:rPr>
          <w:t>5.2.5</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Solderability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_Toc33689343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33B1BEC9" w14:textId="392F12D1"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4" w:history="1">
        <w:r w:rsidR="00437CC7" w:rsidRPr="00355725">
          <w:rPr>
            <w:rStyle w:val="Hyperlink"/>
            <w:noProof/>
          </w:rPr>
          <w:t>5.2.6</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Pre-Assembly Inspection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_Toc33689344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44F0F9C3" w14:textId="19D77468"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5" w:history="1">
        <w:r w:rsidR="00437CC7" w:rsidRPr="00355725">
          <w:rPr>
            <w:rStyle w:val="Hyperlink"/>
            <w:noProof/>
          </w:rPr>
          <w:t>5.2.7</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Dimension Check</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_Toc33689345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6BAA9863" w14:textId="11DB424B"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6" w:history="1">
        <w:r w:rsidR="00437CC7" w:rsidRPr="00355725">
          <w:rPr>
            <w:rStyle w:val="Hyperlink"/>
            <w:noProof/>
          </w:rPr>
          <w:t>5.2.8</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Weight</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_Toc33689346 \h </w:instrText>
        </w:r>
        <w:r w:rsidR="00437CC7" w:rsidRPr="00355725">
          <w:rPr>
            <w:noProof/>
            <w:webHidden/>
          </w:rPr>
        </w:r>
        <w:r w:rsidR="00437CC7" w:rsidRPr="00355725">
          <w:rPr>
            <w:noProof/>
            <w:webHidden/>
          </w:rPr>
          <w:fldChar w:fldCharType="separate"/>
        </w:r>
        <w:r w:rsidR="00673944" w:rsidRPr="00355725">
          <w:rPr>
            <w:noProof/>
            <w:webHidden/>
          </w:rPr>
          <w:t>12</w:t>
        </w:r>
        <w:r w:rsidR="00437CC7" w:rsidRPr="00355725">
          <w:rPr>
            <w:noProof/>
            <w:webHidden/>
          </w:rPr>
          <w:fldChar w:fldCharType="end"/>
        </w:r>
      </w:hyperlink>
    </w:p>
    <w:p w14:paraId="0AA4F30C" w14:textId="24304350"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47" w:history="1">
        <w:r w:rsidR="00437CC7" w:rsidRPr="00355725">
          <w:rPr>
            <w:rStyle w:val="Hyperlink"/>
            <w:noProof/>
          </w:rPr>
          <w:t>5.2.9</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Documentation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_Toc33689347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750CC82E" w14:textId="25CE8838"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48" w:history="1">
        <w:r w:rsidR="00437CC7" w:rsidRPr="00355725">
          <w:rPr>
            <w:rStyle w:val="Hyperlink"/>
            <w:noProof/>
          </w:rPr>
          <w:t>6</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SCREENING TESTS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_Toc33689348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06688F17" w14:textId="39A4755A"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49" w:history="1">
        <w:r w:rsidR="00437CC7" w:rsidRPr="00355725">
          <w:rPr>
            <w:rStyle w:val="Hyperlink"/>
            <w:noProof/>
          </w:rPr>
          <w:t>6.1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GENERAL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_Toc33689349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74461AED" w14:textId="52CC81E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50" w:history="1">
        <w:r w:rsidR="00437CC7" w:rsidRPr="00355725">
          <w:rPr>
            <w:rStyle w:val="Hyperlink"/>
            <w:noProof/>
          </w:rPr>
          <w:t>6.2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FAILURE CRITERIA</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_Toc33689350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4083F16E" w14:textId="3392A3EE"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51" w:history="1">
        <w:r w:rsidR="00437CC7" w:rsidRPr="00355725">
          <w:rPr>
            <w:rStyle w:val="Hyperlink"/>
            <w:noProof/>
          </w:rPr>
          <w:t>6.2.1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Environmental and Mechanical Test Failure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_Toc33689351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20D1E234" w14:textId="0C958CFA"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52" w:history="1">
        <w:r w:rsidR="00437CC7" w:rsidRPr="00355725">
          <w:rPr>
            <w:rStyle w:val="Hyperlink"/>
            <w:noProof/>
          </w:rPr>
          <w:t>6.2.2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Parameter Limit Failure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_Toc33689352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2EDFA52E" w14:textId="2BE16875"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53" w:history="1">
        <w:r w:rsidR="00437CC7" w:rsidRPr="00355725">
          <w:rPr>
            <w:rStyle w:val="Hyperlink"/>
            <w:noProof/>
          </w:rPr>
          <w:t>6.2.3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Other Failures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_Toc33689353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54D0A9B4" w14:textId="695632F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54" w:history="1">
        <w:r w:rsidR="00437CC7" w:rsidRPr="00355725">
          <w:rPr>
            <w:rStyle w:val="Hyperlink"/>
            <w:noProof/>
          </w:rPr>
          <w:t>6.3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FAILED COMPONENTS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_Toc33689354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640B4FFB" w14:textId="15E53093"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55" w:history="1">
        <w:r w:rsidR="00437CC7" w:rsidRPr="00355725">
          <w:rPr>
            <w:rStyle w:val="Hyperlink"/>
            <w:noProof/>
          </w:rPr>
          <w:t>6.4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LOT FAILURE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_Toc33689355 \h </w:instrText>
        </w:r>
        <w:r w:rsidR="00437CC7" w:rsidRPr="00355725">
          <w:rPr>
            <w:noProof/>
            <w:webHidden/>
          </w:rPr>
        </w:r>
        <w:r w:rsidR="00437CC7" w:rsidRPr="00355725">
          <w:rPr>
            <w:noProof/>
            <w:webHidden/>
          </w:rPr>
          <w:fldChar w:fldCharType="separate"/>
        </w:r>
        <w:r w:rsidR="00673944" w:rsidRPr="00355725">
          <w:rPr>
            <w:noProof/>
            <w:webHidden/>
          </w:rPr>
          <w:t>13</w:t>
        </w:r>
        <w:r w:rsidR="00437CC7" w:rsidRPr="00355725">
          <w:rPr>
            <w:noProof/>
            <w:webHidden/>
          </w:rPr>
          <w:fldChar w:fldCharType="end"/>
        </w:r>
      </w:hyperlink>
    </w:p>
    <w:p w14:paraId="2108381D" w14:textId="53EA69FD"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56" w:history="1">
        <w:r w:rsidR="00437CC7" w:rsidRPr="00355725">
          <w:rPr>
            <w:rStyle w:val="Hyperlink"/>
            <w:noProof/>
          </w:rPr>
          <w:t>6.4.1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Lot Failure during 100%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_Toc33689356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535D618A" w14:textId="4E014C39"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57" w:history="1">
        <w:r w:rsidR="00437CC7" w:rsidRPr="00355725">
          <w:rPr>
            <w:rStyle w:val="Hyperlink"/>
            <w:noProof/>
          </w:rPr>
          <w:t>6.4.2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Lot Failure during Sample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_Toc33689357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4073BD08" w14:textId="0A74C348"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58" w:history="1">
        <w:r w:rsidR="00437CC7" w:rsidRPr="00355725">
          <w:rPr>
            <w:rStyle w:val="Hyperlink"/>
            <w:noProof/>
          </w:rPr>
          <w:t>6.5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DOCUMENTATION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_Toc33689358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3327A3D7" w14:textId="54448F04"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59" w:history="1">
        <w:r w:rsidR="00437CC7" w:rsidRPr="00355725">
          <w:rPr>
            <w:rStyle w:val="Hyperlink"/>
            <w:noProof/>
          </w:rPr>
          <w:t>7</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QUALIFICATION, QUALIFICATION MAINTENANCE AND LOT VALIDATION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_Toc33689359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12C530F8" w14:textId="6876A5C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60" w:history="1">
        <w:r w:rsidR="00437CC7" w:rsidRPr="00355725">
          <w:rPr>
            <w:rStyle w:val="Hyperlink"/>
            <w:noProof/>
          </w:rPr>
          <w:t>7.1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QUALIFICATION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_Toc33689360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31F466F9" w14:textId="7A31E75B"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61" w:history="1">
        <w:r w:rsidR="00437CC7" w:rsidRPr="00355725">
          <w:rPr>
            <w:rStyle w:val="Hyperlink"/>
            <w:noProof/>
          </w:rPr>
          <w:t>7.1.1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General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_Toc33689361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081F1FE0" w14:textId="0AD784D8"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62" w:history="1">
        <w:r w:rsidR="00437CC7" w:rsidRPr="00355725">
          <w:rPr>
            <w:rStyle w:val="Hyperlink"/>
            <w:noProof/>
          </w:rPr>
          <w:t>7.1.2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Distribution within the Qualification Test Lot</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_Toc33689362 \h </w:instrText>
        </w:r>
        <w:r w:rsidR="00437CC7" w:rsidRPr="00355725">
          <w:rPr>
            <w:noProof/>
            <w:webHidden/>
          </w:rPr>
        </w:r>
        <w:r w:rsidR="00437CC7" w:rsidRPr="00355725">
          <w:rPr>
            <w:noProof/>
            <w:webHidden/>
          </w:rPr>
          <w:fldChar w:fldCharType="separate"/>
        </w:r>
        <w:r w:rsidR="00673944" w:rsidRPr="00355725">
          <w:rPr>
            <w:noProof/>
            <w:webHidden/>
          </w:rPr>
          <w:t>14</w:t>
        </w:r>
        <w:r w:rsidR="00437CC7" w:rsidRPr="00355725">
          <w:rPr>
            <w:noProof/>
            <w:webHidden/>
          </w:rPr>
          <w:fldChar w:fldCharType="end"/>
        </w:r>
      </w:hyperlink>
    </w:p>
    <w:p w14:paraId="2D167771" w14:textId="48677393"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63" w:history="1">
        <w:r w:rsidR="00437CC7" w:rsidRPr="00355725">
          <w:rPr>
            <w:rStyle w:val="Hyperlink"/>
            <w:noProof/>
          </w:rPr>
          <w:t>7.2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QUALIFICATION MAINTENANCE (PERIODIC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_Toc33689363 \h </w:instrText>
        </w:r>
        <w:r w:rsidR="00437CC7" w:rsidRPr="00355725">
          <w:rPr>
            <w:noProof/>
            <w:webHidden/>
          </w:rPr>
        </w:r>
        <w:r w:rsidR="00437CC7" w:rsidRPr="00355725">
          <w:rPr>
            <w:noProof/>
            <w:webHidden/>
          </w:rPr>
          <w:fldChar w:fldCharType="separate"/>
        </w:r>
        <w:r w:rsidR="00673944" w:rsidRPr="00355725">
          <w:rPr>
            <w:noProof/>
            <w:webHidden/>
          </w:rPr>
          <w:t>15</w:t>
        </w:r>
        <w:r w:rsidR="00437CC7" w:rsidRPr="00355725">
          <w:rPr>
            <w:noProof/>
            <w:webHidden/>
          </w:rPr>
          <w:fldChar w:fldCharType="end"/>
        </w:r>
      </w:hyperlink>
    </w:p>
    <w:p w14:paraId="51F10430" w14:textId="2B6A7723"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64" w:history="1">
        <w:r w:rsidR="00437CC7" w:rsidRPr="00355725">
          <w:rPr>
            <w:rStyle w:val="Hyperlink"/>
            <w:noProof/>
          </w:rPr>
          <w:t>7.3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LOT VALIDATION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_Toc33689364 \h </w:instrText>
        </w:r>
        <w:r w:rsidR="00437CC7" w:rsidRPr="00355725">
          <w:rPr>
            <w:noProof/>
            <w:webHidden/>
          </w:rPr>
        </w:r>
        <w:r w:rsidR="00437CC7" w:rsidRPr="00355725">
          <w:rPr>
            <w:noProof/>
            <w:webHidden/>
          </w:rPr>
          <w:fldChar w:fldCharType="separate"/>
        </w:r>
        <w:r w:rsidR="00673944" w:rsidRPr="00355725">
          <w:rPr>
            <w:noProof/>
            <w:webHidden/>
          </w:rPr>
          <w:t>15</w:t>
        </w:r>
        <w:r w:rsidR="00437CC7" w:rsidRPr="00355725">
          <w:rPr>
            <w:noProof/>
            <w:webHidden/>
          </w:rPr>
          <w:fldChar w:fldCharType="end"/>
        </w:r>
      </w:hyperlink>
    </w:p>
    <w:p w14:paraId="263A92FC" w14:textId="14C3994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65" w:history="1">
        <w:r w:rsidR="00437CC7" w:rsidRPr="00355725">
          <w:rPr>
            <w:rStyle w:val="Hyperlink"/>
            <w:noProof/>
          </w:rPr>
          <w:t>7.4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FAILURE CRITERIA</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_Toc33689365 \h </w:instrText>
        </w:r>
        <w:r w:rsidR="00437CC7" w:rsidRPr="00355725">
          <w:rPr>
            <w:noProof/>
            <w:webHidden/>
          </w:rPr>
        </w:r>
        <w:r w:rsidR="00437CC7" w:rsidRPr="00355725">
          <w:rPr>
            <w:noProof/>
            <w:webHidden/>
          </w:rPr>
          <w:fldChar w:fldCharType="separate"/>
        </w:r>
        <w:r w:rsidR="00673944" w:rsidRPr="00355725">
          <w:rPr>
            <w:noProof/>
            <w:webHidden/>
          </w:rPr>
          <w:t>15</w:t>
        </w:r>
        <w:r w:rsidR="00437CC7" w:rsidRPr="00355725">
          <w:rPr>
            <w:noProof/>
            <w:webHidden/>
          </w:rPr>
          <w:fldChar w:fldCharType="end"/>
        </w:r>
      </w:hyperlink>
    </w:p>
    <w:p w14:paraId="30259674" w14:textId="5F16A3F4"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66" w:history="1">
        <w:r w:rsidR="00437CC7" w:rsidRPr="00355725">
          <w:rPr>
            <w:rStyle w:val="Hyperlink"/>
            <w:noProof/>
          </w:rPr>
          <w:t>7.4.1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Environmental and Mechanical Test Failures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_Toc33689366 \h </w:instrText>
        </w:r>
        <w:r w:rsidR="00437CC7" w:rsidRPr="00355725">
          <w:rPr>
            <w:noProof/>
            <w:webHidden/>
          </w:rPr>
        </w:r>
        <w:r w:rsidR="00437CC7" w:rsidRPr="00355725">
          <w:rPr>
            <w:noProof/>
            <w:webHidden/>
          </w:rPr>
          <w:fldChar w:fldCharType="separate"/>
        </w:r>
        <w:r w:rsidR="00673944" w:rsidRPr="00355725">
          <w:rPr>
            <w:noProof/>
            <w:webHidden/>
          </w:rPr>
          <w:t>15</w:t>
        </w:r>
        <w:r w:rsidR="00437CC7" w:rsidRPr="00355725">
          <w:rPr>
            <w:noProof/>
            <w:webHidden/>
          </w:rPr>
          <w:fldChar w:fldCharType="end"/>
        </w:r>
      </w:hyperlink>
    </w:p>
    <w:p w14:paraId="2D09AFDE" w14:textId="4E9555BA"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67" w:history="1">
        <w:r w:rsidR="00437CC7" w:rsidRPr="00355725">
          <w:rPr>
            <w:rStyle w:val="Hyperlink"/>
            <w:noProof/>
          </w:rPr>
          <w:t>7.4.2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Electrical Failures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_Toc33689367 \h </w:instrText>
        </w:r>
        <w:r w:rsidR="00437CC7" w:rsidRPr="00355725">
          <w:rPr>
            <w:noProof/>
            <w:webHidden/>
          </w:rPr>
        </w:r>
        <w:r w:rsidR="00437CC7" w:rsidRPr="00355725">
          <w:rPr>
            <w:noProof/>
            <w:webHidden/>
          </w:rPr>
          <w:fldChar w:fldCharType="separate"/>
        </w:r>
        <w:r w:rsidR="00673944" w:rsidRPr="00355725">
          <w:rPr>
            <w:noProof/>
            <w:webHidden/>
          </w:rPr>
          <w:t>15</w:t>
        </w:r>
        <w:r w:rsidR="00437CC7" w:rsidRPr="00355725">
          <w:rPr>
            <w:noProof/>
            <w:webHidden/>
          </w:rPr>
          <w:fldChar w:fldCharType="end"/>
        </w:r>
      </w:hyperlink>
    </w:p>
    <w:p w14:paraId="67AC9550" w14:textId="605C0DF8"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68" w:history="1">
        <w:r w:rsidR="00437CC7" w:rsidRPr="00355725">
          <w:rPr>
            <w:rStyle w:val="Hyperlink"/>
            <w:noProof/>
          </w:rPr>
          <w:t>7.4.3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Other Failures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_Toc33689368 \h </w:instrText>
        </w:r>
        <w:r w:rsidR="00437CC7" w:rsidRPr="00355725">
          <w:rPr>
            <w:noProof/>
            <w:webHidden/>
          </w:rPr>
        </w:r>
        <w:r w:rsidR="00437CC7" w:rsidRPr="00355725">
          <w:rPr>
            <w:noProof/>
            <w:webHidden/>
          </w:rPr>
          <w:fldChar w:fldCharType="separate"/>
        </w:r>
        <w:r w:rsidR="00673944" w:rsidRPr="00355725">
          <w:rPr>
            <w:noProof/>
            <w:webHidden/>
          </w:rPr>
          <w:t>15</w:t>
        </w:r>
        <w:r w:rsidR="00437CC7" w:rsidRPr="00355725">
          <w:rPr>
            <w:noProof/>
            <w:webHidden/>
          </w:rPr>
          <w:fldChar w:fldCharType="end"/>
        </w:r>
      </w:hyperlink>
    </w:p>
    <w:p w14:paraId="62E90AB5" w14:textId="39902FCA"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69" w:history="1">
        <w:r w:rsidR="00437CC7" w:rsidRPr="00355725">
          <w:rPr>
            <w:rStyle w:val="Hyperlink"/>
            <w:noProof/>
          </w:rPr>
          <w:t>7.5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FAILED COMPONENTS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_Toc33689369 \h </w:instrText>
        </w:r>
        <w:r w:rsidR="00437CC7" w:rsidRPr="00355725">
          <w:rPr>
            <w:noProof/>
            <w:webHidden/>
          </w:rPr>
        </w:r>
        <w:r w:rsidR="00437CC7" w:rsidRPr="00355725">
          <w:rPr>
            <w:noProof/>
            <w:webHidden/>
          </w:rPr>
          <w:fldChar w:fldCharType="separate"/>
        </w:r>
        <w:r w:rsidR="00673944" w:rsidRPr="00355725">
          <w:rPr>
            <w:noProof/>
            <w:webHidden/>
          </w:rPr>
          <w:t>16</w:t>
        </w:r>
        <w:r w:rsidR="00437CC7" w:rsidRPr="00355725">
          <w:rPr>
            <w:noProof/>
            <w:webHidden/>
          </w:rPr>
          <w:fldChar w:fldCharType="end"/>
        </w:r>
      </w:hyperlink>
    </w:p>
    <w:p w14:paraId="214CAA22" w14:textId="169D823E"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0" w:history="1">
        <w:r w:rsidR="00437CC7" w:rsidRPr="00355725">
          <w:rPr>
            <w:rStyle w:val="Hyperlink"/>
            <w:noProof/>
          </w:rPr>
          <w:t>7.6</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LOT FAILURE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_Toc33689370 \h </w:instrText>
        </w:r>
        <w:r w:rsidR="00437CC7" w:rsidRPr="00355725">
          <w:rPr>
            <w:noProof/>
            <w:webHidden/>
          </w:rPr>
        </w:r>
        <w:r w:rsidR="00437CC7" w:rsidRPr="00355725">
          <w:rPr>
            <w:noProof/>
            <w:webHidden/>
          </w:rPr>
          <w:fldChar w:fldCharType="separate"/>
        </w:r>
        <w:r w:rsidR="00673944" w:rsidRPr="00355725">
          <w:rPr>
            <w:noProof/>
            <w:webHidden/>
          </w:rPr>
          <w:t>16</w:t>
        </w:r>
        <w:r w:rsidR="00437CC7" w:rsidRPr="00355725">
          <w:rPr>
            <w:noProof/>
            <w:webHidden/>
          </w:rPr>
          <w:fldChar w:fldCharType="end"/>
        </w:r>
      </w:hyperlink>
    </w:p>
    <w:p w14:paraId="15278ECE" w14:textId="419384F2"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1" w:history="1">
        <w:r w:rsidR="00437CC7" w:rsidRPr="00355725">
          <w:rPr>
            <w:rStyle w:val="Hyperlink"/>
            <w:noProof/>
          </w:rPr>
          <w:t>7.7</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QUALIFICATION, QUALIFICATION MAINTENANCE AND LOT VALIDATION TESTING SAMPLES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_Toc33689371 \h </w:instrText>
        </w:r>
        <w:r w:rsidR="00437CC7" w:rsidRPr="00355725">
          <w:rPr>
            <w:noProof/>
            <w:webHidden/>
          </w:rPr>
        </w:r>
        <w:r w:rsidR="00437CC7" w:rsidRPr="00355725">
          <w:rPr>
            <w:noProof/>
            <w:webHidden/>
          </w:rPr>
          <w:fldChar w:fldCharType="separate"/>
        </w:r>
        <w:r w:rsidR="00673944" w:rsidRPr="00355725">
          <w:rPr>
            <w:noProof/>
            <w:webHidden/>
          </w:rPr>
          <w:t>16</w:t>
        </w:r>
        <w:r w:rsidR="00437CC7" w:rsidRPr="00355725">
          <w:rPr>
            <w:noProof/>
            <w:webHidden/>
          </w:rPr>
          <w:fldChar w:fldCharType="end"/>
        </w:r>
      </w:hyperlink>
    </w:p>
    <w:p w14:paraId="299E2E02" w14:textId="24994D30"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2" w:history="1">
        <w:r w:rsidR="00437CC7" w:rsidRPr="00355725">
          <w:rPr>
            <w:rStyle w:val="Hyperlink"/>
            <w:noProof/>
          </w:rPr>
          <w:t>7.8</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DOCUMENTATION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_Toc33689372 \h </w:instrText>
        </w:r>
        <w:r w:rsidR="00437CC7" w:rsidRPr="00355725">
          <w:rPr>
            <w:noProof/>
            <w:webHidden/>
          </w:rPr>
        </w:r>
        <w:r w:rsidR="00437CC7" w:rsidRPr="00355725">
          <w:rPr>
            <w:noProof/>
            <w:webHidden/>
          </w:rPr>
          <w:fldChar w:fldCharType="separate"/>
        </w:r>
        <w:r w:rsidR="00673944" w:rsidRPr="00355725">
          <w:rPr>
            <w:noProof/>
            <w:webHidden/>
          </w:rPr>
          <w:t>16</w:t>
        </w:r>
        <w:r w:rsidR="00437CC7" w:rsidRPr="00355725">
          <w:rPr>
            <w:noProof/>
            <w:webHidden/>
          </w:rPr>
          <w:fldChar w:fldCharType="end"/>
        </w:r>
      </w:hyperlink>
    </w:p>
    <w:p w14:paraId="3457CCE8" w14:textId="45B4066F"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373" w:history="1">
        <w:r w:rsidR="00437CC7" w:rsidRPr="00355725">
          <w:rPr>
            <w:rStyle w:val="Hyperlink"/>
            <w:noProof/>
          </w:rPr>
          <w:t>8</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TEST METHODS AND PROCEDURES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_Toc33689373 \h </w:instrText>
        </w:r>
        <w:r w:rsidR="00437CC7" w:rsidRPr="00355725">
          <w:rPr>
            <w:noProof/>
            <w:webHidden/>
          </w:rPr>
        </w:r>
        <w:r w:rsidR="00437CC7" w:rsidRPr="00355725">
          <w:rPr>
            <w:noProof/>
            <w:webHidden/>
          </w:rPr>
          <w:fldChar w:fldCharType="separate"/>
        </w:r>
        <w:r w:rsidR="00673944" w:rsidRPr="00355725">
          <w:rPr>
            <w:noProof/>
            <w:webHidden/>
          </w:rPr>
          <w:t>16</w:t>
        </w:r>
        <w:r w:rsidR="00437CC7" w:rsidRPr="00355725">
          <w:rPr>
            <w:noProof/>
            <w:webHidden/>
          </w:rPr>
          <w:fldChar w:fldCharType="end"/>
        </w:r>
      </w:hyperlink>
    </w:p>
    <w:p w14:paraId="275CB361" w14:textId="72429B90"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4" w:history="1">
        <w:r w:rsidR="00437CC7" w:rsidRPr="00355725">
          <w:rPr>
            <w:rStyle w:val="Hyperlink"/>
            <w:noProof/>
          </w:rPr>
          <w:t>8.1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CONTACT ENGAGEMENT AND SEPARATION FORCES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_Toc33689374 \h </w:instrText>
        </w:r>
        <w:r w:rsidR="00437CC7" w:rsidRPr="00355725">
          <w:rPr>
            <w:noProof/>
            <w:webHidden/>
          </w:rPr>
        </w:r>
        <w:r w:rsidR="00437CC7" w:rsidRPr="00355725">
          <w:rPr>
            <w:noProof/>
            <w:webHidden/>
          </w:rPr>
          <w:fldChar w:fldCharType="separate"/>
        </w:r>
        <w:r w:rsidR="00673944" w:rsidRPr="00355725">
          <w:rPr>
            <w:noProof/>
            <w:webHidden/>
          </w:rPr>
          <w:t>17</w:t>
        </w:r>
        <w:r w:rsidR="00437CC7" w:rsidRPr="00355725">
          <w:rPr>
            <w:noProof/>
            <w:webHidden/>
          </w:rPr>
          <w:fldChar w:fldCharType="end"/>
        </w:r>
      </w:hyperlink>
    </w:p>
    <w:p w14:paraId="2A5A5493" w14:textId="218283C5"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5" w:history="1">
        <w:r w:rsidR="00437CC7" w:rsidRPr="00355725">
          <w:rPr>
            <w:rStyle w:val="Hyperlink"/>
            <w:noProof/>
          </w:rPr>
          <w:t>8.2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Gold Plate PoroSity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_Toc33689375 \h </w:instrText>
        </w:r>
        <w:r w:rsidR="00437CC7" w:rsidRPr="00355725">
          <w:rPr>
            <w:noProof/>
            <w:webHidden/>
          </w:rPr>
        </w:r>
        <w:r w:rsidR="00437CC7" w:rsidRPr="00355725">
          <w:rPr>
            <w:noProof/>
            <w:webHidden/>
          </w:rPr>
          <w:fldChar w:fldCharType="separate"/>
        </w:r>
        <w:r w:rsidR="00673944" w:rsidRPr="00355725">
          <w:rPr>
            <w:noProof/>
            <w:webHidden/>
          </w:rPr>
          <w:t>17</w:t>
        </w:r>
        <w:r w:rsidR="00437CC7" w:rsidRPr="00355725">
          <w:rPr>
            <w:noProof/>
            <w:webHidden/>
          </w:rPr>
          <w:fldChar w:fldCharType="end"/>
        </w:r>
      </w:hyperlink>
    </w:p>
    <w:p w14:paraId="666B580D" w14:textId="278099BC"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6" w:history="1">
        <w:r w:rsidR="00437CC7" w:rsidRPr="00355725">
          <w:rPr>
            <w:rStyle w:val="Hyperlink"/>
            <w:noProof/>
          </w:rPr>
          <w:t>8.3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PLATING THICKNESS VERIFICATION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_Toc33689376 \h </w:instrText>
        </w:r>
        <w:r w:rsidR="00437CC7" w:rsidRPr="00355725">
          <w:rPr>
            <w:noProof/>
            <w:webHidden/>
          </w:rPr>
        </w:r>
        <w:r w:rsidR="00437CC7" w:rsidRPr="00355725">
          <w:rPr>
            <w:noProof/>
            <w:webHidden/>
          </w:rPr>
          <w:fldChar w:fldCharType="separate"/>
        </w:r>
        <w:r w:rsidR="00673944" w:rsidRPr="00355725">
          <w:rPr>
            <w:noProof/>
            <w:webHidden/>
          </w:rPr>
          <w:t>17</w:t>
        </w:r>
        <w:r w:rsidR="00437CC7" w:rsidRPr="00355725">
          <w:rPr>
            <w:noProof/>
            <w:webHidden/>
          </w:rPr>
          <w:fldChar w:fldCharType="end"/>
        </w:r>
      </w:hyperlink>
    </w:p>
    <w:p w14:paraId="3F1DE3F5" w14:textId="27FBEB3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7" w:history="1">
        <w:r w:rsidR="00437CC7" w:rsidRPr="00355725">
          <w:rPr>
            <w:rStyle w:val="Hyperlink"/>
            <w:noProof/>
          </w:rPr>
          <w:t>8.4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CRIMPING CAPABILITY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_Toc33689377 \h </w:instrText>
        </w:r>
        <w:r w:rsidR="00437CC7" w:rsidRPr="00355725">
          <w:rPr>
            <w:noProof/>
            <w:webHidden/>
          </w:rPr>
        </w:r>
        <w:r w:rsidR="00437CC7" w:rsidRPr="00355725">
          <w:rPr>
            <w:noProof/>
            <w:webHidden/>
          </w:rPr>
          <w:fldChar w:fldCharType="separate"/>
        </w:r>
        <w:r w:rsidR="00673944" w:rsidRPr="00355725">
          <w:rPr>
            <w:noProof/>
            <w:webHidden/>
          </w:rPr>
          <w:t>17</w:t>
        </w:r>
        <w:r w:rsidR="00437CC7" w:rsidRPr="00355725">
          <w:rPr>
            <w:noProof/>
            <w:webHidden/>
          </w:rPr>
          <w:fldChar w:fldCharType="end"/>
        </w:r>
      </w:hyperlink>
    </w:p>
    <w:p w14:paraId="78BF03CB" w14:textId="5D1C668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8" w:history="1">
        <w:r w:rsidR="00437CC7" w:rsidRPr="00355725">
          <w:rPr>
            <w:rStyle w:val="Hyperlink"/>
            <w:noProof/>
          </w:rPr>
          <w:t>8.5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SOLDERABILITY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_Toc33689378 \h </w:instrText>
        </w:r>
        <w:r w:rsidR="00437CC7" w:rsidRPr="00355725">
          <w:rPr>
            <w:noProof/>
            <w:webHidden/>
          </w:rPr>
        </w:r>
        <w:r w:rsidR="00437CC7" w:rsidRPr="00355725">
          <w:rPr>
            <w:noProof/>
            <w:webHidden/>
          </w:rPr>
          <w:fldChar w:fldCharType="separate"/>
        </w:r>
        <w:r w:rsidR="00673944" w:rsidRPr="00355725">
          <w:rPr>
            <w:noProof/>
            <w:webHidden/>
          </w:rPr>
          <w:t>17</w:t>
        </w:r>
        <w:r w:rsidR="00437CC7" w:rsidRPr="00355725">
          <w:rPr>
            <w:noProof/>
            <w:webHidden/>
          </w:rPr>
          <w:fldChar w:fldCharType="end"/>
        </w:r>
      </w:hyperlink>
    </w:p>
    <w:p w14:paraId="53018220" w14:textId="2716AF20"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79" w:history="1">
        <w:r w:rsidR="00437CC7" w:rsidRPr="00355725">
          <w:rPr>
            <w:rStyle w:val="Hyperlink"/>
            <w:noProof/>
          </w:rPr>
          <w:t>8.6</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PRE-ASSEMBLY INSPECTION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_Toc33689379 \h </w:instrText>
        </w:r>
        <w:r w:rsidR="00437CC7" w:rsidRPr="00355725">
          <w:rPr>
            <w:noProof/>
            <w:webHidden/>
          </w:rPr>
        </w:r>
        <w:r w:rsidR="00437CC7" w:rsidRPr="00355725">
          <w:rPr>
            <w:noProof/>
            <w:webHidden/>
          </w:rPr>
          <w:fldChar w:fldCharType="separate"/>
        </w:r>
        <w:r w:rsidR="00673944" w:rsidRPr="00355725">
          <w:rPr>
            <w:noProof/>
            <w:webHidden/>
          </w:rPr>
          <w:t>18</w:t>
        </w:r>
        <w:r w:rsidR="00437CC7" w:rsidRPr="00355725">
          <w:rPr>
            <w:noProof/>
            <w:webHidden/>
          </w:rPr>
          <w:fldChar w:fldCharType="end"/>
        </w:r>
      </w:hyperlink>
    </w:p>
    <w:p w14:paraId="7BE9D75E" w14:textId="0DE8B75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80" w:history="1">
        <w:r w:rsidR="00437CC7" w:rsidRPr="00355725">
          <w:rPr>
            <w:rStyle w:val="Hyperlink"/>
            <w:noProof/>
          </w:rPr>
          <w:t>8.7</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DIMENSION CHECK</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_Toc33689380 \h </w:instrText>
        </w:r>
        <w:r w:rsidR="00437CC7" w:rsidRPr="00355725">
          <w:rPr>
            <w:noProof/>
            <w:webHidden/>
          </w:rPr>
        </w:r>
        <w:r w:rsidR="00437CC7" w:rsidRPr="00355725">
          <w:rPr>
            <w:noProof/>
            <w:webHidden/>
          </w:rPr>
          <w:fldChar w:fldCharType="separate"/>
        </w:r>
        <w:r w:rsidR="00673944" w:rsidRPr="00355725">
          <w:rPr>
            <w:noProof/>
            <w:webHidden/>
          </w:rPr>
          <w:t>18</w:t>
        </w:r>
        <w:r w:rsidR="00437CC7" w:rsidRPr="00355725">
          <w:rPr>
            <w:noProof/>
            <w:webHidden/>
          </w:rPr>
          <w:fldChar w:fldCharType="end"/>
        </w:r>
      </w:hyperlink>
    </w:p>
    <w:p w14:paraId="54F837DE" w14:textId="1676179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81" w:history="1">
        <w:r w:rsidR="00437CC7" w:rsidRPr="00355725">
          <w:rPr>
            <w:rStyle w:val="Hyperlink"/>
            <w:noProof/>
          </w:rPr>
          <w:t>8.8</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TEMPERATURE CYCLING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_Toc33689381 \h </w:instrText>
        </w:r>
        <w:r w:rsidR="00437CC7" w:rsidRPr="00355725">
          <w:rPr>
            <w:noProof/>
            <w:webHidden/>
          </w:rPr>
        </w:r>
        <w:r w:rsidR="00437CC7" w:rsidRPr="00355725">
          <w:rPr>
            <w:noProof/>
            <w:webHidden/>
          </w:rPr>
          <w:fldChar w:fldCharType="separate"/>
        </w:r>
        <w:r w:rsidR="00673944" w:rsidRPr="00355725">
          <w:rPr>
            <w:noProof/>
            <w:webHidden/>
          </w:rPr>
          <w:t>18</w:t>
        </w:r>
        <w:r w:rsidR="00437CC7" w:rsidRPr="00355725">
          <w:rPr>
            <w:noProof/>
            <w:webHidden/>
          </w:rPr>
          <w:fldChar w:fldCharType="end"/>
        </w:r>
      </w:hyperlink>
    </w:p>
    <w:p w14:paraId="51843044" w14:textId="46FF39D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82" w:history="1">
        <w:r w:rsidR="00437CC7" w:rsidRPr="00355725">
          <w:rPr>
            <w:rStyle w:val="Hyperlink"/>
            <w:noProof/>
          </w:rPr>
          <w:t>8.9</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ELECTRICAL MEASUREMENTS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_Toc33689382 \h </w:instrText>
        </w:r>
        <w:r w:rsidR="00437CC7" w:rsidRPr="00355725">
          <w:rPr>
            <w:noProof/>
            <w:webHidden/>
          </w:rPr>
        </w:r>
        <w:r w:rsidR="00437CC7" w:rsidRPr="00355725">
          <w:rPr>
            <w:noProof/>
            <w:webHidden/>
          </w:rPr>
          <w:fldChar w:fldCharType="separate"/>
        </w:r>
        <w:r w:rsidR="00673944" w:rsidRPr="00355725">
          <w:rPr>
            <w:noProof/>
            <w:webHidden/>
          </w:rPr>
          <w:t>18</w:t>
        </w:r>
        <w:r w:rsidR="00437CC7" w:rsidRPr="00355725">
          <w:rPr>
            <w:noProof/>
            <w:webHidden/>
          </w:rPr>
          <w:fldChar w:fldCharType="end"/>
        </w:r>
      </w:hyperlink>
    </w:p>
    <w:p w14:paraId="573C7AC4" w14:textId="744BDDB3"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3" w:history="1">
        <w:r w:rsidR="00437CC7" w:rsidRPr="00355725">
          <w:rPr>
            <w:rStyle w:val="Hyperlink"/>
            <w:noProof/>
          </w:rPr>
          <w:t>8.9.1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General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_Toc33689383 \h </w:instrText>
        </w:r>
        <w:r w:rsidR="00437CC7" w:rsidRPr="00355725">
          <w:rPr>
            <w:noProof/>
            <w:webHidden/>
          </w:rPr>
        </w:r>
        <w:r w:rsidR="00437CC7" w:rsidRPr="00355725">
          <w:rPr>
            <w:noProof/>
            <w:webHidden/>
          </w:rPr>
          <w:fldChar w:fldCharType="separate"/>
        </w:r>
        <w:r w:rsidR="00673944" w:rsidRPr="00355725">
          <w:rPr>
            <w:noProof/>
            <w:webHidden/>
          </w:rPr>
          <w:t>18</w:t>
        </w:r>
        <w:r w:rsidR="00437CC7" w:rsidRPr="00355725">
          <w:rPr>
            <w:noProof/>
            <w:webHidden/>
          </w:rPr>
          <w:fldChar w:fldCharType="end"/>
        </w:r>
      </w:hyperlink>
    </w:p>
    <w:p w14:paraId="463E97C8" w14:textId="137C9915"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4" w:history="1">
        <w:r w:rsidR="00437CC7" w:rsidRPr="00355725">
          <w:rPr>
            <w:rStyle w:val="Hyperlink"/>
            <w:noProof/>
            <w:lang w:eastAsia="fr-FR"/>
          </w:rPr>
          <w:t>8.9.2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lang w:eastAsia="fr-FR"/>
          </w:rPr>
          <w:t>Insulation Resistance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_Toc33689384 \h </w:instrText>
        </w:r>
        <w:r w:rsidR="00437CC7" w:rsidRPr="00355725">
          <w:rPr>
            <w:noProof/>
            <w:webHidden/>
          </w:rPr>
        </w:r>
        <w:r w:rsidR="00437CC7" w:rsidRPr="00355725">
          <w:rPr>
            <w:noProof/>
            <w:webHidden/>
          </w:rPr>
          <w:fldChar w:fldCharType="separate"/>
        </w:r>
        <w:r w:rsidR="00673944" w:rsidRPr="00355725">
          <w:rPr>
            <w:noProof/>
            <w:webHidden/>
          </w:rPr>
          <w:t>18</w:t>
        </w:r>
        <w:r w:rsidR="00437CC7" w:rsidRPr="00355725">
          <w:rPr>
            <w:noProof/>
            <w:webHidden/>
          </w:rPr>
          <w:fldChar w:fldCharType="end"/>
        </w:r>
      </w:hyperlink>
    </w:p>
    <w:p w14:paraId="6A51A0AE" w14:textId="3B6FEC5E"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5" w:history="1">
        <w:r w:rsidR="00437CC7" w:rsidRPr="00355725">
          <w:rPr>
            <w:rStyle w:val="Hyperlink"/>
            <w:noProof/>
            <w:lang w:eastAsia="fr-FR"/>
          </w:rPr>
          <w:t>8.9.3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lang w:eastAsia="fr-FR"/>
          </w:rPr>
          <w:t>Voltage Proof</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_Toc33689385 \h </w:instrText>
        </w:r>
        <w:r w:rsidR="00437CC7" w:rsidRPr="00355725">
          <w:rPr>
            <w:noProof/>
            <w:webHidden/>
          </w:rPr>
        </w:r>
        <w:r w:rsidR="00437CC7" w:rsidRPr="00355725">
          <w:rPr>
            <w:noProof/>
            <w:webHidden/>
          </w:rPr>
          <w:fldChar w:fldCharType="separate"/>
        </w:r>
        <w:r w:rsidR="00673944" w:rsidRPr="00355725">
          <w:rPr>
            <w:noProof/>
            <w:webHidden/>
          </w:rPr>
          <w:t>19</w:t>
        </w:r>
        <w:r w:rsidR="00437CC7" w:rsidRPr="00355725">
          <w:rPr>
            <w:noProof/>
            <w:webHidden/>
          </w:rPr>
          <w:fldChar w:fldCharType="end"/>
        </w:r>
      </w:hyperlink>
    </w:p>
    <w:p w14:paraId="588E28EC" w14:textId="5407B547"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6" w:history="1">
        <w:r w:rsidR="00437CC7" w:rsidRPr="00355725">
          <w:rPr>
            <w:rStyle w:val="Hyperlink"/>
            <w:noProof/>
            <w:lang w:eastAsia="fr-FR"/>
          </w:rPr>
          <w:t>8.9.4</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lang w:eastAsia="fr-FR"/>
          </w:rPr>
          <w:t>Contact Resistance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_Toc33689386 \h </w:instrText>
        </w:r>
        <w:r w:rsidR="00437CC7" w:rsidRPr="00355725">
          <w:rPr>
            <w:noProof/>
            <w:webHidden/>
          </w:rPr>
        </w:r>
        <w:r w:rsidR="00437CC7" w:rsidRPr="00355725">
          <w:rPr>
            <w:noProof/>
            <w:webHidden/>
          </w:rPr>
          <w:fldChar w:fldCharType="separate"/>
        </w:r>
        <w:r w:rsidR="00673944" w:rsidRPr="00355725">
          <w:rPr>
            <w:noProof/>
            <w:webHidden/>
          </w:rPr>
          <w:t>19</w:t>
        </w:r>
        <w:r w:rsidR="00437CC7" w:rsidRPr="00355725">
          <w:rPr>
            <w:noProof/>
            <w:webHidden/>
          </w:rPr>
          <w:fldChar w:fldCharType="end"/>
        </w:r>
      </w:hyperlink>
    </w:p>
    <w:p w14:paraId="60C4CD49" w14:textId="284517DB"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7" w:history="1">
        <w:r w:rsidR="00437CC7" w:rsidRPr="00355725">
          <w:rPr>
            <w:rStyle w:val="Hyperlink"/>
            <w:noProof/>
            <w:lang w:eastAsia="fr-FR"/>
          </w:rPr>
          <w:t>8.9.5</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lang w:eastAsia="fr-FR"/>
          </w:rPr>
          <w:t>Voltage Standing Wave Ratio (VSWR)</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_Toc33689387 \h </w:instrText>
        </w:r>
        <w:r w:rsidR="00437CC7" w:rsidRPr="00355725">
          <w:rPr>
            <w:noProof/>
            <w:webHidden/>
          </w:rPr>
        </w:r>
        <w:r w:rsidR="00437CC7" w:rsidRPr="00355725">
          <w:rPr>
            <w:noProof/>
            <w:webHidden/>
          </w:rPr>
          <w:fldChar w:fldCharType="separate"/>
        </w:r>
        <w:r w:rsidR="00673944" w:rsidRPr="00355725">
          <w:rPr>
            <w:noProof/>
            <w:webHidden/>
          </w:rPr>
          <w:t>19</w:t>
        </w:r>
        <w:r w:rsidR="00437CC7" w:rsidRPr="00355725">
          <w:rPr>
            <w:noProof/>
            <w:webHidden/>
          </w:rPr>
          <w:fldChar w:fldCharType="end"/>
        </w:r>
      </w:hyperlink>
    </w:p>
    <w:p w14:paraId="79044468" w14:textId="0A8EB165"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8" w:history="1">
        <w:r w:rsidR="00437CC7" w:rsidRPr="00355725">
          <w:rPr>
            <w:rStyle w:val="Hyperlink"/>
            <w:noProof/>
            <w:lang w:eastAsia="fr-FR"/>
          </w:rPr>
          <w:t>8.9.6</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lang w:eastAsia="fr-FR"/>
          </w:rPr>
          <w:t>Insertion Loss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_Toc33689388 \h </w:instrText>
        </w:r>
        <w:r w:rsidR="00437CC7" w:rsidRPr="00355725">
          <w:rPr>
            <w:noProof/>
            <w:webHidden/>
          </w:rPr>
        </w:r>
        <w:r w:rsidR="00437CC7" w:rsidRPr="00355725">
          <w:rPr>
            <w:noProof/>
            <w:webHidden/>
          </w:rPr>
          <w:fldChar w:fldCharType="separate"/>
        </w:r>
        <w:r w:rsidR="00673944" w:rsidRPr="00355725">
          <w:rPr>
            <w:noProof/>
            <w:webHidden/>
          </w:rPr>
          <w:t>19</w:t>
        </w:r>
        <w:r w:rsidR="00437CC7" w:rsidRPr="00355725">
          <w:rPr>
            <w:noProof/>
            <w:webHidden/>
          </w:rPr>
          <w:fldChar w:fldCharType="end"/>
        </w:r>
      </w:hyperlink>
    </w:p>
    <w:p w14:paraId="33C13049" w14:textId="48BDEDE1"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89" w:history="1">
        <w:r w:rsidR="00437CC7" w:rsidRPr="00355725">
          <w:rPr>
            <w:rStyle w:val="Hyperlink"/>
            <w:noProof/>
          </w:rPr>
          <w:t>8.9.7</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Room Temperature Electrical Measurements (Chart F3)</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_Toc33689389 \h </w:instrText>
        </w:r>
        <w:r w:rsidR="00437CC7" w:rsidRPr="00355725">
          <w:rPr>
            <w:noProof/>
            <w:webHidden/>
          </w:rPr>
        </w:r>
        <w:r w:rsidR="00437CC7" w:rsidRPr="00355725">
          <w:rPr>
            <w:noProof/>
            <w:webHidden/>
          </w:rPr>
          <w:fldChar w:fldCharType="separate"/>
        </w:r>
        <w:r w:rsidR="00673944" w:rsidRPr="00355725">
          <w:rPr>
            <w:noProof/>
            <w:webHidden/>
          </w:rPr>
          <w:t>19</w:t>
        </w:r>
        <w:r w:rsidR="00437CC7" w:rsidRPr="00355725">
          <w:rPr>
            <w:noProof/>
            <w:webHidden/>
          </w:rPr>
          <w:fldChar w:fldCharType="end"/>
        </w:r>
      </w:hyperlink>
    </w:p>
    <w:p w14:paraId="15662695" w14:textId="0ACE96E9"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90" w:history="1">
        <w:r w:rsidR="00437CC7" w:rsidRPr="00355725">
          <w:rPr>
            <w:rStyle w:val="Hyperlink"/>
            <w:noProof/>
          </w:rPr>
          <w:t>8.9.8</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Intermediate and End-Point Electrical Measurements (Chart F4)</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_Toc33689390 \h </w:instrText>
        </w:r>
        <w:r w:rsidR="00437CC7" w:rsidRPr="00355725">
          <w:rPr>
            <w:noProof/>
            <w:webHidden/>
          </w:rPr>
        </w:r>
        <w:r w:rsidR="00437CC7" w:rsidRPr="00355725">
          <w:rPr>
            <w:noProof/>
            <w:webHidden/>
          </w:rPr>
          <w:fldChar w:fldCharType="separate"/>
        </w:r>
        <w:r w:rsidR="00673944" w:rsidRPr="00355725">
          <w:rPr>
            <w:noProof/>
            <w:webHidden/>
          </w:rPr>
          <w:t>19</w:t>
        </w:r>
        <w:r w:rsidR="00437CC7" w:rsidRPr="00355725">
          <w:rPr>
            <w:noProof/>
            <w:webHidden/>
          </w:rPr>
          <w:fldChar w:fldCharType="end"/>
        </w:r>
      </w:hyperlink>
    </w:p>
    <w:p w14:paraId="0AE2CF3D" w14:textId="76BB2ED4"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391" w:history="1">
        <w:r w:rsidR="00437CC7" w:rsidRPr="00355725">
          <w:rPr>
            <w:rStyle w:val="Hyperlink"/>
            <w:noProof/>
          </w:rPr>
          <w:t>8.9.9</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Electrical Measurements at Room Temperatures (Chart F4)</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_Toc33689391 \h </w:instrText>
        </w:r>
        <w:r w:rsidR="00437CC7" w:rsidRPr="00355725">
          <w:rPr>
            <w:noProof/>
            <w:webHidden/>
          </w:rPr>
        </w:r>
        <w:r w:rsidR="00437CC7" w:rsidRPr="00355725">
          <w:rPr>
            <w:noProof/>
            <w:webHidden/>
          </w:rPr>
          <w:fldChar w:fldCharType="separate"/>
        </w:r>
        <w:r w:rsidR="00673944" w:rsidRPr="00355725">
          <w:rPr>
            <w:noProof/>
            <w:webHidden/>
          </w:rPr>
          <w:t>20</w:t>
        </w:r>
        <w:r w:rsidR="00437CC7" w:rsidRPr="00355725">
          <w:rPr>
            <w:noProof/>
            <w:webHidden/>
          </w:rPr>
          <w:fldChar w:fldCharType="end"/>
        </w:r>
      </w:hyperlink>
    </w:p>
    <w:p w14:paraId="3A3517F9" w14:textId="5AC62DA0"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2" w:history="1">
        <w:r w:rsidR="00437CC7" w:rsidRPr="00355725">
          <w:rPr>
            <w:rStyle w:val="Hyperlink"/>
            <w:noProof/>
          </w:rPr>
          <w:t>8.10</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COUPLING PROOF TORQUE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_Toc33689392 \h </w:instrText>
        </w:r>
        <w:r w:rsidR="00437CC7" w:rsidRPr="00355725">
          <w:rPr>
            <w:noProof/>
            <w:webHidden/>
          </w:rPr>
        </w:r>
        <w:r w:rsidR="00437CC7" w:rsidRPr="00355725">
          <w:rPr>
            <w:noProof/>
            <w:webHidden/>
          </w:rPr>
          <w:fldChar w:fldCharType="separate"/>
        </w:r>
        <w:r w:rsidR="00673944" w:rsidRPr="00355725">
          <w:rPr>
            <w:noProof/>
            <w:webHidden/>
          </w:rPr>
          <w:t>20</w:t>
        </w:r>
        <w:r w:rsidR="00437CC7" w:rsidRPr="00355725">
          <w:rPr>
            <w:noProof/>
            <w:webHidden/>
          </w:rPr>
          <w:fldChar w:fldCharType="end"/>
        </w:r>
      </w:hyperlink>
    </w:p>
    <w:p w14:paraId="21E589DE" w14:textId="1835203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3" w:history="1">
        <w:r w:rsidR="00437CC7" w:rsidRPr="00355725">
          <w:rPr>
            <w:rStyle w:val="Hyperlink"/>
            <w:noProof/>
          </w:rPr>
          <w:t>8.11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MATING AND UNMATING FORCES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_Toc33689393 \h </w:instrText>
        </w:r>
        <w:r w:rsidR="00437CC7" w:rsidRPr="00355725">
          <w:rPr>
            <w:noProof/>
            <w:webHidden/>
          </w:rPr>
        </w:r>
        <w:r w:rsidR="00437CC7" w:rsidRPr="00355725">
          <w:rPr>
            <w:noProof/>
            <w:webHidden/>
          </w:rPr>
          <w:fldChar w:fldCharType="separate"/>
        </w:r>
        <w:r w:rsidR="00673944" w:rsidRPr="00355725">
          <w:rPr>
            <w:noProof/>
            <w:webHidden/>
          </w:rPr>
          <w:t>20</w:t>
        </w:r>
        <w:r w:rsidR="00437CC7" w:rsidRPr="00355725">
          <w:rPr>
            <w:noProof/>
            <w:webHidden/>
          </w:rPr>
          <w:fldChar w:fldCharType="end"/>
        </w:r>
      </w:hyperlink>
    </w:p>
    <w:p w14:paraId="7DE6DE64" w14:textId="1AA19F4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4" w:history="1">
        <w:r w:rsidR="00437CC7" w:rsidRPr="00355725">
          <w:rPr>
            <w:rStyle w:val="Hyperlink"/>
            <w:noProof/>
          </w:rPr>
          <w:t>8.12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Centre Contact Retention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_Toc33689394 \h </w:instrText>
        </w:r>
        <w:r w:rsidR="00437CC7" w:rsidRPr="00355725">
          <w:rPr>
            <w:noProof/>
            <w:webHidden/>
          </w:rPr>
        </w:r>
        <w:r w:rsidR="00437CC7" w:rsidRPr="00355725">
          <w:rPr>
            <w:noProof/>
            <w:webHidden/>
          </w:rPr>
          <w:fldChar w:fldCharType="separate"/>
        </w:r>
        <w:r w:rsidR="00673944" w:rsidRPr="00355725">
          <w:rPr>
            <w:noProof/>
            <w:webHidden/>
          </w:rPr>
          <w:t>20</w:t>
        </w:r>
        <w:r w:rsidR="00437CC7" w:rsidRPr="00355725">
          <w:rPr>
            <w:noProof/>
            <w:webHidden/>
          </w:rPr>
          <w:fldChar w:fldCharType="end"/>
        </w:r>
      </w:hyperlink>
    </w:p>
    <w:p w14:paraId="1CEE8CE1" w14:textId="36570C6F"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5" w:history="1">
        <w:r w:rsidR="00437CC7" w:rsidRPr="00355725">
          <w:rPr>
            <w:rStyle w:val="Hyperlink"/>
            <w:noProof/>
          </w:rPr>
          <w:t>8.13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SEAL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_Toc33689395 \h </w:instrText>
        </w:r>
        <w:r w:rsidR="00437CC7" w:rsidRPr="00355725">
          <w:rPr>
            <w:noProof/>
            <w:webHidden/>
          </w:rPr>
        </w:r>
        <w:r w:rsidR="00437CC7" w:rsidRPr="00355725">
          <w:rPr>
            <w:noProof/>
            <w:webHidden/>
          </w:rPr>
          <w:fldChar w:fldCharType="separate"/>
        </w:r>
        <w:r w:rsidR="00673944" w:rsidRPr="00355725">
          <w:rPr>
            <w:noProof/>
            <w:webHidden/>
          </w:rPr>
          <w:t>21</w:t>
        </w:r>
        <w:r w:rsidR="00437CC7" w:rsidRPr="00355725">
          <w:rPr>
            <w:noProof/>
            <w:webHidden/>
          </w:rPr>
          <w:fldChar w:fldCharType="end"/>
        </w:r>
      </w:hyperlink>
    </w:p>
    <w:p w14:paraId="069F529B" w14:textId="3504305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6" w:history="1">
        <w:r w:rsidR="00437CC7" w:rsidRPr="00355725">
          <w:rPr>
            <w:rStyle w:val="Hyperlink"/>
            <w:noProof/>
          </w:rPr>
          <w:t>8.14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EXTERNAL VISUAL INSPECTION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_Toc33689396 \h </w:instrText>
        </w:r>
        <w:r w:rsidR="00437CC7" w:rsidRPr="00355725">
          <w:rPr>
            <w:noProof/>
            <w:webHidden/>
          </w:rPr>
        </w:r>
        <w:r w:rsidR="00437CC7" w:rsidRPr="00355725">
          <w:rPr>
            <w:noProof/>
            <w:webHidden/>
          </w:rPr>
          <w:fldChar w:fldCharType="separate"/>
        </w:r>
        <w:r w:rsidR="00673944" w:rsidRPr="00355725">
          <w:rPr>
            <w:noProof/>
            <w:webHidden/>
          </w:rPr>
          <w:t>21</w:t>
        </w:r>
        <w:r w:rsidR="00437CC7" w:rsidRPr="00355725">
          <w:rPr>
            <w:noProof/>
            <w:webHidden/>
          </w:rPr>
          <w:fldChar w:fldCharType="end"/>
        </w:r>
      </w:hyperlink>
    </w:p>
    <w:p w14:paraId="2930C6FF" w14:textId="5D11D96F"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7" w:history="1">
        <w:r w:rsidR="00437CC7" w:rsidRPr="00355725">
          <w:rPr>
            <w:rStyle w:val="Hyperlink"/>
            <w:noProof/>
          </w:rPr>
          <w:t>8.15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RANDOM VIBRATION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_Toc33689397 \h </w:instrText>
        </w:r>
        <w:r w:rsidR="00437CC7" w:rsidRPr="00355725">
          <w:rPr>
            <w:noProof/>
            <w:webHidden/>
          </w:rPr>
        </w:r>
        <w:r w:rsidR="00437CC7" w:rsidRPr="00355725">
          <w:rPr>
            <w:noProof/>
            <w:webHidden/>
          </w:rPr>
          <w:fldChar w:fldCharType="separate"/>
        </w:r>
        <w:r w:rsidR="00673944" w:rsidRPr="00355725">
          <w:rPr>
            <w:noProof/>
            <w:webHidden/>
          </w:rPr>
          <w:t>21</w:t>
        </w:r>
        <w:r w:rsidR="00437CC7" w:rsidRPr="00355725">
          <w:rPr>
            <w:noProof/>
            <w:webHidden/>
          </w:rPr>
          <w:fldChar w:fldCharType="end"/>
        </w:r>
      </w:hyperlink>
    </w:p>
    <w:p w14:paraId="4F4EF170" w14:textId="7CF383B8"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8" w:history="1">
        <w:r w:rsidR="00437CC7" w:rsidRPr="00355725">
          <w:rPr>
            <w:rStyle w:val="Hyperlink"/>
            <w:noProof/>
          </w:rPr>
          <w:t>8.16</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MECHANICAL SHOCK</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_Toc33689398 \h </w:instrText>
        </w:r>
        <w:r w:rsidR="00437CC7" w:rsidRPr="00355725">
          <w:rPr>
            <w:noProof/>
            <w:webHidden/>
          </w:rPr>
        </w:r>
        <w:r w:rsidR="00437CC7" w:rsidRPr="00355725">
          <w:rPr>
            <w:noProof/>
            <w:webHidden/>
          </w:rPr>
          <w:fldChar w:fldCharType="separate"/>
        </w:r>
        <w:r w:rsidR="00673944" w:rsidRPr="00355725">
          <w:rPr>
            <w:noProof/>
            <w:webHidden/>
          </w:rPr>
          <w:t>22</w:t>
        </w:r>
        <w:r w:rsidR="00437CC7" w:rsidRPr="00355725">
          <w:rPr>
            <w:noProof/>
            <w:webHidden/>
          </w:rPr>
          <w:fldChar w:fldCharType="end"/>
        </w:r>
      </w:hyperlink>
    </w:p>
    <w:p w14:paraId="2291367F" w14:textId="1D8FAB3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399" w:history="1">
        <w:r w:rsidR="00437CC7" w:rsidRPr="00355725">
          <w:rPr>
            <w:rStyle w:val="Hyperlink"/>
            <w:noProof/>
          </w:rPr>
          <w:t>8.17</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THERMAL STABILITY OF INSERTION LOSS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_Toc33689399 \h </w:instrText>
        </w:r>
        <w:r w:rsidR="00437CC7" w:rsidRPr="00355725">
          <w:rPr>
            <w:noProof/>
            <w:webHidden/>
          </w:rPr>
        </w:r>
        <w:r w:rsidR="00437CC7" w:rsidRPr="00355725">
          <w:rPr>
            <w:noProof/>
            <w:webHidden/>
          </w:rPr>
          <w:fldChar w:fldCharType="separate"/>
        </w:r>
        <w:r w:rsidR="00673944" w:rsidRPr="00355725">
          <w:rPr>
            <w:noProof/>
            <w:webHidden/>
          </w:rPr>
          <w:t>22</w:t>
        </w:r>
        <w:r w:rsidR="00437CC7" w:rsidRPr="00355725">
          <w:rPr>
            <w:noProof/>
            <w:webHidden/>
          </w:rPr>
          <w:fldChar w:fldCharType="end"/>
        </w:r>
      </w:hyperlink>
    </w:p>
    <w:p w14:paraId="37E473B0" w14:textId="02E3E64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00" w:history="1">
        <w:r w:rsidR="00437CC7" w:rsidRPr="00355725">
          <w:rPr>
            <w:rStyle w:val="Hyperlink"/>
            <w:noProof/>
          </w:rPr>
          <w:t>8.18</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SHIELDING EFFECTIVENESS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_Toc33689400 \h </w:instrText>
        </w:r>
        <w:r w:rsidR="00437CC7" w:rsidRPr="00355725">
          <w:rPr>
            <w:noProof/>
            <w:webHidden/>
          </w:rPr>
        </w:r>
        <w:r w:rsidR="00437CC7" w:rsidRPr="00355725">
          <w:rPr>
            <w:noProof/>
            <w:webHidden/>
          </w:rPr>
          <w:fldChar w:fldCharType="separate"/>
        </w:r>
        <w:r w:rsidR="00673944" w:rsidRPr="00355725">
          <w:rPr>
            <w:noProof/>
            <w:webHidden/>
          </w:rPr>
          <w:t>23</w:t>
        </w:r>
        <w:r w:rsidR="00437CC7" w:rsidRPr="00355725">
          <w:rPr>
            <w:noProof/>
            <w:webHidden/>
          </w:rPr>
          <w:fldChar w:fldCharType="end"/>
        </w:r>
      </w:hyperlink>
    </w:p>
    <w:p w14:paraId="523700B3" w14:textId="1D8F0F8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01" w:history="1">
        <w:r w:rsidR="00437CC7" w:rsidRPr="00355725">
          <w:rPr>
            <w:rStyle w:val="Hyperlink"/>
            <w:noProof/>
          </w:rPr>
          <w:t>8.19</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ENDURANCE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_Toc33689401 \h </w:instrText>
        </w:r>
        <w:r w:rsidR="00437CC7" w:rsidRPr="00355725">
          <w:rPr>
            <w:noProof/>
            <w:webHidden/>
          </w:rPr>
        </w:r>
        <w:r w:rsidR="00437CC7" w:rsidRPr="00355725">
          <w:rPr>
            <w:noProof/>
            <w:webHidden/>
          </w:rPr>
          <w:fldChar w:fldCharType="separate"/>
        </w:r>
        <w:r w:rsidR="00673944" w:rsidRPr="00355725">
          <w:rPr>
            <w:noProof/>
            <w:webHidden/>
          </w:rPr>
          <w:t>23</w:t>
        </w:r>
        <w:r w:rsidR="00437CC7" w:rsidRPr="00355725">
          <w:rPr>
            <w:noProof/>
            <w:webHidden/>
          </w:rPr>
          <w:fldChar w:fldCharType="end"/>
        </w:r>
      </w:hyperlink>
    </w:p>
    <w:p w14:paraId="2322C419" w14:textId="6995757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02" w:history="1">
        <w:r w:rsidR="00437CC7" w:rsidRPr="00355725">
          <w:rPr>
            <w:rStyle w:val="Hyperlink"/>
            <w:noProof/>
            <w:lang w:eastAsia="fr-FR"/>
          </w:rPr>
          <w:t>8.20</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lang w:eastAsia="fr-FR"/>
          </w:rPr>
          <w:t>DESTRUCTIVE PHYSICAL ANALYSIS (DPA)</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_Toc33689402 \h </w:instrText>
        </w:r>
        <w:r w:rsidR="00437CC7" w:rsidRPr="00355725">
          <w:rPr>
            <w:noProof/>
            <w:webHidden/>
          </w:rPr>
        </w:r>
        <w:r w:rsidR="00437CC7" w:rsidRPr="00355725">
          <w:rPr>
            <w:noProof/>
            <w:webHidden/>
          </w:rPr>
          <w:fldChar w:fldCharType="separate"/>
        </w:r>
        <w:r w:rsidR="00673944" w:rsidRPr="00355725">
          <w:rPr>
            <w:noProof/>
            <w:webHidden/>
          </w:rPr>
          <w:t>23</w:t>
        </w:r>
        <w:r w:rsidR="00437CC7" w:rsidRPr="00355725">
          <w:rPr>
            <w:noProof/>
            <w:webHidden/>
          </w:rPr>
          <w:fldChar w:fldCharType="end"/>
        </w:r>
      </w:hyperlink>
    </w:p>
    <w:p w14:paraId="07C9AA3C" w14:textId="7D055FB2"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403" w:history="1">
        <w:r w:rsidR="00437CC7" w:rsidRPr="00355725">
          <w:rPr>
            <w:rStyle w:val="Hyperlink"/>
            <w:noProof/>
          </w:rPr>
          <w:t>9</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DATA DOCUMENTATION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_Toc33689403 \h </w:instrText>
        </w:r>
        <w:r w:rsidR="00437CC7" w:rsidRPr="00355725">
          <w:rPr>
            <w:noProof/>
            <w:webHidden/>
          </w:rPr>
        </w:r>
        <w:r w:rsidR="00437CC7" w:rsidRPr="00355725">
          <w:rPr>
            <w:noProof/>
            <w:webHidden/>
          </w:rPr>
          <w:fldChar w:fldCharType="separate"/>
        </w:r>
        <w:r w:rsidR="00673944" w:rsidRPr="00355725">
          <w:rPr>
            <w:noProof/>
            <w:webHidden/>
          </w:rPr>
          <w:t>24</w:t>
        </w:r>
        <w:r w:rsidR="00437CC7" w:rsidRPr="00355725">
          <w:rPr>
            <w:noProof/>
            <w:webHidden/>
          </w:rPr>
          <w:fldChar w:fldCharType="end"/>
        </w:r>
      </w:hyperlink>
    </w:p>
    <w:p w14:paraId="5E946748" w14:textId="5A32CF28"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04" w:history="1">
        <w:r w:rsidR="00437CC7" w:rsidRPr="00355725">
          <w:rPr>
            <w:rStyle w:val="Hyperlink"/>
            <w:noProof/>
          </w:rPr>
          <w:t>9.1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GENERAL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_Toc33689404 \h </w:instrText>
        </w:r>
        <w:r w:rsidR="00437CC7" w:rsidRPr="00355725">
          <w:rPr>
            <w:noProof/>
            <w:webHidden/>
          </w:rPr>
        </w:r>
        <w:r w:rsidR="00437CC7" w:rsidRPr="00355725">
          <w:rPr>
            <w:noProof/>
            <w:webHidden/>
          </w:rPr>
          <w:fldChar w:fldCharType="separate"/>
        </w:r>
        <w:r w:rsidR="00673944" w:rsidRPr="00355725">
          <w:rPr>
            <w:noProof/>
            <w:webHidden/>
          </w:rPr>
          <w:t>24</w:t>
        </w:r>
        <w:r w:rsidR="00437CC7" w:rsidRPr="00355725">
          <w:rPr>
            <w:noProof/>
            <w:webHidden/>
          </w:rPr>
          <w:fldChar w:fldCharType="end"/>
        </w:r>
      </w:hyperlink>
    </w:p>
    <w:p w14:paraId="7E4B2ACA" w14:textId="05D1899F"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05" w:history="1">
        <w:r w:rsidR="00437CC7" w:rsidRPr="00355725">
          <w:rPr>
            <w:rStyle w:val="Hyperlink"/>
            <w:noProof/>
          </w:rPr>
          <w:t>9.1.1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Qualification and Qualification Maintenance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_Toc33689405 \h </w:instrText>
        </w:r>
        <w:r w:rsidR="00437CC7" w:rsidRPr="00355725">
          <w:rPr>
            <w:noProof/>
            <w:webHidden/>
          </w:rPr>
        </w:r>
        <w:r w:rsidR="00437CC7" w:rsidRPr="00355725">
          <w:rPr>
            <w:noProof/>
            <w:webHidden/>
          </w:rPr>
          <w:fldChar w:fldCharType="separate"/>
        </w:r>
        <w:r w:rsidR="00673944" w:rsidRPr="00355725">
          <w:rPr>
            <w:noProof/>
            <w:webHidden/>
          </w:rPr>
          <w:t>24</w:t>
        </w:r>
        <w:r w:rsidR="00437CC7" w:rsidRPr="00355725">
          <w:rPr>
            <w:noProof/>
            <w:webHidden/>
          </w:rPr>
          <w:fldChar w:fldCharType="end"/>
        </w:r>
      </w:hyperlink>
    </w:p>
    <w:p w14:paraId="24B58E55" w14:textId="60A0D437"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06" w:history="1">
        <w:r w:rsidR="00437CC7" w:rsidRPr="00355725">
          <w:rPr>
            <w:rStyle w:val="Hyperlink"/>
            <w:noProof/>
          </w:rPr>
          <w:t>9.1.2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Component Procurement and Delivery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_Toc33689406 \h </w:instrText>
        </w:r>
        <w:r w:rsidR="00437CC7" w:rsidRPr="00355725">
          <w:rPr>
            <w:noProof/>
            <w:webHidden/>
          </w:rPr>
        </w:r>
        <w:r w:rsidR="00437CC7" w:rsidRPr="00355725">
          <w:rPr>
            <w:noProof/>
            <w:webHidden/>
          </w:rPr>
          <w:fldChar w:fldCharType="separate"/>
        </w:r>
        <w:r w:rsidR="00673944" w:rsidRPr="00355725">
          <w:rPr>
            <w:noProof/>
            <w:webHidden/>
          </w:rPr>
          <w:t>24</w:t>
        </w:r>
        <w:r w:rsidR="00437CC7" w:rsidRPr="00355725">
          <w:rPr>
            <w:noProof/>
            <w:webHidden/>
          </w:rPr>
          <w:fldChar w:fldCharType="end"/>
        </w:r>
      </w:hyperlink>
    </w:p>
    <w:p w14:paraId="64220B99" w14:textId="5C461F39"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07" w:history="1">
        <w:r w:rsidR="00437CC7" w:rsidRPr="00355725">
          <w:rPr>
            <w:rStyle w:val="Hyperlink"/>
            <w:noProof/>
          </w:rPr>
          <w:t>9.1.3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Additional Documentation</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_Toc33689407 \h </w:instrText>
        </w:r>
        <w:r w:rsidR="00437CC7" w:rsidRPr="00355725">
          <w:rPr>
            <w:noProof/>
            <w:webHidden/>
          </w:rPr>
        </w:r>
        <w:r w:rsidR="00437CC7" w:rsidRPr="00355725">
          <w:rPr>
            <w:noProof/>
            <w:webHidden/>
          </w:rPr>
          <w:fldChar w:fldCharType="separate"/>
        </w:r>
        <w:r w:rsidR="00673944" w:rsidRPr="00355725">
          <w:rPr>
            <w:noProof/>
            <w:webHidden/>
          </w:rPr>
          <w:t>24</w:t>
        </w:r>
        <w:r w:rsidR="00437CC7" w:rsidRPr="00355725">
          <w:rPr>
            <w:noProof/>
            <w:webHidden/>
          </w:rPr>
          <w:fldChar w:fldCharType="end"/>
        </w:r>
      </w:hyperlink>
    </w:p>
    <w:p w14:paraId="0923D9AE" w14:textId="7B342F0D"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08" w:history="1">
        <w:r w:rsidR="00437CC7" w:rsidRPr="00355725">
          <w:rPr>
            <w:rStyle w:val="Hyperlink"/>
            <w:noProof/>
          </w:rPr>
          <w:t>9.1.4</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Data Retention/Data Access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_Toc33689408 \h </w:instrText>
        </w:r>
        <w:r w:rsidR="00437CC7" w:rsidRPr="00355725">
          <w:rPr>
            <w:noProof/>
            <w:webHidden/>
          </w:rPr>
        </w:r>
        <w:r w:rsidR="00437CC7" w:rsidRPr="00355725">
          <w:rPr>
            <w:noProof/>
            <w:webHidden/>
          </w:rPr>
          <w:fldChar w:fldCharType="separate"/>
        </w:r>
        <w:r w:rsidR="00673944" w:rsidRPr="00355725">
          <w:rPr>
            <w:noProof/>
            <w:webHidden/>
          </w:rPr>
          <w:t>24</w:t>
        </w:r>
        <w:r w:rsidR="00437CC7" w:rsidRPr="00355725">
          <w:rPr>
            <w:noProof/>
            <w:webHidden/>
          </w:rPr>
          <w:fldChar w:fldCharType="end"/>
        </w:r>
      </w:hyperlink>
    </w:p>
    <w:p w14:paraId="3F62ADAB" w14:textId="778FF0F2"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09" w:history="1">
        <w:r w:rsidR="00437CC7" w:rsidRPr="00355725">
          <w:rPr>
            <w:rStyle w:val="Hyperlink"/>
            <w:noProof/>
          </w:rPr>
          <w:t>9.2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COVER SHEET(S)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_Toc33689409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47AD6192" w14:textId="01C6834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0" w:history="1">
        <w:r w:rsidR="00437CC7" w:rsidRPr="00355725">
          <w:rPr>
            <w:rStyle w:val="Hyperlink"/>
            <w:noProof/>
          </w:rPr>
          <w:t>9.3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LIST OF EQUIPMENT USED</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_Toc33689410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6184FFD2" w14:textId="07F30F59"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1" w:history="1">
        <w:r w:rsidR="00437CC7" w:rsidRPr="00355725">
          <w:rPr>
            <w:rStyle w:val="Hyperlink"/>
            <w:noProof/>
          </w:rPr>
          <w:t>9.4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LIST OF TEST REFERENCES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_Toc33689411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4656F6B4" w14:textId="3111EC2F"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2" w:history="1">
        <w:r w:rsidR="00437CC7" w:rsidRPr="00355725">
          <w:rPr>
            <w:rStyle w:val="Hyperlink"/>
            <w:noProof/>
          </w:rPr>
          <w:t>9.5</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SPECIAL IN-PROCESS CONTROLS DATA (CHART F2)</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_Toc33689412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114321F3" w14:textId="39F7D50B"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3" w:history="1">
        <w:r w:rsidR="00437CC7" w:rsidRPr="00355725">
          <w:rPr>
            <w:rStyle w:val="Hyperlink"/>
            <w:noProof/>
          </w:rPr>
          <w:t>9.6</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SCREENING TESTS DATA (CHART F3)</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_Toc33689413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577A107D" w14:textId="7E86B360"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4" w:history="1">
        <w:r w:rsidR="00437CC7" w:rsidRPr="00355725">
          <w:rPr>
            <w:rStyle w:val="Hyperlink"/>
            <w:noProof/>
          </w:rPr>
          <w:t>9.7</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QUALIFICATION, PERIODIC TESTING AND LOT VALIDATION TESTING DATA (CHART F4)</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_Toc33689414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00D76182" w14:textId="59BB68BD"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15" w:history="1">
        <w:r w:rsidR="00437CC7" w:rsidRPr="00355725">
          <w:rPr>
            <w:rStyle w:val="Hyperlink"/>
            <w:noProof/>
          </w:rPr>
          <w:t>9.7.1</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Qualification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_Toc33689415 \h </w:instrText>
        </w:r>
        <w:r w:rsidR="00437CC7" w:rsidRPr="00355725">
          <w:rPr>
            <w:noProof/>
            <w:webHidden/>
          </w:rPr>
        </w:r>
        <w:r w:rsidR="00437CC7" w:rsidRPr="00355725">
          <w:rPr>
            <w:noProof/>
            <w:webHidden/>
          </w:rPr>
          <w:fldChar w:fldCharType="separate"/>
        </w:r>
        <w:r w:rsidR="00673944" w:rsidRPr="00355725">
          <w:rPr>
            <w:noProof/>
            <w:webHidden/>
          </w:rPr>
          <w:t>25</w:t>
        </w:r>
        <w:r w:rsidR="00437CC7" w:rsidRPr="00355725">
          <w:rPr>
            <w:noProof/>
            <w:webHidden/>
          </w:rPr>
          <w:fldChar w:fldCharType="end"/>
        </w:r>
      </w:hyperlink>
    </w:p>
    <w:p w14:paraId="61C46063" w14:textId="7EC8B5D0"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16" w:history="1">
        <w:r w:rsidR="00437CC7" w:rsidRPr="00355725">
          <w:rPr>
            <w:rStyle w:val="Hyperlink"/>
            <w:noProof/>
          </w:rPr>
          <w:t>9.7.2</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Periodic Testing for Qualification Maintenance</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_Toc33689416 \h </w:instrText>
        </w:r>
        <w:r w:rsidR="00437CC7" w:rsidRPr="00355725">
          <w:rPr>
            <w:noProof/>
            <w:webHidden/>
          </w:rPr>
        </w:r>
        <w:r w:rsidR="00437CC7" w:rsidRPr="00355725">
          <w:rPr>
            <w:noProof/>
            <w:webHidden/>
          </w:rPr>
          <w:fldChar w:fldCharType="separate"/>
        </w:r>
        <w:r w:rsidR="00673944" w:rsidRPr="00355725">
          <w:rPr>
            <w:noProof/>
            <w:webHidden/>
          </w:rPr>
          <w:t>26</w:t>
        </w:r>
        <w:r w:rsidR="00437CC7" w:rsidRPr="00355725">
          <w:rPr>
            <w:noProof/>
            <w:webHidden/>
          </w:rPr>
          <w:fldChar w:fldCharType="end"/>
        </w:r>
      </w:hyperlink>
    </w:p>
    <w:p w14:paraId="45B29D98" w14:textId="4D2DC89B" w:rsidR="00437CC7" w:rsidRPr="00355725" w:rsidRDefault="00355725">
      <w:pPr>
        <w:pStyle w:val="TOC3"/>
        <w:tabs>
          <w:tab w:val="left" w:pos="1080"/>
          <w:tab w:val="right" w:pos="10147"/>
        </w:tabs>
        <w:rPr>
          <w:rFonts w:asciiTheme="minorHAnsi" w:eastAsiaTheme="minorEastAsia" w:hAnsiTheme="minorHAnsi" w:cstheme="minorBidi"/>
          <w:noProof/>
          <w:sz w:val="22"/>
          <w:szCs w:val="22"/>
          <w:lang w:eastAsia="en-GB"/>
        </w:rPr>
      </w:pPr>
      <w:hyperlink w:anchor="_Toc33689417" w:history="1">
        <w:r w:rsidR="00437CC7" w:rsidRPr="00355725">
          <w:rPr>
            <w:rStyle w:val="Hyperlink"/>
            <w:noProof/>
          </w:rPr>
          <w:t>9.7.3</w:t>
        </w:r>
        <w:r w:rsidR="00437CC7" w:rsidRPr="00355725">
          <w:rPr>
            <w:rFonts w:asciiTheme="minorHAnsi" w:eastAsiaTheme="minorEastAsia" w:hAnsiTheme="minorHAnsi" w:cstheme="minorBidi"/>
            <w:noProof/>
            <w:sz w:val="22"/>
            <w:szCs w:val="22"/>
            <w:lang w:eastAsia="en-GB"/>
          </w:rPr>
          <w:tab/>
        </w:r>
        <w:r w:rsidR="00437CC7" w:rsidRPr="00355725">
          <w:rPr>
            <w:rStyle w:val="Hyperlink"/>
            <w:noProof/>
          </w:rPr>
          <w:t>Lot Validation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_Toc33689417 \h </w:instrText>
        </w:r>
        <w:r w:rsidR="00437CC7" w:rsidRPr="00355725">
          <w:rPr>
            <w:noProof/>
            <w:webHidden/>
          </w:rPr>
        </w:r>
        <w:r w:rsidR="00437CC7" w:rsidRPr="00355725">
          <w:rPr>
            <w:noProof/>
            <w:webHidden/>
          </w:rPr>
          <w:fldChar w:fldCharType="separate"/>
        </w:r>
        <w:r w:rsidR="00673944" w:rsidRPr="00355725">
          <w:rPr>
            <w:noProof/>
            <w:webHidden/>
          </w:rPr>
          <w:t>26</w:t>
        </w:r>
        <w:r w:rsidR="00437CC7" w:rsidRPr="00355725">
          <w:rPr>
            <w:noProof/>
            <w:webHidden/>
          </w:rPr>
          <w:fldChar w:fldCharType="end"/>
        </w:r>
      </w:hyperlink>
    </w:p>
    <w:p w14:paraId="7054972C" w14:textId="724F31FD"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8" w:history="1">
        <w:r w:rsidR="00437CC7" w:rsidRPr="00355725">
          <w:rPr>
            <w:rStyle w:val="Hyperlink"/>
            <w:noProof/>
          </w:rPr>
          <w:t>9.8</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FAILED COMPONENTS LIST AND FAILURE ANALYSIS REPORT</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_Toc33689418 \h </w:instrText>
        </w:r>
        <w:r w:rsidR="00437CC7" w:rsidRPr="00355725">
          <w:rPr>
            <w:noProof/>
            <w:webHidden/>
          </w:rPr>
        </w:r>
        <w:r w:rsidR="00437CC7" w:rsidRPr="00355725">
          <w:rPr>
            <w:noProof/>
            <w:webHidden/>
          </w:rPr>
          <w:fldChar w:fldCharType="separate"/>
        </w:r>
        <w:r w:rsidR="00673944" w:rsidRPr="00355725">
          <w:rPr>
            <w:noProof/>
            <w:webHidden/>
          </w:rPr>
          <w:t>26</w:t>
        </w:r>
        <w:r w:rsidR="00437CC7" w:rsidRPr="00355725">
          <w:rPr>
            <w:noProof/>
            <w:webHidden/>
          </w:rPr>
          <w:fldChar w:fldCharType="end"/>
        </w:r>
      </w:hyperlink>
    </w:p>
    <w:p w14:paraId="783873B5" w14:textId="4EC6C66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19" w:history="1">
        <w:r w:rsidR="00437CC7" w:rsidRPr="00355725">
          <w:rPr>
            <w:rStyle w:val="Hyperlink"/>
            <w:noProof/>
          </w:rPr>
          <w:t>9.9</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CERTIFICATE OF CONFORMITY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_Toc33689419 \h </w:instrText>
        </w:r>
        <w:r w:rsidR="00437CC7" w:rsidRPr="00355725">
          <w:rPr>
            <w:noProof/>
            <w:webHidden/>
          </w:rPr>
        </w:r>
        <w:r w:rsidR="00437CC7" w:rsidRPr="00355725">
          <w:rPr>
            <w:noProof/>
            <w:webHidden/>
          </w:rPr>
          <w:fldChar w:fldCharType="separate"/>
        </w:r>
        <w:r w:rsidR="00673944" w:rsidRPr="00355725">
          <w:rPr>
            <w:noProof/>
            <w:webHidden/>
          </w:rPr>
          <w:t>26</w:t>
        </w:r>
        <w:r w:rsidR="00437CC7" w:rsidRPr="00355725">
          <w:rPr>
            <w:noProof/>
            <w:webHidden/>
          </w:rPr>
          <w:fldChar w:fldCharType="end"/>
        </w:r>
      </w:hyperlink>
    </w:p>
    <w:p w14:paraId="28BBE95B" w14:textId="684DAD26"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420" w:history="1">
        <w:r w:rsidR="00437CC7" w:rsidRPr="00355725">
          <w:rPr>
            <w:rStyle w:val="Hyperlink"/>
            <w:noProof/>
          </w:rPr>
          <w:t>10</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DELIVERY</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_Toc33689420 \h </w:instrText>
        </w:r>
        <w:r w:rsidR="00437CC7" w:rsidRPr="00355725">
          <w:rPr>
            <w:noProof/>
            <w:webHidden/>
          </w:rPr>
        </w:r>
        <w:r w:rsidR="00437CC7" w:rsidRPr="00355725">
          <w:rPr>
            <w:noProof/>
            <w:webHidden/>
          </w:rPr>
          <w:fldChar w:fldCharType="separate"/>
        </w:r>
        <w:r w:rsidR="00673944" w:rsidRPr="00355725">
          <w:rPr>
            <w:noProof/>
            <w:webHidden/>
          </w:rPr>
          <w:t>27</w:t>
        </w:r>
        <w:r w:rsidR="00437CC7" w:rsidRPr="00355725">
          <w:rPr>
            <w:noProof/>
            <w:webHidden/>
          </w:rPr>
          <w:fldChar w:fldCharType="end"/>
        </w:r>
      </w:hyperlink>
    </w:p>
    <w:p w14:paraId="4BF4129D" w14:textId="030BB62D"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421" w:history="1">
        <w:r w:rsidR="00437CC7" w:rsidRPr="00355725">
          <w:rPr>
            <w:rStyle w:val="Hyperlink"/>
            <w:noProof/>
          </w:rPr>
          <w:t>11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PACKAGING AND DISPATCH</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_Toc33689421 \h </w:instrText>
        </w:r>
        <w:r w:rsidR="00437CC7" w:rsidRPr="00355725">
          <w:rPr>
            <w:noProof/>
            <w:webHidden/>
          </w:rPr>
        </w:r>
        <w:r w:rsidR="00437CC7" w:rsidRPr="00355725">
          <w:rPr>
            <w:noProof/>
            <w:webHidden/>
          </w:rPr>
          <w:fldChar w:fldCharType="separate"/>
        </w:r>
        <w:r w:rsidR="00673944" w:rsidRPr="00355725">
          <w:rPr>
            <w:noProof/>
            <w:webHidden/>
          </w:rPr>
          <w:t>27</w:t>
        </w:r>
        <w:r w:rsidR="00437CC7" w:rsidRPr="00355725">
          <w:rPr>
            <w:noProof/>
            <w:webHidden/>
          </w:rPr>
          <w:fldChar w:fldCharType="end"/>
        </w:r>
      </w:hyperlink>
    </w:p>
    <w:p w14:paraId="6D7AE09B" w14:textId="2869F9A1" w:rsidR="00437CC7" w:rsidRPr="00355725" w:rsidRDefault="0035572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89422" w:history="1">
        <w:r w:rsidR="00437CC7" w:rsidRPr="00355725">
          <w:rPr>
            <w:rStyle w:val="Hyperlink"/>
            <w:noProof/>
          </w:rPr>
          <w:t>12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Charts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_Toc33689422 \h </w:instrText>
        </w:r>
        <w:r w:rsidR="00437CC7" w:rsidRPr="00355725">
          <w:rPr>
            <w:noProof/>
            <w:webHidden/>
          </w:rPr>
        </w:r>
        <w:r w:rsidR="00437CC7" w:rsidRPr="00355725">
          <w:rPr>
            <w:noProof/>
            <w:webHidden/>
          </w:rPr>
          <w:fldChar w:fldCharType="separate"/>
        </w:r>
        <w:r w:rsidR="00673944" w:rsidRPr="00355725">
          <w:rPr>
            <w:noProof/>
            <w:webHidden/>
          </w:rPr>
          <w:t>28</w:t>
        </w:r>
        <w:r w:rsidR="00437CC7" w:rsidRPr="00355725">
          <w:rPr>
            <w:noProof/>
            <w:webHidden/>
          </w:rPr>
          <w:fldChar w:fldCharType="end"/>
        </w:r>
      </w:hyperlink>
    </w:p>
    <w:p w14:paraId="1E0796C4" w14:textId="30FBDA3A"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23" w:history="1">
        <w:r w:rsidR="00437CC7" w:rsidRPr="00355725">
          <w:rPr>
            <w:rStyle w:val="Hyperlink"/>
            <w:noProof/>
          </w:rPr>
          <w:t>12.1</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CHART F1 - GENERAL FLOW FOR PROCUREMENT</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_Toc33689423 \h </w:instrText>
        </w:r>
        <w:r w:rsidR="00437CC7" w:rsidRPr="00355725">
          <w:rPr>
            <w:noProof/>
            <w:webHidden/>
          </w:rPr>
        </w:r>
        <w:r w:rsidR="00437CC7" w:rsidRPr="00355725">
          <w:rPr>
            <w:noProof/>
            <w:webHidden/>
          </w:rPr>
          <w:fldChar w:fldCharType="separate"/>
        </w:r>
        <w:r w:rsidR="00673944" w:rsidRPr="00355725">
          <w:rPr>
            <w:noProof/>
            <w:webHidden/>
          </w:rPr>
          <w:t>28</w:t>
        </w:r>
        <w:r w:rsidR="00437CC7" w:rsidRPr="00355725">
          <w:rPr>
            <w:noProof/>
            <w:webHidden/>
          </w:rPr>
          <w:fldChar w:fldCharType="end"/>
        </w:r>
      </w:hyperlink>
    </w:p>
    <w:p w14:paraId="242FABCE" w14:textId="2EDBD794"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24" w:history="1">
        <w:r w:rsidR="00437CC7" w:rsidRPr="00355725">
          <w:rPr>
            <w:rStyle w:val="Hyperlink"/>
            <w:noProof/>
          </w:rPr>
          <w:t>12.2</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CHART F2 - PRODUCTION CONTROL</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_Toc33689424 \h </w:instrText>
        </w:r>
        <w:r w:rsidR="00437CC7" w:rsidRPr="00355725">
          <w:rPr>
            <w:noProof/>
            <w:webHidden/>
          </w:rPr>
        </w:r>
        <w:r w:rsidR="00437CC7" w:rsidRPr="00355725">
          <w:rPr>
            <w:noProof/>
            <w:webHidden/>
          </w:rPr>
          <w:fldChar w:fldCharType="separate"/>
        </w:r>
        <w:r w:rsidR="00673944" w:rsidRPr="00355725">
          <w:rPr>
            <w:noProof/>
            <w:webHidden/>
          </w:rPr>
          <w:t>29</w:t>
        </w:r>
        <w:r w:rsidR="00437CC7" w:rsidRPr="00355725">
          <w:rPr>
            <w:noProof/>
            <w:webHidden/>
          </w:rPr>
          <w:fldChar w:fldCharType="end"/>
        </w:r>
      </w:hyperlink>
    </w:p>
    <w:p w14:paraId="53DEC611" w14:textId="294FFC3A"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25" w:history="1">
        <w:r w:rsidR="00437CC7" w:rsidRPr="00355725">
          <w:rPr>
            <w:rStyle w:val="Hyperlink"/>
            <w:noProof/>
          </w:rPr>
          <w:t>12.3</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CHART F3 - SCREENING TESTS</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_Toc33689425 \h </w:instrText>
        </w:r>
        <w:r w:rsidR="00437CC7" w:rsidRPr="00355725">
          <w:rPr>
            <w:noProof/>
            <w:webHidden/>
          </w:rPr>
        </w:r>
        <w:r w:rsidR="00437CC7" w:rsidRPr="00355725">
          <w:rPr>
            <w:noProof/>
            <w:webHidden/>
          </w:rPr>
          <w:fldChar w:fldCharType="separate"/>
        </w:r>
        <w:r w:rsidR="00673944" w:rsidRPr="00355725">
          <w:rPr>
            <w:noProof/>
            <w:webHidden/>
          </w:rPr>
          <w:t>30</w:t>
        </w:r>
        <w:r w:rsidR="00437CC7" w:rsidRPr="00355725">
          <w:rPr>
            <w:noProof/>
            <w:webHidden/>
          </w:rPr>
          <w:fldChar w:fldCharType="end"/>
        </w:r>
      </w:hyperlink>
    </w:p>
    <w:p w14:paraId="246157EA" w14:textId="22441DC1" w:rsidR="00437CC7" w:rsidRPr="00355725" w:rsidRDefault="00355725">
      <w:pPr>
        <w:pStyle w:val="TOC2"/>
        <w:rPr>
          <w:rFonts w:asciiTheme="minorHAnsi" w:eastAsiaTheme="minorEastAsia" w:hAnsiTheme="minorHAnsi" w:cstheme="minorBidi"/>
          <w:caps w:val="0"/>
          <w:noProof/>
          <w:sz w:val="22"/>
          <w:szCs w:val="22"/>
          <w:lang w:eastAsia="en-GB"/>
        </w:rPr>
      </w:pPr>
      <w:hyperlink w:anchor="_Toc33689426" w:history="1">
        <w:r w:rsidR="00437CC7" w:rsidRPr="00355725">
          <w:rPr>
            <w:rStyle w:val="Hyperlink"/>
            <w:noProof/>
          </w:rPr>
          <w:t>12.4</w:t>
        </w:r>
        <w:r w:rsidR="00437CC7" w:rsidRPr="00355725">
          <w:rPr>
            <w:rFonts w:asciiTheme="minorHAnsi" w:eastAsiaTheme="minorEastAsia" w:hAnsiTheme="minorHAnsi" w:cstheme="minorBidi"/>
            <w:caps w:val="0"/>
            <w:noProof/>
            <w:sz w:val="22"/>
            <w:szCs w:val="22"/>
            <w:lang w:eastAsia="en-GB"/>
          </w:rPr>
          <w:tab/>
        </w:r>
        <w:r w:rsidR="00437CC7" w:rsidRPr="00355725">
          <w:rPr>
            <w:rStyle w:val="Hyperlink"/>
            <w:noProof/>
          </w:rPr>
          <w:t>CHART F4 - QUALIFICATION, PERIODIC TESTING AND LOT VALIDATION TESTING</w:t>
        </w:r>
        <w:r w:rsidR="00437CC7" w:rsidRPr="00355725">
          <w:rPr>
            <w:noProof/>
            <w:webHidden/>
          </w:rPr>
          <w:tab/>
        </w:r>
        <w:r w:rsidR="00437CC7" w:rsidRPr="00355725">
          <w:rPr>
            <w:noProof/>
            <w:webHidden/>
          </w:rPr>
          <w:fldChar w:fldCharType="begin"/>
        </w:r>
        <w:r w:rsidR="00437CC7" w:rsidRPr="00355725">
          <w:rPr>
            <w:noProof/>
            <w:webHidden/>
          </w:rPr>
          <w:instrText xml:space="preserve"> PAGEREF _Toc33689426 \h </w:instrText>
        </w:r>
        <w:r w:rsidR="00437CC7" w:rsidRPr="00355725">
          <w:rPr>
            <w:noProof/>
            <w:webHidden/>
          </w:rPr>
        </w:r>
        <w:r w:rsidR="00437CC7" w:rsidRPr="00355725">
          <w:rPr>
            <w:noProof/>
            <w:webHidden/>
          </w:rPr>
          <w:fldChar w:fldCharType="separate"/>
        </w:r>
        <w:r w:rsidR="00673944" w:rsidRPr="00355725">
          <w:rPr>
            <w:noProof/>
            <w:webHidden/>
          </w:rPr>
          <w:t>31</w:t>
        </w:r>
        <w:r w:rsidR="00437CC7" w:rsidRPr="00355725">
          <w:rPr>
            <w:noProof/>
            <w:webHidden/>
          </w:rPr>
          <w:fldChar w:fldCharType="end"/>
        </w:r>
      </w:hyperlink>
    </w:p>
    <w:p w14:paraId="5F1C51AC" w14:textId="77777777" w:rsidR="00B00A85" w:rsidRPr="00355725" w:rsidRDefault="00C573A2" w:rsidP="0024163E">
      <w:pPr>
        <w:keepLines/>
        <w:ind w:left="0"/>
        <w:rPr>
          <w:rFonts w:cs="Arial"/>
        </w:rPr>
      </w:pPr>
      <w:r w:rsidRPr="00355725">
        <w:rPr>
          <w:rFonts w:cs="Arial"/>
        </w:rPr>
        <w:fldChar w:fldCharType="end"/>
      </w:r>
    </w:p>
    <w:p w14:paraId="5C761BA2" w14:textId="77777777" w:rsidR="00B00A85" w:rsidRPr="00355725" w:rsidRDefault="00B00A85" w:rsidP="0024163E">
      <w:pPr>
        <w:keepLines/>
        <w:spacing w:after="0" w:line="240" w:lineRule="auto"/>
        <w:ind w:left="0" w:right="0"/>
        <w:jc w:val="left"/>
        <w:rPr>
          <w:rFonts w:cs="Arial"/>
        </w:rPr>
      </w:pPr>
      <w:r w:rsidRPr="00355725">
        <w:rPr>
          <w:rFonts w:cs="Arial"/>
        </w:rPr>
        <w:br w:type="page"/>
      </w:r>
    </w:p>
    <w:p w14:paraId="3A0F0220" w14:textId="77777777" w:rsidR="00AA4BE5" w:rsidRPr="00355725" w:rsidRDefault="00AA4BE5" w:rsidP="0024163E">
      <w:pPr>
        <w:pStyle w:val="Heading1"/>
        <w:keepLines/>
      </w:pPr>
      <w:bookmarkStart w:id="0" w:name="_Toc33689315"/>
      <w:r w:rsidRPr="00355725">
        <w:lastRenderedPageBreak/>
        <w:t>INTRODUCTION</w:t>
      </w:r>
      <w:bookmarkEnd w:id="0"/>
    </w:p>
    <w:p w14:paraId="6CD14B28" w14:textId="53ECB60E" w:rsidR="00AA4BE5" w:rsidRPr="00355725" w:rsidRDefault="00AF28C3" w:rsidP="00802F54">
      <w:pPr>
        <w:pStyle w:val="Heading2"/>
      </w:pPr>
      <w:bookmarkStart w:id="1" w:name="_Toc33689316"/>
      <w:r w:rsidRPr="00355725">
        <w:t>SCOPE</w:t>
      </w:r>
      <w:bookmarkEnd w:id="1"/>
    </w:p>
    <w:p w14:paraId="343D2CF3" w14:textId="5EE60EC9" w:rsidR="00AA4BE5" w:rsidRPr="00355725" w:rsidRDefault="00844043" w:rsidP="00844043">
      <w:r w:rsidRPr="00355725">
        <w:t>This specification defines the general requirements for the qualification approval, procurement, including lot acceptance testing, and delivery of RF coaxial connectors for space application. This specification contains the appropriate inspection and test schedules and also specifies the data documentation requirements</w:t>
      </w:r>
      <w:r w:rsidR="00AA4BE5" w:rsidRPr="00355725">
        <w:t>.</w:t>
      </w:r>
    </w:p>
    <w:p w14:paraId="29F24404" w14:textId="79238F09" w:rsidR="00AA4BE5" w:rsidRPr="00355725" w:rsidRDefault="00AF28C3" w:rsidP="00802F54">
      <w:pPr>
        <w:pStyle w:val="Heading2"/>
      </w:pPr>
      <w:bookmarkStart w:id="2" w:name="_Toc33689317"/>
      <w:r w:rsidRPr="00355725">
        <w:t>APPLICABILITY</w:t>
      </w:r>
      <w:bookmarkEnd w:id="2"/>
    </w:p>
    <w:p w14:paraId="12527862" w14:textId="08C58A81" w:rsidR="00AA4BE5" w:rsidRPr="00355725" w:rsidRDefault="00AA4BE5" w:rsidP="00844043">
      <w:pPr>
        <w:keepLines/>
        <w:spacing w:after="120"/>
      </w:pPr>
      <w:r w:rsidRPr="00355725">
        <w:t xml:space="preserve">This specification is primarily applicable to the granting of qualification approval to components qualified in accordance with ESCC Basic Specification No. </w:t>
      </w:r>
      <w:hyperlink r:id="rId17" w:history="1">
        <w:r w:rsidR="00B43E14" w:rsidRPr="00355725">
          <w:rPr>
            <w:rStyle w:val="Hyperlink"/>
          </w:rPr>
          <w:t>20100</w:t>
        </w:r>
      </w:hyperlink>
      <w:r w:rsidRPr="00355725">
        <w:t>.</w:t>
      </w:r>
      <w:r w:rsidR="00844043" w:rsidRPr="00355725">
        <w:t xml:space="preserve"> </w:t>
      </w:r>
      <w:r w:rsidRPr="00355725">
        <w:t>It is also primarily applicable to the procurement of components so qualified.</w:t>
      </w:r>
    </w:p>
    <w:p w14:paraId="00E0EFEB" w14:textId="5BEE1BB5" w:rsidR="00AA4BE5" w:rsidRPr="00355725" w:rsidRDefault="00AA4BE5" w:rsidP="0024163E">
      <w:pPr>
        <w:keepLines/>
      </w:pPr>
      <w:r w:rsidRPr="00355725">
        <w:t xml:space="preserve">This specification may also be applied to the procurement of unqualified components, recommendations for which are given in ESCC Basic Specification No. </w:t>
      </w:r>
      <w:hyperlink r:id="rId18" w:history="1">
        <w:r w:rsidR="00B43E14" w:rsidRPr="00355725">
          <w:rPr>
            <w:rStyle w:val="Hyperlink"/>
          </w:rPr>
          <w:t>23100</w:t>
        </w:r>
      </w:hyperlink>
      <w:r w:rsidRPr="00355725">
        <w:t>.</w:t>
      </w:r>
    </w:p>
    <w:p w14:paraId="5060B335" w14:textId="77777777" w:rsidR="00AA4BE5" w:rsidRPr="00355725" w:rsidRDefault="00AA4BE5" w:rsidP="0024163E">
      <w:pPr>
        <w:pStyle w:val="Heading1"/>
        <w:keepLines/>
      </w:pPr>
      <w:bookmarkStart w:id="3" w:name="_Ref2332602"/>
      <w:bookmarkStart w:id="4" w:name="_Toc33689318"/>
      <w:r w:rsidRPr="00355725">
        <w:t>APPLICABLE DOCUMENTS</w:t>
      </w:r>
      <w:bookmarkEnd w:id="3"/>
      <w:bookmarkEnd w:id="4"/>
    </w:p>
    <w:p w14:paraId="28C7D1DF" w14:textId="77777777" w:rsidR="00AA4BE5" w:rsidRPr="00355725" w:rsidRDefault="00AA4BE5" w:rsidP="0024163E">
      <w:pPr>
        <w:keepLines/>
      </w:pPr>
      <w:r w:rsidRPr="00355725">
        <w:t>The following documents form part of, and shall be read in conjunction with, this specification. The relevant issues shall be those in effect on the date of starting qualification or placing the Purchase Order.</w:t>
      </w:r>
    </w:p>
    <w:p w14:paraId="14CB203F" w14:textId="40F20DA3" w:rsidR="00AA4BE5" w:rsidRPr="00355725" w:rsidRDefault="00AF28C3" w:rsidP="00802F54">
      <w:pPr>
        <w:pStyle w:val="Heading2"/>
      </w:pPr>
      <w:bookmarkStart w:id="5" w:name="_Toc33689319"/>
      <w:r w:rsidRPr="00355725">
        <w:t>ESCC SPECIFICATIONS</w:t>
      </w:r>
      <w:bookmarkEnd w:id="5"/>
    </w:p>
    <w:p w14:paraId="60226A05" w14:textId="77777777" w:rsidR="00B43E14" w:rsidRPr="00355725" w:rsidRDefault="00B43E14" w:rsidP="00B43E14">
      <w:pPr>
        <w:pStyle w:val="BulletList"/>
        <w:keepLines/>
        <w:spacing w:after="40"/>
        <w:ind w:left="1775" w:hanging="357"/>
        <w:contextualSpacing w:val="0"/>
      </w:pPr>
      <w:r w:rsidRPr="00355725">
        <w:t xml:space="preserve">No. </w:t>
      </w:r>
      <w:hyperlink r:id="rId19" w:history="1">
        <w:r w:rsidRPr="00355725">
          <w:rPr>
            <w:rStyle w:val="Hyperlink"/>
          </w:rPr>
          <w:t>20100</w:t>
        </w:r>
      </w:hyperlink>
      <w:r w:rsidRPr="00355725">
        <w:t>, Requirements for the Qualification of Standard Electronic Components for Space Application.</w:t>
      </w:r>
    </w:p>
    <w:p w14:paraId="6FA33037" w14:textId="77777777" w:rsidR="00B43E14" w:rsidRPr="00355725" w:rsidRDefault="00B43E14" w:rsidP="00B43E14">
      <w:pPr>
        <w:pStyle w:val="BulletList"/>
        <w:keepLines/>
        <w:spacing w:after="40"/>
        <w:ind w:left="1775" w:hanging="357"/>
        <w:contextualSpacing w:val="0"/>
      </w:pPr>
      <w:r w:rsidRPr="00355725">
        <w:t xml:space="preserve">No. </w:t>
      </w:r>
      <w:hyperlink r:id="rId20" w:history="1">
        <w:r w:rsidRPr="00355725">
          <w:rPr>
            <w:rStyle w:val="Hyperlink"/>
          </w:rPr>
          <w:t>20500</w:t>
        </w:r>
      </w:hyperlink>
      <w:r w:rsidRPr="00355725">
        <w:t>, External Visual Inspection.</w:t>
      </w:r>
    </w:p>
    <w:p w14:paraId="627D9AD9" w14:textId="77777777" w:rsidR="00B43E14" w:rsidRPr="00355725" w:rsidRDefault="00B43E14" w:rsidP="00B43E14">
      <w:pPr>
        <w:pStyle w:val="BulletList"/>
        <w:keepLines/>
        <w:spacing w:after="40"/>
        <w:ind w:left="1775" w:hanging="357"/>
        <w:contextualSpacing w:val="0"/>
      </w:pPr>
      <w:r w:rsidRPr="00355725">
        <w:t xml:space="preserve">No. </w:t>
      </w:r>
      <w:hyperlink r:id="rId21" w:history="1">
        <w:r w:rsidRPr="00355725">
          <w:rPr>
            <w:rStyle w:val="Hyperlink"/>
          </w:rPr>
          <w:t>20600</w:t>
        </w:r>
      </w:hyperlink>
      <w:r w:rsidRPr="00355725">
        <w:t>, Preservation, Packaging and Dispatch of ESCC Components.</w:t>
      </w:r>
    </w:p>
    <w:p w14:paraId="3EACF774" w14:textId="0C9E0286" w:rsidR="00FA6CDA" w:rsidRPr="00355725" w:rsidRDefault="00FA6CDA" w:rsidP="00B43E14">
      <w:pPr>
        <w:pStyle w:val="BulletList"/>
        <w:keepLines/>
        <w:spacing w:after="40"/>
        <w:ind w:left="1775" w:hanging="357"/>
        <w:contextualSpacing w:val="0"/>
      </w:pPr>
      <w:r w:rsidRPr="00355725">
        <w:t xml:space="preserve">No. </w:t>
      </w:r>
      <w:hyperlink r:id="rId22" w:history="1">
        <w:r w:rsidRPr="00355725">
          <w:rPr>
            <w:rStyle w:val="Hyperlink"/>
          </w:rPr>
          <w:t>21001</w:t>
        </w:r>
      </w:hyperlink>
      <w:r w:rsidRPr="00355725">
        <w:t xml:space="preserve">, Destructive Physical Analysis of </w:t>
      </w:r>
      <w:proofErr w:type="spellStart"/>
      <w:r w:rsidRPr="00355725">
        <w:t>EEE</w:t>
      </w:r>
      <w:proofErr w:type="spellEnd"/>
      <w:r w:rsidRPr="00355725">
        <w:t xml:space="preserve"> Components.</w:t>
      </w:r>
    </w:p>
    <w:p w14:paraId="31382ADB" w14:textId="77777777" w:rsidR="00B43E14" w:rsidRPr="00355725" w:rsidRDefault="00B43E14" w:rsidP="00B43E14">
      <w:pPr>
        <w:pStyle w:val="BulletList"/>
        <w:keepLines/>
        <w:spacing w:after="40"/>
        <w:ind w:left="1775" w:hanging="357"/>
        <w:contextualSpacing w:val="0"/>
      </w:pPr>
      <w:r w:rsidRPr="00355725">
        <w:t xml:space="preserve">No. </w:t>
      </w:r>
      <w:hyperlink r:id="rId23" w:history="1">
        <w:r w:rsidRPr="00355725">
          <w:rPr>
            <w:rStyle w:val="Hyperlink"/>
          </w:rPr>
          <w:t>21300</w:t>
        </w:r>
      </w:hyperlink>
      <w:r w:rsidRPr="00355725">
        <w:t>, Terms, Definitions, Abbreviations, Symbols and Units.</w:t>
      </w:r>
    </w:p>
    <w:p w14:paraId="52D0F018" w14:textId="77777777" w:rsidR="00B43E14" w:rsidRPr="00355725" w:rsidRDefault="00B43E14" w:rsidP="00B43E14">
      <w:pPr>
        <w:pStyle w:val="BulletList"/>
        <w:keepLines/>
        <w:spacing w:after="40"/>
        <w:ind w:left="1775" w:hanging="357"/>
        <w:contextualSpacing w:val="0"/>
      </w:pPr>
      <w:r w:rsidRPr="00355725">
        <w:t xml:space="preserve">No. </w:t>
      </w:r>
      <w:hyperlink r:id="rId24" w:history="1">
        <w:r w:rsidRPr="00355725">
          <w:rPr>
            <w:rStyle w:val="Hyperlink"/>
          </w:rPr>
          <w:t>21700</w:t>
        </w:r>
      </w:hyperlink>
      <w:r w:rsidRPr="00355725">
        <w:t>, General Requirements for the Marking of ESCC Components.</w:t>
      </w:r>
    </w:p>
    <w:p w14:paraId="3497AF12" w14:textId="77777777" w:rsidR="00B43E14" w:rsidRPr="00355725" w:rsidRDefault="00B43E14" w:rsidP="00B43E14">
      <w:pPr>
        <w:pStyle w:val="BulletList"/>
        <w:spacing w:after="40"/>
        <w:ind w:left="1775" w:hanging="357"/>
        <w:contextualSpacing w:val="0"/>
      </w:pPr>
      <w:r w:rsidRPr="00355725">
        <w:t xml:space="preserve">No. </w:t>
      </w:r>
      <w:hyperlink r:id="rId25" w:history="1">
        <w:r w:rsidRPr="00355725">
          <w:rPr>
            <w:rStyle w:val="Hyperlink"/>
          </w:rPr>
          <w:t>22600</w:t>
        </w:r>
      </w:hyperlink>
      <w:r w:rsidRPr="00355725">
        <w:t>, Requirements for the Evaluation of Standard Electronic Components for Space Application.</w:t>
      </w:r>
    </w:p>
    <w:p w14:paraId="3A242406" w14:textId="77777777" w:rsidR="00B43E14" w:rsidRPr="00355725" w:rsidRDefault="00B43E14" w:rsidP="00B43E14">
      <w:pPr>
        <w:pStyle w:val="BulletList"/>
        <w:keepLines/>
        <w:spacing w:after="40"/>
        <w:ind w:left="1775" w:hanging="357"/>
        <w:contextualSpacing w:val="0"/>
        <w:rPr>
          <w:lang w:val="it-IT"/>
        </w:rPr>
      </w:pPr>
      <w:r w:rsidRPr="00355725">
        <w:rPr>
          <w:lang w:val="it-IT"/>
        </w:rPr>
        <w:t xml:space="preserve">No. </w:t>
      </w:r>
      <w:hyperlink r:id="rId26" w:history="1">
        <w:r w:rsidRPr="00355725">
          <w:rPr>
            <w:rStyle w:val="Hyperlink"/>
          </w:rPr>
          <w:t>22800</w:t>
        </w:r>
      </w:hyperlink>
      <w:r w:rsidRPr="00355725">
        <w:rPr>
          <w:lang w:val="it-IT"/>
        </w:rPr>
        <w:t>, ESCC Non-Conformance Control System.</w:t>
      </w:r>
    </w:p>
    <w:p w14:paraId="25E060B3" w14:textId="66D40D10" w:rsidR="00AA4BE5" w:rsidRPr="00355725" w:rsidRDefault="00772E8A" w:rsidP="00B43E14">
      <w:pPr>
        <w:pStyle w:val="BulletList"/>
        <w:keepLines/>
        <w:spacing w:after="40"/>
      </w:pPr>
      <w:r w:rsidRPr="00355725">
        <w:t xml:space="preserve">No. </w:t>
      </w:r>
      <w:hyperlink r:id="rId27" w:history="1">
        <w:r w:rsidR="00B43E14" w:rsidRPr="00355725">
          <w:rPr>
            <w:rStyle w:val="Hyperlink"/>
          </w:rPr>
          <w:t>23100</w:t>
        </w:r>
      </w:hyperlink>
      <w:r w:rsidR="00AA4BE5" w:rsidRPr="00355725">
        <w:t>, Recommendations on the use of the ESCC Specification System for the Evaluation and Procurement of Unqualified Components.</w:t>
      </w:r>
    </w:p>
    <w:p w14:paraId="0774FFE6" w14:textId="77777777" w:rsidR="00B43E14" w:rsidRPr="00355725" w:rsidRDefault="00B43E14" w:rsidP="00B43E14">
      <w:pPr>
        <w:pStyle w:val="BulletList"/>
        <w:keepLines/>
        <w:spacing w:after="40"/>
        <w:ind w:left="1775" w:hanging="357"/>
        <w:contextualSpacing w:val="0"/>
      </w:pPr>
      <w:r w:rsidRPr="00355725">
        <w:t xml:space="preserve">No. </w:t>
      </w:r>
      <w:hyperlink r:id="rId28" w:history="1">
        <w:r w:rsidRPr="00355725">
          <w:rPr>
            <w:rStyle w:val="Hyperlink"/>
          </w:rPr>
          <w:t>24600</w:t>
        </w:r>
      </w:hyperlink>
      <w:r w:rsidRPr="00355725">
        <w:t>, Minimum Quality System Requirements.</w:t>
      </w:r>
    </w:p>
    <w:p w14:paraId="6E93D20E" w14:textId="21F1CA29" w:rsidR="00AA4BE5" w:rsidRPr="00355725" w:rsidRDefault="00AA4BE5" w:rsidP="0024163E">
      <w:pPr>
        <w:keepLines/>
        <w:spacing w:before="240"/>
      </w:pPr>
      <w:r w:rsidRPr="00355725">
        <w:t xml:space="preserve">For qualification and qualification maintenance or procurement of qualified components, with the exception of ESCC Basic Specifications Nos. </w:t>
      </w:r>
      <w:hyperlink r:id="rId29" w:history="1">
        <w:r w:rsidR="00B43E14" w:rsidRPr="00355725">
          <w:rPr>
            <w:rStyle w:val="Hyperlink"/>
          </w:rPr>
          <w:t>20100</w:t>
        </w:r>
      </w:hyperlink>
      <w:r w:rsidRPr="00355725">
        <w:t xml:space="preserve">, </w:t>
      </w:r>
      <w:hyperlink r:id="rId30" w:history="1">
        <w:r w:rsidR="009E50F3" w:rsidRPr="00355725">
          <w:rPr>
            <w:rStyle w:val="Hyperlink"/>
          </w:rPr>
          <w:t>21700</w:t>
        </w:r>
      </w:hyperlink>
      <w:r w:rsidRPr="00355725">
        <w:t xml:space="preserve">, </w:t>
      </w:r>
      <w:hyperlink r:id="rId31" w:history="1">
        <w:r w:rsidR="009E50F3" w:rsidRPr="00355725">
          <w:rPr>
            <w:rStyle w:val="Hyperlink"/>
          </w:rPr>
          <w:t>22800</w:t>
        </w:r>
      </w:hyperlink>
      <w:r w:rsidR="00844043" w:rsidRPr="00355725">
        <w:t xml:space="preserve"> and</w:t>
      </w:r>
      <w:r w:rsidRPr="00355725">
        <w:t xml:space="preserve"> </w:t>
      </w:r>
      <w:hyperlink r:id="rId32" w:history="1">
        <w:r w:rsidR="009E50F3" w:rsidRPr="00355725">
          <w:rPr>
            <w:rStyle w:val="Hyperlink"/>
          </w:rPr>
          <w:t>24600</w:t>
        </w:r>
      </w:hyperlink>
      <w:r w:rsidRPr="00355725">
        <w:t>, where Manufacturers’ specifications are equivalent to, or more stringent than, the ESCC Basic Specifications listed above, they may be used in place of the latter, subject to the approval of the ESCC Executive.</w:t>
      </w:r>
    </w:p>
    <w:p w14:paraId="37EE46F7" w14:textId="77777777" w:rsidR="00AA4BE5" w:rsidRPr="00355725" w:rsidRDefault="00AA4BE5" w:rsidP="0024163E">
      <w:pPr>
        <w:keepLines/>
      </w:pPr>
      <w:r w:rsidRPr="00355725">
        <w:t>Such replacements shall be clearly identified in the applicable Process Identification Document (PID).</w:t>
      </w:r>
    </w:p>
    <w:p w14:paraId="4B255084" w14:textId="77777777" w:rsidR="00AA4BE5" w:rsidRPr="00355725" w:rsidRDefault="00AA4BE5" w:rsidP="0024163E">
      <w:pPr>
        <w:keepLines/>
      </w:pPr>
      <w:r w:rsidRPr="00355725">
        <w:lastRenderedPageBreak/>
        <w:t>For procurement of unqualified components, where Manufacturers’ specifications are equivalent to or more stringent than the applicable ESCC Basic Specifications listed above, they may be used in place of the latter subject to the approval of the Orderer.</w:t>
      </w:r>
    </w:p>
    <w:p w14:paraId="718EA92C" w14:textId="77777777" w:rsidR="00AA4BE5" w:rsidRPr="00355725" w:rsidRDefault="00AA4BE5" w:rsidP="0024163E">
      <w:pPr>
        <w:keepLines/>
      </w:pPr>
      <w:r w:rsidRPr="00355725">
        <w:t>Such replacements may be listed in an appendix to the appropriate Detail Specification at the request of the Manufacturer or Orderer, subject to the approval of the ESCC Executive.</w:t>
      </w:r>
    </w:p>
    <w:p w14:paraId="08FCF94B" w14:textId="77777777" w:rsidR="00AA4BE5" w:rsidRPr="00355725" w:rsidRDefault="00AA4BE5" w:rsidP="0024163E">
      <w:pPr>
        <w:keepLines/>
      </w:pPr>
      <w:r w:rsidRPr="00355725">
        <w:t>Unless otherwise stated herein, references within the text of this specification to "the Detail Specification" shall mean the relevant ESCC Detail Specification.</w:t>
      </w:r>
    </w:p>
    <w:p w14:paraId="6BF472E8" w14:textId="47D86250" w:rsidR="00AA4BE5" w:rsidRPr="00355725" w:rsidRDefault="00AF28C3" w:rsidP="00802F54">
      <w:pPr>
        <w:pStyle w:val="Heading2"/>
      </w:pPr>
      <w:bookmarkStart w:id="6" w:name="_Toc33689320"/>
      <w:r w:rsidRPr="00355725">
        <w:t>OTHER (REFERENCE) DOCUMENTS</w:t>
      </w:r>
      <w:bookmarkEnd w:id="6"/>
    </w:p>
    <w:p w14:paraId="2963A3A5" w14:textId="77777777" w:rsidR="00AA4BE5" w:rsidRPr="00355725" w:rsidRDefault="00AA4BE5" w:rsidP="009E50F3">
      <w:pPr>
        <w:pStyle w:val="BulletList"/>
        <w:keepLines/>
        <w:spacing w:after="40"/>
        <w:ind w:left="1775" w:hanging="357"/>
        <w:contextualSpacing w:val="0"/>
      </w:pPr>
      <w:r w:rsidRPr="00355725">
        <w:t xml:space="preserve">ECSS-Q-ST-70-37, Determination of the </w:t>
      </w:r>
      <w:r w:rsidR="0059378E" w:rsidRPr="00355725">
        <w:t>S</w:t>
      </w:r>
      <w:r w:rsidRPr="00355725">
        <w:t xml:space="preserve">usceptibility of </w:t>
      </w:r>
      <w:r w:rsidR="0059378E" w:rsidRPr="00355725">
        <w:t>M</w:t>
      </w:r>
      <w:r w:rsidRPr="00355725">
        <w:t xml:space="preserve">etals to </w:t>
      </w:r>
      <w:r w:rsidR="0059378E" w:rsidRPr="00355725">
        <w:t>S</w:t>
      </w:r>
      <w:r w:rsidRPr="00355725">
        <w:t xml:space="preserve">tress-corrosion </w:t>
      </w:r>
      <w:r w:rsidR="0059378E" w:rsidRPr="00355725">
        <w:t>C</w:t>
      </w:r>
      <w:r w:rsidRPr="00355725">
        <w:t>racking.</w:t>
      </w:r>
    </w:p>
    <w:p w14:paraId="02EB5281" w14:textId="2D664CEF" w:rsidR="003274E2" w:rsidRPr="00355725" w:rsidRDefault="00355725" w:rsidP="009E50F3">
      <w:pPr>
        <w:pStyle w:val="BulletList"/>
        <w:keepLines/>
        <w:spacing w:after="40"/>
        <w:ind w:left="1775" w:hanging="357"/>
        <w:contextualSpacing w:val="0"/>
      </w:pPr>
      <w:hyperlink r:id="rId33" w:history="1">
        <w:r w:rsidR="003274E2" w:rsidRPr="00355725">
          <w:rPr>
            <w:rStyle w:val="Hyperlink"/>
          </w:rPr>
          <w:t>MIL-STD-202</w:t>
        </w:r>
      </w:hyperlink>
      <w:r w:rsidR="003274E2" w:rsidRPr="00355725">
        <w:t>, Test Method Standard - Electronic and Electrical Component Parts.</w:t>
      </w:r>
    </w:p>
    <w:p w14:paraId="48A22924" w14:textId="4C5B0853" w:rsidR="005B7058" w:rsidRPr="00355725" w:rsidRDefault="005B7058" w:rsidP="009E50F3">
      <w:pPr>
        <w:pStyle w:val="BulletList"/>
        <w:keepLines/>
        <w:spacing w:after="40"/>
        <w:ind w:left="1775" w:hanging="357"/>
        <w:contextualSpacing w:val="0"/>
      </w:pPr>
      <w:r w:rsidRPr="00355725">
        <w:t>IEC Publication No. 60068 Part 2, Basic Environmental Testing Procedures.</w:t>
      </w:r>
    </w:p>
    <w:p w14:paraId="5B5B24A7" w14:textId="74C2FE89" w:rsidR="005B7058" w:rsidRPr="00355725" w:rsidRDefault="005B7058" w:rsidP="009E50F3">
      <w:pPr>
        <w:pStyle w:val="BulletList"/>
        <w:keepLines/>
        <w:spacing w:after="40"/>
        <w:ind w:left="1775" w:hanging="357"/>
        <w:contextualSpacing w:val="0"/>
      </w:pPr>
      <w:r w:rsidRPr="00355725">
        <w:rPr>
          <w:lang w:eastAsia="fr-FR"/>
        </w:rPr>
        <w:t>IEC Publication No. 61726, Cable Assemblies, Cables, Connectors and Passive Microwave Components - Screening Attenuation Measurement by the Reverberation Chamber Method.</w:t>
      </w:r>
    </w:p>
    <w:p w14:paraId="694E9B64" w14:textId="69B980AF" w:rsidR="00AA4BE5" w:rsidRPr="00355725" w:rsidRDefault="00AF28C3" w:rsidP="00802F54">
      <w:pPr>
        <w:pStyle w:val="Heading2"/>
      </w:pPr>
      <w:bookmarkStart w:id="7" w:name="_Toc33689321"/>
      <w:r w:rsidRPr="00355725">
        <w:t>ORDER OF PRECEDENCE</w:t>
      </w:r>
      <w:bookmarkEnd w:id="7"/>
    </w:p>
    <w:p w14:paraId="07AC49E3" w14:textId="77777777" w:rsidR="00AA4BE5" w:rsidRPr="00355725" w:rsidRDefault="00AA4BE5" w:rsidP="0024163E">
      <w:pPr>
        <w:keepLines/>
        <w:spacing w:after="120"/>
      </w:pPr>
      <w:r w:rsidRPr="00355725">
        <w:t>For the purpose of interpretation and in case of conflict with regard to documentation, the following order</w:t>
      </w:r>
      <w:r w:rsidR="00BB0300" w:rsidRPr="00355725">
        <w:t xml:space="preserve"> </w:t>
      </w:r>
      <w:r w:rsidRPr="00355725">
        <w:t>of precedence shall apply:</w:t>
      </w:r>
    </w:p>
    <w:p w14:paraId="779B34EC" w14:textId="77777777" w:rsidR="00AA4BE5" w:rsidRPr="00355725" w:rsidRDefault="00AA4BE5" w:rsidP="00A03539">
      <w:pPr>
        <w:pStyle w:val="alphabeticallist"/>
        <w:keepLines/>
        <w:spacing w:after="40"/>
      </w:pPr>
      <w:r w:rsidRPr="00355725">
        <w:t>ESCC Detail Specification.</w:t>
      </w:r>
    </w:p>
    <w:p w14:paraId="184A2910" w14:textId="77777777" w:rsidR="00AA4BE5" w:rsidRPr="00355725" w:rsidRDefault="00AA4BE5" w:rsidP="00A03539">
      <w:pPr>
        <w:pStyle w:val="alphabeticallist"/>
        <w:keepLines/>
        <w:spacing w:after="40"/>
      </w:pPr>
      <w:r w:rsidRPr="00355725">
        <w:t>ESCC Generic Specification.</w:t>
      </w:r>
    </w:p>
    <w:p w14:paraId="701610DE" w14:textId="77777777" w:rsidR="00AA4BE5" w:rsidRPr="00355725" w:rsidRDefault="00AA4BE5" w:rsidP="00A03539">
      <w:pPr>
        <w:pStyle w:val="alphabeticallist"/>
        <w:keepLines/>
        <w:spacing w:after="40"/>
      </w:pPr>
      <w:r w:rsidRPr="00355725">
        <w:t>ESCC Basic Specification.</w:t>
      </w:r>
    </w:p>
    <w:p w14:paraId="19920E7C" w14:textId="77777777" w:rsidR="00AA4BE5" w:rsidRPr="00355725" w:rsidRDefault="00AA4BE5" w:rsidP="00A03539">
      <w:pPr>
        <w:pStyle w:val="alphabeticallist"/>
        <w:keepLines/>
        <w:spacing w:after="40"/>
      </w:pPr>
      <w:r w:rsidRPr="00355725">
        <w:t>Other documents, if referenced herein.</w:t>
      </w:r>
    </w:p>
    <w:p w14:paraId="13426C03" w14:textId="77777777" w:rsidR="00AA4BE5" w:rsidRPr="00355725" w:rsidRDefault="00AA4BE5" w:rsidP="00654659">
      <w:pPr>
        <w:pStyle w:val="Heading1"/>
        <w:keepLines/>
      </w:pPr>
      <w:bookmarkStart w:id="8" w:name="_Toc33689322"/>
      <w:r w:rsidRPr="00355725">
        <w:t>TERMS, DEFINITIONS, ABBREVIATIONS, SYMBOLS AND UNITS</w:t>
      </w:r>
      <w:bookmarkEnd w:id="8"/>
    </w:p>
    <w:p w14:paraId="76367512" w14:textId="3DF8BB60" w:rsidR="00AA4BE5" w:rsidRPr="00355725" w:rsidRDefault="00AA4BE5" w:rsidP="00654659">
      <w:pPr>
        <w:keepNext/>
        <w:keepLines/>
        <w:spacing w:after="120"/>
        <w:rPr>
          <w:rFonts w:ascii="Helvetica" w:hAnsi="Helvetica" w:cs="Helvetica"/>
        </w:rPr>
      </w:pPr>
      <w:r w:rsidRPr="00355725">
        <w:t>The terms, definitions, abbreviations, symbols and units specified in ESCC Basic Specification No.</w:t>
      </w:r>
      <w:r w:rsidR="007F1E8E" w:rsidRPr="00355725">
        <w:t> </w:t>
      </w:r>
      <w:hyperlink r:id="rId34" w:history="1">
        <w:r w:rsidR="009E50F3" w:rsidRPr="00355725">
          <w:rPr>
            <w:rStyle w:val="Hyperlink"/>
          </w:rPr>
          <w:t>21300</w:t>
        </w:r>
      </w:hyperlink>
      <w:r w:rsidR="009E50F3" w:rsidRPr="00355725">
        <w:rPr>
          <w:rStyle w:val="Hyperlink"/>
          <w:color w:val="auto"/>
        </w:rPr>
        <w:t xml:space="preserve"> </w:t>
      </w:r>
      <w:r w:rsidRPr="00355725">
        <w:rPr>
          <w:rFonts w:ascii="Helvetica" w:hAnsi="Helvetica" w:cs="Helvetica"/>
        </w:rPr>
        <w:t>shall apply.</w:t>
      </w:r>
    </w:p>
    <w:p w14:paraId="50D776EA" w14:textId="77777777" w:rsidR="00AA4BE5" w:rsidRPr="00355725" w:rsidRDefault="00AA4BE5" w:rsidP="0024163E">
      <w:pPr>
        <w:pStyle w:val="Heading1"/>
        <w:keepLines/>
      </w:pPr>
      <w:bookmarkStart w:id="9" w:name="_Toc33689323"/>
      <w:r w:rsidRPr="00355725">
        <w:t>REQUIREMENTS</w:t>
      </w:r>
      <w:bookmarkEnd w:id="9"/>
    </w:p>
    <w:p w14:paraId="74F9CB8B" w14:textId="31CFC02F" w:rsidR="00AA4BE5" w:rsidRPr="00355725" w:rsidRDefault="00AF28C3" w:rsidP="00802F54">
      <w:pPr>
        <w:pStyle w:val="Heading2"/>
      </w:pPr>
      <w:bookmarkStart w:id="10" w:name="_Toc33689324"/>
      <w:r w:rsidRPr="00355725">
        <w:t>GENERAL</w:t>
      </w:r>
      <w:bookmarkEnd w:id="10"/>
    </w:p>
    <w:p w14:paraId="2E0279D9" w14:textId="0D32FEC4" w:rsidR="00AA4BE5" w:rsidRPr="00355725" w:rsidRDefault="00AA4BE5" w:rsidP="0024163E">
      <w:pPr>
        <w:keepLines/>
      </w:pPr>
      <w:r w:rsidRPr="00355725">
        <w:t>The requirements for the qualification of a component shall be in accordance with ESCC Basic</w:t>
      </w:r>
      <w:r w:rsidR="00BB0300" w:rsidRPr="00355725">
        <w:t xml:space="preserve"> </w:t>
      </w:r>
      <w:r w:rsidRPr="00355725">
        <w:t xml:space="preserve">Specification No. </w:t>
      </w:r>
      <w:hyperlink r:id="rId35" w:history="1">
        <w:r w:rsidR="00B43E14" w:rsidRPr="00355725">
          <w:rPr>
            <w:rStyle w:val="Hyperlink"/>
          </w:rPr>
          <w:t>20100</w:t>
        </w:r>
      </w:hyperlink>
      <w:r w:rsidRPr="00355725">
        <w:t>.</w:t>
      </w:r>
    </w:p>
    <w:p w14:paraId="7193B6E0" w14:textId="77777777" w:rsidR="00AA4BE5" w:rsidRPr="00355725" w:rsidRDefault="00AA4BE5" w:rsidP="0024163E">
      <w:pPr>
        <w:keepLines/>
        <w:spacing w:after="120"/>
      </w:pPr>
      <w:r w:rsidRPr="00355725">
        <w:t xml:space="preserve">The test requirements for procurement of both qualified and unqualified </w:t>
      </w:r>
      <w:r w:rsidR="00BB0300" w:rsidRPr="00355725">
        <w:t xml:space="preserve">components (see Chart </w:t>
      </w:r>
      <w:proofErr w:type="spellStart"/>
      <w:r w:rsidR="00BB0300" w:rsidRPr="00355725">
        <w:t>F1</w:t>
      </w:r>
      <w:proofErr w:type="spellEnd"/>
      <w:r w:rsidR="00BB0300" w:rsidRPr="00355725">
        <w:t xml:space="preserve">) shall </w:t>
      </w:r>
      <w:r w:rsidRPr="00355725">
        <w:t>comprise:</w:t>
      </w:r>
    </w:p>
    <w:p w14:paraId="4ADBB3EC" w14:textId="77777777" w:rsidR="00AA4BE5" w:rsidRPr="00355725" w:rsidRDefault="00AA4BE5" w:rsidP="00A03539">
      <w:pPr>
        <w:pStyle w:val="BulletList"/>
        <w:keepLines/>
        <w:spacing w:after="40"/>
        <w:ind w:left="1775" w:hanging="357"/>
        <w:contextualSpacing w:val="0"/>
      </w:pPr>
      <w:r w:rsidRPr="00355725">
        <w:t>Special In-Process Controls.</w:t>
      </w:r>
    </w:p>
    <w:p w14:paraId="69924B02" w14:textId="77777777" w:rsidR="00AA4BE5" w:rsidRPr="00355725" w:rsidRDefault="00AA4BE5" w:rsidP="00A03539">
      <w:pPr>
        <w:pStyle w:val="BulletList"/>
        <w:keepLines/>
        <w:spacing w:after="40"/>
        <w:ind w:left="1775" w:hanging="357"/>
        <w:contextualSpacing w:val="0"/>
      </w:pPr>
      <w:r w:rsidRPr="00355725">
        <w:t>Screening Tests.</w:t>
      </w:r>
    </w:p>
    <w:p w14:paraId="2C54899C" w14:textId="77777777" w:rsidR="00AA4BE5" w:rsidRPr="00355725" w:rsidRDefault="00AA4BE5" w:rsidP="00A03539">
      <w:pPr>
        <w:pStyle w:val="BulletList"/>
        <w:keepLines/>
        <w:spacing w:after="40"/>
        <w:ind w:left="1775" w:hanging="357"/>
        <w:contextualSpacing w:val="0"/>
      </w:pPr>
      <w:r w:rsidRPr="00355725">
        <w:t>Periodic Testing (for qualified components only).</w:t>
      </w:r>
    </w:p>
    <w:p w14:paraId="422FDF24" w14:textId="77777777" w:rsidR="00AA4BE5" w:rsidRPr="00355725" w:rsidRDefault="00AA4BE5" w:rsidP="00A03539">
      <w:pPr>
        <w:pStyle w:val="BulletList"/>
        <w:keepLines/>
        <w:spacing w:after="40"/>
        <w:ind w:left="1775" w:hanging="357"/>
        <w:contextualSpacing w:val="0"/>
      </w:pPr>
      <w:r w:rsidRPr="00355725">
        <w:t>Lot Validation Testing if stipulated in the Purchase Order.</w:t>
      </w:r>
    </w:p>
    <w:p w14:paraId="41904E21" w14:textId="77777777" w:rsidR="00AA4BE5" w:rsidRPr="00355725" w:rsidRDefault="00AA4BE5" w:rsidP="00B864BD">
      <w:pPr>
        <w:pStyle w:val="Heading3"/>
      </w:pPr>
      <w:bookmarkStart w:id="11" w:name="_Toc33689325"/>
      <w:r w:rsidRPr="00355725">
        <w:t>Specifications</w:t>
      </w:r>
      <w:bookmarkEnd w:id="11"/>
    </w:p>
    <w:p w14:paraId="581230F6" w14:textId="7D2CDE97" w:rsidR="00AA4BE5" w:rsidRPr="00355725" w:rsidRDefault="00AA4BE5" w:rsidP="0024163E">
      <w:pPr>
        <w:keepLines/>
      </w:pPr>
      <w:r w:rsidRPr="00355725">
        <w:t>For qualification, qualification maintenance, procurement and delivery of components in conformity with</w:t>
      </w:r>
      <w:r w:rsidR="00307767" w:rsidRPr="00355725">
        <w:t xml:space="preserve"> </w:t>
      </w:r>
      <w:r w:rsidRPr="00355725">
        <w:t>this specification, the applicable specifications listed in</w:t>
      </w:r>
      <w:r w:rsidR="00B723A2" w:rsidRPr="00355725">
        <w:t xml:space="preserve"> Section</w:t>
      </w:r>
      <w:r w:rsidRPr="00355725">
        <w:t xml:space="preserve"> </w:t>
      </w:r>
      <w:r w:rsidR="00B723A2" w:rsidRPr="00355725">
        <w:fldChar w:fldCharType="begin"/>
      </w:r>
      <w:r w:rsidR="00B723A2" w:rsidRPr="00355725">
        <w:instrText xml:space="preserve"> REF _Ref2332602 \r \h </w:instrText>
      </w:r>
      <w:r w:rsidR="00C755B6" w:rsidRPr="00355725">
        <w:instrText xml:space="preserve"> \* MERGEFORMAT </w:instrText>
      </w:r>
      <w:r w:rsidR="00B723A2" w:rsidRPr="00355725">
        <w:fldChar w:fldCharType="separate"/>
      </w:r>
      <w:r w:rsidR="00673944" w:rsidRPr="00355725">
        <w:t>2</w:t>
      </w:r>
      <w:r w:rsidR="00B723A2" w:rsidRPr="00355725">
        <w:fldChar w:fldCharType="end"/>
      </w:r>
      <w:r w:rsidRPr="00355725">
        <w:t xml:space="preserve"> of this document shall apply in total</w:t>
      </w:r>
      <w:r w:rsidR="00307767" w:rsidRPr="00355725">
        <w:t xml:space="preserve"> </w:t>
      </w:r>
      <w:r w:rsidRPr="00355725">
        <w:t>unless otherwise specified herein or in the Detail Specification.</w:t>
      </w:r>
    </w:p>
    <w:p w14:paraId="4CED3990" w14:textId="77777777" w:rsidR="00AA4BE5" w:rsidRPr="00355725" w:rsidRDefault="00AA4BE5" w:rsidP="00B864BD">
      <w:pPr>
        <w:pStyle w:val="Heading3"/>
      </w:pPr>
      <w:bookmarkStart w:id="12" w:name="_Toc33689326"/>
      <w:r w:rsidRPr="00355725">
        <w:lastRenderedPageBreak/>
        <w:t>Conditions and Methods of Test</w:t>
      </w:r>
      <w:bookmarkEnd w:id="12"/>
    </w:p>
    <w:p w14:paraId="43C62E3E" w14:textId="77777777" w:rsidR="00AA4BE5" w:rsidRPr="00355725" w:rsidRDefault="00AA4BE5" w:rsidP="0024163E">
      <w:pPr>
        <w:keepLines/>
      </w:pPr>
      <w:r w:rsidRPr="00355725">
        <w:t>The conditions and methods of test shall be in accordance with this specification, the ESCC Basic</w:t>
      </w:r>
      <w:r w:rsidR="00307767" w:rsidRPr="00355725">
        <w:t xml:space="preserve"> </w:t>
      </w:r>
      <w:r w:rsidRPr="00355725">
        <w:t>Specifications referenced herein and the Detail Specification.</w:t>
      </w:r>
    </w:p>
    <w:p w14:paraId="24E8CDB4" w14:textId="77777777" w:rsidR="00AA4BE5" w:rsidRPr="00355725" w:rsidRDefault="00AA4BE5" w:rsidP="00B864BD">
      <w:pPr>
        <w:pStyle w:val="Heading3"/>
      </w:pPr>
      <w:bookmarkStart w:id="13" w:name="_Toc33689327"/>
      <w:r w:rsidRPr="00355725">
        <w:t>Manufacturer’s Responsibility for Performance of Tests and Inspections</w:t>
      </w:r>
      <w:bookmarkEnd w:id="13"/>
    </w:p>
    <w:p w14:paraId="12282951" w14:textId="77777777" w:rsidR="00AA4BE5" w:rsidRPr="00355725" w:rsidRDefault="00AA4BE5" w:rsidP="0024163E">
      <w:pPr>
        <w:keepLines/>
      </w:pPr>
      <w:r w:rsidRPr="00355725">
        <w:t>The Manufacturer shall be responsible for the performance of tests and inspections required by the</w:t>
      </w:r>
      <w:r w:rsidR="00307767" w:rsidRPr="00355725">
        <w:t xml:space="preserve"> </w:t>
      </w:r>
      <w:r w:rsidRPr="00355725">
        <w:t>applicable specifications. These tests and inspections shall be performed at the plant of the Manufacturer</w:t>
      </w:r>
      <w:r w:rsidR="00307767" w:rsidRPr="00355725">
        <w:t xml:space="preserve"> </w:t>
      </w:r>
      <w:r w:rsidRPr="00355725">
        <w:t>of the components unless it is agreed by the ESCC Executive (for qualification, qualification</w:t>
      </w:r>
      <w:r w:rsidR="00307767" w:rsidRPr="00355725">
        <w:t xml:space="preserve"> </w:t>
      </w:r>
      <w:r w:rsidRPr="00355725">
        <w:t>maintenance, or procurement of qualified components) or the Orderer (for procurement of unqualified</w:t>
      </w:r>
      <w:r w:rsidR="00307767" w:rsidRPr="00355725">
        <w:t xml:space="preserve"> </w:t>
      </w:r>
      <w:r w:rsidRPr="00355725">
        <w:t>components), to use an approved external facility.</w:t>
      </w:r>
    </w:p>
    <w:p w14:paraId="29C5C15F" w14:textId="77777777" w:rsidR="00AA4BE5" w:rsidRPr="00355725" w:rsidRDefault="00AA4BE5" w:rsidP="00B864BD">
      <w:pPr>
        <w:pStyle w:val="Heading3"/>
      </w:pPr>
      <w:bookmarkStart w:id="14" w:name="_Toc33689328"/>
      <w:r w:rsidRPr="00355725">
        <w:t>Inspection Rights</w:t>
      </w:r>
      <w:bookmarkEnd w:id="14"/>
    </w:p>
    <w:p w14:paraId="22983527" w14:textId="77777777" w:rsidR="00AA4BE5" w:rsidRPr="00355725" w:rsidRDefault="00AA4BE5" w:rsidP="0024163E">
      <w:pPr>
        <w:keepLines/>
      </w:pPr>
      <w:r w:rsidRPr="00355725">
        <w:t>The ESCC Executive (for qualification, qualification maintenance, or procurement of qualified</w:t>
      </w:r>
      <w:r w:rsidR="00307767" w:rsidRPr="00355725">
        <w:t xml:space="preserve"> </w:t>
      </w:r>
      <w:r w:rsidRPr="00355725">
        <w:t>components) or the Orderer (for procurement of unqualified components, if stipulated in the Purchase</w:t>
      </w:r>
      <w:r w:rsidR="00307767" w:rsidRPr="00355725">
        <w:t xml:space="preserve"> </w:t>
      </w:r>
      <w:r w:rsidRPr="00355725">
        <w:t>Order) reserves the right to monitor any of the tests and inspections scheduled in the applicable</w:t>
      </w:r>
      <w:r w:rsidR="00307767" w:rsidRPr="00355725">
        <w:t xml:space="preserve"> </w:t>
      </w:r>
      <w:r w:rsidRPr="00355725">
        <w:t>specifications.</w:t>
      </w:r>
    </w:p>
    <w:p w14:paraId="261D2FBE" w14:textId="1171E1EF" w:rsidR="00AA4BE5" w:rsidRPr="00355725" w:rsidRDefault="00AF28C3" w:rsidP="00802F54">
      <w:pPr>
        <w:pStyle w:val="Heading2"/>
      </w:pPr>
      <w:bookmarkStart w:id="15" w:name="_Toc33689329"/>
      <w:r w:rsidRPr="00355725">
        <w:t>QUALIFICATION AND QUALIFICATION MAINTENANCE REQUIREMENTS ON A MANUFACTURER</w:t>
      </w:r>
      <w:bookmarkEnd w:id="15"/>
    </w:p>
    <w:p w14:paraId="48BD5FF1" w14:textId="3FFAD6BB" w:rsidR="00AA4BE5" w:rsidRPr="00355725" w:rsidRDefault="00AA4BE5" w:rsidP="0024163E">
      <w:pPr>
        <w:keepLines/>
      </w:pPr>
      <w:r w:rsidRPr="00355725">
        <w:t>To obtain and maintain the qualification of a component, or family of components, a Manufacturer shall</w:t>
      </w:r>
      <w:r w:rsidR="00307767" w:rsidRPr="00355725">
        <w:t xml:space="preserve"> </w:t>
      </w:r>
      <w:r w:rsidRPr="00355725">
        <w:t xml:space="preserve">satisfy the requirements of ESCC Basic Specification No. </w:t>
      </w:r>
      <w:hyperlink r:id="rId36" w:history="1">
        <w:r w:rsidR="00B43E14" w:rsidRPr="00355725">
          <w:rPr>
            <w:rStyle w:val="Hyperlink"/>
          </w:rPr>
          <w:t>20100</w:t>
        </w:r>
      </w:hyperlink>
      <w:r w:rsidRPr="00355725">
        <w:t>.</w:t>
      </w:r>
    </w:p>
    <w:p w14:paraId="0FE60309" w14:textId="29F4DA9E" w:rsidR="00AA4BE5" w:rsidRPr="00355725" w:rsidRDefault="00AF28C3" w:rsidP="00802F54">
      <w:pPr>
        <w:pStyle w:val="Heading2"/>
      </w:pPr>
      <w:bookmarkStart w:id="16" w:name="_Toc33689330"/>
      <w:r w:rsidRPr="00355725">
        <w:t>DELIVERABLE COMPONENTS</w:t>
      </w:r>
      <w:bookmarkEnd w:id="16"/>
    </w:p>
    <w:p w14:paraId="060F20E7" w14:textId="77777777" w:rsidR="00AA4BE5" w:rsidRPr="00355725" w:rsidRDefault="00AA4BE5" w:rsidP="00B864BD">
      <w:pPr>
        <w:pStyle w:val="Heading3"/>
      </w:pPr>
      <w:bookmarkStart w:id="17" w:name="_Toc33689331"/>
      <w:r w:rsidRPr="00355725">
        <w:t>ESCC Qualified Components</w:t>
      </w:r>
      <w:bookmarkEnd w:id="17"/>
    </w:p>
    <w:p w14:paraId="0D6DECFA" w14:textId="77777777" w:rsidR="00AA4BE5" w:rsidRPr="00355725" w:rsidRDefault="00AA4BE5" w:rsidP="0024163E">
      <w:pPr>
        <w:keepLines/>
      </w:pPr>
      <w:r w:rsidRPr="00355725">
        <w:t>Components delivered to this specification shall be processed and inspected in accordance with the</w:t>
      </w:r>
      <w:r w:rsidR="00307767" w:rsidRPr="00355725">
        <w:t xml:space="preserve"> </w:t>
      </w:r>
      <w:r w:rsidRPr="00355725">
        <w:t>relevant Process Identification Document (PID).</w:t>
      </w:r>
    </w:p>
    <w:p w14:paraId="4D28E8FE" w14:textId="77777777" w:rsidR="00AA4BE5" w:rsidRPr="00355725" w:rsidRDefault="00AA4BE5" w:rsidP="00B864BD">
      <w:pPr>
        <w:pStyle w:val="Heading3"/>
      </w:pPr>
      <w:bookmarkStart w:id="18" w:name="_Toc33689332"/>
      <w:r w:rsidRPr="00355725">
        <w:t>ESCC Components</w:t>
      </w:r>
      <w:bookmarkEnd w:id="18"/>
    </w:p>
    <w:p w14:paraId="357F3EA0" w14:textId="77777777" w:rsidR="00AA4BE5" w:rsidRPr="00355725" w:rsidRDefault="00AA4BE5" w:rsidP="0024163E">
      <w:pPr>
        <w:keepNext/>
        <w:keepLines/>
        <w:spacing w:after="120"/>
      </w:pPr>
      <w:r w:rsidRPr="00355725">
        <w:t>Each component, irrespective of qualification status, identified with an ESCC component number and</w:t>
      </w:r>
      <w:r w:rsidR="00145027" w:rsidRPr="00355725">
        <w:t xml:space="preserve"> </w:t>
      </w:r>
      <w:r w:rsidRPr="00355725">
        <w:t>delivered to this specification shall:</w:t>
      </w:r>
    </w:p>
    <w:p w14:paraId="6D925E9B" w14:textId="77777777" w:rsidR="00AA4BE5" w:rsidRPr="00355725" w:rsidRDefault="00AA4BE5" w:rsidP="00A03539">
      <w:pPr>
        <w:pStyle w:val="BulletList"/>
        <w:keepNext/>
        <w:keepLines/>
        <w:spacing w:after="60"/>
        <w:ind w:left="1775" w:hanging="357"/>
        <w:contextualSpacing w:val="0"/>
      </w:pPr>
      <w:r w:rsidRPr="00355725">
        <w:t>be traceable to its production lot.</w:t>
      </w:r>
    </w:p>
    <w:p w14:paraId="23446263" w14:textId="77777777" w:rsidR="00AA4BE5" w:rsidRPr="00355725" w:rsidRDefault="00AA4BE5" w:rsidP="00A03539">
      <w:pPr>
        <w:pStyle w:val="BulletList"/>
        <w:keepNext/>
        <w:keepLines/>
        <w:spacing w:after="60"/>
        <w:ind w:left="1775" w:hanging="357"/>
        <w:contextualSpacing w:val="0"/>
      </w:pPr>
      <w:r w:rsidRPr="00355725">
        <w:t>have satisfactorily completed all the tests required by the relevant issues of the applicable</w:t>
      </w:r>
      <w:r w:rsidR="00145027" w:rsidRPr="00355725">
        <w:t xml:space="preserve"> </w:t>
      </w:r>
      <w:r w:rsidRPr="00355725">
        <w:t>specifications.</w:t>
      </w:r>
    </w:p>
    <w:p w14:paraId="117F3008" w14:textId="77777777" w:rsidR="00145027" w:rsidRPr="00355725" w:rsidRDefault="00AA4BE5" w:rsidP="00A03539">
      <w:pPr>
        <w:pStyle w:val="BulletList"/>
        <w:keepLines/>
        <w:spacing w:after="60"/>
        <w:ind w:left="1775" w:hanging="357"/>
        <w:contextualSpacing w:val="0"/>
      </w:pPr>
      <w:r w:rsidRPr="00355725">
        <w:t>be produced from lots that are considered by the Manufacturer to be capable of passing all</w:t>
      </w:r>
      <w:r w:rsidR="00B00A85" w:rsidRPr="00355725">
        <w:t xml:space="preserve"> </w:t>
      </w:r>
      <w:r w:rsidRPr="00355725">
        <w:t xml:space="preserve">applicable tests, and sequences of tests, that are defined in Chart </w:t>
      </w:r>
      <w:proofErr w:type="spellStart"/>
      <w:r w:rsidRPr="00355725">
        <w:t>F4</w:t>
      </w:r>
      <w:proofErr w:type="spellEnd"/>
      <w:r w:rsidRPr="00355725">
        <w:t>. The Manufacturer shall not</w:t>
      </w:r>
      <w:r w:rsidR="00145027" w:rsidRPr="00355725">
        <w:t xml:space="preserve">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76261FF" w14:textId="77777777" w:rsidR="00AA4BE5" w:rsidRPr="00355725" w:rsidRDefault="00AA4BE5" w:rsidP="00A03539">
      <w:pPr>
        <w:pStyle w:val="Heading3"/>
      </w:pPr>
      <w:bookmarkStart w:id="19" w:name="_Ref2332850"/>
      <w:bookmarkStart w:id="20" w:name="_Ref2333119"/>
      <w:bookmarkStart w:id="21" w:name="_Toc33689333"/>
      <w:r w:rsidRPr="00355725">
        <w:lastRenderedPageBreak/>
        <w:t>Lot Failure</w:t>
      </w:r>
      <w:bookmarkEnd w:id="19"/>
      <w:bookmarkEnd w:id="20"/>
      <w:bookmarkEnd w:id="21"/>
    </w:p>
    <w:p w14:paraId="74564B3A" w14:textId="75E85952" w:rsidR="00AA4BE5" w:rsidRPr="00355725" w:rsidRDefault="00AA4BE5" w:rsidP="00A03539">
      <w:pPr>
        <w:keepNext/>
        <w:keepLines/>
      </w:pPr>
      <w:r w:rsidRPr="00355725">
        <w:t xml:space="preserve">Lot failure may occur during </w:t>
      </w:r>
      <w:r w:rsidR="009803C2" w:rsidRPr="00355725">
        <w:t xml:space="preserve">Special In-Process Controls (Chart </w:t>
      </w:r>
      <w:proofErr w:type="spellStart"/>
      <w:r w:rsidR="009803C2" w:rsidRPr="00355725">
        <w:t>F2</w:t>
      </w:r>
      <w:proofErr w:type="spellEnd"/>
      <w:r w:rsidR="009803C2" w:rsidRPr="00355725">
        <w:t xml:space="preserve">), </w:t>
      </w:r>
      <w:r w:rsidRPr="00355725">
        <w:t xml:space="preserve">Screening Tests (Chart </w:t>
      </w:r>
      <w:proofErr w:type="spellStart"/>
      <w:r w:rsidRPr="00355725">
        <w:t>F3</w:t>
      </w:r>
      <w:proofErr w:type="spellEnd"/>
      <w:r w:rsidRPr="00355725">
        <w:t xml:space="preserve">) or </w:t>
      </w:r>
      <w:r w:rsidR="0007451F" w:rsidRPr="00355725">
        <w:t xml:space="preserve">Qualification, Periodic Testing and Lot Validation Testing </w:t>
      </w:r>
      <w:r w:rsidRPr="00355725">
        <w:t>(Chart</w:t>
      </w:r>
      <w:r w:rsidR="007F1E8E" w:rsidRPr="00355725">
        <w:t> </w:t>
      </w:r>
      <w:proofErr w:type="spellStart"/>
      <w:r w:rsidRPr="00355725">
        <w:t>F4</w:t>
      </w:r>
      <w:proofErr w:type="spellEnd"/>
      <w:r w:rsidRPr="00355725">
        <w:t>).</w:t>
      </w:r>
    </w:p>
    <w:p w14:paraId="2D90D6E0" w14:textId="68379A84" w:rsidR="00AA4BE5" w:rsidRPr="00355725" w:rsidRDefault="00AA4BE5" w:rsidP="00A03539">
      <w:pPr>
        <w:keepNext/>
        <w:keepLines/>
      </w:pPr>
      <w:r w:rsidRPr="00355725">
        <w:t>Should such failure occur during qualification, qualification maintena</w:t>
      </w:r>
      <w:r w:rsidR="00F43F18" w:rsidRPr="00355725">
        <w:t xml:space="preserve">nce or procurement of qualified </w:t>
      </w:r>
      <w:r w:rsidRPr="00355725">
        <w:t>components the Manufacturer shall initiate the non-conformance procedure in accordance with ESCC</w:t>
      </w:r>
      <w:r w:rsidR="00F43F18" w:rsidRPr="00355725">
        <w:t xml:space="preserve"> </w:t>
      </w:r>
      <w:r w:rsidRPr="00355725">
        <w:t xml:space="preserve">Basic Specification No. </w:t>
      </w:r>
      <w:hyperlink r:id="rId37" w:history="1">
        <w:r w:rsidR="009E50F3" w:rsidRPr="00355725">
          <w:rPr>
            <w:rStyle w:val="Hyperlink"/>
          </w:rPr>
          <w:t>22800</w:t>
        </w:r>
      </w:hyperlink>
      <w:r w:rsidRPr="00355725">
        <w:t>. The Manufacturer shall notify the Orderer and the ESCC Executive by</w:t>
      </w:r>
      <w:r w:rsidR="00F43F18" w:rsidRPr="00355725">
        <w:t xml:space="preserve"> </w:t>
      </w:r>
      <w:r w:rsidRPr="00355725">
        <w:t>any appropriate written means, within 5 working days, giving details of the number and mode of failure</w:t>
      </w:r>
      <w:r w:rsidR="00F43F18" w:rsidRPr="00355725">
        <w:t xml:space="preserve"> </w:t>
      </w:r>
      <w:r w:rsidRPr="00355725">
        <w:t>and the suspected cause. No further testing or analysis shall be performed on the failed components until</w:t>
      </w:r>
      <w:r w:rsidR="00F43F18" w:rsidRPr="00355725">
        <w:t xml:space="preserve"> </w:t>
      </w:r>
      <w:r w:rsidRPr="00355725">
        <w:t>so instructed by the ESCC Executive.</w:t>
      </w:r>
    </w:p>
    <w:p w14:paraId="28900AF2" w14:textId="77777777" w:rsidR="00AA4BE5" w:rsidRPr="00355725" w:rsidRDefault="00AA4BE5" w:rsidP="0024163E">
      <w:pPr>
        <w:keepLines/>
      </w:pPr>
      <w:r w:rsidRPr="00355725">
        <w:t>Should such failure occur during procurement of unqualified component</w:t>
      </w:r>
      <w:r w:rsidR="00F43F18" w:rsidRPr="00355725">
        <w:t xml:space="preserve">s the Manufacturer shall notify </w:t>
      </w:r>
      <w:r w:rsidRPr="00355725">
        <w:t>the Orderer by any appropriate written means within 5 working days, giving details of the number and</w:t>
      </w:r>
      <w:r w:rsidR="00F43F18" w:rsidRPr="00355725">
        <w:t xml:space="preserve"> </w:t>
      </w:r>
      <w:r w:rsidRPr="00355725">
        <w:t>mode of failure and the suspected cause. No further testing or analysis shall be performed on the failed</w:t>
      </w:r>
      <w:r w:rsidR="00F43F18" w:rsidRPr="00355725">
        <w:t xml:space="preserve"> </w:t>
      </w:r>
      <w:r w:rsidRPr="00355725">
        <w:t>components until so instructed by the Orderer. The Orderer shall inform the Manufacturer within 5</w:t>
      </w:r>
      <w:r w:rsidR="00F43F18" w:rsidRPr="00355725">
        <w:t xml:space="preserve"> </w:t>
      </w:r>
      <w:r w:rsidRPr="00355725">
        <w:t>working days of receipt of notification what action shall be taken.</w:t>
      </w:r>
    </w:p>
    <w:p w14:paraId="3900A8E7" w14:textId="656799E4" w:rsidR="00AA4BE5" w:rsidRPr="00355725" w:rsidRDefault="00AF28C3" w:rsidP="00802F54">
      <w:pPr>
        <w:pStyle w:val="Heading2"/>
      </w:pPr>
      <w:bookmarkStart w:id="22" w:name="_Toc33689334"/>
      <w:r w:rsidRPr="00355725">
        <w:t>MARKING</w:t>
      </w:r>
      <w:bookmarkEnd w:id="22"/>
    </w:p>
    <w:p w14:paraId="695C683A" w14:textId="1CC3FA77" w:rsidR="00AA4BE5" w:rsidRPr="00355725" w:rsidRDefault="00AA4BE5" w:rsidP="0024163E">
      <w:pPr>
        <w:keepLines/>
      </w:pPr>
      <w:r w:rsidRPr="00355725">
        <w:t>All components procured and delivered to this specification shall be marked in accordance with ESCC</w:t>
      </w:r>
      <w:r w:rsidR="002519BB" w:rsidRPr="00355725">
        <w:t xml:space="preserve"> </w:t>
      </w:r>
      <w:r w:rsidRPr="00355725">
        <w:t xml:space="preserve">Basic Specification No. </w:t>
      </w:r>
      <w:hyperlink r:id="rId38" w:history="1">
        <w:r w:rsidR="009E50F3" w:rsidRPr="00355725">
          <w:rPr>
            <w:rStyle w:val="Hyperlink"/>
          </w:rPr>
          <w:t>21700</w:t>
        </w:r>
      </w:hyperlink>
      <w:r w:rsidRPr="00355725">
        <w:t>.</w:t>
      </w:r>
    </w:p>
    <w:p w14:paraId="19176FC2" w14:textId="35192BEE" w:rsidR="00AA4BE5" w:rsidRPr="00355725" w:rsidRDefault="00AF28C3" w:rsidP="00802F54">
      <w:pPr>
        <w:pStyle w:val="Heading2"/>
      </w:pPr>
      <w:bookmarkStart w:id="23" w:name="_Toc33689335"/>
      <w:r w:rsidRPr="00355725">
        <w:t>MATERIALS AND FINISHES</w:t>
      </w:r>
      <w:bookmarkEnd w:id="23"/>
    </w:p>
    <w:p w14:paraId="33273487" w14:textId="77777777" w:rsidR="00AA4BE5" w:rsidRPr="00355725" w:rsidRDefault="00AA4BE5" w:rsidP="0024163E">
      <w:pPr>
        <w:keepLines/>
      </w:pPr>
      <w:r w:rsidRPr="00355725">
        <w:t>Specific requirements for materials and finishes are specified in the Detail Specification. Where a definite</w:t>
      </w:r>
      <w:r w:rsidR="002519BB" w:rsidRPr="00355725">
        <w:t xml:space="preserve"> </w:t>
      </w:r>
      <w:r w:rsidRPr="00355725">
        <w:t>material or finish is not specified</w:t>
      </w:r>
      <w:r w:rsidR="00847E46" w:rsidRPr="00355725">
        <w:t>,</w:t>
      </w:r>
      <w:r w:rsidRPr="00355725">
        <w:t xml:space="preserve"> a material or finish shall be used so as to ensure that the component</w:t>
      </w:r>
      <w:r w:rsidR="002519BB" w:rsidRPr="00355725">
        <w:t xml:space="preserve"> </w:t>
      </w:r>
      <w:r w:rsidRPr="00355725">
        <w:t>meets the performance requirements of this specification and the Detail Specification. Acceptance or</w:t>
      </w:r>
      <w:r w:rsidR="002519BB" w:rsidRPr="00355725">
        <w:t xml:space="preserve"> </w:t>
      </w:r>
      <w:r w:rsidRPr="00355725">
        <w:t>approval of any constituent material or finish does not guarantee acceptance of the finished product.</w:t>
      </w:r>
    </w:p>
    <w:p w14:paraId="0216EABA" w14:textId="6AC6603B" w:rsidR="00EC709B" w:rsidRPr="00355725" w:rsidRDefault="00EC709B" w:rsidP="0024163E">
      <w:pPr>
        <w:keepLines/>
      </w:pPr>
      <w:r w:rsidRPr="00355725">
        <w:t xml:space="preserve">All materials and finishes of the components specified in the Detail specification shall comply with the restrictions on materials specified in ESCC Basic Specification No. </w:t>
      </w:r>
      <w:hyperlink r:id="rId39" w:history="1">
        <w:r w:rsidR="009E50F3" w:rsidRPr="00355725">
          <w:rPr>
            <w:rStyle w:val="Hyperlink"/>
          </w:rPr>
          <w:t>22600</w:t>
        </w:r>
      </w:hyperlink>
      <w:r w:rsidRPr="00355725">
        <w:t xml:space="preserve">. </w:t>
      </w:r>
    </w:p>
    <w:p w14:paraId="44378037" w14:textId="77777777" w:rsidR="00AA4BE5" w:rsidRPr="00355725" w:rsidRDefault="00AA4BE5" w:rsidP="0024163E">
      <w:pPr>
        <w:keepLines/>
      </w:pPr>
      <w:r w:rsidRPr="00355725">
        <w:t>All metallic materials shall meet stress-corrosion resistance Cla</w:t>
      </w:r>
      <w:r w:rsidR="002519BB" w:rsidRPr="00355725">
        <w:t xml:space="preserve">ss 1 or Class 2 of </w:t>
      </w:r>
      <w:r w:rsidR="00256F21" w:rsidRPr="00355725">
        <w:t>ECSS</w:t>
      </w:r>
      <w:r w:rsidR="00256F21" w:rsidRPr="00355725">
        <w:noBreakHyphen/>
        <w:t>Q</w:t>
      </w:r>
      <w:r w:rsidR="00256F21" w:rsidRPr="00355725">
        <w:noBreakHyphen/>
        <w:t>ST</w:t>
      </w:r>
      <w:r w:rsidR="00256F21" w:rsidRPr="00355725">
        <w:noBreakHyphen/>
        <w:t>70</w:t>
      </w:r>
      <w:r w:rsidR="00256F21" w:rsidRPr="00355725">
        <w:noBreakHyphen/>
        <w:t>37</w:t>
      </w:r>
      <w:r w:rsidRPr="00355725">
        <w:t>.</w:t>
      </w:r>
    </w:p>
    <w:p w14:paraId="3566771F" w14:textId="77777777" w:rsidR="00AA4BE5" w:rsidRPr="00355725" w:rsidRDefault="00AA4BE5" w:rsidP="0024163E">
      <w:pPr>
        <w:pStyle w:val="Heading1"/>
        <w:keepLines/>
      </w:pPr>
      <w:bookmarkStart w:id="24" w:name="_Ref2235108"/>
      <w:bookmarkStart w:id="25" w:name="_Toc33689336"/>
      <w:r w:rsidRPr="00355725">
        <w:t>PRODUCTION CONTROL</w:t>
      </w:r>
      <w:bookmarkEnd w:id="24"/>
      <w:bookmarkEnd w:id="25"/>
    </w:p>
    <w:p w14:paraId="36F4AF03" w14:textId="5AE4E6B9" w:rsidR="00AA4BE5" w:rsidRPr="00355725" w:rsidRDefault="00AF28C3" w:rsidP="00802F54">
      <w:pPr>
        <w:pStyle w:val="Heading2"/>
      </w:pPr>
      <w:bookmarkStart w:id="26" w:name="_Ref2341353"/>
      <w:bookmarkStart w:id="27" w:name="_Toc33689337"/>
      <w:r w:rsidRPr="00355725">
        <w:t>GENERAL</w:t>
      </w:r>
      <w:bookmarkEnd w:id="26"/>
      <w:bookmarkEnd w:id="27"/>
    </w:p>
    <w:p w14:paraId="63EADC41" w14:textId="77777777" w:rsidR="004E4DC4" w:rsidRPr="00355725" w:rsidRDefault="00AA4BE5" w:rsidP="0024163E">
      <w:pPr>
        <w:keepLines/>
      </w:pPr>
      <w:r w:rsidRPr="00355725">
        <w:t>Unless otherwise specified herein or in the Detail Specification, all lots of components used for</w:t>
      </w:r>
      <w:r w:rsidR="008D0D36" w:rsidRPr="00355725">
        <w:t xml:space="preserve"> </w:t>
      </w:r>
      <w:r w:rsidRPr="00355725">
        <w:t>qualification and qualification maintenance, Lot Validation Testing and for delivery shall be subject to</w:t>
      </w:r>
      <w:r w:rsidR="008D0D36" w:rsidRPr="00355725">
        <w:t xml:space="preserve"> </w:t>
      </w:r>
      <w:r w:rsidRPr="00355725">
        <w:t xml:space="preserve">tests and inspections in accordance with Chart </w:t>
      </w:r>
      <w:proofErr w:type="spellStart"/>
      <w:r w:rsidRPr="00355725">
        <w:t>F2</w:t>
      </w:r>
      <w:proofErr w:type="spellEnd"/>
      <w:r w:rsidRPr="00355725">
        <w:t xml:space="preserve"> in the sequence shown.</w:t>
      </w:r>
    </w:p>
    <w:p w14:paraId="4DA8D019" w14:textId="77777777" w:rsidR="00AA4BE5" w:rsidRPr="00355725" w:rsidRDefault="00AA4BE5" w:rsidP="0024163E">
      <w:pPr>
        <w:keepLines/>
      </w:pPr>
      <w:r w:rsidRPr="00355725">
        <w:t>Any components which do not meet these requirements shall be remove</w:t>
      </w:r>
      <w:r w:rsidR="008D0D36" w:rsidRPr="00355725">
        <w:t xml:space="preserve">d from the lot and at no future </w:t>
      </w:r>
      <w:r w:rsidRPr="00355725">
        <w:t>time be resubmitted to the requirements of this specification.</w:t>
      </w:r>
    </w:p>
    <w:p w14:paraId="60443150" w14:textId="77777777" w:rsidR="00AA4BE5" w:rsidRPr="00355725" w:rsidRDefault="00AA4BE5" w:rsidP="0024163E">
      <w:pPr>
        <w:keepLines/>
      </w:pPr>
      <w:r w:rsidRPr="00355725">
        <w:t xml:space="preserve">The applicable test requirements are detailed in the paragraphs referenced in Chart </w:t>
      </w:r>
      <w:proofErr w:type="spellStart"/>
      <w:r w:rsidRPr="00355725">
        <w:t>F2</w:t>
      </w:r>
      <w:proofErr w:type="spellEnd"/>
      <w:r w:rsidRPr="00355725">
        <w:t>.</w:t>
      </w:r>
    </w:p>
    <w:p w14:paraId="3324A8EC" w14:textId="77777777" w:rsidR="00AA4BE5" w:rsidRPr="00355725" w:rsidRDefault="00AA4BE5" w:rsidP="0024163E">
      <w:pPr>
        <w:keepLines/>
      </w:pPr>
      <w:r w:rsidRPr="00355725">
        <w:t>For qualified components the full production control provisions are defined in the PID.</w:t>
      </w:r>
    </w:p>
    <w:p w14:paraId="73A86D02" w14:textId="4AA99A71" w:rsidR="00AA4BE5" w:rsidRPr="00355725" w:rsidRDefault="00AF28C3" w:rsidP="00802F54">
      <w:pPr>
        <w:pStyle w:val="Heading2"/>
      </w:pPr>
      <w:bookmarkStart w:id="28" w:name="_Toc33689338"/>
      <w:r w:rsidRPr="00355725">
        <w:lastRenderedPageBreak/>
        <w:t>SPECIAL IN-PROCESS CONTROLS</w:t>
      </w:r>
      <w:bookmarkEnd w:id="28"/>
    </w:p>
    <w:p w14:paraId="5DC37385" w14:textId="4C840782" w:rsidR="003A7257" w:rsidRPr="00355725" w:rsidRDefault="003A7257" w:rsidP="003A7257">
      <w:r w:rsidRPr="00355725">
        <w:t xml:space="preserve">Before assembly, the different elements of the connectors shall be submitted to the following </w:t>
      </w:r>
      <w:r w:rsidR="007D5296" w:rsidRPr="00355725">
        <w:t>tests and inspections</w:t>
      </w:r>
      <w:r w:rsidRPr="00355725">
        <w:t>.</w:t>
      </w:r>
    </w:p>
    <w:p w14:paraId="5B09263D" w14:textId="77777777" w:rsidR="003A7257" w:rsidRPr="00355725" w:rsidRDefault="003A7257" w:rsidP="00B864BD">
      <w:pPr>
        <w:pStyle w:val="Heading3"/>
      </w:pPr>
      <w:bookmarkStart w:id="29" w:name="_Toc10546538"/>
      <w:bookmarkStart w:id="30" w:name="_Ref33540093"/>
      <w:bookmarkStart w:id="31" w:name="_Toc33689339"/>
      <w:bookmarkStart w:id="32" w:name="_Ref2235113"/>
      <w:r w:rsidRPr="00355725">
        <w:t>Contact Engagement and Separation Forces</w:t>
      </w:r>
      <w:bookmarkEnd w:id="29"/>
      <w:bookmarkEnd w:id="30"/>
      <w:bookmarkEnd w:id="31"/>
    </w:p>
    <w:p w14:paraId="090CCE67" w14:textId="49CAAA6C" w:rsidR="003A7257" w:rsidRPr="00355725" w:rsidRDefault="003A7257" w:rsidP="003A7257">
      <w:r w:rsidRPr="00355725">
        <w:t xml:space="preserve">A sample of 13 female centre contacts shall be tested for Contact Engagement and Separation Forces as defined in Para. </w:t>
      </w:r>
      <w:r w:rsidR="00EC1495" w:rsidRPr="00355725">
        <w:fldChar w:fldCharType="begin"/>
      </w:r>
      <w:r w:rsidR="00EC1495" w:rsidRPr="00355725">
        <w:instrText xml:space="preserve"> REF _Ref33619215 \r \h </w:instrText>
      </w:r>
      <w:r w:rsidR="00A54366" w:rsidRPr="00355725">
        <w:instrText xml:space="preserve"> \* MERGEFORMAT </w:instrText>
      </w:r>
      <w:r w:rsidR="00EC1495" w:rsidRPr="00355725">
        <w:fldChar w:fldCharType="separate"/>
      </w:r>
      <w:r w:rsidR="00673944" w:rsidRPr="00355725">
        <w:t>8.1</w:t>
      </w:r>
      <w:r w:rsidR="00EC1495" w:rsidRPr="00355725">
        <w:fldChar w:fldCharType="end"/>
      </w:r>
      <w:r w:rsidRPr="00355725">
        <w:t>. If any failure occurs</w:t>
      </w:r>
      <w:r w:rsidR="002D6D3D" w:rsidRPr="00355725">
        <w:t>,</w:t>
      </w:r>
      <w:r w:rsidRPr="00355725">
        <w:t xml:space="preserve"> the lot of contacts shall be rejected.</w:t>
      </w:r>
    </w:p>
    <w:p w14:paraId="10573E18" w14:textId="77777777" w:rsidR="003A7257" w:rsidRPr="00355725" w:rsidRDefault="003A7257" w:rsidP="00B864BD">
      <w:pPr>
        <w:pStyle w:val="Heading3"/>
      </w:pPr>
      <w:bookmarkStart w:id="33" w:name="_Toc10546540"/>
      <w:bookmarkStart w:id="34" w:name="_Ref33540098"/>
      <w:bookmarkStart w:id="35" w:name="_Toc33689340"/>
      <w:r w:rsidRPr="00355725">
        <w:t>Gold Plate Porosity</w:t>
      </w:r>
      <w:bookmarkEnd w:id="33"/>
      <w:bookmarkEnd w:id="34"/>
      <w:bookmarkEnd w:id="35"/>
    </w:p>
    <w:p w14:paraId="7DF5C681" w14:textId="297F4A7B" w:rsidR="003A7257" w:rsidRPr="00355725" w:rsidRDefault="003A7257" w:rsidP="003A7257">
      <w:r w:rsidRPr="00355725">
        <w:t xml:space="preserve">A sample of 10 contacts from each plating lot shall be tested for Gold Plate Porosity as defined in Para. </w:t>
      </w:r>
      <w:r w:rsidR="00EC1495" w:rsidRPr="00355725">
        <w:fldChar w:fldCharType="begin"/>
      </w:r>
      <w:r w:rsidR="00EC1495" w:rsidRPr="00355725">
        <w:instrText xml:space="preserve"> REF _Ref33619208 \r \h </w:instrText>
      </w:r>
      <w:r w:rsidR="00A54366" w:rsidRPr="00355725">
        <w:instrText xml:space="preserve"> \* MERGEFORMAT </w:instrText>
      </w:r>
      <w:r w:rsidR="00EC1495" w:rsidRPr="00355725">
        <w:fldChar w:fldCharType="separate"/>
      </w:r>
      <w:r w:rsidR="00673944" w:rsidRPr="00355725">
        <w:t>8.2</w:t>
      </w:r>
      <w:r w:rsidR="00EC1495" w:rsidRPr="00355725">
        <w:fldChar w:fldCharType="end"/>
      </w:r>
      <w:r w:rsidRPr="00355725">
        <w:t>. If any failure occurs the plating lot shall be rejected.</w:t>
      </w:r>
    </w:p>
    <w:p w14:paraId="58CD2E02" w14:textId="1342E7B9" w:rsidR="003A7257" w:rsidRPr="00355725" w:rsidRDefault="003A7257" w:rsidP="00B864BD">
      <w:pPr>
        <w:pStyle w:val="Heading3"/>
      </w:pPr>
      <w:bookmarkStart w:id="36" w:name="_Ref3880897"/>
      <w:bookmarkStart w:id="37" w:name="_Toc10546541"/>
      <w:bookmarkStart w:id="38" w:name="_Toc33689341"/>
      <w:r w:rsidRPr="00355725">
        <w:t>Plating Thickness</w:t>
      </w:r>
      <w:bookmarkEnd w:id="36"/>
      <w:bookmarkEnd w:id="37"/>
      <w:r w:rsidR="00B864BD" w:rsidRPr="00355725">
        <w:t xml:space="preserve"> Verification</w:t>
      </w:r>
      <w:bookmarkEnd w:id="38"/>
    </w:p>
    <w:p w14:paraId="3C5C78D3" w14:textId="5D45B96C" w:rsidR="003A7257" w:rsidRPr="00355725" w:rsidRDefault="00EC1495" w:rsidP="003A7257">
      <w:pPr>
        <w:spacing w:after="120"/>
      </w:pPr>
      <w:r w:rsidRPr="00355725">
        <w:t xml:space="preserve">The following samples shall be tested in accordance with Para. </w:t>
      </w:r>
      <w:r w:rsidRPr="00355725">
        <w:fldChar w:fldCharType="begin"/>
      </w:r>
      <w:r w:rsidRPr="00355725">
        <w:instrText xml:space="preserve"> REF _Ref33619196 \r \h </w:instrText>
      </w:r>
      <w:r w:rsidR="00A54366" w:rsidRPr="00355725">
        <w:instrText xml:space="preserve"> \* MERGEFORMAT </w:instrText>
      </w:r>
      <w:r w:rsidRPr="00355725">
        <w:fldChar w:fldCharType="separate"/>
      </w:r>
      <w:r w:rsidR="00673944" w:rsidRPr="00355725">
        <w:t>8.3</w:t>
      </w:r>
      <w:r w:rsidRPr="00355725">
        <w:fldChar w:fldCharType="end"/>
      </w:r>
      <w:r w:rsidRPr="00355725">
        <w:t>:</w:t>
      </w:r>
    </w:p>
    <w:p w14:paraId="47157C8A" w14:textId="4B1D26F4" w:rsidR="003A7257" w:rsidRPr="00355725" w:rsidRDefault="00D90C50" w:rsidP="00A03539">
      <w:pPr>
        <w:pStyle w:val="BulletList"/>
        <w:spacing w:after="40"/>
        <w:ind w:left="1775" w:hanging="357"/>
        <w:contextualSpacing w:val="0"/>
      </w:pPr>
      <w:r w:rsidRPr="00355725">
        <w:t>Contacts: 10</w:t>
      </w:r>
    </w:p>
    <w:p w14:paraId="221C3A63" w14:textId="3A9BF1C9" w:rsidR="003A7257" w:rsidRPr="00355725" w:rsidRDefault="00D90C50" w:rsidP="00A03539">
      <w:pPr>
        <w:pStyle w:val="BulletList"/>
        <w:spacing w:after="40"/>
        <w:ind w:left="1775" w:hanging="357"/>
        <w:contextualSpacing w:val="0"/>
      </w:pPr>
      <w:r w:rsidRPr="00355725">
        <w:t>Coupling Nuts: 3</w:t>
      </w:r>
    </w:p>
    <w:p w14:paraId="1F1F74A5" w14:textId="16E4F68F" w:rsidR="00D90C50" w:rsidRPr="00355725" w:rsidRDefault="003A7257" w:rsidP="00A03539">
      <w:pPr>
        <w:pStyle w:val="BulletList"/>
        <w:spacing w:after="40"/>
        <w:ind w:left="1775" w:hanging="357"/>
        <w:contextualSpacing w:val="0"/>
      </w:pPr>
      <w:r w:rsidRPr="00355725">
        <w:t>Shells</w:t>
      </w:r>
      <w:r w:rsidR="00D90C50" w:rsidRPr="00355725">
        <w:t>: 3</w:t>
      </w:r>
    </w:p>
    <w:p w14:paraId="2FF8B7EA" w14:textId="29CB435A" w:rsidR="003A7257" w:rsidRPr="00355725" w:rsidRDefault="00D90C50" w:rsidP="00A03539">
      <w:pPr>
        <w:pStyle w:val="BulletList"/>
        <w:spacing w:after="40"/>
        <w:ind w:left="1775" w:hanging="357"/>
        <w:contextualSpacing w:val="0"/>
      </w:pPr>
      <w:r w:rsidRPr="00355725">
        <w:t>Ferrules/Accessories: 3</w:t>
      </w:r>
    </w:p>
    <w:p w14:paraId="7890205E" w14:textId="77777777" w:rsidR="003A7257" w:rsidRPr="00355725" w:rsidRDefault="003A7257" w:rsidP="00A03539">
      <w:pPr>
        <w:keepLines/>
        <w:spacing w:before="240"/>
      </w:pPr>
      <w:r w:rsidRPr="00355725">
        <w:t>It is not necessary to verify the thickness of underlayers that are not barrier layers.</w:t>
      </w:r>
    </w:p>
    <w:p w14:paraId="6A018EFB" w14:textId="4E4C2324" w:rsidR="00B864BD" w:rsidRPr="00355725" w:rsidRDefault="00B864BD" w:rsidP="003A7257">
      <w:pPr>
        <w:keepLines/>
      </w:pPr>
      <w:r w:rsidRPr="00355725">
        <w:t>If any failure occurs, the lot shall be rejected.</w:t>
      </w:r>
    </w:p>
    <w:p w14:paraId="4C36A5A4" w14:textId="77777777" w:rsidR="003A7257" w:rsidRPr="00355725" w:rsidRDefault="003A7257" w:rsidP="00B864BD">
      <w:pPr>
        <w:pStyle w:val="Heading3"/>
      </w:pPr>
      <w:bookmarkStart w:id="39" w:name="_Toc10546542"/>
      <w:bookmarkStart w:id="40" w:name="_Ref33540109"/>
      <w:bookmarkStart w:id="41" w:name="_Ref33621392"/>
      <w:bookmarkStart w:id="42" w:name="_Toc33689342"/>
      <w:r w:rsidRPr="00355725">
        <w:t>Crimping Capability</w:t>
      </w:r>
      <w:bookmarkEnd w:id="39"/>
      <w:bookmarkEnd w:id="40"/>
      <w:bookmarkEnd w:id="41"/>
      <w:bookmarkEnd w:id="42"/>
    </w:p>
    <w:p w14:paraId="100CD29B" w14:textId="2C27E75A" w:rsidR="007D5296" w:rsidRPr="00355725" w:rsidRDefault="007D5296" w:rsidP="007D5296">
      <w:r w:rsidRPr="00355725">
        <w:t xml:space="preserve">Only applicable </w:t>
      </w:r>
      <w:r w:rsidR="00F66E3E" w:rsidRPr="00355725">
        <w:t xml:space="preserve">to connectors </w:t>
      </w:r>
      <w:r w:rsidRPr="00355725">
        <w:t xml:space="preserve">to crimp </w:t>
      </w:r>
      <w:r w:rsidR="00F66E3E" w:rsidRPr="00355725">
        <w:t>connections</w:t>
      </w:r>
      <w:r w:rsidRPr="00355725">
        <w:t>.</w:t>
      </w:r>
    </w:p>
    <w:p w14:paraId="5139EDEB" w14:textId="0B5F97D4" w:rsidR="003A7257" w:rsidRPr="00355725" w:rsidRDefault="003A7257" w:rsidP="003A7257">
      <w:r w:rsidRPr="00355725">
        <w:t xml:space="preserve">3 </w:t>
      </w:r>
      <w:r w:rsidR="002D6D3D" w:rsidRPr="00355725">
        <w:t xml:space="preserve">sample </w:t>
      </w:r>
      <w:r w:rsidRPr="00355725">
        <w:t>bodies/ferrules</w:t>
      </w:r>
      <w:r w:rsidR="002D6D3D" w:rsidRPr="00355725">
        <w:t>/contacts</w:t>
      </w:r>
      <w:r w:rsidRPr="00355725">
        <w:t xml:space="preserve"> shall be assembled and crimped to the cable as specified in the Detail Specification using the Manufacturer's approved crimping tools and cabling procedure. The </w:t>
      </w:r>
      <w:r w:rsidR="00F66E3E" w:rsidRPr="00355725">
        <w:t xml:space="preserve">assembled </w:t>
      </w:r>
      <w:r w:rsidRPr="00355725">
        <w:t>sample</w:t>
      </w:r>
      <w:r w:rsidR="002D6D3D" w:rsidRPr="00355725">
        <w:t>s</w:t>
      </w:r>
      <w:r w:rsidRPr="00355725">
        <w:t xml:space="preserve"> shall meet the requirements of Para. </w:t>
      </w:r>
      <w:r w:rsidR="002127FB" w:rsidRPr="00355725">
        <w:fldChar w:fldCharType="begin"/>
      </w:r>
      <w:r w:rsidR="002127FB" w:rsidRPr="00355725">
        <w:instrText xml:space="preserve"> REF _Ref33683876 \r \h </w:instrText>
      </w:r>
      <w:r w:rsidR="00355725">
        <w:instrText xml:space="preserve"> \* MERGEFORMAT </w:instrText>
      </w:r>
      <w:r w:rsidR="002127FB" w:rsidRPr="00355725">
        <w:fldChar w:fldCharType="separate"/>
      </w:r>
      <w:r w:rsidR="00673944" w:rsidRPr="00355725">
        <w:t>8.4</w:t>
      </w:r>
      <w:r w:rsidR="002127FB" w:rsidRPr="00355725">
        <w:fldChar w:fldCharType="end"/>
      </w:r>
      <w:r w:rsidRPr="00355725">
        <w:t>.</w:t>
      </w:r>
      <w:r w:rsidR="00B864BD" w:rsidRPr="00355725">
        <w:t xml:space="preserve"> If any failure occurs, the lot shall be rejected.</w:t>
      </w:r>
    </w:p>
    <w:p w14:paraId="36693E24" w14:textId="77777777" w:rsidR="003A7257" w:rsidRPr="00355725" w:rsidRDefault="003A7257" w:rsidP="00B864BD">
      <w:pPr>
        <w:pStyle w:val="Heading3"/>
      </w:pPr>
      <w:bookmarkStart w:id="43" w:name="_Toc10546543"/>
      <w:bookmarkStart w:id="44" w:name="_Ref33540122"/>
      <w:bookmarkStart w:id="45" w:name="_Ref33621419"/>
      <w:bookmarkStart w:id="46" w:name="_Toc33689343"/>
      <w:r w:rsidRPr="00355725">
        <w:t>Solderability</w:t>
      </w:r>
      <w:bookmarkEnd w:id="43"/>
      <w:bookmarkEnd w:id="44"/>
      <w:bookmarkEnd w:id="45"/>
      <w:bookmarkEnd w:id="46"/>
    </w:p>
    <w:p w14:paraId="42F73364" w14:textId="429628EE" w:rsidR="007D5296" w:rsidRPr="00355725" w:rsidRDefault="007D5296" w:rsidP="003A7257">
      <w:r w:rsidRPr="00355725">
        <w:t xml:space="preserve">Only applicable to </w:t>
      </w:r>
      <w:r w:rsidR="00F66E3E" w:rsidRPr="00355725">
        <w:t xml:space="preserve">connectors with </w:t>
      </w:r>
      <w:r w:rsidRPr="00355725">
        <w:t xml:space="preserve">solder </w:t>
      </w:r>
      <w:r w:rsidR="00F66E3E" w:rsidRPr="00355725">
        <w:t>connections</w:t>
      </w:r>
      <w:r w:rsidRPr="00355725">
        <w:t>.</w:t>
      </w:r>
    </w:p>
    <w:p w14:paraId="7E81C8E3" w14:textId="6D505F8D" w:rsidR="003A7257" w:rsidRPr="00355725" w:rsidRDefault="003A7257" w:rsidP="003A7257">
      <w:r w:rsidRPr="00355725">
        <w:t xml:space="preserve">3 </w:t>
      </w:r>
      <w:r w:rsidR="002D6D3D" w:rsidRPr="00355725">
        <w:t xml:space="preserve">sample </w:t>
      </w:r>
      <w:r w:rsidRPr="00355725">
        <w:t>bodies/ferrules</w:t>
      </w:r>
      <w:r w:rsidR="002D6D3D" w:rsidRPr="00355725">
        <w:t>/contacts</w:t>
      </w:r>
      <w:r w:rsidRPr="00355725">
        <w:t xml:space="preserve"> shall be </w:t>
      </w:r>
      <w:r w:rsidR="00F66E3E" w:rsidRPr="00355725">
        <w:t xml:space="preserve">assembled and soldered to the cable as specified in the Detail Specification in accordance with IEC Publication No, 60068-2-20, Method 2 (with soldering iron size B). The assembled samples shall meet </w:t>
      </w:r>
      <w:r w:rsidRPr="00355725">
        <w:t>the requirements of Para.</w:t>
      </w:r>
      <w:r w:rsidR="007D5296" w:rsidRPr="00355725">
        <w:t xml:space="preserve"> </w:t>
      </w:r>
      <w:r w:rsidR="002127FB" w:rsidRPr="00355725">
        <w:fldChar w:fldCharType="begin"/>
      </w:r>
      <w:r w:rsidR="002127FB" w:rsidRPr="00355725">
        <w:instrText xml:space="preserve"> REF _Ref33683877 \r \h </w:instrText>
      </w:r>
      <w:r w:rsidR="00355725">
        <w:instrText xml:space="preserve"> \* MERGEFORMAT </w:instrText>
      </w:r>
      <w:r w:rsidR="002127FB" w:rsidRPr="00355725">
        <w:fldChar w:fldCharType="separate"/>
      </w:r>
      <w:r w:rsidR="00673944" w:rsidRPr="00355725">
        <w:t>8.5</w:t>
      </w:r>
      <w:r w:rsidR="002127FB" w:rsidRPr="00355725">
        <w:fldChar w:fldCharType="end"/>
      </w:r>
      <w:r w:rsidRPr="00355725">
        <w:t>.</w:t>
      </w:r>
      <w:r w:rsidR="0069517D" w:rsidRPr="00355725">
        <w:t xml:space="preserve"> If any failure occurs, the lot shall be rejected.</w:t>
      </w:r>
    </w:p>
    <w:p w14:paraId="002549D1" w14:textId="5B10CC1C" w:rsidR="00B864BD" w:rsidRPr="00355725" w:rsidRDefault="00B864BD" w:rsidP="00B864BD">
      <w:pPr>
        <w:pStyle w:val="Heading3"/>
      </w:pPr>
      <w:bookmarkStart w:id="47" w:name="_Toc10546539"/>
      <w:bookmarkStart w:id="48" w:name="_Ref33540131"/>
      <w:bookmarkStart w:id="49" w:name="_Ref33540645"/>
      <w:bookmarkStart w:id="50" w:name="_Toc33689344"/>
      <w:r w:rsidRPr="00355725">
        <w:t>Pre-Assembly Inspection</w:t>
      </w:r>
      <w:bookmarkEnd w:id="47"/>
      <w:bookmarkEnd w:id="48"/>
      <w:bookmarkEnd w:id="49"/>
      <w:bookmarkEnd w:id="50"/>
    </w:p>
    <w:p w14:paraId="318D7905" w14:textId="3F6EA5A0" w:rsidR="00B864BD" w:rsidRPr="00355725" w:rsidRDefault="00B864BD" w:rsidP="00B864BD">
      <w:pPr>
        <w:keepLines/>
      </w:pPr>
      <w:r w:rsidRPr="00355725">
        <w:t xml:space="preserve">Pre-Assembly Inspection shall consist of external visual inspection of all the different elements of the components in accordance with Para. </w:t>
      </w:r>
      <w:r w:rsidR="002127FB" w:rsidRPr="00355725">
        <w:fldChar w:fldCharType="begin"/>
      </w:r>
      <w:r w:rsidR="002127FB" w:rsidRPr="00355725">
        <w:instrText xml:space="preserve"> REF _Ref33683878 \r \h </w:instrText>
      </w:r>
      <w:r w:rsidR="00355725">
        <w:instrText xml:space="preserve"> \* MERGEFORMAT </w:instrText>
      </w:r>
      <w:r w:rsidR="002127FB" w:rsidRPr="00355725">
        <w:fldChar w:fldCharType="separate"/>
      </w:r>
      <w:r w:rsidR="00673944" w:rsidRPr="00355725">
        <w:t>8.6</w:t>
      </w:r>
      <w:r w:rsidR="002127FB" w:rsidRPr="00355725">
        <w:fldChar w:fldCharType="end"/>
      </w:r>
      <w:r w:rsidRPr="00355725">
        <w:t>.</w:t>
      </w:r>
      <w:r w:rsidR="0069517D" w:rsidRPr="00355725">
        <w:t xml:space="preserve"> All failures shall be rejected.</w:t>
      </w:r>
    </w:p>
    <w:p w14:paraId="0D49AC2A" w14:textId="77777777" w:rsidR="00AA4BE5" w:rsidRPr="00355725" w:rsidRDefault="00AA4BE5" w:rsidP="00B864BD">
      <w:pPr>
        <w:pStyle w:val="Heading3"/>
      </w:pPr>
      <w:bookmarkStart w:id="51" w:name="_Ref2235165"/>
      <w:bookmarkStart w:id="52" w:name="_Toc33689345"/>
      <w:bookmarkEnd w:id="32"/>
      <w:r w:rsidRPr="00355725">
        <w:t>Dimension Check</w:t>
      </w:r>
      <w:bookmarkEnd w:id="51"/>
      <w:bookmarkEnd w:id="52"/>
    </w:p>
    <w:p w14:paraId="5E5E9029" w14:textId="12D4B947" w:rsidR="00AA4BE5" w:rsidRPr="00355725" w:rsidRDefault="00AA4BE5" w:rsidP="0024163E">
      <w:pPr>
        <w:keepLines/>
      </w:pPr>
      <w:r w:rsidRPr="00355725">
        <w:t xml:space="preserve">Dimension Check shall be performed </w:t>
      </w:r>
      <w:r w:rsidR="007D5296" w:rsidRPr="00355725">
        <w:t xml:space="preserve">after assembly </w:t>
      </w:r>
      <w:r w:rsidR="00B864BD" w:rsidRPr="00355725">
        <w:t xml:space="preserve">on 3 samples </w:t>
      </w:r>
      <w:r w:rsidRPr="00355725">
        <w:t xml:space="preserve">in accordance with Para. </w:t>
      </w:r>
      <w:r w:rsidR="002127FB" w:rsidRPr="00355725">
        <w:fldChar w:fldCharType="begin"/>
      </w:r>
      <w:r w:rsidR="002127FB" w:rsidRPr="00355725">
        <w:instrText xml:space="preserve"> REF _Ref33683880 \r \h </w:instrText>
      </w:r>
      <w:r w:rsidR="00355725">
        <w:instrText xml:space="preserve"> \* MERGEFORMAT </w:instrText>
      </w:r>
      <w:r w:rsidR="002127FB" w:rsidRPr="00355725">
        <w:fldChar w:fldCharType="separate"/>
      </w:r>
      <w:r w:rsidR="00673944" w:rsidRPr="00355725">
        <w:t>8.7</w:t>
      </w:r>
      <w:r w:rsidR="002127FB" w:rsidRPr="00355725">
        <w:fldChar w:fldCharType="end"/>
      </w:r>
      <w:r w:rsidRPr="00355725">
        <w:t>. In the event of any</w:t>
      </w:r>
      <w:r w:rsidR="00A45738" w:rsidRPr="00355725">
        <w:t xml:space="preserve"> </w:t>
      </w:r>
      <w:r w:rsidRPr="00355725">
        <w:t>failure</w:t>
      </w:r>
      <w:r w:rsidR="00561A87" w:rsidRPr="00355725">
        <w:t>,</w:t>
      </w:r>
      <w:r w:rsidRPr="00355725">
        <w:t xml:space="preserve"> a 100% Dimension Check shall be performed.</w:t>
      </w:r>
    </w:p>
    <w:p w14:paraId="6CCD6AFB" w14:textId="77777777" w:rsidR="00AA4BE5" w:rsidRPr="00355725" w:rsidRDefault="00AA4BE5" w:rsidP="00B864BD">
      <w:pPr>
        <w:pStyle w:val="Heading3"/>
      </w:pPr>
      <w:bookmarkStart w:id="53" w:name="_Ref2235173"/>
      <w:bookmarkStart w:id="54" w:name="_Toc33689346"/>
      <w:r w:rsidRPr="00355725">
        <w:t>Weight</w:t>
      </w:r>
      <w:bookmarkEnd w:id="53"/>
      <w:bookmarkEnd w:id="54"/>
    </w:p>
    <w:p w14:paraId="2DD1FD8A" w14:textId="77777777" w:rsidR="00B864BD" w:rsidRPr="00355725" w:rsidRDefault="00B864BD" w:rsidP="00B864BD">
      <w:bookmarkStart w:id="55" w:name="_Ref2235179"/>
      <w:r w:rsidRPr="00355725">
        <w:t>The maximum weight of the component specified in the Detail Specification shall be guaranteed but not tested.</w:t>
      </w:r>
    </w:p>
    <w:p w14:paraId="1BB72A14" w14:textId="77777777" w:rsidR="00AA4BE5" w:rsidRPr="00355725" w:rsidRDefault="00AA4BE5" w:rsidP="00B864BD">
      <w:pPr>
        <w:pStyle w:val="Heading3"/>
      </w:pPr>
      <w:bookmarkStart w:id="56" w:name="_Toc33689347"/>
      <w:bookmarkEnd w:id="55"/>
      <w:r w:rsidRPr="00355725">
        <w:lastRenderedPageBreak/>
        <w:t>Documentation</w:t>
      </w:r>
      <w:bookmarkEnd w:id="56"/>
    </w:p>
    <w:p w14:paraId="5CD5FBA2" w14:textId="2D959C0A" w:rsidR="00AA4BE5" w:rsidRPr="00355725" w:rsidRDefault="00AA4BE5" w:rsidP="0024163E">
      <w:pPr>
        <w:keepLines/>
      </w:pPr>
      <w:r w:rsidRPr="00355725">
        <w:t xml:space="preserve">Documentation of Special In-Process Controls shall be in accordance with Para. </w:t>
      </w:r>
      <w:r w:rsidR="00B723A2" w:rsidRPr="00355725">
        <w:fldChar w:fldCharType="begin"/>
      </w:r>
      <w:r w:rsidR="00B723A2" w:rsidRPr="00355725">
        <w:instrText xml:space="preserve"> REF _Ref2332824 \r \h </w:instrText>
      </w:r>
      <w:r w:rsidR="00C755B6" w:rsidRPr="00355725">
        <w:instrText xml:space="preserve"> \* MERGEFORMAT </w:instrText>
      </w:r>
      <w:r w:rsidR="00B723A2" w:rsidRPr="00355725">
        <w:fldChar w:fldCharType="separate"/>
      </w:r>
      <w:r w:rsidR="00673944" w:rsidRPr="00355725">
        <w:t>9.5</w:t>
      </w:r>
      <w:r w:rsidR="00B723A2" w:rsidRPr="00355725">
        <w:fldChar w:fldCharType="end"/>
      </w:r>
      <w:r w:rsidRPr="00355725">
        <w:t>.</w:t>
      </w:r>
    </w:p>
    <w:p w14:paraId="182362CD" w14:textId="77777777" w:rsidR="00AA4BE5" w:rsidRPr="00355725" w:rsidRDefault="00AA4BE5" w:rsidP="0024163E">
      <w:pPr>
        <w:pStyle w:val="Heading1"/>
        <w:keepLines/>
      </w:pPr>
      <w:bookmarkStart w:id="57" w:name="_Ref2235109"/>
      <w:bookmarkStart w:id="58" w:name="_Toc33689348"/>
      <w:r w:rsidRPr="00355725">
        <w:t>SCREENING TESTS</w:t>
      </w:r>
      <w:bookmarkEnd w:id="57"/>
      <w:bookmarkEnd w:id="58"/>
    </w:p>
    <w:p w14:paraId="209209FF" w14:textId="0AA977F5" w:rsidR="00AA4BE5" w:rsidRPr="00355725" w:rsidRDefault="00AF28C3" w:rsidP="00802F54">
      <w:pPr>
        <w:pStyle w:val="Heading2"/>
      </w:pPr>
      <w:bookmarkStart w:id="59" w:name="_Toc33689349"/>
      <w:r w:rsidRPr="00355725">
        <w:t>GENERAL</w:t>
      </w:r>
      <w:bookmarkEnd w:id="59"/>
    </w:p>
    <w:p w14:paraId="1D9645F8" w14:textId="77777777" w:rsidR="00AA4BE5" w:rsidRPr="00355725" w:rsidRDefault="00AA4BE5" w:rsidP="0024163E">
      <w:pPr>
        <w:keepLines/>
      </w:pPr>
      <w:r w:rsidRPr="00355725">
        <w:t>Unless otherwise specified herein or in the detail specification, all lots of components used for</w:t>
      </w:r>
      <w:r w:rsidR="00A45738" w:rsidRPr="00355725">
        <w:t xml:space="preserve"> </w:t>
      </w:r>
      <w:r w:rsidRPr="00355725">
        <w:t>qualification and qualification maintenance, Lot Validation Testing, and for delivery, shall be subjected to</w:t>
      </w:r>
      <w:r w:rsidR="00A45738" w:rsidRPr="00355725">
        <w:t xml:space="preserve"> </w:t>
      </w:r>
      <w:r w:rsidRPr="00355725">
        <w:t xml:space="preserve">tests and inspections in accordance with </w:t>
      </w:r>
      <w:r w:rsidR="005B198C" w:rsidRPr="00355725">
        <w:t xml:space="preserve">Chart </w:t>
      </w:r>
      <w:proofErr w:type="spellStart"/>
      <w:r w:rsidR="005B198C" w:rsidRPr="00355725">
        <w:t>F3</w:t>
      </w:r>
      <w:proofErr w:type="spellEnd"/>
      <w:r w:rsidR="005B198C" w:rsidRPr="00355725">
        <w:t xml:space="preserve"> in the sequence shown.</w:t>
      </w:r>
    </w:p>
    <w:p w14:paraId="2906F5C4" w14:textId="77777777" w:rsidR="00AA4BE5" w:rsidRPr="00355725" w:rsidRDefault="00AA4BE5" w:rsidP="0024163E">
      <w:pPr>
        <w:keepLines/>
      </w:pPr>
      <w:r w:rsidRPr="00355725">
        <w:t>Any components which do not meet these requirements shall be remove</w:t>
      </w:r>
      <w:r w:rsidR="00A45738" w:rsidRPr="00355725">
        <w:t xml:space="preserve">d from the lot and at no future </w:t>
      </w:r>
      <w:r w:rsidRPr="00355725">
        <w:t>time be resubmitted to the requirements of this specification.</w:t>
      </w:r>
    </w:p>
    <w:p w14:paraId="0B0F1C4D" w14:textId="77777777" w:rsidR="00AA4BE5" w:rsidRPr="00355725" w:rsidRDefault="00AA4BE5" w:rsidP="0024163E">
      <w:pPr>
        <w:keepLines/>
      </w:pPr>
      <w:r w:rsidRPr="00355725">
        <w:t xml:space="preserve">The applicable test methods and conditions are specified in the paragraphs referenced in Chart </w:t>
      </w:r>
      <w:proofErr w:type="spellStart"/>
      <w:r w:rsidRPr="00355725">
        <w:t>F3</w:t>
      </w:r>
      <w:proofErr w:type="spellEnd"/>
      <w:r w:rsidRPr="00355725">
        <w:t>.</w:t>
      </w:r>
    </w:p>
    <w:p w14:paraId="5DBD5D02" w14:textId="59D608A0" w:rsidR="00AA4BE5" w:rsidRPr="00355725" w:rsidRDefault="00AF28C3" w:rsidP="00802F54">
      <w:pPr>
        <w:pStyle w:val="Heading2"/>
      </w:pPr>
      <w:bookmarkStart w:id="60" w:name="_Ref2332842"/>
      <w:bookmarkStart w:id="61" w:name="_Ref2332975"/>
      <w:bookmarkStart w:id="62" w:name="_Toc33689350"/>
      <w:r w:rsidRPr="00355725">
        <w:t>FAILURE CRITERIA</w:t>
      </w:r>
      <w:bookmarkEnd w:id="60"/>
      <w:bookmarkEnd w:id="61"/>
      <w:bookmarkEnd w:id="62"/>
    </w:p>
    <w:p w14:paraId="44A607EB" w14:textId="77777777" w:rsidR="00AA4BE5" w:rsidRPr="00355725" w:rsidRDefault="00AA4BE5" w:rsidP="00B864BD">
      <w:pPr>
        <w:pStyle w:val="Heading3"/>
      </w:pPr>
      <w:bookmarkStart w:id="63" w:name="_Toc33689351"/>
      <w:r w:rsidRPr="00355725">
        <w:t>Environmental and Mechanical Test Failure</w:t>
      </w:r>
      <w:bookmarkEnd w:id="63"/>
    </w:p>
    <w:p w14:paraId="308A9551" w14:textId="77777777" w:rsidR="00AA4BE5" w:rsidRPr="00355725" w:rsidRDefault="00AA4BE5" w:rsidP="0024163E">
      <w:pPr>
        <w:keepNext/>
        <w:keepLines/>
        <w:spacing w:after="120"/>
      </w:pPr>
      <w:r w:rsidRPr="00355725">
        <w:t>The following shall be counted as component failures:</w:t>
      </w:r>
    </w:p>
    <w:p w14:paraId="4F8F2130" w14:textId="4B5DB34A" w:rsidR="00AA4BE5" w:rsidRPr="00355725" w:rsidRDefault="00AA4BE5" w:rsidP="0024163E">
      <w:pPr>
        <w:pStyle w:val="BulletList"/>
        <w:keepLines/>
      </w:pPr>
      <w:r w:rsidRPr="00355725">
        <w:t>Components which fail during tests for which the pass/fail criteria are in</w:t>
      </w:r>
      <w:r w:rsidR="00AE35E3" w:rsidRPr="00355725">
        <w:t xml:space="preserve">herent in the test method, </w:t>
      </w:r>
      <w:proofErr w:type="gramStart"/>
      <w:r w:rsidR="00AE35E3" w:rsidRPr="00355725">
        <w:t>e.g.</w:t>
      </w:r>
      <w:proofErr w:type="gramEnd"/>
      <w:r w:rsidR="00AE35E3" w:rsidRPr="00355725">
        <w:t xml:space="preserve"> </w:t>
      </w:r>
      <w:r w:rsidR="007D5296" w:rsidRPr="00355725">
        <w:t>Temperature Cycling</w:t>
      </w:r>
      <w:r w:rsidRPr="00355725">
        <w:t xml:space="preserve">, </w:t>
      </w:r>
      <w:r w:rsidR="00573675" w:rsidRPr="00355725">
        <w:t>Seal</w:t>
      </w:r>
      <w:r w:rsidRPr="00355725">
        <w:t>,</w:t>
      </w:r>
      <w:r w:rsidR="005B198C" w:rsidRPr="00355725">
        <w:t xml:space="preserve"> </w:t>
      </w:r>
      <w:r w:rsidRPr="00355725">
        <w:t>etc.</w:t>
      </w:r>
    </w:p>
    <w:p w14:paraId="40F90355" w14:textId="77777777" w:rsidR="00AA4BE5" w:rsidRPr="00355725" w:rsidRDefault="00AA4BE5" w:rsidP="00B864BD">
      <w:pPr>
        <w:pStyle w:val="Heading3"/>
      </w:pPr>
      <w:bookmarkStart w:id="64" w:name="_Toc33689352"/>
      <w:r w:rsidRPr="00355725">
        <w:t>Parameter Limit Failure</w:t>
      </w:r>
      <w:bookmarkEnd w:id="64"/>
    </w:p>
    <w:p w14:paraId="2C01A600" w14:textId="472353E0" w:rsidR="00AA4BE5" w:rsidRPr="00355725" w:rsidRDefault="00AA4BE5" w:rsidP="0024163E">
      <w:pPr>
        <w:keepLines/>
      </w:pPr>
      <w:r w:rsidRPr="00355725">
        <w:t xml:space="preserve">A component shall be counted as a </w:t>
      </w:r>
      <w:r w:rsidR="008415B3" w:rsidRPr="00355725">
        <w:t xml:space="preserve">parameter </w:t>
      </w:r>
      <w:r w:rsidRPr="00355725">
        <w:t>limit failure if one or more parameters exceed the limits shown in</w:t>
      </w:r>
      <w:r w:rsidR="00AE35E3" w:rsidRPr="00355725">
        <w:t xml:space="preserve"> </w:t>
      </w:r>
      <w:r w:rsidRPr="00355725">
        <w:t>Room Temperature Electrical Measurements in the Detail Specification.</w:t>
      </w:r>
    </w:p>
    <w:p w14:paraId="564A2AD6" w14:textId="77777777" w:rsidR="00AA4BE5" w:rsidRPr="00355725" w:rsidRDefault="00AA4BE5" w:rsidP="00B864BD">
      <w:pPr>
        <w:pStyle w:val="Heading3"/>
      </w:pPr>
      <w:bookmarkStart w:id="65" w:name="_Toc33689353"/>
      <w:r w:rsidRPr="00355725">
        <w:t>Other Failures</w:t>
      </w:r>
      <w:bookmarkEnd w:id="65"/>
    </w:p>
    <w:p w14:paraId="765A2F9A" w14:textId="77777777" w:rsidR="00AA4BE5" w:rsidRPr="00355725" w:rsidRDefault="00AA4BE5" w:rsidP="0024163E">
      <w:pPr>
        <w:keepNext/>
        <w:keepLines/>
        <w:spacing w:after="120"/>
      </w:pPr>
      <w:r w:rsidRPr="00355725">
        <w:t>A component shall be counted as a failure in any of the following cases:</w:t>
      </w:r>
    </w:p>
    <w:p w14:paraId="7CE11B4E" w14:textId="77777777" w:rsidR="00AA4BE5" w:rsidRPr="00355725" w:rsidRDefault="00AA4BE5" w:rsidP="00A03539">
      <w:pPr>
        <w:pStyle w:val="BulletList"/>
        <w:keepLines/>
        <w:spacing w:after="40"/>
        <w:ind w:left="1775" w:hanging="357"/>
        <w:contextualSpacing w:val="0"/>
      </w:pPr>
      <w:r w:rsidRPr="00355725">
        <w:t>Visual failure.</w:t>
      </w:r>
    </w:p>
    <w:p w14:paraId="62E182FC" w14:textId="77777777" w:rsidR="00AA4BE5" w:rsidRPr="00355725" w:rsidRDefault="00AA4BE5" w:rsidP="00A03539">
      <w:pPr>
        <w:pStyle w:val="BulletList"/>
        <w:keepLines/>
        <w:spacing w:after="40"/>
        <w:ind w:left="1775" w:hanging="357"/>
        <w:contextualSpacing w:val="0"/>
      </w:pPr>
      <w:r w:rsidRPr="00355725">
        <w:t>Mechanical failure.</w:t>
      </w:r>
    </w:p>
    <w:p w14:paraId="006ADCEF" w14:textId="77777777" w:rsidR="00AA4BE5" w:rsidRPr="00355725" w:rsidRDefault="00AA4BE5" w:rsidP="00A03539">
      <w:pPr>
        <w:pStyle w:val="BulletList"/>
        <w:keepLines/>
        <w:spacing w:after="40"/>
        <w:ind w:left="1775" w:hanging="357"/>
        <w:contextualSpacing w:val="0"/>
      </w:pPr>
      <w:r w:rsidRPr="00355725">
        <w:t>Handling failure.</w:t>
      </w:r>
    </w:p>
    <w:p w14:paraId="1EAA7912" w14:textId="77777777" w:rsidR="00AA4BE5" w:rsidRPr="00355725" w:rsidRDefault="00AA4BE5" w:rsidP="00A03539">
      <w:pPr>
        <w:pStyle w:val="BulletList"/>
        <w:keepLines/>
        <w:spacing w:after="40"/>
        <w:ind w:left="1775" w:hanging="357"/>
        <w:contextualSpacing w:val="0"/>
      </w:pPr>
      <w:r w:rsidRPr="00355725">
        <w:t>Lost component.</w:t>
      </w:r>
    </w:p>
    <w:p w14:paraId="0CF35C85" w14:textId="4396D003" w:rsidR="00AA4BE5" w:rsidRPr="00355725" w:rsidRDefault="00AF28C3" w:rsidP="00802F54">
      <w:pPr>
        <w:pStyle w:val="Heading2"/>
      </w:pPr>
      <w:bookmarkStart w:id="66" w:name="_Toc33689354"/>
      <w:r w:rsidRPr="00355725">
        <w:t>FAILED COMPONENTS</w:t>
      </w:r>
      <w:bookmarkEnd w:id="66"/>
    </w:p>
    <w:p w14:paraId="6F31030A" w14:textId="333D23FC" w:rsidR="00AA4BE5" w:rsidRPr="00355725" w:rsidRDefault="00AA4BE5" w:rsidP="0024163E">
      <w:pPr>
        <w:keepLines/>
      </w:pPr>
      <w:r w:rsidRPr="00355725">
        <w:t>A component shall be considered as a failed component if it exhibits one or more of the failure modes</w:t>
      </w:r>
      <w:r w:rsidR="00AE35E3" w:rsidRPr="00355725">
        <w:t xml:space="preserve"> </w:t>
      </w:r>
      <w:r w:rsidRPr="00355725">
        <w:t xml:space="preserve">described in Para. </w:t>
      </w:r>
      <w:r w:rsidR="00B723A2" w:rsidRPr="00355725">
        <w:fldChar w:fldCharType="begin"/>
      </w:r>
      <w:r w:rsidR="00B723A2" w:rsidRPr="00355725">
        <w:instrText xml:space="preserve"> REF _Ref2332842 \r \h </w:instrText>
      </w:r>
      <w:r w:rsidR="00C755B6" w:rsidRPr="00355725">
        <w:instrText xml:space="preserve"> \* MERGEFORMAT </w:instrText>
      </w:r>
      <w:r w:rsidR="00B723A2" w:rsidRPr="00355725">
        <w:fldChar w:fldCharType="separate"/>
      </w:r>
      <w:r w:rsidR="00673944" w:rsidRPr="00355725">
        <w:t>6.2</w:t>
      </w:r>
      <w:r w:rsidR="00B723A2" w:rsidRPr="00355725">
        <w:fldChar w:fldCharType="end"/>
      </w:r>
      <w:r w:rsidRPr="00355725">
        <w:t>.</w:t>
      </w:r>
    </w:p>
    <w:p w14:paraId="464E78FA" w14:textId="79DF2048" w:rsidR="00AA4BE5" w:rsidRPr="00355725" w:rsidRDefault="00AF28C3" w:rsidP="00802F54">
      <w:pPr>
        <w:pStyle w:val="Heading2"/>
      </w:pPr>
      <w:bookmarkStart w:id="67" w:name="_Ref2235613"/>
      <w:bookmarkStart w:id="68" w:name="_Toc33689355"/>
      <w:r w:rsidRPr="00355725">
        <w:t>LOT FAILURE</w:t>
      </w:r>
      <w:bookmarkEnd w:id="67"/>
      <w:bookmarkEnd w:id="68"/>
    </w:p>
    <w:p w14:paraId="4B83E510" w14:textId="777C6FF9" w:rsidR="00AA4BE5" w:rsidRPr="00355725" w:rsidRDefault="00AA4BE5" w:rsidP="0024163E">
      <w:pPr>
        <w:keepLines/>
      </w:pPr>
      <w:r w:rsidRPr="00355725">
        <w:t xml:space="preserve">In the case of lot failure, the Manufacturer shall act in accordance with Para. </w:t>
      </w:r>
      <w:r w:rsidR="00B723A2" w:rsidRPr="00355725">
        <w:fldChar w:fldCharType="begin"/>
      </w:r>
      <w:r w:rsidR="00B723A2" w:rsidRPr="00355725">
        <w:instrText xml:space="preserve"> REF _Ref2332850 \r \h </w:instrText>
      </w:r>
      <w:r w:rsidR="00C755B6" w:rsidRPr="00355725">
        <w:instrText xml:space="preserve"> \* MERGEFORMAT </w:instrText>
      </w:r>
      <w:r w:rsidR="00B723A2" w:rsidRPr="00355725">
        <w:fldChar w:fldCharType="separate"/>
      </w:r>
      <w:r w:rsidR="00673944" w:rsidRPr="00355725">
        <w:t>4.3.3</w:t>
      </w:r>
      <w:r w:rsidR="00B723A2" w:rsidRPr="00355725">
        <w:fldChar w:fldCharType="end"/>
      </w:r>
      <w:r w:rsidRPr="00355725">
        <w:t>.</w:t>
      </w:r>
    </w:p>
    <w:p w14:paraId="1DF77347" w14:textId="77777777" w:rsidR="00AA4BE5" w:rsidRPr="00355725" w:rsidRDefault="00AA4BE5" w:rsidP="00A03539">
      <w:pPr>
        <w:pStyle w:val="Heading3"/>
      </w:pPr>
      <w:bookmarkStart w:id="69" w:name="_Ref2333034"/>
      <w:bookmarkStart w:id="70" w:name="_Toc33689356"/>
      <w:r w:rsidRPr="00355725">
        <w:lastRenderedPageBreak/>
        <w:t>Lot Failure during 100% Testing</w:t>
      </w:r>
      <w:bookmarkEnd w:id="69"/>
      <w:bookmarkEnd w:id="70"/>
    </w:p>
    <w:p w14:paraId="390E23D0" w14:textId="74F3308E" w:rsidR="00AA4BE5" w:rsidRPr="00355725" w:rsidRDefault="00AA4BE5" w:rsidP="00A03539">
      <w:pPr>
        <w:keepNext/>
        <w:keepLines/>
      </w:pPr>
      <w:r w:rsidRPr="00355725">
        <w:t xml:space="preserve">If the number of components failed on the basis of the failure criteria specified in Para. </w:t>
      </w:r>
      <w:r w:rsidR="00B723A2" w:rsidRPr="00355725">
        <w:fldChar w:fldCharType="begin"/>
      </w:r>
      <w:r w:rsidR="00B723A2" w:rsidRPr="00355725">
        <w:instrText xml:space="preserve"> REF _Ref2332975 \r \h </w:instrText>
      </w:r>
      <w:r w:rsidR="00C755B6" w:rsidRPr="00355725">
        <w:instrText xml:space="preserve"> \* MERGEFORMAT </w:instrText>
      </w:r>
      <w:r w:rsidR="00B723A2" w:rsidRPr="00355725">
        <w:fldChar w:fldCharType="separate"/>
      </w:r>
      <w:r w:rsidR="00673944" w:rsidRPr="00355725">
        <w:t>6.2</w:t>
      </w:r>
      <w:r w:rsidR="00B723A2" w:rsidRPr="00355725">
        <w:fldChar w:fldCharType="end"/>
      </w:r>
      <w:r w:rsidR="00B723A2" w:rsidRPr="00355725">
        <w:t xml:space="preserve"> </w:t>
      </w:r>
      <w:r w:rsidRPr="00355725">
        <w:t>exceeds 10%</w:t>
      </w:r>
      <w:r w:rsidR="00AE35E3" w:rsidRPr="00355725">
        <w:t xml:space="preserve"> </w:t>
      </w:r>
      <w:r w:rsidRPr="00355725">
        <w:t xml:space="preserve">(rounded upwards to the nearest whole number) of the components submitted to Chart </w:t>
      </w:r>
      <w:proofErr w:type="spellStart"/>
      <w:r w:rsidRPr="00355725">
        <w:t>F3</w:t>
      </w:r>
      <w:proofErr w:type="spellEnd"/>
      <w:r w:rsidRPr="00355725">
        <w:t xml:space="preserve"> testing, the lot</w:t>
      </w:r>
      <w:r w:rsidR="00AE35E3" w:rsidRPr="00355725">
        <w:t xml:space="preserve"> </w:t>
      </w:r>
      <w:r w:rsidRPr="00355725">
        <w:t>shall be considered as failed.</w:t>
      </w:r>
    </w:p>
    <w:p w14:paraId="3AF6B83B" w14:textId="2567F8FA" w:rsidR="007D5296" w:rsidRPr="00355725" w:rsidRDefault="007D5296" w:rsidP="007D5296">
      <w:pPr>
        <w:keepLines/>
      </w:pPr>
      <w:r w:rsidRPr="00355725">
        <w:t>If a lot is composed of groups of components of one family defined in one ESCC Detail Specification, but separately identifiable for any reason, then the lot failure criteria shall apply separately to each identifiable group.</w:t>
      </w:r>
    </w:p>
    <w:p w14:paraId="6E80C52A" w14:textId="77777777" w:rsidR="00AA4BE5" w:rsidRPr="00355725" w:rsidRDefault="00AA4BE5" w:rsidP="00B864BD">
      <w:pPr>
        <w:pStyle w:val="Heading3"/>
      </w:pPr>
      <w:bookmarkStart w:id="71" w:name="_Toc33689357"/>
      <w:r w:rsidRPr="00355725">
        <w:t>Lot Failure during Sample Testing</w:t>
      </w:r>
      <w:bookmarkEnd w:id="71"/>
    </w:p>
    <w:p w14:paraId="5D18DDF5" w14:textId="77777777" w:rsidR="00AA4BE5" w:rsidRPr="00355725" w:rsidRDefault="00AA4BE5" w:rsidP="00654659">
      <w:pPr>
        <w:keepNext/>
        <w:keepLines/>
      </w:pPr>
      <w:r w:rsidRPr="00355725">
        <w:t xml:space="preserve">A lot shall be considered as failed if the number of allowable failures during sample testing, </w:t>
      </w:r>
      <w:r w:rsidR="00505223" w:rsidRPr="00355725">
        <w:t xml:space="preserve">as specified herein or </w:t>
      </w:r>
      <w:r w:rsidRPr="00355725">
        <w:t>in the Detail Specification, is exceeded.</w:t>
      </w:r>
    </w:p>
    <w:p w14:paraId="1E07EA08" w14:textId="374237E5" w:rsidR="00AA4BE5" w:rsidRPr="00355725" w:rsidRDefault="00AA4BE5" w:rsidP="0024163E">
      <w:pPr>
        <w:keepLines/>
      </w:pPr>
      <w:r w:rsidRPr="00355725">
        <w:t xml:space="preserve">Unless otherwise specified, if a lot failure occurs, a 100% testing may </w:t>
      </w:r>
      <w:r w:rsidR="00AE35E3" w:rsidRPr="00355725">
        <w:t xml:space="preserve">be performed but the cumulative </w:t>
      </w:r>
      <w:r w:rsidRPr="00355725">
        <w:t xml:space="preserve">percent defective shall not exceed that specified in Para. </w:t>
      </w:r>
      <w:r w:rsidR="00B723A2" w:rsidRPr="00355725">
        <w:fldChar w:fldCharType="begin"/>
      </w:r>
      <w:r w:rsidR="00B723A2" w:rsidRPr="00355725">
        <w:instrText xml:space="preserve"> REF _Ref2333034 \r \h </w:instrText>
      </w:r>
      <w:r w:rsidR="00C755B6" w:rsidRPr="00355725">
        <w:instrText xml:space="preserve"> \* MERGEFORMAT </w:instrText>
      </w:r>
      <w:r w:rsidR="00B723A2" w:rsidRPr="00355725">
        <w:fldChar w:fldCharType="separate"/>
      </w:r>
      <w:r w:rsidR="00673944" w:rsidRPr="00355725">
        <w:t>6.4.1</w:t>
      </w:r>
      <w:r w:rsidR="00B723A2" w:rsidRPr="00355725">
        <w:fldChar w:fldCharType="end"/>
      </w:r>
      <w:r w:rsidRPr="00355725">
        <w:t>.</w:t>
      </w:r>
    </w:p>
    <w:p w14:paraId="30A9E935" w14:textId="16E10830" w:rsidR="00AA4BE5" w:rsidRPr="00355725" w:rsidRDefault="00AF28C3" w:rsidP="00802F54">
      <w:pPr>
        <w:pStyle w:val="Heading2"/>
      </w:pPr>
      <w:bookmarkStart w:id="72" w:name="_Toc33689358"/>
      <w:r w:rsidRPr="00355725">
        <w:t>DOCUMENTATION</w:t>
      </w:r>
      <w:bookmarkEnd w:id="72"/>
    </w:p>
    <w:p w14:paraId="016467DB" w14:textId="4781913A" w:rsidR="00AA4BE5" w:rsidRPr="00355725" w:rsidRDefault="00AA4BE5" w:rsidP="0024163E">
      <w:pPr>
        <w:keepLines/>
      </w:pPr>
      <w:r w:rsidRPr="00355725">
        <w:t xml:space="preserve">Documentation of Screening Tests shall be in accordance with Para. </w:t>
      </w:r>
      <w:r w:rsidR="00B723A2" w:rsidRPr="00355725">
        <w:fldChar w:fldCharType="begin"/>
      </w:r>
      <w:r w:rsidR="00B723A2" w:rsidRPr="00355725">
        <w:instrText xml:space="preserve"> REF _Ref2333045 \r \h </w:instrText>
      </w:r>
      <w:r w:rsidR="00C755B6" w:rsidRPr="00355725">
        <w:instrText xml:space="preserve"> \* MERGEFORMAT </w:instrText>
      </w:r>
      <w:r w:rsidR="00B723A2" w:rsidRPr="00355725">
        <w:fldChar w:fldCharType="separate"/>
      </w:r>
      <w:r w:rsidR="00673944" w:rsidRPr="00355725">
        <w:t>9.6</w:t>
      </w:r>
      <w:r w:rsidR="00B723A2" w:rsidRPr="00355725">
        <w:fldChar w:fldCharType="end"/>
      </w:r>
      <w:r w:rsidRPr="00355725">
        <w:t>.</w:t>
      </w:r>
    </w:p>
    <w:p w14:paraId="03F0E89F" w14:textId="77777777" w:rsidR="00AA4BE5" w:rsidRPr="00355725" w:rsidRDefault="00AA4BE5" w:rsidP="0024163E">
      <w:pPr>
        <w:pStyle w:val="Heading1"/>
        <w:keepLines/>
      </w:pPr>
      <w:bookmarkStart w:id="73" w:name="_Toc33689359"/>
      <w:r w:rsidRPr="00355725">
        <w:t>QUALIFICATION, QUALIFICATION MAINTENANCE AND LOT VALIDATION TESTING</w:t>
      </w:r>
      <w:bookmarkEnd w:id="73"/>
    </w:p>
    <w:p w14:paraId="4C18C7BF" w14:textId="57930CF5" w:rsidR="00AA4BE5" w:rsidRPr="00355725" w:rsidRDefault="00AA4BE5" w:rsidP="0024163E">
      <w:pPr>
        <w:keepLines/>
      </w:pPr>
      <w:r w:rsidRPr="00355725">
        <w:t>The requirements of this paragraph are applicable to the tests performed on components or test</w:t>
      </w:r>
      <w:r w:rsidR="00AE35E3" w:rsidRPr="00355725">
        <w:t xml:space="preserve"> </w:t>
      </w:r>
      <w:r w:rsidRPr="00355725">
        <w:t>structures as part of qualification or qualification maintenance in accordance with ESCC Basic</w:t>
      </w:r>
      <w:r w:rsidR="00AE35E3" w:rsidRPr="00355725">
        <w:t xml:space="preserve"> </w:t>
      </w:r>
      <w:r w:rsidRPr="00355725">
        <w:t xml:space="preserve">Specification No. </w:t>
      </w:r>
      <w:hyperlink r:id="rId40" w:history="1">
        <w:r w:rsidR="00B43E14" w:rsidRPr="00355725">
          <w:rPr>
            <w:rStyle w:val="Hyperlink"/>
          </w:rPr>
          <w:t>20100</w:t>
        </w:r>
      </w:hyperlink>
      <w:r w:rsidRPr="00355725">
        <w:t>. They are also applicable to Lot Validation Testing as</w:t>
      </w:r>
      <w:r w:rsidR="00AE35E3" w:rsidRPr="00355725">
        <w:t xml:space="preserve"> </w:t>
      </w:r>
      <w:r w:rsidRPr="00355725">
        <w:t>part of the procurement of qualified or unqualified components.</w:t>
      </w:r>
    </w:p>
    <w:p w14:paraId="6DB3C142" w14:textId="6F3A67EA" w:rsidR="00AA4BE5" w:rsidRPr="00355725" w:rsidRDefault="00AF28C3" w:rsidP="00802F54">
      <w:pPr>
        <w:pStyle w:val="Heading2"/>
      </w:pPr>
      <w:bookmarkStart w:id="74" w:name="_Ref2333070"/>
      <w:bookmarkStart w:id="75" w:name="_Toc33689360"/>
      <w:r w:rsidRPr="00355725">
        <w:t>QUALIFICATION TESTING</w:t>
      </w:r>
      <w:bookmarkEnd w:id="74"/>
      <w:bookmarkEnd w:id="75"/>
    </w:p>
    <w:p w14:paraId="2409FDE2" w14:textId="77777777" w:rsidR="00AA4BE5" w:rsidRPr="00355725" w:rsidRDefault="00AA4BE5" w:rsidP="00B864BD">
      <w:pPr>
        <w:pStyle w:val="Heading3"/>
      </w:pPr>
      <w:bookmarkStart w:id="76" w:name="_Toc33689361"/>
      <w:r w:rsidRPr="00355725">
        <w:t>General</w:t>
      </w:r>
      <w:bookmarkEnd w:id="76"/>
    </w:p>
    <w:p w14:paraId="2E5D9926" w14:textId="2C4E2E78" w:rsidR="00AA4BE5" w:rsidRPr="00355725" w:rsidRDefault="00AA4BE5" w:rsidP="00B15734">
      <w:pPr>
        <w:keepNext/>
        <w:keepLines/>
      </w:pPr>
      <w:r w:rsidRPr="00355725">
        <w:t xml:space="preserve">Qualification testing shall be in accordance with the requirements specified in Chart </w:t>
      </w:r>
      <w:proofErr w:type="spellStart"/>
      <w:r w:rsidRPr="00355725">
        <w:t>F4</w:t>
      </w:r>
      <w:proofErr w:type="spellEnd"/>
      <w:r w:rsidRPr="00355725">
        <w:t>. The tests of</w:t>
      </w:r>
      <w:r w:rsidR="006E2B1E" w:rsidRPr="00355725">
        <w:t xml:space="preserve"> </w:t>
      </w:r>
      <w:r w:rsidRPr="00355725">
        <w:t xml:space="preserve">Chart </w:t>
      </w:r>
      <w:proofErr w:type="spellStart"/>
      <w:r w:rsidRPr="00355725">
        <w:t>F4</w:t>
      </w:r>
      <w:proofErr w:type="spellEnd"/>
      <w:r w:rsidRPr="00355725">
        <w:t xml:space="preserve"> shall be performed on the specified sample chosen at random from components which have</w:t>
      </w:r>
      <w:r w:rsidR="006E2B1E" w:rsidRPr="00355725">
        <w:t xml:space="preserve"> </w:t>
      </w:r>
      <w:r w:rsidRPr="00355725">
        <w:t xml:space="preserve">successfully passed the tests in Chart </w:t>
      </w:r>
      <w:proofErr w:type="spellStart"/>
      <w:r w:rsidRPr="00355725">
        <w:t>F3</w:t>
      </w:r>
      <w:proofErr w:type="spellEnd"/>
      <w:r w:rsidRPr="00355725">
        <w:t>. This sample constitutes the Qualification Test Lot.</w:t>
      </w:r>
    </w:p>
    <w:p w14:paraId="57C91CAC" w14:textId="4E59891C" w:rsidR="00AA4BE5" w:rsidRPr="00355725" w:rsidRDefault="00AA4BE5" w:rsidP="0024163E">
      <w:pPr>
        <w:keepLines/>
      </w:pPr>
      <w:r w:rsidRPr="00355725">
        <w:t>The applicable test</w:t>
      </w:r>
      <w:r w:rsidR="006E2B1E" w:rsidRPr="00355725">
        <w:t xml:space="preserve"> </w:t>
      </w:r>
      <w:r w:rsidRPr="00355725">
        <w:t xml:space="preserve">requirements are detailed in the paragraphs referenced in Chart </w:t>
      </w:r>
      <w:proofErr w:type="spellStart"/>
      <w:r w:rsidRPr="00355725">
        <w:t>F4</w:t>
      </w:r>
      <w:proofErr w:type="spellEnd"/>
      <w:r w:rsidRPr="00355725">
        <w:t>.</w:t>
      </w:r>
      <w:r w:rsidR="005A3062" w:rsidRPr="00355725">
        <w:t xml:space="preserve"> All components shall be subjected to all of the tests in the sequence shown.</w:t>
      </w:r>
    </w:p>
    <w:p w14:paraId="0CC4704B" w14:textId="5B154BA3" w:rsidR="005A3062" w:rsidRPr="00355725" w:rsidRDefault="005A3062" w:rsidP="0024163E">
      <w:pPr>
        <w:keepLines/>
      </w:pPr>
      <w:r w:rsidRPr="00355725">
        <w:t xml:space="preserve">Components shall be serialised prior to Chart </w:t>
      </w:r>
      <w:proofErr w:type="spellStart"/>
      <w:r w:rsidRPr="00355725">
        <w:t>F4</w:t>
      </w:r>
      <w:proofErr w:type="spellEnd"/>
      <w:r w:rsidRPr="00355725">
        <w:t xml:space="preserve"> testing</w:t>
      </w:r>
    </w:p>
    <w:p w14:paraId="595DD277" w14:textId="68C93FB1" w:rsidR="00AA4BE5" w:rsidRPr="00355725" w:rsidRDefault="00AA4BE5" w:rsidP="0024163E">
      <w:pPr>
        <w:keepLines/>
      </w:pPr>
      <w:r w:rsidRPr="00355725">
        <w:t xml:space="preserve">The conditions governing qualification testing are specified in ESCC Basic Specification No. </w:t>
      </w:r>
      <w:hyperlink r:id="rId41" w:history="1">
        <w:r w:rsidR="00B43E14" w:rsidRPr="00355725">
          <w:rPr>
            <w:rStyle w:val="Hyperlink"/>
          </w:rPr>
          <w:t>20100</w:t>
        </w:r>
      </w:hyperlink>
      <w:r w:rsidRPr="00355725">
        <w:t>.</w:t>
      </w:r>
    </w:p>
    <w:p w14:paraId="7F601337" w14:textId="77777777" w:rsidR="00AA4BE5" w:rsidRPr="00355725" w:rsidRDefault="00AA4BE5" w:rsidP="005A3062">
      <w:pPr>
        <w:pStyle w:val="Heading3"/>
      </w:pPr>
      <w:bookmarkStart w:id="77" w:name="_Ref2333571"/>
      <w:bookmarkStart w:id="78" w:name="_Toc33689362"/>
      <w:r w:rsidRPr="00355725">
        <w:t>Distribution within the Qualification Test Lot</w:t>
      </w:r>
      <w:bookmarkEnd w:id="77"/>
      <w:bookmarkEnd w:id="78"/>
    </w:p>
    <w:p w14:paraId="23CE2C14" w14:textId="77777777" w:rsidR="00AA4BE5" w:rsidRPr="00355725" w:rsidRDefault="00AA4BE5" w:rsidP="005A3062">
      <w:pPr>
        <w:keepNext/>
        <w:keepLines/>
      </w:pPr>
      <w:r w:rsidRPr="00355725">
        <w:t>Where a Detail Specification covers a range or series of components that are considered similar, then</w:t>
      </w:r>
      <w:r w:rsidR="006E2B1E" w:rsidRPr="00355725">
        <w:t xml:space="preserve"> </w:t>
      </w:r>
      <w:r w:rsidRPr="00355725">
        <w:t>the Qualification Test Lot shall be comprised of component types so selected that they adequately</w:t>
      </w:r>
      <w:r w:rsidR="006E2B1E" w:rsidRPr="00355725">
        <w:t xml:space="preserve"> </w:t>
      </w:r>
      <w:r w:rsidRPr="00355725">
        <w:t>represent all of the various mechanical, structural and electrical peculiarities of that range or series.</w:t>
      </w:r>
    </w:p>
    <w:p w14:paraId="377DC1ED" w14:textId="77777777" w:rsidR="00AA4BE5" w:rsidRPr="00355725" w:rsidRDefault="00AA4BE5" w:rsidP="005A3062">
      <w:pPr>
        <w:keepNext/>
        <w:keepLines/>
      </w:pPr>
      <w:r w:rsidRPr="00355725">
        <w:t>The distribution shall be as specified by, or agreed with, the ESCC Executive.</w:t>
      </w:r>
    </w:p>
    <w:p w14:paraId="6E855F96" w14:textId="77777777" w:rsidR="00AA4BE5" w:rsidRPr="00355725" w:rsidRDefault="00AA4BE5" w:rsidP="0024163E">
      <w:pPr>
        <w:keepLines/>
      </w:pPr>
      <w:r w:rsidRPr="00355725">
        <w:t>If considered necessary to adequately represent the range or series of c</w:t>
      </w:r>
      <w:r w:rsidR="006E2B1E" w:rsidRPr="00355725">
        <w:t xml:space="preserve">omponent types, the quantity of </w:t>
      </w:r>
      <w:r w:rsidRPr="00355725">
        <w:t>components included in the Qualification Test Lot may be increased as specified by, or agreed with, the</w:t>
      </w:r>
      <w:r w:rsidR="006E2B1E" w:rsidRPr="00355725">
        <w:t xml:space="preserve"> </w:t>
      </w:r>
      <w:r w:rsidRPr="00355725">
        <w:t>ESCC Executive.</w:t>
      </w:r>
    </w:p>
    <w:p w14:paraId="26D8A827" w14:textId="2ADB11BB" w:rsidR="00AA4BE5" w:rsidRPr="00355725" w:rsidRDefault="00AF28C3" w:rsidP="00802F54">
      <w:pPr>
        <w:pStyle w:val="Heading2"/>
      </w:pPr>
      <w:bookmarkStart w:id="79" w:name="_Ref2235112"/>
      <w:bookmarkStart w:id="80" w:name="_Toc33689363"/>
      <w:r w:rsidRPr="00355725">
        <w:lastRenderedPageBreak/>
        <w:t>QUALIFICATION MAINTENANCE (PERIODIC TESTING)</w:t>
      </w:r>
      <w:bookmarkEnd w:id="79"/>
      <w:bookmarkEnd w:id="80"/>
    </w:p>
    <w:p w14:paraId="493A229C" w14:textId="22D910B5" w:rsidR="005A3062" w:rsidRPr="00355725" w:rsidRDefault="00AA4BE5" w:rsidP="005A3062">
      <w:pPr>
        <w:keepLines/>
      </w:pPr>
      <w:r w:rsidRPr="00355725">
        <w:t xml:space="preserve">Qualification is maintained through periodic testing and the test requirements of Para. </w:t>
      </w:r>
      <w:r w:rsidR="00B723A2" w:rsidRPr="00355725">
        <w:fldChar w:fldCharType="begin"/>
      </w:r>
      <w:r w:rsidR="00B723A2" w:rsidRPr="00355725">
        <w:instrText xml:space="preserve"> REF _Ref2333070 \r \h </w:instrText>
      </w:r>
      <w:r w:rsidR="00C755B6" w:rsidRPr="00355725">
        <w:instrText xml:space="preserve"> \* MERGEFORMAT </w:instrText>
      </w:r>
      <w:r w:rsidR="00B723A2" w:rsidRPr="00355725">
        <w:fldChar w:fldCharType="separate"/>
      </w:r>
      <w:r w:rsidR="00673944" w:rsidRPr="00355725">
        <w:t>7.1</w:t>
      </w:r>
      <w:r w:rsidR="00B723A2" w:rsidRPr="00355725">
        <w:fldChar w:fldCharType="end"/>
      </w:r>
      <w:r w:rsidRPr="00355725">
        <w:t xml:space="preserve"> shall apply. </w:t>
      </w:r>
      <w:r w:rsidR="005A3062" w:rsidRPr="00355725">
        <w:t xml:space="preserve">Unless otherwise specified, all test components shall be subjected to all of the tests in the sequence shown. The applicable test requirements are detailed in the paragraphs referenced in Chart </w:t>
      </w:r>
      <w:proofErr w:type="spellStart"/>
      <w:r w:rsidR="005A3062" w:rsidRPr="00355725">
        <w:t>F4</w:t>
      </w:r>
      <w:proofErr w:type="spellEnd"/>
      <w:r w:rsidR="005A3062" w:rsidRPr="00355725">
        <w:t xml:space="preserve">. The period between successive testing shall be as specified in Chart </w:t>
      </w:r>
      <w:proofErr w:type="spellStart"/>
      <w:r w:rsidR="005A3062" w:rsidRPr="00355725">
        <w:t>F4</w:t>
      </w:r>
      <w:proofErr w:type="spellEnd"/>
      <w:r w:rsidR="005A3062" w:rsidRPr="00355725">
        <w:t>.</w:t>
      </w:r>
    </w:p>
    <w:p w14:paraId="60B794D7" w14:textId="7E01F127" w:rsidR="00AA4BE5" w:rsidRPr="00355725" w:rsidRDefault="00AA4BE5" w:rsidP="0024163E">
      <w:pPr>
        <w:keepLines/>
      </w:pPr>
      <w:r w:rsidRPr="00355725">
        <w:t>The conditions governing qualification maintenance are specified in ESCC Basic</w:t>
      </w:r>
      <w:r w:rsidR="006E2B1E" w:rsidRPr="00355725">
        <w:t xml:space="preserve"> </w:t>
      </w:r>
      <w:r w:rsidRPr="00355725">
        <w:t>Specification No.</w:t>
      </w:r>
      <w:r w:rsidR="005A3062" w:rsidRPr="00355725">
        <w:t> </w:t>
      </w:r>
      <w:hyperlink r:id="rId42" w:history="1">
        <w:r w:rsidR="00B43E14" w:rsidRPr="00355725">
          <w:rPr>
            <w:rStyle w:val="Hyperlink"/>
          </w:rPr>
          <w:t>20100</w:t>
        </w:r>
      </w:hyperlink>
      <w:r w:rsidRPr="00355725">
        <w:t>.</w:t>
      </w:r>
    </w:p>
    <w:p w14:paraId="1379E8AE" w14:textId="3CA47855" w:rsidR="00AA4BE5" w:rsidRPr="00355725" w:rsidRDefault="00AF28C3" w:rsidP="00802F54">
      <w:pPr>
        <w:pStyle w:val="Heading2"/>
      </w:pPr>
      <w:bookmarkStart w:id="81" w:name="_Ref2235110"/>
      <w:bookmarkStart w:id="82" w:name="_Ref2235111"/>
      <w:bookmarkStart w:id="83" w:name="_Toc33689364"/>
      <w:r w:rsidRPr="00355725">
        <w:t>LOT VALIDATION TESTING</w:t>
      </w:r>
      <w:bookmarkEnd w:id="81"/>
      <w:bookmarkEnd w:id="82"/>
      <w:bookmarkEnd w:id="83"/>
    </w:p>
    <w:p w14:paraId="46E00924" w14:textId="77777777" w:rsidR="00AA4BE5" w:rsidRPr="00355725" w:rsidRDefault="00AA4BE5" w:rsidP="00B15734">
      <w:pPr>
        <w:keepNext/>
        <w:keepLines/>
      </w:pPr>
      <w:r w:rsidRPr="00355725">
        <w:t>For procurement of qualified components Lot Validation Testing is not required and shall only be</w:t>
      </w:r>
      <w:r w:rsidR="006E2B1E" w:rsidRPr="00355725">
        <w:t xml:space="preserve"> </w:t>
      </w:r>
      <w:r w:rsidRPr="00355725">
        <w:t>performed if specifically stipulated in the Purchase Order.</w:t>
      </w:r>
    </w:p>
    <w:p w14:paraId="1BCB912F" w14:textId="4F71CAEF" w:rsidR="00AA4BE5" w:rsidRPr="00355725" w:rsidRDefault="00AA4BE5" w:rsidP="00B15734">
      <w:pPr>
        <w:keepNext/>
        <w:keepLines/>
      </w:pPr>
      <w:r w:rsidRPr="00355725">
        <w:t xml:space="preserve">For procurement of unqualified </w:t>
      </w:r>
      <w:proofErr w:type="gramStart"/>
      <w:r w:rsidRPr="00355725">
        <w:t>components</w:t>
      </w:r>
      <w:proofErr w:type="gramEnd"/>
      <w:r w:rsidRPr="00355725">
        <w:t xml:space="preserve"> the need for Lot Validation Testing shall be determined by</w:t>
      </w:r>
      <w:r w:rsidR="006E2B1E" w:rsidRPr="00355725">
        <w:t xml:space="preserve"> </w:t>
      </w:r>
      <w:r w:rsidRPr="00355725">
        <w:t xml:space="preserve">the Orderer (ref. ESCC Basic Specification No. </w:t>
      </w:r>
      <w:hyperlink r:id="rId43" w:history="1">
        <w:r w:rsidR="009E50F3" w:rsidRPr="00355725">
          <w:rPr>
            <w:rStyle w:val="Hyperlink"/>
          </w:rPr>
          <w:t>23100</w:t>
        </w:r>
      </w:hyperlink>
      <w:r w:rsidRPr="00355725">
        <w:t>).</w:t>
      </w:r>
    </w:p>
    <w:p w14:paraId="6B8D6926" w14:textId="030EDF5E" w:rsidR="00AA4BE5" w:rsidRPr="00355725" w:rsidRDefault="00E54E44" w:rsidP="00B15734">
      <w:pPr>
        <w:keepNext/>
        <w:keepLines/>
      </w:pPr>
      <w:r w:rsidRPr="00355725">
        <w:t xml:space="preserve">When Lot Validation Testing is required, it shall consist of the performance of one or more of the tests of Chart </w:t>
      </w:r>
      <w:proofErr w:type="spellStart"/>
      <w:r w:rsidRPr="00355725">
        <w:t>F4</w:t>
      </w:r>
      <w:proofErr w:type="spellEnd"/>
      <w:r w:rsidRPr="00355725">
        <w:t>. The testing to be performed and the sample size shall be as stipulated in the Purchase Order</w:t>
      </w:r>
      <w:r w:rsidR="00AA4BE5" w:rsidRPr="00355725">
        <w:t>.</w:t>
      </w:r>
    </w:p>
    <w:p w14:paraId="2B07D609" w14:textId="77777777" w:rsidR="00AA4BE5" w:rsidRPr="00355725" w:rsidRDefault="00AA4BE5" w:rsidP="0024163E">
      <w:pPr>
        <w:keepLines/>
      </w:pPr>
      <w:r w:rsidRPr="00355725">
        <w:t>When procurement of more than one component type is involved from a family, ra</w:t>
      </w:r>
      <w:r w:rsidR="006E2B1E" w:rsidRPr="00355725">
        <w:t xml:space="preserve">nge or series, the </w:t>
      </w:r>
      <w:r w:rsidRPr="00355725">
        <w:t>selection of representative samples shall also be stipulated in the Purchase Order.</w:t>
      </w:r>
    </w:p>
    <w:p w14:paraId="66AADB3A" w14:textId="05210210" w:rsidR="00AA4BE5" w:rsidRPr="00355725" w:rsidRDefault="00AF28C3" w:rsidP="00802F54">
      <w:pPr>
        <w:pStyle w:val="Heading2"/>
      </w:pPr>
      <w:bookmarkStart w:id="84" w:name="_Ref2333085"/>
      <w:bookmarkStart w:id="85" w:name="_Ref2333100"/>
      <w:bookmarkStart w:id="86" w:name="_Ref2333108"/>
      <w:bookmarkStart w:id="87" w:name="_Toc33689365"/>
      <w:r w:rsidRPr="00355725">
        <w:t>FAILURE CRITERIA</w:t>
      </w:r>
      <w:bookmarkEnd w:id="84"/>
      <w:bookmarkEnd w:id="85"/>
      <w:bookmarkEnd w:id="86"/>
      <w:bookmarkEnd w:id="87"/>
    </w:p>
    <w:p w14:paraId="43A9369B" w14:textId="77777777" w:rsidR="00AA4BE5" w:rsidRPr="00355725" w:rsidRDefault="00AA4BE5" w:rsidP="0024163E">
      <w:pPr>
        <w:keepLines/>
      </w:pPr>
      <w:r w:rsidRPr="00355725">
        <w:t>The following criteria shall apply to qualification, qualification maintenance and Lot Validation Testing.</w:t>
      </w:r>
    </w:p>
    <w:p w14:paraId="4DA0BFC9" w14:textId="77777777" w:rsidR="00AA4BE5" w:rsidRPr="00355725" w:rsidRDefault="00AA4BE5" w:rsidP="00B864BD">
      <w:pPr>
        <w:pStyle w:val="Heading3"/>
      </w:pPr>
      <w:bookmarkStart w:id="88" w:name="_Toc33689366"/>
      <w:r w:rsidRPr="00355725">
        <w:t>Environmental and Mechanical Test Failures</w:t>
      </w:r>
      <w:bookmarkEnd w:id="88"/>
    </w:p>
    <w:p w14:paraId="2AEA55F1" w14:textId="77777777" w:rsidR="00AA4BE5" w:rsidRPr="00355725" w:rsidRDefault="00AA4BE5" w:rsidP="0024163E">
      <w:pPr>
        <w:keepLines/>
        <w:spacing w:after="120"/>
      </w:pPr>
      <w:r w:rsidRPr="00355725">
        <w:t>The following shall be counted as component failures:</w:t>
      </w:r>
    </w:p>
    <w:p w14:paraId="7AEFC2CF" w14:textId="03C64F6D" w:rsidR="00AA4BE5" w:rsidRPr="00355725" w:rsidRDefault="00AA4BE5" w:rsidP="0024163E">
      <w:pPr>
        <w:pStyle w:val="BulletList"/>
        <w:keepLines/>
      </w:pPr>
      <w:r w:rsidRPr="00355725">
        <w:t>Components which fail during tests for which the pass/fail criteria are in</w:t>
      </w:r>
      <w:r w:rsidR="006E2B1E" w:rsidRPr="00355725">
        <w:t xml:space="preserve">herent in the test method, </w:t>
      </w:r>
      <w:proofErr w:type="gramStart"/>
      <w:r w:rsidR="006E2B1E" w:rsidRPr="00355725">
        <w:t>e.g.</w:t>
      </w:r>
      <w:proofErr w:type="gramEnd"/>
      <w:r w:rsidR="0099318D" w:rsidRPr="00355725">
        <w:t xml:space="preserve"> </w:t>
      </w:r>
      <w:r w:rsidRPr="00355725">
        <w:t xml:space="preserve">Random Vibration, </w:t>
      </w:r>
      <w:r w:rsidR="00E54E44" w:rsidRPr="00355725">
        <w:t xml:space="preserve">Mechanical </w:t>
      </w:r>
      <w:r w:rsidRPr="00355725">
        <w:t xml:space="preserve">Shock, </w:t>
      </w:r>
      <w:r w:rsidR="00E54E44" w:rsidRPr="00355725">
        <w:t>Temperature Cycling</w:t>
      </w:r>
      <w:r w:rsidR="00505223" w:rsidRPr="00355725">
        <w:t xml:space="preserve">, </w:t>
      </w:r>
      <w:r w:rsidRPr="00355725">
        <w:t>etc.</w:t>
      </w:r>
    </w:p>
    <w:p w14:paraId="5B116B3F" w14:textId="77777777" w:rsidR="00AA4BE5" w:rsidRPr="00355725" w:rsidRDefault="00AA4BE5" w:rsidP="00B864BD">
      <w:pPr>
        <w:pStyle w:val="Heading3"/>
      </w:pPr>
      <w:bookmarkStart w:id="89" w:name="_Toc33689367"/>
      <w:r w:rsidRPr="00355725">
        <w:t>Electrical Failures</w:t>
      </w:r>
      <w:bookmarkEnd w:id="89"/>
    </w:p>
    <w:p w14:paraId="464C2707" w14:textId="77777777" w:rsidR="00AA4BE5" w:rsidRPr="00355725" w:rsidRDefault="00AA4BE5" w:rsidP="0024163E">
      <w:pPr>
        <w:keepLines/>
        <w:spacing w:after="120"/>
      </w:pPr>
      <w:r w:rsidRPr="00355725">
        <w:t>The following shall be counted as component failures:</w:t>
      </w:r>
    </w:p>
    <w:p w14:paraId="72821AE5" w14:textId="13DC37DF" w:rsidR="00AA4BE5" w:rsidRPr="00355725" w:rsidRDefault="00AA4BE5" w:rsidP="0024163E">
      <w:pPr>
        <w:pStyle w:val="BulletList"/>
        <w:keepLines/>
      </w:pPr>
      <w:r w:rsidRPr="00355725">
        <w:t>Components which fail one or more of the applicable limits at each of the</w:t>
      </w:r>
      <w:r w:rsidR="006E2B1E" w:rsidRPr="00355725">
        <w:t xml:space="preserve"> relevant data points specified </w:t>
      </w:r>
      <w:r w:rsidRPr="00355725">
        <w:t xml:space="preserve">for testing in </w:t>
      </w:r>
      <w:r w:rsidR="00E54E44" w:rsidRPr="00355725">
        <w:t>Room Temperature</w:t>
      </w:r>
      <w:r w:rsidRPr="00355725">
        <w:t xml:space="preserve"> Electrical</w:t>
      </w:r>
      <w:r w:rsidR="006E2B1E" w:rsidRPr="00355725">
        <w:t xml:space="preserve"> </w:t>
      </w:r>
      <w:r w:rsidRPr="00355725">
        <w:t>Measurements in the Detail Specification.</w:t>
      </w:r>
    </w:p>
    <w:p w14:paraId="044EBDDA" w14:textId="77777777" w:rsidR="00AA4BE5" w:rsidRPr="00355725" w:rsidRDefault="00AA4BE5" w:rsidP="00B864BD">
      <w:pPr>
        <w:pStyle w:val="Heading3"/>
      </w:pPr>
      <w:bookmarkStart w:id="90" w:name="_Toc33689368"/>
      <w:r w:rsidRPr="00355725">
        <w:t>Other Failures</w:t>
      </w:r>
      <w:bookmarkEnd w:id="90"/>
    </w:p>
    <w:p w14:paraId="5BD61502" w14:textId="77777777" w:rsidR="00AA4BE5" w:rsidRPr="00355725" w:rsidRDefault="00AA4BE5" w:rsidP="0024163E">
      <w:pPr>
        <w:keepNext/>
        <w:keepLines/>
        <w:spacing w:after="120"/>
      </w:pPr>
      <w:r w:rsidRPr="00355725">
        <w:t>A component shall be counted as a failure in any of the following cases:</w:t>
      </w:r>
    </w:p>
    <w:p w14:paraId="3EF0CC23" w14:textId="77777777" w:rsidR="00AA4BE5" w:rsidRPr="00355725" w:rsidRDefault="00AA4BE5" w:rsidP="00A03539">
      <w:pPr>
        <w:pStyle w:val="BulletList"/>
        <w:keepLines/>
        <w:spacing w:after="40"/>
        <w:ind w:left="1775" w:hanging="357"/>
        <w:contextualSpacing w:val="0"/>
      </w:pPr>
      <w:r w:rsidRPr="00355725">
        <w:t>Visual failure.</w:t>
      </w:r>
    </w:p>
    <w:p w14:paraId="36D42F76" w14:textId="77777777" w:rsidR="00AA4BE5" w:rsidRPr="00355725" w:rsidRDefault="00AA4BE5" w:rsidP="00A03539">
      <w:pPr>
        <w:pStyle w:val="BulletList"/>
        <w:keepLines/>
        <w:spacing w:after="40"/>
        <w:ind w:left="1775" w:hanging="357"/>
        <w:contextualSpacing w:val="0"/>
      </w:pPr>
      <w:r w:rsidRPr="00355725">
        <w:t>Mechanical failure.</w:t>
      </w:r>
    </w:p>
    <w:p w14:paraId="052D860E" w14:textId="77777777" w:rsidR="00AA4BE5" w:rsidRPr="00355725" w:rsidRDefault="00AA4BE5" w:rsidP="00A03539">
      <w:pPr>
        <w:pStyle w:val="BulletList"/>
        <w:keepLines/>
        <w:spacing w:after="40"/>
        <w:ind w:left="1775" w:hanging="357"/>
        <w:contextualSpacing w:val="0"/>
      </w:pPr>
      <w:r w:rsidRPr="00355725">
        <w:t>Handling failure.</w:t>
      </w:r>
    </w:p>
    <w:p w14:paraId="3E7C85CD" w14:textId="77777777" w:rsidR="00AA4BE5" w:rsidRPr="00355725" w:rsidRDefault="00AA4BE5" w:rsidP="00A03539">
      <w:pPr>
        <w:pStyle w:val="BulletList"/>
        <w:keepLines/>
        <w:spacing w:after="40"/>
        <w:ind w:left="1775" w:hanging="357"/>
        <w:contextualSpacing w:val="0"/>
      </w:pPr>
      <w:r w:rsidRPr="00355725">
        <w:t>Lost component.</w:t>
      </w:r>
    </w:p>
    <w:p w14:paraId="4A25E496" w14:textId="4B55C77D" w:rsidR="00AA4BE5" w:rsidRPr="00355725" w:rsidRDefault="00AF28C3" w:rsidP="00802F54">
      <w:pPr>
        <w:pStyle w:val="Heading2"/>
      </w:pPr>
      <w:bookmarkStart w:id="91" w:name="_Toc33689369"/>
      <w:r w:rsidRPr="00355725">
        <w:lastRenderedPageBreak/>
        <w:t>FAILED COMPONENTS</w:t>
      </w:r>
      <w:bookmarkEnd w:id="91"/>
    </w:p>
    <w:p w14:paraId="2ABF238A" w14:textId="05D49D95" w:rsidR="00AA4BE5" w:rsidRPr="00355725" w:rsidRDefault="00AA4BE5" w:rsidP="00654659">
      <w:pPr>
        <w:keepNext/>
        <w:keepLines/>
      </w:pPr>
      <w:r w:rsidRPr="00355725">
        <w:t>A component shall be considered as failed if it exhibits one or more of the failure modes</w:t>
      </w:r>
      <w:r w:rsidR="006E2B1E" w:rsidRPr="00355725">
        <w:t xml:space="preserve"> </w:t>
      </w:r>
      <w:r w:rsidRPr="00355725">
        <w:t xml:space="preserve">detailed in Para. </w:t>
      </w:r>
      <w:r w:rsidR="002127FB" w:rsidRPr="00355725">
        <w:fldChar w:fldCharType="begin"/>
      </w:r>
      <w:r w:rsidR="002127FB" w:rsidRPr="00355725">
        <w:instrText xml:space="preserve"> REF _Ref2333085 \r \h </w:instrText>
      </w:r>
      <w:r w:rsidR="00355725">
        <w:instrText xml:space="preserve"> \* MERGEFORMAT </w:instrText>
      </w:r>
      <w:r w:rsidR="002127FB" w:rsidRPr="00355725">
        <w:fldChar w:fldCharType="separate"/>
      </w:r>
      <w:r w:rsidR="00673944" w:rsidRPr="00355725">
        <w:t>7.4</w:t>
      </w:r>
      <w:r w:rsidR="002127FB" w:rsidRPr="00355725">
        <w:fldChar w:fldCharType="end"/>
      </w:r>
      <w:r w:rsidRPr="00355725">
        <w:t>.</w:t>
      </w:r>
    </w:p>
    <w:p w14:paraId="01C31ED5" w14:textId="77777777" w:rsidR="00AA4BE5" w:rsidRPr="00355725" w:rsidRDefault="00AA4BE5" w:rsidP="0024163E">
      <w:pPr>
        <w:keepLines/>
      </w:pPr>
      <w:r w:rsidRPr="00355725">
        <w:t xml:space="preserve">When requested by the ESCC Executive (for qualification, qualification maintenance </w:t>
      </w:r>
      <w:r w:rsidR="006E2B1E" w:rsidRPr="00355725">
        <w:t xml:space="preserve">or procurement of </w:t>
      </w:r>
      <w:r w:rsidRPr="00355725">
        <w:t>qualified components) or the Orderer (for procurement of qualified or unqualified components), failure</w:t>
      </w:r>
      <w:r w:rsidR="006E2B1E" w:rsidRPr="00355725">
        <w:t xml:space="preserve"> </w:t>
      </w:r>
      <w:r w:rsidRPr="00355725">
        <w:t>analysis of failed components shall be performed under the responsibility of the Manufacturer and the</w:t>
      </w:r>
      <w:r w:rsidR="006E2B1E" w:rsidRPr="00355725">
        <w:t xml:space="preserve"> </w:t>
      </w:r>
      <w:r w:rsidRPr="00355725">
        <w:t>results provided.</w:t>
      </w:r>
    </w:p>
    <w:p w14:paraId="35827F9C" w14:textId="77777777" w:rsidR="00AA4BE5" w:rsidRPr="00355725" w:rsidRDefault="00AA4BE5" w:rsidP="0024163E">
      <w:pPr>
        <w:keepLines/>
      </w:pPr>
      <w:r w:rsidRPr="00355725">
        <w:t>Failed components shall be retained at the Manufacturer’s plant until</w:t>
      </w:r>
      <w:r w:rsidR="006E2B1E" w:rsidRPr="00355725">
        <w:t xml:space="preserve"> the final disposition has been </w:t>
      </w:r>
      <w:r w:rsidRPr="00355725">
        <w:t>agreed and certified.</w:t>
      </w:r>
    </w:p>
    <w:p w14:paraId="6A666049" w14:textId="33922277" w:rsidR="00AA4BE5" w:rsidRPr="00355725" w:rsidRDefault="00AF28C3" w:rsidP="00802F54">
      <w:pPr>
        <w:pStyle w:val="Heading2"/>
      </w:pPr>
      <w:bookmarkStart w:id="92" w:name="_Toc33689370"/>
      <w:r w:rsidRPr="00355725">
        <w:t>LOT FAILURE</w:t>
      </w:r>
      <w:bookmarkEnd w:id="92"/>
    </w:p>
    <w:p w14:paraId="7488AE7A" w14:textId="48AE06DD" w:rsidR="00AA4BE5" w:rsidRPr="00355725" w:rsidRDefault="00AA4BE5" w:rsidP="0024163E">
      <w:pPr>
        <w:keepLines/>
      </w:pPr>
      <w:r w:rsidRPr="00355725">
        <w:t>For qualification and qualification maintenance, the lot shall be considered as failed if one component in</w:t>
      </w:r>
      <w:r w:rsidR="000B4FFB" w:rsidRPr="00355725">
        <w:t xml:space="preserve"> </w:t>
      </w:r>
      <w:r w:rsidRPr="00355725">
        <w:t xml:space="preserve">any subgroup of Chart </w:t>
      </w:r>
      <w:proofErr w:type="spellStart"/>
      <w:r w:rsidRPr="00355725">
        <w:t>F4</w:t>
      </w:r>
      <w:proofErr w:type="spellEnd"/>
      <w:r w:rsidRPr="00355725">
        <w:t xml:space="preserve"> is a failed component based on the criteria specified in Para.</w:t>
      </w:r>
      <w:r w:rsidR="00E54E44" w:rsidRPr="00355725">
        <w:t xml:space="preserve"> </w:t>
      </w:r>
      <w:r w:rsidR="002127FB" w:rsidRPr="00355725">
        <w:fldChar w:fldCharType="begin"/>
      </w:r>
      <w:r w:rsidR="002127FB" w:rsidRPr="00355725">
        <w:instrText xml:space="preserve"> REF _Ref2333085 \r \h </w:instrText>
      </w:r>
      <w:r w:rsidR="00355725">
        <w:instrText xml:space="preserve"> \* MERGEFORMAT </w:instrText>
      </w:r>
      <w:r w:rsidR="002127FB" w:rsidRPr="00355725">
        <w:fldChar w:fldCharType="separate"/>
      </w:r>
      <w:r w:rsidR="00673944" w:rsidRPr="00355725">
        <w:t>7.4</w:t>
      </w:r>
      <w:r w:rsidR="002127FB" w:rsidRPr="00355725">
        <w:fldChar w:fldCharType="end"/>
      </w:r>
      <w:r w:rsidRPr="00355725">
        <w:t>.</w:t>
      </w:r>
    </w:p>
    <w:p w14:paraId="3A9A75FB" w14:textId="574A2CCB" w:rsidR="00AA4BE5" w:rsidRPr="00355725" w:rsidRDefault="00AA4BE5" w:rsidP="0024163E">
      <w:pPr>
        <w:keepLines/>
      </w:pPr>
      <w:r w:rsidRPr="00355725">
        <w:t>For procurement, the lot shall be considered as failed if one componen</w:t>
      </w:r>
      <w:r w:rsidR="000B4FFB" w:rsidRPr="00355725">
        <w:t xml:space="preserve">t in any test specified for Lot </w:t>
      </w:r>
      <w:r w:rsidRPr="00355725">
        <w:t xml:space="preserve">Validation Testing is a failed component based on the criteria specified in Para. </w:t>
      </w:r>
      <w:r w:rsidR="002127FB" w:rsidRPr="00355725">
        <w:fldChar w:fldCharType="begin"/>
      </w:r>
      <w:r w:rsidR="002127FB" w:rsidRPr="00355725">
        <w:instrText xml:space="preserve"> REF _Ref2333085 \r \h </w:instrText>
      </w:r>
      <w:r w:rsidR="00355725">
        <w:instrText xml:space="preserve"> \* MERGEFORMAT </w:instrText>
      </w:r>
      <w:r w:rsidR="002127FB" w:rsidRPr="00355725">
        <w:fldChar w:fldCharType="separate"/>
      </w:r>
      <w:r w:rsidR="00673944" w:rsidRPr="00355725">
        <w:t>7.4</w:t>
      </w:r>
      <w:r w:rsidR="002127FB" w:rsidRPr="00355725">
        <w:fldChar w:fldCharType="end"/>
      </w:r>
      <w:r w:rsidRPr="00355725">
        <w:t>.</w:t>
      </w:r>
    </w:p>
    <w:p w14:paraId="52ACFB2B" w14:textId="74512D7C" w:rsidR="00AA4BE5" w:rsidRPr="00355725" w:rsidRDefault="00AA4BE5" w:rsidP="0024163E">
      <w:pPr>
        <w:keepLines/>
      </w:pPr>
      <w:r w:rsidRPr="00355725">
        <w:t xml:space="preserve">In the case of lot failure, the Manufacturer shall act in accordance with Para. </w:t>
      </w:r>
      <w:r w:rsidR="00B723A2" w:rsidRPr="00355725">
        <w:fldChar w:fldCharType="begin"/>
      </w:r>
      <w:r w:rsidR="00B723A2" w:rsidRPr="00355725">
        <w:instrText xml:space="preserve"> REF _Ref2333119 \r \h </w:instrText>
      </w:r>
      <w:r w:rsidR="00C755B6" w:rsidRPr="00355725">
        <w:instrText xml:space="preserve"> \* MERGEFORMAT </w:instrText>
      </w:r>
      <w:r w:rsidR="00B723A2" w:rsidRPr="00355725">
        <w:fldChar w:fldCharType="separate"/>
      </w:r>
      <w:r w:rsidR="00673944" w:rsidRPr="00355725">
        <w:t>4.3.3</w:t>
      </w:r>
      <w:r w:rsidR="00B723A2" w:rsidRPr="00355725">
        <w:fldChar w:fldCharType="end"/>
      </w:r>
      <w:r w:rsidRPr="00355725">
        <w:t>.</w:t>
      </w:r>
    </w:p>
    <w:p w14:paraId="512C8A6B" w14:textId="0AFBFB72" w:rsidR="00AA4BE5" w:rsidRPr="00355725" w:rsidRDefault="00AF28C3" w:rsidP="00802F54">
      <w:pPr>
        <w:pStyle w:val="Heading2"/>
      </w:pPr>
      <w:bookmarkStart w:id="93" w:name="_Toc33689371"/>
      <w:r w:rsidRPr="00355725">
        <w:t>QUALIFICATION, QUALIFICATION MAINTENANCE AND LOT VALIDATION TESTING SAMPLES</w:t>
      </w:r>
      <w:bookmarkEnd w:id="93"/>
    </w:p>
    <w:p w14:paraId="34C716FE" w14:textId="3887F476" w:rsidR="00AA4BE5" w:rsidRPr="00355725" w:rsidRDefault="00AA4BE5" w:rsidP="0024163E">
      <w:pPr>
        <w:keepLines/>
      </w:pPr>
      <w:r w:rsidRPr="00355725">
        <w:t xml:space="preserve">All tests of Chart </w:t>
      </w:r>
      <w:proofErr w:type="spellStart"/>
      <w:r w:rsidRPr="00355725">
        <w:t>F4</w:t>
      </w:r>
      <w:proofErr w:type="spellEnd"/>
      <w:r w:rsidRPr="00355725">
        <w:t xml:space="preserve"> are considered to be destructive and therefore components so tested shall not form</w:t>
      </w:r>
      <w:r w:rsidR="000B4FFB" w:rsidRPr="00355725">
        <w:t xml:space="preserve"> </w:t>
      </w:r>
      <w:r w:rsidRPr="00355725">
        <w:t>part of the delivery lot.</w:t>
      </w:r>
    </w:p>
    <w:p w14:paraId="54C9EC3C" w14:textId="547D194A" w:rsidR="00AA4BE5" w:rsidRPr="00355725" w:rsidRDefault="00AF28C3" w:rsidP="00802F54">
      <w:pPr>
        <w:pStyle w:val="Heading2"/>
      </w:pPr>
      <w:bookmarkStart w:id="94" w:name="_Toc33689372"/>
      <w:r w:rsidRPr="00355725">
        <w:t>DOCUMENTATION</w:t>
      </w:r>
      <w:bookmarkEnd w:id="94"/>
    </w:p>
    <w:p w14:paraId="61788B18" w14:textId="79556DFF" w:rsidR="00AA4BE5" w:rsidRPr="00355725" w:rsidRDefault="00AA4BE5" w:rsidP="0024163E">
      <w:pPr>
        <w:keepLines/>
      </w:pPr>
      <w:r w:rsidRPr="00355725">
        <w:t xml:space="preserve">Documentation of </w:t>
      </w:r>
      <w:r w:rsidR="0007451F" w:rsidRPr="00355725">
        <w:t xml:space="preserve">Qualification, Periodic Testing and Lot Validation Testing </w:t>
      </w:r>
      <w:r w:rsidRPr="00355725">
        <w:t>shall be in</w:t>
      </w:r>
      <w:r w:rsidR="000B4FFB" w:rsidRPr="00355725">
        <w:t xml:space="preserve"> </w:t>
      </w:r>
      <w:r w:rsidRPr="00355725">
        <w:t xml:space="preserve">accordance with Para. </w:t>
      </w:r>
      <w:r w:rsidR="00B723A2" w:rsidRPr="00355725">
        <w:fldChar w:fldCharType="begin"/>
      </w:r>
      <w:r w:rsidR="00B723A2" w:rsidRPr="00355725">
        <w:instrText xml:space="preserve"> REF _Ref2333132 \r \h </w:instrText>
      </w:r>
      <w:r w:rsidR="00C755B6" w:rsidRPr="00355725">
        <w:instrText xml:space="preserve"> \* MERGEFORMAT </w:instrText>
      </w:r>
      <w:r w:rsidR="00B723A2" w:rsidRPr="00355725">
        <w:fldChar w:fldCharType="separate"/>
      </w:r>
      <w:r w:rsidR="00673944" w:rsidRPr="00355725">
        <w:t>9.7</w:t>
      </w:r>
      <w:r w:rsidR="00B723A2" w:rsidRPr="00355725">
        <w:fldChar w:fldCharType="end"/>
      </w:r>
      <w:r w:rsidRPr="00355725">
        <w:t>.</w:t>
      </w:r>
    </w:p>
    <w:p w14:paraId="687CF4A1" w14:textId="77777777" w:rsidR="00AA4BE5" w:rsidRPr="00355725" w:rsidRDefault="00AA4BE5" w:rsidP="0024163E">
      <w:pPr>
        <w:pStyle w:val="Heading1"/>
        <w:keepLines/>
      </w:pPr>
      <w:bookmarkStart w:id="95" w:name="_Toc33689373"/>
      <w:r w:rsidRPr="00355725">
        <w:t>TEST METHODS AND PROCEDURES</w:t>
      </w:r>
      <w:bookmarkEnd w:id="95"/>
    </w:p>
    <w:p w14:paraId="1CC1A752" w14:textId="77777777" w:rsidR="00AA4BE5" w:rsidRPr="00355725" w:rsidRDefault="00AA4BE5" w:rsidP="0024163E">
      <w:pPr>
        <w:keepNext/>
        <w:keepLines/>
      </w:pPr>
      <w:r w:rsidRPr="00355725">
        <w:t>If a Manufacturer elects to eliminate or modify a test method or procedure, the Manufacturer is still</w:t>
      </w:r>
      <w:r w:rsidR="000B4FFB" w:rsidRPr="00355725">
        <w:t xml:space="preserve"> </w:t>
      </w:r>
      <w:r w:rsidRPr="00355725">
        <w:t>responsible for delivering components that meet all of the performance, quality and reliability</w:t>
      </w:r>
      <w:r w:rsidR="000B4FFB" w:rsidRPr="00355725">
        <w:t xml:space="preserve"> </w:t>
      </w:r>
      <w:r w:rsidRPr="00355725">
        <w:t>requirements defined in this specification and the Detail Specification.</w:t>
      </w:r>
    </w:p>
    <w:p w14:paraId="4C3CBEAB" w14:textId="77777777" w:rsidR="00AA4BE5" w:rsidRPr="00355725" w:rsidRDefault="00AA4BE5" w:rsidP="0024163E">
      <w:pPr>
        <w:keepLines/>
      </w:pPr>
      <w:r w:rsidRPr="00355725">
        <w:t>For a qualified component, documentation supporting the chang</w:t>
      </w:r>
      <w:r w:rsidR="000B4FFB" w:rsidRPr="00355725">
        <w:t xml:space="preserve">e shall be approved by the ESCC </w:t>
      </w:r>
      <w:r w:rsidRPr="00355725">
        <w:t>Executive and retained by the Manufacturer. It shall be copied, when requested, to the ESCC Executive.</w:t>
      </w:r>
      <w:r w:rsidR="000B4FFB" w:rsidRPr="00355725">
        <w:t xml:space="preserve"> </w:t>
      </w:r>
      <w:r w:rsidRPr="00355725">
        <w:t>The change shall be specified in an appendix to the Detail Specification and in the PID.</w:t>
      </w:r>
    </w:p>
    <w:p w14:paraId="516B83B5" w14:textId="77777777" w:rsidR="00AA4BE5" w:rsidRPr="00355725" w:rsidRDefault="00AA4BE5" w:rsidP="0024163E">
      <w:pPr>
        <w:keepLines/>
      </w:pPr>
      <w:r w:rsidRPr="00355725">
        <w:t xml:space="preserve">For an unqualified component the change shall be approved by the Orderer. The change may </w:t>
      </w:r>
      <w:r w:rsidR="000B4FFB" w:rsidRPr="00355725">
        <w:t xml:space="preserve">be </w:t>
      </w:r>
      <w:r w:rsidRPr="00355725">
        <w:t>specified in an appendix to the Detail Specification at the request of the Manufacturer or Orderer, subject</w:t>
      </w:r>
      <w:r w:rsidR="000B4FFB" w:rsidRPr="00355725">
        <w:t xml:space="preserve"> </w:t>
      </w:r>
      <w:r w:rsidRPr="00355725">
        <w:t>to the approval of the ESCC Executive.</w:t>
      </w:r>
    </w:p>
    <w:p w14:paraId="0033BA6B" w14:textId="54E35AB7" w:rsidR="00560484" w:rsidRPr="00355725" w:rsidRDefault="00560484" w:rsidP="0024163E">
      <w:pPr>
        <w:keepLines/>
      </w:pPr>
      <w:r w:rsidRPr="00355725">
        <w:t>When necessary for testing purposes, the components under test shall be mated with suitable mating counterparts.</w:t>
      </w:r>
    </w:p>
    <w:p w14:paraId="31A4BBEF" w14:textId="77777777" w:rsidR="00EC1495" w:rsidRPr="00355725" w:rsidRDefault="00EC1495" w:rsidP="00802F54">
      <w:pPr>
        <w:pStyle w:val="Heading2"/>
      </w:pPr>
      <w:bookmarkStart w:id="96" w:name="_Ref33619215"/>
      <w:bookmarkStart w:id="97" w:name="_Toc33689374"/>
      <w:bookmarkStart w:id="98" w:name="_Ref2332676"/>
      <w:r w:rsidRPr="00355725">
        <w:lastRenderedPageBreak/>
        <w:t>CONTACT ENGAGEMENT AND SEPARATION FORCES</w:t>
      </w:r>
      <w:bookmarkEnd w:id="96"/>
      <w:bookmarkEnd w:id="97"/>
    </w:p>
    <w:p w14:paraId="53675591" w14:textId="77777777" w:rsidR="00EC1495" w:rsidRPr="00355725" w:rsidRDefault="00EC1495" w:rsidP="00B561D3">
      <w:pPr>
        <w:keepNext/>
        <w:keepLines/>
        <w:spacing w:after="120"/>
      </w:pPr>
      <w:r w:rsidRPr="00355725">
        <w:t>The female centre contacts shall be tested as follows:</w:t>
      </w:r>
    </w:p>
    <w:p w14:paraId="3E4A742B" w14:textId="27419ECE" w:rsidR="00EC1495" w:rsidRPr="00355725" w:rsidRDefault="00EC1495" w:rsidP="00B561D3">
      <w:pPr>
        <w:pStyle w:val="BulletList"/>
        <w:keepNext/>
        <w:spacing w:after="120"/>
        <w:ind w:left="1775"/>
        <w:contextualSpacing w:val="0"/>
      </w:pPr>
      <w:r w:rsidRPr="00355725">
        <w:t xml:space="preserve">A force which is gradually increased shall be applied with force speed not exceeding </w:t>
      </w:r>
      <w:proofErr w:type="spellStart"/>
      <w:r w:rsidRPr="00355725">
        <w:t>1mm</w:t>
      </w:r>
      <w:proofErr w:type="spellEnd"/>
      <w:r w:rsidRPr="00355725">
        <w:t>/s until the steel test pin properly engages with, or separates from, the female contact. The polished steel test pins shall be as specified in the ESCC Detail Specification.</w:t>
      </w:r>
    </w:p>
    <w:p w14:paraId="49575CF4" w14:textId="77777777" w:rsidR="00EC1495" w:rsidRPr="00355725" w:rsidRDefault="00EC1495" w:rsidP="00B561D3">
      <w:pPr>
        <w:pStyle w:val="BulletList"/>
        <w:keepNext/>
        <w:numPr>
          <w:ilvl w:val="0"/>
          <w:numId w:val="0"/>
        </w:numPr>
        <w:spacing w:after="120"/>
        <w:ind w:left="1775"/>
        <w:contextualSpacing w:val="0"/>
      </w:pPr>
      <w:r w:rsidRPr="00355725">
        <w:t>The oversize test pin shall be engaged and separated from each female contact 3 times and then the Engagement Force shall be measured with the maximum diameter test pin.</w:t>
      </w:r>
    </w:p>
    <w:p w14:paraId="3795D37C" w14:textId="77777777" w:rsidR="00EC1495" w:rsidRPr="00355725" w:rsidRDefault="00EC1495" w:rsidP="00B561D3">
      <w:pPr>
        <w:pStyle w:val="BulletList"/>
        <w:keepNext/>
        <w:numPr>
          <w:ilvl w:val="0"/>
          <w:numId w:val="0"/>
        </w:numPr>
        <w:spacing w:after="120"/>
        <w:ind w:left="1775"/>
        <w:contextualSpacing w:val="0"/>
      </w:pPr>
      <w:r w:rsidRPr="00355725">
        <w:t>Subsequently, the minimum diameter test pin shall be engaged and separated once to measure the Separation Force.</w:t>
      </w:r>
    </w:p>
    <w:p w14:paraId="09DF0388" w14:textId="2775EF88" w:rsidR="00EC1495" w:rsidRPr="00355725" w:rsidRDefault="00EC1495" w:rsidP="00EC1495">
      <w:pPr>
        <w:pStyle w:val="BulletList"/>
        <w:numPr>
          <w:ilvl w:val="0"/>
          <w:numId w:val="0"/>
        </w:numPr>
        <w:spacing w:after="120"/>
        <w:ind w:left="1775"/>
        <w:contextualSpacing w:val="0"/>
      </w:pPr>
      <w:r w:rsidRPr="00355725">
        <w:t>The Engagement Force and the Separation Force shall meet the limits specified in the ESCC Detail Specification.</w:t>
      </w:r>
    </w:p>
    <w:p w14:paraId="3F40BD23" w14:textId="56B23F5B" w:rsidR="00EC1495" w:rsidRPr="00355725" w:rsidRDefault="00EC1495" w:rsidP="00802F54">
      <w:pPr>
        <w:pStyle w:val="Heading2"/>
      </w:pPr>
      <w:bookmarkStart w:id="99" w:name="_Ref33619208"/>
      <w:bookmarkStart w:id="100" w:name="_Toc33689375"/>
      <w:r w:rsidRPr="00355725">
        <w:t>Gold Plate PoroSity</w:t>
      </w:r>
      <w:bookmarkEnd w:id="99"/>
      <w:bookmarkEnd w:id="100"/>
    </w:p>
    <w:p w14:paraId="4E9CFA21" w14:textId="451382B7" w:rsidR="00EC1495" w:rsidRPr="00355725" w:rsidRDefault="00D90C50" w:rsidP="00EC1495">
      <w:r w:rsidRPr="00355725">
        <w:t>C</w:t>
      </w:r>
      <w:r w:rsidR="00EC1495" w:rsidRPr="00355725">
        <w:t>ontacts shall be placed in a clean glass container. A solution of 1 part of concentrated nitric acid (specific gravity: 1.42) and 1 part of distilled water at a temperature of +25 ±</w:t>
      </w:r>
      <w:proofErr w:type="spellStart"/>
      <w:r w:rsidR="00EC1495" w:rsidRPr="00355725">
        <w:t>5°C</w:t>
      </w:r>
      <w:proofErr w:type="spellEnd"/>
      <w:r w:rsidR="00EC1495" w:rsidRPr="00355725">
        <w:t xml:space="preserve"> shall be poured over the contacts. No bubbles shall emanate from the contact surfaces within 15 seconds from application of the solution</w:t>
      </w:r>
      <w:r w:rsidRPr="00355725">
        <w:t>.</w:t>
      </w:r>
    </w:p>
    <w:p w14:paraId="24A88B93" w14:textId="46FD6EEB" w:rsidR="00AA4BE5" w:rsidRPr="00355725" w:rsidRDefault="00AF28C3" w:rsidP="00802F54">
      <w:pPr>
        <w:pStyle w:val="Heading2"/>
      </w:pPr>
      <w:bookmarkStart w:id="101" w:name="_Ref33619196"/>
      <w:bookmarkStart w:id="102" w:name="_Toc33689376"/>
      <w:r w:rsidRPr="00355725">
        <w:t>PLATING THICKNESS VERIFICATION</w:t>
      </w:r>
      <w:bookmarkEnd w:id="98"/>
      <w:bookmarkEnd w:id="101"/>
      <w:bookmarkEnd w:id="102"/>
    </w:p>
    <w:p w14:paraId="7CA7FE27" w14:textId="25F14E5E" w:rsidR="00EC1495" w:rsidRPr="00355725" w:rsidRDefault="00EC1495" w:rsidP="00EC1495">
      <w:pPr>
        <w:spacing w:after="120"/>
      </w:pPr>
      <w:r w:rsidRPr="00355725">
        <w:t xml:space="preserve">Plating thickness shall be measured and verified using either a non-destructive method or by </w:t>
      </w:r>
      <w:proofErr w:type="spellStart"/>
      <w:r w:rsidRPr="00355725">
        <w:t>microsectioning</w:t>
      </w:r>
      <w:proofErr w:type="spellEnd"/>
      <w:r w:rsidRPr="00355725">
        <w:t xml:space="preserve">. In the event of conflict, the </w:t>
      </w:r>
      <w:proofErr w:type="spellStart"/>
      <w:r w:rsidRPr="00355725">
        <w:t>microsectioning</w:t>
      </w:r>
      <w:proofErr w:type="spellEnd"/>
      <w:r w:rsidRPr="00355725">
        <w:t xml:space="preserve"> method shall govern. The plating thickness requirements specified in the Detail Specification shall apply.</w:t>
      </w:r>
    </w:p>
    <w:p w14:paraId="6E7FC3E5" w14:textId="1A2475CD" w:rsidR="00EC1495" w:rsidRPr="00355725" w:rsidRDefault="00EC1495" w:rsidP="00EC1495">
      <w:pPr>
        <w:keepLines/>
      </w:pPr>
      <w:r w:rsidRPr="00355725">
        <w:t xml:space="preserve">Hermetic components shall be broken to free the contacts or shall be </w:t>
      </w:r>
      <w:proofErr w:type="spellStart"/>
      <w:r w:rsidRPr="00355725">
        <w:t>microsectioned</w:t>
      </w:r>
      <w:proofErr w:type="spellEnd"/>
      <w:r w:rsidRPr="00355725">
        <w:t xml:space="preserve"> along centre contacts in order to determine the plating thickness.</w:t>
      </w:r>
    </w:p>
    <w:p w14:paraId="0F3564A0" w14:textId="5FEA2DDE" w:rsidR="00EC1495" w:rsidRPr="00355725" w:rsidRDefault="00EC1495" w:rsidP="00802F54">
      <w:pPr>
        <w:pStyle w:val="Heading2"/>
      </w:pPr>
      <w:bookmarkStart w:id="103" w:name="_Toc380504865"/>
      <w:bookmarkStart w:id="104" w:name="_Toc380571946"/>
      <w:bookmarkStart w:id="105" w:name="_Toc380574081"/>
      <w:bookmarkStart w:id="106" w:name="_Toc380575582"/>
      <w:bookmarkStart w:id="107" w:name="_Ref33683876"/>
      <w:bookmarkStart w:id="108" w:name="_Toc33689377"/>
      <w:bookmarkStart w:id="109" w:name="_Ref2332747"/>
      <w:bookmarkEnd w:id="103"/>
      <w:bookmarkEnd w:id="104"/>
      <w:bookmarkEnd w:id="105"/>
      <w:bookmarkEnd w:id="106"/>
      <w:r w:rsidRPr="00355725">
        <w:t>CRIMPING CAPABILITY</w:t>
      </w:r>
      <w:bookmarkEnd w:id="107"/>
      <w:bookmarkEnd w:id="108"/>
    </w:p>
    <w:p w14:paraId="7C5592C0" w14:textId="3D37F55F" w:rsidR="00D90C50" w:rsidRPr="00355725" w:rsidRDefault="00F66E3E" w:rsidP="00D90C50">
      <w:pPr>
        <w:spacing w:after="120"/>
      </w:pPr>
      <w:r w:rsidRPr="00355725">
        <w:t xml:space="preserve">Connectors crimped to cable (see Para. </w:t>
      </w:r>
      <w:r w:rsidRPr="00355725">
        <w:fldChar w:fldCharType="begin"/>
      </w:r>
      <w:r w:rsidRPr="00355725">
        <w:instrText xml:space="preserve"> REF _Ref33621392 \r \h </w:instrText>
      </w:r>
      <w:r w:rsidR="00A54366" w:rsidRPr="00355725">
        <w:instrText xml:space="preserve"> \* MERGEFORMAT </w:instrText>
      </w:r>
      <w:r w:rsidRPr="00355725">
        <w:fldChar w:fldCharType="separate"/>
      </w:r>
      <w:r w:rsidR="00673944" w:rsidRPr="00355725">
        <w:t>5.2.4</w:t>
      </w:r>
      <w:r w:rsidRPr="00355725">
        <w:fldChar w:fldCharType="end"/>
      </w:r>
      <w:r w:rsidRPr="00355725">
        <w:t xml:space="preserve">) </w:t>
      </w:r>
      <w:r w:rsidR="00D90C50" w:rsidRPr="00355725">
        <w:t xml:space="preserve">shall be subjected to the following examinations and </w:t>
      </w:r>
      <w:r w:rsidR="00BD1EED" w:rsidRPr="00355725">
        <w:t xml:space="preserve">electrical </w:t>
      </w:r>
      <w:r w:rsidR="00D90C50" w:rsidRPr="00355725">
        <w:t>measurements:</w:t>
      </w:r>
    </w:p>
    <w:p w14:paraId="79EBCB01" w14:textId="4EE9A384" w:rsidR="00D90C50" w:rsidRPr="00355725" w:rsidRDefault="00BD1EED" w:rsidP="00D90C50">
      <w:pPr>
        <w:pStyle w:val="BulletList"/>
        <w:spacing w:after="60"/>
        <w:ind w:left="1775" w:hanging="357"/>
        <w:contextualSpacing w:val="0"/>
      </w:pPr>
      <w:r w:rsidRPr="00355725">
        <w:t>All c</w:t>
      </w:r>
      <w:r w:rsidR="00D90C50" w:rsidRPr="00355725">
        <w:t xml:space="preserve">rimps shall be examined under </w:t>
      </w:r>
      <w:proofErr w:type="spellStart"/>
      <w:r w:rsidRPr="00355725">
        <w:t>x</w:t>
      </w:r>
      <w:r w:rsidR="00D90C50" w:rsidRPr="00355725">
        <w:t>10</w:t>
      </w:r>
      <w:proofErr w:type="spellEnd"/>
      <w:r w:rsidR="00D90C50" w:rsidRPr="00355725">
        <w:t xml:space="preserve"> magnification and shall be free from cracks.</w:t>
      </w:r>
    </w:p>
    <w:p w14:paraId="25698A9E" w14:textId="607C9558" w:rsidR="00D90C50" w:rsidRPr="00355725" w:rsidRDefault="00BD1EED" w:rsidP="00D90C50">
      <w:pPr>
        <w:pStyle w:val="BulletList"/>
        <w:spacing w:after="60"/>
        <w:ind w:left="1775" w:hanging="357"/>
        <w:contextualSpacing w:val="0"/>
      </w:pPr>
      <w:r w:rsidRPr="00355725">
        <w:t>Connector i</w:t>
      </w:r>
      <w:r w:rsidR="00D90C50" w:rsidRPr="00355725">
        <w:t xml:space="preserve">nterface and external dimensions shall conform to those </w:t>
      </w:r>
      <w:r w:rsidRPr="00355725">
        <w:t xml:space="preserve">specified in </w:t>
      </w:r>
      <w:r w:rsidR="00D90C50" w:rsidRPr="00355725">
        <w:t>the Detail Specification.</w:t>
      </w:r>
    </w:p>
    <w:p w14:paraId="188A9274" w14:textId="613E672F" w:rsidR="00D90C50" w:rsidRPr="00355725" w:rsidRDefault="00D90C50" w:rsidP="00D90C50">
      <w:pPr>
        <w:pStyle w:val="BulletList"/>
        <w:spacing w:after="60"/>
        <w:ind w:left="1775" w:hanging="357"/>
        <w:contextualSpacing w:val="0"/>
      </w:pPr>
      <w:r w:rsidRPr="00355725">
        <w:t>Insulation Resistance and Voltage Proof shall be measured as specified in Room Temperature Electrical Measurements in the Detail Specification.</w:t>
      </w:r>
    </w:p>
    <w:p w14:paraId="0E61FB16" w14:textId="35EE844D" w:rsidR="00EC1495" w:rsidRPr="00355725" w:rsidRDefault="00EC1495" w:rsidP="00802F54">
      <w:pPr>
        <w:pStyle w:val="Heading2"/>
      </w:pPr>
      <w:bookmarkStart w:id="110" w:name="_Ref33683877"/>
      <w:bookmarkStart w:id="111" w:name="_Toc33689378"/>
      <w:r w:rsidRPr="00355725">
        <w:t>SOLDERABILITY</w:t>
      </w:r>
      <w:bookmarkEnd w:id="110"/>
      <w:bookmarkEnd w:id="111"/>
    </w:p>
    <w:p w14:paraId="3014EA17" w14:textId="2308E043" w:rsidR="00F66E3E" w:rsidRPr="00355725" w:rsidRDefault="00F66E3E" w:rsidP="00F66E3E">
      <w:pPr>
        <w:spacing w:after="120"/>
      </w:pPr>
      <w:r w:rsidRPr="00355725">
        <w:t xml:space="preserve">Connectors soldered to cable (see Para. </w:t>
      </w:r>
      <w:r w:rsidRPr="00355725">
        <w:fldChar w:fldCharType="begin"/>
      </w:r>
      <w:r w:rsidRPr="00355725">
        <w:instrText xml:space="preserve"> REF _Ref33621419 \r \h </w:instrText>
      </w:r>
      <w:r w:rsidR="00A54366" w:rsidRPr="00355725">
        <w:instrText xml:space="preserve"> \* MERGEFORMAT </w:instrText>
      </w:r>
      <w:r w:rsidRPr="00355725">
        <w:fldChar w:fldCharType="separate"/>
      </w:r>
      <w:r w:rsidR="00673944" w:rsidRPr="00355725">
        <w:t>5.2.5</w:t>
      </w:r>
      <w:r w:rsidRPr="00355725">
        <w:fldChar w:fldCharType="end"/>
      </w:r>
      <w:r w:rsidRPr="00355725">
        <w:t>) shall be subjected to the following examinations and electrical measurements:</w:t>
      </w:r>
    </w:p>
    <w:p w14:paraId="2D6536BE" w14:textId="61CD70C0" w:rsidR="00F66E3E" w:rsidRPr="00355725" w:rsidRDefault="00F66E3E" w:rsidP="00A03539">
      <w:pPr>
        <w:pStyle w:val="BulletList"/>
        <w:spacing w:after="60"/>
        <w:ind w:left="1775" w:hanging="357"/>
        <w:contextualSpacing w:val="0"/>
      </w:pPr>
      <w:r w:rsidRPr="00355725">
        <w:t xml:space="preserve">All solder joints shall be examined under </w:t>
      </w:r>
      <w:proofErr w:type="spellStart"/>
      <w:r w:rsidRPr="00355725">
        <w:t>x10</w:t>
      </w:r>
      <w:proofErr w:type="spellEnd"/>
      <w:r w:rsidRPr="00355725">
        <w:t xml:space="preserve"> magnification. They shall be bright and show good wetting.</w:t>
      </w:r>
    </w:p>
    <w:p w14:paraId="1EF1EE51" w14:textId="77777777" w:rsidR="00F66E3E" w:rsidRPr="00355725" w:rsidRDefault="00F66E3E" w:rsidP="00A03539">
      <w:pPr>
        <w:pStyle w:val="BulletList"/>
        <w:spacing w:after="60"/>
        <w:ind w:left="1775" w:hanging="357"/>
        <w:contextualSpacing w:val="0"/>
      </w:pPr>
      <w:r w:rsidRPr="00355725">
        <w:t>Connector interface and external dimensions shall conform to those specified in the Detail Specification.</w:t>
      </w:r>
    </w:p>
    <w:p w14:paraId="6CAB8243" w14:textId="4250645B" w:rsidR="00BD1EED" w:rsidRPr="00355725" w:rsidRDefault="00F66E3E" w:rsidP="00A03539">
      <w:pPr>
        <w:pStyle w:val="BulletList"/>
        <w:spacing w:after="60"/>
      </w:pPr>
      <w:r w:rsidRPr="00355725">
        <w:t>Insulation Resistance and Voltage Proof shall be measured as specified in Room Temperature Electrical Measurements in the Detail Specification</w:t>
      </w:r>
    </w:p>
    <w:p w14:paraId="345CE600" w14:textId="15860BB3" w:rsidR="00AA4BE5" w:rsidRPr="00355725" w:rsidRDefault="00AF28C3" w:rsidP="00802F54">
      <w:pPr>
        <w:pStyle w:val="Heading2"/>
      </w:pPr>
      <w:bookmarkStart w:id="112" w:name="_Ref33683878"/>
      <w:bookmarkStart w:id="113" w:name="_Toc33689379"/>
      <w:r w:rsidRPr="00355725">
        <w:lastRenderedPageBreak/>
        <w:t>PRE-ASSEMBLY INSPECTION</w:t>
      </w:r>
      <w:bookmarkEnd w:id="109"/>
      <w:bookmarkEnd w:id="112"/>
      <w:bookmarkEnd w:id="113"/>
    </w:p>
    <w:p w14:paraId="6AF05BC6" w14:textId="41B1F038" w:rsidR="00AA4BE5" w:rsidRPr="00355725" w:rsidRDefault="00AA4BE5" w:rsidP="0024163E">
      <w:pPr>
        <w:keepLines/>
      </w:pPr>
      <w:r w:rsidRPr="00355725">
        <w:t>Prior to assembly, the different elements of the components shall be inspected in accordance with the</w:t>
      </w:r>
      <w:r w:rsidR="00D01CD2" w:rsidRPr="00355725">
        <w:t xml:space="preserve"> </w:t>
      </w:r>
      <w:r w:rsidRPr="00355725">
        <w:t xml:space="preserve">requirements of ESCC Basic Specification No. </w:t>
      </w:r>
      <w:hyperlink r:id="rId44" w:history="1">
        <w:r w:rsidR="00B43E14" w:rsidRPr="00355725">
          <w:rPr>
            <w:rStyle w:val="Hyperlink"/>
          </w:rPr>
          <w:t>20500</w:t>
        </w:r>
      </w:hyperlink>
      <w:r w:rsidRPr="00355725">
        <w:t>.</w:t>
      </w:r>
    </w:p>
    <w:p w14:paraId="1A5651F8" w14:textId="6DA702EB" w:rsidR="00EC1495" w:rsidRPr="00355725" w:rsidRDefault="00EC1495" w:rsidP="00802F54">
      <w:pPr>
        <w:pStyle w:val="Heading2"/>
      </w:pPr>
      <w:bookmarkStart w:id="114" w:name="_Ref33683880"/>
      <w:bookmarkStart w:id="115" w:name="_Toc33689380"/>
      <w:bookmarkStart w:id="116" w:name="_Ref2332760"/>
      <w:bookmarkStart w:id="117" w:name="_Ref2332809"/>
      <w:r w:rsidRPr="00355725">
        <w:t>DIMENSION CHECK</w:t>
      </w:r>
      <w:bookmarkEnd w:id="114"/>
      <w:bookmarkEnd w:id="115"/>
    </w:p>
    <w:p w14:paraId="47AA1F74" w14:textId="72705D51" w:rsidR="00EC1495" w:rsidRPr="00355725" w:rsidRDefault="00EC1495" w:rsidP="00EC1495">
      <w:r w:rsidRPr="00355725">
        <w:t xml:space="preserve">Dimension Check shall be performed in accordance with ESCC Basic Specification No. </w:t>
      </w:r>
      <w:hyperlink r:id="rId45" w:history="1">
        <w:r w:rsidRPr="00355725">
          <w:rPr>
            <w:rStyle w:val="Hyperlink"/>
          </w:rPr>
          <w:t>20500</w:t>
        </w:r>
      </w:hyperlink>
      <w:r w:rsidRPr="00355725">
        <w:t xml:space="preserve"> and the Detail Specification.</w:t>
      </w:r>
    </w:p>
    <w:p w14:paraId="6EA5D42E" w14:textId="77777777" w:rsidR="00696703" w:rsidRPr="00355725" w:rsidRDefault="00696703" w:rsidP="00802F54">
      <w:pPr>
        <w:pStyle w:val="Heading2"/>
      </w:pPr>
      <w:bookmarkStart w:id="118" w:name="_Ref2333320"/>
      <w:bookmarkStart w:id="119" w:name="_Ref2333507"/>
      <w:bookmarkStart w:id="120" w:name="_Ref33684134"/>
      <w:bookmarkStart w:id="121" w:name="_Ref33684221"/>
      <w:bookmarkStart w:id="122" w:name="_Toc33689381"/>
      <w:r w:rsidRPr="00355725">
        <w:t>TEMPERATURE</w:t>
      </w:r>
      <w:bookmarkEnd w:id="118"/>
      <w:bookmarkEnd w:id="119"/>
      <w:r w:rsidRPr="00355725">
        <w:t xml:space="preserve"> CYCLING</w:t>
      </w:r>
      <w:bookmarkEnd w:id="120"/>
      <w:bookmarkEnd w:id="121"/>
      <w:bookmarkEnd w:id="122"/>
    </w:p>
    <w:p w14:paraId="5F8BC43B" w14:textId="77777777" w:rsidR="00696703" w:rsidRPr="00355725" w:rsidRDefault="00696703" w:rsidP="00696703">
      <w:pPr>
        <w:keepNext/>
        <w:keepLines/>
        <w:spacing w:after="120"/>
      </w:pPr>
      <w:r w:rsidRPr="00355725">
        <w:t>Components shall be subjected to Temperature Cycling with the following conditions:</w:t>
      </w:r>
    </w:p>
    <w:p w14:paraId="0FF406D8" w14:textId="77777777" w:rsidR="00696703" w:rsidRPr="00355725" w:rsidRDefault="00696703" w:rsidP="00696703">
      <w:pPr>
        <w:pStyle w:val="BulletList"/>
        <w:keepNext/>
        <w:spacing w:after="0"/>
      </w:pPr>
      <w:r w:rsidRPr="00355725">
        <w:t>Number of cycles:</w:t>
      </w:r>
    </w:p>
    <w:p w14:paraId="1FB7462A" w14:textId="77777777" w:rsidR="00696703" w:rsidRPr="00355725" w:rsidRDefault="00696703" w:rsidP="00696703">
      <w:pPr>
        <w:pStyle w:val="ListParagraph"/>
        <w:keepNext/>
        <w:numPr>
          <w:ilvl w:val="0"/>
          <w:numId w:val="12"/>
        </w:numPr>
        <w:ind w:left="2117"/>
      </w:pPr>
      <w:r w:rsidRPr="00355725">
        <w:t xml:space="preserve">For Screening Tests (Chart </w:t>
      </w:r>
      <w:proofErr w:type="spellStart"/>
      <w:r w:rsidRPr="00355725">
        <w:t>F3</w:t>
      </w:r>
      <w:proofErr w:type="spellEnd"/>
      <w:r w:rsidRPr="00355725">
        <w:t>):</w:t>
      </w:r>
    </w:p>
    <w:p w14:paraId="550B8DDA" w14:textId="0E85B699" w:rsidR="00696703" w:rsidRPr="00355725" w:rsidRDefault="00696703" w:rsidP="00696703">
      <w:pPr>
        <w:pStyle w:val="ListParagraph"/>
        <w:keepNext/>
        <w:spacing w:after="60"/>
        <w:ind w:left="2115"/>
        <w:contextualSpacing w:val="0"/>
      </w:pPr>
      <w:r w:rsidRPr="00355725">
        <w:t xml:space="preserve">3 cycles with 15 minutes at each storage temperature extreme as specified in Maximum Ratings in the Detail Specification. The temperature transfer slope between the extremes shall not exceed </w:t>
      </w:r>
      <w:proofErr w:type="spellStart"/>
      <w:r w:rsidRPr="00355725">
        <w:t>10</w:t>
      </w:r>
      <w:r w:rsidRPr="00355725">
        <w:rPr>
          <w:rFonts w:cs="Arial"/>
        </w:rPr>
        <w:t>°</w:t>
      </w:r>
      <w:r w:rsidRPr="00355725">
        <w:t>C</w:t>
      </w:r>
      <w:proofErr w:type="spellEnd"/>
      <w:r w:rsidRPr="00355725">
        <w:t>/minute.</w:t>
      </w:r>
    </w:p>
    <w:p w14:paraId="374DC0CF" w14:textId="323CBC8F" w:rsidR="00696703" w:rsidRPr="00355725" w:rsidRDefault="00696703" w:rsidP="00696703">
      <w:pPr>
        <w:pStyle w:val="ListParagraph"/>
        <w:keepNext/>
        <w:numPr>
          <w:ilvl w:val="0"/>
          <w:numId w:val="12"/>
        </w:numPr>
        <w:ind w:left="2117"/>
      </w:pPr>
      <w:r w:rsidRPr="00355725">
        <w:t>For Qualification Testing, Periodic Testing and Lot Validation Testing (Chart </w:t>
      </w:r>
      <w:proofErr w:type="spellStart"/>
      <w:r w:rsidRPr="00355725">
        <w:t>F4</w:t>
      </w:r>
      <w:proofErr w:type="spellEnd"/>
      <w:r w:rsidRPr="00355725">
        <w:t>):</w:t>
      </w:r>
    </w:p>
    <w:p w14:paraId="3CEA8C28" w14:textId="33CD102B" w:rsidR="00696703" w:rsidRPr="00355725" w:rsidRDefault="00696703" w:rsidP="00696703">
      <w:pPr>
        <w:pStyle w:val="ListParagraph"/>
        <w:keepNext/>
        <w:spacing w:after="60"/>
        <w:ind w:left="2115"/>
        <w:contextualSpacing w:val="0"/>
      </w:pPr>
      <w:r w:rsidRPr="00355725">
        <w:t xml:space="preserve">5 cycles with 15 minutes at each storage temperature extreme as specified in Maximum Ratings in the Detail Specification. The temperature transfer slope between the extremes shall not exceed </w:t>
      </w:r>
      <w:proofErr w:type="spellStart"/>
      <w:r w:rsidRPr="00355725">
        <w:t>10</w:t>
      </w:r>
      <w:r w:rsidRPr="00355725">
        <w:rPr>
          <w:rFonts w:cs="Arial"/>
        </w:rPr>
        <w:t>°</w:t>
      </w:r>
      <w:r w:rsidRPr="00355725">
        <w:t>C</w:t>
      </w:r>
      <w:proofErr w:type="spellEnd"/>
      <w:r w:rsidRPr="00355725">
        <w:t>/minute.</w:t>
      </w:r>
      <w:r w:rsidR="00C37959" w:rsidRPr="00355725">
        <w:t xml:space="preserve"> Components shall be mated to suitable mating counterparts during testing.</w:t>
      </w:r>
    </w:p>
    <w:p w14:paraId="212133B3" w14:textId="77777777" w:rsidR="00696703" w:rsidRPr="00355725" w:rsidRDefault="00696703" w:rsidP="00696703">
      <w:pPr>
        <w:pStyle w:val="BulletList"/>
        <w:keepNext/>
        <w:keepLines/>
        <w:spacing w:before="240" w:after="0"/>
        <w:ind w:left="1775" w:hanging="357"/>
        <w:contextualSpacing w:val="0"/>
      </w:pPr>
      <w:r w:rsidRPr="00355725">
        <w:t>Data Points</w:t>
      </w:r>
    </w:p>
    <w:p w14:paraId="11C92AE1" w14:textId="77777777" w:rsidR="00696703" w:rsidRPr="00355725" w:rsidRDefault="00696703" w:rsidP="00696703">
      <w:pPr>
        <w:pStyle w:val="BulletList"/>
        <w:keepNext/>
        <w:keepLines/>
        <w:numPr>
          <w:ilvl w:val="0"/>
          <w:numId w:val="0"/>
        </w:numPr>
        <w:spacing w:after="120"/>
        <w:ind w:left="1775"/>
        <w:contextualSpacing w:val="0"/>
      </w:pPr>
      <w:r w:rsidRPr="00355725">
        <w:t>On completion of testing and after a recovery period of 24 ±2 hours at room temperature conditions, the components shall be visually examined and there shall be no evidence of damage or loosening of parts.</w:t>
      </w:r>
    </w:p>
    <w:p w14:paraId="6D7EACD6" w14:textId="77777777" w:rsidR="00696703" w:rsidRPr="00355725" w:rsidRDefault="00696703" w:rsidP="00696703">
      <w:pPr>
        <w:pStyle w:val="BulletList"/>
        <w:keepLines/>
        <w:numPr>
          <w:ilvl w:val="0"/>
          <w:numId w:val="0"/>
        </w:numPr>
        <w:spacing w:after="120"/>
        <w:ind w:left="1775"/>
        <w:contextualSpacing w:val="0"/>
      </w:pPr>
      <w:r w:rsidRPr="00355725">
        <w:t xml:space="preserve">During Qualification, Periodic Testing and Lot Validation Testing (Chart </w:t>
      </w:r>
      <w:proofErr w:type="spellStart"/>
      <w:r w:rsidRPr="00355725">
        <w:t>F4</w:t>
      </w:r>
      <w:proofErr w:type="spellEnd"/>
      <w:r w:rsidRPr="00355725">
        <w:t>) only, electrical measurements as specified in Intermediate and End-Point Electrical Measurements in the Detail Specification shall be performed. If parameter drift is specified, initial measurements also shall be performed.</w:t>
      </w:r>
    </w:p>
    <w:p w14:paraId="1E126572" w14:textId="2204FD0F" w:rsidR="00AA4BE5" w:rsidRPr="00355725" w:rsidRDefault="00AF28C3" w:rsidP="00802F54">
      <w:pPr>
        <w:pStyle w:val="Heading2"/>
      </w:pPr>
      <w:bookmarkStart w:id="123" w:name="_Toc33689382"/>
      <w:bookmarkEnd w:id="116"/>
      <w:bookmarkEnd w:id="117"/>
      <w:r w:rsidRPr="00355725">
        <w:t>ELECTRICAL MEASUREMENTS</w:t>
      </w:r>
      <w:bookmarkEnd w:id="123"/>
    </w:p>
    <w:p w14:paraId="42CA9191" w14:textId="77777777" w:rsidR="00AA4BE5" w:rsidRPr="00355725" w:rsidRDefault="00AA4BE5" w:rsidP="00B864BD">
      <w:pPr>
        <w:pStyle w:val="Heading3"/>
      </w:pPr>
      <w:bookmarkStart w:id="124" w:name="_Toc33689383"/>
      <w:r w:rsidRPr="00355725">
        <w:t>General</w:t>
      </w:r>
      <w:bookmarkEnd w:id="124"/>
    </w:p>
    <w:p w14:paraId="4A6F0959" w14:textId="77777777" w:rsidR="00C37959" w:rsidRPr="00355725" w:rsidRDefault="00C37959" w:rsidP="00C37959">
      <w:pPr>
        <w:pStyle w:val="Heading3"/>
        <w:rPr>
          <w:lang w:eastAsia="fr-FR"/>
        </w:rPr>
      </w:pPr>
      <w:bookmarkStart w:id="125" w:name="_Toc33617444"/>
      <w:bookmarkStart w:id="126" w:name="_Toc33689384"/>
      <w:r w:rsidRPr="00355725">
        <w:rPr>
          <w:lang w:eastAsia="fr-FR"/>
        </w:rPr>
        <w:t>Insulation Resistance</w:t>
      </w:r>
      <w:bookmarkEnd w:id="125"/>
      <w:bookmarkEnd w:id="126"/>
    </w:p>
    <w:p w14:paraId="781F8F70" w14:textId="69E59BA9" w:rsidR="00C37959" w:rsidRPr="00355725" w:rsidRDefault="00802F54" w:rsidP="00C37959">
      <w:pPr>
        <w:keepNext/>
        <w:keepLines/>
        <w:spacing w:after="120"/>
        <w:rPr>
          <w:lang w:eastAsia="fr-FR"/>
        </w:rPr>
      </w:pPr>
      <w:r w:rsidRPr="00355725">
        <w:t xml:space="preserve">Insulation Resistance shall be performed in accordance with </w:t>
      </w:r>
      <w:hyperlink r:id="rId46" w:history="1">
        <w:r w:rsidR="00C37959" w:rsidRPr="00355725">
          <w:rPr>
            <w:color w:val="0000FF" w:themeColor="hyperlink"/>
            <w:lang w:eastAsia="fr-FR"/>
          </w:rPr>
          <w:t>MIL-STD-202, Test Method 302</w:t>
        </w:r>
      </w:hyperlink>
      <w:r w:rsidR="00C37959" w:rsidRPr="00355725">
        <w:rPr>
          <w:lang w:eastAsia="fr-FR"/>
        </w:rPr>
        <w:t xml:space="preserve"> and as follows:</w:t>
      </w:r>
    </w:p>
    <w:p w14:paraId="6DCEBA77" w14:textId="77777777" w:rsidR="00C37959" w:rsidRPr="00355725" w:rsidRDefault="00C37959" w:rsidP="00A03539">
      <w:pPr>
        <w:pStyle w:val="alphabeticallist"/>
        <w:spacing w:after="60"/>
      </w:pPr>
      <w:r w:rsidRPr="00355725">
        <w:t xml:space="preserve">Test Voltage: </w:t>
      </w:r>
      <w:proofErr w:type="spellStart"/>
      <w:r w:rsidRPr="00355725">
        <w:t>500Vdc</w:t>
      </w:r>
      <w:proofErr w:type="spellEnd"/>
      <w:r w:rsidRPr="00355725">
        <w:t>.</w:t>
      </w:r>
    </w:p>
    <w:p w14:paraId="2ED44DF5" w14:textId="4316C689" w:rsidR="00C37959" w:rsidRPr="00355725" w:rsidRDefault="00C37959" w:rsidP="00A03539">
      <w:pPr>
        <w:pStyle w:val="alphabeticallist"/>
        <w:spacing w:after="60"/>
      </w:pPr>
      <w:r w:rsidRPr="00355725">
        <w:t>Points of Measurement: Between the connector centre contact and the body.</w:t>
      </w:r>
    </w:p>
    <w:p w14:paraId="21BF8B0B" w14:textId="77777777" w:rsidR="00C37959" w:rsidRPr="00355725" w:rsidRDefault="00C37959" w:rsidP="00A03539">
      <w:pPr>
        <w:pStyle w:val="alphabeticallist"/>
        <w:spacing w:after="60"/>
      </w:pPr>
      <w:r w:rsidRPr="00355725">
        <w:t>Measurement shall be read after 1 minute of voltage application.</w:t>
      </w:r>
    </w:p>
    <w:p w14:paraId="4C45F312" w14:textId="77777777" w:rsidR="00C37959" w:rsidRPr="00355725" w:rsidRDefault="00C37959" w:rsidP="00A03539">
      <w:pPr>
        <w:pStyle w:val="alphabeticallist"/>
        <w:spacing w:after="60"/>
      </w:pPr>
      <w:r w:rsidRPr="00355725">
        <w:t>Insulation Resistance shall meet the limits specified in the Detail Specification.</w:t>
      </w:r>
    </w:p>
    <w:p w14:paraId="060264E1" w14:textId="0889B6DF" w:rsidR="00C37959" w:rsidRPr="00355725" w:rsidRDefault="00C37959" w:rsidP="00560484">
      <w:pPr>
        <w:pStyle w:val="Heading3"/>
        <w:rPr>
          <w:lang w:eastAsia="fr-FR"/>
        </w:rPr>
      </w:pPr>
      <w:bookmarkStart w:id="127" w:name="_Toc33617443"/>
      <w:bookmarkStart w:id="128" w:name="_Toc33689385"/>
      <w:r w:rsidRPr="00355725">
        <w:rPr>
          <w:lang w:eastAsia="fr-FR"/>
        </w:rPr>
        <w:lastRenderedPageBreak/>
        <w:t>Voltage Proof</w:t>
      </w:r>
      <w:bookmarkEnd w:id="127"/>
      <w:bookmarkEnd w:id="128"/>
    </w:p>
    <w:p w14:paraId="24E4BC98" w14:textId="597A6E7E" w:rsidR="00C37959" w:rsidRPr="00355725" w:rsidRDefault="00802F54" w:rsidP="00560484">
      <w:pPr>
        <w:keepNext/>
        <w:keepLines/>
        <w:spacing w:after="120"/>
        <w:rPr>
          <w:lang w:eastAsia="fr-FR"/>
        </w:rPr>
      </w:pPr>
      <w:r w:rsidRPr="00355725">
        <w:t xml:space="preserve">Voltage Proof shall be performed in accordance with </w:t>
      </w:r>
      <w:hyperlink r:id="rId47" w:history="1">
        <w:r w:rsidR="00C37959" w:rsidRPr="00355725">
          <w:rPr>
            <w:color w:val="0000FF" w:themeColor="hyperlink"/>
            <w:lang w:eastAsia="fr-FR"/>
          </w:rPr>
          <w:t>MIL-STD-202, Test Method 301</w:t>
        </w:r>
      </w:hyperlink>
      <w:r w:rsidR="00C37959" w:rsidRPr="00355725">
        <w:rPr>
          <w:lang w:eastAsia="fr-FR"/>
        </w:rPr>
        <w:t xml:space="preserve"> and</w:t>
      </w:r>
      <w:r w:rsidR="00560484" w:rsidRPr="00355725">
        <w:rPr>
          <w:lang w:eastAsia="fr-FR"/>
        </w:rPr>
        <w:t xml:space="preserve"> as follows:</w:t>
      </w:r>
    </w:p>
    <w:p w14:paraId="7623D72D" w14:textId="77777777" w:rsidR="00C37959" w:rsidRPr="00355725" w:rsidRDefault="00C37959" w:rsidP="00560484">
      <w:pPr>
        <w:pStyle w:val="alphabeticallist"/>
        <w:keepNext/>
        <w:spacing w:after="60"/>
      </w:pPr>
      <w:r w:rsidRPr="00355725">
        <w:t>Relative Humidity: ≤ 50%.</w:t>
      </w:r>
    </w:p>
    <w:p w14:paraId="5802CFE2" w14:textId="1D0CEB83" w:rsidR="00C37959" w:rsidRPr="00355725" w:rsidRDefault="00C37959" w:rsidP="00560484">
      <w:pPr>
        <w:pStyle w:val="alphabeticallist"/>
        <w:keepNext/>
        <w:spacing w:after="60"/>
      </w:pPr>
      <w:r w:rsidRPr="00355725">
        <w:t>The test voltage</w:t>
      </w:r>
      <w:r w:rsidR="00922131" w:rsidRPr="00355725">
        <w:t xml:space="preserve"> and</w:t>
      </w:r>
      <w:r w:rsidRPr="00355725">
        <w:t xml:space="preserve"> points of application of the test voltage shall be as specified in the Detail Specification.</w:t>
      </w:r>
    </w:p>
    <w:p w14:paraId="7EEDF8B9" w14:textId="77777777" w:rsidR="00C37959" w:rsidRPr="00355725" w:rsidRDefault="00C37959" w:rsidP="00560484">
      <w:pPr>
        <w:pStyle w:val="alphabeticallist"/>
        <w:keepNext/>
        <w:spacing w:after="60"/>
      </w:pPr>
      <w:r w:rsidRPr="00355725">
        <w:t>The test voltage shall be applied for 1 minute.</w:t>
      </w:r>
    </w:p>
    <w:p w14:paraId="3514B8D7" w14:textId="460B64BD" w:rsidR="00922131" w:rsidRPr="00355725" w:rsidRDefault="00C37959" w:rsidP="00104125">
      <w:pPr>
        <w:pStyle w:val="alphabeticallist"/>
        <w:spacing w:after="60"/>
      </w:pPr>
      <w:r w:rsidRPr="00355725">
        <w:t>There shall be no evidence of flashover or breakdown.</w:t>
      </w:r>
      <w:r w:rsidR="00922131" w:rsidRPr="00355725">
        <w:t xml:space="preserve"> Precautions shall be taken to prevent air-gap breakdowns.</w:t>
      </w:r>
    </w:p>
    <w:p w14:paraId="03357D23" w14:textId="360E6502" w:rsidR="008219DB" w:rsidRPr="00355725" w:rsidRDefault="008219DB" w:rsidP="00922131">
      <w:pPr>
        <w:pStyle w:val="Heading3"/>
        <w:rPr>
          <w:lang w:eastAsia="fr-FR"/>
        </w:rPr>
      </w:pPr>
      <w:bookmarkStart w:id="129" w:name="_Toc33689386"/>
      <w:bookmarkStart w:id="130" w:name="_Toc33617445"/>
      <w:bookmarkStart w:id="131" w:name="_Ref2332796"/>
      <w:r w:rsidRPr="00355725">
        <w:rPr>
          <w:lang w:eastAsia="fr-FR"/>
        </w:rPr>
        <w:t>Contact Resistance</w:t>
      </w:r>
      <w:bookmarkEnd w:id="129"/>
    </w:p>
    <w:p w14:paraId="00E3156C" w14:textId="38E4EA7D" w:rsidR="008219DB" w:rsidRPr="00355725" w:rsidRDefault="00802F54" w:rsidP="008219DB">
      <w:pPr>
        <w:spacing w:after="120"/>
        <w:rPr>
          <w:lang w:eastAsia="fr-FR"/>
        </w:rPr>
      </w:pPr>
      <w:r w:rsidRPr="00355725">
        <w:t xml:space="preserve">Contact Resistance shall be performed in accordance with </w:t>
      </w:r>
      <w:hyperlink r:id="rId48" w:history="1">
        <w:r w:rsidR="008219DB" w:rsidRPr="00355725">
          <w:rPr>
            <w:rStyle w:val="Hyperlink"/>
            <w:lang w:eastAsia="fr-FR"/>
          </w:rPr>
          <w:t>MIL-STD-202, Test Method 307</w:t>
        </w:r>
      </w:hyperlink>
      <w:r w:rsidR="008219DB" w:rsidRPr="00355725">
        <w:rPr>
          <w:lang w:eastAsia="fr-FR"/>
        </w:rPr>
        <w:t xml:space="preserve"> </w:t>
      </w:r>
      <w:r w:rsidR="002625CF" w:rsidRPr="00355725">
        <w:rPr>
          <w:lang w:eastAsia="fr-FR"/>
        </w:rPr>
        <w:t xml:space="preserve">and as follows. </w:t>
      </w:r>
      <w:r w:rsidR="002625CF" w:rsidRPr="00355725">
        <w:t>Components shall be mated to suitable mating counterparts during testing.</w:t>
      </w:r>
    </w:p>
    <w:p w14:paraId="2B15A1D1" w14:textId="5651E708" w:rsidR="002625CF" w:rsidRPr="00355725" w:rsidRDefault="002625CF" w:rsidP="002625CF">
      <w:pPr>
        <w:pStyle w:val="BulletList"/>
        <w:spacing w:after="0"/>
        <w:ind w:left="1775" w:hanging="357"/>
        <w:contextualSpacing w:val="0"/>
        <w:rPr>
          <w:lang w:eastAsia="fr-FR"/>
        </w:rPr>
      </w:pPr>
      <w:r w:rsidRPr="00355725">
        <w:rPr>
          <w:lang w:eastAsia="fr-FR"/>
        </w:rPr>
        <w:t>Contacts to be tested:</w:t>
      </w:r>
    </w:p>
    <w:p w14:paraId="29724C86" w14:textId="529583E0" w:rsidR="002625CF" w:rsidRPr="00355725" w:rsidRDefault="002625CF" w:rsidP="00A03539">
      <w:pPr>
        <w:pStyle w:val="ListParagraph"/>
        <w:numPr>
          <w:ilvl w:val="0"/>
          <w:numId w:val="23"/>
        </w:numPr>
        <w:spacing w:after="20"/>
        <w:ind w:left="2115" w:hanging="357"/>
        <w:contextualSpacing w:val="0"/>
        <w:rPr>
          <w:lang w:eastAsia="fr-FR"/>
        </w:rPr>
      </w:pPr>
      <w:r w:rsidRPr="00355725">
        <w:rPr>
          <w:lang w:eastAsia="fr-FR"/>
        </w:rPr>
        <w:t>C</w:t>
      </w:r>
      <w:r w:rsidR="008219DB" w:rsidRPr="00355725">
        <w:rPr>
          <w:lang w:eastAsia="fr-FR"/>
        </w:rPr>
        <w:t>entre contact</w:t>
      </w:r>
      <w:r w:rsidRPr="00355725">
        <w:rPr>
          <w:lang w:eastAsia="fr-FR"/>
        </w:rPr>
        <w:t>.</w:t>
      </w:r>
    </w:p>
    <w:p w14:paraId="32E1DC05" w14:textId="583623E3" w:rsidR="008219DB" w:rsidRPr="00355725" w:rsidRDefault="002625CF" w:rsidP="00A03539">
      <w:pPr>
        <w:pStyle w:val="ListParagraph"/>
        <w:numPr>
          <w:ilvl w:val="0"/>
          <w:numId w:val="23"/>
        </w:numPr>
        <w:spacing w:after="20"/>
        <w:ind w:left="2115" w:hanging="357"/>
        <w:contextualSpacing w:val="0"/>
        <w:rPr>
          <w:lang w:eastAsia="fr-FR"/>
        </w:rPr>
      </w:pPr>
      <w:r w:rsidRPr="00355725">
        <w:rPr>
          <w:lang w:eastAsia="fr-FR"/>
        </w:rPr>
        <w:t>O</w:t>
      </w:r>
      <w:r w:rsidR="008219DB" w:rsidRPr="00355725">
        <w:rPr>
          <w:lang w:eastAsia="fr-FR"/>
        </w:rPr>
        <w:t>uter contact</w:t>
      </w:r>
      <w:r w:rsidRPr="00355725">
        <w:rPr>
          <w:lang w:eastAsia="fr-FR"/>
        </w:rPr>
        <w:t>.</w:t>
      </w:r>
    </w:p>
    <w:p w14:paraId="61172235" w14:textId="4AFDB9E2" w:rsidR="002625CF" w:rsidRPr="00355725" w:rsidRDefault="002625CF" w:rsidP="00A03539">
      <w:pPr>
        <w:pStyle w:val="ListParagraph"/>
        <w:numPr>
          <w:ilvl w:val="0"/>
          <w:numId w:val="23"/>
        </w:numPr>
        <w:spacing w:after="60"/>
        <w:ind w:left="2115" w:hanging="357"/>
        <w:contextualSpacing w:val="0"/>
        <w:rPr>
          <w:lang w:eastAsia="fr-FR"/>
        </w:rPr>
      </w:pPr>
      <w:r w:rsidRPr="00355725">
        <w:rPr>
          <w:lang w:eastAsia="fr-FR"/>
        </w:rPr>
        <w:t>For cabled connectors: the contact resistance between the cable braid or outer conductor and the connector at the point of contact.</w:t>
      </w:r>
    </w:p>
    <w:p w14:paraId="6415E2D8" w14:textId="0FBE25C2" w:rsidR="008219DB" w:rsidRPr="00355725" w:rsidRDefault="008219DB" w:rsidP="008219DB">
      <w:pPr>
        <w:pStyle w:val="BulletList"/>
        <w:spacing w:after="60"/>
        <w:ind w:left="1775" w:hanging="357"/>
        <w:contextualSpacing w:val="0"/>
        <w:rPr>
          <w:lang w:eastAsia="fr-FR"/>
        </w:rPr>
      </w:pPr>
      <w:r w:rsidRPr="00355725">
        <w:rPr>
          <w:lang w:eastAsia="fr-FR"/>
        </w:rPr>
        <w:t>Test current and voltage: as specified in the Detail Specification.</w:t>
      </w:r>
    </w:p>
    <w:p w14:paraId="76467CCF" w14:textId="77777777" w:rsidR="00922131" w:rsidRPr="00355725" w:rsidRDefault="00922131" w:rsidP="00922131">
      <w:pPr>
        <w:pStyle w:val="Heading3"/>
        <w:rPr>
          <w:lang w:eastAsia="fr-FR"/>
        </w:rPr>
      </w:pPr>
      <w:bookmarkStart w:id="132" w:name="_Toc33689387"/>
      <w:r w:rsidRPr="00355725">
        <w:rPr>
          <w:lang w:eastAsia="fr-FR"/>
        </w:rPr>
        <w:t>Voltage Standing Wave Ratio (VSWR)</w:t>
      </w:r>
      <w:bookmarkEnd w:id="130"/>
      <w:bookmarkEnd w:id="132"/>
    </w:p>
    <w:p w14:paraId="092F13F4" w14:textId="44435CD2" w:rsidR="00922131" w:rsidRPr="00355725" w:rsidRDefault="00922131" w:rsidP="00922131">
      <w:pPr>
        <w:keepNext/>
        <w:keepLines/>
        <w:spacing w:after="120"/>
        <w:rPr>
          <w:lang w:eastAsia="fr-FR"/>
        </w:rPr>
      </w:pPr>
      <w:r w:rsidRPr="00355725">
        <w:rPr>
          <w:lang w:eastAsia="fr-FR"/>
        </w:rPr>
        <w:t>VSWR shall be measured using an appropriate test method employing a suitable coaxial test set</w:t>
      </w:r>
      <w:r w:rsidRPr="00355725">
        <w:rPr>
          <w:lang w:eastAsia="fr-FR"/>
        </w:rPr>
        <w:noBreakHyphen/>
        <w:t>up, across the full frequency range by a swept frequency. The following conditions shall apply:</w:t>
      </w:r>
    </w:p>
    <w:p w14:paraId="6E1D29C4" w14:textId="77777777" w:rsidR="00922131" w:rsidRPr="00355725" w:rsidRDefault="00922131" w:rsidP="00A03539">
      <w:pPr>
        <w:pStyle w:val="BulletList"/>
        <w:keepNext/>
        <w:keepLines/>
        <w:spacing w:after="60"/>
        <w:ind w:left="1775" w:hanging="357"/>
        <w:contextualSpacing w:val="0"/>
        <w:rPr>
          <w:lang w:eastAsia="fr-FR"/>
        </w:rPr>
      </w:pPr>
      <w:r w:rsidRPr="00355725">
        <w:rPr>
          <w:lang w:eastAsia="fr-FR"/>
        </w:rPr>
        <w:t>Applied Power: Low level RF power as specified in the Detail Specification.</w:t>
      </w:r>
    </w:p>
    <w:p w14:paraId="6FD831E5" w14:textId="77777777" w:rsidR="00922131" w:rsidRPr="00355725" w:rsidRDefault="00922131" w:rsidP="00A03539">
      <w:pPr>
        <w:pStyle w:val="BulletList"/>
        <w:keepLines/>
        <w:spacing w:after="60"/>
        <w:ind w:left="1775" w:hanging="357"/>
        <w:contextualSpacing w:val="0"/>
        <w:rPr>
          <w:lang w:eastAsia="fr-FR"/>
        </w:rPr>
      </w:pPr>
      <w:r w:rsidRPr="00355725">
        <w:rPr>
          <w:lang w:eastAsia="fr-FR"/>
        </w:rPr>
        <w:t>Operating Frequency: Over the full operating frequency range as specified in the Detail Specification.</w:t>
      </w:r>
    </w:p>
    <w:p w14:paraId="53FF1B65" w14:textId="77777777" w:rsidR="00922131" w:rsidRPr="00355725" w:rsidRDefault="00922131" w:rsidP="00A03539">
      <w:pPr>
        <w:pStyle w:val="BulletList"/>
        <w:keepLines/>
        <w:spacing w:after="60"/>
        <w:ind w:left="1775" w:hanging="357"/>
        <w:contextualSpacing w:val="0"/>
        <w:rPr>
          <w:lang w:eastAsia="fr-FR"/>
        </w:rPr>
      </w:pPr>
      <w:r w:rsidRPr="00355725">
        <w:rPr>
          <w:lang w:eastAsia="fr-FR"/>
        </w:rPr>
        <w:t>VSWR shall meet the limits specified in the Detail Specification.</w:t>
      </w:r>
    </w:p>
    <w:p w14:paraId="7CCADF9C" w14:textId="77777777" w:rsidR="00922131" w:rsidRPr="00355725" w:rsidRDefault="00922131" w:rsidP="00922131">
      <w:pPr>
        <w:pStyle w:val="Heading3"/>
        <w:rPr>
          <w:lang w:eastAsia="fr-FR"/>
        </w:rPr>
      </w:pPr>
      <w:bookmarkStart w:id="133" w:name="_Toc33617446"/>
      <w:bookmarkStart w:id="134" w:name="_Toc33689388"/>
      <w:r w:rsidRPr="00355725">
        <w:rPr>
          <w:lang w:eastAsia="fr-FR"/>
        </w:rPr>
        <w:t>Insertion Loss</w:t>
      </w:r>
      <w:bookmarkEnd w:id="133"/>
      <w:bookmarkEnd w:id="134"/>
    </w:p>
    <w:p w14:paraId="0DF14F6C" w14:textId="77777777" w:rsidR="00922131" w:rsidRPr="00355725" w:rsidRDefault="00922131" w:rsidP="00922131">
      <w:pPr>
        <w:keepNext/>
        <w:keepLines/>
        <w:spacing w:after="120"/>
        <w:rPr>
          <w:lang w:eastAsia="fr-FR"/>
        </w:rPr>
      </w:pPr>
      <w:r w:rsidRPr="00355725">
        <w:rPr>
          <w:lang w:eastAsia="fr-FR"/>
        </w:rPr>
        <w:t>Insertion Loss shall be measured using an appropriate test method employing a suitable coaxial test set-up, across the full frequency range either by a swept frequency technique or, alternatively, at a minimum of 7 fixed frequencies equally spaced across the frequency range. The following conditions shall apply:</w:t>
      </w:r>
    </w:p>
    <w:p w14:paraId="7D809D80" w14:textId="77777777" w:rsidR="00922131" w:rsidRPr="00355725" w:rsidRDefault="00922131" w:rsidP="00A03539">
      <w:pPr>
        <w:pStyle w:val="BulletList"/>
        <w:keepNext/>
        <w:keepLines/>
        <w:spacing w:after="60"/>
        <w:ind w:left="1775" w:hanging="357"/>
        <w:contextualSpacing w:val="0"/>
        <w:rPr>
          <w:lang w:eastAsia="fr-FR"/>
        </w:rPr>
      </w:pPr>
      <w:r w:rsidRPr="00355725">
        <w:rPr>
          <w:lang w:eastAsia="fr-FR"/>
        </w:rPr>
        <w:t>Operating Frequency: Over the full operating frequency range as specified in the Detail Specification.</w:t>
      </w:r>
    </w:p>
    <w:p w14:paraId="4A272B57" w14:textId="77777777" w:rsidR="00922131" w:rsidRPr="00355725" w:rsidRDefault="00922131" w:rsidP="00A03539">
      <w:pPr>
        <w:pStyle w:val="BulletList"/>
        <w:keepLines/>
        <w:spacing w:after="60"/>
        <w:ind w:left="1775" w:hanging="357"/>
        <w:contextualSpacing w:val="0"/>
        <w:rPr>
          <w:lang w:eastAsia="fr-FR"/>
        </w:rPr>
      </w:pPr>
      <w:r w:rsidRPr="00355725">
        <w:rPr>
          <w:lang w:eastAsia="fr-FR"/>
        </w:rPr>
        <w:t>Insertion Loss shall meet the limits specified in the Detail Specification.</w:t>
      </w:r>
    </w:p>
    <w:p w14:paraId="1C4C9B28" w14:textId="7A94A33C" w:rsidR="00AA4BE5" w:rsidRPr="00355725" w:rsidRDefault="00AA4BE5" w:rsidP="00B864BD">
      <w:pPr>
        <w:pStyle w:val="Heading3"/>
      </w:pPr>
      <w:bookmarkStart w:id="135" w:name="_Ref33684143"/>
      <w:bookmarkStart w:id="136" w:name="_Toc33689389"/>
      <w:r w:rsidRPr="00355725">
        <w:t>Room Temperature Electrical Measurements</w:t>
      </w:r>
      <w:bookmarkEnd w:id="131"/>
      <w:r w:rsidR="00514D4D" w:rsidRPr="00355725">
        <w:t xml:space="preserve"> (Chart </w:t>
      </w:r>
      <w:proofErr w:type="spellStart"/>
      <w:r w:rsidR="00514D4D" w:rsidRPr="00355725">
        <w:t>F3</w:t>
      </w:r>
      <w:proofErr w:type="spellEnd"/>
      <w:r w:rsidR="00514D4D" w:rsidRPr="00355725">
        <w:t>)</w:t>
      </w:r>
      <w:bookmarkEnd w:id="135"/>
      <w:bookmarkEnd w:id="136"/>
    </w:p>
    <w:p w14:paraId="624AD359" w14:textId="5E55E58C" w:rsidR="00922131" w:rsidRPr="00355725" w:rsidRDefault="00560484" w:rsidP="0024163E">
      <w:pPr>
        <w:keepLines/>
      </w:pPr>
      <w:r w:rsidRPr="00355725">
        <w:t xml:space="preserve">At each of the relevant data points during Screening Tests (Chart </w:t>
      </w:r>
      <w:proofErr w:type="spellStart"/>
      <w:r w:rsidRPr="00355725">
        <w:t>F3</w:t>
      </w:r>
      <w:proofErr w:type="spellEnd"/>
      <w:r w:rsidRPr="00355725">
        <w:t xml:space="preserve">), </w:t>
      </w:r>
      <w:r w:rsidR="00AA4BE5" w:rsidRPr="00355725">
        <w:t>Room Temperature Electrical Measurements shall be performed as specified in the Detail Specification.</w:t>
      </w:r>
      <w:r w:rsidR="00922131" w:rsidRPr="00355725">
        <w:t xml:space="preserve"> </w:t>
      </w:r>
      <w:r w:rsidR="00514D4D" w:rsidRPr="00355725">
        <w:t xml:space="preserve">Unless otherwise specified, </w:t>
      </w:r>
      <w:r w:rsidR="00922131" w:rsidRPr="00355725">
        <w:t>for connectors, Insulation Resistance and Voltage Proof shall be measured</w:t>
      </w:r>
      <w:r w:rsidR="00514D4D" w:rsidRPr="00355725">
        <w:t xml:space="preserve">, and </w:t>
      </w:r>
      <w:r w:rsidR="00922131" w:rsidRPr="00355725">
        <w:t>for adaptors, Insulation Resistance, Voltage Proof, VSWR and I</w:t>
      </w:r>
      <w:r w:rsidR="00514D4D" w:rsidRPr="00355725">
        <w:t xml:space="preserve">nsertion Loss </w:t>
      </w:r>
      <w:r w:rsidR="00514D4D" w:rsidRPr="00355725">
        <w:rPr>
          <w:lang w:eastAsia="fr-FR"/>
        </w:rPr>
        <w:t xml:space="preserve">Measurements shall be </w:t>
      </w:r>
      <w:r w:rsidR="00514D4D" w:rsidRPr="00355725">
        <w:t xml:space="preserve">measured. </w:t>
      </w:r>
      <w:r w:rsidR="00514D4D" w:rsidRPr="00355725">
        <w:rPr>
          <w:lang w:eastAsia="fr-FR"/>
        </w:rPr>
        <w:t xml:space="preserve">Measurements shall be performed at </w:t>
      </w:r>
      <w:proofErr w:type="spellStart"/>
      <w:r w:rsidR="00514D4D" w:rsidRPr="00355725">
        <w:rPr>
          <w:lang w:eastAsia="fr-FR"/>
        </w:rPr>
        <w:t>T</w:t>
      </w:r>
      <w:r w:rsidR="00514D4D" w:rsidRPr="00355725">
        <w:rPr>
          <w:vertAlign w:val="subscript"/>
          <w:lang w:eastAsia="fr-FR"/>
        </w:rPr>
        <w:t>amb</w:t>
      </w:r>
      <w:proofErr w:type="spellEnd"/>
      <w:r w:rsidR="00514D4D" w:rsidRPr="00355725">
        <w:rPr>
          <w:lang w:eastAsia="fr-FR"/>
        </w:rPr>
        <w:t xml:space="preserve"> = +22 </w:t>
      </w:r>
      <w:r w:rsidR="00514D4D" w:rsidRPr="00355725">
        <w:rPr>
          <w:rFonts w:cs="Arial"/>
          <w:lang w:eastAsia="fr-FR"/>
        </w:rPr>
        <w:t>±</w:t>
      </w:r>
      <w:proofErr w:type="spellStart"/>
      <w:r w:rsidR="00514D4D" w:rsidRPr="00355725">
        <w:rPr>
          <w:lang w:eastAsia="fr-FR"/>
        </w:rPr>
        <w:t>3</w:t>
      </w:r>
      <w:r w:rsidR="00514D4D" w:rsidRPr="00355725">
        <w:rPr>
          <w:rFonts w:cs="Arial"/>
          <w:lang w:eastAsia="fr-FR"/>
        </w:rPr>
        <w:t>°C</w:t>
      </w:r>
      <w:proofErr w:type="spellEnd"/>
      <w:r w:rsidR="00514D4D" w:rsidRPr="00355725">
        <w:rPr>
          <w:lang w:eastAsia="fr-FR"/>
        </w:rPr>
        <w:t>.</w:t>
      </w:r>
    </w:p>
    <w:p w14:paraId="2023F867" w14:textId="20542060" w:rsidR="00AA4BE5" w:rsidRPr="00355725" w:rsidRDefault="00AA4BE5" w:rsidP="00B864BD">
      <w:pPr>
        <w:pStyle w:val="Heading3"/>
      </w:pPr>
      <w:bookmarkStart w:id="137" w:name="_Toc33689390"/>
      <w:r w:rsidRPr="00355725">
        <w:t>Intermediate and End-Point Electrical Measurements</w:t>
      </w:r>
      <w:r w:rsidR="00560484" w:rsidRPr="00355725">
        <w:t xml:space="preserve"> (Chart </w:t>
      </w:r>
      <w:proofErr w:type="spellStart"/>
      <w:r w:rsidR="00560484" w:rsidRPr="00355725">
        <w:t>F4</w:t>
      </w:r>
      <w:proofErr w:type="spellEnd"/>
      <w:r w:rsidR="00560484" w:rsidRPr="00355725">
        <w:t>)</w:t>
      </w:r>
      <w:bookmarkEnd w:id="137"/>
    </w:p>
    <w:p w14:paraId="1EFD49CF" w14:textId="5C922ACA" w:rsidR="00AA4BE5" w:rsidRPr="00355725" w:rsidRDefault="00AA4BE5" w:rsidP="0024163E">
      <w:pPr>
        <w:keepLines/>
      </w:pPr>
      <w:r w:rsidRPr="00355725">
        <w:t>At each of the relevant data points during Qualification</w:t>
      </w:r>
      <w:r w:rsidR="00D474A5" w:rsidRPr="00355725">
        <w:t xml:space="preserve">, </w:t>
      </w:r>
      <w:r w:rsidRPr="00355725">
        <w:t>Periodic Test</w:t>
      </w:r>
      <w:r w:rsidR="00D474A5" w:rsidRPr="00355725">
        <w:t xml:space="preserve">ing and Lot Validation Testing (Chart </w:t>
      </w:r>
      <w:proofErr w:type="spellStart"/>
      <w:r w:rsidR="00D474A5" w:rsidRPr="00355725">
        <w:t>F4</w:t>
      </w:r>
      <w:proofErr w:type="spellEnd"/>
      <w:r w:rsidR="00D474A5" w:rsidRPr="00355725">
        <w:t>)</w:t>
      </w:r>
      <w:r w:rsidR="00366BA7" w:rsidRPr="00355725">
        <w:t>,</w:t>
      </w:r>
      <w:r w:rsidRPr="00355725">
        <w:t xml:space="preserve"> Intermediate and End</w:t>
      </w:r>
      <w:r w:rsidR="00530A09" w:rsidRPr="00355725">
        <w:noBreakHyphen/>
      </w:r>
      <w:r w:rsidRPr="00355725">
        <w:t>Point</w:t>
      </w:r>
      <w:r w:rsidR="00C35F15" w:rsidRPr="00355725">
        <w:t xml:space="preserve"> </w:t>
      </w:r>
      <w:r w:rsidRPr="00355725">
        <w:t>Electrical Measurements shall be performed as specified in the Detail Specification. All values obtained</w:t>
      </w:r>
      <w:r w:rsidR="00C35F15" w:rsidRPr="00355725">
        <w:t xml:space="preserve"> </w:t>
      </w:r>
      <w:r w:rsidRPr="00355725">
        <w:t>shall be recorded against serial numbers and the parameter drift calculated if specified.</w:t>
      </w:r>
    </w:p>
    <w:p w14:paraId="082AFBE6" w14:textId="52BDFDA2" w:rsidR="00922131" w:rsidRPr="00355725" w:rsidRDefault="00922131" w:rsidP="00922131">
      <w:pPr>
        <w:pStyle w:val="Heading3"/>
      </w:pPr>
      <w:bookmarkStart w:id="138" w:name="_Ref470173433"/>
      <w:bookmarkStart w:id="139" w:name="_Ref470175002"/>
      <w:bookmarkStart w:id="140" w:name="_Toc33617449"/>
      <w:bookmarkStart w:id="141" w:name="_Ref33684254"/>
      <w:bookmarkStart w:id="142" w:name="_Toc33689391"/>
      <w:r w:rsidRPr="00355725">
        <w:lastRenderedPageBreak/>
        <w:t>Electrical Measurements at Room Temperatures</w:t>
      </w:r>
      <w:bookmarkEnd w:id="138"/>
      <w:bookmarkEnd w:id="139"/>
      <w:bookmarkEnd w:id="140"/>
      <w:r w:rsidR="00514D4D" w:rsidRPr="00355725">
        <w:t xml:space="preserve"> (Chart </w:t>
      </w:r>
      <w:proofErr w:type="spellStart"/>
      <w:r w:rsidR="00514D4D" w:rsidRPr="00355725">
        <w:t>F4</w:t>
      </w:r>
      <w:proofErr w:type="spellEnd"/>
      <w:r w:rsidR="00514D4D" w:rsidRPr="00355725">
        <w:t>)</w:t>
      </w:r>
      <w:bookmarkEnd w:id="141"/>
      <w:bookmarkEnd w:id="142"/>
    </w:p>
    <w:p w14:paraId="2B2A1F37" w14:textId="7DD5DC6C" w:rsidR="00922131" w:rsidRPr="00355725" w:rsidRDefault="00922131" w:rsidP="00922131">
      <w:pPr>
        <w:keepLines/>
      </w:pPr>
      <w:r w:rsidRPr="00355725">
        <w:t xml:space="preserve">At each of the relevant data points during Qualification, Periodic Testing and Lot Validation Testing (Chart </w:t>
      </w:r>
      <w:proofErr w:type="spellStart"/>
      <w:r w:rsidRPr="00355725">
        <w:t>F4</w:t>
      </w:r>
      <w:proofErr w:type="spellEnd"/>
      <w:r w:rsidRPr="00355725">
        <w:t>)</w:t>
      </w:r>
      <w:r w:rsidRPr="00355725">
        <w:rPr>
          <w:lang w:eastAsia="fr-FR"/>
        </w:rPr>
        <w:t>,</w:t>
      </w:r>
      <w:r w:rsidRPr="00355725">
        <w:t xml:space="preserve"> </w:t>
      </w:r>
      <w:r w:rsidRPr="00355725">
        <w:rPr>
          <w:lang w:eastAsia="fr-FR"/>
        </w:rPr>
        <w:t xml:space="preserve">unless otherwise specified, Voltage Proof, </w:t>
      </w:r>
      <w:r w:rsidRPr="00355725">
        <w:rPr>
          <w:lang w:eastAsia="fr-FR"/>
        </w:rPr>
        <w:tab/>
        <w:t xml:space="preserve">Insulation Resistance, Contact </w:t>
      </w:r>
      <w:r w:rsidR="008219DB" w:rsidRPr="00355725">
        <w:rPr>
          <w:lang w:eastAsia="fr-FR"/>
        </w:rPr>
        <w:t>Resistance</w:t>
      </w:r>
      <w:r w:rsidRPr="00355725">
        <w:rPr>
          <w:lang w:eastAsia="fr-FR"/>
        </w:rPr>
        <w:t>, VSWR and Insertion Loss shall be measured as specified in Intermediate and End</w:t>
      </w:r>
      <w:r w:rsidRPr="00355725">
        <w:rPr>
          <w:lang w:eastAsia="fr-FR"/>
        </w:rPr>
        <w:noBreakHyphen/>
        <w:t xml:space="preserve">Point Electrical Measurements in the Detail Specification. Measurements shall be performed at </w:t>
      </w:r>
      <w:proofErr w:type="spellStart"/>
      <w:r w:rsidRPr="00355725">
        <w:rPr>
          <w:lang w:eastAsia="fr-FR"/>
        </w:rPr>
        <w:t>T</w:t>
      </w:r>
      <w:r w:rsidRPr="00355725">
        <w:rPr>
          <w:vertAlign w:val="subscript"/>
          <w:lang w:eastAsia="fr-FR"/>
        </w:rPr>
        <w:t>amb</w:t>
      </w:r>
      <w:proofErr w:type="spellEnd"/>
      <w:r w:rsidRPr="00355725">
        <w:rPr>
          <w:lang w:eastAsia="fr-FR"/>
        </w:rPr>
        <w:t xml:space="preserve"> = +22 </w:t>
      </w:r>
      <w:r w:rsidRPr="00355725">
        <w:rPr>
          <w:rFonts w:cs="Arial"/>
          <w:lang w:eastAsia="fr-FR"/>
        </w:rPr>
        <w:t>±</w:t>
      </w:r>
      <w:proofErr w:type="spellStart"/>
      <w:r w:rsidRPr="00355725">
        <w:rPr>
          <w:lang w:eastAsia="fr-FR"/>
        </w:rPr>
        <w:t>3</w:t>
      </w:r>
      <w:r w:rsidRPr="00355725">
        <w:rPr>
          <w:rFonts w:cs="Arial"/>
          <w:lang w:eastAsia="fr-FR"/>
        </w:rPr>
        <w:t>°C</w:t>
      </w:r>
      <w:proofErr w:type="spellEnd"/>
      <w:r w:rsidRPr="00355725">
        <w:rPr>
          <w:lang w:eastAsia="fr-FR"/>
        </w:rPr>
        <w:t>.</w:t>
      </w:r>
      <w:r w:rsidRPr="00355725">
        <w:t xml:space="preserve"> All values obtained shall be recorded against serial numbers</w:t>
      </w:r>
    </w:p>
    <w:p w14:paraId="459E8BDB" w14:textId="77777777" w:rsidR="002625CF" w:rsidRPr="00355725" w:rsidRDefault="002625CF" w:rsidP="00802F54">
      <w:pPr>
        <w:pStyle w:val="Heading2"/>
      </w:pPr>
      <w:bookmarkStart w:id="143" w:name="_Ref2333349"/>
      <w:bookmarkStart w:id="144" w:name="_Toc33689392"/>
      <w:bookmarkStart w:id="145" w:name="_Ref2333333"/>
      <w:bookmarkStart w:id="146" w:name="_Ref2333485"/>
      <w:r w:rsidRPr="00355725">
        <w:t>COUPLING PROOF TORQUE</w:t>
      </w:r>
      <w:bookmarkEnd w:id="143"/>
      <w:bookmarkEnd w:id="144"/>
    </w:p>
    <w:p w14:paraId="2C6905A7" w14:textId="7CA74E0D" w:rsidR="002625CF" w:rsidRPr="00355725" w:rsidRDefault="002625CF" w:rsidP="002625CF">
      <w:pPr>
        <w:keepNext/>
        <w:keepLines/>
      </w:pPr>
      <w:r w:rsidRPr="00355725">
        <w:t>The component under test shall be engaged with the applicable mating gauge as specified in the Detail Specification, and the coupling nut shall be tightened to the torque specified in the Detail Specification. After 1 minute, the connected pair shall be disconnected.</w:t>
      </w:r>
    </w:p>
    <w:p w14:paraId="3B5F67DD" w14:textId="2C89BC54" w:rsidR="00B561D3" w:rsidRPr="00355725" w:rsidRDefault="00B561D3" w:rsidP="00B561D3">
      <w:pPr>
        <w:keepNext/>
        <w:keepLines/>
        <w:spacing w:after="120"/>
        <w:rPr>
          <w:lang w:eastAsia="fr-FR"/>
        </w:rPr>
      </w:pPr>
      <w:r w:rsidRPr="00355725">
        <w:t xml:space="preserve">For Screening Tests (Chart </w:t>
      </w:r>
      <w:proofErr w:type="spellStart"/>
      <w:r w:rsidRPr="00355725">
        <w:t>F3</w:t>
      </w:r>
      <w:proofErr w:type="spellEnd"/>
      <w:r w:rsidRPr="00355725">
        <w:t xml:space="preserve">), </w:t>
      </w:r>
      <w:r w:rsidRPr="00355725">
        <w:rPr>
          <w:lang w:eastAsia="fr-FR"/>
        </w:rPr>
        <w:t xml:space="preserve">Coupling Proof Torque </w:t>
      </w:r>
      <w:r w:rsidRPr="00355725">
        <w:t xml:space="preserve">shall be performed on 13 samples selected at random from the lot. </w:t>
      </w:r>
      <w:r w:rsidRPr="00355725">
        <w:rPr>
          <w:lang w:eastAsia="fr-FR"/>
        </w:rPr>
        <w:t>In the event of any failure, a 100% test shall be performed.</w:t>
      </w:r>
    </w:p>
    <w:p w14:paraId="540A9A94" w14:textId="77777777" w:rsidR="002625CF" w:rsidRPr="00355725" w:rsidRDefault="002625CF" w:rsidP="002625CF">
      <w:pPr>
        <w:pStyle w:val="BulletList"/>
        <w:keepNext/>
        <w:spacing w:before="240" w:after="0"/>
        <w:ind w:left="1775" w:hanging="357"/>
        <w:contextualSpacing w:val="0"/>
      </w:pPr>
      <w:r w:rsidRPr="00355725">
        <w:t>Data Points:</w:t>
      </w:r>
    </w:p>
    <w:p w14:paraId="35D90179" w14:textId="6817C7AD" w:rsidR="002625CF" w:rsidRPr="00355725" w:rsidRDefault="002625CF" w:rsidP="002625CF">
      <w:pPr>
        <w:pStyle w:val="BulletList"/>
        <w:numPr>
          <w:ilvl w:val="0"/>
          <w:numId w:val="0"/>
        </w:numPr>
        <w:ind w:left="1777"/>
      </w:pPr>
      <w:r w:rsidRPr="00355725">
        <w:t>On completion of testing, the component shall be visually inspected. The coupling mechanism shall not be dislodged and the interface dimensions of the component shall remain as specified in the Detail Specification.</w:t>
      </w:r>
    </w:p>
    <w:p w14:paraId="611A5366" w14:textId="77777777" w:rsidR="002625CF" w:rsidRPr="00355725" w:rsidRDefault="002625CF" w:rsidP="00802F54">
      <w:pPr>
        <w:pStyle w:val="Heading2"/>
      </w:pPr>
      <w:bookmarkStart w:id="147" w:name="_Ref2333308"/>
      <w:bookmarkStart w:id="148" w:name="_Ref2333357"/>
      <w:bookmarkStart w:id="149" w:name="_Ref2333477"/>
      <w:bookmarkStart w:id="150" w:name="_Toc33689393"/>
      <w:r w:rsidRPr="00355725">
        <w:t xml:space="preserve">MATING AND </w:t>
      </w:r>
      <w:proofErr w:type="spellStart"/>
      <w:r w:rsidRPr="00355725">
        <w:t>UNMATING</w:t>
      </w:r>
      <w:proofErr w:type="spellEnd"/>
      <w:r w:rsidRPr="00355725">
        <w:t xml:space="preserve"> FORCES</w:t>
      </w:r>
      <w:bookmarkEnd w:id="147"/>
      <w:bookmarkEnd w:id="148"/>
      <w:bookmarkEnd w:id="149"/>
      <w:bookmarkEnd w:id="150"/>
    </w:p>
    <w:p w14:paraId="3F7918EB" w14:textId="50A4BA32" w:rsidR="002625CF" w:rsidRPr="00355725" w:rsidRDefault="002625CF" w:rsidP="00B561D3">
      <w:pPr>
        <w:keepNext/>
        <w:keepLines/>
      </w:pPr>
      <w:r w:rsidRPr="00355725">
        <w:tab/>
        <w:t>The component under test shall be mated with its mating gauge as specified in the Detail Specification. During the entire mating/</w:t>
      </w:r>
      <w:proofErr w:type="spellStart"/>
      <w:r w:rsidRPr="00355725">
        <w:t>unmating</w:t>
      </w:r>
      <w:proofErr w:type="spellEnd"/>
      <w:r w:rsidRPr="00355725">
        <w:t xml:space="preserve"> cycle (until the component is fully mated or unmated), the necessary torque</w:t>
      </w:r>
      <w:r w:rsidR="000052BB" w:rsidRPr="00355725">
        <w:t>/force</w:t>
      </w:r>
      <w:r w:rsidRPr="00355725">
        <w:t xml:space="preserve"> shall not exceed the value specified in the Detail </w:t>
      </w:r>
      <w:r w:rsidR="00B561D3" w:rsidRPr="00355725">
        <w:t>Specification</w:t>
      </w:r>
      <w:r w:rsidRPr="00355725">
        <w:t>.</w:t>
      </w:r>
    </w:p>
    <w:p w14:paraId="144524AA" w14:textId="77777777" w:rsidR="000052BB" w:rsidRPr="00355725" w:rsidRDefault="000052BB" w:rsidP="000052BB">
      <w:pPr>
        <w:keepNext/>
        <w:keepLines/>
        <w:rPr>
          <w:lang w:eastAsia="fr-FR"/>
        </w:rPr>
      </w:pPr>
      <w:r w:rsidRPr="00355725">
        <w:t xml:space="preserve">For Screening Tests (Chart </w:t>
      </w:r>
      <w:proofErr w:type="spellStart"/>
      <w:r w:rsidRPr="00355725">
        <w:t>F3</w:t>
      </w:r>
      <w:proofErr w:type="spellEnd"/>
      <w:r w:rsidRPr="00355725">
        <w:t xml:space="preserve">), </w:t>
      </w:r>
      <w:r w:rsidRPr="00355725">
        <w:rPr>
          <w:lang w:eastAsia="fr-FR"/>
        </w:rPr>
        <w:t xml:space="preserve">Coupling Proof Torque </w:t>
      </w:r>
      <w:r w:rsidRPr="00355725">
        <w:t xml:space="preserve">shall be performed on 13 samples selected at random from the lot. </w:t>
      </w:r>
      <w:r w:rsidRPr="00355725">
        <w:rPr>
          <w:lang w:eastAsia="fr-FR"/>
        </w:rPr>
        <w:t>In the event of any failure, a 100% test shall be performed.</w:t>
      </w:r>
    </w:p>
    <w:p w14:paraId="23BDC8FD" w14:textId="044E732A" w:rsidR="002625CF" w:rsidRPr="00355725" w:rsidRDefault="000052BB" w:rsidP="000052BB">
      <w:pPr>
        <w:keepLines/>
      </w:pPr>
      <w:r w:rsidRPr="00355725">
        <w:t>For Q</w:t>
      </w:r>
      <w:r w:rsidR="002625CF" w:rsidRPr="00355725">
        <w:t xml:space="preserve">ualification, Periodic Testing and Lot Validation Testing (Chart </w:t>
      </w:r>
      <w:proofErr w:type="spellStart"/>
      <w:r w:rsidR="002625CF" w:rsidRPr="00355725">
        <w:t>F4</w:t>
      </w:r>
      <w:proofErr w:type="spellEnd"/>
      <w:r w:rsidR="002625CF" w:rsidRPr="00355725">
        <w:t>): Unless otherwise specified, the number of mating/</w:t>
      </w:r>
      <w:proofErr w:type="spellStart"/>
      <w:r w:rsidR="002625CF" w:rsidRPr="00355725">
        <w:t>unmating</w:t>
      </w:r>
      <w:proofErr w:type="spellEnd"/>
      <w:r w:rsidR="002625CF" w:rsidRPr="00355725">
        <w:t xml:space="preserve"> cycles shall be 50.</w:t>
      </w:r>
    </w:p>
    <w:p w14:paraId="10760E41" w14:textId="5A87E2E2" w:rsidR="002625CF" w:rsidRPr="00355725" w:rsidRDefault="000052BB" w:rsidP="00802F54">
      <w:pPr>
        <w:pStyle w:val="Heading2"/>
      </w:pPr>
      <w:bookmarkStart w:id="151" w:name="_Ref33684166"/>
      <w:bookmarkStart w:id="152" w:name="_Toc33689394"/>
      <w:r w:rsidRPr="00355725">
        <w:t>Centre Contact Retention</w:t>
      </w:r>
      <w:bookmarkEnd w:id="151"/>
      <w:bookmarkEnd w:id="152"/>
    </w:p>
    <w:p w14:paraId="7163979A" w14:textId="17D48CE0" w:rsidR="000052BB" w:rsidRPr="00355725" w:rsidRDefault="000052BB" w:rsidP="000052BB">
      <w:pPr>
        <w:keepNext/>
      </w:pPr>
      <w:r w:rsidRPr="00355725">
        <w:t xml:space="preserve">Axial and rotational forces as specified in the Detail Specification shall be applied, first in one direction and then in the other, to the centre contact of an assembled and un-cabled connector, using an appropriate method. </w:t>
      </w:r>
    </w:p>
    <w:p w14:paraId="09DACAA8" w14:textId="77777777" w:rsidR="000052BB" w:rsidRPr="00355725" w:rsidRDefault="000052BB" w:rsidP="000052BB">
      <w:pPr>
        <w:pStyle w:val="BulletList"/>
        <w:keepNext/>
        <w:spacing w:before="240" w:after="0"/>
        <w:ind w:left="1775" w:hanging="357"/>
        <w:contextualSpacing w:val="0"/>
      </w:pPr>
      <w:r w:rsidRPr="00355725">
        <w:t>Data Points:</w:t>
      </w:r>
    </w:p>
    <w:p w14:paraId="2A17E653" w14:textId="54AC7DB8" w:rsidR="000052BB" w:rsidRPr="00355725" w:rsidRDefault="000052BB" w:rsidP="00A03539">
      <w:pPr>
        <w:pStyle w:val="BulletList"/>
        <w:numPr>
          <w:ilvl w:val="0"/>
          <w:numId w:val="0"/>
        </w:numPr>
        <w:spacing w:after="0"/>
        <w:ind w:left="1775"/>
        <w:contextualSpacing w:val="0"/>
      </w:pPr>
      <w:r w:rsidRPr="00355725">
        <w:t>The inner contact shall be inspected after the forces have been applied in one direction and again after the forces have been applied in the opposite direction to determine if the contact has been displaced from the specified interface dimensions in the Detail Specification.</w:t>
      </w:r>
    </w:p>
    <w:p w14:paraId="5F279E2D" w14:textId="0DEC096E" w:rsidR="00A346BC" w:rsidRPr="00355725" w:rsidRDefault="00A346BC" w:rsidP="00104125">
      <w:pPr>
        <w:pStyle w:val="Heading2"/>
      </w:pPr>
      <w:bookmarkStart w:id="153" w:name="_Ref33684172"/>
      <w:bookmarkStart w:id="154" w:name="_Ref33684272"/>
      <w:bookmarkStart w:id="155" w:name="_Toc33689395"/>
      <w:r w:rsidRPr="00355725">
        <w:lastRenderedPageBreak/>
        <w:t>SEAL</w:t>
      </w:r>
      <w:bookmarkEnd w:id="153"/>
      <w:bookmarkEnd w:id="154"/>
      <w:bookmarkEnd w:id="155"/>
    </w:p>
    <w:p w14:paraId="64C2D2B6" w14:textId="3E51329A" w:rsidR="00A346BC" w:rsidRPr="00355725" w:rsidRDefault="00A346BC" w:rsidP="00104125">
      <w:pPr>
        <w:keepNext/>
      </w:pPr>
      <w:r w:rsidRPr="00355725">
        <w:t>Only applicable to to hermetically sealed, barrier-sealed or panel-sealed components.</w:t>
      </w:r>
    </w:p>
    <w:p w14:paraId="0F9766D8" w14:textId="67E926E5" w:rsidR="00A346BC" w:rsidRPr="00355725" w:rsidRDefault="00802F54" w:rsidP="00A03539">
      <w:pPr>
        <w:keepNext/>
        <w:spacing w:after="60"/>
      </w:pPr>
      <w:r w:rsidRPr="00355725">
        <w:t xml:space="preserve">Seal shall be performed in accordance with </w:t>
      </w:r>
      <w:hyperlink r:id="rId49" w:history="1">
        <w:r w:rsidR="00A346BC" w:rsidRPr="00355725">
          <w:rPr>
            <w:rStyle w:val="Hyperlink"/>
          </w:rPr>
          <w:t>MIL-STD-202, Test Method 112</w:t>
        </w:r>
      </w:hyperlink>
      <w:r w:rsidR="00A346BC" w:rsidRPr="00355725">
        <w:t xml:space="preserve"> with </w:t>
      </w:r>
      <w:r w:rsidR="00B56BE9" w:rsidRPr="00355725">
        <w:t xml:space="preserve">the </w:t>
      </w:r>
      <w:r w:rsidR="00A346BC" w:rsidRPr="00355725">
        <w:t xml:space="preserve">following </w:t>
      </w:r>
      <w:r w:rsidR="00B56BE9" w:rsidRPr="00355725">
        <w:t>conditions</w:t>
      </w:r>
      <w:r w:rsidR="00A346BC" w:rsidRPr="00355725">
        <w:t>:</w:t>
      </w:r>
    </w:p>
    <w:p w14:paraId="23AB0AA7" w14:textId="065409F2" w:rsidR="00B56BE9" w:rsidRPr="00355725" w:rsidRDefault="00B56BE9" w:rsidP="00A03539">
      <w:pPr>
        <w:pStyle w:val="alphabeticallist"/>
        <w:keepNext/>
        <w:spacing w:after="60"/>
      </w:pPr>
      <w:r w:rsidRPr="00355725">
        <w:t>For hermetically sealed components: Test conditions as specified in the Detail specification. The leakage rate shall not exceed 10</w:t>
      </w:r>
      <w:r w:rsidRPr="00355725">
        <w:rPr>
          <w:vertAlign w:val="superscript"/>
        </w:rPr>
        <w:t>-8</w:t>
      </w:r>
      <w:r w:rsidRPr="00355725">
        <w:t xml:space="preserve"> </w:t>
      </w:r>
      <w:proofErr w:type="spellStart"/>
      <w:r w:rsidRPr="00355725">
        <w:t>cm</w:t>
      </w:r>
      <w:r w:rsidRPr="00355725">
        <w:rPr>
          <w:vertAlign w:val="superscript"/>
        </w:rPr>
        <w:t>3</w:t>
      </w:r>
      <w:proofErr w:type="spellEnd"/>
      <w:r w:rsidRPr="00355725">
        <w:t xml:space="preserve">/s of helium under a vacuum of </w:t>
      </w:r>
      <w:proofErr w:type="spellStart"/>
      <w:r w:rsidRPr="00355725">
        <w:t>1.3mPa</w:t>
      </w:r>
      <w:proofErr w:type="spellEnd"/>
      <w:r w:rsidRPr="00355725">
        <w:t>.</w:t>
      </w:r>
    </w:p>
    <w:p w14:paraId="095D6508" w14:textId="67B1E5EC" w:rsidR="00B56BE9" w:rsidRPr="00355725" w:rsidRDefault="00B56BE9" w:rsidP="00A03539">
      <w:pPr>
        <w:pStyle w:val="alphabeticallist"/>
        <w:keepNext/>
        <w:spacing w:after="60"/>
      </w:pPr>
      <w:r w:rsidRPr="00355725">
        <w:t xml:space="preserve">For barrier-sealed components: Connectors shall be subjected to an air pressure of </w:t>
      </w:r>
      <w:proofErr w:type="spellStart"/>
      <w:r w:rsidRPr="00355725">
        <w:t>2.1kg</w:t>
      </w:r>
      <w:proofErr w:type="spellEnd"/>
      <w:r w:rsidRPr="00355725">
        <w:t>/</w:t>
      </w:r>
      <w:proofErr w:type="spellStart"/>
      <w:r w:rsidRPr="00355725">
        <w:t>cm</w:t>
      </w:r>
      <w:r w:rsidRPr="00355725">
        <w:rPr>
          <w:vertAlign w:val="superscript"/>
        </w:rPr>
        <w:t>2</w:t>
      </w:r>
      <w:proofErr w:type="spellEnd"/>
      <w:r w:rsidRPr="00355725">
        <w:t xml:space="preserve"> applied to one end, and the whole assembly immersed in water or isopropyl alcohol at a temperature of +15 to +</w:t>
      </w:r>
      <w:proofErr w:type="spellStart"/>
      <w:r w:rsidRPr="00355725">
        <w:t>25°C</w:t>
      </w:r>
      <w:proofErr w:type="spellEnd"/>
      <w:r w:rsidRPr="00355725">
        <w:t>.</w:t>
      </w:r>
    </w:p>
    <w:p w14:paraId="76C17903" w14:textId="765CA099" w:rsidR="00B56BE9" w:rsidRPr="00355725" w:rsidRDefault="00B56BE9" w:rsidP="00A03539">
      <w:pPr>
        <w:pStyle w:val="alphabeticallist"/>
        <w:keepNext/>
        <w:numPr>
          <w:ilvl w:val="0"/>
          <w:numId w:val="0"/>
        </w:numPr>
        <w:spacing w:after="60"/>
        <w:ind w:left="1985"/>
      </w:pPr>
      <w:r w:rsidRPr="00355725">
        <w:t>The connectors shall remain immersed for 2 minutes maximum; there shall be no bubbles emanating from the other end.</w:t>
      </w:r>
    </w:p>
    <w:p w14:paraId="06983493" w14:textId="3016BB38" w:rsidR="00B56BE9" w:rsidRPr="00355725" w:rsidRDefault="00B56BE9" w:rsidP="00A03539">
      <w:pPr>
        <w:pStyle w:val="alphabeticallist"/>
        <w:spacing w:after="60"/>
      </w:pPr>
      <w:r w:rsidRPr="00355725">
        <w:t>For panel-sealed components: Connectors shall be mounted in a normal manner in a suitable test jig. The mating end of the connectors shall be sealed with the appropriate mating connector and the whole assembly immersed in water or isopropyl alcohol at a temperature of +15 to +</w:t>
      </w:r>
      <w:proofErr w:type="spellStart"/>
      <w:r w:rsidRPr="00355725">
        <w:t>25°C</w:t>
      </w:r>
      <w:proofErr w:type="spellEnd"/>
      <w:r w:rsidRPr="00355725">
        <w:t>.</w:t>
      </w:r>
    </w:p>
    <w:p w14:paraId="46F2978D" w14:textId="72EE566E" w:rsidR="00B56BE9" w:rsidRPr="00355725" w:rsidRDefault="00B56BE9" w:rsidP="00A03539">
      <w:pPr>
        <w:pStyle w:val="alphabeticallist"/>
        <w:numPr>
          <w:ilvl w:val="0"/>
          <w:numId w:val="0"/>
        </w:numPr>
        <w:spacing w:after="60"/>
        <w:ind w:left="1985"/>
      </w:pPr>
      <w:r w:rsidRPr="00355725">
        <w:t xml:space="preserve">An air pressure of </w:t>
      </w:r>
      <w:proofErr w:type="spellStart"/>
      <w:r w:rsidRPr="00355725">
        <w:t>2.1kg</w:t>
      </w:r>
      <w:proofErr w:type="spellEnd"/>
      <w:r w:rsidRPr="00355725">
        <w:t>/</w:t>
      </w:r>
      <w:proofErr w:type="spellStart"/>
      <w:r w:rsidRPr="00355725">
        <w:t>cm</w:t>
      </w:r>
      <w:r w:rsidRPr="00355725">
        <w:rPr>
          <w:vertAlign w:val="superscript"/>
        </w:rPr>
        <w:t>2</w:t>
      </w:r>
      <w:proofErr w:type="spellEnd"/>
      <w:r w:rsidRPr="00355725">
        <w:t xml:space="preserve"> shall be applied to one end of the assembly for 2 minutes maximum; there shall be no bubbles emanating from the connectors.</w:t>
      </w:r>
    </w:p>
    <w:p w14:paraId="0B57027A" w14:textId="51B2C6A9" w:rsidR="00802F54" w:rsidRPr="00355725" w:rsidRDefault="00802F54" w:rsidP="00802F54">
      <w:pPr>
        <w:pStyle w:val="Heading2"/>
      </w:pPr>
      <w:bookmarkStart w:id="156" w:name="_Ref33684179"/>
      <w:bookmarkStart w:id="157" w:name="_Ref33684289"/>
      <w:bookmarkStart w:id="158" w:name="_Toc33689396"/>
      <w:r w:rsidRPr="00355725">
        <w:t>EXTERNAL VISUAL INSPECTION</w:t>
      </w:r>
      <w:bookmarkEnd w:id="156"/>
      <w:bookmarkEnd w:id="157"/>
      <w:bookmarkEnd w:id="158"/>
    </w:p>
    <w:p w14:paraId="2406C456" w14:textId="77777777" w:rsidR="00802F54" w:rsidRPr="00355725" w:rsidRDefault="00802F54" w:rsidP="00802F54">
      <w:pPr>
        <w:keepLines/>
      </w:pPr>
      <w:r w:rsidRPr="00355725">
        <w:t>External Visual Inspection shall be performed in accordance with ESCC Basic Specification No. </w:t>
      </w:r>
      <w:hyperlink r:id="rId50" w:history="1">
        <w:r w:rsidRPr="00355725">
          <w:rPr>
            <w:rStyle w:val="Hyperlink"/>
          </w:rPr>
          <w:t>20500</w:t>
        </w:r>
      </w:hyperlink>
      <w:r w:rsidRPr="00355725">
        <w:t>.</w:t>
      </w:r>
    </w:p>
    <w:p w14:paraId="39EE1EDD" w14:textId="5D5F7137" w:rsidR="00AA4BE5" w:rsidRPr="00355725" w:rsidRDefault="00AF28C3" w:rsidP="00104125">
      <w:pPr>
        <w:pStyle w:val="Heading2"/>
      </w:pPr>
      <w:bookmarkStart w:id="159" w:name="_Ref33683874"/>
      <w:bookmarkStart w:id="160" w:name="_Ref33683875"/>
      <w:bookmarkStart w:id="161" w:name="_Toc33689397"/>
      <w:r w:rsidRPr="00355725">
        <w:t>RANDOM VIBRATION</w:t>
      </w:r>
      <w:bookmarkEnd w:id="145"/>
      <w:bookmarkEnd w:id="146"/>
      <w:bookmarkEnd w:id="159"/>
      <w:bookmarkEnd w:id="160"/>
      <w:bookmarkEnd w:id="161"/>
    </w:p>
    <w:p w14:paraId="2CCF7126" w14:textId="0C6F5B64" w:rsidR="00AA4BE5" w:rsidRPr="00355725" w:rsidRDefault="00802F54" w:rsidP="00104125">
      <w:pPr>
        <w:keepNext/>
        <w:keepLines/>
        <w:spacing w:after="120"/>
      </w:pPr>
      <w:r w:rsidRPr="00355725">
        <w:t xml:space="preserve">Random Vibration shall be performed in accordance with </w:t>
      </w:r>
      <w:hyperlink r:id="rId51" w:history="1">
        <w:r w:rsidR="00120441" w:rsidRPr="00355725">
          <w:rPr>
            <w:rStyle w:val="Hyperlink"/>
          </w:rPr>
          <w:t>MIL-STD-202, Test Method 214</w:t>
        </w:r>
      </w:hyperlink>
      <w:r w:rsidR="00120441" w:rsidRPr="00355725">
        <w:t xml:space="preserve"> </w:t>
      </w:r>
      <w:r w:rsidR="00765385" w:rsidRPr="00355725">
        <w:t xml:space="preserve">with </w:t>
      </w:r>
      <w:r w:rsidR="00AA4BE5" w:rsidRPr="00355725">
        <w:t>the following conditions:</w:t>
      </w:r>
    </w:p>
    <w:p w14:paraId="2D3483AA" w14:textId="77777777" w:rsidR="00AA4BE5" w:rsidRPr="00355725" w:rsidRDefault="00AA4BE5" w:rsidP="00104125">
      <w:pPr>
        <w:pStyle w:val="BulletList"/>
        <w:keepNext/>
        <w:spacing w:after="0"/>
        <w:contextualSpacing w:val="0"/>
      </w:pPr>
      <w:r w:rsidRPr="00355725">
        <w:t>Random Vibration Test Curve:</w:t>
      </w:r>
    </w:p>
    <w:p w14:paraId="70B67B78" w14:textId="77777777" w:rsidR="00A269FB" w:rsidRPr="00355725" w:rsidRDefault="00A269FB" w:rsidP="00104125">
      <w:pPr>
        <w:pStyle w:val="ListParagraph"/>
        <w:keepNext/>
        <w:numPr>
          <w:ilvl w:val="0"/>
          <w:numId w:val="14"/>
        </w:numPr>
        <w:spacing w:after="0"/>
        <w:ind w:left="2455" w:hanging="357"/>
        <w:contextualSpacing w:val="0"/>
      </w:pPr>
      <w:proofErr w:type="spellStart"/>
      <w:r w:rsidRPr="00355725">
        <w:t>50grms</w:t>
      </w:r>
      <w:proofErr w:type="spellEnd"/>
      <w:r w:rsidRPr="00355725">
        <w:t xml:space="preserve"> overall</w:t>
      </w:r>
    </w:p>
    <w:p w14:paraId="23ABA4CE" w14:textId="77777777" w:rsidR="00A269FB" w:rsidRPr="00355725" w:rsidRDefault="00A269FB" w:rsidP="00104125">
      <w:pPr>
        <w:pStyle w:val="ListParagraph"/>
        <w:keepNext/>
        <w:numPr>
          <w:ilvl w:val="0"/>
          <w:numId w:val="14"/>
        </w:numPr>
        <w:spacing w:after="0"/>
        <w:ind w:left="2455" w:hanging="357"/>
        <w:contextualSpacing w:val="0"/>
      </w:pPr>
      <w:r w:rsidRPr="00355725">
        <w:t xml:space="preserve">10 to </w:t>
      </w:r>
      <w:proofErr w:type="spellStart"/>
      <w:r w:rsidRPr="00355725">
        <w:t>50Hz</w:t>
      </w:r>
      <w:proofErr w:type="spellEnd"/>
      <w:r w:rsidRPr="00355725">
        <w:t>: +</w:t>
      </w:r>
      <w:proofErr w:type="spellStart"/>
      <w:r w:rsidRPr="00355725">
        <w:t>3dB</w:t>
      </w:r>
      <w:proofErr w:type="spellEnd"/>
      <w:r w:rsidRPr="00355725">
        <w:t>/octave</w:t>
      </w:r>
    </w:p>
    <w:p w14:paraId="0ADE3035" w14:textId="77777777" w:rsidR="00A269FB" w:rsidRPr="00355725" w:rsidRDefault="00A269FB" w:rsidP="00104125">
      <w:pPr>
        <w:pStyle w:val="ListParagraph"/>
        <w:keepNext/>
        <w:numPr>
          <w:ilvl w:val="0"/>
          <w:numId w:val="14"/>
        </w:numPr>
        <w:spacing w:after="0"/>
        <w:ind w:left="2455" w:hanging="357"/>
        <w:contextualSpacing w:val="0"/>
      </w:pPr>
      <w:r w:rsidRPr="00355725">
        <w:t xml:space="preserve">50 to </w:t>
      </w:r>
      <w:proofErr w:type="spellStart"/>
      <w:r w:rsidRPr="00355725">
        <w:t>1000Hz</w:t>
      </w:r>
      <w:proofErr w:type="spellEnd"/>
      <w:r w:rsidRPr="00355725">
        <w:t xml:space="preserve">: </w:t>
      </w:r>
      <w:proofErr w:type="spellStart"/>
      <w:r w:rsidRPr="00355725">
        <w:t>1.5g2</w:t>
      </w:r>
      <w:proofErr w:type="spellEnd"/>
      <w:r w:rsidRPr="00355725">
        <w:t>/Hz</w:t>
      </w:r>
    </w:p>
    <w:p w14:paraId="08EC0BAB" w14:textId="77777777" w:rsidR="00A269FB" w:rsidRPr="00355725" w:rsidRDefault="00A269FB" w:rsidP="00104125">
      <w:pPr>
        <w:pStyle w:val="ListParagraph"/>
        <w:keepNext/>
        <w:numPr>
          <w:ilvl w:val="0"/>
          <w:numId w:val="14"/>
        </w:numPr>
        <w:spacing w:after="0"/>
        <w:ind w:left="2455" w:hanging="357"/>
        <w:contextualSpacing w:val="0"/>
      </w:pPr>
      <w:r w:rsidRPr="00355725">
        <w:t xml:space="preserve">1000 to </w:t>
      </w:r>
      <w:proofErr w:type="spellStart"/>
      <w:r w:rsidRPr="00355725">
        <w:t>2000Hz</w:t>
      </w:r>
      <w:proofErr w:type="spellEnd"/>
      <w:r w:rsidRPr="00355725">
        <w:t>: -</w:t>
      </w:r>
      <w:proofErr w:type="spellStart"/>
      <w:r w:rsidRPr="00355725">
        <w:t>3dB</w:t>
      </w:r>
      <w:proofErr w:type="spellEnd"/>
      <w:r w:rsidRPr="00355725">
        <w:t>/octave</w:t>
      </w:r>
    </w:p>
    <w:p w14:paraId="3E0AD2B8" w14:textId="1732E599" w:rsidR="00A269FB" w:rsidRPr="00355725" w:rsidRDefault="00AA4BE5" w:rsidP="00104125">
      <w:pPr>
        <w:pStyle w:val="BulletList"/>
        <w:keepNext/>
        <w:spacing w:before="60" w:after="60"/>
        <w:contextualSpacing w:val="0"/>
      </w:pPr>
      <w:r w:rsidRPr="00355725">
        <w:t>Duration:</w:t>
      </w:r>
      <w:r w:rsidR="00802F54" w:rsidRPr="00355725">
        <w:t xml:space="preserve"> </w:t>
      </w:r>
      <w:proofErr w:type="spellStart"/>
      <w:r w:rsidR="00A269FB" w:rsidRPr="00355725">
        <w:t>180s</w:t>
      </w:r>
      <w:proofErr w:type="spellEnd"/>
      <w:r w:rsidR="00A269FB" w:rsidRPr="00355725">
        <w:t xml:space="preserve"> in each of the 3 mutually perpendicular axes</w:t>
      </w:r>
    </w:p>
    <w:p w14:paraId="4042ACB8" w14:textId="77777777" w:rsidR="00CD3F33" w:rsidRPr="00355725" w:rsidRDefault="00CD3F33" w:rsidP="00104125">
      <w:pPr>
        <w:pStyle w:val="BulletList"/>
        <w:keepNext/>
        <w:spacing w:after="0"/>
        <w:contextualSpacing w:val="0"/>
      </w:pPr>
      <w:r w:rsidRPr="00355725">
        <w:t>Mounting:</w:t>
      </w:r>
    </w:p>
    <w:p w14:paraId="153FA1C7" w14:textId="18EC4B9B" w:rsidR="006B2732" w:rsidRPr="00355725" w:rsidRDefault="00AA4BE5" w:rsidP="00A03539">
      <w:pPr>
        <w:pStyle w:val="BulletList"/>
        <w:keepNext/>
        <w:numPr>
          <w:ilvl w:val="0"/>
          <w:numId w:val="0"/>
        </w:numPr>
        <w:spacing w:after="60"/>
        <w:ind w:left="1775"/>
        <w:contextualSpacing w:val="0"/>
      </w:pPr>
      <w:r w:rsidRPr="00355725">
        <w:t>The components shall be mechanically conne</w:t>
      </w:r>
      <w:r w:rsidR="000957BA" w:rsidRPr="00355725">
        <w:t xml:space="preserve">cted to the vibration generator </w:t>
      </w:r>
      <w:r w:rsidRPr="00355725">
        <w:t>either</w:t>
      </w:r>
      <w:r w:rsidR="0048657C" w:rsidRPr="00355725">
        <w:t xml:space="preserve"> directly or by means of a fixture. Mounting fixtures shall enable the components to be vibrated in 3</w:t>
      </w:r>
      <w:r w:rsidR="001C269F" w:rsidRPr="00355725">
        <w:t> </w:t>
      </w:r>
      <w:r w:rsidR="0048657C" w:rsidRPr="00355725">
        <w:t xml:space="preserve">mutually perpendicular axes in turn, which should be so chosen that faults are most likely to be </w:t>
      </w:r>
      <w:r w:rsidR="006B2732" w:rsidRPr="00355725">
        <w:t>revealed.</w:t>
      </w:r>
    </w:p>
    <w:p w14:paraId="58E8DA72" w14:textId="24EF3A11" w:rsidR="0048657C" w:rsidRPr="00355725" w:rsidRDefault="0048657C" w:rsidP="00D21A1C">
      <w:pPr>
        <w:pStyle w:val="BulletList"/>
        <w:numPr>
          <w:ilvl w:val="0"/>
          <w:numId w:val="0"/>
        </w:numPr>
        <w:spacing w:after="120"/>
        <w:ind w:left="1775"/>
        <w:contextualSpacing w:val="0"/>
      </w:pPr>
      <w:r w:rsidRPr="00355725">
        <w:t>If the component is provided with specific means of mounting, they shall be used as specified in the Detail Specification and any additional restraining straps should be avoided. Unless otherwise specified, components not provided with specific means of mounting shall be clamped by the body.</w:t>
      </w:r>
      <w:r w:rsidR="001C269F" w:rsidRPr="00355725">
        <w:t xml:space="preserve"> If external connections, necessary for measuring and supply purposes, are specified in the Detail Specification, they should add the minimum restraint and mass.</w:t>
      </w:r>
    </w:p>
    <w:p w14:paraId="78112BD1" w14:textId="77777777" w:rsidR="00CD3F33" w:rsidRPr="00355725" w:rsidRDefault="00CD3F33" w:rsidP="00D21A1C">
      <w:pPr>
        <w:pStyle w:val="BulletList"/>
        <w:spacing w:before="240" w:after="0"/>
        <w:ind w:left="1775"/>
        <w:contextualSpacing w:val="0"/>
      </w:pPr>
      <w:r w:rsidRPr="00355725">
        <w:t>Data Points:</w:t>
      </w:r>
    </w:p>
    <w:p w14:paraId="45CADA0D" w14:textId="77777777" w:rsidR="00A269FB" w:rsidRPr="00355725" w:rsidRDefault="00AA4BE5" w:rsidP="00A03539">
      <w:pPr>
        <w:pStyle w:val="BulletList"/>
        <w:numPr>
          <w:ilvl w:val="0"/>
          <w:numId w:val="0"/>
        </w:numPr>
        <w:spacing w:after="60"/>
        <w:ind w:left="1775"/>
        <w:contextualSpacing w:val="0"/>
      </w:pPr>
      <w:r w:rsidRPr="00355725">
        <w:t>On completion of testing, the components shall be visually inspected and there shall</w:t>
      </w:r>
      <w:r w:rsidR="0048657C" w:rsidRPr="00355725">
        <w:t xml:space="preserve"> </w:t>
      </w:r>
      <w:r w:rsidRPr="00355725">
        <w:t>be no evidence of damage or loosening of parts.</w:t>
      </w:r>
    </w:p>
    <w:p w14:paraId="121BF892" w14:textId="3F057ECC" w:rsidR="00AA4BE5" w:rsidRPr="00355725" w:rsidRDefault="00802F54" w:rsidP="00D21A1C">
      <w:pPr>
        <w:pStyle w:val="BulletList"/>
        <w:numPr>
          <w:ilvl w:val="0"/>
          <w:numId w:val="0"/>
        </w:numPr>
        <w:ind w:left="1775"/>
        <w:contextualSpacing w:val="0"/>
      </w:pPr>
      <w:r w:rsidRPr="00355725">
        <w:t>E</w:t>
      </w:r>
      <w:r w:rsidR="00A269FB" w:rsidRPr="00355725">
        <w:t>lectrical measurements as specified in Intermediate and End-Point Electrical Measurements in the Detail Specification shall be performed.</w:t>
      </w:r>
      <w:r w:rsidR="00104125" w:rsidRPr="00355725">
        <w:t xml:space="preserve"> If parameter drift is specified initial measurements also shall be performed.</w:t>
      </w:r>
    </w:p>
    <w:p w14:paraId="7CF10640" w14:textId="77777777" w:rsidR="00104125" w:rsidRPr="00355725" w:rsidRDefault="00104125" w:rsidP="00104125">
      <w:pPr>
        <w:pStyle w:val="Heading2"/>
      </w:pPr>
      <w:bookmarkStart w:id="162" w:name="_Toc33602117"/>
      <w:bookmarkStart w:id="163" w:name="_Ref33683761"/>
      <w:bookmarkStart w:id="164" w:name="_Toc33689398"/>
      <w:bookmarkStart w:id="165" w:name="_Ref2333342"/>
      <w:bookmarkStart w:id="166" w:name="_Ref2333518"/>
      <w:r w:rsidRPr="00355725">
        <w:rPr>
          <w:caps w:val="0"/>
        </w:rPr>
        <w:lastRenderedPageBreak/>
        <w:t>MECHANICAL SHOCK</w:t>
      </w:r>
      <w:bookmarkEnd w:id="162"/>
      <w:bookmarkEnd w:id="163"/>
      <w:bookmarkEnd w:id="164"/>
    </w:p>
    <w:p w14:paraId="1DAB90DD" w14:textId="11E318AC" w:rsidR="00104125" w:rsidRPr="00355725" w:rsidRDefault="00104125" w:rsidP="001C269F">
      <w:pPr>
        <w:spacing w:after="120"/>
      </w:pPr>
      <w:r w:rsidRPr="00355725">
        <w:t xml:space="preserve">Mechanical Shock shall be performed in accordance with Test </w:t>
      </w:r>
      <w:proofErr w:type="spellStart"/>
      <w:r w:rsidRPr="00355725">
        <w:t>Ea</w:t>
      </w:r>
      <w:proofErr w:type="spellEnd"/>
      <w:r w:rsidRPr="00355725">
        <w:t xml:space="preserve"> of IEC Publication No. 60068</w:t>
      </w:r>
      <w:r w:rsidRPr="00355725">
        <w:noBreakHyphen/>
        <w:t>2</w:t>
      </w:r>
      <w:r w:rsidRPr="00355725">
        <w:noBreakHyphen/>
        <w:t>27. The following conditions shall apply:</w:t>
      </w:r>
    </w:p>
    <w:p w14:paraId="6E7CD9FA" w14:textId="77777777" w:rsidR="00104125" w:rsidRPr="00355725" w:rsidRDefault="00104125" w:rsidP="001C269F">
      <w:pPr>
        <w:pStyle w:val="BulletList"/>
        <w:keepNext/>
        <w:spacing w:after="60"/>
        <w:ind w:left="1775" w:hanging="357"/>
        <w:contextualSpacing w:val="0"/>
      </w:pPr>
      <w:r w:rsidRPr="00355725">
        <w:t>Shape of shock pulse: Half-sine.</w:t>
      </w:r>
    </w:p>
    <w:p w14:paraId="46C34607" w14:textId="4A29B12F" w:rsidR="00104125" w:rsidRPr="00355725" w:rsidRDefault="00104125" w:rsidP="001C269F">
      <w:pPr>
        <w:pStyle w:val="BulletList"/>
        <w:keepNext/>
        <w:spacing w:after="60"/>
        <w:ind w:left="1775" w:hanging="357"/>
        <w:contextualSpacing w:val="0"/>
      </w:pPr>
      <w:r w:rsidRPr="00355725">
        <w:t xml:space="preserve">Peak acceleration: </w:t>
      </w:r>
      <w:proofErr w:type="spellStart"/>
      <w:r w:rsidRPr="00355725">
        <w:t>100g</w:t>
      </w:r>
      <w:proofErr w:type="spellEnd"/>
      <w:r w:rsidRPr="00355725">
        <w:t>.</w:t>
      </w:r>
    </w:p>
    <w:p w14:paraId="4C625E46" w14:textId="4C0171D1" w:rsidR="00104125" w:rsidRPr="00355725" w:rsidRDefault="00104125" w:rsidP="001C269F">
      <w:pPr>
        <w:pStyle w:val="BulletList"/>
        <w:keepNext/>
        <w:spacing w:after="60"/>
        <w:ind w:left="1775" w:hanging="357"/>
        <w:contextualSpacing w:val="0"/>
      </w:pPr>
      <w:r w:rsidRPr="00355725">
        <w:t xml:space="preserve">Duration of pulse: </w:t>
      </w:r>
      <w:proofErr w:type="spellStart"/>
      <w:r w:rsidRPr="00355725">
        <w:t>6ms</w:t>
      </w:r>
      <w:proofErr w:type="spellEnd"/>
      <w:r w:rsidRPr="00355725">
        <w:t>.</w:t>
      </w:r>
    </w:p>
    <w:p w14:paraId="74C77433" w14:textId="77777777" w:rsidR="00104125" w:rsidRPr="00355725" w:rsidRDefault="00104125" w:rsidP="001C269F">
      <w:pPr>
        <w:pStyle w:val="BulletList"/>
        <w:spacing w:after="60"/>
        <w:ind w:left="1775" w:hanging="357"/>
        <w:contextualSpacing w:val="0"/>
      </w:pPr>
      <w:r w:rsidRPr="00355725">
        <w:t>Number of shocks: 18 (3 shocks in each direction along the 3 perpendicular axes of the test specimen).</w:t>
      </w:r>
    </w:p>
    <w:p w14:paraId="22C1C164" w14:textId="77777777" w:rsidR="00104125" w:rsidRPr="00355725" w:rsidRDefault="00104125" w:rsidP="00A03539">
      <w:pPr>
        <w:pStyle w:val="BulletList"/>
        <w:keepNext/>
        <w:spacing w:after="60"/>
        <w:ind w:left="1775" w:hanging="357"/>
        <w:contextualSpacing w:val="0"/>
      </w:pPr>
      <w:r w:rsidRPr="00355725">
        <w:t>Mounting: The components shall be mechanically connected to the shock machine either directly or by means of a fixture. Mounting fixtures shall enable the components to be shocked in 3 mutually perpendicular axes in turn, which should be so chosen that faults are most likely to be revealed.</w:t>
      </w:r>
    </w:p>
    <w:p w14:paraId="7E24CC5A" w14:textId="6172104A" w:rsidR="00104125" w:rsidRPr="00355725" w:rsidRDefault="00104125" w:rsidP="00104125">
      <w:pPr>
        <w:pStyle w:val="BulletList"/>
        <w:numPr>
          <w:ilvl w:val="0"/>
          <w:numId w:val="0"/>
        </w:numPr>
        <w:spacing w:after="120"/>
        <w:ind w:left="1775"/>
        <w:contextualSpacing w:val="0"/>
      </w:pPr>
      <w:r w:rsidRPr="00355725">
        <w:t>If the component is provided with specific means of mounting, they shall be used as specified in the Detail Specification and any additional restraining straps should be avoided. Unless otherwise specified, components not provided with specific means of mounting shall be clamped by the body.</w:t>
      </w:r>
      <w:r w:rsidR="001C269F" w:rsidRPr="00355725">
        <w:t xml:space="preserve"> If external connections, necessary for measuring and supply purposes, are specified in the Detail Specification, they should add the minimum restraint and mass.</w:t>
      </w:r>
    </w:p>
    <w:p w14:paraId="64C08D48" w14:textId="77777777" w:rsidR="00104125" w:rsidRPr="00355725" w:rsidRDefault="00104125" w:rsidP="00104125">
      <w:pPr>
        <w:pStyle w:val="BulletList"/>
        <w:keepNext/>
        <w:spacing w:before="240" w:after="0"/>
        <w:ind w:left="1775" w:hanging="357"/>
        <w:contextualSpacing w:val="0"/>
      </w:pPr>
      <w:r w:rsidRPr="00355725">
        <w:t>Data Points:</w:t>
      </w:r>
    </w:p>
    <w:p w14:paraId="49F8F546" w14:textId="77777777" w:rsidR="00104125" w:rsidRPr="00355725" w:rsidRDefault="00104125" w:rsidP="00A03539">
      <w:pPr>
        <w:pStyle w:val="BulletList"/>
        <w:keepNext/>
        <w:numPr>
          <w:ilvl w:val="0"/>
          <w:numId w:val="0"/>
        </w:numPr>
        <w:spacing w:after="60"/>
        <w:ind w:left="1775"/>
        <w:contextualSpacing w:val="0"/>
      </w:pPr>
      <w:r w:rsidRPr="00355725">
        <w:t>On completion of testing, the components shall be visually inspected and there shall be no evidence of damage or loosening of parts.</w:t>
      </w:r>
    </w:p>
    <w:p w14:paraId="6EE64A68" w14:textId="0AE4C312" w:rsidR="00104125" w:rsidRPr="00355725" w:rsidRDefault="00104125" w:rsidP="00104125">
      <w:pPr>
        <w:pStyle w:val="BulletList"/>
        <w:numPr>
          <w:ilvl w:val="0"/>
          <w:numId w:val="0"/>
        </w:numPr>
        <w:spacing w:after="120"/>
        <w:ind w:left="1775"/>
        <w:contextualSpacing w:val="0"/>
      </w:pPr>
      <w:r w:rsidRPr="00355725">
        <w:t>Electrical measurements as specified in Intermediate and End-Point Electrical Measurements in the Detail Specification shall be performed. If parameter drift is specified initial measurements also shall be performed.</w:t>
      </w:r>
    </w:p>
    <w:p w14:paraId="561BB654" w14:textId="2EAA015A" w:rsidR="00AA4BE5" w:rsidRPr="00355725" w:rsidRDefault="00AF28C3" w:rsidP="00802F54">
      <w:pPr>
        <w:pStyle w:val="Heading2"/>
      </w:pPr>
      <w:bookmarkStart w:id="167" w:name="_Ref33684235"/>
      <w:bookmarkStart w:id="168" w:name="_Toc33689399"/>
      <w:r w:rsidRPr="00355725">
        <w:t>THERMAL STABILITY OF INSERTION LOSS</w:t>
      </w:r>
      <w:bookmarkEnd w:id="165"/>
      <w:bookmarkEnd w:id="166"/>
      <w:bookmarkEnd w:id="167"/>
      <w:bookmarkEnd w:id="168"/>
    </w:p>
    <w:p w14:paraId="3B926255" w14:textId="77777777" w:rsidR="00593A2E" w:rsidRPr="00355725" w:rsidRDefault="00593A2E" w:rsidP="00593A2E">
      <w:r w:rsidRPr="00355725">
        <w:t>Only applicable to connector transition, adaptor and connecting piece components.</w:t>
      </w:r>
    </w:p>
    <w:p w14:paraId="4AA9D0DD" w14:textId="00C7897F" w:rsidR="008618D5" w:rsidRPr="00355725" w:rsidRDefault="008618D5" w:rsidP="008618D5">
      <w:pPr>
        <w:keepNext/>
        <w:spacing w:after="120"/>
      </w:pPr>
      <w:r w:rsidRPr="00355725">
        <w:rPr>
          <w:lang w:eastAsia="fr-FR"/>
        </w:rPr>
        <w:t>Components</w:t>
      </w:r>
      <w:r w:rsidRPr="00355725">
        <w:t xml:space="preserve"> shall be subjected to temperature cycling with the following conditions:</w:t>
      </w:r>
    </w:p>
    <w:p w14:paraId="6FBE7D42" w14:textId="77777777" w:rsidR="008618D5" w:rsidRPr="00355725" w:rsidRDefault="008618D5" w:rsidP="003E3D61">
      <w:pPr>
        <w:pStyle w:val="BulletList"/>
        <w:spacing w:after="60"/>
        <w:ind w:left="1775" w:hanging="357"/>
        <w:contextualSpacing w:val="0"/>
      </w:pPr>
      <w:r w:rsidRPr="00355725">
        <w:t>Number of Temperature Cycles: 3 cycles with 15 minutes minimum at each operating temperature extreme as specified in Maximum Ratings in the Detail Specification.</w:t>
      </w:r>
    </w:p>
    <w:p w14:paraId="79D8380C" w14:textId="77777777" w:rsidR="008618D5" w:rsidRPr="00355725" w:rsidRDefault="008618D5" w:rsidP="003E3D61">
      <w:pPr>
        <w:pStyle w:val="BulletList"/>
        <w:spacing w:after="60"/>
        <w:ind w:left="1775" w:hanging="357"/>
        <w:contextualSpacing w:val="0"/>
      </w:pPr>
      <w:r w:rsidRPr="00355725">
        <w:t>Temperature transfer slope: 3 ±</w:t>
      </w:r>
      <w:proofErr w:type="spellStart"/>
      <w:r w:rsidRPr="00355725">
        <w:t>1°C</w:t>
      </w:r>
      <w:proofErr w:type="spellEnd"/>
      <w:r w:rsidRPr="00355725">
        <w:t>/minute</w:t>
      </w:r>
    </w:p>
    <w:p w14:paraId="76EB13ED" w14:textId="77777777" w:rsidR="008618D5" w:rsidRPr="00355725" w:rsidRDefault="008618D5" w:rsidP="003E3D61">
      <w:pPr>
        <w:pStyle w:val="BulletList"/>
        <w:spacing w:after="60"/>
        <w:ind w:left="1775" w:hanging="357"/>
        <w:contextualSpacing w:val="0"/>
      </w:pPr>
      <w:r w:rsidRPr="00355725">
        <w:t xml:space="preserve">Power Applied During Cycling: </w:t>
      </w:r>
      <w:proofErr w:type="spellStart"/>
      <w:r w:rsidRPr="00355725">
        <w:t>0dBm</w:t>
      </w:r>
      <w:proofErr w:type="spellEnd"/>
      <w:r w:rsidRPr="00355725">
        <w:t xml:space="preserve"> minimum.</w:t>
      </w:r>
    </w:p>
    <w:p w14:paraId="336856C5" w14:textId="77777777" w:rsidR="008618D5" w:rsidRPr="00355725" w:rsidRDefault="008618D5" w:rsidP="003E3D61">
      <w:pPr>
        <w:pStyle w:val="BulletList"/>
        <w:spacing w:after="60"/>
        <w:ind w:left="1775" w:hanging="357"/>
        <w:contextualSpacing w:val="0"/>
      </w:pPr>
      <w:r w:rsidRPr="00355725">
        <w:t>Operating Frequency: the maximum operating frequency as specified in the Detail Specification, unless otherwise specified.</w:t>
      </w:r>
    </w:p>
    <w:p w14:paraId="44D59E28" w14:textId="77777777" w:rsidR="008618D5" w:rsidRPr="00355725" w:rsidRDefault="008618D5" w:rsidP="003E3D61">
      <w:pPr>
        <w:pStyle w:val="BulletList"/>
        <w:spacing w:before="240" w:after="0"/>
        <w:ind w:left="1775" w:hanging="357"/>
        <w:contextualSpacing w:val="0"/>
      </w:pPr>
      <w:r w:rsidRPr="00355725">
        <w:t>Data Points:</w:t>
      </w:r>
    </w:p>
    <w:p w14:paraId="52212F29" w14:textId="5662988C" w:rsidR="008618D5" w:rsidRPr="00355725" w:rsidRDefault="008618D5" w:rsidP="003E3D61">
      <w:pPr>
        <w:pStyle w:val="BulletList"/>
        <w:numPr>
          <w:ilvl w:val="0"/>
          <w:numId w:val="0"/>
        </w:numPr>
        <w:spacing w:after="60"/>
        <w:ind w:left="1775"/>
        <w:contextualSpacing w:val="0"/>
      </w:pPr>
      <w:r w:rsidRPr="00355725">
        <w:t xml:space="preserve">During temperature transitions, Insertion Loss shall be continuously monitored and recorded once every </w:t>
      </w:r>
      <w:proofErr w:type="spellStart"/>
      <w:r w:rsidRPr="00355725">
        <w:t>500ms</w:t>
      </w:r>
      <w:proofErr w:type="spellEnd"/>
      <w:r w:rsidRPr="00355725">
        <w:t xml:space="preserve"> as a minimum or alternatively an analogue recorder may be used. The following acceptance criteria shall apply:</w:t>
      </w:r>
    </w:p>
    <w:p w14:paraId="5E1B0E6F" w14:textId="77777777" w:rsidR="008618D5" w:rsidRPr="00355725" w:rsidRDefault="008618D5" w:rsidP="008618D5">
      <w:pPr>
        <w:numPr>
          <w:ilvl w:val="0"/>
          <w:numId w:val="30"/>
        </w:numPr>
        <w:spacing w:after="60"/>
        <w:ind w:left="2143" w:hanging="357"/>
        <w:rPr>
          <w:lang w:eastAsia="fr-FR"/>
        </w:rPr>
      </w:pPr>
      <w:r w:rsidRPr="00355725">
        <w:rPr>
          <w:lang w:eastAsia="fr-FR"/>
        </w:rPr>
        <w:t xml:space="preserve">No single Insertion loss discontinuity, step or spike shall exceed </w:t>
      </w:r>
      <w:proofErr w:type="spellStart"/>
      <w:r w:rsidRPr="00355725">
        <w:rPr>
          <w:lang w:eastAsia="fr-FR"/>
        </w:rPr>
        <w:t>0.1dB</w:t>
      </w:r>
      <w:proofErr w:type="spellEnd"/>
      <w:r w:rsidRPr="00355725">
        <w:rPr>
          <w:lang w:eastAsia="fr-FR"/>
        </w:rPr>
        <w:t>.</w:t>
      </w:r>
    </w:p>
    <w:p w14:paraId="4F05B0A9" w14:textId="77777777" w:rsidR="008618D5" w:rsidRPr="00355725" w:rsidRDefault="008618D5" w:rsidP="008618D5">
      <w:pPr>
        <w:spacing w:after="120"/>
        <w:ind w:left="2143"/>
        <w:rPr>
          <w:lang w:eastAsia="fr-FR"/>
        </w:rPr>
      </w:pPr>
      <w:r w:rsidRPr="00355725">
        <w:rPr>
          <w:b/>
          <w:lang w:eastAsia="fr-FR"/>
        </w:rPr>
        <w:t xml:space="preserve">NOTE: </w:t>
      </w:r>
      <w:r w:rsidRPr="00355725">
        <w:rPr>
          <w:lang w:eastAsia="fr-FR"/>
        </w:rPr>
        <w:t xml:space="preserve">In order for any observed glitch to be considered as a single Insertion Loss discontinuity, step or spike, it shall be evident on more than one temperature cycle. </w:t>
      </w:r>
      <w:proofErr w:type="gramStart"/>
      <w:r w:rsidRPr="00355725">
        <w:rPr>
          <w:lang w:eastAsia="fr-FR"/>
        </w:rPr>
        <w:t>Otherwise</w:t>
      </w:r>
      <w:proofErr w:type="gramEnd"/>
      <w:r w:rsidRPr="00355725">
        <w:rPr>
          <w:lang w:eastAsia="fr-FR"/>
        </w:rPr>
        <w:t xml:space="preserve"> it may be ignored.</w:t>
      </w:r>
    </w:p>
    <w:p w14:paraId="2534296F" w14:textId="77777777" w:rsidR="00560484" w:rsidRPr="00355725" w:rsidRDefault="00560484" w:rsidP="00560484">
      <w:pPr>
        <w:pStyle w:val="Heading2"/>
      </w:pPr>
      <w:bookmarkStart w:id="169" w:name="_Ref470173253"/>
      <w:bookmarkStart w:id="170" w:name="_Ref470173424"/>
      <w:bookmarkStart w:id="171" w:name="_Ref470174928"/>
      <w:bookmarkStart w:id="172" w:name="_Ref470174994"/>
      <w:bookmarkStart w:id="173" w:name="_Toc33617454"/>
      <w:bookmarkStart w:id="174" w:name="_Toc33689400"/>
      <w:bookmarkStart w:id="175" w:name="_Ref2333378"/>
      <w:bookmarkStart w:id="176" w:name="_Ref2333524"/>
      <w:r w:rsidRPr="00355725">
        <w:lastRenderedPageBreak/>
        <w:t>SHIELDING EFFECTIVENESS</w:t>
      </w:r>
      <w:bookmarkEnd w:id="169"/>
      <w:bookmarkEnd w:id="170"/>
      <w:bookmarkEnd w:id="171"/>
      <w:bookmarkEnd w:id="172"/>
      <w:bookmarkEnd w:id="173"/>
      <w:bookmarkEnd w:id="174"/>
    </w:p>
    <w:p w14:paraId="763A00B5" w14:textId="77777777" w:rsidR="00593A2E" w:rsidRPr="00355725" w:rsidRDefault="00593A2E" w:rsidP="00593A2E">
      <w:r w:rsidRPr="00355725">
        <w:t>Only applicable to connector transition, adaptor and connecting piece components.</w:t>
      </w:r>
    </w:p>
    <w:p w14:paraId="5D265B2B" w14:textId="20DBF160" w:rsidR="00560484" w:rsidRPr="00355725" w:rsidRDefault="00560484" w:rsidP="00560484">
      <w:pPr>
        <w:keepNext/>
        <w:keepLines/>
        <w:spacing w:after="120"/>
        <w:rPr>
          <w:lang w:eastAsia="fr-FR"/>
        </w:rPr>
      </w:pPr>
      <w:r w:rsidRPr="00355725">
        <w:rPr>
          <w:lang w:eastAsia="fr-FR"/>
        </w:rPr>
        <w:t>Shielding Effectiveness (SE) shall be measured in accordance with IEC Publication No. 61726 and the following requirements:</w:t>
      </w:r>
    </w:p>
    <w:p w14:paraId="23846447" w14:textId="77777777" w:rsidR="00560484" w:rsidRPr="00355725" w:rsidRDefault="00560484" w:rsidP="00A03539">
      <w:pPr>
        <w:pStyle w:val="alphabeticallist"/>
        <w:spacing w:after="60"/>
      </w:pPr>
      <w:r w:rsidRPr="00355725">
        <w:t>Maximum frequency range of the reverberant chamber shall not be less than the maximum operating frequency of the test vehicles.</w:t>
      </w:r>
    </w:p>
    <w:p w14:paraId="2907C199" w14:textId="77777777" w:rsidR="00560484" w:rsidRPr="00355725" w:rsidRDefault="00560484" w:rsidP="00A03539">
      <w:pPr>
        <w:pStyle w:val="alphabeticallist"/>
        <w:spacing w:after="60"/>
      </w:pPr>
      <w:r w:rsidRPr="00355725">
        <w:t>Number of measurement points: 100 points/decade.</w:t>
      </w:r>
    </w:p>
    <w:p w14:paraId="299AE133" w14:textId="77777777" w:rsidR="00560484" w:rsidRPr="00355725" w:rsidRDefault="00560484" w:rsidP="00A03539">
      <w:pPr>
        <w:pStyle w:val="alphabeticallist"/>
        <w:spacing w:after="60"/>
      </w:pPr>
      <w:r w:rsidRPr="00355725">
        <w:t>Shielding Effectiveness shall meet the limits specified in Intermediate and End-Point Electrical Measurements in the Detail Specification.</w:t>
      </w:r>
    </w:p>
    <w:p w14:paraId="35BE3A78" w14:textId="77777777" w:rsidR="00560484" w:rsidRPr="00355725" w:rsidRDefault="00560484" w:rsidP="00560484">
      <w:pPr>
        <w:keepLines/>
        <w:spacing w:before="240" w:after="120"/>
        <w:rPr>
          <w:lang w:eastAsia="fr-FR"/>
        </w:rPr>
      </w:pPr>
      <w:r w:rsidRPr="00355725">
        <w:rPr>
          <w:lang w:eastAsia="fr-FR"/>
        </w:rPr>
        <w:t>The Shielding Effectiveness (SE) is calculated using the following formula:</w:t>
      </w:r>
    </w:p>
    <w:p w14:paraId="5DD5D85F" w14:textId="77777777" w:rsidR="00560484" w:rsidRPr="00355725" w:rsidRDefault="00560484" w:rsidP="00560484">
      <w:pPr>
        <w:keepLines/>
        <w:spacing w:after="120"/>
        <w:rPr>
          <w:lang w:val="fr-FR" w:eastAsia="fr-FR"/>
        </w:rPr>
      </w:pPr>
      <w:r w:rsidRPr="00355725">
        <w:rPr>
          <w:lang w:val="fr-FR" w:eastAsia="fr-FR"/>
        </w:rPr>
        <w:t xml:space="preserve">SE (dB) = (Pi/Pt) (dB) - </w:t>
      </w:r>
      <w:proofErr w:type="spellStart"/>
      <w:r w:rsidRPr="00355725">
        <w:rPr>
          <w:lang w:val="fr-FR" w:eastAsia="fr-FR"/>
        </w:rPr>
        <w:t>Xc</w:t>
      </w:r>
      <w:proofErr w:type="spellEnd"/>
    </w:p>
    <w:p w14:paraId="6FDA98FD" w14:textId="77777777" w:rsidR="00560484" w:rsidRPr="00355725" w:rsidRDefault="00560484" w:rsidP="00560484">
      <w:pPr>
        <w:keepNext/>
        <w:keepLines/>
        <w:spacing w:after="0"/>
        <w:rPr>
          <w:lang w:eastAsia="fr-FR"/>
        </w:rPr>
      </w:pPr>
      <w:r w:rsidRPr="00355725">
        <w:rPr>
          <w:lang w:eastAsia="fr-FR"/>
        </w:rPr>
        <w:t xml:space="preserve">Where </w:t>
      </w:r>
      <w:r w:rsidRPr="00355725">
        <w:rPr>
          <w:lang w:eastAsia="fr-FR"/>
        </w:rPr>
        <w:tab/>
      </w:r>
      <w:r w:rsidRPr="00355725">
        <w:rPr>
          <w:lang w:eastAsia="fr-FR"/>
        </w:rPr>
        <w:tab/>
        <w:t>:</w:t>
      </w:r>
    </w:p>
    <w:p w14:paraId="302C1201" w14:textId="77777777" w:rsidR="00560484" w:rsidRPr="00355725" w:rsidRDefault="00560484" w:rsidP="00560484">
      <w:pPr>
        <w:numPr>
          <w:ilvl w:val="0"/>
          <w:numId w:val="31"/>
        </w:numPr>
        <w:spacing w:after="60"/>
        <w:ind w:left="1775" w:hanging="357"/>
      </w:pPr>
      <w:r w:rsidRPr="00355725">
        <w:t>Pi is the incident power (from the generator)</w:t>
      </w:r>
    </w:p>
    <w:p w14:paraId="25BB8004" w14:textId="77777777" w:rsidR="00560484" w:rsidRPr="00355725" w:rsidRDefault="00560484" w:rsidP="00560484">
      <w:pPr>
        <w:numPr>
          <w:ilvl w:val="0"/>
          <w:numId w:val="31"/>
        </w:numPr>
        <w:spacing w:after="60"/>
        <w:ind w:left="1775" w:hanging="357"/>
      </w:pPr>
      <w:r w:rsidRPr="00355725">
        <w:tab/>
        <w:t>Pt is the transmitted power to the test vehicles</w:t>
      </w:r>
    </w:p>
    <w:p w14:paraId="252AD027" w14:textId="77777777" w:rsidR="00560484" w:rsidRPr="00355725" w:rsidRDefault="00560484" w:rsidP="00560484">
      <w:pPr>
        <w:numPr>
          <w:ilvl w:val="0"/>
          <w:numId w:val="31"/>
        </w:numPr>
        <w:spacing w:after="60"/>
        <w:ind w:left="1775" w:hanging="357"/>
      </w:pPr>
      <w:r w:rsidRPr="00355725">
        <w:tab/>
      </w:r>
      <w:proofErr w:type="spellStart"/>
      <w:r w:rsidRPr="00355725">
        <w:t>Xc</w:t>
      </w:r>
      <w:proofErr w:type="spellEnd"/>
      <w:r w:rsidRPr="00355725">
        <w:t xml:space="preserve"> is the cage loss (dB). </w:t>
      </w:r>
      <w:proofErr w:type="spellStart"/>
      <w:r w:rsidRPr="00355725">
        <w:t>Xc</w:t>
      </w:r>
      <w:proofErr w:type="spellEnd"/>
      <w:r w:rsidRPr="00355725">
        <w:t xml:space="preserve"> is measured with an additional matched antenna in the reverberation chamber.</w:t>
      </w:r>
    </w:p>
    <w:p w14:paraId="7FFDD855" w14:textId="29163640" w:rsidR="00AA4BE5" w:rsidRPr="00355725" w:rsidRDefault="00AF28C3" w:rsidP="00802F54">
      <w:pPr>
        <w:pStyle w:val="Heading2"/>
      </w:pPr>
      <w:bookmarkStart w:id="177" w:name="_Toc380504894"/>
      <w:bookmarkStart w:id="178" w:name="_Toc380571975"/>
      <w:bookmarkStart w:id="179" w:name="_Toc380574110"/>
      <w:bookmarkStart w:id="180" w:name="_Toc380575611"/>
      <w:bookmarkStart w:id="181" w:name="_Ref2333535"/>
      <w:bookmarkStart w:id="182" w:name="_Toc33689401"/>
      <w:bookmarkEnd w:id="175"/>
      <w:bookmarkEnd w:id="176"/>
      <w:bookmarkEnd w:id="177"/>
      <w:bookmarkEnd w:id="178"/>
      <w:bookmarkEnd w:id="179"/>
      <w:bookmarkEnd w:id="180"/>
      <w:r w:rsidRPr="00355725">
        <w:t>ENDURANCE</w:t>
      </w:r>
      <w:bookmarkEnd w:id="181"/>
      <w:bookmarkEnd w:id="182"/>
    </w:p>
    <w:p w14:paraId="5415FA2F" w14:textId="0B2F7D8A" w:rsidR="00AA4BE5" w:rsidRPr="00355725" w:rsidRDefault="00AA4BE5" w:rsidP="00186F67">
      <w:pPr>
        <w:keepNext/>
        <w:keepLines/>
      </w:pPr>
      <w:r w:rsidRPr="00355725">
        <w:t xml:space="preserve">The components shall be subjected to a specified number of mating and </w:t>
      </w:r>
      <w:proofErr w:type="spellStart"/>
      <w:r w:rsidRPr="00355725">
        <w:t>unma</w:t>
      </w:r>
      <w:r w:rsidR="00AF14B6" w:rsidRPr="00355725">
        <w:t>ting</w:t>
      </w:r>
      <w:proofErr w:type="spellEnd"/>
      <w:r w:rsidR="00AF14B6" w:rsidRPr="00355725">
        <w:t xml:space="preserve"> cycles at a specified </w:t>
      </w:r>
      <w:r w:rsidRPr="00355725">
        <w:t xml:space="preserve">rate using a suitable mating </w:t>
      </w:r>
      <w:r w:rsidR="00F95565" w:rsidRPr="00355725">
        <w:t>counterpart</w:t>
      </w:r>
      <w:r w:rsidRPr="00355725">
        <w:t>.</w:t>
      </w:r>
    </w:p>
    <w:p w14:paraId="6A2BD0C3" w14:textId="5783E321" w:rsidR="00AA4BE5" w:rsidRPr="00355725" w:rsidRDefault="00AA4BE5" w:rsidP="00186F67">
      <w:pPr>
        <w:keepNext/>
        <w:keepLines/>
      </w:pPr>
      <w:r w:rsidRPr="00355725">
        <w:t xml:space="preserve">Unless otherwise specified, the number of cycles shall be </w:t>
      </w:r>
      <w:r w:rsidR="006518DA" w:rsidRPr="00355725">
        <w:t>50</w:t>
      </w:r>
      <w:r w:rsidRPr="00355725">
        <w:t xml:space="preserve"> and th</w:t>
      </w:r>
      <w:r w:rsidR="00AF14B6" w:rsidRPr="00355725">
        <w:t>e rate shall be no more than 12</w:t>
      </w:r>
      <w:r w:rsidR="00437CC7" w:rsidRPr="00355725">
        <w:t> </w:t>
      </w:r>
      <w:r w:rsidRPr="00355725">
        <w:t>cycles per minute. During each cycle the components shall be fully mated to the specified torque as</w:t>
      </w:r>
      <w:r w:rsidR="00AF14B6" w:rsidRPr="00355725">
        <w:t xml:space="preserve"> </w:t>
      </w:r>
      <w:r w:rsidRPr="00355725">
        <w:t xml:space="preserve">specified in </w:t>
      </w:r>
      <w:r w:rsidR="00AE0C6B" w:rsidRPr="00355725">
        <w:t>the ESCC Detail Specification</w:t>
      </w:r>
      <w:r w:rsidR="009178F0" w:rsidRPr="00355725">
        <w:t xml:space="preserve">, </w:t>
      </w:r>
      <w:r w:rsidRPr="00355725">
        <w:t>and then</w:t>
      </w:r>
      <w:r w:rsidR="00AF14B6" w:rsidRPr="00355725">
        <w:t xml:space="preserve"> </w:t>
      </w:r>
      <w:r w:rsidRPr="00355725">
        <w:t>fully unmated.</w:t>
      </w:r>
    </w:p>
    <w:p w14:paraId="2DF4B410" w14:textId="5C018475" w:rsidR="00AA4BE5" w:rsidRPr="00355725" w:rsidRDefault="00AA4BE5" w:rsidP="00186F67">
      <w:pPr>
        <w:keepNext/>
        <w:keepLines/>
      </w:pPr>
      <w:r w:rsidRPr="00355725">
        <w:t>Unless otherwise specified, the threads of rotational parts shall not</w:t>
      </w:r>
      <w:r w:rsidR="00AF14B6" w:rsidRPr="00355725">
        <w:t xml:space="preserve"> be lubricated before or during </w:t>
      </w:r>
      <w:r w:rsidRPr="00355725">
        <w:t xml:space="preserve">endurance testing. Solvents and tools </w:t>
      </w:r>
      <w:r w:rsidR="006518DA" w:rsidRPr="00355725">
        <w:t>shall not be used for cleaning.</w:t>
      </w:r>
    </w:p>
    <w:p w14:paraId="1FACA0E2" w14:textId="77777777" w:rsidR="00CD3F33" w:rsidRPr="00355725" w:rsidRDefault="00CD3F33" w:rsidP="00AE0C6B">
      <w:pPr>
        <w:pStyle w:val="BulletList"/>
      </w:pPr>
      <w:r w:rsidRPr="00355725">
        <w:t>Data Points:</w:t>
      </w:r>
    </w:p>
    <w:p w14:paraId="3CA4B420" w14:textId="4B3A7E3E" w:rsidR="00AA4BE5" w:rsidRPr="00355725" w:rsidRDefault="00AA4BE5" w:rsidP="00AE0C6B">
      <w:pPr>
        <w:pStyle w:val="BulletList"/>
        <w:numPr>
          <w:ilvl w:val="0"/>
          <w:numId w:val="0"/>
        </w:numPr>
        <w:ind w:left="1777"/>
      </w:pPr>
      <w:r w:rsidRPr="00355725">
        <w:t xml:space="preserve">On completion of testing, Mating and </w:t>
      </w:r>
      <w:proofErr w:type="spellStart"/>
      <w:r w:rsidRPr="00355725">
        <w:t>Unmating</w:t>
      </w:r>
      <w:proofErr w:type="spellEnd"/>
      <w:r w:rsidRPr="00355725">
        <w:t xml:space="preserve"> Forces </w:t>
      </w:r>
      <w:r w:rsidR="00FA6CDA" w:rsidRPr="00355725">
        <w:t xml:space="preserve">shall be measured in accordance with Para. </w:t>
      </w:r>
      <w:r w:rsidR="00FA6CDA" w:rsidRPr="00355725">
        <w:fldChar w:fldCharType="begin"/>
      </w:r>
      <w:r w:rsidR="00FA6CDA" w:rsidRPr="00355725">
        <w:instrText xml:space="preserve"> REF _Ref2333308 \r \h </w:instrText>
      </w:r>
      <w:r w:rsidR="00A54366" w:rsidRPr="00355725">
        <w:instrText xml:space="preserve"> \* MERGEFORMAT </w:instrText>
      </w:r>
      <w:r w:rsidR="00FA6CDA" w:rsidRPr="00355725">
        <w:fldChar w:fldCharType="separate"/>
      </w:r>
      <w:r w:rsidR="00673944" w:rsidRPr="00355725">
        <w:t>8.11</w:t>
      </w:r>
      <w:r w:rsidR="00FA6CDA" w:rsidRPr="00355725">
        <w:fldChar w:fldCharType="end"/>
      </w:r>
      <w:r w:rsidR="00FA6CDA" w:rsidRPr="00355725">
        <w:t xml:space="preserve">, </w:t>
      </w:r>
      <w:r w:rsidR="00F95565" w:rsidRPr="00355725">
        <w:t xml:space="preserve">and Contact Resistance </w:t>
      </w:r>
      <w:r w:rsidRPr="00355725">
        <w:t xml:space="preserve">shall be </w:t>
      </w:r>
      <w:r w:rsidR="00FA6CDA" w:rsidRPr="00355725">
        <w:t>measured as specified in Intermediate and End</w:t>
      </w:r>
      <w:r w:rsidR="00FA6CDA" w:rsidRPr="00355725">
        <w:noBreakHyphen/>
        <w:t>Point Electrical Measurements in the Detail Specification</w:t>
      </w:r>
      <w:r w:rsidR="00660E98" w:rsidRPr="00355725">
        <w:t>. The components shall be visually inspected and there shall be no evidence of physical damage. Any wear to the contacts or threads as a result of the endurance testing shall not be considered as physical damage.</w:t>
      </w:r>
    </w:p>
    <w:p w14:paraId="7A426228" w14:textId="77777777" w:rsidR="00FA6CDA" w:rsidRPr="00355725" w:rsidRDefault="00FA6CDA" w:rsidP="002127FB">
      <w:pPr>
        <w:pStyle w:val="Heading2"/>
        <w:rPr>
          <w:lang w:eastAsia="fr-FR"/>
        </w:rPr>
      </w:pPr>
      <w:bookmarkStart w:id="183" w:name="_Ref470173456"/>
      <w:bookmarkStart w:id="184" w:name="_Ref470175040"/>
      <w:bookmarkStart w:id="185" w:name="_Toc33536965"/>
      <w:bookmarkStart w:id="186" w:name="_Toc33602120"/>
      <w:bookmarkStart w:id="187" w:name="_Toc33689402"/>
      <w:r w:rsidRPr="00355725">
        <w:rPr>
          <w:lang w:eastAsia="fr-FR"/>
        </w:rPr>
        <w:t>DESTRUCTIVE PHYSICAL ANALYSIS (</w:t>
      </w:r>
      <w:proofErr w:type="spellStart"/>
      <w:r w:rsidRPr="00355725">
        <w:rPr>
          <w:lang w:eastAsia="fr-FR"/>
        </w:rPr>
        <w:t>DPA</w:t>
      </w:r>
      <w:proofErr w:type="spellEnd"/>
      <w:r w:rsidRPr="00355725">
        <w:rPr>
          <w:lang w:eastAsia="fr-FR"/>
        </w:rPr>
        <w:t>)</w:t>
      </w:r>
      <w:bookmarkEnd w:id="183"/>
      <w:bookmarkEnd w:id="184"/>
      <w:bookmarkEnd w:id="185"/>
      <w:bookmarkEnd w:id="186"/>
      <w:bookmarkEnd w:id="187"/>
    </w:p>
    <w:p w14:paraId="3BABFD41" w14:textId="43AEBD5F" w:rsidR="00FA6CDA" w:rsidRPr="00355725" w:rsidRDefault="00FA6CDA" w:rsidP="00277D07">
      <w:pPr>
        <w:keepLines/>
      </w:pPr>
      <w:r w:rsidRPr="00355725">
        <w:rPr>
          <w:lang w:eastAsia="fr-FR"/>
        </w:rPr>
        <w:t xml:space="preserve">ESCC Basic Specification No. </w:t>
      </w:r>
      <w:hyperlink r:id="rId52" w:history="1">
        <w:r w:rsidRPr="00355725">
          <w:rPr>
            <w:color w:val="0000FF" w:themeColor="hyperlink"/>
          </w:rPr>
          <w:t>21001</w:t>
        </w:r>
      </w:hyperlink>
      <w:r w:rsidRPr="00355725">
        <w:rPr>
          <w:color w:val="0000FF" w:themeColor="hyperlink"/>
        </w:rPr>
        <w:t>.</w:t>
      </w:r>
    </w:p>
    <w:p w14:paraId="451D2598" w14:textId="77777777" w:rsidR="000E7F6D" w:rsidRPr="00355725" w:rsidRDefault="000E7F6D" w:rsidP="00186F67">
      <w:pPr>
        <w:pStyle w:val="Heading1"/>
        <w:keepLines/>
      </w:pPr>
      <w:bookmarkStart w:id="188" w:name="_Toc380504898"/>
      <w:bookmarkStart w:id="189" w:name="_Toc380571979"/>
      <w:bookmarkStart w:id="190" w:name="_Toc380575615"/>
      <w:bookmarkStart w:id="191" w:name="_Toc380504899"/>
      <w:bookmarkStart w:id="192" w:name="_Toc380571980"/>
      <w:bookmarkStart w:id="193" w:name="_Toc380575616"/>
      <w:bookmarkStart w:id="194" w:name="_Ref2332641"/>
      <w:bookmarkStart w:id="195" w:name="_Toc33689403"/>
      <w:bookmarkEnd w:id="188"/>
      <w:bookmarkEnd w:id="189"/>
      <w:bookmarkEnd w:id="190"/>
      <w:bookmarkEnd w:id="191"/>
      <w:bookmarkEnd w:id="192"/>
      <w:bookmarkEnd w:id="193"/>
      <w:r w:rsidRPr="00355725">
        <w:lastRenderedPageBreak/>
        <w:t>DATA DOCUMENTATION</w:t>
      </w:r>
      <w:bookmarkEnd w:id="194"/>
      <w:bookmarkEnd w:id="195"/>
    </w:p>
    <w:p w14:paraId="0A382099" w14:textId="1504A54B" w:rsidR="00AA4BE5" w:rsidRPr="00355725" w:rsidRDefault="00AF28C3" w:rsidP="00802F54">
      <w:pPr>
        <w:pStyle w:val="Heading2"/>
      </w:pPr>
      <w:bookmarkStart w:id="196" w:name="_Ref2333309"/>
      <w:bookmarkStart w:id="197" w:name="_Toc33689404"/>
      <w:r w:rsidRPr="00355725">
        <w:t>GENERAL</w:t>
      </w:r>
      <w:bookmarkEnd w:id="196"/>
      <w:bookmarkEnd w:id="197"/>
    </w:p>
    <w:p w14:paraId="26474209" w14:textId="77777777" w:rsidR="00AA4BE5" w:rsidRPr="00355725" w:rsidRDefault="00AA4BE5" w:rsidP="00186F67">
      <w:pPr>
        <w:keepNext/>
        <w:keepLines/>
      </w:pPr>
      <w:r w:rsidRPr="00355725">
        <w:t>For the qualification, qualification maintenance and procurement for each lot a data documentation</w:t>
      </w:r>
      <w:r w:rsidR="00660E98" w:rsidRPr="00355725">
        <w:t xml:space="preserve"> </w:t>
      </w:r>
      <w:r w:rsidRPr="00355725">
        <w:t>package shall exist in a printed or electronic form.</w:t>
      </w:r>
    </w:p>
    <w:p w14:paraId="16BD0C71" w14:textId="77777777" w:rsidR="00AA4BE5" w:rsidRPr="00355725" w:rsidRDefault="00AA4BE5" w:rsidP="00186F67">
      <w:pPr>
        <w:keepNext/>
        <w:keepLines/>
        <w:spacing w:after="120"/>
      </w:pPr>
      <w:r w:rsidRPr="00355725">
        <w:t>This package shall be compiled from:</w:t>
      </w:r>
    </w:p>
    <w:p w14:paraId="6D93153A" w14:textId="77777777" w:rsidR="00AA4BE5" w:rsidRPr="00355725" w:rsidRDefault="00AA4BE5" w:rsidP="00186F67">
      <w:pPr>
        <w:pStyle w:val="alphabeticallist"/>
        <w:keepNext/>
        <w:keepLines/>
        <w:spacing w:after="60"/>
      </w:pPr>
      <w:r w:rsidRPr="00355725">
        <w:t>Cover sheet (or sheets).</w:t>
      </w:r>
    </w:p>
    <w:p w14:paraId="3EA24B88" w14:textId="77777777" w:rsidR="00AA4BE5" w:rsidRPr="00355725" w:rsidRDefault="00AA4BE5" w:rsidP="00186F67">
      <w:pPr>
        <w:pStyle w:val="alphabeticallist"/>
        <w:keepNext/>
        <w:keepLines/>
        <w:spacing w:after="60"/>
      </w:pPr>
      <w:r w:rsidRPr="00355725">
        <w:t>List of equipment (testing and measuring).</w:t>
      </w:r>
    </w:p>
    <w:p w14:paraId="733864D0" w14:textId="77777777" w:rsidR="00AA4BE5" w:rsidRPr="00355725" w:rsidRDefault="00AA4BE5" w:rsidP="00186F67">
      <w:pPr>
        <w:pStyle w:val="alphabeticallist"/>
        <w:keepNext/>
        <w:keepLines/>
        <w:spacing w:after="60"/>
      </w:pPr>
      <w:r w:rsidRPr="00355725">
        <w:t>List of test references.</w:t>
      </w:r>
    </w:p>
    <w:p w14:paraId="5580798B" w14:textId="77777777" w:rsidR="00AA4BE5" w:rsidRPr="00355725" w:rsidRDefault="00AA4BE5" w:rsidP="00186F67">
      <w:pPr>
        <w:pStyle w:val="alphabeticallist"/>
        <w:keepNext/>
        <w:keepLines/>
        <w:spacing w:after="60"/>
      </w:pPr>
      <w:r w:rsidRPr="00355725">
        <w:t xml:space="preserve">Special In-Process Controls data (Chart </w:t>
      </w:r>
      <w:proofErr w:type="spellStart"/>
      <w:r w:rsidRPr="00355725">
        <w:t>F2</w:t>
      </w:r>
      <w:proofErr w:type="spellEnd"/>
      <w:r w:rsidRPr="00355725">
        <w:t>).</w:t>
      </w:r>
    </w:p>
    <w:p w14:paraId="3CC3BE9C" w14:textId="77777777" w:rsidR="00AA4BE5" w:rsidRPr="00355725" w:rsidRDefault="00AA4BE5" w:rsidP="00186F67">
      <w:pPr>
        <w:pStyle w:val="alphabeticallist"/>
        <w:keepNext/>
        <w:keepLines/>
        <w:spacing w:after="60"/>
      </w:pPr>
      <w:r w:rsidRPr="00355725">
        <w:t xml:space="preserve">Screening Tests data (Chart </w:t>
      </w:r>
      <w:proofErr w:type="spellStart"/>
      <w:r w:rsidRPr="00355725">
        <w:t>F3</w:t>
      </w:r>
      <w:proofErr w:type="spellEnd"/>
      <w:r w:rsidRPr="00355725">
        <w:t>).</w:t>
      </w:r>
    </w:p>
    <w:p w14:paraId="3C743CD7" w14:textId="661547D0" w:rsidR="00AA4BE5" w:rsidRPr="00355725" w:rsidRDefault="00EF5569" w:rsidP="00186F67">
      <w:pPr>
        <w:pStyle w:val="alphabeticallist"/>
        <w:keepNext/>
        <w:spacing w:after="60"/>
      </w:pPr>
      <w:r w:rsidRPr="00355725">
        <w:t xml:space="preserve">Qualification, Periodic Testing and Lot Validation Testing </w:t>
      </w:r>
      <w:r w:rsidR="00AA4BE5" w:rsidRPr="00355725">
        <w:t>(when applicable)</w:t>
      </w:r>
      <w:r w:rsidRPr="00355725">
        <w:t xml:space="preserve"> data</w:t>
      </w:r>
      <w:r w:rsidR="00660E98" w:rsidRPr="00355725">
        <w:t xml:space="preserve"> </w:t>
      </w:r>
      <w:r w:rsidR="00AA4BE5" w:rsidRPr="00355725">
        <w:t xml:space="preserve">(Chart </w:t>
      </w:r>
      <w:proofErr w:type="spellStart"/>
      <w:r w:rsidR="00AA4BE5" w:rsidRPr="00355725">
        <w:t>F4</w:t>
      </w:r>
      <w:proofErr w:type="spellEnd"/>
      <w:r w:rsidR="00AA4BE5" w:rsidRPr="00355725">
        <w:t>).</w:t>
      </w:r>
    </w:p>
    <w:p w14:paraId="524ED999" w14:textId="77777777" w:rsidR="00AA4BE5" w:rsidRPr="00355725" w:rsidRDefault="00AA4BE5" w:rsidP="00186F67">
      <w:pPr>
        <w:pStyle w:val="alphabeticallist"/>
        <w:keepNext/>
        <w:keepLines/>
        <w:spacing w:after="60"/>
      </w:pPr>
      <w:r w:rsidRPr="00355725">
        <w:t>Failed components list and failure analysis report (when applicable).</w:t>
      </w:r>
    </w:p>
    <w:p w14:paraId="35FEA616" w14:textId="77777777" w:rsidR="00AA4BE5" w:rsidRPr="00355725" w:rsidRDefault="00AA4BE5" w:rsidP="00186F67">
      <w:pPr>
        <w:pStyle w:val="alphabeticallist"/>
        <w:keepNext/>
        <w:keepLines/>
        <w:spacing w:after="60"/>
      </w:pPr>
      <w:r w:rsidRPr="00355725">
        <w:t>Certificate of Conformity.</w:t>
      </w:r>
    </w:p>
    <w:p w14:paraId="05367C3A" w14:textId="77777777" w:rsidR="00AA4BE5" w:rsidRPr="00355725" w:rsidRDefault="00AA4BE5" w:rsidP="00186F67">
      <w:pPr>
        <w:keepNext/>
        <w:keepLines/>
        <w:spacing w:before="120" w:after="120"/>
      </w:pPr>
      <w:r w:rsidRPr="00355725">
        <w:t xml:space="preserve">Items (a) to (h) inclusive shall be grouped, preferably as </w:t>
      </w:r>
      <w:proofErr w:type="spellStart"/>
      <w:r w:rsidRPr="00355725">
        <w:t>subpackages</w:t>
      </w:r>
      <w:proofErr w:type="spellEnd"/>
      <w:r w:rsidRPr="00355725">
        <w:t xml:space="preserve"> and, for identification purposes,</w:t>
      </w:r>
      <w:r w:rsidR="00691E3E" w:rsidRPr="00355725">
        <w:t xml:space="preserve"> </w:t>
      </w:r>
      <w:r w:rsidRPr="00355725">
        <w:t>each page shall include the following information:</w:t>
      </w:r>
    </w:p>
    <w:p w14:paraId="16487592" w14:textId="77777777" w:rsidR="00AA4BE5" w:rsidRPr="00355725" w:rsidRDefault="00AA4BE5" w:rsidP="00186F67">
      <w:pPr>
        <w:pStyle w:val="BulletList"/>
        <w:keepNext/>
        <w:keepLines/>
      </w:pPr>
      <w:r w:rsidRPr="00355725">
        <w:t>ESCC Component Number.</w:t>
      </w:r>
    </w:p>
    <w:p w14:paraId="74D313DD" w14:textId="77777777" w:rsidR="00AA4BE5" w:rsidRPr="00355725" w:rsidRDefault="00AA4BE5" w:rsidP="00186F67">
      <w:pPr>
        <w:pStyle w:val="BulletList"/>
        <w:keepNext/>
        <w:keepLines/>
      </w:pPr>
      <w:r w:rsidRPr="00355725">
        <w:t>Manufacturer’s name.</w:t>
      </w:r>
    </w:p>
    <w:p w14:paraId="60ADFD78" w14:textId="77777777" w:rsidR="00AA4BE5" w:rsidRPr="00355725" w:rsidRDefault="00AA4BE5" w:rsidP="00186F67">
      <w:pPr>
        <w:pStyle w:val="BulletList"/>
        <w:keepNext/>
        <w:keepLines/>
      </w:pPr>
      <w:r w:rsidRPr="00355725">
        <w:t>Lot identification.</w:t>
      </w:r>
    </w:p>
    <w:p w14:paraId="0DE1CBEC" w14:textId="77777777" w:rsidR="00AA4BE5" w:rsidRPr="00355725" w:rsidRDefault="00AA4BE5" w:rsidP="00186F67">
      <w:pPr>
        <w:pStyle w:val="BulletList"/>
        <w:keepNext/>
        <w:keepLines/>
      </w:pPr>
      <w:r w:rsidRPr="00355725">
        <w:t>Date of establishment of the document.</w:t>
      </w:r>
    </w:p>
    <w:p w14:paraId="2A58E2B8" w14:textId="77777777" w:rsidR="00AA4BE5" w:rsidRPr="00355725" w:rsidRDefault="00AA4BE5" w:rsidP="00186F67">
      <w:pPr>
        <w:pStyle w:val="BulletList"/>
        <w:keepNext/>
        <w:keepLines/>
      </w:pPr>
      <w:r w:rsidRPr="00355725">
        <w:t>Page number.</w:t>
      </w:r>
    </w:p>
    <w:p w14:paraId="2EFE7959" w14:textId="77777777" w:rsidR="00AA4BE5" w:rsidRPr="00355725" w:rsidRDefault="00AA4BE5" w:rsidP="0024163E">
      <w:pPr>
        <w:keepLines/>
      </w:pPr>
      <w:r w:rsidRPr="00355725">
        <w:t>Whenever possible, documentation should preferably be available in electronic format suitable for</w:t>
      </w:r>
      <w:r w:rsidR="00660E98" w:rsidRPr="00355725">
        <w:t xml:space="preserve"> </w:t>
      </w:r>
      <w:r w:rsidRPr="00355725">
        <w:t>reading using a compatible PC. The format supplied shall be legible, durable and indexed. The preferred</w:t>
      </w:r>
      <w:r w:rsidR="00660E98" w:rsidRPr="00355725">
        <w:t xml:space="preserve"> </w:t>
      </w:r>
      <w:r w:rsidRPr="00355725">
        <w:t>storage medium is CD-ROM and the preferred file format is PDF.</w:t>
      </w:r>
    </w:p>
    <w:p w14:paraId="73821043" w14:textId="77777777" w:rsidR="00AA4BE5" w:rsidRPr="00355725" w:rsidRDefault="00AA4BE5" w:rsidP="00B864BD">
      <w:pPr>
        <w:pStyle w:val="Heading3"/>
        <w:numPr>
          <w:ilvl w:val="2"/>
          <w:numId w:val="10"/>
        </w:numPr>
      </w:pPr>
      <w:bookmarkStart w:id="198" w:name="_Toc33689405"/>
      <w:r w:rsidRPr="00355725">
        <w:t>Qualification and Qualification Maintenance</w:t>
      </w:r>
      <w:bookmarkEnd w:id="198"/>
    </w:p>
    <w:p w14:paraId="5FB6DEBD" w14:textId="7FBE08F1" w:rsidR="00AA4BE5" w:rsidRPr="00355725" w:rsidRDefault="00AA4BE5" w:rsidP="0024163E">
      <w:pPr>
        <w:keepLines/>
      </w:pPr>
      <w:r w:rsidRPr="00355725">
        <w:t xml:space="preserve">In the case of qualification or qualification maintenance, the items listed in Para. </w:t>
      </w:r>
      <w:r w:rsidR="00B723A2" w:rsidRPr="00355725">
        <w:fldChar w:fldCharType="begin"/>
      </w:r>
      <w:r w:rsidR="00B723A2" w:rsidRPr="00355725">
        <w:instrText xml:space="preserve"> REF _Ref2333309 \r \h </w:instrText>
      </w:r>
      <w:r w:rsidR="00C755B6" w:rsidRPr="00355725">
        <w:instrText xml:space="preserve"> \* MERGEFORMAT </w:instrText>
      </w:r>
      <w:r w:rsidR="00B723A2" w:rsidRPr="00355725">
        <w:fldChar w:fldCharType="separate"/>
      </w:r>
      <w:r w:rsidR="00673944" w:rsidRPr="00355725">
        <w:t>9.1</w:t>
      </w:r>
      <w:r w:rsidR="00B723A2" w:rsidRPr="00355725">
        <w:fldChar w:fldCharType="end"/>
      </w:r>
      <w:r w:rsidRPr="00355725">
        <w:t>(a) to (h) are required.</w:t>
      </w:r>
    </w:p>
    <w:p w14:paraId="058BD101" w14:textId="77777777" w:rsidR="00AA4BE5" w:rsidRPr="00355725" w:rsidRDefault="00AA4BE5" w:rsidP="00B864BD">
      <w:pPr>
        <w:pStyle w:val="Heading3"/>
      </w:pPr>
      <w:bookmarkStart w:id="199" w:name="_Ref2332461"/>
      <w:bookmarkStart w:id="200" w:name="_Ref2332475"/>
      <w:bookmarkStart w:id="201" w:name="_Ref2332517"/>
      <w:bookmarkStart w:id="202" w:name="_Ref2332546"/>
      <w:bookmarkStart w:id="203" w:name="_Toc33689406"/>
      <w:r w:rsidRPr="00355725">
        <w:t>Component Procurement and Delivery</w:t>
      </w:r>
      <w:bookmarkEnd w:id="199"/>
      <w:bookmarkEnd w:id="200"/>
      <w:bookmarkEnd w:id="201"/>
      <w:bookmarkEnd w:id="202"/>
      <w:bookmarkEnd w:id="203"/>
    </w:p>
    <w:p w14:paraId="5FDDCCC2" w14:textId="77777777" w:rsidR="00AA4BE5" w:rsidRPr="00355725" w:rsidRDefault="00AA4BE5" w:rsidP="0024163E">
      <w:pPr>
        <w:keepLines/>
        <w:spacing w:after="120"/>
      </w:pPr>
      <w:r w:rsidRPr="00355725">
        <w:t>For all deliveries of components procured to this specification, the f</w:t>
      </w:r>
      <w:r w:rsidR="00660E98" w:rsidRPr="00355725">
        <w:t xml:space="preserve">ollowing documentation shall be </w:t>
      </w:r>
      <w:r w:rsidRPr="00355725">
        <w:t>supplied:</w:t>
      </w:r>
    </w:p>
    <w:p w14:paraId="5B050D8F" w14:textId="77777777" w:rsidR="00AA4BE5" w:rsidRPr="00355725" w:rsidRDefault="00AA4BE5" w:rsidP="00186F67">
      <w:pPr>
        <w:pStyle w:val="alphabeticallist"/>
        <w:keepLines/>
        <w:spacing w:after="60"/>
      </w:pPr>
      <w:r w:rsidRPr="00355725">
        <w:t>Cover sheet (if all of the information is not included on the Certificate of Conformity).</w:t>
      </w:r>
    </w:p>
    <w:p w14:paraId="6BE6140B" w14:textId="188B02A3" w:rsidR="00AA4BE5" w:rsidRPr="00355725" w:rsidRDefault="00530171" w:rsidP="00186F67">
      <w:pPr>
        <w:pStyle w:val="alphabeticallist"/>
        <w:keepLines/>
        <w:spacing w:after="60"/>
      </w:pPr>
      <w:r w:rsidRPr="00355725">
        <w:t>Certificate of Conformity</w:t>
      </w:r>
      <w:r w:rsidR="00AA4BE5" w:rsidRPr="00355725">
        <w:t>.</w:t>
      </w:r>
    </w:p>
    <w:p w14:paraId="749BD5D1" w14:textId="77777777" w:rsidR="00AA4BE5" w:rsidRPr="00355725" w:rsidRDefault="00AA4BE5" w:rsidP="00B864BD">
      <w:pPr>
        <w:pStyle w:val="Heading3"/>
      </w:pPr>
      <w:bookmarkStart w:id="204" w:name="_Ref2332561"/>
      <w:bookmarkStart w:id="205" w:name="_Toc33689407"/>
      <w:r w:rsidRPr="00355725">
        <w:t>Additional Documentation</w:t>
      </w:r>
      <w:bookmarkEnd w:id="204"/>
      <w:bookmarkEnd w:id="205"/>
    </w:p>
    <w:p w14:paraId="19669B74" w14:textId="77777777" w:rsidR="00AA4BE5" w:rsidRPr="00355725" w:rsidRDefault="00AA4BE5" w:rsidP="0024163E">
      <w:pPr>
        <w:keepLines/>
      </w:pPr>
      <w:r w:rsidRPr="00355725">
        <w:t>The Manufacturer shall deliver additional documentation containing data and reports to the Orderer, if</w:t>
      </w:r>
      <w:r w:rsidR="00660E98" w:rsidRPr="00355725">
        <w:t xml:space="preserve"> </w:t>
      </w:r>
      <w:r w:rsidRPr="00355725">
        <w:t>stipulated in the Purchase Order.</w:t>
      </w:r>
    </w:p>
    <w:p w14:paraId="1066739B" w14:textId="77777777" w:rsidR="00AA4BE5" w:rsidRPr="00355725" w:rsidRDefault="00AA4BE5" w:rsidP="00B864BD">
      <w:pPr>
        <w:pStyle w:val="Heading3"/>
      </w:pPr>
      <w:bookmarkStart w:id="206" w:name="_Toc33689408"/>
      <w:r w:rsidRPr="00355725">
        <w:t>Data Retention/Data Access</w:t>
      </w:r>
      <w:bookmarkEnd w:id="206"/>
    </w:p>
    <w:p w14:paraId="456DB935" w14:textId="77777777" w:rsidR="00AA4BE5" w:rsidRPr="00355725" w:rsidRDefault="00AA4BE5" w:rsidP="0024163E">
      <w:pPr>
        <w:keepLines/>
      </w:pPr>
      <w:r w:rsidRPr="00355725">
        <w:t>If not delivered, all data shall be retained by the Manufacturer for a minimum of 5 years during which time</w:t>
      </w:r>
      <w:r w:rsidR="00660E98" w:rsidRPr="00355725">
        <w:t xml:space="preserve"> </w:t>
      </w:r>
      <w:r w:rsidRPr="00355725">
        <w:t>it shall be available for review, if requested, by the Orderer or the ESCC Executive (for qualified</w:t>
      </w:r>
      <w:r w:rsidR="00660E98" w:rsidRPr="00355725">
        <w:t xml:space="preserve"> </w:t>
      </w:r>
      <w:r w:rsidRPr="00355725">
        <w:t>components).</w:t>
      </w:r>
    </w:p>
    <w:p w14:paraId="1D66ED10" w14:textId="06F39B96" w:rsidR="00AA4BE5" w:rsidRPr="00355725" w:rsidRDefault="00AF28C3" w:rsidP="00802F54">
      <w:pPr>
        <w:pStyle w:val="Heading2"/>
      </w:pPr>
      <w:bookmarkStart w:id="207" w:name="_Toc33689409"/>
      <w:r w:rsidRPr="00355725">
        <w:lastRenderedPageBreak/>
        <w:t>COVER SHEET(S)</w:t>
      </w:r>
      <w:bookmarkEnd w:id="207"/>
    </w:p>
    <w:p w14:paraId="10A14B3E" w14:textId="77777777" w:rsidR="00AA4BE5" w:rsidRPr="00355725" w:rsidRDefault="00AA4BE5" w:rsidP="0024163E">
      <w:pPr>
        <w:keepNext/>
        <w:keepLines/>
        <w:spacing w:after="120"/>
      </w:pPr>
      <w:r w:rsidRPr="00355725">
        <w:t>The cover sheet(s) of the data documentation package shall include as a minimum:</w:t>
      </w:r>
    </w:p>
    <w:p w14:paraId="16D0477E" w14:textId="77777777" w:rsidR="00AA4BE5" w:rsidRPr="00355725" w:rsidRDefault="00AA4BE5" w:rsidP="00186F67">
      <w:pPr>
        <w:pStyle w:val="alphabeticallist"/>
        <w:keepLines/>
        <w:spacing w:after="60"/>
      </w:pPr>
      <w:r w:rsidRPr="00355725">
        <w:t>Reference to the Detail Specification, including issue and date.</w:t>
      </w:r>
    </w:p>
    <w:p w14:paraId="4F536891" w14:textId="77777777" w:rsidR="00AA4BE5" w:rsidRPr="00355725" w:rsidRDefault="00AA4BE5" w:rsidP="00186F67">
      <w:pPr>
        <w:pStyle w:val="alphabeticallist"/>
        <w:keepLines/>
        <w:spacing w:after="60"/>
      </w:pPr>
      <w:r w:rsidRPr="00355725">
        <w:t>Reference to the applicable ESCC Generic Specification, including issue and date.</w:t>
      </w:r>
    </w:p>
    <w:p w14:paraId="4DDF5A91" w14:textId="77777777" w:rsidR="00AA4BE5" w:rsidRPr="00355725" w:rsidRDefault="00AA4BE5" w:rsidP="00186F67">
      <w:pPr>
        <w:pStyle w:val="alphabeticallist"/>
        <w:keepLines/>
        <w:spacing w:after="60"/>
      </w:pPr>
      <w:r w:rsidRPr="00355725">
        <w:t>ESCC Component Number and the Manufacturer’s part type number.</w:t>
      </w:r>
    </w:p>
    <w:p w14:paraId="0CA248FE" w14:textId="77777777" w:rsidR="00AA4BE5" w:rsidRPr="00355725" w:rsidRDefault="00AA4BE5" w:rsidP="00186F67">
      <w:pPr>
        <w:pStyle w:val="alphabeticallist"/>
        <w:keepLines/>
        <w:spacing w:after="60"/>
      </w:pPr>
      <w:r w:rsidRPr="00355725">
        <w:t>Lot identification.</w:t>
      </w:r>
    </w:p>
    <w:p w14:paraId="76DD04E7" w14:textId="77777777" w:rsidR="00AA4BE5" w:rsidRPr="00355725" w:rsidRDefault="00AA4BE5" w:rsidP="00186F67">
      <w:pPr>
        <w:pStyle w:val="alphabeticallist"/>
        <w:keepLines/>
        <w:spacing w:after="60"/>
      </w:pPr>
      <w:r w:rsidRPr="00355725">
        <w:t>Number of the Purchase Order.</w:t>
      </w:r>
    </w:p>
    <w:p w14:paraId="181212DF" w14:textId="77777777" w:rsidR="00AA4BE5" w:rsidRPr="00355725" w:rsidRDefault="00AA4BE5" w:rsidP="00186F67">
      <w:pPr>
        <w:pStyle w:val="alphabeticallist"/>
        <w:keepLines/>
        <w:spacing w:after="60"/>
      </w:pPr>
      <w:r w:rsidRPr="00355725">
        <w:t xml:space="preserve">Information relative to any additions to this </w:t>
      </w:r>
      <w:r w:rsidR="00660E98" w:rsidRPr="00355725">
        <w:t xml:space="preserve">specification and/or the Detail </w:t>
      </w:r>
      <w:r w:rsidRPr="00355725">
        <w:t>Specification.</w:t>
      </w:r>
    </w:p>
    <w:p w14:paraId="086ABFB8" w14:textId="77777777" w:rsidR="00AA4BE5" w:rsidRPr="00355725" w:rsidRDefault="00AA4BE5" w:rsidP="00186F67">
      <w:pPr>
        <w:pStyle w:val="alphabeticallist"/>
        <w:keepLines/>
        <w:spacing w:after="60"/>
      </w:pPr>
      <w:r w:rsidRPr="00355725">
        <w:t>Manufacturer’s name and address.</w:t>
      </w:r>
    </w:p>
    <w:p w14:paraId="0249ACFF" w14:textId="77777777" w:rsidR="00AA4BE5" w:rsidRPr="00355725" w:rsidRDefault="00AA4BE5" w:rsidP="00186F67">
      <w:pPr>
        <w:pStyle w:val="alphabeticallist"/>
        <w:keepLines/>
        <w:spacing w:after="60"/>
      </w:pPr>
      <w:r w:rsidRPr="00355725">
        <w:t>Location of the manufacturing plant.</w:t>
      </w:r>
    </w:p>
    <w:p w14:paraId="5F7E5A1F" w14:textId="77777777" w:rsidR="00AA4BE5" w:rsidRPr="00355725" w:rsidRDefault="00AA4BE5" w:rsidP="00186F67">
      <w:pPr>
        <w:pStyle w:val="alphabeticallist"/>
        <w:keepLines/>
        <w:spacing w:after="60"/>
      </w:pPr>
      <w:r w:rsidRPr="00355725">
        <w:t>Signature on behalf of Manufacturer.</w:t>
      </w:r>
    </w:p>
    <w:p w14:paraId="0D544CE8" w14:textId="77777777" w:rsidR="00AA4BE5" w:rsidRPr="00355725" w:rsidRDefault="00AA4BE5" w:rsidP="00186F67">
      <w:pPr>
        <w:pStyle w:val="alphabeticallist"/>
        <w:keepLines/>
        <w:spacing w:after="60"/>
      </w:pPr>
      <w:r w:rsidRPr="00355725">
        <w:t>Total number of pages of the data package.</w:t>
      </w:r>
    </w:p>
    <w:p w14:paraId="76170B23" w14:textId="49CB40EE" w:rsidR="00AA4BE5" w:rsidRPr="00355725" w:rsidRDefault="00AF28C3" w:rsidP="00802F54">
      <w:pPr>
        <w:pStyle w:val="Heading2"/>
      </w:pPr>
      <w:bookmarkStart w:id="208" w:name="_Toc33689410"/>
      <w:r w:rsidRPr="00355725">
        <w:t>LIST OF EQUIPMENT USED</w:t>
      </w:r>
      <w:bookmarkEnd w:id="208"/>
    </w:p>
    <w:p w14:paraId="6D133A05" w14:textId="77777777" w:rsidR="00AA4BE5" w:rsidRPr="00355725" w:rsidRDefault="00AA4BE5" w:rsidP="0024163E">
      <w:pPr>
        <w:keepLines/>
      </w:pPr>
      <w:r w:rsidRPr="00355725">
        <w:t>A list of equipment used for tests and measurements shall be prepared. Where applicable, this list shall</w:t>
      </w:r>
      <w:r w:rsidR="00660E98" w:rsidRPr="00355725">
        <w:t xml:space="preserve"> </w:t>
      </w:r>
      <w:r w:rsidRPr="00355725">
        <w:t>contain inventory number, Manufacturer’s type number, serial number, etc. This list shall indicate for</w:t>
      </w:r>
      <w:r w:rsidR="00660E98" w:rsidRPr="00355725">
        <w:t xml:space="preserve"> </w:t>
      </w:r>
      <w:r w:rsidRPr="00355725">
        <w:t>which tests such equipment was used.</w:t>
      </w:r>
    </w:p>
    <w:p w14:paraId="15A5B8D9" w14:textId="6392B8D8" w:rsidR="00AA4BE5" w:rsidRPr="00355725" w:rsidRDefault="00AF28C3" w:rsidP="00802F54">
      <w:pPr>
        <w:pStyle w:val="Heading2"/>
      </w:pPr>
      <w:bookmarkStart w:id="209" w:name="_Toc33689411"/>
      <w:r w:rsidRPr="00355725">
        <w:t>LIST OF TEST REFERENCES</w:t>
      </w:r>
      <w:bookmarkEnd w:id="209"/>
    </w:p>
    <w:p w14:paraId="11B10705" w14:textId="77777777" w:rsidR="00AA4BE5" w:rsidRPr="00355725" w:rsidRDefault="00AA4BE5" w:rsidP="0024163E">
      <w:pPr>
        <w:keepLines/>
      </w:pPr>
      <w:r w:rsidRPr="00355725">
        <w:t>This list shall include all Manufacturer’s references or codes which are necessary to correlate the test</w:t>
      </w:r>
      <w:r w:rsidR="00660E98" w:rsidRPr="00355725">
        <w:t xml:space="preserve"> </w:t>
      </w:r>
      <w:r w:rsidRPr="00355725">
        <w:t>data provided with the applicable tests specified in the tables of the Detail Specification.</w:t>
      </w:r>
    </w:p>
    <w:p w14:paraId="4F670868" w14:textId="601A9E07" w:rsidR="00AA4BE5" w:rsidRPr="00355725" w:rsidRDefault="00AF28C3" w:rsidP="00802F54">
      <w:pPr>
        <w:pStyle w:val="Heading2"/>
      </w:pPr>
      <w:bookmarkStart w:id="210" w:name="_Ref2332824"/>
      <w:bookmarkStart w:id="211" w:name="_Toc33689412"/>
      <w:r w:rsidRPr="00355725">
        <w:t xml:space="preserve">SPECIAL IN-PROCESS CONTROLS DATA (CHART </w:t>
      </w:r>
      <w:proofErr w:type="spellStart"/>
      <w:r w:rsidRPr="00355725">
        <w:t>F2</w:t>
      </w:r>
      <w:proofErr w:type="spellEnd"/>
      <w:r w:rsidRPr="00355725">
        <w:t>)</w:t>
      </w:r>
      <w:bookmarkEnd w:id="210"/>
      <w:bookmarkEnd w:id="211"/>
    </w:p>
    <w:p w14:paraId="3EBA6376" w14:textId="77777777" w:rsidR="00022D2E" w:rsidRPr="00355725" w:rsidRDefault="00AA4BE5" w:rsidP="0043786B">
      <w:pPr>
        <w:keepNext/>
        <w:keepLines/>
      </w:pPr>
      <w:r w:rsidRPr="00355725">
        <w:t>A test result summary shall be compiled showing the total number of components submitted to, and the</w:t>
      </w:r>
      <w:r w:rsidR="00660E98" w:rsidRPr="00355725">
        <w:t xml:space="preserve"> </w:t>
      </w:r>
      <w:r w:rsidRPr="00355725">
        <w:t>total number re</w:t>
      </w:r>
      <w:r w:rsidR="00022D2E" w:rsidRPr="00355725">
        <w:t>jected after each of the tests.</w:t>
      </w:r>
    </w:p>
    <w:p w14:paraId="0F866C01" w14:textId="52CC9B1C" w:rsidR="00022D2E" w:rsidRPr="00355725" w:rsidRDefault="00AA4BE5" w:rsidP="0043786B">
      <w:pPr>
        <w:keepNext/>
        <w:keepLines/>
      </w:pPr>
      <w:r w:rsidRPr="00355725">
        <w:t>For Plating Thickness Verification and Contact Engagement</w:t>
      </w:r>
      <w:r w:rsidR="00660E98" w:rsidRPr="00355725">
        <w:t xml:space="preserve"> </w:t>
      </w:r>
      <w:r w:rsidRPr="00355725">
        <w:t>and Separation Forces</w:t>
      </w:r>
      <w:r w:rsidR="00561A87" w:rsidRPr="00355725">
        <w:t>,</w:t>
      </w:r>
      <w:r w:rsidRPr="00355725">
        <w:t xml:space="preserve"> the measurements shall be recorded.</w:t>
      </w:r>
    </w:p>
    <w:p w14:paraId="6467226B" w14:textId="1CD48F7B" w:rsidR="00AA4BE5" w:rsidRPr="00355725" w:rsidRDefault="00AF28C3" w:rsidP="00802F54">
      <w:pPr>
        <w:pStyle w:val="Heading2"/>
      </w:pPr>
      <w:bookmarkStart w:id="212" w:name="_Ref2333045"/>
      <w:bookmarkStart w:id="213" w:name="_Toc33689413"/>
      <w:r w:rsidRPr="00355725">
        <w:t xml:space="preserve">SCREENING TESTS DATA (CHART </w:t>
      </w:r>
      <w:proofErr w:type="spellStart"/>
      <w:r w:rsidRPr="00355725">
        <w:t>F3</w:t>
      </w:r>
      <w:proofErr w:type="spellEnd"/>
      <w:r w:rsidRPr="00355725">
        <w:t>)</w:t>
      </w:r>
      <w:bookmarkEnd w:id="212"/>
      <w:bookmarkEnd w:id="213"/>
    </w:p>
    <w:p w14:paraId="53A6FCF0" w14:textId="1A2C8985" w:rsidR="00784287" w:rsidRPr="00355725" w:rsidRDefault="00AA4BE5" w:rsidP="00EE602A">
      <w:pPr>
        <w:keepNext/>
        <w:keepLines/>
        <w:spacing w:after="120"/>
      </w:pPr>
      <w:r w:rsidRPr="00355725">
        <w:t>A test result summary shall be compiled showing the total number of components submitted to, and the</w:t>
      </w:r>
      <w:r w:rsidR="00660E98" w:rsidRPr="00355725">
        <w:t xml:space="preserve"> </w:t>
      </w:r>
      <w:r w:rsidRPr="00355725">
        <w:t>total number rejected after each of the tests.</w:t>
      </w:r>
    </w:p>
    <w:p w14:paraId="484274DB" w14:textId="50084C35" w:rsidR="00AA4BE5" w:rsidRPr="00355725" w:rsidRDefault="00AF28C3" w:rsidP="00802F54">
      <w:pPr>
        <w:pStyle w:val="Heading2"/>
      </w:pPr>
      <w:bookmarkStart w:id="214" w:name="_Ref2333132"/>
      <w:bookmarkStart w:id="215" w:name="_Toc33689414"/>
      <w:r w:rsidRPr="00355725">
        <w:t xml:space="preserve">QUALIFICATION, PERIODIC TESTING AND LOT VALIDATION TESTING DATA (CHART </w:t>
      </w:r>
      <w:proofErr w:type="spellStart"/>
      <w:r w:rsidRPr="00355725">
        <w:t>F4</w:t>
      </w:r>
      <w:proofErr w:type="spellEnd"/>
      <w:r w:rsidRPr="00355725">
        <w:t>)</w:t>
      </w:r>
      <w:bookmarkEnd w:id="214"/>
      <w:bookmarkEnd w:id="215"/>
    </w:p>
    <w:p w14:paraId="3889BE17" w14:textId="77777777" w:rsidR="00AA4BE5" w:rsidRPr="00355725" w:rsidRDefault="00AA4BE5" w:rsidP="00B864BD">
      <w:pPr>
        <w:pStyle w:val="Heading3"/>
      </w:pPr>
      <w:bookmarkStart w:id="216" w:name="_Toc33689415"/>
      <w:r w:rsidRPr="00355725">
        <w:t>Qualification Testing</w:t>
      </w:r>
      <w:bookmarkEnd w:id="216"/>
    </w:p>
    <w:p w14:paraId="174E4B9B" w14:textId="1D5AB47F" w:rsidR="00AA4BE5" w:rsidRPr="00355725" w:rsidRDefault="00AA4BE5" w:rsidP="0024163E">
      <w:pPr>
        <w:keepLines/>
      </w:pPr>
      <w:r w:rsidRPr="00355725">
        <w:t>A test result summary shall be compiled showing the components submitted to and the number rejected</w:t>
      </w:r>
      <w:r w:rsidR="00660E98" w:rsidRPr="00355725">
        <w:t xml:space="preserve"> </w:t>
      </w:r>
      <w:r w:rsidRPr="00355725">
        <w:t xml:space="preserve">after each test. </w:t>
      </w:r>
      <w:r w:rsidR="00784287" w:rsidRPr="00355725">
        <w:t>Data shall include all results recorded during each tes</w:t>
      </w:r>
      <w:r w:rsidR="00D63096" w:rsidRPr="00355725">
        <w:t>t</w:t>
      </w:r>
      <w:r w:rsidR="00784287" w:rsidRPr="00355725">
        <w:t xml:space="preserve">. </w:t>
      </w:r>
      <w:r w:rsidRPr="00355725">
        <w:t>Component serial numbers shall be identified. For</w:t>
      </w:r>
      <w:r w:rsidR="00660E98" w:rsidRPr="00355725">
        <w:t xml:space="preserve"> </w:t>
      </w:r>
      <w:r w:rsidRPr="00355725">
        <w:t>each test requiring electrical measurements</w:t>
      </w:r>
      <w:r w:rsidR="00561A87" w:rsidRPr="00355725">
        <w:t>,</w:t>
      </w:r>
      <w:r w:rsidRPr="00355725">
        <w:t xml:space="preserve"> the results shall be recorded against component serial</w:t>
      </w:r>
      <w:r w:rsidR="00660E98" w:rsidRPr="00355725">
        <w:t xml:space="preserve"> </w:t>
      </w:r>
      <w:r w:rsidRPr="00355725">
        <w:t>number. Where a drift value is specified during a test</w:t>
      </w:r>
      <w:r w:rsidR="00847E46" w:rsidRPr="00355725">
        <w:t>,</w:t>
      </w:r>
      <w:r w:rsidRPr="00355725">
        <w:t xml:space="preserve"> the drift calculation shall be recorded against</w:t>
      </w:r>
      <w:r w:rsidR="00660E98" w:rsidRPr="00355725">
        <w:t xml:space="preserve"> </w:t>
      </w:r>
      <w:r w:rsidRPr="00355725">
        <w:t>component serial number.</w:t>
      </w:r>
      <w:r w:rsidR="008E0D57" w:rsidRPr="00355725">
        <w:t xml:space="preserve"> For Destructive Physical Analysis, a </w:t>
      </w:r>
      <w:proofErr w:type="spellStart"/>
      <w:r w:rsidR="008E0D57" w:rsidRPr="00355725">
        <w:t>DPA</w:t>
      </w:r>
      <w:proofErr w:type="spellEnd"/>
      <w:r w:rsidR="008E0D57" w:rsidRPr="00355725">
        <w:t xml:space="preserve"> report shall be produced in accordance with ESCC Basic Specification No. </w:t>
      </w:r>
      <w:hyperlink r:id="rId53" w:history="1">
        <w:hyperlink r:id="rId54" w:history="1">
          <w:r w:rsidR="008E0D57" w:rsidRPr="00355725">
            <w:rPr>
              <w:rStyle w:val="Hyperlink"/>
            </w:rPr>
            <w:t>21001</w:t>
          </w:r>
        </w:hyperlink>
      </w:hyperlink>
      <w:r w:rsidR="008E0D57" w:rsidRPr="00355725">
        <w:rPr>
          <w:rStyle w:val="Hyperlink"/>
        </w:rPr>
        <w:t>.</w:t>
      </w:r>
    </w:p>
    <w:p w14:paraId="31B72538" w14:textId="77777777" w:rsidR="00AA4BE5" w:rsidRPr="00355725" w:rsidRDefault="00AA4BE5" w:rsidP="00B864BD">
      <w:pPr>
        <w:pStyle w:val="Heading3"/>
      </w:pPr>
      <w:bookmarkStart w:id="217" w:name="_Toc33689416"/>
      <w:r w:rsidRPr="00355725">
        <w:lastRenderedPageBreak/>
        <w:t>Periodic Testing for Qualification Maintenance</w:t>
      </w:r>
      <w:bookmarkEnd w:id="217"/>
    </w:p>
    <w:p w14:paraId="5A1B99C1" w14:textId="231819C7" w:rsidR="00AA4BE5" w:rsidRPr="00355725" w:rsidRDefault="00AA4BE5" w:rsidP="0024163E">
      <w:pPr>
        <w:keepLines/>
      </w:pPr>
      <w:r w:rsidRPr="00355725">
        <w:t>A test result summary shall be compiled showing the components submitted to and the number rejected</w:t>
      </w:r>
      <w:r w:rsidR="00AB12D7" w:rsidRPr="00355725">
        <w:t xml:space="preserve"> </w:t>
      </w:r>
      <w:r w:rsidRPr="00355725">
        <w:t xml:space="preserve">after each test. </w:t>
      </w:r>
      <w:r w:rsidR="00D63096" w:rsidRPr="00355725">
        <w:t xml:space="preserve">Data shall include all results recorded during each test. </w:t>
      </w:r>
      <w:r w:rsidRPr="00355725">
        <w:t>Component serial numbers shall be identified. For</w:t>
      </w:r>
      <w:r w:rsidR="00AB12D7" w:rsidRPr="00355725">
        <w:t xml:space="preserve"> </w:t>
      </w:r>
      <w:r w:rsidRPr="00355725">
        <w:t>each test requiring electrical measurements</w:t>
      </w:r>
      <w:r w:rsidR="00561A87" w:rsidRPr="00355725">
        <w:t>,</w:t>
      </w:r>
      <w:r w:rsidRPr="00355725">
        <w:t xml:space="preserve"> the results shall be recorded against component serial</w:t>
      </w:r>
      <w:r w:rsidR="00AB12D7" w:rsidRPr="00355725">
        <w:t xml:space="preserve"> </w:t>
      </w:r>
      <w:r w:rsidRPr="00355725">
        <w:t>number. Where a drift value is specified during a test</w:t>
      </w:r>
      <w:r w:rsidR="00847E46" w:rsidRPr="00355725">
        <w:t>,</w:t>
      </w:r>
      <w:r w:rsidRPr="00355725">
        <w:t xml:space="preserve"> the drift calculation shall be recorded against</w:t>
      </w:r>
      <w:r w:rsidR="00AB12D7" w:rsidRPr="00355725">
        <w:t xml:space="preserve"> </w:t>
      </w:r>
      <w:r w:rsidRPr="00355725">
        <w:t>component serial number.</w:t>
      </w:r>
      <w:r w:rsidR="008E0D57" w:rsidRPr="00355725">
        <w:t xml:space="preserve"> For Destructive Physical Analysis, when applicable, a </w:t>
      </w:r>
      <w:proofErr w:type="spellStart"/>
      <w:r w:rsidR="008E0D57" w:rsidRPr="00355725">
        <w:t>DPA</w:t>
      </w:r>
      <w:proofErr w:type="spellEnd"/>
      <w:r w:rsidR="008E0D57" w:rsidRPr="00355725">
        <w:t xml:space="preserve"> report shall be produced in accordance with ESCC Basic Specification No. </w:t>
      </w:r>
      <w:hyperlink r:id="rId55" w:history="1">
        <w:hyperlink r:id="rId56" w:history="1">
          <w:r w:rsidR="008E0D57" w:rsidRPr="00355725">
            <w:rPr>
              <w:rStyle w:val="Hyperlink"/>
            </w:rPr>
            <w:t>21001</w:t>
          </w:r>
        </w:hyperlink>
      </w:hyperlink>
      <w:r w:rsidR="008E0D57" w:rsidRPr="00355725">
        <w:rPr>
          <w:rStyle w:val="Hyperlink"/>
        </w:rPr>
        <w:t>.</w:t>
      </w:r>
    </w:p>
    <w:p w14:paraId="6FE654BB" w14:textId="7362C14B" w:rsidR="00AA4BE5" w:rsidRPr="00355725" w:rsidRDefault="00AA4BE5" w:rsidP="0024163E">
      <w:pPr>
        <w:keepLines/>
      </w:pPr>
      <w:r w:rsidRPr="00355725">
        <w:t xml:space="preserve">In addition to the full test data a report shall be compiled </w:t>
      </w:r>
      <w:r w:rsidR="00AB12D7" w:rsidRPr="00355725">
        <w:t xml:space="preserve">to act as the most </w:t>
      </w:r>
      <w:r w:rsidRPr="00355725">
        <w:t>recent Periodic Testing summary. These reports shall include a list of all tests performed, the ESCC Component Numbers and quantities of components tested, a statement confirming</w:t>
      </w:r>
      <w:r w:rsidR="00AB12D7" w:rsidRPr="00355725">
        <w:t xml:space="preserve"> </w:t>
      </w:r>
      <w:r w:rsidRPr="00355725">
        <w:t>all the results were satisfactory, the date the tests were performed and a reference to the full test data.</w:t>
      </w:r>
    </w:p>
    <w:p w14:paraId="724D7F0B" w14:textId="77777777" w:rsidR="00AA4BE5" w:rsidRPr="00355725" w:rsidRDefault="00AA4BE5" w:rsidP="00B864BD">
      <w:pPr>
        <w:pStyle w:val="Heading3"/>
      </w:pPr>
      <w:bookmarkStart w:id="218" w:name="_Toc33689417"/>
      <w:r w:rsidRPr="00355725">
        <w:t>Lot Validation Testing</w:t>
      </w:r>
      <w:bookmarkEnd w:id="218"/>
    </w:p>
    <w:p w14:paraId="220FC59B" w14:textId="0859EE45" w:rsidR="00AA4BE5" w:rsidRPr="00355725" w:rsidRDefault="00AA4BE5" w:rsidP="0024163E">
      <w:pPr>
        <w:keepLines/>
      </w:pPr>
      <w:r w:rsidRPr="00355725">
        <w:t>A test result summary shall be compiled showing the components submitted to and the number rejected</w:t>
      </w:r>
      <w:r w:rsidR="00AB12D7" w:rsidRPr="00355725">
        <w:t xml:space="preserve"> </w:t>
      </w:r>
      <w:r w:rsidRPr="00355725">
        <w:t xml:space="preserve">after each test (as applicable). </w:t>
      </w:r>
      <w:r w:rsidR="00D63096" w:rsidRPr="00355725">
        <w:t xml:space="preserve">Data shall include all results recorded during each test. </w:t>
      </w:r>
      <w:r w:rsidRPr="00355725">
        <w:t>Component serial numbers shall be</w:t>
      </w:r>
      <w:r w:rsidR="00AB12D7" w:rsidRPr="00355725">
        <w:t xml:space="preserve"> </w:t>
      </w:r>
      <w:r w:rsidRPr="00355725">
        <w:t>identified. For each test requiring electrical measurements</w:t>
      </w:r>
      <w:r w:rsidR="00561A87" w:rsidRPr="00355725">
        <w:t>,</w:t>
      </w:r>
      <w:r w:rsidRPr="00355725">
        <w:t xml:space="preserve"> the results shall be recorded against</w:t>
      </w:r>
      <w:r w:rsidR="00AB12D7" w:rsidRPr="00355725">
        <w:t xml:space="preserve"> </w:t>
      </w:r>
      <w:r w:rsidRPr="00355725">
        <w:t>component serial number. Where a drift value is specified during a test</w:t>
      </w:r>
      <w:r w:rsidR="00847E46" w:rsidRPr="00355725">
        <w:t>,</w:t>
      </w:r>
      <w:r w:rsidRPr="00355725">
        <w:t xml:space="preserve"> the drift calculation shall be</w:t>
      </w:r>
      <w:r w:rsidR="00AB12D7" w:rsidRPr="00355725">
        <w:t xml:space="preserve"> </w:t>
      </w:r>
      <w:r w:rsidRPr="00355725">
        <w:t>recorded against component serial number.</w:t>
      </w:r>
      <w:r w:rsidR="008E0D57" w:rsidRPr="00355725">
        <w:t xml:space="preserve"> For Destructive Physical Analysis, a </w:t>
      </w:r>
      <w:proofErr w:type="spellStart"/>
      <w:r w:rsidR="008E0D57" w:rsidRPr="00355725">
        <w:t>DPA</w:t>
      </w:r>
      <w:proofErr w:type="spellEnd"/>
      <w:r w:rsidR="008E0D57" w:rsidRPr="00355725">
        <w:t xml:space="preserve"> report shall be produced in accordance with ESCC Basic Specification No. </w:t>
      </w:r>
      <w:hyperlink r:id="rId57" w:history="1">
        <w:hyperlink r:id="rId58" w:history="1">
          <w:r w:rsidR="008E0D57" w:rsidRPr="00355725">
            <w:rPr>
              <w:rStyle w:val="Hyperlink"/>
            </w:rPr>
            <w:t>21001</w:t>
          </w:r>
        </w:hyperlink>
      </w:hyperlink>
    </w:p>
    <w:p w14:paraId="521C817B" w14:textId="1A322B88" w:rsidR="00AA4BE5" w:rsidRPr="00355725" w:rsidRDefault="00AF28C3" w:rsidP="00802F54">
      <w:pPr>
        <w:pStyle w:val="Heading2"/>
      </w:pPr>
      <w:bookmarkStart w:id="219" w:name="_Toc33689418"/>
      <w:r w:rsidRPr="00355725">
        <w:t>FAILED COMPONENTS LIST AND FAILURE ANALYSIS REPORT</w:t>
      </w:r>
      <w:bookmarkEnd w:id="219"/>
    </w:p>
    <w:p w14:paraId="2AA0320A" w14:textId="77777777" w:rsidR="00AA4BE5" w:rsidRPr="00355725" w:rsidRDefault="00AA4BE5" w:rsidP="00186F67">
      <w:pPr>
        <w:keepNext/>
        <w:keepLines/>
        <w:spacing w:after="120"/>
      </w:pPr>
      <w:r w:rsidRPr="00355725">
        <w:t>The failed components list and failure analysis report shall provide full details of:</w:t>
      </w:r>
    </w:p>
    <w:p w14:paraId="5EAC61C1" w14:textId="1949D08E" w:rsidR="00AA4BE5" w:rsidRPr="00355725" w:rsidRDefault="00AA4BE5" w:rsidP="00186F67">
      <w:pPr>
        <w:pStyle w:val="alphabeticallist"/>
        <w:keepNext/>
        <w:spacing w:after="60"/>
      </w:pPr>
      <w:r w:rsidRPr="00355725">
        <w:t>The reference and description of the test or measurement performed as defined in this specification</w:t>
      </w:r>
      <w:r w:rsidR="001B2BFC" w:rsidRPr="00355725">
        <w:t xml:space="preserve"> </w:t>
      </w:r>
      <w:r w:rsidRPr="00355725">
        <w:t>and/or the Detail Specification during Special In-Process Controls, Screening Tests and</w:t>
      </w:r>
      <w:r w:rsidR="001B2BFC" w:rsidRPr="00355725">
        <w:t xml:space="preserve"> </w:t>
      </w:r>
      <w:r w:rsidR="00EF5569" w:rsidRPr="00355725">
        <w:t>Qualification, Periodic Testing and Lot Validation Testing.</w:t>
      </w:r>
    </w:p>
    <w:p w14:paraId="162F04D4" w14:textId="09EE7DA6" w:rsidR="00AA4BE5" w:rsidRPr="00355725" w:rsidRDefault="00AA4BE5" w:rsidP="00186F67">
      <w:pPr>
        <w:pStyle w:val="alphabeticallist"/>
        <w:keepNext/>
        <w:keepLines/>
        <w:spacing w:after="60"/>
      </w:pPr>
      <w:r w:rsidRPr="00355725">
        <w:t>Traceability information including serial number</w:t>
      </w:r>
      <w:r w:rsidR="00EE602A" w:rsidRPr="00355725">
        <w:t>, if applicable,</w:t>
      </w:r>
      <w:r w:rsidRPr="00355725">
        <w:t xml:space="preserve"> of the failed component.</w:t>
      </w:r>
    </w:p>
    <w:p w14:paraId="24D8F915" w14:textId="77777777" w:rsidR="00AA4BE5" w:rsidRPr="00355725" w:rsidRDefault="00AA4BE5" w:rsidP="00186F67">
      <w:pPr>
        <w:pStyle w:val="alphabeticallist"/>
        <w:keepNext/>
        <w:keepLines/>
        <w:spacing w:after="60"/>
      </w:pPr>
      <w:r w:rsidRPr="00355725">
        <w:t>The failed parameter and the failure mode of the component.</w:t>
      </w:r>
    </w:p>
    <w:p w14:paraId="32D859B8" w14:textId="77777777" w:rsidR="00AA4BE5" w:rsidRPr="00355725" w:rsidRDefault="00AA4BE5" w:rsidP="00EF5569">
      <w:pPr>
        <w:pStyle w:val="alphabeticallist"/>
        <w:keepLines/>
        <w:spacing w:after="60"/>
      </w:pPr>
      <w:r w:rsidRPr="00355725">
        <w:t>Detailed failure analysis (if requested by the ESCC Executive or Orderer).</w:t>
      </w:r>
    </w:p>
    <w:p w14:paraId="30F6BF70" w14:textId="004504D8" w:rsidR="00AA4BE5" w:rsidRPr="00355725" w:rsidRDefault="00AF28C3" w:rsidP="00802F54">
      <w:pPr>
        <w:pStyle w:val="Heading2"/>
      </w:pPr>
      <w:bookmarkStart w:id="220" w:name="_Toc33689419"/>
      <w:r w:rsidRPr="00355725">
        <w:t>CERTIFICATE OF CONFORMITY</w:t>
      </w:r>
      <w:bookmarkEnd w:id="220"/>
    </w:p>
    <w:p w14:paraId="051AEC21" w14:textId="3F6509FE" w:rsidR="00D847F4" w:rsidRPr="00355725" w:rsidRDefault="00AA4BE5" w:rsidP="0024163E">
      <w:pPr>
        <w:keepLines/>
        <w:rPr>
          <w:b/>
          <w:bCs/>
          <w:caps/>
          <w:u w:val="single"/>
        </w:rPr>
      </w:pPr>
      <w:r w:rsidRPr="00355725">
        <w:t>A Certificate of Conformity shall be established in accordance with the requirements of ESCC Basic</w:t>
      </w:r>
      <w:r w:rsidR="001B2BFC" w:rsidRPr="00355725">
        <w:t xml:space="preserve"> </w:t>
      </w:r>
      <w:r w:rsidRPr="00355725">
        <w:t xml:space="preserve">Specification No. </w:t>
      </w:r>
      <w:hyperlink r:id="rId59" w:history="1">
        <w:r w:rsidR="00B43E14" w:rsidRPr="00355725">
          <w:rPr>
            <w:rStyle w:val="Hyperlink"/>
          </w:rPr>
          <w:t>20100</w:t>
        </w:r>
      </w:hyperlink>
      <w:r w:rsidRPr="00355725">
        <w:t>.</w:t>
      </w:r>
    </w:p>
    <w:p w14:paraId="74E1698E" w14:textId="77777777" w:rsidR="00AA4BE5" w:rsidRPr="00355725" w:rsidRDefault="00AA4BE5" w:rsidP="00437CC7">
      <w:pPr>
        <w:pStyle w:val="Heading1"/>
        <w:keepLines/>
      </w:pPr>
      <w:bookmarkStart w:id="221" w:name="_Toc33689420"/>
      <w:r w:rsidRPr="00355725">
        <w:lastRenderedPageBreak/>
        <w:t>DELIVERY</w:t>
      </w:r>
      <w:bookmarkEnd w:id="221"/>
    </w:p>
    <w:p w14:paraId="069B55F0" w14:textId="77777777" w:rsidR="00AA4BE5" w:rsidRPr="00355725" w:rsidRDefault="00AA4BE5" w:rsidP="00437CC7">
      <w:pPr>
        <w:keepNext/>
        <w:keepLines/>
        <w:spacing w:after="120"/>
      </w:pPr>
      <w:r w:rsidRPr="00355725">
        <w:t>For procurement, for each order, the items forming the delivery are:</w:t>
      </w:r>
    </w:p>
    <w:p w14:paraId="103C9AA7" w14:textId="77777777" w:rsidR="00AA4BE5" w:rsidRPr="00355725" w:rsidRDefault="00AA4BE5" w:rsidP="00437CC7">
      <w:pPr>
        <w:pStyle w:val="alphabeticallist"/>
        <w:keepNext/>
        <w:keepLines/>
        <w:spacing w:after="60"/>
      </w:pPr>
      <w:r w:rsidRPr="00355725">
        <w:t>The delivery lot.</w:t>
      </w:r>
    </w:p>
    <w:p w14:paraId="0005B092" w14:textId="77777777" w:rsidR="00AA4BE5" w:rsidRPr="00355725" w:rsidRDefault="00AA4BE5" w:rsidP="00437CC7">
      <w:pPr>
        <w:pStyle w:val="alphabeticallist"/>
        <w:keepNext/>
        <w:keepLines/>
        <w:spacing w:after="60"/>
      </w:pPr>
      <w:r w:rsidRPr="00355725">
        <w:t>The components used for Lot Validation Testing (as applicable), but not forming part of the delivery</w:t>
      </w:r>
      <w:r w:rsidR="001B2BFC" w:rsidRPr="00355725">
        <w:t xml:space="preserve"> </w:t>
      </w:r>
      <w:r w:rsidRPr="00355725">
        <w:t>lot, if stipulated in the Purchase Order.</w:t>
      </w:r>
    </w:p>
    <w:p w14:paraId="7553717B" w14:textId="334CA0B4" w:rsidR="00AA4BE5" w:rsidRPr="00355725" w:rsidRDefault="00AA4BE5" w:rsidP="00437CC7">
      <w:pPr>
        <w:pStyle w:val="alphabeticallist"/>
        <w:keepNext/>
        <w:keepLines/>
        <w:spacing w:after="60"/>
      </w:pPr>
      <w:r w:rsidRPr="00355725">
        <w:t>The relevant documentation in accordance with the r</w:t>
      </w:r>
      <w:r w:rsidR="001B2BFC" w:rsidRPr="00355725">
        <w:t xml:space="preserve">equirements of Paras. </w:t>
      </w:r>
      <w:r w:rsidR="00B723A2" w:rsidRPr="00355725">
        <w:fldChar w:fldCharType="begin"/>
      </w:r>
      <w:r w:rsidR="00B723A2" w:rsidRPr="00355725">
        <w:instrText xml:space="preserve"> REF _Ref2332546 \r \h </w:instrText>
      </w:r>
      <w:r w:rsidR="00C755B6" w:rsidRPr="00355725">
        <w:instrText xml:space="preserve"> \* MERGEFORMAT </w:instrText>
      </w:r>
      <w:r w:rsidR="00B723A2" w:rsidRPr="00355725">
        <w:fldChar w:fldCharType="separate"/>
      </w:r>
      <w:r w:rsidR="00673944" w:rsidRPr="00355725">
        <w:t>9.1.2</w:t>
      </w:r>
      <w:r w:rsidR="00B723A2" w:rsidRPr="00355725">
        <w:fldChar w:fldCharType="end"/>
      </w:r>
      <w:r w:rsidR="001B2BFC" w:rsidRPr="00355725">
        <w:t xml:space="preserve"> and </w:t>
      </w:r>
      <w:r w:rsidR="00B723A2" w:rsidRPr="00355725">
        <w:fldChar w:fldCharType="begin"/>
      </w:r>
      <w:r w:rsidR="00B723A2" w:rsidRPr="00355725">
        <w:instrText xml:space="preserve"> REF _Ref2332561 \r \h </w:instrText>
      </w:r>
      <w:r w:rsidR="00C755B6" w:rsidRPr="00355725">
        <w:instrText xml:space="preserve"> \* MERGEFORMAT </w:instrText>
      </w:r>
      <w:r w:rsidR="00B723A2" w:rsidRPr="00355725">
        <w:fldChar w:fldCharType="separate"/>
      </w:r>
      <w:r w:rsidR="00673944" w:rsidRPr="00355725">
        <w:t>9.1.3</w:t>
      </w:r>
      <w:r w:rsidR="00B723A2" w:rsidRPr="00355725">
        <w:fldChar w:fldCharType="end"/>
      </w:r>
      <w:r w:rsidRPr="00355725">
        <w:t>.</w:t>
      </w:r>
    </w:p>
    <w:p w14:paraId="1D356E7A" w14:textId="77777777" w:rsidR="00AA4BE5" w:rsidRPr="00355725" w:rsidRDefault="00AA4BE5" w:rsidP="00437CC7">
      <w:pPr>
        <w:keepNext/>
        <w:keepLines/>
        <w:spacing w:before="240"/>
      </w:pPr>
      <w:r w:rsidRPr="00355725">
        <w:t>In the case of a component for which a valid qualification is in force, all data of all components submitted</w:t>
      </w:r>
      <w:r w:rsidR="001B2BFC" w:rsidRPr="00355725">
        <w:t xml:space="preserve"> </w:t>
      </w:r>
      <w:r w:rsidRPr="00355725">
        <w:t>to Lot Validation Testing shall also be copied, when requested, to the ESCC Executive.</w:t>
      </w:r>
    </w:p>
    <w:p w14:paraId="25DC0A39" w14:textId="1C624203" w:rsidR="00AA4BE5" w:rsidRPr="00355725" w:rsidRDefault="00AA4BE5" w:rsidP="0024163E">
      <w:pPr>
        <w:keepLines/>
      </w:pPr>
      <w:r w:rsidRPr="00355725">
        <w:t>For qualification or qualification maintenance, the disposition of the Qualifi</w:t>
      </w:r>
      <w:r w:rsidR="001B2BFC" w:rsidRPr="00355725">
        <w:t xml:space="preserve">cation Test Lot and its related </w:t>
      </w:r>
      <w:r w:rsidRPr="00355725">
        <w:t xml:space="preserve">documentation shall be as specified in ESCC Basic Specification No. </w:t>
      </w:r>
      <w:hyperlink r:id="rId60" w:history="1">
        <w:r w:rsidR="00B43E14" w:rsidRPr="00355725">
          <w:rPr>
            <w:rStyle w:val="Hyperlink"/>
          </w:rPr>
          <w:t>20100</w:t>
        </w:r>
      </w:hyperlink>
      <w:r w:rsidRPr="00355725">
        <w:t xml:space="preserve"> and the relevant</w:t>
      </w:r>
      <w:r w:rsidR="001B2BFC" w:rsidRPr="00355725">
        <w:t xml:space="preserve"> </w:t>
      </w:r>
      <w:r w:rsidRPr="00355725">
        <w:t xml:space="preserve">paragraphs of Section </w:t>
      </w:r>
      <w:r w:rsidR="00B723A2" w:rsidRPr="00355725">
        <w:fldChar w:fldCharType="begin"/>
      </w:r>
      <w:r w:rsidR="00B723A2" w:rsidRPr="00355725">
        <w:instrText xml:space="preserve"> REF _Ref2332641 \r \h </w:instrText>
      </w:r>
      <w:r w:rsidR="00C755B6" w:rsidRPr="00355725">
        <w:instrText xml:space="preserve"> \* MERGEFORMAT </w:instrText>
      </w:r>
      <w:r w:rsidR="00B723A2" w:rsidRPr="00355725">
        <w:fldChar w:fldCharType="separate"/>
      </w:r>
      <w:r w:rsidR="00673944" w:rsidRPr="00355725">
        <w:t>9</w:t>
      </w:r>
      <w:r w:rsidR="00B723A2" w:rsidRPr="00355725">
        <w:fldChar w:fldCharType="end"/>
      </w:r>
      <w:r w:rsidRPr="00355725">
        <w:t xml:space="preserve"> of this specification.</w:t>
      </w:r>
    </w:p>
    <w:p w14:paraId="058106A0" w14:textId="77777777" w:rsidR="00AA4BE5" w:rsidRPr="00355725" w:rsidRDefault="00AA4BE5" w:rsidP="0024163E">
      <w:pPr>
        <w:pStyle w:val="Heading1"/>
        <w:keepLines/>
      </w:pPr>
      <w:bookmarkStart w:id="222" w:name="_Toc33689421"/>
      <w:r w:rsidRPr="00355725">
        <w:t>PACKAGING AND DISPATCH</w:t>
      </w:r>
      <w:bookmarkEnd w:id="222"/>
    </w:p>
    <w:p w14:paraId="41E7DA67" w14:textId="465B8A15" w:rsidR="00AA4BE5" w:rsidRPr="00355725" w:rsidRDefault="00AA4BE5" w:rsidP="0024163E">
      <w:pPr>
        <w:keepLines/>
      </w:pPr>
      <w:r w:rsidRPr="00355725">
        <w:t>The packaging and dispatch of components to this specification shall be in accordance with the</w:t>
      </w:r>
      <w:r w:rsidR="001B2BFC" w:rsidRPr="00355725">
        <w:t xml:space="preserve"> </w:t>
      </w:r>
      <w:r w:rsidRPr="00355725">
        <w:t xml:space="preserve">requirements of ESCC Basic Specification No. </w:t>
      </w:r>
      <w:hyperlink r:id="rId61" w:history="1">
        <w:r w:rsidR="00B43E14" w:rsidRPr="00355725">
          <w:rPr>
            <w:rStyle w:val="Hyperlink"/>
          </w:rPr>
          <w:t>20600</w:t>
        </w:r>
      </w:hyperlink>
      <w:r w:rsidRPr="00355725">
        <w:t>.</w:t>
      </w:r>
    </w:p>
    <w:p w14:paraId="76B276AF" w14:textId="77777777" w:rsidR="00402FE9" w:rsidRPr="00355725" w:rsidRDefault="00402FE9" w:rsidP="0024163E">
      <w:pPr>
        <w:keepLines/>
        <w:spacing w:after="0" w:line="240" w:lineRule="auto"/>
        <w:ind w:left="0" w:right="0"/>
        <w:jc w:val="left"/>
        <w:rPr>
          <w:b/>
          <w:bCs/>
          <w:caps/>
          <w:u w:val="single"/>
        </w:rPr>
      </w:pPr>
      <w:r w:rsidRPr="00355725">
        <w:br w:type="page"/>
      </w:r>
    </w:p>
    <w:p w14:paraId="37800C8A" w14:textId="77777777" w:rsidR="00402FE9" w:rsidRPr="00355725" w:rsidRDefault="00402FE9" w:rsidP="0024163E">
      <w:pPr>
        <w:pStyle w:val="Heading1"/>
        <w:keepLines/>
      </w:pPr>
      <w:bookmarkStart w:id="223" w:name="_Toc33689422"/>
      <w:r w:rsidRPr="00355725">
        <w:lastRenderedPageBreak/>
        <w:t>Charts</w:t>
      </w:r>
      <w:bookmarkEnd w:id="223"/>
    </w:p>
    <w:p w14:paraId="466DD270" w14:textId="21FD243F" w:rsidR="00402FE9" w:rsidRPr="00355725" w:rsidRDefault="00AF28C3" w:rsidP="00802F54">
      <w:pPr>
        <w:pStyle w:val="Heading2"/>
      </w:pPr>
      <w:bookmarkStart w:id="224" w:name="_Toc359830361"/>
      <w:bookmarkStart w:id="225" w:name="_Toc33689423"/>
      <w:r w:rsidRPr="00355725">
        <w:t xml:space="preserve">CHART </w:t>
      </w:r>
      <w:proofErr w:type="spellStart"/>
      <w:r w:rsidRPr="00355725">
        <w:t>F1</w:t>
      </w:r>
      <w:proofErr w:type="spellEnd"/>
      <w:r w:rsidRPr="00355725">
        <w:t xml:space="preserve"> - GENERAL FLOW FOR PROCUREMENT</w:t>
      </w:r>
      <w:bookmarkEnd w:id="224"/>
      <w:bookmarkEnd w:id="225"/>
    </w:p>
    <w:p w14:paraId="65C234C8" w14:textId="77777777" w:rsidR="00DE77F7" w:rsidRPr="00355725" w:rsidRDefault="00DE77F7" w:rsidP="00DE77F7">
      <w:pPr>
        <w:spacing w:after="0"/>
      </w:pPr>
    </w:p>
    <w:p w14:paraId="666FCCD2" w14:textId="3483729A" w:rsidR="00DE77F7" w:rsidRPr="00355725" w:rsidRDefault="00DE77F7" w:rsidP="00DE77F7">
      <w:pPr>
        <w:ind w:left="567"/>
      </w:pPr>
      <w:r w:rsidRPr="00355725">
        <w:rPr>
          <w:noProof/>
          <w:lang w:eastAsia="en-GB"/>
        </w:rPr>
        <mc:AlternateContent>
          <mc:Choice Requires="wpc">
            <w:drawing>
              <wp:inline distT="0" distB="0" distL="0" distR="0" wp14:anchorId="31D042CE" wp14:editId="1D9FAFE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 name="Text Box 1"/>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468BFDDE" w14:textId="77777777"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39706D1" w14:textId="77777777"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3ED393F" w14:textId="77777777" w:rsidR="004D6C1B" w:rsidRDefault="004D6C1B" w:rsidP="00DE77F7">
                              <w:pPr>
                                <w:autoSpaceDE w:val="0"/>
                                <w:autoSpaceDN w:val="0"/>
                                <w:adjustRightInd w:val="0"/>
                                <w:spacing w:after="0" w:line="240" w:lineRule="auto"/>
                                <w:ind w:left="0" w:right="0"/>
                                <w:jc w:val="center"/>
                                <w:rPr>
                                  <w:rFonts w:cs="Arial"/>
                                  <w:color w:val="000000"/>
                                </w:rPr>
                              </w:pPr>
                            </w:p>
                            <w:p w14:paraId="4EB9FE00" w14:textId="34DF2F85" w:rsidR="004D6C1B" w:rsidRPr="00D05994" w:rsidRDefault="004D6C1B" w:rsidP="00DE77F7">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_Ref2235108 \r \h </w:instrText>
                              </w:r>
                              <w:r>
                                <w:rPr>
                                  <w:rFonts w:cs="Arial"/>
                                  <w:color w:val="000000"/>
                                  <w:lang w:val="en-US"/>
                                </w:rPr>
                              </w:r>
                              <w:r>
                                <w:rPr>
                                  <w:rFonts w:cs="Arial"/>
                                  <w:color w:val="000000"/>
                                  <w:lang w:val="en-US"/>
                                </w:rPr>
                                <w:fldChar w:fldCharType="separate"/>
                              </w:r>
                              <w:r w:rsidR="00673944">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7D1D246D" w14:textId="77777777" w:rsidR="004D6C1B" w:rsidRDefault="004D6C1B" w:rsidP="00DE77F7">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7DE9223"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0992939"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p>
                            <w:p w14:paraId="6ECF47BF" w14:textId="2A86C2A4"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_Ref2235110 \r \h </w:instrText>
                              </w:r>
                              <w:r>
                                <w:rPr>
                                  <w:rFonts w:cs="Arial"/>
                                  <w:color w:val="000000"/>
                                  <w:lang w:val="en-US"/>
                                </w:rPr>
                              </w:r>
                              <w:r>
                                <w:rPr>
                                  <w:rFonts w:cs="Arial"/>
                                  <w:color w:val="000000"/>
                                  <w:lang w:val="en-US"/>
                                </w:rPr>
                                <w:fldChar w:fldCharType="separate"/>
                              </w:r>
                              <w:r w:rsidR="00673944">
                                <w:rPr>
                                  <w:rFonts w:cs="Arial"/>
                                  <w:color w:val="000000"/>
                                  <w:lang w:val="en-US"/>
                                </w:rPr>
                                <w:t>7.3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10054A3" w14:textId="77777777" w:rsidR="004D6C1B" w:rsidRDefault="004D6C1B" w:rsidP="00DE77F7">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4"/>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0F14635"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531F50EB" w14:textId="2198EBD3" w:rsidR="004D6C1B" w:rsidRDefault="004D6C1B" w:rsidP="00DE77F7">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_Ref2235112 \r \h </w:instrText>
                              </w:r>
                              <w:r>
                                <w:rPr>
                                  <w:rFonts w:cs="Arial"/>
                                  <w:color w:val="000000"/>
                                  <w:lang w:val="en-US"/>
                                </w:rPr>
                              </w:r>
                              <w:r>
                                <w:rPr>
                                  <w:rFonts w:cs="Arial"/>
                                  <w:color w:val="000000"/>
                                  <w:lang w:val="en-US"/>
                                </w:rPr>
                                <w:fldChar w:fldCharType="separate"/>
                              </w:r>
                              <w:r w:rsidR="00673944">
                                <w:rPr>
                                  <w:rFonts w:cs="Arial"/>
                                  <w:color w:val="000000"/>
                                  <w:lang w:val="en-US"/>
                                </w:rPr>
                                <w:t>7.2</w:t>
                              </w:r>
                              <w:r>
                                <w:rPr>
                                  <w:rFonts w:cs="Arial"/>
                                  <w:color w:val="000000"/>
                                  <w:lang w:val="en-US"/>
                                </w:rPr>
                                <w:fldChar w:fldCharType="end"/>
                              </w:r>
                              <w:r>
                                <w:rPr>
                                  <w:rFonts w:cs="Arial"/>
                                  <w:color w:val="000000"/>
                                  <w:lang w:val="en-US"/>
                                </w:rPr>
                                <w:t xml:space="preserve"> / Chart F</w:t>
                              </w:r>
                              <w:r>
                                <w:rPr>
                                  <w:rFonts w:cs="Arial"/>
                                  <w:color w:val="000000"/>
                                </w:rP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2DEA1F3" w14:textId="77777777" w:rsidR="004D6C1B" w:rsidRPr="00755CEA" w:rsidRDefault="004D6C1B" w:rsidP="00DE77F7">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798FA81" w14:textId="77777777"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2CEF65E" w14:textId="77777777" w:rsidR="004D6C1B" w:rsidRDefault="004D6C1B" w:rsidP="00DE77F7">
                              <w:pPr>
                                <w:autoSpaceDE w:val="0"/>
                                <w:autoSpaceDN w:val="0"/>
                                <w:adjustRightInd w:val="0"/>
                                <w:spacing w:after="0" w:line="240" w:lineRule="auto"/>
                                <w:ind w:left="0" w:right="0"/>
                                <w:jc w:val="center"/>
                                <w:rPr>
                                  <w:rFonts w:cs="Arial"/>
                                  <w:color w:val="000000"/>
                                  <w:lang w:val="en-US"/>
                                </w:rPr>
                              </w:pPr>
                            </w:p>
                            <w:p w14:paraId="58CE1CE9" w14:textId="2E6A9CAC" w:rsidR="004D6C1B" w:rsidRPr="00D05994"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_Ref2235109 \r \h </w:instrText>
                              </w:r>
                              <w:r>
                                <w:rPr>
                                  <w:rFonts w:cs="Arial"/>
                                  <w:color w:val="000000"/>
                                  <w:lang w:val="en-US"/>
                                </w:rPr>
                              </w:r>
                              <w:r>
                                <w:rPr>
                                  <w:rFonts w:cs="Arial"/>
                                  <w:color w:val="000000"/>
                                  <w:lang w:val="en-US"/>
                                </w:rPr>
                                <w:fldChar w:fldCharType="separate"/>
                              </w:r>
                              <w:r w:rsidR="00673944">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59FDBA23"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5DAAD19" w14:textId="77777777" w:rsidR="004D6C1B" w:rsidRDefault="004D6C1B" w:rsidP="00DE77F7">
                              <w:pPr>
                                <w:autoSpaceDE w:val="0"/>
                                <w:autoSpaceDN w:val="0"/>
                                <w:adjustRightInd w:val="0"/>
                                <w:spacing w:after="0" w:line="240" w:lineRule="auto"/>
                                <w:ind w:left="0" w:right="0"/>
                                <w:jc w:val="center"/>
                                <w:rPr>
                                  <w:rFonts w:cs="Arial"/>
                                  <w:color w:val="000000"/>
                                  <w:lang w:val="en-US"/>
                                </w:rPr>
                              </w:pPr>
                            </w:p>
                            <w:p w14:paraId="612F96DC" w14:textId="3DA281C3" w:rsidR="004D6C1B" w:rsidRDefault="004D6C1B" w:rsidP="00DE77F7">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_Ref2235110 \r \h </w:instrText>
                              </w:r>
                              <w:r>
                                <w:rPr>
                                  <w:rFonts w:cs="Arial"/>
                                  <w:color w:val="000000"/>
                                  <w:lang w:val="en-US"/>
                                </w:rPr>
                              </w:r>
                              <w:r>
                                <w:rPr>
                                  <w:rFonts w:cs="Arial"/>
                                  <w:color w:val="000000"/>
                                  <w:lang w:val="en-US"/>
                                </w:rPr>
                                <w:fldChar w:fldCharType="separate"/>
                              </w:r>
                              <w:r w:rsidR="00673944">
                                <w:rPr>
                                  <w:rFonts w:cs="Arial"/>
                                  <w:color w:val="000000"/>
                                  <w:lang w:val="en-US"/>
                                </w:rPr>
                                <w:t>7.3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79BB5CA5" w14:textId="77777777" w:rsidR="004D6C1B" w:rsidRPr="00D05994"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1C954953" w14:textId="77777777" w:rsidR="004D6C1B" w:rsidRPr="00755CEA" w:rsidRDefault="004D6C1B" w:rsidP="00DE77F7">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 name="Straight Arrow Connector 12"/>
                        <wps:cNvCnPr>
                          <a:stCxn id="1" idx="2"/>
                          <a:endCxn id="6"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3" name="Straight Arrow Connector 13"/>
                        <wps:cNvCnPr>
                          <a:endCxn id="2"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5" name="Elbow Connector 15"/>
                        <wps:cNvCnPr>
                          <a:stCxn id="6"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6" name="Elbow Connector 16"/>
                        <wps:cNvCnPr>
                          <a:stCxn id="3" idx="2"/>
                          <a:endCxn id="5"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7" name="Elbow Connector 17"/>
                        <wps:cNvCnPr>
                          <a:stCxn id="9" idx="2"/>
                          <a:endCxn id="5"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6" idx="2"/>
                          <a:endCxn id="3"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19" name="Straight Arrow Connector 35"/>
                        <wps:cNvCnPr>
                          <a:stCxn id="4" idx="3"/>
                          <a:endCxn id="11"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0" name="Straight Arrow Connector 20"/>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1" name="Text Box 5"/>
                        <wps:cNvSpPr txBox="1"/>
                        <wps:spPr>
                          <a:xfrm>
                            <a:off x="132463" y="2188462"/>
                            <a:ext cx="1591555" cy="224400"/>
                          </a:xfrm>
                          <a:prstGeom prst="rect">
                            <a:avLst/>
                          </a:prstGeom>
                          <a:noFill/>
                          <a:ln w="6350">
                            <a:noFill/>
                          </a:ln>
                          <a:effectLst/>
                        </wps:spPr>
                        <wps:txbx>
                          <w:txbxContent>
                            <w:p w14:paraId="51D56925" w14:textId="77777777" w:rsidR="004D6C1B" w:rsidRPr="00755CEA" w:rsidRDefault="004D6C1B" w:rsidP="00DE77F7">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2" name="Text Box 5"/>
                        <wps:cNvSpPr txBox="1"/>
                        <wps:spPr>
                          <a:xfrm>
                            <a:off x="4238396" y="2188707"/>
                            <a:ext cx="1591555" cy="224400"/>
                          </a:xfrm>
                          <a:prstGeom prst="rect">
                            <a:avLst/>
                          </a:prstGeom>
                          <a:noFill/>
                          <a:ln w="6350">
                            <a:noFill/>
                          </a:ln>
                          <a:effectLst/>
                        </wps:spPr>
                        <wps:txbx>
                          <w:txbxContent>
                            <w:p w14:paraId="536E0B98" w14:textId="77777777" w:rsidR="004D6C1B" w:rsidRDefault="004D6C1B" w:rsidP="00DE77F7">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31D042CE"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1"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" fillcolor="#f2f2f2">
                  <v:textbox inset="1mm,1mm,1mm,1mm">
                    <w:txbxContent>
                      <w:p w14:paraId="468BFDDE" w14:textId="77777777"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39706D1" w14:textId="77777777"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3ED393F" w14:textId="77777777" w:rsidR="004D6C1B" w:rsidRDefault="004D6C1B" w:rsidP="00DE77F7">
                        <w:pPr>
                          <w:autoSpaceDE w:val="0"/>
                          <w:autoSpaceDN w:val="0"/>
                          <w:adjustRightInd w:val="0"/>
                          <w:spacing w:after="0" w:line="240" w:lineRule="auto"/>
                          <w:ind w:left="0" w:right="0"/>
                          <w:jc w:val="center"/>
                          <w:rPr>
                            <w:rFonts w:cs="Arial"/>
                            <w:color w:val="000000"/>
                          </w:rPr>
                        </w:pPr>
                      </w:p>
                      <w:p w14:paraId="4EB9FE00" w14:textId="34DF2F85" w:rsidR="004D6C1B" w:rsidRPr="00D05994" w:rsidRDefault="004D6C1B" w:rsidP="00DE77F7">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_Ref2235108 \r \h </w:instrText>
                        </w:r>
                        <w:r>
                          <w:rPr>
                            <w:rFonts w:cs="Arial"/>
                            <w:color w:val="000000"/>
                            <w:lang w:val="en-US"/>
                          </w:rPr>
                        </w:r>
                        <w:r>
                          <w:rPr>
                            <w:rFonts w:cs="Arial"/>
                            <w:color w:val="000000"/>
                            <w:lang w:val="en-US"/>
                          </w:rPr>
                          <w:fldChar w:fldCharType="separate"/>
                        </w:r>
                        <w:r w:rsidR="00673944">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" fillcolor="#f2f2f2">
                  <v:textbox inset="1mm,1mm,1mm,1mm">
                    <w:txbxContent>
                      <w:p w14:paraId="7D1D246D" w14:textId="77777777" w:rsidR="004D6C1B" w:rsidRDefault="004D6C1B" w:rsidP="00DE77F7">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67DE9223"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0992939"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p>
                      <w:p w14:paraId="6ECF47BF" w14:textId="2A86C2A4"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_Ref2235110 \r \h </w:instrText>
                        </w:r>
                        <w:r>
                          <w:rPr>
                            <w:rFonts w:cs="Arial"/>
                            <w:color w:val="000000"/>
                            <w:lang w:val="en-US"/>
                          </w:rPr>
                        </w:r>
                        <w:r>
                          <w:rPr>
                            <w:rFonts w:cs="Arial"/>
                            <w:color w:val="000000"/>
                            <w:lang w:val="en-US"/>
                          </w:rPr>
                          <w:fldChar w:fldCharType="separate"/>
                        </w:r>
                        <w:r w:rsidR="00673944">
                          <w:rPr>
                            <w:rFonts w:cs="Arial"/>
                            <w:color w:val="000000"/>
                            <w:lang w:val="en-US"/>
                          </w:rPr>
                          <w:t>7.3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10054A3" w14:textId="77777777" w:rsidR="004D6C1B" w:rsidRDefault="004D6C1B" w:rsidP="00DE77F7">
                        <w:pPr>
                          <w:autoSpaceDE w:val="0"/>
                          <w:autoSpaceDN w:val="0"/>
                          <w:adjustRightInd w:val="0"/>
                          <w:spacing w:after="0" w:line="240" w:lineRule="auto"/>
                          <w:ind w:left="0" w:right="0"/>
                          <w:jc w:val="center"/>
                        </w:pPr>
                        <w:r>
                          <w:rPr>
                            <w:rFonts w:cs="Arial"/>
                            <w:color w:val="000000"/>
                          </w:rPr>
                          <w:t>(Note 2)</w:t>
                        </w:r>
                      </w:p>
                    </w:txbxContent>
                  </v:textbox>
                </v:shape>
                <v:shape 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50F14635"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531F50EB" w14:textId="2198EBD3" w:rsidR="004D6C1B" w:rsidRDefault="004D6C1B" w:rsidP="00DE77F7">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_Ref2235112 \r \h </w:instrText>
                        </w:r>
                        <w:r>
                          <w:rPr>
                            <w:rFonts w:cs="Arial"/>
                            <w:color w:val="000000"/>
                            <w:lang w:val="en-US"/>
                          </w:rPr>
                        </w:r>
                        <w:r>
                          <w:rPr>
                            <w:rFonts w:cs="Arial"/>
                            <w:color w:val="000000"/>
                            <w:lang w:val="en-US"/>
                          </w:rPr>
                          <w:fldChar w:fldCharType="separate"/>
                        </w:r>
                        <w:r w:rsidR="00673944">
                          <w:rPr>
                            <w:rFonts w:cs="Arial"/>
                            <w:color w:val="000000"/>
                            <w:lang w:val="en-US"/>
                          </w:rPr>
                          <w:t>7.2</w:t>
                        </w:r>
                        <w:r>
                          <w:rPr>
                            <w:rFonts w:cs="Arial"/>
                            <w:color w:val="000000"/>
                            <w:lang w:val="en-US"/>
                          </w:rPr>
                          <w:fldChar w:fldCharType="end"/>
                        </w:r>
                        <w:r>
                          <w:rPr>
                            <w:rFonts w:cs="Arial"/>
                            <w:color w:val="000000"/>
                            <w:lang w:val="en-US"/>
                          </w:rPr>
                          <w:t xml:space="preserve"> / Chart F</w:t>
                        </w:r>
                        <w:r>
                          <w:rPr>
                            <w:rFonts w:cs="Arial"/>
                            <w:color w:val="000000"/>
                          </w:rPr>
                          <w:t>4</w:t>
                        </w:r>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32DEA1F3" w14:textId="77777777" w:rsidR="004D6C1B" w:rsidRPr="00755CEA" w:rsidRDefault="004D6C1B" w:rsidP="00DE77F7">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3798FA81" w14:textId="77777777" w:rsidR="004D6C1B"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2CEF65E" w14:textId="77777777" w:rsidR="004D6C1B" w:rsidRDefault="004D6C1B" w:rsidP="00DE77F7">
                        <w:pPr>
                          <w:autoSpaceDE w:val="0"/>
                          <w:autoSpaceDN w:val="0"/>
                          <w:adjustRightInd w:val="0"/>
                          <w:spacing w:after="0" w:line="240" w:lineRule="auto"/>
                          <w:ind w:left="0" w:right="0"/>
                          <w:jc w:val="center"/>
                          <w:rPr>
                            <w:rFonts w:cs="Arial"/>
                            <w:color w:val="000000"/>
                            <w:lang w:val="en-US"/>
                          </w:rPr>
                        </w:pPr>
                      </w:p>
                      <w:p w14:paraId="58CE1CE9" w14:textId="2E6A9CAC" w:rsidR="004D6C1B" w:rsidRPr="00D05994"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_Ref2235109 \r \h </w:instrText>
                        </w:r>
                        <w:r>
                          <w:rPr>
                            <w:rFonts w:cs="Arial"/>
                            <w:color w:val="000000"/>
                            <w:lang w:val="en-US"/>
                          </w:rPr>
                        </w:r>
                        <w:r>
                          <w:rPr>
                            <w:rFonts w:cs="Arial"/>
                            <w:color w:val="000000"/>
                            <w:lang w:val="en-US"/>
                          </w:rPr>
                          <w:fldChar w:fldCharType="separate"/>
                        </w:r>
                        <w:r w:rsidR="00673944">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59FDBA23" w14:textId="77777777" w:rsidR="004D6C1B" w:rsidRDefault="004D6C1B" w:rsidP="00DE77F7">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5DAAD19" w14:textId="77777777" w:rsidR="004D6C1B" w:rsidRDefault="004D6C1B" w:rsidP="00DE77F7">
                        <w:pPr>
                          <w:autoSpaceDE w:val="0"/>
                          <w:autoSpaceDN w:val="0"/>
                          <w:adjustRightInd w:val="0"/>
                          <w:spacing w:after="0" w:line="240" w:lineRule="auto"/>
                          <w:ind w:left="0" w:right="0"/>
                          <w:jc w:val="center"/>
                          <w:rPr>
                            <w:rFonts w:cs="Arial"/>
                            <w:color w:val="000000"/>
                            <w:lang w:val="en-US"/>
                          </w:rPr>
                        </w:pPr>
                      </w:p>
                      <w:p w14:paraId="612F96DC" w14:textId="3DA281C3" w:rsidR="004D6C1B" w:rsidRDefault="004D6C1B" w:rsidP="00DE77F7">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_Ref2235110 \r \h </w:instrText>
                        </w:r>
                        <w:r>
                          <w:rPr>
                            <w:rFonts w:cs="Arial"/>
                            <w:color w:val="000000"/>
                            <w:lang w:val="en-US"/>
                          </w:rPr>
                        </w:r>
                        <w:r>
                          <w:rPr>
                            <w:rFonts w:cs="Arial"/>
                            <w:color w:val="000000"/>
                            <w:lang w:val="en-US"/>
                          </w:rPr>
                          <w:fldChar w:fldCharType="separate"/>
                        </w:r>
                        <w:r w:rsidR="00673944">
                          <w:rPr>
                            <w:rFonts w:cs="Arial"/>
                            <w:color w:val="000000"/>
                            <w:lang w:val="en-US"/>
                          </w:rPr>
                          <w:t>7.3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79BB5CA5" w14:textId="77777777" w:rsidR="004D6C1B" w:rsidRPr="00D05994" w:rsidRDefault="004D6C1B" w:rsidP="00DE77F7">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" fillcolor="#f2f2f2">
                  <v:textbox inset="1mm,1mm,1mm,1mm">
                    <w:txbxContent>
                      <w:p w14:paraId="1C954953" w14:textId="77777777" w:rsidR="004D6C1B" w:rsidRPr="00755CEA" w:rsidRDefault="004D6C1B" w:rsidP="00DE77F7">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2"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" strokecolor="windowText">
                  <v:stroke endarrow="block" endarrowwidth="narrow"/>
                </v:shape>
                <v:shape id="Straight Arrow Connector 13" o:spid="_x0000_s1038"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a82vwAAANsAAAAPAAAAZHJzL2Rvd25yZXYueG1sRE9Ni8Iw&#10;EL0v+B/CCF4WTaqw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Dlsa82vwAAANsAAAAPAAAAAAAA&#10;AAAAAAAAAAcCAABkcnMvZG93bnJldi54bWxQSwUGAAAAAAMAAwC3AAAA8wIAAAAA&#10;" strokecolor="windowText">
                  <v:stroke endarrow="block" endarrowwidth="narrow"/>
                </v:shape>
                <v:shape id="Straight Arrow Connector 14" o:spid="_x0000_s1039"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DdCvwAAANsAAAAPAAAAZHJzL2Rvd25yZXYueG1sRE9Ni8Iw&#10;EL0v+B/CCF4WTSqy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BqWDdC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6"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" strokecolor="windowText">
                  <v:stroke endarrow="block" endarrowwidth="narrow"/>
                </v:shape>
                <v:shape id="Elbow Connector 17"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" strokecolor="windowText">
                  <v:stroke endarrow="block" endarrowwidth="narrow"/>
                </v:shape>
                <v:shape id="Elbow Connector 18"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" strokecolor="windowText">
                  <v:stroke endarrow="block" endarrowwidth="narrow"/>
                </v:shape>
                <v:shape id="Straight Arrow Connector 20"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" filled="f" stroked="f" strokeweight=".5pt">
                  <v:textbox style="mso-fit-shape-to-text:t" inset="1mm,1mm,1mm,1mm">
                    <w:txbxContent>
                      <w:p w14:paraId="51D56925" w14:textId="77777777" w:rsidR="004D6C1B" w:rsidRPr="00755CEA" w:rsidRDefault="004D6C1B" w:rsidP="00DE77F7">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36E0B98" w14:textId="77777777" w:rsidR="004D6C1B" w:rsidRDefault="004D6C1B" w:rsidP="00DE77F7">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AD595F6" w14:textId="77777777" w:rsidR="00402FE9" w:rsidRPr="00355725" w:rsidRDefault="00402FE9" w:rsidP="0024163E">
      <w:pPr>
        <w:pStyle w:val="NOTES"/>
        <w:keepLines/>
        <w:rPr>
          <w:color w:val="auto"/>
        </w:rPr>
      </w:pPr>
      <w:r w:rsidRPr="00355725">
        <w:rPr>
          <w:color w:val="auto"/>
        </w:rPr>
        <w:t>NOTES:</w:t>
      </w:r>
      <w:r w:rsidRPr="00355725">
        <w:rPr>
          <w:noProof/>
          <w:color w:val="auto"/>
          <w:lang w:eastAsia="en-GB"/>
        </w:rPr>
        <w:t xml:space="preserve"> </w:t>
      </w:r>
    </w:p>
    <w:p w14:paraId="1EE6E818" w14:textId="77777777" w:rsidR="00402FE9" w:rsidRPr="00355725" w:rsidRDefault="00402FE9" w:rsidP="00DE77F7">
      <w:pPr>
        <w:pStyle w:val="numericallist"/>
        <w:keepLines/>
        <w:spacing w:after="60"/>
      </w:pPr>
      <w:r w:rsidRPr="00355725">
        <w:t>Lot Validation Testing is not required for qualified components unless specifically stipulated in the Purchase Order.</w:t>
      </w:r>
    </w:p>
    <w:p w14:paraId="1B629F96" w14:textId="2DE25760" w:rsidR="00402FE9" w:rsidRPr="00355725" w:rsidRDefault="00402FE9" w:rsidP="00DE77F7">
      <w:pPr>
        <w:pStyle w:val="numericallist"/>
        <w:keepLines/>
        <w:spacing w:after="60"/>
      </w:pPr>
      <w:r w:rsidRPr="00355725">
        <w:t xml:space="preserve">For unqualified components the need for Lot Validation Testing shall be determined by the Orderer and the required testing shall be as stipulated in the Purchase Order (ref. ESCC Basic Specification No. </w:t>
      </w:r>
      <w:hyperlink r:id="rId62" w:history="1">
        <w:r w:rsidR="00301124" w:rsidRPr="00355725">
          <w:rPr>
            <w:rStyle w:val="Hyperlink"/>
          </w:rPr>
          <w:t>23100</w:t>
        </w:r>
      </w:hyperlink>
      <w:r w:rsidRPr="00355725">
        <w:t>).</w:t>
      </w:r>
    </w:p>
    <w:p w14:paraId="3191002E" w14:textId="77777777" w:rsidR="004E7F15" w:rsidRPr="00355725" w:rsidRDefault="004E7F15" w:rsidP="0024163E">
      <w:pPr>
        <w:keepLines/>
        <w:spacing w:after="0" w:line="240" w:lineRule="auto"/>
        <w:ind w:left="0" w:right="0"/>
        <w:jc w:val="left"/>
        <w:rPr>
          <w:bCs/>
          <w:caps/>
          <w:u w:val="single"/>
        </w:rPr>
      </w:pPr>
      <w:r w:rsidRPr="00355725">
        <w:br w:type="page"/>
      </w:r>
    </w:p>
    <w:p w14:paraId="22C0B184" w14:textId="73BF310E" w:rsidR="00AA4BE5" w:rsidRPr="00355725" w:rsidRDefault="00AF28C3" w:rsidP="00802F54">
      <w:pPr>
        <w:pStyle w:val="Heading2"/>
      </w:pPr>
      <w:bookmarkStart w:id="226" w:name="_Toc33689424"/>
      <w:r w:rsidRPr="00355725">
        <w:lastRenderedPageBreak/>
        <w:t xml:space="preserve">CHART </w:t>
      </w:r>
      <w:proofErr w:type="spellStart"/>
      <w:r w:rsidRPr="00355725">
        <w:t>F2</w:t>
      </w:r>
      <w:proofErr w:type="spellEnd"/>
      <w:r w:rsidRPr="00355725">
        <w:t xml:space="preserve"> - PRODUCTION CONTROL</w:t>
      </w:r>
      <w:bookmarkEnd w:id="226"/>
    </w:p>
    <w:p w14:paraId="746D2FD4" w14:textId="77777777" w:rsidR="00DE77F7" w:rsidRPr="00355725" w:rsidRDefault="00DE77F7" w:rsidP="00DE77F7">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891"/>
        <w:gridCol w:w="2815"/>
        <w:gridCol w:w="332"/>
        <w:gridCol w:w="65"/>
      </w:tblGrid>
      <w:tr w:rsidR="00DE77F7" w:rsidRPr="00355725" w14:paraId="37DD9A94" w14:textId="77777777" w:rsidTr="00E002FD">
        <w:trPr>
          <w:trHeight w:val="283"/>
        </w:trPr>
        <w:tc>
          <w:tcPr>
            <w:tcW w:w="6387" w:type="dxa"/>
            <w:gridSpan w:val="5"/>
            <w:tcBorders>
              <w:top w:val="single" w:sz="6" w:space="0" w:color="auto"/>
            </w:tcBorders>
            <w:shd w:val="clear" w:color="auto" w:fill="F2F2F2" w:themeFill="background1" w:themeFillShade="F2"/>
            <w:vAlign w:val="center"/>
          </w:tcPr>
          <w:p w14:paraId="761C545E" w14:textId="77777777" w:rsidR="00DE77F7" w:rsidRPr="00355725" w:rsidRDefault="00DE77F7" w:rsidP="00E002FD">
            <w:pPr>
              <w:pStyle w:val="Bodyjustified"/>
              <w:keepLines/>
              <w:spacing w:before="60" w:after="60" w:line="240" w:lineRule="auto"/>
              <w:ind w:left="57" w:right="57"/>
              <w:rPr>
                <w:color w:val="auto"/>
              </w:rPr>
            </w:pPr>
            <w:r w:rsidRPr="00355725">
              <w:rPr>
                <w:color w:val="auto"/>
              </w:rPr>
              <w:t>COMPONENT LOT MANUFACTURING</w:t>
            </w:r>
          </w:p>
        </w:tc>
      </w:tr>
      <w:tr w:rsidR="0074642F" w:rsidRPr="00355725" w14:paraId="6814AEAF" w14:textId="77777777" w:rsidTr="00E002FD">
        <w:trPr>
          <w:gridAfter w:val="1"/>
          <w:wAfter w:w="65" w:type="dxa"/>
          <w:trHeight w:val="227"/>
        </w:trPr>
        <w:tc>
          <w:tcPr>
            <w:tcW w:w="3175" w:type="dxa"/>
            <w:gridSpan w:val="2"/>
            <w:tcBorders>
              <w:left w:val="nil"/>
            </w:tcBorders>
            <w:shd w:val="clear" w:color="auto" w:fill="auto"/>
            <w:vAlign w:val="center"/>
          </w:tcPr>
          <w:p w14:paraId="03C62CF5" w14:textId="6CEB0054" w:rsidR="0074642F" w:rsidRPr="00355725" w:rsidRDefault="0074642F" w:rsidP="00E002FD">
            <w:pPr>
              <w:pStyle w:val="Bodyjustified"/>
              <w:keepLines/>
              <w:spacing w:line="240" w:lineRule="auto"/>
              <w:ind w:left="57" w:right="57"/>
              <w:rPr>
                <w:color w:val="auto"/>
              </w:rPr>
            </w:pPr>
          </w:p>
        </w:tc>
        <w:tc>
          <w:tcPr>
            <w:tcW w:w="3147" w:type="dxa"/>
            <w:gridSpan w:val="2"/>
            <w:tcBorders>
              <w:right w:val="nil"/>
            </w:tcBorders>
            <w:shd w:val="clear" w:color="auto" w:fill="auto"/>
            <w:vAlign w:val="center"/>
          </w:tcPr>
          <w:p w14:paraId="64B753BF" w14:textId="77777777" w:rsidR="0074642F" w:rsidRPr="00355725" w:rsidRDefault="0074642F" w:rsidP="00E002FD">
            <w:pPr>
              <w:pStyle w:val="Bodyjustified"/>
              <w:keepLines/>
              <w:spacing w:line="240" w:lineRule="auto"/>
              <w:ind w:left="57" w:right="57"/>
              <w:rPr>
                <w:color w:val="auto"/>
              </w:rPr>
            </w:pPr>
          </w:p>
        </w:tc>
      </w:tr>
      <w:tr w:rsidR="00DE77F7" w:rsidRPr="00355725" w14:paraId="18AD0150" w14:textId="77777777" w:rsidTr="00E002FD">
        <w:trPr>
          <w:trHeight w:val="283"/>
        </w:trPr>
        <w:tc>
          <w:tcPr>
            <w:tcW w:w="6387" w:type="dxa"/>
            <w:gridSpan w:val="5"/>
            <w:shd w:val="clear" w:color="auto" w:fill="F2F2F2" w:themeFill="background1" w:themeFillShade="F2"/>
            <w:vAlign w:val="center"/>
          </w:tcPr>
          <w:p w14:paraId="7C7E69C7" w14:textId="77777777" w:rsidR="00DE77F7" w:rsidRPr="00355725" w:rsidRDefault="00DE77F7" w:rsidP="00E002FD">
            <w:pPr>
              <w:pStyle w:val="Bodyjustified"/>
              <w:keepLines/>
              <w:spacing w:before="60" w:after="60" w:line="240" w:lineRule="auto"/>
              <w:ind w:left="57" w:right="57"/>
              <w:rPr>
                <w:color w:val="auto"/>
              </w:rPr>
            </w:pPr>
            <w:r w:rsidRPr="00355725">
              <w:rPr>
                <w:color w:val="auto"/>
              </w:rPr>
              <w:t>SPECIAL IN-PROCESS CONTROLS</w:t>
            </w:r>
          </w:p>
        </w:tc>
      </w:tr>
      <w:tr w:rsidR="00E21E00" w:rsidRPr="00355725" w14:paraId="741E6308" w14:textId="77777777" w:rsidTr="00E002FD">
        <w:trPr>
          <w:trHeight w:val="283"/>
        </w:trPr>
        <w:tc>
          <w:tcPr>
            <w:tcW w:w="1284" w:type="dxa"/>
            <w:shd w:val="clear" w:color="auto" w:fill="F2F2F2" w:themeFill="background1" w:themeFillShade="F2"/>
            <w:vAlign w:val="center"/>
          </w:tcPr>
          <w:p w14:paraId="1353860E" w14:textId="760839DA" w:rsidR="00E21E00" w:rsidRPr="00355725" w:rsidRDefault="00E21E00" w:rsidP="00E002FD">
            <w:pPr>
              <w:pStyle w:val="Bodyjustified"/>
              <w:keepLines/>
              <w:spacing w:before="60" w:after="60" w:line="240" w:lineRule="auto"/>
              <w:ind w:left="57" w:right="57"/>
              <w:jc w:val="left"/>
              <w:rPr>
                <w:color w:val="auto"/>
              </w:rPr>
            </w:pPr>
            <w:r w:rsidRPr="00355725">
              <w:rPr>
                <w:color w:val="auto"/>
              </w:rPr>
              <w:t xml:space="preserve">Para. </w:t>
            </w:r>
            <w:r w:rsidR="00B864BD" w:rsidRPr="00355725">
              <w:rPr>
                <w:color w:val="auto"/>
              </w:rPr>
              <w:fldChar w:fldCharType="begin"/>
            </w:r>
            <w:r w:rsidR="00B864BD" w:rsidRPr="00355725">
              <w:rPr>
                <w:color w:val="auto"/>
              </w:rPr>
              <w:instrText xml:space="preserve"> REF _Ref33540093 \r \h </w:instrText>
            </w:r>
            <w:r w:rsidR="00A54366" w:rsidRPr="00355725">
              <w:rPr>
                <w:color w:val="auto"/>
              </w:rPr>
              <w:instrText xml:space="preserve"> \* MERGEFORMAT </w:instrText>
            </w:r>
            <w:r w:rsidR="00B864BD" w:rsidRPr="00355725">
              <w:rPr>
                <w:color w:val="auto"/>
              </w:rPr>
            </w:r>
            <w:r w:rsidR="00B864BD" w:rsidRPr="00355725">
              <w:rPr>
                <w:color w:val="auto"/>
              </w:rPr>
              <w:fldChar w:fldCharType="separate"/>
            </w:r>
            <w:r w:rsidR="00673944" w:rsidRPr="00355725">
              <w:rPr>
                <w:color w:val="auto"/>
              </w:rPr>
              <w:t>5.2.1</w:t>
            </w:r>
            <w:r w:rsidR="00B864BD" w:rsidRPr="00355725">
              <w:rPr>
                <w:color w:val="auto"/>
              </w:rPr>
              <w:fldChar w:fldCharType="end"/>
            </w:r>
          </w:p>
        </w:tc>
        <w:tc>
          <w:tcPr>
            <w:tcW w:w="5103" w:type="dxa"/>
            <w:gridSpan w:val="4"/>
            <w:shd w:val="clear" w:color="auto" w:fill="F2F2F2" w:themeFill="background1" w:themeFillShade="F2"/>
            <w:vAlign w:val="center"/>
          </w:tcPr>
          <w:p w14:paraId="064A86B4" w14:textId="4B383BC0" w:rsidR="00E21E00" w:rsidRPr="00355725" w:rsidRDefault="00E21E00" w:rsidP="00E002FD">
            <w:pPr>
              <w:pStyle w:val="Bodyjustified"/>
              <w:keepLines/>
              <w:spacing w:before="60" w:after="60" w:line="240" w:lineRule="auto"/>
              <w:ind w:left="57" w:right="57"/>
              <w:jc w:val="left"/>
              <w:rPr>
                <w:color w:val="auto"/>
              </w:rPr>
            </w:pPr>
            <w:r w:rsidRPr="00355725">
              <w:rPr>
                <w:color w:val="auto"/>
              </w:rPr>
              <w:t>Contact Engagement and Separation Forces (1) (2)</w:t>
            </w:r>
          </w:p>
        </w:tc>
      </w:tr>
      <w:tr w:rsidR="00DE77F7" w:rsidRPr="00355725" w14:paraId="7130276C" w14:textId="77777777" w:rsidTr="00E002FD">
        <w:trPr>
          <w:trHeight w:val="283"/>
        </w:trPr>
        <w:tc>
          <w:tcPr>
            <w:tcW w:w="1284" w:type="dxa"/>
            <w:shd w:val="clear" w:color="auto" w:fill="F2F2F2" w:themeFill="background1" w:themeFillShade="F2"/>
            <w:vAlign w:val="center"/>
          </w:tcPr>
          <w:p w14:paraId="40182404" w14:textId="0579FEF8" w:rsidR="00DE77F7" w:rsidRPr="00355725" w:rsidRDefault="00DE77F7" w:rsidP="00E002FD">
            <w:pPr>
              <w:pStyle w:val="Bodyjustified"/>
              <w:keepLines/>
              <w:spacing w:before="60" w:after="60" w:line="240" w:lineRule="auto"/>
              <w:ind w:left="57" w:right="57"/>
              <w:jc w:val="left"/>
              <w:rPr>
                <w:color w:val="auto"/>
              </w:rPr>
            </w:pPr>
            <w:r w:rsidRPr="00355725">
              <w:rPr>
                <w:color w:val="auto"/>
              </w:rPr>
              <w:t xml:space="preserve">Para. </w:t>
            </w:r>
            <w:r w:rsidR="00B864BD" w:rsidRPr="00355725">
              <w:rPr>
                <w:color w:val="auto"/>
              </w:rPr>
              <w:fldChar w:fldCharType="begin"/>
            </w:r>
            <w:r w:rsidR="00B864BD" w:rsidRPr="00355725">
              <w:rPr>
                <w:color w:val="auto"/>
              </w:rPr>
              <w:instrText xml:space="preserve"> REF _Ref33540098 \r \h </w:instrText>
            </w:r>
            <w:r w:rsidR="00A54366" w:rsidRPr="00355725">
              <w:rPr>
                <w:color w:val="auto"/>
              </w:rPr>
              <w:instrText xml:space="preserve"> \* MERGEFORMAT </w:instrText>
            </w:r>
            <w:r w:rsidR="00B864BD" w:rsidRPr="00355725">
              <w:rPr>
                <w:color w:val="auto"/>
              </w:rPr>
            </w:r>
            <w:r w:rsidR="00B864BD" w:rsidRPr="00355725">
              <w:rPr>
                <w:color w:val="auto"/>
              </w:rPr>
              <w:fldChar w:fldCharType="separate"/>
            </w:r>
            <w:r w:rsidR="00673944" w:rsidRPr="00355725">
              <w:rPr>
                <w:color w:val="auto"/>
              </w:rPr>
              <w:t>5.2.2</w:t>
            </w:r>
            <w:r w:rsidR="00B864BD" w:rsidRPr="00355725">
              <w:rPr>
                <w:color w:val="auto"/>
              </w:rPr>
              <w:fldChar w:fldCharType="end"/>
            </w:r>
          </w:p>
        </w:tc>
        <w:tc>
          <w:tcPr>
            <w:tcW w:w="5103" w:type="dxa"/>
            <w:gridSpan w:val="4"/>
            <w:shd w:val="clear" w:color="auto" w:fill="F2F2F2" w:themeFill="background1" w:themeFillShade="F2"/>
            <w:vAlign w:val="center"/>
          </w:tcPr>
          <w:p w14:paraId="792A9201" w14:textId="702F7C6E" w:rsidR="00DE77F7" w:rsidRPr="00355725" w:rsidRDefault="00E21E00" w:rsidP="00E002FD">
            <w:pPr>
              <w:pStyle w:val="Bodyjustified"/>
              <w:keepLines/>
              <w:spacing w:before="60" w:after="60" w:line="240" w:lineRule="auto"/>
              <w:ind w:left="57" w:right="57"/>
              <w:jc w:val="left"/>
              <w:rPr>
                <w:color w:val="auto"/>
              </w:rPr>
            </w:pPr>
            <w:r w:rsidRPr="00355725">
              <w:rPr>
                <w:color w:val="auto"/>
              </w:rPr>
              <w:t>Gold Plate Porosity (1) (2)</w:t>
            </w:r>
          </w:p>
        </w:tc>
      </w:tr>
      <w:tr w:rsidR="00DE77F7" w:rsidRPr="00355725" w14:paraId="617D8774" w14:textId="77777777" w:rsidTr="00E002FD">
        <w:trPr>
          <w:trHeight w:val="283"/>
        </w:trPr>
        <w:tc>
          <w:tcPr>
            <w:tcW w:w="1284" w:type="dxa"/>
            <w:shd w:val="clear" w:color="auto" w:fill="F2F2F2" w:themeFill="background1" w:themeFillShade="F2"/>
            <w:vAlign w:val="center"/>
          </w:tcPr>
          <w:p w14:paraId="5F654C33" w14:textId="451CAA07" w:rsidR="00DE77F7" w:rsidRPr="00355725" w:rsidRDefault="00230510" w:rsidP="00E002FD">
            <w:pPr>
              <w:pStyle w:val="Bodyjustified"/>
              <w:keepLines/>
              <w:spacing w:before="60" w:after="60" w:line="240" w:lineRule="auto"/>
              <w:ind w:left="57" w:right="57"/>
              <w:jc w:val="left"/>
              <w:rPr>
                <w:color w:val="auto"/>
              </w:rPr>
            </w:pPr>
            <w:r w:rsidRPr="00355725">
              <w:rPr>
                <w:color w:val="auto"/>
              </w:rPr>
              <w:t>Para.</w:t>
            </w:r>
            <w:r w:rsidR="0074642F" w:rsidRPr="00355725">
              <w:rPr>
                <w:color w:val="auto"/>
              </w:rPr>
              <w:t xml:space="preserve"> </w:t>
            </w:r>
            <w:r w:rsidR="00B864BD" w:rsidRPr="00355725">
              <w:rPr>
                <w:color w:val="auto"/>
              </w:rPr>
              <w:fldChar w:fldCharType="begin"/>
            </w:r>
            <w:r w:rsidR="00B864BD" w:rsidRPr="00355725">
              <w:rPr>
                <w:color w:val="auto"/>
              </w:rPr>
              <w:instrText xml:space="preserve"> REF _Ref3880897 \r \h </w:instrText>
            </w:r>
            <w:r w:rsidR="00A54366" w:rsidRPr="00355725">
              <w:rPr>
                <w:color w:val="auto"/>
              </w:rPr>
              <w:instrText xml:space="preserve"> \* MERGEFORMAT </w:instrText>
            </w:r>
            <w:r w:rsidR="00B864BD" w:rsidRPr="00355725">
              <w:rPr>
                <w:color w:val="auto"/>
              </w:rPr>
            </w:r>
            <w:r w:rsidR="00B864BD" w:rsidRPr="00355725">
              <w:rPr>
                <w:color w:val="auto"/>
              </w:rPr>
              <w:fldChar w:fldCharType="separate"/>
            </w:r>
            <w:r w:rsidR="00673944" w:rsidRPr="00355725">
              <w:rPr>
                <w:color w:val="auto"/>
              </w:rPr>
              <w:t>5.2.3</w:t>
            </w:r>
            <w:r w:rsidR="00B864BD" w:rsidRPr="00355725">
              <w:rPr>
                <w:color w:val="auto"/>
              </w:rPr>
              <w:fldChar w:fldCharType="end"/>
            </w:r>
          </w:p>
        </w:tc>
        <w:tc>
          <w:tcPr>
            <w:tcW w:w="5103" w:type="dxa"/>
            <w:gridSpan w:val="4"/>
            <w:shd w:val="clear" w:color="auto" w:fill="F2F2F2" w:themeFill="background1" w:themeFillShade="F2"/>
            <w:vAlign w:val="center"/>
          </w:tcPr>
          <w:p w14:paraId="4C292501" w14:textId="7B47F8F9" w:rsidR="00DE77F7" w:rsidRPr="00355725" w:rsidRDefault="00E21E00" w:rsidP="00E002FD">
            <w:pPr>
              <w:pStyle w:val="Bodyjustified"/>
              <w:keepLines/>
              <w:spacing w:before="60" w:after="60" w:line="240" w:lineRule="auto"/>
              <w:ind w:left="57" w:right="57"/>
              <w:jc w:val="left"/>
              <w:rPr>
                <w:color w:val="auto"/>
              </w:rPr>
            </w:pPr>
            <w:r w:rsidRPr="00355725">
              <w:rPr>
                <w:color w:val="auto"/>
              </w:rPr>
              <w:t>Plating Thickness Verification (1) (2)</w:t>
            </w:r>
          </w:p>
        </w:tc>
      </w:tr>
      <w:tr w:rsidR="00B864BD" w:rsidRPr="00355725" w14:paraId="449A3EFF" w14:textId="77777777" w:rsidTr="00E002FD">
        <w:trPr>
          <w:trHeight w:val="283"/>
        </w:trPr>
        <w:tc>
          <w:tcPr>
            <w:tcW w:w="1284" w:type="dxa"/>
            <w:shd w:val="clear" w:color="auto" w:fill="F2F2F2" w:themeFill="background1" w:themeFillShade="F2"/>
            <w:vAlign w:val="center"/>
          </w:tcPr>
          <w:p w14:paraId="4DF59FBD" w14:textId="4069BF21" w:rsidR="00B864BD" w:rsidRPr="00355725" w:rsidRDefault="00B864BD" w:rsidP="00E002FD">
            <w:pPr>
              <w:pStyle w:val="Bodyjustified"/>
              <w:keepLines/>
              <w:spacing w:before="60" w:after="60" w:line="240" w:lineRule="auto"/>
              <w:ind w:left="57" w:right="57"/>
              <w:jc w:val="left"/>
              <w:rPr>
                <w:color w:val="auto"/>
              </w:rPr>
            </w:pPr>
            <w:r w:rsidRPr="00355725">
              <w:rPr>
                <w:color w:val="auto"/>
              </w:rPr>
              <w:t xml:space="preserve">Para. </w:t>
            </w:r>
            <w:r w:rsidRPr="00355725">
              <w:rPr>
                <w:color w:val="auto"/>
              </w:rPr>
              <w:fldChar w:fldCharType="begin"/>
            </w:r>
            <w:r w:rsidRPr="00355725">
              <w:rPr>
                <w:color w:val="auto"/>
              </w:rPr>
              <w:instrText xml:space="preserve"> REF _Ref33540109 \r \h </w:instrText>
            </w:r>
            <w:r w:rsidR="00A54366" w:rsidRPr="00355725">
              <w:rPr>
                <w:color w:val="auto"/>
              </w:rPr>
              <w:instrText xml:space="preserve"> \* MERGEFORMAT </w:instrText>
            </w:r>
            <w:r w:rsidRPr="00355725">
              <w:rPr>
                <w:color w:val="auto"/>
              </w:rPr>
            </w:r>
            <w:r w:rsidRPr="00355725">
              <w:rPr>
                <w:color w:val="auto"/>
              </w:rPr>
              <w:fldChar w:fldCharType="separate"/>
            </w:r>
            <w:r w:rsidR="00673944" w:rsidRPr="00355725">
              <w:rPr>
                <w:color w:val="auto"/>
              </w:rPr>
              <w:t>5.2.4</w:t>
            </w:r>
            <w:r w:rsidRPr="00355725">
              <w:rPr>
                <w:color w:val="auto"/>
              </w:rPr>
              <w:fldChar w:fldCharType="end"/>
            </w:r>
          </w:p>
        </w:tc>
        <w:tc>
          <w:tcPr>
            <w:tcW w:w="5103" w:type="dxa"/>
            <w:gridSpan w:val="4"/>
            <w:shd w:val="clear" w:color="auto" w:fill="F2F2F2" w:themeFill="background1" w:themeFillShade="F2"/>
            <w:vAlign w:val="center"/>
          </w:tcPr>
          <w:p w14:paraId="62FDFB30" w14:textId="38EE5A27" w:rsidR="00B864BD" w:rsidRPr="00355725" w:rsidRDefault="00B864BD" w:rsidP="00E002FD">
            <w:pPr>
              <w:pStyle w:val="Bodyjustified"/>
              <w:keepLines/>
              <w:spacing w:before="60" w:after="60" w:line="240" w:lineRule="auto"/>
              <w:ind w:left="57" w:right="57"/>
              <w:jc w:val="left"/>
              <w:rPr>
                <w:color w:val="auto"/>
              </w:rPr>
            </w:pPr>
            <w:r w:rsidRPr="00355725">
              <w:rPr>
                <w:color w:val="auto"/>
              </w:rPr>
              <w:t>Crimping Capability</w:t>
            </w:r>
            <w:r w:rsidR="0069517D" w:rsidRPr="00355725">
              <w:rPr>
                <w:color w:val="auto"/>
              </w:rPr>
              <w:t xml:space="preserve"> (1) (2)</w:t>
            </w:r>
          </w:p>
        </w:tc>
      </w:tr>
      <w:tr w:rsidR="00B864BD" w:rsidRPr="00355725" w14:paraId="570493C3" w14:textId="77777777" w:rsidTr="00E002FD">
        <w:trPr>
          <w:trHeight w:val="283"/>
        </w:trPr>
        <w:tc>
          <w:tcPr>
            <w:tcW w:w="1284" w:type="dxa"/>
            <w:shd w:val="clear" w:color="auto" w:fill="F2F2F2" w:themeFill="background1" w:themeFillShade="F2"/>
            <w:vAlign w:val="center"/>
          </w:tcPr>
          <w:p w14:paraId="6C6F9F51" w14:textId="3BA4031E" w:rsidR="00B864BD" w:rsidRPr="00355725" w:rsidRDefault="00B864BD" w:rsidP="00E002FD">
            <w:pPr>
              <w:pStyle w:val="Bodyjustified"/>
              <w:keepLines/>
              <w:spacing w:before="60" w:after="60" w:line="240" w:lineRule="auto"/>
              <w:ind w:left="57" w:right="57"/>
              <w:jc w:val="left"/>
              <w:rPr>
                <w:color w:val="auto"/>
              </w:rPr>
            </w:pPr>
            <w:r w:rsidRPr="00355725">
              <w:rPr>
                <w:color w:val="auto"/>
              </w:rPr>
              <w:t xml:space="preserve">Para. </w:t>
            </w:r>
            <w:r w:rsidRPr="00355725">
              <w:rPr>
                <w:color w:val="auto"/>
              </w:rPr>
              <w:fldChar w:fldCharType="begin"/>
            </w:r>
            <w:r w:rsidRPr="00355725">
              <w:rPr>
                <w:color w:val="auto"/>
              </w:rPr>
              <w:instrText xml:space="preserve"> REF _Ref33540122 \r \h </w:instrText>
            </w:r>
            <w:r w:rsidR="00A54366" w:rsidRPr="00355725">
              <w:rPr>
                <w:color w:val="auto"/>
              </w:rPr>
              <w:instrText xml:space="preserve"> \* MERGEFORMAT </w:instrText>
            </w:r>
            <w:r w:rsidRPr="00355725">
              <w:rPr>
                <w:color w:val="auto"/>
              </w:rPr>
            </w:r>
            <w:r w:rsidRPr="00355725">
              <w:rPr>
                <w:color w:val="auto"/>
              </w:rPr>
              <w:fldChar w:fldCharType="separate"/>
            </w:r>
            <w:r w:rsidR="00673944" w:rsidRPr="00355725">
              <w:rPr>
                <w:color w:val="auto"/>
              </w:rPr>
              <w:t>5.2.5</w:t>
            </w:r>
            <w:r w:rsidRPr="00355725">
              <w:rPr>
                <w:color w:val="auto"/>
              </w:rPr>
              <w:fldChar w:fldCharType="end"/>
            </w:r>
          </w:p>
        </w:tc>
        <w:tc>
          <w:tcPr>
            <w:tcW w:w="5103" w:type="dxa"/>
            <w:gridSpan w:val="4"/>
            <w:shd w:val="clear" w:color="auto" w:fill="F2F2F2" w:themeFill="background1" w:themeFillShade="F2"/>
            <w:vAlign w:val="center"/>
          </w:tcPr>
          <w:p w14:paraId="113FC8BC" w14:textId="4B48F005" w:rsidR="00B864BD" w:rsidRPr="00355725" w:rsidRDefault="00B864BD" w:rsidP="00E002FD">
            <w:pPr>
              <w:pStyle w:val="Bodyjustified"/>
              <w:keepLines/>
              <w:spacing w:before="60" w:after="60" w:line="240" w:lineRule="auto"/>
              <w:ind w:left="57" w:right="57"/>
              <w:jc w:val="left"/>
              <w:rPr>
                <w:color w:val="auto"/>
              </w:rPr>
            </w:pPr>
            <w:r w:rsidRPr="00355725">
              <w:rPr>
                <w:color w:val="auto"/>
              </w:rPr>
              <w:t>Solderability</w:t>
            </w:r>
            <w:r w:rsidR="0069517D" w:rsidRPr="00355725">
              <w:rPr>
                <w:color w:val="auto"/>
              </w:rPr>
              <w:t xml:space="preserve"> (1) (2)</w:t>
            </w:r>
          </w:p>
        </w:tc>
      </w:tr>
      <w:tr w:rsidR="00DE77F7" w:rsidRPr="00355725" w14:paraId="4F761DD6" w14:textId="77777777" w:rsidTr="00E002FD">
        <w:trPr>
          <w:trHeight w:val="283"/>
        </w:trPr>
        <w:tc>
          <w:tcPr>
            <w:tcW w:w="1284" w:type="dxa"/>
            <w:shd w:val="clear" w:color="auto" w:fill="F2F2F2"/>
            <w:vAlign w:val="center"/>
          </w:tcPr>
          <w:p w14:paraId="27C26328" w14:textId="2ABCF4BF" w:rsidR="00DE77F7" w:rsidRPr="00355725" w:rsidRDefault="00E21E00" w:rsidP="00E002FD">
            <w:pPr>
              <w:keepLines/>
              <w:widowControl w:val="0"/>
              <w:suppressAutoHyphens/>
              <w:autoSpaceDE w:val="0"/>
              <w:autoSpaceDN w:val="0"/>
              <w:adjustRightInd w:val="0"/>
              <w:spacing w:before="60" w:after="60" w:line="240" w:lineRule="auto"/>
              <w:ind w:left="57" w:right="57"/>
              <w:jc w:val="left"/>
              <w:rPr>
                <w:rFonts w:cs="Helvetica"/>
                <w:w w:val="0"/>
              </w:rPr>
            </w:pPr>
            <w:r w:rsidRPr="00355725">
              <w:t>Para.</w:t>
            </w:r>
            <w:r w:rsidR="00B864BD" w:rsidRPr="00355725">
              <w:t xml:space="preserve"> </w:t>
            </w:r>
            <w:r w:rsidR="0069517D" w:rsidRPr="00355725">
              <w:fldChar w:fldCharType="begin"/>
            </w:r>
            <w:r w:rsidR="0069517D" w:rsidRPr="00355725">
              <w:instrText xml:space="preserve"> REF _Ref33540645 \r \h </w:instrText>
            </w:r>
            <w:r w:rsidR="00A54366" w:rsidRPr="00355725">
              <w:instrText xml:space="preserve"> \* MERGEFORMAT </w:instrText>
            </w:r>
            <w:r w:rsidR="0069517D" w:rsidRPr="00355725">
              <w:fldChar w:fldCharType="separate"/>
            </w:r>
            <w:r w:rsidR="00673944" w:rsidRPr="00355725">
              <w:t>5.2.6</w:t>
            </w:r>
            <w:r w:rsidR="0069517D" w:rsidRPr="00355725">
              <w:fldChar w:fldCharType="end"/>
            </w:r>
          </w:p>
        </w:tc>
        <w:tc>
          <w:tcPr>
            <w:tcW w:w="5103" w:type="dxa"/>
            <w:gridSpan w:val="4"/>
            <w:shd w:val="clear" w:color="auto" w:fill="F2F2F2"/>
            <w:vAlign w:val="center"/>
          </w:tcPr>
          <w:p w14:paraId="6762AC3A" w14:textId="74561198" w:rsidR="00DE77F7" w:rsidRPr="00355725" w:rsidRDefault="00E21E00" w:rsidP="00E002FD">
            <w:pPr>
              <w:keepLines/>
              <w:widowControl w:val="0"/>
              <w:suppressAutoHyphens/>
              <w:autoSpaceDE w:val="0"/>
              <w:autoSpaceDN w:val="0"/>
              <w:adjustRightInd w:val="0"/>
              <w:spacing w:before="60" w:after="60" w:line="240" w:lineRule="auto"/>
              <w:ind w:left="57" w:right="57"/>
              <w:jc w:val="left"/>
              <w:rPr>
                <w:rFonts w:cs="Helvetica"/>
                <w:w w:val="0"/>
              </w:rPr>
            </w:pPr>
            <w:r w:rsidRPr="00355725">
              <w:t>Pre-Assembly Inspection</w:t>
            </w:r>
          </w:p>
        </w:tc>
      </w:tr>
      <w:tr w:rsidR="00DE77F7" w:rsidRPr="00355725" w14:paraId="28244433" w14:textId="77777777" w:rsidTr="00E002FD">
        <w:trPr>
          <w:trHeight w:val="283"/>
        </w:trPr>
        <w:tc>
          <w:tcPr>
            <w:tcW w:w="1284" w:type="dxa"/>
            <w:shd w:val="clear" w:color="auto" w:fill="F2F2F2" w:themeFill="background1" w:themeFillShade="F2"/>
            <w:vAlign w:val="center"/>
          </w:tcPr>
          <w:p w14:paraId="016382BF" w14:textId="67D32524" w:rsidR="00DE77F7" w:rsidRPr="00355725" w:rsidRDefault="00E21E00" w:rsidP="00E002FD">
            <w:pPr>
              <w:pStyle w:val="Bodyjustified"/>
              <w:keepLines/>
              <w:spacing w:before="60" w:after="60" w:line="240" w:lineRule="auto"/>
              <w:ind w:left="57" w:right="57"/>
              <w:rPr>
                <w:color w:val="auto"/>
              </w:rPr>
            </w:pPr>
            <w:r w:rsidRPr="00355725">
              <w:rPr>
                <w:color w:val="auto"/>
              </w:rPr>
              <w:t>-</w:t>
            </w:r>
          </w:p>
        </w:tc>
        <w:tc>
          <w:tcPr>
            <w:tcW w:w="5103" w:type="dxa"/>
            <w:gridSpan w:val="4"/>
            <w:shd w:val="clear" w:color="auto" w:fill="F2F2F2" w:themeFill="background1" w:themeFillShade="F2"/>
            <w:vAlign w:val="center"/>
          </w:tcPr>
          <w:p w14:paraId="619B915B" w14:textId="29682D2C" w:rsidR="00DE77F7" w:rsidRPr="00355725" w:rsidRDefault="00E21E00" w:rsidP="00E002FD">
            <w:pPr>
              <w:pStyle w:val="Bodyjustified"/>
              <w:keepLines/>
              <w:spacing w:before="60" w:after="60" w:line="240" w:lineRule="auto"/>
              <w:ind w:left="57" w:right="57"/>
              <w:jc w:val="left"/>
              <w:rPr>
                <w:color w:val="auto"/>
              </w:rPr>
            </w:pPr>
            <w:r w:rsidRPr="00355725">
              <w:rPr>
                <w:color w:val="auto"/>
              </w:rPr>
              <w:t>Assembly</w:t>
            </w:r>
          </w:p>
        </w:tc>
      </w:tr>
      <w:tr w:rsidR="00E21E00" w:rsidRPr="00355725" w14:paraId="132AC373" w14:textId="77777777" w:rsidTr="00E002FD">
        <w:trPr>
          <w:trHeight w:val="283"/>
        </w:trPr>
        <w:tc>
          <w:tcPr>
            <w:tcW w:w="1284" w:type="dxa"/>
            <w:shd w:val="clear" w:color="auto" w:fill="F2F2F2" w:themeFill="background1" w:themeFillShade="F2"/>
            <w:vAlign w:val="center"/>
          </w:tcPr>
          <w:p w14:paraId="19F05B45" w14:textId="3AB05659" w:rsidR="00E21E00" w:rsidRPr="00355725" w:rsidRDefault="00E21E00" w:rsidP="00E002FD">
            <w:pPr>
              <w:pStyle w:val="Bodyjustified"/>
              <w:keepLines/>
              <w:spacing w:before="60" w:after="60" w:line="240" w:lineRule="auto"/>
              <w:ind w:left="57" w:right="57"/>
              <w:jc w:val="left"/>
              <w:rPr>
                <w:color w:val="auto"/>
              </w:rPr>
            </w:pPr>
            <w:r w:rsidRPr="00355725">
              <w:rPr>
                <w:color w:val="auto"/>
              </w:rPr>
              <w:t xml:space="preserve">Para. </w:t>
            </w:r>
            <w:r w:rsidR="0069517D" w:rsidRPr="00355725">
              <w:rPr>
                <w:color w:val="auto"/>
              </w:rPr>
              <w:fldChar w:fldCharType="begin"/>
            </w:r>
            <w:r w:rsidR="0069517D" w:rsidRPr="00355725">
              <w:rPr>
                <w:color w:val="auto"/>
              </w:rPr>
              <w:instrText xml:space="preserve"> REF _Ref2235165 \r \h </w:instrText>
            </w:r>
            <w:r w:rsidR="00A54366" w:rsidRPr="00355725">
              <w:rPr>
                <w:color w:val="auto"/>
              </w:rPr>
              <w:instrText xml:space="preserve"> \* MERGEFORMAT </w:instrText>
            </w:r>
            <w:r w:rsidR="0069517D" w:rsidRPr="00355725">
              <w:rPr>
                <w:color w:val="auto"/>
              </w:rPr>
            </w:r>
            <w:r w:rsidR="0069517D" w:rsidRPr="00355725">
              <w:rPr>
                <w:color w:val="auto"/>
              </w:rPr>
              <w:fldChar w:fldCharType="separate"/>
            </w:r>
            <w:r w:rsidR="00673944" w:rsidRPr="00355725">
              <w:rPr>
                <w:color w:val="auto"/>
              </w:rPr>
              <w:t>5.2.7</w:t>
            </w:r>
            <w:r w:rsidR="0069517D" w:rsidRPr="00355725">
              <w:rPr>
                <w:color w:val="auto"/>
              </w:rPr>
              <w:fldChar w:fldCharType="end"/>
            </w:r>
          </w:p>
        </w:tc>
        <w:tc>
          <w:tcPr>
            <w:tcW w:w="5103" w:type="dxa"/>
            <w:gridSpan w:val="4"/>
            <w:shd w:val="clear" w:color="auto" w:fill="F2F2F2" w:themeFill="background1" w:themeFillShade="F2"/>
            <w:vAlign w:val="center"/>
          </w:tcPr>
          <w:p w14:paraId="34EA14BF" w14:textId="458DAA33" w:rsidR="00E21E00" w:rsidRPr="00355725" w:rsidRDefault="00E21E00" w:rsidP="00937D49">
            <w:pPr>
              <w:pStyle w:val="Bodyjustified"/>
              <w:keepLines/>
              <w:spacing w:before="60" w:after="60" w:line="240" w:lineRule="auto"/>
              <w:ind w:left="57" w:right="57"/>
              <w:jc w:val="left"/>
              <w:rPr>
                <w:color w:val="auto"/>
              </w:rPr>
            </w:pPr>
            <w:r w:rsidRPr="00355725">
              <w:rPr>
                <w:color w:val="auto"/>
              </w:rPr>
              <w:t xml:space="preserve">Dimension Check </w:t>
            </w:r>
            <w:r w:rsidR="00B5159B" w:rsidRPr="00355725">
              <w:rPr>
                <w:color w:val="auto"/>
              </w:rPr>
              <w:t xml:space="preserve">(1) </w:t>
            </w:r>
            <w:r w:rsidRPr="00355725">
              <w:rPr>
                <w:color w:val="auto"/>
              </w:rPr>
              <w:t>(</w:t>
            </w:r>
            <w:r w:rsidR="00937D49" w:rsidRPr="00355725">
              <w:rPr>
                <w:color w:val="auto"/>
              </w:rPr>
              <w:t>3</w:t>
            </w:r>
            <w:r w:rsidRPr="00355725">
              <w:rPr>
                <w:color w:val="auto"/>
              </w:rPr>
              <w:t>)</w:t>
            </w:r>
          </w:p>
        </w:tc>
      </w:tr>
      <w:tr w:rsidR="00E21E00" w:rsidRPr="00355725" w14:paraId="5A643E90" w14:textId="77777777" w:rsidTr="00E002FD">
        <w:trPr>
          <w:trHeight w:val="283"/>
        </w:trPr>
        <w:tc>
          <w:tcPr>
            <w:tcW w:w="1284" w:type="dxa"/>
            <w:shd w:val="clear" w:color="auto" w:fill="F2F2F2" w:themeFill="background1" w:themeFillShade="F2"/>
            <w:vAlign w:val="center"/>
          </w:tcPr>
          <w:p w14:paraId="6A98C101" w14:textId="437D6D1B" w:rsidR="00E21E00" w:rsidRPr="00355725" w:rsidRDefault="00E21E00" w:rsidP="00E002FD">
            <w:pPr>
              <w:pStyle w:val="Bodyjustified"/>
              <w:keepLines/>
              <w:spacing w:before="60" w:after="60" w:line="240" w:lineRule="auto"/>
              <w:ind w:left="57" w:right="57"/>
              <w:jc w:val="left"/>
              <w:rPr>
                <w:color w:val="auto"/>
              </w:rPr>
            </w:pPr>
            <w:r w:rsidRPr="00355725">
              <w:rPr>
                <w:color w:val="auto"/>
              </w:rPr>
              <w:t xml:space="preserve">Para. </w:t>
            </w:r>
            <w:r w:rsidR="0069517D" w:rsidRPr="00355725">
              <w:rPr>
                <w:color w:val="auto"/>
              </w:rPr>
              <w:fldChar w:fldCharType="begin"/>
            </w:r>
            <w:r w:rsidR="0069517D" w:rsidRPr="00355725">
              <w:rPr>
                <w:color w:val="auto"/>
              </w:rPr>
              <w:instrText xml:space="preserve"> REF _Ref2235173 \r \h </w:instrText>
            </w:r>
            <w:r w:rsidR="00A54366" w:rsidRPr="00355725">
              <w:rPr>
                <w:color w:val="auto"/>
              </w:rPr>
              <w:instrText xml:space="preserve"> \* MERGEFORMAT </w:instrText>
            </w:r>
            <w:r w:rsidR="0069517D" w:rsidRPr="00355725">
              <w:rPr>
                <w:color w:val="auto"/>
              </w:rPr>
            </w:r>
            <w:r w:rsidR="0069517D" w:rsidRPr="00355725">
              <w:rPr>
                <w:color w:val="auto"/>
              </w:rPr>
              <w:fldChar w:fldCharType="separate"/>
            </w:r>
            <w:r w:rsidR="00673944" w:rsidRPr="00355725">
              <w:rPr>
                <w:color w:val="auto"/>
              </w:rPr>
              <w:t>5.2.8</w:t>
            </w:r>
            <w:r w:rsidR="0069517D" w:rsidRPr="00355725">
              <w:rPr>
                <w:color w:val="auto"/>
              </w:rPr>
              <w:fldChar w:fldCharType="end"/>
            </w:r>
          </w:p>
        </w:tc>
        <w:tc>
          <w:tcPr>
            <w:tcW w:w="5103" w:type="dxa"/>
            <w:gridSpan w:val="4"/>
            <w:shd w:val="clear" w:color="auto" w:fill="F2F2F2" w:themeFill="background1" w:themeFillShade="F2"/>
            <w:vAlign w:val="center"/>
          </w:tcPr>
          <w:p w14:paraId="01314658" w14:textId="17C68130" w:rsidR="00E21E00" w:rsidRPr="00355725" w:rsidRDefault="00E21E00" w:rsidP="00937D49">
            <w:pPr>
              <w:pStyle w:val="Bodyjustified"/>
              <w:keepLines/>
              <w:spacing w:before="60" w:after="60" w:line="240" w:lineRule="auto"/>
              <w:ind w:left="57" w:right="57"/>
              <w:jc w:val="left"/>
              <w:rPr>
                <w:color w:val="auto"/>
              </w:rPr>
            </w:pPr>
            <w:r w:rsidRPr="00355725">
              <w:rPr>
                <w:color w:val="auto"/>
              </w:rPr>
              <w:t>Weight (</w:t>
            </w:r>
            <w:r w:rsidR="00937D49" w:rsidRPr="00355725">
              <w:rPr>
                <w:color w:val="auto"/>
              </w:rPr>
              <w:t>4</w:t>
            </w:r>
            <w:r w:rsidRPr="00355725">
              <w:rPr>
                <w:color w:val="auto"/>
              </w:rPr>
              <w:t>)</w:t>
            </w:r>
          </w:p>
        </w:tc>
      </w:tr>
      <w:tr w:rsidR="00230510" w:rsidRPr="00355725" w14:paraId="1DE6FD8A" w14:textId="77777777" w:rsidTr="00E002FD">
        <w:trPr>
          <w:gridAfter w:val="2"/>
          <w:wAfter w:w="397" w:type="dxa"/>
          <w:trHeight w:val="227"/>
        </w:trPr>
        <w:tc>
          <w:tcPr>
            <w:tcW w:w="3175" w:type="dxa"/>
            <w:gridSpan w:val="2"/>
            <w:tcBorders>
              <w:left w:val="nil"/>
            </w:tcBorders>
            <w:shd w:val="clear" w:color="auto" w:fill="auto"/>
            <w:vAlign w:val="center"/>
          </w:tcPr>
          <w:p w14:paraId="12592C4D" w14:textId="433242E7" w:rsidR="00230510" w:rsidRPr="00355725" w:rsidRDefault="00230510" w:rsidP="00E002FD">
            <w:pPr>
              <w:pStyle w:val="Bodyjustified"/>
              <w:keepLines/>
              <w:spacing w:line="240" w:lineRule="auto"/>
              <w:ind w:left="57" w:right="57"/>
              <w:rPr>
                <w:color w:val="auto"/>
              </w:rPr>
            </w:pPr>
          </w:p>
        </w:tc>
        <w:tc>
          <w:tcPr>
            <w:tcW w:w="2815" w:type="dxa"/>
            <w:tcBorders>
              <w:right w:val="nil"/>
            </w:tcBorders>
            <w:shd w:val="clear" w:color="auto" w:fill="auto"/>
            <w:vAlign w:val="center"/>
          </w:tcPr>
          <w:p w14:paraId="02053C4D" w14:textId="77777777" w:rsidR="00230510" w:rsidRPr="00355725" w:rsidRDefault="00230510" w:rsidP="00E002FD">
            <w:pPr>
              <w:pStyle w:val="Bodyjustified"/>
              <w:keepLines/>
              <w:spacing w:line="240" w:lineRule="auto"/>
              <w:ind w:left="57" w:right="57"/>
              <w:rPr>
                <w:color w:val="auto"/>
              </w:rPr>
            </w:pPr>
          </w:p>
        </w:tc>
      </w:tr>
      <w:tr w:rsidR="00230510" w:rsidRPr="00355725" w14:paraId="3046318E" w14:textId="77777777" w:rsidTr="00E002FD">
        <w:trPr>
          <w:trHeight w:val="283"/>
        </w:trPr>
        <w:tc>
          <w:tcPr>
            <w:tcW w:w="6387" w:type="dxa"/>
            <w:gridSpan w:val="5"/>
            <w:shd w:val="clear" w:color="auto" w:fill="F2F2F2" w:themeFill="background1" w:themeFillShade="F2"/>
            <w:vAlign w:val="center"/>
          </w:tcPr>
          <w:p w14:paraId="41994704" w14:textId="77777777" w:rsidR="00230510" w:rsidRPr="00355725" w:rsidRDefault="00230510" w:rsidP="00E002FD">
            <w:pPr>
              <w:pStyle w:val="Bodyjustified"/>
              <w:keepLines/>
              <w:spacing w:before="60" w:after="60" w:line="240" w:lineRule="auto"/>
              <w:ind w:left="57" w:right="57"/>
              <w:rPr>
                <w:color w:val="auto"/>
              </w:rPr>
            </w:pPr>
            <w:r w:rsidRPr="00355725">
              <w:rPr>
                <w:color w:val="auto"/>
              </w:rPr>
              <w:t xml:space="preserve">TO CHART </w:t>
            </w:r>
            <w:proofErr w:type="spellStart"/>
            <w:r w:rsidRPr="00355725">
              <w:rPr>
                <w:color w:val="auto"/>
              </w:rPr>
              <w:t>F3</w:t>
            </w:r>
            <w:proofErr w:type="spellEnd"/>
            <w:r w:rsidRPr="00355725">
              <w:rPr>
                <w:color w:val="auto"/>
              </w:rPr>
              <w:t xml:space="preserve"> – SCREENING TESTS</w:t>
            </w:r>
          </w:p>
        </w:tc>
      </w:tr>
    </w:tbl>
    <w:p w14:paraId="642F499B" w14:textId="77777777" w:rsidR="00402FE9" w:rsidRPr="00355725" w:rsidRDefault="00253B44" w:rsidP="0024163E">
      <w:pPr>
        <w:pStyle w:val="NOTES"/>
        <w:keepLines/>
        <w:rPr>
          <w:color w:val="auto"/>
        </w:rPr>
      </w:pPr>
      <w:r w:rsidRPr="00355725">
        <w:rPr>
          <w:color w:val="auto"/>
        </w:rPr>
        <w:t>NOTES:</w:t>
      </w:r>
    </w:p>
    <w:p w14:paraId="0102FDFF" w14:textId="77777777" w:rsidR="00E21E00" w:rsidRPr="00355725" w:rsidRDefault="00E21E00" w:rsidP="00E21E00">
      <w:pPr>
        <w:pStyle w:val="numericallist"/>
        <w:keepLines/>
        <w:spacing w:after="60"/>
      </w:pPr>
      <w:r w:rsidRPr="00355725">
        <w:t>Performed on a sample basis.</w:t>
      </w:r>
    </w:p>
    <w:p w14:paraId="1EAF6EBE" w14:textId="77777777" w:rsidR="00E21E00" w:rsidRPr="00355725" w:rsidRDefault="00E21E00" w:rsidP="00E21E00">
      <w:pPr>
        <w:pStyle w:val="numericallist"/>
        <w:keepLines/>
        <w:spacing w:after="60"/>
      </w:pPr>
      <w:r w:rsidRPr="00355725">
        <w:t>Test may be performed at any point prior to Pre-Assembly Inspection.</w:t>
      </w:r>
    </w:p>
    <w:p w14:paraId="2AC72766" w14:textId="177029C7" w:rsidR="00937D49" w:rsidRPr="00355725" w:rsidRDefault="00937D49" w:rsidP="00E21E00">
      <w:pPr>
        <w:pStyle w:val="numericallist"/>
        <w:keepLines/>
        <w:spacing w:after="60"/>
      </w:pPr>
      <w:r w:rsidRPr="00355725">
        <w:t>Test may be performed at any point after assembly.</w:t>
      </w:r>
    </w:p>
    <w:p w14:paraId="1E35691D" w14:textId="1C99BCD0" w:rsidR="00E21E00" w:rsidRPr="00355725" w:rsidRDefault="00E21E00" w:rsidP="00DE77F7">
      <w:pPr>
        <w:pStyle w:val="numericallist"/>
        <w:keepLines/>
        <w:spacing w:after="60"/>
      </w:pPr>
      <w:r w:rsidRPr="00355725">
        <w:t>Guaranteed but not tested.</w:t>
      </w:r>
    </w:p>
    <w:p w14:paraId="55033F86" w14:textId="4E88993E" w:rsidR="00747A4C" w:rsidRPr="00355725" w:rsidRDefault="00747A4C" w:rsidP="00DE77F7">
      <w:pPr>
        <w:pStyle w:val="numericallist"/>
        <w:keepLines/>
        <w:spacing w:after="60"/>
        <w:rPr>
          <w:lang w:eastAsia="fr-FR"/>
        </w:rPr>
      </w:pPr>
      <w:r w:rsidRPr="00355725">
        <w:br w:type="page"/>
      </w:r>
    </w:p>
    <w:p w14:paraId="78A8DFC0" w14:textId="3E5ED018" w:rsidR="00747A4C" w:rsidRPr="00355725" w:rsidRDefault="00AF28C3" w:rsidP="00802F54">
      <w:pPr>
        <w:pStyle w:val="Heading2"/>
      </w:pPr>
      <w:bookmarkStart w:id="227" w:name="_Toc33689425"/>
      <w:r w:rsidRPr="00355725">
        <w:lastRenderedPageBreak/>
        <w:t xml:space="preserve">CHART </w:t>
      </w:r>
      <w:proofErr w:type="spellStart"/>
      <w:r w:rsidRPr="00355725">
        <w:t>F3</w:t>
      </w:r>
      <w:proofErr w:type="spellEnd"/>
      <w:r w:rsidRPr="00355725">
        <w:t xml:space="preserve"> - SCREENING TESTS</w:t>
      </w:r>
      <w:bookmarkEnd w:id="227"/>
    </w:p>
    <w:p w14:paraId="47DAE46B" w14:textId="77777777" w:rsidR="00DE77F7" w:rsidRPr="00355725" w:rsidRDefault="00DE77F7" w:rsidP="00DE77F7">
      <w:pPr>
        <w:spacing w:after="0"/>
      </w:pPr>
    </w:p>
    <w:tbl>
      <w:tblPr>
        <w:tblStyle w:val="TableGrid2"/>
        <w:tblW w:w="7268" w:type="dxa"/>
        <w:tblInd w:w="1526" w:type="dxa"/>
        <w:tblCellMar>
          <w:left w:w="0" w:type="dxa"/>
          <w:right w:w="0" w:type="dxa"/>
        </w:tblCellMar>
        <w:tblLook w:val="04A0" w:firstRow="1" w:lastRow="0" w:firstColumn="1" w:lastColumn="0" w:noHBand="0" w:noVBand="1"/>
      </w:tblPr>
      <w:tblGrid>
        <w:gridCol w:w="1384"/>
        <w:gridCol w:w="2131"/>
        <w:gridCol w:w="3157"/>
        <w:gridCol w:w="596"/>
      </w:tblGrid>
      <w:tr w:rsidR="00DE77F7" w:rsidRPr="00355725" w14:paraId="1F21D508" w14:textId="77777777" w:rsidTr="000641D5">
        <w:trPr>
          <w:trHeight w:val="283"/>
        </w:trPr>
        <w:tc>
          <w:tcPr>
            <w:tcW w:w="7268" w:type="dxa"/>
            <w:gridSpan w:val="4"/>
            <w:tcBorders>
              <w:bottom w:val="single" w:sz="4" w:space="0" w:color="auto"/>
            </w:tcBorders>
            <w:shd w:val="clear" w:color="auto" w:fill="F2F2F2"/>
            <w:vAlign w:val="center"/>
          </w:tcPr>
          <w:p w14:paraId="074FE571" w14:textId="5221EE15" w:rsidR="00DE77F7" w:rsidRPr="00355725" w:rsidRDefault="00DE77F7" w:rsidP="00E002FD">
            <w:pPr>
              <w:autoSpaceDE w:val="0"/>
              <w:autoSpaceDN w:val="0"/>
              <w:adjustRightInd w:val="0"/>
              <w:spacing w:before="60" w:after="60" w:line="240" w:lineRule="auto"/>
              <w:ind w:left="57" w:right="57"/>
              <w:jc w:val="center"/>
              <w:rPr>
                <w:lang w:val="en-US"/>
              </w:rPr>
            </w:pPr>
            <w:r w:rsidRPr="00355725">
              <w:rPr>
                <w:rFonts w:cs="Arial"/>
                <w:lang w:val="en-US"/>
              </w:rPr>
              <w:t>COMPONENTS FROM PRODUCTION CONTROL</w:t>
            </w:r>
          </w:p>
        </w:tc>
      </w:tr>
      <w:tr w:rsidR="00DE77F7" w:rsidRPr="00355725" w14:paraId="7DFBA495" w14:textId="77777777" w:rsidTr="000641D5">
        <w:trPr>
          <w:gridAfter w:val="1"/>
          <w:wAfter w:w="596" w:type="dxa"/>
          <w:trHeight w:val="227"/>
        </w:trPr>
        <w:tc>
          <w:tcPr>
            <w:tcW w:w="3515" w:type="dxa"/>
            <w:gridSpan w:val="2"/>
            <w:tcBorders>
              <w:left w:val="nil"/>
            </w:tcBorders>
          </w:tcPr>
          <w:p w14:paraId="6FF6481F" w14:textId="503A1C98" w:rsidR="00DE77F7" w:rsidRPr="00355725" w:rsidRDefault="00DE77F7" w:rsidP="00E002FD">
            <w:pPr>
              <w:spacing w:after="0" w:line="240" w:lineRule="auto"/>
              <w:ind w:left="57" w:right="57"/>
              <w:jc w:val="center"/>
              <w:rPr>
                <w:lang w:val="en-US"/>
              </w:rPr>
            </w:pPr>
          </w:p>
        </w:tc>
        <w:tc>
          <w:tcPr>
            <w:tcW w:w="3157" w:type="dxa"/>
            <w:tcBorders>
              <w:right w:val="nil"/>
            </w:tcBorders>
          </w:tcPr>
          <w:p w14:paraId="5639AF01" w14:textId="77777777" w:rsidR="00DE77F7" w:rsidRPr="00355725" w:rsidRDefault="00DE77F7" w:rsidP="00E002FD">
            <w:pPr>
              <w:spacing w:after="0" w:line="240" w:lineRule="auto"/>
              <w:ind w:left="57" w:right="57"/>
              <w:jc w:val="center"/>
              <w:rPr>
                <w:lang w:val="en-US"/>
              </w:rPr>
            </w:pPr>
          </w:p>
        </w:tc>
      </w:tr>
      <w:tr w:rsidR="00DC3A93" w:rsidRPr="00355725" w14:paraId="2DC980FF" w14:textId="77777777" w:rsidTr="000641D5">
        <w:trPr>
          <w:trHeight w:val="283"/>
        </w:trPr>
        <w:tc>
          <w:tcPr>
            <w:tcW w:w="1384" w:type="dxa"/>
            <w:shd w:val="clear" w:color="auto" w:fill="F2F2F2"/>
            <w:vAlign w:val="center"/>
          </w:tcPr>
          <w:p w14:paraId="03B35011" w14:textId="53A53FC9"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_Ref33684134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8.8</w:t>
            </w:r>
            <w:r w:rsidR="002127FB" w:rsidRPr="00355725">
              <w:rPr>
                <w:rFonts w:cs="Arial"/>
                <w:lang w:val="en-US"/>
              </w:rPr>
              <w:fldChar w:fldCharType="end"/>
            </w:r>
          </w:p>
        </w:tc>
        <w:tc>
          <w:tcPr>
            <w:tcW w:w="5884" w:type="dxa"/>
            <w:gridSpan w:val="3"/>
            <w:shd w:val="clear" w:color="auto" w:fill="F2F2F2"/>
            <w:vAlign w:val="center"/>
          </w:tcPr>
          <w:p w14:paraId="111355A6" w14:textId="50F12236" w:rsidR="00DC3A93" w:rsidRPr="00355725" w:rsidRDefault="00937D49" w:rsidP="00E002FD">
            <w:pPr>
              <w:spacing w:before="60" w:after="60" w:line="240" w:lineRule="auto"/>
              <w:ind w:left="57" w:right="57"/>
              <w:jc w:val="left"/>
              <w:rPr>
                <w:lang w:val="en-US"/>
              </w:rPr>
            </w:pPr>
            <w:r w:rsidRPr="00355725">
              <w:rPr>
                <w:lang w:val="en-US"/>
              </w:rPr>
              <w:t xml:space="preserve">Temperature Cycling </w:t>
            </w:r>
            <w:r w:rsidR="00711941" w:rsidRPr="00355725">
              <w:rPr>
                <w:lang w:val="en-US"/>
              </w:rPr>
              <w:t>(1)</w:t>
            </w:r>
          </w:p>
        </w:tc>
      </w:tr>
      <w:tr w:rsidR="00DC3A93" w:rsidRPr="00355725" w14:paraId="3D8048F4" w14:textId="77777777" w:rsidTr="000641D5">
        <w:trPr>
          <w:trHeight w:val="283"/>
        </w:trPr>
        <w:tc>
          <w:tcPr>
            <w:tcW w:w="1384" w:type="dxa"/>
            <w:shd w:val="clear" w:color="auto" w:fill="F2F2F2"/>
            <w:vAlign w:val="center"/>
          </w:tcPr>
          <w:p w14:paraId="05323F21" w14:textId="058CEC46"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_Ref33684143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8.9.7</w:t>
            </w:r>
            <w:r w:rsidR="002127FB" w:rsidRPr="00355725">
              <w:rPr>
                <w:rFonts w:cs="Arial"/>
                <w:lang w:val="en-US"/>
              </w:rPr>
              <w:fldChar w:fldCharType="end"/>
            </w:r>
          </w:p>
        </w:tc>
        <w:tc>
          <w:tcPr>
            <w:tcW w:w="5884" w:type="dxa"/>
            <w:gridSpan w:val="3"/>
            <w:shd w:val="clear" w:color="auto" w:fill="F2F2F2"/>
            <w:vAlign w:val="center"/>
          </w:tcPr>
          <w:p w14:paraId="73AC8BE8" w14:textId="7F318045" w:rsidR="00DC3A93" w:rsidRPr="00355725" w:rsidRDefault="00C37959" w:rsidP="00C37959">
            <w:pPr>
              <w:spacing w:before="60" w:after="60" w:line="240" w:lineRule="auto"/>
              <w:ind w:left="57" w:right="57"/>
              <w:jc w:val="left"/>
              <w:rPr>
                <w:lang w:val="en-US"/>
              </w:rPr>
            </w:pPr>
            <w:r w:rsidRPr="00355725">
              <w:t>Room Temperature Electrical Measurements</w:t>
            </w:r>
            <w:r w:rsidR="00937D49" w:rsidRPr="00355725">
              <w:t xml:space="preserve"> (1)</w:t>
            </w:r>
          </w:p>
        </w:tc>
      </w:tr>
      <w:tr w:rsidR="00DC3A93" w:rsidRPr="00355725" w14:paraId="1E5E4BFA" w14:textId="77777777" w:rsidTr="000641D5">
        <w:trPr>
          <w:trHeight w:val="283"/>
        </w:trPr>
        <w:tc>
          <w:tcPr>
            <w:tcW w:w="1384" w:type="dxa"/>
            <w:shd w:val="clear" w:color="auto" w:fill="F2F2F2"/>
            <w:vAlign w:val="center"/>
          </w:tcPr>
          <w:p w14:paraId="7D7B9446" w14:textId="0A50DC46"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_Ref2333349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8.10</w:t>
            </w:r>
            <w:r w:rsidR="002127FB" w:rsidRPr="00355725">
              <w:rPr>
                <w:rFonts w:cs="Arial"/>
                <w:lang w:val="en-US"/>
              </w:rPr>
              <w:fldChar w:fldCharType="end"/>
            </w:r>
          </w:p>
        </w:tc>
        <w:tc>
          <w:tcPr>
            <w:tcW w:w="5884" w:type="dxa"/>
            <w:gridSpan w:val="3"/>
            <w:shd w:val="clear" w:color="auto" w:fill="F2F2F2"/>
            <w:vAlign w:val="center"/>
          </w:tcPr>
          <w:p w14:paraId="08F44741" w14:textId="608027E0" w:rsidR="00DC3A93" w:rsidRPr="00355725" w:rsidRDefault="00E002FD" w:rsidP="00E002FD">
            <w:pPr>
              <w:spacing w:before="60" w:after="60" w:line="240" w:lineRule="auto"/>
              <w:ind w:left="57" w:right="57"/>
              <w:jc w:val="left"/>
              <w:rPr>
                <w:lang w:val="en-US"/>
              </w:rPr>
            </w:pPr>
            <w:r w:rsidRPr="00355725">
              <w:rPr>
                <w:lang w:val="en-US"/>
              </w:rPr>
              <w:t>Coupling Proof Torque</w:t>
            </w:r>
            <w:r w:rsidR="00B5159B" w:rsidRPr="00355725">
              <w:rPr>
                <w:lang w:val="en-US"/>
              </w:rPr>
              <w:t xml:space="preserve"> (2)</w:t>
            </w:r>
          </w:p>
        </w:tc>
      </w:tr>
      <w:tr w:rsidR="00DC3A93" w:rsidRPr="00355725" w14:paraId="631DCB09" w14:textId="77777777" w:rsidTr="000641D5">
        <w:trPr>
          <w:trHeight w:val="283"/>
        </w:trPr>
        <w:tc>
          <w:tcPr>
            <w:tcW w:w="1384" w:type="dxa"/>
            <w:shd w:val="clear" w:color="auto" w:fill="F2F2F2"/>
            <w:vAlign w:val="center"/>
          </w:tcPr>
          <w:p w14:paraId="2295749D" w14:textId="5B1F2EA9"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_Ref2333308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8.11</w:t>
            </w:r>
            <w:r w:rsidR="002127FB" w:rsidRPr="00355725">
              <w:rPr>
                <w:rFonts w:cs="Arial"/>
                <w:lang w:val="en-US"/>
              </w:rPr>
              <w:fldChar w:fldCharType="end"/>
            </w:r>
          </w:p>
        </w:tc>
        <w:tc>
          <w:tcPr>
            <w:tcW w:w="5884" w:type="dxa"/>
            <w:gridSpan w:val="3"/>
            <w:shd w:val="clear" w:color="auto" w:fill="F2F2F2"/>
            <w:vAlign w:val="center"/>
          </w:tcPr>
          <w:p w14:paraId="5AA766C0" w14:textId="5E5C52AE" w:rsidR="00DC3A93" w:rsidRPr="00355725" w:rsidRDefault="00E002FD" w:rsidP="00B5159B">
            <w:pPr>
              <w:spacing w:before="60" w:after="60" w:line="240" w:lineRule="auto"/>
              <w:ind w:left="57" w:right="57"/>
              <w:jc w:val="left"/>
              <w:rPr>
                <w:lang w:val="en-US"/>
              </w:rPr>
            </w:pPr>
            <w:r w:rsidRPr="00355725">
              <w:t xml:space="preserve">Mating and </w:t>
            </w:r>
            <w:proofErr w:type="spellStart"/>
            <w:r w:rsidRPr="00355725">
              <w:t>Unmating</w:t>
            </w:r>
            <w:proofErr w:type="spellEnd"/>
            <w:r w:rsidRPr="00355725">
              <w:t xml:space="preserve"> Forces (</w:t>
            </w:r>
            <w:r w:rsidR="00B5159B" w:rsidRPr="00355725">
              <w:t>2</w:t>
            </w:r>
            <w:r w:rsidRPr="00355725">
              <w:t>)</w:t>
            </w:r>
          </w:p>
        </w:tc>
      </w:tr>
      <w:tr w:rsidR="00DC3A93" w:rsidRPr="00355725" w14:paraId="2CFBB73D" w14:textId="77777777" w:rsidTr="000641D5">
        <w:trPr>
          <w:trHeight w:val="283"/>
        </w:trPr>
        <w:tc>
          <w:tcPr>
            <w:tcW w:w="1384" w:type="dxa"/>
            <w:shd w:val="clear" w:color="auto" w:fill="F2F2F2"/>
            <w:vAlign w:val="center"/>
          </w:tcPr>
          <w:p w14:paraId="0902F8B5" w14:textId="564E034D"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_Ref33684166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8.12</w:t>
            </w:r>
            <w:r w:rsidR="002127FB" w:rsidRPr="00355725">
              <w:rPr>
                <w:rFonts w:cs="Arial"/>
                <w:lang w:val="en-US"/>
              </w:rPr>
              <w:fldChar w:fldCharType="end"/>
            </w:r>
          </w:p>
        </w:tc>
        <w:tc>
          <w:tcPr>
            <w:tcW w:w="5884" w:type="dxa"/>
            <w:gridSpan w:val="3"/>
            <w:shd w:val="clear" w:color="auto" w:fill="F2F2F2"/>
            <w:vAlign w:val="center"/>
          </w:tcPr>
          <w:p w14:paraId="520BE276" w14:textId="4F7622E7" w:rsidR="00DC3A93" w:rsidRPr="00355725" w:rsidRDefault="00E002FD" w:rsidP="00E002FD">
            <w:pPr>
              <w:spacing w:before="60" w:after="60" w:line="240" w:lineRule="auto"/>
              <w:ind w:left="57" w:right="57"/>
              <w:jc w:val="left"/>
              <w:rPr>
                <w:lang w:val="en-US"/>
              </w:rPr>
            </w:pPr>
            <w:r w:rsidRPr="00355725">
              <w:rPr>
                <w:lang w:val="en-US"/>
              </w:rPr>
              <w:t>Centre Contact Retention</w:t>
            </w:r>
          </w:p>
        </w:tc>
      </w:tr>
      <w:tr w:rsidR="00DC3A93" w:rsidRPr="00355725" w14:paraId="6D11A8B1" w14:textId="77777777" w:rsidTr="000641D5">
        <w:trPr>
          <w:trHeight w:val="283"/>
        </w:trPr>
        <w:tc>
          <w:tcPr>
            <w:tcW w:w="1384" w:type="dxa"/>
            <w:shd w:val="clear" w:color="auto" w:fill="F2F2F2"/>
            <w:vAlign w:val="center"/>
          </w:tcPr>
          <w:p w14:paraId="4FB167FD" w14:textId="09E18F1F"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_Ref33684172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8.13</w:t>
            </w:r>
            <w:r w:rsidR="002127FB" w:rsidRPr="00355725">
              <w:rPr>
                <w:rFonts w:cs="Arial"/>
                <w:lang w:val="en-US"/>
              </w:rPr>
              <w:fldChar w:fldCharType="end"/>
            </w:r>
          </w:p>
        </w:tc>
        <w:tc>
          <w:tcPr>
            <w:tcW w:w="5884" w:type="dxa"/>
            <w:gridSpan w:val="3"/>
            <w:shd w:val="clear" w:color="auto" w:fill="F2F2F2"/>
            <w:vAlign w:val="center"/>
          </w:tcPr>
          <w:p w14:paraId="63EF4407" w14:textId="39CE9743" w:rsidR="00DC3A93" w:rsidRPr="00355725" w:rsidRDefault="00E002FD" w:rsidP="00B5159B">
            <w:pPr>
              <w:spacing w:before="60" w:after="60" w:line="240" w:lineRule="auto"/>
              <w:ind w:left="57" w:right="57"/>
              <w:jc w:val="left"/>
              <w:rPr>
                <w:lang w:val="en-US"/>
              </w:rPr>
            </w:pPr>
            <w:r w:rsidRPr="00355725">
              <w:rPr>
                <w:lang w:val="en-US"/>
              </w:rPr>
              <w:t>Seal</w:t>
            </w:r>
            <w:r w:rsidR="008A2CE9" w:rsidRPr="00355725">
              <w:rPr>
                <w:lang w:val="en-US"/>
              </w:rPr>
              <w:t xml:space="preserve"> (</w:t>
            </w:r>
            <w:r w:rsidR="00B5159B" w:rsidRPr="00355725">
              <w:rPr>
                <w:lang w:val="en-US"/>
              </w:rPr>
              <w:t>3</w:t>
            </w:r>
            <w:r w:rsidR="008A2CE9" w:rsidRPr="00355725">
              <w:rPr>
                <w:lang w:val="en-US"/>
              </w:rPr>
              <w:t>)</w:t>
            </w:r>
          </w:p>
        </w:tc>
      </w:tr>
      <w:tr w:rsidR="00DC3A93" w:rsidRPr="00355725" w14:paraId="4800F0B0" w14:textId="77777777" w:rsidTr="000641D5">
        <w:trPr>
          <w:trHeight w:val="283"/>
        </w:trPr>
        <w:tc>
          <w:tcPr>
            <w:tcW w:w="1384" w:type="dxa"/>
            <w:shd w:val="clear" w:color="auto" w:fill="F2F2F2"/>
            <w:vAlign w:val="center"/>
          </w:tcPr>
          <w:p w14:paraId="4E57E013" w14:textId="2D3C4C30"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_Ref33684179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8.14</w:t>
            </w:r>
            <w:r w:rsidR="002127FB" w:rsidRPr="00355725">
              <w:rPr>
                <w:rFonts w:cs="Arial"/>
                <w:lang w:val="en-US"/>
              </w:rPr>
              <w:fldChar w:fldCharType="end"/>
            </w:r>
          </w:p>
        </w:tc>
        <w:tc>
          <w:tcPr>
            <w:tcW w:w="5884" w:type="dxa"/>
            <w:gridSpan w:val="3"/>
            <w:shd w:val="clear" w:color="auto" w:fill="F2F2F2"/>
            <w:vAlign w:val="center"/>
          </w:tcPr>
          <w:p w14:paraId="1C3C1511" w14:textId="0C5350F5" w:rsidR="00DC3A93" w:rsidRPr="00355725" w:rsidRDefault="00E002FD" w:rsidP="00E002FD">
            <w:pPr>
              <w:spacing w:before="60" w:after="60" w:line="240" w:lineRule="auto"/>
              <w:ind w:left="57" w:right="57"/>
              <w:jc w:val="left"/>
              <w:rPr>
                <w:lang w:val="en-US"/>
              </w:rPr>
            </w:pPr>
            <w:r w:rsidRPr="00355725">
              <w:t>External Visual Inspection</w:t>
            </w:r>
          </w:p>
        </w:tc>
      </w:tr>
      <w:tr w:rsidR="00DC3A93" w:rsidRPr="00355725" w14:paraId="2D242241" w14:textId="77777777" w:rsidTr="000641D5">
        <w:trPr>
          <w:trHeight w:val="283"/>
        </w:trPr>
        <w:tc>
          <w:tcPr>
            <w:tcW w:w="1384" w:type="dxa"/>
            <w:shd w:val="clear" w:color="auto" w:fill="F2F2F2"/>
            <w:vAlign w:val="center"/>
          </w:tcPr>
          <w:p w14:paraId="671E5CA9" w14:textId="7D43A28D" w:rsidR="00DC3A93" w:rsidRPr="00355725" w:rsidRDefault="00DC3A93"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_Ref2235613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6.4</w:t>
            </w:r>
            <w:r w:rsidR="002127FB" w:rsidRPr="00355725">
              <w:rPr>
                <w:rFonts w:cs="Arial"/>
                <w:lang w:val="en-US"/>
              </w:rPr>
              <w:fldChar w:fldCharType="end"/>
            </w:r>
          </w:p>
        </w:tc>
        <w:tc>
          <w:tcPr>
            <w:tcW w:w="5884" w:type="dxa"/>
            <w:gridSpan w:val="3"/>
            <w:shd w:val="clear" w:color="auto" w:fill="F2F2F2"/>
            <w:vAlign w:val="center"/>
          </w:tcPr>
          <w:p w14:paraId="12D5BF9A" w14:textId="459C18B6" w:rsidR="00DC3A93" w:rsidRPr="00355725" w:rsidRDefault="00711941" w:rsidP="008A2CE9">
            <w:pPr>
              <w:spacing w:before="60" w:after="60" w:line="240" w:lineRule="auto"/>
              <w:ind w:left="57" w:right="57"/>
              <w:jc w:val="left"/>
              <w:rPr>
                <w:lang w:val="en-US"/>
              </w:rPr>
            </w:pPr>
            <w:r w:rsidRPr="00355725">
              <w:rPr>
                <w:lang w:val="en-US"/>
              </w:rPr>
              <w:t>Check for Lot Failure</w:t>
            </w:r>
            <w:r w:rsidR="008A2CE9" w:rsidRPr="00355725">
              <w:rPr>
                <w:lang w:val="en-US"/>
              </w:rPr>
              <w:t xml:space="preserve"> (3)</w:t>
            </w:r>
          </w:p>
        </w:tc>
      </w:tr>
      <w:tr w:rsidR="00DE77F7" w:rsidRPr="00355725" w14:paraId="0EFA6BDE" w14:textId="77777777" w:rsidTr="000641D5">
        <w:trPr>
          <w:gridAfter w:val="1"/>
          <w:wAfter w:w="596" w:type="dxa"/>
          <w:trHeight w:val="227"/>
        </w:trPr>
        <w:tc>
          <w:tcPr>
            <w:tcW w:w="3515" w:type="dxa"/>
            <w:gridSpan w:val="2"/>
            <w:tcBorders>
              <w:top w:val="nil"/>
              <w:left w:val="nil"/>
              <w:bottom w:val="nil"/>
            </w:tcBorders>
          </w:tcPr>
          <w:p w14:paraId="51A8CD71" w14:textId="0A4F1D52" w:rsidR="00DE77F7" w:rsidRPr="00355725" w:rsidRDefault="00DE77F7" w:rsidP="00E002FD">
            <w:pPr>
              <w:spacing w:after="0" w:line="240" w:lineRule="auto"/>
              <w:ind w:left="57" w:right="57"/>
              <w:jc w:val="center"/>
              <w:rPr>
                <w:lang w:val="en-US"/>
              </w:rPr>
            </w:pPr>
          </w:p>
        </w:tc>
        <w:tc>
          <w:tcPr>
            <w:tcW w:w="3157" w:type="dxa"/>
            <w:tcBorders>
              <w:top w:val="nil"/>
              <w:bottom w:val="nil"/>
              <w:right w:val="nil"/>
            </w:tcBorders>
          </w:tcPr>
          <w:p w14:paraId="53DE3740" w14:textId="77777777" w:rsidR="00DE77F7" w:rsidRPr="00355725" w:rsidRDefault="00DE77F7" w:rsidP="00E002FD">
            <w:pPr>
              <w:spacing w:after="0" w:line="240" w:lineRule="auto"/>
              <w:ind w:left="57" w:right="57"/>
              <w:jc w:val="center"/>
              <w:rPr>
                <w:lang w:val="en-US"/>
              </w:rPr>
            </w:pPr>
          </w:p>
        </w:tc>
      </w:tr>
      <w:tr w:rsidR="00DE77F7" w:rsidRPr="00355725" w14:paraId="47962843" w14:textId="77777777" w:rsidTr="000641D5">
        <w:trPr>
          <w:trHeight w:val="283"/>
        </w:trPr>
        <w:tc>
          <w:tcPr>
            <w:tcW w:w="7268" w:type="dxa"/>
            <w:gridSpan w:val="4"/>
            <w:shd w:val="clear" w:color="auto" w:fill="F2F2F2"/>
            <w:vAlign w:val="center"/>
          </w:tcPr>
          <w:p w14:paraId="3808E06B" w14:textId="77777777" w:rsidR="00DE77F7" w:rsidRPr="00355725" w:rsidRDefault="00DE77F7" w:rsidP="00E002FD">
            <w:pPr>
              <w:spacing w:before="60" w:after="60" w:line="240" w:lineRule="auto"/>
              <w:ind w:left="57" w:right="57"/>
              <w:jc w:val="center"/>
              <w:rPr>
                <w:lang w:val="en-US"/>
              </w:rPr>
            </w:pPr>
            <w:r w:rsidRPr="00355725">
              <w:rPr>
                <w:rFonts w:cs="Arial"/>
                <w:lang w:val="en-US"/>
              </w:rPr>
              <w:t xml:space="preserve">TO CHART </w:t>
            </w:r>
            <w:proofErr w:type="spellStart"/>
            <w:r w:rsidRPr="00355725">
              <w:rPr>
                <w:rFonts w:cs="Arial"/>
                <w:lang w:val="en-US"/>
              </w:rPr>
              <w:t>F4</w:t>
            </w:r>
            <w:proofErr w:type="spellEnd"/>
            <w:r w:rsidRPr="00355725">
              <w:rPr>
                <w:rFonts w:cs="Arial"/>
                <w:lang w:val="en-US"/>
              </w:rPr>
              <w:t xml:space="preserve"> WHEN APPLICABLE</w:t>
            </w:r>
          </w:p>
        </w:tc>
      </w:tr>
    </w:tbl>
    <w:p w14:paraId="788DD686" w14:textId="77777777" w:rsidR="00253B44" w:rsidRPr="00355725" w:rsidRDefault="00D04265" w:rsidP="0024163E">
      <w:pPr>
        <w:pStyle w:val="NOTES"/>
        <w:keepLines/>
        <w:rPr>
          <w:color w:val="auto"/>
        </w:rPr>
      </w:pPr>
      <w:r w:rsidRPr="00355725">
        <w:rPr>
          <w:color w:val="auto"/>
        </w:rPr>
        <w:t>NOTES:</w:t>
      </w:r>
    </w:p>
    <w:p w14:paraId="3737D0A6" w14:textId="22368564" w:rsidR="00711941" w:rsidRPr="00355725" w:rsidRDefault="008A2CE9" w:rsidP="008A2CE9">
      <w:pPr>
        <w:pStyle w:val="numericallist"/>
        <w:spacing w:after="60"/>
      </w:pPr>
      <w:r w:rsidRPr="00355725">
        <w:t>Not applicable to components where the centre contact and insulator are not mounted in the connector for delivery.</w:t>
      </w:r>
    </w:p>
    <w:p w14:paraId="16DCB734" w14:textId="2C6CFF23" w:rsidR="00B5159B" w:rsidRPr="00355725" w:rsidRDefault="00B5159B" w:rsidP="008A2CE9">
      <w:pPr>
        <w:pStyle w:val="numericallist"/>
        <w:spacing w:after="60"/>
      </w:pPr>
      <w:r w:rsidRPr="00355725">
        <w:t>Performed on a sample basis.</w:t>
      </w:r>
    </w:p>
    <w:p w14:paraId="106CCA79" w14:textId="431E7D26" w:rsidR="008A2CE9" w:rsidRPr="00355725" w:rsidRDefault="008A2CE9" w:rsidP="008A2CE9">
      <w:pPr>
        <w:pStyle w:val="numericallist"/>
        <w:spacing w:after="60"/>
      </w:pPr>
      <w:r w:rsidRPr="00355725">
        <w:t>Only applicable to hermetically sealed</w:t>
      </w:r>
      <w:r w:rsidR="00A346BC" w:rsidRPr="00355725">
        <w:t>, barrier-sealed or panel-sealed</w:t>
      </w:r>
      <w:r w:rsidRPr="00355725">
        <w:t xml:space="preserve"> components.</w:t>
      </w:r>
    </w:p>
    <w:p w14:paraId="075103C4" w14:textId="7950A7AC" w:rsidR="00D04265" w:rsidRPr="00355725" w:rsidRDefault="00D04265" w:rsidP="008A2CE9">
      <w:pPr>
        <w:pStyle w:val="numericallist"/>
        <w:keepLines/>
        <w:spacing w:after="60"/>
      </w:pPr>
      <w:r w:rsidRPr="00355725">
        <w:t>Check for Lot Failure shall take into account all failures that may occur during Screening Tests.</w:t>
      </w:r>
    </w:p>
    <w:p w14:paraId="4A0A1872" w14:textId="77777777" w:rsidR="00BA2FAF" w:rsidRPr="00355725" w:rsidRDefault="00BA2FAF" w:rsidP="0024163E">
      <w:pPr>
        <w:keepLines/>
        <w:spacing w:after="0" w:line="240" w:lineRule="auto"/>
        <w:ind w:left="0" w:right="0"/>
        <w:jc w:val="left"/>
        <w:rPr>
          <w:bCs/>
          <w:caps/>
          <w:u w:val="single"/>
        </w:rPr>
      </w:pPr>
      <w:r w:rsidRPr="00355725">
        <w:br w:type="page"/>
      </w:r>
    </w:p>
    <w:p w14:paraId="0058A7A2" w14:textId="568495BC" w:rsidR="00AA4BE5" w:rsidRPr="00355725" w:rsidRDefault="00AF28C3" w:rsidP="00802F54">
      <w:pPr>
        <w:pStyle w:val="Heading2"/>
      </w:pPr>
      <w:bookmarkStart w:id="228" w:name="_Toc33689426"/>
      <w:r w:rsidRPr="00355725">
        <w:lastRenderedPageBreak/>
        <w:t xml:space="preserve">CHART </w:t>
      </w:r>
      <w:proofErr w:type="spellStart"/>
      <w:r w:rsidRPr="00355725">
        <w:t>F4</w:t>
      </w:r>
      <w:proofErr w:type="spellEnd"/>
      <w:r w:rsidRPr="00355725">
        <w:t xml:space="preserve"> - QUALIFICATION, PERIODIC TESTING AND LOT VALIDATION TESTING</w:t>
      </w:r>
      <w:bookmarkEnd w:id="228"/>
    </w:p>
    <w:p w14:paraId="66663857" w14:textId="77777777" w:rsidR="005F498F" w:rsidRPr="00355725" w:rsidRDefault="005F498F" w:rsidP="005F498F">
      <w:pPr>
        <w:spacing w:after="0"/>
      </w:pPr>
    </w:p>
    <w:tbl>
      <w:tblPr>
        <w:tblStyle w:val="TableGrid23"/>
        <w:tblW w:w="7087" w:type="dxa"/>
        <w:tblInd w:w="1423" w:type="dxa"/>
        <w:tblCellMar>
          <w:left w:w="0" w:type="dxa"/>
          <w:right w:w="0" w:type="dxa"/>
        </w:tblCellMar>
        <w:tblLook w:val="04A0" w:firstRow="1" w:lastRow="0" w:firstColumn="1" w:lastColumn="0" w:noHBand="0" w:noVBand="1"/>
      </w:tblPr>
      <w:tblGrid>
        <w:gridCol w:w="1384"/>
        <w:gridCol w:w="1734"/>
        <w:gridCol w:w="3061"/>
        <w:gridCol w:w="908"/>
      </w:tblGrid>
      <w:tr w:rsidR="005F498F" w:rsidRPr="00355725" w14:paraId="2AD69D6B" w14:textId="77777777" w:rsidTr="00A76027">
        <w:trPr>
          <w:trHeight w:val="397"/>
        </w:trPr>
        <w:tc>
          <w:tcPr>
            <w:tcW w:w="7087" w:type="dxa"/>
            <w:gridSpan w:val="4"/>
            <w:tcBorders>
              <w:bottom w:val="single" w:sz="4" w:space="0" w:color="auto"/>
            </w:tcBorders>
            <w:shd w:val="clear" w:color="auto" w:fill="F2F2F2"/>
            <w:vAlign w:val="center"/>
          </w:tcPr>
          <w:p w14:paraId="18353278" w14:textId="77777777" w:rsidR="005F498F" w:rsidRPr="00355725" w:rsidRDefault="005F498F" w:rsidP="00A76027">
            <w:pPr>
              <w:spacing w:before="60" w:after="60" w:line="240" w:lineRule="auto"/>
              <w:ind w:left="57" w:right="57"/>
              <w:jc w:val="center"/>
              <w:rPr>
                <w:rFonts w:cs="Arial"/>
              </w:rPr>
            </w:pPr>
            <w:r w:rsidRPr="00355725">
              <w:rPr>
                <w:rFonts w:cs="Arial"/>
              </w:rPr>
              <w:t>Testing Subgroup</w:t>
            </w:r>
          </w:p>
          <w:p w14:paraId="416DC2CA" w14:textId="2EA4C557" w:rsidR="004D6C1B" w:rsidRPr="00355725" w:rsidRDefault="004D6C1B" w:rsidP="00A76027">
            <w:pPr>
              <w:spacing w:before="60" w:after="60" w:line="240" w:lineRule="auto"/>
              <w:ind w:left="57" w:right="57"/>
              <w:jc w:val="center"/>
              <w:rPr>
                <w:rFonts w:cs="Arial"/>
              </w:rPr>
            </w:pPr>
            <w:r w:rsidRPr="00355725">
              <w:rPr>
                <w:rFonts w:cs="Arial"/>
              </w:rPr>
              <w:t>24 Months Period</w:t>
            </w:r>
          </w:p>
        </w:tc>
      </w:tr>
      <w:tr w:rsidR="005F498F" w:rsidRPr="00355725" w14:paraId="02BF4D13" w14:textId="77777777" w:rsidTr="000641D5">
        <w:trPr>
          <w:gridAfter w:val="1"/>
          <w:wAfter w:w="908" w:type="dxa"/>
          <w:trHeight w:val="227"/>
        </w:trPr>
        <w:tc>
          <w:tcPr>
            <w:tcW w:w="3118" w:type="dxa"/>
            <w:gridSpan w:val="2"/>
            <w:tcBorders>
              <w:left w:val="nil"/>
            </w:tcBorders>
            <w:vAlign w:val="center"/>
          </w:tcPr>
          <w:p w14:paraId="0661EA24" w14:textId="77777777" w:rsidR="005F498F" w:rsidRPr="00355725" w:rsidRDefault="005F498F" w:rsidP="000641D5">
            <w:pPr>
              <w:spacing w:after="0" w:line="240" w:lineRule="auto"/>
              <w:ind w:left="57" w:right="57"/>
              <w:jc w:val="center"/>
              <w:rPr>
                <w:lang w:val="en-US"/>
              </w:rPr>
            </w:pPr>
          </w:p>
        </w:tc>
        <w:tc>
          <w:tcPr>
            <w:tcW w:w="3061" w:type="dxa"/>
            <w:tcBorders>
              <w:right w:val="nil"/>
            </w:tcBorders>
            <w:vAlign w:val="center"/>
          </w:tcPr>
          <w:p w14:paraId="75601980" w14:textId="77777777" w:rsidR="005F498F" w:rsidRPr="00355725" w:rsidRDefault="005F498F" w:rsidP="000641D5">
            <w:pPr>
              <w:spacing w:after="0" w:line="240" w:lineRule="auto"/>
              <w:ind w:left="57" w:right="57"/>
              <w:jc w:val="center"/>
              <w:rPr>
                <w:lang w:val="en-US"/>
              </w:rPr>
            </w:pPr>
          </w:p>
        </w:tc>
      </w:tr>
      <w:tr w:rsidR="005F498F" w:rsidRPr="00355725" w14:paraId="12AA4D8A" w14:textId="77777777" w:rsidTr="000641D5">
        <w:trPr>
          <w:trHeight w:val="397"/>
        </w:trPr>
        <w:tc>
          <w:tcPr>
            <w:tcW w:w="7087" w:type="dxa"/>
            <w:gridSpan w:val="4"/>
            <w:tcBorders>
              <w:bottom w:val="single" w:sz="4" w:space="0" w:color="auto"/>
            </w:tcBorders>
            <w:shd w:val="clear" w:color="auto" w:fill="F2F2F2"/>
            <w:vAlign w:val="center"/>
          </w:tcPr>
          <w:p w14:paraId="7FFC71E5" w14:textId="72CC1B06" w:rsidR="005F498F" w:rsidRPr="00355725" w:rsidRDefault="005F498F" w:rsidP="000641D5">
            <w:pPr>
              <w:spacing w:before="60" w:after="60" w:line="240" w:lineRule="auto"/>
              <w:ind w:left="57" w:right="57"/>
              <w:jc w:val="center"/>
            </w:pPr>
            <w:r w:rsidRPr="00355725">
              <w:t xml:space="preserve">4 Components (1) (2) </w:t>
            </w:r>
            <w:r w:rsidR="00E17661" w:rsidRPr="00355725">
              <w:t xml:space="preserve">(3) </w:t>
            </w:r>
            <w:r w:rsidRPr="00355725">
              <w:t>plus 1 Control Sample (</w:t>
            </w:r>
            <w:r w:rsidR="00E17661" w:rsidRPr="00355725">
              <w:t>4</w:t>
            </w:r>
            <w:r w:rsidRPr="00355725">
              <w:t>)</w:t>
            </w:r>
          </w:p>
        </w:tc>
      </w:tr>
      <w:tr w:rsidR="005F498F" w:rsidRPr="00355725" w14:paraId="1D23E447" w14:textId="77777777" w:rsidTr="000641D5">
        <w:trPr>
          <w:gridAfter w:val="1"/>
          <w:wAfter w:w="908" w:type="dxa"/>
        </w:trPr>
        <w:tc>
          <w:tcPr>
            <w:tcW w:w="3118" w:type="dxa"/>
            <w:gridSpan w:val="2"/>
            <w:tcBorders>
              <w:left w:val="nil"/>
              <w:right w:val="single" w:sz="4" w:space="0" w:color="auto"/>
            </w:tcBorders>
            <w:shd w:val="clear" w:color="auto" w:fill="auto"/>
            <w:vAlign w:val="center"/>
          </w:tcPr>
          <w:p w14:paraId="2A6D6E8B" w14:textId="77777777" w:rsidR="005F498F" w:rsidRPr="00355725" w:rsidRDefault="005F498F" w:rsidP="000641D5">
            <w:pPr>
              <w:spacing w:after="0" w:line="240" w:lineRule="auto"/>
              <w:ind w:left="57" w:right="57"/>
              <w:jc w:val="left"/>
              <w:rPr>
                <w:lang w:val="en-US"/>
              </w:rPr>
            </w:pPr>
          </w:p>
        </w:tc>
        <w:tc>
          <w:tcPr>
            <w:tcW w:w="3061" w:type="dxa"/>
            <w:tcBorders>
              <w:left w:val="single" w:sz="4" w:space="0" w:color="auto"/>
              <w:right w:val="nil"/>
            </w:tcBorders>
            <w:shd w:val="clear" w:color="auto" w:fill="auto"/>
            <w:vAlign w:val="center"/>
          </w:tcPr>
          <w:p w14:paraId="433681F1" w14:textId="77777777" w:rsidR="005F498F" w:rsidRPr="00355725" w:rsidRDefault="005F498F" w:rsidP="000641D5">
            <w:pPr>
              <w:spacing w:after="0" w:line="240" w:lineRule="auto"/>
              <w:ind w:left="57" w:right="57"/>
              <w:jc w:val="left"/>
              <w:rPr>
                <w:lang w:val="en-US"/>
              </w:rPr>
            </w:pPr>
          </w:p>
        </w:tc>
      </w:tr>
      <w:tr w:rsidR="005F498F" w:rsidRPr="00355725" w14:paraId="5F6CEC8A" w14:textId="77777777" w:rsidTr="000641D5">
        <w:trPr>
          <w:trHeight w:val="397"/>
        </w:trPr>
        <w:tc>
          <w:tcPr>
            <w:tcW w:w="1384" w:type="dxa"/>
            <w:shd w:val="clear" w:color="auto" w:fill="F2F2F2"/>
            <w:vAlign w:val="center"/>
          </w:tcPr>
          <w:p w14:paraId="04F93696" w14:textId="26C0089D"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_Ref2333308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8.11</w:t>
            </w:r>
            <w:r w:rsidR="002127FB" w:rsidRPr="00355725">
              <w:rPr>
                <w:rFonts w:cs="Arial"/>
                <w:lang w:val="en-US"/>
              </w:rPr>
              <w:fldChar w:fldCharType="end"/>
            </w:r>
          </w:p>
        </w:tc>
        <w:tc>
          <w:tcPr>
            <w:tcW w:w="5703" w:type="dxa"/>
            <w:gridSpan w:val="3"/>
            <w:shd w:val="clear" w:color="auto" w:fill="F2F2F2"/>
            <w:vAlign w:val="center"/>
          </w:tcPr>
          <w:p w14:paraId="67AFD435" w14:textId="1464E5E3" w:rsidR="005F498F" w:rsidRPr="00355725" w:rsidRDefault="005F498F" w:rsidP="000641D5">
            <w:pPr>
              <w:spacing w:before="60" w:after="60" w:line="240" w:lineRule="auto"/>
              <w:ind w:left="57" w:right="57"/>
              <w:jc w:val="left"/>
              <w:rPr>
                <w:lang w:val="en-US"/>
              </w:rPr>
            </w:pPr>
            <w:r w:rsidRPr="00355725">
              <w:t xml:space="preserve">Mating and </w:t>
            </w:r>
            <w:proofErr w:type="spellStart"/>
            <w:r w:rsidRPr="00355725">
              <w:t>Unmating</w:t>
            </w:r>
            <w:proofErr w:type="spellEnd"/>
            <w:r w:rsidRPr="00355725">
              <w:t xml:space="preserve"> Forces</w:t>
            </w:r>
          </w:p>
        </w:tc>
      </w:tr>
      <w:tr w:rsidR="005F498F" w:rsidRPr="00355725" w14:paraId="160726E9" w14:textId="77777777" w:rsidTr="000641D5">
        <w:trPr>
          <w:trHeight w:val="397"/>
        </w:trPr>
        <w:tc>
          <w:tcPr>
            <w:tcW w:w="1384" w:type="dxa"/>
            <w:shd w:val="clear" w:color="auto" w:fill="F2F2F2"/>
            <w:vAlign w:val="center"/>
          </w:tcPr>
          <w:p w14:paraId="70BB4A90" w14:textId="30173F96" w:rsidR="005F498F" w:rsidRPr="00355725" w:rsidRDefault="005F498F" w:rsidP="002127FB">
            <w:pPr>
              <w:tabs>
                <w:tab w:val="left" w:pos="690"/>
              </w:tabs>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_Ref33683875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8.15</w:t>
            </w:r>
            <w:r w:rsidR="002127FB" w:rsidRPr="00355725">
              <w:rPr>
                <w:rFonts w:cs="Arial"/>
                <w:lang w:val="en-US"/>
              </w:rPr>
              <w:fldChar w:fldCharType="end"/>
            </w:r>
          </w:p>
        </w:tc>
        <w:tc>
          <w:tcPr>
            <w:tcW w:w="5703" w:type="dxa"/>
            <w:gridSpan w:val="3"/>
            <w:shd w:val="clear" w:color="auto" w:fill="F2F2F2"/>
            <w:vAlign w:val="center"/>
          </w:tcPr>
          <w:p w14:paraId="5C286DBF" w14:textId="464E6F34" w:rsidR="005F498F" w:rsidRPr="00355725" w:rsidRDefault="005F498F" w:rsidP="000641D5">
            <w:pPr>
              <w:spacing w:before="60" w:after="60" w:line="240" w:lineRule="auto"/>
              <w:ind w:left="57" w:right="57"/>
              <w:jc w:val="left"/>
              <w:rPr>
                <w:lang w:val="en-US"/>
              </w:rPr>
            </w:pPr>
            <w:r w:rsidRPr="00355725">
              <w:rPr>
                <w:lang w:val="en-US"/>
              </w:rPr>
              <w:t>Random Vibration</w:t>
            </w:r>
          </w:p>
        </w:tc>
      </w:tr>
      <w:tr w:rsidR="005F498F" w:rsidRPr="00355725" w14:paraId="16A25EB3" w14:textId="77777777" w:rsidTr="000641D5">
        <w:trPr>
          <w:trHeight w:val="397"/>
        </w:trPr>
        <w:tc>
          <w:tcPr>
            <w:tcW w:w="1384" w:type="dxa"/>
            <w:shd w:val="clear" w:color="auto" w:fill="F2F2F2"/>
            <w:vAlign w:val="center"/>
          </w:tcPr>
          <w:p w14:paraId="2B6C690D" w14:textId="06EF1B16"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_Ref33683761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8.16</w:t>
            </w:r>
            <w:r w:rsidR="002127FB" w:rsidRPr="00355725">
              <w:rPr>
                <w:rFonts w:cs="Arial"/>
                <w:lang w:val="en-US"/>
              </w:rPr>
              <w:fldChar w:fldCharType="end"/>
            </w:r>
          </w:p>
        </w:tc>
        <w:tc>
          <w:tcPr>
            <w:tcW w:w="5703" w:type="dxa"/>
            <w:gridSpan w:val="3"/>
            <w:shd w:val="clear" w:color="auto" w:fill="F2F2F2"/>
            <w:vAlign w:val="center"/>
          </w:tcPr>
          <w:p w14:paraId="7906D83C" w14:textId="6860151B" w:rsidR="005F498F" w:rsidRPr="00355725" w:rsidRDefault="005F498F" w:rsidP="000641D5">
            <w:pPr>
              <w:spacing w:before="60" w:after="60" w:line="240" w:lineRule="auto"/>
              <w:ind w:left="57" w:right="57"/>
              <w:jc w:val="left"/>
              <w:rPr>
                <w:lang w:val="en-US"/>
              </w:rPr>
            </w:pPr>
            <w:r w:rsidRPr="00355725">
              <w:rPr>
                <w:lang w:val="en-US"/>
              </w:rPr>
              <w:t>Mechanical Shock</w:t>
            </w:r>
            <w:r w:rsidR="00A14077" w:rsidRPr="00355725">
              <w:rPr>
                <w:lang w:val="en-US"/>
              </w:rPr>
              <w:t xml:space="preserve"> (5)</w:t>
            </w:r>
          </w:p>
        </w:tc>
      </w:tr>
      <w:tr w:rsidR="005F498F" w:rsidRPr="00355725" w14:paraId="73D41AB0" w14:textId="77777777" w:rsidTr="000641D5">
        <w:trPr>
          <w:trHeight w:val="397"/>
        </w:trPr>
        <w:tc>
          <w:tcPr>
            <w:tcW w:w="1384" w:type="dxa"/>
            <w:shd w:val="clear" w:color="auto" w:fill="F2F2F2"/>
            <w:vAlign w:val="center"/>
          </w:tcPr>
          <w:p w14:paraId="6E17B7E4" w14:textId="1DEEDA4F"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_Ref33684221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8.8</w:t>
            </w:r>
            <w:r w:rsidR="002127FB" w:rsidRPr="00355725">
              <w:rPr>
                <w:rFonts w:cs="Arial"/>
                <w:lang w:val="en-US"/>
              </w:rPr>
              <w:fldChar w:fldCharType="end"/>
            </w:r>
          </w:p>
        </w:tc>
        <w:tc>
          <w:tcPr>
            <w:tcW w:w="5703" w:type="dxa"/>
            <w:gridSpan w:val="3"/>
            <w:shd w:val="clear" w:color="auto" w:fill="F2F2F2"/>
            <w:vAlign w:val="center"/>
          </w:tcPr>
          <w:p w14:paraId="1EF68EE1" w14:textId="072DCC65" w:rsidR="005F498F" w:rsidRPr="00355725" w:rsidRDefault="005F498F" w:rsidP="000641D5">
            <w:pPr>
              <w:spacing w:before="60" w:after="60" w:line="240" w:lineRule="auto"/>
              <w:ind w:left="57" w:right="57"/>
              <w:jc w:val="left"/>
              <w:rPr>
                <w:lang w:val="en-US"/>
              </w:rPr>
            </w:pPr>
            <w:r w:rsidRPr="00355725">
              <w:rPr>
                <w:lang w:val="en-US"/>
              </w:rPr>
              <w:t>Temperature Cycling</w:t>
            </w:r>
          </w:p>
        </w:tc>
      </w:tr>
      <w:tr w:rsidR="005F498F" w:rsidRPr="00355725" w14:paraId="2FF97E5C" w14:textId="77777777" w:rsidTr="000641D5">
        <w:trPr>
          <w:trHeight w:val="397"/>
        </w:trPr>
        <w:tc>
          <w:tcPr>
            <w:tcW w:w="1384" w:type="dxa"/>
            <w:shd w:val="clear" w:color="auto" w:fill="F2F2F2"/>
            <w:vAlign w:val="center"/>
          </w:tcPr>
          <w:p w14:paraId="2B10C0AF" w14:textId="6F39CED4" w:rsidR="005F498F" w:rsidRPr="00355725" w:rsidRDefault="005F498F" w:rsidP="002127FB">
            <w:pPr>
              <w:tabs>
                <w:tab w:val="left" w:pos="525"/>
              </w:tabs>
              <w:spacing w:before="60" w:after="60" w:line="240" w:lineRule="auto"/>
              <w:ind w:left="57" w:right="57"/>
              <w:jc w:val="left"/>
              <w:rPr>
                <w:b/>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_Ref33684235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8.17</w:t>
            </w:r>
            <w:r w:rsidR="002127FB" w:rsidRPr="00355725">
              <w:rPr>
                <w:rFonts w:cs="Arial"/>
                <w:lang w:val="en-US"/>
              </w:rPr>
              <w:fldChar w:fldCharType="end"/>
            </w:r>
          </w:p>
        </w:tc>
        <w:tc>
          <w:tcPr>
            <w:tcW w:w="5703" w:type="dxa"/>
            <w:gridSpan w:val="3"/>
            <w:shd w:val="clear" w:color="auto" w:fill="F2F2F2"/>
            <w:vAlign w:val="center"/>
          </w:tcPr>
          <w:p w14:paraId="3CBCBF09" w14:textId="1C527BB9" w:rsidR="005F498F" w:rsidRPr="00355725" w:rsidRDefault="005F498F" w:rsidP="000641D5">
            <w:pPr>
              <w:spacing w:before="60" w:after="60" w:line="240" w:lineRule="auto"/>
              <w:ind w:left="57" w:right="57"/>
              <w:jc w:val="left"/>
              <w:rPr>
                <w:lang w:val="en-US"/>
              </w:rPr>
            </w:pPr>
            <w:r w:rsidRPr="00355725">
              <w:t>Thermal Stability of Insertion Loss</w:t>
            </w:r>
            <w:r w:rsidR="003D0F88" w:rsidRPr="00355725">
              <w:t xml:space="preserve"> (6)</w:t>
            </w:r>
          </w:p>
        </w:tc>
      </w:tr>
      <w:tr w:rsidR="005F498F" w:rsidRPr="00355725" w14:paraId="36E7B9DF" w14:textId="77777777" w:rsidTr="000641D5">
        <w:trPr>
          <w:trHeight w:val="397"/>
        </w:trPr>
        <w:tc>
          <w:tcPr>
            <w:tcW w:w="1384" w:type="dxa"/>
            <w:shd w:val="clear" w:color="auto" w:fill="F2F2F2"/>
            <w:vAlign w:val="center"/>
          </w:tcPr>
          <w:p w14:paraId="11714AD8" w14:textId="17C09BD2"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_Ref470173253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8.18</w:t>
            </w:r>
            <w:r w:rsidR="002127FB" w:rsidRPr="00355725">
              <w:rPr>
                <w:rFonts w:cs="Arial"/>
                <w:lang w:val="en-US"/>
              </w:rPr>
              <w:fldChar w:fldCharType="end"/>
            </w:r>
          </w:p>
        </w:tc>
        <w:tc>
          <w:tcPr>
            <w:tcW w:w="5703" w:type="dxa"/>
            <w:gridSpan w:val="3"/>
            <w:shd w:val="clear" w:color="auto" w:fill="F2F2F2"/>
            <w:vAlign w:val="center"/>
          </w:tcPr>
          <w:p w14:paraId="4250F585" w14:textId="19737533" w:rsidR="005F498F" w:rsidRPr="00355725" w:rsidRDefault="005F498F" w:rsidP="000641D5">
            <w:pPr>
              <w:spacing w:before="60" w:after="60" w:line="240" w:lineRule="auto"/>
              <w:ind w:left="57" w:right="57"/>
              <w:jc w:val="left"/>
              <w:rPr>
                <w:lang w:val="en-US"/>
              </w:rPr>
            </w:pPr>
            <w:r w:rsidRPr="00355725">
              <w:t>Shielding Effectiveness</w:t>
            </w:r>
            <w:r w:rsidR="003D0F88" w:rsidRPr="00355725">
              <w:t xml:space="preserve"> (6)</w:t>
            </w:r>
          </w:p>
        </w:tc>
      </w:tr>
      <w:tr w:rsidR="005F498F" w:rsidRPr="00355725" w14:paraId="09038018" w14:textId="77777777" w:rsidTr="000641D5">
        <w:trPr>
          <w:trHeight w:val="397"/>
        </w:trPr>
        <w:tc>
          <w:tcPr>
            <w:tcW w:w="1384" w:type="dxa"/>
            <w:shd w:val="clear" w:color="auto" w:fill="F2F2F2"/>
            <w:vAlign w:val="center"/>
          </w:tcPr>
          <w:p w14:paraId="72D26F95" w14:textId="5326840E"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_Ref33684254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8.9.9</w:t>
            </w:r>
            <w:r w:rsidR="002127FB" w:rsidRPr="00355725">
              <w:rPr>
                <w:rFonts w:cs="Arial"/>
                <w:lang w:val="en-US"/>
              </w:rPr>
              <w:fldChar w:fldCharType="end"/>
            </w:r>
          </w:p>
        </w:tc>
        <w:tc>
          <w:tcPr>
            <w:tcW w:w="5703" w:type="dxa"/>
            <w:gridSpan w:val="3"/>
            <w:shd w:val="clear" w:color="auto" w:fill="F2F2F2"/>
            <w:vAlign w:val="center"/>
          </w:tcPr>
          <w:p w14:paraId="0E0FA397" w14:textId="6A67D7AE" w:rsidR="005F498F" w:rsidRPr="00355725" w:rsidRDefault="005F498F" w:rsidP="000641D5">
            <w:pPr>
              <w:spacing w:before="60" w:after="60" w:line="240" w:lineRule="auto"/>
              <w:ind w:left="57" w:right="57"/>
              <w:jc w:val="left"/>
              <w:rPr>
                <w:lang w:val="en-US"/>
              </w:rPr>
            </w:pPr>
            <w:r w:rsidRPr="00355725">
              <w:t>Electrical Measurements at Room Temperature</w:t>
            </w:r>
            <w:r w:rsidR="000641D5" w:rsidRPr="00355725">
              <w:t xml:space="preserve"> (Chart </w:t>
            </w:r>
            <w:proofErr w:type="spellStart"/>
            <w:r w:rsidR="000641D5" w:rsidRPr="00355725">
              <w:t>F4</w:t>
            </w:r>
            <w:proofErr w:type="spellEnd"/>
            <w:r w:rsidR="000641D5" w:rsidRPr="00355725">
              <w:t>)</w:t>
            </w:r>
          </w:p>
        </w:tc>
      </w:tr>
      <w:tr w:rsidR="005F498F" w:rsidRPr="00355725" w14:paraId="2C715DD9" w14:textId="77777777" w:rsidTr="000641D5">
        <w:trPr>
          <w:trHeight w:val="397"/>
        </w:trPr>
        <w:tc>
          <w:tcPr>
            <w:tcW w:w="1384" w:type="dxa"/>
            <w:shd w:val="clear" w:color="auto" w:fill="F2F2F2"/>
            <w:vAlign w:val="center"/>
          </w:tcPr>
          <w:p w14:paraId="6655E0F3" w14:textId="07A4F2D8"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_Ref2333535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8.19</w:t>
            </w:r>
            <w:r w:rsidR="002127FB" w:rsidRPr="00355725">
              <w:rPr>
                <w:rFonts w:cs="Arial"/>
                <w:lang w:val="en-US"/>
              </w:rPr>
              <w:fldChar w:fldCharType="end"/>
            </w:r>
          </w:p>
        </w:tc>
        <w:tc>
          <w:tcPr>
            <w:tcW w:w="5703" w:type="dxa"/>
            <w:gridSpan w:val="3"/>
            <w:shd w:val="clear" w:color="auto" w:fill="F2F2F2"/>
            <w:vAlign w:val="center"/>
          </w:tcPr>
          <w:p w14:paraId="07A3A804" w14:textId="18F41B81" w:rsidR="005F498F" w:rsidRPr="00355725" w:rsidRDefault="005F498F" w:rsidP="000641D5">
            <w:pPr>
              <w:spacing w:before="60" w:after="60" w:line="240" w:lineRule="auto"/>
              <w:ind w:left="57" w:right="57"/>
              <w:jc w:val="left"/>
              <w:rPr>
                <w:lang w:val="en-US"/>
              </w:rPr>
            </w:pPr>
            <w:r w:rsidRPr="00355725">
              <w:rPr>
                <w:lang w:val="en-US"/>
              </w:rPr>
              <w:t>Endurance</w:t>
            </w:r>
          </w:p>
        </w:tc>
      </w:tr>
      <w:tr w:rsidR="005F498F" w:rsidRPr="00355725" w14:paraId="6F611C60" w14:textId="77777777" w:rsidTr="000641D5">
        <w:trPr>
          <w:trHeight w:val="397"/>
        </w:trPr>
        <w:tc>
          <w:tcPr>
            <w:tcW w:w="1384" w:type="dxa"/>
            <w:shd w:val="clear" w:color="auto" w:fill="F2F2F2"/>
            <w:vAlign w:val="center"/>
          </w:tcPr>
          <w:p w14:paraId="142A10BF" w14:textId="5E04EF35" w:rsidR="005F498F" w:rsidRPr="00355725" w:rsidRDefault="005F498F"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_Ref33684272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8.13</w:t>
            </w:r>
            <w:r w:rsidR="002127FB" w:rsidRPr="00355725">
              <w:rPr>
                <w:rFonts w:cs="Arial"/>
                <w:lang w:val="en-US"/>
              </w:rPr>
              <w:fldChar w:fldCharType="end"/>
            </w:r>
          </w:p>
        </w:tc>
        <w:tc>
          <w:tcPr>
            <w:tcW w:w="5703" w:type="dxa"/>
            <w:gridSpan w:val="3"/>
            <w:shd w:val="clear" w:color="auto" w:fill="F2F2F2"/>
            <w:vAlign w:val="center"/>
          </w:tcPr>
          <w:p w14:paraId="2CD12ABB" w14:textId="1E82335E" w:rsidR="005F498F" w:rsidRPr="00355725" w:rsidRDefault="005F498F" w:rsidP="00A14077">
            <w:pPr>
              <w:spacing w:before="60" w:after="60" w:line="240" w:lineRule="auto"/>
              <w:ind w:left="57" w:right="57"/>
              <w:jc w:val="left"/>
              <w:rPr>
                <w:lang w:val="en-US"/>
              </w:rPr>
            </w:pPr>
            <w:r w:rsidRPr="00355725">
              <w:rPr>
                <w:lang w:val="en-US"/>
              </w:rPr>
              <w:t>Seal</w:t>
            </w:r>
            <w:r w:rsidR="00A76027" w:rsidRPr="00355725">
              <w:rPr>
                <w:lang w:val="en-US"/>
              </w:rPr>
              <w:t xml:space="preserve"> (</w:t>
            </w:r>
            <w:r w:rsidR="003D0F88" w:rsidRPr="00355725">
              <w:rPr>
                <w:lang w:val="en-US"/>
              </w:rPr>
              <w:t>7</w:t>
            </w:r>
            <w:r w:rsidR="00A76027" w:rsidRPr="00355725">
              <w:rPr>
                <w:lang w:val="en-US"/>
              </w:rPr>
              <w:t>)</w:t>
            </w:r>
          </w:p>
        </w:tc>
      </w:tr>
      <w:tr w:rsidR="005F498F" w:rsidRPr="00355725" w14:paraId="1636C5B0" w14:textId="77777777" w:rsidTr="000641D5">
        <w:trPr>
          <w:trHeight w:val="397"/>
        </w:trPr>
        <w:tc>
          <w:tcPr>
            <w:tcW w:w="1384" w:type="dxa"/>
            <w:shd w:val="clear" w:color="auto" w:fill="F2F2F2"/>
            <w:vAlign w:val="center"/>
          </w:tcPr>
          <w:p w14:paraId="7B8A83E9" w14:textId="7E599A91"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_Ref2333349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8.10</w:t>
            </w:r>
            <w:r w:rsidR="002127FB" w:rsidRPr="00355725">
              <w:rPr>
                <w:rFonts w:cs="Arial"/>
                <w:lang w:val="en-US"/>
              </w:rPr>
              <w:fldChar w:fldCharType="end"/>
            </w:r>
          </w:p>
        </w:tc>
        <w:tc>
          <w:tcPr>
            <w:tcW w:w="5703" w:type="dxa"/>
            <w:gridSpan w:val="3"/>
            <w:shd w:val="clear" w:color="auto" w:fill="F2F2F2"/>
            <w:vAlign w:val="center"/>
          </w:tcPr>
          <w:p w14:paraId="0BF3775C" w14:textId="3A638715" w:rsidR="005F498F" w:rsidRPr="00355725" w:rsidRDefault="005F498F" w:rsidP="000641D5">
            <w:pPr>
              <w:spacing w:before="60" w:after="60" w:line="240" w:lineRule="auto"/>
              <w:ind w:left="57" w:right="57"/>
              <w:jc w:val="left"/>
              <w:rPr>
                <w:lang w:val="en-US"/>
              </w:rPr>
            </w:pPr>
            <w:r w:rsidRPr="00355725">
              <w:rPr>
                <w:rFonts w:cs="Arial"/>
                <w:lang w:val="en-US"/>
              </w:rPr>
              <w:t>Coupling Proof Torque</w:t>
            </w:r>
          </w:p>
        </w:tc>
      </w:tr>
      <w:tr w:rsidR="005F498F" w:rsidRPr="00355725" w14:paraId="3E562867" w14:textId="77777777" w:rsidTr="000641D5">
        <w:trPr>
          <w:trHeight w:val="397"/>
        </w:trPr>
        <w:tc>
          <w:tcPr>
            <w:tcW w:w="1384" w:type="dxa"/>
            <w:shd w:val="clear" w:color="auto" w:fill="F2F2F2"/>
            <w:vAlign w:val="center"/>
          </w:tcPr>
          <w:p w14:paraId="4E4AAC6E" w14:textId="4E8BB678" w:rsidR="005F498F" w:rsidRPr="00355725" w:rsidRDefault="005F498F" w:rsidP="002127FB">
            <w:pPr>
              <w:spacing w:before="60" w:after="60" w:line="240" w:lineRule="auto"/>
              <w:ind w:left="57" w:right="57"/>
              <w:jc w:val="left"/>
              <w:rPr>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_Ref33684289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8.14</w:t>
            </w:r>
            <w:r w:rsidR="002127FB" w:rsidRPr="00355725">
              <w:rPr>
                <w:rFonts w:cs="Arial"/>
                <w:lang w:val="en-US"/>
              </w:rPr>
              <w:fldChar w:fldCharType="end"/>
            </w:r>
          </w:p>
        </w:tc>
        <w:tc>
          <w:tcPr>
            <w:tcW w:w="5703" w:type="dxa"/>
            <w:gridSpan w:val="3"/>
            <w:shd w:val="clear" w:color="auto" w:fill="F2F2F2"/>
            <w:vAlign w:val="center"/>
          </w:tcPr>
          <w:p w14:paraId="21C5DA58" w14:textId="5CA6A31C" w:rsidR="005F498F" w:rsidRPr="00355725" w:rsidRDefault="005F498F" w:rsidP="000641D5">
            <w:pPr>
              <w:spacing w:before="60" w:after="60" w:line="240" w:lineRule="auto"/>
              <w:ind w:left="57" w:right="57"/>
              <w:jc w:val="left"/>
              <w:rPr>
                <w:lang w:val="en-US"/>
              </w:rPr>
            </w:pPr>
            <w:r w:rsidRPr="00355725">
              <w:t>External Visual Inspection</w:t>
            </w:r>
          </w:p>
        </w:tc>
      </w:tr>
      <w:tr w:rsidR="005F498F" w:rsidRPr="00355725" w14:paraId="5363A775" w14:textId="77777777" w:rsidTr="000641D5">
        <w:trPr>
          <w:trHeight w:val="227"/>
        </w:trPr>
        <w:tc>
          <w:tcPr>
            <w:tcW w:w="3118" w:type="dxa"/>
            <w:gridSpan w:val="2"/>
            <w:tcBorders>
              <w:left w:val="nil"/>
            </w:tcBorders>
            <w:shd w:val="clear" w:color="auto" w:fill="FFFFFF" w:themeFill="background1"/>
            <w:vAlign w:val="center"/>
          </w:tcPr>
          <w:p w14:paraId="4B718720" w14:textId="77777777" w:rsidR="005F498F" w:rsidRPr="00355725" w:rsidRDefault="005F498F" w:rsidP="000641D5">
            <w:pPr>
              <w:spacing w:after="0" w:line="240" w:lineRule="auto"/>
              <w:ind w:left="57" w:right="57"/>
              <w:jc w:val="left"/>
              <w:rPr>
                <w:rFonts w:cs="Arial"/>
                <w:lang w:val="en-US"/>
              </w:rPr>
            </w:pPr>
          </w:p>
        </w:tc>
        <w:tc>
          <w:tcPr>
            <w:tcW w:w="3969" w:type="dxa"/>
            <w:gridSpan w:val="2"/>
            <w:tcBorders>
              <w:right w:val="nil"/>
            </w:tcBorders>
            <w:shd w:val="clear" w:color="auto" w:fill="FFFFFF" w:themeFill="background1"/>
            <w:vAlign w:val="center"/>
          </w:tcPr>
          <w:p w14:paraId="5D59A6DF" w14:textId="77777777" w:rsidR="005F498F" w:rsidRPr="00355725" w:rsidRDefault="005F498F" w:rsidP="000641D5">
            <w:pPr>
              <w:spacing w:after="0" w:line="240" w:lineRule="auto"/>
              <w:ind w:left="57" w:right="57"/>
              <w:jc w:val="left"/>
              <w:rPr>
                <w:lang w:val="en-US"/>
              </w:rPr>
            </w:pPr>
          </w:p>
        </w:tc>
      </w:tr>
      <w:tr w:rsidR="005F498F" w:rsidRPr="00355725" w14:paraId="1AB78BF9" w14:textId="77777777" w:rsidTr="000641D5">
        <w:trPr>
          <w:trHeight w:val="397"/>
        </w:trPr>
        <w:tc>
          <w:tcPr>
            <w:tcW w:w="7087" w:type="dxa"/>
            <w:gridSpan w:val="4"/>
            <w:tcBorders>
              <w:bottom w:val="single" w:sz="4" w:space="0" w:color="auto"/>
            </w:tcBorders>
            <w:shd w:val="clear" w:color="auto" w:fill="F2F2F2"/>
            <w:vAlign w:val="center"/>
          </w:tcPr>
          <w:p w14:paraId="311C034E" w14:textId="12654FF5" w:rsidR="005F498F" w:rsidRPr="00355725" w:rsidRDefault="00EE5EA0" w:rsidP="00EE5EA0">
            <w:pPr>
              <w:spacing w:before="60" w:after="60" w:line="240" w:lineRule="auto"/>
              <w:ind w:left="57" w:right="57"/>
              <w:jc w:val="center"/>
              <w:rPr>
                <w:lang w:val="en-US"/>
              </w:rPr>
            </w:pPr>
            <w:r w:rsidRPr="00355725">
              <w:rPr>
                <w:lang w:val="en-US"/>
              </w:rPr>
              <w:t>2</w:t>
            </w:r>
            <w:r w:rsidR="005F498F" w:rsidRPr="00355725">
              <w:rPr>
                <w:lang w:val="en-US"/>
              </w:rPr>
              <w:t xml:space="preserve"> Component</w:t>
            </w:r>
            <w:r w:rsidRPr="00355725">
              <w:rPr>
                <w:lang w:val="en-US"/>
              </w:rPr>
              <w:t>s</w:t>
            </w:r>
            <w:r w:rsidR="005F498F" w:rsidRPr="00355725">
              <w:rPr>
                <w:lang w:val="en-US"/>
              </w:rPr>
              <w:t xml:space="preserve"> (</w:t>
            </w:r>
            <w:r w:rsidR="00A14077" w:rsidRPr="00355725">
              <w:rPr>
                <w:lang w:val="en-US"/>
              </w:rPr>
              <w:t xml:space="preserve">5, </w:t>
            </w:r>
            <w:r w:rsidR="003D0F88" w:rsidRPr="00355725">
              <w:rPr>
                <w:lang w:val="en-US"/>
              </w:rPr>
              <w:t>8</w:t>
            </w:r>
            <w:r w:rsidR="005F498F" w:rsidRPr="00355725">
              <w:rPr>
                <w:lang w:val="en-US"/>
              </w:rPr>
              <w:t>)</w:t>
            </w:r>
          </w:p>
        </w:tc>
      </w:tr>
      <w:tr w:rsidR="005F498F" w:rsidRPr="00355725" w14:paraId="2068E019" w14:textId="77777777" w:rsidTr="004D6C1B">
        <w:trPr>
          <w:trHeight w:val="227"/>
        </w:trPr>
        <w:tc>
          <w:tcPr>
            <w:tcW w:w="3118" w:type="dxa"/>
            <w:gridSpan w:val="2"/>
            <w:tcBorders>
              <w:left w:val="nil"/>
              <w:bottom w:val="single" w:sz="4" w:space="0" w:color="auto"/>
            </w:tcBorders>
            <w:shd w:val="clear" w:color="auto" w:fill="FFFFFF" w:themeFill="background1"/>
            <w:vAlign w:val="center"/>
          </w:tcPr>
          <w:p w14:paraId="0E81919F" w14:textId="77777777" w:rsidR="005F498F" w:rsidRPr="00355725" w:rsidRDefault="005F498F" w:rsidP="000641D5">
            <w:pPr>
              <w:spacing w:after="0" w:line="240" w:lineRule="auto"/>
              <w:ind w:left="57" w:right="57"/>
              <w:jc w:val="left"/>
              <w:rPr>
                <w:rFonts w:cs="Arial"/>
                <w:lang w:val="en-US"/>
              </w:rPr>
            </w:pPr>
          </w:p>
        </w:tc>
        <w:tc>
          <w:tcPr>
            <w:tcW w:w="3969" w:type="dxa"/>
            <w:gridSpan w:val="2"/>
            <w:tcBorders>
              <w:bottom w:val="single" w:sz="4" w:space="0" w:color="auto"/>
              <w:right w:val="nil"/>
            </w:tcBorders>
            <w:shd w:val="clear" w:color="auto" w:fill="FFFFFF" w:themeFill="background1"/>
            <w:vAlign w:val="center"/>
          </w:tcPr>
          <w:p w14:paraId="1BBC4327" w14:textId="77777777" w:rsidR="005F498F" w:rsidRPr="00355725" w:rsidRDefault="005F498F" w:rsidP="000641D5">
            <w:pPr>
              <w:spacing w:after="0" w:line="240" w:lineRule="auto"/>
              <w:ind w:left="57" w:right="57"/>
              <w:jc w:val="left"/>
              <w:rPr>
                <w:rFonts w:cs="Arial"/>
                <w:lang w:val="en-US"/>
              </w:rPr>
            </w:pPr>
          </w:p>
        </w:tc>
      </w:tr>
      <w:tr w:rsidR="005F498F" w:rsidRPr="00355725" w14:paraId="0326EA02" w14:textId="77777777" w:rsidTr="000641D5">
        <w:trPr>
          <w:trHeight w:val="397"/>
        </w:trPr>
        <w:tc>
          <w:tcPr>
            <w:tcW w:w="1384" w:type="dxa"/>
            <w:shd w:val="clear" w:color="auto" w:fill="F2F2F2"/>
            <w:vAlign w:val="center"/>
          </w:tcPr>
          <w:p w14:paraId="7269EA02" w14:textId="60E3F4EE" w:rsidR="005F498F" w:rsidRPr="00355725" w:rsidRDefault="005F498F" w:rsidP="002127FB">
            <w:pPr>
              <w:spacing w:before="60" w:after="60" w:line="240" w:lineRule="auto"/>
              <w:ind w:left="57" w:right="57"/>
              <w:jc w:val="left"/>
              <w:rPr>
                <w:rFonts w:cs="Arial"/>
                <w:lang w:val="en-US"/>
              </w:rPr>
            </w:pPr>
            <w:r w:rsidRPr="00355725">
              <w:rPr>
                <w:rFonts w:cs="Arial"/>
                <w:lang w:val="en-US"/>
              </w:rPr>
              <w:t xml:space="preserve">Para. </w:t>
            </w:r>
            <w:r w:rsidR="002127FB" w:rsidRPr="00355725">
              <w:rPr>
                <w:rFonts w:cs="Arial"/>
                <w:lang w:val="en-US"/>
              </w:rPr>
              <w:fldChar w:fldCharType="begin"/>
            </w:r>
            <w:r w:rsidR="002127FB" w:rsidRPr="00355725">
              <w:rPr>
                <w:rFonts w:cs="Arial"/>
                <w:lang w:val="en-US"/>
              </w:rPr>
              <w:instrText xml:space="preserve"> REF _Ref470173456 \r \h </w:instrText>
            </w:r>
            <w:r w:rsidR="002127FB" w:rsidRPr="00355725">
              <w:rPr>
                <w:rFonts w:cs="Arial"/>
                <w:lang w:val="en-US"/>
              </w:rPr>
            </w:r>
            <w:r w:rsidR="00355725">
              <w:rPr>
                <w:rFonts w:cs="Arial"/>
                <w:lang w:val="en-US"/>
              </w:rPr>
              <w:instrText xml:space="preserve"> \* MERGEFORMAT </w:instrText>
            </w:r>
            <w:r w:rsidR="002127FB" w:rsidRPr="00355725">
              <w:rPr>
                <w:rFonts w:cs="Arial"/>
                <w:lang w:val="en-US"/>
              </w:rPr>
              <w:fldChar w:fldCharType="separate"/>
            </w:r>
            <w:r w:rsidR="00673944" w:rsidRPr="00355725">
              <w:rPr>
                <w:rFonts w:cs="Arial"/>
                <w:lang w:val="en-US"/>
              </w:rPr>
              <w:t>8.20</w:t>
            </w:r>
            <w:r w:rsidR="002127FB" w:rsidRPr="00355725">
              <w:rPr>
                <w:rFonts w:cs="Arial"/>
                <w:lang w:val="en-US"/>
              </w:rPr>
              <w:fldChar w:fldCharType="end"/>
            </w:r>
          </w:p>
        </w:tc>
        <w:tc>
          <w:tcPr>
            <w:tcW w:w="5703" w:type="dxa"/>
            <w:gridSpan w:val="3"/>
            <w:shd w:val="clear" w:color="auto" w:fill="F2F2F2"/>
            <w:vAlign w:val="center"/>
          </w:tcPr>
          <w:p w14:paraId="64434124" w14:textId="02F70378" w:rsidR="005F498F" w:rsidRPr="00355725" w:rsidRDefault="005F498F" w:rsidP="00A14077">
            <w:pPr>
              <w:spacing w:before="60" w:after="60" w:line="240" w:lineRule="auto"/>
              <w:ind w:left="57" w:right="57"/>
              <w:jc w:val="left"/>
              <w:rPr>
                <w:lang w:val="en-US"/>
              </w:rPr>
            </w:pPr>
            <w:r w:rsidRPr="00355725">
              <w:rPr>
                <w:lang w:val="en-US"/>
              </w:rPr>
              <w:t>Destructive Physical Analysis (</w:t>
            </w:r>
            <w:r w:rsidR="00A14077" w:rsidRPr="00355725">
              <w:rPr>
                <w:lang w:val="en-US"/>
              </w:rPr>
              <w:t xml:space="preserve">5, </w:t>
            </w:r>
            <w:r w:rsidR="003D0F88" w:rsidRPr="00355725">
              <w:rPr>
                <w:lang w:val="en-US"/>
              </w:rPr>
              <w:t>8</w:t>
            </w:r>
            <w:r w:rsidRPr="00355725">
              <w:rPr>
                <w:lang w:val="en-US"/>
              </w:rPr>
              <w:t>)</w:t>
            </w:r>
          </w:p>
        </w:tc>
      </w:tr>
    </w:tbl>
    <w:p w14:paraId="44C9ED5D" w14:textId="77777777" w:rsidR="00AA4BE5" w:rsidRPr="00355725" w:rsidRDefault="00AA4BE5" w:rsidP="0024163E">
      <w:pPr>
        <w:pStyle w:val="NOTES"/>
        <w:keepLines/>
        <w:rPr>
          <w:color w:val="auto"/>
        </w:rPr>
      </w:pPr>
      <w:r w:rsidRPr="00355725">
        <w:rPr>
          <w:color w:val="auto"/>
        </w:rPr>
        <w:t>NOTES:</w:t>
      </w:r>
    </w:p>
    <w:p w14:paraId="11A3E746" w14:textId="2B723A07" w:rsidR="00AA4BE5" w:rsidRPr="00355725" w:rsidRDefault="00AA4BE5" w:rsidP="00E17661">
      <w:pPr>
        <w:pStyle w:val="numericallist"/>
        <w:keepLines/>
        <w:spacing w:after="60"/>
      </w:pPr>
      <w:r w:rsidRPr="00355725">
        <w:t>For distribution</w:t>
      </w:r>
      <w:r w:rsidR="00871DFD" w:rsidRPr="00355725">
        <w:t>, see</w:t>
      </w:r>
      <w:r w:rsidRPr="00355725">
        <w:t xml:space="preserve"> Para. </w:t>
      </w:r>
      <w:r w:rsidR="00B723A2" w:rsidRPr="00355725">
        <w:fldChar w:fldCharType="begin"/>
      </w:r>
      <w:r w:rsidR="00B723A2" w:rsidRPr="00355725">
        <w:instrText xml:space="preserve"> REF _Ref2333571 \r \h </w:instrText>
      </w:r>
      <w:r w:rsidR="008566B7" w:rsidRPr="00355725">
        <w:instrText xml:space="preserve"> \* MERGEFORMAT </w:instrText>
      </w:r>
      <w:r w:rsidR="00B723A2" w:rsidRPr="00355725">
        <w:fldChar w:fldCharType="separate"/>
      </w:r>
      <w:r w:rsidR="00673944" w:rsidRPr="00355725">
        <w:t>7.1.2</w:t>
      </w:r>
      <w:r w:rsidR="00B723A2" w:rsidRPr="00355725">
        <w:fldChar w:fldCharType="end"/>
      </w:r>
      <w:r w:rsidRPr="00355725">
        <w:t xml:space="preserve"> for </w:t>
      </w:r>
      <w:r w:rsidR="00A14077" w:rsidRPr="00355725">
        <w:rPr>
          <w:rFonts w:ascii="Helvetica" w:hAnsi="Helvetica" w:cs="Helvetica"/>
        </w:rPr>
        <w:t xml:space="preserve">qualification and qualification maintenance </w:t>
      </w:r>
      <w:r w:rsidR="00A76027" w:rsidRPr="00355725">
        <w:t xml:space="preserve">and </w:t>
      </w:r>
      <w:r w:rsidRPr="00355725">
        <w:t xml:space="preserve">Para. </w:t>
      </w:r>
      <w:r w:rsidR="00B723A2" w:rsidRPr="00355725">
        <w:fldChar w:fldCharType="begin"/>
      </w:r>
      <w:r w:rsidR="00B723A2" w:rsidRPr="00355725">
        <w:instrText xml:space="preserve"> REF _Ref2235110 \r \h </w:instrText>
      </w:r>
      <w:r w:rsidR="008566B7" w:rsidRPr="00355725">
        <w:instrText xml:space="preserve"> \* MERGEFORMAT </w:instrText>
      </w:r>
      <w:r w:rsidR="00B723A2" w:rsidRPr="00355725">
        <w:fldChar w:fldCharType="separate"/>
      </w:r>
      <w:r w:rsidR="00673944" w:rsidRPr="00355725">
        <w:t>7.3</w:t>
      </w:r>
      <w:r w:rsidR="00B723A2" w:rsidRPr="00355725">
        <w:fldChar w:fldCharType="end"/>
      </w:r>
      <w:r w:rsidR="00A14077" w:rsidRPr="00355725">
        <w:t xml:space="preserve"> </w:t>
      </w:r>
      <w:r w:rsidRPr="00355725">
        <w:t>for Lot Validation Testing.</w:t>
      </w:r>
    </w:p>
    <w:p w14:paraId="57EC1DC7" w14:textId="77777777" w:rsidR="000E2BD6" w:rsidRPr="00355725" w:rsidRDefault="00AA4BE5" w:rsidP="00E17661">
      <w:pPr>
        <w:pStyle w:val="numericallist"/>
        <w:keepLines/>
        <w:spacing w:after="60"/>
      </w:pPr>
      <w:r w:rsidRPr="00355725">
        <w:t>No failures are allowed.</w:t>
      </w:r>
    </w:p>
    <w:p w14:paraId="1B35AE91" w14:textId="56799BE4" w:rsidR="00E17661" w:rsidRPr="00355725" w:rsidRDefault="000641D5" w:rsidP="00E17661">
      <w:pPr>
        <w:pStyle w:val="numericallist"/>
        <w:keepLines/>
        <w:spacing w:after="60"/>
      </w:pPr>
      <w:r w:rsidRPr="00355725">
        <w:t>When necessary for testing purposes, the component</w:t>
      </w:r>
      <w:r w:rsidR="00A76027" w:rsidRPr="00355725">
        <w:t>s</w:t>
      </w:r>
      <w:r w:rsidRPr="00355725">
        <w:t xml:space="preserve"> under test shall be mated with suitable mating counterpart</w:t>
      </w:r>
      <w:r w:rsidR="00A76027" w:rsidRPr="00355725">
        <w:t>s</w:t>
      </w:r>
      <w:r w:rsidRPr="00355725">
        <w:t>.</w:t>
      </w:r>
    </w:p>
    <w:p w14:paraId="261782D5" w14:textId="722E1A66" w:rsidR="00E17661" w:rsidRPr="00355725" w:rsidRDefault="00E17661" w:rsidP="00E17661">
      <w:pPr>
        <w:pStyle w:val="numericallist"/>
        <w:spacing w:after="60"/>
      </w:pPr>
      <w:r w:rsidRPr="00355725">
        <w:tab/>
        <w:t>A control sample shall be used for reference purposes. Whenever electrical measurements are made on any component under test, the control sample shall also be measured</w:t>
      </w:r>
      <w:r w:rsidR="00A76027" w:rsidRPr="00355725">
        <w:t>.</w:t>
      </w:r>
    </w:p>
    <w:p w14:paraId="12085EE7" w14:textId="77E6E6D2" w:rsidR="00A14077" w:rsidRPr="00355725" w:rsidRDefault="00A14077" w:rsidP="00E17661">
      <w:pPr>
        <w:pStyle w:val="numericallist"/>
        <w:spacing w:after="60"/>
      </w:pPr>
      <w:r w:rsidRPr="00355725">
        <w:t>Not required for Periodic Testing for extension of qualification. Required only for Qualification Testing and for Periodic Testing for renewal of qualification after lapse.</w:t>
      </w:r>
    </w:p>
    <w:p w14:paraId="7031F64E" w14:textId="439A7208" w:rsidR="003D0F88" w:rsidRPr="00355725" w:rsidRDefault="003D0F88" w:rsidP="00E17661">
      <w:pPr>
        <w:pStyle w:val="numericallist"/>
        <w:spacing w:after="60"/>
      </w:pPr>
      <w:r w:rsidRPr="00355725">
        <w:t>Only applicable to connector transition</w:t>
      </w:r>
      <w:r w:rsidR="008F6C5D" w:rsidRPr="00355725">
        <w:t xml:space="preserve">, </w:t>
      </w:r>
      <w:r w:rsidRPr="00355725">
        <w:t>adaptor</w:t>
      </w:r>
      <w:r w:rsidR="008F6C5D" w:rsidRPr="00355725">
        <w:t xml:space="preserve"> and connecting piece components</w:t>
      </w:r>
      <w:r w:rsidRPr="00355725">
        <w:t>.</w:t>
      </w:r>
    </w:p>
    <w:p w14:paraId="6DB7AF7E" w14:textId="4E20E615" w:rsidR="00A76027" w:rsidRPr="00355725" w:rsidRDefault="00A346BC" w:rsidP="00A76027">
      <w:pPr>
        <w:pStyle w:val="numericallist"/>
        <w:spacing w:after="60"/>
      </w:pPr>
      <w:r w:rsidRPr="00355725">
        <w:t>Only applicable to hermetically sealed, barrier-sealed or panel-sealed components</w:t>
      </w:r>
      <w:r w:rsidR="00A76027" w:rsidRPr="00355725">
        <w:t>.</w:t>
      </w:r>
    </w:p>
    <w:p w14:paraId="48CE6189" w14:textId="39525D8E" w:rsidR="00A76027" w:rsidRPr="00355725" w:rsidRDefault="00EE5EA0" w:rsidP="00E17661">
      <w:pPr>
        <w:pStyle w:val="numericallist"/>
        <w:keepLines/>
        <w:spacing w:after="60"/>
      </w:pPr>
      <w:r w:rsidRPr="00355725">
        <w:t>2</w:t>
      </w:r>
      <w:r w:rsidR="00A14077" w:rsidRPr="00355725">
        <w:t xml:space="preserve"> of the components subjected to testing above shall be selected at random for </w:t>
      </w:r>
      <w:proofErr w:type="spellStart"/>
      <w:r w:rsidR="00A14077" w:rsidRPr="00355725">
        <w:t>DPA</w:t>
      </w:r>
      <w:proofErr w:type="spellEnd"/>
      <w:r w:rsidR="00A14077" w:rsidRPr="00355725">
        <w:t>.</w:t>
      </w:r>
    </w:p>
    <w:sectPr w:rsidR="00A76027" w:rsidRPr="00355725" w:rsidSect="007A22BA">
      <w:headerReference w:type="default" r:id="rId63"/>
      <w:type w:val="continuous"/>
      <w:pgSz w:w="11907" w:h="16839" w:code="9"/>
      <w:pgMar w:top="156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0E01E" w14:textId="77777777" w:rsidR="004D6C1B" w:rsidRDefault="004D6C1B" w:rsidP="00546706">
      <w:r>
        <w:separator/>
      </w:r>
    </w:p>
    <w:p w14:paraId="10D2832B" w14:textId="77777777" w:rsidR="004D6C1B" w:rsidRDefault="004D6C1B" w:rsidP="00546706"/>
    <w:p w14:paraId="76FEB8CD" w14:textId="77777777" w:rsidR="004D6C1B" w:rsidRDefault="004D6C1B" w:rsidP="00546706"/>
    <w:p w14:paraId="25047973" w14:textId="77777777" w:rsidR="004D6C1B" w:rsidRDefault="004D6C1B" w:rsidP="00546706"/>
    <w:p w14:paraId="37B3F6B0" w14:textId="77777777" w:rsidR="004D6C1B" w:rsidRDefault="004D6C1B"/>
    <w:p w14:paraId="0E0B8379" w14:textId="77777777" w:rsidR="004D6C1B" w:rsidRDefault="004D6C1B"/>
    <w:p w14:paraId="6ABF8203" w14:textId="77777777" w:rsidR="004D6C1B" w:rsidRDefault="004D6C1B"/>
  </w:endnote>
  <w:endnote w:type="continuationSeparator" w:id="0">
    <w:p w14:paraId="1A36C38A" w14:textId="77777777" w:rsidR="004D6C1B" w:rsidRDefault="004D6C1B" w:rsidP="00546706">
      <w:r>
        <w:continuationSeparator/>
      </w:r>
    </w:p>
    <w:p w14:paraId="41F84C2A" w14:textId="77777777" w:rsidR="004D6C1B" w:rsidRDefault="004D6C1B" w:rsidP="00546706"/>
    <w:p w14:paraId="6D8EC896" w14:textId="77777777" w:rsidR="004D6C1B" w:rsidRDefault="004D6C1B" w:rsidP="00546706"/>
    <w:p w14:paraId="19B220D3" w14:textId="77777777" w:rsidR="004D6C1B" w:rsidRDefault="004D6C1B" w:rsidP="00546706"/>
    <w:p w14:paraId="61A1FBB8" w14:textId="77777777" w:rsidR="004D6C1B" w:rsidRDefault="004D6C1B"/>
    <w:p w14:paraId="1E429D1C" w14:textId="77777777" w:rsidR="004D6C1B" w:rsidRDefault="004D6C1B"/>
    <w:p w14:paraId="7C91F7C9" w14:textId="77777777" w:rsidR="004D6C1B" w:rsidRDefault="004D6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086DBC" w14:textId="77777777" w:rsidR="004D6C1B" w:rsidRDefault="004D6C1B" w:rsidP="00546706">
      <w:r>
        <w:separator/>
      </w:r>
    </w:p>
    <w:p w14:paraId="1266A86E" w14:textId="77777777" w:rsidR="004D6C1B" w:rsidRDefault="004D6C1B" w:rsidP="00546706"/>
    <w:p w14:paraId="0758435B" w14:textId="77777777" w:rsidR="004D6C1B" w:rsidRDefault="004D6C1B" w:rsidP="00546706"/>
    <w:p w14:paraId="601CA0CB" w14:textId="77777777" w:rsidR="004D6C1B" w:rsidRDefault="004D6C1B" w:rsidP="00546706"/>
    <w:p w14:paraId="4551886D" w14:textId="77777777" w:rsidR="004D6C1B" w:rsidRDefault="004D6C1B"/>
    <w:p w14:paraId="63EBA107" w14:textId="77777777" w:rsidR="004D6C1B" w:rsidRDefault="004D6C1B"/>
    <w:p w14:paraId="618D64CE" w14:textId="77777777" w:rsidR="004D6C1B" w:rsidRDefault="004D6C1B"/>
  </w:footnote>
  <w:footnote w:type="continuationSeparator" w:id="0">
    <w:p w14:paraId="0F8ECABF" w14:textId="77777777" w:rsidR="004D6C1B" w:rsidRDefault="004D6C1B" w:rsidP="00546706">
      <w:r>
        <w:continuationSeparator/>
      </w:r>
    </w:p>
    <w:p w14:paraId="7404B05D" w14:textId="77777777" w:rsidR="004D6C1B" w:rsidRDefault="004D6C1B" w:rsidP="00546706"/>
    <w:p w14:paraId="72EEDBB7" w14:textId="77777777" w:rsidR="004D6C1B" w:rsidRDefault="004D6C1B" w:rsidP="00546706"/>
    <w:p w14:paraId="506FE61A" w14:textId="77777777" w:rsidR="004D6C1B" w:rsidRDefault="004D6C1B" w:rsidP="00546706"/>
    <w:p w14:paraId="6FDB5F90" w14:textId="77777777" w:rsidR="004D6C1B" w:rsidRDefault="004D6C1B"/>
    <w:p w14:paraId="4DEE1BA3" w14:textId="77777777" w:rsidR="004D6C1B" w:rsidRDefault="004D6C1B"/>
    <w:p w14:paraId="42A70DA9" w14:textId="77777777" w:rsidR="004D6C1B" w:rsidRDefault="004D6C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35" w:type="dxa"/>
      <w:tblLook w:val="04A0" w:firstRow="1" w:lastRow="0" w:firstColumn="1" w:lastColumn="0" w:noHBand="0" w:noVBand="1"/>
    </w:tblPr>
    <w:tblGrid>
      <w:gridCol w:w="3683"/>
      <w:gridCol w:w="3885"/>
      <w:gridCol w:w="2867"/>
    </w:tblGrid>
    <w:tr w:rsidR="004D6C1B" w:rsidRPr="00A03539" w14:paraId="05559394" w14:textId="77777777" w:rsidTr="00B609A3">
      <w:trPr>
        <w:trHeight w:val="668"/>
      </w:trPr>
      <w:tc>
        <w:tcPr>
          <w:tcW w:w="3554" w:type="dxa"/>
          <w:shd w:val="clear" w:color="auto" w:fill="auto"/>
        </w:tcPr>
        <w:p w14:paraId="4F716081" w14:textId="77777777" w:rsidR="004D6C1B" w:rsidRPr="00FE38BD" w:rsidRDefault="004D6C1B" w:rsidP="00B609A3">
          <w:pPr>
            <w:spacing w:after="0"/>
            <w:ind w:left="284"/>
          </w:pPr>
          <w:r w:rsidRPr="00FE38BD">
            <w:rPr>
              <w:noProof/>
              <w:lang w:eastAsia="en-GB"/>
            </w:rPr>
            <w:drawing>
              <wp:inline distT="0" distB="0" distL="0" distR="0" wp14:anchorId="1EEAA1C1" wp14:editId="2A4C26A2">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4B900AE1" w14:textId="77777777" w:rsidR="004D6C1B" w:rsidRDefault="004D6C1B" w:rsidP="005A6BC4">
          <w:pPr>
            <w:ind w:left="286"/>
            <w:jc w:val="center"/>
          </w:pPr>
          <w:r w:rsidRPr="00FE38BD">
            <w:t xml:space="preserve">ESCC </w:t>
          </w:r>
          <w:r>
            <w:t>Generic</w:t>
          </w:r>
          <w:r w:rsidRPr="00FE38BD">
            <w:t xml:space="preserve"> Specification </w:t>
          </w:r>
        </w:p>
        <w:p w14:paraId="6FFE47A8" w14:textId="63A0BD90" w:rsidR="004D6C1B" w:rsidRPr="00FE38BD" w:rsidRDefault="004D6C1B" w:rsidP="00844043">
          <w:pPr>
            <w:spacing w:after="0"/>
            <w:ind w:left="286"/>
            <w:jc w:val="center"/>
          </w:pPr>
          <w:r>
            <w:t>No. 3402</w:t>
          </w:r>
        </w:p>
      </w:tc>
      <w:tc>
        <w:tcPr>
          <w:tcW w:w="2904" w:type="dxa"/>
          <w:shd w:val="clear" w:color="auto" w:fill="auto"/>
        </w:tcPr>
        <w:p w14:paraId="090FE3C8" w14:textId="77777777" w:rsidR="004D6C1B" w:rsidRPr="00A03539" w:rsidRDefault="004D6C1B" w:rsidP="00B609A3">
          <w:pPr>
            <w:spacing w:after="0"/>
            <w:ind w:hanging="226"/>
          </w:pPr>
          <w:r w:rsidRPr="00A03539">
            <w:t xml:space="preserve">PAGE </w:t>
          </w:r>
          <w:r w:rsidRPr="00A03539">
            <w:fldChar w:fldCharType="begin"/>
          </w:r>
          <w:r w:rsidRPr="00A03539">
            <w:instrText xml:space="preserve"> PAGE  \* Arabic  \* MERGEFORMAT </w:instrText>
          </w:r>
          <w:r w:rsidRPr="00A03539">
            <w:fldChar w:fldCharType="separate"/>
          </w:r>
          <w:r>
            <w:rPr>
              <w:noProof/>
            </w:rPr>
            <w:t>5</w:t>
          </w:r>
          <w:r w:rsidRPr="00A03539">
            <w:fldChar w:fldCharType="end"/>
          </w:r>
        </w:p>
        <w:p w14:paraId="41A22AED" w14:textId="3212416D" w:rsidR="004D6C1B" w:rsidRPr="00A03539" w:rsidRDefault="004D6C1B" w:rsidP="00844043">
          <w:pPr>
            <w:spacing w:before="240" w:after="0"/>
            <w:ind w:left="1191"/>
          </w:pPr>
          <w:r w:rsidRPr="00355725">
            <w:t xml:space="preserve">ISSUE 5 </w:t>
          </w:r>
          <w:proofErr w:type="spellStart"/>
          <w:r w:rsidRPr="00355725">
            <w:t>Dft</w:t>
          </w:r>
          <w:proofErr w:type="spellEnd"/>
          <w:r w:rsidRPr="00355725">
            <w:t xml:space="preserve"> B</w:t>
          </w:r>
        </w:p>
      </w:tc>
    </w:tr>
  </w:tbl>
  <w:p w14:paraId="3F0B4133" w14:textId="77777777" w:rsidR="004D6C1B" w:rsidRDefault="004D6C1B" w:rsidP="008C4DB7">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76597B"/>
    <w:multiLevelType w:val="hybridMultilevel"/>
    <w:tmpl w:val="1688D020"/>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D70031"/>
    <w:multiLevelType w:val="hybridMultilevel"/>
    <w:tmpl w:val="007E333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D85D7B"/>
    <w:multiLevelType w:val="hybridMultilevel"/>
    <w:tmpl w:val="FC9A47B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27465827"/>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9363EFD"/>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EF15357"/>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1" w15:restartNumberingAfterBreak="0">
    <w:nsid w:val="467A0A10"/>
    <w:multiLevelType w:val="hybridMultilevel"/>
    <w:tmpl w:val="53BA9AE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7392956"/>
    <w:multiLevelType w:val="hybridMultilevel"/>
    <w:tmpl w:val="1AF0B450"/>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15:restartNumberingAfterBreak="0">
    <w:nsid w:val="481A52C3"/>
    <w:multiLevelType w:val="hybridMultilevel"/>
    <w:tmpl w:val="91B0A7A2"/>
    <w:lvl w:ilvl="0" w:tplc="7C08B91A">
      <w:start w:val="1"/>
      <w:numFmt w:val="lowerLetter"/>
      <w:lvlText w:val="(%1)"/>
      <w:lvlJc w:val="left"/>
      <w:pPr>
        <w:ind w:left="1440" w:hanging="360"/>
      </w:pPr>
      <w:rPr>
        <w:rFonts w:ascii="Arial" w:hAnsi="Arial" w:hint="default"/>
        <w:b w:val="0"/>
        <w:i w:val="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4C2574D8"/>
    <w:multiLevelType w:val="hybridMultilevel"/>
    <w:tmpl w:val="91B0A7A2"/>
    <w:lvl w:ilvl="0" w:tplc="7C08B91A">
      <w:start w:val="1"/>
      <w:numFmt w:val="lowerLetter"/>
      <w:lvlText w:val="(%1)"/>
      <w:lvlJc w:val="left"/>
      <w:pPr>
        <w:ind w:left="1440" w:hanging="360"/>
      </w:pPr>
      <w:rPr>
        <w:rFonts w:ascii="Arial" w:hAnsi="Arial" w:hint="default"/>
        <w:b w:val="0"/>
        <w:i w:val="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62702A86"/>
    <w:multiLevelType w:val="hybridMultilevel"/>
    <w:tmpl w:val="91B0A7A2"/>
    <w:lvl w:ilvl="0" w:tplc="7C08B91A">
      <w:start w:val="1"/>
      <w:numFmt w:val="lowerLetter"/>
      <w:lvlText w:val="(%1)"/>
      <w:lvlJc w:val="left"/>
      <w:pPr>
        <w:ind w:left="1440" w:hanging="360"/>
      </w:pPr>
      <w:rPr>
        <w:rFonts w:ascii="Arial" w:hAnsi="Arial" w:hint="default"/>
        <w:b w:val="0"/>
        <w:i w:val="0"/>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B4F7BD8"/>
    <w:multiLevelType w:val="hybridMultilevel"/>
    <w:tmpl w:val="B92E9042"/>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CD56E91"/>
    <w:multiLevelType w:val="multilevel"/>
    <w:tmpl w:val="C3A66324"/>
    <w:styleLink w:val="StyleBulletedCourierNewLeft335cmHanging063cm"/>
    <w:lvl w:ilvl="0">
      <w:start w:val="1"/>
      <w:numFmt w:val="bullet"/>
      <w:lvlText w:val="o"/>
      <w:lvlJc w:val="left"/>
      <w:pPr>
        <w:ind w:left="2140" w:hanging="360"/>
      </w:pPr>
      <w:rPr>
        <w:rFonts w:ascii="Arial" w:hAnsi="Arial"/>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hint="default"/>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20" w15:restartNumberingAfterBreak="0">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21" w15:restartNumberingAfterBreak="0">
    <w:nsid w:val="72B1451A"/>
    <w:multiLevelType w:val="hybridMultilevel"/>
    <w:tmpl w:val="93129A98"/>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1"/>
  </w:num>
  <w:num w:numId="4">
    <w:abstractNumId w:val="0"/>
  </w:num>
  <w:num w:numId="5">
    <w:abstractNumId w:val="23"/>
  </w:num>
  <w:num w:numId="6">
    <w:abstractNumId w:val="20"/>
  </w:num>
  <w:num w:numId="7">
    <w:abstractNumId w:val="16"/>
  </w:num>
  <w:num w:numId="8">
    <w:abstractNumId w:val="10"/>
  </w:num>
  <w:num w:numId="9">
    <w:abstractNumId w:val="14"/>
  </w:num>
  <w:num w:numId="10">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5"/>
  </w:num>
  <w:num w:numId="13">
    <w:abstractNumId w:val="13"/>
  </w:num>
  <w:num w:numId="14">
    <w:abstractNumId w:val="18"/>
  </w:num>
  <w:num w:numId="15">
    <w:abstractNumId w:val="17"/>
  </w:num>
  <w:num w:numId="16">
    <w:abstractNumId w:val="4"/>
  </w:num>
  <w:num w:numId="17">
    <w:abstractNumId w:val="2"/>
  </w:num>
  <w:num w:numId="18">
    <w:abstractNumId w:val="7"/>
  </w:num>
  <w:num w:numId="19">
    <w:abstractNumId w:val="9"/>
  </w:num>
  <w:num w:numId="20">
    <w:abstractNumId w:val="6"/>
  </w:num>
  <w:num w:numId="21">
    <w:abstractNumId w:val="11"/>
  </w:num>
  <w:num w:numId="22">
    <w:abstractNumId w:val="22"/>
    <w:lvlOverride w:ilvl="0">
      <w:startOverride w:val="1"/>
    </w:lvlOverride>
  </w:num>
  <w:num w:numId="23">
    <w:abstractNumId w:val="21"/>
  </w:num>
  <w:num w:numId="24">
    <w:abstractNumId w:val="3"/>
  </w:num>
  <w:num w:numId="25">
    <w:abstractNumId w:val="3"/>
  </w:num>
  <w:num w:numId="26">
    <w:abstractNumId w:val="3"/>
  </w:num>
  <w:num w:numId="27">
    <w:abstractNumId w:val="3"/>
  </w:num>
  <w:num w:numId="28">
    <w:abstractNumId w:val="3"/>
  </w:num>
  <w:num w:numId="29">
    <w:abstractNumId w:val="3"/>
  </w:num>
  <w:num w:numId="30">
    <w:abstractNumId w:val="5"/>
  </w:num>
  <w:num w:numId="3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052BB"/>
    <w:rsid w:val="00015EE2"/>
    <w:rsid w:val="0002173C"/>
    <w:rsid w:val="00022D2E"/>
    <w:rsid w:val="000231A6"/>
    <w:rsid w:val="00024E20"/>
    <w:rsid w:val="00025EDD"/>
    <w:rsid w:val="000335CA"/>
    <w:rsid w:val="00034096"/>
    <w:rsid w:val="00034343"/>
    <w:rsid w:val="0003564C"/>
    <w:rsid w:val="0003657B"/>
    <w:rsid w:val="00036C11"/>
    <w:rsid w:val="00036F0F"/>
    <w:rsid w:val="000415A3"/>
    <w:rsid w:val="00043F10"/>
    <w:rsid w:val="00046BF0"/>
    <w:rsid w:val="00050615"/>
    <w:rsid w:val="000548D0"/>
    <w:rsid w:val="00055A7F"/>
    <w:rsid w:val="00061AFD"/>
    <w:rsid w:val="000641D5"/>
    <w:rsid w:val="0006482B"/>
    <w:rsid w:val="00071816"/>
    <w:rsid w:val="0007261D"/>
    <w:rsid w:val="00074001"/>
    <w:rsid w:val="0007451F"/>
    <w:rsid w:val="00075361"/>
    <w:rsid w:val="00080FC5"/>
    <w:rsid w:val="00082F30"/>
    <w:rsid w:val="0008348A"/>
    <w:rsid w:val="0008396F"/>
    <w:rsid w:val="00085EC7"/>
    <w:rsid w:val="000864D5"/>
    <w:rsid w:val="00095189"/>
    <w:rsid w:val="000957BA"/>
    <w:rsid w:val="00096D57"/>
    <w:rsid w:val="000B2DE4"/>
    <w:rsid w:val="000B4302"/>
    <w:rsid w:val="000B4DEC"/>
    <w:rsid w:val="000B4FFB"/>
    <w:rsid w:val="000C11E9"/>
    <w:rsid w:val="000C151B"/>
    <w:rsid w:val="000C1E12"/>
    <w:rsid w:val="000C5EF7"/>
    <w:rsid w:val="000D313F"/>
    <w:rsid w:val="000D51CD"/>
    <w:rsid w:val="000D5575"/>
    <w:rsid w:val="000D63FF"/>
    <w:rsid w:val="000D7199"/>
    <w:rsid w:val="000E013A"/>
    <w:rsid w:val="000E2BD6"/>
    <w:rsid w:val="000E4BD4"/>
    <w:rsid w:val="000E52F9"/>
    <w:rsid w:val="000E5B00"/>
    <w:rsid w:val="000E7EAB"/>
    <w:rsid w:val="000E7F6D"/>
    <w:rsid w:val="000F24BA"/>
    <w:rsid w:val="000F315F"/>
    <w:rsid w:val="000F3340"/>
    <w:rsid w:val="000F3EF4"/>
    <w:rsid w:val="000F4480"/>
    <w:rsid w:val="000F4807"/>
    <w:rsid w:val="000F67FE"/>
    <w:rsid w:val="00100D1F"/>
    <w:rsid w:val="00102E6F"/>
    <w:rsid w:val="001038A1"/>
    <w:rsid w:val="00104125"/>
    <w:rsid w:val="00104A8F"/>
    <w:rsid w:val="00107F04"/>
    <w:rsid w:val="0011099A"/>
    <w:rsid w:val="00111F56"/>
    <w:rsid w:val="00112EE0"/>
    <w:rsid w:val="0011461F"/>
    <w:rsid w:val="00116146"/>
    <w:rsid w:val="00120441"/>
    <w:rsid w:val="00121F15"/>
    <w:rsid w:val="001237AF"/>
    <w:rsid w:val="001253D0"/>
    <w:rsid w:val="0012548A"/>
    <w:rsid w:val="00137215"/>
    <w:rsid w:val="00140282"/>
    <w:rsid w:val="0014256E"/>
    <w:rsid w:val="00145027"/>
    <w:rsid w:val="001473B1"/>
    <w:rsid w:val="00151C40"/>
    <w:rsid w:val="00151C66"/>
    <w:rsid w:val="001540E9"/>
    <w:rsid w:val="00154FFD"/>
    <w:rsid w:val="0015525A"/>
    <w:rsid w:val="001560BA"/>
    <w:rsid w:val="00157303"/>
    <w:rsid w:val="00164D15"/>
    <w:rsid w:val="00166895"/>
    <w:rsid w:val="0018153C"/>
    <w:rsid w:val="00181F47"/>
    <w:rsid w:val="00186F67"/>
    <w:rsid w:val="00196146"/>
    <w:rsid w:val="00197722"/>
    <w:rsid w:val="001A6018"/>
    <w:rsid w:val="001A6C8D"/>
    <w:rsid w:val="001A7198"/>
    <w:rsid w:val="001A7816"/>
    <w:rsid w:val="001B18DE"/>
    <w:rsid w:val="001B2BFC"/>
    <w:rsid w:val="001B4CDC"/>
    <w:rsid w:val="001B4F51"/>
    <w:rsid w:val="001B7C3A"/>
    <w:rsid w:val="001C269F"/>
    <w:rsid w:val="001C6E75"/>
    <w:rsid w:val="001D0745"/>
    <w:rsid w:val="001D4688"/>
    <w:rsid w:val="001E04D9"/>
    <w:rsid w:val="001E1317"/>
    <w:rsid w:val="001E4227"/>
    <w:rsid w:val="001E4357"/>
    <w:rsid w:val="001E7F08"/>
    <w:rsid w:val="001F0C25"/>
    <w:rsid w:val="001F54FA"/>
    <w:rsid w:val="001F7236"/>
    <w:rsid w:val="001F773B"/>
    <w:rsid w:val="0020542D"/>
    <w:rsid w:val="0021205D"/>
    <w:rsid w:val="002127FB"/>
    <w:rsid w:val="00215C66"/>
    <w:rsid w:val="002248E1"/>
    <w:rsid w:val="00230510"/>
    <w:rsid w:val="00231000"/>
    <w:rsid w:val="0024163E"/>
    <w:rsid w:val="00241FF4"/>
    <w:rsid w:val="002433E6"/>
    <w:rsid w:val="002436E5"/>
    <w:rsid w:val="00244213"/>
    <w:rsid w:val="0024755F"/>
    <w:rsid w:val="002519BB"/>
    <w:rsid w:val="00251B3B"/>
    <w:rsid w:val="00253521"/>
    <w:rsid w:val="00253B44"/>
    <w:rsid w:val="002550BE"/>
    <w:rsid w:val="00256720"/>
    <w:rsid w:val="00256F21"/>
    <w:rsid w:val="00262410"/>
    <w:rsid w:val="002625CF"/>
    <w:rsid w:val="00264953"/>
    <w:rsid w:val="00270660"/>
    <w:rsid w:val="00272BD0"/>
    <w:rsid w:val="002769FE"/>
    <w:rsid w:val="0027705B"/>
    <w:rsid w:val="00277D07"/>
    <w:rsid w:val="00280855"/>
    <w:rsid w:val="0028177A"/>
    <w:rsid w:val="00286B9E"/>
    <w:rsid w:val="00286FEA"/>
    <w:rsid w:val="0029600C"/>
    <w:rsid w:val="00296C62"/>
    <w:rsid w:val="002A1A7B"/>
    <w:rsid w:val="002A2602"/>
    <w:rsid w:val="002A4C33"/>
    <w:rsid w:val="002A5193"/>
    <w:rsid w:val="002A7591"/>
    <w:rsid w:val="002B3D1F"/>
    <w:rsid w:val="002B78BE"/>
    <w:rsid w:val="002B7BA1"/>
    <w:rsid w:val="002C0D47"/>
    <w:rsid w:val="002C393A"/>
    <w:rsid w:val="002C6E8F"/>
    <w:rsid w:val="002D0A07"/>
    <w:rsid w:val="002D30F6"/>
    <w:rsid w:val="002D4BB4"/>
    <w:rsid w:val="002D6D3D"/>
    <w:rsid w:val="002D77CF"/>
    <w:rsid w:val="002E211F"/>
    <w:rsid w:val="002E33A6"/>
    <w:rsid w:val="002E755E"/>
    <w:rsid w:val="002F1DE3"/>
    <w:rsid w:val="002F2196"/>
    <w:rsid w:val="002F4918"/>
    <w:rsid w:val="002F4B6C"/>
    <w:rsid w:val="00300614"/>
    <w:rsid w:val="00301124"/>
    <w:rsid w:val="00303A3E"/>
    <w:rsid w:val="00304D5C"/>
    <w:rsid w:val="003060C2"/>
    <w:rsid w:val="00306ACC"/>
    <w:rsid w:val="00306DDF"/>
    <w:rsid w:val="00307767"/>
    <w:rsid w:val="003115BD"/>
    <w:rsid w:val="00313E84"/>
    <w:rsid w:val="003151F4"/>
    <w:rsid w:val="003179E6"/>
    <w:rsid w:val="003205F9"/>
    <w:rsid w:val="0032321A"/>
    <w:rsid w:val="00323B89"/>
    <w:rsid w:val="00324188"/>
    <w:rsid w:val="00324F9B"/>
    <w:rsid w:val="00325C1C"/>
    <w:rsid w:val="003274E2"/>
    <w:rsid w:val="00342DCF"/>
    <w:rsid w:val="00343105"/>
    <w:rsid w:val="00344846"/>
    <w:rsid w:val="00344F6A"/>
    <w:rsid w:val="00346E59"/>
    <w:rsid w:val="00355725"/>
    <w:rsid w:val="0035659C"/>
    <w:rsid w:val="00357275"/>
    <w:rsid w:val="003622D1"/>
    <w:rsid w:val="00364662"/>
    <w:rsid w:val="003665BA"/>
    <w:rsid w:val="00366BA7"/>
    <w:rsid w:val="003678E2"/>
    <w:rsid w:val="00367EC4"/>
    <w:rsid w:val="0037029A"/>
    <w:rsid w:val="003728BB"/>
    <w:rsid w:val="00373B0A"/>
    <w:rsid w:val="003747D2"/>
    <w:rsid w:val="00374AAD"/>
    <w:rsid w:val="003808D9"/>
    <w:rsid w:val="00383EFC"/>
    <w:rsid w:val="003843C7"/>
    <w:rsid w:val="00387307"/>
    <w:rsid w:val="00392F16"/>
    <w:rsid w:val="003933A7"/>
    <w:rsid w:val="003949F2"/>
    <w:rsid w:val="003A0780"/>
    <w:rsid w:val="003A7257"/>
    <w:rsid w:val="003B4579"/>
    <w:rsid w:val="003B4589"/>
    <w:rsid w:val="003B4D21"/>
    <w:rsid w:val="003B66D8"/>
    <w:rsid w:val="003C04D4"/>
    <w:rsid w:val="003C05B0"/>
    <w:rsid w:val="003C28F8"/>
    <w:rsid w:val="003C3C31"/>
    <w:rsid w:val="003C47CE"/>
    <w:rsid w:val="003C68AE"/>
    <w:rsid w:val="003D05AA"/>
    <w:rsid w:val="003D0F88"/>
    <w:rsid w:val="003D3049"/>
    <w:rsid w:val="003D4021"/>
    <w:rsid w:val="003D5224"/>
    <w:rsid w:val="003E0F7C"/>
    <w:rsid w:val="003E1C68"/>
    <w:rsid w:val="003E3D61"/>
    <w:rsid w:val="003E6DCA"/>
    <w:rsid w:val="003E7919"/>
    <w:rsid w:val="003F2465"/>
    <w:rsid w:val="003F327C"/>
    <w:rsid w:val="003F47EE"/>
    <w:rsid w:val="003F7953"/>
    <w:rsid w:val="00400D69"/>
    <w:rsid w:val="00402FE9"/>
    <w:rsid w:val="00403D61"/>
    <w:rsid w:val="0040702E"/>
    <w:rsid w:val="004125E9"/>
    <w:rsid w:val="0041295E"/>
    <w:rsid w:val="00415237"/>
    <w:rsid w:val="00415C63"/>
    <w:rsid w:val="00422841"/>
    <w:rsid w:val="00422AD7"/>
    <w:rsid w:val="00424D1B"/>
    <w:rsid w:val="0043786B"/>
    <w:rsid w:val="00437CC7"/>
    <w:rsid w:val="0044205B"/>
    <w:rsid w:val="0044473C"/>
    <w:rsid w:val="004502A5"/>
    <w:rsid w:val="00451A0B"/>
    <w:rsid w:val="00452B1D"/>
    <w:rsid w:val="00455305"/>
    <w:rsid w:val="004613A3"/>
    <w:rsid w:val="0046550B"/>
    <w:rsid w:val="004675EA"/>
    <w:rsid w:val="00476C74"/>
    <w:rsid w:val="004816D3"/>
    <w:rsid w:val="0048657C"/>
    <w:rsid w:val="0048746A"/>
    <w:rsid w:val="00487E6C"/>
    <w:rsid w:val="00493308"/>
    <w:rsid w:val="00493472"/>
    <w:rsid w:val="00494366"/>
    <w:rsid w:val="004951AF"/>
    <w:rsid w:val="0049640C"/>
    <w:rsid w:val="004B0A2F"/>
    <w:rsid w:val="004B5C96"/>
    <w:rsid w:val="004B7276"/>
    <w:rsid w:val="004D1FBE"/>
    <w:rsid w:val="004D4AD7"/>
    <w:rsid w:val="004D6C1B"/>
    <w:rsid w:val="004E1DF3"/>
    <w:rsid w:val="004E2374"/>
    <w:rsid w:val="004E4DC4"/>
    <w:rsid w:val="004E55FF"/>
    <w:rsid w:val="004E606D"/>
    <w:rsid w:val="004E7F0E"/>
    <w:rsid w:val="004E7F15"/>
    <w:rsid w:val="004F4B42"/>
    <w:rsid w:val="004F75C7"/>
    <w:rsid w:val="005010A4"/>
    <w:rsid w:val="005046FC"/>
    <w:rsid w:val="00505223"/>
    <w:rsid w:val="00510E8F"/>
    <w:rsid w:val="00514D4D"/>
    <w:rsid w:val="005204EC"/>
    <w:rsid w:val="00521F43"/>
    <w:rsid w:val="005240B3"/>
    <w:rsid w:val="0052622C"/>
    <w:rsid w:val="00530171"/>
    <w:rsid w:val="00530A09"/>
    <w:rsid w:val="005359BB"/>
    <w:rsid w:val="005373E2"/>
    <w:rsid w:val="00537EB9"/>
    <w:rsid w:val="00540811"/>
    <w:rsid w:val="0054256F"/>
    <w:rsid w:val="00543DF9"/>
    <w:rsid w:val="00545BC4"/>
    <w:rsid w:val="00546706"/>
    <w:rsid w:val="005478C3"/>
    <w:rsid w:val="005511E0"/>
    <w:rsid w:val="00551C9B"/>
    <w:rsid w:val="00554221"/>
    <w:rsid w:val="00554A05"/>
    <w:rsid w:val="00555A95"/>
    <w:rsid w:val="00560484"/>
    <w:rsid w:val="005613B1"/>
    <w:rsid w:val="00561A87"/>
    <w:rsid w:val="00570854"/>
    <w:rsid w:val="005709F6"/>
    <w:rsid w:val="00573675"/>
    <w:rsid w:val="00574B69"/>
    <w:rsid w:val="00575E5F"/>
    <w:rsid w:val="00581D9F"/>
    <w:rsid w:val="00590C58"/>
    <w:rsid w:val="0059378E"/>
    <w:rsid w:val="00593A2E"/>
    <w:rsid w:val="005A1E81"/>
    <w:rsid w:val="005A2BA9"/>
    <w:rsid w:val="005A3062"/>
    <w:rsid w:val="005A43D3"/>
    <w:rsid w:val="005A6BC4"/>
    <w:rsid w:val="005B14FF"/>
    <w:rsid w:val="005B198C"/>
    <w:rsid w:val="005B50A3"/>
    <w:rsid w:val="005B7058"/>
    <w:rsid w:val="005B7CF2"/>
    <w:rsid w:val="005C28AF"/>
    <w:rsid w:val="005C4D4A"/>
    <w:rsid w:val="005C6537"/>
    <w:rsid w:val="005C7F68"/>
    <w:rsid w:val="005D31F0"/>
    <w:rsid w:val="005D52F9"/>
    <w:rsid w:val="005E000B"/>
    <w:rsid w:val="005E44B8"/>
    <w:rsid w:val="005E4943"/>
    <w:rsid w:val="005E7488"/>
    <w:rsid w:val="005F0E03"/>
    <w:rsid w:val="005F3736"/>
    <w:rsid w:val="005F3DBB"/>
    <w:rsid w:val="005F3FD2"/>
    <w:rsid w:val="005F498F"/>
    <w:rsid w:val="0060388C"/>
    <w:rsid w:val="0060581B"/>
    <w:rsid w:val="00605AA6"/>
    <w:rsid w:val="00605D7C"/>
    <w:rsid w:val="006062E5"/>
    <w:rsid w:val="0060751D"/>
    <w:rsid w:val="00607AF4"/>
    <w:rsid w:val="00610EEB"/>
    <w:rsid w:val="00611756"/>
    <w:rsid w:val="00614E8A"/>
    <w:rsid w:val="00615817"/>
    <w:rsid w:val="00616619"/>
    <w:rsid w:val="00616B95"/>
    <w:rsid w:val="006209C4"/>
    <w:rsid w:val="006245BC"/>
    <w:rsid w:val="006304B9"/>
    <w:rsid w:val="006352A5"/>
    <w:rsid w:val="00635B4C"/>
    <w:rsid w:val="00637701"/>
    <w:rsid w:val="00641011"/>
    <w:rsid w:val="00646FBE"/>
    <w:rsid w:val="006474F5"/>
    <w:rsid w:val="006518DA"/>
    <w:rsid w:val="006537D6"/>
    <w:rsid w:val="00654659"/>
    <w:rsid w:val="00656865"/>
    <w:rsid w:val="00660E98"/>
    <w:rsid w:val="0066534D"/>
    <w:rsid w:val="00667189"/>
    <w:rsid w:val="00673944"/>
    <w:rsid w:val="00677076"/>
    <w:rsid w:val="0068525F"/>
    <w:rsid w:val="00687B73"/>
    <w:rsid w:val="00690972"/>
    <w:rsid w:val="00690D5C"/>
    <w:rsid w:val="00691E3E"/>
    <w:rsid w:val="0069517D"/>
    <w:rsid w:val="006956A1"/>
    <w:rsid w:val="00696703"/>
    <w:rsid w:val="00697EDE"/>
    <w:rsid w:val="006A037A"/>
    <w:rsid w:val="006A1417"/>
    <w:rsid w:val="006A27C5"/>
    <w:rsid w:val="006A3DA7"/>
    <w:rsid w:val="006A4D08"/>
    <w:rsid w:val="006A5596"/>
    <w:rsid w:val="006A6A96"/>
    <w:rsid w:val="006A743B"/>
    <w:rsid w:val="006B2732"/>
    <w:rsid w:val="006B3E85"/>
    <w:rsid w:val="006C0167"/>
    <w:rsid w:val="006C0DEB"/>
    <w:rsid w:val="006C4FA6"/>
    <w:rsid w:val="006C541D"/>
    <w:rsid w:val="006D23D3"/>
    <w:rsid w:val="006D3B4E"/>
    <w:rsid w:val="006D6823"/>
    <w:rsid w:val="006E2B1E"/>
    <w:rsid w:val="006E6594"/>
    <w:rsid w:val="006F0A85"/>
    <w:rsid w:val="006F306D"/>
    <w:rsid w:val="006F32F8"/>
    <w:rsid w:val="006F7900"/>
    <w:rsid w:val="007017AD"/>
    <w:rsid w:val="0070407C"/>
    <w:rsid w:val="00704289"/>
    <w:rsid w:val="0070621D"/>
    <w:rsid w:val="007117A6"/>
    <w:rsid w:val="00711941"/>
    <w:rsid w:val="00713289"/>
    <w:rsid w:val="00714411"/>
    <w:rsid w:val="00715898"/>
    <w:rsid w:val="00721196"/>
    <w:rsid w:val="007225CA"/>
    <w:rsid w:val="00725C20"/>
    <w:rsid w:val="007323DE"/>
    <w:rsid w:val="00736218"/>
    <w:rsid w:val="007444E8"/>
    <w:rsid w:val="00745CB9"/>
    <w:rsid w:val="00745D58"/>
    <w:rsid w:val="0074642F"/>
    <w:rsid w:val="00747A4C"/>
    <w:rsid w:val="00761A59"/>
    <w:rsid w:val="00762481"/>
    <w:rsid w:val="007638F8"/>
    <w:rsid w:val="00765385"/>
    <w:rsid w:val="00765FC1"/>
    <w:rsid w:val="00767CFF"/>
    <w:rsid w:val="00772386"/>
    <w:rsid w:val="00772E8A"/>
    <w:rsid w:val="00781600"/>
    <w:rsid w:val="00783083"/>
    <w:rsid w:val="00784003"/>
    <w:rsid w:val="00784287"/>
    <w:rsid w:val="0079046D"/>
    <w:rsid w:val="0079596A"/>
    <w:rsid w:val="007959BD"/>
    <w:rsid w:val="0079769B"/>
    <w:rsid w:val="007A0413"/>
    <w:rsid w:val="007A22BA"/>
    <w:rsid w:val="007A2A1C"/>
    <w:rsid w:val="007A41EF"/>
    <w:rsid w:val="007A45A3"/>
    <w:rsid w:val="007A7660"/>
    <w:rsid w:val="007B3676"/>
    <w:rsid w:val="007C04A5"/>
    <w:rsid w:val="007C115A"/>
    <w:rsid w:val="007C4F6B"/>
    <w:rsid w:val="007C6116"/>
    <w:rsid w:val="007D1156"/>
    <w:rsid w:val="007D2625"/>
    <w:rsid w:val="007D4CFE"/>
    <w:rsid w:val="007D5296"/>
    <w:rsid w:val="007D77C5"/>
    <w:rsid w:val="007F0891"/>
    <w:rsid w:val="007F1E8E"/>
    <w:rsid w:val="007F5AFE"/>
    <w:rsid w:val="007F76ED"/>
    <w:rsid w:val="00801EA0"/>
    <w:rsid w:val="00802954"/>
    <w:rsid w:val="00802F54"/>
    <w:rsid w:val="00806B6A"/>
    <w:rsid w:val="0081025B"/>
    <w:rsid w:val="00817E0A"/>
    <w:rsid w:val="008219DB"/>
    <w:rsid w:val="0082292F"/>
    <w:rsid w:val="00823696"/>
    <w:rsid w:val="00832A13"/>
    <w:rsid w:val="008415B3"/>
    <w:rsid w:val="008422E6"/>
    <w:rsid w:val="00844043"/>
    <w:rsid w:val="00844D06"/>
    <w:rsid w:val="00847E46"/>
    <w:rsid w:val="008550D6"/>
    <w:rsid w:val="008566B7"/>
    <w:rsid w:val="00856B4B"/>
    <w:rsid w:val="00857023"/>
    <w:rsid w:val="008618D5"/>
    <w:rsid w:val="00862678"/>
    <w:rsid w:val="008648B1"/>
    <w:rsid w:val="00866232"/>
    <w:rsid w:val="00871DFD"/>
    <w:rsid w:val="00871E47"/>
    <w:rsid w:val="00872DC9"/>
    <w:rsid w:val="00873B76"/>
    <w:rsid w:val="00883267"/>
    <w:rsid w:val="00884E81"/>
    <w:rsid w:val="00887A3B"/>
    <w:rsid w:val="008906CC"/>
    <w:rsid w:val="00894164"/>
    <w:rsid w:val="00897329"/>
    <w:rsid w:val="008A0E6C"/>
    <w:rsid w:val="008A128C"/>
    <w:rsid w:val="008A2CE9"/>
    <w:rsid w:val="008A36EE"/>
    <w:rsid w:val="008A7BB0"/>
    <w:rsid w:val="008B1A2E"/>
    <w:rsid w:val="008B3A84"/>
    <w:rsid w:val="008B4B84"/>
    <w:rsid w:val="008C4DB7"/>
    <w:rsid w:val="008D035E"/>
    <w:rsid w:val="008D0546"/>
    <w:rsid w:val="008D0CFB"/>
    <w:rsid w:val="008D0D36"/>
    <w:rsid w:val="008D16C6"/>
    <w:rsid w:val="008E0269"/>
    <w:rsid w:val="008E0D57"/>
    <w:rsid w:val="008E1931"/>
    <w:rsid w:val="008E3946"/>
    <w:rsid w:val="008E4AAB"/>
    <w:rsid w:val="008F4225"/>
    <w:rsid w:val="008F6C5D"/>
    <w:rsid w:val="009029A7"/>
    <w:rsid w:val="00902AA0"/>
    <w:rsid w:val="00912F86"/>
    <w:rsid w:val="0091450B"/>
    <w:rsid w:val="00914789"/>
    <w:rsid w:val="009178F0"/>
    <w:rsid w:val="009208C8"/>
    <w:rsid w:val="00922131"/>
    <w:rsid w:val="0092590A"/>
    <w:rsid w:val="00934793"/>
    <w:rsid w:val="009357D3"/>
    <w:rsid w:val="00936226"/>
    <w:rsid w:val="009371D0"/>
    <w:rsid w:val="00937A1E"/>
    <w:rsid w:val="00937D49"/>
    <w:rsid w:val="0094184D"/>
    <w:rsid w:val="0094331E"/>
    <w:rsid w:val="00945491"/>
    <w:rsid w:val="00956116"/>
    <w:rsid w:val="00956727"/>
    <w:rsid w:val="0095704D"/>
    <w:rsid w:val="009570CB"/>
    <w:rsid w:val="00963DEB"/>
    <w:rsid w:val="00967636"/>
    <w:rsid w:val="009706CD"/>
    <w:rsid w:val="00970A11"/>
    <w:rsid w:val="00974AAC"/>
    <w:rsid w:val="009777BA"/>
    <w:rsid w:val="009803C2"/>
    <w:rsid w:val="0098332C"/>
    <w:rsid w:val="00987A19"/>
    <w:rsid w:val="00990426"/>
    <w:rsid w:val="009917B4"/>
    <w:rsid w:val="0099318D"/>
    <w:rsid w:val="00993EA2"/>
    <w:rsid w:val="00995DCE"/>
    <w:rsid w:val="009A09CE"/>
    <w:rsid w:val="009A1554"/>
    <w:rsid w:val="009A1617"/>
    <w:rsid w:val="009A21FE"/>
    <w:rsid w:val="009A3D23"/>
    <w:rsid w:val="009B2155"/>
    <w:rsid w:val="009B3F3A"/>
    <w:rsid w:val="009B5266"/>
    <w:rsid w:val="009C0B50"/>
    <w:rsid w:val="009C0B67"/>
    <w:rsid w:val="009C0DA0"/>
    <w:rsid w:val="009C1E6C"/>
    <w:rsid w:val="009C342E"/>
    <w:rsid w:val="009C5D8A"/>
    <w:rsid w:val="009E2672"/>
    <w:rsid w:val="009E38DB"/>
    <w:rsid w:val="009E50F3"/>
    <w:rsid w:val="009E6C75"/>
    <w:rsid w:val="009F0353"/>
    <w:rsid w:val="009F6084"/>
    <w:rsid w:val="00A001BF"/>
    <w:rsid w:val="00A00EE6"/>
    <w:rsid w:val="00A03539"/>
    <w:rsid w:val="00A05B5E"/>
    <w:rsid w:val="00A05D0A"/>
    <w:rsid w:val="00A0662C"/>
    <w:rsid w:val="00A103AF"/>
    <w:rsid w:val="00A10BD4"/>
    <w:rsid w:val="00A11F99"/>
    <w:rsid w:val="00A125FF"/>
    <w:rsid w:val="00A12E55"/>
    <w:rsid w:val="00A14077"/>
    <w:rsid w:val="00A14E45"/>
    <w:rsid w:val="00A202ED"/>
    <w:rsid w:val="00A2051A"/>
    <w:rsid w:val="00A22730"/>
    <w:rsid w:val="00A23068"/>
    <w:rsid w:val="00A236A2"/>
    <w:rsid w:val="00A26564"/>
    <w:rsid w:val="00A268B8"/>
    <w:rsid w:val="00A269FB"/>
    <w:rsid w:val="00A3140E"/>
    <w:rsid w:val="00A31B20"/>
    <w:rsid w:val="00A346BC"/>
    <w:rsid w:val="00A34F84"/>
    <w:rsid w:val="00A35366"/>
    <w:rsid w:val="00A35E5F"/>
    <w:rsid w:val="00A366EE"/>
    <w:rsid w:val="00A406BD"/>
    <w:rsid w:val="00A4372A"/>
    <w:rsid w:val="00A44A13"/>
    <w:rsid w:val="00A44E6C"/>
    <w:rsid w:val="00A45738"/>
    <w:rsid w:val="00A5106F"/>
    <w:rsid w:val="00A5431C"/>
    <w:rsid w:val="00A54366"/>
    <w:rsid w:val="00A579FB"/>
    <w:rsid w:val="00A57AD6"/>
    <w:rsid w:val="00A61DAB"/>
    <w:rsid w:val="00A623E2"/>
    <w:rsid w:val="00A7154D"/>
    <w:rsid w:val="00A717F2"/>
    <w:rsid w:val="00A74806"/>
    <w:rsid w:val="00A75EF3"/>
    <w:rsid w:val="00A76027"/>
    <w:rsid w:val="00A77985"/>
    <w:rsid w:val="00A81082"/>
    <w:rsid w:val="00A81A43"/>
    <w:rsid w:val="00A828D6"/>
    <w:rsid w:val="00A83FC6"/>
    <w:rsid w:val="00A93F7B"/>
    <w:rsid w:val="00A94596"/>
    <w:rsid w:val="00AA2393"/>
    <w:rsid w:val="00AA4BE5"/>
    <w:rsid w:val="00AB12D7"/>
    <w:rsid w:val="00AB4C14"/>
    <w:rsid w:val="00AB5418"/>
    <w:rsid w:val="00AC06D8"/>
    <w:rsid w:val="00AC18C8"/>
    <w:rsid w:val="00AC1F0E"/>
    <w:rsid w:val="00AC268E"/>
    <w:rsid w:val="00AC2B7D"/>
    <w:rsid w:val="00AC4583"/>
    <w:rsid w:val="00AC6B68"/>
    <w:rsid w:val="00AE0C6B"/>
    <w:rsid w:val="00AE24A5"/>
    <w:rsid w:val="00AE2B68"/>
    <w:rsid w:val="00AE2EDF"/>
    <w:rsid w:val="00AE35E3"/>
    <w:rsid w:val="00AE3D07"/>
    <w:rsid w:val="00AE4F0C"/>
    <w:rsid w:val="00AE7178"/>
    <w:rsid w:val="00AE7E22"/>
    <w:rsid w:val="00AF14B6"/>
    <w:rsid w:val="00AF2013"/>
    <w:rsid w:val="00AF22C5"/>
    <w:rsid w:val="00AF28C3"/>
    <w:rsid w:val="00AF2C73"/>
    <w:rsid w:val="00AF5059"/>
    <w:rsid w:val="00AF622D"/>
    <w:rsid w:val="00B00A85"/>
    <w:rsid w:val="00B04A2F"/>
    <w:rsid w:val="00B075E4"/>
    <w:rsid w:val="00B11705"/>
    <w:rsid w:val="00B12AF0"/>
    <w:rsid w:val="00B15734"/>
    <w:rsid w:val="00B16B16"/>
    <w:rsid w:val="00B20482"/>
    <w:rsid w:val="00B217AD"/>
    <w:rsid w:val="00B22C1B"/>
    <w:rsid w:val="00B22DBF"/>
    <w:rsid w:val="00B238AF"/>
    <w:rsid w:val="00B24A03"/>
    <w:rsid w:val="00B27E27"/>
    <w:rsid w:val="00B30C28"/>
    <w:rsid w:val="00B32660"/>
    <w:rsid w:val="00B3267C"/>
    <w:rsid w:val="00B34293"/>
    <w:rsid w:val="00B3699C"/>
    <w:rsid w:val="00B36AA8"/>
    <w:rsid w:val="00B437ED"/>
    <w:rsid w:val="00B43E14"/>
    <w:rsid w:val="00B45B07"/>
    <w:rsid w:val="00B472C8"/>
    <w:rsid w:val="00B47F11"/>
    <w:rsid w:val="00B5091B"/>
    <w:rsid w:val="00B5159B"/>
    <w:rsid w:val="00B561D3"/>
    <w:rsid w:val="00B565B7"/>
    <w:rsid w:val="00B56BE9"/>
    <w:rsid w:val="00B57472"/>
    <w:rsid w:val="00B609A3"/>
    <w:rsid w:val="00B64018"/>
    <w:rsid w:val="00B66E77"/>
    <w:rsid w:val="00B71FFC"/>
    <w:rsid w:val="00B723A2"/>
    <w:rsid w:val="00B72F48"/>
    <w:rsid w:val="00B73235"/>
    <w:rsid w:val="00B775C7"/>
    <w:rsid w:val="00B864BD"/>
    <w:rsid w:val="00B869B6"/>
    <w:rsid w:val="00B8797E"/>
    <w:rsid w:val="00B92078"/>
    <w:rsid w:val="00B931A4"/>
    <w:rsid w:val="00B9659F"/>
    <w:rsid w:val="00BA2FAF"/>
    <w:rsid w:val="00BA6ED9"/>
    <w:rsid w:val="00BB0300"/>
    <w:rsid w:val="00BB1DF0"/>
    <w:rsid w:val="00BC0DEC"/>
    <w:rsid w:val="00BC2B6B"/>
    <w:rsid w:val="00BD1EED"/>
    <w:rsid w:val="00BD3D05"/>
    <w:rsid w:val="00BD5CBB"/>
    <w:rsid w:val="00BD701B"/>
    <w:rsid w:val="00BD7530"/>
    <w:rsid w:val="00BE03A0"/>
    <w:rsid w:val="00BE0CA8"/>
    <w:rsid w:val="00BE1A50"/>
    <w:rsid w:val="00BE56EB"/>
    <w:rsid w:val="00BE5C2C"/>
    <w:rsid w:val="00BE6068"/>
    <w:rsid w:val="00BF4135"/>
    <w:rsid w:val="00BF4D4A"/>
    <w:rsid w:val="00C034C0"/>
    <w:rsid w:val="00C035CB"/>
    <w:rsid w:val="00C047B6"/>
    <w:rsid w:val="00C04D53"/>
    <w:rsid w:val="00C07DDC"/>
    <w:rsid w:val="00C102B8"/>
    <w:rsid w:val="00C13770"/>
    <w:rsid w:val="00C15B0F"/>
    <w:rsid w:val="00C15D07"/>
    <w:rsid w:val="00C21124"/>
    <w:rsid w:val="00C221C5"/>
    <w:rsid w:val="00C24AD6"/>
    <w:rsid w:val="00C33625"/>
    <w:rsid w:val="00C33926"/>
    <w:rsid w:val="00C35F15"/>
    <w:rsid w:val="00C37959"/>
    <w:rsid w:val="00C420EE"/>
    <w:rsid w:val="00C4414F"/>
    <w:rsid w:val="00C47E78"/>
    <w:rsid w:val="00C508F9"/>
    <w:rsid w:val="00C573A2"/>
    <w:rsid w:val="00C62050"/>
    <w:rsid w:val="00C63451"/>
    <w:rsid w:val="00C64442"/>
    <w:rsid w:val="00C7379D"/>
    <w:rsid w:val="00C74DEE"/>
    <w:rsid w:val="00C755B6"/>
    <w:rsid w:val="00C75D10"/>
    <w:rsid w:val="00C76484"/>
    <w:rsid w:val="00C824F3"/>
    <w:rsid w:val="00C83A6F"/>
    <w:rsid w:val="00C850BC"/>
    <w:rsid w:val="00C85954"/>
    <w:rsid w:val="00C861A4"/>
    <w:rsid w:val="00C92D73"/>
    <w:rsid w:val="00C94ECA"/>
    <w:rsid w:val="00C95B8C"/>
    <w:rsid w:val="00CA01C5"/>
    <w:rsid w:val="00CA4C9A"/>
    <w:rsid w:val="00CB4B15"/>
    <w:rsid w:val="00CC44DD"/>
    <w:rsid w:val="00CC5BE7"/>
    <w:rsid w:val="00CC73C5"/>
    <w:rsid w:val="00CC7A4D"/>
    <w:rsid w:val="00CD08E3"/>
    <w:rsid w:val="00CD1EB1"/>
    <w:rsid w:val="00CD3F33"/>
    <w:rsid w:val="00CD4AF6"/>
    <w:rsid w:val="00CD6231"/>
    <w:rsid w:val="00CD63D5"/>
    <w:rsid w:val="00CE6898"/>
    <w:rsid w:val="00CF360F"/>
    <w:rsid w:val="00CF50C8"/>
    <w:rsid w:val="00CF650D"/>
    <w:rsid w:val="00CF7B0E"/>
    <w:rsid w:val="00D01CD2"/>
    <w:rsid w:val="00D04265"/>
    <w:rsid w:val="00D13735"/>
    <w:rsid w:val="00D1481E"/>
    <w:rsid w:val="00D14CEB"/>
    <w:rsid w:val="00D15D78"/>
    <w:rsid w:val="00D1616F"/>
    <w:rsid w:val="00D21A1C"/>
    <w:rsid w:val="00D225FD"/>
    <w:rsid w:val="00D22ED2"/>
    <w:rsid w:val="00D4074C"/>
    <w:rsid w:val="00D4569A"/>
    <w:rsid w:val="00D47162"/>
    <w:rsid w:val="00D474A5"/>
    <w:rsid w:val="00D52E59"/>
    <w:rsid w:val="00D56DF1"/>
    <w:rsid w:val="00D63096"/>
    <w:rsid w:val="00D653D3"/>
    <w:rsid w:val="00D70C4F"/>
    <w:rsid w:val="00D73BDA"/>
    <w:rsid w:val="00D767B3"/>
    <w:rsid w:val="00D76DE4"/>
    <w:rsid w:val="00D80884"/>
    <w:rsid w:val="00D82491"/>
    <w:rsid w:val="00D82E9B"/>
    <w:rsid w:val="00D847F4"/>
    <w:rsid w:val="00D85DAD"/>
    <w:rsid w:val="00D87110"/>
    <w:rsid w:val="00D90C50"/>
    <w:rsid w:val="00D91628"/>
    <w:rsid w:val="00D92FA9"/>
    <w:rsid w:val="00DA146F"/>
    <w:rsid w:val="00DA349D"/>
    <w:rsid w:val="00DA50AF"/>
    <w:rsid w:val="00DA5F74"/>
    <w:rsid w:val="00DA626D"/>
    <w:rsid w:val="00DB0E48"/>
    <w:rsid w:val="00DB63D0"/>
    <w:rsid w:val="00DC08BF"/>
    <w:rsid w:val="00DC3A93"/>
    <w:rsid w:val="00DC426D"/>
    <w:rsid w:val="00DC4C3B"/>
    <w:rsid w:val="00DD13FD"/>
    <w:rsid w:val="00DD2741"/>
    <w:rsid w:val="00DD3A87"/>
    <w:rsid w:val="00DD3BAA"/>
    <w:rsid w:val="00DD51B6"/>
    <w:rsid w:val="00DD624E"/>
    <w:rsid w:val="00DE3426"/>
    <w:rsid w:val="00DE5353"/>
    <w:rsid w:val="00DE5B3B"/>
    <w:rsid w:val="00DE5D44"/>
    <w:rsid w:val="00DE5D5B"/>
    <w:rsid w:val="00DE6360"/>
    <w:rsid w:val="00DE77B9"/>
    <w:rsid w:val="00DE77F7"/>
    <w:rsid w:val="00E002FD"/>
    <w:rsid w:val="00E00FE1"/>
    <w:rsid w:val="00E0109E"/>
    <w:rsid w:val="00E011A8"/>
    <w:rsid w:val="00E03084"/>
    <w:rsid w:val="00E040F8"/>
    <w:rsid w:val="00E11FAF"/>
    <w:rsid w:val="00E17661"/>
    <w:rsid w:val="00E17704"/>
    <w:rsid w:val="00E21E00"/>
    <w:rsid w:val="00E24310"/>
    <w:rsid w:val="00E24C9E"/>
    <w:rsid w:val="00E26102"/>
    <w:rsid w:val="00E26F56"/>
    <w:rsid w:val="00E31568"/>
    <w:rsid w:val="00E33C01"/>
    <w:rsid w:val="00E344A6"/>
    <w:rsid w:val="00E37996"/>
    <w:rsid w:val="00E4476B"/>
    <w:rsid w:val="00E50179"/>
    <w:rsid w:val="00E5199D"/>
    <w:rsid w:val="00E52133"/>
    <w:rsid w:val="00E5332F"/>
    <w:rsid w:val="00E5485E"/>
    <w:rsid w:val="00E54E44"/>
    <w:rsid w:val="00E56222"/>
    <w:rsid w:val="00E56FFE"/>
    <w:rsid w:val="00E65B1E"/>
    <w:rsid w:val="00E707A2"/>
    <w:rsid w:val="00E70ABC"/>
    <w:rsid w:val="00E72754"/>
    <w:rsid w:val="00E754B3"/>
    <w:rsid w:val="00E7632A"/>
    <w:rsid w:val="00E77072"/>
    <w:rsid w:val="00E77569"/>
    <w:rsid w:val="00E84E88"/>
    <w:rsid w:val="00E932F4"/>
    <w:rsid w:val="00E966CB"/>
    <w:rsid w:val="00EA09C2"/>
    <w:rsid w:val="00EA20BC"/>
    <w:rsid w:val="00EA5C6C"/>
    <w:rsid w:val="00EB3CE6"/>
    <w:rsid w:val="00EB436F"/>
    <w:rsid w:val="00EB6589"/>
    <w:rsid w:val="00EC0559"/>
    <w:rsid w:val="00EC0B79"/>
    <w:rsid w:val="00EC1495"/>
    <w:rsid w:val="00EC4F11"/>
    <w:rsid w:val="00EC4F58"/>
    <w:rsid w:val="00EC5887"/>
    <w:rsid w:val="00EC6AFB"/>
    <w:rsid w:val="00EC709B"/>
    <w:rsid w:val="00EE0A29"/>
    <w:rsid w:val="00EE3BFC"/>
    <w:rsid w:val="00EE495F"/>
    <w:rsid w:val="00EE5EA0"/>
    <w:rsid w:val="00EE5F42"/>
    <w:rsid w:val="00EE602A"/>
    <w:rsid w:val="00EE79F4"/>
    <w:rsid w:val="00EE7B86"/>
    <w:rsid w:val="00EF38C6"/>
    <w:rsid w:val="00EF472F"/>
    <w:rsid w:val="00EF5569"/>
    <w:rsid w:val="00F00394"/>
    <w:rsid w:val="00F00901"/>
    <w:rsid w:val="00F01A7E"/>
    <w:rsid w:val="00F06195"/>
    <w:rsid w:val="00F125B0"/>
    <w:rsid w:val="00F136DF"/>
    <w:rsid w:val="00F16774"/>
    <w:rsid w:val="00F16B56"/>
    <w:rsid w:val="00F2310F"/>
    <w:rsid w:val="00F23AB0"/>
    <w:rsid w:val="00F24D9C"/>
    <w:rsid w:val="00F3617B"/>
    <w:rsid w:val="00F417D9"/>
    <w:rsid w:val="00F426A5"/>
    <w:rsid w:val="00F42C6A"/>
    <w:rsid w:val="00F43F18"/>
    <w:rsid w:val="00F458B0"/>
    <w:rsid w:val="00F538C5"/>
    <w:rsid w:val="00F56E0A"/>
    <w:rsid w:val="00F604C8"/>
    <w:rsid w:val="00F632E1"/>
    <w:rsid w:val="00F65236"/>
    <w:rsid w:val="00F66E3E"/>
    <w:rsid w:val="00F70BBC"/>
    <w:rsid w:val="00F80428"/>
    <w:rsid w:val="00F85E3B"/>
    <w:rsid w:val="00F85F39"/>
    <w:rsid w:val="00F870BE"/>
    <w:rsid w:val="00F904CD"/>
    <w:rsid w:val="00F95565"/>
    <w:rsid w:val="00F97F22"/>
    <w:rsid w:val="00FA190B"/>
    <w:rsid w:val="00FA1ED8"/>
    <w:rsid w:val="00FA265A"/>
    <w:rsid w:val="00FA3860"/>
    <w:rsid w:val="00FA50C0"/>
    <w:rsid w:val="00FA56D2"/>
    <w:rsid w:val="00FA5AAA"/>
    <w:rsid w:val="00FA6CDA"/>
    <w:rsid w:val="00FA73D4"/>
    <w:rsid w:val="00FC0DF5"/>
    <w:rsid w:val="00FC3BD6"/>
    <w:rsid w:val="00FC3EF5"/>
    <w:rsid w:val="00FC5C9B"/>
    <w:rsid w:val="00FC769C"/>
    <w:rsid w:val="00FD11E6"/>
    <w:rsid w:val="00FD2286"/>
    <w:rsid w:val="00FD74B2"/>
    <w:rsid w:val="00FE05A2"/>
    <w:rsid w:val="00FE72B9"/>
    <w:rsid w:val="00FF0FAB"/>
    <w:rsid w:val="00FF194B"/>
    <w:rsid w:val="00FF5787"/>
    <w:rsid w:val="00FF5C94"/>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F0F24E0"/>
  <w15:docId w15:val="{3D4B3CA8-5556-4DE9-BD9D-2256D15D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725"/>
    <w:pPr>
      <w:spacing w:after="240" w:line="276" w:lineRule="auto"/>
      <w:ind w:left="1418" w:right="-57"/>
      <w:jc w:val="both"/>
    </w:pPr>
    <w:rPr>
      <w:lang w:val="en-GB"/>
    </w:rPr>
  </w:style>
  <w:style w:type="paragraph" w:styleId="Heading1">
    <w:name w:val="heading 1"/>
    <w:basedOn w:val="Normal"/>
    <w:next w:val="Normal"/>
    <w:link w:val="Heading1Char"/>
    <w:autoRedefine/>
    <w:qFormat/>
    <w:rsid w:val="00355725"/>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55725"/>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355725"/>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355725"/>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355725"/>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35572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55725"/>
    <w:pPr>
      <w:spacing w:after="0"/>
      <w:ind w:left="0"/>
      <w:outlineLvl w:val="6"/>
    </w:pPr>
    <w:rPr>
      <w:i/>
      <w:iCs/>
    </w:rPr>
  </w:style>
  <w:style w:type="paragraph" w:styleId="Heading8">
    <w:name w:val="heading 8"/>
    <w:basedOn w:val="Normal"/>
    <w:next w:val="Normal"/>
    <w:link w:val="Heading8Char"/>
    <w:uiPriority w:val="9"/>
    <w:qFormat/>
    <w:rsid w:val="00355725"/>
    <w:pPr>
      <w:numPr>
        <w:ilvl w:val="7"/>
        <w:numId w:val="1"/>
      </w:numPr>
      <w:spacing w:after="0"/>
      <w:outlineLvl w:val="7"/>
    </w:pPr>
  </w:style>
  <w:style w:type="paragraph" w:styleId="Heading9">
    <w:name w:val="heading 9"/>
    <w:basedOn w:val="Normal"/>
    <w:next w:val="Normal"/>
    <w:link w:val="Heading9Char"/>
    <w:uiPriority w:val="9"/>
    <w:semiHidden/>
    <w:qFormat/>
    <w:rsid w:val="00355725"/>
    <w:pPr>
      <w:spacing w:after="0"/>
      <w:ind w:left="1584" w:hanging="1584"/>
      <w:outlineLvl w:val="8"/>
    </w:pPr>
    <w:rPr>
      <w:i/>
      <w:iCs/>
      <w:spacing w:val="5"/>
    </w:rPr>
  </w:style>
  <w:style w:type="character" w:default="1" w:styleId="DefaultParagraphFont">
    <w:name w:val="Default Paragraph Font"/>
    <w:uiPriority w:val="1"/>
    <w:semiHidden/>
    <w:unhideWhenUsed/>
    <w:rsid w:val="003557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55725"/>
  </w:style>
  <w:style w:type="character" w:customStyle="1" w:styleId="Heading1Char">
    <w:name w:val="Heading 1 Char"/>
    <w:link w:val="Heading1"/>
    <w:rsid w:val="00355725"/>
    <w:rPr>
      <w:b/>
      <w:bCs/>
      <w:caps/>
      <w:u w:val="single"/>
      <w:lang w:val="en-GB"/>
    </w:rPr>
  </w:style>
  <w:style w:type="character" w:customStyle="1" w:styleId="Heading2Char">
    <w:name w:val="Heading 2 Char"/>
    <w:link w:val="Heading2"/>
    <w:rsid w:val="00355725"/>
    <w:rPr>
      <w:bCs/>
      <w:caps/>
      <w:u w:val="single"/>
      <w:lang w:val="en-GB"/>
    </w:rPr>
  </w:style>
  <w:style w:type="character" w:customStyle="1" w:styleId="Heading3Char">
    <w:name w:val="Heading 3 Char"/>
    <w:link w:val="Heading3"/>
    <w:rsid w:val="00355725"/>
    <w:rPr>
      <w:bCs/>
      <w:u w:val="single"/>
      <w:lang w:val="en-GB"/>
    </w:rPr>
  </w:style>
  <w:style w:type="character" w:customStyle="1" w:styleId="Heading4Char">
    <w:name w:val="Heading 4 Char"/>
    <w:link w:val="Heading4"/>
    <w:rsid w:val="00355725"/>
    <w:rPr>
      <w:bCs/>
      <w:i/>
      <w:iCs/>
      <w:lang w:val="en-GB"/>
    </w:rPr>
  </w:style>
  <w:style w:type="character" w:customStyle="1" w:styleId="Heading5Char">
    <w:name w:val="Heading 5 Char"/>
    <w:link w:val="Heading5"/>
    <w:rsid w:val="00355725"/>
    <w:rPr>
      <w:bCs/>
      <w:color w:val="000000"/>
      <w:lang w:val="en-GB"/>
    </w:rPr>
  </w:style>
  <w:style w:type="character" w:customStyle="1" w:styleId="Heading6Char">
    <w:name w:val="Heading 6 Char"/>
    <w:link w:val="Heading6"/>
    <w:uiPriority w:val="59"/>
    <w:semiHidden/>
    <w:rsid w:val="00355725"/>
    <w:rPr>
      <w:b/>
      <w:bCs/>
      <w:i/>
      <w:iCs/>
      <w:color w:val="7F7F7F"/>
      <w:lang w:val="en-GB"/>
    </w:rPr>
  </w:style>
  <w:style w:type="character" w:customStyle="1" w:styleId="Heading7Char">
    <w:name w:val="Heading 7 Char"/>
    <w:link w:val="Heading7"/>
    <w:uiPriority w:val="9"/>
    <w:semiHidden/>
    <w:rsid w:val="00355725"/>
    <w:rPr>
      <w:i/>
      <w:iCs/>
      <w:lang w:val="en-GB"/>
    </w:rPr>
  </w:style>
  <w:style w:type="character" w:customStyle="1" w:styleId="Heading8Char">
    <w:name w:val="Heading 8 Char"/>
    <w:link w:val="Heading8"/>
    <w:uiPriority w:val="9"/>
    <w:rsid w:val="00355725"/>
    <w:rPr>
      <w:lang w:val="en-GB"/>
    </w:rPr>
  </w:style>
  <w:style w:type="character" w:customStyle="1" w:styleId="Heading9Char">
    <w:name w:val="Heading 9 Char"/>
    <w:link w:val="Heading9"/>
    <w:uiPriority w:val="9"/>
    <w:semiHidden/>
    <w:rsid w:val="00355725"/>
    <w:rPr>
      <w:i/>
      <w:iCs/>
      <w:spacing w:val="5"/>
      <w:lang w:val="en-GB"/>
    </w:rPr>
  </w:style>
  <w:style w:type="paragraph" w:styleId="Title">
    <w:name w:val="Title"/>
    <w:aliases w:val="Title Bold"/>
    <w:basedOn w:val="Normal"/>
    <w:next w:val="Normal"/>
    <w:link w:val="TitleChar"/>
    <w:qFormat/>
    <w:rsid w:val="0035572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55725"/>
    <w:rPr>
      <w:b/>
      <w:caps/>
      <w:spacing w:val="5"/>
      <w:u w:val="single"/>
      <w:lang w:val="en-GB"/>
    </w:rPr>
  </w:style>
  <w:style w:type="paragraph" w:styleId="Subtitle">
    <w:name w:val="Subtitle"/>
    <w:basedOn w:val="Normal"/>
    <w:next w:val="Normal"/>
    <w:link w:val="SubtitleChar"/>
    <w:qFormat/>
    <w:rsid w:val="00355725"/>
    <w:pPr>
      <w:spacing w:after="600"/>
    </w:pPr>
    <w:rPr>
      <w:i/>
      <w:iCs/>
      <w:spacing w:val="13"/>
      <w:sz w:val="24"/>
      <w:szCs w:val="24"/>
    </w:rPr>
  </w:style>
  <w:style w:type="character" w:customStyle="1" w:styleId="SubtitleChar">
    <w:name w:val="Subtitle Char"/>
    <w:link w:val="Subtitle"/>
    <w:rsid w:val="00355725"/>
    <w:rPr>
      <w:i/>
      <w:iCs/>
      <w:spacing w:val="13"/>
      <w:sz w:val="24"/>
      <w:szCs w:val="24"/>
      <w:lang w:val="en-GB"/>
    </w:rPr>
  </w:style>
  <w:style w:type="paragraph" w:customStyle="1" w:styleId="CoverPageTitle">
    <w:name w:val="Cover Page Title"/>
    <w:basedOn w:val="Normal"/>
    <w:link w:val="CoverPageTitleChar"/>
    <w:qFormat/>
    <w:rsid w:val="00355725"/>
    <w:pPr>
      <w:spacing w:line="360" w:lineRule="auto"/>
      <w:ind w:left="1701" w:right="1650"/>
      <w:jc w:val="center"/>
    </w:pPr>
    <w:rPr>
      <w:rFonts w:cs="Arial"/>
      <w:b/>
      <w:sz w:val="28"/>
      <w:szCs w:val="28"/>
    </w:rPr>
  </w:style>
  <w:style w:type="character" w:customStyle="1" w:styleId="CoverPageTitleChar">
    <w:name w:val="Cover Page Title Char"/>
    <w:link w:val="CoverPageTitle"/>
    <w:rsid w:val="00355725"/>
    <w:rPr>
      <w:rFonts w:cs="Arial"/>
      <w:b/>
      <w:sz w:val="28"/>
      <w:szCs w:val="28"/>
      <w:lang w:val="en-GB"/>
    </w:rPr>
  </w:style>
  <w:style w:type="paragraph" w:styleId="ListParagraph">
    <w:name w:val="List Paragraph"/>
    <w:basedOn w:val="Normal"/>
    <w:link w:val="ListParagraphChar"/>
    <w:uiPriority w:val="34"/>
    <w:rsid w:val="00355725"/>
    <w:pPr>
      <w:ind w:left="720"/>
      <w:contextualSpacing/>
    </w:pPr>
  </w:style>
  <w:style w:type="character" w:customStyle="1" w:styleId="ListParagraphChar">
    <w:name w:val="List Paragraph Char"/>
    <w:link w:val="ListParagraph"/>
    <w:uiPriority w:val="34"/>
    <w:rsid w:val="00355725"/>
    <w:rPr>
      <w:lang w:val="en-GB"/>
    </w:rPr>
  </w:style>
  <w:style w:type="table" w:styleId="TableGrid">
    <w:name w:val="Table Grid"/>
    <w:basedOn w:val="TableNormal"/>
    <w:uiPriority w:val="59"/>
    <w:rsid w:val="003557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5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725"/>
    <w:rPr>
      <w:rFonts w:ascii="Tahoma" w:hAnsi="Tahoma" w:cs="Tahoma"/>
      <w:sz w:val="16"/>
      <w:szCs w:val="16"/>
      <w:lang w:val="en-GB"/>
    </w:rPr>
  </w:style>
  <w:style w:type="character" w:styleId="Hyperlink">
    <w:name w:val="Hyperlink"/>
    <w:basedOn w:val="DefaultParagraphFont"/>
    <w:rsid w:val="00355725"/>
    <w:rPr>
      <w:color w:val="0000FF" w:themeColor="hyperlink"/>
      <w:u w:val="none"/>
    </w:rPr>
  </w:style>
  <w:style w:type="paragraph" w:styleId="TOC1">
    <w:name w:val="toc 1"/>
    <w:basedOn w:val="Normal"/>
    <w:next w:val="Normal"/>
    <w:autoRedefine/>
    <w:uiPriority w:val="39"/>
    <w:unhideWhenUsed/>
    <w:rsid w:val="00355725"/>
    <w:pPr>
      <w:spacing w:after="100"/>
      <w:ind w:left="0"/>
    </w:pPr>
    <w:rPr>
      <w:caps/>
    </w:rPr>
  </w:style>
  <w:style w:type="paragraph" w:styleId="TOC2">
    <w:name w:val="toc 2"/>
    <w:basedOn w:val="Normal"/>
    <w:next w:val="Normal"/>
    <w:autoRedefine/>
    <w:uiPriority w:val="39"/>
    <w:unhideWhenUsed/>
    <w:rsid w:val="0035572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55725"/>
    <w:pPr>
      <w:spacing w:after="100"/>
      <w:ind w:left="0"/>
    </w:pPr>
  </w:style>
  <w:style w:type="paragraph" w:styleId="TOC4">
    <w:name w:val="toc 4"/>
    <w:basedOn w:val="Normal"/>
    <w:next w:val="Normal"/>
    <w:autoRedefine/>
    <w:uiPriority w:val="39"/>
    <w:unhideWhenUsed/>
    <w:rsid w:val="00355725"/>
    <w:pPr>
      <w:spacing w:after="100"/>
      <w:ind w:left="0"/>
    </w:pPr>
  </w:style>
  <w:style w:type="paragraph" w:styleId="TOC5">
    <w:name w:val="toc 5"/>
    <w:basedOn w:val="Normal"/>
    <w:next w:val="Normal"/>
    <w:autoRedefine/>
    <w:uiPriority w:val="39"/>
    <w:unhideWhenUsed/>
    <w:rsid w:val="00355725"/>
    <w:pPr>
      <w:spacing w:after="100"/>
      <w:ind w:left="0"/>
    </w:pPr>
  </w:style>
  <w:style w:type="paragraph" w:customStyle="1" w:styleId="Dashlist">
    <w:name w:val="Dash list"/>
    <w:basedOn w:val="Normal"/>
    <w:link w:val="DashlistChar"/>
    <w:qFormat/>
    <w:rsid w:val="00355725"/>
    <w:pPr>
      <w:numPr>
        <w:numId w:val="5"/>
      </w:numPr>
      <w:spacing w:after="0" w:line="240" w:lineRule="auto"/>
      <w:ind w:left="1777" w:right="0"/>
    </w:pPr>
  </w:style>
  <w:style w:type="character" w:customStyle="1" w:styleId="DashlistChar">
    <w:name w:val="Dash list Char"/>
    <w:link w:val="Dashlist"/>
    <w:rsid w:val="00355725"/>
    <w:rPr>
      <w:lang w:val="en-GB"/>
    </w:rPr>
  </w:style>
  <w:style w:type="paragraph" w:customStyle="1" w:styleId="Bodyjustified">
    <w:name w:val="Body justified"/>
    <w:link w:val="BodyjustifiedChar"/>
    <w:uiPriority w:val="99"/>
    <w:rsid w:val="0035572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55725"/>
    <w:rPr>
      <w:rFonts w:eastAsia="Arial" w:cs="Helvetica"/>
      <w:color w:val="000000"/>
      <w:w w:val="0"/>
      <w:lang w:val="en-GB"/>
    </w:rPr>
  </w:style>
  <w:style w:type="paragraph" w:customStyle="1" w:styleId="BulletList">
    <w:name w:val="Bullet List"/>
    <w:basedOn w:val="ListParagraph"/>
    <w:link w:val="BulletListChar"/>
    <w:qFormat/>
    <w:rsid w:val="00355725"/>
    <w:pPr>
      <w:numPr>
        <w:numId w:val="2"/>
      </w:numPr>
      <w:ind w:left="1777" w:right="0"/>
    </w:pPr>
  </w:style>
  <w:style w:type="character" w:customStyle="1" w:styleId="BulletListChar">
    <w:name w:val="Bullet List Char"/>
    <w:link w:val="BulletList"/>
    <w:rsid w:val="00355725"/>
    <w:rPr>
      <w:lang w:val="en-GB"/>
    </w:rPr>
  </w:style>
  <w:style w:type="paragraph" w:customStyle="1" w:styleId="numericallist">
    <w:name w:val="numerical list"/>
    <w:basedOn w:val="Normal"/>
    <w:link w:val="numericallistChar"/>
    <w:qFormat/>
    <w:rsid w:val="00355725"/>
    <w:pPr>
      <w:numPr>
        <w:ilvl w:val="6"/>
        <w:numId w:val="1"/>
      </w:numPr>
      <w:spacing w:after="0" w:line="240" w:lineRule="auto"/>
    </w:pPr>
  </w:style>
  <w:style w:type="character" w:customStyle="1" w:styleId="numericallistChar">
    <w:name w:val="numerical list Char"/>
    <w:link w:val="numericallist"/>
    <w:rsid w:val="00355725"/>
    <w:rPr>
      <w:lang w:val="en-GB"/>
    </w:rPr>
  </w:style>
  <w:style w:type="character" w:styleId="PlaceholderText">
    <w:name w:val="Placeholder Text"/>
    <w:basedOn w:val="DefaultParagraphFont"/>
    <w:uiPriority w:val="99"/>
    <w:semiHidden/>
    <w:rsid w:val="00355725"/>
    <w:rPr>
      <w:color w:val="808080"/>
    </w:rPr>
  </w:style>
  <w:style w:type="paragraph" w:customStyle="1" w:styleId="Rightalign">
    <w:name w:val="Right align"/>
    <w:basedOn w:val="Normal"/>
    <w:link w:val="RightalignChar"/>
    <w:qFormat/>
    <w:rsid w:val="00355725"/>
    <w:pPr>
      <w:spacing w:after="0" w:line="240" w:lineRule="auto"/>
      <w:ind w:left="0" w:right="0"/>
    </w:pPr>
    <w:rPr>
      <w:rFonts w:eastAsia="Arial" w:cs="Arial"/>
    </w:rPr>
  </w:style>
  <w:style w:type="character" w:customStyle="1" w:styleId="RightalignChar">
    <w:name w:val="Right align Char"/>
    <w:link w:val="Rightalign"/>
    <w:rsid w:val="00355725"/>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355725"/>
    <w:pPr>
      <w:spacing w:before="360" w:after="480"/>
    </w:pPr>
    <w:rPr>
      <w:caps/>
    </w:rPr>
  </w:style>
  <w:style w:type="character" w:customStyle="1" w:styleId="BASEDONChar">
    <w:name w:val="BASED ON Char"/>
    <w:link w:val="BASEDON"/>
    <w:rsid w:val="00355725"/>
    <w:rPr>
      <w:rFonts w:cs="Arial"/>
      <w:b/>
      <w:caps/>
      <w:sz w:val="28"/>
      <w:szCs w:val="28"/>
      <w:lang w:val="en-GB"/>
    </w:rPr>
  </w:style>
  <w:style w:type="paragraph" w:customStyle="1" w:styleId="NOTES">
    <w:name w:val="NOTES"/>
    <w:link w:val="NOTESChar"/>
    <w:qFormat/>
    <w:rsid w:val="00355725"/>
    <w:pPr>
      <w:keepNext/>
      <w:spacing w:before="240"/>
      <w:ind w:firstLine="1440"/>
    </w:pPr>
    <w:rPr>
      <w:rFonts w:eastAsia="Arial" w:cs="Helvetica"/>
      <w:b/>
      <w:caps/>
      <w:color w:val="000000"/>
      <w:u w:val="single"/>
      <w:lang w:val="en-GB"/>
    </w:rPr>
  </w:style>
  <w:style w:type="character" w:customStyle="1" w:styleId="NOTESChar">
    <w:name w:val="NOTES Char"/>
    <w:link w:val="NOTES"/>
    <w:rsid w:val="00355725"/>
    <w:rPr>
      <w:rFonts w:eastAsia="Arial" w:cs="Helvetica"/>
      <w:b/>
      <w:caps/>
      <w:color w:val="000000"/>
      <w:u w:val="single"/>
      <w:lang w:val="en-GB"/>
    </w:rPr>
  </w:style>
  <w:style w:type="paragraph" w:customStyle="1" w:styleId="TableTitle">
    <w:name w:val="Table Title"/>
    <w:basedOn w:val="BodyText"/>
    <w:link w:val="TableTitleChar"/>
    <w:qFormat/>
    <w:rsid w:val="0035572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5572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55725"/>
    <w:rPr>
      <w:lang w:val="fr-FR" w:eastAsia="fr-FR"/>
    </w:rPr>
  </w:style>
  <w:style w:type="character" w:customStyle="1" w:styleId="TableTitleChar">
    <w:name w:val="Table Title Char"/>
    <w:link w:val="TableTitle"/>
    <w:rsid w:val="00355725"/>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355725"/>
    <w:pPr>
      <w:keepNext/>
    </w:pPr>
  </w:style>
  <w:style w:type="character" w:customStyle="1" w:styleId="AligncenterChar">
    <w:name w:val="Align center Char"/>
    <w:link w:val="Aligncenter"/>
    <w:rsid w:val="00355725"/>
    <w:rPr>
      <w:rFonts w:eastAsia="Arial" w:cs="Helvetica"/>
      <w:color w:val="000000"/>
      <w:w w:val="0"/>
      <w:lang w:val="en-GB"/>
    </w:rPr>
  </w:style>
  <w:style w:type="paragraph" w:customStyle="1" w:styleId="alphabeticallist">
    <w:name w:val="alphabetical list"/>
    <w:basedOn w:val="BodyText"/>
    <w:link w:val="alphabeticallistChar"/>
    <w:qFormat/>
    <w:rsid w:val="00355725"/>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55725"/>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355725"/>
    <w:pPr>
      <w:numPr>
        <w:numId w:val="3"/>
      </w:numPr>
      <w:contextualSpacing/>
    </w:pPr>
  </w:style>
  <w:style w:type="paragraph" w:styleId="ListNumber2">
    <w:name w:val="List Number 2"/>
    <w:basedOn w:val="Normal"/>
    <w:uiPriority w:val="99"/>
    <w:unhideWhenUsed/>
    <w:rsid w:val="00355725"/>
    <w:pPr>
      <w:numPr>
        <w:numId w:val="4"/>
      </w:numPr>
      <w:contextualSpacing/>
    </w:pPr>
  </w:style>
  <w:style w:type="paragraph" w:customStyle="1" w:styleId="Title2">
    <w:name w:val="Title 2"/>
    <w:basedOn w:val="Normal"/>
    <w:link w:val="Title2Char"/>
    <w:qFormat/>
    <w:rsid w:val="0035572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55725"/>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55725"/>
    <w:pPr>
      <w:keepNext/>
      <w:spacing w:before="240"/>
      <w:ind w:left="1418"/>
    </w:pPr>
    <w:rPr>
      <w:b/>
      <w:caps/>
      <w:u w:val="single"/>
      <w:lang w:val="en-GB"/>
    </w:rPr>
  </w:style>
  <w:style w:type="character" w:customStyle="1" w:styleId="NBChar">
    <w:name w:val="N.B. Char"/>
    <w:basedOn w:val="DefaultParagraphFont"/>
    <w:link w:val="NB"/>
    <w:rsid w:val="00355725"/>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572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55725"/>
    <w:rPr>
      <w:lang w:val="en-GB"/>
    </w:rPr>
  </w:style>
  <w:style w:type="paragraph" w:styleId="Footer">
    <w:name w:val="footer"/>
    <w:basedOn w:val="Normal"/>
    <w:link w:val="FooterChar"/>
    <w:uiPriority w:val="99"/>
    <w:unhideWhenUsed/>
    <w:rsid w:val="00355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725"/>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355725"/>
    <w:pPr>
      <w:keepNext/>
      <w:keepLines/>
      <w:spacing w:before="240" w:after="80"/>
      <w:jc w:val="center"/>
    </w:pPr>
    <w:rPr>
      <w:b/>
      <w:caps/>
      <w:u w:val="single"/>
    </w:rPr>
  </w:style>
  <w:style w:type="paragraph" w:customStyle="1" w:styleId="Leftalign">
    <w:name w:val="Left align"/>
    <w:basedOn w:val="Normal"/>
    <w:link w:val="LeftalignChar"/>
    <w:qFormat/>
    <w:rsid w:val="00355725"/>
    <w:pPr>
      <w:spacing w:after="0" w:line="240" w:lineRule="auto"/>
      <w:ind w:left="0" w:right="0"/>
    </w:pPr>
    <w:rPr>
      <w:rFonts w:eastAsia="Arial" w:cs="Arial"/>
    </w:rPr>
  </w:style>
  <w:style w:type="character" w:customStyle="1" w:styleId="LeftalignChar">
    <w:name w:val="Left align Char"/>
    <w:link w:val="Leftalign"/>
    <w:rsid w:val="00355725"/>
    <w:rPr>
      <w:rFonts w:eastAsia="Arial" w:cs="Arial"/>
      <w:lang w:val="en-GB"/>
    </w:rPr>
  </w:style>
  <w:style w:type="character" w:customStyle="1" w:styleId="FigureTitleChar">
    <w:name w:val="Figure Title Char"/>
    <w:basedOn w:val="DefaultParagraphFont"/>
    <w:link w:val="FigureTitle"/>
    <w:rsid w:val="00355725"/>
    <w:rPr>
      <w:b/>
      <w:caps/>
      <w:u w:val="single"/>
      <w:lang w:val="en-GB"/>
    </w:rPr>
  </w:style>
  <w:style w:type="paragraph" w:customStyle="1" w:styleId="Bullet2">
    <w:name w:val="Bullet 2"/>
    <w:link w:val="Bullet2Char"/>
    <w:qFormat/>
    <w:rsid w:val="00355725"/>
    <w:pPr>
      <w:numPr>
        <w:numId w:val="9"/>
      </w:numPr>
      <w:ind w:left="2344"/>
    </w:pPr>
    <w:rPr>
      <w:lang w:val="en-GB"/>
    </w:rPr>
  </w:style>
  <w:style w:type="paragraph" w:customStyle="1" w:styleId="AppendixTitle">
    <w:name w:val="Appendix Title"/>
    <w:basedOn w:val="Normal"/>
    <w:qFormat/>
    <w:rsid w:val="00355725"/>
    <w:pPr>
      <w:keepNext/>
      <w:keepLines/>
      <w:spacing w:after="0"/>
      <w:jc w:val="center"/>
    </w:pPr>
    <w:rPr>
      <w:b/>
      <w:caps/>
      <w:spacing w:val="5"/>
      <w:u w:val="single"/>
    </w:rPr>
  </w:style>
  <w:style w:type="numbering" w:customStyle="1" w:styleId="NoList1">
    <w:name w:val="No List1"/>
    <w:next w:val="NoList"/>
    <w:uiPriority w:val="99"/>
    <w:semiHidden/>
    <w:unhideWhenUsed/>
    <w:rsid w:val="00355725"/>
  </w:style>
  <w:style w:type="paragraph" w:customStyle="1" w:styleId="Tableofcontents">
    <w:name w:val="Table of contents"/>
    <w:basedOn w:val="Normal"/>
    <w:link w:val="TableofcontentsChar"/>
    <w:qFormat/>
    <w:rsid w:val="0035572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55725"/>
    <w:rPr>
      <w:b/>
      <w:bCs/>
      <w:caps/>
      <w:u w:val="single"/>
      <w:lang w:val="en-GB" w:bidi="en-US"/>
    </w:rPr>
  </w:style>
  <w:style w:type="paragraph" w:customStyle="1" w:styleId="superscript">
    <w:name w:val="superscript"/>
    <w:basedOn w:val="Normal"/>
    <w:link w:val="superscriptChar"/>
    <w:qFormat/>
    <w:rsid w:val="00355725"/>
    <w:pPr>
      <w:spacing w:after="0" w:line="240" w:lineRule="auto"/>
      <w:ind w:left="0" w:right="0"/>
    </w:pPr>
    <w:rPr>
      <w:vertAlign w:val="superscript"/>
    </w:rPr>
  </w:style>
  <w:style w:type="character" w:customStyle="1" w:styleId="superscriptChar">
    <w:name w:val="superscript Char"/>
    <w:link w:val="superscript"/>
    <w:rsid w:val="00355725"/>
    <w:rPr>
      <w:vertAlign w:val="superscript"/>
      <w:lang w:val="en-GB"/>
    </w:rPr>
  </w:style>
  <w:style w:type="paragraph" w:customStyle="1" w:styleId="subscript">
    <w:name w:val="subscript"/>
    <w:basedOn w:val="Normal"/>
    <w:link w:val="subscriptChar"/>
    <w:qFormat/>
    <w:rsid w:val="00355725"/>
    <w:pPr>
      <w:spacing w:after="0" w:line="240" w:lineRule="auto"/>
      <w:ind w:left="0" w:right="0"/>
    </w:pPr>
    <w:rPr>
      <w:vertAlign w:val="subscript"/>
    </w:rPr>
  </w:style>
  <w:style w:type="character" w:customStyle="1" w:styleId="subscriptChar">
    <w:name w:val="subscript Char"/>
    <w:link w:val="subscript"/>
    <w:rsid w:val="00355725"/>
    <w:rPr>
      <w:vertAlign w:val="subscript"/>
      <w:lang w:val="en-GB"/>
    </w:rPr>
  </w:style>
  <w:style w:type="numbering" w:customStyle="1" w:styleId="NoList2">
    <w:name w:val="No List2"/>
    <w:next w:val="NoList"/>
    <w:uiPriority w:val="99"/>
    <w:semiHidden/>
    <w:unhideWhenUsed/>
    <w:rsid w:val="00355725"/>
  </w:style>
  <w:style w:type="numbering" w:customStyle="1" w:styleId="NoList11">
    <w:name w:val="No List11"/>
    <w:next w:val="NoList"/>
    <w:uiPriority w:val="99"/>
    <w:semiHidden/>
    <w:unhideWhenUsed/>
    <w:rsid w:val="00355725"/>
  </w:style>
  <w:style w:type="paragraph" w:customStyle="1" w:styleId="rightindent">
    <w:name w:val="right indent"/>
    <w:basedOn w:val="Rightalign"/>
    <w:link w:val="rightindentChar"/>
    <w:qFormat/>
    <w:rsid w:val="00355725"/>
    <w:pPr>
      <w:tabs>
        <w:tab w:val="left" w:pos="7920"/>
      </w:tabs>
    </w:pPr>
  </w:style>
  <w:style w:type="character" w:customStyle="1" w:styleId="rightindentChar">
    <w:name w:val="right indent Char"/>
    <w:link w:val="rightindent"/>
    <w:rsid w:val="00355725"/>
    <w:rPr>
      <w:rFonts w:eastAsia="Arial" w:cs="Arial"/>
      <w:lang w:val="en-GB"/>
    </w:rPr>
  </w:style>
  <w:style w:type="paragraph" w:styleId="TOCHeading">
    <w:name w:val="TOC Heading"/>
    <w:basedOn w:val="Heading1"/>
    <w:next w:val="Normal"/>
    <w:link w:val="TOCHeadingChar"/>
    <w:uiPriority w:val="39"/>
    <w:semiHidden/>
    <w:unhideWhenUsed/>
    <w:qFormat/>
    <w:rsid w:val="0035572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5572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55725"/>
    <w:pPr>
      <w:numPr>
        <w:numId w:val="7"/>
      </w:numPr>
      <w:ind w:left="2344"/>
    </w:pPr>
    <w:rPr>
      <w:lang w:val="en-GB"/>
    </w:rPr>
  </w:style>
  <w:style w:type="paragraph" w:customStyle="1" w:styleId="numericalroman">
    <w:name w:val="numerical roman"/>
    <w:basedOn w:val="ListParagraph"/>
    <w:qFormat/>
    <w:rsid w:val="00355725"/>
    <w:pPr>
      <w:numPr>
        <w:numId w:val="8"/>
      </w:numPr>
      <w:ind w:right="0"/>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uiPriority w:val="99"/>
    <w:semiHidden/>
    <w:unhideWhenUsed/>
    <w:rsid w:val="00747A4C"/>
    <w:pPr>
      <w:spacing w:line="240" w:lineRule="auto"/>
    </w:pPr>
  </w:style>
  <w:style w:type="character" w:customStyle="1" w:styleId="CommentTextChar">
    <w:name w:val="Comment Text Char"/>
    <w:basedOn w:val="DefaultParagraphFont"/>
    <w:link w:val="CommentText"/>
    <w:uiPriority w:val="99"/>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11"/>
      </w:numPr>
    </w:pPr>
  </w:style>
  <w:style w:type="character" w:customStyle="1" w:styleId="Bullet2Char">
    <w:name w:val="Bullet 2 Char"/>
    <w:basedOn w:val="DefaultParagraphFont"/>
    <w:link w:val="Bullet2"/>
    <w:rsid w:val="00767CFF"/>
    <w:rPr>
      <w:lang w:val="en-GB"/>
    </w:rPr>
  </w:style>
  <w:style w:type="paragraph" w:styleId="Caption">
    <w:name w:val="caption"/>
    <w:basedOn w:val="Normal"/>
    <w:next w:val="Normal"/>
    <w:rsid w:val="0035572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55725"/>
    <w:rPr>
      <w:color w:val="800080" w:themeColor="followedHyperlink"/>
      <w:u w:val="single"/>
    </w:rPr>
  </w:style>
  <w:style w:type="character" w:styleId="BookTitle">
    <w:name w:val="Book Title"/>
    <w:basedOn w:val="DefaultParagraphFont"/>
    <w:uiPriority w:val="99"/>
    <w:rsid w:val="00355725"/>
    <w:rPr>
      <w:b/>
      <w:bCs/>
      <w:i/>
      <w:iCs/>
      <w:spacing w:val="5"/>
    </w:rPr>
  </w:style>
  <w:style w:type="character" w:styleId="Emphasis">
    <w:name w:val="Emphasis"/>
    <w:basedOn w:val="DefaultParagraphFont"/>
    <w:uiPriority w:val="20"/>
    <w:rsid w:val="00355725"/>
    <w:rPr>
      <w:i/>
      <w:iCs/>
    </w:rPr>
  </w:style>
  <w:style w:type="character" w:styleId="IntenseEmphasis">
    <w:name w:val="Intense Emphasis"/>
    <w:basedOn w:val="DefaultParagraphFont"/>
    <w:uiPriority w:val="21"/>
    <w:rsid w:val="00355725"/>
    <w:rPr>
      <w:i/>
      <w:iCs/>
      <w:color w:val="4F81BD" w:themeColor="accent1"/>
    </w:rPr>
  </w:style>
  <w:style w:type="paragraph" w:styleId="IntenseQuote">
    <w:name w:val="Intense Quote"/>
    <w:basedOn w:val="Normal"/>
    <w:next w:val="Normal"/>
    <w:link w:val="IntenseQuoteChar"/>
    <w:uiPriority w:val="30"/>
    <w:rsid w:val="003557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55725"/>
    <w:rPr>
      <w:i/>
      <w:iCs/>
      <w:color w:val="4F81BD" w:themeColor="accent1"/>
      <w:lang w:val="en-GB"/>
    </w:rPr>
  </w:style>
  <w:style w:type="character" w:styleId="IntenseReference">
    <w:name w:val="Intense Reference"/>
    <w:basedOn w:val="DefaultParagraphFont"/>
    <w:uiPriority w:val="32"/>
    <w:rsid w:val="00355725"/>
    <w:rPr>
      <w:b/>
      <w:bCs/>
      <w:smallCaps/>
      <w:color w:val="4F81BD" w:themeColor="accent1"/>
      <w:spacing w:val="5"/>
    </w:rPr>
  </w:style>
  <w:style w:type="paragraph" w:styleId="NoSpacing">
    <w:name w:val="No Spacing"/>
    <w:uiPriority w:val="1"/>
    <w:rsid w:val="00355725"/>
    <w:pPr>
      <w:ind w:left="1418" w:right="-57"/>
      <w:jc w:val="both"/>
    </w:pPr>
    <w:rPr>
      <w:lang w:val="en-GB"/>
    </w:rPr>
  </w:style>
  <w:style w:type="paragraph" w:styleId="Quote">
    <w:name w:val="Quote"/>
    <w:basedOn w:val="Normal"/>
    <w:next w:val="Normal"/>
    <w:link w:val="QuoteChar"/>
    <w:uiPriority w:val="29"/>
    <w:rsid w:val="003557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55725"/>
    <w:rPr>
      <w:i/>
      <w:iCs/>
      <w:color w:val="404040" w:themeColor="text1" w:themeTint="BF"/>
      <w:lang w:val="en-GB"/>
    </w:rPr>
  </w:style>
  <w:style w:type="character" w:styleId="Strong">
    <w:name w:val="Strong"/>
    <w:basedOn w:val="DefaultParagraphFont"/>
    <w:uiPriority w:val="22"/>
    <w:rsid w:val="00355725"/>
    <w:rPr>
      <w:b/>
      <w:bCs/>
    </w:rPr>
  </w:style>
  <w:style w:type="character" w:styleId="SubtleEmphasis">
    <w:name w:val="Subtle Emphasis"/>
    <w:basedOn w:val="DefaultParagraphFont"/>
    <w:uiPriority w:val="19"/>
    <w:rsid w:val="00355725"/>
    <w:rPr>
      <w:i/>
      <w:iCs/>
      <w:color w:val="404040" w:themeColor="text1" w:themeTint="BF"/>
    </w:rPr>
  </w:style>
  <w:style w:type="character" w:styleId="SubtleReference">
    <w:name w:val="Subtle Reference"/>
    <w:basedOn w:val="DefaultParagraphFont"/>
    <w:uiPriority w:val="31"/>
    <w:rsid w:val="00355725"/>
    <w:rPr>
      <w:smallCaps/>
      <w:color w:val="5A5A5A" w:themeColor="text1" w:themeTint="A5"/>
    </w:rPr>
  </w:style>
  <w:style w:type="paragraph" w:customStyle="1" w:styleId="NormalWeb1">
    <w:name w:val="Normal (Web)1"/>
    <w:basedOn w:val="Normal"/>
    <w:next w:val="NormalWeb"/>
    <w:uiPriority w:val="99"/>
    <w:semiHidden/>
    <w:unhideWhenUsed/>
    <w:rsid w:val="00DE77F7"/>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DE77F7"/>
    <w:rPr>
      <w:rFonts w:ascii="Times New Roman" w:hAnsi="Times New Roman"/>
      <w:sz w:val="24"/>
      <w:szCs w:val="24"/>
    </w:rPr>
  </w:style>
  <w:style w:type="paragraph" w:customStyle="1" w:styleId="Default">
    <w:name w:val="Default"/>
    <w:rsid w:val="003A7257"/>
    <w:pPr>
      <w:autoSpaceDE w:val="0"/>
      <w:autoSpaceDN w:val="0"/>
      <w:adjustRightInd w:val="0"/>
    </w:pPr>
    <w:rPr>
      <w:rFonts w:cs="Arial"/>
      <w:color w:val="000000"/>
      <w:sz w:val="24"/>
      <w:szCs w:val="24"/>
      <w:lang w:val="en-GB"/>
    </w:rPr>
  </w:style>
  <w:style w:type="table" w:customStyle="1" w:styleId="TableGrid22">
    <w:name w:val="Table Grid22"/>
    <w:basedOn w:val="TableNormal"/>
    <w:next w:val="TableGrid"/>
    <w:uiPriority w:val="59"/>
    <w:rsid w:val="005F49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5F49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100.pdf" TargetMode="External"/><Relationship Id="rId26" Type="http://schemas.openxmlformats.org/officeDocument/2006/relationships/hyperlink" Target="http://escies.org/escc-specs/published/22800.pdf" TargetMode="External"/><Relationship Id="rId39" Type="http://schemas.openxmlformats.org/officeDocument/2006/relationships/hyperlink" Target="http://escies.org/escc-specs/published/22600.pdf" TargetMode="External"/><Relationship Id="rId21" Type="http://schemas.openxmlformats.org/officeDocument/2006/relationships/hyperlink" Target="http://escies.org/escc-specs/published/20600.pdf" TargetMode="External"/><Relationship Id="rId34" Type="http://schemas.openxmlformats.org/officeDocument/2006/relationships/hyperlink" Target="http://escies.org/escc-specs/published/213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landandmaritimeapps.dla.mil/Downloads/MilSpec/Docs/MIL-STD-202/std202mthd301.pdf" TargetMode="External"/><Relationship Id="rId50" Type="http://schemas.openxmlformats.org/officeDocument/2006/relationships/hyperlink" Target="http://escies.org/escc-specs/published/20500.pdf" TargetMode="External"/><Relationship Id="rId55" Type="http://schemas.openxmlformats.org/officeDocument/2006/relationships/hyperlink" Target="https://escies.org/specfamily/searchSpecification?text=%2221001%22"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0500.pdf" TargetMode="External"/><Relationship Id="rId29" Type="http://schemas.openxmlformats.org/officeDocument/2006/relationships/hyperlink" Target="http://escies.org/escc-specs/published/20100.pdf" TargetMode="External"/><Relationship Id="rId41" Type="http://schemas.openxmlformats.org/officeDocument/2006/relationships/hyperlink" Target="http://escies.org/escc-specs/published/20100.pdf" TargetMode="External"/><Relationship Id="rId54" Type="http://schemas.openxmlformats.org/officeDocument/2006/relationships/hyperlink" Target="http://escies.org/escc-specs/published/21001.pdf" TargetMode="External"/><Relationship Id="rId62" Type="http://schemas.openxmlformats.org/officeDocument/2006/relationships/hyperlink" Target="http://escies.org/escc-specs/published/231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0500.pdf" TargetMode="External"/><Relationship Id="rId53" Type="http://schemas.openxmlformats.org/officeDocument/2006/relationships/hyperlink" Target="https://escies.org/specfamily/searchSpecification?text=%2221001%22" TargetMode="External"/><Relationship Id="rId58" Type="http://schemas.openxmlformats.org/officeDocument/2006/relationships/hyperlink" Target="http://escies.org/escc-specs/published/21001.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46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s://landandmaritimeapps.dla.mil/Downloads/MilSpec/Docs/MIL-STD-202/std202mthd112.pdf" TargetMode="External"/><Relationship Id="rId57" Type="http://schemas.openxmlformats.org/officeDocument/2006/relationships/hyperlink" Target="https://escies.org/specfamily/searchSpecification?text=%2221001%22" TargetMode="External"/><Relationship Id="rId61" Type="http://schemas.openxmlformats.org/officeDocument/2006/relationships/hyperlink" Target="http://escies.org/escc-specs/published/20600.pdf" TargetMode="External"/><Relationship Id="rId10" Type="http://schemas.openxmlformats.org/officeDocument/2006/relationships/endnotes" Target="endnotes.xml"/><Relationship Id="rId19" Type="http://schemas.openxmlformats.org/officeDocument/2006/relationships/hyperlink" Target="http://escies.org/escc-specs/published/20100.pdf" TargetMode="External"/><Relationship Id="rId31" Type="http://schemas.openxmlformats.org/officeDocument/2006/relationships/hyperlink" Target="http://escies.org/escc-specs/published/22800.pdf" TargetMode="External"/><Relationship Id="rId44" Type="http://schemas.openxmlformats.org/officeDocument/2006/relationships/hyperlink" Target="http://escies.org/escc-specs/published/20500.pdf" TargetMode="External"/><Relationship Id="rId52" Type="http://schemas.openxmlformats.org/officeDocument/2006/relationships/hyperlink" Target="http://escies.org/escc-specs/published/21001.pdf" TargetMode="External"/><Relationship Id="rId60" Type="http://schemas.openxmlformats.org/officeDocument/2006/relationships/hyperlink" Target="http://escies.org/escc-specs/published/20100.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001.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escies.org/escc-specs/published/217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3100.pdf" TargetMode="External"/><Relationship Id="rId48" Type="http://schemas.openxmlformats.org/officeDocument/2006/relationships/hyperlink" Target="https://landandmaritimeapps.dla.mil/Downloads/MilSpec/Docs/MIL-STD-202/std202mthd307.pdf" TargetMode="External"/><Relationship Id="rId56" Type="http://schemas.openxmlformats.org/officeDocument/2006/relationships/hyperlink" Target="http://escies.org/escc-specs/published/21001.pdf"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landandmaritimeapps.dla.mil/Downloads/MilSpec/Docs/MIL-STD-202/std202mthd214.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s://landandmaritimeapps.dla.mil/programs/milspec/ListDocs.aspx?BasicDoc=MIL-STD-202" TargetMode="External"/><Relationship Id="rId38" Type="http://schemas.openxmlformats.org/officeDocument/2006/relationships/hyperlink" Target="http://escies.org/escc-specs/published/21700.pdf" TargetMode="External"/><Relationship Id="rId46" Type="http://schemas.openxmlformats.org/officeDocument/2006/relationships/hyperlink" Target="https://landandmaritimeapps.dla.mil/Downloads/MilSpec/Docs/MIL-STD-202/std202mthd302.pdf" TargetMode="External"/><Relationship Id="rId59" Type="http://schemas.openxmlformats.org/officeDocument/2006/relationships/hyperlink" Target="http://escies.org/escc-specs/published/20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3.xml><?xml version="1.0" encoding="utf-8"?>
<ds:datastoreItem xmlns:ds="http://schemas.openxmlformats.org/officeDocument/2006/customXml" ds:itemID="{FF29613D-EC70-4740-BB31-9E21542A1238}">
  <ds:schemaRefs>
    <ds:schemaRef ds:uri="http://schemas.openxmlformats.org/officeDocument/2006/bibliography"/>
  </ds:schemaRefs>
</ds:datastoreItem>
</file>

<file path=customXml/itemProps4.xml><?xml version="1.0" encoding="utf-8"?>
<ds:datastoreItem xmlns:ds="http://schemas.openxmlformats.org/officeDocument/2006/customXml" ds:itemID="{30B98B5C-0172-4604-9054-DF9C76771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7179</TotalTime>
  <Pages>31</Pages>
  <Words>9795</Words>
  <Characters>55832</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65497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subject/>
  <dc:creator>james weiss</dc:creator>
  <cp:keywords/>
  <cp:lastModifiedBy>Steve Thacker</cp:lastModifiedBy>
  <cp:revision>84</cp:revision>
  <cp:lastPrinted>2021-03-05T11:56:00Z</cp:lastPrinted>
  <dcterms:created xsi:type="dcterms:W3CDTF">2014-10-20T14:40:00Z</dcterms:created>
  <dcterms:modified xsi:type="dcterms:W3CDTF">2021-03-05T13:59:00Z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