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39530E3" w:rsidR="00BD0281" w:rsidRDefault="00BD028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39530E3" w:rsidR="00BD0281" w:rsidRDefault="00BD028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2B78E18D"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proofErr w:type="spellStart"/>
      <w:r w:rsidR="003D2639" w:rsidRPr="003D2639">
        <w:t>BFY</w:t>
      </w:r>
      <w:r w:rsidR="00B013D8">
        <w:t>640B</w:t>
      </w:r>
      <w:proofErr w:type="spellEnd"/>
      <w:r w:rsidR="00906ABB">
        <w:t xml:space="preserve"> and</w:t>
      </w:r>
      <w:r w:rsidR="003D2639" w:rsidRPr="003D2639">
        <w:t xml:space="preserve"> </w:t>
      </w:r>
      <w:proofErr w:type="spellStart"/>
      <w:r w:rsidR="003D2639" w:rsidRPr="003D2639">
        <w:t>BFY6</w:t>
      </w:r>
      <w:r w:rsidR="00B013D8">
        <w:t>50B</w:t>
      </w:r>
      <w:proofErr w:type="spellEnd"/>
    </w:p>
    <w:p w14:paraId="404DB556" w14:textId="2540C0D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B013D8">
        <w:t>5611/010</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302A2468" w:rsidR="008B5CFD" w:rsidRPr="00240DB1" w:rsidRDefault="008B5CFD" w:rsidP="00C547FE">
            <w:pPr>
              <w:pStyle w:val="Leftalign"/>
              <w:jc w:val="left"/>
            </w:pPr>
            <w:r w:rsidRPr="00573D83">
              <w:rPr>
                <w:highlight w:val="yellow"/>
              </w:rPr>
              <w:t>Issue</w:t>
            </w:r>
            <w:r w:rsidR="00097C2F" w:rsidRPr="00573D83">
              <w:rPr>
                <w:highlight w:val="yellow"/>
              </w:rPr>
              <w:t xml:space="preserve"> </w:t>
            </w:r>
            <w:r w:rsidR="00573D83" w:rsidRPr="00573D83">
              <w:rPr>
                <w:highlight w:val="yellow"/>
              </w:rPr>
              <w:t xml:space="preserve">4 </w:t>
            </w:r>
            <w:r w:rsidR="00573D83" w:rsidRPr="00BE1F8F">
              <w:rPr>
                <w:highlight w:val="yellow"/>
              </w:rPr>
              <w:t xml:space="preserve">Draft </w:t>
            </w:r>
            <w:r w:rsidR="00BE1F8F" w:rsidRPr="00BE1F8F">
              <w:rPr>
                <w:highlight w:val="yellow"/>
              </w:rPr>
              <w:t>B</w:t>
            </w:r>
          </w:p>
        </w:tc>
        <w:tc>
          <w:tcPr>
            <w:tcW w:w="4349" w:type="dxa"/>
            <w:shd w:val="clear" w:color="auto" w:fill="auto"/>
            <w:vAlign w:val="center"/>
          </w:tcPr>
          <w:p w14:paraId="698FE275" w14:textId="4273F425" w:rsidR="008B5CFD" w:rsidRPr="00240DB1" w:rsidRDefault="00573D83" w:rsidP="00F04951">
            <w:pPr>
              <w:pStyle w:val="Leftalign"/>
              <w:jc w:val="left"/>
            </w:pPr>
            <w:r w:rsidRPr="006B77ED">
              <w:rPr>
                <w:highlight w:val="yellow"/>
              </w:rPr>
              <w:t>January 2021</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2A64C7E8"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69FBC3A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573D83">
        <w:rPr>
          <w:rFonts w:cs="Arial"/>
          <w:highlight w:val="yellow"/>
        </w:rPr>
        <w:t>20</w:t>
      </w:r>
      <w:r w:rsidR="00573D83" w:rsidRPr="00573D83">
        <w:rPr>
          <w:rFonts w:cs="Arial"/>
          <w:highlight w:val="yellow"/>
        </w:rPr>
        <w:t>21</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55CF0B"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8136"/>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7BB8F35" w:rsidR="00B22DBF" w:rsidRPr="00240DB1" w:rsidRDefault="00BE1F8F" w:rsidP="005A2BA9">
            <w:pPr>
              <w:pStyle w:val="Leftalign"/>
              <w:jc w:val="left"/>
            </w:pPr>
            <w:hyperlink r:id="rId15" w:history="1">
              <w:r w:rsidR="00BD0281">
                <w:rPr>
                  <w:rStyle w:val="Hyperlink"/>
                </w:rPr>
                <w:t>tba</w:t>
              </w:r>
            </w:hyperlink>
          </w:p>
        </w:tc>
        <w:tc>
          <w:tcPr>
            <w:tcW w:w="8164" w:type="dxa"/>
            <w:shd w:val="clear" w:color="auto" w:fill="auto"/>
            <w:vAlign w:val="center"/>
          </w:tcPr>
          <w:p w14:paraId="5429F334" w14:textId="5F00D7F2" w:rsidR="00B22DBF" w:rsidRPr="00240DB1" w:rsidRDefault="00FD6824" w:rsidP="008E52A4">
            <w:pPr>
              <w:pStyle w:val="Leftalign"/>
              <w:jc w:val="left"/>
            </w:pPr>
            <w:r>
              <w:t xml:space="preserve">Specification </w:t>
            </w:r>
            <w:proofErr w:type="spellStart"/>
            <w:r>
              <w:t>upissued</w:t>
            </w:r>
            <w:proofErr w:type="spellEnd"/>
            <w:r>
              <w:t xml:space="preserve"> to incorporate changes per DCR.</w:t>
            </w:r>
          </w:p>
        </w:tc>
      </w:tr>
      <w:tr w:rsidR="00BD0281" w:rsidRPr="00240DB1" w14:paraId="64F4EB6C" w14:textId="77777777" w:rsidTr="00097C2F">
        <w:trPr>
          <w:trHeight w:val="365"/>
        </w:trPr>
        <w:tc>
          <w:tcPr>
            <w:tcW w:w="1778" w:type="dxa"/>
            <w:shd w:val="clear" w:color="auto" w:fill="auto"/>
            <w:vAlign w:val="center"/>
          </w:tcPr>
          <w:p w14:paraId="362EE0B9" w14:textId="5F377AEE" w:rsidR="00BD0281" w:rsidRDefault="00BD0281" w:rsidP="00BD0281">
            <w:pPr>
              <w:pStyle w:val="Leftalign"/>
              <w:jc w:val="left"/>
            </w:pPr>
            <w:r>
              <w:t xml:space="preserve">Draft </w:t>
            </w:r>
            <w:proofErr w:type="spellStart"/>
            <w:r>
              <w:t>4B</w:t>
            </w:r>
            <w:proofErr w:type="spellEnd"/>
          </w:p>
          <w:p w14:paraId="211DC6AC" w14:textId="3F6FF2E6" w:rsidR="00BD0281" w:rsidRDefault="00BD0281" w:rsidP="00BD0281">
            <w:pPr>
              <w:pStyle w:val="Leftalign"/>
              <w:jc w:val="left"/>
            </w:pPr>
            <w:proofErr w:type="gramStart"/>
            <w:r>
              <w:t>S.Thacker</w:t>
            </w:r>
            <w:proofErr w:type="gramEnd"/>
            <w:r>
              <w:t>/ESCC-TW</w:t>
            </w:r>
          </w:p>
        </w:tc>
        <w:tc>
          <w:tcPr>
            <w:tcW w:w="8164" w:type="dxa"/>
            <w:shd w:val="clear" w:color="auto" w:fill="auto"/>
            <w:vAlign w:val="center"/>
          </w:tcPr>
          <w:p w14:paraId="44C6254A" w14:textId="7A2FAC88" w:rsidR="00BD0281" w:rsidRDefault="00BD0281" w:rsidP="00BD0281">
            <w:pPr>
              <w:pStyle w:val="Leftalign"/>
              <w:jc w:val="left"/>
            </w:pPr>
            <w:r>
              <w:t xml:space="preserve">New revision that implements changes requested by Infineon in their Draft </w:t>
            </w:r>
            <w:proofErr w:type="spellStart"/>
            <w:r>
              <w:t>4A</w:t>
            </w:r>
            <w:proofErr w:type="spellEnd"/>
            <w:r>
              <w:t xml:space="preserve"> per email</w:t>
            </w:r>
            <w:r w:rsidR="00274641">
              <w:t>s</w:t>
            </w:r>
            <w:r>
              <w:t xml:space="preserve"> 26/01/21</w:t>
            </w:r>
            <w:r w:rsidR="00274641">
              <w:t xml:space="preserve"> &amp; 29/01/21</w:t>
            </w:r>
            <w:r>
              <w:t>.</w:t>
            </w:r>
          </w:p>
          <w:p w14:paraId="00916985" w14:textId="77777777" w:rsidR="00BD0281" w:rsidRDefault="00BD0281" w:rsidP="00BD0281">
            <w:pPr>
              <w:pStyle w:val="Leftalign"/>
              <w:jc w:val="left"/>
            </w:pPr>
            <w:r>
              <w:t>Additional changes are incorporated for the sake of consistency.</w:t>
            </w:r>
          </w:p>
          <w:p w14:paraId="0E5B706E" w14:textId="709FEF39" w:rsidR="00BD0281" w:rsidRDefault="00BD0281" w:rsidP="00BD0281">
            <w:pPr>
              <w:pStyle w:val="Leftalign"/>
              <w:jc w:val="left"/>
            </w:pPr>
            <w:r>
              <w:t xml:space="preserve">All changes from the current published issue 3 are highlighted </w:t>
            </w:r>
            <w:r w:rsidRPr="0012412C">
              <w:rPr>
                <w:highlight w:val="yellow"/>
              </w:rPr>
              <w:t>yellow</w:t>
            </w:r>
            <w:r>
              <w:t xml:space="preserve"> for information.</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5FFAA36" w14:textId="73A1CB99" w:rsidR="004619A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62638630" w:history="1">
        <w:r w:rsidR="004619A5" w:rsidRPr="008B5CBE">
          <w:rPr>
            <w:rStyle w:val="Hyperlink"/>
            <w:noProof/>
          </w:rPr>
          <w:t>1</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General</w:t>
        </w:r>
        <w:r w:rsidR="004619A5">
          <w:rPr>
            <w:noProof/>
            <w:webHidden/>
          </w:rPr>
          <w:tab/>
        </w:r>
        <w:r w:rsidR="004619A5">
          <w:rPr>
            <w:noProof/>
            <w:webHidden/>
          </w:rPr>
          <w:fldChar w:fldCharType="begin"/>
        </w:r>
        <w:r w:rsidR="004619A5">
          <w:rPr>
            <w:noProof/>
            <w:webHidden/>
          </w:rPr>
          <w:instrText xml:space="preserve"> PAGEREF _Toc62638630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2C31B1F6" w14:textId="54E774D1" w:rsidR="004619A5" w:rsidRDefault="00BE1F8F">
      <w:pPr>
        <w:pStyle w:val="TOC2"/>
        <w:rPr>
          <w:rFonts w:asciiTheme="minorHAnsi" w:eastAsiaTheme="minorEastAsia" w:hAnsiTheme="minorHAnsi" w:cstheme="minorBidi"/>
          <w:caps w:val="0"/>
          <w:noProof/>
          <w:sz w:val="22"/>
          <w:szCs w:val="22"/>
          <w:lang w:eastAsia="en-GB"/>
        </w:rPr>
      </w:pPr>
      <w:hyperlink w:anchor="_Toc62638631" w:history="1">
        <w:r w:rsidR="004619A5" w:rsidRPr="008B5CBE">
          <w:rPr>
            <w:rStyle w:val="Hyperlink"/>
            <w:noProof/>
          </w:rPr>
          <w:t>1.1</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SCOPE</w:t>
        </w:r>
        <w:r w:rsidR="004619A5">
          <w:rPr>
            <w:noProof/>
            <w:webHidden/>
          </w:rPr>
          <w:tab/>
        </w:r>
        <w:r w:rsidR="004619A5">
          <w:rPr>
            <w:noProof/>
            <w:webHidden/>
          </w:rPr>
          <w:fldChar w:fldCharType="begin"/>
        </w:r>
        <w:r w:rsidR="004619A5">
          <w:rPr>
            <w:noProof/>
            <w:webHidden/>
          </w:rPr>
          <w:instrText xml:space="preserve"> PAGEREF _Toc62638631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0984E3C4" w14:textId="4E1B2E09" w:rsidR="004619A5" w:rsidRDefault="00BE1F8F">
      <w:pPr>
        <w:pStyle w:val="TOC2"/>
        <w:rPr>
          <w:rFonts w:asciiTheme="minorHAnsi" w:eastAsiaTheme="minorEastAsia" w:hAnsiTheme="minorHAnsi" w:cstheme="minorBidi"/>
          <w:caps w:val="0"/>
          <w:noProof/>
          <w:sz w:val="22"/>
          <w:szCs w:val="22"/>
          <w:lang w:eastAsia="en-GB"/>
        </w:rPr>
      </w:pPr>
      <w:hyperlink w:anchor="_Toc62638632" w:history="1">
        <w:r w:rsidR="004619A5" w:rsidRPr="008B5CBE">
          <w:rPr>
            <w:rStyle w:val="Hyperlink"/>
            <w:noProof/>
          </w:rPr>
          <w:t>1.2</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APPLICABLE DOCUMENTS</w:t>
        </w:r>
        <w:r w:rsidR="004619A5">
          <w:rPr>
            <w:noProof/>
            <w:webHidden/>
          </w:rPr>
          <w:tab/>
        </w:r>
        <w:r w:rsidR="004619A5">
          <w:rPr>
            <w:noProof/>
            <w:webHidden/>
          </w:rPr>
          <w:fldChar w:fldCharType="begin"/>
        </w:r>
        <w:r w:rsidR="004619A5">
          <w:rPr>
            <w:noProof/>
            <w:webHidden/>
          </w:rPr>
          <w:instrText xml:space="preserve"> PAGEREF _Toc62638632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4A228EEC" w14:textId="5F6B34A2" w:rsidR="004619A5" w:rsidRDefault="00BE1F8F">
      <w:pPr>
        <w:pStyle w:val="TOC2"/>
        <w:rPr>
          <w:rFonts w:asciiTheme="minorHAnsi" w:eastAsiaTheme="minorEastAsia" w:hAnsiTheme="minorHAnsi" w:cstheme="minorBidi"/>
          <w:caps w:val="0"/>
          <w:noProof/>
          <w:sz w:val="22"/>
          <w:szCs w:val="22"/>
          <w:lang w:eastAsia="en-GB"/>
        </w:rPr>
      </w:pPr>
      <w:hyperlink w:anchor="_Toc62638633" w:history="1">
        <w:r w:rsidR="004619A5" w:rsidRPr="008B5CBE">
          <w:rPr>
            <w:rStyle w:val="Hyperlink"/>
            <w:noProof/>
          </w:rPr>
          <w:t>1.3</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TERMS, DEFINITIONS, ABBREVIATIONS, SYMBOLS AND UNITS</w:t>
        </w:r>
        <w:r w:rsidR="004619A5">
          <w:rPr>
            <w:noProof/>
            <w:webHidden/>
          </w:rPr>
          <w:tab/>
        </w:r>
        <w:r w:rsidR="004619A5">
          <w:rPr>
            <w:noProof/>
            <w:webHidden/>
          </w:rPr>
          <w:fldChar w:fldCharType="begin"/>
        </w:r>
        <w:r w:rsidR="004619A5">
          <w:rPr>
            <w:noProof/>
            <w:webHidden/>
          </w:rPr>
          <w:instrText xml:space="preserve"> PAGEREF _Toc62638633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2AD1E0D5" w14:textId="355E6728" w:rsidR="004619A5" w:rsidRDefault="00BE1F8F">
      <w:pPr>
        <w:pStyle w:val="TOC2"/>
        <w:rPr>
          <w:rFonts w:asciiTheme="minorHAnsi" w:eastAsiaTheme="minorEastAsia" w:hAnsiTheme="minorHAnsi" w:cstheme="minorBidi"/>
          <w:caps w:val="0"/>
          <w:noProof/>
          <w:sz w:val="22"/>
          <w:szCs w:val="22"/>
          <w:lang w:eastAsia="en-GB"/>
        </w:rPr>
      </w:pPr>
      <w:hyperlink w:anchor="_Toc62638634" w:history="1">
        <w:r w:rsidR="004619A5" w:rsidRPr="008B5CBE">
          <w:rPr>
            <w:rStyle w:val="Hyperlink"/>
            <w:noProof/>
          </w:rPr>
          <w:t>1.4</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THE ESCC COMPONENT NUMBER AND COMPONENT TYPE VARIANTS</w:t>
        </w:r>
        <w:r w:rsidR="004619A5">
          <w:rPr>
            <w:noProof/>
            <w:webHidden/>
          </w:rPr>
          <w:tab/>
        </w:r>
        <w:r w:rsidR="004619A5">
          <w:rPr>
            <w:noProof/>
            <w:webHidden/>
          </w:rPr>
          <w:fldChar w:fldCharType="begin"/>
        </w:r>
        <w:r w:rsidR="004619A5">
          <w:rPr>
            <w:noProof/>
            <w:webHidden/>
          </w:rPr>
          <w:instrText xml:space="preserve"> PAGEREF _Toc62638634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50AB10D6" w14:textId="677DB3FE" w:rsidR="004619A5" w:rsidRDefault="00BE1F8F">
      <w:pPr>
        <w:pStyle w:val="TOC3"/>
        <w:tabs>
          <w:tab w:val="left" w:pos="1080"/>
          <w:tab w:val="right" w:pos="10147"/>
        </w:tabs>
        <w:rPr>
          <w:rFonts w:asciiTheme="minorHAnsi" w:eastAsiaTheme="minorEastAsia" w:hAnsiTheme="minorHAnsi" w:cstheme="minorBidi"/>
          <w:noProof/>
          <w:sz w:val="22"/>
          <w:szCs w:val="22"/>
          <w:lang w:eastAsia="en-GB"/>
        </w:rPr>
      </w:pPr>
      <w:hyperlink w:anchor="_Toc62638635" w:history="1">
        <w:r w:rsidR="004619A5" w:rsidRPr="008B5CBE">
          <w:rPr>
            <w:rStyle w:val="Hyperlink"/>
            <w:noProof/>
          </w:rPr>
          <w:t>1.4.1</w:t>
        </w:r>
        <w:r w:rsidR="004619A5">
          <w:rPr>
            <w:rFonts w:asciiTheme="minorHAnsi" w:eastAsiaTheme="minorEastAsia" w:hAnsiTheme="minorHAnsi" w:cstheme="minorBidi"/>
            <w:noProof/>
            <w:sz w:val="22"/>
            <w:szCs w:val="22"/>
            <w:lang w:eastAsia="en-GB"/>
          </w:rPr>
          <w:tab/>
        </w:r>
        <w:r w:rsidR="004619A5" w:rsidRPr="008B5CBE">
          <w:rPr>
            <w:rStyle w:val="Hyperlink"/>
            <w:noProof/>
          </w:rPr>
          <w:t>The ESCC Component Number</w:t>
        </w:r>
        <w:r w:rsidR="004619A5">
          <w:rPr>
            <w:noProof/>
            <w:webHidden/>
          </w:rPr>
          <w:tab/>
        </w:r>
        <w:r w:rsidR="004619A5">
          <w:rPr>
            <w:noProof/>
            <w:webHidden/>
          </w:rPr>
          <w:fldChar w:fldCharType="begin"/>
        </w:r>
        <w:r w:rsidR="004619A5">
          <w:rPr>
            <w:noProof/>
            <w:webHidden/>
          </w:rPr>
          <w:instrText xml:space="preserve"> PAGEREF _Toc62638635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4DB1CA31" w14:textId="68D30B74" w:rsidR="004619A5" w:rsidRDefault="00BE1F8F">
      <w:pPr>
        <w:pStyle w:val="TOC3"/>
        <w:tabs>
          <w:tab w:val="left" w:pos="1080"/>
          <w:tab w:val="right" w:pos="10147"/>
        </w:tabs>
        <w:rPr>
          <w:rFonts w:asciiTheme="minorHAnsi" w:eastAsiaTheme="minorEastAsia" w:hAnsiTheme="minorHAnsi" w:cstheme="minorBidi"/>
          <w:noProof/>
          <w:sz w:val="22"/>
          <w:szCs w:val="22"/>
          <w:lang w:eastAsia="en-GB"/>
        </w:rPr>
      </w:pPr>
      <w:hyperlink w:anchor="_Toc62638636" w:history="1">
        <w:r w:rsidR="004619A5" w:rsidRPr="008B5CBE">
          <w:rPr>
            <w:rStyle w:val="Hyperlink"/>
            <w:noProof/>
            <w:highlight w:val="yellow"/>
          </w:rPr>
          <w:t>1.4.2</w:t>
        </w:r>
        <w:r w:rsidR="004619A5">
          <w:rPr>
            <w:rFonts w:asciiTheme="minorHAnsi" w:eastAsiaTheme="minorEastAsia" w:hAnsiTheme="minorHAnsi" w:cstheme="minorBidi"/>
            <w:noProof/>
            <w:sz w:val="22"/>
            <w:szCs w:val="22"/>
            <w:lang w:eastAsia="en-GB"/>
          </w:rPr>
          <w:tab/>
        </w:r>
        <w:r w:rsidR="004619A5" w:rsidRPr="008B5CBE">
          <w:rPr>
            <w:rStyle w:val="Hyperlink"/>
            <w:noProof/>
            <w:highlight w:val="yellow"/>
          </w:rPr>
          <w:t>Component Type Variants</w:t>
        </w:r>
        <w:r w:rsidR="004619A5">
          <w:rPr>
            <w:noProof/>
            <w:webHidden/>
          </w:rPr>
          <w:tab/>
        </w:r>
        <w:r w:rsidR="004619A5">
          <w:rPr>
            <w:noProof/>
            <w:webHidden/>
          </w:rPr>
          <w:fldChar w:fldCharType="begin"/>
        </w:r>
        <w:r w:rsidR="004619A5">
          <w:rPr>
            <w:noProof/>
            <w:webHidden/>
          </w:rPr>
          <w:instrText xml:space="preserve"> PAGEREF _Toc62638636 \h </w:instrText>
        </w:r>
        <w:r w:rsidR="004619A5">
          <w:rPr>
            <w:noProof/>
            <w:webHidden/>
          </w:rPr>
        </w:r>
        <w:r w:rsidR="004619A5">
          <w:rPr>
            <w:noProof/>
            <w:webHidden/>
          </w:rPr>
          <w:fldChar w:fldCharType="separate"/>
        </w:r>
        <w:r w:rsidR="004619A5">
          <w:rPr>
            <w:noProof/>
            <w:webHidden/>
          </w:rPr>
          <w:t>5</w:t>
        </w:r>
        <w:r w:rsidR="004619A5">
          <w:rPr>
            <w:noProof/>
            <w:webHidden/>
          </w:rPr>
          <w:fldChar w:fldCharType="end"/>
        </w:r>
      </w:hyperlink>
    </w:p>
    <w:p w14:paraId="38A69B95" w14:textId="33846B22" w:rsidR="004619A5" w:rsidRDefault="00BE1F8F">
      <w:pPr>
        <w:pStyle w:val="TOC2"/>
        <w:rPr>
          <w:rFonts w:asciiTheme="minorHAnsi" w:eastAsiaTheme="minorEastAsia" w:hAnsiTheme="minorHAnsi" w:cstheme="minorBidi"/>
          <w:caps w:val="0"/>
          <w:noProof/>
          <w:sz w:val="22"/>
          <w:szCs w:val="22"/>
          <w:lang w:eastAsia="en-GB"/>
        </w:rPr>
      </w:pPr>
      <w:hyperlink w:anchor="_Toc62638637" w:history="1">
        <w:r w:rsidR="004619A5" w:rsidRPr="008B5CBE">
          <w:rPr>
            <w:rStyle w:val="Hyperlink"/>
            <w:noProof/>
          </w:rPr>
          <w:t>1.5</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MAXIMUM RATINGS</w:t>
        </w:r>
        <w:r w:rsidR="004619A5">
          <w:rPr>
            <w:noProof/>
            <w:webHidden/>
          </w:rPr>
          <w:tab/>
        </w:r>
        <w:r w:rsidR="004619A5">
          <w:rPr>
            <w:noProof/>
            <w:webHidden/>
          </w:rPr>
          <w:fldChar w:fldCharType="begin"/>
        </w:r>
        <w:r w:rsidR="004619A5">
          <w:rPr>
            <w:noProof/>
            <w:webHidden/>
          </w:rPr>
          <w:instrText xml:space="preserve"> PAGEREF _Toc62638637 \h </w:instrText>
        </w:r>
        <w:r w:rsidR="004619A5">
          <w:rPr>
            <w:noProof/>
            <w:webHidden/>
          </w:rPr>
        </w:r>
        <w:r w:rsidR="004619A5">
          <w:rPr>
            <w:noProof/>
            <w:webHidden/>
          </w:rPr>
          <w:fldChar w:fldCharType="separate"/>
        </w:r>
        <w:r w:rsidR="004619A5">
          <w:rPr>
            <w:noProof/>
            <w:webHidden/>
          </w:rPr>
          <w:t>6</w:t>
        </w:r>
        <w:r w:rsidR="004619A5">
          <w:rPr>
            <w:noProof/>
            <w:webHidden/>
          </w:rPr>
          <w:fldChar w:fldCharType="end"/>
        </w:r>
      </w:hyperlink>
    </w:p>
    <w:p w14:paraId="6AAB7E8A" w14:textId="139D9118" w:rsidR="004619A5" w:rsidRDefault="00BE1F8F">
      <w:pPr>
        <w:pStyle w:val="TOC2"/>
        <w:rPr>
          <w:rFonts w:asciiTheme="minorHAnsi" w:eastAsiaTheme="minorEastAsia" w:hAnsiTheme="minorHAnsi" w:cstheme="minorBidi"/>
          <w:caps w:val="0"/>
          <w:noProof/>
          <w:sz w:val="22"/>
          <w:szCs w:val="22"/>
          <w:lang w:eastAsia="en-GB"/>
        </w:rPr>
      </w:pPr>
      <w:hyperlink w:anchor="_Toc62638638" w:history="1">
        <w:r w:rsidR="004619A5" w:rsidRPr="008B5CBE">
          <w:rPr>
            <w:rStyle w:val="Hyperlink"/>
            <w:noProof/>
          </w:rPr>
          <w:t>1.6</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handling precautions</w:t>
        </w:r>
        <w:r w:rsidR="004619A5">
          <w:rPr>
            <w:noProof/>
            <w:webHidden/>
          </w:rPr>
          <w:tab/>
        </w:r>
        <w:r w:rsidR="004619A5">
          <w:rPr>
            <w:noProof/>
            <w:webHidden/>
          </w:rPr>
          <w:fldChar w:fldCharType="begin"/>
        </w:r>
        <w:r w:rsidR="004619A5">
          <w:rPr>
            <w:noProof/>
            <w:webHidden/>
          </w:rPr>
          <w:instrText xml:space="preserve"> PAGEREF _Toc62638638 \h </w:instrText>
        </w:r>
        <w:r w:rsidR="004619A5">
          <w:rPr>
            <w:noProof/>
            <w:webHidden/>
          </w:rPr>
        </w:r>
        <w:r w:rsidR="004619A5">
          <w:rPr>
            <w:noProof/>
            <w:webHidden/>
          </w:rPr>
          <w:fldChar w:fldCharType="separate"/>
        </w:r>
        <w:r w:rsidR="004619A5">
          <w:rPr>
            <w:noProof/>
            <w:webHidden/>
          </w:rPr>
          <w:t>6</w:t>
        </w:r>
        <w:r w:rsidR="004619A5">
          <w:rPr>
            <w:noProof/>
            <w:webHidden/>
          </w:rPr>
          <w:fldChar w:fldCharType="end"/>
        </w:r>
      </w:hyperlink>
    </w:p>
    <w:p w14:paraId="5022650D" w14:textId="15DC55A9" w:rsidR="004619A5" w:rsidRDefault="00BE1F8F">
      <w:pPr>
        <w:pStyle w:val="TOC2"/>
        <w:rPr>
          <w:rFonts w:asciiTheme="minorHAnsi" w:eastAsiaTheme="minorEastAsia" w:hAnsiTheme="minorHAnsi" w:cstheme="minorBidi"/>
          <w:caps w:val="0"/>
          <w:noProof/>
          <w:sz w:val="22"/>
          <w:szCs w:val="22"/>
          <w:lang w:eastAsia="en-GB"/>
        </w:rPr>
      </w:pPr>
      <w:hyperlink w:anchor="_Toc62638639" w:history="1">
        <w:r w:rsidR="004619A5" w:rsidRPr="008B5CBE">
          <w:rPr>
            <w:rStyle w:val="Hyperlink"/>
            <w:noProof/>
          </w:rPr>
          <w:t>1.7</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PHYSICAL DIMENSIONS AND TERMINAL IDENTIFICATION</w:t>
        </w:r>
        <w:r w:rsidR="004619A5">
          <w:rPr>
            <w:noProof/>
            <w:webHidden/>
          </w:rPr>
          <w:tab/>
        </w:r>
        <w:r w:rsidR="004619A5">
          <w:rPr>
            <w:noProof/>
            <w:webHidden/>
          </w:rPr>
          <w:fldChar w:fldCharType="begin"/>
        </w:r>
        <w:r w:rsidR="004619A5">
          <w:rPr>
            <w:noProof/>
            <w:webHidden/>
          </w:rPr>
          <w:instrText xml:space="preserve"> PAGEREF _Toc62638639 \h </w:instrText>
        </w:r>
        <w:r w:rsidR="004619A5">
          <w:rPr>
            <w:noProof/>
            <w:webHidden/>
          </w:rPr>
        </w:r>
        <w:r w:rsidR="004619A5">
          <w:rPr>
            <w:noProof/>
            <w:webHidden/>
          </w:rPr>
          <w:fldChar w:fldCharType="separate"/>
        </w:r>
        <w:r w:rsidR="004619A5">
          <w:rPr>
            <w:noProof/>
            <w:webHidden/>
          </w:rPr>
          <w:t>7</w:t>
        </w:r>
        <w:r w:rsidR="004619A5">
          <w:rPr>
            <w:noProof/>
            <w:webHidden/>
          </w:rPr>
          <w:fldChar w:fldCharType="end"/>
        </w:r>
      </w:hyperlink>
    </w:p>
    <w:p w14:paraId="528B734C" w14:textId="316C139A" w:rsidR="004619A5" w:rsidRDefault="00BE1F8F">
      <w:pPr>
        <w:pStyle w:val="TOC2"/>
        <w:rPr>
          <w:rFonts w:asciiTheme="minorHAnsi" w:eastAsiaTheme="minorEastAsia" w:hAnsiTheme="minorHAnsi" w:cstheme="minorBidi"/>
          <w:caps w:val="0"/>
          <w:noProof/>
          <w:sz w:val="22"/>
          <w:szCs w:val="22"/>
          <w:lang w:eastAsia="en-GB"/>
        </w:rPr>
      </w:pPr>
      <w:hyperlink w:anchor="_Toc62638640" w:history="1">
        <w:r w:rsidR="004619A5" w:rsidRPr="008B5CBE">
          <w:rPr>
            <w:rStyle w:val="Hyperlink"/>
            <w:noProof/>
          </w:rPr>
          <w:t>1.8</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FUNCTIONAL DIAGRAM</w:t>
        </w:r>
        <w:r w:rsidR="004619A5">
          <w:rPr>
            <w:noProof/>
            <w:webHidden/>
          </w:rPr>
          <w:tab/>
        </w:r>
        <w:r w:rsidR="004619A5">
          <w:rPr>
            <w:noProof/>
            <w:webHidden/>
          </w:rPr>
          <w:fldChar w:fldCharType="begin"/>
        </w:r>
        <w:r w:rsidR="004619A5">
          <w:rPr>
            <w:noProof/>
            <w:webHidden/>
          </w:rPr>
          <w:instrText xml:space="preserve"> PAGEREF _Toc62638640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4AD300B4" w14:textId="64EA5F45" w:rsidR="004619A5" w:rsidRDefault="00BE1F8F">
      <w:pPr>
        <w:pStyle w:val="TOC2"/>
        <w:rPr>
          <w:rFonts w:asciiTheme="minorHAnsi" w:eastAsiaTheme="minorEastAsia" w:hAnsiTheme="minorHAnsi" w:cstheme="minorBidi"/>
          <w:caps w:val="0"/>
          <w:noProof/>
          <w:sz w:val="22"/>
          <w:szCs w:val="22"/>
          <w:lang w:eastAsia="en-GB"/>
        </w:rPr>
      </w:pPr>
      <w:hyperlink w:anchor="_Toc62638641" w:history="1">
        <w:r w:rsidR="004619A5" w:rsidRPr="008B5CBE">
          <w:rPr>
            <w:rStyle w:val="Hyperlink"/>
            <w:noProof/>
          </w:rPr>
          <w:t>1.9</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MATERIALS AND FINISHES</w:t>
        </w:r>
        <w:r w:rsidR="004619A5">
          <w:rPr>
            <w:noProof/>
            <w:webHidden/>
          </w:rPr>
          <w:tab/>
        </w:r>
        <w:r w:rsidR="004619A5">
          <w:rPr>
            <w:noProof/>
            <w:webHidden/>
          </w:rPr>
          <w:fldChar w:fldCharType="begin"/>
        </w:r>
        <w:r w:rsidR="004619A5">
          <w:rPr>
            <w:noProof/>
            <w:webHidden/>
          </w:rPr>
          <w:instrText xml:space="preserve"> PAGEREF _Toc62638641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1BCEC7EB" w14:textId="6D3CCC65" w:rsidR="004619A5" w:rsidRDefault="00BE1F8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2638642" w:history="1">
        <w:r w:rsidR="004619A5" w:rsidRPr="008B5CBE">
          <w:rPr>
            <w:rStyle w:val="Hyperlink"/>
            <w:noProof/>
          </w:rPr>
          <w:t>2</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REQUIREMENTS</w:t>
        </w:r>
        <w:r w:rsidR="004619A5">
          <w:rPr>
            <w:noProof/>
            <w:webHidden/>
          </w:rPr>
          <w:tab/>
        </w:r>
        <w:r w:rsidR="004619A5">
          <w:rPr>
            <w:noProof/>
            <w:webHidden/>
          </w:rPr>
          <w:fldChar w:fldCharType="begin"/>
        </w:r>
        <w:r w:rsidR="004619A5">
          <w:rPr>
            <w:noProof/>
            <w:webHidden/>
          </w:rPr>
          <w:instrText xml:space="preserve"> PAGEREF _Toc62638642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66D843A2" w14:textId="268D99CA" w:rsidR="004619A5" w:rsidRDefault="00BE1F8F">
      <w:pPr>
        <w:pStyle w:val="TOC2"/>
        <w:rPr>
          <w:rFonts w:asciiTheme="minorHAnsi" w:eastAsiaTheme="minorEastAsia" w:hAnsiTheme="minorHAnsi" w:cstheme="minorBidi"/>
          <w:caps w:val="0"/>
          <w:noProof/>
          <w:sz w:val="22"/>
          <w:szCs w:val="22"/>
          <w:lang w:eastAsia="en-GB"/>
        </w:rPr>
      </w:pPr>
      <w:hyperlink w:anchor="_Toc62638643" w:history="1">
        <w:r w:rsidR="004619A5" w:rsidRPr="008B5CBE">
          <w:rPr>
            <w:rStyle w:val="Hyperlink"/>
            <w:noProof/>
          </w:rPr>
          <w:t>2.1</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GENERAL</w:t>
        </w:r>
        <w:r w:rsidR="004619A5">
          <w:rPr>
            <w:noProof/>
            <w:webHidden/>
          </w:rPr>
          <w:tab/>
        </w:r>
        <w:r w:rsidR="004619A5">
          <w:rPr>
            <w:noProof/>
            <w:webHidden/>
          </w:rPr>
          <w:fldChar w:fldCharType="begin"/>
        </w:r>
        <w:r w:rsidR="004619A5">
          <w:rPr>
            <w:noProof/>
            <w:webHidden/>
          </w:rPr>
          <w:instrText xml:space="preserve"> PAGEREF _Toc62638643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11A77FB6" w14:textId="42E9F152" w:rsidR="004619A5" w:rsidRDefault="00BE1F8F">
      <w:pPr>
        <w:pStyle w:val="TOC3"/>
        <w:tabs>
          <w:tab w:val="left" w:pos="1080"/>
          <w:tab w:val="right" w:pos="10147"/>
        </w:tabs>
        <w:rPr>
          <w:rFonts w:asciiTheme="minorHAnsi" w:eastAsiaTheme="minorEastAsia" w:hAnsiTheme="minorHAnsi" w:cstheme="minorBidi"/>
          <w:noProof/>
          <w:sz w:val="22"/>
          <w:szCs w:val="22"/>
          <w:lang w:eastAsia="en-GB"/>
        </w:rPr>
      </w:pPr>
      <w:hyperlink w:anchor="_Toc62638644" w:history="1">
        <w:r w:rsidR="004619A5" w:rsidRPr="008B5CBE">
          <w:rPr>
            <w:rStyle w:val="Hyperlink"/>
            <w:noProof/>
          </w:rPr>
          <w:t>2.1.1</w:t>
        </w:r>
        <w:r w:rsidR="004619A5">
          <w:rPr>
            <w:rFonts w:asciiTheme="minorHAnsi" w:eastAsiaTheme="minorEastAsia" w:hAnsiTheme="minorHAnsi" w:cstheme="minorBidi"/>
            <w:noProof/>
            <w:sz w:val="22"/>
            <w:szCs w:val="22"/>
            <w:lang w:eastAsia="en-GB"/>
          </w:rPr>
          <w:tab/>
        </w:r>
        <w:r w:rsidR="004619A5" w:rsidRPr="008B5CBE">
          <w:rPr>
            <w:rStyle w:val="Hyperlink"/>
            <w:noProof/>
          </w:rPr>
          <w:t>Deviations from the Generic Specification</w:t>
        </w:r>
        <w:r w:rsidR="004619A5">
          <w:rPr>
            <w:noProof/>
            <w:webHidden/>
          </w:rPr>
          <w:tab/>
        </w:r>
        <w:r w:rsidR="004619A5">
          <w:rPr>
            <w:noProof/>
            <w:webHidden/>
          </w:rPr>
          <w:fldChar w:fldCharType="begin"/>
        </w:r>
        <w:r w:rsidR="004619A5">
          <w:rPr>
            <w:noProof/>
            <w:webHidden/>
          </w:rPr>
          <w:instrText xml:space="preserve"> PAGEREF _Toc62638644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61DB2522" w14:textId="337DC309" w:rsidR="004619A5" w:rsidRDefault="00BE1F8F">
      <w:pPr>
        <w:pStyle w:val="TOC4"/>
        <w:tabs>
          <w:tab w:val="left" w:pos="1080"/>
          <w:tab w:val="right" w:pos="10147"/>
        </w:tabs>
        <w:rPr>
          <w:rFonts w:asciiTheme="minorHAnsi" w:eastAsiaTheme="minorEastAsia" w:hAnsiTheme="minorHAnsi" w:cstheme="minorBidi"/>
          <w:noProof/>
          <w:sz w:val="22"/>
          <w:szCs w:val="22"/>
          <w:lang w:eastAsia="en-GB"/>
        </w:rPr>
      </w:pPr>
      <w:hyperlink w:anchor="_Toc62638645" w:history="1">
        <w:r w:rsidR="004619A5" w:rsidRPr="008B5CBE">
          <w:rPr>
            <w:rStyle w:val="Hyperlink"/>
            <w:noProof/>
          </w:rPr>
          <w:t>2.1.1.1</w:t>
        </w:r>
        <w:r w:rsidR="004619A5">
          <w:rPr>
            <w:rFonts w:asciiTheme="minorHAnsi" w:eastAsiaTheme="minorEastAsia" w:hAnsiTheme="minorHAnsi" w:cstheme="minorBidi"/>
            <w:noProof/>
            <w:sz w:val="22"/>
            <w:szCs w:val="22"/>
            <w:lang w:eastAsia="en-GB"/>
          </w:rPr>
          <w:tab/>
        </w:r>
        <w:r w:rsidR="004619A5" w:rsidRPr="008B5CBE">
          <w:rPr>
            <w:rStyle w:val="Hyperlink"/>
            <w:noProof/>
          </w:rPr>
          <w:t xml:space="preserve">Deviations from Qualification and Periodic Tests for Packaged Components </w:t>
        </w:r>
        <w:r w:rsidR="004619A5" w:rsidRPr="008B5CBE">
          <w:rPr>
            <w:rStyle w:val="Hyperlink"/>
            <w:noProof/>
            <w:highlight w:val="yellow"/>
          </w:rPr>
          <w:t>-</w:t>
        </w:r>
        <w:r w:rsidR="004619A5" w:rsidRPr="008B5CBE">
          <w:rPr>
            <w:rStyle w:val="Hyperlink"/>
            <w:noProof/>
          </w:rPr>
          <w:t xml:space="preserve"> Chart F4A</w:t>
        </w:r>
        <w:r w:rsidR="004619A5">
          <w:rPr>
            <w:noProof/>
            <w:webHidden/>
          </w:rPr>
          <w:tab/>
        </w:r>
        <w:r w:rsidR="004619A5">
          <w:rPr>
            <w:noProof/>
            <w:webHidden/>
          </w:rPr>
          <w:fldChar w:fldCharType="begin"/>
        </w:r>
        <w:r w:rsidR="004619A5">
          <w:rPr>
            <w:noProof/>
            <w:webHidden/>
          </w:rPr>
          <w:instrText xml:space="preserve"> PAGEREF _Toc62638645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2F2C7626" w14:textId="7AE799A4" w:rsidR="004619A5" w:rsidRDefault="00BE1F8F">
      <w:pPr>
        <w:pStyle w:val="TOC2"/>
        <w:rPr>
          <w:rFonts w:asciiTheme="minorHAnsi" w:eastAsiaTheme="minorEastAsia" w:hAnsiTheme="minorHAnsi" w:cstheme="minorBidi"/>
          <w:caps w:val="0"/>
          <w:noProof/>
          <w:sz w:val="22"/>
          <w:szCs w:val="22"/>
          <w:lang w:eastAsia="en-GB"/>
        </w:rPr>
      </w:pPr>
      <w:hyperlink w:anchor="_Toc62638646" w:history="1">
        <w:r w:rsidR="004619A5" w:rsidRPr="008B5CBE">
          <w:rPr>
            <w:rStyle w:val="Hyperlink"/>
            <w:noProof/>
          </w:rPr>
          <w:t>2.2</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MARKING</w:t>
        </w:r>
        <w:r w:rsidR="004619A5">
          <w:rPr>
            <w:noProof/>
            <w:webHidden/>
          </w:rPr>
          <w:tab/>
        </w:r>
        <w:r w:rsidR="004619A5">
          <w:rPr>
            <w:noProof/>
            <w:webHidden/>
          </w:rPr>
          <w:fldChar w:fldCharType="begin"/>
        </w:r>
        <w:r w:rsidR="004619A5">
          <w:rPr>
            <w:noProof/>
            <w:webHidden/>
          </w:rPr>
          <w:instrText xml:space="preserve"> PAGEREF _Toc62638646 \h </w:instrText>
        </w:r>
        <w:r w:rsidR="004619A5">
          <w:rPr>
            <w:noProof/>
            <w:webHidden/>
          </w:rPr>
        </w:r>
        <w:r w:rsidR="004619A5">
          <w:rPr>
            <w:noProof/>
            <w:webHidden/>
          </w:rPr>
          <w:fldChar w:fldCharType="separate"/>
        </w:r>
        <w:r w:rsidR="004619A5">
          <w:rPr>
            <w:noProof/>
            <w:webHidden/>
          </w:rPr>
          <w:t>8</w:t>
        </w:r>
        <w:r w:rsidR="004619A5">
          <w:rPr>
            <w:noProof/>
            <w:webHidden/>
          </w:rPr>
          <w:fldChar w:fldCharType="end"/>
        </w:r>
      </w:hyperlink>
    </w:p>
    <w:p w14:paraId="57BD5FC1" w14:textId="32A1AF36" w:rsidR="004619A5" w:rsidRDefault="00BE1F8F">
      <w:pPr>
        <w:pStyle w:val="TOC2"/>
        <w:rPr>
          <w:rFonts w:asciiTheme="minorHAnsi" w:eastAsiaTheme="minorEastAsia" w:hAnsiTheme="minorHAnsi" w:cstheme="minorBidi"/>
          <w:caps w:val="0"/>
          <w:noProof/>
          <w:sz w:val="22"/>
          <w:szCs w:val="22"/>
          <w:lang w:eastAsia="en-GB"/>
        </w:rPr>
      </w:pPr>
      <w:hyperlink w:anchor="_Toc62638647" w:history="1">
        <w:r w:rsidR="004619A5" w:rsidRPr="008B5CBE">
          <w:rPr>
            <w:rStyle w:val="Hyperlink"/>
            <w:noProof/>
          </w:rPr>
          <w:t>2.3</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Die Shear</w:t>
        </w:r>
        <w:r w:rsidR="004619A5">
          <w:rPr>
            <w:noProof/>
            <w:webHidden/>
          </w:rPr>
          <w:tab/>
        </w:r>
        <w:r w:rsidR="004619A5">
          <w:rPr>
            <w:noProof/>
            <w:webHidden/>
          </w:rPr>
          <w:fldChar w:fldCharType="begin"/>
        </w:r>
        <w:r w:rsidR="004619A5">
          <w:rPr>
            <w:noProof/>
            <w:webHidden/>
          </w:rPr>
          <w:instrText xml:space="preserve"> PAGEREF _Toc62638647 \h </w:instrText>
        </w:r>
        <w:r w:rsidR="004619A5">
          <w:rPr>
            <w:noProof/>
            <w:webHidden/>
          </w:rPr>
        </w:r>
        <w:r w:rsidR="004619A5">
          <w:rPr>
            <w:noProof/>
            <w:webHidden/>
          </w:rPr>
          <w:fldChar w:fldCharType="separate"/>
        </w:r>
        <w:r w:rsidR="004619A5">
          <w:rPr>
            <w:noProof/>
            <w:webHidden/>
          </w:rPr>
          <w:t>9</w:t>
        </w:r>
        <w:r w:rsidR="004619A5">
          <w:rPr>
            <w:noProof/>
            <w:webHidden/>
          </w:rPr>
          <w:fldChar w:fldCharType="end"/>
        </w:r>
      </w:hyperlink>
    </w:p>
    <w:p w14:paraId="170F41B0" w14:textId="34E52669" w:rsidR="004619A5" w:rsidRDefault="00BE1F8F">
      <w:pPr>
        <w:pStyle w:val="TOC2"/>
        <w:rPr>
          <w:rFonts w:asciiTheme="minorHAnsi" w:eastAsiaTheme="minorEastAsia" w:hAnsiTheme="minorHAnsi" w:cstheme="minorBidi"/>
          <w:caps w:val="0"/>
          <w:noProof/>
          <w:sz w:val="22"/>
          <w:szCs w:val="22"/>
          <w:lang w:eastAsia="en-GB"/>
        </w:rPr>
      </w:pPr>
      <w:hyperlink w:anchor="_Toc62638648" w:history="1">
        <w:r w:rsidR="004619A5" w:rsidRPr="008B5CBE">
          <w:rPr>
            <w:rStyle w:val="Hyperlink"/>
            <w:noProof/>
          </w:rPr>
          <w:t>2.4</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TERMINAL STRENGTH</w:t>
        </w:r>
        <w:r w:rsidR="004619A5">
          <w:rPr>
            <w:noProof/>
            <w:webHidden/>
          </w:rPr>
          <w:tab/>
        </w:r>
        <w:r w:rsidR="004619A5">
          <w:rPr>
            <w:noProof/>
            <w:webHidden/>
          </w:rPr>
          <w:fldChar w:fldCharType="begin"/>
        </w:r>
        <w:r w:rsidR="004619A5">
          <w:rPr>
            <w:noProof/>
            <w:webHidden/>
          </w:rPr>
          <w:instrText xml:space="preserve"> PAGEREF _Toc62638648 \h </w:instrText>
        </w:r>
        <w:r w:rsidR="004619A5">
          <w:rPr>
            <w:noProof/>
            <w:webHidden/>
          </w:rPr>
        </w:r>
        <w:r w:rsidR="004619A5">
          <w:rPr>
            <w:noProof/>
            <w:webHidden/>
          </w:rPr>
          <w:fldChar w:fldCharType="separate"/>
        </w:r>
        <w:r w:rsidR="004619A5">
          <w:rPr>
            <w:noProof/>
            <w:webHidden/>
          </w:rPr>
          <w:t>9</w:t>
        </w:r>
        <w:r w:rsidR="004619A5">
          <w:rPr>
            <w:noProof/>
            <w:webHidden/>
          </w:rPr>
          <w:fldChar w:fldCharType="end"/>
        </w:r>
      </w:hyperlink>
    </w:p>
    <w:p w14:paraId="3F57B6DC" w14:textId="0FBBE204" w:rsidR="004619A5" w:rsidRDefault="00BE1F8F">
      <w:pPr>
        <w:pStyle w:val="TOC2"/>
        <w:rPr>
          <w:rFonts w:asciiTheme="minorHAnsi" w:eastAsiaTheme="minorEastAsia" w:hAnsiTheme="minorHAnsi" w:cstheme="minorBidi"/>
          <w:caps w:val="0"/>
          <w:noProof/>
          <w:sz w:val="22"/>
          <w:szCs w:val="22"/>
          <w:lang w:eastAsia="en-GB"/>
        </w:rPr>
      </w:pPr>
      <w:hyperlink w:anchor="_Toc62638649" w:history="1">
        <w:r w:rsidR="004619A5" w:rsidRPr="008B5CBE">
          <w:rPr>
            <w:rStyle w:val="Hyperlink"/>
            <w:noProof/>
          </w:rPr>
          <w:t>2.5</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ELECTRICAL MEASUREMENTS AT ROOM, HIGH AND LOW TEMPERATURES</w:t>
        </w:r>
        <w:r w:rsidR="004619A5">
          <w:rPr>
            <w:noProof/>
            <w:webHidden/>
          </w:rPr>
          <w:tab/>
        </w:r>
        <w:r w:rsidR="004619A5">
          <w:rPr>
            <w:noProof/>
            <w:webHidden/>
          </w:rPr>
          <w:fldChar w:fldCharType="begin"/>
        </w:r>
        <w:r w:rsidR="004619A5">
          <w:rPr>
            <w:noProof/>
            <w:webHidden/>
          </w:rPr>
          <w:instrText xml:space="preserve"> PAGEREF _Toc62638649 \h </w:instrText>
        </w:r>
        <w:r w:rsidR="004619A5">
          <w:rPr>
            <w:noProof/>
            <w:webHidden/>
          </w:rPr>
        </w:r>
        <w:r w:rsidR="004619A5">
          <w:rPr>
            <w:noProof/>
            <w:webHidden/>
          </w:rPr>
          <w:fldChar w:fldCharType="separate"/>
        </w:r>
        <w:r w:rsidR="004619A5">
          <w:rPr>
            <w:noProof/>
            <w:webHidden/>
          </w:rPr>
          <w:t>9</w:t>
        </w:r>
        <w:r w:rsidR="004619A5">
          <w:rPr>
            <w:noProof/>
            <w:webHidden/>
          </w:rPr>
          <w:fldChar w:fldCharType="end"/>
        </w:r>
      </w:hyperlink>
    </w:p>
    <w:p w14:paraId="230ED90F" w14:textId="006724BA" w:rsidR="004619A5" w:rsidRDefault="00BE1F8F">
      <w:pPr>
        <w:pStyle w:val="TOC3"/>
        <w:tabs>
          <w:tab w:val="left" w:pos="1080"/>
          <w:tab w:val="right" w:pos="10147"/>
        </w:tabs>
        <w:rPr>
          <w:rFonts w:asciiTheme="minorHAnsi" w:eastAsiaTheme="minorEastAsia" w:hAnsiTheme="minorHAnsi" w:cstheme="minorBidi"/>
          <w:noProof/>
          <w:sz w:val="22"/>
          <w:szCs w:val="22"/>
          <w:lang w:eastAsia="en-GB"/>
        </w:rPr>
      </w:pPr>
      <w:hyperlink w:anchor="_Toc62638650" w:history="1">
        <w:r w:rsidR="004619A5" w:rsidRPr="008B5CBE">
          <w:rPr>
            <w:rStyle w:val="Hyperlink"/>
            <w:noProof/>
          </w:rPr>
          <w:t>2.5.1</w:t>
        </w:r>
        <w:r w:rsidR="004619A5">
          <w:rPr>
            <w:rFonts w:asciiTheme="minorHAnsi" w:eastAsiaTheme="minorEastAsia" w:hAnsiTheme="minorHAnsi" w:cstheme="minorBidi"/>
            <w:noProof/>
            <w:sz w:val="22"/>
            <w:szCs w:val="22"/>
            <w:lang w:eastAsia="en-GB"/>
          </w:rPr>
          <w:tab/>
        </w:r>
        <w:r w:rsidR="004619A5" w:rsidRPr="008B5CBE">
          <w:rPr>
            <w:rStyle w:val="Hyperlink"/>
            <w:noProof/>
          </w:rPr>
          <w:t>Room Temperature Electrical Measurements</w:t>
        </w:r>
        <w:r w:rsidR="004619A5">
          <w:rPr>
            <w:noProof/>
            <w:webHidden/>
          </w:rPr>
          <w:tab/>
        </w:r>
        <w:r w:rsidR="004619A5">
          <w:rPr>
            <w:noProof/>
            <w:webHidden/>
          </w:rPr>
          <w:fldChar w:fldCharType="begin"/>
        </w:r>
        <w:r w:rsidR="004619A5">
          <w:rPr>
            <w:noProof/>
            <w:webHidden/>
          </w:rPr>
          <w:instrText xml:space="preserve"> PAGEREF _Toc62638650 \h </w:instrText>
        </w:r>
        <w:r w:rsidR="004619A5">
          <w:rPr>
            <w:noProof/>
            <w:webHidden/>
          </w:rPr>
        </w:r>
        <w:r w:rsidR="004619A5">
          <w:rPr>
            <w:noProof/>
            <w:webHidden/>
          </w:rPr>
          <w:fldChar w:fldCharType="separate"/>
        </w:r>
        <w:r w:rsidR="004619A5">
          <w:rPr>
            <w:noProof/>
            <w:webHidden/>
          </w:rPr>
          <w:t>9</w:t>
        </w:r>
        <w:r w:rsidR="004619A5">
          <w:rPr>
            <w:noProof/>
            <w:webHidden/>
          </w:rPr>
          <w:fldChar w:fldCharType="end"/>
        </w:r>
      </w:hyperlink>
    </w:p>
    <w:p w14:paraId="0BA9E4B3" w14:textId="14716DC9" w:rsidR="004619A5" w:rsidRDefault="00BE1F8F">
      <w:pPr>
        <w:pStyle w:val="TOC3"/>
        <w:tabs>
          <w:tab w:val="left" w:pos="1080"/>
          <w:tab w:val="right" w:pos="10147"/>
        </w:tabs>
        <w:rPr>
          <w:rFonts w:asciiTheme="minorHAnsi" w:eastAsiaTheme="minorEastAsia" w:hAnsiTheme="minorHAnsi" w:cstheme="minorBidi"/>
          <w:noProof/>
          <w:sz w:val="22"/>
          <w:szCs w:val="22"/>
          <w:lang w:eastAsia="en-GB"/>
        </w:rPr>
      </w:pPr>
      <w:hyperlink w:anchor="_Toc62638651" w:history="1">
        <w:r w:rsidR="004619A5" w:rsidRPr="008B5CBE">
          <w:rPr>
            <w:rStyle w:val="Hyperlink"/>
            <w:noProof/>
          </w:rPr>
          <w:t>2.5.2</w:t>
        </w:r>
        <w:r w:rsidR="004619A5">
          <w:rPr>
            <w:rFonts w:asciiTheme="minorHAnsi" w:eastAsiaTheme="minorEastAsia" w:hAnsiTheme="minorHAnsi" w:cstheme="minorBidi"/>
            <w:noProof/>
            <w:sz w:val="22"/>
            <w:szCs w:val="22"/>
            <w:lang w:eastAsia="en-GB"/>
          </w:rPr>
          <w:tab/>
        </w:r>
        <w:r w:rsidR="004619A5" w:rsidRPr="008B5CBE">
          <w:rPr>
            <w:rStyle w:val="Hyperlink"/>
            <w:noProof/>
          </w:rPr>
          <w:t>High and Low Temperatures Electrical Measurements</w:t>
        </w:r>
        <w:r w:rsidR="004619A5">
          <w:rPr>
            <w:noProof/>
            <w:webHidden/>
          </w:rPr>
          <w:tab/>
        </w:r>
        <w:r w:rsidR="004619A5">
          <w:rPr>
            <w:noProof/>
            <w:webHidden/>
          </w:rPr>
          <w:fldChar w:fldCharType="begin"/>
        </w:r>
        <w:r w:rsidR="004619A5">
          <w:rPr>
            <w:noProof/>
            <w:webHidden/>
          </w:rPr>
          <w:instrText xml:space="preserve"> PAGEREF _Toc62638651 \h </w:instrText>
        </w:r>
        <w:r w:rsidR="004619A5">
          <w:rPr>
            <w:noProof/>
            <w:webHidden/>
          </w:rPr>
        </w:r>
        <w:r w:rsidR="004619A5">
          <w:rPr>
            <w:noProof/>
            <w:webHidden/>
          </w:rPr>
          <w:fldChar w:fldCharType="separate"/>
        </w:r>
        <w:r w:rsidR="004619A5">
          <w:rPr>
            <w:noProof/>
            <w:webHidden/>
          </w:rPr>
          <w:t>11</w:t>
        </w:r>
        <w:r w:rsidR="004619A5">
          <w:rPr>
            <w:noProof/>
            <w:webHidden/>
          </w:rPr>
          <w:fldChar w:fldCharType="end"/>
        </w:r>
      </w:hyperlink>
    </w:p>
    <w:p w14:paraId="0FB76F1D" w14:textId="39A0550C" w:rsidR="004619A5" w:rsidRDefault="00BE1F8F">
      <w:pPr>
        <w:pStyle w:val="TOC2"/>
        <w:rPr>
          <w:rFonts w:asciiTheme="minorHAnsi" w:eastAsiaTheme="minorEastAsia" w:hAnsiTheme="minorHAnsi" w:cstheme="minorBidi"/>
          <w:caps w:val="0"/>
          <w:noProof/>
          <w:sz w:val="22"/>
          <w:szCs w:val="22"/>
          <w:lang w:eastAsia="en-GB"/>
        </w:rPr>
      </w:pPr>
      <w:hyperlink w:anchor="_Toc62638652" w:history="1">
        <w:r w:rsidR="004619A5" w:rsidRPr="008B5CBE">
          <w:rPr>
            <w:rStyle w:val="Hyperlink"/>
            <w:noProof/>
          </w:rPr>
          <w:t>2.6</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PARAMETER DRIFT VALUES</w:t>
        </w:r>
        <w:r w:rsidR="004619A5">
          <w:rPr>
            <w:noProof/>
            <w:webHidden/>
          </w:rPr>
          <w:tab/>
        </w:r>
        <w:r w:rsidR="004619A5">
          <w:rPr>
            <w:noProof/>
            <w:webHidden/>
          </w:rPr>
          <w:fldChar w:fldCharType="begin"/>
        </w:r>
        <w:r w:rsidR="004619A5">
          <w:rPr>
            <w:noProof/>
            <w:webHidden/>
          </w:rPr>
          <w:instrText xml:space="preserve"> PAGEREF _Toc62638652 \h </w:instrText>
        </w:r>
        <w:r w:rsidR="004619A5">
          <w:rPr>
            <w:noProof/>
            <w:webHidden/>
          </w:rPr>
        </w:r>
        <w:r w:rsidR="004619A5">
          <w:rPr>
            <w:noProof/>
            <w:webHidden/>
          </w:rPr>
          <w:fldChar w:fldCharType="separate"/>
        </w:r>
        <w:r w:rsidR="004619A5">
          <w:rPr>
            <w:noProof/>
            <w:webHidden/>
          </w:rPr>
          <w:t>12</w:t>
        </w:r>
        <w:r w:rsidR="004619A5">
          <w:rPr>
            <w:noProof/>
            <w:webHidden/>
          </w:rPr>
          <w:fldChar w:fldCharType="end"/>
        </w:r>
      </w:hyperlink>
    </w:p>
    <w:p w14:paraId="0B2E54F9" w14:textId="51E85081" w:rsidR="004619A5" w:rsidRDefault="00BE1F8F">
      <w:pPr>
        <w:pStyle w:val="TOC2"/>
        <w:rPr>
          <w:rFonts w:asciiTheme="minorHAnsi" w:eastAsiaTheme="minorEastAsia" w:hAnsiTheme="minorHAnsi" w:cstheme="minorBidi"/>
          <w:caps w:val="0"/>
          <w:noProof/>
          <w:sz w:val="22"/>
          <w:szCs w:val="22"/>
          <w:lang w:eastAsia="en-GB"/>
        </w:rPr>
      </w:pPr>
      <w:hyperlink w:anchor="_Toc62638653" w:history="1">
        <w:r w:rsidR="004619A5" w:rsidRPr="008B5CBE">
          <w:rPr>
            <w:rStyle w:val="Hyperlink"/>
            <w:noProof/>
          </w:rPr>
          <w:t>2.7</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INTERMEDIATE AND END-POINT ELECTRICAL MEASUREMENTS</w:t>
        </w:r>
        <w:r w:rsidR="004619A5">
          <w:rPr>
            <w:noProof/>
            <w:webHidden/>
          </w:rPr>
          <w:tab/>
        </w:r>
        <w:r w:rsidR="004619A5">
          <w:rPr>
            <w:noProof/>
            <w:webHidden/>
          </w:rPr>
          <w:fldChar w:fldCharType="begin"/>
        </w:r>
        <w:r w:rsidR="004619A5">
          <w:rPr>
            <w:noProof/>
            <w:webHidden/>
          </w:rPr>
          <w:instrText xml:space="preserve"> PAGEREF _Toc62638653 \h </w:instrText>
        </w:r>
        <w:r w:rsidR="004619A5">
          <w:rPr>
            <w:noProof/>
            <w:webHidden/>
          </w:rPr>
        </w:r>
        <w:r w:rsidR="004619A5">
          <w:rPr>
            <w:noProof/>
            <w:webHidden/>
          </w:rPr>
          <w:fldChar w:fldCharType="separate"/>
        </w:r>
        <w:r w:rsidR="004619A5">
          <w:rPr>
            <w:noProof/>
            <w:webHidden/>
          </w:rPr>
          <w:t>13</w:t>
        </w:r>
        <w:r w:rsidR="004619A5">
          <w:rPr>
            <w:noProof/>
            <w:webHidden/>
          </w:rPr>
          <w:fldChar w:fldCharType="end"/>
        </w:r>
      </w:hyperlink>
    </w:p>
    <w:p w14:paraId="0B7E9918" w14:textId="405D8EAB" w:rsidR="004619A5" w:rsidRDefault="00BE1F8F">
      <w:pPr>
        <w:pStyle w:val="TOC2"/>
        <w:rPr>
          <w:rFonts w:asciiTheme="minorHAnsi" w:eastAsiaTheme="minorEastAsia" w:hAnsiTheme="minorHAnsi" w:cstheme="minorBidi"/>
          <w:caps w:val="0"/>
          <w:noProof/>
          <w:sz w:val="22"/>
          <w:szCs w:val="22"/>
          <w:lang w:eastAsia="en-GB"/>
        </w:rPr>
      </w:pPr>
      <w:hyperlink w:anchor="_Toc62638654" w:history="1">
        <w:r w:rsidR="004619A5" w:rsidRPr="008B5CBE">
          <w:rPr>
            <w:rStyle w:val="Hyperlink"/>
            <w:noProof/>
          </w:rPr>
          <w:t>2.8</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BURN-IN 1 CONDITIONS</w:t>
        </w:r>
        <w:r w:rsidR="004619A5">
          <w:rPr>
            <w:noProof/>
            <w:webHidden/>
          </w:rPr>
          <w:tab/>
        </w:r>
        <w:r w:rsidR="004619A5">
          <w:rPr>
            <w:noProof/>
            <w:webHidden/>
          </w:rPr>
          <w:fldChar w:fldCharType="begin"/>
        </w:r>
        <w:r w:rsidR="004619A5">
          <w:rPr>
            <w:noProof/>
            <w:webHidden/>
          </w:rPr>
          <w:instrText xml:space="preserve"> PAGEREF _Toc62638654 \h </w:instrText>
        </w:r>
        <w:r w:rsidR="004619A5">
          <w:rPr>
            <w:noProof/>
            <w:webHidden/>
          </w:rPr>
        </w:r>
        <w:r w:rsidR="004619A5">
          <w:rPr>
            <w:noProof/>
            <w:webHidden/>
          </w:rPr>
          <w:fldChar w:fldCharType="separate"/>
        </w:r>
        <w:r w:rsidR="004619A5">
          <w:rPr>
            <w:noProof/>
            <w:webHidden/>
          </w:rPr>
          <w:t>13</w:t>
        </w:r>
        <w:r w:rsidR="004619A5">
          <w:rPr>
            <w:noProof/>
            <w:webHidden/>
          </w:rPr>
          <w:fldChar w:fldCharType="end"/>
        </w:r>
      </w:hyperlink>
    </w:p>
    <w:p w14:paraId="12C3EFE2" w14:textId="58444491" w:rsidR="004619A5" w:rsidRDefault="00BE1F8F">
      <w:pPr>
        <w:pStyle w:val="TOC2"/>
        <w:rPr>
          <w:rFonts w:asciiTheme="minorHAnsi" w:eastAsiaTheme="minorEastAsia" w:hAnsiTheme="minorHAnsi" w:cstheme="minorBidi"/>
          <w:caps w:val="0"/>
          <w:noProof/>
          <w:sz w:val="22"/>
          <w:szCs w:val="22"/>
          <w:lang w:eastAsia="en-GB"/>
        </w:rPr>
      </w:pPr>
      <w:hyperlink w:anchor="_Toc62638655" w:history="1">
        <w:r w:rsidR="004619A5" w:rsidRPr="008B5CBE">
          <w:rPr>
            <w:rStyle w:val="Hyperlink"/>
            <w:noProof/>
          </w:rPr>
          <w:t>2.9</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BURN-IN 2 CONDITIONS</w:t>
        </w:r>
        <w:r w:rsidR="004619A5">
          <w:rPr>
            <w:noProof/>
            <w:webHidden/>
          </w:rPr>
          <w:tab/>
        </w:r>
        <w:r w:rsidR="004619A5">
          <w:rPr>
            <w:noProof/>
            <w:webHidden/>
          </w:rPr>
          <w:fldChar w:fldCharType="begin"/>
        </w:r>
        <w:r w:rsidR="004619A5">
          <w:rPr>
            <w:noProof/>
            <w:webHidden/>
          </w:rPr>
          <w:instrText xml:space="preserve"> PAGEREF _Toc62638655 \h </w:instrText>
        </w:r>
        <w:r w:rsidR="004619A5">
          <w:rPr>
            <w:noProof/>
            <w:webHidden/>
          </w:rPr>
        </w:r>
        <w:r w:rsidR="004619A5">
          <w:rPr>
            <w:noProof/>
            <w:webHidden/>
          </w:rPr>
          <w:fldChar w:fldCharType="separate"/>
        </w:r>
        <w:r w:rsidR="004619A5">
          <w:rPr>
            <w:noProof/>
            <w:webHidden/>
          </w:rPr>
          <w:t>14</w:t>
        </w:r>
        <w:r w:rsidR="004619A5">
          <w:rPr>
            <w:noProof/>
            <w:webHidden/>
          </w:rPr>
          <w:fldChar w:fldCharType="end"/>
        </w:r>
      </w:hyperlink>
    </w:p>
    <w:p w14:paraId="01D6737E" w14:textId="447DB6E4" w:rsidR="004619A5" w:rsidRDefault="00BE1F8F">
      <w:pPr>
        <w:pStyle w:val="TOC2"/>
        <w:rPr>
          <w:rFonts w:asciiTheme="minorHAnsi" w:eastAsiaTheme="minorEastAsia" w:hAnsiTheme="minorHAnsi" w:cstheme="minorBidi"/>
          <w:caps w:val="0"/>
          <w:noProof/>
          <w:sz w:val="22"/>
          <w:szCs w:val="22"/>
          <w:lang w:eastAsia="en-GB"/>
        </w:rPr>
      </w:pPr>
      <w:hyperlink w:anchor="_Toc62638656" w:history="1">
        <w:r w:rsidR="004619A5" w:rsidRPr="008B5CBE">
          <w:rPr>
            <w:rStyle w:val="Hyperlink"/>
            <w:noProof/>
          </w:rPr>
          <w:t>2.10</w:t>
        </w:r>
        <w:r w:rsidR="004619A5">
          <w:rPr>
            <w:rFonts w:asciiTheme="minorHAnsi" w:eastAsiaTheme="minorEastAsia" w:hAnsiTheme="minorHAnsi" w:cstheme="minorBidi"/>
            <w:caps w:val="0"/>
            <w:noProof/>
            <w:sz w:val="22"/>
            <w:szCs w:val="22"/>
            <w:lang w:eastAsia="en-GB"/>
          </w:rPr>
          <w:tab/>
        </w:r>
        <w:r w:rsidR="004619A5" w:rsidRPr="008B5CBE">
          <w:rPr>
            <w:rStyle w:val="Hyperlink"/>
            <w:noProof/>
          </w:rPr>
          <w:t>OPERATING LIFE CONDITIONS</w:t>
        </w:r>
        <w:r w:rsidR="004619A5">
          <w:rPr>
            <w:noProof/>
            <w:webHidden/>
          </w:rPr>
          <w:tab/>
        </w:r>
        <w:r w:rsidR="004619A5">
          <w:rPr>
            <w:noProof/>
            <w:webHidden/>
          </w:rPr>
          <w:fldChar w:fldCharType="begin"/>
        </w:r>
        <w:r w:rsidR="004619A5">
          <w:rPr>
            <w:noProof/>
            <w:webHidden/>
          </w:rPr>
          <w:instrText xml:space="preserve"> PAGEREF _Toc62638656 \h </w:instrText>
        </w:r>
        <w:r w:rsidR="004619A5">
          <w:rPr>
            <w:noProof/>
            <w:webHidden/>
          </w:rPr>
        </w:r>
        <w:r w:rsidR="004619A5">
          <w:rPr>
            <w:noProof/>
            <w:webHidden/>
          </w:rPr>
          <w:fldChar w:fldCharType="separate"/>
        </w:r>
        <w:r w:rsidR="004619A5">
          <w:rPr>
            <w:noProof/>
            <w:webHidden/>
          </w:rPr>
          <w:t>14</w:t>
        </w:r>
        <w:r w:rsidR="004619A5">
          <w:rPr>
            <w:noProof/>
            <w:webHidden/>
          </w:rPr>
          <w:fldChar w:fldCharType="end"/>
        </w:r>
      </w:hyperlink>
    </w:p>
    <w:p w14:paraId="1B1959B4" w14:textId="2DB4B2D6" w:rsidR="004619A5" w:rsidRDefault="00BE1F8F">
      <w:pPr>
        <w:pStyle w:val="TOC2"/>
        <w:rPr>
          <w:rFonts w:asciiTheme="minorHAnsi" w:eastAsiaTheme="minorEastAsia" w:hAnsiTheme="minorHAnsi" w:cstheme="minorBidi"/>
          <w:caps w:val="0"/>
          <w:noProof/>
          <w:sz w:val="22"/>
          <w:szCs w:val="22"/>
          <w:lang w:eastAsia="en-GB"/>
        </w:rPr>
      </w:pPr>
      <w:hyperlink w:anchor="_Toc62638657" w:history="1">
        <w:r w:rsidR="004619A5" w:rsidRPr="008B5CBE">
          <w:rPr>
            <w:rStyle w:val="Hyperlink"/>
            <w:noProof/>
          </w:rPr>
          <w:t>APPENDIX A</w:t>
        </w:r>
        <w:r w:rsidR="004619A5">
          <w:rPr>
            <w:noProof/>
            <w:webHidden/>
          </w:rPr>
          <w:tab/>
        </w:r>
        <w:r w:rsidR="004619A5">
          <w:rPr>
            <w:noProof/>
            <w:webHidden/>
          </w:rPr>
          <w:fldChar w:fldCharType="begin"/>
        </w:r>
        <w:r w:rsidR="004619A5">
          <w:rPr>
            <w:noProof/>
            <w:webHidden/>
          </w:rPr>
          <w:instrText xml:space="preserve"> PAGEREF _Toc62638657 \h </w:instrText>
        </w:r>
        <w:r w:rsidR="004619A5">
          <w:rPr>
            <w:noProof/>
            <w:webHidden/>
          </w:rPr>
        </w:r>
        <w:r w:rsidR="004619A5">
          <w:rPr>
            <w:noProof/>
            <w:webHidden/>
          </w:rPr>
          <w:fldChar w:fldCharType="separate"/>
        </w:r>
        <w:r w:rsidR="004619A5">
          <w:rPr>
            <w:noProof/>
            <w:webHidden/>
          </w:rPr>
          <w:t>15</w:t>
        </w:r>
        <w:r w:rsidR="004619A5">
          <w:rPr>
            <w:noProof/>
            <w:webHidden/>
          </w:rPr>
          <w:fldChar w:fldCharType="end"/>
        </w:r>
      </w:hyperlink>
    </w:p>
    <w:p w14:paraId="66B8F75E" w14:textId="36931952"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62638630"/>
      <w:r w:rsidRPr="00240DB1">
        <w:lastRenderedPageBreak/>
        <w:t>General</w:t>
      </w:r>
      <w:bookmarkEnd w:id="0"/>
    </w:p>
    <w:p w14:paraId="65A527E3" w14:textId="77777777" w:rsidR="00A04525" w:rsidRDefault="00A04525" w:rsidP="008D5D79">
      <w:pPr>
        <w:pStyle w:val="Heading2"/>
      </w:pPr>
      <w:bookmarkStart w:id="1" w:name="_Toc62638631"/>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62638632"/>
      <w:r>
        <w:t>APPLICABLE DOCUMENTS</w:t>
      </w:r>
      <w:bookmarkEnd w:id="2"/>
    </w:p>
    <w:p w14:paraId="7A119AE2" w14:textId="77777777" w:rsidR="00A04525" w:rsidRDefault="00A04525" w:rsidP="003A5BFF">
      <w:pPr>
        <w:spacing w:after="120"/>
      </w:pPr>
      <w:r>
        <w:t>The following documents form part of this specification and shall be read in conjunction with it:</w:t>
      </w:r>
    </w:p>
    <w:p w14:paraId="106FBEB3" w14:textId="083D8134" w:rsidR="00A04525" w:rsidRDefault="00A04525" w:rsidP="003A5BFF">
      <w:pPr>
        <w:pStyle w:val="alphabeticallist"/>
        <w:spacing w:after="60"/>
      </w:pPr>
      <w:r>
        <w:t>ES</w:t>
      </w:r>
      <w:r w:rsidR="00301E66">
        <w:t xml:space="preserve">CC Generic Specification No. </w:t>
      </w:r>
      <w:hyperlink r:id="rId16" w:history="1">
        <w:r w:rsidR="003A5BFF" w:rsidRPr="00DA67C2">
          <w:rPr>
            <w:rStyle w:val="Hyperlink"/>
          </w:rPr>
          <w:t>5010</w:t>
        </w:r>
      </w:hyperlink>
    </w:p>
    <w:p w14:paraId="29F39067" w14:textId="3A9269FA" w:rsidR="00A04525" w:rsidRDefault="00BE1F8F" w:rsidP="003A5BFF">
      <w:pPr>
        <w:pStyle w:val="alphabeticallist"/>
        <w:spacing w:after="60"/>
      </w:pPr>
      <w:hyperlink r:id="rId17" w:history="1">
        <w:r w:rsidR="00A04525" w:rsidRPr="00D92E59">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3" w:name="_Toc62638633"/>
      <w:r>
        <w:t>TERMS, DEFINITIONS, ABBREVIATIONS, SYMBOLS AND UNITS</w:t>
      </w:r>
      <w:bookmarkEnd w:id="3"/>
    </w:p>
    <w:p w14:paraId="5AF5DE59" w14:textId="1DF87D9B" w:rsidR="00E52FDB" w:rsidRDefault="00A04525" w:rsidP="00E52FDB">
      <w:r>
        <w:t xml:space="preserve">For the purpose of this specification, the terms, definitions, abbreviations, symbols and units specified in ESCC Basic Specification No. </w:t>
      </w:r>
      <w:hyperlink r:id="rId18" w:history="1">
        <w:r w:rsidR="003A5BFF" w:rsidRPr="00DA67C2">
          <w:rPr>
            <w:rStyle w:val="Hyperlink"/>
          </w:rPr>
          <w:t>21300</w:t>
        </w:r>
      </w:hyperlink>
      <w:r w:rsidR="003A5BFF" w:rsidRPr="00DA67C2">
        <w:t xml:space="preserve"> </w:t>
      </w:r>
      <w:r>
        <w:t>shall apply.</w:t>
      </w:r>
    </w:p>
    <w:p w14:paraId="73870CBC" w14:textId="77777777" w:rsidR="00A04525" w:rsidRDefault="00A04525" w:rsidP="008D5D79">
      <w:pPr>
        <w:pStyle w:val="Heading2"/>
      </w:pPr>
      <w:bookmarkStart w:id="4" w:name="_Toc62638634"/>
      <w:r>
        <w:t>THE ESCC COMPONENT NUMBER AND COMPONENT TYPE VARIANTS</w:t>
      </w:r>
      <w:bookmarkEnd w:id="4"/>
    </w:p>
    <w:p w14:paraId="1F008A13" w14:textId="77777777" w:rsidR="00A04525" w:rsidRDefault="00A04525" w:rsidP="008D5D79">
      <w:pPr>
        <w:pStyle w:val="Heading3"/>
      </w:pPr>
      <w:bookmarkStart w:id="5" w:name="_Ref62636610"/>
      <w:bookmarkStart w:id="6" w:name="_Toc62638635"/>
      <w:r>
        <w:t>The ESCC Component Number</w:t>
      </w:r>
      <w:bookmarkEnd w:id="5"/>
      <w:bookmarkEnd w:id="6"/>
    </w:p>
    <w:p w14:paraId="72BDC574" w14:textId="77777777" w:rsidR="00A04525" w:rsidRDefault="00A04525" w:rsidP="003A5BFF">
      <w:pPr>
        <w:spacing w:after="120"/>
      </w:pPr>
      <w:r>
        <w:t>The ESCC Component Number shall be constituted as follows:</w:t>
      </w:r>
    </w:p>
    <w:p w14:paraId="754CE913" w14:textId="77C9FB1C" w:rsidR="00A04525" w:rsidRDefault="00A04525" w:rsidP="003A5BFF">
      <w:pPr>
        <w:spacing w:after="120"/>
      </w:pPr>
      <w:r>
        <w:t xml:space="preserve">Example: </w:t>
      </w:r>
      <w:r w:rsidR="00B013D8">
        <w:t>5611010</w:t>
      </w:r>
      <w:r>
        <w:t>0</w:t>
      </w:r>
      <w:r w:rsidR="006A00C6">
        <w:t>1</w:t>
      </w:r>
    </w:p>
    <w:p w14:paraId="22967A5C" w14:textId="0D4CAA1C" w:rsidR="00A04525" w:rsidRDefault="00A04525" w:rsidP="008D5D79">
      <w:pPr>
        <w:pStyle w:val="BulletList"/>
      </w:pPr>
      <w:r>
        <w:t xml:space="preserve">Detail Specification Reference: </w:t>
      </w:r>
      <w:r w:rsidR="00B013D8">
        <w:t>5611010</w:t>
      </w:r>
    </w:p>
    <w:p w14:paraId="01E0EA07" w14:textId="6B4758AD" w:rsidR="00A04525" w:rsidRDefault="00A04525" w:rsidP="008D5D79">
      <w:pPr>
        <w:pStyle w:val="BulletList"/>
      </w:pPr>
      <w:r>
        <w:t>Component Type Variant Number: 0</w:t>
      </w:r>
      <w:r w:rsidR="006A00C6">
        <w:t>1</w:t>
      </w:r>
      <w:r>
        <w:t xml:space="preserve"> (as required)</w:t>
      </w:r>
    </w:p>
    <w:p w14:paraId="2C7EB069" w14:textId="77777777" w:rsidR="00A04525" w:rsidRPr="00573D83" w:rsidRDefault="00A04525" w:rsidP="008D5D79">
      <w:pPr>
        <w:pStyle w:val="Heading3"/>
        <w:rPr>
          <w:highlight w:val="yellow"/>
        </w:rPr>
      </w:pPr>
      <w:bookmarkStart w:id="7" w:name="_Ref62636399"/>
      <w:bookmarkStart w:id="8" w:name="_Ref62636406"/>
      <w:bookmarkStart w:id="9" w:name="_Toc62638636"/>
      <w:r w:rsidRPr="00573D83">
        <w:rPr>
          <w:highlight w:val="yellow"/>
        </w:rPr>
        <w:t>Component Type Variants</w:t>
      </w:r>
      <w:bookmarkEnd w:id="7"/>
      <w:bookmarkEnd w:id="8"/>
      <w:bookmarkEnd w:id="9"/>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5619EF" w:rsidRPr="00183D4A" w14:paraId="1519D49A" w14:textId="77777777" w:rsidTr="00EF70A6">
        <w:trPr>
          <w:trHeight w:val="318"/>
        </w:trPr>
        <w:tc>
          <w:tcPr>
            <w:tcW w:w="1020" w:type="dxa"/>
            <w:vAlign w:val="center"/>
          </w:tcPr>
          <w:p w14:paraId="7ED4D2CC" w14:textId="644A8BA8" w:rsidR="005619EF" w:rsidRPr="00183D4A" w:rsidRDefault="005619EF" w:rsidP="006A00C6">
            <w:pPr>
              <w:pStyle w:val="Bodyjustified"/>
            </w:pPr>
            <w:r w:rsidRPr="00183D4A">
              <w:t>0</w:t>
            </w:r>
            <w:r w:rsidR="006A00C6">
              <w:t>3</w:t>
            </w:r>
          </w:p>
        </w:tc>
        <w:tc>
          <w:tcPr>
            <w:tcW w:w="1644" w:type="dxa"/>
            <w:vAlign w:val="center"/>
          </w:tcPr>
          <w:p w14:paraId="45A7D784" w14:textId="63E42154" w:rsidR="005619EF" w:rsidRPr="00183D4A" w:rsidRDefault="005619EF" w:rsidP="006A00C6">
            <w:pPr>
              <w:pStyle w:val="Bodyjustified"/>
            </w:pPr>
            <w:proofErr w:type="spellStart"/>
            <w:r>
              <w:t>BFY</w:t>
            </w:r>
            <w:r w:rsidR="006A00C6">
              <w:t>640B</w:t>
            </w:r>
            <w:proofErr w:type="spellEnd"/>
            <w:r w:rsidR="006A00C6">
              <w:t>-04</w:t>
            </w:r>
          </w:p>
        </w:tc>
        <w:tc>
          <w:tcPr>
            <w:tcW w:w="1134" w:type="dxa"/>
            <w:vAlign w:val="center"/>
          </w:tcPr>
          <w:p w14:paraId="5303C316" w14:textId="6754E235" w:rsidR="005619EF" w:rsidRPr="005619EF" w:rsidRDefault="005619EF" w:rsidP="00EF70A6">
            <w:pPr>
              <w:pStyle w:val="Bodyjustified"/>
            </w:pPr>
            <w:r w:rsidRPr="005619EF">
              <w:t>Micro-X</w:t>
            </w:r>
          </w:p>
        </w:tc>
        <w:tc>
          <w:tcPr>
            <w:tcW w:w="1474" w:type="dxa"/>
            <w:vAlign w:val="center"/>
          </w:tcPr>
          <w:p w14:paraId="525FFE8E" w14:textId="2BCF31D9" w:rsidR="005619EF" w:rsidRPr="00183D4A" w:rsidRDefault="007268C1" w:rsidP="00EF70A6">
            <w:pPr>
              <w:pStyle w:val="Bodyjustified"/>
            </w:pPr>
            <w:proofErr w:type="spellStart"/>
            <w:r>
              <w:t>G2</w:t>
            </w:r>
            <w:proofErr w:type="spellEnd"/>
          </w:p>
        </w:tc>
        <w:tc>
          <w:tcPr>
            <w:tcW w:w="1040" w:type="dxa"/>
            <w:vAlign w:val="center"/>
          </w:tcPr>
          <w:p w14:paraId="47B56613" w14:textId="5BC9C20A" w:rsidR="005619EF" w:rsidRPr="00183D4A" w:rsidRDefault="005619EF" w:rsidP="00EF70A6">
            <w:pPr>
              <w:pStyle w:val="Bodyjustified"/>
            </w:pPr>
            <w:r>
              <w:t>0.03</w:t>
            </w:r>
          </w:p>
        </w:tc>
      </w:tr>
      <w:tr w:rsidR="005619EF" w:rsidRPr="00183D4A" w14:paraId="50144F9E" w14:textId="77777777" w:rsidTr="00EF70A6">
        <w:trPr>
          <w:trHeight w:val="318"/>
        </w:trPr>
        <w:tc>
          <w:tcPr>
            <w:tcW w:w="1020" w:type="dxa"/>
            <w:vAlign w:val="center"/>
          </w:tcPr>
          <w:p w14:paraId="51F62F0C" w14:textId="1BB78EC7" w:rsidR="005619EF" w:rsidRPr="00183D4A" w:rsidRDefault="005619EF" w:rsidP="006A00C6">
            <w:pPr>
              <w:pStyle w:val="Bodyjustified"/>
            </w:pPr>
            <w:r>
              <w:t>0</w:t>
            </w:r>
            <w:r w:rsidR="006A00C6">
              <w:t>4</w:t>
            </w:r>
          </w:p>
        </w:tc>
        <w:tc>
          <w:tcPr>
            <w:tcW w:w="1644" w:type="dxa"/>
            <w:vAlign w:val="center"/>
          </w:tcPr>
          <w:p w14:paraId="6C77BBE5" w14:textId="3D9BA187" w:rsidR="005619EF" w:rsidRPr="00183D4A" w:rsidRDefault="005619EF" w:rsidP="006A00C6">
            <w:pPr>
              <w:pStyle w:val="Bodyjustified"/>
            </w:pPr>
            <w:proofErr w:type="spellStart"/>
            <w:r>
              <w:t>BFY</w:t>
            </w:r>
            <w:r w:rsidR="006A00C6">
              <w:t>650B</w:t>
            </w:r>
            <w:proofErr w:type="spellEnd"/>
            <w:r w:rsidR="006A00C6">
              <w:t>-11</w:t>
            </w:r>
          </w:p>
        </w:tc>
        <w:tc>
          <w:tcPr>
            <w:tcW w:w="1134" w:type="dxa"/>
            <w:vAlign w:val="center"/>
          </w:tcPr>
          <w:p w14:paraId="4870268B" w14:textId="3E76E83E" w:rsidR="005619EF" w:rsidRPr="005619EF" w:rsidRDefault="005619EF" w:rsidP="00EF70A6">
            <w:pPr>
              <w:pStyle w:val="Bodyjustified"/>
            </w:pPr>
            <w:r w:rsidRPr="005619EF">
              <w:t>Micro-X</w:t>
            </w:r>
          </w:p>
        </w:tc>
        <w:tc>
          <w:tcPr>
            <w:tcW w:w="1474" w:type="dxa"/>
            <w:vAlign w:val="center"/>
          </w:tcPr>
          <w:p w14:paraId="118380FC" w14:textId="216AA2ED" w:rsidR="005619EF" w:rsidRPr="00183D4A" w:rsidRDefault="007268C1" w:rsidP="00EF70A6">
            <w:pPr>
              <w:pStyle w:val="Bodyjustified"/>
            </w:pPr>
            <w:proofErr w:type="spellStart"/>
            <w:r>
              <w:t>G2</w:t>
            </w:r>
            <w:proofErr w:type="spellEnd"/>
          </w:p>
        </w:tc>
        <w:tc>
          <w:tcPr>
            <w:tcW w:w="1040" w:type="dxa"/>
            <w:vAlign w:val="center"/>
          </w:tcPr>
          <w:p w14:paraId="7CF7F8E4" w14:textId="6625EDFF" w:rsidR="005619EF" w:rsidRPr="00183D4A" w:rsidRDefault="005619EF" w:rsidP="00EF70A6">
            <w:pPr>
              <w:pStyle w:val="Bodyjustified"/>
            </w:pPr>
            <w:r>
              <w:t>0.03</w:t>
            </w:r>
          </w:p>
        </w:tc>
      </w:tr>
      <w:tr w:rsidR="00573D83" w:rsidRPr="00183D4A" w14:paraId="7E53F336" w14:textId="77777777" w:rsidTr="00EF70A6">
        <w:trPr>
          <w:trHeight w:val="318"/>
        </w:trPr>
        <w:tc>
          <w:tcPr>
            <w:tcW w:w="1020" w:type="dxa"/>
            <w:vAlign w:val="center"/>
          </w:tcPr>
          <w:p w14:paraId="6A0EA64C" w14:textId="0AD56CF0" w:rsidR="00573D83" w:rsidRPr="00573D83" w:rsidRDefault="00573D83" w:rsidP="00573D83">
            <w:pPr>
              <w:pStyle w:val="Bodyjustified"/>
              <w:rPr>
                <w:highlight w:val="yellow"/>
              </w:rPr>
            </w:pPr>
            <w:r w:rsidRPr="00573D83">
              <w:rPr>
                <w:highlight w:val="yellow"/>
              </w:rPr>
              <w:t>05</w:t>
            </w:r>
          </w:p>
        </w:tc>
        <w:tc>
          <w:tcPr>
            <w:tcW w:w="1644" w:type="dxa"/>
            <w:vAlign w:val="center"/>
          </w:tcPr>
          <w:p w14:paraId="4F0E8E72" w14:textId="06D96A40" w:rsidR="00573D83" w:rsidRPr="00573D83" w:rsidRDefault="00573D83" w:rsidP="00573D83">
            <w:pPr>
              <w:pStyle w:val="Bodyjustified"/>
              <w:rPr>
                <w:highlight w:val="yellow"/>
              </w:rPr>
            </w:pPr>
            <w:proofErr w:type="spellStart"/>
            <w:r w:rsidRPr="00573D83">
              <w:rPr>
                <w:highlight w:val="yellow"/>
              </w:rPr>
              <w:t>BFY650B</w:t>
            </w:r>
            <w:proofErr w:type="spellEnd"/>
            <w:r w:rsidRPr="00573D83">
              <w:rPr>
                <w:highlight w:val="yellow"/>
              </w:rPr>
              <w:t>-12</w:t>
            </w:r>
          </w:p>
        </w:tc>
        <w:tc>
          <w:tcPr>
            <w:tcW w:w="1134" w:type="dxa"/>
            <w:vAlign w:val="center"/>
          </w:tcPr>
          <w:p w14:paraId="7C7B8746" w14:textId="08DC2035" w:rsidR="00573D83" w:rsidRPr="00573D83" w:rsidRDefault="00573D83" w:rsidP="00573D83">
            <w:pPr>
              <w:pStyle w:val="Bodyjustified"/>
              <w:rPr>
                <w:highlight w:val="yellow"/>
              </w:rPr>
            </w:pPr>
            <w:r w:rsidRPr="00573D83">
              <w:rPr>
                <w:highlight w:val="yellow"/>
              </w:rPr>
              <w:t>Micro-X</w:t>
            </w:r>
          </w:p>
        </w:tc>
        <w:tc>
          <w:tcPr>
            <w:tcW w:w="1474" w:type="dxa"/>
            <w:vAlign w:val="center"/>
          </w:tcPr>
          <w:p w14:paraId="2A017CCC" w14:textId="7FCC556F" w:rsidR="00573D83" w:rsidRPr="00573D83" w:rsidRDefault="00573D83" w:rsidP="00573D83">
            <w:pPr>
              <w:pStyle w:val="Bodyjustified"/>
              <w:rPr>
                <w:highlight w:val="yellow"/>
              </w:rPr>
            </w:pPr>
            <w:proofErr w:type="spellStart"/>
            <w:r w:rsidRPr="00573D83">
              <w:rPr>
                <w:highlight w:val="yellow"/>
              </w:rPr>
              <w:t>G2</w:t>
            </w:r>
            <w:proofErr w:type="spellEnd"/>
          </w:p>
        </w:tc>
        <w:tc>
          <w:tcPr>
            <w:tcW w:w="1040" w:type="dxa"/>
            <w:vAlign w:val="center"/>
          </w:tcPr>
          <w:p w14:paraId="161D5509" w14:textId="5CF68EC4" w:rsidR="00573D83" w:rsidRPr="00573D83" w:rsidRDefault="00573D83" w:rsidP="00573D83">
            <w:pPr>
              <w:pStyle w:val="Bodyjustified"/>
              <w:rPr>
                <w:highlight w:val="yellow"/>
              </w:rPr>
            </w:pPr>
            <w:r w:rsidRPr="00573D83">
              <w:rPr>
                <w:highlight w:val="yellow"/>
              </w:rPr>
              <w:t>0.03</w:t>
            </w:r>
          </w:p>
        </w:tc>
      </w:tr>
    </w:tbl>
    <w:p w14:paraId="14FEC515" w14:textId="60F7585B" w:rsidR="00A04525" w:rsidRDefault="00A04525" w:rsidP="005619EF">
      <w:pPr>
        <w:spacing w:before="240"/>
      </w:pPr>
      <w:r>
        <w:t xml:space="preserve">The lead material and finish shall be in accordance with the requirements of ESCC Basic Specification No. </w:t>
      </w:r>
      <w:hyperlink r:id="rId19" w:history="1">
        <w:r w:rsidR="003A5BFF" w:rsidRPr="00DA67C2">
          <w:rPr>
            <w:rStyle w:val="Hyperlink"/>
          </w:rPr>
          <w:t>23500</w:t>
        </w:r>
      </w:hyperlink>
      <w:r>
        <w:t>.</w:t>
      </w:r>
    </w:p>
    <w:p w14:paraId="0CDB750C" w14:textId="77777777" w:rsidR="00A04525" w:rsidRDefault="00A04525" w:rsidP="003A5BFF">
      <w:pPr>
        <w:pStyle w:val="Heading2"/>
      </w:pPr>
      <w:bookmarkStart w:id="10" w:name="_Ref62636737"/>
      <w:bookmarkStart w:id="11" w:name="_Ref62637205"/>
      <w:bookmarkStart w:id="12" w:name="_Toc62638637"/>
      <w:r>
        <w:lastRenderedPageBreak/>
        <w:t>MAXIMUM RATINGS</w:t>
      </w:r>
      <w:bookmarkEnd w:id="10"/>
      <w:bookmarkEnd w:id="11"/>
      <w:bookmarkEnd w:id="12"/>
    </w:p>
    <w:p w14:paraId="5A260C99" w14:textId="77777777" w:rsidR="00A04525" w:rsidRDefault="00A04525" w:rsidP="003A5BFF">
      <w:pPr>
        <w:keepNext/>
      </w:pPr>
      <w:r>
        <w:t>The maximum ratings shall not be exceeded at any time during use or storage.</w:t>
      </w:r>
    </w:p>
    <w:p w14:paraId="00BE2F1D" w14:textId="77777777" w:rsidR="00A04525" w:rsidRDefault="00A04525" w:rsidP="003A5BFF">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A9225E" w14:paraId="6D2F6D03" w14:textId="77777777" w:rsidTr="00EC35B2">
        <w:trPr>
          <w:trHeight w:val="340"/>
          <w:tblHeader/>
        </w:trPr>
        <w:tc>
          <w:tcPr>
            <w:tcW w:w="2660" w:type="dxa"/>
          </w:tcPr>
          <w:p w14:paraId="1B2223BC" w14:textId="77777777" w:rsidR="00183D4A" w:rsidRPr="00A9225E" w:rsidRDefault="00183D4A" w:rsidP="003A5BFF">
            <w:pPr>
              <w:pStyle w:val="Bodyjustified"/>
              <w:keepNext/>
              <w:rPr>
                <w:rFonts w:cs="Arial"/>
              </w:rPr>
            </w:pPr>
            <w:r w:rsidRPr="00A9225E">
              <w:rPr>
                <w:rFonts w:cs="Arial"/>
              </w:rPr>
              <w:t>Characteristics</w:t>
            </w:r>
          </w:p>
        </w:tc>
        <w:tc>
          <w:tcPr>
            <w:tcW w:w="1040" w:type="dxa"/>
          </w:tcPr>
          <w:p w14:paraId="07C19F9E" w14:textId="77777777" w:rsidR="00183D4A" w:rsidRPr="00A9225E" w:rsidRDefault="00183D4A" w:rsidP="003A5BFF">
            <w:pPr>
              <w:pStyle w:val="Bodyjustified"/>
              <w:keepNext/>
              <w:rPr>
                <w:rFonts w:cs="Arial"/>
              </w:rPr>
            </w:pPr>
            <w:r w:rsidRPr="00A9225E">
              <w:rPr>
                <w:rFonts w:cs="Arial"/>
              </w:rPr>
              <w:t>Symbols</w:t>
            </w:r>
          </w:p>
        </w:tc>
        <w:tc>
          <w:tcPr>
            <w:tcW w:w="2060" w:type="dxa"/>
          </w:tcPr>
          <w:p w14:paraId="2A1537D8" w14:textId="77777777" w:rsidR="00183D4A" w:rsidRPr="00A9225E" w:rsidRDefault="00183D4A" w:rsidP="003A5BFF">
            <w:pPr>
              <w:pStyle w:val="Bodyjustified"/>
              <w:keepNext/>
              <w:rPr>
                <w:rFonts w:cs="Arial"/>
              </w:rPr>
            </w:pPr>
            <w:r w:rsidRPr="00A9225E">
              <w:rPr>
                <w:rFonts w:cs="Arial"/>
              </w:rPr>
              <w:t>Maximum Ratings</w:t>
            </w:r>
          </w:p>
        </w:tc>
        <w:tc>
          <w:tcPr>
            <w:tcW w:w="860" w:type="dxa"/>
          </w:tcPr>
          <w:p w14:paraId="0B0C2796" w14:textId="480C64EA" w:rsidR="00183D4A" w:rsidRPr="00A9225E" w:rsidRDefault="00183D4A" w:rsidP="003A5BFF">
            <w:pPr>
              <w:pStyle w:val="Bodyjustified"/>
              <w:keepNext/>
              <w:rPr>
                <w:rFonts w:cs="Arial"/>
              </w:rPr>
            </w:pPr>
            <w:r w:rsidRPr="00A9225E">
              <w:rPr>
                <w:rFonts w:cs="Arial"/>
              </w:rPr>
              <w:t>Unit</w:t>
            </w:r>
            <w:r w:rsidR="00564E2C" w:rsidRPr="00A9225E">
              <w:rPr>
                <w:rFonts w:cs="Arial"/>
              </w:rPr>
              <w:t>s</w:t>
            </w:r>
          </w:p>
        </w:tc>
        <w:tc>
          <w:tcPr>
            <w:tcW w:w="1700" w:type="dxa"/>
          </w:tcPr>
          <w:p w14:paraId="6C57539C" w14:textId="77777777" w:rsidR="00183D4A" w:rsidRPr="00A9225E" w:rsidRDefault="00183D4A" w:rsidP="003A5BFF">
            <w:pPr>
              <w:pStyle w:val="Bodyjustified"/>
              <w:keepNext/>
              <w:rPr>
                <w:rFonts w:cs="Arial"/>
              </w:rPr>
            </w:pPr>
            <w:r w:rsidRPr="00A9225E">
              <w:rPr>
                <w:rFonts w:cs="Arial"/>
              </w:rPr>
              <w:t>Remarks</w:t>
            </w:r>
          </w:p>
        </w:tc>
      </w:tr>
      <w:tr w:rsidR="00183D4A" w:rsidRPr="00A9225E" w14:paraId="46C941F7" w14:textId="77777777" w:rsidTr="00EC35B2">
        <w:trPr>
          <w:trHeight w:val="283"/>
        </w:trPr>
        <w:tc>
          <w:tcPr>
            <w:tcW w:w="2660" w:type="dxa"/>
          </w:tcPr>
          <w:p w14:paraId="11B83CE5" w14:textId="7594C42D" w:rsidR="00035C31" w:rsidRPr="00A9225E" w:rsidRDefault="00183D4A" w:rsidP="003A5BFF">
            <w:pPr>
              <w:pStyle w:val="Bodyjustified"/>
              <w:keepNext/>
              <w:jc w:val="left"/>
              <w:rPr>
                <w:rFonts w:cs="Arial"/>
              </w:rPr>
            </w:pPr>
            <w:r w:rsidRPr="00A9225E">
              <w:rPr>
                <w:rFonts w:cs="Arial"/>
              </w:rPr>
              <w:t>Collector-Emitter Voltage</w:t>
            </w:r>
          </w:p>
        </w:tc>
        <w:tc>
          <w:tcPr>
            <w:tcW w:w="1040" w:type="dxa"/>
          </w:tcPr>
          <w:p w14:paraId="6404C6DA" w14:textId="77777777" w:rsidR="00183D4A" w:rsidRPr="00A9225E" w:rsidRDefault="00183D4A" w:rsidP="003A5BFF">
            <w:pPr>
              <w:pStyle w:val="Bodyjustified"/>
              <w:keepNext/>
              <w:rPr>
                <w:rFonts w:cs="Arial"/>
              </w:rPr>
            </w:pPr>
            <w:proofErr w:type="spellStart"/>
            <w:r w:rsidRPr="00A9225E">
              <w:rPr>
                <w:rFonts w:cs="Arial"/>
              </w:rPr>
              <w:t>V</w:t>
            </w:r>
            <w:r w:rsidRPr="00A9225E">
              <w:rPr>
                <w:rFonts w:cs="Arial"/>
                <w:vertAlign w:val="subscript"/>
              </w:rPr>
              <w:t>CEO</w:t>
            </w:r>
            <w:proofErr w:type="spellEnd"/>
          </w:p>
        </w:tc>
        <w:tc>
          <w:tcPr>
            <w:tcW w:w="2060" w:type="dxa"/>
          </w:tcPr>
          <w:p w14:paraId="7B002DB7" w14:textId="77777777" w:rsidR="00C6038E" w:rsidRPr="00A9225E" w:rsidRDefault="00C6038E" w:rsidP="003A5BFF">
            <w:pPr>
              <w:pStyle w:val="Bodyjustified"/>
              <w:keepNext/>
              <w:rPr>
                <w:rFonts w:cs="Arial"/>
              </w:rPr>
            </w:pPr>
          </w:p>
          <w:p w14:paraId="50E6CEAC" w14:textId="77777777" w:rsidR="00C6038E" w:rsidRPr="00A9225E" w:rsidRDefault="00C6038E" w:rsidP="003A5BFF">
            <w:pPr>
              <w:pStyle w:val="Bodyjustified"/>
              <w:keepNext/>
              <w:rPr>
                <w:rFonts w:cs="Arial"/>
              </w:rPr>
            </w:pPr>
            <w:r w:rsidRPr="00A9225E">
              <w:rPr>
                <w:rFonts w:cs="Arial"/>
              </w:rPr>
              <w:t>4</w:t>
            </w:r>
          </w:p>
          <w:p w14:paraId="264D72BD" w14:textId="1A56600E" w:rsidR="00035C31" w:rsidRPr="00A9225E" w:rsidRDefault="00C6038E" w:rsidP="003A5BFF">
            <w:pPr>
              <w:pStyle w:val="Bodyjustified"/>
              <w:keepNext/>
              <w:rPr>
                <w:rFonts w:cs="Arial"/>
              </w:rPr>
            </w:pPr>
            <w:r w:rsidRPr="00A9225E">
              <w:rPr>
                <w:rFonts w:cs="Arial"/>
              </w:rPr>
              <w:t>3.5</w:t>
            </w:r>
          </w:p>
        </w:tc>
        <w:tc>
          <w:tcPr>
            <w:tcW w:w="860" w:type="dxa"/>
          </w:tcPr>
          <w:p w14:paraId="04377276" w14:textId="77777777" w:rsidR="00183D4A" w:rsidRPr="00A9225E" w:rsidRDefault="00183D4A" w:rsidP="003A5BFF">
            <w:pPr>
              <w:pStyle w:val="Bodyjustified"/>
              <w:keepNext/>
              <w:rPr>
                <w:rFonts w:cs="Arial"/>
              </w:rPr>
            </w:pPr>
            <w:r w:rsidRPr="00A9225E">
              <w:rPr>
                <w:rFonts w:cs="Arial"/>
              </w:rPr>
              <w:t>V</w:t>
            </w:r>
          </w:p>
        </w:tc>
        <w:tc>
          <w:tcPr>
            <w:tcW w:w="1700" w:type="dxa"/>
          </w:tcPr>
          <w:p w14:paraId="3505DBC7" w14:textId="77777777" w:rsidR="00183D4A" w:rsidRPr="00A9225E" w:rsidRDefault="00183D4A" w:rsidP="003A5BFF">
            <w:pPr>
              <w:pStyle w:val="Bodyjustified"/>
              <w:keepNext/>
              <w:rPr>
                <w:rFonts w:cs="Arial"/>
                <w:lang w:val="en-US"/>
              </w:rPr>
            </w:pPr>
          </w:p>
          <w:p w14:paraId="276B2426" w14:textId="77777777" w:rsidR="00C6038E" w:rsidRPr="00A9225E" w:rsidRDefault="00C6038E" w:rsidP="003A5BFF">
            <w:pPr>
              <w:pStyle w:val="Bodyjustified"/>
              <w:keepNext/>
              <w:rPr>
                <w:rFonts w:cs="Arial"/>
                <w:lang w:val="en-US"/>
              </w:rPr>
            </w:pPr>
            <w:proofErr w:type="spellStart"/>
            <w:r w:rsidRPr="00A9225E">
              <w:rPr>
                <w:rFonts w:cs="Arial"/>
                <w:lang w:val="en-US"/>
              </w:rPr>
              <w:t>T</w:t>
            </w:r>
            <w:r w:rsidRPr="00A9225E">
              <w:rPr>
                <w:rFonts w:cs="Arial"/>
                <w:vertAlign w:val="subscript"/>
                <w:lang w:val="en-US"/>
              </w:rPr>
              <w:t>amb</w:t>
            </w:r>
            <w:proofErr w:type="spellEnd"/>
            <w:r w:rsidRPr="00A9225E">
              <w:rPr>
                <w:rFonts w:cs="Arial"/>
                <w:lang w:val="en-US"/>
              </w:rPr>
              <w:t xml:space="preserve"> &gt; </w:t>
            </w:r>
            <w:proofErr w:type="spellStart"/>
            <w:r w:rsidRPr="00A9225E">
              <w:rPr>
                <w:rFonts w:cs="Arial"/>
                <w:lang w:val="en-US"/>
              </w:rPr>
              <w:t>0°C</w:t>
            </w:r>
            <w:proofErr w:type="spellEnd"/>
          </w:p>
          <w:p w14:paraId="5E2EDC60" w14:textId="529E7231" w:rsidR="00C6038E" w:rsidRPr="00A9225E" w:rsidRDefault="00C6038E" w:rsidP="003A5BFF">
            <w:pPr>
              <w:pStyle w:val="Bodyjustified"/>
              <w:keepNext/>
              <w:rPr>
                <w:rFonts w:cs="Arial"/>
                <w:lang w:val="en-US"/>
              </w:rPr>
            </w:pPr>
            <w:proofErr w:type="spellStart"/>
            <w:r w:rsidRPr="00A9225E">
              <w:rPr>
                <w:rFonts w:cs="Arial"/>
                <w:lang w:val="en-US"/>
              </w:rPr>
              <w:t>T</w:t>
            </w:r>
            <w:r w:rsidRPr="00A9225E">
              <w:rPr>
                <w:rFonts w:cs="Arial"/>
                <w:vertAlign w:val="subscript"/>
                <w:lang w:val="en-US"/>
              </w:rPr>
              <w:t>amb</w:t>
            </w:r>
            <w:proofErr w:type="spellEnd"/>
            <w:r w:rsidRPr="00A9225E">
              <w:rPr>
                <w:rFonts w:cs="Arial"/>
                <w:lang w:val="en-US"/>
              </w:rPr>
              <w:t xml:space="preserve"> ≤ </w:t>
            </w:r>
            <w:proofErr w:type="spellStart"/>
            <w:r w:rsidRPr="00A9225E">
              <w:rPr>
                <w:rFonts w:cs="Arial"/>
                <w:lang w:val="en-US"/>
              </w:rPr>
              <w:t>0°C</w:t>
            </w:r>
            <w:proofErr w:type="spellEnd"/>
          </w:p>
        </w:tc>
      </w:tr>
      <w:tr w:rsidR="00EF69C9" w:rsidRPr="00A9225E" w14:paraId="0139FD37" w14:textId="77777777" w:rsidTr="00EC35B2">
        <w:trPr>
          <w:trHeight w:val="283"/>
        </w:trPr>
        <w:tc>
          <w:tcPr>
            <w:tcW w:w="2660" w:type="dxa"/>
            <w:vAlign w:val="center"/>
          </w:tcPr>
          <w:p w14:paraId="169D583A" w14:textId="545681F9" w:rsidR="00035C31" w:rsidRPr="00A9225E" w:rsidRDefault="00EF69C9" w:rsidP="003A5BFF">
            <w:pPr>
              <w:pStyle w:val="Bodyjustified"/>
              <w:keepNext/>
              <w:jc w:val="left"/>
              <w:rPr>
                <w:rFonts w:cs="Arial"/>
              </w:rPr>
            </w:pPr>
            <w:r w:rsidRPr="00A9225E">
              <w:rPr>
                <w:rFonts w:cs="Arial"/>
              </w:rPr>
              <w:t>Collector-Emitter Voltage</w:t>
            </w:r>
          </w:p>
        </w:tc>
        <w:tc>
          <w:tcPr>
            <w:tcW w:w="1040" w:type="dxa"/>
            <w:vAlign w:val="center"/>
          </w:tcPr>
          <w:p w14:paraId="2D4E6F0E" w14:textId="7A3F64E7" w:rsidR="00EF69C9" w:rsidRPr="00A9225E" w:rsidRDefault="00EF69C9" w:rsidP="003A5BFF">
            <w:pPr>
              <w:pStyle w:val="Bodyjustified"/>
              <w:keepNext/>
              <w:rPr>
                <w:rFonts w:cs="Arial"/>
              </w:rPr>
            </w:pPr>
            <w:proofErr w:type="spellStart"/>
            <w:r w:rsidRPr="00A9225E">
              <w:rPr>
                <w:rFonts w:cs="Arial"/>
              </w:rPr>
              <w:t>V</w:t>
            </w:r>
            <w:r w:rsidRPr="00A9225E">
              <w:rPr>
                <w:rFonts w:cs="Arial"/>
                <w:vertAlign w:val="subscript"/>
              </w:rPr>
              <w:t>CES</w:t>
            </w:r>
            <w:proofErr w:type="spellEnd"/>
          </w:p>
        </w:tc>
        <w:tc>
          <w:tcPr>
            <w:tcW w:w="2060" w:type="dxa"/>
            <w:vAlign w:val="center"/>
          </w:tcPr>
          <w:p w14:paraId="35073897" w14:textId="16515DE0" w:rsidR="00035C31" w:rsidRPr="00A9225E" w:rsidRDefault="00C6038E" w:rsidP="003A5BFF">
            <w:pPr>
              <w:pStyle w:val="Bodyjustified"/>
              <w:keepNext/>
              <w:rPr>
                <w:rFonts w:cs="Arial"/>
              </w:rPr>
            </w:pPr>
            <w:r w:rsidRPr="00A9225E">
              <w:rPr>
                <w:rFonts w:cs="Arial"/>
              </w:rPr>
              <w:t>13</w:t>
            </w:r>
          </w:p>
        </w:tc>
        <w:tc>
          <w:tcPr>
            <w:tcW w:w="860" w:type="dxa"/>
            <w:vAlign w:val="center"/>
          </w:tcPr>
          <w:p w14:paraId="7112BDC9" w14:textId="6D0EDF29" w:rsidR="00EF69C9" w:rsidRPr="00A9225E" w:rsidRDefault="00EF69C9" w:rsidP="003A5BFF">
            <w:pPr>
              <w:pStyle w:val="Bodyjustified"/>
              <w:keepNext/>
              <w:rPr>
                <w:rFonts w:cs="Arial"/>
              </w:rPr>
            </w:pPr>
            <w:r w:rsidRPr="00A9225E">
              <w:rPr>
                <w:rFonts w:cs="Arial"/>
              </w:rPr>
              <w:t>V</w:t>
            </w:r>
          </w:p>
        </w:tc>
        <w:tc>
          <w:tcPr>
            <w:tcW w:w="1700" w:type="dxa"/>
            <w:vAlign w:val="center"/>
          </w:tcPr>
          <w:p w14:paraId="7707CC6A" w14:textId="77777777" w:rsidR="00EF69C9" w:rsidRPr="00A9225E" w:rsidRDefault="00EF69C9" w:rsidP="003A5BFF">
            <w:pPr>
              <w:pStyle w:val="Bodyjustified"/>
              <w:keepNext/>
              <w:rPr>
                <w:rFonts w:cs="Arial"/>
                <w:lang w:val="en-US"/>
              </w:rPr>
            </w:pPr>
          </w:p>
        </w:tc>
      </w:tr>
      <w:tr w:rsidR="00EF69C9" w:rsidRPr="00A9225E" w14:paraId="552FC42A" w14:textId="77777777" w:rsidTr="00EC35B2">
        <w:trPr>
          <w:trHeight w:val="283"/>
        </w:trPr>
        <w:tc>
          <w:tcPr>
            <w:tcW w:w="2660" w:type="dxa"/>
            <w:vAlign w:val="center"/>
          </w:tcPr>
          <w:p w14:paraId="3FB86D50" w14:textId="5F35C2B6" w:rsidR="00035C31" w:rsidRPr="00A9225E" w:rsidRDefault="00EF69C9" w:rsidP="003A5BFF">
            <w:pPr>
              <w:pStyle w:val="Bodyjustified"/>
              <w:keepNext/>
              <w:jc w:val="left"/>
              <w:rPr>
                <w:rFonts w:cs="Arial"/>
              </w:rPr>
            </w:pPr>
            <w:r w:rsidRPr="00A9225E">
              <w:rPr>
                <w:rFonts w:cs="Arial"/>
              </w:rPr>
              <w:t>Collector-Base Voltage</w:t>
            </w:r>
          </w:p>
        </w:tc>
        <w:tc>
          <w:tcPr>
            <w:tcW w:w="1040" w:type="dxa"/>
            <w:vAlign w:val="center"/>
          </w:tcPr>
          <w:p w14:paraId="2146748D" w14:textId="4BB81FED" w:rsidR="00EF69C9" w:rsidRPr="00A9225E" w:rsidRDefault="00EF69C9" w:rsidP="003A5BFF">
            <w:pPr>
              <w:pStyle w:val="Bodyjustified"/>
              <w:keepNext/>
              <w:rPr>
                <w:rFonts w:cs="Arial"/>
              </w:rPr>
            </w:pPr>
            <w:proofErr w:type="spellStart"/>
            <w:r w:rsidRPr="00A9225E">
              <w:rPr>
                <w:rFonts w:cs="Arial"/>
              </w:rPr>
              <w:t>V</w:t>
            </w:r>
            <w:r w:rsidRPr="00A9225E">
              <w:rPr>
                <w:rFonts w:cs="Arial"/>
                <w:vertAlign w:val="subscript"/>
              </w:rPr>
              <w:t>CBO</w:t>
            </w:r>
            <w:proofErr w:type="spellEnd"/>
          </w:p>
        </w:tc>
        <w:tc>
          <w:tcPr>
            <w:tcW w:w="2060" w:type="dxa"/>
            <w:vAlign w:val="center"/>
          </w:tcPr>
          <w:p w14:paraId="26F1FA93" w14:textId="1C1A9815" w:rsidR="00EF69C9" w:rsidRPr="00A9225E" w:rsidRDefault="00C6038E" w:rsidP="003A5BFF">
            <w:pPr>
              <w:pStyle w:val="Bodyjustified"/>
              <w:keepNext/>
              <w:rPr>
                <w:rFonts w:cs="Arial"/>
              </w:rPr>
            </w:pPr>
            <w:r w:rsidRPr="00A9225E">
              <w:rPr>
                <w:rFonts w:cs="Arial"/>
              </w:rPr>
              <w:t>13</w:t>
            </w:r>
          </w:p>
        </w:tc>
        <w:tc>
          <w:tcPr>
            <w:tcW w:w="860" w:type="dxa"/>
            <w:vAlign w:val="center"/>
          </w:tcPr>
          <w:p w14:paraId="2C269978" w14:textId="2E4B9A1E" w:rsidR="00EF69C9" w:rsidRPr="00A9225E" w:rsidRDefault="00EF69C9" w:rsidP="003A5BFF">
            <w:pPr>
              <w:pStyle w:val="Bodyjustified"/>
              <w:keepNext/>
              <w:rPr>
                <w:rFonts w:cs="Arial"/>
              </w:rPr>
            </w:pPr>
            <w:r w:rsidRPr="00A9225E">
              <w:rPr>
                <w:rFonts w:cs="Arial"/>
              </w:rPr>
              <w:t>V</w:t>
            </w:r>
          </w:p>
        </w:tc>
        <w:tc>
          <w:tcPr>
            <w:tcW w:w="1700" w:type="dxa"/>
            <w:vAlign w:val="center"/>
          </w:tcPr>
          <w:p w14:paraId="5FDA4FAF" w14:textId="77777777" w:rsidR="00EF69C9" w:rsidRPr="00A9225E" w:rsidRDefault="00EF69C9" w:rsidP="003A5BFF">
            <w:pPr>
              <w:pStyle w:val="Bodyjustified"/>
              <w:keepNext/>
              <w:rPr>
                <w:rFonts w:cs="Arial"/>
                <w:lang w:val="en-US"/>
              </w:rPr>
            </w:pPr>
          </w:p>
        </w:tc>
      </w:tr>
      <w:tr w:rsidR="00EF69C9" w:rsidRPr="00A9225E" w14:paraId="07F0A62C" w14:textId="77777777" w:rsidTr="00EC35B2">
        <w:trPr>
          <w:trHeight w:val="283"/>
        </w:trPr>
        <w:tc>
          <w:tcPr>
            <w:tcW w:w="2660" w:type="dxa"/>
            <w:vAlign w:val="center"/>
          </w:tcPr>
          <w:p w14:paraId="31F47A92" w14:textId="77777777" w:rsidR="00EF69C9" w:rsidRPr="00A9225E" w:rsidRDefault="00EF69C9" w:rsidP="003A5BFF">
            <w:pPr>
              <w:pStyle w:val="Bodyjustified"/>
              <w:keepNext/>
              <w:jc w:val="left"/>
              <w:rPr>
                <w:rFonts w:cs="Arial"/>
              </w:rPr>
            </w:pPr>
            <w:r w:rsidRPr="00A9225E">
              <w:rPr>
                <w:rFonts w:cs="Arial"/>
              </w:rPr>
              <w:t>Emitter-Base Voltage</w:t>
            </w:r>
          </w:p>
        </w:tc>
        <w:tc>
          <w:tcPr>
            <w:tcW w:w="1040" w:type="dxa"/>
            <w:vAlign w:val="center"/>
          </w:tcPr>
          <w:p w14:paraId="0B0F04B7" w14:textId="77777777" w:rsidR="00EF69C9" w:rsidRPr="00A9225E" w:rsidRDefault="00EF69C9" w:rsidP="003A5BFF">
            <w:pPr>
              <w:pStyle w:val="Bodyjustified"/>
              <w:keepNext/>
              <w:rPr>
                <w:rFonts w:cs="Arial"/>
              </w:rPr>
            </w:pPr>
            <w:proofErr w:type="spellStart"/>
            <w:r w:rsidRPr="00A9225E">
              <w:rPr>
                <w:rFonts w:cs="Arial"/>
              </w:rPr>
              <w:t>V</w:t>
            </w:r>
            <w:r w:rsidRPr="00A9225E">
              <w:rPr>
                <w:rFonts w:cs="Arial"/>
                <w:vertAlign w:val="subscript"/>
              </w:rPr>
              <w:t>EBO</w:t>
            </w:r>
            <w:proofErr w:type="spellEnd"/>
          </w:p>
        </w:tc>
        <w:tc>
          <w:tcPr>
            <w:tcW w:w="2060" w:type="dxa"/>
            <w:vAlign w:val="center"/>
          </w:tcPr>
          <w:p w14:paraId="5A349381" w14:textId="43492C61" w:rsidR="00EF69C9" w:rsidRPr="00A9225E" w:rsidRDefault="00C6038E" w:rsidP="003A5BFF">
            <w:pPr>
              <w:pStyle w:val="Bodyjustified"/>
              <w:keepNext/>
              <w:rPr>
                <w:rFonts w:cs="Arial"/>
              </w:rPr>
            </w:pPr>
            <w:r w:rsidRPr="00A9225E">
              <w:rPr>
                <w:rFonts w:cs="Arial"/>
              </w:rPr>
              <w:t>1.</w:t>
            </w:r>
            <w:r w:rsidR="00564E2C" w:rsidRPr="00A9225E">
              <w:rPr>
                <w:rFonts w:cs="Arial"/>
              </w:rPr>
              <w:t>2</w:t>
            </w:r>
          </w:p>
        </w:tc>
        <w:tc>
          <w:tcPr>
            <w:tcW w:w="860" w:type="dxa"/>
            <w:vAlign w:val="center"/>
          </w:tcPr>
          <w:p w14:paraId="2E0BB074" w14:textId="77777777" w:rsidR="00EF69C9" w:rsidRPr="00A9225E" w:rsidRDefault="00EF69C9" w:rsidP="003A5BFF">
            <w:pPr>
              <w:pStyle w:val="Bodyjustified"/>
              <w:keepNext/>
              <w:rPr>
                <w:rFonts w:cs="Arial"/>
              </w:rPr>
            </w:pPr>
            <w:r w:rsidRPr="00A9225E">
              <w:rPr>
                <w:rFonts w:cs="Arial"/>
              </w:rPr>
              <w:t>V</w:t>
            </w:r>
          </w:p>
        </w:tc>
        <w:tc>
          <w:tcPr>
            <w:tcW w:w="1700" w:type="dxa"/>
            <w:vAlign w:val="center"/>
          </w:tcPr>
          <w:p w14:paraId="117D1DE5" w14:textId="77777777" w:rsidR="00EF69C9" w:rsidRPr="00A9225E" w:rsidRDefault="00EF69C9" w:rsidP="003A5BFF">
            <w:pPr>
              <w:pStyle w:val="Bodyjustified"/>
              <w:keepNext/>
              <w:rPr>
                <w:rFonts w:cs="Arial"/>
                <w:lang w:val="en-US"/>
              </w:rPr>
            </w:pPr>
          </w:p>
        </w:tc>
      </w:tr>
      <w:tr w:rsidR="00EF69C9" w:rsidRPr="00A9225E" w14:paraId="7AC44086" w14:textId="77777777" w:rsidTr="00EC35B2">
        <w:trPr>
          <w:trHeight w:val="283"/>
        </w:trPr>
        <w:tc>
          <w:tcPr>
            <w:tcW w:w="2660" w:type="dxa"/>
          </w:tcPr>
          <w:p w14:paraId="6C403EA6" w14:textId="4F30A4C4" w:rsidR="00EF69C9" w:rsidRPr="00A9225E" w:rsidRDefault="00EF69C9" w:rsidP="003A5BFF">
            <w:pPr>
              <w:pStyle w:val="Bodyjustified"/>
              <w:keepNext/>
              <w:jc w:val="left"/>
              <w:rPr>
                <w:rFonts w:cs="Arial"/>
              </w:rPr>
            </w:pPr>
            <w:r w:rsidRPr="00A9225E">
              <w:rPr>
                <w:rFonts w:cs="Arial"/>
              </w:rPr>
              <w:t>Collector Current</w:t>
            </w:r>
          </w:p>
          <w:p w14:paraId="205F54C4" w14:textId="495CDA08" w:rsidR="001C58B2" w:rsidRPr="00A9225E" w:rsidRDefault="001C58B2" w:rsidP="003A5BFF">
            <w:pPr>
              <w:pStyle w:val="Bodyjustified"/>
              <w:keepNext/>
              <w:jc w:val="right"/>
              <w:rPr>
                <w:rFonts w:cs="Arial"/>
              </w:rPr>
            </w:pPr>
            <w:r w:rsidRPr="00573D83">
              <w:rPr>
                <w:rFonts w:cs="Arial"/>
                <w:highlight w:val="yellow"/>
              </w:rPr>
              <w:t>Variant 03</w:t>
            </w:r>
          </w:p>
          <w:p w14:paraId="3623A081" w14:textId="1A011559" w:rsidR="001C58B2" w:rsidRPr="00A9225E" w:rsidRDefault="001C58B2" w:rsidP="003A5BFF">
            <w:pPr>
              <w:pStyle w:val="Bodyjustified"/>
              <w:keepNext/>
              <w:jc w:val="right"/>
              <w:rPr>
                <w:rFonts w:cs="Arial"/>
              </w:rPr>
            </w:pPr>
            <w:r w:rsidRPr="00A9225E">
              <w:rPr>
                <w:rFonts w:cs="Arial"/>
              </w:rPr>
              <w:t>Variant</w:t>
            </w:r>
            <w:r w:rsidR="00573D83" w:rsidRPr="00573D83">
              <w:rPr>
                <w:rFonts w:cs="Arial"/>
                <w:highlight w:val="yellow"/>
              </w:rPr>
              <w:t>s</w:t>
            </w:r>
            <w:r w:rsidRPr="00A9225E">
              <w:rPr>
                <w:rFonts w:cs="Arial"/>
              </w:rPr>
              <w:t xml:space="preserve"> 04</w:t>
            </w:r>
            <w:r w:rsidR="00573D83" w:rsidRPr="00573D83">
              <w:rPr>
                <w:rFonts w:cs="Arial"/>
                <w:highlight w:val="yellow"/>
              </w:rPr>
              <w:t>, 05</w:t>
            </w:r>
          </w:p>
        </w:tc>
        <w:tc>
          <w:tcPr>
            <w:tcW w:w="1040" w:type="dxa"/>
          </w:tcPr>
          <w:p w14:paraId="0FD14963" w14:textId="77777777" w:rsidR="00EF69C9" w:rsidRPr="00A9225E" w:rsidRDefault="00EF69C9" w:rsidP="003A5BFF">
            <w:pPr>
              <w:pStyle w:val="Bodyjustified"/>
              <w:keepNext/>
              <w:rPr>
                <w:rFonts w:cs="Arial"/>
              </w:rPr>
            </w:pPr>
            <w:r w:rsidRPr="00A9225E">
              <w:rPr>
                <w:rFonts w:cs="Arial"/>
              </w:rPr>
              <w:t>I</w:t>
            </w:r>
            <w:r w:rsidRPr="00A9225E">
              <w:rPr>
                <w:rFonts w:cs="Arial"/>
                <w:vertAlign w:val="subscript"/>
              </w:rPr>
              <w:t>C</w:t>
            </w:r>
          </w:p>
        </w:tc>
        <w:tc>
          <w:tcPr>
            <w:tcW w:w="2060" w:type="dxa"/>
          </w:tcPr>
          <w:p w14:paraId="339268F7" w14:textId="77777777" w:rsidR="00EF69C9" w:rsidRPr="00A9225E" w:rsidRDefault="00EF69C9" w:rsidP="003A5BFF">
            <w:pPr>
              <w:pStyle w:val="Bodyjustified"/>
              <w:keepNext/>
              <w:rPr>
                <w:rFonts w:cs="Arial"/>
              </w:rPr>
            </w:pPr>
          </w:p>
          <w:p w14:paraId="237E6DD1" w14:textId="0463DC1C" w:rsidR="001C58B2" w:rsidRPr="00A9225E" w:rsidRDefault="00C6038E" w:rsidP="003A5BFF">
            <w:pPr>
              <w:pStyle w:val="Bodyjustified"/>
              <w:keepNext/>
              <w:rPr>
                <w:rFonts w:cs="Arial"/>
              </w:rPr>
            </w:pPr>
            <w:r w:rsidRPr="00A9225E">
              <w:rPr>
                <w:rFonts w:cs="Arial"/>
              </w:rPr>
              <w:t>5</w:t>
            </w:r>
            <w:r w:rsidR="001C58B2" w:rsidRPr="00A9225E">
              <w:rPr>
                <w:rFonts w:cs="Arial"/>
              </w:rPr>
              <w:t>0</w:t>
            </w:r>
          </w:p>
          <w:p w14:paraId="6AF90A3E" w14:textId="40E70CD1" w:rsidR="001C58B2" w:rsidRPr="00A9225E" w:rsidRDefault="001C58B2" w:rsidP="003A5BFF">
            <w:pPr>
              <w:pStyle w:val="Bodyjustified"/>
              <w:keepNext/>
              <w:rPr>
                <w:rFonts w:cs="Arial"/>
              </w:rPr>
            </w:pPr>
            <w:r w:rsidRPr="00A9225E">
              <w:rPr>
                <w:rFonts w:cs="Arial"/>
              </w:rPr>
              <w:t>1</w:t>
            </w:r>
            <w:r w:rsidR="00C6038E" w:rsidRPr="00A9225E">
              <w:rPr>
                <w:rFonts w:cs="Arial"/>
              </w:rPr>
              <w:t>5</w:t>
            </w:r>
            <w:r w:rsidRPr="00A9225E">
              <w:rPr>
                <w:rFonts w:cs="Arial"/>
              </w:rPr>
              <w:t>0</w:t>
            </w:r>
          </w:p>
        </w:tc>
        <w:tc>
          <w:tcPr>
            <w:tcW w:w="860" w:type="dxa"/>
          </w:tcPr>
          <w:p w14:paraId="6F0ADDF6" w14:textId="77777777" w:rsidR="00EF69C9" w:rsidRPr="00A9225E" w:rsidRDefault="00EF69C9" w:rsidP="003A5BFF">
            <w:pPr>
              <w:pStyle w:val="Bodyjustified"/>
              <w:keepNext/>
              <w:rPr>
                <w:rFonts w:cs="Arial"/>
              </w:rPr>
            </w:pPr>
            <w:r w:rsidRPr="00A9225E">
              <w:rPr>
                <w:rFonts w:cs="Arial"/>
              </w:rPr>
              <w:t>mA</w:t>
            </w:r>
          </w:p>
        </w:tc>
        <w:tc>
          <w:tcPr>
            <w:tcW w:w="1700" w:type="dxa"/>
          </w:tcPr>
          <w:p w14:paraId="0EF226B9" w14:textId="11F53044" w:rsidR="00EF69C9" w:rsidRPr="00A9225E" w:rsidRDefault="00EF69C9" w:rsidP="003A5BFF">
            <w:pPr>
              <w:pStyle w:val="Bodyjustified"/>
              <w:keepNext/>
              <w:rPr>
                <w:rFonts w:cs="Arial"/>
              </w:rPr>
            </w:pPr>
          </w:p>
        </w:tc>
      </w:tr>
      <w:tr w:rsidR="00EF69C9" w:rsidRPr="00A9225E" w14:paraId="09E87F63" w14:textId="77777777" w:rsidTr="00EC35B2">
        <w:trPr>
          <w:trHeight w:val="283"/>
        </w:trPr>
        <w:tc>
          <w:tcPr>
            <w:tcW w:w="2660" w:type="dxa"/>
          </w:tcPr>
          <w:p w14:paraId="4FAA52A1" w14:textId="3ED170B5" w:rsidR="001C58B2" w:rsidRPr="00A9225E" w:rsidRDefault="00564E2C" w:rsidP="003A5BFF">
            <w:pPr>
              <w:pStyle w:val="Bodyjustified"/>
              <w:keepNext/>
              <w:jc w:val="left"/>
              <w:rPr>
                <w:rFonts w:cs="Arial"/>
              </w:rPr>
            </w:pPr>
            <w:r w:rsidRPr="00A9225E">
              <w:rPr>
                <w:rFonts w:cs="Arial"/>
              </w:rPr>
              <w:t>Base Current</w:t>
            </w:r>
          </w:p>
          <w:p w14:paraId="078BD40F" w14:textId="77777777" w:rsidR="00573D83" w:rsidRPr="00A9225E" w:rsidRDefault="00573D83" w:rsidP="003A5BFF">
            <w:pPr>
              <w:pStyle w:val="Bodyjustified"/>
              <w:keepNext/>
              <w:jc w:val="right"/>
              <w:rPr>
                <w:rFonts w:cs="Arial"/>
              </w:rPr>
            </w:pPr>
            <w:r w:rsidRPr="00573D83">
              <w:rPr>
                <w:rFonts w:cs="Arial"/>
                <w:highlight w:val="yellow"/>
              </w:rPr>
              <w:t>Variant 03</w:t>
            </w:r>
          </w:p>
          <w:p w14:paraId="55EC5328" w14:textId="0B3F0102" w:rsidR="00EF69C9" w:rsidRPr="00A9225E" w:rsidRDefault="00573D83" w:rsidP="003A5BFF">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040" w:type="dxa"/>
          </w:tcPr>
          <w:p w14:paraId="663F16BF" w14:textId="5C63829D" w:rsidR="00EF69C9" w:rsidRPr="00A9225E" w:rsidRDefault="00EF69C9" w:rsidP="003A5BFF">
            <w:pPr>
              <w:pStyle w:val="Bodyjustified"/>
              <w:keepNext/>
              <w:rPr>
                <w:rFonts w:cs="Arial"/>
              </w:rPr>
            </w:pPr>
            <w:proofErr w:type="spellStart"/>
            <w:r w:rsidRPr="00A9225E">
              <w:rPr>
                <w:rFonts w:cs="Arial"/>
              </w:rPr>
              <w:t>I</w:t>
            </w:r>
            <w:r w:rsidRPr="00A9225E">
              <w:rPr>
                <w:rFonts w:cs="Arial"/>
                <w:vertAlign w:val="subscript"/>
              </w:rPr>
              <w:t>B</w:t>
            </w:r>
            <w:proofErr w:type="spellEnd"/>
          </w:p>
        </w:tc>
        <w:tc>
          <w:tcPr>
            <w:tcW w:w="2060" w:type="dxa"/>
          </w:tcPr>
          <w:p w14:paraId="4A5FAD6C" w14:textId="77777777" w:rsidR="00EF69C9" w:rsidRPr="00A9225E" w:rsidRDefault="00EF69C9" w:rsidP="003A5BFF">
            <w:pPr>
              <w:pStyle w:val="Bodyjustified"/>
              <w:keepNext/>
              <w:rPr>
                <w:rFonts w:cs="Arial"/>
              </w:rPr>
            </w:pPr>
          </w:p>
          <w:p w14:paraId="73797CFB" w14:textId="136B3E99" w:rsidR="001C58B2" w:rsidRPr="00A9225E" w:rsidRDefault="00C6038E" w:rsidP="003A5BFF">
            <w:pPr>
              <w:pStyle w:val="Bodyjustified"/>
              <w:keepNext/>
              <w:rPr>
                <w:rFonts w:cs="Arial"/>
              </w:rPr>
            </w:pPr>
            <w:r w:rsidRPr="00A9225E">
              <w:rPr>
                <w:rFonts w:cs="Arial"/>
              </w:rPr>
              <w:t>3</w:t>
            </w:r>
          </w:p>
          <w:p w14:paraId="1D5888D6" w14:textId="144D38D2" w:rsidR="001C58B2" w:rsidRPr="00A9225E" w:rsidRDefault="001C58B2" w:rsidP="003A5BFF">
            <w:pPr>
              <w:pStyle w:val="Bodyjustified"/>
              <w:keepNext/>
              <w:rPr>
                <w:rFonts w:cs="Arial"/>
              </w:rPr>
            </w:pPr>
            <w:r w:rsidRPr="00A9225E">
              <w:rPr>
                <w:rFonts w:cs="Arial"/>
              </w:rPr>
              <w:t>10</w:t>
            </w:r>
          </w:p>
        </w:tc>
        <w:tc>
          <w:tcPr>
            <w:tcW w:w="860" w:type="dxa"/>
          </w:tcPr>
          <w:p w14:paraId="68863F59" w14:textId="10BF1A54" w:rsidR="00EF69C9" w:rsidRPr="00A9225E" w:rsidRDefault="00564E2C" w:rsidP="003A5BFF">
            <w:pPr>
              <w:pStyle w:val="Bodyjustified"/>
              <w:keepNext/>
              <w:rPr>
                <w:rFonts w:cs="Arial"/>
              </w:rPr>
            </w:pPr>
            <w:r w:rsidRPr="00A9225E">
              <w:rPr>
                <w:rFonts w:cs="Arial"/>
              </w:rPr>
              <w:t>mA</w:t>
            </w:r>
          </w:p>
        </w:tc>
        <w:tc>
          <w:tcPr>
            <w:tcW w:w="1700" w:type="dxa"/>
          </w:tcPr>
          <w:p w14:paraId="01392FB9" w14:textId="4291EBA7" w:rsidR="00EF69C9" w:rsidRPr="00A9225E" w:rsidRDefault="00AE36E0" w:rsidP="003A5BFF">
            <w:pPr>
              <w:pStyle w:val="Bodyjustified"/>
              <w:keepNext/>
              <w:rPr>
                <w:rFonts w:cs="Arial"/>
              </w:rPr>
            </w:pPr>
            <w:r w:rsidRPr="00A9225E">
              <w:rPr>
                <w:rFonts w:cs="Arial"/>
              </w:rPr>
              <w:t>Note 1</w:t>
            </w:r>
          </w:p>
        </w:tc>
      </w:tr>
      <w:tr w:rsidR="00EF69C9" w:rsidRPr="00A9225E" w14:paraId="23F4FAF6" w14:textId="77777777" w:rsidTr="00EC35B2">
        <w:trPr>
          <w:trHeight w:val="283"/>
        </w:trPr>
        <w:tc>
          <w:tcPr>
            <w:tcW w:w="2660" w:type="dxa"/>
          </w:tcPr>
          <w:p w14:paraId="24B45E01" w14:textId="03DDB5E3" w:rsidR="001C58B2" w:rsidRPr="00A9225E" w:rsidRDefault="00EF69C9" w:rsidP="003A5BFF">
            <w:pPr>
              <w:pStyle w:val="Bodyjustified"/>
              <w:keepNext/>
              <w:jc w:val="left"/>
              <w:rPr>
                <w:rFonts w:cs="Arial"/>
              </w:rPr>
            </w:pPr>
            <w:r w:rsidRPr="00A9225E">
              <w:rPr>
                <w:rFonts w:cs="Arial"/>
              </w:rPr>
              <w:t>Power Dissipation</w:t>
            </w:r>
          </w:p>
          <w:p w14:paraId="21054B31" w14:textId="77777777" w:rsidR="00573D83" w:rsidRPr="00A9225E" w:rsidRDefault="00573D83" w:rsidP="003A5BFF">
            <w:pPr>
              <w:pStyle w:val="Bodyjustified"/>
              <w:keepNext/>
              <w:jc w:val="right"/>
              <w:rPr>
                <w:rFonts w:cs="Arial"/>
              </w:rPr>
            </w:pPr>
            <w:r w:rsidRPr="00573D83">
              <w:rPr>
                <w:rFonts w:cs="Arial"/>
                <w:highlight w:val="yellow"/>
              </w:rPr>
              <w:t>Variant 03</w:t>
            </w:r>
          </w:p>
          <w:p w14:paraId="376BAEC4" w14:textId="72C913A8" w:rsidR="00EF69C9" w:rsidRPr="00A9225E" w:rsidRDefault="00573D83" w:rsidP="003A5BFF">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040" w:type="dxa"/>
          </w:tcPr>
          <w:p w14:paraId="391C6437" w14:textId="657152E4" w:rsidR="00EF69C9" w:rsidRPr="00A9225E" w:rsidRDefault="00EF69C9" w:rsidP="003A5BFF">
            <w:pPr>
              <w:pStyle w:val="Bodyjustified"/>
              <w:keepNext/>
              <w:rPr>
                <w:rFonts w:cs="Arial"/>
              </w:rPr>
            </w:pPr>
            <w:proofErr w:type="spellStart"/>
            <w:r w:rsidRPr="00A9225E">
              <w:rPr>
                <w:rFonts w:cs="Arial"/>
              </w:rPr>
              <w:t>P</w:t>
            </w:r>
            <w:r w:rsidRPr="00A9225E">
              <w:rPr>
                <w:rFonts w:cs="Arial"/>
                <w:vertAlign w:val="subscript"/>
              </w:rPr>
              <w:t>tot</w:t>
            </w:r>
            <w:proofErr w:type="spellEnd"/>
          </w:p>
        </w:tc>
        <w:tc>
          <w:tcPr>
            <w:tcW w:w="2060" w:type="dxa"/>
          </w:tcPr>
          <w:p w14:paraId="31C8FEF4" w14:textId="77777777" w:rsidR="00EF69C9" w:rsidRPr="00A9225E" w:rsidRDefault="00EF69C9" w:rsidP="003A5BFF">
            <w:pPr>
              <w:pStyle w:val="Bodyjustified"/>
              <w:keepNext/>
              <w:rPr>
                <w:rFonts w:cs="Arial"/>
              </w:rPr>
            </w:pPr>
          </w:p>
          <w:p w14:paraId="67D782A4" w14:textId="3EBCBAF2" w:rsidR="001C58B2" w:rsidRPr="00A9225E" w:rsidRDefault="00C6038E" w:rsidP="003A5BFF">
            <w:pPr>
              <w:pStyle w:val="Bodyjustified"/>
              <w:keepNext/>
              <w:rPr>
                <w:rFonts w:cs="Arial"/>
              </w:rPr>
            </w:pPr>
            <w:r w:rsidRPr="00A9225E">
              <w:rPr>
                <w:rFonts w:cs="Arial"/>
              </w:rPr>
              <w:t>200</w:t>
            </w:r>
          </w:p>
          <w:p w14:paraId="113D6D65" w14:textId="20CCF372" w:rsidR="001C58B2" w:rsidRPr="00A9225E" w:rsidRDefault="00C6038E" w:rsidP="003A5BFF">
            <w:pPr>
              <w:pStyle w:val="Bodyjustified"/>
              <w:keepNext/>
              <w:rPr>
                <w:rFonts w:cs="Arial"/>
              </w:rPr>
            </w:pPr>
            <w:r w:rsidRPr="00A9225E">
              <w:rPr>
                <w:rFonts w:cs="Arial"/>
              </w:rPr>
              <w:t>6</w:t>
            </w:r>
            <w:r w:rsidR="001C58B2" w:rsidRPr="00A9225E">
              <w:rPr>
                <w:rFonts w:cs="Arial"/>
              </w:rPr>
              <w:t>00</w:t>
            </w:r>
          </w:p>
        </w:tc>
        <w:tc>
          <w:tcPr>
            <w:tcW w:w="860" w:type="dxa"/>
          </w:tcPr>
          <w:p w14:paraId="7C9A863E" w14:textId="74927990" w:rsidR="00EF69C9" w:rsidRPr="00A9225E" w:rsidRDefault="00EF69C9" w:rsidP="003A5BFF">
            <w:pPr>
              <w:pStyle w:val="Bodyjustified"/>
              <w:keepNext/>
              <w:rPr>
                <w:rFonts w:cs="Arial"/>
              </w:rPr>
            </w:pPr>
            <w:proofErr w:type="spellStart"/>
            <w:r w:rsidRPr="00A9225E">
              <w:rPr>
                <w:rFonts w:cs="Arial"/>
              </w:rPr>
              <w:t>mW</w:t>
            </w:r>
            <w:proofErr w:type="spellEnd"/>
          </w:p>
        </w:tc>
        <w:tc>
          <w:tcPr>
            <w:tcW w:w="1700" w:type="dxa"/>
          </w:tcPr>
          <w:p w14:paraId="15D04E21" w14:textId="77777777" w:rsidR="00D31CEF" w:rsidRPr="00A9225E" w:rsidRDefault="00D31CEF" w:rsidP="003A5BFF">
            <w:pPr>
              <w:pStyle w:val="Bodyjustified"/>
              <w:keepNext/>
              <w:rPr>
                <w:rFonts w:cs="Arial"/>
              </w:rPr>
            </w:pPr>
          </w:p>
          <w:p w14:paraId="780BDB28" w14:textId="6FF4FB5F" w:rsidR="00584ECA" w:rsidRPr="00A9225E" w:rsidRDefault="00584ECA" w:rsidP="003A5BFF">
            <w:pPr>
              <w:pStyle w:val="Bodyjustified"/>
              <w:keepNext/>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proofErr w:type="spellStart"/>
            <w:r w:rsidRPr="00A9225E">
              <w:rPr>
                <w:rFonts w:cs="Arial"/>
              </w:rPr>
              <w:t>1</w:t>
            </w:r>
            <w:r w:rsidR="00C6038E" w:rsidRPr="00A9225E">
              <w:rPr>
                <w:rFonts w:cs="Arial"/>
              </w:rPr>
              <w:t>10</w:t>
            </w:r>
            <w:r w:rsidRPr="00A9225E">
              <w:rPr>
                <w:rFonts w:cs="Arial"/>
              </w:rPr>
              <w:t>°C</w:t>
            </w:r>
            <w:proofErr w:type="spellEnd"/>
          </w:p>
          <w:p w14:paraId="25BBC3F9" w14:textId="77777777" w:rsidR="00C6038E" w:rsidRPr="00A9225E" w:rsidRDefault="00584ECA" w:rsidP="003A5BFF">
            <w:pPr>
              <w:pStyle w:val="Bodyjustified"/>
              <w:keepNext/>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proofErr w:type="spellStart"/>
            <w:r w:rsidR="00C6038E" w:rsidRPr="00A9225E">
              <w:rPr>
                <w:rFonts w:cs="Arial"/>
              </w:rPr>
              <w:t>7</w:t>
            </w:r>
            <w:r w:rsidRPr="00A9225E">
              <w:rPr>
                <w:rFonts w:cs="Arial"/>
              </w:rPr>
              <w:t>6°C</w:t>
            </w:r>
            <w:proofErr w:type="spellEnd"/>
          </w:p>
          <w:p w14:paraId="4F1CEE76" w14:textId="2F59F6F5" w:rsidR="00D31CEF" w:rsidRPr="00A9225E" w:rsidRDefault="00D31CEF" w:rsidP="003A5BFF">
            <w:pPr>
              <w:pStyle w:val="Bodyjustified"/>
              <w:keepNext/>
              <w:rPr>
                <w:rFonts w:cs="Arial"/>
              </w:rPr>
            </w:pPr>
            <w:r w:rsidRPr="00A9225E">
              <w:rPr>
                <w:rFonts w:cs="Arial"/>
              </w:rPr>
              <w:t>Note 2</w:t>
            </w:r>
          </w:p>
        </w:tc>
      </w:tr>
      <w:tr w:rsidR="00EF69C9" w:rsidRPr="00A9225E" w14:paraId="63356E13" w14:textId="77777777" w:rsidTr="00EC35B2">
        <w:trPr>
          <w:trHeight w:val="283"/>
        </w:trPr>
        <w:tc>
          <w:tcPr>
            <w:tcW w:w="2660" w:type="dxa"/>
          </w:tcPr>
          <w:p w14:paraId="2EFF972C" w14:textId="5E16DDBE" w:rsidR="00EF69C9" w:rsidRPr="00A9225E" w:rsidRDefault="00EF69C9" w:rsidP="003A5BFF">
            <w:pPr>
              <w:pStyle w:val="Bodyjustified"/>
              <w:keepNext/>
              <w:jc w:val="left"/>
              <w:rPr>
                <w:rFonts w:cs="Arial"/>
              </w:rPr>
            </w:pPr>
            <w:r w:rsidRPr="00A9225E">
              <w:rPr>
                <w:rFonts w:cs="Arial"/>
              </w:rPr>
              <w:t>Operating Temperature Range</w:t>
            </w:r>
          </w:p>
        </w:tc>
        <w:tc>
          <w:tcPr>
            <w:tcW w:w="1040" w:type="dxa"/>
          </w:tcPr>
          <w:p w14:paraId="1E574E79" w14:textId="77777777" w:rsidR="00EF69C9" w:rsidRPr="00A9225E" w:rsidRDefault="00EF69C9" w:rsidP="003A5BFF">
            <w:pPr>
              <w:pStyle w:val="Bodyjustified"/>
              <w:keepNext/>
              <w:rPr>
                <w:rFonts w:cs="Arial"/>
              </w:rPr>
            </w:pPr>
            <w:r w:rsidRPr="00A9225E">
              <w:rPr>
                <w:rFonts w:cs="Arial"/>
              </w:rPr>
              <w:t>T</w:t>
            </w:r>
            <w:r w:rsidRPr="00A9225E">
              <w:rPr>
                <w:rFonts w:cs="Arial"/>
                <w:vertAlign w:val="subscript"/>
              </w:rPr>
              <w:t>op</w:t>
            </w:r>
          </w:p>
        </w:tc>
        <w:tc>
          <w:tcPr>
            <w:tcW w:w="2060" w:type="dxa"/>
          </w:tcPr>
          <w:p w14:paraId="166A497B" w14:textId="6E73661A" w:rsidR="00EF69C9" w:rsidRPr="00A9225E" w:rsidRDefault="00EF69C9" w:rsidP="003A5BFF">
            <w:pPr>
              <w:pStyle w:val="Bodyjustified"/>
              <w:keepNext/>
              <w:rPr>
                <w:rFonts w:cs="Arial"/>
              </w:rPr>
            </w:pPr>
            <w:r w:rsidRPr="00A9225E">
              <w:rPr>
                <w:rFonts w:cs="Arial"/>
              </w:rPr>
              <w:t>-</w:t>
            </w:r>
            <w:r w:rsidR="001C58B2" w:rsidRPr="00A9225E">
              <w:rPr>
                <w:rFonts w:cs="Arial"/>
              </w:rPr>
              <w:t>6</w:t>
            </w:r>
            <w:r w:rsidRPr="00A9225E">
              <w:rPr>
                <w:rFonts w:cs="Arial"/>
              </w:rPr>
              <w:t>5 to +</w:t>
            </w:r>
            <w:r w:rsidR="00C6038E" w:rsidRPr="00A9225E">
              <w:rPr>
                <w:rFonts w:cs="Arial"/>
              </w:rPr>
              <w:t>175</w:t>
            </w:r>
          </w:p>
        </w:tc>
        <w:tc>
          <w:tcPr>
            <w:tcW w:w="860" w:type="dxa"/>
          </w:tcPr>
          <w:p w14:paraId="0691BF24" w14:textId="28652164" w:rsidR="00EF69C9" w:rsidRPr="00A9225E" w:rsidRDefault="00C524FD" w:rsidP="003A5BFF">
            <w:pPr>
              <w:pStyle w:val="Bodyjustified"/>
              <w:keepNext/>
              <w:rPr>
                <w:rFonts w:cs="Arial"/>
              </w:rPr>
            </w:pPr>
            <w:r w:rsidRPr="00A9225E">
              <w:rPr>
                <w:rFonts w:cs="Arial"/>
              </w:rPr>
              <w:t>°</w:t>
            </w:r>
            <w:r w:rsidR="00EF69C9" w:rsidRPr="00A9225E">
              <w:rPr>
                <w:rFonts w:cs="Arial"/>
              </w:rPr>
              <w:t>C</w:t>
            </w:r>
          </w:p>
        </w:tc>
        <w:tc>
          <w:tcPr>
            <w:tcW w:w="1700" w:type="dxa"/>
          </w:tcPr>
          <w:p w14:paraId="205E782F" w14:textId="72E36A84" w:rsidR="00EF69C9" w:rsidRPr="00A9225E" w:rsidRDefault="00564E2C" w:rsidP="003A5BFF">
            <w:pPr>
              <w:pStyle w:val="Bodyjustified"/>
              <w:keepNext/>
              <w:rPr>
                <w:rFonts w:cs="Arial"/>
              </w:rPr>
            </w:pPr>
            <w:r w:rsidRPr="00A9225E">
              <w:rPr>
                <w:rFonts w:cs="Arial"/>
              </w:rPr>
              <w:t>T</w:t>
            </w:r>
            <w:r w:rsidR="002B2C70">
              <w:rPr>
                <w:rFonts w:cs="Arial"/>
                <w:vertAlign w:val="subscript"/>
              </w:rPr>
              <w:t>S</w:t>
            </w:r>
          </w:p>
        </w:tc>
      </w:tr>
      <w:tr w:rsidR="00EF69C9" w:rsidRPr="00A9225E" w14:paraId="7D129C62" w14:textId="77777777" w:rsidTr="00EC35B2">
        <w:trPr>
          <w:trHeight w:val="283"/>
        </w:trPr>
        <w:tc>
          <w:tcPr>
            <w:tcW w:w="2660" w:type="dxa"/>
            <w:vAlign w:val="center"/>
          </w:tcPr>
          <w:p w14:paraId="13CCC84A" w14:textId="77777777" w:rsidR="00EF69C9" w:rsidRPr="00A9225E" w:rsidRDefault="00EF69C9" w:rsidP="003A5BFF">
            <w:pPr>
              <w:pStyle w:val="Bodyjustified"/>
              <w:keepNext/>
              <w:jc w:val="left"/>
              <w:rPr>
                <w:rFonts w:cs="Arial"/>
              </w:rPr>
            </w:pPr>
            <w:r w:rsidRPr="00A9225E">
              <w:rPr>
                <w:rFonts w:cs="Arial"/>
              </w:rPr>
              <w:t>Storage Temperature Range</w:t>
            </w:r>
          </w:p>
        </w:tc>
        <w:tc>
          <w:tcPr>
            <w:tcW w:w="1040" w:type="dxa"/>
            <w:vAlign w:val="center"/>
          </w:tcPr>
          <w:p w14:paraId="322C7C40" w14:textId="77777777" w:rsidR="00EF69C9" w:rsidRPr="00A9225E" w:rsidRDefault="00EF69C9" w:rsidP="003A5BFF">
            <w:pPr>
              <w:pStyle w:val="Bodyjustified"/>
              <w:keepNext/>
              <w:rPr>
                <w:rFonts w:cs="Arial"/>
              </w:rPr>
            </w:pPr>
            <w:proofErr w:type="spellStart"/>
            <w:r w:rsidRPr="00A9225E">
              <w:rPr>
                <w:rFonts w:cs="Arial"/>
              </w:rPr>
              <w:t>T</w:t>
            </w:r>
            <w:r w:rsidRPr="00A9225E">
              <w:rPr>
                <w:rFonts w:cs="Arial"/>
                <w:vertAlign w:val="subscript"/>
              </w:rPr>
              <w:t>stg</w:t>
            </w:r>
            <w:proofErr w:type="spellEnd"/>
          </w:p>
        </w:tc>
        <w:tc>
          <w:tcPr>
            <w:tcW w:w="2060" w:type="dxa"/>
            <w:vAlign w:val="center"/>
          </w:tcPr>
          <w:p w14:paraId="6FA77405" w14:textId="4FFA3339" w:rsidR="00EF69C9" w:rsidRPr="00A9225E" w:rsidRDefault="00EF69C9" w:rsidP="003A5BFF">
            <w:pPr>
              <w:pStyle w:val="Bodyjustified"/>
              <w:keepNext/>
              <w:rPr>
                <w:rFonts w:cs="Arial"/>
              </w:rPr>
            </w:pPr>
            <w:r w:rsidRPr="00A9225E">
              <w:rPr>
                <w:rFonts w:cs="Arial"/>
              </w:rPr>
              <w:t>-65 to +</w:t>
            </w:r>
            <w:r w:rsidR="00C6038E" w:rsidRPr="00A9225E">
              <w:rPr>
                <w:rFonts w:cs="Arial"/>
              </w:rPr>
              <w:t>175</w:t>
            </w:r>
          </w:p>
        </w:tc>
        <w:tc>
          <w:tcPr>
            <w:tcW w:w="860" w:type="dxa"/>
            <w:vAlign w:val="center"/>
          </w:tcPr>
          <w:p w14:paraId="061ADCAE" w14:textId="25B95E8B" w:rsidR="00EF69C9" w:rsidRPr="00A9225E" w:rsidRDefault="00C524FD" w:rsidP="003A5BFF">
            <w:pPr>
              <w:pStyle w:val="Bodyjustified"/>
              <w:keepNext/>
              <w:rPr>
                <w:rFonts w:cs="Arial"/>
              </w:rPr>
            </w:pPr>
            <w:r w:rsidRPr="00A9225E">
              <w:rPr>
                <w:rFonts w:cs="Arial"/>
              </w:rPr>
              <w:t>°</w:t>
            </w:r>
            <w:r w:rsidR="00EF69C9" w:rsidRPr="00A9225E">
              <w:rPr>
                <w:rFonts w:cs="Arial"/>
              </w:rPr>
              <w:t>C</w:t>
            </w:r>
          </w:p>
        </w:tc>
        <w:tc>
          <w:tcPr>
            <w:tcW w:w="1700" w:type="dxa"/>
            <w:vAlign w:val="center"/>
          </w:tcPr>
          <w:p w14:paraId="4F90B23D" w14:textId="457306EA" w:rsidR="00EF69C9" w:rsidRPr="00A9225E" w:rsidRDefault="00EF69C9" w:rsidP="003A5BFF">
            <w:pPr>
              <w:pStyle w:val="Bodyjustified"/>
              <w:keepNext/>
              <w:rPr>
                <w:rFonts w:cs="Arial"/>
              </w:rPr>
            </w:pPr>
          </w:p>
        </w:tc>
      </w:tr>
      <w:tr w:rsidR="00EF69C9" w:rsidRPr="00A9225E" w14:paraId="08AD2940" w14:textId="77777777" w:rsidTr="00EC35B2">
        <w:trPr>
          <w:trHeight w:val="283"/>
        </w:trPr>
        <w:tc>
          <w:tcPr>
            <w:tcW w:w="2660" w:type="dxa"/>
            <w:vAlign w:val="center"/>
          </w:tcPr>
          <w:p w14:paraId="69B55F6D" w14:textId="6FD51A38" w:rsidR="00EF69C9" w:rsidRPr="00A9225E" w:rsidRDefault="00EF69C9" w:rsidP="003A5BFF">
            <w:pPr>
              <w:pStyle w:val="Bodyjustified"/>
              <w:keepNext/>
              <w:jc w:val="left"/>
              <w:rPr>
                <w:rFonts w:cs="Arial"/>
              </w:rPr>
            </w:pPr>
            <w:r w:rsidRPr="00A9225E">
              <w:rPr>
                <w:rFonts w:cs="Arial"/>
              </w:rPr>
              <w:t>Junction Temperature</w:t>
            </w:r>
          </w:p>
        </w:tc>
        <w:tc>
          <w:tcPr>
            <w:tcW w:w="1040" w:type="dxa"/>
            <w:vAlign w:val="center"/>
          </w:tcPr>
          <w:p w14:paraId="6E1ABA9A" w14:textId="761433B2" w:rsidR="00EF69C9" w:rsidRPr="00A9225E" w:rsidRDefault="00EF69C9" w:rsidP="003A5BFF">
            <w:pPr>
              <w:pStyle w:val="Bodyjustified"/>
              <w:keepNext/>
              <w:rPr>
                <w:rFonts w:cs="Arial"/>
              </w:rPr>
            </w:pPr>
            <w:proofErr w:type="spellStart"/>
            <w:r w:rsidRPr="00A9225E">
              <w:rPr>
                <w:rFonts w:cs="Arial"/>
              </w:rPr>
              <w:t>T</w:t>
            </w:r>
            <w:r w:rsidRPr="00A9225E">
              <w:rPr>
                <w:rFonts w:cs="Arial"/>
                <w:vertAlign w:val="subscript"/>
              </w:rPr>
              <w:t>j</w:t>
            </w:r>
            <w:proofErr w:type="spellEnd"/>
          </w:p>
        </w:tc>
        <w:tc>
          <w:tcPr>
            <w:tcW w:w="2060" w:type="dxa"/>
            <w:vAlign w:val="center"/>
          </w:tcPr>
          <w:p w14:paraId="12759644" w14:textId="633EB48C" w:rsidR="00EF69C9" w:rsidRPr="00A9225E" w:rsidRDefault="00EF69C9" w:rsidP="003A5BFF">
            <w:pPr>
              <w:pStyle w:val="Bodyjustified"/>
              <w:keepNext/>
              <w:rPr>
                <w:rFonts w:cs="Arial"/>
              </w:rPr>
            </w:pPr>
            <w:r w:rsidRPr="00A9225E">
              <w:rPr>
                <w:rFonts w:cs="Arial"/>
              </w:rPr>
              <w:t>+</w:t>
            </w:r>
            <w:r w:rsidR="00C6038E" w:rsidRPr="00A9225E">
              <w:rPr>
                <w:rFonts w:cs="Arial"/>
              </w:rPr>
              <w:t>175</w:t>
            </w:r>
          </w:p>
        </w:tc>
        <w:tc>
          <w:tcPr>
            <w:tcW w:w="860" w:type="dxa"/>
            <w:vAlign w:val="center"/>
          </w:tcPr>
          <w:p w14:paraId="44126CF8" w14:textId="0B60BAE0" w:rsidR="00EF69C9" w:rsidRPr="00A9225E" w:rsidRDefault="00C524FD" w:rsidP="003A5BFF">
            <w:pPr>
              <w:pStyle w:val="Bodyjustified"/>
              <w:keepNext/>
              <w:rPr>
                <w:rFonts w:cs="Arial"/>
                <w:vertAlign w:val="superscript"/>
              </w:rPr>
            </w:pPr>
            <w:r w:rsidRPr="00A9225E">
              <w:rPr>
                <w:rFonts w:cs="Arial"/>
              </w:rPr>
              <w:t>°</w:t>
            </w:r>
            <w:r w:rsidR="00EF69C9" w:rsidRPr="00A9225E">
              <w:rPr>
                <w:rFonts w:cs="Arial"/>
              </w:rPr>
              <w:t>C</w:t>
            </w:r>
          </w:p>
        </w:tc>
        <w:tc>
          <w:tcPr>
            <w:tcW w:w="1700" w:type="dxa"/>
            <w:vAlign w:val="center"/>
          </w:tcPr>
          <w:p w14:paraId="11EB3DC3" w14:textId="77777777" w:rsidR="00EF69C9" w:rsidRPr="00A9225E" w:rsidRDefault="00EF69C9" w:rsidP="003A5BFF">
            <w:pPr>
              <w:pStyle w:val="Bodyjustified"/>
              <w:keepNext/>
              <w:rPr>
                <w:rFonts w:cs="Arial"/>
              </w:rPr>
            </w:pPr>
          </w:p>
        </w:tc>
      </w:tr>
      <w:tr w:rsidR="00564E2C" w:rsidRPr="00A9225E" w14:paraId="0385DF42" w14:textId="77777777" w:rsidTr="00EC35B2">
        <w:trPr>
          <w:trHeight w:val="283"/>
        </w:trPr>
        <w:tc>
          <w:tcPr>
            <w:tcW w:w="2660" w:type="dxa"/>
          </w:tcPr>
          <w:p w14:paraId="23EEDF0D" w14:textId="77777777" w:rsidR="00564E2C" w:rsidRPr="00A9225E" w:rsidRDefault="00564E2C" w:rsidP="003A5BFF">
            <w:pPr>
              <w:pStyle w:val="Bodyjustified"/>
              <w:keepNext/>
              <w:jc w:val="left"/>
              <w:rPr>
                <w:rFonts w:cs="Arial"/>
              </w:rPr>
            </w:pPr>
            <w:r w:rsidRPr="00A9225E">
              <w:rPr>
                <w:rFonts w:cs="Arial"/>
              </w:rPr>
              <w:t>Thermal Resistance,</w:t>
            </w:r>
          </w:p>
          <w:p w14:paraId="7900FFFE" w14:textId="77777777" w:rsidR="00564E2C" w:rsidRPr="00A9225E" w:rsidRDefault="00564E2C" w:rsidP="003A5BFF">
            <w:pPr>
              <w:pStyle w:val="Bodyjustified"/>
              <w:keepNext/>
              <w:jc w:val="left"/>
              <w:rPr>
                <w:rFonts w:cs="Arial"/>
              </w:rPr>
            </w:pPr>
            <w:r w:rsidRPr="00A9225E">
              <w:rPr>
                <w:rFonts w:cs="Arial"/>
              </w:rPr>
              <w:t>Junction-to-Soldering Point</w:t>
            </w:r>
          </w:p>
          <w:p w14:paraId="26626EC3" w14:textId="77777777" w:rsidR="00573D83" w:rsidRPr="00A9225E" w:rsidRDefault="00573D83" w:rsidP="003A5BFF">
            <w:pPr>
              <w:pStyle w:val="Bodyjustified"/>
              <w:keepNext/>
              <w:jc w:val="right"/>
              <w:rPr>
                <w:rFonts w:cs="Arial"/>
              </w:rPr>
            </w:pPr>
            <w:r w:rsidRPr="00573D83">
              <w:rPr>
                <w:rFonts w:cs="Arial"/>
                <w:highlight w:val="yellow"/>
              </w:rPr>
              <w:t>Variant 03</w:t>
            </w:r>
          </w:p>
          <w:p w14:paraId="71A69434" w14:textId="60CB8783" w:rsidR="004B31EF" w:rsidRPr="00A9225E" w:rsidRDefault="00573D83" w:rsidP="003A5BFF">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040" w:type="dxa"/>
          </w:tcPr>
          <w:p w14:paraId="1E9073D2" w14:textId="48D7F62A" w:rsidR="00564E2C" w:rsidRPr="00A9225E" w:rsidRDefault="00564E2C" w:rsidP="003A5BFF">
            <w:pPr>
              <w:pStyle w:val="Bodyjustified"/>
              <w:keepNext/>
              <w:rPr>
                <w:rFonts w:cs="Arial"/>
              </w:rPr>
            </w:pPr>
            <w:proofErr w:type="spellStart"/>
            <w:r w:rsidRPr="00A9225E">
              <w:rPr>
                <w:rFonts w:cs="Arial"/>
              </w:rPr>
              <w:t>R</w:t>
            </w:r>
            <w:r w:rsidRPr="00A9225E">
              <w:rPr>
                <w:rFonts w:cs="Arial"/>
                <w:vertAlign w:val="subscript"/>
              </w:rPr>
              <w:t>th</w:t>
            </w:r>
            <w:proofErr w:type="spellEnd"/>
            <w:r w:rsidRPr="00A9225E">
              <w:rPr>
                <w:rFonts w:cs="Arial"/>
                <w:vertAlign w:val="subscript"/>
              </w:rPr>
              <w:t>(j-s)</w:t>
            </w:r>
          </w:p>
        </w:tc>
        <w:tc>
          <w:tcPr>
            <w:tcW w:w="2060" w:type="dxa"/>
          </w:tcPr>
          <w:p w14:paraId="67312D17" w14:textId="77777777" w:rsidR="004B31EF" w:rsidRPr="00A9225E" w:rsidRDefault="004B31EF" w:rsidP="003A5BFF">
            <w:pPr>
              <w:pStyle w:val="Bodyjustified"/>
              <w:keepNext/>
              <w:rPr>
                <w:rFonts w:cs="Arial"/>
              </w:rPr>
            </w:pPr>
          </w:p>
          <w:p w14:paraId="649BB5FA" w14:textId="77777777" w:rsidR="004B31EF" w:rsidRPr="00A9225E" w:rsidRDefault="004B31EF" w:rsidP="003A5BFF">
            <w:pPr>
              <w:pStyle w:val="Bodyjustified"/>
              <w:keepNext/>
              <w:rPr>
                <w:rFonts w:cs="Arial"/>
              </w:rPr>
            </w:pPr>
          </w:p>
          <w:p w14:paraId="392C98A8" w14:textId="145BCF3D" w:rsidR="004B31EF" w:rsidRPr="00A9225E" w:rsidRDefault="004B31EF" w:rsidP="003A5BFF">
            <w:pPr>
              <w:pStyle w:val="Bodyjustified"/>
              <w:keepNext/>
              <w:rPr>
                <w:rFonts w:cs="Arial"/>
              </w:rPr>
            </w:pPr>
            <w:r w:rsidRPr="00A9225E">
              <w:rPr>
                <w:rFonts w:cs="Arial"/>
              </w:rPr>
              <w:t>325</w:t>
            </w:r>
          </w:p>
          <w:p w14:paraId="26B80C8B" w14:textId="79E61427" w:rsidR="004B31EF" w:rsidRPr="00A9225E" w:rsidRDefault="004B31EF" w:rsidP="003A5BFF">
            <w:pPr>
              <w:pStyle w:val="Bodyjustified"/>
              <w:keepNext/>
              <w:rPr>
                <w:rFonts w:cs="Arial"/>
              </w:rPr>
            </w:pPr>
            <w:r w:rsidRPr="00A9225E">
              <w:rPr>
                <w:rFonts w:cs="Arial"/>
              </w:rPr>
              <w:t>165</w:t>
            </w:r>
          </w:p>
        </w:tc>
        <w:tc>
          <w:tcPr>
            <w:tcW w:w="860" w:type="dxa"/>
          </w:tcPr>
          <w:p w14:paraId="7DC5EE62" w14:textId="200B82B9" w:rsidR="00564E2C" w:rsidRPr="00A9225E" w:rsidRDefault="00564E2C" w:rsidP="003A5BFF">
            <w:pPr>
              <w:pStyle w:val="Bodyjustified"/>
              <w:keepNext/>
              <w:rPr>
                <w:rFonts w:cs="Arial"/>
              </w:rPr>
            </w:pPr>
            <w:r w:rsidRPr="00A9225E">
              <w:rPr>
                <w:rFonts w:cs="Arial"/>
              </w:rPr>
              <w:t>°C/W</w:t>
            </w:r>
          </w:p>
        </w:tc>
        <w:tc>
          <w:tcPr>
            <w:tcW w:w="1700" w:type="dxa"/>
          </w:tcPr>
          <w:p w14:paraId="2D572727" w14:textId="65FB044B" w:rsidR="00564E2C" w:rsidRPr="00A9225E" w:rsidRDefault="00564E2C" w:rsidP="003A5BFF">
            <w:pPr>
              <w:pStyle w:val="Bodyjustified"/>
              <w:keepNext/>
              <w:rPr>
                <w:rFonts w:cs="Arial"/>
              </w:rPr>
            </w:pPr>
          </w:p>
        </w:tc>
      </w:tr>
      <w:tr w:rsidR="00330EEA" w:rsidRPr="00A9225E" w14:paraId="03CBA4E7" w14:textId="77777777" w:rsidTr="00EC35B2">
        <w:trPr>
          <w:trHeight w:val="283"/>
        </w:trPr>
        <w:tc>
          <w:tcPr>
            <w:tcW w:w="2660" w:type="dxa"/>
            <w:vAlign w:val="center"/>
          </w:tcPr>
          <w:p w14:paraId="59C23944" w14:textId="76C8CC5C" w:rsidR="00330EEA" w:rsidRPr="00A9225E" w:rsidRDefault="00330EEA" w:rsidP="00560B9A">
            <w:pPr>
              <w:pStyle w:val="Bodyjustified"/>
              <w:jc w:val="left"/>
              <w:rPr>
                <w:rFonts w:cs="Arial"/>
              </w:rPr>
            </w:pPr>
            <w:r w:rsidRPr="00A9225E">
              <w:rPr>
                <w:rFonts w:cs="Arial"/>
              </w:rPr>
              <w:t>Soldering Temperature</w:t>
            </w:r>
          </w:p>
        </w:tc>
        <w:tc>
          <w:tcPr>
            <w:tcW w:w="1040" w:type="dxa"/>
            <w:vAlign w:val="center"/>
          </w:tcPr>
          <w:p w14:paraId="0B1BCADC" w14:textId="1054DDAF" w:rsidR="00330EEA" w:rsidRPr="00A9225E" w:rsidRDefault="00330EEA" w:rsidP="00560B9A">
            <w:pPr>
              <w:pStyle w:val="Bodyjustified"/>
              <w:rPr>
                <w:rFonts w:cs="Arial"/>
              </w:rPr>
            </w:pPr>
            <w:proofErr w:type="spellStart"/>
            <w:r w:rsidRPr="00A9225E">
              <w:rPr>
                <w:rFonts w:cs="Arial"/>
              </w:rPr>
              <w:t>T</w:t>
            </w:r>
            <w:r w:rsidRPr="00A9225E">
              <w:rPr>
                <w:rFonts w:cs="Arial"/>
                <w:vertAlign w:val="subscript"/>
              </w:rPr>
              <w:t>sol</w:t>
            </w:r>
            <w:proofErr w:type="spellEnd"/>
          </w:p>
        </w:tc>
        <w:tc>
          <w:tcPr>
            <w:tcW w:w="2060" w:type="dxa"/>
            <w:vAlign w:val="center"/>
          </w:tcPr>
          <w:p w14:paraId="444215A4" w14:textId="22C94A95" w:rsidR="00330EEA" w:rsidRPr="00A9225E" w:rsidRDefault="00330EEA" w:rsidP="00560B9A">
            <w:pPr>
              <w:pStyle w:val="Bodyjustified"/>
              <w:rPr>
                <w:rFonts w:cs="Arial"/>
              </w:rPr>
            </w:pPr>
            <w:r w:rsidRPr="00A9225E">
              <w:rPr>
                <w:rFonts w:cs="Arial"/>
              </w:rPr>
              <w:t>+250</w:t>
            </w:r>
          </w:p>
        </w:tc>
        <w:tc>
          <w:tcPr>
            <w:tcW w:w="860" w:type="dxa"/>
            <w:vAlign w:val="center"/>
          </w:tcPr>
          <w:p w14:paraId="36450580" w14:textId="71C66669" w:rsidR="00330EEA" w:rsidRPr="00A9225E" w:rsidRDefault="00C524FD" w:rsidP="00560B9A">
            <w:pPr>
              <w:pStyle w:val="Bodyjustified"/>
              <w:rPr>
                <w:rFonts w:cs="Arial"/>
              </w:rPr>
            </w:pPr>
            <w:r w:rsidRPr="00A9225E">
              <w:rPr>
                <w:rFonts w:cs="Arial"/>
              </w:rPr>
              <w:t>°</w:t>
            </w:r>
            <w:r w:rsidR="00330EEA" w:rsidRPr="00A9225E">
              <w:rPr>
                <w:rFonts w:cs="Arial"/>
              </w:rPr>
              <w:t>C</w:t>
            </w:r>
          </w:p>
        </w:tc>
        <w:tc>
          <w:tcPr>
            <w:tcW w:w="1700" w:type="dxa"/>
            <w:vAlign w:val="center"/>
          </w:tcPr>
          <w:p w14:paraId="10F0DFF0" w14:textId="1964DDDC" w:rsidR="00330EEA" w:rsidRPr="00A9225E" w:rsidRDefault="00330EEA" w:rsidP="00C14746">
            <w:pPr>
              <w:pStyle w:val="Bodyjustified"/>
              <w:rPr>
                <w:rFonts w:cs="Arial"/>
              </w:rPr>
            </w:pPr>
            <w:r w:rsidRPr="00A9225E">
              <w:rPr>
                <w:rFonts w:cs="Arial"/>
              </w:rPr>
              <w:t xml:space="preserve">Note </w:t>
            </w:r>
            <w:r w:rsidR="00C14746" w:rsidRPr="00A9225E">
              <w:rPr>
                <w:rFonts w:cs="Arial"/>
              </w:rPr>
              <w:t>3</w:t>
            </w:r>
          </w:p>
        </w:tc>
      </w:tr>
    </w:tbl>
    <w:p w14:paraId="3438853B" w14:textId="15169C27" w:rsidR="00A04525" w:rsidRDefault="008D5D79" w:rsidP="008D5D79">
      <w:pPr>
        <w:pStyle w:val="NOTES"/>
      </w:pPr>
      <w:r>
        <w:t>NOTES</w:t>
      </w:r>
      <w:r w:rsidR="00A04525">
        <w:t>:</w:t>
      </w:r>
    </w:p>
    <w:p w14:paraId="730A3D2F" w14:textId="4BD7C565" w:rsidR="00AE36E0" w:rsidRDefault="00AE36E0" w:rsidP="003A5BFF">
      <w:pPr>
        <w:pStyle w:val="numericallist"/>
        <w:spacing w:after="60"/>
      </w:pPr>
      <w:r w:rsidRPr="00AE36E0">
        <w:t>Maximum ratings must not be exceeded under any combination of DC ratings and RF voltage/current swings</w:t>
      </w:r>
      <w:r>
        <w:t xml:space="preserve"> except as specified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_Ref62636168 \r </w:instrText>
      </w:r>
      <w:r w:rsidR="003A5BFF">
        <w:rPr>
          <w:highlight w:val="yellow"/>
        </w:rPr>
        <w:instrText xml:space="preserve"> \* MERGEFORMAT </w:instrText>
      </w:r>
      <w:r w:rsidR="003A5BFF" w:rsidRPr="003A5BFF">
        <w:rPr>
          <w:highlight w:val="yellow"/>
        </w:rPr>
        <w:fldChar w:fldCharType="separate"/>
      </w:r>
      <w:r w:rsidR="004619A5">
        <w:rPr>
          <w:highlight w:val="yellow"/>
        </w:rPr>
        <w:t>2.5.1</w:t>
      </w:r>
      <w:r w:rsidR="003A5BFF" w:rsidRPr="003A5BFF">
        <w:rPr>
          <w:highlight w:val="yellow"/>
        </w:rPr>
        <w:fldChar w:fldCharType="end"/>
      </w:r>
      <w:r w:rsidR="003A5BFF">
        <w:t>.</w:t>
      </w:r>
    </w:p>
    <w:p w14:paraId="63CA5048" w14:textId="6432D703" w:rsidR="002C1B2E" w:rsidRDefault="00A04525" w:rsidP="003A5BFF">
      <w:pPr>
        <w:pStyle w:val="numericallist"/>
        <w:spacing w:after="60"/>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proofErr w:type="spellStart"/>
      <w:r w:rsidR="002C1B2E">
        <w:t>P</w:t>
      </w:r>
      <w:r w:rsidR="002C1B2E" w:rsidRPr="00C14746">
        <w:rPr>
          <w:vertAlign w:val="subscript"/>
        </w:rPr>
        <w:t>tot</w:t>
      </w:r>
      <w:proofErr w:type="spellEnd"/>
      <w:r w:rsidR="002C1B2E">
        <w:t xml:space="preserve"> </w:t>
      </w:r>
      <w:r w:rsidR="00CD63E7">
        <w:t>derate</w:t>
      </w:r>
      <w:r w:rsidR="00B357AD">
        <w:t>s</w:t>
      </w:r>
      <w:r w:rsidR="00CD63E7">
        <w:t xml:space="preserve"> linearly to </w:t>
      </w:r>
      <w:proofErr w:type="spellStart"/>
      <w:r w:rsidR="00CD63E7" w:rsidRPr="00CD63E7">
        <w:t>0W</w:t>
      </w:r>
      <w:proofErr w:type="spellEnd"/>
      <w:r w:rsidR="00CD63E7" w:rsidRPr="00CD63E7">
        <w:t xml:space="preserve"> at </w:t>
      </w:r>
      <w:r w:rsidR="002E3FD7">
        <w:t>T</w:t>
      </w:r>
      <w:r w:rsidR="002E3FD7" w:rsidRPr="00C14746">
        <w:rPr>
          <w:vertAlign w:val="subscript"/>
        </w:rPr>
        <w:t>S</w:t>
      </w:r>
      <w:r w:rsidR="002E3FD7">
        <w:t xml:space="preserve"> = +</w:t>
      </w:r>
      <w:proofErr w:type="spellStart"/>
      <w:r w:rsidR="00C6307F">
        <w:t>175</w:t>
      </w:r>
      <w:r w:rsidR="00C524FD" w:rsidRPr="00C14746">
        <w:rPr>
          <w:rFonts w:cs="Arial"/>
        </w:rPr>
        <w:t>°</w:t>
      </w:r>
      <w:r w:rsidR="002C1B2E">
        <w:t>C</w:t>
      </w:r>
      <w:proofErr w:type="spellEnd"/>
      <w:r w:rsidR="002C1B2E">
        <w:t>.</w:t>
      </w:r>
    </w:p>
    <w:p w14:paraId="04D9EBA7" w14:textId="78B3B118" w:rsidR="00A04525" w:rsidRDefault="00A04525" w:rsidP="003A5BFF">
      <w:pPr>
        <w:pStyle w:val="numericallist"/>
        <w:spacing w:after="60"/>
      </w:pPr>
      <w:r>
        <w:t>Duration 5 seconds maximum</w:t>
      </w:r>
      <w:r w:rsidR="004B31EF">
        <w:t xml:space="preserve"> </w:t>
      </w:r>
      <w:r w:rsidR="004B31EF" w:rsidRPr="004B31EF">
        <w:t xml:space="preserve">at a distance of not less than </w:t>
      </w:r>
      <w:proofErr w:type="spellStart"/>
      <w:r w:rsidR="004B31EF" w:rsidRPr="004B31EF">
        <w:t>0.5mm</w:t>
      </w:r>
      <w:proofErr w:type="spellEnd"/>
      <w:r w:rsidR="004B31EF" w:rsidRPr="004B31EF">
        <w:t xml:space="preserve"> from the device body</w:t>
      </w:r>
      <w:r>
        <w:t xml:space="preserve"> and the same </w:t>
      </w:r>
      <w:r w:rsidR="004B31EF">
        <w:t>lead</w:t>
      </w:r>
      <w:r>
        <w:t xml:space="preserve"> shall not be resoldered until 3 minutes have elapsed.</w:t>
      </w:r>
    </w:p>
    <w:p w14:paraId="51B75422" w14:textId="4731EAC1" w:rsidR="005469D5" w:rsidRDefault="00D93079" w:rsidP="008D5D79">
      <w:pPr>
        <w:pStyle w:val="Heading2"/>
      </w:pPr>
      <w:bookmarkStart w:id="13" w:name="_Toc62638638"/>
      <w:r>
        <w:t>handling precautions</w:t>
      </w:r>
      <w:bookmarkEnd w:id="13"/>
    </w:p>
    <w:p w14:paraId="7E1649DF" w14:textId="77777777" w:rsidR="00D93079" w:rsidRDefault="00D93079" w:rsidP="00D93079">
      <w:r>
        <w:t xml:space="preserve">These devices are susceptible to damage by electrostatic discharge. </w:t>
      </w:r>
      <w:proofErr w:type="gramStart"/>
      <w:r>
        <w:t>Therefore</w:t>
      </w:r>
      <w:proofErr w:type="gramEnd"/>
      <w:r>
        <w:t xml:space="preserve"> suitable precautions shall be employed for protection during all phases of manufacture test, packaging, shipping and handling.</w:t>
      </w:r>
    </w:p>
    <w:p w14:paraId="24F43214" w14:textId="2FBC89C9" w:rsidR="00D93079" w:rsidRPr="00D93079" w:rsidRDefault="00D93079" w:rsidP="00D93079">
      <w:r>
        <w:t xml:space="preserve">These components are categorised as Class 1 </w:t>
      </w:r>
      <w:r w:rsidR="00C01E3F">
        <w:t xml:space="preserve">per ESCC Basic Specification No. </w:t>
      </w:r>
      <w:hyperlink r:id="rId20" w:history="1">
        <w:r w:rsidR="003A5BFF" w:rsidRPr="00DA67C2">
          <w:rPr>
            <w:rStyle w:val="Hyperlink"/>
          </w:rPr>
          <w:t>23800</w:t>
        </w:r>
      </w:hyperlink>
      <w:r w:rsidR="003A5BFF" w:rsidRPr="00DA67C2">
        <w:t xml:space="preserve"> </w:t>
      </w:r>
      <w:r>
        <w:t xml:space="preserve">with a Minimum Critical Path Failure Voltage of </w:t>
      </w:r>
      <w:proofErr w:type="spellStart"/>
      <w:r w:rsidR="00D23DBC">
        <w:t>1</w:t>
      </w:r>
      <w:r>
        <w:t>00V</w:t>
      </w:r>
      <w:proofErr w:type="spellEnd"/>
      <w:r>
        <w:t>.</w:t>
      </w:r>
    </w:p>
    <w:p w14:paraId="3732237C" w14:textId="77777777" w:rsidR="00A04525" w:rsidRDefault="00A04525" w:rsidP="0087127B">
      <w:pPr>
        <w:pStyle w:val="Heading2"/>
      </w:pPr>
      <w:bookmarkStart w:id="14" w:name="_Ref62636594"/>
      <w:bookmarkStart w:id="15" w:name="_Toc62638639"/>
      <w:r>
        <w:lastRenderedPageBreak/>
        <w:t>PHYSICAL DIMENSIONS AND TERMINAL IDENTIFICATION</w:t>
      </w:r>
      <w:bookmarkEnd w:id="14"/>
      <w:bookmarkEnd w:id="15"/>
    </w:p>
    <w:p w14:paraId="19882045" w14:textId="7C1944B1"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557A7CA4">
            <wp:extent cx="5837809"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41082" cy="3430923"/>
                    </a:xfrm>
                    <a:prstGeom prst="rect">
                      <a:avLst/>
                    </a:prstGeom>
                  </pic:spPr>
                </pic:pic>
              </a:graphicData>
            </a:graphic>
          </wp:inline>
        </w:drawing>
      </w:r>
    </w:p>
    <w:tbl>
      <w:tblPr>
        <w:tblStyle w:val="TableGrid"/>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1134"/>
        <w:gridCol w:w="1134"/>
        <w:gridCol w:w="1134"/>
        <w:gridCol w:w="1134"/>
      </w:tblGrid>
      <w:tr w:rsidR="00676A54" w:rsidRPr="00183D4A" w14:paraId="1957451E" w14:textId="77777777" w:rsidTr="00BD0281">
        <w:trPr>
          <w:trHeight w:val="283"/>
        </w:trPr>
        <w:tc>
          <w:tcPr>
            <w:tcW w:w="1134" w:type="dxa"/>
            <w:vMerge w:val="restart"/>
            <w:vAlign w:val="center"/>
          </w:tcPr>
          <w:p w14:paraId="60F3C883" w14:textId="77777777" w:rsidR="00676A54" w:rsidRPr="00183D4A" w:rsidRDefault="00676A54" w:rsidP="00BD0281">
            <w:pPr>
              <w:pStyle w:val="Bodyjustified"/>
              <w:keepNext/>
            </w:pPr>
            <w:r w:rsidRPr="00183D4A">
              <w:t>Symbols</w:t>
            </w:r>
          </w:p>
        </w:tc>
        <w:tc>
          <w:tcPr>
            <w:tcW w:w="2268" w:type="dxa"/>
            <w:gridSpan w:val="2"/>
            <w:vAlign w:val="center"/>
          </w:tcPr>
          <w:p w14:paraId="036022D5" w14:textId="77777777" w:rsidR="00676A54" w:rsidRPr="00183D4A" w:rsidRDefault="00676A54" w:rsidP="00BD0281">
            <w:pPr>
              <w:pStyle w:val="Bodyjustified"/>
              <w:keepNext/>
            </w:pPr>
            <w:r w:rsidRPr="00183D4A">
              <w:t>Dimensions mm</w:t>
            </w:r>
          </w:p>
        </w:tc>
        <w:tc>
          <w:tcPr>
            <w:tcW w:w="1134" w:type="dxa"/>
            <w:vMerge w:val="restart"/>
            <w:vAlign w:val="center"/>
          </w:tcPr>
          <w:p w14:paraId="1A2505AC" w14:textId="77777777" w:rsidR="00676A54" w:rsidRPr="00183D4A" w:rsidRDefault="00676A54" w:rsidP="00BD0281">
            <w:pPr>
              <w:pStyle w:val="Bodyjustified"/>
              <w:keepNext/>
            </w:pPr>
            <w:r w:rsidRPr="00183D4A">
              <w:t>Notes</w:t>
            </w:r>
          </w:p>
        </w:tc>
      </w:tr>
      <w:tr w:rsidR="00676A54" w:rsidRPr="00183D4A" w14:paraId="4844A00B" w14:textId="77777777" w:rsidTr="00BD0281">
        <w:trPr>
          <w:trHeight w:val="283"/>
        </w:trPr>
        <w:tc>
          <w:tcPr>
            <w:tcW w:w="1134" w:type="dxa"/>
            <w:vMerge/>
            <w:vAlign w:val="center"/>
          </w:tcPr>
          <w:p w14:paraId="44035B20" w14:textId="77777777" w:rsidR="00676A54" w:rsidRPr="00183D4A" w:rsidRDefault="00676A54" w:rsidP="00BD0281">
            <w:pPr>
              <w:pStyle w:val="Bodyjustified"/>
              <w:keepNext/>
              <w:rPr>
                <w:sz w:val="24"/>
                <w:szCs w:val="24"/>
                <w:lang w:val="en-US"/>
              </w:rPr>
            </w:pPr>
          </w:p>
        </w:tc>
        <w:tc>
          <w:tcPr>
            <w:tcW w:w="1134" w:type="dxa"/>
            <w:vAlign w:val="center"/>
          </w:tcPr>
          <w:p w14:paraId="4FCBC28D" w14:textId="77777777" w:rsidR="00676A54" w:rsidRPr="00183D4A" w:rsidRDefault="00676A54" w:rsidP="00BD0281">
            <w:pPr>
              <w:pStyle w:val="Bodyjustified"/>
              <w:keepNext/>
            </w:pPr>
            <w:r w:rsidRPr="00183D4A">
              <w:t>Min</w:t>
            </w:r>
          </w:p>
        </w:tc>
        <w:tc>
          <w:tcPr>
            <w:tcW w:w="1134" w:type="dxa"/>
            <w:vAlign w:val="center"/>
          </w:tcPr>
          <w:p w14:paraId="56F37297" w14:textId="77777777" w:rsidR="00676A54" w:rsidRPr="00183D4A" w:rsidRDefault="00676A54" w:rsidP="00BD0281">
            <w:pPr>
              <w:pStyle w:val="Bodyjustified"/>
              <w:keepNext/>
            </w:pPr>
            <w:r w:rsidRPr="00183D4A">
              <w:t>Max</w:t>
            </w:r>
          </w:p>
        </w:tc>
        <w:tc>
          <w:tcPr>
            <w:tcW w:w="1134" w:type="dxa"/>
            <w:vMerge/>
            <w:vAlign w:val="center"/>
          </w:tcPr>
          <w:p w14:paraId="547FDCC0" w14:textId="77777777" w:rsidR="00676A54" w:rsidRPr="00183D4A" w:rsidRDefault="00676A54" w:rsidP="00BD0281">
            <w:pPr>
              <w:pStyle w:val="Bodyjustified"/>
              <w:keepNext/>
              <w:rPr>
                <w:sz w:val="24"/>
                <w:szCs w:val="24"/>
                <w:lang w:val="en-US"/>
              </w:rPr>
            </w:pPr>
          </w:p>
        </w:tc>
      </w:tr>
      <w:tr w:rsidR="00676A54" w:rsidRPr="00183D4A" w14:paraId="08036D42" w14:textId="77777777" w:rsidTr="00BD0281">
        <w:trPr>
          <w:trHeight w:val="283"/>
        </w:trPr>
        <w:tc>
          <w:tcPr>
            <w:tcW w:w="1134" w:type="dxa"/>
            <w:vAlign w:val="center"/>
          </w:tcPr>
          <w:p w14:paraId="0BBCAE3A" w14:textId="77777777" w:rsidR="00676A54" w:rsidRPr="00183D4A" w:rsidRDefault="00676A54" w:rsidP="00BD0281">
            <w:pPr>
              <w:pStyle w:val="Bodyjustified"/>
              <w:keepNext/>
            </w:pPr>
            <w:r>
              <w:t>B</w:t>
            </w:r>
          </w:p>
        </w:tc>
        <w:tc>
          <w:tcPr>
            <w:tcW w:w="1134" w:type="dxa"/>
            <w:vAlign w:val="center"/>
          </w:tcPr>
          <w:p w14:paraId="60748D95" w14:textId="77777777" w:rsidR="00676A54" w:rsidRPr="00183D4A" w:rsidRDefault="00676A54" w:rsidP="00BD0281">
            <w:pPr>
              <w:pStyle w:val="Bodyjustified"/>
              <w:keepNext/>
            </w:pPr>
            <w:r>
              <w:t>1.68</w:t>
            </w:r>
          </w:p>
        </w:tc>
        <w:tc>
          <w:tcPr>
            <w:tcW w:w="1134" w:type="dxa"/>
            <w:vAlign w:val="center"/>
          </w:tcPr>
          <w:p w14:paraId="726874E7" w14:textId="77777777" w:rsidR="00676A54" w:rsidRPr="00183D4A" w:rsidRDefault="00676A54" w:rsidP="00BD0281">
            <w:pPr>
              <w:pStyle w:val="Bodyjustified"/>
              <w:keepNext/>
            </w:pPr>
            <w:r>
              <w:t>1.88</w:t>
            </w:r>
          </w:p>
        </w:tc>
        <w:tc>
          <w:tcPr>
            <w:tcW w:w="1134" w:type="dxa"/>
            <w:vAlign w:val="center"/>
          </w:tcPr>
          <w:p w14:paraId="2C59B1B6" w14:textId="77777777" w:rsidR="00676A54" w:rsidRPr="00183D4A" w:rsidRDefault="00676A54" w:rsidP="00BD0281">
            <w:pPr>
              <w:pStyle w:val="Bodyjustified"/>
              <w:keepNext/>
            </w:pPr>
            <w:r>
              <w:t>2</w:t>
            </w:r>
          </w:p>
        </w:tc>
      </w:tr>
      <w:tr w:rsidR="00676A54" w:rsidRPr="00183D4A" w14:paraId="31AACB73" w14:textId="77777777" w:rsidTr="00BD0281">
        <w:trPr>
          <w:trHeight w:val="283"/>
        </w:trPr>
        <w:tc>
          <w:tcPr>
            <w:tcW w:w="1134" w:type="dxa"/>
            <w:vAlign w:val="center"/>
          </w:tcPr>
          <w:p w14:paraId="0683442A" w14:textId="77777777" w:rsidR="00676A54" w:rsidRPr="00183D4A" w:rsidRDefault="00676A54" w:rsidP="00BD0281">
            <w:pPr>
              <w:pStyle w:val="Bodyjustified"/>
              <w:keepNext/>
            </w:pPr>
            <w:r>
              <w:t>d</w:t>
            </w:r>
          </w:p>
        </w:tc>
        <w:tc>
          <w:tcPr>
            <w:tcW w:w="1134" w:type="dxa"/>
            <w:vAlign w:val="center"/>
          </w:tcPr>
          <w:p w14:paraId="74DAA1CC" w14:textId="77777777" w:rsidR="00676A54" w:rsidRPr="00183D4A" w:rsidRDefault="00676A54" w:rsidP="00BD0281">
            <w:pPr>
              <w:pStyle w:val="Bodyjustified"/>
              <w:keepNext/>
            </w:pPr>
            <w:r>
              <w:t>0.07</w:t>
            </w:r>
          </w:p>
        </w:tc>
        <w:tc>
          <w:tcPr>
            <w:tcW w:w="1134" w:type="dxa"/>
            <w:vAlign w:val="center"/>
          </w:tcPr>
          <w:p w14:paraId="027E0533" w14:textId="77777777" w:rsidR="00676A54" w:rsidRPr="00183D4A" w:rsidRDefault="00676A54" w:rsidP="00BD0281">
            <w:pPr>
              <w:pStyle w:val="Bodyjustified"/>
              <w:keepNext/>
            </w:pPr>
            <w:r>
              <w:t>0.15</w:t>
            </w:r>
          </w:p>
        </w:tc>
        <w:tc>
          <w:tcPr>
            <w:tcW w:w="1134" w:type="dxa"/>
            <w:vAlign w:val="center"/>
          </w:tcPr>
          <w:p w14:paraId="379A3332" w14:textId="77777777" w:rsidR="00676A54" w:rsidRPr="00183D4A" w:rsidRDefault="00676A54" w:rsidP="00BD0281">
            <w:pPr>
              <w:pStyle w:val="Bodyjustified"/>
              <w:keepNext/>
            </w:pPr>
            <w:r>
              <w:t>3</w:t>
            </w:r>
          </w:p>
        </w:tc>
      </w:tr>
      <w:tr w:rsidR="00676A54" w:rsidRPr="00183D4A" w14:paraId="4CC71BCD" w14:textId="77777777" w:rsidTr="00BD0281">
        <w:trPr>
          <w:trHeight w:val="283"/>
        </w:trPr>
        <w:tc>
          <w:tcPr>
            <w:tcW w:w="1134" w:type="dxa"/>
            <w:vAlign w:val="center"/>
          </w:tcPr>
          <w:p w14:paraId="004BD3CC" w14:textId="77777777" w:rsidR="00676A54" w:rsidRPr="00183D4A" w:rsidRDefault="00676A54" w:rsidP="00BD0281">
            <w:pPr>
              <w:pStyle w:val="Bodyjustified"/>
              <w:keepNext/>
            </w:pPr>
            <w:proofErr w:type="spellStart"/>
            <w:r>
              <w:t>d1</w:t>
            </w:r>
            <w:proofErr w:type="spellEnd"/>
          </w:p>
        </w:tc>
        <w:tc>
          <w:tcPr>
            <w:tcW w:w="1134" w:type="dxa"/>
            <w:vAlign w:val="center"/>
          </w:tcPr>
          <w:p w14:paraId="7808E47D" w14:textId="77777777" w:rsidR="00676A54" w:rsidRPr="00183D4A" w:rsidRDefault="00676A54" w:rsidP="00BD0281">
            <w:pPr>
              <w:pStyle w:val="Bodyjustified"/>
              <w:keepNext/>
            </w:pPr>
            <w:r>
              <w:t>0.4</w:t>
            </w:r>
          </w:p>
        </w:tc>
        <w:tc>
          <w:tcPr>
            <w:tcW w:w="1134" w:type="dxa"/>
            <w:vAlign w:val="center"/>
          </w:tcPr>
          <w:p w14:paraId="08329623" w14:textId="77777777" w:rsidR="00676A54" w:rsidRPr="00183D4A" w:rsidRDefault="00676A54" w:rsidP="00BD0281">
            <w:pPr>
              <w:pStyle w:val="Bodyjustified"/>
              <w:keepNext/>
            </w:pPr>
            <w:r>
              <w:t>0.6</w:t>
            </w:r>
          </w:p>
        </w:tc>
        <w:tc>
          <w:tcPr>
            <w:tcW w:w="1134" w:type="dxa"/>
            <w:vAlign w:val="center"/>
          </w:tcPr>
          <w:p w14:paraId="17B66ED8" w14:textId="77777777" w:rsidR="00676A54" w:rsidRPr="00183D4A" w:rsidRDefault="00676A54" w:rsidP="00BD0281">
            <w:pPr>
              <w:pStyle w:val="Bodyjustified"/>
              <w:keepNext/>
            </w:pPr>
            <w:r>
              <w:t>2</w:t>
            </w:r>
          </w:p>
        </w:tc>
      </w:tr>
      <w:tr w:rsidR="00676A54" w:rsidRPr="00183D4A" w14:paraId="65CB4A40" w14:textId="77777777" w:rsidTr="00BD0281">
        <w:trPr>
          <w:trHeight w:val="283"/>
        </w:trPr>
        <w:tc>
          <w:tcPr>
            <w:tcW w:w="1134" w:type="dxa"/>
            <w:vAlign w:val="center"/>
          </w:tcPr>
          <w:p w14:paraId="0D825E51" w14:textId="77777777" w:rsidR="00676A54" w:rsidRPr="00183D4A" w:rsidRDefault="00676A54" w:rsidP="00BD0281">
            <w:pPr>
              <w:pStyle w:val="Bodyjustified"/>
              <w:keepNext/>
              <w:rPr>
                <w:lang w:val="en-US"/>
              </w:rPr>
            </w:pPr>
            <w:proofErr w:type="spellStart"/>
            <w:r>
              <w:rPr>
                <w:lang w:val="en-US"/>
              </w:rPr>
              <w:t>d2</w:t>
            </w:r>
            <w:proofErr w:type="spellEnd"/>
          </w:p>
        </w:tc>
        <w:tc>
          <w:tcPr>
            <w:tcW w:w="1134" w:type="dxa"/>
            <w:vAlign w:val="center"/>
          </w:tcPr>
          <w:p w14:paraId="5D6910E8" w14:textId="77777777" w:rsidR="00676A54" w:rsidRPr="00183D4A" w:rsidRDefault="00676A54" w:rsidP="00BD0281">
            <w:pPr>
              <w:pStyle w:val="Bodyjustified"/>
              <w:keepNext/>
            </w:pPr>
            <w:r>
              <w:t>0.92</w:t>
            </w:r>
          </w:p>
        </w:tc>
        <w:tc>
          <w:tcPr>
            <w:tcW w:w="1134" w:type="dxa"/>
            <w:vAlign w:val="center"/>
          </w:tcPr>
          <w:p w14:paraId="22BA7910" w14:textId="77777777" w:rsidR="00676A54" w:rsidRPr="00183D4A" w:rsidRDefault="00676A54" w:rsidP="00BD0281">
            <w:pPr>
              <w:pStyle w:val="Bodyjustified"/>
              <w:keepNext/>
            </w:pPr>
            <w:r>
              <w:t>1.12</w:t>
            </w:r>
          </w:p>
        </w:tc>
        <w:tc>
          <w:tcPr>
            <w:tcW w:w="1134" w:type="dxa"/>
            <w:vAlign w:val="center"/>
          </w:tcPr>
          <w:p w14:paraId="66C31A0D" w14:textId="77777777" w:rsidR="00676A54" w:rsidRPr="00183D4A" w:rsidRDefault="00676A54" w:rsidP="00BD0281">
            <w:pPr>
              <w:pStyle w:val="Bodyjustified"/>
              <w:keepNext/>
            </w:pPr>
            <w:r>
              <w:t>2</w:t>
            </w:r>
          </w:p>
        </w:tc>
      </w:tr>
      <w:tr w:rsidR="00676A54" w:rsidRPr="00183D4A" w14:paraId="10A765CD" w14:textId="77777777" w:rsidTr="00BD0281">
        <w:trPr>
          <w:trHeight w:val="283"/>
        </w:trPr>
        <w:tc>
          <w:tcPr>
            <w:tcW w:w="1134" w:type="dxa"/>
            <w:vAlign w:val="center"/>
          </w:tcPr>
          <w:p w14:paraId="42EC57CF" w14:textId="77777777" w:rsidR="00676A54" w:rsidRPr="00183D4A" w:rsidRDefault="00676A54" w:rsidP="00BD0281">
            <w:pPr>
              <w:pStyle w:val="Bodyjustified"/>
              <w:keepNext/>
            </w:pPr>
            <w:proofErr w:type="spellStart"/>
            <w:r w:rsidRPr="00183D4A">
              <w:rPr>
                <w:lang w:val="en-US"/>
              </w:rPr>
              <w:t>ØD</w:t>
            </w:r>
            <w:proofErr w:type="spellEnd"/>
          </w:p>
        </w:tc>
        <w:tc>
          <w:tcPr>
            <w:tcW w:w="1134" w:type="dxa"/>
            <w:vAlign w:val="center"/>
          </w:tcPr>
          <w:p w14:paraId="7FF182E0" w14:textId="77777777" w:rsidR="00676A54" w:rsidRPr="00183D4A" w:rsidRDefault="00676A54" w:rsidP="00BD0281">
            <w:pPr>
              <w:pStyle w:val="Bodyjustified"/>
              <w:keepNext/>
            </w:pPr>
            <w:r>
              <w:t>1.55</w:t>
            </w:r>
          </w:p>
        </w:tc>
        <w:tc>
          <w:tcPr>
            <w:tcW w:w="1134" w:type="dxa"/>
            <w:vAlign w:val="center"/>
          </w:tcPr>
          <w:p w14:paraId="6F36D40B" w14:textId="77777777" w:rsidR="00676A54" w:rsidRPr="00183D4A" w:rsidRDefault="00676A54" w:rsidP="00BD0281">
            <w:pPr>
              <w:pStyle w:val="Bodyjustified"/>
              <w:keepNext/>
            </w:pPr>
            <w:r>
              <w:t>1.85</w:t>
            </w:r>
          </w:p>
        </w:tc>
        <w:tc>
          <w:tcPr>
            <w:tcW w:w="1134" w:type="dxa"/>
            <w:vAlign w:val="center"/>
          </w:tcPr>
          <w:p w14:paraId="25718FD3" w14:textId="77777777" w:rsidR="00676A54" w:rsidRPr="00183D4A" w:rsidRDefault="00676A54" w:rsidP="00BD0281">
            <w:pPr>
              <w:pStyle w:val="Bodyjustified"/>
              <w:keepNext/>
            </w:pPr>
          </w:p>
        </w:tc>
      </w:tr>
      <w:tr w:rsidR="00676A54" w:rsidRPr="00183D4A" w14:paraId="4C4DCFEC" w14:textId="77777777" w:rsidTr="00BD0281">
        <w:trPr>
          <w:trHeight w:val="283"/>
        </w:trPr>
        <w:tc>
          <w:tcPr>
            <w:tcW w:w="1134" w:type="dxa"/>
            <w:vAlign w:val="center"/>
          </w:tcPr>
          <w:p w14:paraId="00F91C47" w14:textId="77777777" w:rsidR="00676A54" w:rsidRPr="00183D4A" w:rsidRDefault="00676A54" w:rsidP="00BD0281">
            <w:pPr>
              <w:pStyle w:val="Bodyjustified"/>
              <w:keepNext/>
            </w:pPr>
            <w:r>
              <w:rPr>
                <w:lang w:val="en-US"/>
              </w:rPr>
              <w:t>E</w:t>
            </w:r>
          </w:p>
        </w:tc>
        <w:tc>
          <w:tcPr>
            <w:tcW w:w="1134" w:type="dxa"/>
            <w:vAlign w:val="center"/>
          </w:tcPr>
          <w:p w14:paraId="6FBE891C" w14:textId="77777777" w:rsidR="00676A54" w:rsidRPr="00183D4A" w:rsidRDefault="00676A54" w:rsidP="00BD0281">
            <w:pPr>
              <w:pStyle w:val="Bodyjustified"/>
              <w:keepNext/>
            </w:pPr>
            <w:r>
              <w:t>0.85</w:t>
            </w:r>
          </w:p>
        </w:tc>
        <w:tc>
          <w:tcPr>
            <w:tcW w:w="1134" w:type="dxa"/>
            <w:vAlign w:val="center"/>
          </w:tcPr>
          <w:p w14:paraId="7B9EF5A6" w14:textId="77777777" w:rsidR="00676A54" w:rsidRPr="00183D4A" w:rsidRDefault="00676A54" w:rsidP="00BD0281">
            <w:pPr>
              <w:pStyle w:val="Bodyjustified"/>
              <w:keepNext/>
            </w:pPr>
            <w:r>
              <w:t>1.25</w:t>
            </w:r>
          </w:p>
        </w:tc>
        <w:tc>
          <w:tcPr>
            <w:tcW w:w="1134" w:type="dxa"/>
            <w:vAlign w:val="center"/>
          </w:tcPr>
          <w:p w14:paraId="1C42DE10" w14:textId="77777777" w:rsidR="00676A54" w:rsidRPr="00183D4A" w:rsidRDefault="00676A54" w:rsidP="00BD0281">
            <w:pPr>
              <w:pStyle w:val="Bodyjustified"/>
              <w:keepNext/>
            </w:pPr>
            <w:r>
              <w:t>3</w:t>
            </w:r>
          </w:p>
        </w:tc>
      </w:tr>
      <w:tr w:rsidR="00676A54" w:rsidRPr="00183D4A" w14:paraId="30D0297C" w14:textId="77777777" w:rsidTr="00BD0281">
        <w:trPr>
          <w:trHeight w:val="283"/>
        </w:trPr>
        <w:tc>
          <w:tcPr>
            <w:tcW w:w="1134" w:type="dxa"/>
            <w:vAlign w:val="center"/>
          </w:tcPr>
          <w:p w14:paraId="602E6ED8" w14:textId="77777777" w:rsidR="00676A54" w:rsidRPr="00183D4A" w:rsidRDefault="00676A54" w:rsidP="00BD0281">
            <w:pPr>
              <w:pStyle w:val="Bodyjustified"/>
              <w:keepNext/>
            </w:pPr>
            <w:proofErr w:type="spellStart"/>
            <w:r>
              <w:t>E1</w:t>
            </w:r>
            <w:proofErr w:type="spellEnd"/>
          </w:p>
        </w:tc>
        <w:tc>
          <w:tcPr>
            <w:tcW w:w="1134" w:type="dxa"/>
            <w:vAlign w:val="center"/>
          </w:tcPr>
          <w:p w14:paraId="705F33B3" w14:textId="77777777" w:rsidR="00676A54" w:rsidRPr="00183D4A" w:rsidRDefault="00676A54" w:rsidP="00BD0281">
            <w:pPr>
              <w:pStyle w:val="Bodyjustified"/>
              <w:keepNext/>
            </w:pPr>
            <w:r>
              <w:t>0.66</w:t>
            </w:r>
          </w:p>
        </w:tc>
        <w:tc>
          <w:tcPr>
            <w:tcW w:w="1134" w:type="dxa"/>
            <w:vAlign w:val="center"/>
          </w:tcPr>
          <w:p w14:paraId="0F4F5510" w14:textId="77777777" w:rsidR="00676A54" w:rsidRPr="00183D4A" w:rsidRDefault="00676A54" w:rsidP="00BD0281">
            <w:pPr>
              <w:pStyle w:val="Bodyjustified"/>
              <w:keepNext/>
            </w:pPr>
            <w:r>
              <w:t>0.86</w:t>
            </w:r>
          </w:p>
        </w:tc>
        <w:tc>
          <w:tcPr>
            <w:tcW w:w="1134" w:type="dxa"/>
            <w:vAlign w:val="center"/>
          </w:tcPr>
          <w:p w14:paraId="717F042D" w14:textId="77777777" w:rsidR="00676A54" w:rsidRPr="00183D4A" w:rsidRDefault="00676A54" w:rsidP="00BD0281">
            <w:pPr>
              <w:pStyle w:val="Bodyjustified"/>
              <w:keepNext/>
            </w:pPr>
            <w:r>
              <w:t>3</w:t>
            </w:r>
          </w:p>
        </w:tc>
      </w:tr>
      <w:tr w:rsidR="00676A54" w:rsidRPr="00183D4A" w14:paraId="70FC5C99" w14:textId="77777777" w:rsidTr="00BD0281">
        <w:trPr>
          <w:trHeight w:val="283"/>
        </w:trPr>
        <w:tc>
          <w:tcPr>
            <w:tcW w:w="1134" w:type="dxa"/>
            <w:vAlign w:val="center"/>
          </w:tcPr>
          <w:p w14:paraId="3CD44CB1" w14:textId="77777777" w:rsidR="00676A54" w:rsidRPr="00183D4A" w:rsidRDefault="00676A54" w:rsidP="00BD0281">
            <w:pPr>
              <w:pStyle w:val="Bodyjustified"/>
            </w:pPr>
            <w:r>
              <w:t>H</w:t>
            </w:r>
          </w:p>
        </w:tc>
        <w:tc>
          <w:tcPr>
            <w:tcW w:w="1134" w:type="dxa"/>
            <w:vAlign w:val="center"/>
          </w:tcPr>
          <w:p w14:paraId="378F098E" w14:textId="77777777" w:rsidR="00676A54" w:rsidRPr="00183D4A" w:rsidRDefault="00676A54" w:rsidP="00BD0281">
            <w:pPr>
              <w:pStyle w:val="Bodyjustified"/>
            </w:pPr>
            <w:r>
              <w:t>4</w:t>
            </w:r>
          </w:p>
        </w:tc>
        <w:tc>
          <w:tcPr>
            <w:tcW w:w="1134" w:type="dxa"/>
            <w:vAlign w:val="center"/>
          </w:tcPr>
          <w:p w14:paraId="056E4B9B" w14:textId="77777777" w:rsidR="00676A54" w:rsidRPr="00183D4A" w:rsidRDefault="00676A54" w:rsidP="00BD0281">
            <w:pPr>
              <w:pStyle w:val="Bodyjustified"/>
            </w:pPr>
            <w:r>
              <w:t>4.4</w:t>
            </w:r>
          </w:p>
        </w:tc>
        <w:tc>
          <w:tcPr>
            <w:tcW w:w="1134" w:type="dxa"/>
            <w:vAlign w:val="center"/>
          </w:tcPr>
          <w:p w14:paraId="73572391" w14:textId="77777777" w:rsidR="00676A54" w:rsidRPr="00183D4A" w:rsidRDefault="00676A54" w:rsidP="00BD0281">
            <w:pPr>
              <w:pStyle w:val="Bodyjustified"/>
            </w:pPr>
            <w:r>
              <w:t>2</w:t>
            </w:r>
          </w:p>
        </w:tc>
      </w:tr>
      <w:tr w:rsidR="00676A54" w:rsidRPr="00183D4A" w14:paraId="1B214C44" w14:textId="77777777" w:rsidTr="00BD0281">
        <w:trPr>
          <w:trHeight w:val="283"/>
        </w:trPr>
        <w:tc>
          <w:tcPr>
            <w:tcW w:w="1134" w:type="dxa"/>
            <w:vAlign w:val="center"/>
          </w:tcPr>
          <w:p w14:paraId="1C793B37" w14:textId="77777777" w:rsidR="00676A54" w:rsidRPr="00183D4A" w:rsidRDefault="00676A54" w:rsidP="00BD0281">
            <w:pPr>
              <w:pStyle w:val="Bodyjustified"/>
            </w:pPr>
            <w:r>
              <w:t>S</w:t>
            </w:r>
          </w:p>
        </w:tc>
        <w:tc>
          <w:tcPr>
            <w:tcW w:w="1134" w:type="dxa"/>
            <w:vAlign w:val="center"/>
          </w:tcPr>
          <w:p w14:paraId="71E17A87" w14:textId="77777777" w:rsidR="00676A54" w:rsidRPr="00183D4A" w:rsidRDefault="00676A54" w:rsidP="00BD0281">
            <w:pPr>
              <w:pStyle w:val="Bodyjustified"/>
            </w:pPr>
            <w:r>
              <w:t>0.08</w:t>
            </w:r>
          </w:p>
        </w:tc>
        <w:tc>
          <w:tcPr>
            <w:tcW w:w="1134" w:type="dxa"/>
            <w:vAlign w:val="center"/>
          </w:tcPr>
          <w:p w14:paraId="72268D2B" w14:textId="77777777" w:rsidR="00676A54" w:rsidRPr="00183D4A" w:rsidRDefault="00676A54" w:rsidP="00BD0281">
            <w:pPr>
              <w:pStyle w:val="Bodyjustified"/>
            </w:pPr>
            <w:r>
              <w:t>0.3</w:t>
            </w:r>
          </w:p>
        </w:tc>
        <w:tc>
          <w:tcPr>
            <w:tcW w:w="1134" w:type="dxa"/>
            <w:vAlign w:val="center"/>
          </w:tcPr>
          <w:p w14:paraId="4C029BD6" w14:textId="77777777" w:rsidR="00676A54" w:rsidRPr="00183D4A" w:rsidRDefault="00676A54" w:rsidP="00BD0281">
            <w:pPr>
              <w:pStyle w:val="Bodyjustified"/>
            </w:pPr>
            <w:r>
              <w:t>4</w:t>
            </w:r>
          </w:p>
        </w:tc>
      </w:tr>
    </w:tbl>
    <w:p w14:paraId="1D33ADF9" w14:textId="2C5B9E79" w:rsidR="00A04525" w:rsidRDefault="008D5D79" w:rsidP="008D5D79">
      <w:pPr>
        <w:pStyle w:val="NOTES"/>
      </w:pPr>
      <w:r>
        <w:t>NOTES</w:t>
      </w:r>
      <w:r w:rsidR="00A04525">
        <w:t>:</w:t>
      </w:r>
    </w:p>
    <w:p w14:paraId="62A5F595" w14:textId="16971C12" w:rsidR="00A04525" w:rsidRDefault="00A04525" w:rsidP="003A5BFF">
      <w:pPr>
        <w:pStyle w:val="numericallist"/>
        <w:spacing w:after="60"/>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3A5BFF">
      <w:pPr>
        <w:pStyle w:val="numericallist"/>
        <w:spacing w:after="60"/>
      </w:pPr>
      <w:r>
        <w:t xml:space="preserve">Applies </w:t>
      </w:r>
      <w:r w:rsidR="006E43EA">
        <w:t>in two places</w:t>
      </w:r>
      <w:r>
        <w:t>.</w:t>
      </w:r>
    </w:p>
    <w:p w14:paraId="18153C2C" w14:textId="77777777" w:rsidR="006E43EA" w:rsidRPr="006E43EA" w:rsidRDefault="006E43EA" w:rsidP="003A5BFF">
      <w:pPr>
        <w:pStyle w:val="numericallist"/>
        <w:spacing w:after="60"/>
      </w:pPr>
      <w:r w:rsidRPr="006E43EA">
        <w:t>Applies to all leads.</w:t>
      </w:r>
    </w:p>
    <w:p w14:paraId="621556FA" w14:textId="0157C552" w:rsidR="00A04525" w:rsidRDefault="006E43EA" w:rsidP="003A5BFF">
      <w:pPr>
        <w:pStyle w:val="numericallist"/>
        <w:spacing w:after="60"/>
      </w:pPr>
      <w:r w:rsidRPr="006E43EA">
        <w:t xml:space="preserve">Applies </w:t>
      </w:r>
      <w:r>
        <w:t>in four places</w:t>
      </w:r>
      <w:r w:rsidR="00A04525">
        <w:t>.</w:t>
      </w:r>
    </w:p>
    <w:p w14:paraId="7F07D29C" w14:textId="77777777" w:rsidR="00A04525" w:rsidRDefault="00A04525" w:rsidP="00DB0F8A">
      <w:pPr>
        <w:pStyle w:val="Heading2"/>
      </w:pPr>
      <w:bookmarkStart w:id="16" w:name="_Toc62638640"/>
      <w:r>
        <w:lastRenderedPageBreak/>
        <w:t>FUNCTIONAL DIAGRAM</w:t>
      </w:r>
      <w:bookmarkEnd w:id="16"/>
    </w:p>
    <w:p w14:paraId="6A279A8A" w14:textId="4816841C" w:rsidR="00A04525" w:rsidRDefault="00692C55" w:rsidP="003A5BFF">
      <w:pPr>
        <w:pStyle w:val="Bodyjustified"/>
        <w:spacing w:before="120"/>
        <w:ind w:left="1276"/>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7" w:name="_Toc62638641"/>
      <w:r>
        <w:t>MATERIALS AND FINISHES</w:t>
      </w:r>
      <w:bookmarkEnd w:id="17"/>
    </w:p>
    <w:p w14:paraId="29606404" w14:textId="77777777" w:rsidR="00A04525" w:rsidRDefault="00A04525" w:rsidP="003A5BFF">
      <w:pPr>
        <w:spacing w:after="120"/>
      </w:pPr>
      <w:r>
        <w:t>Materials and finishes shall be as follows:</w:t>
      </w:r>
    </w:p>
    <w:p w14:paraId="71E9C33E" w14:textId="77777777" w:rsidR="00A04525" w:rsidRPr="00462BF2" w:rsidRDefault="00A04525" w:rsidP="00462BF2">
      <w:pPr>
        <w:pStyle w:val="alphabeticallist"/>
      </w:pPr>
      <w:r w:rsidRPr="00462BF2">
        <w:t>Case</w:t>
      </w:r>
    </w:p>
    <w:p w14:paraId="439F0FAA" w14:textId="2D6DCB9F" w:rsidR="00A04525" w:rsidRPr="00462BF2" w:rsidRDefault="00C109B1" w:rsidP="003A5BFF">
      <w:pPr>
        <w:pStyle w:val="alphabeticallist"/>
        <w:numPr>
          <w:ilvl w:val="0"/>
          <w:numId w:val="0"/>
        </w:numPr>
        <w:spacing w:after="120"/>
        <w:ind w:left="1985"/>
      </w:pPr>
      <w:r w:rsidRPr="00462BF2">
        <w:t>T</w:t>
      </w:r>
      <w:r w:rsidR="00A04525" w:rsidRPr="00462BF2">
        <w:t>he case shall be hermetically sealed and have a ceramic body</w:t>
      </w:r>
      <w:r w:rsidR="002C1B2E" w:rsidRPr="00462BF2">
        <w:t xml:space="preserve"> with a metal lid</w:t>
      </w:r>
      <w:r w:rsidR="00A04525" w:rsidRPr="00462BF2">
        <w:t>.</w:t>
      </w:r>
    </w:p>
    <w:p w14:paraId="4828CD1E" w14:textId="696812E7" w:rsidR="00A04525" w:rsidRPr="00462BF2" w:rsidRDefault="00C109B1" w:rsidP="00462BF2">
      <w:pPr>
        <w:pStyle w:val="alphabeticallist"/>
      </w:pPr>
      <w:r w:rsidRPr="00462BF2">
        <w:t>Lead</w:t>
      </w:r>
      <w:r w:rsidR="00A04525" w:rsidRPr="00462BF2">
        <w:t>s</w:t>
      </w:r>
    </w:p>
    <w:p w14:paraId="6051C200" w14:textId="3C14661F" w:rsidR="00A04525" w:rsidRDefault="00A04525" w:rsidP="00462BF2">
      <w:pPr>
        <w:pStyle w:val="alphabeticallist"/>
        <w:numPr>
          <w:ilvl w:val="0"/>
          <w:numId w:val="0"/>
        </w:numPr>
        <w:ind w:left="1985"/>
      </w:pPr>
      <w:r w:rsidRPr="00462BF2">
        <w:t>As</w:t>
      </w:r>
      <w:r>
        <w:t xml:space="preserve"> specified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_Ref62636406 \r </w:instrText>
      </w:r>
      <w:r w:rsidR="003A5BFF">
        <w:rPr>
          <w:highlight w:val="yellow"/>
        </w:rPr>
        <w:instrText xml:space="preserve"> \* MERGEFORMAT </w:instrText>
      </w:r>
      <w:r w:rsidR="003A5BFF" w:rsidRPr="003A5BFF">
        <w:rPr>
          <w:highlight w:val="yellow"/>
        </w:rPr>
        <w:fldChar w:fldCharType="separate"/>
      </w:r>
      <w:r w:rsidR="004619A5">
        <w:rPr>
          <w:highlight w:val="yellow"/>
        </w:rPr>
        <w:t>1.4.2</w:t>
      </w:r>
      <w:r w:rsidR="003A5BFF" w:rsidRPr="003A5BFF">
        <w:rPr>
          <w:highlight w:val="yellow"/>
        </w:rPr>
        <w:fldChar w:fldCharType="end"/>
      </w:r>
      <w:r w:rsidR="003A5BFF">
        <w:t xml:space="preserve"> </w:t>
      </w:r>
      <w:r>
        <w:t>Component Type Variants.</w:t>
      </w:r>
    </w:p>
    <w:p w14:paraId="3B8C6C7E" w14:textId="77777777" w:rsidR="00A04525" w:rsidRDefault="00A04525" w:rsidP="00DB0F8A">
      <w:pPr>
        <w:pStyle w:val="Heading1"/>
      </w:pPr>
      <w:bookmarkStart w:id="18" w:name="_Toc62638642"/>
      <w:r>
        <w:t>REQUIREMENTS</w:t>
      </w:r>
      <w:bookmarkEnd w:id="18"/>
    </w:p>
    <w:p w14:paraId="152AE63B" w14:textId="77777777" w:rsidR="00A04525" w:rsidRDefault="00A04525" w:rsidP="00DB0F8A">
      <w:pPr>
        <w:pStyle w:val="Heading2"/>
      </w:pPr>
      <w:bookmarkStart w:id="19" w:name="_Toc62638643"/>
      <w:r>
        <w:t>GENERAL</w:t>
      </w:r>
      <w:bookmarkEnd w:id="1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20" w:name="_Ref62637301"/>
      <w:bookmarkStart w:id="21" w:name="_Toc62638644"/>
      <w:r>
        <w:t>Deviations from the Generic Specification</w:t>
      </w:r>
      <w:bookmarkEnd w:id="20"/>
      <w:bookmarkEnd w:id="21"/>
    </w:p>
    <w:p w14:paraId="4219A1A5" w14:textId="7C11BF61" w:rsidR="00CE205C" w:rsidRDefault="00CE205C" w:rsidP="00CE205C">
      <w:pPr>
        <w:pStyle w:val="Heading4"/>
      </w:pPr>
      <w:bookmarkStart w:id="22" w:name="_Ref62637386"/>
      <w:bookmarkStart w:id="23" w:name="_Toc62638645"/>
      <w:r>
        <w:t>Deviations from Qualification and Periodic Tests for Packaged Components</w:t>
      </w:r>
      <w:r w:rsidR="003A5BFF">
        <w:t xml:space="preserve"> </w:t>
      </w:r>
      <w:r w:rsidR="003A5BFF" w:rsidRPr="003A5BFF">
        <w:rPr>
          <w:highlight w:val="yellow"/>
        </w:rPr>
        <w:t>-</w:t>
      </w:r>
      <w:r w:rsidR="003A5BFF">
        <w:t xml:space="preserve"> </w:t>
      </w:r>
      <w:r w:rsidR="006B73BB">
        <w:t xml:space="preserve">Chart </w:t>
      </w:r>
      <w:proofErr w:type="spellStart"/>
      <w:r w:rsidR="006B73BB">
        <w:t>F4A</w:t>
      </w:r>
      <w:bookmarkEnd w:id="22"/>
      <w:bookmarkEnd w:id="23"/>
      <w:proofErr w:type="spellEnd"/>
    </w:p>
    <w:p w14:paraId="7395ED46" w14:textId="464F489A" w:rsidR="00876B20" w:rsidRDefault="00CE205C" w:rsidP="003A5BFF">
      <w:pPr>
        <w:pStyle w:val="alphabeticallist"/>
        <w:spacing w:after="60"/>
      </w:pPr>
      <w:r>
        <w:t>Mechanical Shock</w:t>
      </w:r>
      <w:r w:rsidR="00876B20">
        <w:t>: Not applicable.</w:t>
      </w:r>
    </w:p>
    <w:p w14:paraId="30CF2EEA" w14:textId="5833E2CF" w:rsidR="00876B20" w:rsidRDefault="00CE205C" w:rsidP="003A5BFF">
      <w:pPr>
        <w:pStyle w:val="alphabeticallist"/>
        <w:spacing w:after="60"/>
      </w:pPr>
      <w:r>
        <w:t>Vibration</w:t>
      </w:r>
      <w:r w:rsidR="00876B20">
        <w:t>: Not applicable.</w:t>
      </w:r>
    </w:p>
    <w:p w14:paraId="66B4521A" w14:textId="5990FCC9" w:rsidR="00CE205C" w:rsidRDefault="00CE205C" w:rsidP="003A5BFF">
      <w:pPr>
        <w:pStyle w:val="alphabeticallist"/>
        <w:spacing w:after="60"/>
      </w:pPr>
      <w:r>
        <w:t>Constant Acceleration</w:t>
      </w:r>
      <w:r w:rsidR="00876B20">
        <w:t>: Not applicable.</w:t>
      </w:r>
    </w:p>
    <w:p w14:paraId="1103DB10" w14:textId="77777777" w:rsidR="00A04525" w:rsidRDefault="00A04525" w:rsidP="00F04951">
      <w:pPr>
        <w:pStyle w:val="Heading2"/>
      </w:pPr>
      <w:bookmarkStart w:id="24" w:name="_Toc62638646"/>
      <w:r>
        <w:t>MARKING</w:t>
      </w:r>
      <w:bookmarkEnd w:id="24"/>
    </w:p>
    <w:p w14:paraId="5BF7A2BE" w14:textId="759E9531" w:rsidR="00A04525" w:rsidRDefault="00A04525" w:rsidP="003A5BFF">
      <w:pPr>
        <w:keepNext/>
        <w:spacing w:after="120"/>
      </w:pPr>
      <w:r>
        <w:t xml:space="preserve">The marking shall be in accordance with the requirements of ESCC Basic Specification No. </w:t>
      </w:r>
      <w:hyperlink r:id="rId23" w:history="1">
        <w:r w:rsidR="003A5BFF" w:rsidRPr="00DA67C2">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0B9834A2" w:rsidR="00A04525" w:rsidRDefault="00A04525" w:rsidP="003A5BFF">
      <w:pPr>
        <w:pStyle w:val="alphabeticallist"/>
        <w:keepNext/>
        <w:spacing w:after="60"/>
      </w:pPr>
      <w:r>
        <w:t>Terminal identification</w:t>
      </w:r>
      <w:r w:rsidR="003A5BFF">
        <w:t xml:space="preserve"> </w:t>
      </w:r>
      <w:r w:rsidR="003A5BFF" w:rsidRPr="003A5BFF">
        <w:rPr>
          <w:highlight w:val="yellow"/>
        </w:rPr>
        <w:t>(see Para</w:t>
      </w:r>
      <w:r w:rsidR="004B4B88" w:rsidRPr="003A5BFF">
        <w:rPr>
          <w:highlight w:val="yellow"/>
        </w:rPr>
        <w:t>.</w:t>
      </w:r>
      <w:r w:rsidR="003A5BFF" w:rsidRPr="003A5BFF">
        <w:rPr>
          <w:highlight w:val="yellow"/>
        </w:rPr>
        <w:t xml:space="preserve"> </w:t>
      </w:r>
      <w:r w:rsidR="003A5BFF" w:rsidRPr="003A5BFF">
        <w:rPr>
          <w:highlight w:val="yellow"/>
        </w:rPr>
        <w:fldChar w:fldCharType="begin"/>
      </w:r>
      <w:r w:rsidR="003A5BFF" w:rsidRPr="003A5BFF">
        <w:rPr>
          <w:highlight w:val="yellow"/>
        </w:rPr>
        <w:instrText xml:space="preserve"> REF _Ref62636594 \r </w:instrText>
      </w:r>
      <w:r w:rsidR="003A5BFF">
        <w:rPr>
          <w:highlight w:val="yellow"/>
        </w:rPr>
        <w:instrText xml:space="preserve"> \* MERGEFORMAT </w:instrText>
      </w:r>
      <w:r w:rsidR="003A5BFF" w:rsidRPr="003A5BFF">
        <w:rPr>
          <w:highlight w:val="yellow"/>
        </w:rPr>
        <w:fldChar w:fldCharType="separate"/>
      </w:r>
      <w:r w:rsidR="004619A5">
        <w:rPr>
          <w:highlight w:val="yellow"/>
        </w:rPr>
        <w:t>1.7</w:t>
      </w:r>
      <w:r w:rsidR="003A5BFF" w:rsidRPr="003A5BFF">
        <w:rPr>
          <w:highlight w:val="yellow"/>
        </w:rPr>
        <w:fldChar w:fldCharType="end"/>
      </w:r>
      <w:r w:rsidR="003A5BFF" w:rsidRPr="003A5BFF">
        <w:rPr>
          <w:highlight w:val="yellow"/>
        </w:rPr>
        <w:t>)</w:t>
      </w:r>
      <w:r w:rsidR="003A5BFF">
        <w:t>.</w:t>
      </w:r>
    </w:p>
    <w:p w14:paraId="566C260A" w14:textId="18503929" w:rsidR="00A04525" w:rsidRDefault="00A04525" w:rsidP="003A5BFF">
      <w:pPr>
        <w:pStyle w:val="alphabeticallist"/>
        <w:keepNext/>
        <w:spacing w:after="60"/>
      </w:pPr>
      <w:r>
        <w:t>The ESCC qualified components symbol (for ESCC qualified components only).</w:t>
      </w:r>
    </w:p>
    <w:p w14:paraId="0DFC37CF" w14:textId="3A32A68F" w:rsidR="00A04525" w:rsidRDefault="00A04525" w:rsidP="003A5BFF">
      <w:pPr>
        <w:pStyle w:val="alphabeticallist"/>
        <w:keepNext/>
        <w:spacing w:after="60"/>
      </w:pPr>
      <w:r>
        <w:t>The ESCC Component Number</w:t>
      </w:r>
      <w:r w:rsidR="003A5BFF">
        <w:t xml:space="preserve"> </w:t>
      </w:r>
      <w:r w:rsidR="003A5BFF" w:rsidRPr="003A5BFF">
        <w:rPr>
          <w:highlight w:val="yellow"/>
        </w:rPr>
        <w:t xml:space="preserve">(see Para. </w:t>
      </w:r>
      <w:r w:rsidR="003A5BFF" w:rsidRPr="003A5BFF">
        <w:rPr>
          <w:highlight w:val="yellow"/>
        </w:rPr>
        <w:fldChar w:fldCharType="begin"/>
      </w:r>
      <w:r w:rsidR="003A5BFF" w:rsidRPr="003A5BFF">
        <w:rPr>
          <w:highlight w:val="yellow"/>
        </w:rPr>
        <w:instrText xml:space="preserve"> REF _Ref62636610 \r </w:instrText>
      </w:r>
      <w:r w:rsidR="003A5BFF">
        <w:rPr>
          <w:highlight w:val="yellow"/>
        </w:rPr>
        <w:instrText xml:space="preserve"> \* MERGEFORMAT </w:instrText>
      </w:r>
      <w:r w:rsidR="003A5BFF" w:rsidRPr="003A5BFF">
        <w:rPr>
          <w:highlight w:val="yellow"/>
        </w:rPr>
        <w:fldChar w:fldCharType="separate"/>
      </w:r>
      <w:r w:rsidR="004619A5">
        <w:rPr>
          <w:highlight w:val="yellow"/>
        </w:rPr>
        <w:t>1.4.1</w:t>
      </w:r>
      <w:r w:rsidR="003A5BFF" w:rsidRPr="003A5BFF">
        <w:rPr>
          <w:highlight w:val="yellow"/>
        </w:rPr>
        <w:fldChar w:fldCharType="end"/>
      </w:r>
      <w:r w:rsidR="003A5BFF" w:rsidRPr="003A5BFF">
        <w:rPr>
          <w:highlight w:val="yellow"/>
        </w:rPr>
        <w:t>)</w:t>
      </w:r>
      <w:r>
        <w:t>.</w:t>
      </w:r>
    </w:p>
    <w:p w14:paraId="1FF5C270" w14:textId="7E89E31A" w:rsidR="00D87CD8" w:rsidRDefault="00A04525" w:rsidP="003A5BFF">
      <w:pPr>
        <w:pStyle w:val="alphabeticallist"/>
        <w:spacing w:after="60"/>
      </w:pPr>
      <w:r>
        <w:t>Traceability information.</w:t>
      </w:r>
    </w:p>
    <w:p w14:paraId="596470AF" w14:textId="7D43D6AB" w:rsidR="00EB0FB9" w:rsidRDefault="00EB0FB9" w:rsidP="00DB0F8A">
      <w:pPr>
        <w:pStyle w:val="Heading2"/>
      </w:pPr>
      <w:bookmarkStart w:id="25" w:name="_Ref466452621"/>
      <w:bookmarkStart w:id="26" w:name="_Toc62638647"/>
      <w:r>
        <w:lastRenderedPageBreak/>
        <w:t>Die Shear</w:t>
      </w:r>
      <w:bookmarkEnd w:id="25"/>
      <w:bookmarkEnd w:id="26"/>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7" w:name="_Toc62638648"/>
      <w:r>
        <w:t>TERMINAL STRENGTH</w:t>
      </w:r>
      <w:bookmarkEnd w:id="27"/>
    </w:p>
    <w:p w14:paraId="1EA7D52B" w14:textId="77777777" w:rsidR="00A04525" w:rsidRDefault="00A04525" w:rsidP="003A5BFF">
      <w:pPr>
        <w:spacing w:after="120"/>
      </w:pPr>
      <w:r>
        <w:t>The test conditions for terminal strength, tested as specified in the ESCC Generic Specification, shall be as follows:</w:t>
      </w:r>
    </w:p>
    <w:p w14:paraId="281210B0" w14:textId="0E9C9BA2"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w:t>
      </w:r>
      <w:proofErr w:type="spellStart"/>
      <w:r w:rsidR="00D40586">
        <w:t>2.2</w:t>
      </w:r>
      <w:r w:rsidR="00961F29">
        <w:t>3</w:t>
      </w:r>
      <w:r w:rsidR="00D40586">
        <w:t>N</w:t>
      </w:r>
      <w:proofErr w:type="spellEnd"/>
      <w:r w:rsidR="00D40586">
        <w:t xml:space="preserve">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8" w:name="_Toc62638649"/>
      <w:r>
        <w:t>ELECTRICAL MEASUREMENTS AT ROOM, HIGH AND LOW TEMPERATURES</w:t>
      </w:r>
      <w:bookmarkEnd w:id="28"/>
    </w:p>
    <w:p w14:paraId="58A70291" w14:textId="77777777" w:rsidR="00A04525" w:rsidRDefault="00A04525" w:rsidP="001E7FEA">
      <w:pPr>
        <w:pStyle w:val="Heading3"/>
      </w:pPr>
      <w:bookmarkStart w:id="29" w:name="_Ref62636168"/>
      <w:bookmarkStart w:id="30" w:name="_Ref62636389"/>
      <w:bookmarkStart w:id="31" w:name="_Ref62636805"/>
      <w:bookmarkStart w:id="32" w:name="_Ref62637490"/>
      <w:bookmarkStart w:id="33" w:name="_Toc62638650"/>
      <w:r>
        <w:t>Room Temperature Electrical Measurements</w:t>
      </w:r>
      <w:bookmarkEnd w:id="29"/>
      <w:bookmarkEnd w:id="30"/>
      <w:bookmarkEnd w:id="31"/>
      <w:bookmarkEnd w:id="32"/>
      <w:bookmarkEnd w:id="33"/>
    </w:p>
    <w:p w14:paraId="1A1A5F74" w14:textId="7229F4AC" w:rsidR="00A04525" w:rsidRDefault="00A04525" w:rsidP="003A5BFF">
      <w:pPr>
        <w:keepNext/>
        <w:spacing w:after="120"/>
      </w:pPr>
      <w:r>
        <w:t xml:space="preserve">The measurements shall be performed </w:t>
      </w:r>
      <w:r w:rsidR="007B1059">
        <w:t xml:space="preserve">at </w:t>
      </w:r>
      <w:proofErr w:type="spellStart"/>
      <w:r w:rsidR="007B1059">
        <w:t>T</w:t>
      </w:r>
      <w:r w:rsidR="007B1059" w:rsidRPr="00C80134">
        <w:rPr>
          <w:vertAlign w:val="subscript"/>
        </w:rPr>
        <w:t>amb</w:t>
      </w:r>
      <w:proofErr w:type="spellEnd"/>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tbl>
      <w:tblPr>
        <w:tblStyle w:val="TableGrid"/>
        <w:tblW w:w="9595" w:type="dxa"/>
        <w:tblInd w:w="1162"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005"/>
        <w:gridCol w:w="851"/>
        <w:gridCol w:w="850"/>
        <w:gridCol w:w="739"/>
      </w:tblGrid>
      <w:tr w:rsidR="003A5BFF" w:rsidRPr="00793674" w14:paraId="4CBE4A74" w14:textId="77777777" w:rsidTr="005247CA">
        <w:trPr>
          <w:trHeight w:val="284"/>
          <w:tblHeader/>
        </w:trPr>
        <w:tc>
          <w:tcPr>
            <w:tcW w:w="1984" w:type="dxa"/>
            <w:vMerge w:val="restart"/>
          </w:tcPr>
          <w:p w14:paraId="1E576842" w14:textId="77777777" w:rsidR="003A5BFF" w:rsidRPr="00793674" w:rsidRDefault="003A5BFF" w:rsidP="003A5BFF">
            <w:pPr>
              <w:pStyle w:val="Bodyjustified"/>
              <w:keepNext/>
            </w:pPr>
            <w:r w:rsidRPr="00793674">
              <w:t>Characteristics</w:t>
            </w:r>
          </w:p>
        </w:tc>
        <w:tc>
          <w:tcPr>
            <w:tcW w:w="862" w:type="dxa"/>
            <w:vMerge w:val="restart"/>
          </w:tcPr>
          <w:p w14:paraId="1A4776AF" w14:textId="77777777" w:rsidR="003A5BFF" w:rsidRPr="00793674" w:rsidRDefault="003A5BFF" w:rsidP="003A5BFF">
            <w:pPr>
              <w:pStyle w:val="Bodyjustified"/>
              <w:keepNext/>
            </w:pPr>
            <w:r w:rsidRPr="00793674">
              <w:t>Symbols</w:t>
            </w:r>
          </w:p>
        </w:tc>
        <w:tc>
          <w:tcPr>
            <w:tcW w:w="1304" w:type="dxa"/>
            <w:vMerge w:val="restart"/>
          </w:tcPr>
          <w:p w14:paraId="602FFD1D" w14:textId="442C8860" w:rsidR="003A5BFF" w:rsidRPr="00DA67C2" w:rsidRDefault="00BE1F8F" w:rsidP="003A5BFF">
            <w:pPr>
              <w:pStyle w:val="Bodyjustified"/>
              <w:rPr>
                <w:lang w:val="en-US"/>
              </w:rPr>
            </w:pPr>
            <w:hyperlink r:id="rId24" w:history="1">
              <w:r w:rsidR="003A5BFF" w:rsidRPr="00DA67C2">
                <w:rPr>
                  <w:rStyle w:val="Hyperlink"/>
                  <w:lang w:val="en-US"/>
                </w:rPr>
                <w:t>MIL-STD-750</w:t>
              </w:r>
            </w:hyperlink>
          </w:p>
          <w:p w14:paraId="2E275D0F" w14:textId="2C0E3AFF" w:rsidR="003A5BFF" w:rsidRPr="00793674" w:rsidRDefault="003A5BFF" w:rsidP="003A5BFF">
            <w:pPr>
              <w:pStyle w:val="Bodyjustified"/>
              <w:keepNext/>
            </w:pPr>
            <w:r w:rsidRPr="00793674">
              <w:t>Test Method</w:t>
            </w:r>
          </w:p>
        </w:tc>
        <w:tc>
          <w:tcPr>
            <w:tcW w:w="3005" w:type="dxa"/>
            <w:vMerge w:val="restart"/>
          </w:tcPr>
          <w:p w14:paraId="3729D7B9" w14:textId="77777777" w:rsidR="003A5BFF" w:rsidRPr="00793674" w:rsidRDefault="003A5BFF" w:rsidP="003A5BFF">
            <w:pPr>
              <w:pStyle w:val="Bodyjustified"/>
              <w:keepNext/>
            </w:pPr>
            <w:r w:rsidRPr="00793674">
              <w:t>Test Conditions</w:t>
            </w:r>
          </w:p>
        </w:tc>
        <w:tc>
          <w:tcPr>
            <w:tcW w:w="1701" w:type="dxa"/>
            <w:gridSpan w:val="2"/>
          </w:tcPr>
          <w:p w14:paraId="5B45B4CA" w14:textId="77777777" w:rsidR="003A5BFF" w:rsidRPr="00793674" w:rsidRDefault="003A5BFF" w:rsidP="003A5BFF">
            <w:pPr>
              <w:pStyle w:val="Bodyjustified"/>
              <w:keepNext/>
            </w:pPr>
            <w:r w:rsidRPr="00793674">
              <w:t>Limits</w:t>
            </w:r>
          </w:p>
        </w:tc>
        <w:tc>
          <w:tcPr>
            <w:tcW w:w="739" w:type="dxa"/>
            <w:vMerge w:val="restart"/>
          </w:tcPr>
          <w:p w14:paraId="1C358865" w14:textId="77777777" w:rsidR="003A5BFF" w:rsidRPr="00793674" w:rsidRDefault="003A5BFF" w:rsidP="003A5BFF">
            <w:pPr>
              <w:pStyle w:val="Bodyjustified"/>
              <w:keepNext/>
            </w:pPr>
            <w:r w:rsidRPr="00793674">
              <w:t>Units</w:t>
            </w:r>
          </w:p>
        </w:tc>
      </w:tr>
      <w:tr w:rsidR="003A5BFF" w:rsidRPr="00793674" w14:paraId="239A5C50" w14:textId="77777777" w:rsidTr="005247CA">
        <w:trPr>
          <w:trHeight w:val="284"/>
          <w:tblHeader/>
        </w:trPr>
        <w:tc>
          <w:tcPr>
            <w:tcW w:w="1984" w:type="dxa"/>
            <w:vMerge/>
          </w:tcPr>
          <w:p w14:paraId="3B3B3416" w14:textId="77777777" w:rsidR="003A5BFF" w:rsidRPr="00793674" w:rsidRDefault="003A5BFF" w:rsidP="003A5BFF">
            <w:pPr>
              <w:pStyle w:val="Bodyjustified"/>
              <w:keepNext/>
              <w:jc w:val="left"/>
              <w:rPr>
                <w:lang w:val="en-US"/>
              </w:rPr>
            </w:pPr>
          </w:p>
        </w:tc>
        <w:tc>
          <w:tcPr>
            <w:tcW w:w="862" w:type="dxa"/>
            <w:vMerge/>
          </w:tcPr>
          <w:p w14:paraId="6949F1B4" w14:textId="77777777" w:rsidR="003A5BFF" w:rsidRPr="00793674" w:rsidRDefault="003A5BFF" w:rsidP="003A5BFF">
            <w:pPr>
              <w:pStyle w:val="Bodyjustified"/>
              <w:keepNext/>
              <w:rPr>
                <w:lang w:val="en-US"/>
              </w:rPr>
            </w:pPr>
          </w:p>
        </w:tc>
        <w:tc>
          <w:tcPr>
            <w:tcW w:w="1304" w:type="dxa"/>
            <w:vMerge/>
          </w:tcPr>
          <w:p w14:paraId="54CA6BB1" w14:textId="77777777" w:rsidR="003A5BFF" w:rsidRPr="00793674" w:rsidRDefault="003A5BFF" w:rsidP="003A5BFF">
            <w:pPr>
              <w:pStyle w:val="Bodyjustified"/>
              <w:keepNext/>
              <w:rPr>
                <w:lang w:val="en-US"/>
              </w:rPr>
            </w:pPr>
          </w:p>
        </w:tc>
        <w:tc>
          <w:tcPr>
            <w:tcW w:w="3005" w:type="dxa"/>
            <w:vMerge/>
          </w:tcPr>
          <w:p w14:paraId="74925551" w14:textId="77777777" w:rsidR="003A5BFF" w:rsidRPr="00793674" w:rsidRDefault="003A5BFF" w:rsidP="003A5BFF">
            <w:pPr>
              <w:pStyle w:val="Bodyjustified"/>
              <w:keepNext/>
              <w:jc w:val="left"/>
              <w:rPr>
                <w:lang w:val="en-US"/>
              </w:rPr>
            </w:pPr>
          </w:p>
        </w:tc>
        <w:tc>
          <w:tcPr>
            <w:tcW w:w="851" w:type="dxa"/>
          </w:tcPr>
          <w:p w14:paraId="2CDFF379" w14:textId="77777777" w:rsidR="003A5BFF" w:rsidRPr="00793674" w:rsidRDefault="003A5BFF" w:rsidP="003A5BFF">
            <w:pPr>
              <w:pStyle w:val="Bodyjustified"/>
              <w:keepNext/>
            </w:pPr>
            <w:r w:rsidRPr="00793674">
              <w:t>Min</w:t>
            </w:r>
          </w:p>
        </w:tc>
        <w:tc>
          <w:tcPr>
            <w:tcW w:w="850" w:type="dxa"/>
          </w:tcPr>
          <w:p w14:paraId="268C23C7" w14:textId="77777777" w:rsidR="003A5BFF" w:rsidRPr="00793674" w:rsidRDefault="003A5BFF" w:rsidP="003A5BFF">
            <w:pPr>
              <w:pStyle w:val="Bodyjustified"/>
              <w:keepNext/>
            </w:pPr>
            <w:r w:rsidRPr="00793674">
              <w:t>Max</w:t>
            </w:r>
          </w:p>
        </w:tc>
        <w:tc>
          <w:tcPr>
            <w:tcW w:w="739" w:type="dxa"/>
            <w:vMerge/>
          </w:tcPr>
          <w:p w14:paraId="69455352" w14:textId="77777777" w:rsidR="003A5BFF" w:rsidRPr="00793674" w:rsidRDefault="003A5BFF" w:rsidP="003A5BFF">
            <w:pPr>
              <w:pStyle w:val="Bodyjustified"/>
              <w:keepNext/>
              <w:rPr>
                <w:lang w:val="en-US"/>
              </w:rPr>
            </w:pPr>
          </w:p>
        </w:tc>
      </w:tr>
      <w:tr w:rsidR="003A5BFF" w:rsidRPr="00793674" w14:paraId="3D249DA4" w14:textId="77777777" w:rsidTr="005247CA">
        <w:trPr>
          <w:trHeight w:val="284"/>
        </w:trPr>
        <w:tc>
          <w:tcPr>
            <w:tcW w:w="1984" w:type="dxa"/>
          </w:tcPr>
          <w:p w14:paraId="73D435A3" w14:textId="77777777" w:rsidR="003A5BFF" w:rsidRPr="00793674" w:rsidRDefault="003A5BFF" w:rsidP="003A5BFF">
            <w:pPr>
              <w:pStyle w:val="Bodyjustified"/>
              <w:keepNext/>
              <w:jc w:val="left"/>
            </w:pPr>
            <w:r w:rsidRPr="00E41DFD">
              <w:t>Collector-Emitter Cut</w:t>
            </w:r>
            <w:r w:rsidRPr="00E41DFD">
              <w:noBreakHyphen/>
              <w:t xml:space="preserve">off Current </w:t>
            </w:r>
            <w:r>
              <w:t>1</w:t>
            </w:r>
          </w:p>
        </w:tc>
        <w:tc>
          <w:tcPr>
            <w:tcW w:w="862" w:type="dxa"/>
          </w:tcPr>
          <w:p w14:paraId="2F1AA07B" w14:textId="77777777" w:rsidR="003A5BFF" w:rsidRPr="00793674" w:rsidRDefault="003A5BFF" w:rsidP="003A5BFF">
            <w:pPr>
              <w:pStyle w:val="Bodyjustified"/>
              <w:keepNext/>
            </w:pPr>
            <w:proofErr w:type="spellStart"/>
            <w:r w:rsidRPr="00793674">
              <w:t>I</w:t>
            </w:r>
            <w:r w:rsidRPr="00793674">
              <w:rPr>
                <w:vertAlign w:val="subscript"/>
              </w:rPr>
              <w:t>CE</w:t>
            </w:r>
            <w:r>
              <w:rPr>
                <w:vertAlign w:val="subscript"/>
              </w:rPr>
              <w:t>S1</w:t>
            </w:r>
            <w:proofErr w:type="spellEnd"/>
          </w:p>
        </w:tc>
        <w:tc>
          <w:tcPr>
            <w:tcW w:w="1304" w:type="dxa"/>
          </w:tcPr>
          <w:p w14:paraId="2B8B68AD" w14:textId="7B78AF33" w:rsidR="003A5BFF" w:rsidRPr="00793674" w:rsidRDefault="00BE1F8F" w:rsidP="003A5BFF">
            <w:pPr>
              <w:pStyle w:val="Bodyjustified"/>
              <w:keepNext/>
            </w:pPr>
            <w:hyperlink r:id="rId25" w:history="1">
              <w:r w:rsidR="003A5BFF" w:rsidRPr="00C547FE">
                <w:rPr>
                  <w:rStyle w:val="Hyperlink"/>
                </w:rPr>
                <w:t>3041</w:t>
              </w:r>
            </w:hyperlink>
          </w:p>
        </w:tc>
        <w:tc>
          <w:tcPr>
            <w:tcW w:w="3005" w:type="dxa"/>
          </w:tcPr>
          <w:p w14:paraId="1E3B6E18" w14:textId="77777777" w:rsidR="003A5BFF" w:rsidRDefault="003A5BFF" w:rsidP="003A5BFF">
            <w:pPr>
              <w:pStyle w:val="Bodyjustified"/>
              <w:keepNext/>
              <w:jc w:val="left"/>
            </w:pPr>
            <w:r>
              <w:t>Bias Condition C</w:t>
            </w:r>
          </w:p>
          <w:p w14:paraId="68FB5FDD" w14:textId="77777777" w:rsidR="003A5BFF" w:rsidRPr="00793674" w:rsidRDefault="003A5BFF" w:rsidP="003A5BFF">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13</w:t>
            </w:r>
            <w:r w:rsidRPr="00793674">
              <w:t>V</w:t>
            </w:r>
            <w:proofErr w:type="spellEnd"/>
          </w:p>
        </w:tc>
        <w:tc>
          <w:tcPr>
            <w:tcW w:w="851" w:type="dxa"/>
          </w:tcPr>
          <w:p w14:paraId="0E9996A0" w14:textId="77777777" w:rsidR="003A5BFF" w:rsidRPr="00793674" w:rsidRDefault="003A5BFF" w:rsidP="003A5BFF">
            <w:pPr>
              <w:pStyle w:val="Bodyjustified"/>
              <w:keepNext/>
            </w:pPr>
            <w:r>
              <w:t>-</w:t>
            </w:r>
          </w:p>
        </w:tc>
        <w:tc>
          <w:tcPr>
            <w:tcW w:w="850" w:type="dxa"/>
          </w:tcPr>
          <w:p w14:paraId="35343CD6" w14:textId="2478C765" w:rsidR="003A5BFF" w:rsidRPr="00793674" w:rsidRDefault="003A5BFF" w:rsidP="003A5BFF">
            <w:pPr>
              <w:pStyle w:val="Bodyjustified"/>
              <w:keepNext/>
            </w:pPr>
            <w:r>
              <w:t>10</w:t>
            </w:r>
          </w:p>
        </w:tc>
        <w:tc>
          <w:tcPr>
            <w:tcW w:w="739" w:type="dxa"/>
          </w:tcPr>
          <w:p w14:paraId="300EA6E0" w14:textId="61566AE1" w:rsidR="003A5BFF" w:rsidRPr="00793674" w:rsidRDefault="003A5BFF" w:rsidP="003A5BFF">
            <w:pPr>
              <w:pStyle w:val="Bodyjustified"/>
              <w:keepNext/>
            </w:pPr>
            <w:r>
              <w:rPr>
                <w:rFonts w:cs="Arial"/>
              </w:rPr>
              <w:t>µ</w:t>
            </w:r>
            <w:r>
              <w:t>A</w:t>
            </w:r>
          </w:p>
        </w:tc>
      </w:tr>
      <w:tr w:rsidR="003A5BFF" w:rsidRPr="00793674" w14:paraId="68AC7D94" w14:textId="77777777" w:rsidTr="005247CA">
        <w:trPr>
          <w:trHeight w:val="284"/>
        </w:trPr>
        <w:tc>
          <w:tcPr>
            <w:tcW w:w="1984" w:type="dxa"/>
          </w:tcPr>
          <w:p w14:paraId="40C0743F" w14:textId="77777777" w:rsidR="003A5BFF" w:rsidRPr="00793674" w:rsidRDefault="003A5BFF" w:rsidP="003A5BFF">
            <w:pPr>
              <w:pStyle w:val="Bodyjustified"/>
              <w:keepNext/>
              <w:jc w:val="left"/>
            </w:pPr>
            <w:r w:rsidRPr="00E41DFD">
              <w:t>Collector-Emitter Cut</w:t>
            </w:r>
            <w:r w:rsidRPr="00E41DFD">
              <w:noBreakHyphen/>
              <w:t xml:space="preserve">off Current </w:t>
            </w:r>
            <w:r>
              <w:t>2</w:t>
            </w:r>
          </w:p>
        </w:tc>
        <w:tc>
          <w:tcPr>
            <w:tcW w:w="862" w:type="dxa"/>
          </w:tcPr>
          <w:p w14:paraId="32385C4B" w14:textId="77777777" w:rsidR="003A5BFF" w:rsidRPr="00793674" w:rsidRDefault="003A5BFF" w:rsidP="003A5BFF">
            <w:pPr>
              <w:pStyle w:val="Bodyjustified"/>
              <w:keepNext/>
            </w:pPr>
            <w:proofErr w:type="spellStart"/>
            <w:r w:rsidRPr="00793674">
              <w:t>I</w:t>
            </w:r>
            <w:r w:rsidRPr="00793674">
              <w:rPr>
                <w:vertAlign w:val="subscript"/>
              </w:rPr>
              <w:t>CE</w:t>
            </w:r>
            <w:r>
              <w:rPr>
                <w:vertAlign w:val="subscript"/>
              </w:rPr>
              <w:t>S2</w:t>
            </w:r>
            <w:proofErr w:type="spellEnd"/>
          </w:p>
        </w:tc>
        <w:tc>
          <w:tcPr>
            <w:tcW w:w="1304" w:type="dxa"/>
          </w:tcPr>
          <w:p w14:paraId="3739870F" w14:textId="5FE6400C" w:rsidR="003A5BFF" w:rsidRPr="00793674" w:rsidRDefault="00BE1F8F" w:rsidP="003A5BFF">
            <w:pPr>
              <w:pStyle w:val="Bodyjustified"/>
              <w:keepNext/>
            </w:pPr>
            <w:hyperlink r:id="rId26" w:history="1">
              <w:r w:rsidR="003A5BFF" w:rsidRPr="00C547FE">
                <w:rPr>
                  <w:rStyle w:val="Hyperlink"/>
                </w:rPr>
                <w:t>3041</w:t>
              </w:r>
            </w:hyperlink>
          </w:p>
        </w:tc>
        <w:tc>
          <w:tcPr>
            <w:tcW w:w="3005" w:type="dxa"/>
          </w:tcPr>
          <w:p w14:paraId="34FF0DD0" w14:textId="77777777" w:rsidR="003A5BFF" w:rsidRDefault="003A5BFF" w:rsidP="003A5BFF">
            <w:pPr>
              <w:pStyle w:val="Bodyjustified"/>
              <w:keepNext/>
              <w:jc w:val="left"/>
            </w:pPr>
            <w:r>
              <w:t>Bias Condition C</w:t>
            </w:r>
          </w:p>
          <w:p w14:paraId="37C1A35A" w14:textId="77777777" w:rsidR="003A5BFF" w:rsidRPr="00793674" w:rsidRDefault="003A5BFF" w:rsidP="003A5BFF">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10.5</w:t>
            </w:r>
            <w:r w:rsidRPr="00793674">
              <w:t>V</w:t>
            </w:r>
            <w:proofErr w:type="spellEnd"/>
          </w:p>
        </w:tc>
        <w:tc>
          <w:tcPr>
            <w:tcW w:w="851" w:type="dxa"/>
          </w:tcPr>
          <w:p w14:paraId="1AA495C7" w14:textId="77777777" w:rsidR="003A5BFF" w:rsidRPr="00793674" w:rsidRDefault="003A5BFF" w:rsidP="003A5BFF">
            <w:pPr>
              <w:pStyle w:val="Bodyjustified"/>
              <w:keepNext/>
            </w:pPr>
            <w:r>
              <w:t>-</w:t>
            </w:r>
          </w:p>
        </w:tc>
        <w:tc>
          <w:tcPr>
            <w:tcW w:w="850" w:type="dxa"/>
          </w:tcPr>
          <w:p w14:paraId="3712C437" w14:textId="3743DD2F" w:rsidR="003A5BFF" w:rsidRPr="00793674" w:rsidRDefault="003A5BFF" w:rsidP="003A5BFF">
            <w:pPr>
              <w:pStyle w:val="Bodyjustified"/>
              <w:keepNext/>
            </w:pPr>
            <w:r>
              <w:t>5</w:t>
            </w:r>
          </w:p>
        </w:tc>
        <w:tc>
          <w:tcPr>
            <w:tcW w:w="739" w:type="dxa"/>
          </w:tcPr>
          <w:p w14:paraId="65FE5269" w14:textId="45182E2C" w:rsidR="003A5BFF" w:rsidRPr="00793674" w:rsidRDefault="003A5BFF" w:rsidP="003A5BFF">
            <w:pPr>
              <w:pStyle w:val="Bodyjustified"/>
              <w:keepNext/>
            </w:pPr>
            <w:r>
              <w:rPr>
                <w:rFonts w:cs="Arial"/>
              </w:rPr>
              <w:t>µ</w:t>
            </w:r>
            <w:r>
              <w:t>A</w:t>
            </w:r>
          </w:p>
        </w:tc>
      </w:tr>
      <w:tr w:rsidR="003A5BFF" w:rsidRPr="00793674" w14:paraId="78A5956A" w14:textId="77777777" w:rsidTr="005247CA">
        <w:trPr>
          <w:trHeight w:val="284"/>
        </w:trPr>
        <w:tc>
          <w:tcPr>
            <w:tcW w:w="1984" w:type="dxa"/>
          </w:tcPr>
          <w:p w14:paraId="3C5A8523" w14:textId="77777777" w:rsidR="003A5BFF" w:rsidRPr="00793674" w:rsidRDefault="003A5BFF" w:rsidP="003A5BFF">
            <w:pPr>
              <w:pStyle w:val="Bodyjustified"/>
              <w:keepNext/>
              <w:jc w:val="left"/>
            </w:pPr>
            <w:r w:rsidRPr="00E41DFD">
              <w:t>Collector-Emitter Cut</w:t>
            </w:r>
            <w:r w:rsidRPr="00E41DFD">
              <w:noBreakHyphen/>
              <w:t xml:space="preserve">off Current </w:t>
            </w:r>
            <w:r>
              <w:t>3</w:t>
            </w:r>
          </w:p>
        </w:tc>
        <w:tc>
          <w:tcPr>
            <w:tcW w:w="862" w:type="dxa"/>
          </w:tcPr>
          <w:p w14:paraId="77B2588B" w14:textId="77777777" w:rsidR="003A5BFF" w:rsidRPr="00793674" w:rsidRDefault="003A5BFF" w:rsidP="003A5BFF">
            <w:pPr>
              <w:pStyle w:val="Bodyjustified"/>
              <w:keepNext/>
            </w:pPr>
            <w:proofErr w:type="spellStart"/>
            <w:r w:rsidRPr="00793674">
              <w:t>I</w:t>
            </w:r>
            <w:r w:rsidRPr="00793674">
              <w:rPr>
                <w:vertAlign w:val="subscript"/>
              </w:rPr>
              <w:t>CE</w:t>
            </w:r>
            <w:r>
              <w:rPr>
                <w:vertAlign w:val="subscript"/>
              </w:rPr>
              <w:t>S3</w:t>
            </w:r>
            <w:proofErr w:type="spellEnd"/>
          </w:p>
        </w:tc>
        <w:tc>
          <w:tcPr>
            <w:tcW w:w="1304" w:type="dxa"/>
          </w:tcPr>
          <w:p w14:paraId="0FFBBB9E" w14:textId="1F33E467" w:rsidR="003A5BFF" w:rsidRPr="00793674" w:rsidRDefault="00BE1F8F" w:rsidP="003A5BFF">
            <w:pPr>
              <w:pStyle w:val="Bodyjustified"/>
              <w:keepNext/>
            </w:pPr>
            <w:hyperlink r:id="rId27" w:history="1">
              <w:r w:rsidR="003A5BFF" w:rsidRPr="00C547FE">
                <w:rPr>
                  <w:rStyle w:val="Hyperlink"/>
                </w:rPr>
                <w:t>3041</w:t>
              </w:r>
            </w:hyperlink>
          </w:p>
        </w:tc>
        <w:tc>
          <w:tcPr>
            <w:tcW w:w="3005" w:type="dxa"/>
          </w:tcPr>
          <w:p w14:paraId="47595E43" w14:textId="77777777" w:rsidR="003A5BFF" w:rsidRDefault="003A5BFF" w:rsidP="003A5BFF">
            <w:pPr>
              <w:pStyle w:val="Bodyjustified"/>
              <w:keepNext/>
              <w:jc w:val="left"/>
            </w:pPr>
            <w:r>
              <w:t>Bias Condition C</w:t>
            </w:r>
          </w:p>
          <w:p w14:paraId="4A81FD37" w14:textId="77777777" w:rsidR="003A5BFF" w:rsidRPr="00793674" w:rsidRDefault="003A5BFF" w:rsidP="003A5BFF">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5</w:t>
            </w:r>
            <w:r w:rsidRPr="00793674">
              <w:t>V</w:t>
            </w:r>
            <w:proofErr w:type="spellEnd"/>
          </w:p>
        </w:tc>
        <w:tc>
          <w:tcPr>
            <w:tcW w:w="851" w:type="dxa"/>
          </w:tcPr>
          <w:p w14:paraId="77DC0EC1" w14:textId="77777777" w:rsidR="003A5BFF" w:rsidRPr="00793674" w:rsidRDefault="003A5BFF" w:rsidP="003A5BFF">
            <w:pPr>
              <w:pStyle w:val="Bodyjustified"/>
              <w:keepNext/>
            </w:pPr>
            <w:r>
              <w:t>-</w:t>
            </w:r>
          </w:p>
        </w:tc>
        <w:tc>
          <w:tcPr>
            <w:tcW w:w="850" w:type="dxa"/>
          </w:tcPr>
          <w:p w14:paraId="502EF1E8" w14:textId="4BB0353C" w:rsidR="003A5BFF" w:rsidRPr="00793674" w:rsidRDefault="003A5BFF" w:rsidP="003A5BFF">
            <w:pPr>
              <w:pStyle w:val="Bodyjustified"/>
              <w:keepNext/>
            </w:pPr>
            <w:r>
              <w:t>2</w:t>
            </w:r>
          </w:p>
        </w:tc>
        <w:tc>
          <w:tcPr>
            <w:tcW w:w="739" w:type="dxa"/>
          </w:tcPr>
          <w:p w14:paraId="34032B6C" w14:textId="4133A2F9" w:rsidR="003A5BFF" w:rsidRPr="00793674" w:rsidRDefault="003A5BFF" w:rsidP="003A5BFF">
            <w:pPr>
              <w:pStyle w:val="Bodyjustified"/>
              <w:keepNext/>
            </w:pPr>
            <w:r>
              <w:rPr>
                <w:rFonts w:cs="Arial"/>
              </w:rPr>
              <w:t>µ</w:t>
            </w:r>
            <w:r>
              <w:t>A</w:t>
            </w:r>
          </w:p>
        </w:tc>
      </w:tr>
      <w:tr w:rsidR="003A5BFF" w:rsidRPr="00793674" w14:paraId="185DBCDF" w14:textId="77777777" w:rsidTr="005247CA">
        <w:trPr>
          <w:trHeight w:val="284"/>
        </w:trPr>
        <w:tc>
          <w:tcPr>
            <w:tcW w:w="1984" w:type="dxa"/>
          </w:tcPr>
          <w:p w14:paraId="0361F2C8" w14:textId="77777777" w:rsidR="003A5BFF" w:rsidRPr="00793674" w:rsidRDefault="003A5BFF" w:rsidP="003A5BFF">
            <w:pPr>
              <w:pStyle w:val="Bodyjustified"/>
              <w:keepNext/>
              <w:jc w:val="left"/>
            </w:pPr>
            <w:r w:rsidRPr="00793674">
              <w:t>Collector-Emitter Cut</w:t>
            </w:r>
            <w:r>
              <w:noBreakHyphen/>
            </w:r>
            <w:r w:rsidRPr="00793674">
              <w:t>off Current</w:t>
            </w:r>
            <w:r>
              <w:t xml:space="preserve"> 4</w:t>
            </w:r>
          </w:p>
        </w:tc>
        <w:tc>
          <w:tcPr>
            <w:tcW w:w="862" w:type="dxa"/>
          </w:tcPr>
          <w:p w14:paraId="5FAB8C17" w14:textId="77777777" w:rsidR="003A5BFF" w:rsidRPr="00793674" w:rsidRDefault="003A5BFF" w:rsidP="003A5BFF">
            <w:pPr>
              <w:pStyle w:val="Bodyjustified"/>
              <w:keepNext/>
            </w:pPr>
            <w:proofErr w:type="spellStart"/>
            <w:r w:rsidRPr="00793674">
              <w:t>I</w:t>
            </w:r>
            <w:r w:rsidRPr="00793674">
              <w:rPr>
                <w:vertAlign w:val="subscript"/>
              </w:rPr>
              <w:t>CEX</w:t>
            </w:r>
            <w:proofErr w:type="spellEnd"/>
          </w:p>
        </w:tc>
        <w:tc>
          <w:tcPr>
            <w:tcW w:w="1304" w:type="dxa"/>
          </w:tcPr>
          <w:p w14:paraId="532A395A" w14:textId="24CE074E" w:rsidR="003A5BFF" w:rsidRPr="00793674" w:rsidRDefault="00BE1F8F" w:rsidP="003A5BFF">
            <w:pPr>
              <w:pStyle w:val="Bodyjustified"/>
              <w:keepNext/>
            </w:pPr>
            <w:hyperlink r:id="rId28" w:history="1">
              <w:r w:rsidR="003A5BFF" w:rsidRPr="00C547FE">
                <w:rPr>
                  <w:rStyle w:val="Hyperlink"/>
                </w:rPr>
                <w:t>3041</w:t>
              </w:r>
            </w:hyperlink>
          </w:p>
        </w:tc>
        <w:tc>
          <w:tcPr>
            <w:tcW w:w="3005" w:type="dxa"/>
          </w:tcPr>
          <w:p w14:paraId="1C518932" w14:textId="77777777" w:rsidR="003A5BFF" w:rsidRDefault="003A5BFF" w:rsidP="003A5BFF">
            <w:pPr>
              <w:pStyle w:val="Bodyjustified"/>
              <w:keepNext/>
              <w:jc w:val="left"/>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4</w:t>
            </w:r>
            <w:r w:rsidRPr="00793674">
              <w:t>V</w:t>
            </w:r>
            <w:proofErr w:type="spellEnd"/>
            <w:r>
              <w:t xml:space="preserve">, </w:t>
            </w:r>
            <w:proofErr w:type="spellStart"/>
            <w:r w:rsidRPr="00793674">
              <w:t>I</w:t>
            </w:r>
            <w:r w:rsidRPr="00793674">
              <w:rPr>
                <w:vertAlign w:val="subscript"/>
              </w:rPr>
              <w:t>B</w:t>
            </w:r>
            <w:proofErr w:type="spellEnd"/>
            <w:r w:rsidRPr="00793674">
              <w:t xml:space="preserve"> = </w:t>
            </w:r>
            <w:proofErr w:type="spellStart"/>
            <w:r>
              <w:t>100n</w:t>
            </w:r>
            <w:r w:rsidRPr="00793674">
              <w:t>A</w:t>
            </w:r>
            <w:proofErr w:type="spellEnd"/>
          </w:p>
          <w:p w14:paraId="7F08F48A" w14:textId="464BE88C" w:rsidR="00274641" w:rsidRPr="00A9225E" w:rsidRDefault="00274641" w:rsidP="00274641">
            <w:pPr>
              <w:pStyle w:val="Bodyjustified"/>
              <w:jc w:val="right"/>
              <w:rPr>
                <w:rFonts w:cs="Arial"/>
              </w:rPr>
            </w:pPr>
            <w:r w:rsidRPr="00274641">
              <w:rPr>
                <w:rFonts w:cs="Arial"/>
              </w:rPr>
              <w:t>Variants 03, 04</w:t>
            </w:r>
          </w:p>
          <w:p w14:paraId="15E71A39" w14:textId="6742D946" w:rsidR="00274641" w:rsidRPr="00793674" w:rsidRDefault="00274641" w:rsidP="00274641">
            <w:pPr>
              <w:pStyle w:val="Bodyjustified"/>
              <w:keepNext/>
              <w:jc w:val="right"/>
            </w:pPr>
            <w:r w:rsidRPr="00274641">
              <w:rPr>
                <w:rFonts w:cs="Arial"/>
                <w:highlight w:val="yellow"/>
              </w:rPr>
              <w:t>Variant 05</w:t>
            </w:r>
          </w:p>
        </w:tc>
        <w:tc>
          <w:tcPr>
            <w:tcW w:w="851" w:type="dxa"/>
          </w:tcPr>
          <w:p w14:paraId="414F20A8" w14:textId="77777777" w:rsidR="00274641" w:rsidRDefault="00274641" w:rsidP="003A5BFF">
            <w:pPr>
              <w:pStyle w:val="Bodyjustified"/>
              <w:keepNext/>
            </w:pPr>
          </w:p>
          <w:p w14:paraId="763E87C7" w14:textId="77777777" w:rsidR="003A5BFF" w:rsidRDefault="003A5BFF" w:rsidP="003A5BFF">
            <w:pPr>
              <w:pStyle w:val="Bodyjustified"/>
              <w:keepNext/>
            </w:pPr>
            <w:r>
              <w:t>20</w:t>
            </w:r>
          </w:p>
          <w:p w14:paraId="5DE5BF18" w14:textId="0FFDC303" w:rsidR="00274641" w:rsidRPr="00793674" w:rsidRDefault="00274641" w:rsidP="003A5BFF">
            <w:pPr>
              <w:pStyle w:val="Bodyjustified"/>
              <w:keepNext/>
            </w:pPr>
            <w:r w:rsidRPr="00274641">
              <w:rPr>
                <w:highlight w:val="yellow"/>
              </w:rPr>
              <w:t>20</w:t>
            </w:r>
          </w:p>
        </w:tc>
        <w:tc>
          <w:tcPr>
            <w:tcW w:w="850" w:type="dxa"/>
          </w:tcPr>
          <w:p w14:paraId="2EBC6985" w14:textId="77777777" w:rsidR="00274641" w:rsidRDefault="00274641" w:rsidP="003A5BFF">
            <w:pPr>
              <w:pStyle w:val="Bodyjustified"/>
              <w:keepNext/>
            </w:pPr>
          </w:p>
          <w:p w14:paraId="0D808F9D" w14:textId="77777777" w:rsidR="003A5BFF" w:rsidRDefault="003A5BFF" w:rsidP="003A5BFF">
            <w:pPr>
              <w:pStyle w:val="Bodyjustified"/>
              <w:keepNext/>
            </w:pPr>
            <w:r w:rsidRPr="00793674">
              <w:t>100</w:t>
            </w:r>
          </w:p>
          <w:p w14:paraId="51E0D302" w14:textId="13C78A5C" w:rsidR="00274641" w:rsidRPr="00793674" w:rsidRDefault="00274641" w:rsidP="003A5BFF">
            <w:pPr>
              <w:pStyle w:val="Bodyjustified"/>
              <w:keepNext/>
            </w:pPr>
            <w:r w:rsidRPr="00274641">
              <w:rPr>
                <w:highlight w:val="yellow"/>
              </w:rPr>
              <w:t>160</w:t>
            </w:r>
          </w:p>
        </w:tc>
        <w:tc>
          <w:tcPr>
            <w:tcW w:w="739" w:type="dxa"/>
          </w:tcPr>
          <w:p w14:paraId="390BE505" w14:textId="77777777" w:rsidR="003A5BFF" w:rsidRPr="00793674" w:rsidRDefault="003A5BFF" w:rsidP="003A5BFF">
            <w:pPr>
              <w:pStyle w:val="Bodyjustified"/>
              <w:keepNext/>
            </w:pPr>
            <w:r w:rsidRPr="00793674">
              <w:rPr>
                <w:rFonts w:cs="Arial"/>
              </w:rPr>
              <w:t>µ</w:t>
            </w:r>
            <w:r w:rsidRPr="00793674">
              <w:t>A</w:t>
            </w:r>
          </w:p>
        </w:tc>
      </w:tr>
      <w:tr w:rsidR="003A5BFF" w:rsidRPr="00793674" w14:paraId="197B113C" w14:textId="77777777" w:rsidTr="005247CA">
        <w:trPr>
          <w:trHeight w:val="284"/>
        </w:trPr>
        <w:tc>
          <w:tcPr>
            <w:tcW w:w="1984" w:type="dxa"/>
          </w:tcPr>
          <w:p w14:paraId="5F23787F" w14:textId="77777777" w:rsidR="003A5BFF" w:rsidRPr="00793674" w:rsidRDefault="003A5BFF" w:rsidP="003A5BFF">
            <w:pPr>
              <w:pStyle w:val="Bodyjustified"/>
              <w:jc w:val="left"/>
            </w:pPr>
            <w:r w:rsidRPr="00793674">
              <w:t>Emitter-Base Cut</w:t>
            </w:r>
            <w:r w:rsidRPr="00793674">
              <w:noBreakHyphen/>
              <w:t>off Current 1</w:t>
            </w:r>
          </w:p>
        </w:tc>
        <w:tc>
          <w:tcPr>
            <w:tcW w:w="862" w:type="dxa"/>
          </w:tcPr>
          <w:p w14:paraId="6ED296E5" w14:textId="77777777" w:rsidR="003A5BFF" w:rsidRPr="00793674" w:rsidRDefault="003A5BFF" w:rsidP="003A5BFF">
            <w:pPr>
              <w:pStyle w:val="Bodyjustified"/>
            </w:pPr>
            <w:proofErr w:type="spellStart"/>
            <w:r w:rsidRPr="00793674">
              <w:t>I</w:t>
            </w:r>
            <w:r w:rsidRPr="00793674">
              <w:rPr>
                <w:vertAlign w:val="subscript"/>
              </w:rPr>
              <w:t>EBO1</w:t>
            </w:r>
            <w:proofErr w:type="spellEnd"/>
          </w:p>
        </w:tc>
        <w:tc>
          <w:tcPr>
            <w:tcW w:w="1304" w:type="dxa"/>
          </w:tcPr>
          <w:p w14:paraId="1FF3CB93" w14:textId="0EFB048B" w:rsidR="003A5BFF" w:rsidRPr="00793674" w:rsidRDefault="00BE1F8F" w:rsidP="003A5BFF">
            <w:pPr>
              <w:pStyle w:val="Bodyjustified"/>
            </w:pPr>
            <w:hyperlink r:id="rId29" w:history="1">
              <w:r w:rsidR="003A5BFF" w:rsidRPr="00C547FE">
                <w:rPr>
                  <w:rStyle w:val="Hyperlink"/>
                </w:rPr>
                <w:t>3061</w:t>
              </w:r>
            </w:hyperlink>
          </w:p>
        </w:tc>
        <w:tc>
          <w:tcPr>
            <w:tcW w:w="3005" w:type="dxa"/>
          </w:tcPr>
          <w:p w14:paraId="66D58DF5" w14:textId="77777777" w:rsidR="003A5BFF" w:rsidRPr="00793674" w:rsidRDefault="003A5BFF" w:rsidP="003A5BFF">
            <w:pPr>
              <w:pStyle w:val="Bodyjustified"/>
              <w:jc w:val="left"/>
            </w:pPr>
            <w:r w:rsidRPr="00793674">
              <w:t>Bias Condition D</w:t>
            </w:r>
          </w:p>
          <w:p w14:paraId="41E27FC4" w14:textId="77777777" w:rsidR="003A5BFF" w:rsidRDefault="003A5BFF" w:rsidP="003A5BFF">
            <w:pPr>
              <w:pStyle w:val="Bodyjustified"/>
              <w:jc w:val="left"/>
            </w:pPr>
            <w:proofErr w:type="spellStart"/>
            <w:r w:rsidRPr="00793674">
              <w:t>V</w:t>
            </w:r>
            <w:r w:rsidRPr="00793674">
              <w:rPr>
                <w:vertAlign w:val="subscript"/>
              </w:rPr>
              <w:t>EB</w:t>
            </w:r>
            <w:proofErr w:type="spellEnd"/>
            <w:r w:rsidRPr="00793674">
              <w:t xml:space="preserve"> = </w:t>
            </w:r>
            <w:proofErr w:type="spellStart"/>
            <w:r>
              <w:t>1.</w:t>
            </w:r>
            <w:r w:rsidRPr="00793674">
              <w:t>2V</w:t>
            </w:r>
            <w:proofErr w:type="spellEnd"/>
          </w:p>
          <w:p w14:paraId="0FD4DBB6" w14:textId="77777777" w:rsidR="003A5BFF" w:rsidRPr="00A9225E" w:rsidRDefault="003A5BFF" w:rsidP="003A5BFF">
            <w:pPr>
              <w:pStyle w:val="Bodyjustified"/>
              <w:jc w:val="right"/>
              <w:rPr>
                <w:rFonts w:cs="Arial"/>
              </w:rPr>
            </w:pPr>
            <w:r w:rsidRPr="00573D83">
              <w:rPr>
                <w:rFonts w:cs="Arial"/>
                <w:highlight w:val="yellow"/>
              </w:rPr>
              <w:t>Variant 03</w:t>
            </w:r>
          </w:p>
          <w:p w14:paraId="29B3DBC1" w14:textId="73FD8871"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tcPr>
          <w:p w14:paraId="17BD85F0" w14:textId="77777777" w:rsidR="003A5BFF" w:rsidRDefault="003A5BFF" w:rsidP="003A5BFF">
            <w:pPr>
              <w:pStyle w:val="Bodyjustified"/>
            </w:pPr>
          </w:p>
          <w:p w14:paraId="320AA9A4" w14:textId="77777777" w:rsidR="003A5BFF" w:rsidRDefault="003A5BFF" w:rsidP="003A5BFF">
            <w:pPr>
              <w:pStyle w:val="Bodyjustified"/>
            </w:pPr>
          </w:p>
          <w:p w14:paraId="5CC807CD" w14:textId="77777777" w:rsidR="003A5BFF" w:rsidRDefault="003A5BFF" w:rsidP="003A5BFF">
            <w:pPr>
              <w:pStyle w:val="Bodyjustified"/>
            </w:pPr>
            <w:r w:rsidRPr="00793674">
              <w:t>-</w:t>
            </w:r>
          </w:p>
          <w:p w14:paraId="7402363B" w14:textId="00E0257C" w:rsidR="003A5BFF" w:rsidRPr="00793674" w:rsidRDefault="003A5BFF" w:rsidP="003A5BFF">
            <w:pPr>
              <w:pStyle w:val="Bodyjustified"/>
            </w:pPr>
            <w:r>
              <w:t>-</w:t>
            </w:r>
          </w:p>
        </w:tc>
        <w:tc>
          <w:tcPr>
            <w:tcW w:w="850" w:type="dxa"/>
          </w:tcPr>
          <w:p w14:paraId="1C2377F4" w14:textId="77777777" w:rsidR="003A5BFF" w:rsidRDefault="003A5BFF" w:rsidP="003A5BFF">
            <w:pPr>
              <w:pStyle w:val="Bodyjustified"/>
            </w:pPr>
          </w:p>
          <w:p w14:paraId="5E1AB6C5" w14:textId="77777777" w:rsidR="003A5BFF" w:rsidRDefault="003A5BFF" w:rsidP="003A5BFF">
            <w:pPr>
              <w:pStyle w:val="Bodyjustified"/>
            </w:pPr>
          </w:p>
          <w:p w14:paraId="109A8F9A" w14:textId="77777777" w:rsidR="003A5BFF" w:rsidRDefault="003A5BFF" w:rsidP="003A5BFF">
            <w:pPr>
              <w:pStyle w:val="Bodyjustified"/>
            </w:pPr>
            <w:r w:rsidRPr="00793674">
              <w:t>5</w:t>
            </w:r>
          </w:p>
          <w:p w14:paraId="13E75B57" w14:textId="1483B780" w:rsidR="003A5BFF" w:rsidRPr="00793674" w:rsidRDefault="003A5BFF" w:rsidP="003A5BFF">
            <w:pPr>
              <w:pStyle w:val="Bodyjustified"/>
            </w:pPr>
            <w:r>
              <w:t>15</w:t>
            </w:r>
          </w:p>
        </w:tc>
        <w:tc>
          <w:tcPr>
            <w:tcW w:w="739" w:type="dxa"/>
          </w:tcPr>
          <w:p w14:paraId="2DA7CD48" w14:textId="77777777" w:rsidR="003A5BFF" w:rsidRPr="00793674" w:rsidRDefault="003A5BFF" w:rsidP="003A5BFF">
            <w:pPr>
              <w:pStyle w:val="Bodyjustified"/>
            </w:pPr>
            <w:r w:rsidRPr="00793674">
              <w:rPr>
                <w:rFonts w:cs="Arial"/>
              </w:rPr>
              <w:t>µ</w:t>
            </w:r>
            <w:r w:rsidRPr="00793674">
              <w:t>A</w:t>
            </w:r>
          </w:p>
        </w:tc>
      </w:tr>
      <w:tr w:rsidR="003A5BFF" w:rsidRPr="00793674" w14:paraId="71711882" w14:textId="77777777" w:rsidTr="005247CA">
        <w:trPr>
          <w:trHeight w:val="284"/>
        </w:trPr>
        <w:tc>
          <w:tcPr>
            <w:tcW w:w="1984" w:type="dxa"/>
          </w:tcPr>
          <w:p w14:paraId="2150E89D" w14:textId="71824305" w:rsidR="003A5BFF" w:rsidRPr="00793674" w:rsidRDefault="003A5BFF" w:rsidP="003A5BFF">
            <w:pPr>
              <w:pStyle w:val="Bodyjustified"/>
              <w:jc w:val="left"/>
            </w:pPr>
            <w:r w:rsidRPr="00793674">
              <w:t>Emitter-Base Cut</w:t>
            </w:r>
            <w:r w:rsidRPr="00793674">
              <w:noBreakHyphen/>
              <w:t>off Current 2</w:t>
            </w:r>
          </w:p>
        </w:tc>
        <w:tc>
          <w:tcPr>
            <w:tcW w:w="862" w:type="dxa"/>
          </w:tcPr>
          <w:p w14:paraId="37F8A341" w14:textId="77777777" w:rsidR="003A5BFF" w:rsidRPr="00793674" w:rsidRDefault="003A5BFF" w:rsidP="003A5BFF">
            <w:pPr>
              <w:pStyle w:val="Bodyjustified"/>
            </w:pPr>
            <w:proofErr w:type="spellStart"/>
            <w:r w:rsidRPr="00793674">
              <w:t>I</w:t>
            </w:r>
            <w:r w:rsidRPr="00793674">
              <w:rPr>
                <w:vertAlign w:val="subscript"/>
              </w:rPr>
              <w:t>EBO2</w:t>
            </w:r>
            <w:proofErr w:type="spellEnd"/>
          </w:p>
        </w:tc>
        <w:tc>
          <w:tcPr>
            <w:tcW w:w="1304" w:type="dxa"/>
          </w:tcPr>
          <w:p w14:paraId="589BD4BF" w14:textId="4EEA0DBB" w:rsidR="003A5BFF" w:rsidRPr="00793674" w:rsidRDefault="00BE1F8F" w:rsidP="003A5BFF">
            <w:pPr>
              <w:pStyle w:val="Bodyjustified"/>
            </w:pPr>
            <w:hyperlink r:id="rId30" w:history="1">
              <w:r w:rsidR="003A5BFF" w:rsidRPr="00C547FE">
                <w:rPr>
                  <w:rStyle w:val="Hyperlink"/>
                </w:rPr>
                <w:t>3061</w:t>
              </w:r>
            </w:hyperlink>
          </w:p>
        </w:tc>
        <w:tc>
          <w:tcPr>
            <w:tcW w:w="3005" w:type="dxa"/>
          </w:tcPr>
          <w:p w14:paraId="6D3D7EF2" w14:textId="77777777" w:rsidR="003A5BFF" w:rsidRPr="00793674" w:rsidRDefault="003A5BFF" w:rsidP="003A5BFF">
            <w:pPr>
              <w:pStyle w:val="Bodyjustified"/>
              <w:jc w:val="left"/>
            </w:pPr>
            <w:r w:rsidRPr="00793674">
              <w:t>Bias Condition D</w:t>
            </w:r>
          </w:p>
          <w:p w14:paraId="6B3C08C4" w14:textId="053B536C" w:rsidR="003A5BFF" w:rsidRPr="00793674" w:rsidRDefault="003A5BFF" w:rsidP="003A5BFF">
            <w:pPr>
              <w:pStyle w:val="Bodyjustified"/>
              <w:jc w:val="left"/>
            </w:pPr>
            <w:proofErr w:type="spellStart"/>
            <w:r w:rsidRPr="00793674">
              <w:t>V</w:t>
            </w:r>
            <w:r w:rsidRPr="00793674">
              <w:rPr>
                <w:vertAlign w:val="subscript"/>
              </w:rPr>
              <w:t>EB</w:t>
            </w:r>
            <w:proofErr w:type="spellEnd"/>
            <w:r w:rsidRPr="00793674">
              <w:t xml:space="preserve"> = </w:t>
            </w:r>
            <w:proofErr w:type="spellStart"/>
            <w:r>
              <w:t>500m</w:t>
            </w:r>
            <w:r w:rsidRPr="00793674">
              <w:t>V</w:t>
            </w:r>
            <w:proofErr w:type="spellEnd"/>
          </w:p>
        </w:tc>
        <w:tc>
          <w:tcPr>
            <w:tcW w:w="851" w:type="dxa"/>
          </w:tcPr>
          <w:p w14:paraId="792934F8" w14:textId="77777777" w:rsidR="003A5BFF" w:rsidRPr="00793674" w:rsidRDefault="003A5BFF" w:rsidP="003A5BFF">
            <w:pPr>
              <w:pStyle w:val="Bodyjustified"/>
            </w:pPr>
            <w:r w:rsidRPr="00793674">
              <w:t>-</w:t>
            </w:r>
          </w:p>
        </w:tc>
        <w:tc>
          <w:tcPr>
            <w:tcW w:w="850" w:type="dxa"/>
          </w:tcPr>
          <w:p w14:paraId="3CE21258" w14:textId="143E0F15" w:rsidR="003A5BFF" w:rsidRPr="00793674" w:rsidRDefault="003A5BFF" w:rsidP="003A5BFF">
            <w:pPr>
              <w:pStyle w:val="Bodyjustified"/>
            </w:pPr>
            <w:r>
              <w:t>1</w:t>
            </w:r>
            <w:r w:rsidRPr="00793674">
              <w:t>00</w:t>
            </w:r>
          </w:p>
        </w:tc>
        <w:tc>
          <w:tcPr>
            <w:tcW w:w="739" w:type="dxa"/>
          </w:tcPr>
          <w:p w14:paraId="47E6845F" w14:textId="77777777" w:rsidR="003A5BFF" w:rsidRPr="00793674" w:rsidRDefault="003A5BFF" w:rsidP="003A5BFF">
            <w:pPr>
              <w:pStyle w:val="Bodyjustified"/>
              <w:rPr>
                <w:rFonts w:cs="Arial"/>
              </w:rPr>
            </w:pPr>
            <w:proofErr w:type="spellStart"/>
            <w:r w:rsidRPr="00793674">
              <w:rPr>
                <w:rFonts w:cs="Arial"/>
              </w:rPr>
              <w:t>n</w:t>
            </w:r>
            <w:r w:rsidRPr="00793674">
              <w:t>A</w:t>
            </w:r>
            <w:proofErr w:type="spellEnd"/>
          </w:p>
        </w:tc>
      </w:tr>
      <w:tr w:rsidR="003A5BFF" w:rsidRPr="00793674" w14:paraId="1DD29EF9" w14:textId="77777777" w:rsidTr="005247CA">
        <w:trPr>
          <w:trHeight w:val="284"/>
        </w:trPr>
        <w:tc>
          <w:tcPr>
            <w:tcW w:w="1984" w:type="dxa"/>
          </w:tcPr>
          <w:p w14:paraId="1AC637ED" w14:textId="77777777" w:rsidR="003A5BFF" w:rsidRPr="00793674" w:rsidRDefault="003A5BFF" w:rsidP="003A5BFF">
            <w:pPr>
              <w:pStyle w:val="Bodyjustified"/>
              <w:jc w:val="left"/>
            </w:pPr>
            <w:r w:rsidRPr="00793674">
              <w:t>Forward-Current Transfer Ratio</w:t>
            </w:r>
            <w:r>
              <w:t xml:space="preserve"> 1</w:t>
            </w:r>
          </w:p>
        </w:tc>
        <w:tc>
          <w:tcPr>
            <w:tcW w:w="862" w:type="dxa"/>
          </w:tcPr>
          <w:p w14:paraId="415C4CF3" w14:textId="77777777" w:rsidR="003A5BFF" w:rsidRPr="00793674" w:rsidRDefault="003A5BFF" w:rsidP="003A5BFF">
            <w:pPr>
              <w:pStyle w:val="Bodyjustified"/>
            </w:pPr>
            <w:proofErr w:type="spellStart"/>
            <w:r w:rsidRPr="00793674">
              <w:t>h</w:t>
            </w:r>
            <w:r w:rsidRPr="00793674">
              <w:rPr>
                <w:vertAlign w:val="subscript"/>
              </w:rPr>
              <w:t>FE</w:t>
            </w:r>
            <w:r>
              <w:rPr>
                <w:vertAlign w:val="subscript"/>
              </w:rPr>
              <w:t>1</w:t>
            </w:r>
            <w:proofErr w:type="spellEnd"/>
          </w:p>
        </w:tc>
        <w:tc>
          <w:tcPr>
            <w:tcW w:w="1304" w:type="dxa"/>
          </w:tcPr>
          <w:p w14:paraId="0D00D58E" w14:textId="041D927C" w:rsidR="003A5BFF" w:rsidRPr="00793674" w:rsidRDefault="00BE1F8F" w:rsidP="003A5BFF">
            <w:pPr>
              <w:pStyle w:val="Bodyjustified"/>
            </w:pPr>
            <w:hyperlink r:id="rId31" w:history="1">
              <w:r w:rsidR="003A5BFF" w:rsidRPr="00C547FE">
                <w:rPr>
                  <w:rStyle w:val="Hyperlink"/>
                </w:rPr>
                <w:t>3076</w:t>
              </w:r>
            </w:hyperlink>
          </w:p>
        </w:tc>
        <w:tc>
          <w:tcPr>
            <w:tcW w:w="3005" w:type="dxa"/>
          </w:tcPr>
          <w:p w14:paraId="3559A366" w14:textId="77777777" w:rsidR="003A5BFF" w:rsidRDefault="003A5BFF" w:rsidP="003A5BFF">
            <w:pPr>
              <w:pStyle w:val="Bodyjustified"/>
              <w:jc w:val="left"/>
            </w:pPr>
            <w:proofErr w:type="spellStart"/>
            <w:r w:rsidRPr="00793674">
              <w:t>V</w:t>
            </w:r>
            <w:r w:rsidRPr="00793674">
              <w:rPr>
                <w:vertAlign w:val="subscript"/>
              </w:rPr>
              <w:t>CE</w:t>
            </w:r>
            <w:proofErr w:type="spellEnd"/>
            <w:r w:rsidRPr="00793674">
              <w:rPr>
                <w:vertAlign w:val="subscript"/>
              </w:rPr>
              <w:t xml:space="preserve"> </w:t>
            </w:r>
            <w:r>
              <w:t xml:space="preserve">= </w:t>
            </w:r>
            <w:proofErr w:type="spellStart"/>
            <w:r>
              <w:t>3</w:t>
            </w:r>
            <w:r w:rsidRPr="00793674">
              <w:t>V</w:t>
            </w:r>
            <w:proofErr w:type="spellEnd"/>
          </w:p>
          <w:p w14:paraId="018DE324" w14:textId="6F1AC523" w:rsidR="003A5BFF" w:rsidRPr="00573D83" w:rsidRDefault="003A5BFF" w:rsidP="003A5BFF">
            <w:pPr>
              <w:pStyle w:val="Bodyjustified"/>
              <w:jc w:val="right"/>
              <w:rPr>
                <w:rFonts w:cs="Arial"/>
              </w:rPr>
            </w:pPr>
            <w:r w:rsidRPr="00573D83">
              <w:rPr>
                <w:rFonts w:cs="Arial"/>
                <w:highlight w:val="yellow"/>
              </w:rPr>
              <w:t>Variant 03</w:t>
            </w:r>
            <w:r>
              <w:t xml:space="preserve">: </w:t>
            </w:r>
            <w:r w:rsidRPr="00793674">
              <w:t>I</w:t>
            </w:r>
            <w:r w:rsidRPr="00793674">
              <w:rPr>
                <w:vertAlign w:val="subscript"/>
              </w:rPr>
              <w:t>C</w:t>
            </w:r>
            <w:r>
              <w:t xml:space="preserve"> = </w:t>
            </w:r>
            <w:proofErr w:type="spellStart"/>
            <w:r>
              <w:t>30</w:t>
            </w:r>
            <w:r w:rsidRPr="00793674">
              <w:t>m</w:t>
            </w:r>
            <w:proofErr w:type="spellEnd"/>
            <w:r w:rsidRPr="00793674">
              <w:rPr>
                <w:lang w:val="en-US"/>
              </w:rPr>
              <w:t>A</w:t>
            </w:r>
          </w:p>
          <w:p w14:paraId="740D62CD" w14:textId="5F07ABE1"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t xml:space="preserve"> = </w:t>
            </w:r>
            <w:proofErr w:type="spellStart"/>
            <w:r>
              <w:t>80</w:t>
            </w:r>
            <w:r w:rsidRPr="00793674">
              <w:t>m</w:t>
            </w:r>
            <w:proofErr w:type="spellEnd"/>
            <w:r w:rsidRPr="00793674">
              <w:rPr>
                <w:lang w:val="en-US"/>
              </w:rPr>
              <w:t>A</w:t>
            </w:r>
          </w:p>
        </w:tc>
        <w:tc>
          <w:tcPr>
            <w:tcW w:w="851" w:type="dxa"/>
          </w:tcPr>
          <w:p w14:paraId="4619BD2F" w14:textId="77777777" w:rsidR="003A5BFF" w:rsidRDefault="003A5BFF" w:rsidP="003A5BFF">
            <w:pPr>
              <w:pStyle w:val="Bodyjustified"/>
            </w:pPr>
          </w:p>
          <w:p w14:paraId="2636FB79" w14:textId="77777777" w:rsidR="003A5BFF" w:rsidRDefault="003A5BFF" w:rsidP="003A5BFF">
            <w:pPr>
              <w:pStyle w:val="Bodyjustified"/>
            </w:pPr>
            <w:r>
              <w:t>135</w:t>
            </w:r>
          </w:p>
          <w:p w14:paraId="409457D8" w14:textId="265A15BE" w:rsidR="003A5BFF" w:rsidRPr="00793674" w:rsidRDefault="003A5BFF" w:rsidP="003A5BFF">
            <w:pPr>
              <w:pStyle w:val="Bodyjustified"/>
            </w:pPr>
            <w:r>
              <w:t>100</w:t>
            </w:r>
          </w:p>
        </w:tc>
        <w:tc>
          <w:tcPr>
            <w:tcW w:w="850" w:type="dxa"/>
          </w:tcPr>
          <w:p w14:paraId="647B9674" w14:textId="77777777" w:rsidR="003A5BFF" w:rsidRDefault="003A5BFF" w:rsidP="003A5BFF">
            <w:pPr>
              <w:pStyle w:val="Bodyjustified"/>
            </w:pPr>
          </w:p>
          <w:p w14:paraId="6900EA1F" w14:textId="77777777" w:rsidR="003A5BFF" w:rsidRDefault="003A5BFF" w:rsidP="003A5BFF">
            <w:pPr>
              <w:pStyle w:val="Bodyjustified"/>
            </w:pPr>
            <w:r>
              <w:t>250</w:t>
            </w:r>
          </w:p>
          <w:p w14:paraId="15FADF99" w14:textId="632287C4" w:rsidR="003A5BFF" w:rsidRPr="00793674" w:rsidRDefault="003A5BFF" w:rsidP="003A5BFF">
            <w:pPr>
              <w:pStyle w:val="Bodyjustified"/>
            </w:pPr>
            <w:r>
              <w:t>250</w:t>
            </w:r>
          </w:p>
        </w:tc>
        <w:tc>
          <w:tcPr>
            <w:tcW w:w="739" w:type="dxa"/>
          </w:tcPr>
          <w:p w14:paraId="5460BA29" w14:textId="77777777" w:rsidR="003A5BFF" w:rsidRPr="00793674" w:rsidRDefault="003A5BFF" w:rsidP="003A5BFF">
            <w:pPr>
              <w:pStyle w:val="Bodyjustified"/>
            </w:pPr>
            <w:r w:rsidRPr="00793674">
              <w:t>-</w:t>
            </w:r>
          </w:p>
        </w:tc>
      </w:tr>
      <w:tr w:rsidR="003A5BFF" w:rsidRPr="00793674" w14:paraId="07314874" w14:textId="77777777" w:rsidTr="005247CA">
        <w:trPr>
          <w:trHeight w:val="284"/>
        </w:trPr>
        <w:tc>
          <w:tcPr>
            <w:tcW w:w="1984" w:type="dxa"/>
          </w:tcPr>
          <w:p w14:paraId="34297566" w14:textId="77777777" w:rsidR="003A5BFF" w:rsidRPr="00793674" w:rsidRDefault="003A5BFF" w:rsidP="003A5BFF">
            <w:pPr>
              <w:pStyle w:val="Bodyjustified"/>
              <w:jc w:val="left"/>
              <w:rPr>
                <w:lang w:val="en-US"/>
              </w:rPr>
            </w:pPr>
            <w:r w:rsidRPr="00793674">
              <w:t>Forward-Current Transfer Ratio</w:t>
            </w:r>
            <w:r>
              <w:t xml:space="preserve"> 2</w:t>
            </w:r>
          </w:p>
        </w:tc>
        <w:tc>
          <w:tcPr>
            <w:tcW w:w="862" w:type="dxa"/>
          </w:tcPr>
          <w:p w14:paraId="358993B6" w14:textId="77777777" w:rsidR="003A5BFF" w:rsidRPr="00793674" w:rsidRDefault="003A5BFF" w:rsidP="003A5BFF">
            <w:pPr>
              <w:pStyle w:val="Bodyjustified"/>
            </w:pPr>
            <w:proofErr w:type="spellStart"/>
            <w:r w:rsidRPr="00793674">
              <w:t>h</w:t>
            </w:r>
            <w:r w:rsidRPr="00793674">
              <w:rPr>
                <w:vertAlign w:val="subscript"/>
              </w:rPr>
              <w:t>FE</w:t>
            </w:r>
            <w:r>
              <w:rPr>
                <w:vertAlign w:val="subscript"/>
              </w:rPr>
              <w:t>2</w:t>
            </w:r>
            <w:proofErr w:type="spellEnd"/>
          </w:p>
        </w:tc>
        <w:tc>
          <w:tcPr>
            <w:tcW w:w="1304" w:type="dxa"/>
          </w:tcPr>
          <w:p w14:paraId="79F475CB" w14:textId="7D894076" w:rsidR="003A5BFF" w:rsidRPr="00793674" w:rsidRDefault="00BE1F8F" w:rsidP="003A5BFF">
            <w:pPr>
              <w:pStyle w:val="Bodyjustified"/>
            </w:pPr>
            <w:hyperlink r:id="rId32" w:history="1">
              <w:r w:rsidR="003A5BFF" w:rsidRPr="00C547FE">
                <w:rPr>
                  <w:rStyle w:val="Hyperlink"/>
                </w:rPr>
                <w:t>3076</w:t>
              </w:r>
            </w:hyperlink>
          </w:p>
        </w:tc>
        <w:tc>
          <w:tcPr>
            <w:tcW w:w="3005" w:type="dxa"/>
          </w:tcPr>
          <w:p w14:paraId="50B690F9" w14:textId="77777777" w:rsidR="003A5BFF" w:rsidRDefault="003A5BFF" w:rsidP="003A5BFF">
            <w:pPr>
              <w:pStyle w:val="Bodyjustified"/>
              <w:jc w:val="left"/>
              <w:rPr>
                <w:lang w:val="en-US"/>
              </w:rPr>
            </w:pP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t>,</w:t>
            </w:r>
            <w:r w:rsidRPr="00793674">
              <w:t xml:space="preserve"> I</w:t>
            </w:r>
            <w:r w:rsidRPr="00793674">
              <w:rPr>
                <w:vertAlign w:val="subscript"/>
              </w:rPr>
              <w:t>C</w:t>
            </w:r>
            <w:r w:rsidRPr="00793674">
              <w:t xml:space="preserve"> = </w:t>
            </w:r>
            <w:r>
              <w:t>2</w:t>
            </w:r>
            <w:r w:rsidRPr="00793674">
              <w:t>0</w:t>
            </w:r>
            <w:r>
              <w:rPr>
                <w:rFonts w:cs="Arial"/>
              </w:rPr>
              <w:t>µ</w:t>
            </w:r>
            <w:r w:rsidRPr="00793674">
              <w:rPr>
                <w:lang w:val="en-US"/>
              </w:rPr>
              <w:t>A</w:t>
            </w:r>
          </w:p>
          <w:p w14:paraId="16749135" w14:textId="77777777" w:rsidR="003A5BFF" w:rsidRPr="00A9225E" w:rsidRDefault="003A5BFF" w:rsidP="003A5BFF">
            <w:pPr>
              <w:pStyle w:val="Bodyjustified"/>
              <w:jc w:val="right"/>
              <w:rPr>
                <w:rFonts w:cs="Arial"/>
              </w:rPr>
            </w:pPr>
            <w:r w:rsidRPr="00573D83">
              <w:rPr>
                <w:rFonts w:cs="Arial"/>
                <w:highlight w:val="yellow"/>
              </w:rPr>
              <w:t>Variant 03</w:t>
            </w:r>
          </w:p>
          <w:p w14:paraId="3257F44B" w14:textId="10F35B53"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tcPr>
          <w:p w14:paraId="0055D4C1" w14:textId="77777777" w:rsidR="003A5BFF" w:rsidRDefault="003A5BFF" w:rsidP="003A5BFF">
            <w:pPr>
              <w:pStyle w:val="Bodyjustified"/>
            </w:pPr>
          </w:p>
          <w:p w14:paraId="7C3B88DA" w14:textId="77777777" w:rsidR="003A5BFF" w:rsidRDefault="003A5BFF" w:rsidP="003A5BFF">
            <w:pPr>
              <w:pStyle w:val="Bodyjustified"/>
            </w:pPr>
            <w:r>
              <w:t>19</w:t>
            </w:r>
            <w:r w:rsidRPr="00793674">
              <w:t>0</w:t>
            </w:r>
          </w:p>
          <w:p w14:paraId="7343AB59" w14:textId="12FE08C3" w:rsidR="003A5BFF" w:rsidRPr="00793674" w:rsidRDefault="003A5BFF" w:rsidP="003A5BFF">
            <w:pPr>
              <w:pStyle w:val="Bodyjustified"/>
            </w:pPr>
            <w:r>
              <w:t>190</w:t>
            </w:r>
          </w:p>
        </w:tc>
        <w:tc>
          <w:tcPr>
            <w:tcW w:w="850" w:type="dxa"/>
          </w:tcPr>
          <w:p w14:paraId="77CF9CFE" w14:textId="77777777" w:rsidR="003A5BFF" w:rsidRDefault="003A5BFF" w:rsidP="003A5BFF">
            <w:pPr>
              <w:pStyle w:val="Bodyjustified"/>
            </w:pPr>
          </w:p>
          <w:p w14:paraId="36A2D42B" w14:textId="77777777" w:rsidR="003A5BFF" w:rsidRDefault="003A5BFF" w:rsidP="003A5BFF">
            <w:pPr>
              <w:pStyle w:val="Bodyjustified"/>
            </w:pPr>
            <w:r>
              <w:t>600</w:t>
            </w:r>
          </w:p>
          <w:p w14:paraId="061167D4" w14:textId="1FB2395C" w:rsidR="003A5BFF" w:rsidRPr="00793674" w:rsidRDefault="003A5BFF" w:rsidP="003A5BFF">
            <w:pPr>
              <w:pStyle w:val="Bodyjustified"/>
            </w:pPr>
            <w:r>
              <w:t>530</w:t>
            </w:r>
          </w:p>
        </w:tc>
        <w:tc>
          <w:tcPr>
            <w:tcW w:w="739" w:type="dxa"/>
          </w:tcPr>
          <w:p w14:paraId="64C8D21B" w14:textId="77777777" w:rsidR="003A5BFF" w:rsidRPr="00793674" w:rsidRDefault="003A5BFF" w:rsidP="003A5BFF">
            <w:pPr>
              <w:pStyle w:val="Bodyjustified"/>
            </w:pPr>
            <w:r>
              <w:t>-</w:t>
            </w:r>
          </w:p>
        </w:tc>
      </w:tr>
      <w:tr w:rsidR="003A5BFF" w:rsidRPr="00793674" w14:paraId="01408A18" w14:textId="77777777" w:rsidTr="005247CA">
        <w:trPr>
          <w:trHeight w:val="284"/>
        </w:trPr>
        <w:tc>
          <w:tcPr>
            <w:tcW w:w="1984" w:type="dxa"/>
          </w:tcPr>
          <w:p w14:paraId="08B53A2C" w14:textId="0884ACA5" w:rsidR="003A5BFF" w:rsidRPr="00793674" w:rsidRDefault="003A5BFF" w:rsidP="003A5BFF">
            <w:pPr>
              <w:pStyle w:val="Bodyjustified"/>
              <w:jc w:val="left"/>
            </w:pPr>
            <w:r w:rsidRPr="00793674">
              <w:t>Base-Emitter Forward Voltage</w:t>
            </w:r>
          </w:p>
        </w:tc>
        <w:tc>
          <w:tcPr>
            <w:tcW w:w="862" w:type="dxa"/>
          </w:tcPr>
          <w:p w14:paraId="2B856E05" w14:textId="77777777" w:rsidR="003A5BFF" w:rsidRPr="00793674" w:rsidRDefault="003A5BFF" w:rsidP="003A5BFF">
            <w:pPr>
              <w:pStyle w:val="Bodyjustified"/>
            </w:pPr>
            <w:proofErr w:type="spellStart"/>
            <w:r w:rsidRPr="00793674">
              <w:t>V</w:t>
            </w:r>
            <w:r w:rsidRPr="00793674">
              <w:rPr>
                <w:vertAlign w:val="subscript"/>
              </w:rPr>
              <w:t>FBE</w:t>
            </w:r>
            <w:proofErr w:type="spellEnd"/>
          </w:p>
        </w:tc>
        <w:tc>
          <w:tcPr>
            <w:tcW w:w="1304" w:type="dxa"/>
          </w:tcPr>
          <w:p w14:paraId="38DA8CF5" w14:textId="157AEF86" w:rsidR="003A5BFF" w:rsidRPr="00793674" w:rsidRDefault="00BE1F8F" w:rsidP="003A5BFF">
            <w:pPr>
              <w:pStyle w:val="Bodyjustified"/>
            </w:pPr>
            <w:hyperlink r:id="rId33" w:history="1">
              <w:r w:rsidR="003A5BFF" w:rsidRPr="00C547FE">
                <w:rPr>
                  <w:rStyle w:val="Hyperlink"/>
                </w:rPr>
                <w:t>4011</w:t>
              </w:r>
            </w:hyperlink>
          </w:p>
        </w:tc>
        <w:tc>
          <w:tcPr>
            <w:tcW w:w="3005" w:type="dxa"/>
          </w:tcPr>
          <w:p w14:paraId="335E765C" w14:textId="77777777" w:rsidR="003A5BFF" w:rsidRDefault="003A5BFF" w:rsidP="003A5BFF">
            <w:pPr>
              <w:pStyle w:val="Bodyjustified"/>
              <w:jc w:val="left"/>
            </w:pPr>
            <w:proofErr w:type="spellStart"/>
            <w:r w:rsidRPr="00793674">
              <w:t>I</w:t>
            </w:r>
            <w:r>
              <w:rPr>
                <w:vertAlign w:val="subscript"/>
              </w:rPr>
              <w:t>B</w:t>
            </w:r>
            <w:proofErr w:type="spellEnd"/>
            <w:r w:rsidRPr="00793674">
              <w:t xml:space="preserve"> = </w:t>
            </w:r>
            <w:proofErr w:type="spellStart"/>
            <w:r w:rsidRPr="00793674">
              <w:t>1</w:t>
            </w:r>
            <w:r>
              <w:t>2</w:t>
            </w:r>
            <w:r w:rsidRPr="00793674">
              <w:t>mA</w:t>
            </w:r>
            <w:proofErr w:type="spellEnd"/>
            <w:r>
              <w:t xml:space="preserve">, </w:t>
            </w:r>
            <w:r w:rsidRPr="00793674">
              <w:t>I</w:t>
            </w:r>
            <w:r w:rsidRPr="00793674">
              <w:rPr>
                <w:vertAlign w:val="subscript"/>
              </w:rPr>
              <w:t xml:space="preserve">C </w:t>
            </w:r>
            <w:r w:rsidRPr="00793674">
              <w:t xml:space="preserve">= </w:t>
            </w:r>
            <w:proofErr w:type="spellStart"/>
            <w:r w:rsidRPr="00793674">
              <w:t>0A</w:t>
            </w:r>
            <w:proofErr w:type="spellEnd"/>
          </w:p>
          <w:p w14:paraId="49EF7BB7" w14:textId="77777777" w:rsidR="003A5BFF" w:rsidRPr="00793674" w:rsidRDefault="003A5BFF" w:rsidP="003A5BFF">
            <w:pPr>
              <w:pStyle w:val="Bodyjustified"/>
              <w:jc w:val="left"/>
            </w:pPr>
            <w:r w:rsidRPr="00793674">
              <w:t xml:space="preserve">Note </w:t>
            </w:r>
            <w:r>
              <w:t>1</w:t>
            </w:r>
          </w:p>
        </w:tc>
        <w:tc>
          <w:tcPr>
            <w:tcW w:w="851" w:type="dxa"/>
          </w:tcPr>
          <w:p w14:paraId="036A0296" w14:textId="77777777" w:rsidR="003A5BFF" w:rsidRPr="00793674" w:rsidRDefault="003A5BFF" w:rsidP="003A5BFF">
            <w:pPr>
              <w:pStyle w:val="Bodyjustified"/>
            </w:pPr>
            <w:r w:rsidRPr="00793674">
              <w:t>-</w:t>
            </w:r>
          </w:p>
        </w:tc>
        <w:tc>
          <w:tcPr>
            <w:tcW w:w="850" w:type="dxa"/>
          </w:tcPr>
          <w:p w14:paraId="14F1E593" w14:textId="7C0E8D16" w:rsidR="003A5BFF" w:rsidRPr="00793674" w:rsidRDefault="003A5BFF" w:rsidP="003A5BFF">
            <w:pPr>
              <w:pStyle w:val="Bodyjustified"/>
            </w:pPr>
            <w:r>
              <w:t>960</w:t>
            </w:r>
          </w:p>
        </w:tc>
        <w:tc>
          <w:tcPr>
            <w:tcW w:w="739" w:type="dxa"/>
          </w:tcPr>
          <w:p w14:paraId="1F00EAE8" w14:textId="55477A2E" w:rsidR="003A5BFF" w:rsidRPr="00793674" w:rsidRDefault="003A5BFF" w:rsidP="003A5BFF">
            <w:pPr>
              <w:pStyle w:val="Bodyjustified"/>
            </w:pPr>
            <w:r>
              <w:t>m</w:t>
            </w:r>
            <w:r w:rsidRPr="00793674">
              <w:t>V</w:t>
            </w:r>
          </w:p>
        </w:tc>
      </w:tr>
      <w:tr w:rsidR="003A5BFF" w:rsidRPr="00793674" w14:paraId="52AC4893" w14:textId="77777777" w:rsidTr="005247CA">
        <w:trPr>
          <w:trHeight w:val="284"/>
        </w:trPr>
        <w:tc>
          <w:tcPr>
            <w:tcW w:w="1984" w:type="dxa"/>
          </w:tcPr>
          <w:p w14:paraId="23FE7CF5" w14:textId="77777777" w:rsidR="003A5BFF" w:rsidRPr="00793674" w:rsidRDefault="003A5BFF" w:rsidP="003A5BFF">
            <w:pPr>
              <w:pStyle w:val="Bodyjustified"/>
              <w:jc w:val="left"/>
            </w:pPr>
            <w:r>
              <w:t>Collector-Emitter Capacitance</w:t>
            </w:r>
          </w:p>
        </w:tc>
        <w:tc>
          <w:tcPr>
            <w:tcW w:w="862" w:type="dxa"/>
          </w:tcPr>
          <w:p w14:paraId="750C8C5B" w14:textId="77777777" w:rsidR="003A5BFF" w:rsidRPr="00793674" w:rsidRDefault="003A5BFF" w:rsidP="003A5BFF">
            <w:pPr>
              <w:pStyle w:val="Bodyjustified"/>
            </w:pPr>
            <w:proofErr w:type="spellStart"/>
            <w:r w:rsidRPr="00793674">
              <w:t>C</w:t>
            </w:r>
            <w:r w:rsidRPr="00793674">
              <w:rPr>
                <w:vertAlign w:val="subscript"/>
              </w:rPr>
              <w:t>C</w:t>
            </w:r>
            <w:r>
              <w:rPr>
                <w:vertAlign w:val="subscript"/>
              </w:rPr>
              <w:t>E</w:t>
            </w:r>
            <w:proofErr w:type="spellEnd"/>
          </w:p>
        </w:tc>
        <w:tc>
          <w:tcPr>
            <w:tcW w:w="1304" w:type="dxa"/>
          </w:tcPr>
          <w:p w14:paraId="7D718417" w14:textId="28439683" w:rsidR="003A5BFF" w:rsidRPr="00793674" w:rsidRDefault="00BE1F8F" w:rsidP="003A5BFF">
            <w:pPr>
              <w:pStyle w:val="Bodyjustified"/>
            </w:pPr>
            <w:hyperlink r:id="rId34" w:history="1">
              <w:r w:rsidR="003A5BFF" w:rsidRPr="00C547FE">
                <w:rPr>
                  <w:rStyle w:val="Hyperlink"/>
                </w:rPr>
                <w:t>3236</w:t>
              </w:r>
            </w:hyperlink>
          </w:p>
        </w:tc>
        <w:tc>
          <w:tcPr>
            <w:tcW w:w="3005" w:type="dxa"/>
          </w:tcPr>
          <w:p w14:paraId="06E566B6" w14:textId="77777777" w:rsidR="003A5BFF" w:rsidRDefault="003A5BFF" w:rsidP="003A5BFF">
            <w:pPr>
              <w:pStyle w:val="Bodyjustified"/>
              <w:jc w:val="left"/>
            </w:pPr>
            <w:proofErr w:type="spellStart"/>
            <w:r>
              <w:t>V</w:t>
            </w:r>
            <w:r w:rsidRPr="008E1DC8">
              <w:rPr>
                <w:vertAlign w:val="subscript"/>
              </w:rPr>
              <w:t>CE</w:t>
            </w:r>
            <w:proofErr w:type="spellEnd"/>
            <w:r>
              <w:t xml:space="preserve"> = </w:t>
            </w:r>
            <w:proofErr w:type="spellStart"/>
            <w:r>
              <w:t>2V</w:t>
            </w:r>
            <w:proofErr w:type="spellEnd"/>
            <w:r>
              <w:t xml:space="preserve">, </w:t>
            </w:r>
            <w:proofErr w:type="spellStart"/>
            <w:r>
              <w:t>I</w:t>
            </w:r>
            <w:r w:rsidRPr="008E1DC8">
              <w:rPr>
                <w:vertAlign w:val="subscript"/>
              </w:rPr>
              <w:t>B</w:t>
            </w:r>
            <w:proofErr w:type="spellEnd"/>
            <w:r>
              <w:t xml:space="preserve"> = </w:t>
            </w:r>
            <w:proofErr w:type="spellStart"/>
            <w:r>
              <w:t>0A</w:t>
            </w:r>
            <w:proofErr w:type="spellEnd"/>
            <w:r>
              <w:t xml:space="preserve">, f = </w:t>
            </w:r>
            <w:proofErr w:type="spellStart"/>
            <w:r>
              <w:t>1MHz</w:t>
            </w:r>
            <w:proofErr w:type="spellEnd"/>
          </w:p>
          <w:p w14:paraId="54D7A2AB" w14:textId="3D6BA3E5" w:rsidR="003A5BFF" w:rsidRDefault="003A5BFF" w:rsidP="003A5BFF">
            <w:pPr>
              <w:pStyle w:val="Bodyjustified"/>
              <w:keepNext/>
              <w:jc w:val="left"/>
              <w:rPr>
                <w:lang w:val="en-US"/>
              </w:rPr>
            </w:pPr>
            <w:r>
              <w:t>Common Base Configuration</w:t>
            </w:r>
            <w:r>
              <w:rPr>
                <w:lang w:val="en-US"/>
              </w:rPr>
              <w:t xml:space="preserve"> </w:t>
            </w:r>
          </w:p>
          <w:p w14:paraId="4A27F499" w14:textId="77777777" w:rsidR="003A5BFF" w:rsidRPr="00A9225E" w:rsidRDefault="003A5BFF" w:rsidP="003A5BFF">
            <w:pPr>
              <w:pStyle w:val="Bodyjustified"/>
              <w:jc w:val="right"/>
              <w:rPr>
                <w:rFonts w:cs="Arial"/>
              </w:rPr>
            </w:pPr>
            <w:r w:rsidRPr="00573D83">
              <w:rPr>
                <w:rFonts w:cs="Arial"/>
                <w:highlight w:val="yellow"/>
              </w:rPr>
              <w:t>Variant 03</w:t>
            </w:r>
          </w:p>
          <w:p w14:paraId="29A20D70" w14:textId="79DF6726"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tcPr>
          <w:p w14:paraId="657B6181" w14:textId="77777777" w:rsidR="003A5BFF" w:rsidRDefault="003A5BFF" w:rsidP="003A5BFF">
            <w:pPr>
              <w:pStyle w:val="Bodyjustified"/>
            </w:pPr>
          </w:p>
          <w:p w14:paraId="49587F7C" w14:textId="77777777" w:rsidR="003A5BFF" w:rsidRDefault="003A5BFF" w:rsidP="003A5BFF">
            <w:pPr>
              <w:pStyle w:val="Bodyjustified"/>
            </w:pPr>
          </w:p>
          <w:p w14:paraId="631F87EB" w14:textId="77777777" w:rsidR="003A5BFF" w:rsidRDefault="003A5BFF" w:rsidP="003A5BFF">
            <w:pPr>
              <w:pStyle w:val="Bodyjustified"/>
            </w:pPr>
            <w:r>
              <w:t>-</w:t>
            </w:r>
          </w:p>
          <w:p w14:paraId="48EA59CE" w14:textId="4BAE3456" w:rsidR="003A5BFF" w:rsidRPr="00793674" w:rsidRDefault="003A5BFF" w:rsidP="003A5BFF">
            <w:pPr>
              <w:pStyle w:val="Bodyjustified"/>
            </w:pPr>
            <w:r>
              <w:t>-</w:t>
            </w:r>
          </w:p>
        </w:tc>
        <w:tc>
          <w:tcPr>
            <w:tcW w:w="850" w:type="dxa"/>
          </w:tcPr>
          <w:p w14:paraId="2BDE4CC3" w14:textId="77777777" w:rsidR="003A5BFF" w:rsidRDefault="003A5BFF" w:rsidP="003A5BFF">
            <w:pPr>
              <w:pStyle w:val="Bodyjustified"/>
            </w:pPr>
          </w:p>
          <w:p w14:paraId="0A33AB89" w14:textId="77777777" w:rsidR="003A5BFF" w:rsidRDefault="003A5BFF" w:rsidP="003A5BFF">
            <w:pPr>
              <w:pStyle w:val="Bodyjustified"/>
            </w:pPr>
          </w:p>
          <w:p w14:paraId="451CDA05" w14:textId="77777777" w:rsidR="003A5BFF" w:rsidRDefault="003A5BFF" w:rsidP="003A5BFF">
            <w:pPr>
              <w:pStyle w:val="Bodyjustified"/>
            </w:pPr>
            <w:r>
              <w:t>0.6</w:t>
            </w:r>
          </w:p>
          <w:p w14:paraId="6183FEB0" w14:textId="7EE4D578" w:rsidR="003A5BFF" w:rsidRPr="00793674" w:rsidRDefault="003A5BFF" w:rsidP="003A5BFF">
            <w:pPr>
              <w:pStyle w:val="Bodyjustified"/>
            </w:pPr>
            <w:r>
              <w:t>0.8</w:t>
            </w:r>
          </w:p>
        </w:tc>
        <w:tc>
          <w:tcPr>
            <w:tcW w:w="739" w:type="dxa"/>
          </w:tcPr>
          <w:p w14:paraId="1FCE9163" w14:textId="77777777" w:rsidR="003A5BFF" w:rsidRPr="00793674" w:rsidRDefault="003A5BFF" w:rsidP="003A5BFF">
            <w:pPr>
              <w:pStyle w:val="Bodyjustified"/>
            </w:pPr>
            <w:r>
              <w:t>pF</w:t>
            </w:r>
          </w:p>
        </w:tc>
      </w:tr>
      <w:tr w:rsidR="003A5BFF" w:rsidRPr="00793674" w14:paraId="08A2191E" w14:textId="77777777" w:rsidTr="005247CA">
        <w:trPr>
          <w:trHeight w:val="284"/>
        </w:trPr>
        <w:tc>
          <w:tcPr>
            <w:tcW w:w="1984" w:type="dxa"/>
          </w:tcPr>
          <w:p w14:paraId="3668FF6D" w14:textId="77777777" w:rsidR="003A5BFF" w:rsidRPr="00793674" w:rsidRDefault="003A5BFF" w:rsidP="003A5BFF">
            <w:pPr>
              <w:pStyle w:val="Bodyjustified"/>
              <w:jc w:val="left"/>
            </w:pPr>
            <w:r w:rsidRPr="00793674">
              <w:t>Collector-Base Capacitance</w:t>
            </w:r>
          </w:p>
        </w:tc>
        <w:tc>
          <w:tcPr>
            <w:tcW w:w="862" w:type="dxa"/>
          </w:tcPr>
          <w:p w14:paraId="751BD222" w14:textId="77777777" w:rsidR="003A5BFF" w:rsidRPr="00793674" w:rsidRDefault="003A5BFF" w:rsidP="003A5BFF">
            <w:pPr>
              <w:pStyle w:val="Bodyjustified"/>
            </w:pPr>
            <w:proofErr w:type="spellStart"/>
            <w:r w:rsidRPr="00793674">
              <w:t>C</w:t>
            </w:r>
            <w:r w:rsidRPr="00793674">
              <w:rPr>
                <w:vertAlign w:val="subscript"/>
              </w:rPr>
              <w:t>CB</w:t>
            </w:r>
            <w:proofErr w:type="spellEnd"/>
          </w:p>
        </w:tc>
        <w:tc>
          <w:tcPr>
            <w:tcW w:w="1304" w:type="dxa"/>
          </w:tcPr>
          <w:p w14:paraId="475964E0" w14:textId="43F1E739" w:rsidR="003A5BFF" w:rsidRPr="00793674" w:rsidRDefault="00BE1F8F" w:rsidP="003A5BFF">
            <w:pPr>
              <w:pStyle w:val="Bodyjustified"/>
            </w:pPr>
            <w:hyperlink r:id="rId35" w:history="1">
              <w:r w:rsidR="003A5BFF" w:rsidRPr="00C547FE">
                <w:rPr>
                  <w:rStyle w:val="Hyperlink"/>
                </w:rPr>
                <w:t>3236</w:t>
              </w:r>
            </w:hyperlink>
          </w:p>
        </w:tc>
        <w:tc>
          <w:tcPr>
            <w:tcW w:w="3005" w:type="dxa"/>
          </w:tcPr>
          <w:p w14:paraId="4B7FCF40" w14:textId="77777777" w:rsidR="003A5BFF" w:rsidRPr="00793674" w:rsidRDefault="003A5BFF" w:rsidP="003A5BFF">
            <w:pPr>
              <w:pStyle w:val="Bodyjustified"/>
              <w:jc w:val="left"/>
            </w:pPr>
            <w:proofErr w:type="spellStart"/>
            <w:r w:rsidRPr="00793674">
              <w:t>V</w:t>
            </w:r>
            <w:r w:rsidRPr="00793674">
              <w:rPr>
                <w:vertAlign w:val="subscript"/>
              </w:rPr>
              <w:t>CB</w:t>
            </w:r>
            <w:proofErr w:type="spellEnd"/>
            <w:r w:rsidRPr="00793674">
              <w:rPr>
                <w:vertAlign w:val="subscript"/>
              </w:rPr>
              <w:t xml:space="preserve"> </w:t>
            </w:r>
            <w:r w:rsidRPr="00793674">
              <w:t xml:space="preserve">= </w:t>
            </w:r>
            <w:proofErr w:type="spellStart"/>
            <w:r>
              <w:t>2</w:t>
            </w:r>
            <w:r w:rsidRPr="00793674">
              <w:t>V</w:t>
            </w:r>
            <w:proofErr w:type="spellEnd"/>
            <w:r>
              <w:t xml:space="preserve">, </w:t>
            </w:r>
            <w:r w:rsidRPr="00793674">
              <w:t>I</w:t>
            </w:r>
            <w:r w:rsidRPr="00793674">
              <w:rPr>
                <w:vertAlign w:val="subscript"/>
              </w:rPr>
              <w:t xml:space="preserve">E </w:t>
            </w:r>
            <w:r w:rsidRPr="00793674">
              <w:t xml:space="preserve">= </w:t>
            </w:r>
            <w:proofErr w:type="spellStart"/>
            <w:r w:rsidRPr="00793674">
              <w:t>0A</w:t>
            </w:r>
            <w:proofErr w:type="spellEnd"/>
            <w:r w:rsidRPr="00793674">
              <w:t xml:space="preserve">, f = </w:t>
            </w:r>
            <w:proofErr w:type="spellStart"/>
            <w:r w:rsidRPr="00793674">
              <w:t>1MHz</w:t>
            </w:r>
            <w:proofErr w:type="spellEnd"/>
          </w:p>
          <w:p w14:paraId="7B486050" w14:textId="262D7721" w:rsidR="003A5BFF" w:rsidRDefault="003A5BFF" w:rsidP="003A5BFF">
            <w:pPr>
              <w:pStyle w:val="Bodyjustified"/>
              <w:keepNext/>
              <w:jc w:val="left"/>
              <w:rPr>
                <w:lang w:val="en-US"/>
              </w:rPr>
            </w:pPr>
            <w:r>
              <w:t>Common Emitter Configuration</w:t>
            </w:r>
            <w:r>
              <w:rPr>
                <w:lang w:val="en-US"/>
              </w:rPr>
              <w:t xml:space="preserve"> </w:t>
            </w:r>
          </w:p>
          <w:p w14:paraId="3BE9EBBA" w14:textId="77777777" w:rsidR="003A5BFF" w:rsidRPr="00A9225E" w:rsidRDefault="003A5BFF" w:rsidP="003A5BFF">
            <w:pPr>
              <w:pStyle w:val="Bodyjustified"/>
              <w:jc w:val="right"/>
              <w:rPr>
                <w:rFonts w:cs="Arial"/>
              </w:rPr>
            </w:pPr>
            <w:r w:rsidRPr="00573D83">
              <w:rPr>
                <w:rFonts w:cs="Arial"/>
                <w:highlight w:val="yellow"/>
              </w:rPr>
              <w:t>Variant 03</w:t>
            </w:r>
          </w:p>
          <w:p w14:paraId="013E96FB" w14:textId="18052287"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tcPr>
          <w:p w14:paraId="47A89275" w14:textId="77777777" w:rsidR="003A5BFF" w:rsidRDefault="003A5BFF" w:rsidP="003A5BFF">
            <w:pPr>
              <w:pStyle w:val="Bodyjustified"/>
            </w:pPr>
          </w:p>
          <w:p w14:paraId="290768F9" w14:textId="77777777" w:rsidR="003A5BFF" w:rsidRDefault="003A5BFF" w:rsidP="003A5BFF">
            <w:pPr>
              <w:pStyle w:val="Bodyjustified"/>
            </w:pPr>
          </w:p>
          <w:p w14:paraId="2144C83B" w14:textId="77777777" w:rsidR="003A5BFF" w:rsidRDefault="003A5BFF" w:rsidP="003A5BFF">
            <w:pPr>
              <w:pStyle w:val="Bodyjustified"/>
            </w:pPr>
            <w:r w:rsidRPr="00793674">
              <w:t>-</w:t>
            </w:r>
          </w:p>
          <w:p w14:paraId="5932CEA8" w14:textId="66C250F4" w:rsidR="003A5BFF" w:rsidRPr="00793674" w:rsidRDefault="003A5BFF" w:rsidP="003A5BFF">
            <w:pPr>
              <w:pStyle w:val="Bodyjustified"/>
            </w:pPr>
            <w:r>
              <w:t>-</w:t>
            </w:r>
          </w:p>
        </w:tc>
        <w:tc>
          <w:tcPr>
            <w:tcW w:w="850" w:type="dxa"/>
          </w:tcPr>
          <w:p w14:paraId="1C52E376" w14:textId="77777777" w:rsidR="003A5BFF" w:rsidRDefault="003A5BFF" w:rsidP="003A5BFF">
            <w:pPr>
              <w:pStyle w:val="Bodyjustified"/>
            </w:pPr>
          </w:p>
          <w:p w14:paraId="32ECF8E4" w14:textId="77777777" w:rsidR="003A5BFF" w:rsidRDefault="003A5BFF" w:rsidP="003A5BFF">
            <w:pPr>
              <w:pStyle w:val="Bodyjustified"/>
            </w:pPr>
          </w:p>
          <w:p w14:paraId="141E4256" w14:textId="77777777" w:rsidR="003A5BFF" w:rsidRDefault="003A5BFF" w:rsidP="003A5BFF">
            <w:pPr>
              <w:pStyle w:val="Bodyjustified"/>
            </w:pPr>
            <w:r>
              <w:t>0.12</w:t>
            </w:r>
          </w:p>
          <w:p w14:paraId="0D2EFB12" w14:textId="67E397D6" w:rsidR="003A5BFF" w:rsidRPr="00793674" w:rsidRDefault="003A5BFF" w:rsidP="003A5BFF">
            <w:pPr>
              <w:pStyle w:val="Bodyjustified"/>
            </w:pPr>
            <w:r>
              <w:t>0.36</w:t>
            </w:r>
          </w:p>
        </w:tc>
        <w:tc>
          <w:tcPr>
            <w:tcW w:w="739" w:type="dxa"/>
          </w:tcPr>
          <w:p w14:paraId="5E62A007" w14:textId="77777777" w:rsidR="003A5BFF" w:rsidRPr="00793674" w:rsidRDefault="003A5BFF" w:rsidP="003A5BFF">
            <w:pPr>
              <w:pStyle w:val="Bodyjustified"/>
            </w:pPr>
            <w:r w:rsidRPr="00793674">
              <w:t>pF</w:t>
            </w:r>
          </w:p>
        </w:tc>
      </w:tr>
      <w:tr w:rsidR="003A5BFF" w:rsidRPr="00793674" w14:paraId="7F615160" w14:textId="77777777" w:rsidTr="003A5BFF">
        <w:trPr>
          <w:cantSplit/>
          <w:trHeight w:val="284"/>
        </w:trPr>
        <w:tc>
          <w:tcPr>
            <w:tcW w:w="1984" w:type="dxa"/>
          </w:tcPr>
          <w:p w14:paraId="4DAA4EF1" w14:textId="77777777" w:rsidR="003A5BFF" w:rsidRPr="00793674" w:rsidRDefault="003A5BFF" w:rsidP="003A5BFF">
            <w:pPr>
              <w:pStyle w:val="Bodyjustified"/>
              <w:jc w:val="left"/>
            </w:pPr>
            <w:r w:rsidRPr="00793674">
              <w:lastRenderedPageBreak/>
              <w:t>Emitter-Base Capacitance</w:t>
            </w:r>
          </w:p>
        </w:tc>
        <w:tc>
          <w:tcPr>
            <w:tcW w:w="862" w:type="dxa"/>
          </w:tcPr>
          <w:p w14:paraId="19A3527D" w14:textId="77777777" w:rsidR="003A5BFF" w:rsidRPr="00793674" w:rsidRDefault="003A5BFF" w:rsidP="003A5BFF">
            <w:pPr>
              <w:pStyle w:val="Bodyjustified"/>
            </w:pPr>
            <w:proofErr w:type="spellStart"/>
            <w:r w:rsidRPr="00793674">
              <w:t>C</w:t>
            </w:r>
            <w:r w:rsidRPr="00793674">
              <w:rPr>
                <w:vertAlign w:val="subscript"/>
              </w:rPr>
              <w:t>EB</w:t>
            </w:r>
            <w:proofErr w:type="spellEnd"/>
          </w:p>
        </w:tc>
        <w:tc>
          <w:tcPr>
            <w:tcW w:w="1304" w:type="dxa"/>
          </w:tcPr>
          <w:p w14:paraId="29A03E35" w14:textId="3240420F" w:rsidR="003A5BFF" w:rsidRPr="00793674" w:rsidRDefault="00BE1F8F" w:rsidP="003A5BFF">
            <w:pPr>
              <w:pStyle w:val="Bodyjustified"/>
            </w:pPr>
            <w:hyperlink r:id="rId36" w:history="1">
              <w:r w:rsidR="003A5BFF" w:rsidRPr="00C547FE">
                <w:rPr>
                  <w:rStyle w:val="Hyperlink"/>
                </w:rPr>
                <w:t>3236</w:t>
              </w:r>
            </w:hyperlink>
          </w:p>
        </w:tc>
        <w:tc>
          <w:tcPr>
            <w:tcW w:w="3005" w:type="dxa"/>
          </w:tcPr>
          <w:p w14:paraId="037F44F5" w14:textId="77777777" w:rsidR="003A5BFF" w:rsidRPr="00793674" w:rsidRDefault="003A5BFF" w:rsidP="003A5BFF">
            <w:pPr>
              <w:pStyle w:val="Bodyjustified"/>
              <w:jc w:val="left"/>
            </w:pPr>
            <w:proofErr w:type="spellStart"/>
            <w:r w:rsidRPr="00793674">
              <w:t>V</w:t>
            </w:r>
            <w:r w:rsidRPr="00793674">
              <w:rPr>
                <w:vertAlign w:val="subscript"/>
              </w:rPr>
              <w:t>EB</w:t>
            </w:r>
            <w:proofErr w:type="spellEnd"/>
            <w:r w:rsidRPr="00793674">
              <w:rPr>
                <w:vertAlign w:val="subscript"/>
              </w:rPr>
              <w:t xml:space="preserve"> </w:t>
            </w:r>
            <w:r w:rsidRPr="00793674">
              <w:t xml:space="preserve">= </w:t>
            </w:r>
            <w:proofErr w:type="spellStart"/>
            <w:r>
              <w:t>5</w:t>
            </w:r>
            <w:r w:rsidRPr="00793674">
              <w:t>00mV</w:t>
            </w:r>
            <w:proofErr w:type="spellEnd"/>
            <w:r w:rsidRPr="00793674">
              <w:t>, I</w:t>
            </w:r>
            <w:r w:rsidRPr="00793674">
              <w:rPr>
                <w:vertAlign w:val="subscript"/>
              </w:rPr>
              <w:t xml:space="preserve">C </w:t>
            </w:r>
            <w:r w:rsidRPr="00793674">
              <w:t xml:space="preserve">= </w:t>
            </w:r>
            <w:proofErr w:type="spellStart"/>
            <w:r w:rsidRPr="00793674">
              <w:t>0A</w:t>
            </w:r>
            <w:proofErr w:type="spellEnd"/>
            <w:r w:rsidRPr="00793674">
              <w:t>,</w:t>
            </w:r>
            <w:r>
              <w:t xml:space="preserve"> </w:t>
            </w:r>
            <w:r w:rsidRPr="00793674">
              <w:t xml:space="preserve">f = </w:t>
            </w:r>
            <w:proofErr w:type="spellStart"/>
            <w:r w:rsidRPr="00793674">
              <w:t>1MHz</w:t>
            </w:r>
            <w:proofErr w:type="spellEnd"/>
          </w:p>
          <w:p w14:paraId="48150032" w14:textId="7CA655E3" w:rsidR="003A5BFF" w:rsidRDefault="003A5BFF" w:rsidP="003A5BFF">
            <w:pPr>
              <w:pStyle w:val="Bodyjustified"/>
              <w:keepNext/>
              <w:jc w:val="left"/>
              <w:rPr>
                <w:lang w:val="en-US"/>
              </w:rPr>
            </w:pPr>
            <w:r>
              <w:t>Common Collector Configuration</w:t>
            </w:r>
            <w:r>
              <w:rPr>
                <w:lang w:val="en-US"/>
              </w:rPr>
              <w:t xml:space="preserve"> </w:t>
            </w:r>
          </w:p>
          <w:p w14:paraId="61C10E3C" w14:textId="77777777" w:rsidR="003A5BFF" w:rsidRPr="00A9225E" w:rsidRDefault="003A5BFF" w:rsidP="003A5BFF">
            <w:pPr>
              <w:pStyle w:val="Bodyjustified"/>
              <w:jc w:val="right"/>
              <w:rPr>
                <w:rFonts w:cs="Arial"/>
              </w:rPr>
            </w:pPr>
            <w:r w:rsidRPr="00573D83">
              <w:rPr>
                <w:rFonts w:cs="Arial"/>
                <w:highlight w:val="yellow"/>
              </w:rPr>
              <w:t>Variant 03</w:t>
            </w:r>
          </w:p>
          <w:p w14:paraId="44852C57" w14:textId="464BF295" w:rsidR="003A5BFF" w:rsidRPr="00793674"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tcPr>
          <w:p w14:paraId="195C48FF" w14:textId="77777777" w:rsidR="003A5BFF" w:rsidRDefault="003A5BFF" w:rsidP="003A5BFF">
            <w:pPr>
              <w:pStyle w:val="Bodyjustified"/>
            </w:pPr>
          </w:p>
          <w:p w14:paraId="04692EE4" w14:textId="77777777" w:rsidR="003A5BFF" w:rsidRDefault="003A5BFF" w:rsidP="003A5BFF">
            <w:pPr>
              <w:pStyle w:val="Bodyjustified"/>
            </w:pPr>
          </w:p>
          <w:p w14:paraId="533A6A1F" w14:textId="77777777" w:rsidR="003A5BFF" w:rsidRDefault="003A5BFF" w:rsidP="003A5BFF">
            <w:pPr>
              <w:pStyle w:val="Bodyjustified"/>
            </w:pPr>
            <w:r w:rsidRPr="00793674">
              <w:t>-</w:t>
            </w:r>
          </w:p>
          <w:p w14:paraId="4402EE6E" w14:textId="0306078C" w:rsidR="003A5BFF" w:rsidRPr="00793674" w:rsidRDefault="003A5BFF" w:rsidP="003A5BFF">
            <w:pPr>
              <w:pStyle w:val="Bodyjustified"/>
            </w:pPr>
            <w:r>
              <w:t>-</w:t>
            </w:r>
          </w:p>
        </w:tc>
        <w:tc>
          <w:tcPr>
            <w:tcW w:w="850" w:type="dxa"/>
          </w:tcPr>
          <w:p w14:paraId="5238998C" w14:textId="77777777" w:rsidR="003A5BFF" w:rsidRDefault="003A5BFF" w:rsidP="003A5BFF">
            <w:pPr>
              <w:pStyle w:val="Bodyjustified"/>
            </w:pPr>
          </w:p>
          <w:p w14:paraId="60677CF4" w14:textId="77777777" w:rsidR="003A5BFF" w:rsidRDefault="003A5BFF" w:rsidP="003A5BFF">
            <w:pPr>
              <w:pStyle w:val="Bodyjustified"/>
            </w:pPr>
          </w:p>
          <w:p w14:paraId="1439D317" w14:textId="77777777" w:rsidR="003A5BFF" w:rsidRDefault="003A5BFF" w:rsidP="003A5BFF">
            <w:pPr>
              <w:pStyle w:val="Bodyjustified"/>
            </w:pPr>
            <w:r>
              <w:t>0.8</w:t>
            </w:r>
          </w:p>
          <w:p w14:paraId="3F81D039" w14:textId="0963C2F2" w:rsidR="003A5BFF" w:rsidRPr="00793674" w:rsidRDefault="003A5BFF" w:rsidP="003A5BFF">
            <w:pPr>
              <w:pStyle w:val="Bodyjustified"/>
            </w:pPr>
            <w:r>
              <w:t>1.8</w:t>
            </w:r>
          </w:p>
        </w:tc>
        <w:tc>
          <w:tcPr>
            <w:tcW w:w="739" w:type="dxa"/>
          </w:tcPr>
          <w:p w14:paraId="721DE183" w14:textId="77777777" w:rsidR="003A5BFF" w:rsidRPr="00793674" w:rsidRDefault="003A5BFF" w:rsidP="003A5BFF">
            <w:pPr>
              <w:pStyle w:val="Bodyjustified"/>
            </w:pPr>
            <w:r w:rsidRPr="00793674">
              <w:t>pF</w:t>
            </w:r>
          </w:p>
        </w:tc>
      </w:tr>
      <w:tr w:rsidR="003A5BFF" w:rsidRPr="00793674" w14:paraId="474AD99F" w14:textId="77777777" w:rsidTr="005247CA">
        <w:trPr>
          <w:trHeight w:val="284"/>
        </w:trPr>
        <w:tc>
          <w:tcPr>
            <w:tcW w:w="1984" w:type="dxa"/>
          </w:tcPr>
          <w:p w14:paraId="537BDA91" w14:textId="77777777" w:rsidR="003A5BFF" w:rsidRPr="00793674" w:rsidRDefault="003A5BFF" w:rsidP="003A5BFF">
            <w:pPr>
              <w:pStyle w:val="Bodyjustified"/>
              <w:keepNext/>
              <w:jc w:val="left"/>
            </w:pPr>
            <w:r w:rsidRPr="00793674">
              <w:t>Insertion Power Gain</w:t>
            </w:r>
            <w:r>
              <w:t xml:space="preserve"> at </w:t>
            </w:r>
            <w:proofErr w:type="spellStart"/>
            <w:r>
              <w:t>1.8GHz</w:t>
            </w:r>
            <w:proofErr w:type="spellEnd"/>
          </w:p>
        </w:tc>
        <w:tc>
          <w:tcPr>
            <w:tcW w:w="862" w:type="dxa"/>
          </w:tcPr>
          <w:p w14:paraId="517CCEE8" w14:textId="77777777" w:rsidR="003A5BFF" w:rsidRPr="00793674" w:rsidRDefault="003A5BFF" w:rsidP="003A5BFF">
            <w:pPr>
              <w:pStyle w:val="Bodyjustified"/>
              <w:keepNext/>
            </w:pPr>
            <w:r w:rsidRPr="00793674">
              <w:rPr>
                <w:rFonts w:cs="Arial"/>
              </w:rPr>
              <w:t>|</w:t>
            </w:r>
            <w:proofErr w:type="spellStart"/>
            <w:r w:rsidRPr="00793674">
              <w:t>S</w:t>
            </w:r>
            <w:r w:rsidRPr="00793674">
              <w:rPr>
                <w:vertAlign w:val="subscript"/>
              </w:rPr>
              <w:t>21</w:t>
            </w:r>
            <w:r w:rsidRPr="00793674">
              <w:rPr>
                <w:rFonts w:cs="Arial"/>
              </w:rPr>
              <w:t>|</w:t>
            </w:r>
            <w:r w:rsidRPr="00793674">
              <w:rPr>
                <w:rFonts w:cs="Arial"/>
                <w:vertAlign w:val="superscript"/>
              </w:rPr>
              <w:t>2</w:t>
            </w:r>
            <w:r w:rsidRPr="00AF7EAF">
              <w:rPr>
                <w:rFonts w:cs="Arial"/>
                <w:vertAlign w:val="subscript"/>
              </w:rPr>
              <w:t>1.8</w:t>
            </w:r>
            <w:proofErr w:type="spellEnd"/>
          </w:p>
        </w:tc>
        <w:tc>
          <w:tcPr>
            <w:tcW w:w="1304" w:type="dxa"/>
          </w:tcPr>
          <w:p w14:paraId="3C1A7924" w14:textId="77777777" w:rsidR="003A5BFF" w:rsidRPr="00793674" w:rsidRDefault="003A5BFF" w:rsidP="003A5BFF">
            <w:pPr>
              <w:pStyle w:val="Bodyjustified"/>
              <w:keepNext/>
            </w:pPr>
            <w:r w:rsidRPr="00793674">
              <w:t>-</w:t>
            </w:r>
          </w:p>
        </w:tc>
        <w:tc>
          <w:tcPr>
            <w:tcW w:w="3005" w:type="dxa"/>
          </w:tcPr>
          <w:p w14:paraId="60B8D8F6" w14:textId="77777777" w:rsidR="003A5BFF" w:rsidRDefault="003A5BFF" w:rsidP="003A5BFF">
            <w:pPr>
              <w:pStyle w:val="Bodyjustified"/>
              <w:keepNext/>
              <w:jc w:val="left"/>
            </w:pPr>
            <w:r w:rsidRPr="00793674">
              <w:t xml:space="preserve">f = </w:t>
            </w:r>
            <w:proofErr w:type="spellStart"/>
            <w:r>
              <w:t>1.8</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3V</w:t>
            </w:r>
            <w:proofErr w:type="spellEnd"/>
          </w:p>
          <w:p w14:paraId="642CAD54" w14:textId="77777777" w:rsidR="003A5BFF" w:rsidRPr="00573D83" w:rsidRDefault="003A5BFF" w:rsidP="003A5BFF">
            <w:pPr>
              <w:pStyle w:val="Bodyjustified"/>
              <w:jc w:val="right"/>
              <w:rPr>
                <w:rFonts w:cs="Arial"/>
              </w:rPr>
            </w:pPr>
            <w:r w:rsidRPr="00573D83">
              <w:rPr>
                <w:rFonts w:cs="Arial"/>
                <w:highlight w:val="yellow"/>
              </w:rPr>
              <w:t>Variant 03</w:t>
            </w:r>
            <w:r>
              <w:t xml:space="preserve">: </w:t>
            </w:r>
            <w:r w:rsidRPr="00793674">
              <w:t>I</w:t>
            </w:r>
            <w:r w:rsidRPr="00793674">
              <w:rPr>
                <w:vertAlign w:val="subscript"/>
              </w:rPr>
              <w:t>C</w:t>
            </w:r>
            <w:r>
              <w:t xml:space="preserve"> = </w:t>
            </w:r>
            <w:proofErr w:type="spellStart"/>
            <w:r>
              <w:t>30</w:t>
            </w:r>
            <w:r w:rsidRPr="00793674">
              <w:t>m</w:t>
            </w:r>
            <w:proofErr w:type="spellEnd"/>
            <w:r w:rsidRPr="00793674">
              <w:rPr>
                <w:lang w:val="en-US"/>
              </w:rPr>
              <w:t>A</w:t>
            </w:r>
          </w:p>
          <w:p w14:paraId="133C97E9" w14:textId="77777777" w:rsidR="003A5BFF"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t xml:space="preserve"> = </w:t>
            </w:r>
            <w:proofErr w:type="spellStart"/>
            <w:r>
              <w:t>80</w:t>
            </w:r>
            <w:r w:rsidRPr="00793674">
              <w:t>m</w:t>
            </w:r>
            <w:proofErr w:type="spellEnd"/>
            <w:r w:rsidRPr="00793674">
              <w:rPr>
                <w:lang w:val="en-US"/>
              </w:rPr>
              <w:t>A</w:t>
            </w:r>
          </w:p>
          <w:p w14:paraId="28E352E4" w14:textId="76BEDD4C" w:rsidR="003A5BFF" w:rsidRPr="00793674" w:rsidRDefault="003A5BFF" w:rsidP="003A5BFF">
            <w:pPr>
              <w:pStyle w:val="Bodyjustified"/>
              <w:jc w:val="left"/>
            </w:pPr>
            <w:r w:rsidRPr="00793674">
              <w:t xml:space="preserve">Notes </w:t>
            </w:r>
            <w:r>
              <w:t>2</w:t>
            </w:r>
            <w:r w:rsidRPr="00793674">
              <w:t xml:space="preserve">, </w:t>
            </w:r>
            <w:r>
              <w:t>3</w:t>
            </w:r>
          </w:p>
        </w:tc>
        <w:tc>
          <w:tcPr>
            <w:tcW w:w="851" w:type="dxa"/>
          </w:tcPr>
          <w:p w14:paraId="143C4E3C" w14:textId="77777777" w:rsidR="003A5BFF" w:rsidRDefault="003A5BFF" w:rsidP="003A5BFF">
            <w:pPr>
              <w:pStyle w:val="Bodyjustified"/>
              <w:keepNext/>
            </w:pPr>
          </w:p>
          <w:p w14:paraId="6FE1F156" w14:textId="77777777" w:rsidR="003A5BFF" w:rsidRDefault="003A5BFF" w:rsidP="003A5BFF">
            <w:pPr>
              <w:pStyle w:val="Bodyjustified"/>
              <w:keepNext/>
            </w:pPr>
            <w:r>
              <w:t>20.5</w:t>
            </w:r>
          </w:p>
          <w:p w14:paraId="33EFB5CB" w14:textId="49F475FD" w:rsidR="003A5BFF" w:rsidRPr="00793674" w:rsidRDefault="003A5BFF" w:rsidP="003A5BFF">
            <w:pPr>
              <w:pStyle w:val="Bodyjustified"/>
              <w:keepNext/>
            </w:pPr>
            <w:r>
              <w:t>14.5</w:t>
            </w:r>
          </w:p>
        </w:tc>
        <w:tc>
          <w:tcPr>
            <w:tcW w:w="850" w:type="dxa"/>
          </w:tcPr>
          <w:p w14:paraId="4938AB8B" w14:textId="77777777" w:rsidR="003A5BFF" w:rsidRDefault="003A5BFF" w:rsidP="003A5BFF">
            <w:pPr>
              <w:pStyle w:val="Bodyjustified"/>
              <w:keepNext/>
            </w:pPr>
          </w:p>
          <w:p w14:paraId="425F4D97" w14:textId="77777777" w:rsidR="003A5BFF" w:rsidRDefault="003A5BFF" w:rsidP="003A5BFF">
            <w:pPr>
              <w:pStyle w:val="Bodyjustified"/>
              <w:keepNext/>
            </w:pPr>
            <w:r>
              <w:t>-</w:t>
            </w:r>
          </w:p>
          <w:p w14:paraId="0E1DF2BC" w14:textId="5D307C29" w:rsidR="003A5BFF" w:rsidRPr="00793674" w:rsidRDefault="003A5BFF" w:rsidP="003A5BFF">
            <w:pPr>
              <w:pStyle w:val="Bodyjustified"/>
              <w:keepNext/>
            </w:pPr>
            <w:r>
              <w:t>-</w:t>
            </w:r>
          </w:p>
        </w:tc>
        <w:tc>
          <w:tcPr>
            <w:tcW w:w="739" w:type="dxa"/>
          </w:tcPr>
          <w:p w14:paraId="2DF5BC70" w14:textId="77777777" w:rsidR="003A5BFF" w:rsidRPr="00793674" w:rsidRDefault="003A5BFF" w:rsidP="003A5BFF">
            <w:pPr>
              <w:pStyle w:val="Bodyjustified"/>
              <w:keepNext/>
            </w:pPr>
            <w:r w:rsidRPr="00793674">
              <w:t>dB</w:t>
            </w:r>
          </w:p>
        </w:tc>
      </w:tr>
      <w:tr w:rsidR="003A5BFF" w:rsidRPr="00793674" w14:paraId="1E226C29" w14:textId="77777777" w:rsidTr="005247CA">
        <w:trPr>
          <w:trHeight w:val="284"/>
        </w:trPr>
        <w:tc>
          <w:tcPr>
            <w:tcW w:w="1984" w:type="dxa"/>
          </w:tcPr>
          <w:p w14:paraId="1D8B86CD" w14:textId="77777777" w:rsidR="003A5BFF" w:rsidRPr="00793674" w:rsidRDefault="003A5BFF" w:rsidP="003A5BFF">
            <w:pPr>
              <w:pStyle w:val="Bodyjustified"/>
              <w:jc w:val="left"/>
            </w:pPr>
            <w:r w:rsidRPr="00793674">
              <w:t>Insertion Power Gain</w:t>
            </w:r>
            <w:r>
              <w:t xml:space="preserve"> at </w:t>
            </w:r>
            <w:proofErr w:type="spellStart"/>
            <w:r>
              <w:t>6GHz</w:t>
            </w:r>
            <w:proofErr w:type="spellEnd"/>
          </w:p>
        </w:tc>
        <w:tc>
          <w:tcPr>
            <w:tcW w:w="862" w:type="dxa"/>
          </w:tcPr>
          <w:p w14:paraId="0CBF1861" w14:textId="77777777" w:rsidR="003A5BFF" w:rsidRPr="00793674" w:rsidRDefault="003A5BFF" w:rsidP="003A5BFF">
            <w:pPr>
              <w:pStyle w:val="Bodyjustified"/>
            </w:pPr>
            <w:r w:rsidRPr="00793674">
              <w:rPr>
                <w:rFonts w:cs="Arial"/>
              </w:rPr>
              <w:t>|</w:t>
            </w:r>
            <w:proofErr w:type="spellStart"/>
            <w:r w:rsidRPr="00793674">
              <w:t>S</w:t>
            </w:r>
            <w:r w:rsidRPr="00793674">
              <w:rPr>
                <w:vertAlign w:val="subscript"/>
              </w:rPr>
              <w:t>21</w:t>
            </w:r>
            <w:r w:rsidRPr="00793674">
              <w:rPr>
                <w:rFonts w:cs="Arial"/>
              </w:rPr>
              <w:t>|</w:t>
            </w:r>
            <w:r w:rsidRPr="00793674">
              <w:rPr>
                <w:rFonts w:cs="Arial"/>
                <w:vertAlign w:val="superscript"/>
              </w:rPr>
              <w:t>2</w:t>
            </w:r>
            <w:r>
              <w:rPr>
                <w:rFonts w:cs="Arial"/>
                <w:vertAlign w:val="subscript"/>
              </w:rPr>
              <w:t>6</w:t>
            </w:r>
            <w:proofErr w:type="spellEnd"/>
          </w:p>
        </w:tc>
        <w:tc>
          <w:tcPr>
            <w:tcW w:w="1304" w:type="dxa"/>
          </w:tcPr>
          <w:p w14:paraId="1A16F3AB" w14:textId="77777777" w:rsidR="003A5BFF" w:rsidRPr="00793674" w:rsidRDefault="003A5BFF" w:rsidP="003A5BFF">
            <w:pPr>
              <w:pStyle w:val="Bodyjustified"/>
            </w:pPr>
            <w:r w:rsidRPr="00793674">
              <w:t>-</w:t>
            </w:r>
          </w:p>
        </w:tc>
        <w:tc>
          <w:tcPr>
            <w:tcW w:w="3005" w:type="dxa"/>
          </w:tcPr>
          <w:p w14:paraId="216753CE" w14:textId="77777777" w:rsidR="003A5BFF" w:rsidRDefault="003A5BFF" w:rsidP="003A5BFF">
            <w:pPr>
              <w:pStyle w:val="Bodyjustified"/>
              <w:keepNext/>
              <w:jc w:val="left"/>
            </w:pPr>
            <w:r w:rsidRPr="00793674">
              <w:t xml:space="preserve">f = </w:t>
            </w:r>
            <w:proofErr w:type="spellStart"/>
            <w:r>
              <w:t>6</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p>
          <w:p w14:paraId="3F9C861F" w14:textId="77777777" w:rsidR="003A5BFF" w:rsidRPr="00573D83" w:rsidRDefault="003A5BFF" w:rsidP="003A5BFF">
            <w:pPr>
              <w:pStyle w:val="Bodyjustified"/>
              <w:jc w:val="right"/>
              <w:rPr>
                <w:rFonts w:cs="Arial"/>
              </w:rPr>
            </w:pPr>
            <w:r w:rsidRPr="00573D83">
              <w:rPr>
                <w:rFonts w:cs="Arial"/>
                <w:highlight w:val="yellow"/>
              </w:rPr>
              <w:t>Variant 03</w:t>
            </w:r>
            <w:r>
              <w:t xml:space="preserve">: </w:t>
            </w:r>
            <w:r w:rsidRPr="00793674">
              <w:t>I</w:t>
            </w:r>
            <w:r w:rsidRPr="00793674">
              <w:rPr>
                <w:vertAlign w:val="subscript"/>
              </w:rPr>
              <w:t>C</w:t>
            </w:r>
            <w:r>
              <w:t xml:space="preserve"> = </w:t>
            </w:r>
            <w:proofErr w:type="spellStart"/>
            <w:r>
              <w:t>30</w:t>
            </w:r>
            <w:r w:rsidRPr="00793674">
              <w:t>m</w:t>
            </w:r>
            <w:proofErr w:type="spellEnd"/>
            <w:r w:rsidRPr="00793674">
              <w:rPr>
                <w:lang w:val="en-US"/>
              </w:rPr>
              <w:t>A</w:t>
            </w:r>
          </w:p>
          <w:p w14:paraId="65A6E86F" w14:textId="77777777" w:rsidR="003A5BFF"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t xml:space="preserve"> = </w:t>
            </w:r>
            <w:proofErr w:type="spellStart"/>
            <w:r>
              <w:t>80</w:t>
            </w:r>
            <w:r w:rsidRPr="00793674">
              <w:t>m</w:t>
            </w:r>
            <w:proofErr w:type="spellEnd"/>
            <w:r w:rsidRPr="00793674">
              <w:rPr>
                <w:lang w:val="en-US"/>
              </w:rPr>
              <w:t>A</w:t>
            </w:r>
          </w:p>
          <w:p w14:paraId="64350116" w14:textId="11578571" w:rsidR="003A5BFF" w:rsidRPr="00793674" w:rsidRDefault="003A5BFF" w:rsidP="003A5BFF">
            <w:pPr>
              <w:pStyle w:val="Bodyjustified"/>
              <w:jc w:val="left"/>
            </w:pPr>
            <w:r w:rsidRPr="00793674">
              <w:t xml:space="preserve">Notes </w:t>
            </w:r>
            <w:r>
              <w:t>2</w:t>
            </w:r>
            <w:r w:rsidRPr="00793674">
              <w:t xml:space="preserve">, </w:t>
            </w:r>
            <w:r>
              <w:t>3</w:t>
            </w:r>
          </w:p>
        </w:tc>
        <w:tc>
          <w:tcPr>
            <w:tcW w:w="851" w:type="dxa"/>
          </w:tcPr>
          <w:p w14:paraId="2FC476CE" w14:textId="77777777" w:rsidR="003A5BFF" w:rsidRDefault="003A5BFF" w:rsidP="003A5BFF">
            <w:pPr>
              <w:pStyle w:val="Bodyjustified"/>
            </w:pPr>
          </w:p>
          <w:p w14:paraId="1F0E99D3" w14:textId="77777777" w:rsidR="003A5BFF" w:rsidRDefault="003A5BFF" w:rsidP="003A5BFF">
            <w:pPr>
              <w:pStyle w:val="Bodyjustified"/>
            </w:pPr>
            <w:r>
              <w:t>10.5</w:t>
            </w:r>
          </w:p>
          <w:p w14:paraId="60779869" w14:textId="0E2FF717" w:rsidR="003A5BFF" w:rsidRPr="00793674" w:rsidRDefault="003A5BFF" w:rsidP="003A5BFF">
            <w:pPr>
              <w:pStyle w:val="Bodyjustified"/>
            </w:pPr>
            <w:r>
              <w:t>5.5</w:t>
            </w:r>
          </w:p>
        </w:tc>
        <w:tc>
          <w:tcPr>
            <w:tcW w:w="850" w:type="dxa"/>
          </w:tcPr>
          <w:p w14:paraId="6126F31D" w14:textId="77777777" w:rsidR="003A5BFF" w:rsidRDefault="003A5BFF" w:rsidP="003A5BFF">
            <w:pPr>
              <w:pStyle w:val="Bodyjustified"/>
            </w:pPr>
          </w:p>
          <w:p w14:paraId="2E497D7F" w14:textId="77777777" w:rsidR="003A5BFF" w:rsidRDefault="003A5BFF" w:rsidP="003A5BFF">
            <w:pPr>
              <w:pStyle w:val="Bodyjustified"/>
            </w:pPr>
            <w:r w:rsidRPr="00793674">
              <w:t>-</w:t>
            </w:r>
          </w:p>
          <w:p w14:paraId="671ED1CE" w14:textId="5460426F" w:rsidR="003A5BFF" w:rsidRPr="00793674" w:rsidRDefault="003A5BFF" w:rsidP="003A5BFF">
            <w:pPr>
              <w:pStyle w:val="Bodyjustified"/>
            </w:pPr>
            <w:r>
              <w:t>-</w:t>
            </w:r>
          </w:p>
        </w:tc>
        <w:tc>
          <w:tcPr>
            <w:tcW w:w="739" w:type="dxa"/>
          </w:tcPr>
          <w:p w14:paraId="2463A7A0" w14:textId="77777777" w:rsidR="003A5BFF" w:rsidRPr="00793674" w:rsidRDefault="003A5BFF" w:rsidP="003A5BFF">
            <w:pPr>
              <w:pStyle w:val="Bodyjustified"/>
            </w:pPr>
            <w:r w:rsidRPr="00793674">
              <w:t>dB</w:t>
            </w:r>
          </w:p>
        </w:tc>
      </w:tr>
      <w:tr w:rsidR="003A5BFF" w:rsidRPr="00793674" w14:paraId="64B47FF4" w14:textId="77777777" w:rsidTr="005247CA">
        <w:trPr>
          <w:trHeight w:val="284"/>
        </w:trPr>
        <w:tc>
          <w:tcPr>
            <w:tcW w:w="1984" w:type="dxa"/>
          </w:tcPr>
          <w:p w14:paraId="299C1BDD" w14:textId="181D1C35" w:rsidR="003A5BFF" w:rsidRPr="00793674" w:rsidRDefault="003A5BFF" w:rsidP="003A5BFF">
            <w:pPr>
              <w:pStyle w:val="Bodyjustified"/>
              <w:jc w:val="left"/>
            </w:pPr>
            <w:r w:rsidRPr="00793674">
              <w:t>Maximum Available / Stable Gain</w:t>
            </w:r>
            <w:r>
              <w:t xml:space="preserve"> at</w:t>
            </w:r>
            <w:r w:rsidR="00676A54">
              <w:t xml:space="preserve"> </w:t>
            </w:r>
            <w:proofErr w:type="spellStart"/>
            <w:r>
              <w:t>1.8GHz</w:t>
            </w:r>
            <w:proofErr w:type="spellEnd"/>
          </w:p>
        </w:tc>
        <w:tc>
          <w:tcPr>
            <w:tcW w:w="862" w:type="dxa"/>
          </w:tcPr>
          <w:p w14:paraId="64E5C540" w14:textId="77777777" w:rsidR="003A5BFF" w:rsidRPr="008B1B20" w:rsidRDefault="003A5BFF" w:rsidP="003A5BFF">
            <w:pPr>
              <w:pStyle w:val="Bodyjustified"/>
              <w:rPr>
                <w:vertAlign w:val="subscript"/>
              </w:rPr>
            </w:pPr>
            <w:r w:rsidRPr="00793674">
              <w:t xml:space="preserve">MAG / </w:t>
            </w:r>
            <w:proofErr w:type="spellStart"/>
            <w:r w:rsidRPr="00793674">
              <w:t>MSG</w:t>
            </w:r>
            <w:r>
              <w:rPr>
                <w:vertAlign w:val="subscript"/>
              </w:rPr>
              <w:t>1.8</w:t>
            </w:r>
            <w:proofErr w:type="spellEnd"/>
          </w:p>
        </w:tc>
        <w:tc>
          <w:tcPr>
            <w:tcW w:w="1304" w:type="dxa"/>
          </w:tcPr>
          <w:p w14:paraId="5DCD0B87" w14:textId="77777777" w:rsidR="003A5BFF" w:rsidRPr="00793674" w:rsidRDefault="003A5BFF" w:rsidP="003A5BFF">
            <w:pPr>
              <w:pStyle w:val="Bodyjustified"/>
            </w:pPr>
            <w:r w:rsidRPr="00793674">
              <w:t>-</w:t>
            </w:r>
          </w:p>
        </w:tc>
        <w:tc>
          <w:tcPr>
            <w:tcW w:w="3005" w:type="dxa"/>
          </w:tcPr>
          <w:p w14:paraId="02C9E90E" w14:textId="3404698E" w:rsidR="003A5BFF" w:rsidRDefault="003A5BFF" w:rsidP="003A5BFF">
            <w:pPr>
              <w:pStyle w:val="Bodyjustified"/>
              <w:keepNext/>
              <w:jc w:val="left"/>
            </w:pPr>
            <w:r w:rsidRPr="00793674">
              <w:t xml:space="preserve">f = </w:t>
            </w:r>
            <w:proofErr w:type="spellStart"/>
            <w:r>
              <w:t>1.8</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t xml:space="preserve"> </w:t>
            </w:r>
          </w:p>
          <w:p w14:paraId="0EDC15C0" w14:textId="77777777" w:rsidR="003A5BFF" w:rsidRPr="00573D83" w:rsidRDefault="003A5BFF" w:rsidP="003A5BFF">
            <w:pPr>
              <w:pStyle w:val="Bodyjustified"/>
              <w:jc w:val="right"/>
              <w:rPr>
                <w:rFonts w:cs="Arial"/>
              </w:rPr>
            </w:pPr>
            <w:r w:rsidRPr="00573D83">
              <w:rPr>
                <w:rFonts w:cs="Arial"/>
                <w:highlight w:val="yellow"/>
              </w:rPr>
              <w:t>Variant 03</w:t>
            </w:r>
            <w:r>
              <w:t xml:space="preserve">: </w:t>
            </w:r>
            <w:r w:rsidRPr="00793674">
              <w:t>I</w:t>
            </w:r>
            <w:r w:rsidRPr="00793674">
              <w:rPr>
                <w:vertAlign w:val="subscript"/>
              </w:rPr>
              <w:t>C</w:t>
            </w:r>
            <w:r>
              <w:t xml:space="preserve"> = </w:t>
            </w:r>
            <w:proofErr w:type="spellStart"/>
            <w:r>
              <w:t>30</w:t>
            </w:r>
            <w:r w:rsidRPr="00793674">
              <w:t>m</w:t>
            </w:r>
            <w:proofErr w:type="spellEnd"/>
            <w:r w:rsidRPr="00793674">
              <w:rPr>
                <w:lang w:val="en-US"/>
              </w:rPr>
              <w:t>A</w:t>
            </w:r>
          </w:p>
          <w:p w14:paraId="34A3B318" w14:textId="77777777" w:rsidR="003A5BFF" w:rsidRDefault="003A5BFF" w:rsidP="003A5BFF">
            <w:pPr>
              <w:pStyle w:val="Bodyjustified"/>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t xml:space="preserve"> = </w:t>
            </w:r>
            <w:proofErr w:type="spellStart"/>
            <w:r>
              <w:t>80</w:t>
            </w:r>
            <w:r w:rsidRPr="00793674">
              <w:t>m</w:t>
            </w:r>
            <w:proofErr w:type="spellEnd"/>
            <w:r w:rsidRPr="00793674">
              <w:rPr>
                <w:lang w:val="en-US"/>
              </w:rPr>
              <w:t>A</w:t>
            </w:r>
          </w:p>
          <w:p w14:paraId="1F274A29" w14:textId="0C8064B2" w:rsidR="003A5BFF" w:rsidRPr="00793674" w:rsidRDefault="003A5BFF" w:rsidP="003A5BFF">
            <w:pPr>
              <w:pStyle w:val="Bodyjustified"/>
              <w:jc w:val="left"/>
            </w:pPr>
            <w:r w:rsidRPr="00793674">
              <w:t xml:space="preserve">Notes </w:t>
            </w:r>
            <w:r>
              <w:t>2</w:t>
            </w:r>
            <w:r w:rsidRPr="00793674">
              <w:t xml:space="preserve">, </w:t>
            </w:r>
            <w:r>
              <w:t>3, 4</w:t>
            </w:r>
          </w:p>
        </w:tc>
        <w:tc>
          <w:tcPr>
            <w:tcW w:w="851" w:type="dxa"/>
          </w:tcPr>
          <w:p w14:paraId="28522EF9" w14:textId="77777777" w:rsidR="003A5BFF" w:rsidRDefault="003A5BFF" w:rsidP="003A5BFF">
            <w:pPr>
              <w:pStyle w:val="Bodyjustified"/>
            </w:pPr>
          </w:p>
          <w:p w14:paraId="73E0DDBF" w14:textId="77777777" w:rsidR="003A5BFF" w:rsidRDefault="003A5BFF" w:rsidP="003A5BFF">
            <w:pPr>
              <w:pStyle w:val="Bodyjustified"/>
            </w:pPr>
            <w:r>
              <w:t>23</w:t>
            </w:r>
          </w:p>
          <w:p w14:paraId="4154B799" w14:textId="14A7D9AE" w:rsidR="003A5BFF" w:rsidRPr="00793674" w:rsidRDefault="003A5BFF" w:rsidP="003A5BFF">
            <w:pPr>
              <w:pStyle w:val="Bodyjustified"/>
            </w:pPr>
            <w:r>
              <w:t>18</w:t>
            </w:r>
          </w:p>
        </w:tc>
        <w:tc>
          <w:tcPr>
            <w:tcW w:w="850" w:type="dxa"/>
          </w:tcPr>
          <w:p w14:paraId="0656B444" w14:textId="77777777" w:rsidR="003A5BFF" w:rsidRDefault="003A5BFF" w:rsidP="003A5BFF">
            <w:pPr>
              <w:pStyle w:val="Bodyjustified"/>
            </w:pPr>
          </w:p>
          <w:p w14:paraId="474E5631" w14:textId="77777777" w:rsidR="003A5BFF" w:rsidRDefault="003A5BFF" w:rsidP="003A5BFF">
            <w:pPr>
              <w:pStyle w:val="Bodyjustified"/>
            </w:pPr>
            <w:r w:rsidRPr="00793674">
              <w:t>-</w:t>
            </w:r>
          </w:p>
          <w:p w14:paraId="6A1444F7" w14:textId="234D6633" w:rsidR="003A5BFF" w:rsidRPr="00793674" w:rsidRDefault="003A5BFF" w:rsidP="003A5BFF">
            <w:pPr>
              <w:pStyle w:val="Bodyjustified"/>
            </w:pPr>
            <w:r>
              <w:t>-</w:t>
            </w:r>
          </w:p>
        </w:tc>
        <w:tc>
          <w:tcPr>
            <w:tcW w:w="739" w:type="dxa"/>
          </w:tcPr>
          <w:p w14:paraId="26A6B683" w14:textId="77777777" w:rsidR="003A5BFF" w:rsidRPr="00793674" w:rsidRDefault="003A5BFF" w:rsidP="003A5BFF">
            <w:pPr>
              <w:pStyle w:val="Bodyjustified"/>
            </w:pPr>
            <w:r w:rsidRPr="00793674">
              <w:t>dB</w:t>
            </w:r>
          </w:p>
        </w:tc>
      </w:tr>
      <w:tr w:rsidR="003A5BFF" w:rsidRPr="00793674" w14:paraId="18C9BDE8" w14:textId="77777777" w:rsidTr="005247CA">
        <w:trPr>
          <w:trHeight w:val="284"/>
        </w:trPr>
        <w:tc>
          <w:tcPr>
            <w:tcW w:w="1984" w:type="dxa"/>
          </w:tcPr>
          <w:p w14:paraId="7B9D8E9A" w14:textId="77777777" w:rsidR="003A5BFF" w:rsidRPr="00793674" w:rsidRDefault="003A5BFF" w:rsidP="003A5BFF">
            <w:pPr>
              <w:pStyle w:val="Bodyjustified"/>
              <w:keepNext/>
              <w:jc w:val="left"/>
            </w:pPr>
            <w:r w:rsidRPr="00793674">
              <w:t>Maximum Available / Stable Gain</w:t>
            </w:r>
            <w:r>
              <w:t xml:space="preserve"> at </w:t>
            </w:r>
            <w:proofErr w:type="spellStart"/>
            <w:r>
              <w:t>6GHz</w:t>
            </w:r>
            <w:proofErr w:type="spellEnd"/>
          </w:p>
        </w:tc>
        <w:tc>
          <w:tcPr>
            <w:tcW w:w="862" w:type="dxa"/>
          </w:tcPr>
          <w:p w14:paraId="6674976A" w14:textId="77777777" w:rsidR="003A5BFF" w:rsidRPr="00716BA8" w:rsidRDefault="003A5BFF" w:rsidP="003A5BFF">
            <w:pPr>
              <w:pStyle w:val="Bodyjustified"/>
              <w:keepNext/>
              <w:rPr>
                <w:vertAlign w:val="subscript"/>
              </w:rPr>
            </w:pPr>
            <w:r w:rsidRPr="00793674">
              <w:t xml:space="preserve">MAG / </w:t>
            </w:r>
            <w:proofErr w:type="spellStart"/>
            <w:r w:rsidRPr="00793674">
              <w:t>MSG</w:t>
            </w:r>
            <w:r>
              <w:rPr>
                <w:vertAlign w:val="subscript"/>
              </w:rPr>
              <w:t>6</w:t>
            </w:r>
            <w:proofErr w:type="spellEnd"/>
          </w:p>
        </w:tc>
        <w:tc>
          <w:tcPr>
            <w:tcW w:w="1304" w:type="dxa"/>
          </w:tcPr>
          <w:p w14:paraId="21E1A5E3" w14:textId="77777777" w:rsidR="003A5BFF" w:rsidRPr="00793674" w:rsidRDefault="003A5BFF" w:rsidP="003A5BFF">
            <w:pPr>
              <w:pStyle w:val="Bodyjustified"/>
              <w:keepNext/>
            </w:pPr>
            <w:r w:rsidRPr="00793674">
              <w:t>-</w:t>
            </w:r>
          </w:p>
        </w:tc>
        <w:tc>
          <w:tcPr>
            <w:tcW w:w="3005" w:type="dxa"/>
          </w:tcPr>
          <w:p w14:paraId="71C12A6A" w14:textId="3B751B62" w:rsidR="003A5BFF" w:rsidRDefault="003A5BFF" w:rsidP="003A5BFF">
            <w:pPr>
              <w:pStyle w:val="Bodyjustified"/>
              <w:keepNext/>
              <w:jc w:val="left"/>
            </w:pPr>
            <w:r w:rsidRPr="00793674">
              <w:t xml:space="preserve">f = </w:t>
            </w:r>
            <w:proofErr w:type="spellStart"/>
            <w:r>
              <w:t>6</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t xml:space="preserve"> </w:t>
            </w:r>
          </w:p>
          <w:p w14:paraId="0782AB90" w14:textId="77777777" w:rsidR="003A5BFF" w:rsidRPr="00573D83" w:rsidRDefault="003A5BFF" w:rsidP="003A5BFF">
            <w:pPr>
              <w:pStyle w:val="Bodyjustified"/>
              <w:jc w:val="right"/>
              <w:rPr>
                <w:rFonts w:cs="Arial"/>
              </w:rPr>
            </w:pPr>
            <w:r w:rsidRPr="00573D83">
              <w:rPr>
                <w:rFonts w:cs="Arial"/>
                <w:highlight w:val="yellow"/>
              </w:rPr>
              <w:t>Variant 03</w:t>
            </w:r>
            <w:r>
              <w:t xml:space="preserve">: </w:t>
            </w:r>
            <w:r w:rsidRPr="00793674">
              <w:t>I</w:t>
            </w:r>
            <w:r w:rsidRPr="00793674">
              <w:rPr>
                <w:vertAlign w:val="subscript"/>
              </w:rPr>
              <w:t>C</w:t>
            </w:r>
            <w:r>
              <w:t xml:space="preserve"> = </w:t>
            </w:r>
            <w:proofErr w:type="spellStart"/>
            <w:r>
              <w:t>30</w:t>
            </w:r>
            <w:r w:rsidRPr="00793674">
              <w:t>m</w:t>
            </w:r>
            <w:proofErr w:type="spellEnd"/>
            <w:r w:rsidRPr="00793674">
              <w:rPr>
                <w:lang w:val="en-US"/>
              </w:rPr>
              <w:t>A</w:t>
            </w:r>
          </w:p>
          <w:p w14:paraId="6C8A5917" w14:textId="77777777" w:rsidR="003A5BFF" w:rsidRDefault="003A5BFF" w:rsidP="003A5BFF">
            <w:pPr>
              <w:pStyle w:val="Bodyjustified"/>
              <w:keepNext/>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t xml:space="preserve"> = </w:t>
            </w:r>
            <w:proofErr w:type="spellStart"/>
            <w:r>
              <w:t>80</w:t>
            </w:r>
            <w:r w:rsidRPr="00793674">
              <w:t>m</w:t>
            </w:r>
            <w:proofErr w:type="spellEnd"/>
            <w:r w:rsidRPr="00793674">
              <w:rPr>
                <w:lang w:val="en-US"/>
              </w:rPr>
              <w:t>A</w:t>
            </w:r>
          </w:p>
          <w:p w14:paraId="3674558B" w14:textId="1EA2F47E" w:rsidR="003A5BFF" w:rsidRPr="00793674" w:rsidRDefault="003A5BFF" w:rsidP="003A5BFF">
            <w:pPr>
              <w:pStyle w:val="Bodyjustified"/>
              <w:keepNext/>
              <w:jc w:val="left"/>
            </w:pPr>
            <w:r w:rsidRPr="00793674">
              <w:t xml:space="preserve">Notes </w:t>
            </w:r>
            <w:r>
              <w:t>2</w:t>
            </w:r>
            <w:r w:rsidRPr="00793674">
              <w:t xml:space="preserve">, </w:t>
            </w:r>
            <w:r>
              <w:t>3, 4</w:t>
            </w:r>
          </w:p>
        </w:tc>
        <w:tc>
          <w:tcPr>
            <w:tcW w:w="851" w:type="dxa"/>
          </w:tcPr>
          <w:p w14:paraId="16A855E5" w14:textId="77777777" w:rsidR="003A5BFF" w:rsidRDefault="003A5BFF" w:rsidP="003A5BFF">
            <w:pPr>
              <w:pStyle w:val="Bodyjustified"/>
              <w:keepNext/>
            </w:pPr>
          </w:p>
          <w:p w14:paraId="52F3FD1E" w14:textId="77777777" w:rsidR="003A5BFF" w:rsidRDefault="003A5BFF" w:rsidP="003A5BFF">
            <w:pPr>
              <w:pStyle w:val="Bodyjustified"/>
              <w:keepNext/>
            </w:pPr>
            <w:r w:rsidRPr="00793674">
              <w:t>1</w:t>
            </w:r>
            <w:r>
              <w:t>2</w:t>
            </w:r>
          </w:p>
          <w:p w14:paraId="28027FAD" w14:textId="75425A50" w:rsidR="003A5BFF" w:rsidRPr="00793674" w:rsidRDefault="003A5BFF" w:rsidP="003A5BFF">
            <w:pPr>
              <w:pStyle w:val="Bodyjustified"/>
              <w:keepNext/>
            </w:pPr>
            <w:r>
              <w:t>8</w:t>
            </w:r>
          </w:p>
        </w:tc>
        <w:tc>
          <w:tcPr>
            <w:tcW w:w="850" w:type="dxa"/>
          </w:tcPr>
          <w:p w14:paraId="0D8F96EB" w14:textId="77777777" w:rsidR="003A5BFF" w:rsidRDefault="003A5BFF" w:rsidP="003A5BFF">
            <w:pPr>
              <w:pStyle w:val="Bodyjustified"/>
              <w:keepNext/>
            </w:pPr>
          </w:p>
          <w:p w14:paraId="589D5F68" w14:textId="77777777" w:rsidR="003A5BFF" w:rsidRDefault="003A5BFF" w:rsidP="003A5BFF">
            <w:pPr>
              <w:pStyle w:val="Bodyjustified"/>
              <w:keepNext/>
            </w:pPr>
            <w:r w:rsidRPr="00793674">
              <w:t>-</w:t>
            </w:r>
          </w:p>
          <w:p w14:paraId="02E8E2F2" w14:textId="2861EECD" w:rsidR="003A5BFF" w:rsidRPr="00793674" w:rsidRDefault="003A5BFF" w:rsidP="003A5BFF">
            <w:pPr>
              <w:pStyle w:val="Bodyjustified"/>
              <w:keepNext/>
            </w:pPr>
            <w:r>
              <w:t>-</w:t>
            </w:r>
          </w:p>
        </w:tc>
        <w:tc>
          <w:tcPr>
            <w:tcW w:w="739" w:type="dxa"/>
          </w:tcPr>
          <w:p w14:paraId="3B572240" w14:textId="77777777" w:rsidR="003A5BFF" w:rsidRPr="00793674" w:rsidRDefault="003A5BFF" w:rsidP="003A5BFF">
            <w:pPr>
              <w:pStyle w:val="Bodyjustified"/>
              <w:keepNext/>
            </w:pPr>
            <w:r w:rsidRPr="00793674">
              <w:t>dB</w:t>
            </w:r>
          </w:p>
        </w:tc>
      </w:tr>
      <w:tr w:rsidR="003A5BFF" w:rsidRPr="00793674" w14:paraId="74BFD516" w14:textId="77777777" w:rsidTr="005247CA">
        <w:trPr>
          <w:trHeight w:val="284"/>
        </w:trPr>
        <w:tc>
          <w:tcPr>
            <w:tcW w:w="1984" w:type="dxa"/>
          </w:tcPr>
          <w:p w14:paraId="0E8730CC" w14:textId="77777777" w:rsidR="003A5BFF" w:rsidRPr="00793674" w:rsidRDefault="003A5BFF" w:rsidP="003A5BFF">
            <w:pPr>
              <w:pStyle w:val="Bodyjustified"/>
              <w:jc w:val="left"/>
            </w:pPr>
            <w:r w:rsidRPr="00793674">
              <w:t>Noise Figure</w:t>
            </w:r>
            <w:r>
              <w:t xml:space="preserve"> at </w:t>
            </w:r>
            <w:proofErr w:type="spellStart"/>
            <w:r>
              <w:t>1.8GHz</w:t>
            </w:r>
            <w:proofErr w:type="spellEnd"/>
          </w:p>
        </w:tc>
        <w:tc>
          <w:tcPr>
            <w:tcW w:w="862" w:type="dxa"/>
          </w:tcPr>
          <w:p w14:paraId="7367A878" w14:textId="77777777" w:rsidR="003A5BFF" w:rsidRPr="0085743C" w:rsidRDefault="003A5BFF" w:rsidP="003A5BFF">
            <w:pPr>
              <w:pStyle w:val="Bodyjustified"/>
              <w:rPr>
                <w:vertAlign w:val="subscript"/>
              </w:rPr>
            </w:pPr>
            <w:proofErr w:type="spellStart"/>
            <w:r w:rsidRPr="00793674">
              <w:t>NF</w:t>
            </w:r>
            <w:r>
              <w:rPr>
                <w:vertAlign w:val="subscript"/>
              </w:rPr>
              <w:t>1.8</w:t>
            </w:r>
            <w:proofErr w:type="spellEnd"/>
          </w:p>
        </w:tc>
        <w:tc>
          <w:tcPr>
            <w:tcW w:w="1304" w:type="dxa"/>
          </w:tcPr>
          <w:p w14:paraId="6AB703CB" w14:textId="77777777" w:rsidR="003A5BFF" w:rsidRPr="00793674" w:rsidRDefault="003A5BFF" w:rsidP="003A5BFF">
            <w:pPr>
              <w:pStyle w:val="Bodyjustified"/>
            </w:pPr>
            <w:r w:rsidRPr="00793674">
              <w:t>-</w:t>
            </w:r>
          </w:p>
        </w:tc>
        <w:tc>
          <w:tcPr>
            <w:tcW w:w="3005" w:type="dxa"/>
          </w:tcPr>
          <w:p w14:paraId="0A197ADC" w14:textId="77777777" w:rsidR="003A5BFF" w:rsidRDefault="003A5BFF" w:rsidP="003A5BFF">
            <w:pPr>
              <w:pStyle w:val="Bodyjustified"/>
              <w:keepNext/>
              <w:jc w:val="left"/>
            </w:pPr>
            <w:r w:rsidRPr="00793674">
              <w:t xml:space="preserve">f = </w:t>
            </w:r>
            <w:proofErr w:type="spellStart"/>
            <w:r>
              <w:t>1.8</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rsidRPr="00793674">
              <w:t>, I</w:t>
            </w:r>
            <w:r w:rsidRPr="00793674">
              <w:rPr>
                <w:vertAlign w:val="subscript"/>
              </w:rPr>
              <w:t>C</w:t>
            </w:r>
            <w:r w:rsidRPr="00793674">
              <w:t xml:space="preserve"> = </w:t>
            </w:r>
            <w:proofErr w:type="spellStart"/>
            <w:r>
              <w:t>5</w:t>
            </w:r>
            <w:r w:rsidRPr="00793674">
              <w:t>mA</w:t>
            </w:r>
            <w:proofErr w:type="spellEnd"/>
          </w:p>
          <w:p w14:paraId="6511CC72" w14:textId="77777777" w:rsidR="003A5BFF" w:rsidRDefault="003A5BFF" w:rsidP="003A5BFF">
            <w:pPr>
              <w:pStyle w:val="Bodyjustified"/>
              <w:jc w:val="right"/>
            </w:pPr>
            <w:r>
              <w:t>Variant 03</w:t>
            </w:r>
          </w:p>
          <w:p w14:paraId="069DFF60" w14:textId="77777777" w:rsidR="003A5BFF" w:rsidRDefault="003A5BFF" w:rsidP="003A5BFF">
            <w:pPr>
              <w:pStyle w:val="Bodyjustified"/>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p w14:paraId="76DD203B" w14:textId="76E9E909" w:rsidR="003A5BFF" w:rsidRPr="00793674" w:rsidRDefault="003A5BFF" w:rsidP="003A5BFF">
            <w:pPr>
              <w:pStyle w:val="Bodyjustified"/>
              <w:jc w:val="left"/>
            </w:pPr>
            <w:r w:rsidRPr="00793674">
              <w:t xml:space="preserve">Notes </w:t>
            </w:r>
            <w:r>
              <w:t>3, 5, 6</w:t>
            </w:r>
          </w:p>
        </w:tc>
        <w:tc>
          <w:tcPr>
            <w:tcW w:w="851" w:type="dxa"/>
          </w:tcPr>
          <w:p w14:paraId="1C2A6A14" w14:textId="77777777" w:rsidR="003A5BFF" w:rsidRPr="00793674" w:rsidRDefault="003A5BFF" w:rsidP="003A5BFF">
            <w:pPr>
              <w:pStyle w:val="Bodyjustified"/>
            </w:pPr>
          </w:p>
          <w:p w14:paraId="0D0D7281" w14:textId="77777777" w:rsidR="003A5BFF" w:rsidRDefault="003A5BFF" w:rsidP="003A5BFF">
            <w:pPr>
              <w:pStyle w:val="Bodyjustified"/>
            </w:pPr>
            <w:r w:rsidRPr="00793674">
              <w:t>-</w:t>
            </w:r>
          </w:p>
          <w:p w14:paraId="7ADD3514" w14:textId="57EE8645" w:rsidR="003A5BFF" w:rsidRPr="00793674" w:rsidRDefault="003A5BFF" w:rsidP="003A5BFF">
            <w:pPr>
              <w:pStyle w:val="Bodyjustified"/>
            </w:pPr>
            <w:r>
              <w:t>N/A</w:t>
            </w:r>
          </w:p>
        </w:tc>
        <w:tc>
          <w:tcPr>
            <w:tcW w:w="850" w:type="dxa"/>
          </w:tcPr>
          <w:p w14:paraId="134A49FD" w14:textId="77777777" w:rsidR="003A5BFF" w:rsidRPr="00793674" w:rsidRDefault="003A5BFF" w:rsidP="003A5BFF">
            <w:pPr>
              <w:pStyle w:val="Bodyjustified"/>
            </w:pPr>
          </w:p>
          <w:p w14:paraId="74A1E2E0" w14:textId="77777777" w:rsidR="003A5BFF" w:rsidRDefault="003A5BFF" w:rsidP="003A5BFF">
            <w:pPr>
              <w:pStyle w:val="Bodyjustified"/>
            </w:pPr>
            <w:r>
              <w:t>0.8</w:t>
            </w:r>
          </w:p>
          <w:p w14:paraId="1EC207B3" w14:textId="0189951A" w:rsidR="003A5BFF" w:rsidRPr="00793674" w:rsidRDefault="003A5BFF" w:rsidP="003A5BFF">
            <w:pPr>
              <w:pStyle w:val="Bodyjustified"/>
            </w:pPr>
            <w:r>
              <w:t>N/A</w:t>
            </w:r>
          </w:p>
        </w:tc>
        <w:tc>
          <w:tcPr>
            <w:tcW w:w="739" w:type="dxa"/>
          </w:tcPr>
          <w:p w14:paraId="14AE109B" w14:textId="77777777" w:rsidR="003A5BFF" w:rsidRPr="00793674" w:rsidRDefault="003A5BFF" w:rsidP="003A5BFF">
            <w:pPr>
              <w:pStyle w:val="Bodyjustified"/>
            </w:pPr>
            <w:r w:rsidRPr="00793674">
              <w:t>dB</w:t>
            </w:r>
          </w:p>
        </w:tc>
      </w:tr>
      <w:tr w:rsidR="003A5BFF" w:rsidRPr="00793674" w14:paraId="05447229" w14:textId="77777777" w:rsidTr="005247CA">
        <w:trPr>
          <w:trHeight w:val="284"/>
        </w:trPr>
        <w:tc>
          <w:tcPr>
            <w:tcW w:w="1984" w:type="dxa"/>
          </w:tcPr>
          <w:p w14:paraId="7E5E9178" w14:textId="77777777" w:rsidR="003A5BFF" w:rsidRPr="00793674" w:rsidRDefault="003A5BFF" w:rsidP="003A5BFF">
            <w:pPr>
              <w:pStyle w:val="Bodyjustified"/>
              <w:jc w:val="left"/>
            </w:pPr>
            <w:r w:rsidRPr="00793674">
              <w:t>Noise Figure</w:t>
            </w:r>
            <w:r>
              <w:t xml:space="preserve"> at </w:t>
            </w:r>
            <w:proofErr w:type="spellStart"/>
            <w:r>
              <w:t>6GHz</w:t>
            </w:r>
            <w:proofErr w:type="spellEnd"/>
          </w:p>
        </w:tc>
        <w:tc>
          <w:tcPr>
            <w:tcW w:w="862" w:type="dxa"/>
          </w:tcPr>
          <w:p w14:paraId="0CFF98C4" w14:textId="77777777" w:rsidR="003A5BFF" w:rsidRPr="0085743C" w:rsidRDefault="003A5BFF" w:rsidP="003A5BFF">
            <w:pPr>
              <w:pStyle w:val="Bodyjustified"/>
              <w:rPr>
                <w:vertAlign w:val="subscript"/>
              </w:rPr>
            </w:pPr>
            <w:proofErr w:type="spellStart"/>
            <w:r w:rsidRPr="00793674">
              <w:t>NF</w:t>
            </w:r>
            <w:r>
              <w:rPr>
                <w:vertAlign w:val="subscript"/>
              </w:rPr>
              <w:t>6</w:t>
            </w:r>
            <w:proofErr w:type="spellEnd"/>
          </w:p>
        </w:tc>
        <w:tc>
          <w:tcPr>
            <w:tcW w:w="1304" w:type="dxa"/>
          </w:tcPr>
          <w:p w14:paraId="44944788" w14:textId="77777777" w:rsidR="003A5BFF" w:rsidRPr="00793674" w:rsidRDefault="003A5BFF" w:rsidP="003A5BFF">
            <w:pPr>
              <w:pStyle w:val="Bodyjustified"/>
            </w:pPr>
            <w:r w:rsidRPr="00793674">
              <w:t>-</w:t>
            </w:r>
          </w:p>
        </w:tc>
        <w:tc>
          <w:tcPr>
            <w:tcW w:w="3005" w:type="dxa"/>
          </w:tcPr>
          <w:p w14:paraId="07890C51" w14:textId="77777777" w:rsidR="003A5BFF" w:rsidRDefault="003A5BFF" w:rsidP="003A5BFF">
            <w:pPr>
              <w:pStyle w:val="Bodyjustified"/>
              <w:keepNext/>
              <w:jc w:val="left"/>
            </w:pPr>
            <w:r w:rsidRPr="00793674">
              <w:t xml:space="preserve">f = </w:t>
            </w:r>
            <w:proofErr w:type="spellStart"/>
            <w:r>
              <w:t>6</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rsidRPr="00793674">
              <w:t>, I</w:t>
            </w:r>
            <w:r w:rsidRPr="00793674">
              <w:rPr>
                <w:vertAlign w:val="subscript"/>
              </w:rPr>
              <w:t>C</w:t>
            </w:r>
            <w:r w:rsidRPr="00793674">
              <w:t xml:space="preserve"> = </w:t>
            </w:r>
            <w:proofErr w:type="spellStart"/>
            <w:r>
              <w:t>5</w:t>
            </w:r>
            <w:r w:rsidRPr="00793674">
              <w:t>mA</w:t>
            </w:r>
            <w:proofErr w:type="spellEnd"/>
          </w:p>
          <w:p w14:paraId="1629C550" w14:textId="3406A864" w:rsidR="003A5BFF" w:rsidRDefault="003A5BFF" w:rsidP="003A5BFF">
            <w:pPr>
              <w:pStyle w:val="Bodyjustified"/>
              <w:jc w:val="right"/>
            </w:pPr>
            <w:r>
              <w:t>Variant 03</w:t>
            </w:r>
          </w:p>
          <w:p w14:paraId="5CC22B82" w14:textId="77777777" w:rsidR="003A5BFF" w:rsidRDefault="003A5BFF" w:rsidP="003A5BFF">
            <w:pPr>
              <w:pStyle w:val="Bodyjustified"/>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p w14:paraId="2DCDF342" w14:textId="77777777" w:rsidR="003A5BFF" w:rsidRPr="00793674" w:rsidRDefault="003A5BFF" w:rsidP="003A5BFF">
            <w:pPr>
              <w:pStyle w:val="Bodyjustified"/>
              <w:jc w:val="left"/>
            </w:pPr>
            <w:r w:rsidRPr="00793674">
              <w:t xml:space="preserve">Notes </w:t>
            </w:r>
            <w:r>
              <w:t>3, 5, 6</w:t>
            </w:r>
          </w:p>
        </w:tc>
        <w:tc>
          <w:tcPr>
            <w:tcW w:w="851" w:type="dxa"/>
          </w:tcPr>
          <w:p w14:paraId="50F9E605" w14:textId="77777777" w:rsidR="003A5BFF" w:rsidRPr="00793674" w:rsidRDefault="003A5BFF" w:rsidP="003A5BFF">
            <w:pPr>
              <w:pStyle w:val="Bodyjustified"/>
            </w:pPr>
          </w:p>
          <w:p w14:paraId="41AD9F74" w14:textId="77777777" w:rsidR="003A5BFF" w:rsidRDefault="003A5BFF" w:rsidP="003A5BFF">
            <w:pPr>
              <w:pStyle w:val="Bodyjustified"/>
            </w:pPr>
            <w:r w:rsidRPr="00793674">
              <w:t>-</w:t>
            </w:r>
          </w:p>
          <w:p w14:paraId="2193A0E9" w14:textId="2187BFD3" w:rsidR="003A5BFF" w:rsidRPr="00793674" w:rsidRDefault="003A5BFF" w:rsidP="003A5BFF">
            <w:pPr>
              <w:pStyle w:val="Bodyjustified"/>
            </w:pPr>
            <w:r>
              <w:t>N/A</w:t>
            </w:r>
          </w:p>
        </w:tc>
        <w:tc>
          <w:tcPr>
            <w:tcW w:w="850" w:type="dxa"/>
          </w:tcPr>
          <w:p w14:paraId="3790D859" w14:textId="77777777" w:rsidR="003A5BFF" w:rsidRPr="00793674" w:rsidRDefault="003A5BFF" w:rsidP="003A5BFF">
            <w:pPr>
              <w:pStyle w:val="Bodyjustified"/>
            </w:pPr>
          </w:p>
          <w:p w14:paraId="1E7EBBAB" w14:textId="77777777" w:rsidR="003A5BFF" w:rsidRDefault="003A5BFF" w:rsidP="003A5BFF">
            <w:pPr>
              <w:pStyle w:val="Bodyjustified"/>
            </w:pPr>
            <w:r>
              <w:t>1.4</w:t>
            </w:r>
          </w:p>
          <w:p w14:paraId="0B3C7BF3" w14:textId="418F8FA7" w:rsidR="003A5BFF" w:rsidRPr="00793674" w:rsidRDefault="003A5BFF" w:rsidP="003A5BFF">
            <w:pPr>
              <w:pStyle w:val="Bodyjustified"/>
            </w:pPr>
            <w:r>
              <w:t>N/A</w:t>
            </w:r>
          </w:p>
        </w:tc>
        <w:tc>
          <w:tcPr>
            <w:tcW w:w="739" w:type="dxa"/>
          </w:tcPr>
          <w:p w14:paraId="2A6BD12D" w14:textId="77777777" w:rsidR="003A5BFF" w:rsidRPr="00793674" w:rsidRDefault="003A5BFF" w:rsidP="003A5BFF">
            <w:pPr>
              <w:pStyle w:val="Bodyjustified"/>
            </w:pPr>
            <w:r w:rsidRPr="00793674">
              <w:t>dB</w:t>
            </w:r>
          </w:p>
        </w:tc>
      </w:tr>
      <w:tr w:rsidR="003A5BFF" w:rsidRPr="00793674" w14:paraId="57FA6E77" w14:textId="77777777" w:rsidTr="005247CA">
        <w:trPr>
          <w:trHeight w:val="284"/>
        </w:trPr>
        <w:tc>
          <w:tcPr>
            <w:tcW w:w="1984" w:type="dxa"/>
          </w:tcPr>
          <w:p w14:paraId="2CA3E8FB" w14:textId="11EEFB45" w:rsidR="003A5BFF" w:rsidRPr="00793674" w:rsidRDefault="003A5BFF" w:rsidP="003A5BFF">
            <w:pPr>
              <w:pStyle w:val="Bodyjustified"/>
              <w:jc w:val="left"/>
            </w:pPr>
            <w:r>
              <w:t>Output Power</w:t>
            </w:r>
          </w:p>
        </w:tc>
        <w:tc>
          <w:tcPr>
            <w:tcW w:w="862" w:type="dxa"/>
          </w:tcPr>
          <w:p w14:paraId="272DBE6D" w14:textId="182A4CBA" w:rsidR="003A5BFF" w:rsidRPr="00793674" w:rsidRDefault="003A5BFF" w:rsidP="003A5BFF">
            <w:pPr>
              <w:pStyle w:val="Bodyjustified"/>
            </w:pPr>
            <w:r>
              <w:t>P</w:t>
            </w:r>
            <w:r w:rsidRPr="00445A93">
              <w:rPr>
                <w:vertAlign w:val="subscript"/>
              </w:rPr>
              <w:t>out</w:t>
            </w:r>
          </w:p>
        </w:tc>
        <w:tc>
          <w:tcPr>
            <w:tcW w:w="1304" w:type="dxa"/>
          </w:tcPr>
          <w:p w14:paraId="20EF1BE3" w14:textId="29CE3A10" w:rsidR="003A5BFF" w:rsidRPr="00793674" w:rsidRDefault="003A5BFF" w:rsidP="003A5BFF">
            <w:pPr>
              <w:pStyle w:val="Bodyjustified"/>
            </w:pPr>
            <w:r>
              <w:t>-</w:t>
            </w:r>
          </w:p>
        </w:tc>
        <w:tc>
          <w:tcPr>
            <w:tcW w:w="3005" w:type="dxa"/>
          </w:tcPr>
          <w:p w14:paraId="0B06548C" w14:textId="77777777" w:rsidR="003A5BFF" w:rsidRDefault="003A5BFF" w:rsidP="003A5BFF">
            <w:pPr>
              <w:pStyle w:val="Bodyjustified"/>
              <w:jc w:val="left"/>
            </w:pPr>
            <w:r w:rsidRPr="00793674">
              <w:t xml:space="preserve">f = </w:t>
            </w:r>
            <w:proofErr w:type="spellStart"/>
            <w:r>
              <w:t>1.8</w:t>
            </w:r>
            <w:r w:rsidRPr="00793674">
              <w:t>GHz</w:t>
            </w:r>
            <w:proofErr w:type="spellEnd"/>
            <w:r>
              <w:t xml:space="preserve">, </w:t>
            </w:r>
            <w:proofErr w:type="spellStart"/>
            <w:r w:rsidRPr="00793674">
              <w:t>V</w:t>
            </w:r>
            <w:r w:rsidRPr="00793674">
              <w:rPr>
                <w:vertAlign w:val="subscript"/>
              </w:rPr>
              <w:t>CE</w:t>
            </w:r>
            <w:proofErr w:type="spellEnd"/>
            <w:r w:rsidRPr="00793674">
              <w:rPr>
                <w:vertAlign w:val="subscript"/>
              </w:rPr>
              <w:t xml:space="preserve"> </w:t>
            </w:r>
            <w:r w:rsidRPr="00793674">
              <w:t xml:space="preserve">= </w:t>
            </w:r>
            <w:proofErr w:type="spellStart"/>
            <w:r>
              <w:t>3</w:t>
            </w:r>
            <w:r w:rsidRPr="00793674">
              <w:t>V</w:t>
            </w:r>
            <w:proofErr w:type="spellEnd"/>
            <w:r w:rsidRPr="00793674">
              <w:t>, I</w:t>
            </w:r>
            <w:r w:rsidRPr="00793674">
              <w:rPr>
                <w:vertAlign w:val="subscript"/>
              </w:rPr>
              <w:t>C</w:t>
            </w:r>
            <w:r w:rsidRPr="00793674">
              <w:t xml:space="preserve"> = </w:t>
            </w:r>
            <w:proofErr w:type="spellStart"/>
            <w:r>
              <w:t>80</w:t>
            </w:r>
            <w:r w:rsidRPr="00793674">
              <w:t>mA</w:t>
            </w:r>
            <w:proofErr w:type="spellEnd"/>
          </w:p>
          <w:p w14:paraId="4F0A0F6C" w14:textId="77777777" w:rsidR="003A5BFF" w:rsidRDefault="003A5BFF" w:rsidP="003A5BFF">
            <w:pPr>
              <w:pStyle w:val="Bodyjustified"/>
              <w:jc w:val="left"/>
            </w:pPr>
            <w:r>
              <w:t>P</w:t>
            </w:r>
            <w:r w:rsidRPr="00445A93">
              <w:rPr>
                <w:vertAlign w:val="subscript"/>
              </w:rPr>
              <w:t>in</w:t>
            </w:r>
            <w:r>
              <w:t xml:space="preserve"> = </w:t>
            </w:r>
            <w:proofErr w:type="spellStart"/>
            <w:r>
              <w:t>0dBm</w:t>
            </w:r>
            <w:proofErr w:type="spellEnd"/>
          </w:p>
          <w:p w14:paraId="32809C48" w14:textId="232025B6" w:rsidR="003A5BFF" w:rsidRDefault="003A5BFF" w:rsidP="003A5BFF">
            <w:pPr>
              <w:pStyle w:val="Bodyjustified"/>
              <w:jc w:val="right"/>
            </w:pPr>
            <w:r w:rsidRPr="003826BD">
              <w:rPr>
                <w:highlight w:val="yellow"/>
              </w:rPr>
              <w:t>Variant 03</w:t>
            </w:r>
          </w:p>
          <w:p w14:paraId="03923517" w14:textId="77777777" w:rsidR="003A5BFF" w:rsidRDefault="003A5BFF" w:rsidP="003A5BFF">
            <w:pPr>
              <w:pStyle w:val="Bodyjustified"/>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p w14:paraId="100DA776" w14:textId="04E0E044" w:rsidR="003A5BFF" w:rsidRPr="00793674" w:rsidRDefault="003A5BFF" w:rsidP="003A5BFF">
            <w:pPr>
              <w:pStyle w:val="Bodyjustified"/>
              <w:jc w:val="left"/>
            </w:pPr>
            <w:r w:rsidRPr="00793674">
              <w:t xml:space="preserve">Notes </w:t>
            </w:r>
            <w:r>
              <w:t>2, 7</w:t>
            </w:r>
          </w:p>
        </w:tc>
        <w:tc>
          <w:tcPr>
            <w:tcW w:w="851" w:type="dxa"/>
          </w:tcPr>
          <w:p w14:paraId="032350D7" w14:textId="77777777" w:rsidR="003A5BFF" w:rsidRDefault="003A5BFF" w:rsidP="003A5BFF">
            <w:pPr>
              <w:pStyle w:val="Bodyjustified"/>
            </w:pPr>
          </w:p>
          <w:p w14:paraId="7CE0E88C" w14:textId="77777777" w:rsidR="003A5BFF" w:rsidRDefault="003A5BFF" w:rsidP="003A5BFF">
            <w:pPr>
              <w:pStyle w:val="Bodyjustified"/>
            </w:pPr>
          </w:p>
          <w:p w14:paraId="6F1409FE" w14:textId="6ED04C8F" w:rsidR="003A5BFF" w:rsidRDefault="003A5BFF" w:rsidP="003A5BFF">
            <w:pPr>
              <w:pStyle w:val="Bodyjustified"/>
            </w:pPr>
            <w:r>
              <w:t>N/A</w:t>
            </w:r>
          </w:p>
          <w:p w14:paraId="76DE2518" w14:textId="6BF51046" w:rsidR="003A5BFF" w:rsidRPr="00793674" w:rsidRDefault="003A5BFF" w:rsidP="003A5BFF">
            <w:pPr>
              <w:pStyle w:val="Bodyjustified"/>
            </w:pPr>
            <w:r>
              <w:t>16</w:t>
            </w:r>
          </w:p>
        </w:tc>
        <w:tc>
          <w:tcPr>
            <w:tcW w:w="850" w:type="dxa"/>
          </w:tcPr>
          <w:p w14:paraId="5B4635A7" w14:textId="77777777" w:rsidR="003A5BFF" w:rsidRDefault="003A5BFF" w:rsidP="003A5BFF">
            <w:pPr>
              <w:pStyle w:val="Bodyjustified"/>
            </w:pPr>
          </w:p>
          <w:p w14:paraId="2F851C90" w14:textId="77777777" w:rsidR="003A5BFF" w:rsidRDefault="003A5BFF" w:rsidP="003A5BFF">
            <w:pPr>
              <w:pStyle w:val="Bodyjustified"/>
            </w:pPr>
          </w:p>
          <w:p w14:paraId="0BCD82C1" w14:textId="77777777" w:rsidR="003A5BFF" w:rsidRDefault="003A5BFF" w:rsidP="003A5BFF">
            <w:pPr>
              <w:pStyle w:val="Bodyjustified"/>
            </w:pPr>
            <w:r>
              <w:t>N/A</w:t>
            </w:r>
          </w:p>
          <w:p w14:paraId="4341F1A5" w14:textId="0E91FBBE" w:rsidR="003A5BFF" w:rsidRPr="00793674" w:rsidRDefault="003A5BFF" w:rsidP="003A5BFF">
            <w:pPr>
              <w:pStyle w:val="Bodyjustified"/>
            </w:pPr>
            <w:r>
              <w:t>-</w:t>
            </w:r>
          </w:p>
        </w:tc>
        <w:tc>
          <w:tcPr>
            <w:tcW w:w="739" w:type="dxa"/>
          </w:tcPr>
          <w:p w14:paraId="53E01E62" w14:textId="3D6CB568" w:rsidR="003A5BFF" w:rsidRPr="00793674" w:rsidRDefault="003A5BFF" w:rsidP="003A5BFF">
            <w:pPr>
              <w:pStyle w:val="Bodyjustified"/>
            </w:pPr>
            <w:r>
              <w:t>dBm</w:t>
            </w:r>
          </w:p>
        </w:tc>
      </w:tr>
    </w:tbl>
    <w:p w14:paraId="0009E6D7" w14:textId="661DCEB9" w:rsidR="00024BF9" w:rsidRDefault="008D5D79" w:rsidP="00024BF9">
      <w:pPr>
        <w:pStyle w:val="NOTES"/>
      </w:pPr>
      <w:r>
        <w:t>NOTES</w:t>
      </w:r>
      <w:r w:rsidR="00A04525">
        <w:t>:</w:t>
      </w:r>
      <w:r w:rsidR="00024BF9" w:rsidRPr="00024BF9">
        <w:t xml:space="preserve"> </w:t>
      </w:r>
    </w:p>
    <w:p w14:paraId="16E96641" w14:textId="50FEE97A" w:rsidR="00024BF9" w:rsidRDefault="00024BF9" w:rsidP="003A5BFF">
      <w:pPr>
        <w:pStyle w:val="numericallist"/>
        <w:spacing w:after="60"/>
      </w:pPr>
      <w:r>
        <w:t xml:space="preserve">Pulsed measurement, pulse duration &lt; 1s, single pulse. </w:t>
      </w:r>
      <w:proofErr w:type="spellStart"/>
      <w:r>
        <w:t>I</w:t>
      </w:r>
      <w:r w:rsidRPr="00A67620">
        <w:rPr>
          <w:vertAlign w:val="subscript"/>
        </w:rPr>
        <w:t>B</w:t>
      </w:r>
      <w:proofErr w:type="spellEnd"/>
      <w:r>
        <w:t xml:space="preserve"> may exceed that specified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_Ref62636737 \r </w:instrText>
      </w:r>
      <w:r w:rsidR="003A5BFF">
        <w:rPr>
          <w:highlight w:val="yellow"/>
        </w:rPr>
        <w:instrText xml:space="preserve"> \* MERGEFORMAT </w:instrText>
      </w:r>
      <w:r w:rsidR="003A5BFF" w:rsidRPr="003A5BFF">
        <w:rPr>
          <w:highlight w:val="yellow"/>
        </w:rPr>
        <w:fldChar w:fldCharType="separate"/>
      </w:r>
      <w:r w:rsidR="004619A5">
        <w:rPr>
          <w:highlight w:val="yellow"/>
        </w:rPr>
        <w:t>1.5</w:t>
      </w:r>
      <w:r w:rsidR="003A5BFF" w:rsidRPr="003A5BFF">
        <w:rPr>
          <w:highlight w:val="yellow"/>
        </w:rPr>
        <w:fldChar w:fldCharType="end"/>
      </w:r>
      <w:r w:rsidR="003A5BFF">
        <w:t>.</w:t>
      </w:r>
    </w:p>
    <w:p w14:paraId="13047C2C" w14:textId="77777777" w:rsidR="00024BF9" w:rsidRDefault="00024BF9" w:rsidP="003A5BFF">
      <w:pPr>
        <w:pStyle w:val="numericallist"/>
        <w:spacing w:after="60"/>
      </w:pPr>
      <w:r>
        <w:t>Measured in a 50</w:t>
      </w:r>
      <w:r>
        <w:rPr>
          <w:rFonts w:cs="Arial"/>
        </w:rPr>
        <w:t>Ω</w:t>
      </w:r>
      <w:r>
        <w:t xml:space="preserve"> system using a suitable network analyser.</w:t>
      </w:r>
    </w:p>
    <w:p w14:paraId="2E1C59BA" w14:textId="77777777" w:rsidR="00024BF9" w:rsidRDefault="00024BF9" w:rsidP="003A5BFF">
      <w:pPr>
        <w:pStyle w:val="numericallist"/>
        <w:spacing w:after="60"/>
      </w:pPr>
      <w:r>
        <w:t>Small signal measurement.</w:t>
      </w:r>
    </w:p>
    <w:p w14:paraId="10AB0FA1" w14:textId="77777777" w:rsidR="00024BF9" w:rsidRDefault="00024BF9" w:rsidP="003A5BFF">
      <w:pPr>
        <w:pStyle w:val="numericallist"/>
        <w:spacing w:after="60"/>
      </w:pPr>
      <w:r>
        <w:t xml:space="preserve">MAG if K </w:t>
      </w:r>
      <w:r>
        <w:rPr>
          <w:rFonts w:cs="Arial"/>
        </w:rPr>
        <w:t>≥</w:t>
      </w:r>
      <w:r>
        <w:t xml:space="preserve"> 1; MSG if K &lt; 1.</w:t>
      </w:r>
    </w:p>
    <w:p w14:paraId="0D8359BD" w14:textId="77777777" w:rsidR="00024BF9" w:rsidRPr="00AE4564" w:rsidRDefault="00024BF9" w:rsidP="003A5BFF">
      <w:pPr>
        <w:pStyle w:val="numericallist"/>
        <w:spacing w:after="60"/>
        <w:rPr>
          <w:rFonts w:cs="Arial"/>
        </w:rPr>
      </w:pPr>
      <w:r>
        <w:t xml:space="preserve">Input tuned for </w:t>
      </w:r>
      <w:proofErr w:type="spellStart"/>
      <w:r>
        <w:t>NF</w:t>
      </w:r>
      <w:r w:rsidRPr="00CC5187">
        <w:rPr>
          <w:vertAlign w:val="subscript"/>
        </w:rPr>
        <w:t>min</w:t>
      </w:r>
      <w:proofErr w:type="spellEnd"/>
      <w:r>
        <w:t>.</w:t>
      </w:r>
    </w:p>
    <w:p w14:paraId="477E7577" w14:textId="76F33E4F" w:rsidR="00A04525" w:rsidRDefault="00024BF9" w:rsidP="003A5BFF">
      <w:pPr>
        <w:pStyle w:val="numericallist"/>
        <w:spacing w:after="60"/>
      </w:pPr>
      <w:r>
        <w:t xml:space="preserve">Measurements shall be performed on a sample of 15 components with the maximum allowed limit reduced by </w:t>
      </w:r>
      <w:proofErr w:type="spellStart"/>
      <w:r>
        <w:t>0.07dB</w:t>
      </w:r>
      <w:proofErr w:type="spellEnd"/>
      <w:r>
        <w:t>. In the event of any failure a 100% inspection shall be performed and the specified limit shall apply.</w:t>
      </w:r>
    </w:p>
    <w:p w14:paraId="42085530" w14:textId="0AB62E73" w:rsidR="00DC6B4C" w:rsidRDefault="00DC6B4C" w:rsidP="003A5BFF">
      <w:pPr>
        <w:pStyle w:val="numericallist"/>
        <w:spacing w:after="60"/>
      </w:pPr>
      <w:r>
        <w:t xml:space="preserve">Measurements shall be performed on a sample of 15 components with the minimum allowed limit increased </w:t>
      </w:r>
      <w:r w:rsidR="00A47E9C">
        <w:t xml:space="preserve">by </w:t>
      </w:r>
      <w:proofErr w:type="spellStart"/>
      <w:r w:rsidR="00A47E9C">
        <w:t>0.5dBm</w:t>
      </w:r>
      <w:proofErr w:type="spellEnd"/>
      <w:r w:rsidR="00A47E9C">
        <w:t xml:space="preserve">. </w:t>
      </w:r>
      <w:r w:rsidR="00A47E9C" w:rsidRPr="00A47E9C">
        <w:t>In the event of any failure a 100% inspection shall be performed and the specified limit shall apply</w:t>
      </w:r>
      <w:r w:rsidR="00A47E9C">
        <w:t>.</w:t>
      </w:r>
    </w:p>
    <w:p w14:paraId="43B241AF" w14:textId="3DBCEBF4" w:rsidR="00A04525" w:rsidRDefault="00A04525" w:rsidP="003A5BFF">
      <w:pPr>
        <w:pStyle w:val="Heading3"/>
      </w:pPr>
      <w:bookmarkStart w:id="34" w:name="_Toc62638651"/>
      <w:r>
        <w:lastRenderedPageBreak/>
        <w:t>High and Low Temperatures Electrical Measurements</w:t>
      </w:r>
      <w:bookmarkEnd w:id="34"/>
    </w:p>
    <w:tbl>
      <w:tblPr>
        <w:tblStyle w:val="TableGrid"/>
        <w:tblW w:w="9478" w:type="dxa"/>
        <w:tblInd w:w="1162" w:type="dxa"/>
        <w:tblLayout w:type="fixed"/>
        <w:tblCellMar>
          <w:top w:w="28" w:type="dxa"/>
          <w:left w:w="28" w:type="dxa"/>
          <w:bottom w:w="28" w:type="dxa"/>
          <w:right w:w="57" w:type="dxa"/>
        </w:tblCellMar>
        <w:tblLook w:val="04A0" w:firstRow="1" w:lastRow="0" w:firstColumn="1" w:lastColumn="0" w:noHBand="0" w:noVBand="1"/>
      </w:tblPr>
      <w:tblGrid>
        <w:gridCol w:w="1926"/>
        <w:gridCol w:w="862"/>
        <w:gridCol w:w="1303"/>
        <w:gridCol w:w="3005"/>
        <w:gridCol w:w="851"/>
        <w:gridCol w:w="822"/>
        <w:gridCol w:w="709"/>
      </w:tblGrid>
      <w:tr w:rsidR="003A5BFF" w:rsidRPr="0084024C" w14:paraId="13F0A693" w14:textId="77777777" w:rsidTr="000F03BF">
        <w:trPr>
          <w:trHeight w:val="283"/>
        </w:trPr>
        <w:tc>
          <w:tcPr>
            <w:tcW w:w="1926" w:type="dxa"/>
            <w:vMerge w:val="restart"/>
            <w:hideMark/>
          </w:tcPr>
          <w:p w14:paraId="684917AD" w14:textId="77777777" w:rsidR="003A5BFF" w:rsidRPr="0084024C" w:rsidRDefault="003A5BFF" w:rsidP="003A5BFF">
            <w:pPr>
              <w:pStyle w:val="Bodyjustified"/>
              <w:keepNext/>
              <w:rPr>
                <w:lang w:val="en-US"/>
              </w:rPr>
            </w:pPr>
            <w:r w:rsidRPr="0084024C">
              <w:rPr>
                <w:lang w:val="en-US"/>
              </w:rPr>
              <w:t>Characteristics</w:t>
            </w:r>
          </w:p>
        </w:tc>
        <w:tc>
          <w:tcPr>
            <w:tcW w:w="862" w:type="dxa"/>
            <w:vMerge w:val="restart"/>
            <w:hideMark/>
          </w:tcPr>
          <w:p w14:paraId="571E3877" w14:textId="77777777" w:rsidR="003A5BFF" w:rsidRPr="0084024C" w:rsidRDefault="003A5BFF" w:rsidP="003A5BFF">
            <w:pPr>
              <w:pStyle w:val="Bodyjustified"/>
              <w:keepNext/>
              <w:rPr>
                <w:lang w:val="en-US"/>
              </w:rPr>
            </w:pPr>
            <w:r w:rsidRPr="0084024C">
              <w:rPr>
                <w:lang w:val="en-US"/>
              </w:rPr>
              <w:t>Symbols</w:t>
            </w:r>
          </w:p>
        </w:tc>
        <w:tc>
          <w:tcPr>
            <w:tcW w:w="1303" w:type="dxa"/>
            <w:vMerge w:val="restart"/>
            <w:hideMark/>
          </w:tcPr>
          <w:p w14:paraId="13304F5A" w14:textId="5E4FC4D6" w:rsidR="003A5BFF" w:rsidRPr="00DA67C2" w:rsidRDefault="00BE1F8F" w:rsidP="003A5BFF">
            <w:pPr>
              <w:pStyle w:val="Bodyjustified"/>
              <w:keepNext/>
              <w:rPr>
                <w:lang w:val="en-US"/>
              </w:rPr>
            </w:pPr>
            <w:hyperlink r:id="rId37" w:history="1">
              <w:r w:rsidR="003A5BFF" w:rsidRPr="00DA67C2">
                <w:rPr>
                  <w:rStyle w:val="Hyperlink"/>
                  <w:lang w:val="en-US"/>
                </w:rPr>
                <w:t>MIL-STD-750</w:t>
              </w:r>
            </w:hyperlink>
          </w:p>
          <w:p w14:paraId="0149AED4" w14:textId="3F60EA37" w:rsidR="003A5BFF" w:rsidRPr="0084024C" w:rsidRDefault="003A5BFF" w:rsidP="003A5BFF">
            <w:pPr>
              <w:pStyle w:val="Bodyjustified"/>
              <w:keepNext/>
              <w:rPr>
                <w:lang w:val="en-US"/>
              </w:rPr>
            </w:pPr>
            <w:r w:rsidRPr="00793674">
              <w:t>Test Method</w:t>
            </w:r>
          </w:p>
        </w:tc>
        <w:tc>
          <w:tcPr>
            <w:tcW w:w="3005" w:type="dxa"/>
            <w:vMerge w:val="restart"/>
            <w:hideMark/>
          </w:tcPr>
          <w:p w14:paraId="02C4A1AF" w14:textId="77777777" w:rsidR="003A5BFF" w:rsidRPr="0084024C" w:rsidRDefault="003A5BFF" w:rsidP="003A5BFF">
            <w:pPr>
              <w:pStyle w:val="Bodyjustified"/>
              <w:keepNext/>
              <w:rPr>
                <w:lang w:val="en-US"/>
              </w:rPr>
            </w:pPr>
            <w:r w:rsidRPr="0084024C">
              <w:rPr>
                <w:lang w:val="en-US"/>
              </w:rPr>
              <w:t>Test Conditions</w:t>
            </w:r>
          </w:p>
        </w:tc>
        <w:tc>
          <w:tcPr>
            <w:tcW w:w="1673" w:type="dxa"/>
            <w:gridSpan w:val="2"/>
            <w:hideMark/>
          </w:tcPr>
          <w:p w14:paraId="4C7B5F90" w14:textId="77777777" w:rsidR="003A5BFF" w:rsidRPr="0084024C" w:rsidRDefault="003A5BFF" w:rsidP="003A5BFF">
            <w:pPr>
              <w:pStyle w:val="Bodyjustified"/>
              <w:keepNext/>
              <w:rPr>
                <w:lang w:val="en-US"/>
              </w:rPr>
            </w:pPr>
            <w:r w:rsidRPr="0084024C">
              <w:rPr>
                <w:lang w:val="en-US"/>
              </w:rPr>
              <w:t>Limits</w:t>
            </w:r>
          </w:p>
        </w:tc>
        <w:tc>
          <w:tcPr>
            <w:tcW w:w="709" w:type="dxa"/>
            <w:vMerge w:val="restart"/>
            <w:hideMark/>
          </w:tcPr>
          <w:p w14:paraId="340DE400" w14:textId="77777777" w:rsidR="003A5BFF" w:rsidRPr="0084024C" w:rsidRDefault="003A5BFF" w:rsidP="003A5BFF">
            <w:pPr>
              <w:pStyle w:val="Bodyjustified"/>
              <w:keepNext/>
              <w:rPr>
                <w:lang w:val="en-US"/>
              </w:rPr>
            </w:pPr>
            <w:r w:rsidRPr="0084024C">
              <w:rPr>
                <w:lang w:val="en-US"/>
              </w:rPr>
              <w:t>Units</w:t>
            </w:r>
          </w:p>
        </w:tc>
      </w:tr>
      <w:tr w:rsidR="0084024C" w:rsidRPr="0084024C" w14:paraId="48A16E40" w14:textId="77777777" w:rsidTr="000F03BF">
        <w:trPr>
          <w:trHeight w:val="283"/>
        </w:trPr>
        <w:tc>
          <w:tcPr>
            <w:tcW w:w="1926" w:type="dxa"/>
            <w:vMerge/>
            <w:hideMark/>
          </w:tcPr>
          <w:p w14:paraId="12330F53" w14:textId="77777777" w:rsidR="0084024C" w:rsidRPr="0084024C" w:rsidRDefault="0084024C" w:rsidP="003A5BFF">
            <w:pPr>
              <w:pStyle w:val="Bodyjustified"/>
              <w:keepNext/>
              <w:rPr>
                <w:lang w:val="en-US"/>
              </w:rPr>
            </w:pPr>
          </w:p>
        </w:tc>
        <w:tc>
          <w:tcPr>
            <w:tcW w:w="862" w:type="dxa"/>
            <w:vMerge/>
            <w:hideMark/>
          </w:tcPr>
          <w:p w14:paraId="4BDFA64A" w14:textId="77777777" w:rsidR="0084024C" w:rsidRPr="0084024C" w:rsidRDefault="0084024C" w:rsidP="003A5BFF">
            <w:pPr>
              <w:pStyle w:val="Bodyjustified"/>
              <w:keepNext/>
              <w:rPr>
                <w:lang w:val="en-US"/>
              </w:rPr>
            </w:pPr>
          </w:p>
        </w:tc>
        <w:tc>
          <w:tcPr>
            <w:tcW w:w="1303" w:type="dxa"/>
            <w:vMerge/>
            <w:hideMark/>
          </w:tcPr>
          <w:p w14:paraId="5DFB3521" w14:textId="77777777" w:rsidR="0084024C" w:rsidRPr="0084024C" w:rsidRDefault="0084024C" w:rsidP="003A5BFF">
            <w:pPr>
              <w:pStyle w:val="Bodyjustified"/>
              <w:keepNext/>
              <w:rPr>
                <w:lang w:val="en-US"/>
              </w:rPr>
            </w:pPr>
          </w:p>
        </w:tc>
        <w:tc>
          <w:tcPr>
            <w:tcW w:w="3005" w:type="dxa"/>
            <w:vMerge/>
            <w:hideMark/>
          </w:tcPr>
          <w:p w14:paraId="09322170" w14:textId="77777777" w:rsidR="0084024C" w:rsidRPr="0084024C" w:rsidRDefault="0084024C" w:rsidP="003A5BFF">
            <w:pPr>
              <w:pStyle w:val="Bodyjustified"/>
              <w:keepNext/>
              <w:rPr>
                <w:lang w:val="en-US"/>
              </w:rPr>
            </w:pPr>
          </w:p>
        </w:tc>
        <w:tc>
          <w:tcPr>
            <w:tcW w:w="851" w:type="dxa"/>
            <w:hideMark/>
          </w:tcPr>
          <w:p w14:paraId="63396F1F" w14:textId="77777777" w:rsidR="0084024C" w:rsidRPr="0084024C" w:rsidRDefault="0084024C" w:rsidP="003A5BFF">
            <w:pPr>
              <w:pStyle w:val="Bodyjustified"/>
              <w:keepNext/>
              <w:rPr>
                <w:lang w:val="en-US"/>
              </w:rPr>
            </w:pPr>
            <w:r w:rsidRPr="0084024C">
              <w:rPr>
                <w:lang w:val="en-US"/>
              </w:rPr>
              <w:t>Min</w:t>
            </w:r>
          </w:p>
        </w:tc>
        <w:tc>
          <w:tcPr>
            <w:tcW w:w="822" w:type="dxa"/>
            <w:hideMark/>
          </w:tcPr>
          <w:p w14:paraId="2D68E343" w14:textId="77777777" w:rsidR="0084024C" w:rsidRPr="0084024C" w:rsidRDefault="0084024C" w:rsidP="003A5BFF">
            <w:pPr>
              <w:pStyle w:val="Bodyjustified"/>
              <w:keepNext/>
              <w:rPr>
                <w:lang w:val="en-US"/>
              </w:rPr>
            </w:pPr>
            <w:r w:rsidRPr="0084024C">
              <w:rPr>
                <w:lang w:val="en-US"/>
              </w:rPr>
              <w:t>Max</w:t>
            </w:r>
          </w:p>
        </w:tc>
        <w:tc>
          <w:tcPr>
            <w:tcW w:w="709" w:type="dxa"/>
            <w:vMerge/>
            <w:hideMark/>
          </w:tcPr>
          <w:p w14:paraId="2BE34381" w14:textId="77777777" w:rsidR="0084024C" w:rsidRPr="0084024C" w:rsidRDefault="0084024C" w:rsidP="003A5BFF">
            <w:pPr>
              <w:pStyle w:val="Bodyjustified"/>
              <w:keepNext/>
              <w:rPr>
                <w:lang w:val="en-US"/>
              </w:rPr>
            </w:pPr>
          </w:p>
        </w:tc>
      </w:tr>
      <w:tr w:rsidR="0084024C" w:rsidRPr="0084024C" w14:paraId="19E52ABF" w14:textId="77777777" w:rsidTr="000F03BF">
        <w:trPr>
          <w:trHeight w:val="283"/>
        </w:trPr>
        <w:tc>
          <w:tcPr>
            <w:tcW w:w="1926" w:type="dxa"/>
            <w:hideMark/>
          </w:tcPr>
          <w:p w14:paraId="740F648A" w14:textId="77777777" w:rsidR="0084024C" w:rsidRPr="0084024C" w:rsidRDefault="0084024C" w:rsidP="003A5BFF">
            <w:pPr>
              <w:pStyle w:val="Bodyjustified"/>
              <w:keepNext/>
              <w:jc w:val="left"/>
              <w:rPr>
                <w:lang w:val="en-US"/>
              </w:rPr>
            </w:pPr>
            <w:r w:rsidRPr="0084024C">
              <w:rPr>
                <w:lang w:val="en-US"/>
              </w:rPr>
              <w:t>Collector-Emitter Cut-off Current 2</w:t>
            </w:r>
          </w:p>
        </w:tc>
        <w:tc>
          <w:tcPr>
            <w:tcW w:w="862" w:type="dxa"/>
            <w:hideMark/>
          </w:tcPr>
          <w:p w14:paraId="0D90F36E" w14:textId="77777777" w:rsidR="0084024C" w:rsidRPr="0084024C" w:rsidRDefault="0084024C" w:rsidP="003A5BFF">
            <w:pPr>
              <w:pStyle w:val="Bodyjustified"/>
              <w:keepNext/>
              <w:rPr>
                <w:lang w:val="en-US"/>
              </w:rPr>
            </w:pPr>
            <w:proofErr w:type="spellStart"/>
            <w:r w:rsidRPr="0084024C">
              <w:rPr>
                <w:lang w:val="en-US"/>
              </w:rPr>
              <w:t>I</w:t>
            </w:r>
            <w:r w:rsidRPr="0084024C">
              <w:rPr>
                <w:vertAlign w:val="subscript"/>
                <w:lang w:val="en-US"/>
              </w:rPr>
              <w:t>CES2</w:t>
            </w:r>
            <w:proofErr w:type="spellEnd"/>
          </w:p>
        </w:tc>
        <w:tc>
          <w:tcPr>
            <w:tcW w:w="1303" w:type="dxa"/>
            <w:hideMark/>
          </w:tcPr>
          <w:p w14:paraId="0CD768A7" w14:textId="353F2594" w:rsidR="0084024C" w:rsidRPr="0084024C" w:rsidRDefault="00BE1F8F" w:rsidP="003A5BFF">
            <w:pPr>
              <w:pStyle w:val="Bodyjustified"/>
              <w:keepNext/>
              <w:rPr>
                <w:lang w:val="en-US"/>
              </w:rPr>
            </w:pPr>
            <w:hyperlink r:id="rId38" w:history="1">
              <w:r w:rsidR="0084024C" w:rsidRPr="00C547FE">
                <w:rPr>
                  <w:rStyle w:val="Hyperlink"/>
                  <w:lang w:val="en-US"/>
                </w:rPr>
                <w:t>3041</w:t>
              </w:r>
            </w:hyperlink>
          </w:p>
        </w:tc>
        <w:tc>
          <w:tcPr>
            <w:tcW w:w="3005" w:type="dxa"/>
            <w:hideMark/>
          </w:tcPr>
          <w:p w14:paraId="3ED69028"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+150 (+0 -</w:t>
            </w:r>
            <w:proofErr w:type="gramStart"/>
            <w:r w:rsidRPr="0084024C">
              <w:rPr>
                <w:lang w:val="en-US"/>
              </w:rPr>
              <w:t>5)°</w:t>
            </w:r>
            <w:proofErr w:type="gramEnd"/>
            <w:r w:rsidRPr="0084024C">
              <w:rPr>
                <w:lang w:val="en-US"/>
              </w:rPr>
              <w:t>C</w:t>
            </w:r>
          </w:p>
          <w:p w14:paraId="48651EEE" w14:textId="77777777" w:rsidR="0084024C" w:rsidRPr="0084024C" w:rsidRDefault="0084024C" w:rsidP="003A5BFF">
            <w:pPr>
              <w:pStyle w:val="Bodyjustified"/>
              <w:keepNext/>
              <w:jc w:val="left"/>
              <w:rPr>
                <w:lang w:val="en-US"/>
              </w:rPr>
            </w:pPr>
            <w:r w:rsidRPr="0084024C">
              <w:rPr>
                <w:lang w:val="en-US"/>
              </w:rPr>
              <w:t>Bias Condition C</w:t>
            </w:r>
          </w:p>
          <w:p w14:paraId="6A60667A" w14:textId="77777777" w:rsidR="0084024C" w:rsidRPr="0084024C" w:rsidRDefault="0084024C" w:rsidP="003A5BFF">
            <w:pPr>
              <w:pStyle w:val="Bodyjustified"/>
              <w:keepNext/>
              <w:jc w:val="left"/>
              <w:rPr>
                <w:lang w:val="en-US"/>
              </w:rPr>
            </w:pPr>
            <w:proofErr w:type="spellStart"/>
            <w:r w:rsidRPr="0084024C">
              <w:rPr>
                <w:lang w:val="en-US"/>
              </w:rPr>
              <w:t>V</w:t>
            </w:r>
            <w:r w:rsidRPr="0084024C">
              <w:rPr>
                <w:vertAlign w:val="subscript"/>
                <w:lang w:val="en-US"/>
              </w:rPr>
              <w:t>CE</w:t>
            </w:r>
            <w:proofErr w:type="spellEnd"/>
            <w:r w:rsidRPr="0084024C">
              <w:rPr>
                <w:lang w:val="en-US"/>
              </w:rPr>
              <w:t xml:space="preserve"> = </w:t>
            </w:r>
            <w:proofErr w:type="spellStart"/>
            <w:r w:rsidRPr="0084024C">
              <w:rPr>
                <w:lang w:val="en-US"/>
              </w:rPr>
              <w:t>10.5V</w:t>
            </w:r>
            <w:proofErr w:type="spellEnd"/>
            <w:r w:rsidRPr="0084024C">
              <w:rPr>
                <w:lang w:val="en-US"/>
              </w:rPr>
              <w:t>, Note 1</w:t>
            </w:r>
          </w:p>
        </w:tc>
        <w:tc>
          <w:tcPr>
            <w:tcW w:w="851" w:type="dxa"/>
            <w:hideMark/>
          </w:tcPr>
          <w:p w14:paraId="0F48443E" w14:textId="77777777" w:rsidR="0084024C" w:rsidRPr="0084024C" w:rsidRDefault="0084024C" w:rsidP="003A5BFF">
            <w:pPr>
              <w:pStyle w:val="Bodyjustified"/>
              <w:keepNext/>
              <w:rPr>
                <w:lang w:val="en-US"/>
              </w:rPr>
            </w:pPr>
            <w:r w:rsidRPr="0084024C">
              <w:rPr>
                <w:lang w:val="en-US"/>
              </w:rPr>
              <w:t>-</w:t>
            </w:r>
          </w:p>
        </w:tc>
        <w:tc>
          <w:tcPr>
            <w:tcW w:w="822" w:type="dxa"/>
            <w:hideMark/>
          </w:tcPr>
          <w:p w14:paraId="626EC3E8" w14:textId="77777777" w:rsidR="0084024C" w:rsidRPr="0084024C" w:rsidRDefault="0084024C" w:rsidP="003A5BFF">
            <w:pPr>
              <w:pStyle w:val="Bodyjustified"/>
              <w:keepNext/>
              <w:rPr>
                <w:lang w:val="en-US"/>
              </w:rPr>
            </w:pPr>
            <w:r w:rsidRPr="0084024C">
              <w:rPr>
                <w:lang w:val="en-US"/>
              </w:rPr>
              <w:t>5</w:t>
            </w:r>
          </w:p>
        </w:tc>
        <w:tc>
          <w:tcPr>
            <w:tcW w:w="709" w:type="dxa"/>
            <w:hideMark/>
          </w:tcPr>
          <w:p w14:paraId="4E5E7CC3" w14:textId="77777777" w:rsidR="0084024C" w:rsidRPr="0084024C" w:rsidRDefault="0084024C" w:rsidP="003A5BFF">
            <w:pPr>
              <w:pStyle w:val="Bodyjustified"/>
              <w:keepNext/>
              <w:rPr>
                <w:lang w:val="en-US"/>
              </w:rPr>
            </w:pPr>
            <w:r w:rsidRPr="0084024C">
              <w:rPr>
                <w:lang w:val="en-US"/>
              </w:rPr>
              <w:t>µA</w:t>
            </w:r>
          </w:p>
        </w:tc>
      </w:tr>
      <w:tr w:rsidR="0084024C" w:rsidRPr="0084024C" w14:paraId="336BC459" w14:textId="77777777" w:rsidTr="000F03BF">
        <w:trPr>
          <w:trHeight w:val="283"/>
        </w:trPr>
        <w:tc>
          <w:tcPr>
            <w:tcW w:w="1926" w:type="dxa"/>
            <w:hideMark/>
          </w:tcPr>
          <w:p w14:paraId="07A59611" w14:textId="77777777" w:rsidR="0084024C" w:rsidRPr="0084024C" w:rsidRDefault="0084024C" w:rsidP="003A5BFF">
            <w:pPr>
              <w:pStyle w:val="Bodyjustified"/>
              <w:keepNext/>
              <w:jc w:val="left"/>
              <w:rPr>
                <w:lang w:val="en-US"/>
              </w:rPr>
            </w:pPr>
            <w:r w:rsidRPr="0084024C">
              <w:rPr>
                <w:lang w:val="en-US"/>
              </w:rPr>
              <w:t>Collector-Emitter Cut-off Current 3</w:t>
            </w:r>
          </w:p>
        </w:tc>
        <w:tc>
          <w:tcPr>
            <w:tcW w:w="862" w:type="dxa"/>
            <w:hideMark/>
          </w:tcPr>
          <w:p w14:paraId="767AB1E3" w14:textId="77777777" w:rsidR="0084024C" w:rsidRPr="0084024C" w:rsidRDefault="0084024C" w:rsidP="003A5BFF">
            <w:pPr>
              <w:pStyle w:val="Bodyjustified"/>
              <w:keepNext/>
              <w:rPr>
                <w:lang w:val="en-US"/>
              </w:rPr>
            </w:pPr>
            <w:proofErr w:type="spellStart"/>
            <w:r w:rsidRPr="0084024C">
              <w:rPr>
                <w:lang w:val="en-US"/>
              </w:rPr>
              <w:t>I</w:t>
            </w:r>
            <w:r w:rsidRPr="0084024C">
              <w:rPr>
                <w:vertAlign w:val="subscript"/>
                <w:lang w:val="en-US"/>
              </w:rPr>
              <w:t>CES3</w:t>
            </w:r>
            <w:proofErr w:type="spellEnd"/>
          </w:p>
        </w:tc>
        <w:tc>
          <w:tcPr>
            <w:tcW w:w="1303" w:type="dxa"/>
            <w:hideMark/>
          </w:tcPr>
          <w:p w14:paraId="5C0735A5" w14:textId="52915E74" w:rsidR="0084024C" w:rsidRPr="0084024C" w:rsidRDefault="00BE1F8F" w:rsidP="003A5BFF">
            <w:pPr>
              <w:pStyle w:val="Bodyjustified"/>
              <w:keepNext/>
              <w:rPr>
                <w:lang w:val="en-US"/>
              </w:rPr>
            </w:pPr>
            <w:hyperlink r:id="rId39" w:history="1">
              <w:r w:rsidR="0084024C" w:rsidRPr="00C547FE">
                <w:rPr>
                  <w:rStyle w:val="Hyperlink"/>
                  <w:lang w:val="en-US"/>
                </w:rPr>
                <w:t>3041</w:t>
              </w:r>
            </w:hyperlink>
          </w:p>
        </w:tc>
        <w:tc>
          <w:tcPr>
            <w:tcW w:w="3005" w:type="dxa"/>
            <w:hideMark/>
          </w:tcPr>
          <w:p w14:paraId="1BA1CF3D"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+150 (+0 -</w:t>
            </w:r>
            <w:proofErr w:type="gramStart"/>
            <w:r w:rsidRPr="0084024C">
              <w:rPr>
                <w:lang w:val="en-US"/>
              </w:rPr>
              <w:t>5)°</w:t>
            </w:r>
            <w:proofErr w:type="gramEnd"/>
            <w:r w:rsidRPr="0084024C">
              <w:rPr>
                <w:lang w:val="en-US"/>
              </w:rPr>
              <w:t>C</w:t>
            </w:r>
          </w:p>
          <w:p w14:paraId="299817E6" w14:textId="77777777" w:rsidR="0084024C" w:rsidRPr="0084024C" w:rsidRDefault="0084024C" w:rsidP="003A5BFF">
            <w:pPr>
              <w:pStyle w:val="Bodyjustified"/>
              <w:keepNext/>
              <w:jc w:val="left"/>
              <w:rPr>
                <w:lang w:val="en-US"/>
              </w:rPr>
            </w:pPr>
            <w:r w:rsidRPr="0084024C">
              <w:rPr>
                <w:lang w:val="en-US"/>
              </w:rPr>
              <w:t>Bias Condition C</w:t>
            </w:r>
          </w:p>
          <w:p w14:paraId="4AD9A9FF" w14:textId="77777777" w:rsidR="0084024C" w:rsidRPr="0084024C" w:rsidRDefault="0084024C" w:rsidP="003A5BFF">
            <w:pPr>
              <w:pStyle w:val="Bodyjustified"/>
              <w:keepNext/>
              <w:jc w:val="left"/>
              <w:rPr>
                <w:lang w:val="en-US"/>
              </w:rPr>
            </w:pPr>
            <w:proofErr w:type="spellStart"/>
            <w:r w:rsidRPr="0084024C">
              <w:rPr>
                <w:lang w:val="en-US"/>
              </w:rPr>
              <w:t>V</w:t>
            </w:r>
            <w:r w:rsidRPr="0084024C">
              <w:rPr>
                <w:vertAlign w:val="subscript"/>
                <w:lang w:val="en-US"/>
              </w:rPr>
              <w:t>CE</w:t>
            </w:r>
            <w:proofErr w:type="spellEnd"/>
            <w:r w:rsidRPr="0084024C">
              <w:rPr>
                <w:lang w:val="en-US"/>
              </w:rPr>
              <w:t xml:space="preserve"> = </w:t>
            </w:r>
            <w:proofErr w:type="spellStart"/>
            <w:r w:rsidRPr="0084024C">
              <w:rPr>
                <w:lang w:val="en-US"/>
              </w:rPr>
              <w:t>5V</w:t>
            </w:r>
            <w:proofErr w:type="spellEnd"/>
            <w:r w:rsidRPr="0084024C">
              <w:rPr>
                <w:lang w:val="en-US"/>
              </w:rPr>
              <w:t>, Note 1</w:t>
            </w:r>
          </w:p>
        </w:tc>
        <w:tc>
          <w:tcPr>
            <w:tcW w:w="851" w:type="dxa"/>
            <w:hideMark/>
          </w:tcPr>
          <w:p w14:paraId="1B5B7481" w14:textId="77777777" w:rsidR="0084024C" w:rsidRPr="0084024C" w:rsidRDefault="0084024C" w:rsidP="003A5BFF">
            <w:pPr>
              <w:pStyle w:val="Bodyjustified"/>
              <w:keepNext/>
              <w:rPr>
                <w:lang w:val="en-US"/>
              </w:rPr>
            </w:pPr>
            <w:r w:rsidRPr="0084024C">
              <w:rPr>
                <w:lang w:val="en-US"/>
              </w:rPr>
              <w:t>-</w:t>
            </w:r>
          </w:p>
        </w:tc>
        <w:tc>
          <w:tcPr>
            <w:tcW w:w="822" w:type="dxa"/>
            <w:hideMark/>
          </w:tcPr>
          <w:p w14:paraId="1E913CAD" w14:textId="77777777" w:rsidR="0084024C" w:rsidRPr="0084024C" w:rsidRDefault="0084024C" w:rsidP="003A5BFF">
            <w:pPr>
              <w:pStyle w:val="Bodyjustified"/>
              <w:keepNext/>
              <w:rPr>
                <w:lang w:val="en-US"/>
              </w:rPr>
            </w:pPr>
            <w:r w:rsidRPr="0084024C">
              <w:rPr>
                <w:lang w:val="en-US"/>
              </w:rPr>
              <w:t>1</w:t>
            </w:r>
          </w:p>
        </w:tc>
        <w:tc>
          <w:tcPr>
            <w:tcW w:w="709" w:type="dxa"/>
            <w:hideMark/>
          </w:tcPr>
          <w:p w14:paraId="44D17B16" w14:textId="77777777" w:rsidR="0084024C" w:rsidRPr="0084024C" w:rsidRDefault="0084024C" w:rsidP="003A5BFF">
            <w:pPr>
              <w:pStyle w:val="Bodyjustified"/>
              <w:keepNext/>
              <w:rPr>
                <w:lang w:val="en-US"/>
              </w:rPr>
            </w:pPr>
            <w:r w:rsidRPr="0084024C">
              <w:rPr>
                <w:lang w:val="en-US"/>
              </w:rPr>
              <w:t>µA</w:t>
            </w:r>
          </w:p>
        </w:tc>
      </w:tr>
      <w:tr w:rsidR="0084024C" w:rsidRPr="0084024C" w14:paraId="2CDFB18B" w14:textId="77777777" w:rsidTr="000F03BF">
        <w:trPr>
          <w:trHeight w:val="283"/>
        </w:trPr>
        <w:tc>
          <w:tcPr>
            <w:tcW w:w="1926" w:type="dxa"/>
            <w:vMerge w:val="restart"/>
            <w:hideMark/>
          </w:tcPr>
          <w:p w14:paraId="48585D81" w14:textId="77777777" w:rsidR="0084024C" w:rsidRPr="0084024C" w:rsidRDefault="0084024C" w:rsidP="003A5BFF">
            <w:pPr>
              <w:pStyle w:val="Bodyjustified"/>
              <w:keepNext/>
              <w:jc w:val="left"/>
              <w:rPr>
                <w:lang w:val="en-US"/>
              </w:rPr>
            </w:pPr>
            <w:r w:rsidRPr="0084024C">
              <w:rPr>
                <w:lang w:val="en-US"/>
              </w:rPr>
              <w:t>Emitter-Base Cut</w:t>
            </w:r>
            <w:r w:rsidRPr="0084024C">
              <w:rPr>
                <w:lang w:val="en-US"/>
              </w:rPr>
              <w:noBreakHyphen/>
              <w:t>off Current 1</w:t>
            </w:r>
          </w:p>
        </w:tc>
        <w:tc>
          <w:tcPr>
            <w:tcW w:w="862" w:type="dxa"/>
            <w:vMerge w:val="restart"/>
            <w:hideMark/>
          </w:tcPr>
          <w:p w14:paraId="0107E92C" w14:textId="77777777" w:rsidR="0084024C" w:rsidRPr="0084024C" w:rsidRDefault="0084024C" w:rsidP="003A5BFF">
            <w:pPr>
              <w:pStyle w:val="Bodyjustified"/>
              <w:keepNext/>
              <w:rPr>
                <w:lang w:val="en-US"/>
              </w:rPr>
            </w:pPr>
            <w:proofErr w:type="spellStart"/>
            <w:r w:rsidRPr="0084024C">
              <w:rPr>
                <w:lang w:val="en-US"/>
              </w:rPr>
              <w:t>I</w:t>
            </w:r>
            <w:r w:rsidRPr="0084024C">
              <w:rPr>
                <w:vertAlign w:val="subscript"/>
                <w:lang w:val="en-US"/>
              </w:rPr>
              <w:t>EBO1</w:t>
            </w:r>
            <w:proofErr w:type="spellEnd"/>
          </w:p>
        </w:tc>
        <w:tc>
          <w:tcPr>
            <w:tcW w:w="1303" w:type="dxa"/>
            <w:vMerge w:val="restart"/>
            <w:hideMark/>
          </w:tcPr>
          <w:p w14:paraId="2788DF27" w14:textId="2DE1711E" w:rsidR="0084024C" w:rsidRPr="0084024C" w:rsidRDefault="00BE1F8F" w:rsidP="003A5BFF">
            <w:pPr>
              <w:pStyle w:val="Bodyjustified"/>
              <w:keepNext/>
              <w:rPr>
                <w:lang w:val="en-US"/>
              </w:rPr>
            </w:pPr>
            <w:hyperlink r:id="rId40" w:history="1">
              <w:r w:rsidR="0084024C" w:rsidRPr="00C547FE">
                <w:rPr>
                  <w:rStyle w:val="Hyperlink"/>
                  <w:lang w:val="en-US"/>
                </w:rPr>
                <w:t>3061</w:t>
              </w:r>
            </w:hyperlink>
          </w:p>
        </w:tc>
        <w:tc>
          <w:tcPr>
            <w:tcW w:w="3005" w:type="dxa"/>
            <w:hideMark/>
          </w:tcPr>
          <w:p w14:paraId="48E5AE6A"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+150 (+0 -</w:t>
            </w:r>
            <w:proofErr w:type="gramStart"/>
            <w:r w:rsidRPr="0084024C">
              <w:rPr>
                <w:lang w:val="en-US"/>
              </w:rPr>
              <w:t>5)°</w:t>
            </w:r>
            <w:proofErr w:type="gramEnd"/>
            <w:r w:rsidRPr="0084024C">
              <w:rPr>
                <w:lang w:val="en-US"/>
              </w:rPr>
              <w:t>C</w:t>
            </w:r>
          </w:p>
          <w:p w14:paraId="2E60F648" w14:textId="77777777" w:rsidR="0084024C" w:rsidRPr="0084024C" w:rsidRDefault="0084024C" w:rsidP="003A5BFF">
            <w:pPr>
              <w:pStyle w:val="Bodyjustified"/>
              <w:keepNext/>
              <w:jc w:val="left"/>
              <w:rPr>
                <w:lang w:val="en-US"/>
              </w:rPr>
            </w:pPr>
            <w:r w:rsidRPr="0084024C">
              <w:rPr>
                <w:lang w:val="en-US"/>
              </w:rPr>
              <w:t>Bias Condition D</w:t>
            </w:r>
          </w:p>
          <w:p w14:paraId="41839765" w14:textId="77777777" w:rsidR="0084024C" w:rsidRDefault="0084024C" w:rsidP="003A5BFF">
            <w:pPr>
              <w:pStyle w:val="Bodyjustified"/>
              <w:keepNext/>
              <w:jc w:val="left"/>
              <w:rPr>
                <w:lang w:val="en-US"/>
              </w:rPr>
            </w:pPr>
            <w:proofErr w:type="spellStart"/>
            <w:r w:rsidRPr="0084024C">
              <w:rPr>
                <w:lang w:val="en-US"/>
              </w:rPr>
              <w:t>V</w:t>
            </w:r>
            <w:r w:rsidRPr="0084024C">
              <w:rPr>
                <w:vertAlign w:val="subscript"/>
                <w:lang w:val="en-US"/>
              </w:rPr>
              <w:t>EB</w:t>
            </w:r>
            <w:proofErr w:type="spellEnd"/>
            <w:r w:rsidRPr="0084024C">
              <w:rPr>
                <w:lang w:val="en-US"/>
              </w:rPr>
              <w:t xml:space="preserve"> = </w:t>
            </w:r>
            <w:proofErr w:type="spellStart"/>
            <w:r w:rsidRPr="0084024C">
              <w:rPr>
                <w:lang w:val="en-US"/>
              </w:rPr>
              <w:t>1.2V</w:t>
            </w:r>
            <w:proofErr w:type="spellEnd"/>
            <w:r w:rsidRPr="0084024C">
              <w:rPr>
                <w:lang w:val="en-US"/>
              </w:rPr>
              <w:t>, Note 1</w:t>
            </w:r>
          </w:p>
          <w:p w14:paraId="2E2A7883" w14:textId="77777777" w:rsidR="003826BD" w:rsidRPr="00A9225E" w:rsidRDefault="003826BD" w:rsidP="003A5BFF">
            <w:pPr>
              <w:pStyle w:val="Bodyjustified"/>
              <w:keepNext/>
              <w:jc w:val="right"/>
              <w:rPr>
                <w:rFonts w:cs="Arial"/>
              </w:rPr>
            </w:pPr>
            <w:r w:rsidRPr="00573D83">
              <w:rPr>
                <w:rFonts w:cs="Arial"/>
                <w:highlight w:val="yellow"/>
              </w:rPr>
              <w:t>Variant 03</w:t>
            </w:r>
          </w:p>
          <w:p w14:paraId="58D4FB40" w14:textId="2E5DF6E2" w:rsidR="00681F02" w:rsidRPr="0084024C" w:rsidRDefault="003826BD" w:rsidP="003A5BFF">
            <w:pPr>
              <w:pStyle w:val="Bodyjustified"/>
              <w:keepNext/>
              <w:jc w:val="right"/>
              <w:rPr>
                <w:lang w:val="en-US"/>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hideMark/>
          </w:tcPr>
          <w:p w14:paraId="3DF7F3BA" w14:textId="77777777" w:rsidR="00681F02" w:rsidRDefault="00681F02" w:rsidP="003A5BFF">
            <w:pPr>
              <w:pStyle w:val="Bodyjustified"/>
              <w:keepNext/>
              <w:rPr>
                <w:lang w:val="en-US"/>
              </w:rPr>
            </w:pPr>
          </w:p>
          <w:p w14:paraId="6C4E0175" w14:textId="77777777" w:rsidR="00681F02" w:rsidRDefault="00681F02" w:rsidP="003A5BFF">
            <w:pPr>
              <w:pStyle w:val="Bodyjustified"/>
              <w:keepNext/>
              <w:rPr>
                <w:lang w:val="en-US"/>
              </w:rPr>
            </w:pPr>
          </w:p>
          <w:p w14:paraId="079ACC02" w14:textId="77777777" w:rsidR="00681F02" w:rsidRDefault="00681F02" w:rsidP="003A5BFF">
            <w:pPr>
              <w:pStyle w:val="Bodyjustified"/>
              <w:keepNext/>
              <w:rPr>
                <w:lang w:val="en-US"/>
              </w:rPr>
            </w:pPr>
          </w:p>
          <w:p w14:paraId="6ED211F1" w14:textId="77777777" w:rsidR="0084024C" w:rsidRDefault="0084024C" w:rsidP="003A5BFF">
            <w:pPr>
              <w:pStyle w:val="Bodyjustified"/>
              <w:keepNext/>
              <w:rPr>
                <w:lang w:val="en-US"/>
              </w:rPr>
            </w:pPr>
            <w:r w:rsidRPr="0084024C">
              <w:rPr>
                <w:lang w:val="en-US"/>
              </w:rPr>
              <w:t>-</w:t>
            </w:r>
          </w:p>
          <w:p w14:paraId="7DB7B0F2" w14:textId="0C072FA2" w:rsidR="00681F02" w:rsidRPr="0084024C" w:rsidRDefault="00681F02" w:rsidP="003A5BFF">
            <w:pPr>
              <w:pStyle w:val="Bodyjustified"/>
              <w:keepNext/>
              <w:rPr>
                <w:lang w:val="en-US"/>
              </w:rPr>
            </w:pPr>
            <w:r>
              <w:rPr>
                <w:lang w:val="en-US"/>
              </w:rPr>
              <w:t>-</w:t>
            </w:r>
          </w:p>
        </w:tc>
        <w:tc>
          <w:tcPr>
            <w:tcW w:w="822" w:type="dxa"/>
            <w:hideMark/>
          </w:tcPr>
          <w:p w14:paraId="58912EC9" w14:textId="77777777" w:rsidR="00681F02" w:rsidRDefault="00681F02" w:rsidP="003A5BFF">
            <w:pPr>
              <w:pStyle w:val="Bodyjustified"/>
              <w:keepNext/>
              <w:rPr>
                <w:lang w:val="en-US"/>
              </w:rPr>
            </w:pPr>
          </w:p>
          <w:p w14:paraId="54BCA87D" w14:textId="77777777" w:rsidR="00681F02" w:rsidRDefault="00681F02" w:rsidP="003A5BFF">
            <w:pPr>
              <w:pStyle w:val="Bodyjustified"/>
              <w:keepNext/>
              <w:rPr>
                <w:lang w:val="en-US"/>
              </w:rPr>
            </w:pPr>
          </w:p>
          <w:p w14:paraId="6498AA96" w14:textId="77777777" w:rsidR="00681F02" w:rsidRDefault="00681F02" w:rsidP="003A5BFF">
            <w:pPr>
              <w:pStyle w:val="Bodyjustified"/>
              <w:keepNext/>
              <w:rPr>
                <w:lang w:val="en-US"/>
              </w:rPr>
            </w:pPr>
          </w:p>
          <w:p w14:paraId="4FD51AE7" w14:textId="77777777" w:rsidR="0084024C" w:rsidRDefault="0084024C" w:rsidP="003A5BFF">
            <w:pPr>
              <w:pStyle w:val="Bodyjustified"/>
              <w:keepNext/>
              <w:rPr>
                <w:lang w:val="en-US"/>
              </w:rPr>
            </w:pPr>
            <w:r w:rsidRPr="0084024C">
              <w:rPr>
                <w:lang w:val="en-US"/>
              </w:rPr>
              <w:t>50</w:t>
            </w:r>
          </w:p>
          <w:p w14:paraId="0B0C26EF" w14:textId="3D75E4AA" w:rsidR="00681F02" w:rsidRPr="0084024C" w:rsidRDefault="00681F02" w:rsidP="003A5BFF">
            <w:pPr>
              <w:pStyle w:val="Bodyjustified"/>
              <w:keepNext/>
              <w:rPr>
                <w:lang w:val="en-US"/>
              </w:rPr>
            </w:pPr>
            <w:r>
              <w:rPr>
                <w:lang w:val="en-US"/>
              </w:rPr>
              <w:t>150</w:t>
            </w:r>
          </w:p>
        </w:tc>
        <w:tc>
          <w:tcPr>
            <w:tcW w:w="709" w:type="dxa"/>
            <w:hideMark/>
          </w:tcPr>
          <w:p w14:paraId="6C3E4B67" w14:textId="77777777" w:rsidR="0084024C" w:rsidRPr="0084024C" w:rsidRDefault="0084024C" w:rsidP="003A5BFF">
            <w:pPr>
              <w:pStyle w:val="Bodyjustified"/>
              <w:keepNext/>
              <w:rPr>
                <w:lang w:val="en-US"/>
              </w:rPr>
            </w:pPr>
            <w:r w:rsidRPr="0084024C">
              <w:rPr>
                <w:lang w:val="en-US"/>
              </w:rPr>
              <w:t>µA</w:t>
            </w:r>
          </w:p>
        </w:tc>
      </w:tr>
      <w:tr w:rsidR="0084024C" w:rsidRPr="0084024C" w14:paraId="55A3D02E" w14:textId="77777777" w:rsidTr="000F03BF">
        <w:trPr>
          <w:trHeight w:val="283"/>
        </w:trPr>
        <w:tc>
          <w:tcPr>
            <w:tcW w:w="1926" w:type="dxa"/>
            <w:vMerge/>
            <w:hideMark/>
          </w:tcPr>
          <w:p w14:paraId="1CAAF664" w14:textId="77777777" w:rsidR="0084024C" w:rsidRPr="0084024C" w:rsidRDefault="0084024C" w:rsidP="003A5BFF">
            <w:pPr>
              <w:pStyle w:val="Bodyjustified"/>
              <w:keepNext/>
              <w:jc w:val="left"/>
              <w:rPr>
                <w:lang w:val="en-US"/>
              </w:rPr>
            </w:pPr>
          </w:p>
        </w:tc>
        <w:tc>
          <w:tcPr>
            <w:tcW w:w="862" w:type="dxa"/>
            <w:vMerge/>
            <w:hideMark/>
          </w:tcPr>
          <w:p w14:paraId="65BB2C73" w14:textId="77777777" w:rsidR="0084024C" w:rsidRPr="0084024C" w:rsidRDefault="0084024C" w:rsidP="003A5BFF">
            <w:pPr>
              <w:pStyle w:val="Bodyjustified"/>
              <w:keepNext/>
              <w:rPr>
                <w:lang w:val="en-US"/>
              </w:rPr>
            </w:pPr>
          </w:p>
        </w:tc>
        <w:tc>
          <w:tcPr>
            <w:tcW w:w="1303" w:type="dxa"/>
            <w:vMerge/>
            <w:hideMark/>
          </w:tcPr>
          <w:p w14:paraId="58A5149D" w14:textId="77777777" w:rsidR="0084024C" w:rsidRPr="0084024C" w:rsidRDefault="0084024C" w:rsidP="003A5BFF">
            <w:pPr>
              <w:pStyle w:val="Bodyjustified"/>
              <w:keepNext/>
              <w:rPr>
                <w:lang w:val="en-US"/>
              </w:rPr>
            </w:pPr>
          </w:p>
        </w:tc>
        <w:tc>
          <w:tcPr>
            <w:tcW w:w="3005" w:type="dxa"/>
            <w:hideMark/>
          </w:tcPr>
          <w:p w14:paraId="5014A6E6"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-55 (+5 -</w:t>
            </w:r>
            <w:proofErr w:type="gramStart"/>
            <w:r w:rsidRPr="0084024C">
              <w:rPr>
                <w:lang w:val="en-US"/>
              </w:rPr>
              <w:t>0)°</w:t>
            </w:r>
            <w:proofErr w:type="gramEnd"/>
            <w:r w:rsidRPr="0084024C">
              <w:rPr>
                <w:lang w:val="en-US"/>
              </w:rPr>
              <w:t>C</w:t>
            </w:r>
          </w:p>
          <w:p w14:paraId="4353938E" w14:textId="77777777" w:rsidR="0084024C" w:rsidRPr="0084024C" w:rsidRDefault="0084024C" w:rsidP="003A5BFF">
            <w:pPr>
              <w:pStyle w:val="Bodyjustified"/>
              <w:keepNext/>
              <w:jc w:val="left"/>
              <w:rPr>
                <w:lang w:val="en-US"/>
              </w:rPr>
            </w:pPr>
            <w:r w:rsidRPr="0084024C">
              <w:rPr>
                <w:lang w:val="en-US"/>
              </w:rPr>
              <w:t>Bias Condition D</w:t>
            </w:r>
          </w:p>
          <w:p w14:paraId="597F59E9" w14:textId="087EC067" w:rsidR="00681F02" w:rsidRDefault="0084024C" w:rsidP="003A5BFF">
            <w:pPr>
              <w:pStyle w:val="Bodyjustified"/>
              <w:keepNext/>
              <w:jc w:val="left"/>
              <w:rPr>
                <w:lang w:val="en-US"/>
              </w:rPr>
            </w:pPr>
            <w:proofErr w:type="spellStart"/>
            <w:r w:rsidRPr="0084024C">
              <w:rPr>
                <w:lang w:val="en-US"/>
              </w:rPr>
              <w:t>V</w:t>
            </w:r>
            <w:r w:rsidRPr="0084024C">
              <w:rPr>
                <w:vertAlign w:val="subscript"/>
                <w:lang w:val="en-US"/>
              </w:rPr>
              <w:t>EB</w:t>
            </w:r>
            <w:proofErr w:type="spellEnd"/>
            <w:r w:rsidRPr="0084024C">
              <w:rPr>
                <w:lang w:val="en-US"/>
              </w:rPr>
              <w:t xml:space="preserve"> = </w:t>
            </w:r>
            <w:proofErr w:type="spellStart"/>
            <w:r w:rsidRPr="0084024C">
              <w:rPr>
                <w:lang w:val="en-US"/>
              </w:rPr>
              <w:t>1.2V</w:t>
            </w:r>
            <w:proofErr w:type="spellEnd"/>
            <w:r w:rsidRPr="0084024C">
              <w:rPr>
                <w:lang w:val="en-US"/>
              </w:rPr>
              <w:t>, Note 2</w:t>
            </w:r>
            <w:r w:rsidR="00681F02">
              <w:rPr>
                <w:lang w:val="en-US"/>
              </w:rPr>
              <w:t xml:space="preserve"> </w:t>
            </w:r>
          </w:p>
          <w:p w14:paraId="6C52E5EA" w14:textId="77777777" w:rsidR="003826BD" w:rsidRPr="00A9225E" w:rsidRDefault="003826BD" w:rsidP="003A5BFF">
            <w:pPr>
              <w:pStyle w:val="Bodyjustified"/>
              <w:keepNext/>
              <w:jc w:val="right"/>
              <w:rPr>
                <w:rFonts w:cs="Arial"/>
              </w:rPr>
            </w:pPr>
            <w:r w:rsidRPr="00573D83">
              <w:rPr>
                <w:rFonts w:cs="Arial"/>
                <w:highlight w:val="yellow"/>
              </w:rPr>
              <w:t>Variant 03</w:t>
            </w:r>
          </w:p>
          <w:p w14:paraId="78508BCB" w14:textId="434B267D" w:rsidR="0084024C" w:rsidRPr="0084024C" w:rsidRDefault="003826BD" w:rsidP="003A5BFF">
            <w:pPr>
              <w:pStyle w:val="Bodyjustified"/>
              <w:keepNext/>
              <w:jc w:val="right"/>
              <w:rPr>
                <w:lang w:val="en-US"/>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851" w:type="dxa"/>
            <w:hideMark/>
          </w:tcPr>
          <w:p w14:paraId="01A7F435" w14:textId="77777777" w:rsidR="00681F02" w:rsidRDefault="00681F02" w:rsidP="003A5BFF">
            <w:pPr>
              <w:pStyle w:val="Bodyjustified"/>
              <w:keepNext/>
              <w:rPr>
                <w:lang w:val="en-US"/>
              </w:rPr>
            </w:pPr>
          </w:p>
          <w:p w14:paraId="23503EFE" w14:textId="77777777" w:rsidR="00681F02" w:rsidRDefault="00681F02" w:rsidP="003A5BFF">
            <w:pPr>
              <w:pStyle w:val="Bodyjustified"/>
              <w:keepNext/>
              <w:rPr>
                <w:lang w:val="en-US"/>
              </w:rPr>
            </w:pPr>
          </w:p>
          <w:p w14:paraId="588D506B" w14:textId="77777777" w:rsidR="00681F02" w:rsidRDefault="00681F02" w:rsidP="003A5BFF">
            <w:pPr>
              <w:pStyle w:val="Bodyjustified"/>
              <w:keepNext/>
              <w:rPr>
                <w:lang w:val="en-US"/>
              </w:rPr>
            </w:pPr>
          </w:p>
          <w:p w14:paraId="4052FC6A" w14:textId="77777777" w:rsidR="0084024C" w:rsidRDefault="0084024C" w:rsidP="003A5BFF">
            <w:pPr>
              <w:pStyle w:val="Bodyjustified"/>
              <w:keepNext/>
              <w:rPr>
                <w:lang w:val="en-US"/>
              </w:rPr>
            </w:pPr>
            <w:r w:rsidRPr="0084024C">
              <w:rPr>
                <w:lang w:val="en-US"/>
              </w:rPr>
              <w:t>-</w:t>
            </w:r>
          </w:p>
          <w:p w14:paraId="450FE973" w14:textId="4AAA4114" w:rsidR="00681F02" w:rsidRPr="0084024C" w:rsidRDefault="00681F02" w:rsidP="003A5BFF">
            <w:pPr>
              <w:pStyle w:val="Bodyjustified"/>
              <w:keepNext/>
              <w:rPr>
                <w:lang w:val="en-US"/>
              </w:rPr>
            </w:pPr>
            <w:r>
              <w:rPr>
                <w:lang w:val="en-US"/>
              </w:rPr>
              <w:t>-</w:t>
            </w:r>
          </w:p>
        </w:tc>
        <w:tc>
          <w:tcPr>
            <w:tcW w:w="822" w:type="dxa"/>
            <w:hideMark/>
          </w:tcPr>
          <w:p w14:paraId="008F7C8D" w14:textId="77777777" w:rsidR="00681F02" w:rsidRDefault="00681F02" w:rsidP="003A5BFF">
            <w:pPr>
              <w:pStyle w:val="Bodyjustified"/>
              <w:keepNext/>
              <w:rPr>
                <w:lang w:val="en-US"/>
              </w:rPr>
            </w:pPr>
          </w:p>
          <w:p w14:paraId="1BA9F05C" w14:textId="77777777" w:rsidR="00681F02" w:rsidRDefault="00681F02" w:rsidP="003A5BFF">
            <w:pPr>
              <w:pStyle w:val="Bodyjustified"/>
              <w:keepNext/>
              <w:rPr>
                <w:lang w:val="en-US"/>
              </w:rPr>
            </w:pPr>
          </w:p>
          <w:p w14:paraId="6176C9AB" w14:textId="77777777" w:rsidR="00681F02" w:rsidRDefault="00681F02" w:rsidP="003A5BFF">
            <w:pPr>
              <w:pStyle w:val="Bodyjustified"/>
              <w:keepNext/>
              <w:rPr>
                <w:lang w:val="en-US"/>
              </w:rPr>
            </w:pPr>
          </w:p>
          <w:p w14:paraId="25239F12" w14:textId="77777777" w:rsidR="0084024C" w:rsidRDefault="0084024C" w:rsidP="003A5BFF">
            <w:pPr>
              <w:pStyle w:val="Bodyjustified"/>
              <w:keepNext/>
              <w:rPr>
                <w:lang w:val="en-US"/>
              </w:rPr>
            </w:pPr>
            <w:r w:rsidRPr="0084024C">
              <w:rPr>
                <w:lang w:val="en-US"/>
              </w:rPr>
              <w:t>5</w:t>
            </w:r>
          </w:p>
          <w:p w14:paraId="0E7BC09D" w14:textId="629A2DA9" w:rsidR="00681F02" w:rsidRPr="0084024C" w:rsidRDefault="00681F02" w:rsidP="003A5BFF">
            <w:pPr>
              <w:pStyle w:val="Bodyjustified"/>
              <w:keepNext/>
              <w:rPr>
                <w:lang w:val="en-US"/>
              </w:rPr>
            </w:pPr>
            <w:r>
              <w:rPr>
                <w:lang w:val="en-US"/>
              </w:rPr>
              <w:t>15</w:t>
            </w:r>
          </w:p>
        </w:tc>
        <w:tc>
          <w:tcPr>
            <w:tcW w:w="709" w:type="dxa"/>
            <w:hideMark/>
          </w:tcPr>
          <w:p w14:paraId="3C9906BA" w14:textId="77777777" w:rsidR="0084024C" w:rsidRPr="0084024C" w:rsidRDefault="0084024C" w:rsidP="003A5BFF">
            <w:pPr>
              <w:pStyle w:val="Bodyjustified"/>
              <w:keepNext/>
              <w:rPr>
                <w:lang w:val="en-US"/>
              </w:rPr>
            </w:pPr>
            <w:r w:rsidRPr="0084024C">
              <w:rPr>
                <w:lang w:val="en-US"/>
              </w:rPr>
              <w:t>µA</w:t>
            </w:r>
          </w:p>
        </w:tc>
      </w:tr>
      <w:tr w:rsidR="0084024C" w:rsidRPr="0084024C" w14:paraId="0EB01801" w14:textId="77777777" w:rsidTr="000F03BF">
        <w:trPr>
          <w:trHeight w:val="283"/>
        </w:trPr>
        <w:tc>
          <w:tcPr>
            <w:tcW w:w="1926" w:type="dxa"/>
            <w:hideMark/>
          </w:tcPr>
          <w:p w14:paraId="087660E9" w14:textId="77777777" w:rsidR="0084024C" w:rsidRPr="0084024C" w:rsidRDefault="0084024C" w:rsidP="003A5BFF">
            <w:pPr>
              <w:pStyle w:val="Bodyjustified"/>
              <w:keepNext/>
              <w:jc w:val="left"/>
              <w:rPr>
                <w:lang w:val="en-US"/>
              </w:rPr>
            </w:pPr>
            <w:r w:rsidRPr="0084024C">
              <w:rPr>
                <w:lang w:val="en-US"/>
              </w:rPr>
              <w:t>Emitter-Base Cut</w:t>
            </w:r>
            <w:r w:rsidRPr="0084024C">
              <w:rPr>
                <w:lang w:val="en-US"/>
              </w:rPr>
              <w:noBreakHyphen/>
              <w:t>off Current 2</w:t>
            </w:r>
          </w:p>
        </w:tc>
        <w:tc>
          <w:tcPr>
            <w:tcW w:w="862" w:type="dxa"/>
            <w:hideMark/>
          </w:tcPr>
          <w:p w14:paraId="40708936" w14:textId="77777777" w:rsidR="0084024C" w:rsidRPr="0084024C" w:rsidRDefault="0084024C" w:rsidP="003A5BFF">
            <w:pPr>
              <w:pStyle w:val="Bodyjustified"/>
              <w:keepNext/>
              <w:rPr>
                <w:lang w:val="en-US"/>
              </w:rPr>
            </w:pPr>
            <w:proofErr w:type="spellStart"/>
            <w:r w:rsidRPr="0084024C">
              <w:rPr>
                <w:lang w:val="en-US"/>
              </w:rPr>
              <w:t>I</w:t>
            </w:r>
            <w:r w:rsidRPr="0084024C">
              <w:rPr>
                <w:vertAlign w:val="subscript"/>
                <w:lang w:val="en-US"/>
              </w:rPr>
              <w:t>EBO2</w:t>
            </w:r>
            <w:proofErr w:type="spellEnd"/>
          </w:p>
        </w:tc>
        <w:tc>
          <w:tcPr>
            <w:tcW w:w="1303" w:type="dxa"/>
            <w:hideMark/>
          </w:tcPr>
          <w:p w14:paraId="384CA9CB" w14:textId="3CBD51BB" w:rsidR="0084024C" w:rsidRPr="0084024C" w:rsidRDefault="00BE1F8F" w:rsidP="003A5BFF">
            <w:pPr>
              <w:pStyle w:val="Bodyjustified"/>
              <w:keepNext/>
              <w:rPr>
                <w:lang w:val="en-US"/>
              </w:rPr>
            </w:pPr>
            <w:hyperlink r:id="rId41" w:history="1">
              <w:r w:rsidR="0084024C" w:rsidRPr="00C547FE">
                <w:rPr>
                  <w:rStyle w:val="Hyperlink"/>
                  <w:lang w:val="en-US"/>
                </w:rPr>
                <w:t>3061</w:t>
              </w:r>
            </w:hyperlink>
          </w:p>
        </w:tc>
        <w:tc>
          <w:tcPr>
            <w:tcW w:w="3005" w:type="dxa"/>
            <w:hideMark/>
          </w:tcPr>
          <w:p w14:paraId="701AAE07"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+150 (+0 -</w:t>
            </w:r>
            <w:proofErr w:type="gramStart"/>
            <w:r w:rsidRPr="0084024C">
              <w:rPr>
                <w:lang w:val="en-US"/>
              </w:rPr>
              <w:t>5)°</w:t>
            </w:r>
            <w:proofErr w:type="gramEnd"/>
            <w:r w:rsidRPr="0084024C">
              <w:rPr>
                <w:lang w:val="en-US"/>
              </w:rPr>
              <w:t>C</w:t>
            </w:r>
          </w:p>
          <w:p w14:paraId="4A934837" w14:textId="77777777" w:rsidR="0084024C" w:rsidRPr="0084024C" w:rsidRDefault="0084024C" w:rsidP="003A5BFF">
            <w:pPr>
              <w:pStyle w:val="Bodyjustified"/>
              <w:keepNext/>
              <w:jc w:val="left"/>
              <w:rPr>
                <w:lang w:val="en-US"/>
              </w:rPr>
            </w:pPr>
            <w:r w:rsidRPr="0084024C">
              <w:rPr>
                <w:lang w:val="en-US"/>
              </w:rPr>
              <w:t>Bias Condition D</w:t>
            </w:r>
          </w:p>
          <w:p w14:paraId="0F46419F" w14:textId="77777777" w:rsidR="0084024C" w:rsidRPr="0084024C" w:rsidRDefault="0084024C" w:rsidP="003A5BFF">
            <w:pPr>
              <w:pStyle w:val="Bodyjustified"/>
              <w:keepNext/>
              <w:jc w:val="left"/>
              <w:rPr>
                <w:lang w:val="en-US"/>
              </w:rPr>
            </w:pPr>
            <w:proofErr w:type="spellStart"/>
            <w:r w:rsidRPr="0084024C">
              <w:rPr>
                <w:lang w:val="en-US"/>
              </w:rPr>
              <w:t>V</w:t>
            </w:r>
            <w:r w:rsidRPr="0084024C">
              <w:rPr>
                <w:vertAlign w:val="subscript"/>
                <w:lang w:val="en-US"/>
              </w:rPr>
              <w:t>EB</w:t>
            </w:r>
            <w:proofErr w:type="spellEnd"/>
            <w:r w:rsidRPr="0084024C">
              <w:rPr>
                <w:lang w:val="en-US"/>
              </w:rPr>
              <w:t xml:space="preserve"> = </w:t>
            </w:r>
            <w:proofErr w:type="spellStart"/>
            <w:r w:rsidRPr="0084024C">
              <w:rPr>
                <w:lang w:val="en-US"/>
              </w:rPr>
              <w:t>500mV</w:t>
            </w:r>
            <w:proofErr w:type="spellEnd"/>
            <w:r w:rsidRPr="0084024C">
              <w:rPr>
                <w:lang w:val="en-US"/>
              </w:rPr>
              <w:t>, Note 1</w:t>
            </w:r>
          </w:p>
        </w:tc>
        <w:tc>
          <w:tcPr>
            <w:tcW w:w="851" w:type="dxa"/>
            <w:hideMark/>
          </w:tcPr>
          <w:p w14:paraId="155029DC" w14:textId="77777777" w:rsidR="0084024C" w:rsidRPr="0084024C" w:rsidRDefault="0084024C" w:rsidP="003A5BFF">
            <w:pPr>
              <w:pStyle w:val="Bodyjustified"/>
              <w:keepNext/>
              <w:rPr>
                <w:lang w:val="en-US"/>
              </w:rPr>
            </w:pPr>
            <w:r w:rsidRPr="0084024C">
              <w:rPr>
                <w:lang w:val="en-US"/>
              </w:rPr>
              <w:t>-</w:t>
            </w:r>
          </w:p>
        </w:tc>
        <w:tc>
          <w:tcPr>
            <w:tcW w:w="822" w:type="dxa"/>
            <w:hideMark/>
          </w:tcPr>
          <w:p w14:paraId="3F62A022" w14:textId="74305A3C" w:rsidR="0084024C" w:rsidRPr="0084024C" w:rsidRDefault="00681F02" w:rsidP="003A5BFF">
            <w:pPr>
              <w:pStyle w:val="Bodyjustified"/>
              <w:keepNext/>
              <w:rPr>
                <w:lang w:val="en-US"/>
              </w:rPr>
            </w:pPr>
            <w:r>
              <w:rPr>
                <w:lang w:val="en-US"/>
              </w:rPr>
              <w:t>1</w:t>
            </w:r>
          </w:p>
        </w:tc>
        <w:tc>
          <w:tcPr>
            <w:tcW w:w="709" w:type="dxa"/>
            <w:hideMark/>
          </w:tcPr>
          <w:p w14:paraId="45A60F91" w14:textId="44248FD7" w:rsidR="0084024C" w:rsidRPr="0084024C" w:rsidRDefault="00681F02" w:rsidP="003A5BFF">
            <w:pPr>
              <w:pStyle w:val="Bodyjustified"/>
              <w:keepNext/>
              <w:rPr>
                <w:lang w:val="en-US"/>
              </w:rPr>
            </w:pPr>
            <w:r>
              <w:rPr>
                <w:lang w:val="en-US"/>
              </w:rPr>
              <w:t>µ</w:t>
            </w:r>
            <w:r w:rsidR="0084024C" w:rsidRPr="0084024C">
              <w:rPr>
                <w:lang w:val="en-US"/>
              </w:rPr>
              <w:t>A</w:t>
            </w:r>
          </w:p>
        </w:tc>
      </w:tr>
      <w:tr w:rsidR="0084024C" w:rsidRPr="0084024C" w14:paraId="7C792953" w14:textId="77777777" w:rsidTr="000F03BF">
        <w:trPr>
          <w:trHeight w:val="283"/>
        </w:trPr>
        <w:tc>
          <w:tcPr>
            <w:tcW w:w="1926" w:type="dxa"/>
            <w:vMerge w:val="restart"/>
            <w:hideMark/>
          </w:tcPr>
          <w:p w14:paraId="1495882D" w14:textId="77777777" w:rsidR="0084024C" w:rsidRPr="0084024C" w:rsidRDefault="0084024C" w:rsidP="003A5BFF">
            <w:pPr>
              <w:pStyle w:val="Bodyjustified"/>
              <w:keepNext/>
              <w:jc w:val="left"/>
              <w:rPr>
                <w:lang w:val="en-US"/>
              </w:rPr>
            </w:pPr>
            <w:r w:rsidRPr="0084024C">
              <w:rPr>
                <w:lang w:val="en-US"/>
              </w:rPr>
              <w:t>Forward-Current Transfer Ratio 1</w:t>
            </w:r>
          </w:p>
        </w:tc>
        <w:tc>
          <w:tcPr>
            <w:tcW w:w="862" w:type="dxa"/>
            <w:vMerge w:val="restart"/>
            <w:hideMark/>
          </w:tcPr>
          <w:p w14:paraId="4795E776" w14:textId="77777777" w:rsidR="0084024C" w:rsidRPr="0084024C" w:rsidRDefault="0084024C" w:rsidP="003A5BFF">
            <w:pPr>
              <w:pStyle w:val="Bodyjustified"/>
              <w:keepNext/>
              <w:rPr>
                <w:lang w:val="en-US"/>
              </w:rPr>
            </w:pPr>
            <w:proofErr w:type="spellStart"/>
            <w:r w:rsidRPr="0084024C">
              <w:rPr>
                <w:lang w:val="en-US"/>
              </w:rPr>
              <w:t>h</w:t>
            </w:r>
            <w:r w:rsidRPr="0084024C">
              <w:rPr>
                <w:vertAlign w:val="subscript"/>
                <w:lang w:val="en-US"/>
              </w:rPr>
              <w:t>FE1</w:t>
            </w:r>
            <w:proofErr w:type="spellEnd"/>
          </w:p>
        </w:tc>
        <w:tc>
          <w:tcPr>
            <w:tcW w:w="1303" w:type="dxa"/>
            <w:vMerge w:val="restart"/>
            <w:hideMark/>
          </w:tcPr>
          <w:p w14:paraId="5CDD6DC9" w14:textId="45F557DD" w:rsidR="0084024C" w:rsidRPr="0084024C" w:rsidRDefault="00BE1F8F" w:rsidP="003A5BFF">
            <w:pPr>
              <w:pStyle w:val="Bodyjustified"/>
              <w:keepNext/>
              <w:rPr>
                <w:lang w:val="en-US"/>
              </w:rPr>
            </w:pPr>
            <w:hyperlink r:id="rId42" w:history="1">
              <w:r w:rsidR="0084024C" w:rsidRPr="00C547FE">
                <w:rPr>
                  <w:rStyle w:val="Hyperlink"/>
                  <w:lang w:val="en-US"/>
                </w:rPr>
                <w:t>3076</w:t>
              </w:r>
            </w:hyperlink>
          </w:p>
        </w:tc>
        <w:tc>
          <w:tcPr>
            <w:tcW w:w="3005" w:type="dxa"/>
            <w:hideMark/>
          </w:tcPr>
          <w:p w14:paraId="35C9A2A5" w14:textId="77777777" w:rsidR="0084024C" w:rsidRPr="0084024C" w:rsidRDefault="0084024C" w:rsidP="003A5BFF">
            <w:pPr>
              <w:pStyle w:val="Bodyjustified"/>
              <w:keepNext/>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+150 (+0 -</w:t>
            </w:r>
            <w:proofErr w:type="gramStart"/>
            <w:r w:rsidRPr="0084024C">
              <w:rPr>
                <w:lang w:val="en-US"/>
              </w:rPr>
              <w:t>5)°</w:t>
            </w:r>
            <w:proofErr w:type="gramEnd"/>
            <w:r w:rsidRPr="0084024C">
              <w:rPr>
                <w:lang w:val="en-US"/>
              </w:rPr>
              <w:t>C</w:t>
            </w:r>
          </w:p>
          <w:p w14:paraId="7BC71878" w14:textId="77777777" w:rsidR="00681F02" w:rsidRDefault="0084024C" w:rsidP="003A5BFF">
            <w:pPr>
              <w:pStyle w:val="Bodyjustified"/>
              <w:keepNext/>
              <w:jc w:val="left"/>
              <w:rPr>
                <w:lang w:val="en-US"/>
              </w:rPr>
            </w:pPr>
            <w:proofErr w:type="spellStart"/>
            <w:r w:rsidRPr="0084024C">
              <w:rPr>
                <w:lang w:val="en-US"/>
              </w:rPr>
              <w:t>V</w:t>
            </w:r>
            <w:r w:rsidRPr="0084024C">
              <w:rPr>
                <w:vertAlign w:val="subscript"/>
                <w:lang w:val="en-US"/>
              </w:rPr>
              <w:t>CE</w:t>
            </w:r>
            <w:proofErr w:type="spellEnd"/>
            <w:r w:rsidRPr="0084024C">
              <w:rPr>
                <w:vertAlign w:val="subscript"/>
                <w:lang w:val="en-US"/>
              </w:rPr>
              <w:t xml:space="preserve"> </w:t>
            </w:r>
            <w:r w:rsidRPr="0084024C">
              <w:rPr>
                <w:lang w:val="en-US"/>
              </w:rPr>
              <w:t xml:space="preserve">= </w:t>
            </w:r>
            <w:proofErr w:type="spellStart"/>
            <w:r w:rsidRPr="0084024C">
              <w:rPr>
                <w:lang w:val="en-US"/>
              </w:rPr>
              <w:t>3V</w:t>
            </w:r>
            <w:proofErr w:type="spellEnd"/>
            <w:r w:rsidR="00681F02">
              <w:rPr>
                <w:lang w:val="en-US"/>
              </w:rPr>
              <w:t>, Note 1</w:t>
            </w:r>
          </w:p>
          <w:p w14:paraId="137159A1" w14:textId="59564404" w:rsidR="0084024C" w:rsidRPr="0084024C" w:rsidRDefault="00681F02" w:rsidP="003A5BFF">
            <w:pPr>
              <w:pStyle w:val="Bodyjustified"/>
              <w:keepNext/>
              <w:jc w:val="right"/>
              <w:rPr>
                <w:lang w:val="en-US"/>
              </w:rPr>
            </w:pPr>
            <w:r w:rsidRPr="003826BD">
              <w:rPr>
                <w:highlight w:val="yellow"/>
                <w:lang w:val="en-US"/>
              </w:rPr>
              <w:t>Variant 03</w:t>
            </w:r>
            <w:r>
              <w:rPr>
                <w:lang w:val="en-US"/>
              </w:rPr>
              <w:t xml:space="preserve">: </w:t>
            </w:r>
            <w:r w:rsidR="0084024C" w:rsidRPr="0084024C">
              <w:rPr>
                <w:lang w:val="en-US"/>
              </w:rPr>
              <w:t>I</w:t>
            </w:r>
            <w:r w:rsidR="0084024C" w:rsidRPr="0084024C">
              <w:rPr>
                <w:vertAlign w:val="subscript"/>
                <w:lang w:val="en-US"/>
              </w:rPr>
              <w:t>C</w:t>
            </w:r>
            <w:r w:rsidR="0084024C" w:rsidRPr="0084024C">
              <w:rPr>
                <w:lang w:val="en-US"/>
              </w:rPr>
              <w:t xml:space="preserve"> = </w:t>
            </w:r>
            <w:proofErr w:type="spellStart"/>
            <w:r w:rsidR="0084024C" w:rsidRPr="0084024C">
              <w:rPr>
                <w:lang w:val="en-US"/>
              </w:rPr>
              <w:t>30mA</w:t>
            </w:r>
            <w:proofErr w:type="spellEnd"/>
          </w:p>
          <w:p w14:paraId="7E88261D" w14:textId="54BB691B" w:rsidR="0084024C" w:rsidRPr="0084024C" w:rsidRDefault="003826BD" w:rsidP="003A5BFF">
            <w:pPr>
              <w:pStyle w:val="Bodyjustified"/>
              <w:keepNext/>
              <w:jc w:val="right"/>
              <w:rPr>
                <w:lang w:val="en-US"/>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sidR="00681F02">
              <w:rPr>
                <w:lang w:val="en-US"/>
              </w:rPr>
              <w:t xml:space="preserve">: </w:t>
            </w:r>
            <w:r w:rsidR="00681F02" w:rsidRPr="00793674">
              <w:t>I</w:t>
            </w:r>
            <w:r w:rsidR="00681F02" w:rsidRPr="00793674">
              <w:rPr>
                <w:vertAlign w:val="subscript"/>
              </w:rPr>
              <w:t>C</w:t>
            </w:r>
            <w:r w:rsidR="00681F02" w:rsidRPr="00793674">
              <w:t xml:space="preserve"> = </w:t>
            </w:r>
            <w:proofErr w:type="spellStart"/>
            <w:r w:rsidR="00681F02">
              <w:t>80</w:t>
            </w:r>
            <w:r w:rsidR="00681F02" w:rsidRPr="00793674">
              <w:t>mA</w:t>
            </w:r>
            <w:proofErr w:type="spellEnd"/>
          </w:p>
        </w:tc>
        <w:tc>
          <w:tcPr>
            <w:tcW w:w="851" w:type="dxa"/>
            <w:hideMark/>
          </w:tcPr>
          <w:p w14:paraId="58368AA7" w14:textId="77777777" w:rsidR="00681F02" w:rsidRDefault="00681F02" w:rsidP="003A5BFF">
            <w:pPr>
              <w:pStyle w:val="Bodyjustified"/>
              <w:keepNext/>
              <w:rPr>
                <w:lang w:val="en-US"/>
              </w:rPr>
            </w:pPr>
          </w:p>
          <w:p w14:paraId="3F7209DA" w14:textId="77777777" w:rsidR="00681F02" w:rsidRDefault="00681F02" w:rsidP="003A5BFF">
            <w:pPr>
              <w:pStyle w:val="Bodyjustified"/>
              <w:keepNext/>
              <w:rPr>
                <w:lang w:val="en-US"/>
              </w:rPr>
            </w:pPr>
          </w:p>
          <w:p w14:paraId="14F0BA3A" w14:textId="77777777" w:rsidR="0084024C" w:rsidRDefault="0084024C" w:rsidP="003A5BFF">
            <w:pPr>
              <w:pStyle w:val="Bodyjustified"/>
              <w:keepNext/>
              <w:rPr>
                <w:lang w:val="en-US"/>
              </w:rPr>
            </w:pPr>
            <w:r w:rsidRPr="0084024C">
              <w:rPr>
                <w:lang w:val="en-US"/>
              </w:rPr>
              <w:t>85</w:t>
            </w:r>
          </w:p>
          <w:p w14:paraId="482B2251" w14:textId="7225083A" w:rsidR="00681F02" w:rsidRPr="0084024C" w:rsidRDefault="00681F02" w:rsidP="003A5BFF">
            <w:pPr>
              <w:pStyle w:val="Bodyjustified"/>
              <w:keepNext/>
              <w:rPr>
                <w:lang w:val="en-US"/>
              </w:rPr>
            </w:pPr>
            <w:r>
              <w:rPr>
                <w:lang w:val="en-US"/>
              </w:rPr>
              <w:t>75</w:t>
            </w:r>
          </w:p>
        </w:tc>
        <w:tc>
          <w:tcPr>
            <w:tcW w:w="822" w:type="dxa"/>
            <w:hideMark/>
          </w:tcPr>
          <w:p w14:paraId="11B98C03" w14:textId="77777777" w:rsidR="00681F02" w:rsidRDefault="00681F02" w:rsidP="003A5BFF">
            <w:pPr>
              <w:pStyle w:val="Bodyjustified"/>
              <w:keepNext/>
              <w:rPr>
                <w:lang w:val="en-US"/>
              </w:rPr>
            </w:pPr>
          </w:p>
          <w:p w14:paraId="163D1AFF" w14:textId="77777777" w:rsidR="00681F02" w:rsidRDefault="00681F02" w:rsidP="003A5BFF">
            <w:pPr>
              <w:pStyle w:val="Bodyjustified"/>
              <w:keepNext/>
              <w:rPr>
                <w:lang w:val="en-US"/>
              </w:rPr>
            </w:pPr>
          </w:p>
          <w:p w14:paraId="41415C30" w14:textId="77777777" w:rsidR="0084024C" w:rsidRDefault="0084024C" w:rsidP="003A5BFF">
            <w:pPr>
              <w:pStyle w:val="Bodyjustified"/>
              <w:keepNext/>
              <w:rPr>
                <w:lang w:val="en-US"/>
              </w:rPr>
            </w:pPr>
            <w:r w:rsidRPr="0084024C">
              <w:rPr>
                <w:lang w:val="en-US"/>
              </w:rPr>
              <w:t>200</w:t>
            </w:r>
          </w:p>
          <w:p w14:paraId="39D059F7" w14:textId="037A7615" w:rsidR="00681F02" w:rsidRPr="0084024C" w:rsidRDefault="00681F02" w:rsidP="003A5BFF">
            <w:pPr>
              <w:pStyle w:val="Bodyjustified"/>
              <w:keepNext/>
              <w:rPr>
                <w:lang w:val="en-US"/>
              </w:rPr>
            </w:pPr>
            <w:r>
              <w:rPr>
                <w:lang w:val="en-US"/>
              </w:rPr>
              <w:t>200</w:t>
            </w:r>
          </w:p>
        </w:tc>
        <w:tc>
          <w:tcPr>
            <w:tcW w:w="709" w:type="dxa"/>
            <w:hideMark/>
          </w:tcPr>
          <w:p w14:paraId="091818B9" w14:textId="77777777" w:rsidR="0084024C" w:rsidRPr="0084024C" w:rsidRDefault="0084024C" w:rsidP="003A5BFF">
            <w:pPr>
              <w:pStyle w:val="Bodyjustified"/>
              <w:keepNext/>
              <w:rPr>
                <w:lang w:val="en-US"/>
              </w:rPr>
            </w:pPr>
            <w:r w:rsidRPr="0084024C">
              <w:rPr>
                <w:lang w:val="en-US"/>
              </w:rPr>
              <w:t>-</w:t>
            </w:r>
          </w:p>
        </w:tc>
      </w:tr>
      <w:tr w:rsidR="0084024C" w:rsidRPr="0084024C" w14:paraId="4AC95232" w14:textId="77777777" w:rsidTr="000F03BF">
        <w:trPr>
          <w:trHeight w:val="283"/>
        </w:trPr>
        <w:tc>
          <w:tcPr>
            <w:tcW w:w="1926" w:type="dxa"/>
            <w:vMerge/>
            <w:hideMark/>
          </w:tcPr>
          <w:p w14:paraId="4F33573A" w14:textId="77777777" w:rsidR="0084024C" w:rsidRPr="0084024C" w:rsidRDefault="0084024C" w:rsidP="00681F02">
            <w:pPr>
              <w:pStyle w:val="Bodyjustified"/>
              <w:rPr>
                <w:lang w:val="en-US"/>
              </w:rPr>
            </w:pPr>
          </w:p>
        </w:tc>
        <w:tc>
          <w:tcPr>
            <w:tcW w:w="862" w:type="dxa"/>
            <w:vMerge/>
            <w:hideMark/>
          </w:tcPr>
          <w:p w14:paraId="7FA6327E" w14:textId="77777777" w:rsidR="0084024C" w:rsidRPr="0084024C" w:rsidRDefault="0084024C" w:rsidP="00681F02">
            <w:pPr>
              <w:pStyle w:val="Bodyjustified"/>
              <w:rPr>
                <w:lang w:val="en-US"/>
              </w:rPr>
            </w:pPr>
          </w:p>
        </w:tc>
        <w:tc>
          <w:tcPr>
            <w:tcW w:w="1303" w:type="dxa"/>
            <w:vMerge/>
            <w:hideMark/>
          </w:tcPr>
          <w:p w14:paraId="25EC1797" w14:textId="77777777" w:rsidR="0084024C" w:rsidRPr="0084024C" w:rsidRDefault="0084024C" w:rsidP="00681F02">
            <w:pPr>
              <w:pStyle w:val="Bodyjustified"/>
              <w:rPr>
                <w:lang w:val="en-US"/>
              </w:rPr>
            </w:pPr>
          </w:p>
        </w:tc>
        <w:tc>
          <w:tcPr>
            <w:tcW w:w="3005" w:type="dxa"/>
            <w:hideMark/>
          </w:tcPr>
          <w:p w14:paraId="6D51D372" w14:textId="77777777" w:rsidR="0084024C" w:rsidRPr="0084024C" w:rsidRDefault="0084024C" w:rsidP="00681F02">
            <w:pPr>
              <w:pStyle w:val="Bodyjustified"/>
              <w:jc w:val="left"/>
              <w:rPr>
                <w:lang w:val="en-US"/>
              </w:rPr>
            </w:pPr>
            <w:proofErr w:type="spellStart"/>
            <w:r w:rsidRPr="0084024C">
              <w:rPr>
                <w:lang w:val="en-US"/>
              </w:rPr>
              <w:t>T</w:t>
            </w:r>
            <w:r w:rsidRPr="0084024C">
              <w:rPr>
                <w:vertAlign w:val="subscript"/>
                <w:lang w:val="en-US"/>
              </w:rPr>
              <w:t>amb</w:t>
            </w:r>
            <w:proofErr w:type="spellEnd"/>
            <w:r w:rsidRPr="0084024C">
              <w:rPr>
                <w:lang w:val="en-US"/>
              </w:rPr>
              <w:t xml:space="preserve"> = -55 (+5 -</w:t>
            </w:r>
            <w:proofErr w:type="gramStart"/>
            <w:r w:rsidRPr="0084024C">
              <w:rPr>
                <w:lang w:val="en-US"/>
              </w:rPr>
              <w:t>0)°</w:t>
            </w:r>
            <w:proofErr w:type="gramEnd"/>
            <w:r w:rsidRPr="0084024C">
              <w:rPr>
                <w:lang w:val="en-US"/>
              </w:rPr>
              <w:t>C</w:t>
            </w:r>
          </w:p>
          <w:p w14:paraId="29090BDC" w14:textId="741A2F4E" w:rsidR="00681F02" w:rsidRDefault="0084024C" w:rsidP="00681F02">
            <w:pPr>
              <w:pStyle w:val="Bodyjustified"/>
              <w:jc w:val="left"/>
              <w:rPr>
                <w:lang w:val="en-US"/>
              </w:rPr>
            </w:pPr>
            <w:proofErr w:type="spellStart"/>
            <w:r w:rsidRPr="0084024C">
              <w:rPr>
                <w:lang w:val="en-US"/>
              </w:rPr>
              <w:t>V</w:t>
            </w:r>
            <w:r w:rsidRPr="0084024C">
              <w:rPr>
                <w:vertAlign w:val="subscript"/>
                <w:lang w:val="en-US"/>
              </w:rPr>
              <w:t>CE</w:t>
            </w:r>
            <w:proofErr w:type="spellEnd"/>
            <w:r w:rsidRPr="0084024C">
              <w:rPr>
                <w:vertAlign w:val="subscript"/>
                <w:lang w:val="en-US"/>
              </w:rPr>
              <w:t xml:space="preserve"> </w:t>
            </w:r>
            <w:r w:rsidRPr="0084024C">
              <w:rPr>
                <w:lang w:val="en-US"/>
              </w:rPr>
              <w:t xml:space="preserve">= </w:t>
            </w:r>
            <w:proofErr w:type="spellStart"/>
            <w:r w:rsidRPr="0084024C">
              <w:rPr>
                <w:lang w:val="en-US"/>
              </w:rPr>
              <w:t>3V</w:t>
            </w:r>
            <w:proofErr w:type="spellEnd"/>
            <w:r w:rsidR="00681F02">
              <w:rPr>
                <w:lang w:val="en-US"/>
              </w:rPr>
              <w:t>,</w:t>
            </w:r>
            <w:r w:rsidRPr="0084024C">
              <w:rPr>
                <w:lang w:val="en-US"/>
              </w:rPr>
              <w:t xml:space="preserve"> I</w:t>
            </w:r>
            <w:r w:rsidRPr="0084024C">
              <w:rPr>
                <w:vertAlign w:val="subscript"/>
                <w:lang w:val="en-US"/>
              </w:rPr>
              <w:t>C</w:t>
            </w:r>
            <w:r w:rsidRPr="0084024C">
              <w:rPr>
                <w:lang w:val="en-US"/>
              </w:rPr>
              <w:t xml:space="preserve"> = </w:t>
            </w:r>
            <w:proofErr w:type="spellStart"/>
            <w:r w:rsidRPr="0084024C">
              <w:rPr>
                <w:lang w:val="en-US"/>
              </w:rPr>
              <w:t>30mA</w:t>
            </w:r>
            <w:proofErr w:type="spellEnd"/>
            <w:r w:rsidR="00681F02">
              <w:rPr>
                <w:lang w:val="en-US"/>
              </w:rPr>
              <w:t xml:space="preserve">, </w:t>
            </w:r>
            <w:r w:rsidRPr="0084024C">
              <w:rPr>
                <w:lang w:val="en-US"/>
              </w:rPr>
              <w:t>Note 2</w:t>
            </w:r>
            <w:r w:rsidR="00681F02">
              <w:rPr>
                <w:lang w:val="en-US"/>
              </w:rPr>
              <w:t xml:space="preserve"> </w:t>
            </w:r>
          </w:p>
          <w:p w14:paraId="5D81DF18" w14:textId="77777777" w:rsidR="003826BD" w:rsidRPr="0084024C" w:rsidRDefault="003826BD" w:rsidP="003826BD">
            <w:pPr>
              <w:pStyle w:val="Bodyjustified"/>
              <w:jc w:val="right"/>
              <w:rPr>
                <w:lang w:val="en-US"/>
              </w:rPr>
            </w:pPr>
            <w:r w:rsidRPr="003826BD">
              <w:rPr>
                <w:highlight w:val="yellow"/>
                <w:lang w:val="en-US"/>
              </w:rPr>
              <w:t>Variant 03</w:t>
            </w:r>
            <w:r>
              <w:rPr>
                <w:lang w:val="en-US"/>
              </w:rPr>
              <w:t xml:space="preserve">: </w:t>
            </w:r>
            <w:r w:rsidRPr="0084024C">
              <w:rPr>
                <w:lang w:val="en-US"/>
              </w:rPr>
              <w:t>I</w:t>
            </w:r>
            <w:r w:rsidRPr="0084024C">
              <w:rPr>
                <w:vertAlign w:val="subscript"/>
                <w:lang w:val="en-US"/>
              </w:rPr>
              <w:t>C</w:t>
            </w:r>
            <w:r w:rsidRPr="0084024C">
              <w:rPr>
                <w:lang w:val="en-US"/>
              </w:rPr>
              <w:t xml:space="preserve"> = </w:t>
            </w:r>
            <w:proofErr w:type="spellStart"/>
            <w:r w:rsidRPr="0084024C">
              <w:rPr>
                <w:lang w:val="en-US"/>
              </w:rPr>
              <w:t>30mA</w:t>
            </w:r>
            <w:proofErr w:type="spellEnd"/>
          </w:p>
          <w:p w14:paraId="136756EA" w14:textId="5A587DCC" w:rsidR="0084024C" w:rsidRPr="0084024C" w:rsidRDefault="003826BD" w:rsidP="003826BD">
            <w:pPr>
              <w:pStyle w:val="Bodyjustified"/>
              <w:jc w:val="right"/>
              <w:rPr>
                <w:lang w:val="en-US"/>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r>
              <w:rPr>
                <w:lang w:val="en-US"/>
              </w:rPr>
              <w:t xml:space="preserve">: </w:t>
            </w:r>
            <w:r w:rsidRPr="00793674">
              <w:t>I</w:t>
            </w:r>
            <w:r w:rsidRPr="00793674">
              <w:rPr>
                <w:vertAlign w:val="subscript"/>
              </w:rPr>
              <w:t>C</w:t>
            </w:r>
            <w:r w:rsidRPr="00793674">
              <w:t xml:space="preserve"> = </w:t>
            </w:r>
            <w:proofErr w:type="spellStart"/>
            <w:r>
              <w:t>80</w:t>
            </w:r>
            <w:r w:rsidRPr="00793674">
              <w:t>mA</w:t>
            </w:r>
            <w:proofErr w:type="spellEnd"/>
          </w:p>
        </w:tc>
        <w:tc>
          <w:tcPr>
            <w:tcW w:w="851" w:type="dxa"/>
            <w:hideMark/>
          </w:tcPr>
          <w:p w14:paraId="2B95B6CD" w14:textId="77777777" w:rsidR="00681F02" w:rsidRDefault="00681F02" w:rsidP="00681F02">
            <w:pPr>
              <w:pStyle w:val="Bodyjustified"/>
              <w:rPr>
                <w:lang w:val="en-US"/>
              </w:rPr>
            </w:pPr>
          </w:p>
          <w:p w14:paraId="2992ACDE" w14:textId="77777777" w:rsidR="00681F02" w:rsidRDefault="00681F02" w:rsidP="00681F02">
            <w:pPr>
              <w:pStyle w:val="Bodyjustified"/>
              <w:rPr>
                <w:lang w:val="en-US"/>
              </w:rPr>
            </w:pPr>
          </w:p>
          <w:p w14:paraId="7AFE84AE" w14:textId="77777777" w:rsidR="0084024C" w:rsidRDefault="0084024C" w:rsidP="00681F02">
            <w:pPr>
              <w:pStyle w:val="Bodyjustified"/>
              <w:rPr>
                <w:lang w:val="en-US"/>
              </w:rPr>
            </w:pPr>
            <w:r w:rsidRPr="0084024C">
              <w:rPr>
                <w:lang w:val="en-US"/>
              </w:rPr>
              <w:t>150</w:t>
            </w:r>
          </w:p>
          <w:p w14:paraId="7E7E1211" w14:textId="113504B8" w:rsidR="00681F02" w:rsidRPr="0084024C" w:rsidRDefault="00681F02" w:rsidP="00681F02">
            <w:pPr>
              <w:pStyle w:val="Bodyjustified"/>
              <w:rPr>
                <w:lang w:val="en-US"/>
              </w:rPr>
            </w:pPr>
            <w:r>
              <w:rPr>
                <w:lang w:val="en-US"/>
              </w:rPr>
              <w:t>80</w:t>
            </w:r>
          </w:p>
        </w:tc>
        <w:tc>
          <w:tcPr>
            <w:tcW w:w="822" w:type="dxa"/>
            <w:hideMark/>
          </w:tcPr>
          <w:p w14:paraId="3A02C3E9" w14:textId="77777777" w:rsidR="00681F02" w:rsidRDefault="00681F02" w:rsidP="00681F02">
            <w:pPr>
              <w:pStyle w:val="Bodyjustified"/>
              <w:rPr>
                <w:lang w:val="en-US"/>
              </w:rPr>
            </w:pPr>
          </w:p>
          <w:p w14:paraId="17229CE9" w14:textId="77777777" w:rsidR="00681F02" w:rsidRDefault="00681F02" w:rsidP="00681F02">
            <w:pPr>
              <w:pStyle w:val="Bodyjustified"/>
              <w:rPr>
                <w:lang w:val="en-US"/>
              </w:rPr>
            </w:pPr>
          </w:p>
          <w:p w14:paraId="25EA5343" w14:textId="77777777" w:rsidR="0084024C" w:rsidRDefault="0084024C" w:rsidP="00681F02">
            <w:pPr>
              <w:pStyle w:val="Bodyjustified"/>
              <w:rPr>
                <w:lang w:val="en-US"/>
              </w:rPr>
            </w:pPr>
            <w:r w:rsidRPr="0084024C">
              <w:rPr>
                <w:lang w:val="en-US"/>
              </w:rPr>
              <w:t>500</w:t>
            </w:r>
          </w:p>
          <w:p w14:paraId="458805D2" w14:textId="29890928" w:rsidR="00681F02" w:rsidRPr="0084024C" w:rsidRDefault="00681F02" w:rsidP="00681F02">
            <w:pPr>
              <w:pStyle w:val="Bodyjustified"/>
              <w:rPr>
                <w:lang w:val="en-US"/>
              </w:rPr>
            </w:pPr>
            <w:r>
              <w:rPr>
                <w:lang w:val="en-US"/>
              </w:rPr>
              <w:t>400</w:t>
            </w:r>
          </w:p>
        </w:tc>
        <w:tc>
          <w:tcPr>
            <w:tcW w:w="709" w:type="dxa"/>
            <w:hideMark/>
          </w:tcPr>
          <w:p w14:paraId="0E54157F" w14:textId="77777777" w:rsidR="0084024C" w:rsidRPr="0084024C" w:rsidRDefault="0084024C" w:rsidP="00681F02">
            <w:pPr>
              <w:pStyle w:val="Bodyjustified"/>
              <w:rPr>
                <w:lang w:val="en-US"/>
              </w:rPr>
            </w:pPr>
            <w:r w:rsidRPr="0084024C">
              <w:rPr>
                <w:lang w:val="en-US"/>
              </w:rPr>
              <w:t>-</w:t>
            </w:r>
          </w:p>
        </w:tc>
      </w:tr>
    </w:tbl>
    <w:p w14:paraId="7B69CF28" w14:textId="77777777" w:rsidR="00A04525" w:rsidRDefault="008D5D79" w:rsidP="008D5D79">
      <w:pPr>
        <w:pStyle w:val="NOTES"/>
      </w:pPr>
      <w:r>
        <w:t>NOTES</w:t>
      </w:r>
      <w:r w:rsidR="00A04525">
        <w:t>:</w:t>
      </w:r>
    </w:p>
    <w:p w14:paraId="5216CFCE" w14:textId="20CF44A9" w:rsidR="002227C8" w:rsidRDefault="002227C8" w:rsidP="003A5BFF">
      <w:pPr>
        <w:pStyle w:val="numericallist"/>
        <w:spacing w:after="60"/>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132A96F5" w:rsidR="00A04525" w:rsidRDefault="00982D22" w:rsidP="003A5BFF">
      <w:pPr>
        <w:pStyle w:val="numericallist"/>
        <w:spacing w:after="60"/>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r w:rsidR="00667360">
        <w:t xml:space="preserve"> </w:t>
      </w:r>
    </w:p>
    <w:p w14:paraId="35FA9E72" w14:textId="77777777" w:rsidR="00A04525" w:rsidRDefault="00A04525" w:rsidP="00BA7A6E">
      <w:pPr>
        <w:pStyle w:val="Heading2"/>
      </w:pPr>
      <w:bookmarkStart w:id="35" w:name="_Toc62638652"/>
      <w:r>
        <w:lastRenderedPageBreak/>
        <w:t>PARAMETER DRIFT VALUES</w:t>
      </w:r>
      <w:bookmarkEnd w:id="35"/>
    </w:p>
    <w:p w14:paraId="6A9D39C1" w14:textId="18349B93" w:rsidR="00A04525" w:rsidRDefault="00A04525" w:rsidP="00BA7A6E">
      <w:pPr>
        <w:keepNext/>
      </w:pPr>
      <w:r>
        <w:t xml:space="preserve">Unless otherwise specified, the measurements shall be performed </w:t>
      </w:r>
      <w:r w:rsidR="007B1059">
        <w:t xml:space="preserve">at </w:t>
      </w:r>
      <w:proofErr w:type="spellStart"/>
      <w:r w:rsidR="007B1059">
        <w:t>T</w:t>
      </w:r>
      <w:r w:rsidR="007B1059" w:rsidRPr="00C80134">
        <w:rPr>
          <w:vertAlign w:val="subscript"/>
        </w:rPr>
        <w:t>amb</w:t>
      </w:r>
      <w:proofErr w:type="spellEnd"/>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p w14:paraId="2CBD7FC0" w14:textId="438B3A27" w:rsidR="00A04525" w:rsidRDefault="00A04525" w:rsidP="00BA7A6E">
      <w:pPr>
        <w:keepNext/>
      </w:pPr>
      <w:r>
        <w:t xml:space="preserve">The test methods and test conditions shall be as per the corresponding test defined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_Ref62636805 \r </w:instrText>
      </w:r>
      <w:r w:rsidR="003A5BFF">
        <w:rPr>
          <w:highlight w:val="yellow"/>
        </w:rPr>
        <w:instrText xml:space="preserve"> \* MERGEFORMAT </w:instrText>
      </w:r>
      <w:r w:rsidR="003A5BFF" w:rsidRPr="003A5BFF">
        <w:rPr>
          <w:highlight w:val="yellow"/>
        </w:rPr>
        <w:fldChar w:fldCharType="separate"/>
      </w:r>
      <w:r w:rsidR="004619A5">
        <w:rPr>
          <w:highlight w:val="yellow"/>
        </w:rPr>
        <w:t>2.5.1</w:t>
      </w:r>
      <w:r w:rsidR="003A5BFF" w:rsidRPr="003A5BFF">
        <w:rPr>
          <w:highlight w:val="yellow"/>
        </w:rPr>
        <w:fldChar w:fldCharType="end"/>
      </w:r>
      <w:r w:rsidR="003A5BFF">
        <w:t xml:space="preserve"> </w:t>
      </w:r>
      <w:r>
        <w:t>Room Temperature Electrical Measurements.</w:t>
      </w:r>
    </w:p>
    <w:p w14:paraId="68E6DAB8" w14:textId="43086742" w:rsidR="00A04525" w:rsidRDefault="00A04525" w:rsidP="003A5BFF">
      <w:pPr>
        <w:keepNext/>
        <w:spacing w:after="120"/>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3E74E9" w:rsidRPr="000A5E0D" w14:paraId="2094F627" w14:textId="77777777" w:rsidTr="002B2C70">
        <w:trPr>
          <w:trHeight w:val="318"/>
          <w:tblHeader/>
        </w:trPr>
        <w:tc>
          <w:tcPr>
            <w:tcW w:w="3118" w:type="dxa"/>
            <w:vMerge w:val="restart"/>
          </w:tcPr>
          <w:p w14:paraId="0B74FFCC" w14:textId="77777777" w:rsidR="003E74E9" w:rsidRPr="000A5E0D" w:rsidRDefault="003E74E9" w:rsidP="002B2C70">
            <w:pPr>
              <w:pStyle w:val="Bodyjustified"/>
              <w:keepNext/>
              <w:rPr>
                <w:rFonts w:cs="Arial"/>
              </w:rPr>
            </w:pPr>
            <w:r w:rsidRPr="000A5E0D">
              <w:rPr>
                <w:rFonts w:cs="Arial"/>
              </w:rPr>
              <w:t>Characteristics</w:t>
            </w:r>
          </w:p>
          <w:p w14:paraId="2285DB8D" w14:textId="77777777" w:rsidR="003E74E9" w:rsidRPr="000A5E0D" w:rsidRDefault="003E74E9" w:rsidP="002B2C70">
            <w:pPr>
              <w:pStyle w:val="Bodyjustified"/>
              <w:keepNext/>
              <w:rPr>
                <w:rFonts w:cs="Arial"/>
              </w:rPr>
            </w:pPr>
          </w:p>
        </w:tc>
        <w:tc>
          <w:tcPr>
            <w:tcW w:w="1247" w:type="dxa"/>
            <w:vMerge w:val="restart"/>
          </w:tcPr>
          <w:p w14:paraId="04446AAC" w14:textId="77777777" w:rsidR="003E74E9" w:rsidRPr="000A5E0D" w:rsidRDefault="003E74E9" w:rsidP="002B2C70">
            <w:pPr>
              <w:pStyle w:val="Bodyjustified"/>
              <w:keepNext/>
              <w:rPr>
                <w:rFonts w:cs="Arial"/>
              </w:rPr>
            </w:pPr>
            <w:r w:rsidRPr="000A5E0D">
              <w:rPr>
                <w:rFonts w:cs="Arial"/>
              </w:rPr>
              <w:t>Symbols</w:t>
            </w:r>
          </w:p>
          <w:p w14:paraId="4FBCEFAC" w14:textId="77777777" w:rsidR="003E74E9" w:rsidRPr="000A5E0D" w:rsidRDefault="003E74E9" w:rsidP="002B2C70">
            <w:pPr>
              <w:pStyle w:val="Bodyjustified"/>
              <w:keepNext/>
              <w:rPr>
                <w:rFonts w:cs="Arial"/>
              </w:rPr>
            </w:pPr>
          </w:p>
        </w:tc>
        <w:tc>
          <w:tcPr>
            <w:tcW w:w="2854" w:type="dxa"/>
            <w:gridSpan w:val="3"/>
          </w:tcPr>
          <w:p w14:paraId="1E437340" w14:textId="77777777" w:rsidR="003E74E9" w:rsidRPr="000A5E0D" w:rsidRDefault="003E74E9" w:rsidP="002B2C70">
            <w:pPr>
              <w:pStyle w:val="Bodyjustified"/>
              <w:keepNext/>
              <w:rPr>
                <w:rFonts w:cs="Arial"/>
              </w:rPr>
            </w:pPr>
            <w:r w:rsidRPr="000A5E0D">
              <w:rPr>
                <w:rFonts w:cs="Arial"/>
              </w:rPr>
              <w:t>Limits</w:t>
            </w:r>
          </w:p>
        </w:tc>
        <w:tc>
          <w:tcPr>
            <w:tcW w:w="860" w:type="dxa"/>
            <w:vMerge w:val="restart"/>
          </w:tcPr>
          <w:p w14:paraId="1CA928F5" w14:textId="77777777" w:rsidR="003E74E9" w:rsidRPr="000A5E0D" w:rsidRDefault="003E74E9" w:rsidP="002B2C70">
            <w:pPr>
              <w:pStyle w:val="Bodyjustified"/>
              <w:keepNext/>
              <w:rPr>
                <w:rFonts w:cs="Arial"/>
              </w:rPr>
            </w:pPr>
            <w:r w:rsidRPr="000A5E0D">
              <w:rPr>
                <w:rFonts w:cs="Arial"/>
              </w:rPr>
              <w:t>Units</w:t>
            </w:r>
          </w:p>
        </w:tc>
      </w:tr>
      <w:tr w:rsidR="003E74E9" w:rsidRPr="000A5E0D" w14:paraId="6C426DD3" w14:textId="77777777" w:rsidTr="002B2C70">
        <w:trPr>
          <w:trHeight w:val="318"/>
          <w:tblHeader/>
        </w:trPr>
        <w:tc>
          <w:tcPr>
            <w:tcW w:w="3118" w:type="dxa"/>
            <w:vMerge/>
          </w:tcPr>
          <w:p w14:paraId="0DB40406" w14:textId="77777777" w:rsidR="003E74E9" w:rsidRPr="000A5E0D" w:rsidRDefault="003E74E9" w:rsidP="002B2C70">
            <w:pPr>
              <w:pStyle w:val="Bodyjustified"/>
              <w:keepNext/>
              <w:rPr>
                <w:rFonts w:cs="Arial"/>
                <w:lang w:val="en-US"/>
              </w:rPr>
            </w:pPr>
          </w:p>
        </w:tc>
        <w:tc>
          <w:tcPr>
            <w:tcW w:w="1247" w:type="dxa"/>
            <w:vMerge/>
          </w:tcPr>
          <w:p w14:paraId="4E0B0317" w14:textId="77777777" w:rsidR="003E74E9" w:rsidRPr="000A5E0D" w:rsidRDefault="003E74E9" w:rsidP="002B2C70">
            <w:pPr>
              <w:pStyle w:val="Bodyjustified"/>
              <w:keepNext/>
              <w:rPr>
                <w:rFonts w:cs="Arial"/>
                <w:lang w:val="en-US"/>
              </w:rPr>
            </w:pPr>
          </w:p>
        </w:tc>
        <w:tc>
          <w:tcPr>
            <w:tcW w:w="1134" w:type="dxa"/>
            <w:vMerge w:val="restart"/>
          </w:tcPr>
          <w:p w14:paraId="178269F1" w14:textId="77777777" w:rsidR="003E74E9" w:rsidRPr="000A5E0D" w:rsidRDefault="003E74E9" w:rsidP="002B2C70">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0126FB33" w14:textId="77777777" w:rsidR="003E74E9" w:rsidRPr="000A5E0D" w:rsidRDefault="003E74E9" w:rsidP="002B2C70">
            <w:pPr>
              <w:pStyle w:val="Bodyjustified"/>
              <w:keepNext/>
              <w:rPr>
                <w:rFonts w:cs="Arial"/>
              </w:rPr>
            </w:pPr>
            <w:r w:rsidRPr="000A5E0D">
              <w:rPr>
                <w:rFonts w:cs="Arial"/>
              </w:rPr>
              <w:t>Absolute</w:t>
            </w:r>
          </w:p>
        </w:tc>
        <w:tc>
          <w:tcPr>
            <w:tcW w:w="860" w:type="dxa"/>
            <w:vMerge/>
          </w:tcPr>
          <w:p w14:paraId="4F7F934A" w14:textId="77777777" w:rsidR="003E74E9" w:rsidRPr="000A5E0D" w:rsidRDefault="003E74E9" w:rsidP="002B2C70">
            <w:pPr>
              <w:pStyle w:val="Bodyjustified"/>
              <w:keepNext/>
              <w:rPr>
                <w:rFonts w:cs="Arial"/>
                <w:lang w:val="en-US"/>
              </w:rPr>
            </w:pPr>
          </w:p>
        </w:tc>
      </w:tr>
      <w:tr w:rsidR="003E74E9" w:rsidRPr="000A5E0D" w14:paraId="2EB3DC4B" w14:textId="77777777" w:rsidTr="002B2C70">
        <w:trPr>
          <w:trHeight w:val="318"/>
          <w:tblHeader/>
        </w:trPr>
        <w:tc>
          <w:tcPr>
            <w:tcW w:w="3118" w:type="dxa"/>
            <w:vMerge/>
          </w:tcPr>
          <w:p w14:paraId="4B7C2B31" w14:textId="77777777" w:rsidR="003E74E9" w:rsidRPr="000A5E0D" w:rsidRDefault="003E74E9" w:rsidP="002B2C70">
            <w:pPr>
              <w:pStyle w:val="Bodyjustified"/>
              <w:keepNext/>
              <w:rPr>
                <w:rFonts w:cs="Arial"/>
                <w:lang w:val="en-US"/>
              </w:rPr>
            </w:pPr>
          </w:p>
        </w:tc>
        <w:tc>
          <w:tcPr>
            <w:tcW w:w="1247" w:type="dxa"/>
            <w:vMerge/>
          </w:tcPr>
          <w:p w14:paraId="7591D415" w14:textId="77777777" w:rsidR="003E74E9" w:rsidRPr="000A5E0D" w:rsidRDefault="003E74E9" w:rsidP="002B2C70">
            <w:pPr>
              <w:pStyle w:val="Bodyjustified"/>
              <w:keepNext/>
              <w:rPr>
                <w:rFonts w:cs="Arial"/>
                <w:lang w:val="en-US"/>
              </w:rPr>
            </w:pPr>
          </w:p>
        </w:tc>
        <w:tc>
          <w:tcPr>
            <w:tcW w:w="1134" w:type="dxa"/>
            <w:vMerge/>
          </w:tcPr>
          <w:p w14:paraId="76822F4C" w14:textId="77777777" w:rsidR="003E74E9" w:rsidRPr="000A5E0D" w:rsidRDefault="003E74E9" w:rsidP="002B2C70">
            <w:pPr>
              <w:pStyle w:val="Bodyjustified"/>
              <w:keepNext/>
              <w:rPr>
                <w:rFonts w:cs="Arial"/>
                <w:lang w:val="en-US"/>
              </w:rPr>
            </w:pPr>
          </w:p>
        </w:tc>
        <w:tc>
          <w:tcPr>
            <w:tcW w:w="860" w:type="dxa"/>
          </w:tcPr>
          <w:p w14:paraId="7B5D789B" w14:textId="77777777" w:rsidR="003E74E9" w:rsidRPr="000A5E0D" w:rsidRDefault="003E74E9" w:rsidP="002B2C70">
            <w:pPr>
              <w:pStyle w:val="Bodyjustified"/>
              <w:keepNext/>
              <w:rPr>
                <w:rFonts w:cs="Arial"/>
              </w:rPr>
            </w:pPr>
            <w:r w:rsidRPr="000A5E0D">
              <w:rPr>
                <w:rFonts w:cs="Arial"/>
              </w:rPr>
              <w:t>Min</w:t>
            </w:r>
          </w:p>
        </w:tc>
        <w:tc>
          <w:tcPr>
            <w:tcW w:w="860" w:type="dxa"/>
          </w:tcPr>
          <w:p w14:paraId="4BE8D834" w14:textId="77777777" w:rsidR="003E74E9" w:rsidRPr="000A5E0D" w:rsidRDefault="003E74E9" w:rsidP="002B2C70">
            <w:pPr>
              <w:pStyle w:val="Bodyjustified"/>
              <w:keepNext/>
              <w:rPr>
                <w:rFonts w:cs="Arial"/>
              </w:rPr>
            </w:pPr>
            <w:r w:rsidRPr="000A5E0D">
              <w:rPr>
                <w:rFonts w:cs="Arial"/>
              </w:rPr>
              <w:t>Max</w:t>
            </w:r>
          </w:p>
        </w:tc>
        <w:tc>
          <w:tcPr>
            <w:tcW w:w="860" w:type="dxa"/>
            <w:vMerge/>
          </w:tcPr>
          <w:p w14:paraId="3EBB3382" w14:textId="77777777" w:rsidR="003E74E9" w:rsidRPr="000A5E0D" w:rsidRDefault="003E74E9" w:rsidP="002B2C70">
            <w:pPr>
              <w:pStyle w:val="Bodyjustified"/>
              <w:keepNext/>
              <w:rPr>
                <w:rFonts w:cs="Arial"/>
                <w:lang w:val="en-US"/>
              </w:rPr>
            </w:pPr>
          </w:p>
        </w:tc>
      </w:tr>
      <w:tr w:rsidR="00AA5C75" w:rsidRPr="000A5E0D" w14:paraId="68D63482" w14:textId="77777777" w:rsidTr="002B2C70">
        <w:trPr>
          <w:trHeight w:val="317"/>
        </w:trPr>
        <w:tc>
          <w:tcPr>
            <w:tcW w:w="3118" w:type="dxa"/>
          </w:tcPr>
          <w:p w14:paraId="4516E976" w14:textId="77777777" w:rsidR="00AA5C75" w:rsidRPr="000A5E0D" w:rsidRDefault="00AA5C75" w:rsidP="002B2C70">
            <w:pPr>
              <w:pStyle w:val="Bodyjustified"/>
              <w:keepNext/>
              <w:jc w:val="left"/>
              <w:rPr>
                <w:rFonts w:cs="Arial"/>
              </w:rPr>
            </w:pPr>
            <w:r w:rsidRPr="00E41DFD">
              <w:t>Collector-Emitter Cut</w:t>
            </w:r>
            <w:r w:rsidRPr="00E41DFD">
              <w:noBreakHyphen/>
              <w:t>off Current</w:t>
            </w:r>
            <w:r>
              <w:t> 2</w:t>
            </w:r>
          </w:p>
        </w:tc>
        <w:tc>
          <w:tcPr>
            <w:tcW w:w="1247" w:type="dxa"/>
          </w:tcPr>
          <w:p w14:paraId="1B0720E5" w14:textId="77777777" w:rsidR="00AA5C75" w:rsidRPr="000A5E0D" w:rsidRDefault="00AA5C75" w:rsidP="002B2C70">
            <w:pPr>
              <w:pStyle w:val="Bodyjustified"/>
              <w:keepNext/>
              <w:rPr>
                <w:rFonts w:cs="Arial"/>
              </w:rPr>
            </w:pPr>
            <w:proofErr w:type="spellStart"/>
            <w:r w:rsidRPr="00793674">
              <w:t>I</w:t>
            </w:r>
            <w:r w:rsidRPr="00793674">
              <w:rPr>
                <w:vertAlign w:val="subscript"/>
              </w:rPr>
              <w:t>CE</w:t>
            </w:r>
            <w:r>
              <w:rPr>
                <w:vertAlign w:val="subscript"/>
              </w:rPr>
              <w:t>S2</w:t>
            </w:r>
            <w:proofErr w:type="spellEnd"/>
          </w:p>
        </w:tc>
        <w:tc>
          <w:tcPr>
            <w:tcW w:w="1134" w:type="dxa"/>
          </w:tcPr>
          <w:p w14:paraId="7B85C08A" w14:textId="1F9A9EAA" w:rsidR="00AA5C75" w:rsidRPr="000A5E0D" w:rsidRDefault="00AA5C75" w:rsidP="002B2C70">
            <w:pPr>
              <w:pStyle w:val="Bodyjustified"/>
              <w:keepNext/>
              <w:rPr>
                <w:rFonts w:cs="Arial"/>
              </w:rPr>
            </w:pPr>
            <w:r w:rsidRPr="000A5E0D">
              <w:rPr>
                <w:rFonts w:cs="Arial"/>
              </w:rPr>
              <w:t>±</w:t>
            </w:r>
            <w:r w:rsidR="008C3283">
              <w:rPr>
                <w:rFonts w:cs="Arial"/>
              </w:rPr>
              <w:t>20</w:t>
            </w:r>
          </w:p>
          <w:p w14:paraId="553855AF"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6D3BF576" w14:textId="77777777" w:rsidR="00AA5C75" w:rsidRPr="000A5E0D" w:rsidRDefault="00AA5C75" w:rsidP="002B2C70">
            <w:pPr>
              <w:pStyle w:val="Bodyjustified"/>
              <w:keepNext/>
              <w:rPr>
                <w:rFonts w:cs="Arial"/>
              </w:rPr>
            </w:pPr>
            <w:r>
              <w:t>-</w:t>
            </w:r>
          </w:p>
        </w:tc>
        <w:tc>
          <w:tcPr>
            <w:tcW w:w="860" w:type="dxa"/>
          </w:tcPr>
          <w:p w14:paraId="3044965F" w14:textId="09C59BEE" w:rsidR="00AA5C75" w:rsidRPr="000A5E0D" w:rsidRDefault="00AA5C75" w:rsidP="002B2C70">
            <w:pPr>
              <w:pStyle w:val="Bodyjustified"/>
              <w:keepNext/>
              <w:rPr>
                <w:rFonts w:cs="Arial"/>
              </w:rPr>
            </w:pPr>
            <w:r>
              <w:t>5</w:t>
            </w:r>
            <w:r w:rsidR="008C3283">
              <w:t>000</w:t>
            </w:r>
          </w:p>
        </w:tc>
        <w:tc>
          <w:tcPr>
            <w:tcW w:w="860" w:type="dxa"/>
          </w:tcPr>
          <w:p w14:paraId="52498092" w14:textId="5D546E4C" w:rsidR="00AA5C75" w:rsidRPr="000A5E0D" w:rsidRDefault="008C3283" w:rsidP="002B2C70">
            <w:pPr>
              <w:pStyle w:val="Bodyjustified"/>
              <w:keepNext/>
              <w:rPr>
                <w:rFonts w:cs="Arial"/>
              </w:rPr>
            </w:pPr>
            <w:proofErr w:type="spellStart"/>
            <w:r>
              <w:rPr>
                <w:rFonts w:cs="Arial"/>
              </w:rPr>
              <w:t>n</w:t>
            </w:r>
            <w:r w:rsidR="00AA5C75">
              <w:t>A</w:t>
            </w:r>
            <w:proofErr w:type="spellEnd"/>
          </w:p>
        </w:tc>
      </w:tr>
      <w:tr w:rsidR="00AA5C75" w:rsidRPr="000A5E0D" w14:paraId="3ED45730" w14:textId="77777777" w:rsidTr="002B2C70">
        <w:trPr>
          <w:trHeight w:val="317"/>
        </w:trPr>
        <w:tc>
          <w:tcPr>
            <w:tcW w:w="3118" w:type="dxa"/>
          </w:tcPr>
          <w:p w14:paraId="7CA94666" w14:textId="77777777" w:rsidR="00AA5C75" w:rsidRPr="000A5E0D" w:rsidRDefault="00AA5C75" w:rsidP="002B2C70">
            <w:pPr>
              <w:pStyle w:val="Bodyjustified"/>
              <w:keepNext/>
              <w:jc w:val="left"/>
              <w:rPr>
                <w:rFonts w:cs="Arial"/>
              </w:rPr>
            </w:pPr>
            <w:r w:rsidRPr="00E41DFD">
              <w:t>Collector-Emitter Cut</w:t>
            </w:r>
            <w:r w:rsidRPr="00E41DFD">
              <w:noBreakHyphen/>
              <w:t>off Current</w:t>
            </w:r>
            <w:r>
              <w:t> 3</w:t>
            </w:r>
          </w:p>
        </w:tc>
        <w:tc>
          <w:tcPr>
            <w:tcW w:w="1247" w:type="dxa"/>
          </w:tcPr>
          <w:p w14:paraId="04FEBBD5" w14:textId="77777777" w:rsidR="00AA5C75" w:rsidRPr="000A5E0D" w:rsidRDefault="00AA5C75" w:rsidP="002B2C70">
            <w:pPr>
              <w:pStyle w:val="Bodyjustified"/>
              <w:keepNext/>
              <w:rPr>
                <w:rFonts w:cs="Arial"/>
              </w:rPr>
            </w:pPr>
            <w:proofErr w:type="spellStart"/>
            <w:r w:rsidRPr="00793674">
              <w:t>I</w:t>
            </w:r>
            <w:r w:rsidRPr="00793674">
              <w:rPr>
                <w:vertAlign w:val="subscript"/>
              </w:rPr>
              <w:t>CE</w:t>
            </w:r>
            <w:r>
              <w:rPr>
                <w:vertAlign w:val="subscript"/>
              </w:rPr>
              <w:t>S3</w:t>
            </w:r>
            <w:proofErr w:type="spellEnd"/>
          </w:p>
        </w:tc>
        <w:tc>
          <w:tcPr>
            <w:tcW w:w="1134" w:type="dxa"/>
          </w:tcPr>
          <w:p w14:paraId="3B7888C3" w14:textId="0DE1609E" w:rsidR="00AA5C75" w:rsidRPr="000A5E0D" w:rsidRDefault="00AA5C75" w:rsidP="002B2C70">
            <w:pPr>
              <w:pStyle w:val="Bodyjustified"/>
              <w:keepNext/>
              <w:rPr>
                <w:rFonts w:cs="Arial"/>
              </w:rPr>
            </w:pPr>
            <w:r w:rsidRPr="000A5E0D">
              <w:rPr>
                <w:rFonts w:cs="Arial"/>
              </w:rPr>
              <w:t>±</w:t>
            </w:r>
            <w:r>
              <w:rPr>
                <w:rFonts w:cs="Arial"/>
              </w:rPr>
              <w:t>5</w:t>
            </w:r>
          </w:p>
          <w:p w14:paraId="1A236507"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5AE77C42" w14:textId="77777777" w:rsidR="00AA5C75" w:rsidRPr="000A5E0D" w:rsidRDefault="00AA5C75" w:rsidP="002B2C70">
            <w:pPr>
              <w:pStyle w:val="Bodyjustified"/>
              <w:keepNext/>
              <w:rPr>
                <w:rFonts w:cs="Arial"/>
              </w:rPr>
            </w:pPr>
            <w:r>
              <w:t>-</w:t>
            </w:r>
          </w:p>
        </w:tc>
        <w:tc>
          <w:tcPr>
            <w:tcW w:w="860" w:type="dxa"/>
          </w:tcPr>
          <w:p w14:paraId="7D96CB16" w14:textId="1A444047" w:rsidR="00AA5C75" w:rsidRPr="000A5E0D" w:rsidRDefault="00AA5C75" w:rsidP="002B2C70">
            <w:pPr>
              <w:pStyle w:val="Bodyjustified"/>
              <w:keepNext/>
              <w:rPr>
                <w:rFonts w:cs="Arial"/>
              </w:rPr>
            </w:pPr>
            <w:r>
              <w:t>2</w:t>
            </w:r>
            <w:r w:rsidR="008C3283">
              <w:t>000</w:t>
            </w:r>
          </w:p>
        </w:tc>
        <w:tc>
          <w:tcPr>
            <w:tcW w:w="860" w:type="dxa"/>
          </w:tcPr>
          <w:p w14:paraId="1CFA0667" w14:textId="7C87F381" w:rsidR="00AA5C75" w:rsidRPr="000A5E0D" w:rsidRDefault="004D5999" w:rsidP="002B2C70">
            <w:pPr>
              <w:pStyle w:val="Bodyjustified"/>
              <w:keepNext/>
              <w:rPr>
                <w:rFonts w:cs="Arial"/>
              </w:rPr>
            </w:pPr>
            <w:proofErr w:type="spellStart"/>
            <w:r>
              <w:rPr>
                <w:rFonts w:cs="Arial"/>
              </w:rPr>
              <w:t>n</w:t>
            </w:r>
            <w:r>
              <w:t>A</w:t>
            </w:r>
            <w:proofErr w:type="spellEnd"/>
          </w:p>
        </w:tc>
      </w:tr>
      <w:tr w:rsidR="00AA5C75" w:rsidRPr="000A5E0D" w14:paraId="1CA3BEDC" w14:textId="77777777" w:rsidTr="002B2C70">
        <w:trPr>
          <w:trHeight w:val="317"/>
        </w:trPr>
        <w:tc>
          <w:tcPr>
            <w:tcW w:w="3118" w:type="dxa"/>
          </w:tcPr>
          <w:p w14:paraId="24DD2A3F" w14:textId="3F76036A" w:rsidR="00AA5C75" w:rsidRDefault="00AA5C75" w:rsidP="00AA5C75">
            <w:pPr>
              <w:pStyle w:val="Bodyjustified"/>
              <w:jc w:val="left"/>
            </w:pPr>
            <w:r w:rsidRPr="00793674">
              <w:t>Emitter-Base Cut</w:t>
            </w:r>
            <w:r w:rsidRPr="00793674">
              <w:noBreakHyphen/>
              <w:t>off Current 1</w:t>
            </w:r>
            <w:r>
              <w:t xml:space="preserve"> </w:t>
            </w:r>
          </w:p>
          <w:p w14:paraId="2D6DC8B5" w14:textId="77777777" w:rsidR="00AA5C75" w:rsidRDefault="00AA5C75" w:rsidP="00AA5C75">
            <w:pPr>
              <w:pStyle w:val="Bodyjustified"/>
              <w:jc w:val="right"/>
            </w:pPr>
          </w:p>
          <w:p w14:paraId="67B9A15E" w14:textId="77777777" w:rsidR="00AA5C75" w:rsidRDefault="00AA5C75" w:rsidP="00AA5C75">
            <w:pPr>
              <w:pStyle w:val="Bodyjustified"/>
              <w:jc w:val="right"/>
            </w:pPr>
          </w:p>
          <w:p w14:paraId="054DE116" w14:textId="77777777" w:rsidR="003826BD" w:rsidRPr="00A9225E" w:rsidRDefault="003826BD" w:rsidP="003826BD">
            <w:pPr>
              <w:pStyle w:val="Bodyjustified"/>
              <w:jc w:val="right"/>
              <w:rPr>
                <w:rFonts w:cs="Arial"/>
              </w:rPr>
            </w:pPr>
            <w:r w:rsidRPr="00573D83">
              <w:rPr>
                <w:rFonts w:cs="Arial"/>
                <w:highlight w:val="yellow"/>
              </w:rPr>
              <w:t>Variant 03</w:t>
            </w:r>
          </w:p>
          <w:p w14:paraId="7321A7FF" w14:textId="17C0C7DC" w:rsidR="00AA5C75" w:rsidRPr="000A5E0D" w:rsidRDefault="003826BD" w:rsidP="003826BD">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247" w:type="dxa"/>
          </w:tcPr>
          <w:p w14:paraId="6D36E07D" w14:textId="77777777" w:rsidR="00AA5C75" w:rsidRPr="000A5E0D" w:rsidRDefault="00AA5C75" w:rsidP="002B2C70">
            <w:pPr>
              <w:pStyle w:val="Bodyjustified"/>
              <w:keepNext/>
              <w:rPr>
                <w:rFonts w:cs="Arial"/>
              </w:rPr>
            </w:pPr>
            <w:proofErr w:type="spellStart"/>
            <w:r w:rsidRPr="00793674">
              <w:t>I</w:t>
            </w:r>
            <w:r w:rsidRPr="00793674">
              <w:rPr>
                <w:vertAlign w:val="subscript"/>
              </w:rPr>
              <w:t>EBO1</w:t>
            </w:r>
            <w:proofErr w:type="spellEnd"/>
          </w:p>
        </w:tc>
        <w:tc>
          <w:tcPr>
            <w:tcW w:w="1134" w:type="dxa"/>
          </w:tcPr>
          <w:p w14:paraId="6D4F092D" w14:textId="77777777" w:rsidR="00AA5C75" w:rsidRDefault="00AA5C75" w:rsidP="002B2C70">
            <w:pPr>
              <w:pStyle w:val="Bodyjustified"/>
              <w:keepNext/>
              <w:rPr>
                <w:rFonts w:cs="Arial"/>
              </w:rPr>
            </w:pPr>
            <w:r>
              <w:rPr>
                <w:rFonts w:cs="Arial"/>
              </w:rPr>
              <w:t>±0.5</w:t>
            </w:r>
          </w:p>
          <w:p w14:paraId="0C200799" w14:textId="77777777" w:rsidR="00AA5C75" w:rsidRDefault="00AA5C75" w:rsidP="002B2C70">
            <w:pPr>
              <w:pStyle w:val="Bodyjustified"/>
              <w:keepNext/>
              <w:rPr>
                <w:rFonts w:cs="Arial"/>
              </w:rPr>
            </w:pPr>
            <w:r>
              <w:rPr>
                <w:rFonts w:cs="Arial"/>
              </w:rPr>
              <w:t>or (2)</w:t>
            </w:r>
          </w:p>
          <w:p w14:paraId="43D042FC" w14:textId="77777777" w:rsidR="00AA5C75" w:rsidRPr="000A5E0D" w:rsidRDefault="00AA5C75" w:rsidP="002B2C70">
            <w:pPr>
              <w:pStyle w:val="Bodyjustified"/>
              <w:keepNext/>
              <w:rPr>
                <w:rFonts w:cs="Arial"/>
              </w:rPr>
            </w:pPr>
            <w:r>
              <w:rPr>
                <w:rFonts w:cs="Arial"/>
              </w:rPr>
              <w:t>+100/-50%</w:t>
            </w:r>
          </w:p>
        </w:tc>
        <w:tc>
          <w:tcPr>
            <w:tcW w:w="860" w:type="dxa"/>
          </w:tcPr>
          <w:p w14:paraId="29E2E9AB" w14:textId="77777777" w:rsidR="00AA5C75" w:rsidRDefault="00AA5C75" w:rsidP="002B2C70">
            <w:pPr>
              <w:pStyle w:val="Bodyjustified"/>
              <w:keepNext/>
            </w:pPr>
          </w:p>
          <w:p w14:paraId="012B12FA" w14:textId="77777777" w:rsidR="00AA5C75" w:rsidRDefault="00AA5C75" w:rsidP="002B2C70">
            <w:pPr>
              <w:pStyle w:val="Bodyjustified"/>
              <w:keepNext/>
            </w:pPr>
          </w:p>
          <w:p w14:paraId="6C83A9BB" w14:textId="77777777" w:rsidR="00AA5C75" w:rsidRDefault="00AA5C75" w:rsidP="002B2C70">
            <w:pPr>
              <w:pStyle w:val="Bodyjustified"/>
              <w:keepNext/>
            </w:pPr>
          </w:p>
          <w:p w14:paraId="0944F16E" w14:textId="77777777" w:rsidR="00AA5C75" w:rsidRDefault="00AA5C75" w:rsidP="002B2C70">
            <w:pPr>
              <w:pStyle w:val="Bodyjustified"/>
              <w:keepNext/>
            </w:pPr>
            <w:r w:rsidRPr="00793674">
              <w:t>-</w:t>
            </w:r>
          </w:p>
          <w:p w14:paraId="27A6A58D" w14:textId="34EEC0B5" w:rsidR="00AA5C75" w:rsidRPr="000A5E0D" w:rsidRDefault="00AA5C75" w:rsidP="002B2C70">
            <w:pPr>
              <w:pStyle w:val="Bodyjustified"/>
              <w:keepNext/>
              <w:rPr>
                <w:rFonts w:cs="Arial"/>
              </w:rPr>
            </w:pPr>
            <w:r>
              <w:t>-</w:t>
            </w:r>
          </w:p>
        </w:tc>
        <w:tc>
          <w:tcPr>
            <w:tcW w:w="860" w:type="dxa"/>
          </w:tcPr>
          <w:p w14:paraId="7CEABFB0" w14:textId="77777777" w:rsidR="00AA5C75" w:rsidRDefault="00AA5C75" w:rsidP="002B2C70">
            <w:pPr>
              <w:pStyle w:val="Bodyjustified"/>
            </w:pPr>
          </w:p>
          <w:p w14:paraId="54C8CAEE" w14:textId="77777777" w:rsidR="00AA5C75" w:rsidRDefault="00AA5C75" w:rsidP="002B2C70">
            <w:pPr>
              <w:pStyle w:val="Bodyjustified"/>
            </w:pPr>
          </w:p>
          <w:p w14:paraId="12134B85" w14:textId="77777777" w:rsidR="00AA5C75" w:rsidRDefault="00AA5C75" w:rsidP="002B2C70">
            <w:pPr>
              <w:pStyle w:val="Bodyjustified"/>
            </w:pPr>
          </w:p>
          <w:p w14:paraId="361E0060" w14:textId="77777777" w:rsidR="00AA5C75" w:rsidRDefault="00AA5C75" w:rsidP="002B2C70">
            <w:pPr>
              <w:pStyle w:val="Bodyjustified"/>
            </w:pPr>
            <w:r w:rsidRPr="00793674">
              <w:t>5</w:t>
            </w:r>
          </w:p>
          <w:p w14:paraId="3F29CA32" w14:textId="38013CA4" w:rsidR="00AA5C75" w:rsidRPr="000A5E0D" w:rsidRDefault="00AA5C75" w:rsidP="002B2C70">
            <w:pPr>
              <w:pStyle w:val="Bodyjustified"/>
              <w:keepNext/>
              <w:rPr>
                <w:rFonts w:cs="Arial"/>
              </w:rPr>
            </w:pPr>
            <w:r>
              <w:t>15</w:t>
            </w:r>
          </w:p>
        </w:tc>
        <w:tc>
          <w:tcPr>
            <w:tcW w:w="860" w:type="dxa"/>
          </w:tcPr>
          <w:p w14:paraId="413EADF1" w14:textId="22802A49" w:rsidR="00AA5C75" w:rsidRPr="000A5E0D" w:rsidRDefault="00AA5C75" w:rsidP="002B2C70">
            <w:pPr>
              <w:pStyle w:val="Bodyjustified"/>
              <w:keepNext/>
              <w:rPr>
                <w:rFonts w:cs="Arial"/>
              </w:rPr>
            </w:pPr>
            <w:r w:rsidRPr="00793674">
              <w:rPr>
                <w:rFonts w:cs="Arial"/>
              </w:rPr>
              <w:t>µ</w:t>
            </w:r>
            <w:r w:rsidRPr="00793674">
              <w:t>A</w:t>
            </w:r>
          </w:p>
        </w:tc>
      </w:tr>
      <w:tr w:rsidR="00AA5C75" w:rsidRPr="000A5E0D" w14:paraId="72BF269F" w14:textId="77777777" w:rsidTr="002B2C70">
        <w:trPr>
          <w:trHeight w:val="317"/>
        </w:trPr>
        <w:tc>
          <w:tcPr>
            <w:tcW w:w="3118" w:type="dxa"/>
          </w:tcPr>
          <w:p w14:paraId="50DDBC43" w14:textId="77777777" w:rsidR="00AA5C75" w:rsidRPr="000A5E0D" w:rsidRDefault="00AA5C75" w:rsidP="002B2C70">
            <w:pPr>
              <w:pStyle w:val="Bodyjustified"/>
              <w:keepNext/>
              <w:jc w:val="left"/>
              <w:rPr>
                <w:rFonts w:cs="Arial"/>
              </w:rPr>
            </w:pPr>
            <w:r w:rsidRPr="000A5E0D">
              <w:rPr>
                <w:rFonts w:cs="Arial"/>
              </w:rPr>
              <w:t>Emitter-Base Cut-off Current 2</w:t>
            </w:r>
          </w:p>
        </w:tc>
        <w:tc>
          <w:tcPr>
            <w:tcW w:w="1247" w:type="dxa"/>
          </w:tcPr>
          <w:p w14:paraId="658C34F9" w14:textId="77777777" w:rsidR="00AA5C75" w:rsidRPr="000A5E0D" w:rsidRDefault="00AA5C75" w:rsidP="002B2C70">
            <w:pPr>
              <w:pStyle w:val="Bodyjustified"/>
              <w:keepNext/>
              <w:rPr>
                <w:rFonts w:cs="Arial"/>
              </w:rPr>
            </w:pPr>
            <w:proofErr w:type="spellStart"/>
            <w:r w:rsidRPr="000A5E0D">
              <w:rPr>
                <w:rFonts w:cs="Arial"/>
              </w:rPr>
              <w:t>I</w:t>
            </w:r>
            <w:r w:rsidRPr="000A5E0D">
              <w:rPr>
                <w:rFonts w:cs="Arial"/>
                <w:vertAlign w:val="subscript"/>
              </w:rPr>
              <w:t>EBO2</w:t>
            </w:r>
            <w:proofErr w:type="spellEnd"/>
          </w:p>
        </w:tc>
        <w:tc>
          <w:tcPr>
            <w:tcW w:w="1134" w:type="dxa"/>
          </w:tcPr>
          <w:p w14:paraId="4ED91E1B" w14:textId="77777777" w:rsidR="00AA5C75" w:rsidRPr="000A5E0D" w:rsidRDefault="00AA5C75" w:rsidP="002B2C70">
            <w:pPr>
              <w:pStyle w:val="Bodyjustified"/>
              <w:keepNext/>
              <w:rPr>
                <w:rFonts w:cs="Arial"/>
              </w:rPr>
            </w:pPr>
            <w:r w:rsidRPr="000A5E0D">
              <w:rPr>
                <w:rFonts w:cs="Arial"/>
              </w:rPr>
              <w:t>±</w:t>
            </w:r>
            <w:r>
              <w:rPr>
                <w:rFonts w:cs="Arial"/>
              </w:rPr>
              <w:t>2</w:t>
            </w:r>
            <w:r w:rsidRPr="000A5E0D">
              <w:rPr>
                <w:rFonts w:cs="Arial"/>
              </w:rPr>
              <w:t>0</w:t>
            </w:r>
          </w:p>
          <w:p w14:paraId="7A64CFFD"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088C297B" w14:textId="77777777" w:rsidR="00AA5C75" w:rsidRPr="000A5E0D" w:rsidRDefault="00AA5C75" w:rsidP="002B2C70">
            <w:pPr>
              <w:pStyle w:val="Bodyjustified"/>
              <w:keepNext/>
              <w:rPr>
                <w:rFonts w:cs="Arial"/>
              </w:rPr>
            </w:pPr>
            <w:r w:rsidRPr="000A5E0D">
              <w:rPr>
                <w:rFonts w:cs="Arial"/>
              </w:rPr>
              <w:t>-</w:t>
            </w:r>
          </w:p>
        </w:tc>
        <w:tc>
          <w:tcPr>
            <w:tcW w:w="860" w:type="dxa"/>
          </w:tcPr>
          <w:p w14:paraId="041FFDDF" w14:textId="40CFCF2A" w:rsidR="00AA5C75" w:rsidRPr="000A5E0D" w:rsidRDefault="00AA5C75" w:rsidP="002B2C70">
            <w:pPr>
              <w:pStyle w:val="Bodyjustified"/>
              <w:keepNext/>
              <w:rPr>
                <w:rFonts w:cs="Arial"/>
              </w:rPr>
            </w:pPr>
            <w:r>
              <w:t>1</w:t>
            </w:r>
            <w:r w:rsidRPr="00793674">
              <w:t>00</w:t>
            </w:r>
          </w:p>
        </w:tc>
        <w:tc>
          <w:tcPr>
            <w:tcW w:w="860" w:type="dxa"/>
          </w:tcPr>
          <w:p w14:paraId="5A5B119A" w14:textId="7F4B425D" w:rsidR="00AA5C75" w:rsidRPr="000A5E0D" w:rsidRDefault="00AA5C75" w:rsidP="002B2C70">
            <w:pPr>
              <w:pStyle w:val="Bodyjustified"/>
              <w:keepNext/>
              <w:rPr>
                <w:rFonts w:cs="Arial"/>
              </w:rPr>
            </w:pPr>
            <w:proofErr w:type="spellStart"/>
            <w:r w:rsidRPr="00793674">
              <w:rPr>
                <w:rFonts w:cs="Arial"/>
              </w:rPr>
              <w:t>n</w:t>
            </w:r>
            <w:r w:rsidRPr="00793674">
              <w:t>A</w:t>
            </w:r>
            <w:proofErr w:type="spellEnd"/>
          </w:p>
        </w:tc>
      </w:tr>
      <w:tr w:rsidR="00AA5C75" w:rsidRPr="000A5E0D" w14:paraId="260E20BF" w14:textId="77777777" w:rsidTr="00AA5C75">
        <w:trPr>
          <w:trHeight w:val="317"/>
        </w:trPr>
        <w:tc>
          <w:tcPr>
            <w:tcW w:w="3118" w:type="dxa"/>
          </w:tcPr>
          <w:p w14:paraId="30466611" w14:textId="7E9D3407" w:rsidR="00AA5C75" w:rsidRDefault="00AA5C75" w:rsidP="00AA5C75">
            <w:pPr>
              <w:pStyle w:val="Bodyjustified"/>
              <w:jc w:val="left"/>
              <w:rPr>
                <w:lang w:val="en-US"/>
              </w:rPr>
            </w:pPr>
            <w:r w:rsidRPr="000A5E0D">
              <w:rPr>
                <w:rFonts w:cs="Arial"/>
              </w:rPr>
              <w:t>Forward-Current Transfer Ratio</w:t>
            </w:r>
            <w:r>
              <w:rPr>
                <w:rFonts w:cs="Arial"/>
              </w:rPr>
              <w:t xml:space="preserve"> 1</w:t>
            </w:r>
            <w:r>
              <w:rPr>
                <w:lang w:val="en-US"/>
              </w:rPr>
              <w:t xml:space="preserve"> </w:t>
            </w:r>
          </w:p>
          <w:p w14:paraId="0B0254C2" w14:textId="77777777" w:rsidR="003826BD" w:rsidRPr="00A9225E" w:rsidRDefault="003826BD" w:rsidP="003826BD">
            <w:pPr>
              <w:pStyle w:val="Bodyjustified"/>
              <w:jc w:val="right"/>
              <w:rPr>
                <w:rFonts w:cs="Arial"/>
              </w:rPr>
            </w:pPr>
            <w:r w:rsidRPr="00573D83">
              <w:rPr>
                <w:rFonts w:cs="Arial"/>
                <w:highlight w:val="yellow"/>
              </w:rPr>
              <w:t>Variant 03</w:t>
            </w:r>
          </w:p>
          <w:p w14:paraId="2A398E42" w14:textId="737A49E0" w:rsidR="00AA5C75" w:rsidRPr="000A5E0D" w:rsidRDefault="003826BD" w:rsidP="003826BD">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247" w:type="dxa"/>
          </w:tcPr>
          <w:p w14:paraId="7D135469" w14:textId="77777777" w:rsidR="00AA5C75" w:rsidRPr="000A5E0D" w:rsidRDefault="00AA5C75" w:rsidP="00AA5C75">
            <w:pPr>
              <w:pStyle w:val="Bodyjustified"/>
              <w:keepNext/>
              <w:rPr>
                <w:rFonts w:cs="Arial"/>
              </w:rPr>
            </w:pPr>
            <w:proofErr w:type="spellStart"/>
            <w:r w:rsidRPr="000A5E0D">
              <w:rPr>
                <w:rFonts w:cs="Arial"/>
              </w:rPr>
              <w:t>h</w:t>
            </w:r>
            <w:r w:rsidRPr="000A5E0D">
              <w:rPr>
                <w:rFonts w:cs="Arial"/>
                <w:vertAlign w:val="subscript"/>
              </w:rPr>
              <w:t>FE</w:t>
            </w:r>
            <w:r>
              <w:rPr>
                <w:rFonts w:cs="Arial"/>
                <w:vertAlign w:val="subscript"/>
              </w:rPr>
              <w:t>1</w:t>
            </w:r>
            <w:proofErr w:type="spellEnd"/>
          </w:p>
        </w:tc>
        <w:tc>
          <w:tcPr>
            <w:tcW w:w="1134" w:type="dxa"/>
          </w:tcPr>
          <w:p w14:paraId="699A4990" w14:textId="77777777" w:rsidR="00AA5C75" w:rsidRPr="000A5E0D" w:rsidRDefault="00AA5C75" w:rsidP="00AA5C75">
            <w:pPr>
              <w:pStyle w:val="Bodyjustified"/>
              <w:keepNext/>
              <w:rPr>
                <w:rFonts w:cs="Arial"/>
              </w:rPr>
            </w:pPr>
            <w:r w:rsidRPr="000A5E0D">
              <w:rPr>
                <w:rFonts w:cs="Arial"/>
              </w:rPr>
              <w:t>±10%</w:t>
            </w:r>
          </w:p>
        </w:tc>
        <w:tc>
          <w:tcPr>
            <w:tcW w:w="860" w:type="dxa"/>
          </w:tcPr>
          <w:p w14:paraId="2A92A267" w14:textId="77777777" w:rsidR="00AA5C75" w:rsidRDefault="00AA5C75" w:rsidP="00AA5C75">
            <w:pPr>
              <w:pStyle w:val="Bodyjustified"/>
            </w:pPr>
          </w:p>
          <w:p w14:paraId="566D165E" w14:textId="77777777" w:rsidR="00AA5C75" w:rsidRDefault="00AA5C75" w:rsidP="00AA5C75">
            <w:pPr>
              <w:pStyle w:val="Bodyjustified"/>
            </w:pPr>
            <w:r>
              <w:t>135</w:t>
            </w:r>
          </w:p>
          <w:p w14:paraId="5F04F818" w14:textId="320002E5" w:rsidR="00AA5C75" w:rsidRPr="000A5E0D" w:rsidRDefault="00AA5C75" w:rsidP="00AA5C75">
            <w:pPr>
              <w:pStyle w:val="Bodyjustified"/>
              <w:keepNext/>
              <w:rPr>
                <w:rFonts w:cs="Arial"/>
              </w:rPr>
            </w:pPr>
            <w:r>
              <w:t>100</w:t>
            </w:r>
          </w:p>
        </w:tc>
        <w:tc>
          <w:tcPr>
            <w:tcW w:w="860" w:type="dxa"/>
          </w:tcPr>
          <w:p w14:paraId="457BD080" w14:textId="77777777" w:rsidR="00AA5C75" w:rsidRDefault="00AA5C75" w:rsidP="00AA5C75">
            <w:pPr>
              <w:pStyle w:val="Bodyjustified"/>
            </w:pPr>
          </w:p>
          <w:p w14:paraId="39FA9904" w14:textId="77777777" w:rsidR="00AA5C75" w:rsidRDefault="00AA5C75" w:rsidP="00AA5C75">
            <w:pPr>
              <w:pStyle w:val="Bodyjustified"/>
            </w:pPr>
            <w:r>
              <w:t>250</w:t>
            </w:r>
          </w:p>
          <w:p w14:paraId="5CAEA84E" w14:textId="5DCCF21D" w:rsidR="00AA5C75" w:rsidRPr="000A5E0D" w:rsidRDefault="00AA5C75" w:rsidP="00AA5C75">
            <w:pPr>
              <w:pStyle w:val="Bodyjustified"/>
              <w:keepNext/>
              <w:rPr>
                <w:rFonts w:cs="Arial"/>
              </w:rPr>
            </w:pPr>
            <w:r>
              <w:t>250</w:t>
            </w:r>
          </w:p>
        </w:tc>
        <w:tc>
          <w:tcPr>
            <w:tcW w:w="860" w:type="dxa"/>
          </w:tcPr>
          <w:p w14:paraId="337B8E48" w14:textId="77777777" w:rsidR="00AA5C75" w:rsidRPr="000A5E0D" w:rsidRDefault="00AA5C75" w:rsidP="00AA5C75">
            <w:pPr>
              <w:pStyle w:val="Bodyjustified"/>
              <w:keepNext/>
              <w:rPr>
                <w:rFonts w:cs="Arial"/>
              </w:rPr>
            </w:pPr>
            <w:r w:rsidRPr="000A5E0D">
              <w:rPr>
                <w:rFonts w:cs="Arial"/>
              </w:rPr>
              <w:t>-</w:t>
            </w:r>
          </w:p>
        </w:tc>
      </w:tr>
      <w:tr w:rsidR="00AA5C75" w:rsidRPr="000A5E0D" w14:paraId="63DDFD3C" w14:textId="77777777" w:rsidTr="00AA5C75">
        <w:trPr>
          <w:trHeight w:val="317"/>
        </w:trPr>
        <w:tc>
          <w:tcPr>
            <w:tcW w:w="3118" w:type="dxa"/>
            <w:vAlign w:val="center"/>
          </w:tcPr>
          <w:p w14:paraId="070B08E5" w14:textId="77777777" w:rsidR="00AA5C75" w:rsidRPr="000A5E0D" w:rsidRDefault="00AA5C75" w:rsidP="002B2C70">
            <w:pPr>
              <w:pStyle w:val="Bodyjustified"/>
              <w:keepNext/>
              <w:jc w:val="left"/>
              <w:rPr>
                <w:rFonts w:cs="Arial"/>
              </w:rPr>
            </w:pPr>
            <w:r w:rsidRPr="000A5E0D">
              <w:rPr>
                <w:rFonts w:cs="Arial"/>
              </w:rPr>
              <w:t>Base-Emitter Forward Voltage</w:t>
            </w:r>
          </w:p>
        </w:tc>
        <w:tc>
          <w:tcPr>
            <w:tcW w:w="1247" w:type="dxa"/>
            <w:vAlign w:val="center"/>
          </w:tcPr>
          <w:p w14:paraId="4D60F3EF" w14:textId="77777777" w:rsidR="00AA5C75" w:rsidRPr="000A5E0D" w:rsidRDefault="00AA5C75" w:rsidP="002B2C70">
            <w:pPr>
              <w:pStyle w:val="Bodyjustified"/>
              <w:keepNext/>
              <w:rPr>
                <w:rFonts w:cs="Arial"/>
              </w:rPr>
            </w:pPr>
            <w:proofErr w:type="spellStart"/>
            <w:r w:rsidRPr="000A5E0D">
              <w:rPr>
                <w:rFonts w:cs="Arial"/>
              </w:rPr>
              <w:t>V</w:t>
            </w:r>
            <w:r w:rsidRPr="000A5E0D">
              <w:rPr>
                <w:rFonts w:cs="Arial"/>
                <w:vertAlign w:val="subscript"/>
              </w:rPr>
              <w:t>FBE</w:t>
            </w:r>
            <w:proofErr w:type="spellEnd"/>
          </w:p>
        </w:tc>
        <w:tc>
          <w:tcPr>
            <w:tcW w:w="1134" w:type="dxa"/>
            <w:vAlign w:val="center"/>
          </w:tcPr>
          <w:p w14:paraId="1B7B0140" w14:textId="77777777" w:rsidR="00AA5C75" w:rsidRPr="000A5E0D" w:rsidRDefault="00AA5C75" w:rsidP="002B2C70">
            <w:pPr>
              <w:pStyle w:val="Bodyjustified"/>
              <w:keepNext/>
              <w:rPr>
                <w:rFonts w:cs="Arial"/>
              </w:rPr>
            </w:pPr>
            <w:r w:rsidRPr="000A5E0D">
              <w:rPr>
                <w:rFonts w:cs="Arial"/>
              </w:rPr>
              <w:t>±</w:t>
            </w:r>
            <w:r>
              <w:rPr>
                <w:rFonts w:cs="Arial"/>
              </w:rPr>
              <w:t>20 (3)</w:t>
            </w:r>
          </w:p>
        </w:tc>
        <w:tc>
          <w:tcPr>
            <w:tcW w:w="860" w:type="dxa"/>
            <w:vAlign w:val="center"/>
          </w:tcPr>
          <w:p w14:paraId="58EBBD87" w14:textId="77777777" w:rsidR="00AA5C75" w:rsidRPr="000A5E0D" w:rsidRDefault="00AA5C75" w:rsidP="002B2C70">
            <w:pPr>
              <w:pStyle w:val="Bodyjustified"/>
              <w:keepNext/>
              <w:rPr>
                <w:rFonts w:cs="Arial"/>
              </w:rPr>
            </w:pPr>
            <w:r w:rsidRPr="000A5E0D">
              <w:rPr>
                <w:rFonts w:cs="Arial"/>
              </w:rPr>
              <w:t>-</w:t>
            </w:r>
          </w:p>
        </w:tc>
        <w:tc>
          <w:tcPr>
            <w:tcW w:w="860" w:type="dxa"/>
            <w:vAlign w:val="center"/>
          </w:tcPr>
          <w:p w14:paraId="66D2D69B" w14:textId="02FE48E4" w:rsidR="00AA5C75" w:rsidRPr="000A5E0D" w:rsidRDefault="00AA5C75" w:rsidP="00AA5C75">
            <w:pPr>
              <w:pStyle w:val="Bodyjustified"/>
              <w:keepNext/>
              <w:rPr>
                <w:rFonts w:cs="Arial"/>
              </w:rPr>
            </w:pPr>
            <w:r>
              <w:t>960</w:t>
            </w:r>
          </w:p>
        </w:tc>
        <w:tc>
          <w:tcPr>
            <w:tcW w:w="860" w:type="dxa"/>
            <w:vAlign w:val="center"/>
          </w:tcPr>
          <w:p w14:paraId="417FEE19" w14:textId="703F033B" w:rsidR="00AA5C75" w:rsidRPr="000A5E0D" w:rsidRDefault="00AA5C75" w:rsidP="00AA5C75">
            <w:pPr>
              <w:pStyle w:val="Bodyjustified"/>
              <w:keepNext/>
              <w:rPr>
                <w:rFonts w:cs="Arial"/>
              </w:rPr>
            </w:pPr>
            <w:r>
              <w:t>m</w:t>
            </w:r>
            <w:r w:rsidRPr="00793674">
              <w:t>V</w:t>
            </w:r>
          </w:p>
        </w:tc>
      </w:tr>
    </w:tbl>
    <w:p w14:paraId="5648E3ED" w14:textId="77777777" w:rsidR="003E74E9" w:rsidRDefault="003E74E9" w:rsidP="003E74E9">
      <w:pPr>
        <w:pStyle w:val="NOTES"/>
      </w:pPr>
      <w:r>
        <w:t>NOTES:</w:t>
      </w:r>
    </w:p>
    <w:p w14:paraId="455CE1F9" w14:textId="54C7496F" w:rsidR="003E74E9" w:rsidRDefault="003E74E9" w:rsidP="003A5BFF">
      <w:pPr>
        <w:pStyle w:val="numericallist"/>
        <w:spacing w:after="60"/>
      </w:pPr>
      <w:proofErr w:type="spellStart"/>
      <w:r>
        <w:rPr>
          <w:rFonts w:cs="Arial"/>
        </w:rPr>
        <w:t>Δ</w:t>
      </w:r>
      <w:r>
        <w:t>1</w:t>
      </w:r>
      <w:proofErr w:type="spellEnd"/>
      <w:r>
        <w:t xml:space="preserve"> = </w:t>
      </w:r>
      <w:proofErr w:type="spellStart"/>
      <w:r>
        <w:rPr>
          <w:rFonts w:cs="Arial"/>
        </w:rPr>
        <w:t>Δ</w:t>
      </w:r>
      <w:r>
        <w:t>2</w:t>
      </w:r>
      <w:proofErr w:type="spellEnd"/>
      <w:r w:rsidR="008C3283">
        <w:t xml:space="preserve"> except for </w:t>
      </w:r>
      <w:proofErr w:type="spellStart"/>
      <w:r w:rsidR="008C3283" w:rsidRPr="000A5E0D">
        <w:rPr>
          <w:rFonts w:cs="Arial"/>
        </w:rPr>
        <w:t>V</w:t>
      </w:r>
      <w:r w:rsidR="008C3283" w:rsidRPr="000A5E0D">
        <w:rPr>
          <w:rFonts w:cs="Arial"/>
          <w:vertAlign w:val="subscript"/>
        </w:rPr>
        <w:t>FBE</w:t>
      </w:r>
      <w:proofErr w:type="spellEnd"/>
      <w:r>
        <w:t>.</w:t>
      </w:r>
    </w:p>
    <w:p w14:paraId="1755F65C" w14:textId="7EDBEAED" w:rsidR="003E74E9" w:rsidRDefault="003E74E9" w:rsidP="003A5BFF">
      <w:pPr>
        <w:pStyle w:val="numericallist"/>
        <w:spacing w:after="60"/>
      </w:pPr>
      <w:r>
        <w:t>Whichever is greater.</w:t>
      </w:r>
    </w:p>
    <w:p w14:paraId="57D8E649" w14:textId="77777777" w:rsidR="003E74E9" w:rsidRDefault="003E74E9" w:rsidP="003A5BFF">
      <w:pPr>
        <w:pStyle w:val="numericallist"/>
        <w:spacing w:after="60"/>
      </w:pPr>
      <w:bookmarkStart w:id="36" w:name="_Hlk62636916"/>
      <w:r>
        <w:t>The total change over both Burn-in 1 and Burn-in 2 referred to the initial value made prior to Burn-in 1.</w:t>
      </w:r>
    </w:p>
    <w:p w14:paraId="7B61B469" w14:textId="77777777" w:rsidR="00A04525" w:rsidRDefault="00A04525" w:rsidP="00BA7A6E">
      <w:pPr>
        <w:pStyle w:val="Heading2"/>
      </w:pPr>
      <w:bookmarkStart w:id="37" w:name="_Toc62638653"/>
      <w:bookmarkEnd w:id="36"/>
      <w:r>
        <w:lastRenderedPageBreak/>
        <w:t>INTERMEDIATE AND END-POINT ELECTRICAL MEASUREMENTS</w:t>
      </w:r>
      <w:bookmarkEnd w:id="37"/>
    </w:p>
    <w:p w14:paraId="6E530BBD" w14:textId="03BFE00D" w:rsidR="00A04525" w:rsidRDefault="00A04525" w:rsidP="00BA7A6E">
      <w:pPr>
        <w:keepNext/>
      </w:pPr>
      <w:r>
        <w:t xml:space="preserve">Unless otherwise specified, the measurements shall be performed </w:t>
      </w:r>
      <w:r w:rsidR="007B1059">
        <w:t xml:space="preserve">at </w:t>
      </w:r>
      <w:proofErr w:type="spellStart"/>
      <w:r w:rsidR="007B1059">
        <w:t>T</w:t>
      </w:r>
      <w:r w:rsidR="007B1059" w:rsidRPr="00C80134">
        <w:rPr>
          <w:vertAlign w:val="subscript"/>
        </w:rPr>
        <w:t>amb</w:t>
      </w:r>
      <w:proofErr w:type="spellEnd"/>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proofErr w:type="spellStart"/>
      <w:r w:rsidR="007B1059">
        <w:t>3</w:t>
      </w:r>
      <w:r w:rsidR="00C524FD" w:rsidRPr="00C524FD">
        <w:rPr>
          <w:rFonts w:cs="Arial"/>
        </w:rPr>
        <w:t>°</w:t>
      </w:r>
      <w:r w:rsidR="007B1059">
        <w:t>C</w:t>
      </w:r>
      <w:proofErr w:type="spellEnd"/>
      <w:r w:rsidR="007B1059">
        <w:t>.</w:t>
      </w:r>
    </w:p>
    <w:p w14:paraId="02F64B93" w14:textId="503B08D4" w:rsidR="00A04525" w:rsidRDefault="00A04525" w:rsidP="00BA7A6E">
      <w:pPr>
        <w:keepNext/>
      </w:pPr>
      <w:r>
        <w:t xml:space="preserve">The test methods and test conditions shall be as per the corresponding test defined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_Ref62636805 \r </w:instrText>
      </w:r>
      <w:r w:rsidR="003A5BFF">
        <w:rPr>
          <w:highlight w:val="yellow"/>
        </w:rPr>
        <w:instrText xml:space="preserve"> \* MERGEFORMAT </w:instrText>
      </w:r>
      <w:r w:rsidR="003A5BFF" w:rsidRPr="003A5BFF">
        <w:rPr>
          <w:highlight w:val="yellow"/>
        </w:rPr>
        <w:fldChar w:fldCharType="separate"/>
      </w:r>
      <w:r w:rsidR="004619A5">
        <w:rPr>
          <w:highlight w:val="yellow"/>
        </w:rPr>
        <w:t>2.5.1</w:t>
      </w:r>
      <w:r w:rsidR="003A5BFF" w:rsidRPr="003A5BFF">
        <w:rPr>
          <w:highlight w:val="yellow"/>
        </w:rPr>
        <w:fldChar w:fldCharType="end"/>
      </w:r>
      <w:r w:rsidR="003A5BFF">
        <w:t xml:space="preserve"> </w:t>
      </w:r>
      <w:r>
        <w:t>Room Temperature Electrical Measurements.</w:t>
      </w:r>
    </w:p>
    <w:p w14:paraId="3DBDE7E5" w14:textId="77777777" w:rsidR="00A04525" w:rsidRDefault="00A04525" w:rsidP="003A5BFF">
      <w:pPr>
        <w:keepNext/>
        <w:spacing w:after="120"/>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AD3CB2" w:rsidRPr="000A5E0D" w14:paraId="049BCFFE" w14:textId="77777777" w:rsidTr="002B2C70">
        <w:trPr>
          <w:trHeight w:val="318"/>
          <w:tblHeader/>
        </w:trPr>
        <w:tc>
          <w:tcPr>
            <w:tcW w:w="3118" w:type="dxa"/>
            <w:vMerge w:val="restart"/>
          </w:tcPr>
          <w:p w14:paraId="365F8A25" w14:textId="77777777" w:rsidR="00AD3CB2" w:rsidRPr="000A5E0D" w:rsidRDefault="00AD3CB2" w:rsidP="002B2C70">
            <w:pPr>
              <w:pStyle w:val="Bodyjustified"/>
              <w:keepNext/>
              <w:rPr>
                <w:rFonts w:cs="Arial"/>
              </w:rPr>
            </w:pPr>
            <w:r w:rsidRPr="000A5E0D">
              <w:rPr>
                <w:rFonts w:cs="Arial"/>
              </w:rPr>
              <w:t>Characteristics</w:t>
            </w:r>
          </w:p>
          <w:p w14:paraId="0A43809E" w14:textId="77777777" w:rsidR="00AD3CB2" w:rsidRPr="000A5E0D" w:rsidRDefault="00AD3CB2" w:rsidP="002B2C70">
            <w:pPr>
              <w:pStyle w:val="Bodyjustified"/>
              <w:keepNext/>
              <w:rPr>
                <w:rFonts w:cs="Arial"/>
              </w:rPr>
            </w:pPr>
          </w:p>
        </w:tc>
        <w:tc>
          <w:tcPr>
            <w:tcW w:w="1247" w:type="dxa"/>
            <w:vMerge w:val="restart"/>
          </w:tcPr>
          <w:p w14:paraId="5AA9D256" w14:textId="77777777" w:rsidR="00AD3CB2" w:rsidRPr="000A5E0D" w:rsidRDefault="00AD3CB2" w:rsidP="002B2C70">
            <w:pPr>
              <w:pStyle w:val="Bodyjustified"/>
              <w:keepNext/>
              <w:rPr>
                <w:rFonts w:cs="Arial"/>
              </w:rPr>
            </w:pPr>
            <w:r w:rsidRPr="000A5E0D">
              <w:rPr>
                <w:rFonts w:cs="Arial"/>
              </w:rPr>
              <w:t>Symbols</w:t>
            </w:r>
          </w:p>
          <w:p w14:paraId="3FF71C23" w14:textId="77777777" w:rsidR="00AD3CB2" w:rsidRPr="000A5E0D" w:rsidRDefault="00AD3CB2" w:rsidP="002B2C70">
            <w:pPr>
              <w:pStyle w:val="Bodyjustified"/>
              <w:keepNext/>
              <w:rPr>
                <w:rFonts w:cs="Arial"/>
              </w:rPr>
            </w:pPr>
          </w:p>
        </w:tc>
        <w:tc>
          <w:tcPr>
            <w:tcW w:w="2854" w:type="dxa"/>
            <w:gridSpan w:val="3"/>
          </w:tcPr>
          <w:p w14:paraId="05FF3DF7" w14:textId="77777777" w:rsidR="00AD3CB2" w:rsidRPr="000A5E0D" w:rsidRDefault="00AD3CB2" w:rsidP="002B2C70">
            <w:pPr>
              <w:pStyle w:val="Bodyjustified"/>
              <w:keepNext/>
              <w:rPr>
                <w:rFonts w:cs="Arial"/>
              </w:rPr>
            </w:pPr>
            <w:r w:rsidRPr="000A5E0D">
              <w:rPr>
                <w:rFonts w:cs="Arial"/>
              </w:rPr>
              <w:t>Limits</w:t>
            </w:r>
          </w:p>
        </w:tc>
        <w:tc>
          <w:tcPr>
            <w:tcW w:w="860" w:type="dxa"/>
            <w:vMerge w:val="restart"/>
          </w:tcPr>
          <w:p w14:paraId="2BF8D8A4" w14:textId="77777777" w:rsidR="00AD3CB2" w:rsidRPr="000A5E0D" w:rsidRDefault="00AD3CB2" w:rsidP="002B2C70">
            <w:pPr>
              <w:pStyle w:val="Bodyjustified"/>
              <w:keepNext/>
              <w:rPr>
                <w:rFonts w:cs="Arial"/>
              </w:rPr>
            </w:pPr>
            <w:r w:rsidRPr="000A5E0D">
              <w:rPr>
                <w:rFonts w:cs="Arial"/>
              </w:rPr>
              <w:t>Units</w:t>
            </w:r>
          </w:p>
        </w:tc>
      </w:tr>
      <w:tr w:rsidR="00AD3CB2" w:rsidRPr="000A5E0D" w14:paraId="3CDBB385" w14:textId="77777777" w:rsidTr="002B2C70">
        <w:trPr>
          <w:trHeight w:val="318"/>
          <w:tblHeader/>
        </w:trPr>
        <w:tc>
          <w:tcPr>
            <w:tcW w:w="3118" w:type="dxa"/>
            <w:vMerge/>
          </w:tcPr>
          <w:p w14:paraId="6886F087" w14:textId="77777777" w:rsidR="00AD3CB2" w:rsidRPr="000A5E0D" w:rsidRDefault="00AD3CB2" w:rsidP="002B2C70">
            <w:pPr>
              <w:pStyle w:val="Bodyjustified"/>
              <w:keepNext/>
              <w:rPr>
                <w:rFonts w:cs="Arial"/>
                <w:lang w:val="en-US"/>
              </w:rPr>
            </w:pPr>
          </w:p>
        </w:tc>
        <w:tc>
          <w:tcPr>
            <w:tcW w:w="1247" w:type="dxa"/>
            <w:vMerge/>
          </w:tcPr>
          <w:p w14:paraId="1BC66029" w14:textId="77777777" w:rsidR="00AD3CB2" w:rsidRPr="000A5E0D" w:rsidRDefault="00AD3CB2" w:rsidP="002B2C70">
            <w:pPr>
              <w:pStyle w:val="Bodyjustified"/>
              <w:keepNext/>
              <w:rPr>
                <w:rFonts w:cs="Arial"/>
                <w:lang w:val="en-US"/>
              </w:rPr>
            </w:pPr>
          </w:p>
        </w:tc>
        <w:tc>
          <w:tcPr>
            <w:tcW w:w="1134" w:type="dxa"/>
            <w:vMerge w:val="restart"/>
          </w:tcPr>
          <w:p w14:paraId="2463B4B3" w14:textId="77777777" w:rsidR="00AD3CB2" w:rsidRPr="000A5E0D" w:rsidRDefault="00AD3CB2" w:rsidP="002B2C70">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20180C86" w14:textId="77777777" w:rsidR="00AD3CB2" w:rsidRPr="000A5E0D" w:rsidRDefault="00AD3CB2" w:rsidP="002B2C70">
            <w:pPr>
              <w:pStyle w:val="Bodyjustified"/>
              <w:keepNext/>
              <w:rPr>
                <w:rFonts w:cs="Arial"/>
              </w:rPr>
            </w:pPr>
            <w:r w:rsidRPr="000A5E0D">
              <w:rPr>
                <w:rFonts w:cs="Arial"/>
              </w:rPr>
              <w:t>Absolute</w:t>
            </w:r>
          </w:p>
        </w:tc>
        <w:tc>
          <w:tcPr>
            <w:tcW w:w="860" w:type="dxa"/>
            <w:vMerge/>
          </w:tcPr>
          <w:p w14:paraId="55A52DD2" w14:textId="77777777" w:rsidR="00AD3CB2" w:rsidRPr="000A5E0D" w:rsidRDefault="00AD3CB2" w:rsidP="002B2C70">
            <w:pPr>
              <w:pStyle w:val="Bodyjustified"/>
              <w:keepNext/>
              <w:rPr>
                <w:rFonts w:cs="Arial"/>
                <w:lang w:val="en-US"/>
              </w:rPr>
            </w:pPr>
          </w:p>
        </w:tc>
      </w:tr>
      <w:tr w:rsidR="00AD3CB2" w:rsidRPr="000A5E0D" w14:paraId="52200D80" w14:textId="77777777" w:rsidTr="002B2C70">
        <w:trPr>
          <w:trHeight w:val="318"/>
          <w:tblHeader/>
        </w:trPr>
        <w:tc>
          <w:tcPr>
            <w:tcW w:w="3118" w:type="dxa"/>
            <w:vMerge/>
          </w:tcPr>
          <w:p w14:paraId="5382D42D" w14:textId="77777777" w:rsidR="00AD3CB2" w:rsidRPr="000A5E0D" w:rsidRDefault="00AD3CB2" w:rsidP="002B2C70">
            <w:pPr>
              <w:pStyle w:val="Bodyjustified"/>
              <w:keepNext/>
              <w:rPr>
                <w:rFonts w:cs="Arial"/>
                <w:lang w:val="en-US"/>
              </w:rPr>
            </w:pPr>
          </w:p>
        </w:tc>
        <w:tc>
          <w:tcPr>
            <w:tcW w:w="1247" w:type="dxa"/>
            <w:vMerge/>
          </w:tcPr>
          <w:p w14:paraId="5D129A89" w14:textId="77777777" w:rsidR="00AD3CB2" w:rsidRPr="000A5E0D" w:rsidRDefault="00AD3CB2" w:rsidP="002B2C70">
            <w:pPr>
              <w:pStyle w:val="Bodyjustified"/>
              <w:keepNext/>
              <w:rPr>
                <w:rFonts w:cs="Arial"/>
                <w:lang w:val="en-US"/>
              </w:rPr>
            </w:pPr>
          </w:p>
        </w:tc>
        <w:tc>
          <w:tcPr>
            <w:tcW w:w="1134" w:type="dxa"/>
            <w:vMerge/>
          </w:tcPr>
          <w:p w14:paraId="2DBF71F5" w14:textId="77777777" w:rsidR="00AD3CB2" w:rsidRPr="000A5E0D" w:rsidRDefault="00AD3CB2" w:rsidP="002B2C70">
            <w:pPr>
              <w:pStyle w:val="Bodyjustified"/>
              <w:keepNext/>
              <w:rPr>
                <w:rFonts w:cs="Arial"/>
                <w:lang w:val="en-US"/>
              </w:rPr>
            </w:pPr>
          </w:p>
        </w:tc>
        <w:tc>
          <w:tcPr>
            <w:tcW w:w="860" w:type="dxa"/>
          </w:tcPr>
          <w:p w14:paraId="248384F8" w14:textId="77777777" w:rsidR="00AD3CB2" w:rsidRPr="000A5E0D" w:rsidRDefault="00AD3CB2" w:rsidP="002B2C70">
            <w:pPr>
              <w:pStyle w:val="Bodyjustified"/>
              <w:keepNext/>
              <w:rPr>
                <w:rFonts w:cs="Arial"/>
              </w:rPr>
            </w:pPr>
            <w:r w:rsidRPr="000A5E0D">
              <w:rPr>
                <w:rFonts w:cs="Arial"/>
              </w:rPr>
              <w:t>Min</w:t>
            </w:r>
          </w:p>
        </w:tc>
        <w:tc>
          <w:tcPr>
            <w:tcW w:w="860" w:type="dxa"/>
          </w:tcPr>
          <w:p w14:paraId="6490E413" w14:textId="77777777" w:rsidR="00AD3CB2" w:rsidRPr="000A5E0D" w:rsidRDefault="00AD3CB2" w:rsidP="002B2C70">
            <w:pPr>
              <w:pStyle w:val="Bodyjustified"/>
              <w:keepNext/>
              <w:rPr>
                <w:rFonts w:cs="Arial"/>
              </w:rPr>
            </w:pPr>
            <w:r w:rsidRPr="000A5E0D">
              <w:rPr>
                <w:rFonts w:cs="Arial"/>
              </w:rPr>
              <w:t>Max</w:t>
            </w:r>
          </w:p>
        </w:tc>
        <w:tc>
          <w:tcPr>
            <w:tcW w:w="860" w:type="dxa"/>
            <w:vMerge/>
          </w:tcPr>
          <w:p w14:paraId="258A9FC5" w14:textId="77777777" w:rsidR="00AD3CB2" w:rsidRPr="000A5E0D" w:rsidRDefault="00AD3CB2" w:rsidP="002B2C70">
            <w:pPr>
              <w:pStyle w:val="Bodyjustified"/>
              <w:keepNext/>
              <w:rPr>
                <w:rFonts w:cs="Arial"/>
                <w:lang w:val="en-US"/>
              </w:rPr>
            </w:pPr>
          </w:p>
        </w:tc>
      </w:tr>
      <w:tr w:rsidR="00AD3CB2" w:rsidRPr="000A5E0D" w14:paraId="3231B63D" w14:textId="77777777" w:rsidTr="002B2C70">
        <w:trPr>
          <w:trHeight w:val="317"/>
        </w:trPr>
        <w:tc>
          <w:tcPr>
            <w:tcW w:w="3118" w:type="dxa"/>
          </w:tcPr>
          <w:p w14:paraId="32B2C589" w14:textId="77777777" w:rsidR="00AD3CB2" w:rsidRPr="000A5E0D" w:rsidRDefault="00AD3CB2" w:rsidP="002B2C70">
            <w:pPr>
              <w:pStyle w:val="Bodyjustified"/>
              <w:keepNext/>
              <w:jc w:val="left"/>
              <w:rPr>
                <w:rFonts w:cs="Arial"/>
              </w:rPr>
            </w:pPr>
            <w:r w:rsidRPr="00E41DFD">
              <w:t>Collector-Emitter Cut</w:t>
            </w:r>
            <w:r w:rsidRPr="00E41DFD">
              <w:noBreakHyphen/>
              <w:t>off Current</w:t>
            </w:r>
            <w:r>
              <w:t> 2</w:t>
            </w:r>
          </w:p>
        </w:tc>
        <w:tc>
          <w:tcPr>
            <w:tcW w:w="1247" w:type="dxa"/>
          </w:tcPr>
          <w:p w14:paraId="0F50F10A" w14:textId="77777777" w:rsidR="00AD3CB2" w:rsidRPr="000A5E0D" w:rsidRDefault="00AD3CB2" w:rsidP="002B2C70">
            <w:pPr>
              <w:pStyle w:val="Bodyjustified"/>
              <w:keepNext/>
              <w:rPr>
                <w:rFonts w:cs="Arial"/>
              </w:rPr>
            </w:pPr>
            <w:proofErr w:type="spellStart"/>
            <w:r w:rsidRPr="00793674">
              <w:t>I</w:t>
            </w:r>
            <w:r w:rsidRPr="00793674">
              <w:rPr>
                <w:vertAlign w:val="subscript"/>
              </w:rPr>
              <w:t>CE</w:t>
            </w:r>
            <w:r>
              <w:rPr>
                <w:vertAlign w:val="subscript"/>
              </w:rPr>
              <w:t>S2</w:t>
            </w:r>
            <w:proofErr w:type="spellEnd"/>
          </w:p>
        </w:tc>
        <w:tc>
          <w:tcPr>
            <w:tcW w:w="1134" w:type="dxa"/>
          </w:tcPr>
          <w:p w14:paraId="2F3BBF10" w14:textId="77777777" w:rsidR="00AD3CB2" w:rsidRPr="000A5E0D" w:rsidRDefault="00AD3CB2" w:rsidP="002B2C70">
            <w:pPr>
              <w:pStyle w:val="Bodyjustified"/>
              <w:keepNext/>
              <w:rPr>
                <w:rFonts w:cs="Arial"/>
              </w:rPr>
            </w:pPr>
            <w:r w:rsidRPr="000A5E0D">
              <w:rPr>
                <w:rFonts w:cs="Arial"/>
              </w:rPr>
              <w:t>±</w:t>
            </w:r>
            <w:r>
              <w:rPr>
                <w:rFonts w:cs="Arial"/>
              </w:rPr>
              <w:t>2</w:t>
            </w:r>
            <w:r w:rsidRPr="000A5E0D">
              <w:rPr>
                <w:rFonts w:cs="Arial"/>
              </w:rPr>
              <w:t>0</w:t>
            </w:r>
          </w:p>
          <w:p w14:paraId="221D85A8"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19D4463" w14:textId="77777777" w:rsidR="00AD3CB2" w:rsidRPr="000A5E0D" w:rsidRDefault="00AD3CB2" w:rsidP="002B2C70">
            <w:pPr>
              <w:pStyle w:val="Bodyjustified"/>
              <w:keepNext/>
              <w:rPr>
                <w:rFonts w:cs="Arial"/>
              </w:rPr>
            </w:pPr>
            <w:r>
              <w:t>-</w:t>
            </w:r>
          </w:p>
        </w:tc>
        <w:tc>
          <w:tcPr>
            <w:tcW w:w="860" w:type="dxa"/>
          </w:tcPr>
          <w:p w14:paraId="6955794E" w14:textId="7ADE8F38" w:rsidR="00AD3CB2" w:rsidRPr="000A5E0D" w:rsidRDefault="003C4EEB" w:rsidP="002B2C70">
            <w:pPr>
              <w:pStyle w:val="Bodyjustified"/>
              <w:keepNext/>
              <w:rPr>
                <w:rFonts w:cs="Arial"/>
              </w:rPr>
            </w:pPr>
            <w:r>
              <w:t>5</w:t>
            </w:r>
            <w:r w:rsidR="00AD3CB2">
              <w:t>0</w:t>
            </w:r>
            <w:r>
              <w:t>0</w:t>
            </w:r>
            <w:r w:rsidR="00AD3CB2">
              <w:t>0</w:t>
            </w:r>
          </w:p>
        </w:tc>
        <w:tc>
          <w:tcPr>
            <w:tcW w:w="860" w:type="dxa"/>
          </w:tcPr>
          <w:p w14:paraId="0F1BA265" w14:textId="77777777" w:rsidR="00AD3CB2" w:rsidRPr="000A5E0D" w:rsidRDefault="00AD3CB2" w:rsidP="002B2C70">
            <w:pPr>
              <w:pStyle w:val="Bodyjustified"/>
              <w:keepNext/>
              <w:rPr>
                <w:rFonts w:cs="Arial"/>
              </w:rPr>
            </w:pPr>
            <w:proofErr w:type="spellStart"/>
            <w:r>
              <w:t>nA</w:t>
            </w:r>
            <w:proofErr w:type="spellEnd"/>
          </w:p>
        </w:tc>
      </w:tr>
      <w:tr w:rsidR="00AD3CB2" w:rsidRPr="000A5E0D" w14:paraId="15468D18" w14:textId="77777777" w:rsidTr="002B2C70">
        <w:trPr>
          <w:trHeight w:val="317"/>
        </w:trPr>
        <w:tc>
          <w:tcPr>
            <w:tcW w:w="3118" w:type="dxa"/>
          </w:tcPr>
          <w:p w14:paraId="382908D1" w14:textId="77777777" w:rsidR="00AD3CB2" w:rsidRPr="000A5E0D" w:rsidRDefault="00AD3CB2" w:rsidP="002B2C70">
            <w:pPr>
              <w:pStyle w:val="Bodyjustified"/>
              <w:keepNext/>
              <w:jc w:val="left"/>
              <w:rPr>
                <w:rFonts w:cs="Arial"/>
              </w:rPr>
            </w:pPr>
            <w:r w:rsidRPr="00E41DFD">
              <w:t>Collector-Emitter Cut</w:t>
            </w:r>
            <w:r w:rsidRPr="00E41DFD">
              <w:noBreakHyphen/>
              <w:t>off Current</w:t>
            </w:r>
            <w:r>
              <w:t> 3</w:t>
            </w:r>
          </w:p>
        </w:tc>
        <w:tc>
          <w:tcPr>
            <w:tcW w:w="1247" w:type="dxa"/>
          </w:tcPr>
          <w:p w14:paraId="19441EC8" w14:textId="77777777" w:rsidR="00AD3CB2" w:rsidRPr="000A5E0D" w:rsidRDefault="00AD3CB2" w:rsidP="002B2C70">
            <w:pPr>
              <w:pStyle w:val="Bodyjustified"/>
              <w:keepNext/>
              <w:rPr>
                <w:rFonts w:cs="Arial"/>
              </w:rPr>
            </w:pPr>
            <w:proofErr w:type="spellStart"/>
            <w:r w:rsidRPr="00793674">
              <w:t>I</w:t>
            </w:r>
            <w:r w:rsidRPr="00793674">
              <w:rPr>
                <w:vertAlign w:val="subscript"/>
              </w:rPr>
              <w:t>CE</w:t>
            </w:r>
            <w:r>
              <w:rPr>
                <w:vertAlign w:val="subscript"/>
              </w:rPr>
              <w:t>S3</w:t>
            </w:r>
            <w:proofErr w:type="spellEnd"/>
          </w:p>
        </w:tc>
        <w:tc>
          <w:tcPr>
            <w:tcW w:w="1134" w:type="dxa"/>
          </w:tcPr>
          <w:p w14:paraId="655DA4DD" w14:textId="77777777" w:rsidR="00AD3CB2" w:rsidRPr="000A5E0D" w:rsidRDefault="00AD3CB2" w:rsidP="002B2C70">
            <w:pPr>
              <w:pStyle w:val="Bodyjustified"/>
              <w:keepNext/>
              <w:rPr>
                <w:rFonts w:cs="Arial"/>
              </w:rPr>
            </w:pPr>
            <w:r w:rsidRPr="000A5E0D">
              <w:rPr>
                <w:rFonts w:cs="Arial"/>
              </w:rPr>
              <w:t>±</w:t>
            </w:r>
            <w:r>
              <w:rPr>
                <w:rFonts w:cs="Arial"/>
              </w:rPr>
              <w:t>5</w:t>
            </w:r>
          </w:p>
          <w:p w14:paraId="548A93B1"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350CC3C" w14:textId="77777777" w:rsidR="00AD3CB2" w:rsidRPr="000A5E0D" w:rsidRDefault="00AD3CB2" w:rsidP="002B2C70">
            <w:pPr>
              <w:pStyle w:val="Bodyjustified"/>
              <w:keepNext/>
              <w:rPr>
                <w:rFonts w:cs="Arial"/>
              </w:rPr>
            </w:pPr>
            <w:r>
              <w:t>-</w:t>
            </w:r>
          </w:p>
        </w:tc>
        <w:tc>
          <w:tcPr>
            <w:tcW w:w="860" w:type="dxa"/>
          </w:tcPr>
          <w:p w14:paraId="2DB7F8F5" w14:textId="472954B3" w:rsidR="00AD3CB2" w:rsidRPr="000A5E0D" w:rsidRDefault="00AD3CB2" w:rsidP="002B2C70">
            <w:pPr>
              <w:pStyle w:val="Bodyjustified"/>
              <w:keepNext/>
              <w:rPr>
                <w:rFonts w:cs="Arial"/>
              </w:rPr>
            </w:pPr>
            <w:r>
              <w:t>20</w:t>
            </w:r>
            <w:r w:rsidR="003C4EEB">
              <w:t>00</w:t>
            </w:r>
          </w:p>
        </w:tc>
        <w:tc>
          <w:tcPr>
            <w:tcW w:w="860" w:type="dxa"/>
          </w:tcPr>
          <w:p w14:paraId="05D69CB5" w14:textId="77777777" w:rsidR="00AD3CB2" w:rsidRPr="000A5E0D" w:rsidRDefault="00AD3CB2" w:rsidP="002B2C70">
            <w:pPr>
              <w:pStyle w:val="Bodyjustified"/>
              <w:keepNext/>
              <w:rPr>
                <w:rFonts w:cs="Arial"/>
              </w:rPr>
            </w:pPr>
            <w:proofErr w:type="spellStart"/>
            <w:r>
              <w:t>nA</w:t>
            </w:r>
            <w:proofErr w:type="spellEnd"/>
          </w:p>
        </w:tc>
      </w:tr>
      <w:tr w:rsidR="00AD3CB2" w:rsidRPr="000A5E0D" w14:paraId="5DB5406F" w14:textId="77777777" w:rsidTr="002B2C70">
        <w:trPr>
          <w:trHeight w:val="317"/>
        </w:trPr>
        <w:tc>
          <w:tcPr>
            <w:tcW w:w="3118" w:type="dxa"/>
          </w:tcPr>
          <w:p w14:paraId="130EC265" w14:textId="77777777" w:rsidR="003C4EEB" w:rsidRDefault="00AD3CB2" w:rsidP="003C4EEB">
            <w:pPr>
              <w:pStyle w:val="Bodyjustified"/>
              <w:jc w:val="left"/>
            </w:pPr>
            <w:r w:rsidRPr="00793674">
              <w:t>Emitter-Base Cut</w:t>
            </w:r>
            <w:r w:rsidRPr="00793674">
              <w:noBreakHyphen/>
              <w:t>off Current 1</w:t>
            </w:r>
          </w:p>
          <w:p w14:paraId="3844563D" w14:textId="77777777" w:rsidR="003C4EEB" w:rsidRDefault="003C4EEB" w:rsidP="003C4EEB">
            <w:pPr>
              <w:pStyle w:val="Bodyjustified"/>
              <w:jc w:val="right"/>
            </w:pPr>
          </w:p>
          <w:p w14:paraId="30AD28D2" w14:textId="77777777" w:rsidR="003C4EEB" w:rsidRDefault="003C4EEB" w:rsidP="003C4EEB">
            <w:pPr>
              <w:pStyle w:val="Bodyjustified"/>
              <w:jc w:val="right"/>
            </w:pPr>
          </w:p>
          <w:p w14:paraId="1B116D6D" w14:textId="77777777" w:rsidR="003826BD" w:rsidRPr="00A9225E" w:rsidRDefault="003826BD" w:rsidP="003826BD">
            <w:pPr>
              <w:pStyle w:val="Bodyjustified"/>
              <w:jc w:val="right"/>
              <w:rPr>
                <w:rFonts w:cs="Arial"/>
              </w:rPr>
            </w:pPr>
            <w:r w:rsidRPr="00573D83">
              <w:rPr>
                <w:rFonts w:cs="Arial"/>
                <w:highlight w:val="yellow"/>
              </w:rPr>
              <w:t>Variant 03</w:t>
            </w:r>
          </w:p>
          <w:p w14:paraId="4E9F942E" w14:textId="069FA933" w:rsidR="00AD3CB2" w:rsidRPr="000A5E0D" w:rsidRDefault="003826BD" w:rsidP="003826BD">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247" w:type="dxa"/>
          </w:tcPr>
          <w:p w14:paraId="5B0486F8" w14:textId="77777777" w:rsidR="00AD3CB2" w:rsidRPr="000A5E0D" w:rsidRDefault="00AD3CB2" w:rsidP="002B2C70">
            <w:pPr>
              <w:pStyle w:val="Bodyjustified"/>
              <w:keepNext/>
              <w:rPr>
                <w:rFonts w:cs="Arial"/>
              </w:rPr>
            </w:pPr>
            <w:proofErr w:type="spellStart"/>
            <w:r w:rsidRPr="00793674">
              <w:t>I</w:t>
            </w:r>
            <w:r w:rsidRPr="00793674">
              <w:rPr>
                <w:vertAlign w:val="subscript"/>
              </w:rPr>
              <w:t>EBO1</w:t>
            </w:r>
            <w:proofErr w:type="spellEnd"/>
          </w:p>
        </w:tc>
        <w:tc>
          <w:tcPr>
            <w:tcW w:w="1134" w:type="dxa"/>
          </w:tcPr>
          <w:p w14:paraId="57BAC543" w14:textId="77777777" w:rsidR="00AD3CB2" w:rsidRDefault="00AD3CB2" w:rsidP="002B2C70">
            <w:pPr>
              <w:pStyle w:val="Bodyjustified"/>
              <w:keepNext/>
              <w:rPr>
                <w:rFonts w:cs="Arial"/>
              </w:rPr>
            </w:pPr>
            <w:r>
              <w:rPr>
                <w:rFonts w:cs="Arial"/>
              </w:rPr>
              <w:t>±0.5</w:t>
            </w:r>
          </w:p>
          <w:p w14:paraId="332E8E22" w14:textId="77777777" w:rsidR="00AD3CB2" w:rsidRDefault="00AD3CB2" w:rsidP="002B2C70">
            <w:pPr>
              <w:pStyle w:val="Bodyjustified"/>
              <w:keepNext/>
              <w:rPr>
                <w:rFonts w:cs="Arial"/>
              </w:rPr>
            </w:pPr>
            <w:r>
              <w:rPr>
                <w:rFonts w:cs="Arial"/>
              </w:rPr>
              <w:t>or (1)</w:t>
            </w:r>
          </w:p>
          <w:p w14:paraId="1C0F6C52" w14:textId="77777777" w:rsidR="00AD3CB2" w:rsidRPr="000A5E0D" w:rsidRDefault="00AD3CB2" w:rsidP="002B2C70">
            <w:pPr>
              <w:pStyle w:val="Bodyjustified"/>
              <w:keepNext/>
              <w:rPr>
                <w:rFonts w:cs="Arial"/>
              </w:rPr>
            </w:pPr>
            <w:r>
              <w:rPr>
                <w:rFonts w:cs="Arial"/>
              </w:rPr>
              <w:t>+100/-50%</w:t>
            </w:r>
          </w:p>
        </w:tc>
        <w:tc>
          <w:tcPr>
            <w:tcW w:w="860" w:type="dxa"/>
          </w:tcPr>
          <w:p w14:paraId="17A32C86" w14:textId="77777777" w:rsidR="003C4EEB" w:rsidRDefault="003C4EEB" w:rsidP="002B2C70">
            <w:pPr>
              <w:pStyle w:val="Bodyjustified"/>
              <w:keepNext/>
            </w:pPr>
          </w:p>
          <w:p w14:paraId="69EFCDD2" w14:textId="77777777" w:rsidR="003C4EEB" w:rsidRDefault="003C4EEB" w:rsidP="002B2C70">
            <w:pPr>
              <w:pStyle w:val="Bodyjustified"/>
              <w:keepNext/>
            </w:pPr>
          </w:p>
          <w:p w14:paraId="2FB7D385" w14:textId="77777777" w:rsidR="003C4EEB" w:rsidRDefault="003C4EEB" w:rsidP="002B2C70">
            <w:pPr>
              <w:pStyle w:val="Bodyjustified"/>
              <w:keepNext/>
            </w:pPr>
          </w:p>
          <w:p w14:paraId="7B19A4F7" w14:textId="77777777" w:rsidR="00AD3CB2" w:rsidRDefault="00AD3CB2" w:rsidP="002B2C70">
            <w:pPr>
              <w:pStyle w:val="Bodyjustified"/>
              <w:keepNext/>
            </w:pPr>
            <w:r w:rsidRPr="00793674">
              <w:t>-</w:t>
            </w:r>
          </w:p>
          <w:p w14:paraId="16BB4196" w14:textId="21DA8414" w:rsidR="003C4EEB" w:rsidRPr="000A5E0D" w:rsidRDefault="003C4EEB" w:rsidP="002B2C70">
            <w:pPr>
              <w:pStyle w:val="Bodyjustified"/>
              <w:keepNext/>
              <w:rPr>
                <w:rFonts w:cs="Arial"/>
              </w:rPr>
            </w:pPr>
            <w:r>
              <w:t>-</w:t>
            </w:r>
          </w:p>
        </w:tc>
        <w:tc>
          <w:tcPr>
            <w:tcW w:w="860" w:type="dxa"/>
          </w:tcPr>
          <w:p w14:paraId="3A3A742D" w14:textId="77777777" w:rsidR="003C4EEB" w:rsidRDefault="003C4EEB" w:rsidP="002B2C70">
            <w:pPr>
              <w:pStyle w:val="Bodyjustified"/>
              <w:keepNext/>
            </w:pPr>
          </w:p>
          <w:p w14:paraId="6F87BA89" w14:textId="77777777" w:rsidR="003C4EEB" w:rsidRDefault="003C4EEB" w:rsidP="002B2C70">
            <w:pPr>
              <w:pStyle w:val="Bodyjustified"/>
              <w:keepNext/>
            </w:pPr>
          </w:p>
          <w:p w14:paraId="450C11F4" w14:textId="77777777" w:rsidR="003C4EEB" w:rsidRDefault="003C4EEB" w:rsidP="002B2C70">
            <w:pPr>
              <w:pStyle w:val="Bodyjustified"/>
              <w:keepNext/>
            </w:pPr>
          </w:p>
          <w:p w14:paraId="5709BFC4" w14:textId="77777777" w:rsidR="00AD3CB2" w:rsidRDefault="00AD3CB2" w:rsidP="002B2C70">
            <w:pPr>
              <w:pStyle w:val="Bodyjustified"/>
              <w:keepNext/>
            </w:pPr>
            <w:r w:rsidRPr="00793674">
              <w:t>5</w:t>
            </w:r>
          </w:p>
          <w:p w14:paraId="28CFC906" w14:textId="2C0EAD81" w:rsidR="003C4EEB" w:rsidRPr="000A5E0D" w:rsidRDefault="003C4EEB" w:rsidP="002B2C70">
            <w:pPr>
              <w:pStyle w:val="Bodyjustified"/>
              <w:keepNext/>
              <w:rPr>
                <w:rFonts w:cs="Arial"/>
              </w:rPr>
            </w:pPr>
            <w:r>
              <w:t>15</w:t>
            </w:r>
          </w:p>
        </w:tc>
        <w:tc>
          <w:tcPr>
            <w:tcW w:w="860" w:type="dxa"/>
          </w:tcPr>
          <w:p w14:paraId="465FA121" w14:textId="77777777" w:rsidR="00AD3CB2" w:rsidRPr="000A5E0D" w:rsidRDefault="00AD3CB2" w:rsidP="002B2C70">
            <w:pPr>
              <w:pStyle w:val="Bodyjustified"/>
              <w:keepNext/>
              <w:rPr>
                <w:rFonts w:cs="Arial"/>
              </w:rPr>
            </w:pPr>
            <w:r w:rsidRPr="00793674">
              <w:rPr>
                <w:rFonts w:cs="Arial"/>
              </w:rPr>
              <w:t>µ</w:t>
            </w:r>
            <w:r w:rsidRPr="00793674">
              <w:t>A</w:t>
            </w:r>
          </w:p>
        </w:tc>
      </w:tr>
      <w:tr w:rsidR="00AD3CB2" w:rsidRPr="000A5E0D" w14:paraId="278FE866" w14:textId="77777777" w:rsidTr="002B2C70">
        <w:trPr>
          <w:trHeight w:val="317"/>
        </w:trPr>
        <w:tc>
          <w:tcPr>
            <w:tcW w:w="3118" w:type="dxa"/>
          </w:tcPr>
          <w:p w14:paraId="0D75CD2D" w14:textId="77777777" w:rsidR="00AD3CB2" w:rsidRPr="000A5E0D" w:rsidRDefault="00AD3CB2" w:rsidP="002B2C70">
            <w:pPr>
              <w:pStyle w:val="Bodyjustified"/>
              <w:keepNext/>
              <w:jc w:val="left"/>
              <w:rPr>
                <w:rFonts w:cs="Arial"/>
              </w:rPr>
            </w:pPr>
            <w:r w:rsidRPr="000A5E0D">
              <w:rPr>
                <w:rFonts w:cs="Arial"/>
              </w:rPr>
              <w:t>Emitter-Base Cut-off Current 2</w:t>
            </w:r>
          </w:p>
        </w:tc>
        <w:tc>
          <w:tcPr>
            <w:tcW w:w="1247" w:type="dxa"/>
          </w:tcPr>
          <w:p w14:paraId="7B4CEB92" w14:textId="77777777" w:rsidR="00AD3CB2" w:rsidRPr="000A5E0D" w:rsidRDefault="00AD3CB2" w:rsidP="002B2C70">
            <w:pPr>
              <w:pStyle w:val="Bodyjustified"/>
              <w:keepNext/>
              <w:rPr>
                <w:rFonts w:cs="Arial"/>
              </w:rPr>
            </w:pPr>
            <w:proofErr w:type="spellStart"/>
            <w:r w:rsidRPr="000A5E0D">
              <w:rPr>
                <w:rFonts w:cs="Arial"/>
              </w:rPr>
              <w:t>I</w:t>
            </w:r>
            <w:r w:rsidRPr="000A5E0D">
              <w:rPr>
                <w:rFonts w:cs="Arial"/>
                <w:vertAlign w:val="subscript"/>
              </w:rPr>
              <w:t>EBO2</w:t>
            </w:r>
            <w:proofErr w:type="spellEnd"/>
          </w:p>
        </w:tc>
        <w:tc>
          <w:tcPr>
            <w:tcW w:w="1134" w:type="dxa"/>
          </w:tcPr>
          <w:p w14:paraId="50F63108" w14:textId="77777777" w:rsidR="00AD3CB2" w:rsidRPr="000A5E0D" w:rsidRDefault="00AD3CB2" w:rsidP="002B2C70">
            <w:pPr>
              <w:pStyle w:val="Bodyjustified"/>
              <w:keepNext/>
              <w:rPr>
                <w:rFonts w:cs="Arial"/>
              </w:rPr>
            </w:pPr>
            <w:r w:rsidRPr="000A5E0D">
              <w:rPr>
                <w:rFonts w:cs="Arial"/>
              </w:rPr>
              <w:t>±</w:t>
            </w:r>
            <w:r>
              <w:rPr>
                <w:rFonts w:cs="Arial"/>
              </w:rPr>
              <w:t>2</w:t>
            </w:r>
            <w:r w:rsidRPr="000A5E0D">
              <w:rPr>
                <w:rFonts w:cs="Arial"/>
              </w:rPr>
              <w:t>0</w:t>
            </w:r>
          </w:p>
          <w:p w14:paraId="0FC3D674"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706CBBF" w14:textId="77777777" w:rsidR="00AD3CB2" w:rsidRPr="000A5E0D" w:rsidRDefault="00AD3CB2" w:rsidP="002B2C70">
            <w:pPr>
              <w:pStyle w:val="Bodyjustified"/>
              <w:keepNext/>
              <w:rPr>
                <w:rFonts w:cs="Arial"/>
              </w:rPr>
            </w:pPr>
            <w:r w:rsidRPr="000A5E0D">
              <w:rPr>
                <w:rFonts w:cs="Arial"/>
              </w:rPr>
              <w:t>-</w:t>
            </w:r>
          </w:p>
        </w:tc>
        <w:tc>
          <w:tcPr>
            <w:tcW w:w="860" w:type="dxa"/>
          </w:tcPr>
          <w:p w14:paraId="0AC353A7" w14:textId="77777777" w:rsidR="00AD3CB2" w:rsidRPr="000A5E0D" w:rsidRDefault="00AD3CB2" w:rsidP="002B2C70">
            <w:pPr>
              <w:pStyle w:val="Bodyjustified"/>
              <w:keepNext/>
              <w:rPr>
                <w:rFonts w:cs="Arial"/>
              </w:rPr>
            </w:pPr>
            <w:r>
              <w:rPr>
                <w:rFonts w:cs="Arial"/>
              </w:rPr>
              <w:t>1</w:t>
            </w:r>
            <w:r w:rsidRPr="000A5E0D">
              <w:rPr>
                <w:rFonts w:cs="Arial"/>
              </w:rPr>
              <w:t>00</w:t>
            </w:r>
          </w:p>
        </w:tc>
        <w:tc>
          <w:tcPr>
            <w:tcW w:w="860" w:type="dxa"/>
          </w:tcPr>
          <w:p w14:paraId="026CEB6A" w14:textId="77777777" w:rsidR="00AD3CB2" w:rsidRPr="000A5E0D" w:rsidRDefault="00AD3CB2" w:rsidP="002B2C70">
            <w:pPr>
              <w:pStyle w:val="Bodyjustified"/>
              <w:keepNext/>
              <w:rPr>
                <w:rFonts w:cs="Arial"/>
              </w:rPr>
            </w:pPr>
            <w:proofErr w:type="spellStart"/>
            <w:r w:rsidRPr="000A5E0D">
              <w:rPr>
                <w:rFonts w:cs="Arial"/>
              </w:rPr>
              <w:t>nA</w:t>
            </w:r>
            <w:proofErr w:type="spellEnd"/>
          </w:p>
        </w:tc>
      </w:tr>
      <w:tr w:rsidR="00AD3CB2" w:rsidRPr="000A5E0D" w14:paraId="6FB4AB24" w14:textId="77777777" w:rsidTr="003C4EEB">
        <w:trPr>
          <w:trHeight w:val="317"/>
        </w:trPr>
        <w:tc>
          <w:tcPr>
            <w:tcW w:w="3118" w:type="dxa"/>
          </w:tcPr>
          <w:p w14:paraId="1891EA29" w14:textId="77777777" w:rsidR="003C4EEB" w:rsidRDefault="00AD3CB2" w:rsidP="003C4EEB">
            <w:pPr>
              <w:pStyle w:val="Bodyjustified"/>
              <w:jc w:val="left"/>
              <w:rPr>
                <w:lang w:val="en-US"/>
              </w:rPr>
            </w:pPr>
            <w:r w:rsidRPr="000A5E0D">
              <w:rPr>
                <w:rFonts w:cs="Arial"/>
              </w:rPr>
              <w:t>Forward-Current Transfer Ratio</w:t>
            </w:r>
            <w:r>
              <w:rPr>
                <w:rFonts w:cs="Arial"/>
              </w:rPr>
              <w:t xml:space="preserve"> </w:t>
            </w:r>
            <w:r w:rsidR="003C4EEB">
              <w:rPr>
                <w:rFonts w:cs="Arial"/>
              </w:rPr>
              <w:t>1</w:t>
            </w:r>
            <w:r w:rsidR="003C4EEB">
              <w:rPr>
                <w:lang w:val="en-US"/>
              </w:rPr>
              <w:t xml:space="preserve"> </w:t>
            </w:r>
          </w:p>
          <w:p w14:paraId="40F15F84" w14:textId="77777777" w:rsidR="003826BD" w:rsidRPr="00A9225E" w:rsidRDefault="003826BD" w:rsidP="003826BD">
            <w:pPr>
              <w:pStyle w:val="Bodyjustified"/>
              <w:jc w:val="right"/>
              <w:rPr>
                <w:rFonts w:cs="Arial"/>
              </w:rPr>
            </w:pPr>
            <w:r w:rsidRPr="00573D83">
              <w:rPr>
                <w:rFonts w:cs="Arial"/>
                <w:highlight w:val="yellow"/>
              </w:rPr>
              <w:t>Variant 03</w:t>
            </w:r>
          </w:p>
          <w:p w14:paraId="56D34EF2" w14:textId="06EA0EFE" w:rsidR="00AD3CB2" w:rsidRPr="000A5E0D" w:rsidRDefault="003826BD" w:rsidP="003826BD">
            <w:pPr>
              <w:pStyle w:val="Bodyjustified"/>
              <w:keepNext/>
              <w:jc w:val="right"/>
              <w:rPr>
                <w:rFonts w:cs="Arial"/>
              </w:rPr>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247" w:type="dxa"/>
          </w:tcPr>
          <w:p w14:paraId="03888C1C" w14:textId="77777777" w:rsidR="00AD3CB2" w:rsidRPr="000A5E0D" w:rsidRDefault="00AD3CB2" w:rsidP="003C4EEB">
            <w:pPr>
              <w:pStyle w:val="Bodyjustified"/>
              <w:keepNext/>
              <w:rPr>
                <w:rFonts w:cs="Arial"/>
              </w:rPr>
            </w:pPr>
            <w:proofErr w:type="spellStart"/>
            <w:r w:rsidRPr="000A5E0D">
              <w:rPr>
                <w:rFonts w:cs="Arial"/>
              </w:rPr>
              <w:t>h</w:t>
            </w:r>
            <w:r w:rsidRPr="000A5E0D">
              <w:rPr>
                <w:rFonts w:cs="Arial"/>
                <w:vertAlign w:val="subscript"/>
              </w:rPr>
              <w:t>FE</w:t>
            </w:r>
            <w:r>
              <w:rPr>
                <w:rFonts w:cs="Arial"/>
                <w:vertAlign w:val="subscript"/>
              </w:rPr>
              <w:t>1</w:t>
            </w:r>
            <w:proofErr w:type="spellEnd"/>
          </w:p>
        </w:tc>
        <w:tc>
          <w:tcPr>
            <w:tcW w:w="1134" w:type="dxa"/>
          </w:tcPr>
          <w:p w14:paraId="2873BAC2" w14:textId="778A4CB7" w:rsidR="00AD3CB2" w:rsidRPr="000A5E0D" w:rsidRDefault="00AD3CB2" w:rsidP="008C3283">
            <w:pPr>
              <w:pStyle w:val="Bodyjustified"/>
              <w:keepNext/>
              <w:rPr>
                <w:rFonts w:cs="Arial"/>
              </w:rPr>
            </w:pPr>
            <w:r w:rsidRPr="000A5E0D">
              <w:rPr>
                <w:rFonts w:cs="Arial"/>
              </w:rPr>
              <w:t>±10%</w:t>
            </w:r>
          </w:p>
        </w:tc>
        <w:tc>
          <w:tcPr>
            <w:tcW w:w="860" w:type="dxa"/>
          </w:tcPr>
          <w:p w14:paraId="481F33C4" w14:textId="77777777" w:rsidR="003C4EEB" w:rsidRDefault="003C4EEB" w:rsidP="003C4EEB">
            <w:pPr>
              <w:pStyle w:val="Bodyjustified"/>
              <w:keepNext/>
            </w:pPr>
          </w:p>
          <w:p w14:paraId="75D2E2B7" w14:textId="77777777" w:rsidR="00AD3CB2" w:rsidRDefault="00AD3CB2" w:rsidP="003C4EEB">
            <w:pPr>
              <w:pStyle w:val="Bodyjustified"/>
              <w:keepNext/>
            </w:pPr>
            <w:r>
              <w:t>135</w:t>
            </w:r>
          </w:p>
          <w:p w14:paraId="7AD05ADF" w14:textId="365076CD" w:rsidR="003C4EEB" w:rsidRPr="000A5E0D" w:rsidRDefault="003C4EEB" w:rsidP="003C4EEB">
            <w:pPr>
              <w:pStyle w:val="Bodyjustified"/>
              <w:keepNext/>
              <w:rPr>
                <w:rFonts w:cs="Arial"/>
              </w:rPr>
            </w:pPr>
            <w:r>
              <w:t>100</w:t>
            </w:r>
          </w:p>
        </w:tc>
        <w:tc>
          <w:tcPr>
            <w:tcW w:w="860" w:type="dxa"/>
          </w:tcPr>
          <w:p w14:paraId="7011CC2E" w14:textId="77777777" w:rsidR="003C4EEB" w:rsidRDefault="003C4EEB" w:rsidP="003C4EEB">
            <w:pPr>
              <w:pStyle w:val="Bodyjustified"/>
              <w:keepNext/>
            </w:pPr>
          </w:p>
          <w:p w14:paraId="47EA54BD" w14:textId="77777777" w:rsidR="00AD3CB2" w:rsidRDefault="00AD3CB2" w:rsidP="003C4EEB">
            <w:pPr>
              <w:pStyle w:val="Bodyjustified"/>
              <w:keepNext/>
            </w:pPr>
            <w:r>
              <w:t>250</w:t>
            </w:r>
          </w:p>
          <w:p w14:paraId="263B1845" w14:textId="03C1AE55" w:rsidR="003C4EEB" w:rsidRPr="000A5E0D" w:rsidRDefault="003C4EEB" w:rsidP="003C4EEB">
            <w:pPr>
              <w:pStyle w:val="Bodyjustified"/>
              <w:keepNext/>
              <w:rPr>
                <w:rFonts w:cs="Arial"/>
              </w:rPr>
            </w:pPr>
            <w:r>
              <w:t>250</w:t>
            </w:r>
          </w:p>
        </w:tc>
        <w:tc>
          <w:tcPr>
            <w:tcW w:w="860" w:type="dxa"/>
          </w:tcPr>
          <w:p w14:paraId="441EE143" w14:textId="77777777" w:rsidR="00AD3CB2" w:rsidRPr="000A5E0D" w:rsidRDefault="00AD3CB2" w:rsidP="003C4EEB">
            <w:pPr>
              <w:pStyle w:val="Bodyjustified"/>
              <w:keepNext/>
              <w:rPr>
                <w:rFonts w:cs="Arial"/>
              </w:rPr>
            </w:pPr>
            <w:r w:rsidRPr="000A5E0D">
              <w:rPr>
                <w:rFonts w:cs="Arial"/>
              </w:rPr>
              <w:t>-</w:t>
            </w:r>
          </w:p>
        </w:tc>
      </w:tr>
      <w:tr w:rsidR="00AD3CB2" w:rsidRPr="000A5E0D" w14:paraId="76A880C0" w14:textId="77777777" w:rsidTr="002B2C70">
        <w:trPr>
          <w:trHeight w:val="317"/>
        </w:trPr>
        <w:tc>
          <w:tcPr>
            <w:tcW w:w="3118" w:type="dxa"/>
            <w:vAlign w:val="center"/>
          </w:tcPr>
          <w:p w14:paraId="01168230" w14:textId="77777777" w:rsidR="00AD3CB2" w:rsidRPr="000A5E0D" w:rsidRDefault="00AD3CB2" w:rsidP="002B2C70">
            <w:pPr>
              <w:pStyle w:val="Bodyjustified"/>
              <w:keepNext/>
              <w:jc w:val="left"/>
              <w:rPr>
                <w:rFonts w:cs="Arial"/>
              </w:rPr>
            </w:pPr>
            <w:r w:rsidRPr="000A5E0D">
              <w:rPr>
                <w:rFonts w:cs="Arial"/>
              </w:rPr>
              <w:t>Base-Emitter Forward Voltage</w:t>
            </w:r>
          </w:p>
        </w:tc>
        <w:tc>
          <w:tcPr>
            <w:tcW w:w="1247" w:type="dxa"/>
            <w:vAlign w:val="center"/>
          </w:tcPr>
          <w:p w14:paraId="578D1386" w14:textId="77777777" w:rsidR="00AD3CB2" w:rsidRPr="000A5E0D" w:rsidRDefault="00AD3CB2" w:rsidP="002B2C70">
            <w:pPr>
              <w:pStyle w:val="Bodyjustified"/>
              <w:keepNext/>
              <w:rPr>
                <w:rFonts w:cs="Arial"/>
              </w:rPr>
            </w:pPr>
            <w:proofErr w:type="spellStart"/>
            <w:r w:rsidRPr="000A5E0D">
              <w:rPr>
                <w:rFonts w:cs="Arial"/>
              </w:rPr>
              <w:t>V</w:t>
            </w:r>
            <w:r w:rsidRPr="000A5E0D">
              <w:rPr>
                <w:rFonts w:cs="Arial"/>
                <w:vertAlign w:val="subscript"/>
              </w:rPr>
              <w:t>FBE</w:t>
            </w:r>
            <w:proofErr w:type="spellEnd"/>
          </w:p>
        </w:tc>
        <w:tc>
          <w:tcPr>
            <w:tcW w:w="1134" w:type="dxa"/>
            <w:vAlign w:val="center"/>
          </w:tcPr>
          <w:p w14:paraId="5A32DC56" w14:textId="19641C57" w:rsidR="00AD3CB2" w:rsidRPr="000A5E0D" w:rsidRDefault="00AD3CB2" w:rsidP="008C3283">
            <w:pPr>
              <w:pStyle w:val="Bodyjustified"/>
              <w:keepNext/>
              <w:rPr>
                <w:rFonts w:cs="Arial"/>
              </w:rPr>
            </w:pPr>
            <w:r w:rsidRPr="000A5E0D">
              <w:rPr>
                <w:rFonts w:cs="Arial"/>
              </w:rPr>
              <w:t>±</w:t>
            </w:r>
            <w:r>
              <w:rPr>
                <w:rFonts w:cs="Arial"/>
              </w:rPr>
              <w:t>20</w:t>
            </w:r>
          </w:p>
        </w:tc>
        <w:tc>
          <w:tcPr>
            <w:tcW w:w="860" w:type="dxa"/>
            <w:vAlign w:val="center"/>
          </w:tcPr>
          <w:p w14:paraId="6C3BC0AE" w14:textId="77777777" w:rsidR="00AD3CB2" w:rsidRPr="000A5E0D" w:rsidRDefault="00AD3CB2" w:rsidP="002B2C70">
            <w:pPr>
              <w:pStyle w:val="Bodyjustified"/>
              <w:keepNext/>
              <w:rPr>
                <w:rFonts w:cs="Arial"/>
              </w:rPr>
            </w:pPr>
            <w:r w:rsidRPr="000A5E0D">
              <w:rPr>
                <w:rFonts w:cs="Arial"/>
              </w:rPr>
              <w:t>-</w:t>
            </w:r>
          </w:p>
        </w:tc>
        <w:tc>
          <w:tcPr>
            <w:tcW w:w="860" w:type="dxa"/>
            <w:vAlign w:val="center"/>
          </w:tcPr>
          <w:p w14:paraId="4B5BD390" w14:textId="77777777" w:rsidR="00AD3CB2" w:rsidRPr="000A5E0D" w:rsidRDefault="00AD3CB2" w:rsidP="002B2C70">
            <w:pPr>
              <w:pStyle w:val="Bodyjustified"/>
              <w:keepNext/>
              <w:rPr>
                <w:rFonts w:cs="Arial"/>
              </w:rPr>
            </w:pPr>
            <w:r>
              <w:rPr>
                <w:rFonts w:cs="Arial"/>
              </w:rPr>
              <w:t>960</w:t>
            </w:r>
          </w:p>
        </w:tc>
        <w:tc>
          <w:tcPr>
            <w:tcW w:w="860" w:type="dxa"/>
            <w:vAlign w:val="center"/>
          </w:tcPr>
          <w:p w14:paraId="1CD01B00" w14:textId="77777777" w:rsidR="00AD3CB2" w:rsidRPr="000A5E0D" w:rsidRDefault="00AD3CB2" w:rsidP="002B2C70">
            <w:pPr>
              <w:pStyle w:val="Bodyjustified"/>
              <w:keepNext/>
              <w:rPr>
                <w:rFonts w:cs="Arial"/>
              </w:rPr>
            </w:pPr>
            <w:r>
              <w:rPr>
                <w:rFonts w:cs="Arial"/>
              </w:rPr>
              <w:t>m</w:t>
            </w:r>
            <w:r w:rsidRPr="000A5E0D">
              <w:rPr>
                <w:rFonts w:cs="Arial"/>
              </w:rPr>
              <w:t>V</w:t>
            </w:r>
          </w:p>
        </w:tc>
      </w:tr>
    </w:tbl>
    <w:p w14:paraId="396036F8" w14:textId="77777777" w:rsidR="00AD3CB2" w:rsidRDefault="00AD3CB2" w:rsidP="00AD3CB2">
      <w:pPr>
        <w:pStyle w:val="NOTES"/>
      </w:pPr>
      <w:r>
        <w:t>notes:</w:t>
      </w:r>
    </w:p>
    <w:p w14:paraId="3B298D41" w14:textId="03A92631" w:rsidR="00AD3CB2" w:rsidRDefault="00AD3CB2" w:rsidP="00AD3CB2">
      <w:pPr>
        <w:pStyle w:val="numericallist"/>
      </w:pPr>
      <w:r>
        <w:t>Whichever is greater.</w:t>
      </w:r>
    </w:p>
    <w:p w14:paraId="39C3CB80" w14:textId="6D40D28E" w:rsidR="00A04525" w:rsidRDefault="00A04525" w:rsidP="007B1059">
      <w:pPr>
        <w:pStyle w:val="Heading2"/>
      </w:pPr>
      <w:bookmarkStart w:id="38" w:name="_Toc62638654"/>
      <w:r>
        <w:t xml:space="preserve">BURN-IN </w:t>
      </w:r>
      <w:r w:rsidR="000A684B">
        <w:t xml:space="preserve">1 </w:t>
      </w:r>
      <w:r>
        <w:t>CONDITIONS</w:t>
      </w:r>
      <w:bookmarkEnd w:id="3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28D88C4D" w:rsidR="00974BB1" w:rsidRPr="00A166E4" w:rsidRDefault="00974BB1" w:rsidP="00A166E4">
            <w:pPr>
              <w:pStyle w:val="Bodyjustified"/>
            </w:pPr>
            <w:r w:rsidRPr="00A166E4">
              <w:t>Test Conditions</w:t>
            </w:r>
            <w:r w:rsidR="001039F7">
              <w:t xml:space="preserve"> (Note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506148C9" w:rsidR="00974BB1" w:rsidRPr="00A166E4" w:rsidRDefault="000F1A22" w:rsidP="00A166E4">
            <w:pPr>
              <w:pStyle w:val="Bodyjustified"/>
              <w:jc w:val="left"/>
            </w:pPr>
            <w:r>
              <w:t>Soldering Point</w:t>
            </w:r>
            <w:r w:rsidR="00974BB1" w:rsidRPr="00A166E4">
              <w:t xml:space="preserve"> Temperature</w:t>
            </w:r>
          </w:p>
        </w:tc>
        <w:tc>
          <w:tcPr>
            <w:tcW w:w="1247" w:type="dxa"/>
            <w:vAlign w:val="center"/>
          </w:tcPr>
          <w:p w14:paraId="649605BA" w14:textId="456065C2" w:rsidR="00974BB1" w:rsidRPr="00A166E4" w:rsidRDefault="00974BB1" w:rsidP="000F1A22">
            <w:pPr>
              <w:pStyle w:val="Bodyjustified"/>
            </w:pPr>
            <w:r w:rsidRPr="00A166E4">
              <w:t>T</w:t>
            </w:r>
            <w:r w:rsidR="000F1A22" w:rsidRPr="00A166E4">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proofErr w:type="spellStart"/>
            <w:r w:rsidRPr="00A166E4">
              <w:t>V</w:t>
            </w:r>
            <w:r w:rsidRPr="00A166E4">
              <w:rPr>
                <w:vertAlign w:val="subscript"/>
              </w:rPr>
              <w:t>C</w:t>
            </w:r>
            <w:r w:rsidR="006067DE" w:rsidRPr="00A166E4">
              <w:rPr>
                <w:vertAlign w:val="subscript"/>
              </w:rPr>
              <w:t>ES</w:t>
            </w:r>
            <w:proofErr w:type="spellEnd"/>
          </w:p>
        </w:tc>
        <w:tc>
          <w:tcPr>
            <w:tcW w:w="2665" w:type="dxa"/>
            <w:vAlign w:val="center"/>
          </w:tcPr>
          <w:p w14:paraId="00818D71" w14:textId="38FA504A" w:rsidR="00714CD7" w:rsidRPr="00A166E4" w:rsidRDefault="00714CD7" w:rsidP="001039F7">
            <w:pPr>
              <w:pStyle w:val="Bodyjustified"/>
            </w:pPr>
            <w:r w:rsidRPr="00A166E4">
              <w:t>1</w:t>
            </w:r>
            <w:r w:rsidR="001039F7">
              <w:t>0.5</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proofErr w:type="spellStart"/>
            <w:r w:rsidRPr="00A166E4">
              <w:t>V</w:t>
            </w:r>
            <w:r w:rsidRPr="00A166E4">
              <w:rPr>
                <w:vertAlign w:val="subscript"/>
              </w:rPr>
              <w:t>BE</w:t>
            </w:r>
            <w:proofErr w:type="spellEnd"/>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57371582" w14:textId="155FF6FE" w:rsidR="001039F7" w:rsidRDefault="001039F7" w:rsidP="001039F7">
      <w:pPr>
        <w:pStyle w:val="NOTES"/>
      </w:pPr>
      <w:r>
        <w:t>notes:</w:t>
      </w:r>
      <w:r w:rsidRPr="001039F7">
        <w:t xml:space="preserve"> </w:t>
      </w:r>
    </w:p>
    <w:p w14:paraId="168B3BC5" w14:textId="77410B6B" w:rsidR="001039F7" w:rsidRDefault="001039F7" w:rsidP="001039F7">
      <w:pPr>
        <w:pStyle w:val="numericallist"/>
      </w:pPr>
      <w:r w:rsidRPr="00824454">
        <w:t>Maximum ratings shall not be exceeded during power up and power down sequences.</w:t>
      </w:r>
    </w:p>
    <w:p w14:paraId="56FB8FBB" w14:textId="5E769FC9" w:rsidR="00A04525" w:rsidRDefault="00A04525" w:rsidP="003A5BFF">
      <w:pPr>
        <w:pStyle w:val="Heading2"/>
      </w:pPr>
      <w:bookmarkStart w:id="39" w:name="_Ref62637256"/>
      <w:bookmarkStart w:id="40" w:name="_Toc62638655"/>
      <w:r>
        <w:lastRenderedPageBreak/>
        <w:t>BURN-IN</w:t>
      </w:r>
      <w:r w:rsidR="000A684B">
        <w:t xml:space="preserve"> 2</w:t>
      </w:r>
      <w:r>
        <w:t xml:space="preserve"> CONDITIONS</w:t>
      </w:r>
      <w:bookmarkEnd w:id="39"/>
      <w:bookmarkEnd w:id="40"/>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3A5BFF">
            <w:pPr>
              <w:pStyle w:val="Bodyjustified"/>
              <w:keepNext/>
            </w:pPr>
            <w:r w:rsidRPr="006B61BD">
              <w:t>Characteristics</w:t>
            </w:r>
          </w:p>
        </w:tc>
        <w:tc>
          <w:tcPr>
            <w:tcW w:w="1247" w:type="dxa"/>
          </w:tcPr>
          <w:p w14:paraId="415BAEC5" w14:textId="77777777" w:rsidR="00974BB1" w:rsidRPr="006B61BD" w:rsidRDefault="00974BB1" w:rsidP="003A5BFF">
            <w:pPr>
              <w:pStyle w:val="Bodyjustified"/>
              <w:keepNext/>
            </w:pPr>
            <w:r w:rsidRPr="006B61BD">
              <w:t>Symbols</w:t>
            </w:r>
          </w:p>
        </w:tc>
        <w:tc>
          <w:tcPr>
            <w:tcW w:w="2665" w:type="dxa"/>
          </w:tcPr>
          <w:p w14:paraId="6C73AC07" w14:textId="77777777" w:rsidR="00684C42" w:rsidRDefault="00974BB1" w:rsidP="003A5BFF">
            <w:pPr>
              <w:pStyle w:val="Bodyjustified"/>
              <w:keepNext/>
            </w:pPr>
            <w:r w:rsidRPr="006B61BD">
              <w:t>Test Conditions</w:t>
            </w:r>
          </w:p>
          <w:p w14:paraId="754CA357" w14:textId="20C4C6BE" w:rsidR="00974BB1" w:rsidRPr="006B61BD" w:rsidRDefault="00824454" w:rsidP="003A5BFF">
            <w:pPr>
              <w:pStyle w:val="Bodyjustified"/>
              <w:keepNext/>
            </w:pPr>
            <w:r w:rsidRPr="006B61BD">
              <w:t>(Note</w:t>
            </w:r>
            <w:r w:rsidR="00684C42">
              <w:t>s</w:t>
            </w:r>
            <w:r w:rsidRPr="006B61BD">
              <w:t xml:space="preserve"> 1</w:t>
            </w:r>
            <w:r w:rsidR="00684C42">
              <w:t>, 2</w:t>
            </w:r>
            <w:r w:rsidRPr="006B61BD">
              <w:t>)</w:t>
            </w:r>
          </w:p>
        </w:tc>
        <w:tc>
          <w:tcPr>
            <w:tcW w:w="964" w:type="dxa"/>
          </w:tcPr>
          <w:p w14:paraId="18233067" w14:textId="77777777" w:rsidR="00974BB1" w:rsidRPr="006B61BD" w:rsidRDefault="00974BB1" w:rsidP="003A5BFF">
            <w:pPr>
              <w:pStyle w:val="Bodyjustified"/>
              <w:keepNext/>
            </w:pPr>
            <w:r w:rsidRPr="006B61BD">
              <w:t>Units</w:t>
            </w:r>
          </w:p>
        </w:tc>
      </w:tr>
      <w:tr w:rsidR="00974BB1" w:rsidRPr="006B61BD" w14:paraId="00B72AA3" w14:textId="77777777" w:rsidTr="00684C42">
        <w:trPr>
          <w:trHeight w:val="737"/>
        </w:trPr>
        <w:tc>
          <w:tcPr>
            <w:tcW w:w="3118" w:type="dxa"/>
          </w:tcPr>
          <w:p w14:paraId="38091FE5" w14:textId="77777777" w:rsidR="00974BB1" w:rsidRDefault="000F1A22" w:rsidP="003A5BFF">
            <w:pPr>
              <w:pStyle w:val="Bodyjustified"/>
              <w:keepNext/>
              <w:jc w:val="left"/>
            </w:pPr>
            <w:r>
              <w:t>Soldering Point</w:t>
            </w:r>
            <w:r w:rsidR="00974BB1" w:rsidRPr="006B61BD">
              <w:t xml:space="preserve"> Temperature</w:t>
            </w:r>
          </w:p>
          <w:p w14:paraId="7855350C" w14:textId="77777777" w:rsidR="003826BD" w:rsidRPr="00A9225E" w:rsidRDefault="003826BD" w:rsidP="003A5BFF">
            <w:pPr>
              <w:pStyle w:val="Bodyjustified"/>
              <w:keepNext/>
              <w:jc w:val="right"/>
              <w:rPr>
                <w:rFonts w:cs="Arial"/>
              </w:rPr>
            </w:pPr>
            <w:r w:rsidRPr="00573D83">
              <w:rPr>
                <w:rFonts w:cs="Arial"/>
                <w:highlight w:val="yellow"/>
              </w:rPr>
              <w:t>Variant 03</w:t>
            </w:r>
          </w:p>
          <w:p w14:paraId="5F8FAC58" w14:textId="77E10B29" w:rsidR="00684C42" w:rsidRPr="006B61BD" w:rsidRDefault="003826BD" w:rsidP="003A5BFF">
            <w:pPr>
              <w:pStyle w:val="Bodyjustified"/>
              <w:keepNext/>
              <w:jc w:val="right"/>
            </w:pPr>
            <w:r w:rsidRPr="00A9225E">
              <w:rPr>
                <w:rFonts w:cs="Arial"/>
              </w:rPr>
              <w:t>Variant</w:t>
            </w:r>
            <w:r w:rsidRPr="00573D83">
              <w:rPr>
                <w:rFonts w:cs="Arial"/>
                <w:highlight w:val="yellow"/>
              </w:rPr>
              <w:t>s</w:t>
            </w:r>
            <w:r w:rsidRPr="00A9225E">
              <w:rPr>
                <w:rFonts w:cs="Arial"/>
              </w:rPr>
              <w:t xml:space="preserve"> 04</w:t>
            </w:r>
            <w:r w:rsidRPr="00573D83">
              <w:rPr>
                <w:rFonts w:cs="Arial"/>
                <w:highlight w:val="yellow"/>
              </w:rPr>
              <w:t>, 05</w:t>
            </w:r>
          </w:p>
        </w:tc>
        <w:tc>
          <w:tcPr>
            <w:tcW w:w="1247" w:type="dxa"/>
          </w:tcPr>
          <w:p w14:paraId="25D39B3D" w14:textId="16A284F5" w:rsidR="00974BB1" w:rsidRPr="006B61BD" w:rsidRDefault="00974BB1" w:rsidP="003A5BFF">
            <w:pPr>
              <w:pStyle w:val="Bodyjustified"/>
              <w:keepNext/>
            </w:pPr>
            <w:r w:rsidRPr="006B61BD">
              <w:t>T</w:t>
            </w:r>
            <w:r w:rsidR="000F1A22">
              <w:rPr>
                <w:vertAlign w:val="subscript"/>
              </w:rPr>
              <w:t>S</w:t>
            </w:r>
          </w:p>
        </w:tc>
        <w:tc>
          <w:tcPr>
            <w:tcW w:w="2665" w:type="dxa"/>
          </w:tcPr>
          <w:p w14:paraId="0661D541" w14:textId="77777777" w:rsidR="00684C42" w:rsidRDefault="00684C42" w:rsidP="003A5BFF">
            <w:pPr>
              <w:pStyle w:val="Bodyjustified"/>
              <w:keepNext/>
              <w:rPr>
                <w:rFonts w:cs="Arial"/>
              </w:rPr>
            </w:pPr>
          </w:p>
          <w:p w14:paraId="554E28CF" w14:textId="31E65DF7" w:rsidR="00684C42" w:rsidRPr="00A9225E" w:rsidRDefault="00684C42" w:rsidP="003A5BFF">
            <w:pPr>
              <w:pStyle w:val="Bodyjustified"/>
              <w:keepNext/>
              <w:rPr>
                <w:rFonts w:cs="Arial"/>
              </w:rPr>
            </w:pPr>
            <w:r>
              <w:rPr>
                <w:rFonts w:cs="Arial"/>
              </w:rPr>
              <w:t xml:space="preserve">≥ </w:t>
            </w:r>
            <w:r w:rsidRPr="00A9225E">
              <w:rPr>
                <w:rFonts w:cs="Arial"/>
              </w:rPr>
              <w:t>+110</w:t>
            </w:r>
          </w:p>
          <w:p w14:paraId="41F742E2" w14:textId="5AB020C7" w:rsidR="00974BB1" w:rsidRPr="006B61BD" w:rsidRDefault="00684C42" w:rsidP="003A5BFF">
            <w:pPr>
              <w:pStyle w:val="Bodyjustified"/>
              <w:keepNext/>
            </w:pPr>
            <w:r>
              <w:rPr>
                <w:rFonts w:cs="Arial"/>
              </w:rPr>
              <w:t>≥</w:t>
            </w:r>
            <w:r w:rsidRPr="00A9225E">
              <w:rPr>
                <w:rFonts w:cs="Arial"/>
              </w:rPr>
              <w:t xml:space="preserve"> +76</w:t>
            </w:r>
          </w:p>
        </w:tc>
        <w:tc>
          <w:tcPr>
            <w:tcW w:w="964" w:type="dxa"/>
          </w:tcPr>
          <w:p w14:paraId="45CDBC21" w14:textId="305E9EC7" w:rsidR="00974BB1" w:rsidRPr="006B61BD" w:rsidRDefault="00C524FD" w:rsidP="003A5BFF">
            <w:pPr>
              <w:pStyle w:val="Bodyjustified"/>
              <w:keepNext/>
            </w:pPr>
            <w:r w:rsidRPr="006B61BD">
              <w:t>°</w:t>
            </w:r>
            <w:r w:rsidR="00974BB1" w:rsidRPr="006B61BD">
              <w:t>C</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3A5BFF">
            <w:pPr>
              <w:pStyle w:val="Bodyjustified"/>
              <w:keepNext/>
              <w:jc w:val="left"/>
            </w:pPr>
            <w:r w:rsidRPr="006B61BD">
              <w:t>Junction Temperature</w:t>
            </w:r>
          </w:p>
        </w:tc>
        <w:tc>
          <w:tcPr>
            <w:tcW w:w="1247" w:type="dxa"/>
            <w:vAlign w:val="center"/>
          </w:tcPr>
          <w:p w14:paraId="2F6D08B3" w14:textId="425E80A1" w:rsidR="002B6B53" w:rsidRPr="006B61BD" w:rsidRDefault="002B6B53" w:rsidP="003A5BFF">
            <w:pPr>
              <w:pStyle w:val="Bodyjustified"/>
              <w:keepNext/>
            </w:pPr>
            <w:proofErr w:type="spellStart"/>
            <w:r w:rsidRPr="006B61BD">
              <w:t>T</w:t>
            </w:r>
            <w:r w:rsidRPr="006B61BD">
              <w:rPr>
                <w:vertAlign w:val="subscript"/>
              </w:rPr>
              <w:t>j</w:t>
            </w:r>
            <w:proofErr w:type="spellEnd"/>
          </w:p>
        </w:tc>
        <w:tc>
          <w:tcPr>
            <w:tcW w:w="2665" w:type="dxa"/>
            <w:vAlign w:val="center"/>
          </w:tcPr>
          <w:p w14:paraId="04F39A57" w14:textId="515437A1" w:rsidR="002B6B53" w:rsidRPr="006B61BD" w:rsidRDefault="002B6B53" w:rsidP="003A5BFF">
            <w:pPr>
              <w:pStyle w:val="Bodyjustified"/>
              <w:keepNext/>
            </w:pPr>
            <w:r w:rsidRPr="006B61BD">
              <w:t>+</w:t>
            </w:r>
            <w:r w:rsidR="001039F7">
              <w:t>175</w:t>
            </w:r>
            <w:r w:rsidRPr="006B61BD">
              <w:t xml:space="preserve"> (+0 -5)</w:t>
            </w:r>
          </w:p>
        </w:tc>
        <w:tc>
          <w:tcPr>
            <w:tcW w:w="964" w:type="dxa"/>
            <w:vAlign w:val="center"/>
          </w:tcPr>
          <w:p w14:paraId="1074B0E2" w14:textId="02028275" w:rsidR="002B6B53" w:rsidRPr="006B61BD" w:rsidRDefault="00C524FD" w:rsidP="003A5BFF">
            <w:pPr>
              <w:pStyle w:val="Bodyjustified"/>
              <w:keepNext/>
            </w:pPr>
            <w:r w:rsidRPr="006B61BD">
              <w:t>°</w:t>
            </w:r>
            <w:r w:rsidR="002B6B53" w:rsidRPr="006B61BD">
              <w:t>C</w:t>
            </w:r>
          </w:p>
        </w:tc>
      </w:tr>
      <w:tr w:rsidR="00684C42" w:rsidRPr="006B61BD" w14:paraId="1DF0CC02" w14:textId="77777777" w:rsidTr="006B61BD">
        <w:trPr>
          <w:trHeight w:val="318"/>
        </w:trPr>
        <w:tc>
          <w:tcPr>
            <w:tcW w:w="3118" w:type="dxa"/>
          </w:tcPr>
          <w:p w14:paraId="0DEB713B" w14:textId="0A7B6B63" w:rsidR="00684C42" w:rsidRPr="006B61BD" w:rsidRDefault="00684C42" w:rsidP="003A5BFF">
            <w:pPr>
              <w:pStyle w:val="Bodyjustified"/>
              <w:keepNext/>
              <w:jc w:val="left"/>
            </w:pPr>
            <w:r w:rsidRPr="006B61BD">
              <w:t>Power Dissipation</w:t>
            </w:r>
          </w:p>
        </w:tc>
        <w:tc>
          <w:tcPr>
            <w:tcW w:w="1247" w:type="dxa"/>
          </w:tcPr>
          <w:p w14:paraId="1C6398E3" w14:textId="1D7C53B9" w:rsidR="00684C42" w:rsidRPr="006B61BD" w:rsidRDefault="00684C42" w:rsidP="003A5BFF">
            <w:pPr>
              <w:pStyle w:val="Bodyjustified"/>
              <w:keepNext/>
            </w:pPr>
            <w:proofErr w:type="spellStart"/>
            <w:r w:rsidRPr="006B61BD">
              <w:t>P</w:t>
            </w:r>
            <w:r w:rsidRPr="006B61BD">
              <w:rPr>
                <w:vertAlign w:val="subscript"/>
              </w:rPr>
              <w:t>tot</w:t>
            </w:r>
            <w:proofErr w:type="spellEnd"/>
          </w:p>
        </w:tc>
        <w:tc>
          <w:tcPr>
            <w:tcW w:w="2665" w:type="dxa"/>
          </w:tcPr>
          <w:p w14:paraId="33ED0123" w14:textId="2551CEA5" w:rsidR="00684C42" w:rsidRPr="006B61BD" w:rsidRDefault="00684C42" w:rsidP="003A5BFF">
            <w:pPr>
              <w:pStyle w:val="Bodyjustified"/>
              <w:keepNext/>
            </w:pPr>
            <w:r>
              <w:rPr>
                <w:rFonts w:cs="Arial"/>
              </w:rPr>
              <w:t>≤</w:t>
            </w:r>
            <w:r>
              <w:t xml:space="preserve"> </w:t>
            </w:r>
            <w:proofErr w:type="spellStart"/>
            <w:r w:rsidRPr="006B61BD">
              <w:t>P</w:t>
            </w:r>
            <w:r w:rsidRPr="006B61BD">
              <w:rPr>
                <w:vertAlign w:val="subscript"/>
              </w:rPr>
              <w:t>tot</w:t>
            </w:r>
            <w:proofErr w:type="spellEnd"/>
            <w:r>
              <w:t xml:space="preserve"> </w:t>
            </w:r>
            <w:r w:rsidR="003A5BFF" w:rsidRPr="003A5BFF">
              <w:rPr>
                <w:highlight w:val="yellow"/>
              </w:rPr>
              <w:t xml:space="preserve">(see Para. </w:t>
            </w:r>
            <w:r w:rsidR="003A5BFF" w:rsidRPr="003A5BFF">
              <w:rPr>
                <w:highlight w:val="yellow"/>
              </w:rPr>
              <w:fldChar w:fldCharType="begin"/>
            </w:r>
            <w:r w:rsidR="003A5BFF" w:rsidRPr="003A5BFF">
              <w:rPr>
                <w:highlight w:val="yellow"/>
              </w:rPr>
              <w:instrText xml:space="preserve"> REF _Ref62637205 \r </w:instrText>
            </w:r>
            <w:r w:rsidR="003A5BFF">
              <w:rPr>
                <w:highlight w:val="yellow"/>
              </w:rPr>
              <w:instrText xml:space="preserve"> \* MERGEFORMAT </w:instrText>
            </w:r>
            <w:r w:rsidR="003A5BFF" w:rsidRPr="003A5BFF">
              <w:rPr>
                <w:highlight w:val="yellow"/>
              </w:rPr>
              <w:fldChar w:fldCharType="separate"/>
            </w:r>
            <w:r w:rsidR="004619A5">
              <w:rPr>
                <w:highlight w:val="yellow"/>
              </w:rPr>
              <w:t>1.5</w:t>
            </w:r>
            <w:r w:rsidR="003A5BFF" w:rsidRPr="003A5BFF">
              <w:rPr>
                <w:highlight w:val="yellow"/>
              </w:rPr>
              <w:fldChar w:fldCharType="end"/>
            </w:r>
            <w:r w:rsidR="003A5BFF" w:rsidRPr="003A5BFF">
              <w:rPr>
                <w:highlight w:val="yellow"/>
              </w:rPr>
              <w:t>)</w:t>
            </w:r>
          </w:p>
        </w:tc>
        <w:tc>
          <w:tcPr>
            <w:tcW w:w="964" w:type="dxa"/>
          </w:tcPr>
          <w:p w14:paraId="2651748B" w14:textId="565ACB64" w:rsidR="00684C42" w:rsidRPr="006B61BD" w:rsidRDefault="00684C42" w:rsidP="003A5BFF">
            <w:pPr>
              <w:pStyle w:val="Bodyjustified"/>
              <w:keepNext/>
            </w:pPr>
            <w:proofErr w:type="spellStart"/>
            <w:r w:rsidRPr="006B61BD">
              <w:t>mW</w:t>
            </w:r>
            <w:proofErr w:type="spellEnd"/>
          </w:p>
        </w:tc>
      </w:tr>
      <w:tr w:rsidR="00974BB1" w:rsidRPr="006B61BD" w14:paraId="0D9BF5FA" w14:textId="77777777" w:rsidTr="006B61BD">
        <w:trPr>
          <w:trHeight w:val="318"/>
        </w:trPr>
        <w:tc>
          <w:tcPr>
            <w:tcW w:w="3118" w:type="dxa"/>
            <w:vAlign w:val="center"/>
          </w:tcPr>
          <w:p w14:paraId="39CF19D8" w14:textId="5BD24F87"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proofErr w:type="spellStart"/>
            <w:r w:rsidRPr="006B61BD">
              <w:t>V</w:t>
            </w:r>
            <w:r w:rsidRPr="006B61BD">
              <w:rPr>
                <w:vertAlign w:val="subscript"/>
              </w:rPr>
              <w:t>C</w:t>
            </w:r>
            <w:r w:rsidR="002B6B53" w:rsidRPr="006B61BD">
              <w:rPr>
                <w:vertAlign w:val="subscript"/>
              </w:rPr>
              <w:t>E</w:t>
            </w:r>
            <w:proofErr w:type="spellEnd"/>
          </w:p>
        </w:tc>
        <w:tc>
          <w:tcPr>
            <w:tcW w:w="2665" w:type="dxa"/>
            <w:vAlign w:val="center"/>
          </w:tcPr>
          <w:p w14:paraId="1E660E30" w14:textId="79082B53" w:rsidR="002B6B53" w:rsidRPr="006B61BD" w:rsidRDefault="001039F7" w:rsidP="006B61BD">
            <w:pPr>
              <w:pStyle w:val="Bodyjustified"/>
            </w:pPr>
            <w:r>
              <w:t>3.5</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Default="00824454" w:rsidP="003A5BFF">
      <w:pPr>
        <w:pStyle w:val="numericallist"/>
        <w:spacing w:after="60"/>
      </w:pPr>
      <w:r w:rsidRPr="00824454">
        <w:t>Maximum ratings shall not be exceeded during power up and power down sequences.</w:t>
      </w:r>
    </w:p>
    <w:p w14:paraId="62B2E691" w14:textId="0A6C5B32" w:rsidR="00482C32" w:rsidRDefault="00482C32" w:rsidP="003A5BFF">
      <w:pPr>
        <w:pStyle w:val="numericallist"/>
        <w:spacing w:after="60"/>
      </w:pPr>
      <w:r>
        <w:t>T</w:t>
      </w:r>
      <w:r w:rsidR="00684C42">
        <w:rPr>
          <w:vertAlign w:val="subscript"/>
        </w:rPr>
        <w:t>S</w:t>
      </w:r>
      <w:r>
        <w:t xml:space="preserve"> </w:t>
      </w:r>
      <w:r w:rsidR="00684C42">
        <w:t xml:space="preserve">and/or </w:t>
      </w:r>
      <w:proofErr w:type="spellStart"/>
      <w:r w:rsidR="00684C42" w:rsidRPr="006B61BD">
        <w:t>P</w:t>
      </w:r>
      <w:r w:rsidR="00684C42" w:rsidRPr="006B61BD">
        <w:rPr>
          <w:vertAlign w:val="subscript"/>
        </w:rPr>
        <w:t>tot</w:t>
      </w:r>
      <w:proofErr w:type="spellEnd"/>
      <w:r w:rsidR="00684C42">
        <w:t xml:space="preserve"> shall be adjusted to attain </w:t>
      </w:r>
      <w:r>
        <w:t xml:space="preserve">to </w:t>
      </w:r>
      <w:r w:rsidR="00C458BD">
        <w:t>attain</w:t>
      </w:r>
      <w:r>
        <w:t xml:space="preserve"> the </w:t>
      </w:r>
      <w:r w:rsidR="00C458BD">
        <w:t xml:space="preserve">specified </w:t>
      </w:r>
      <w:proofErr w:type="spellStart"/>
      <w:r w:rsidR="00C458BD">
        <w:t>T</w:t>
      </w:r>
      <w:r w:rsidR="008207F4" w:rsidRPr="00824454">
        <w:rPr>
          <w:vertAlign w:val="subscript"/>
        </w:rPr>
        <w:t>j</w:t>
      </w:r>
      <w:proofErr w:type="spellEnd"/>
      <w:r>
        <w:t>.</w:t>
      </w:r>
    </w:p>
    <w:p w14:paraId="0D3DD025" w14:textId="77097A9D" w:rsidR="00A04525" w:rsidRDefault="00A04525" w:rsidP="007B1059">
      <w:pPr>
        <w:pStyle w:val="Heading2"/>
      </w:pPr>
      <w:bookmarkStart w:id="41" w:name="_Toc62638656"/>
      <w:r>
        <w:t>OPERATING LIFE CONDITIONS</w:t>
      </w:r>
      <w:bookmarkEnd w:id="41"/>
    </w:p>
    <w:p w14:paraId="1A488632" w14:textId="6F0839EE" w:rsidR="00183D4A" w:rsidRDefault="00A04525" w:rsidP="00842001">
      <w:r>
        <w:t xml:space="preserve">The conditions shall be as specified </w:t>
      </w:r>
      <w:r w:rsidR="003A5BFF">
        <w:t xml:space="preserve">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_Ref62637256 \r </w:instrText>
      </w:r>
      <w:r w:rsidR="003A5BFF">
        <w:rPr>
          <w:highlight w:val="yellow"/>
        </w:rPr>
        <w:instrText xml:space="preserve"> \* MERGEFORMAT </w:instrText>
      </w:r>
      <w:r w:rsidR="003A5BFF" w:rsidRPr="003A5BFF">
        <w:rPr>
          <w:highlight w:val="yellow"/>
        </w:rPr>
        <w:fldChar w:fldCharType="separate"/>
      </w:r>
      <w:r w:rsidR="004619A5">
        <w:rPr>
          <w:highlight w:val="yellow"/>
        </w:rPr>
        <w:t>2.9</w:t>
      </w:r>
      <w:r w:rsidR="003A5BFF" w:rsidRPr="003A5BFF">
        <w:rPr>
          <w:highlight w:val="yellow"/>
        </w:rPr>
        <w:fldChar w:fldCharType="end"/>
      </w:r>
      <w:r w:rsidR="003A5BFF">
        <w:t xml:space="preserve"> </w:t>
      </w:r>
      <w:r>
        <w:t>Burn-in</w:t>
      </w:r>
      <w:r w:rsidR="008207F4">
        <w:t xml:space="preserve"> 2</w:t>
      </w:r>
      <w:r w:rsidR="003A5BFF">
        <w:t xml:space="preserve"> </w:t>
      </w:r>
      <w:r w:rsidR="003A5BFF" w:rsidRPr="003A5BFF">
        <w:rPr>
          <w:highlight w:val="yellow"/>
        </w:rPr>
        <w:t>Conditions</w:t>
      </w:r>
      <w:r w:rsidRPr="003A5BFF">
        <w:rPr>
          <w:highlight w:val="yellow"/>
        </w:rP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42" w:name="_Toc62638657"/>
      <w:r w:rsidRPr="00047325">
        <w:lastRenderedPageBreak/>
        <w:t>APPENDIX A</w:t>
      </w:r>
      <w:bookmarkEnd w:id="42"/>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10206" w:type="dxa"/>
        <w:tblInd w:w="341" w:type="dxa"/>
        <w:tblCellMar>
          <w:top w:w="28" w:type="dxa"/>
          <w:left w:w="57" w:type="dxa"/>
          <w:bottom w:w="28" w:type="dxa"/>
          <w:right w:w="57" w:type="dxa"/>
        </w:tblCellMar>
        <w:tblLook w:val="0000" w:firstRow="0" w:lastRow="0" w:firstColumn="0" w:lastColumn="0" w:noHBand="0" w:noVBand="0"/>
      </w:tblPr>
      <w:tblGrid>
        <w:gridCol w:w="2980"/>
        <w:gridCol w:w="7226"/>
      </w:tblGrid>
      <w:tr w:rsidR="00E752F0" w:rsidRPr="008469FC" w14:paraId="471BBA75" w14:textId="77777777" w:rsidTr="003A5BFF">
        <w:trPr>
          <w:trHeight w:val="340"/>
        </w:trPr>
        <w:tc>
          <w:tcPr>
            <w:tcW w:w="2980" w:type="dxa"/>
          </w:tcPr>
          <w:p w14:paraId="10050340" w14:textId="77777777" w:rsidR="00E752F0" w:rsidRPr="008469FC" w:rsidRDefault="00E752F0" w:rsidP="009837C6">
            <w:pPr>
              <w:pStyle w:val="Bodyjustified"/>
            </w:pPr>
            <w:r w:rsidRPr="008469FC">
              <w:t>Items Affected</w:t>
            </w:r>
          </w:p>
        </w:tc>
        <w:tc>
          <w:tcPr>
            <w:tcW w:w="7226" w:type="dxa"/>
          </w:tcPr>
          <w:p w14:paraId="2B5A6D31" w14:textId="77777777" w:rsidR="00E752F0" w:rsidRPr="008469FC" w:rsidRDefault="00E752F0" w:rsidP="009837C6">
            <w:pPr>
              <w:pStyle w:val="Bodyjustified"/>
              <w:ind w:right="57"/>
            </w:pPr>
            <w:r w:rsidRPr="008469FC">
              <w:t>Description of Deviations</w:t>
            </w:r>
          </w:p>
        </w:tc>
      </w:tr>
      <w:tr w:rsidR="00961F29" w:rsidRPr="008469FC" w14:paraId="79B27B61" w14:textId="77777777" w:rsidTr="003A5BFF">
        <w:trPr>
          <w:trHeight w:val="340"/>
        </w:trPr>
        <w:tc>
          <w:tcPr>
            <w:tcW w:w="2980" w:type="dxa"/>
            <w:vMerge w:val="restart"/>
          </w:tcPr>
          <w:p w14:paraId="3C460CF1" w14:textId="74645318" w:rsidR="003A5BFF" w:rsidRDefault="003A5BFF" w:rsidP="003A5BFF">
            <w:pPr>
              <w:pStyle w:val="Bodyjustified"/>
              <w:jc w:val="left"/>
            </w:pPr>
            <w:r w:rsidRPr="003A5BFF">
              <w:rPr>
                <w:highlight w:val="yellow"/>
              </w:rPr>
              <w:t xml:space="preserve">Para. </w:t>
            </w:r>
            <w:r w:rsidRPr="003A5BFF">
              <w:rPr>
                <w:highlight w:val="yellow"/>
              </w:rPr>
              <w:fldChar w:fldCharType="begin"/>
            </w:r>
            <w:r w:rsidRPr="003A5BFF">
              <w:rPr>
                <w:highlight w:val="yellow"/>
              </w:rPr>
              <w:instrText xml:space="preserve"> REF _Ref62637301 \r </w:instrText>
            </w:r>
            <w:r>
              <w:rPr>
                <w:highlight w:val="yellow"/>
              </w:rPr>
              <w:instrText xml:space="preserve"> \* MERGEFORMAT </w:instrText>
            </w:r>
            <w:r w:rsidRPr="003A5BFF">
              <w:rPr>
                <w:highlight w:val="yellow"/>
              </w:rPr>
              <w:fldChar w:fldCharType="separate"/>
            </w:r>
            <w:r w:rsidR="004619A5">
              <w:rPr>
                <w:highlight w:val="yellow"/>
              </w:rPr>
              <w:t>2.1.1</w:t>
            </w:r>
            <w:r w:rsidRPr="003A5BFF">
              <w:rPr>
                <w:highlight w:val="yellow"/>
              </w:rPr>
              <w:fldChar w:fldCharType="end"/>
            </w:r>
            <w:r>
              <w:t xml:space="preserve"> </w:t>
            </w:r>
            <w:r w:rsidR="00961F29" w:rsidRPr="008469FC">
              <w:t xml:space="preserve">Deviations from </w:t>
            </w:r>
            <w:r>
              <w:t xml:space="preserve">the </w:t>
            </w:r>
            <w:r w:rsidR="00961F29" w:rsidRPr="008469FC">
              <w:t>Generic</w:t>
            </w:r>
            <w:r>
              <w:t xml:space="preserve"> </w:t>
            </w:r>
            <w:r w:rsidR="00961F29" w:rsidRPr="008469FC">
              <w:t>Specification:</w:t>
            </w:r>
          </w:p>
          <w:p w14:paraId="45DD79DE" w14:textId="05C4B7FB" w:rsidR="00961F29" w:rsidRPr="008469FC" w:rsidRDefault="00961F29" w:rsidP="003A5BFF">
            <w:pPr>
              <w:pStyle w:val="Bodyjustified"/>
              <w:jc w:val="left"/>
            </w:pPr>
            <w:r>
              <w:t>Special In-Process Controls</w:t>
            </w:r>
            <w:r w:rsidR="003A5BFF">
              <w:t xml:space="preserve"> </w:t>
            </w:r>
            <w:r w:rsidR="003A5BFF" w:rsidRPr="003A5BFF">
              <w:rPr>
                <w:highlight w:val="yellow"/>
              </w:rPr>
              <w:t>-</w:t>
            </w:r>
            <w:r w:rsidR="003A5BFF">
              <w:t xml:space="preserve"> </w:t>
            </w:r>
            <w:r>
              <w:t xml:space="preserve">Chart </w:t>
            </w:r>
            <w:proofErr w:type="spellStart"/>
            <w:r>
              <w:t>F2</w:t>
            </w:r>
            <w:proofErr w:type="spellEnd"/>
          </w:p>
        </w:tc>
        <w:tc>
          <w:tcPr>
            <w:tcW w:w="7226" w:type="dxa"/>
          </w:tcPr>
          <w:p w14:paraId="5C9921CC" w14:textId="070A8367" w:rsidR="00961F29" w:rsidRDefault="00961F29" w:rsidP="009837C6">
            <w:pPr>
              <w:pStyle w:val="Bodyjustified"/>
              <w:ind w:right="57"/>
              <w:jc w:val="left"/>
            </w:pPr>
            <w:r>
              <w:t>Internal Visual Inspection: Shall include verification of the length, height and shape of the wire bonding.</w:t>
            </w:r>
          </w:p>
        </w:tc>
      </w:tr>
      <w:tr w:rsidR="00961F29" w:rsidRPr="008469FC" w14:paraId="6F97037E" w14:textId="77777777" w:rsidTr="003A5BFF">
        <w:trPr>
          <w:trHeight w:val="340"/>
        </w:trPr>
        <w:tc>
          <w:tcPr>
            <w:tcW w:w="2980" w:type="dxa"/>
            <w:vMerge/>
          </w:tcPr>
          <w:p w14:paraId="1CCE770C" w14:textId="6985FCEC" w:rsidR="00961F29" w:rsidRDefault="00961F29" w:rsidP="009837C6">
            <w:pPr>
              <w:pStyle w:val="Bodyjustified"/>
              <w:jc w:val="left"/>
            </w:pPr>
          </w:p>
        </w:tc>
        <w:tc>
          <w:tcPr>
            <w:tcW w:w="7226" w:type="dxa"/>
          </w:tcPr>
          <w:p w14:paraId="64667C60" w14:textId="363437EF" w:rsidR="00961F29" w:rsidRDefault="00961F29" w:rsidP="009837C6">
            <w:pPr>
              <w:pStyle w:val="Bodyjustified"/>
              <w:ind w:right="57"/>
              <w:jc w:val="left"/>
            </w:pPr>
            <w:r>
              <w:t>Bond Strength: The following pre-seal bond strength shall apply:</w:t>
            </w:r>
          </w:p>
          <w:p w14:paraId="37B9D7C2" w14:textId="5CEFCC04" w:rsidR="00961F29" w:rsidRPr="008469FC" w:rsidRDefault="00961F29" w:rsidP="00EE186D">
            <w:pPr>
              <w:pStyle w:val="Bodyjustified"/>
              <w:numPr>
                <w:ilvl w:val="0"/>
                <w:numId w:val="40"/>
              </w:numPr>
              <w:ind w:left="388" w:right="57"/>
              <w:jc w:val="left"/>
            </w:pPr>
            <w:proofErr w:type="spellStart"/>
            <w:r>
              <w:t>0.015N</w:t>
            </w:r>
            <w:proofErr w:type="spellEnd"/>
            <w:r>
              <w:t xml:space="preserve"> minimum</w:t>
            </w:r>
          </w:p>
        </w:tc>
      </w:tr>
      <w:tr w:rsidR="00961F29" w:rsidRPr="008469FC" w14:paraId="3FF87C0E" w14:textId="77777777" w:rsidTr="003A5BFF">
        <w:trPr>
          <w:trHeight w:val="340"/>
        </w:trPr>
        <w:tc>
          <w:tcPr>
            <w:tcW w:w="2980" w:type="dxa"/>
            <w:vMerge/>
          </w:tcPr>
          <w:p w14:paraId="0B6CA028" w14:textId="77777777" w:rsidR="00961F29" w:rsidRPr="008469FC" w:rsidRDefault="00961F29" w:rsidP="009837C6">
            <w:pPr>
              <w:pStyle w:val="Bodyjustified"/>
              <w:jc w:val="left"/>
            </w:pPr>
          </w:p>
        </w:tc>
        <w:tc>
          <w:tcPr>
            <w:tcW w:w="7226" w:type="dxa"/>
          </w:tcPr>
          <w:p w14:paraId="0F695943" w14:textId="44BA362D" w:rsidR="00961F29" w:rsidRDefault="00961F29" w:rsidP="009837C6">
            <w:pPr>
              <w:pStyle w:val="Bodyjustified"/>
              <w:ind w:right="57"/>
              <w:jc w:val="left"/>
            </w:pPr>
            <w:r>
              <w:t xml:space="preserve">Die Shear: If Para. </w:t>
            </w:r>
            <w:r w:rsidR="00D92E59">
              <w:fldChar w:fldCharType="begin"/>
            </w:r>
            <w:r w:rsidR="00D92E59">
              <w:instrText xml:space="preserve"> REF _Ref466452621 \r \h </w:instrText>
            </w:r>
            <w:r w:rsidR="00D92E59">
              <w:fldChar w:fldCharType="separate"/>
            </w:r>
            <w:r w:rsidR="004619A5">
              <w:t>2.3</w:t>
            </w:r>
            <w:r w:rsidR="00D92E59">
              <w:fldChar w:fldCharType="end"/>
            </w:r>
            <w:r>
              <w:t xml:space="preserve"> does not apply the following shear strength may be applied:</w:t>
            </w:r>
          </w:p>
          <w:p w14:paraId="6148C69E" w14:textId="3CC858E0" w:rsidR="00961F29" w:rsidRDefault="00961F29" w:rsidP="00035904">
            <w:pPr>
              <w:pStyle w:val="Bodyjustified"/>
              <w:numPr>
                <w:ilvl w:val="0"/>
                <w:numId w:val="40"/>
              </w:numPr>
              <w:ind w:left="388" w:right="57"/>
              <w:jc w:val="left"/>
            </w:pPr>
            <w:proofErr w:type="spellStart"/>
            <w:r>
              <w:t>0.4N</w:t>
            </w:r>
            <w:proofErr w:type="spellEnd"/>
            <w:r>
              <w:t xml:space="preserve"> minimum</w:t>
            </w:r>
          </w:p>
        </w:tc>
      </w:tr>
      <w:tr w:rsidR="00961F29" w:rsidRPr="008469FC" w14:paraId="51C02BDB" w14:textId="77777777" w:rsidTr="003A5BFF">
        <w:trPr>
          <w:trHeight w:val="340"/>
        </w:trPr>
        <w:tc>
          <w:tcPr>
            <w:tcW w:w="2980" w:type="dxa"/>
            <w:vMerge/>
          </w:tcPr>
          <w:p w14:paraId="124ECAD3" w14:textId="77777777" w:rsidR="00961F29" w:rsidRPr="008469FC" w:rsidRDefault="00961F29" w:rsidP="009837C6">
            <w:pPr>
              <w:pStyle w:val="Bodyjustified"/>
              <w:jc w:val="left"/>
            </w:pPr>
          </w:p>
        </w:tc>
        <w:tc>
          <w:tcPr>
            <w:tcW w:w="7226" w:type="dxa"/>
            <w:vAlign w:val="center"/>
          </w:tcPr>
          <w:p w14:paraId="73C7C43C" w14:textId="2696A9F7" w:rsidR="00961F29" w:rsidRDefault="00961F29" w:rsidP="006C474F">
            <w:pPr>
              <w:pStyle w:val="Bodyjustified"/>
              <w:ind w:right="57"/>
              <w:jc w:val="left"/>
            </w:pPr>
            <w:r>
              <w:t xml:space="preserve">Dimension Check: May be performed during Chart </w:t>
            </w:r>
            <w:proofErr w:type="spellStart"/>
            <w:r>
              <w:t>F3</w:t>
            </w:r>
            <w:r w:rsidR="004619A5" w:rsidRPr="004619A5">
              <w:rPr>
                <w:highlight w:val="yellow"/>
              </w:rPr>
              <w:t>A</w:t>
            </w:r>
            <w:proofErr w:type="spellEnd"/>
            <w:r>
              <w:t xml:space="preserve"> testing.</w:t>
            </w:r>
          </w:p>
        </w:tc>
      </w:tr>
      <w:tr w:rsidR="00F04951" w:rsidRPr="008469FC" w14:paraId="6F66C0E0" w14:textId="77777777" w:rsidTr="003A5BFF">
        <w:trPr>
          <w:trHeight w:val="510"/>
        </w:trPr>
        <w:tc>
          <w:tcPr>
            <w:tcW w:w="2980" w:type="dxa"/>
            <w:vMerge w:val="restart"/>
          </w:tcPr>
          <w:p w14:paraId="4BD6EB03" w14:textId="12C94D24" w:rsidR="003A5BFF" w:rsidRDefault="003A5BFF" w:rsidP="003A5BFF">
            <w:pPr>
              <w:pStyle w:val="Bodyjustified"/>
              <w:jc w:val="left"/>
            </w:pPr>
            <w:r w:rsidRPr="003A5BFF">
              <w:rPr>
                <w:highlight w:val="yellow"/>
              </w:rPr>
              <w:t xml:space="preserve">Para. </w:t>
            </w:r>
            <w:r w:rsidRPr="003A5BFF">
              <w:rPr>
                <w:highlight w:val="yellow"/>
              </w:rPr>
              <w:fldChar w:fldCharType="begin"/>
            </w:r>
            <w:r w:rsidRPr="003A5BFF">
              <w:rPr>
                <w:highlight w:val="yellow"/>
              </w:rPr>
              <w:instrText xml:space="preserve"> REF _Ref62637301 \r </w:instrText>
            </w:r>
            <w:r>
              <w:rPr>
                <w:highlight w:val="yellow"/>
              </w:rPr>
              <w:instrText xml:space="preserve"> \* MERGEFORMAT </w:instrText>
            </w:r>
            <w:r w:rsidRPr="003A5BFF">
              <w:rPr>
                <w:highlight w:val="yellow"/>
              </w:rPr>
              <w:fldChar w:fldCharType="separate"/>
            </w:r>
            <w:r w:rsidR="004619A5">
              <w:rPr>
                <w:highlight w:val="yellow"/>
              </w:rPr>
              <w:t>2.1.1</w:t>
            </w:r>
            <w:r w:rsidRPr="003A5BFF">
              <w:rPr>
                <w:highlight w:val="yellow"/>
              </w:rPr>
              <w:fldChar w:fldCharType="end"/>
            </w:r>
            <w:r>
              <w:t xml:space="preserve"> </w:t>
            </w:r>
            <w:r w:rsidRPr="008469FC">
              <w:t xml:space="preserve">Deviations from </w:t>
            </w:r>
            <w:r>
              <w:t xml:space="preserve">the </w:t>
            </w:r>
            <w:r w:rsidRPr="008469FC">
              <w:t>Generic</w:t>
            </w:r>
            <w:r>
              <w:t xml:space="preserve"> </w:t>
            </w:r>
            <w:r w:rsidRPr="008469FC">
              <w:t>Specification:</w:t>
            </w:r>
          </w:p>
          <w:p w14:paraId="676C792D" w14:textId="55D8B524" w:rsidR="00F04951" w:rsidRPr="008469FC" w:rsidRDefault="00F04951" w:rsidP="009837C6">
            <w:pPr>
              <w:pStyle w:val="Bodyjustified"/>
              <w:jc w:val="left"/>
            </w:pPr>
            <w:r>
              <w:t xml:space="preserve">Screening Tests </w:t>
            </w:r>
            <w:r w:rsidR="003A5BFF" w:rsidRPr="003A5BFF">
              <w:rPr>
                <w:highlight w:val="yellow"/>
              </w:rPr>
              <w:t>-</w:t>
            </w:r>
            <w:r w:rsidR="003A5BFF">
              <w:t xml:space="preserve"> </w:t>
            </w:r>
            <w:r>
              <w:t xml:space="preserve">Chart </w:t>
            </w:r>
            <w:proofErr w:type="spellStart"/>
            <w:r>
              <w:t>F3</w:t>
            </w:r>
            <w:r w:rsidR="003A5BFF" w:rsidRPr="003A5BFF">
              <w:rPr>
                <w:highlight w:val="yellow"/>
              </w:rPr>
              <w:t>A</w:t>
            </w:r>
            <w:proofErr w:type="spellEnd"/>
          </w:p>
        </w:tc>
        <w:tc>
          <w:tcPr>
            <w:tcW w:w="7226" w:type="dxa"/>
          </w:tcPr>
          <w:p w14:paraId="4771AF81" w14:textId="4FA110BB" w:rsidR="00F04951" w:rsidRDefault="00F04951" w:rsidP="003A5BFF">
            <w:pPr>
              <w:pStyle w:val="Bodyjustified"/>
              <w:ind w:right="57"/>
              <w:jc w:val="left"/>
            </w:pPr>
            <w:r>
              <w:t>Temperature Cycling: Shall be replaced by a Thermal Shock test in accordance with</w:t>
            </w:r>
            <w:r w:rsidR="003A5BFF">
              <w:t xml:space="preserve"> </w:t>
            </w:r>
            <w:hyperlink r:id="rId43" w:history="1">
              <w:r w:rsidR="003A5BFF" w:rsidRPr="00DA67C2">
                <w:rPr>
                  <w:rStyle w:val="Hyperlink"/>
                </w:rPr>
                <w:t>MIL-STD-202, Test Method 107</w:t>
              </w:r>
            </w:hyperlink>
            <w:r>
              <w:t>, Test Condition B, 20 cycles.</w:t>
            </w:r>
          </w:p>
        </w:tc>
      </w:tr>
      <w:tr w:rsidR="00961F29" w:rsidRPr="008469FC" w14:paraId="3FDB2DEC" w14:textId="77777777" w:rsidTr="003A5BFF">
        <w:trPr>
          <w:trHeight w:val="340"/>
        </w:trPr>
        <w:tc>
          <w:tcPr>
            <w:tcW w:w="2980" w:type="dxa"/>
            <w:vMerge/>
          </w:tcPr>
          <w:p w14:paraId="3ADE59A2" w14:textId="77777777" w:rsidR="00961F29" w:rsidRPr="008469FC" w:rsidRDefault="00961F29" w:rsidP="009837C6">
            <w:pPr>
              <w:pStyle w:val="Bodyjustified"/>
              <w:jc w:val="left"/>
            </w:pPr>
          </w:p>
        </w:tc>
        <w:tc>
          <w:tcPr>
            <w:tcW w:w="7226" w:type="dxa"/>
          </w:tcPr>
          <w:p w14:paraId="7F21698C" w14:textId="7CE647B5" w:rsidR="00961F29" w:rsidRDefault="00961F29" w:rsidP="002227C8">
            <w:pPr>
              <w:pStyle w:val="Bodyjustified"/>
              <w:ind w:right="57"/>
              <w:jc w:val="left"/>
            </w:pPr>
            <w:r>
              <w:t>Radiographic Inspection: Shall not be performed.</w:t>
            </w:r>
          </w:p>
        </w:tc>
      </w:tr>
      <w:tr w:rsidR="00961F29" w:rsidRPr="008469FC" w14:paraId="5B76404D" w14:textId="77777777" w:rsidTr="003A5BFF">
        <w:trPr>
          <w:trHeight w:val="340"/>
        </w:trPr>
        <w:tc>
          <w:tcPr>
            <w:tcW w:w="2980" w:type="dxa"/>
            <w:vMerge w:val="restart"/>
          </w:tcPr>
          <w:p w14:paraId="23CB7155" w14:textId="672C9E91" w:rsidR="00961F29" w:rsidRPr="008469FC" w:rsidRDefault="003A5BFF" w:rsidP="009837C6">
            <w:pPr>
              <w:pStyle w:val="Bodyjustified"/>
              <w:jc w:val="left"/>
            </w:pPr>
            <w:r>
              <w:t xml:space="preserve">Para. </w:t>
            </w:r>
            <w:r>
              <w:fldChar w:fldCharType="begin"/>
            </w:r>
            <w:r>
              <w:instrText xml:space="preserve"> REF _Ref62637386 \r </w:instrText>
            </w:r>
            <w:r>
              <w:fldChar w:fldCharType="separate"/>
            </w:r>
            <w:r w:rsidR="004619A5">
              <w:t>2.1.1.1</w:t>
            </w:r>
            <w:r>
              <w:fldChar w:fldCharType="end"/>
            </w:r>
            <w:r>
              <w:t xml:space="preserve"> </w:t>
            </w:r>
            <w:r w:rsidRPr="00EB1747">
              <w:rPr>
                <w:highlight w:val="yellow"/>
              </w:rPr>
              <w:t xml:space="preserve">Deviations from Qualification and Periodic Tests for Packaged Components - Chart </w:t>
            </w:r>
            <w:proofErr w:type="spellStart"/>
            <w:r w:rsidRPr="00EB1747">
              <w:rPr>
                <w:highlight w:val="yellow"/>
              </w:rPr>
              <w:t>F4A</w:t>
            </w:r>
            <w:proofErr w:type="spellEnd"/>
          </w:p>
        </w:tc>
        <w:tc>
          <w:tcPr>
            <w:tcW w:w="7226" w:type="dxa"/>
          </w:tcPr>
          <w:p w14:paraId="4EC7A0F2" w14:textId="35CC114B" w:rsidR="00961F29" w:rsidRDefault="00961F29" w:rsidP="003A5BFF">
            <w:pPr>
              <w:pStyle w:val="Bodyjustified"/>
              <w:ind w:right="57"/>
              <w:jc w:val="left"/>
            </w:pPr>
            <w:r>
              <w:t>Temperature Cycling: Shall be replaced by a Thermal Shock test in accordance with</w:t>
            </w:r>
            <w:r w:rsidR="003A5BFF">
              <w:t xml:space="preserve"> </w:t>
            </w:r>
            <w:hyperlink r:id="rId44" w:history="1">
              <w:r w:rsidR="003A5BFF" w:rsidRPr="00DA67C2">
                <w:rPr>
                  <w:rStyle w:val="Hyperlink"/>
                </w:rPr>
                <w:t>MIL-STD-202, Test Method 107</w:t>
              </w:r>
            </w:hyperlink>
            <w:r>
              <w:t>, Test Condition B, 100 cycles.</w:t>
            </w:r>
          </w:p>
        </w:tc>
      </w:tr>
      <w:tr w:rsidR="00961F29" w:rsidRPr="008469FC" w14:paraId="7F3937EB" w14:textId="77777777" w:rsidTr="003A5BFF">
        <w:trPr>
          <w:trHeight w:val="340"/>
        </w:trPr>
        <w:tc>
          <w:tcPr>
            <w:tcW w:w="2980" w:type="dxa"/>
            <w:vMerge/>
          </w:tcPr>
          <w:p w14:paraId="3DDED1E5" w14:textId="169C0644" w:rsidR="00961F29" w:rsidRDefault="00961F29" w:rsidP="009837C6">
            <w:pPr>
              <w:pStyle w:val="Bodyjustified"/>
              <w:jc w:val="left"/>
            </w:pPr>
          </w:p>
        </w:tc>
        <w:tc>
          <w:tcPr>
            <w:tcW w:w="7226" w:type="dxa"/>
          </w:tcPr>
          <w:p w14:paraId="7E162640" w14:textId="77777777" w:rsidR="00961F29" w:rsidRPr="003D7E82" w:rsidRDefault="00961F29"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r w:rsidRPr="004619A5">
              <w:rPr>
                <w:highlight w:val="yellow"/>
              </w:rPr>
              <w:t>:</w:t>
            </w:r>
          </w:p>
          <w:p w14:paraId="0093804A" w14:textId="77777777" w:rsidR="00961F29" w:rsidRPr="003D7E82" w:rsidRDefault="00961F29" w:rsidP="00F04951">
            <w:pPr>
              <w:pStyle w:val="Bullet2"/>
              <w:ind w:left="385" w:right="57" w:hanging="357"/>
            </w:pPr>
            <w:r w:rsidRPr="003D7E82">
              <w:t>Seal</w:t>
            </w:r>
          </w:p>
          <w:p w14:paraId="35AD5320" w14:textId="77777777" w:rsidR="00961F29" w:rsidRPr="003D7E82" w:rsidRDefault="00961F29" w:rsidP="00F04951">
            <w:pPr>
              <w:pStyle w:val="Bullet2"/>
              <w:ind w:left="385" w:right="57" w:hanging="357"/>
            </w:pPr>
            <w:r w:rsidRPr="003D7E82">
              <w:t>External Visual Inspection</w:t>
            </w:r>
          </w:p>
          <w:p w14:paraId="28271ABB" w14:textId="555ACDF6" w:rsidR="00961F29" w:rsidRDefault="00961F29" w:rsidP="00A8230B">
            <w:pPr>
              <w:pStyle w:val="Bodyjustified"/>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961F29" w:rsidRPr="008469FC" w14:paraId="56D1AD5E" w14:textId="77777777" w:rsidTr="003A5BFF">
        <w:trPr>
          <w:trHeight w:val="340"/>
        </w:trPr>
        <w:tc>
          <w:tcPr>
            <w:tcW w:w="2980" w:type="dxa"/>
            <w:vMerge/>
          </w:tcPr>
          <w:p w14:paraId="034869FB" w14:textId="77777777" w:rsidR="00961F29" w:rsidRPr="008469FC" w:rsidRDefault="00961F29" w:rsidP="009837C6">
            <w:pPr>
              <w:pStyle w:val="Bodyjustified"/>
              <w:jc w:val="left"/>
            </w:pPr>
          </w:p>
        </w:tc>
        <w:tc>
          <w:tcPr>
            <w:tcW w:w="7226" w:type="dxa"/>
          </w:tcPr>
          <w:p w14:paraId="0621D76A" w14:textId="26AD625D" w:rsidR="00961F29" w:rsidRDefault="00961F29" w:rsidP="00BF7E6D">
            <w:pPr>
              <w:pStyle w:val="Bodyjustified"/>
              <w:ind w:right="57"/>
              <w:jc w:val="left"/>
            </w:pPr>
            <w:r>
              <w:t>Bond Strength: The following post–seal bond strength shall apply:</w:t>
            </w:r>
          </w:p>
          <w:p w14:paraId="0C1683F9" w14:textId="407551D4" w:rsidR="00961F29" w:rsidRDefault="00961F29" w:rsidP="00F04951">
            <w:pPr>
              <w:pStyle w:val="Bodyjustified"/>
              <w:numPr>
                <w:ilvl w:val="0"/>
                <w:numId w:val="40"/>
              </w:numPr>
              <w:ind w:left="385" w:right="57" w:hanging="357"/>
              <w:jc w:val="left"/>
            </w:pPr>
            <w:proofErr w:type="spellStart"/>
            <w:r>
              <w:t>0.012N</w:t>
            </w:r>
            <w:proofErr w:type="spellEnd"/>
            <w:r>
              <w:t xml:space="preserve"> minimum</w:t>
            </w:r>
          </w:p>
        </w:tc>
      </w:tr>
      <w:tr w:rsidR="00961F29" w:rsidRPr="008469FC" w14:paraId="3FF0E427" w14:textId="77777777" w:rsidTr="003A5BFF">
        <w:trPr>
          <w:trHeight w:val="340"/>
        </w:trPr>
        <w:tc>
          <w:tcPr>
            <w:tcW w:w="2980" w:type="dxa"/>
            <w:vMerge/>
          </w:tcPr>
          <w:p w14:paraId="07579F95" w14:textId="77777777" w:rsidR="00961F29" w:rsidRPr="008469FC" w:rsidRDefault="00961F29" w:rsidP="009837C6">
            <w:pPr>
              <w:pStyle w:val="Bodyjustified"/>
              <w:jc w:val="left"/>
            </w:pPr>
          </w:p>
        </w:tc>
        <w:tc>
          <w:tcPr>
            <w:tcW w:w="7226" w:type="dxa"/>
          </w:tcPr>
          <w:p w14:paraId="03AE32CA" w14:textId="1B097147" w:rsidR="00961F29" w:rsidRDefault="00961F29" w:rsidP="00BF7E6D">
            <w:pPr>
              <w:pStyle w:val="Bodyjustified"/>
              <w:ind w:right="57"/>
              <w:jc w:val="left"/>
            </w:pPr>
            <w:r>
              <w:t xml:space="preserve">Die Shear: If Para. </w:t>
            </w:r>
            <w:r w:rsidR="00D92E59">
              <w:fldChar w:fldCharType="begin"/>
            </w:r>
            <w:r w:rsidR="00D92E59">
              <w:instrText xml:space="preserve"> REF _Ref466452621 \r \h </w:instrText>
            </w:r>
            <w:r w:rsidR="00D92E59">
              <w:fldChar w:fldCharType="separate"/>
            </w:r>
            <w:r w:rsidR="004619A5">
              <w:t>2.3</w:t>
            </w:r>
            <w:r w:rsidR="00D92E59">
              <w:fldChar w:fldCharType="end"/>
            </w:r>
            <w:r>
              <w:t xml:space="preserve"> does not apply the following shear strength may be applied:</w:t>
            </w:r>
          </w:p>
          <w:p w14:paraId="4791D04D" w14:textId="211ED94B" w:rsidR="00961F29" w:rsidRDefault="00961F29" w:rsidP="00F04951">
            <w:pPr>
              <w:pStyle w:val="Bodyjustified"/>
              <w:numPr>
                <w:ilvl w:val="0"/>
                <w:numId w:val="40"/>
              </w:numPr>
              <w:ind w:left="385" w:right="57" w:hanging="357"/>
              <w:jc w:val="left"/>
            </w:pPr>
            <w:proofErr w:type="spellStart"/>
            <w:r>
              <w:t>0.4N</w:t>
            </w:r>
            <w:proofErr w:type="spellEnd"/>
            <w:r>
              <w:t xml:space="preserve"> minimum</w:t>
            </w:r>
          </w:p>
        </w:tc>
      </w:tr>
      <w:tr w:rsidR="00961F29" w:rsidRPr="008469FC" w14:paraId="15CF99F9" w14:textId="77777777" w:rsidTr="003A5BFF">
        <w:trPr>
          <w:trHeight w:val="340"/>
        </w:trPr>
        <w:tc>
          <w:tcPr>
            <w:tcW w:w="2980" w:type="dxa"/>
          </w:tcPr>
          <w:p w14:paraId="69A78D25" w14:textId="6F299082" w:rsidR="003A5BFF" w:rsidRDefault="003A5BFF" w:rsidP="009837C6">
            <w:pPr>
              <w:pStyle w:val="Bodyjustified"/>
              <w:jc w:val="left"/>
            </w:pPr>
            <w:r w:rsidRPr="003A5BFF">
              <w:rPr>
                <w:highlight w:val="yellow"/>
              </w:rPr>
              <w:t xml:space="preserve">Para. </w:t>
            </w:r>
            <w:r w:rsidRPr="003A5BFF">
              <w:rPr>
                <w:highlight w:val="yellow"/>
              </w:rPr>
              <w:fldChar w:fldCharType="begin"/>
            </w:r>
            <w:r w:rsidRPr="003A5BFF">
              <w:rPr>
                <w:highlight w:val="yellow"/>
              </w:rPr>
              <w:instrText xml:space="preserve"> REF _Ref62637301 \r </w:instrText>
            </w:r>
            <w:r>
              <w:rPr>
                <w:highlight w:val="yellow"/>
              </w:rPr>
              <w:instrText xml:space="preserve"> \* MERGEFORMAT </w:instrText>
            </w:r>
            <w:r w:rsidRPr="003A5BFF">
              <w:rPr>
                <w:highlight w:val="yellow"/>
              </w:rPr>
              <w:fldChar w:fldCharType="separate"/>
            </w:r>
            <w:r w:rsidR="004619A5">
              <w:rPr>
                <w:highlight w:val="yellow"/>
              </w:rPr>
              <w:t>2.1.1</w:t>
            </w:r>
            <w:r w:rsidRPr="003A5BFF">
              <w:rPr>
                <w:highlight w:val="yellow"/>
              </w:rPr>
              <w:fldChar w:fldCharType="end"/>
            </w:r>
            <w:r>
              <w:t xml:space="preserve"> </w:t>
            </w:r>
            <w:r w:rsidR="00961F29">
              <w:t xml:space="preserve">Deviations from </w:t>
            </w:r>
            <w:r>
              <w:t xml:space="preserve">the </w:t>
            </w:r>
            <w:r w:rsidR="00961F29">
              <w:t>Generic Specification:</w:t>
            </w:r>
          </w:p>
          <w:p w14:paraId="50FFCCF9" w14:textId="7B04290B" w:rsidR="00961F29" w:rsidRPr="008469FC" w:rsidRDefault="00961F29" w:rsidP="009837C6">
            <w:pPr>
              <w:pStyle w:val="Bodyjustified"/>
              <w:jc w:val="left"/>
            </w:pPr>
            <w:r>
              <w:t>Final Customer Source Inspection</w:t>
            </w:r>
          </w:p>
        </w:tc>
        <w:tc>
          <w:tcPr>
            <w:tcW w:w="7226" w:type="dxa"/>
          </w:tcPr>
          <w:p w14:paraId="00674BB2" w14:textId="2ACE3E5F" w:rsidR="00961F29" w:rsidRDefault="00961F29" w:rsidP="00EE1D29">
            <w:pPr>
              <w:pStyle w:val="Bodyjustified"/>
              <w:ind w:right="57"/>
              <w:jc w:val="left"/>
            </w:pPr>
            <w:r>
              <w:t xml:space="preserve">Final Customer Source Inspection shall be limited to witnessing of the DC and </w:t>
            </w:r>
            <w:proofErr w:type="spellStart"/>
            <w:r>
              <w:t>1MHz</w:t>
            </w:r>
            <w:proofErr w:type="spellEnd"/>
            <w:r>
              <w:t xml:space="preserve"> parameters specified in </w:t>
            </w:r>
            <w:r w:rsidR="003A5BFF" w:rsidRPr="003A5BFF">
              <w:rPr>
                <w:highlight w:val="yellow"/>
              </w:rPr>
              <w:t xml:space="preserve">Para. </w:t>
            </w:r>
            <w:r w:rsidR="003A5BFF" w:rsidRPr="003A5BFF">
              <w:rPr>
                <w:highlight w:val="yellow"/>
              </w:rPr>
              <w:fldChar w:fldCharType="begin"/>
            </w:r>
            <w:r w:rsidR="003A5BFF" w:rsidRPr="003A5BFF">
              <w:rPr>
                <w:highlight w:val="yellow"/>
              </w:rPr>
              <w:instrText xml:space="preserve"> REF _Ref62637490 \r </w:instrText>
            </w:r>
            <w:r w:rsidR="003A5BFF">
              <w:rPr>
                <w:highlight w:val="yellow"/>
              </w:rPr>
              <w:instrText xml:space="preserve"> \* MERGEFORMAT </w:instrText>
            </w:r>
            <w:r w:rsidR="003A5BFF" w:rsidRPr="003A5BFF">
              <w:rPr>
                <w:highlight w:val="yellow"/>
              </w:rPr>
              <w:fldChar w:fldCharType="separate"/>
            </w:r>
            <w:r w:rsidR="004619A5">
              <w:rPr>
                <w:highlight w:val="yellow"/>
              </w:rPr>
              <w:t>2.5.1</w:t>
            </w:r>
            <w:r w:rsidR="003A5BFF" w:rsidRPr="003A5BFF">
              <w:rPr>
                <w:highlight w:val="yellow"/>
              </w:rPr>
              <w:fldChar w:fldCharType="end"/>
            </w:r>
            <w:r w:rsidR="003A5BFF">
              <w:t xml:space="preserve"> </w:t>
            </w:r>
            <w:r>
              <w:t>Room Temperature Electrical Measurements.</w:t>
            </w:r>
          </w:p>
        </w:tc>
      </w:tr>
      <w:tr w:rsidR="00961F29" w:rsidRPr="008469FC" w14:paraId="03868179" w14:textId="77777777" w:rsidTr="003A5BFF">
        <w:trPr>
          <w:trHeight w:val="340"/>
        </w:trPr>
        <w:tc>
          <w:tcPr>
            <w:tcW w:w="2980" w:type="dxa"/>
          </w:tcPr>
          <w:p w14:paraId="01433C75" w14:textId="179440C8" w:rsidR="003A5BFF" w:rsidRDefault="003A5BFF" w:rsidP="003A5BFF">
            <w:pPr>
              <w:pStyle w:val="Bodyjustified"/>
              <w:jc w:val="left"/>
            </w:pPr>
            <w:r w:rsidRPr="003A5BFF">
              <w:rPr>
                <w:highlight w:val="yellow"/>
              </w:rPr>
              <w:t xml:space="preserve">Para. </w:t>
            </w:r>
            <w:r w:rsidRPr="003A5BFF">
              <w:rPr>
                <w:highlight w:val="yellow"/>
              </w:rPr>
              <w:fldChar w:fldCharType="begin"/>
            </w:r>
            <w:r w:rsidRPr="003A5BFF">
              <w:rPr>
                <w:highlight w:val="yellow"/>
              </w:rPr>
              <w:instrText xml:space="preserve"> REF _Ref62637301 \r </w:instrText>
            </w:r>
            <w:r>
              <w:rPr>
                <w:highlight w:val="yellow"/>
              </w:rPr>
              <w:instrText xml:space="preserve"> \* MERGEFORMAT </w:instrText>
            </w:r>
            <w:r w:rsidRPr="003A5BFF">
              <w:rPr>
                <w:highlight w:val="yellow"/>
              </w:rPr>
              <w:fldChar w:fldCharType="separate"/>
            </w:r>
            <w:r w:rsidR="004619A5">
              <w:rPr>
                <w:highlight w:val="yellow"/>
              </w:rPr>
              <w:t>2.1.1</w:t>
            </w:r>
            <w:r w:rsidRPr="003A5BFF">
              <w:rPr>
                <w:highlight w:val="yellow"/>
              </w:rPr>
              <w:fldChar w:fldCharType="end"/>
            </w:r>
            <w:r>
              <w:t xml:space="preserve"> </w:t>
            </w:r>
            <w:r w:rsidR="00961F29" w:rsidRPr="008469FC">
              <w:t xml:space="preserve">Deviations from </w:t>
            </w:r>
            <w:r>
              <w:t xml:space="preserve">the </w:t>
            </w:r>
            <w:r w:rsidR="00961F29" w:rsidRPr="008469FC">
              <w:t>Generic</w:t>
            </w:r>
            <w:r>
              <w:t xml:space="preserve"> </w:t>
            </w:r>
            <w:r w:rsidR="00961F29" w:rsidRPr="008469FC">
              <w:t>Specification:</w:t>
            </w:r>
          </w:p>
          <w:p w14:paraId="64168B0A" w14:textId="2B5544F5" w:rsidR="00961F29" w:rsidRPr="008469FC" w:rsidRDefault="00961F29" w:rsidP="003A5BFF">
            <w:pPr>
              <w:pStyle w:val="Bodyjustified"/>
              <w:jc w:val="left"/>
            </w:pPr>
            <w:r>
              <w:t>Data Documentation</w:t>
            </w:r>
          </w:p>
        </w:tc>
        <w:tc>
          <w:tcPr>
            <w:tcW w:w="7226" w:type="dxa"/>
          </w:tcPr>
          <w:p w14:paraId="4CE27C87" w14:textId="161664D8" w:rsidR="00961F29" w:rsidRDefault="00961F29" w:rsidP="009837C6">
            <w:pPr>
              <w:pStyle w:val="Bodyjustified"/>
              <w:ind w:right="57"/>
              <w:jc w:val="left"/>
            </w:pPr>
            <w:r>
              <w:t>Additional Documentation and Wafer Lot Acceptance Data:</w:t>
            </w:r>
          </w:p>
          <w:p w14:paraId="4FE0F0E6" w14:textId="56952BED" w:rsidR="00961F29" w:rsidRPr="008469FC" w:rsidRDefault="00961F29" w:rsidP="009837C6">
            <w:pPr>
              <w:pStyle w:val="Bodyjustified"/>
              <w:ind w:right="57"/>
              <w:jc w:val="left"/>
            </w:pPr>
            <w:r>
              <w:t xml:space="preserve">If Wafer Lot Acceptance Data is stipulated in the Purchase Order, such data will not be delivered but will be available for review at </w:t>
            </w:r>
            <w:proofErr w:type="spellStart"/>
            <w:r>
              <w:t>lnfineon</w:t>
            </w:r>
            <w:proofErr w:type="spellEnd"/>
            <w:r>
              <w:t xml:space="preserve"> Technologies AG.</w:t>
            </w:r>
          </w:p>
        </w:tc>
      </w:tr>
    </w:tbl>
    <w:p w14:paraId="3D32FB89" w14:textId="27D018CB" w:rsidR="00E752F0" w:rsidRPr="00F135D2" w:rsidRDefault="00E752F0" w:rsidP="005B2F13"/>
    <w:sectPr w:rsidR="00E752F0" w:rsidRPr="00F135D2" w:rsidSect="00573D83">
      <w:headerReference w:type="default" r:id="rId45"/>
      <w:pgSz w:w="11907" w:h="16839" w:code="9"/>
      <w:pgMar w:top="1633"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6D4341" w14:textId="77777777" w:rsidR="00BD0281" w:rsidRDefault="00BD0281" w:rsidP="00546706">
      <w:r>
        <w:separator/>
      </w:r>
    </w:p>
    <w:p w14:paraId="53B9E5FC" w14:textId="77777777" w:rsidR="00BD0281" w:rsidRDefault="00BD0281" w:rsidP="00546706"/>
    <w:p w14:paraId="1DB8D86E" w14:textId="77777777" w:rsidR="00BD0281" w:rsidRDefault="00BD0281" w:rsidP="00546706"/>
    <w:p w14:paraId="5753AC4E" w14:textId="77777777" w:rsidR="00BD0281" w:rsidRDefault="00BD0281" w:rsidP="00546706"/>
    <w:p w14:paraId="40061CF4" w14:textId="77777777" w:rsidR="00BD0281" w:rsidRDefault="00BD0281"/>
    <w:p w14:paraId="459196B4" w14:textId="77777777" w:rsidR="00BD0281" w:rsidRDefault="00BD0281"/>
    <w:p w14:paraId="7D4F5DF7" w14:textId="77777777" w:rsidR="00BD0281" w:rsidRDefault="00BD0281"/>
  </w:endnote>
  <w:endnote w:type="continuationSeparator" w:id="0">
    <w:p w14:paraId="44DB349C" w14:textId="77777777" w:rsidR="00BD0281" w:rsidRDefault="00BD0281" w:rsidP="00546706">
      <w:r>
        <w:continuationSeparator/>
      </w:r>
    </w:p>
    <w:p w14:paraId="287E2C39" w14:textId="77777777" w:rsidR="00BD0281" w:rsidRDefault="00BD0281" w:rsidP="00546706"/>
    <w:p w14:paraId="0B736199" w14:textId="77777777" w:rsidR="00BD0281" w:rsidRDefault="00BD0281" w:rsidP="00546706"/>
    <w:p w14:paraId="6473EAB8" w14:textId="77777777" w:rsidR="00BD0281" w:rsidRDefault="00BD0281" w:rsidP="00546706"/>
    <w:p w14:paraId="4E008144" w14:textId="77777777" w:rsidR="00BD0281" w:rsidRDefault="00BD0281"/>
    <w:p w14:paraId="046BE12D" w14:textId="77777777" w:rsidR="00BD0281" w:rsidRDefault="00BD0281"/>
    <w:p w14:paraId="39AA3C29" w14:textId="77777777" w:rsidR="00BD0281" w:rsidRDefault="00BD0281"/>
  </w:endnote>
  <w:endnote w:type="continuationNotice" w:id="1">
    <w:p w14:paraId="391F58F0" w14:textId="77777777" w:rsidR="000D54D0" w:rsidRDefault="000D54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C5A80" w14:textId="77777777" w:rsidR="00BD0281" w:rsidRDefault="00BD0281" w:rsidP="00546706">
      <w:r>
        <w:separator/>
      </w:r>
    </w:p>
    <w:p w14:paraId="3678BCE3" w14:textId="77777777" w:rsidR="00BD0281" w:rsidRDefault="00BD0281" w:rsidP="00546706"/>
    <w:p w14:paraId="50F328E1" w14:textId="77777777" w:rsidR="00BD0281" w:rsidRDefault="00BD0281" w:rsidP="00546706"/>
    <w:p w14:paraId="1B742678" w14:textId="77777777" w:rsidR="00BD0281" w:rsidRDefault="00BD0281" w:rsidP="00546706"/>
    <w:p w14:paraId="51F47E31" w14:textId="77777777" w:rsidR="00BD0281" w:rsidRDefault="00BD0281"/>
    <w:p w14:paraId="2B9A0B46" w14:textId="77777777" w:rsidR="00BD0281" w:rsidRDefault="00BD0281"/>
    <w:p w14:paraId="4FAF3E5E" w14:textId="77777777" w:rsidR="00BD0281" w:rsidRDefault="00BD0281"/>
  </w:footnote>
  <w:footnote w:type="continuationSeparator" w:id="0">
    <w:p w14:paraId="25ED46EE" w14:textId="77777777" w:rsidR="00BD0281" w:rsidRDefault="00BD0281" w:rsidP="00546706">
      <w:r>
        <w:continuationSeparator/>
      </w:r>
    </w:p>
    <w:p w14:paraId="1AC6E245" w14:textId="77777777" w:rsidR="00BD0281" w:rsidRDefault="00BD0281" w:rsidP="00546706"/>
    <w:p w14:paraId="5AE32152" w14:textId="77777777" w:rsidR="00BD0281" w:rsidRDefault="00BD0281" w:rsidP="00546706"/>
    <w:p w14:paraId="56821FBA" w14:textId="77777777" w:rsidR="00BD0281" w:rsidRDefault="00BD0281" w:rsidP="00546706"/>
    <w:p w14:paraId="590813B6" w14:textId="77777777" w:rsidR="00BD0281" w:rsidRDefault="00BD0281"/>
    <w:p w14:paraId="25E91199" w14:textId="77777777" w:rsidR="00BD0281" w:rsidRDefault="00BD0281"/>
    <w:p w14:paraId="7954E44F" w14:textId="77777777" w:rsidR="00BD0281" w:rsidRDefault="00BD0281"/>
  </w:footnote>
  <w:footnote w:type="continuationNotice" w:id="1">
    <w:p w14:paraId="4827C25F" w14:textId="77777777" w:rsidR="000D54D0" w:rsidRDefault="000D54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3579"/>
      <w:gridCol w:w="3883"/>
      <w:gridCol w:w="2911"/>
    </w:tblGrid>
    <w:tr w:rsidR="00BD0281" w:rsidRPr="00566CE2" w14:paraId="30565B78" w14:textId="77777777" w:rsidTr="00573D83">
      <w:trPr>
        <w:trHeight w:val="469"/>
      </w:trPr>
      <w:tc>
        <w:tcPr>
          <w:tcW w:w="3579" w:type="dxa"/>
          <w:shd w:val="clear" w:color="auto" w:fill="auto"/>
        </w:tcPr>
        <w:p w14:paraId="712A7E56" w14:textId="77777777" w:rsidR="00BD0281" w:rsidRPr="00566CE2" w:rsidRDefault="00BD0281" w:rsidP="00097C2F">
          <w:pPr>
            <w:spacing w:after="0"/>
            <w:ind w:left="180"/>
          </w:pPr>
          <w:r>
            <w:rPr>
              <w:noProof/>
              <w:lang w:eastAsia="en-GB"/>
            </w:rPr>
            <w:drawing>
              <wp:inline distT="0" distB="0" distL="0" distR="0" wp14:anchorId="361FFB06" wp14:editId="03EDD77F">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063D8F99" w14:textId="77777777" w:rsidR="00BD0281" w:rsidRDefault="00BD0281" w:rsidP="006E4A0A">
          <w:pPr>
            <w:ind w:left="570"/>
            <w:jc w:val="center"/>
          </w:pPr>
          <w:r>
            <w:t>ESCC Detail Specification</w:t>
          </w:r>
        </w:p>
        <w:p w14:paraId="02BA98B5" w14:textId="1D649BB1" w:rsidR="00BD0281" w:rsidRPr="00566CE2" w:rsidRDefault="00BD0281" w:rsidP="00097C2F">
          <w:pPr>
            <w:spacing w:after="0"/>
            <w:ind w:left="570"/>
            <w:jc w:val="center"/>
          </w:pPr>
          <w:r>
            <w:t>No. 5611/010</w:t>
          </w:r>
        </w:p>
      </w:tc>
      <w:tc>
        <w:tcPr>
          <w:tcW w:w="2911" w:type="dxa"/>
          <w:shd w:val="clear" w:color="auto" w:fill="auto"/>
        </w:tcPr>
        <w:p w14:paraId="4B810D1A" w14:textId="77777777" w:rsidR="00BD0281" w:rsidRPr="00566CE2" w:rsidRDefault="00BD0281"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15</w:t>
          </w:r>
          <w:r w:rsidRPr="00566CE2">
            <w:fldChar w:fldCharType="end"/>
          </w:r>
        </w:p>
        <w:p w14:paraId="30E084E0" w14:textId="467DE15D" w:rsidR="00BD0281" w:rsidRPr="00566CE2" w:rsidRDefault="00BD0281" w:rsidP="00C547FE">
          <w:pPr>
            <w:spacing w:after="0"/>
          </w:pPr>
          <w:r w:rsidRPr="00573D83">
            <w:rPr>
              <w:highlight w:val="yellow"/>
            </w:rPr>
            <w:t xml:space="preserve">ISSUE 4 </w:t>
          </w:r>
          <w:proofErr w:type="spellStart"/>
          <w:r w:rsidRPr="00573D83">
            <w:rPr>
              <w:highlight w:val="yellow"/>
            </w:rPr>
            <w:t>Dft</w:t>
          </w:r>
          <w:proofErr w:type="spellEnd"/>
          <w:r w:rsidRPr="00573D83">
            <w:rPr>
              <w:highlight w:val="yellow"/>
            </w:rPr>
            <w:t xml:space="preserve"> </w:t>
          </w:r>
          <w:r w:rsidR="00BE1F8F">
            <w:rPr>
              <w:highlight w:val="yellow"/>
            </w:rPr>
            <w:t>B</w:t>
          </w:r>
        </w:p>
      </w:tc>
    </w:tr>
  </w:tbl>
  <w:p w14:paraId="7BFFD91E" w14:textId="77777777" w:rsidR="00BD0281" w:rsidRDefault="00BD0281" w:rsidP="00573D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4525"/>
    <w:rsid w:val="00001C80"/>
    <w:rsid w:val="00003AE4"/>
    <w:rsid w:val="0000439C"/>
    <w:rsid w:val="00004BB9"/>
    <w:rsid w:val="00014061"/>
    <w:rsid w:val="000154CE"/>
    <w:rsid w:val="00020F72"/>
    <w:rsid w:val="0002168E"/>
    <w:rsid w:val="00024BF9"/>
    <w:rsid w:val="00025EDD"/>
    <w:rsid w:val="000335CA"/>
    <w:rsid w:val="00033F7A"/>
    <w:rsid w:val="00034324"/>
    <w:rsid w:val="0003564C"/>
    <w:rsid w:val="00035904"/>
    <w:rsid w:val="00035C31"/>
    <w:rsid w:val="0003657B"/>
    <w:rsid w:val="000438D5"/>
    <w:rsid w:val="00044464"/>
    <w:rsid w:val="00045B2B"/>
    <w:rsid w:val="0005097E"/>
    <w:rsid w:val="000547FA"/>
    <w:rsid w:val="000548D0"/>
    <w:rsid w:val="00055A7F"/>
    <w:rsid w:val="00057793"/>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6596"/>
    <w:rsid w:val="000D1B07"/>
    <w:rsid w:val="000D313F"/>
    <w:rsid w:val="000D3BA4"/>
    <w:rsid w:val="000D54D0"/>
    <w:rsid w:val="000D5575"/>
    <w:rsid w:val="000D65F9"/>
    <w:rsid w:val="000E1085"/>
    <w:rsid w:val="000E480A"/>
    <w:rsid w:val="000E52F9"/>
    <w:rsid w:val="000E6770"/>
    <w:rsid w:val="000E7756"/>
    <w:rsid w:val="000E7EAB"/>
    <w:rsid w:val="000F03BF"/>
    <w:rsid w:val="000F1850"/>
    <w:rsid w:val="000F1A22"/>
    <w:rsid w:val="000F24BA"/>
    <w:rsid w:val="000F315F"/>
    <w:rsid w:val="000F3340"/>
    <w:rsid w:val="000F4755"/>
    <w:rsid w:val="00102614"/>
    <w:rsid w:val="001038A1"/>
    <w:rsid w:val="001039F7"/>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6C8D"/>
    <w:rsid w:val="001A7198"/>
    <w:rsid w:val="001A7D3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7477"/>
    <w:rsid w:val="001F773B"/>
    <w:rsid w:val="0020029C"/>
    <w:rsid w:val="00201BD3"/>
    <w:rsid w:val="002028C1"/>
    <w:rsid w:val="0021205D"/>
    <w:rsid w:val="002209BF"/>
    <w:rsid w:val="002227C8"/>
    <w:rsid w:val="00223651"/>
    <w:rsid w:val="002237AC"/>
    <w:rsid w:val="00231000"/>
    <w:rsid w:val="002333CB"/>
    <w:rsid w:val="00240DB1"/>
    <w:rsid w:val="00241FF4"/>
    <w:rsid w:val="002433E6"/>
    <w:rsid w:val="00247069"/>
    <w:rsid w:val="0024750A"/>
    <w:rsid w:val="00247CE8"/>
    <w:rsid w:val="00254BB0"/>
    <w:rsid w:val="002550BE"/>
    <w:rsid w:val="00256720"/>
    <w:rsid w:val="002628E5"/>
    <w:rsid w:val="00265C96"/>
    <w:rsid w:val="00272BD0"/>
    <w:rsid w:val="00274641"/>
    <w:rsid w:val="00274A92"/>
    <w:rsid w:val="002769FE"/>
    <w:rsid w:val="002839B8"/>
    <w:rsid w:val="0028477E"/>
    <w:rsid w:val="00286091"/>
    <w:rsid w:val="00286B9E"/>
    <w:rsid w:val="0029657C"/>
    <w:rsid w:val="00296C62"/>
    <w:rsid w:val="002A0A41"/>
    <w:rsid w:val="002A4A6C"/>
    <w:rsid w:val="002A4C33"/>
    <w:rsid w:val="002A7591"/>
    <w:rsid w:val="002B1A90"/>
    <w:rsid w:val="002B2C70"/>
    <w:rsid w:val="002B510A"/>
    <w:rsid w:val="002B6B53"/>
    <w:rsid w:val="002C0D47"/>
    <w:rsid w:val="002C1B2E"/>
    <w:rsid w:val="002C37C2"/>
    <w:rsid w:val="002C393A"/>
    <w:rsid w:val="002C6E8F"/>
    <w:rsid w:val="002D0A07"/>
    <w:rsid w:val="002D178D"/>
    <w:rsid w:val="002D3B45"/>
    <w:rsid w:val="002D4BB4"/>
    <w:rsid w:val="002D75EC"/>
    <w:rsid w:val="002D77CF"/>
    <w:rsid w:val="002E33A6"/>
    <w:rsid w:val="002E340E"/>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923"/>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4662"/>
    <w:rsid w:val="00365B17"/>
    <w:rsid w:val="00367EC4"/>
    <w:rsid w:val="00370073"/>
    <w:rsid w:val="0037029A"/>
    <w:rsid w:val="00372944"/>
    <w:rsid w:val="00374AAD"/>
    <w:rsid w:val="003826BD"/>
    <w:rsid w:val="00383EFC"/>
    <w:rsid w:val="003845E4"/>
    <w:rsid w:val="003A0780"/>
    <w:rsid w:val="003A2512"/>
    <w:rsid w:val="003A5BFF"/>
    <w:rsid w:val="003B4579"/>
    <w:rsid w:val="003B66D8"/>
    <w:rsid w:val="003B6C3A"/>
    <w:rsid w:val="003C36F5"/>
    <w:rsid w:val="003C47CE"/>
    <w:rsid w:val="003C4EEB"/>
    <w:rsid w:val="003C5D0C"/>
    <w:rsid w:val="003D00BA"/>
    <w:rsid w:val="003D2639"/>
    <w:rsid w:val="003D3049"/>
    <w:rsid w:val="003D5224"/>
    <w:rsid w:val="003D7E82"/>
    <w:rsid w:val="003E0F7C"/>
    <w:rsid w:val="003E4D25"/>
    <w:rsid w:val="003E6DCA"/>
    <w:rsid w:val="003E74E9"/>
    <w:rsid w:val="003E7919"/>
    <w:rsid w:val="003F18DF"/>
    <w:rsid w:val="003F2A33"/>
    <w:rsid w:val="00400149"/>
    <w:rsid w:val="0040702E"/>
    <w:rsid w:val="00407763"/>
    <w:rsid w:val="0041202E"/>
    <w:rsid w:val="004125E9"/>
    <w:rsid w:val="00422841"/>
    <w:rsid w:val="00422AD7"/>
    <w:rsid w:val="0042310A"/>
    <w:rsid w:val="00424D1B"/>
    <w:rsid w:val="004320D8"/>
    <w:rsid w:val="004417D1"/>
    <w:rsid w:val="00441BBC"/>
    <w:rsid w:val="0044205B"/>
    <w:rsid w:val="00445A93"/>
    <w:rsid w:val="00451A0B"/>
    <w:rsid w:val="00452B1D"/>
    <w:rsid w:val="00453697"/>
    <w:rsid w:val="00456E16"/>
    <w:rsid w:val="004619A5"/>
    <w:rsid w:val="004622E7"/>
    <w:rsid w:val="004625AA"/>
    <w:rsid w:val="00462BF2"/>
    <w:rsid w:val="0046550B"/>
    <w:rsid w:val="00471406"/>
    <w:rsid w:val="004816D3"/>
    <w:rsid w:val="00482C32"/>
    <w:rsid w:val="004839AB"/>
    <w:rsid w:val="0048746A"/>
    <w:rsid w:val="004874F6"/>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4AD7"/>
    <w:rsid w:val="004D5999"/>
    <w:rsid w:val="004E2761"/>
    <w:rsid w:val="004E606D"/>
    <w:rsid w:val="004F1039"/>
    <w:rsid w:val="004F6BED"/>
    <w:rsid w:val="004F75C7"/>
    <w:rsid w:val="00500B09"/>
    <w:rsid w:val="00501729"/>
    <w:rsid w:val="00501B6A"/>
    <w:rsid w:val="00506C3C"/>
    <w:rsid w:val="00510E8F"/>
    <w:rsid w:val="0051177B"/>
    <w:rsid w:val="005204EC"/>
    <w:rsid w:val="00521F43"/>
    <w:rsid w:val="00522415"/>
    <w:rsid w:val="0052310C"/>
    <w:rsid w:val="00523BA9"/>
    <w:rsid w:val="005240B3"/>
    <w:rsid w:val="005247CA"/>
    <w:rsid w:val="00527C68"/>
    <w:rsid w:val="005313F3"/>
    <w:rsid w:val="0053603F"/>
    <w:rsid w:val="005373E2"/>
    <w:rsid w:val="00537EB9"/>
    <w:rsid w:val="00540811"/>
    <w:rsid w:val="00540C21"/>
    <w:rsid w:val="00542057"/>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3D83"/>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D5A96"/>
    <w:rsid w:val="005E000B"/>
    <w:rsid w:val="005E43AC"/>
    <w:rsid w:val="005E4B19"/>
    <w:rsid w:val="005E588A"/>
    <w:rsid w:val="005E6707"/>
    <w:rsid w:val="005F1631"/>
    <w:rsid w:val="005F38D6"/>
    <w:rsid w:val="005F66AB"/>
    <w:rsid w:val="005F7F1C"/>
    <w:rsid w:val="00600CA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37D6"/>
    <w:rsid w:val="00655561"/>
    <w:rsid w:val="006622DF"/>
    <w:rsid w:val="00662DD3"/>
    <w:rsid w:val="006660CA"/>
    <w:rsid w:val="0066662A"/>
    <w:rsid w:val="00667189"/>
    <w:rsid w:val="00667360"/>
    <w:rsid w:val="0067144E"/>
    <w:rsid w:val="00675551"/>
    <w:rsid w:val="00676A54"/>
    <w:rsid w:val="00681F02"/>
    <w:rsid w:val="00684C42"/>
    <w:rsid w:val="00691517"/>
    <w:rsid w:val="00692C55"/>
    <w:rsid w:val="00692DC9"/>
    <w:rsid w:val="006A00C6"/>
    <w:rsid w:val="006A037A"/>
    <w:rsid w:val="006A2045"/>
    <w:rsid w:val="006A27C5"/>
    <w:rsid w:val="006A2850"/>
    <w:rsid w:val="006A3DA7"/>
    <w:rsid w:val="006A6A96"/>
    <w:rsid w:val="006A743B"/>
    <w:rsid w:val="006B3E85"/>
    <w:rsid w:val="006B4E5B"/>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21C5"/>
    <w:rsid w:val="00713289"/>
    <w:rsid w:val="007146B8"/>
    <w:rsid w:val="00714CD7"/>
    <w:rsid w:val="00715898"/>
    <w:rsid w:val="00717274"/>
    <w:rsid w:val="00717914"/>
    <w:rsid w:val="007179BB"/>
    <w:rsid w:val="00721196"/>
    <w:rsid w:val="00722A12"/>
    <w:rsid w:val="00725321"/>
    <w:rsid w:val="0072595A"/>
    <w:rsid w:val="007268C1"/>
    <w:rsid w:val="007328B1"/>
    <w:rsid w:val="00737393"/>
    <w:rsid w:val="00742352"/>
    <w:rsid w:val="007444E8"/>
    <w:rsid w:val="00745064"/>
    <w:rsid w:val="00745CB9"/>
    <w:rsid w:val="00754A6E"/>
    <w:rsid w:val="00755661"/>
    <w:rsid w:val="0075581E"/>
    <w:rsid w:val="00756109"/>
    <w:rsid w:val="007609B7"/>
    <w:rsid w:val="007638F8"/>
    <w:rsid w:val="00765FC1"/>
    <w:rsid w:val="0077216D"/>
    <w:rsid w:val="00777808"/>
    <w:rsid w:val="00781600"/>
    <w:rsid w:val="00783083"/>
    <w:rsid w:val="00784003"/>
    <w:rsid w:val="007857B9"/>
    <w:rsid w:val="00793674"/>
    <w:rsid w:val="0079596A"/>
    <w:rsid w:val="007959BD"/>
    <w:rsid w:val="007A19C9"/>
    <w:rsid w:val="007A2A1C"/>
    <w:rsid w:val="007A41EF"/>
    <w:rsid w:val="007A45A3"/>
    <w:rsid w:val="007B1059"/>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53DC"/>
    <w:rsid w:val="00806B6A"/>
    <w:rsid w:val="008071B7"/>
    <w:rsid w:val="0081025B"/>
    <w:rsid w:val="00812102"/>
    <w:rsid w:val="00814EBE"/>
    <w:rsid w:val="0081614E"/>
    <w:rsid w:val="00816D5F"/>
    <w:rsid w:val="00817F3D"/>
    <w:rsid w:val="008207F4"/>
    <w:rsid w:val="008224D8"/>
    <w:rsid w:val="008229BD"/>
    <w:rsid w:val="00824454"/>
    <w:rsid w:val="008268DF"/>
    <w:rsid w:val="00827924"/>
    <w:rsid w:val="00830B59"/>
    <w:rsid w:val="00832160"/>
    <w:rsid w:val="00832A13"/>
    <w:rsid w:val="00837998"/>
    <w:rsid w:val="0084024C"/>
    <w:rsid w:val="00842001"/>
    <w:rsid w:val="008433F9"/>
    <w:rsid w:val="00844D06"/>
    <w:rsid w:val="00851FCC"/>
    <w:rsid w:val="00852759"/>
    <w:rsid w:val="00852C67"/>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C3283"/>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6E42"/>
    <w:rsid w:val="0092590A"/>
    <w:rsid w:val="00932ACC"/>
    <w:rsid w:val="009332CF"/>
    <w:rsid w:val="00935397"/>
    <w:rsid w:val="00936226"/>
    <w:rsid w:val="0094184D"/>
    <w:rsid w:val="00945491"/>
    <w:rsid w:val="0094567E"/>
    <w:rsid w:val="00953864"/>
    <w:rsid w:val="00956116"/>
    <w:rsid w:val="00961F29"/>
    <w:rsid w:val="00963DEB"/>
    <w:rsid w:val="00970A11"/>
    <w:rsid w:val="00974AAC"/>
    <w:rsid w:val="00974BB1"/>
    <w:rsid w:val="0098141A"/>
    <w:rsid w:val="00982D22"/>
    <w:rsid w:val="009837C6"/>
    <w:rsid w:val="009912F5"/>
    <w:rsid w:val="00991AFF"/>
    <w:rsid w:val="00995DCE"/>
    <w:rsid w:val="009966F3"/>
    <w:rsid w:val="00996C18"/>
    <w:rsid w:val="009A09CE"/>
    <w:rsid w:val="009A1554"/>
    <w:rsid w:val="009A3DC7"/>
    <w:rsid w:val="009A6A90"/>
    <w:rsid w:val="009B2155"/>
    <w:rsid w:val="009B3F3A"/>
    <w:rsid w:val="009C0B50"/>
    <w:rsid w:val="009C0B67"/>
    <w:rsid w:val="009C1860"/>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CD1"/>
    <w:rsid w:val="00A04525"/>
    <w:rsid w:val="00A05B5E"/>
    <w:rsid w:val="00A0662C"/>
    <w:rsid w:val="00A06B1F"/>
    <w:rsid w:val="00A11D4E"/>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47E9C"/>
    <w:rsid w:val="00A5106F"/>
    <w:rsid w:val="00A5431C"/>
    <w:rsid w:val="00A57644"/>
    <w:rsid w:val="00A60219"/>
    <w:rsid w:val="00A61D6C"/>
    <w:rsid w:val="00A6210F"/>
    <w:rsid w:val="00A67620"/>
    <w:rsid w:val="00A67D54"/>
    <w:rsid w:val="00A7154D"/>
    <w:rsid w:val="00A717F2"/>
    <w:rsid w:val="00A73697"/>
    <w:rsid w:val="00A808FB"/>
    <w:rsid w:val="00A81082"/>
    <w:rsid w:val="00A81A43"/>
    <w:rsid w:val="00A8230B"/>
    <w:rsid w:val="00A86C0E"/>
    <w:rsid w:val="00A86E69"/>
    <w:rsid w:val="00A9225E"/>
    <w:rsid w:val="00A97F85"/>
    <w:rsid w:val="00AA2393"/>
    <w:rsid w:val="00AA5C75"/>
    <w:rsid w:val="00AB4C14"/>
    <w:rsid w:val="00AB5418"/>
    <w:rsid w:val="00AC06D8"/>
    <w:rsid w:val="00AC10C5"/>
    <w:rsid w:val="00AC1F0E"/>
    <w:rsid w:val="00AC721C"/>
    <w:rsid w:val="00AD1279"/>
    <w:rsid w:val="00AD14E6"/>
    <w:rsid w:val="00AD3CB2"/>
    <w:rsid w:val="00AE24A5"/>
    <w:rsid w:val="00AE2B68"/>
    <w:rsid w:val="00AE2EDF"/>
    <w:rsid w:val="00AE36E0"/>
    <w:rsid w:val="00AE4564"/>
    <w:rsid w:val="00AE7178"/>
    <w:rsid w:val="00AE7E22"/>
    <w:rsid w:val="00AF02A3"/>
    <w:rsid w:val="00AF12AA"/>
    <w:rsid w:val="00AF5059"/>
    <w:rsid w:val="00AF5D85"/>
    <w:rsid w:val="00AF622D"/>
    <w:rsid w:val="00B013D8"/>
    <w:rsid w:val="00B04A2F"/>
    <w:rsid w:val="00B113B3"/>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6A0"/>
    <w:rsid w:val="00B40DB1"/>
    <w:rsid w:val="00B41326"/>
    <w:rsid w:val="00B45B07"/>
    <w:rsid w:val="00B47156"/>
    <w:rsid w:val="00B538CD"/>
    <w:rsid w:val="00B56821"/>
    <w:rsid w:val="00B57472"/>
    <w:rsid w:val="00B74390"/>
    <w:rsid w:val="00B74C5F"/>
    <w:rsid w:val="00B84AEF"/>
    <w:rsid w:val="00B84F03"/>
    <w:rsid w:val="00B87AD1"/>
    <w:rsid w:val="00B960B8"/>
    <w:rsid w:val="00BA42FA"/>
    <w:rsid w:val="00BA55D8"/>
    <w:rsid w:val="00BA7A6E"/>
    <w:rsid w:val="00BC0DEC"/>
    <w:rsid w:val="00BC2B60"/>
    <w:rsid w:val="00BC3267"/>
    <w:rsid w:val="00BD0281"/>
    <w:rsid w:val="00BD2941"/>
    <w:rsid w:val="00BD3599"/>
    <w:rsid w:val="00BD3D05"/>
    <w:rsid w:val="00BD4FE4"/>
    <w:rsid w:val="00BD701B"/>
    <w:rsid w:val="00BD7530"/>
    <w:rsid w:val="00BE0CA8"/>
    <w:rsid w:val="00BE1A50"/>
    <w:rsid w:val="00BE1F8F"/>
    <w:rsid w:val="00BE5026"/>
    <w:rsid w:val="00BE6068"/>
    <w:rsid w:val="00BE737D"/>
    <w:rsid w:val="00BF4135"/>
    <w:rsid w:val="00BF4D4A"/>
    <w:rsid w:val="00BF7E6D"/>
    <w:rsid w:val="00C01E3F"/>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47FE"/>
    <w:rsid w:val="00C573A2"/>
    <w:rsid w:val="00C60049"/>
    <w:rsid w:val="00C6038E"/>
    <w:rsid w:val="00C61034"/>
    <w:rsid w:val="00C615DB"/>
    <w:rsid w:val="00C6307F"/>
    <w:rsid w:val="00C6317F"/>
    <w:rsid w:val="00C64860"/>
    <w:rsid w:val="00C659A6"/>
    <w:rsid w:val="00C67E68"/>
    <w:rsid w:val="00C7379D"/>
    <w:rsid w:val="00C76484"/>
    <w:rsid w:val="00C857BE"/>
    <w:rsid w:val="00C86DDE"/>
    <w:rsid w:val="00C946C8"/>
    <w:rsid w:val="00C94ECA"/>
    <w:rsid w:val="00C95E0B"/>
    <w:rsid w:val="00CA192B"/>
    <w:rsid w:val="00CA4C9A"/>
    <w:rsid w:val="00CA50F0"/>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21D39"/>
    <w:rsid w:val="00D22ED2"/>
    <w:rsid w:val="00D23BD4"/>
    <w:rsid w:val="00D23D5A"/>
    <w:rsid w:val="00D23DBC"/>
    <w:rsid w:val="00D315DE"/>
    <w:rsid w:val="00D31CEF"/>
    <w:rsid w:val="00D328F1"/>
    <w:rsid w:val="00D336BF"/>
    <w:rsid w:val="00D40586"/>
    <w:rsid w:val="00D4074C"/>
    <w:rsid w:val="00D527F1"/>
    <w:rsid w:val="00D52E59"/>
    <w:rsid w:val="00D56DF1"/>
    <w:rsid w:val="00D61EE9"/>
    <w:rsid w:val="00D653D3"/>
    <w:rsid w:val="00D7535E"/>
    <w:rsid w:val="00D75C22"/>
    <w:rsid w:val="00D767B3"/>
    <w:rsid w:val="00D82E9B"/>
    <w:rsid w:val="00D85572"/>
    <w:rsid w:val="00D85DAD"/>
    <w:rsid w:val="00D87110"/>
    <w:rsid w:val="00D87CD8"/>
    <w:rsid w:val="00D90146"/>
    <w:rsid w:val="00D91628"/>
    <w:rsid w:val="00D91710"/>
    <w:rsid w:val="00D92E59"/>
    <w:rsid w:val="00D92FA9"/>
    <w:rsid w:val="00D93079"/>
    <w:rsid w:val="00D93DA4"/>
    <w:rsid w:val="00D976E3"/>
    <w:rsid w:val="00DA3BDA"/>
    <w:rsid w:val="00DA5F74"/>
    <w:rsid w:val="00DA62AF"/>
    <w:rsid w:val="00DA7ADD"/>
    <w:rsid w:val="00DB0F8A"/>
    <w:rsid w:val="00DB1547"/>
    <w:rsid w:val="00DB1F20"/>
    <w:rsid w:val="00DB284E"/>
    <w:rsid w:val="00DB49DC"/>
    <w:rsid w:val="00DB5F20"/>
    <w:rsid w:val="00DB63D0"/>
    <w:rsid w:val="00DC1478"/>
    <w:rsid w:val="00DC30C8"/>
    <w:rsid w:val="00DC6B4C"/>
    <w:rsid w:val="00DD13FD"/>
    <w:rsid w:val="00DD3A87"/>
    <w:rsid w:val="00DD3BAA"/>
    <w:rsid w:val="00DD624E"/>
    <w:rsid w:val="00DD6963"/>
    <w:rsid w:val="00DD7683"/>
    <w:rsid w:val="00DE0CBF"/>
    <w:rsid w:val="00DE3083"/>
    <w:rsid w:val="00DE4A58"/>
    <w:rsid w:val="00DE5189"/>
    <w:rsid w:val="00DE5353"/>
    <w:rsid w:val="00DE5D44"/>
    <w:rsid w:val="00DE5D5B"/>
    <w:rsid w:val="00DF4D4B"/>
    <w:rsid w:val="00DF4D8C"/>
    <w:rsid w:val="00DF6B6E"/>
    <w:rsid w:val="00DF7FE4"/>
    <w:rsid w:val="00E0260A"/>
    <w:rsid w:val="00E040F8"/>
    <w:rsid w:val="00E05E21"/>
    <w:rsid w:val="00E06B88"/>
    <w:rsid w:val="00E118C3"/>
    <w:rsid w:val="00E130BF"/>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5626F"/>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35B2"/>
    <w:rsid w:val="00EC4F58"/>
    <w:rsid w:val="00EC5887"/>
    <w:rsid w:val="00EC6AFB"/>
    <w:rsid w:val="00EE06A3"/>
    <w:rsid w:val="00EE0A29"/>
    <w:rsid w:val="00EE186D"/>
    <w:rsid w:val="00EE1D29"/>
    <w:rsid w:val="00EE4939"/>
    <w:rsid w:val="00EE495F"/>
    <w:rsid w:val="00EE5F42"/>
    <w:rsid w:val="00EE79F4"/>
    <w:rsid w:val="00EE7B86"/>
    <w:rsid w:val="00EF4B0B"/>
    <w:rsid w:val="00EF69C9"/>
    <w:rsid w:val="00EF70A6"/>
    <w:rsid w:val="00F00394"/>
    <w:rsid w:val="00F01A7E"/>
    <w:rsid w:val="00F04951"/>
    <w:rsid w:val="00F04B11"/>
    <w:rsid w:val="00F051C9"/>
    <w:rsid w:val="00F125B0"/>
    <w:rsid w:val="00F135D2"/>
    <w:rsid w:val="00F136DF"/>
    <w:rsid w:val="00F16774"/>
    <w:rsid w:val="00F16B56"/>
    <w:rsid w:val="00F22EF7"/>
    <w:rsid w:val="00F23B23"/>
    <w:rsid w:val="00F24D9C"/>
    <w:rsid w:val="00F26C4E"/>
    <w:rsid w:val="00F30EC8"/>
    <w:rsid w:val="00F3617B"/>
    <w:rsid w:val="00F365D7"/>
    <w:rsid w:val="00F4107E"/>
    <w:rsid w:val="00F417D9"/>
    <w:rsid w:val="00F55082"/>
    <w:rsid w:val="00F56027"/>
    <w:rsid w:val="00F62365"/>
    <w:rsid w:val="00F63691"/>
    <w:rsid w:val="00F679FF"/>
    <w:rsid w:val="00F701FE"/>
    <w:rsid w:val="00F70423"/>
    <w:rsid w:val="00F70BBC"/>
    <w:rsid w:val="00F7306E"/>
    <w:rsid w:val="00F7799A"/>
    <w:rsid w:val="00F81138"/>
    <w:rsid w:val="00F82207"/>
    <w:rsid w:val="00F83BA5"/>
    <w:rsid w:val="00F854C9"/>
    <w:rsid w:val="00F862FE"/>
    <w:rsid w:val="00F9252D"/>
    <w:rsid w:val="00F929F1"/>
    <w:rsid w:val="00F9476B"/>
    <w:rsid w:val="00F97AD7"/>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7C5"/>
    <w:rsid w:val="00FD6824"/>
    <w:rsid w:val="00FD74B2"/>
    <w:rsid w:val="00FE38BD"/>
    <w:rsid w:val="00FE4C19"/>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21D816"/>
  <w15:docId w15:val="{234614E6-9A2B-4429-8758-6CBEA3D3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F8F"/>
    <w:pPr>
      <w:spacing w:after="240" w:line="276" w:lineRule="auto"/>
      <w:ind w:left="1418" w:right="-57"/>
      <w:jc w:val="both"/>
    </w:pPr>
    <w:rPr>
      <w:lang w:val="en-GB"/>
    </w:rPr>
  </w:style>
  <w:style w:type="paragraph" w:styleId="Heading1">
    <w:name w:val="heading 1"/>
    <w:basedOn w:val="Normal"/>
    <w:next w:val="Normal"/>
    <w:link w:val="Heading1Char"/>
    <w:autoRedefine/>
    <w:qFormat/>
    <w:rsid w:val="00BE1F8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E1F8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E1F8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E1F8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E1F8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E1F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E1F8F"/>
    <w:pPr>
      <w:spacing w:after="0"/>
      <w:ind w:left="0"/>
      <w:outlineLvl w:val="6"/>
    </w:pPr>
    <w:rPr>
      <w:i/>
      <w:iCs/>
    </w:rPr>
  </w:style>
  <w:style w:type="paragraph" w:styleId="Heading8">
    <w:name w:val="heading 8"/>
    <w:basedOn w:val="Normal"/>
    <w:next w:val="Normal"/>
    <w:link w:val="Heading8Char"/>
    <w:uiPriority w:val="9"/>
    <w:qFormat/>
    <w:rsid w:val="00BE1F8F"/>
    <w:pPr>
      <w:numPr>
        <w:ilvl w:val="7"/>
        <w:numId w:val="14"/>
      </w:numPr>
      <w:spacing w:after="0"/>
      <w:outlineLvl w:val="7"/>
    </w:pPr>
  </w:style>
  <w:style w:type="paragraph" w:styleId="Heading9">
    <w:name w:val="heading 9"/>
    <w:basedOn w:val="Normal"/>
    <w:next w:val="Normal"/>
    <w:link w:val="Heading9Char"/>
    <w:uiPriority w:val="9"/>
    <w:semiHidden/>
    <w:qFormat/>
    <w:rsid w:val="00BE1F8F"/>
    <w:pPr>
      <w:spacing w:after="0"/>
      <w:ind w:left="1584" w:hanging="1584"/>
      <w:outlineLvl w:val="8"/>
    </w:pPr>
    <w:rPr>
      <w:i/>
      <w:iCs/>
      <w:spacing w:val="5"/>
    </w:rPr>
  </w:style>
  <w:style w:type="character" w:default="1" w:styleId="DefaultParagraphFont">
    <w:name w:val="Default Paragraph Font"/>
    <w:uiPriority w:val="1"/>
    <w:semiHidden/>
    <w:unhideWhenUsed/>
    <w:rsid w:val="00BE1F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E1F8F"/>
  </w:style>
  <w:style w:type="character" w:customStyle="1" w:styleId="Heading1Char">
    <w:name w:val="Heading 1 Char"/>
    <w:link w:val="Heading1"/>
    <w:rsid w:val="00BE1F8F"/>
    <w:rPr>
      <w:b/>
      <w:bCs/>
      <w:caps/>
      <w:u w:val="single"/>
      <w:lang w:val="en-GB"/>
    </w:rPr>
  </w:style>
  <w:style w:type="character" w:customStyle="1" w:styleId="Heading2Char">
    <w:name w:val="Heading 2 Char"/>
    <w:link w:val="Heading2"/>
    <w:rsid w:val="00BE1F8F"/>
    <w:rPr>
      <w:bCs/>
      <w:caps/>
      <w:u w:val="single"/>
      <w:lang w:val="en-GB"/>
    </w:rPr>
  </w:style>
  <w:style w:type="character" w:customStyle="1" w:styleId="Heading3Char">
    <w:name w:val="Heading 3 Char"/>
    <w:link w:val="Heading3"/>
    <w:rsid w:val="00BE1F8F"/>
    <w:rPr>
      <w:bCs/>
      <w:u w:val="single"/>
      <w:lang w:val="en-GB"/>
    </w:rPr>
  </w:style>
  <w:style w:type="character" w:customStyle="1" w:styleId="Heading4Char">
    <w:name w:val="Heading 4 Char"/>
    <w:link w:val="Heading4"/>
    <w:rsid w:val="00BE1F8F"/>
    <w:rPr>
      <w:bCs/>
      <w:i/>
      <w:iCs/>
      <w:lang w:val="en-GB"/>
    </w:rPr>
  </w:style>
  <w:style w:type="character" w:customStyle="1" w:styleId="Heading5Char">
    <w:name w:val="Heading 5 Char"/>
    <w:link w:val="Heading5"/>
    <w:rsid w:val="00BE1F8F"/>
    <w:rPr>
      <w:bCs/>
      <w:color w:val="000000"/>
      <w:lang w:val="en-GB"/>
    </w:rPr>
  </w:style>
  <w:style w:type="character" w:customStyle="1" w:styleId="Heading6Char">
    <w:name w:val="Heading 6 Char"/>
    <w:link w:val="Heading6"/>
    <w:uiPriority w:val="59"/>
    <w:semiHidden/>
    <w:rsid w:val="00BE1F8F"/>
    <w:rPr>
      <w:b/>
      <w:bCs/>
      <w:i/>
      <w:iCs/>
      <w:color w:val="7F7F7F"/>
      <w:lang w:val="en-GB"/>
    </w:rPr>
  </w:style>
  <w:style w:type="character" w:customStyle="1" w:styleId="Heading7Char">
    <w:name w:val="Heading 7 Char"/>
    <w:link w:val="Heading7"/>
    <w:uiPriority w:val="9"/>
    <w:semiHidden/>
    <w:rsid w:val="00BE1F8F"/>
    <w:rPr>
      <w:i/>
      <w:iCs/>
      <w:lang w:val="en-GB"/>
    </w:rPr>
  </w:style>
  <w:style w:type="character" w:customStyle="1" w:styleId="Heading8Char">
    <w:name w:val="Heading 8 Char"/>
    <w:link w:val="Heading8"/>
    <w:uiPriority w:val="9"/>
    <w:rsid w:val="00BE1F8F"/>
    <w:rPr>
      <w:lang w:val="en-GB"/>
    </w:rPr>
  </w:style>
  <w:style w:type="character" w:customStyle="1" w:styleId="Heading9Char">
    <w:name w:val="Heading 9 Char"/>
    <w:link w:val="Heading9"/>
    <w:uiPriority w:val="9"/>
    <w:semiHidden/>
    <w:rsid w:val="00BE1F8F"/>
    <w:rPr>
      <w:i/>
      <w:iCs/>
      <w:spacing w:val="5"/>
      <w:lang w:val="en-GB"/>
    </w:rPr>
  </w:style>
  <w:style w:type="paragraph" w:styleId="Title">
    <w:name w:val="Title"/>
    <w:aliases w:val="Title Bold"/>
    <w:basedOn w:val="Normal"/>
    <w:next w:val="Normal"/>
    <w:link w:val="TitleChar"/>
    <w:qFormat/>
    <w:rsid w:val="00BE1F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E1F8F"/>
    <w:rPr>
      <w:b/>
      <w:caps/>
      <w:spacing w:val="5"/>
      <w:u w:val="single"/>
      <w:lang w:val="en-GB"/>
    </w:rPr>
  </w:style>
  <w:style w:type="paragraph" w:styleId="Subtitle">
    <w:name w:val="Subtitle"/>
    <w:basedOn w:val="Normal"/>
    <w:next w:val="Normal"/>
    <w:link w:val="SubtitleChar"/>
    <w:qFormat/>
    <w:rsid w:val="00BE1F8F"/>
    <w:pPr>
      <w:spacing w:after="600"/>
    </w:pPr>
    <w:rPr>
      <w:i/>
      <w:iCs/>
      <w:spacing w:val="13"/>
      <w:sz w:val="24"/>
      <w:szCs w:val="24"/>
    </w:rPr>
  </w:style>
  <w:style w:type="character" w:customStyle="1" w:styleId="SubtitleChar">
    <w:name w:val="Subtitle Char"/>
    <w:link w:val="Subtitle"/>
    <w:rsid w:val="00BE1F8F"/>
    <w:rPr>
      <w:i/>
      <w:iCs/>
      <w:spacing w:val="13"/>
      <w:sz w:val="24"/>
      <w:szCs w:val="24"/>
      <w:lang w:val="en-GB"/>
    </w:rPr>
  </w:style>
  <w:style w:type="paragraph" w:customStyle="1" w:styleId="CoverPageTitle">
    <w:name w:val="Cover Page Title"/>
    <w:basedOn w:val="Normal"/>
    <w:link w:val="CoverPageTitleChar"/>
    <w:qFormat/>
    <w:rsid w:val="00BE1F8F"/>
    <w:pPr>
      <w:spacing w:line="360" w:lineRule="auto"/>
      <w:ind w:left="1701" w:right="1650"/>
      <w:jc w:val="center"/>
    </w:pPr>
    <w:rPr>
      <w:rFonts w:cs="Arial"/>
      <w:b/>
      <w:sz w:val="28"/>
      <w:szCs w:val="28"/>
    </w:rPr>
  </w:style>
  <w:style w:type="character" w:customStyle="1" w:styleId="CoverPageTitleChar">
    <w:name w:val="Cover Page Title Char"/>
    <w:link w:val="CoverPageTitle"/>
    <w:rsid w:val="00BE1F8F"/>
    <w:rPr>
      <w:rFonts w:cs="Arial"/>
      <w:b/>
      <w:sz w:val="28"/>
      <w:szCs w:val="28"/>
      <w:lang w:val="en-GB"/>
    </w:rPr>
  </w:style>
  <w:style w:type="paragraph" w:styleId="ListParagraph">
    <w:name w:val="List Paragraph"/>
    <w:basedOn w:val="Normal"/>
    <w:link w:val="ListParagraphChar"/>
    <w:uiPriority w:val="34"/>
    <w:rsid w:val="00BE1F8F"/>
    <w:pPr>
      <w:ind w:left="720"/>
      <w:contextualSpacing/>
    </w:pPr>
  </w:style>
  <w:style w:type="character" w:customStyle="1" w:styleId="ListParagraphChar">
    <w:name w:val="List Paragraph Char"/>
    <w:link w:val="ListParagraph"/>
    <w:uiPriority w:val="34"/>
    <w:rsid w:val="00BE1F8F"/>
    <w:rPr>
      <w:lang w:val="en-GB"/>
    </w:rPr>
  </w:style>
  <w:style w:type="table" w:styleId="TableGrid">
    <w:name w:val="Table Grid"/>
    <w:basedOn w:val="TableNormal"/>
    <w:uiPriority w:val="59"/>
    <w:rsid w:val="00BE1F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1F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F8F"/>
    <w:rPr>
      <w:rFonts w:ascii="Tahoma" w:hAnsi="Tahoma" w:cs="Tahoma"/>
      <w:sz w:val="16"/>
      <w:szCs w:val="16"/>
      <w:lang w:val="en-GB"/>
    </w:rPr>
  </w:style>
  <w:style w:type="paragraph" w:customStyle="1" w:styleId="FigureTitle">
    <w:name w:val="Figure Title"/>
    <w:basedOn w:val="Normal"/>
    <w:link w:val="FigureTitleChar"/>
    <w:qFormat/>
    <w:rsid w:val="00BE1F8F"/>
    <w:pPr>
      <w:keepNext/>
      <w:keepLines/>
      <w:spacing w:before="240" w:after="80"/>
      <w:jc w:val="center"/>
    </w:pPr>
    <w:rPr>
      <w:b/>
      <w:caps/>
      <w:u w:val="single"/>
    </w:rPr>
  </w:style>
  <w:style w:type="paragraph" w:styleId="TOC1">
    <w:name w:val="toc 1"/>
    <w:basedOn w:val="Normal"/>
    <w:next w:val="Normal"/>
    <w:autoRedefine/>
    <w:uiPriority w:val="39"/>
    <w:unhideWhenUsed/>
    <w:rsid w:val="00BE1F8F"/>
    <w:pPr>
      <w:spacing w:after="100"/>
      <w:ind w:left="0"/>
    </w:pPr>
    <w:rPr>
      <w:caps/>
    </w:rPr>
  </w:style>
  <w:style w:type="paragraph" w:styleId="TOC2">
    <w:name w:val="toc 2"/>
    <w:basedOn w:val="Normal"/>
    <w:next w:val="Normal"/>
    <w:autoRedefine/>
    <w:uiPriority w:val="39"/>
    <w:unhideWhenUsed/>
    <w:rsid w:val="00BE1F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E1F8F"/>
    <w:pPr>
      <w:spacing w:after="100"/>
      <w:ind w:left="0"/>
    </w:pPr>
  </w:style>
  <w:style w:type="paragraph" w:styleId="TOC4">
    <w:name w:val="toc 4"/>
    <w:basedOn w:val="Normal"/>
    <w:next w:val="Normal"/>
    <w:autoRedefine/>
    <w:uiPriority w:val="39"/>
    <w:unhideWhenUsed/>
    <w:rsid w:val="00BE1F8F"/>
    <w:pPr>
      <w:spacing w:after="100"/>
      <w:ind w:left="0"/>
    </w:pPr>
  </w:style>
  <w:style w:type="paragraph" w:styleId="TOC5">
    <w:name w:val="toc 5"/>
    <w:basedOn w:val="Normal"/>
    <w:next w:val="Normal"/>
    <w:autoRedefine/>
    <w:uiPriority w:val="39"/>
    <w:unhideWhenUsed/>
    <w:rsid w:val="00BE1F8F"/>
    <w:pPr>
      <w:spacing w:after="100"/>
      <w:ind w:left="0"/>
    </w:pPr>
  </w:style>
  <w:style w:type="paragraph" w:customStyle="1" w:styleId="Dashlist">
    <w:name w:val="Dash list"/>
    <w:basedOn w:val="Normal"/>
    <w:link w:val="DashlistChar"/>
    <w:qFormat/>
    <w:rsid w:val="00BE1F8F"/>
    <w:pPr>
      <w:numPr>
        <w:numId w:val="12"/>
      </w:numPr>
      <w:spacing w:after="0" w:line="240" w:lineRule="auto"/>
      <w:ind w:left="1777" w:right="0"/>
    </w:pPr>
  </w:style>
  <w:style w:type="character" w:customStyle="1" w:styleId="DashlistChar">
    <w:name w:val="Dash list Char"/>
    <w:link w:val="Dashlist"/>
    <w:rsid w:val="00BE1F8F"/>
    <w:rPr>
      <w:lang w:val="en-GB"/>
    </w:rPr>
  </w:style>
  <w:style w:type="paragraph" w:customStyle="1" w:styleId="Bodyjustified">
    <w:name w:val="Body justified"/>
    <w:link w:val="BodyjustifiedChar"/>
    <w:uiPriority w:val="99"/>
    <w:rsid w:val="00BE1F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E1F8F"/>
    <w:rPr>
      <w:rFonts w:eastAsia="Arial" w:cs="Helvetica"/>
      <w:color w:val="000000"/>
      <w:w w:val="0"/>
      <w:lang w:val="en-GB"/>
    </w:rPr>
  </w:style>
  <w:style w:type="paragraph" w:customStyle="1" w:styleId="BulletList">
    <w:name w:val="Bullet List"/>
    <w:basedOn w:val="ListParagraph"/>
    <w:link w:val="BulletListChar"/>
    <w:qFormat/>
    <w:rsid w:val="00BE1F8F"/>
    <w:pPr>
      <w:numPr>
        <w:numId w:val="13"/>
      </w:numPr>
      <w:ind w:left="1777" w:right="0"/>
    </w:pPr>
  </w:style>
  <w:style w:type="character" w:customStyle="1" w:styleId="BulletListChar">
    <w:name w:val="Bullet List Char"/>
    <w:link w:val="BulletList"/>
    <w:rsid w:val="00BE1F8F"/>
    <w:rPr>
      <w:lang w:val="en-GB"/>
    </w:rPr>
  </w:style>
  <w:style w:type="paragraph" w:customStyle="1" w:styleId="numericallist">
    <w:name w:val="numerical list"/>
    <w:basedOn w:val="Normal"/>
    <w:link w:val="numericallistChar"/>
    <w:qFormat/>
    <w:rsid w:val="00BE1F8F"/>
    <w:pPr>
      <w:numPr>
        <w:ilvl w:val="6"/>
        <w:numId w:val="14"/>
      </w:numPr>
      <w:spacing w:after="0" w:line="240" w:lineRule="auto"/>
    </w:pPr>
  </w:style>
  <w:style w:type="character" w:customStyle="1" w:styleId="numericallistChar">
    <w:name w:val="numerical list Char"/>
    <w:link w:val="numericallist"/>
    <w:rsid w:val="00BE1F8F"/>
    <w:rPr>
      <w:lang w:val="en-GB"/>
    </w:rPr>
  </w:style>
  <w:style w:type="character" w:styleId="PlaceholderText">
    <w:name w:val="Placeholder Text"/>
    <w:basedOn w:val="DefaultParagraphFont"/>
    <w:uiPriority w:val="99"/>
    <w:semiHidden/>
    <w:rsid w:val="00BE1F8F"/>
    <w:rPr>
      <w:color w:val="808080"/>
    </w:rPr>
  </w:style>
  <w:style w:type="paragraph" w:customStyle="1" w:styleId="Leftalign">
    <w:name w:val="Left align"/>
    <w:basedOn w:val="Normal"/>
    <w:link w:val="LeftalignChar"/>
    <w:qFormat/>
    <w:rsid w:val="00BE1F8F"/>
    <w:pPr>
      <w:spacing w:after="0" w:line="240" w:lineRule="auto"/>
      <w:ind w:left="0" w:right="0"/>
    </w:pPr>
    <w:rPr>
      <w:rFonts w:eastAsia="Arial" w:cs="Arial"/>
    </w:rPr>
  </w:style>
  <w:style w:type="character" w:customStyle="1" w:styleId="LeftalignChar">
    <w:name w:val="Left align Char"/>
    <w:link w:val="Leftalign"/>
    <w:rsid w:val="00BE1F8F"/>
    <w:rPr>
      <w:rFonts w:eastAsia="Arial" w:cs="Arial"/>
      <w:lang w:val="en-GB"/>
    </w:rPr>
  </w:style>
  <w:style w:type="character" w:styleId="Hyperlink">
    <w:name w:val="Hyperlink"/>
    <w:basedOn w:val="DefaultParagraphFont"/>
    <w:rsid w:val="00BE1F8F"/>
    <w:rPr>
      <w:color w:val="0000FF" w:themeColor="hyperlink"/>
      <w:u w:val="none"/>
    </w:rPr>
  </w:style>
  <w:style w:type="character" w:customStyle="1" w:styleId="FigureTitleChar">
    <w:name w:val="Figure Title Char"/>
    <w:basedOn w:val="DefaultParagraphFont"/>
    <w:link w:val="FigureTitle"/>
    <w:rsid w:val="00BE1F8F"/>
    <w:rPr>
      <w:b/>
      <w:caps/>
      <w:u w:val="single"/>
      <w:lang w:val="en-GB"/>
    </w:rPr>
  </w:style>
  <w:style w:type="paragraph" w:customStyle="1" w:styleId="BASEDON">
    <w:name w:val="BASED ON"/>
    <w:basedOn w:val="CoverPageTitle"/>
    <w:link w:val="BASEDONChar"/>
    <w:qFormat/>
    <w:rsid w:val="00BE1F8F"/>
    <w:pPr>
      <w:spacing w:before="360" w:after="480"/>
    </w:pPr>
    <w:rPr>
      <w:caps/>
    </w:rPr>
  </w:style>
  <w:style w:type="character" w:customStyle="1" w:styleId="BASEDONChar">
    <w:name w:val="BASED ON Char"/>
    <w:link w:val="BASEDON"/>
    <w:rsid w:val="00BE1F8F"/>
    <w:rPr>
      <w:rFonts w:cs="Arial"/>
      <w:b/>
      <w:caps/>
      <w:sz w:val="28"/>
      <w:szCs w:val="28"/>
      <w:lang w:val="en-GB"/>
    </w:rPr>
  </w:style>
  <w:style w:type="paragraph" w:customStyle="1" w:styleId="NOTES">
    <w:name w:val="NOTES"/>
    <w:link w:val="NOTESChar"/>
    <w:qFormat/>
    <w:rsid w:val="00BE1F8F"/>
    <w:pPr>
      <w:keepNext/>
      <w:spacing w:before="240"/>
      <w:ind w:firstLine="1440"/>
    </w:pPr>
    <w:rPr>
      <w:rFonts w:eastAsia="Arial" w:cs="Helvetica"/>
      <w:b/>
      <w:caps/>
      <w:color w:val="000000"/>
      <w:u w:val="single"/>
      <w:lang w:val="en-GB"/>
    </w:rPr>
  </w:style>
  <w:style w:type="character" w:customStyle="1" w:styleId="NOTESChar">
    <w:name w:val="NOTES Char"/>
    <w:link w:val="NOTES"/>
    <w:rsid w:val="00BE1F8F"/>
    <w:rPr>
      <w:rFonts w:eastAsia="Arial" w:cs="Helvetica"/>
      <w:b/>
      <w:caps/>
      <w:color w:val="000000"/>
      <w:u w:val="single"/>
      <w:lang w:val="en-GB"/>
    </w:rPr>
  </w:style>
  <w:style w:type="paragraph" w:customStyle="1" w:styleId="TableTitle">
    <w:name w:val="Table Title"/>
    <w:basedOn w:val="BodyText"/>
    <w:link w:val="TableTitleChar"/>
    <w:qFormat/>
    <w:rsid w:val="00BE1F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E1F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E1F8F"/>
    <w:rPr>
      <w:lang w:val="fr-FR" w:eastAsia="fr-FR"/>
    </w:rPr>
  </w:style>
  <w:style w:type="character" w:customStyle="1" w:styleId="TableTitleChar">
    <w:name w:val="Table Title Char"/>
    <w:link w:val="TableTitle"/>
    <w:rsid w:val="00BE1F8F"/>
    <w:rPr>
      <w:b/>
      <w:caps/>
      <w:u w:val="single"/>
      <w:lang w:eastAsia="fr-FR"/>
    </w:rPr>
  </w:style>
  <w:style w:type="paragraph" w:customStyle="1" w:styleId="Bullet2">
    <w:name w:val="Bullet 2"/>
    <w:qFormat/>
    <w:rsid w:val="00BE1F8F"/>
    <w:pPr>
      <w:numPr>
        <w:numId w:val="15"/>
      </w:numPr>
      <w:ind w:left="2344"/>
    </w:pPr>
    <w:rPr>
      <w:lang w:val="en-GB"/>
    </w:rPr>
  </w:style>
  <w:style w:type="paragraph" w:customStyle="1" w:styleId="Aligncenter">
    <w:name w:val="Align center"/>
    <w:basedOn w:val="Bodyjustified"/>
    <w:link w:val="AligncenterChar"/>
    <w:qFormat/>
    <w:rsid w:val="00BE1F8F"/>
    <w:pPr>
      <w:keepNext/>
    </w:pPr>
  </w:style>
  <w:style w:type="character" w:customStyle="1" w:styleId="AligncenterChar">
    <w:name w:val="Align center Char"/>
    <w:link w:val="Aligncenter"/>
    <w:rsid w:val="00BE1F8F"/>
    <w:rPr>
      <w:rFonts w:eastAsia="Arial" w:cs="Helvetica"/>
      <w:color w:val="000000"/>
      <w:w w:val="0"/>
      <w:lang w:val="en-GB"/>
    </w:rPr>
  </w:style>
  <w:style w:type="paragraph" w:customStyle="1" w:styleId="alphabeticallist">
    <w:name w:val="alphabetical list"/>
    <w:basedOn w:val="BodyText"/>
    <w:link w:val="alphabeticallistChar"/>
    <w:qFormat/>
    <w:rsid w:val="00BE1F8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E1F8F"/>
    <w:rPr>
      <w:lang w:val="en-GB" w:eastAsia="fr-FR"/>
    </w:rPr>
  </w:style>
  <w:style w:type="paragraph" w:styleId="ListNumber">
    <w:name w:val="List Number"/>
    <w:basedOn w:val="Normal"/>
    <w:uiPriority w:val="99"/>
    <w:semiHidden/>
    <w:unhideWhenUsed/>
    <w:rsid w:val="00BE1F8F"/>
    <w:pPr>
      <w:numPr>
        <w:numId w:val="10"/>
      </w:numPr>
      <w:contextualSpacing/>
    </w:pPr>
  </w:style>
  <w:style w:type="paragraph" w:styleId="ListNumber2">
    <w:name w:val="List Number 2"/>
    <w:basedOn w:val="Normal"/>
    <w:uiPriority w:val="99"/>
    <w:semiHidden/>
    <w:unhideWhenUsed/>
    <w:rsid w:val="00BE1F8F"/>
    <w:pPr>
      <w:numPr>
        <w:numId w:val="11"/>
      </w:numPr>
      <w:contextualSpacing/>
    </w:pPr>
  </w:style>
  <w:style w:type="paragraph" w:customStyle="1" w:styleId="Title2">
    <w:name w:val="Title 2"/>
    <w:basedOn w:val="Normal"/>
    <w:link w:val="Title2Char"/>
    <w:qFormat/>
    <w:rsid w:val="00BE1F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E1F8F"/>
    <w:rPr>
      <w:caps/>
      <w:u w:val="single"/>
      <w:lang w:val="en-GB"/>
    </w:rPr>
  </w:style>
  <w:style w:type="paragraph" w:customStyle="1" w:styleId="NB">
    <w:name w:val="N.B."/>
    <w:link w:val="NBChar"/>
    <w:qFormat/>
    <w:rsid w:val="00BE1F8F"/>
    <w:pPr>
      <w:keepNext/>
      <w:spacing w:before="240"/>
      <w:ind w:left="1418"/>
    </w:pPr>
    <w:rPr>
      <w:b/>
      <w:caps/>
      <w:u w:val="single"/>
      <w:lang w:val="en-GB"/>
    </w:rPr>
  </w:style>
  <w:style w:type="character" w:customStyle="1" w:styleId="NBChar">
    <w:name w:val="N.B. Char"/>
    <w:basedOn w:val="DefaultParagraphFont"/>
    <w:link w:val="NB"/>
    <w:rsid w:val="00BE1F8F"/>
    <w:rPr>
      <w:b/>
      <w:caps/>
      <w:u w:val="single"/>
      <w:lang w:val="en-GB"/>
    </w:rPr>
  </w:style>
  <w:style w:type="paragraph" w:customStyle="1" w:styleId="AppendixTitle">
    <w:name w:val="Appendix Title"/>
    <w:basedOn w:val="Normal"/>
    <w:qFormat/>
    <w:rsid w:val="00BE1F8F"/>
    <w:pPr>
      <w:keepNext/>
      <w:keepLines/>
      <w:spacing w:after="0"/>
      <w:jc w:val="center"/>
    </w:pPr>
    <w:rPr>
      <w:b/>
      <w:caps/>
      <w:spacing w:val="5"/>
      <w:u w:val="single"/>
    </w:rPr>
  </w:style>
  <w:style w:type="paragraph" w:styleId="Header">
    <w:name w:val="header"/>
    <w:basedOn w:val="Normal"/>
    <w:link w:val="HeaderChar"/>
    <w:uiPriority w:val="99"/>
    <w:unhideWhenUsed/>
    <w:rsid w:val="00BE1F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E1F8F"/>
    <w:rPr>
      <w:lang w:val="en-GB"/>
    </w:rPr>
  </w:style>
  <w:style w:type="paragraph" w:styleId="Footer">
    <w:name w:val="footer"/>
    <w:basedOn w:val="Normal"/>
    <w:link w:val="FooterChar"/>
    <w:uiPriority w:val="99"/>
    <w:unhideWhenUsed/>
    <w:rsid w:val="00BE1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F8F"/>
    <w:rPr>
      <w:lang w:val="en-GB"/>
    </w:rPr>
  </w:style>
  <w:style w:type="paragraph" w:customStyle="1" w:styleId="Rightalign">
    <w:name w:val="Right align"/>
    <w:basedOn w:val="Normal"/>
    <w:link w:val="RightalignChar"/>
    <w:qFormat/>
    <w:rsid w:val="00BE1F8F"/>
    <w:pPr>
      <w:spacing w:after="0" w:line="240" w:lineRule="auto"/>
      <w:ind w:left="0" w:right="0"/>
    </w:pPr>
    <w:rPr>
      <w:rFonts w:eastAsia="Arial" w:cs="Arial"/>
    </w:rPr>
  </w:style>
  <w:style w:type="character" w:customStyle="1" w:styleId="RightalignChar">
    <w:name w:val="Right align Char"/>
    <w:link w:val="Rightalign"/>
    <w:rsid w:val="00BE1F8F"/>
    <w:rPr>
      <w:rFonts w:eastAsia="Arial" w:cs="Arial"/>
      <w:lang w:val="en-GB"/>
    </w:rPr>
  </w:style>
  <w:style w:type="numbering" w:customStyle="1" w:styleId="NoList1">
    <w:name w:val="No List1"/>
    <w:next w:val="NoList"/>
    <w:uiPriority w:val="99"/>
    <w:semiHidden/>
    <w:unhideWhenUsed/>
    <w:rsid w:val="00BE1F8F"/>
  </w:style>
  <w:style w:type="paragraph" w:customStyle="1" w:styleId="Tableofcontents">
    <w:name w:val="Table of contents"/>
    <w:basedOn w:val="Normal"/>
    <w:link w:val="TableofcontentsChar"/>
    <w:qFormat/>
    <w:rsid w:val="00BE1F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E1F8F"/>
    <w:rPr>
      <w:b/>
      <w:bCs/>
      <w:caps/>
      <w:u w:val="single"/>
      <w:lang w:val="en-GB" w:bidi="en-US"/>
    </w:rPr>
  </w:style>
  <w:style w:type="paragraph" w:customStyle="1" w:styleId="superscript">
    <w:name w:val="superscript"/>
    <w:basedOn w:val="Normal"/>
    <w:link w:val="superscriptChar"/>
    <w:qFormat/>
    <w:rsid w:val="00BE1F8F"/>
    <w:pPr>
      <w:spacing w:after="0" w:line="240" w:lineRule="auto"/>
      <w:ind w:left="0" w:right="0"/>
    </w:pPr>
    <w:rPr>
      <w:vertAlign w:val="superscript"/>
    </w:rPr>
  </w:style>
  <w:style w:type="character" w:customStyle="1" w:styleId="superscriptChar">
    <w:name w:val="superscript Char"/>
    <w:link w:val="superscript"/>
    <w:rsid w:val="00BE1F8F"/>
    <w:rPr>
      <w:vertAlign w:val="superscript"/>
      <w:lang w:val="en-GB"/>
    </w:rPr>
  </w:style>
  <w:style w:type="paragraph" w:customStyle="1" w:styleId="subscript">
    <w:name w:val="subscript"/>
    <w:basedOn w:val="Normal"/>
    <w:link w:val="subscriptChar"/>
    <w:qFormat/>
    <w:rsid w:val="00BE1F8F"/>
    <w:pPr>
      <w:spacing w:after="0" w:line="240" w:lineRule="auto"/>
      <w:ind w:left="0" w:right="0"/>
    </w:pPr>
    <w:rPr>
      <w:vertAlign w:val="subscript"/>
    </w:rPr>
  </w:style>
  <w:style w:type="character" w:customStyle="1" w:styleId="subscriptChar">
    <w:name w:val="subscript Char"/>
    <w:link w:val="subscript"/>
    <w:rsid w:val="00BE1F8F"/>
    <w:rPr>
      <w:vertAlign w:val="subscript"/>
      <w:lang w:val="en-GB"/>
    </w:rPr>
  </w:style>
  <w:style w:type="numbering" w:customStyle="1" w:styleId="NoList2">
    <w:name w:val="No List2"/>
    <w:next w:val="NoList"/>
    <w:uiPriority w:val="99"/>
    <w:semiHidden/>
    <w:unhideWhenUsed/>
    <w:rsid w:val="00BE1F8F"/>
  </w:style>
  <w:style w:type="numbering" w:customStyle="1" w:styleId="NoList11">
    <w:name w:val="No List11"/>
    <w:next w:val="NoList"/>
    <w:uiPriority w:val="99"/>
    <w:semiHidden/>
    <w:unhideWhenUsed/>
    <w:rsid w:val="00BE1F8F"/>
  </w:style>
  <w:style w:type="paragraph" w:customStyle="1" w:styleId="rightindent">
    <w:name w:val="right indent"/>
    <w:basedOn w:val="Rightalign"/>
    <w:link w:val="rightindentChar"/>
    <w:qFormat/>
    <w:rsid w:val="00BE1F8F"/>
    <w:pPr>
      <w:tabs>
        <w:tab w:val="left" w:pos="7920"/>
      </w:tabs>
    </w:pPr>
  </w:style>
  <w:style w:type="character" w:customStyle="1" w:styleId="rightindentChar">
    <w:name w:val="right indent Char"/>
    <w:link w:val="rightindent"/>
    <w:rsid w:val="00BE1F8F"/>
    <w:rPr>
      <w:rFonts w:eastAsia="Arial" w:cs="Arial"/>
      <w:lang w:val="en-GB"/>
    </w:rPr>
  </w:style>
  <w:style w:type="paragraph" w:styleId="TOCHeading">
    <w:name w:val="TOC Heading"/>
    <w:basedOn w:val="Heading1"/>
    <w:next w:val="Normal"/>
    <w:link w:val="TOCHeadingChar"/>
    <w:uiPriority w:val="39"/>
    <w:semiHidden/>
    <w:unhideWhenUsed/>
    <w:qFormat/>
    <w:rsid w:val="00BE1F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E1F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E1F8F"/>
    <w:pPr>
      <w:numPr>
        <w:numId w:val="20"/>
      </w:numPr>
      <w:ind w:left="2344"/>
    </w:pPr>
    <w:rPr>
      <w:lang w:val="en-GB"/>
    </w:rPr>
  </w:style>
  <w:style w:type="paragraph" w:customStyle="1" w:styleId="numericalroman">
    <w:name w:val="numerical roman"/>
    <w:basedOn w:val="ListParagraph"/>
    <w:qFormat/>
    <w:rsid w:val="00BE1F8F"/>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BE1F8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E1F8F"/>
    <w:rPr>
      <w:color w:val="800080" w:themeColor="followedHyperlink"/>
      <w:u w:val="single"/>
    </w:rPr>
  </w:style>
  <w:style w:type="character" w:styleId="BookTitle">
    <w:name w:val="Book Title"/>
    <w:basedOn w:val="DefaultParagraphFont"/>
    <w:uiPriority w:val="99"/>
    <w:rsid w:val="00BE1F8F"/>
    <w:rPr>
      <w:b/>
      <w:bCs/>
      <w:i/>
      <w:iCs/>
      <w:spacing w:val="5"/>
    </w:rPr>
  </w:style>
  <w:style w:type="character" w:styleId="Emphasis">
    <w:name w:val="Emphasis"/>
    <w:basedOn w:val="DefaultParagraphFont"/>
    <w:uiPriority w:val="20"/>
    <w:rsid w:val="00BE1F8F"/>
    <w:rPr>
      <w:i/>
      <w:iCs/>
    </w:rPr>
  </w:style>
  <w:style w:type="character" w:styleId="IntenseEmphasis">
    <w:name w:val="Intense Emphasis"/>
    <w:basedOn w:val="DefaultParagraphFont"/>
    <w:uiPriority w:val="21"/>
    <w:rsid w:val="00BE1F8F"/>
    <w:rPr>
      <w:i/>
      <w:iCs/>
      <w:color w:val="4F81BD" w:themeColor="accent1"/>
    </w:rPr>
  </w:style>
  <w:style w:type="paragraph" w:styleId="IntenseQuote">
    <w:name w:val="Intense Quote"/>
    <w:basedOn w:val="Normal"/>
    <w:next w:val="Normal"/>
    <w:link w:val="IntenseQuoteChar"/>
    <w:uiPriority w:val="30"/>
    <w:rsid w:val="00BE1F8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E1F8F"/>
    <w:rPr>
      <w:i/>
      <w:iCs/>
      <w:color w:val="4F81BD" w:themeColor="accent1"/>
      <w:lang w:val="en-GB"/>
    </w:rPr>
  </w:style>
  <w:style w:type="character" w:styleId="IntenseReference">
    <w:name w:val="Intense Reference"/>
    <w:basedOn w:val="DefaultParagraphFont"/>
    <w:uiPriority w:val="32"/>
    <w:rsid w:val="00BE1F8F"/>
    <w:rPr>
      <w:b/>
      <w:bCs/>
      <w:smallCaps/>
      <w:color w:val="4F81BD" w:themeColor="accent1"/>
      <w:spacing w:val="5"/>
    </w:rPr>
  </w:style>
  <w:style w:type="paragraph" w:styleId="NoSpacing">
    <w:name w:val="No Spacing"/>
    <w:uiPriority w:val="1"/>
    <w:rsid w:val="00BE1F8F"/>
    <w:pPr>
      <w:ind w:left="1418" w:right="-57"/>
      <w:jc w:val="both"/>
    </w:pPr>
    <w:rPr>
      <w:lang w:val="en-GB"/>
    </w:rPr>
  </w:style>
  <w:style w:type="paragraph" w:styleId="Quote">
    <w:name w:val="Quote"/>
    <w:basedOn w:val="Normal"/>
    <w:next w:val="Normal"/>
    <w:link w:val="QuoteChar"/>
    <w:uiPriority w:val="29"/>
    <w:rsid w:val="00BE1F8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E1F8F"/>
    <w:rPr>
      <w:i/>
      <w:iCs/>
      <w:color w:val="404040" w:themeColor="text1" w:themeTint="BF"/>
      <w:lang w:val="en-GB"/>
    </w:rPr>
  </w:style>
  <w:style w:type="character" w:styleId="Strong">
    <w:name w:val="Strong"/>
    <w:basedOn w:val="DefaultParagraphFont"/>
    <w:uiPriority w:val="22"/>
    <w:rsid w:val="00BE1F8F"/>
    <w:rPr>
      <w:b/>
      <w:bCs/>
    </w:rPr>
  </w:style>
  <w:style w:type="character" w:styleId="SubtleEmphasis">
    <w:name w:val="Subtle Emphasis"/>
    <w:basedOn w:val="DefaultParagraphFont"/>
    <w:uiPriority w:val="19"/>
    <w:rsid w:val="00BE1F8F"/>
    <w:rPr>
      <w:i/>
      <w:iCs/>
      <w:color w:val="404040" w:themeColor="text1" w:themeTint="BF"/>
    </w:rPr>
  </w:style>
  <w:style w:type="character" w:styleId="SubtleReference">
    <w:name w:val="Subtle Reference"/>
    <w:basedOn w:val="DefaultParagraphFont"/>
    <w:uiPriority w:val="31"/>
    <w:rsid w:val="00BE1F8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406866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750/std750.pdf" TargetMode="External"/><Relationship Id="rId25" Type="http://schemas.openxmlformats.org/officeDocument/2006/relationships/hyperlink" Target="https://landandmaritimeapps.dla.mil/Downloads/MilSpec/Docs/MIL-STD-750/std750part3.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1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programs/milspec/ListDocs.aspx?BasicDoc=MIL-STD-750"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202/std202mthd10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202/std202mthd10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D14AA-2000-4708-964C-E9B2DF610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ED2C9B90-676C-4BE7-81B0-1F00353D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90</TotalTime>
  <Pages>15</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22729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8</cp:revision>
  <cp:lastPrinted>2014-12-17T15:14:00Z</cp:lastPrinted>
  <dcterms:created xsi:type="dcterms:W3CDTF">2016-11-03T15:20:00Z</dcterms:created>
  <dcterms:modified xsi:type="dcterms:W3CDTF">2021-01-29T14:51:00Z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