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252A8D">
        <w:rPr>
          <w:noProof/>
        </w:rPr>
        <w:t>1</w:t>
      </w:r>
      <w:r w:rsidRPr="00A63D9D">
        <w:fldChar w:fldCharType="end"/>
      </w:r>
      <w:r w:rsidRPr="00A63D9D">
        <w:t xml:space="preserve"> of </w:t>
      </w:r>
      <w:fldSimple w:instr=" NUMPAGES  \* Arabic  \* MERGEFORMAT ">
        <w:r w:rsidR="003151CB">
          <w:rPr>
            <w:noProof/>
          </w:rPr>
          <w:t>22</w:t>
        </w:r>
      </w:fldSimple>
    </w:p>
    <w:p w14:paraId="7D01FED8" w14:textId="77777777" w:rsidR="00437498" w:rsidRPr="00E040F8" w:rsidRDefault="00437498" w:rsidP="00364677">
      <w:pPr>
        <w:tabs>
          <w:tab w:val="left" w:pos="9072"/>
        </w:tabs>
        <w:ind w:right="567"/>
        <w:jc w:val="right"/>
      </w:pPr>
      <w:r w:rsidRPr="00E040F8">
        <w:tab/>
      </w:r>
    </w:p>
    <w:p w14:paraId="509AA92B" w14:textId="20313FCB" w:rsidR="00052054" w:rsidRPr="00052054" w:rsidRDefault="00AB61B4" w:rsidP="007A4FED">
      <w:pPr>
        <w:pStyle w:val="CoverPageTitle"/>
        <w:rPr>
          <w:caps/>
        </w:rPr>
      </w:pPr>
      <w:r w:rsidRPr="00052054">
        <w:t xml:space="preserve">CAPACITORS, FIXED, </w:t>
      </w:r>
      <w:r w:rsidR="007A4FED">
        <w:t>SELF-HEALING, NON</w:t>
      </w:r>
      <w:r w:rsidR="00D40291">
        <w:noBreakHyphen/>
      </w:r>
      <w:r w:rsidR="007A4FED">
        <w:t>INDUCTIVE, POLY</w:t>
      </w:r>
      <w:r w:rsidR="00D40291">
        <w:t>ETHYLENE </w:t>
      </w:r>
      <w:r w:rsidR="007A4FED">
        <w:t>TEREPHTALATE DIELECTRIC</w:t>
      </w:r>
    </w:p>
    <w:p w14:paraId="5858A478" w14:textId="77777777" w:rsidR="00437498" w:rsidRPr="00AB61B4" w:rsidRDefault="00052054" w:rsidP="00AB61B4">
      <w:pPr>
        <w:pStyle w:val="BASEDON"/>
      </w:pPr>
      <w:r w:rsidRPr="00AB61B4">
        <w:t xml:space="preserve">BASED ON TYPE </w:t>
      </w:r>
      <w:r w:rsidR="008167EE" w:rsidRPr="00AB61B4">
        <w:t>P</w:t>
      </w:r>
      <w:r w:rsidR="0031235B">
        <w:t>M948</w:t>
      </w:r>
      <w:r w:rsidR="008167EE" w:rsidRPr="00AB61B4">
        <w:t>S</w:t>
      </w:r>
    </w:p>
    <w:p w14:paraId="5BAA853B" w14:textId="77777777" w:rsidR="00A63D9D" w:rsidRPr="00AB61B4" w:rsidRDefault="00052054" w:rsidP="00AB61B4">
      <w:pPr>
        <w:pStyle w:val="CoverPageTitle"/>
      </w:pPr>
      <w:r w:rsidRPr="00AB61B4">
        <w:t>ES</w:t>
      </w:r>
      <w:r w:rsidR="00D81763" w:rsidRPr="00AB61B4">
        <w:t xml:space="preserve">CC Detail Specification No. </w:t>
      </w:r>
      <w:r w:rsidR="0031235B">
        <w:t>3006/026</w:t>
      </w:r>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5B2933C7">
                <wp:simplePos x="0" y="0"/>
                <wp:positionH relativeFrom="margin">
                  <wp:posOffset>546735</wp:posOffset>
                </wp:positionH>
                <wp:positionV relativeFrom="margin">
                  <wp:posOffset>7381545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8A03F8" w:rsidRPr="005A2BA9" w14:paraId="0A6CDEBE" w14:textId="77777777" w:rsidTr="00B91536">
                              <w:trPr>
                                <w:trHeight w:val="365"/>
                              </w:trPr>
                              <w:tc>
                                <w:tcPr>
                                  <w:tcW w:w="4384" w:type="dxa"/>
                                  <w:shd w:val="clear" w:color="auto" w:fill="auto"/>
                                  <w:vAlign w:val="center"/>
                                </w:tcPr>
                                <w:p w14:paraId="57212979" w14:textId="4D47E126" w:rsidR="008A03F8" w:rsidRPr="005A2BA9" w:rsidRDefault="008A03F8" w:rsidP="008A03F8">
                                  <w:pPr>
                                    <w:pStyle w:val="Leftalign"/>
                                    <w:jc w:val="left"/>
                                  </w:pPr>
                                  <w:r>
                                    <w:t>Issue 2 Draft B</w:t>
                                  </w:r>
                                </w:p>
                              </w:tc>
                              <w:tc>
                                <w:tcPr>
                                  <w:tcW w:w="4366" w:type="dxa"/>
                                  <w:shd w:val="clear" w:color="auto" w:fill="auto"/>
                                  <w:vAlign w:val="center"/>
                                </w:tcPr>
                                <w:p w14:paraId="2E40E3B8" w14:textId="3BEEC6F6" w:rsidR="008A03F8" w:rsidRPr="005A2BA9" w:rsidRDefault="003151CB" w:rsidP="003151CB">
                                  <w:pPr>
                                    <w:pStyle w:val="Leftalign"/>
                                    <w:jc w:val="left"/>
                                  </w:pPr>
                                  <w:r>
                                    <w:t>January</w:t>
                                  </w:r>
                                  <w:r w:rsidR="008A03F8">
                                    <w:t xml:space="preserve"> 20</w:t>
                                  </w:r>
                                  <w:r>
                                    <w:t>20</w:t>
                                  </w:r>
                                </w:p>
                              </w:tc>
                            </w:tr>
                          </w:tbl>
                          <w:p w14:paraId="0DA9CAC9" w14:textId="77777777" w:rsidR="008A03F8" w:rsidRDefault="008A03F8" w:rsidP="003E733E"/>
                          <w:p w14:paraId="1FBEB8A3" w14:textId="77777777" w:rsidR="008A03F8" w:rsidRDefault="008A03F8"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8A03F8" w:rsidRDefault="008A03F8" w:rsidP="003E733E">
                            <w:pPr>
                              <w:pStyle w:val="CoverPageTitle"/>
                              <w:spacing w:after="0"/>
                            </w:pPr>
                          </w:p>
                          <w:p w14:paraId="2C04EA25" w14:textId="77777777" w:rsidR="008A03F8" w:rsidRPr="00BA1FF3" w:rsidRDefault="008A03F8"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3.05pt;margin-top:581.2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8A03F8" w:rsidRPr="005A2BA9" w14:paraId="0A6CDEBE" w14:textId="77777777" w:rsidTr="00B91536">
                        <w:trPr>
                          <w:trHeight w:val="365"/>
                        </w:trPr>
                        <w:tc>
                          <w:tcPr>
                            <w:tcW w:w="4384" w:type="dxa"/>
                            <w:shd w:val="clear" w:color="auto" w:fill="auto"/>
                            <w:vAlign w:val="center"/>
                          </w:tcPr>
                          <w:p w14:paraId="57212979" w14:textId="4D47E126" w:rsidR="008A03F8" w:rsidRPr="005A2BA9" w:rsidRDefault="008A03F8" w:rsidP="008A03F8">
                            <w:pPr>
                              <w:pStyle w:val="Leftalign"/>
                              <w:jc w:val="left"/>
                            </w:pPr>
                            <w:r>
                              <w:t>Issue 2 Draft B</w:t>
                            </w:r>
                          </w:p>
                        </w:tc>
                        <w:tc>
                          <w:tcPr>
                            <w:tcW w:w="4366" w:type="dxa"/>
                            <w:shd w:val="clear" w:color="auto" w:fill="auto"/>
                            <w:vAlign w:val="center"/>
                          </w:tcPr>
                          <w:p w14:paraId="2E40E3B8" w14:textId="3BEEC6F6" w:rsidR="008A03F8" w:rsidRPr="005A2BA9" w:rsidRDefault="003151CB" w:rsidP="003151CB">
                            <w:pPr>
                              <w:pStyle w:val="Leftalign"/>
                              <w:jc w:val="left"/>
                            </w:pPr>
                            <w:r>
                              <w:t>January</w:t>
                            </w:r>
                            <w:r w:rsidR="008A03F8">
                              <w:t xml:space="preserve"> 20</w:t>
                            </w:r>
                            <w:r>
                              <w:t>20</w:t>
                            </w:r>
                          </w:p>
                        </w:tc>
                      </w:tr>
                    </w:tbl>
                    <w:p w14:paraId="0DA9CAC9" w14:textId="77777777" w:rsidR="008A03F8" w:rsidRDefault="008A03F8" w:rsidP="003E733E"/>
                    <w:p w14:paraId="1FBEB8A3" w14:textId="77777777" w:rsidR="008A03F8" w:rsidRDefault="008A03F8"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8A03F8" w:rsidRDefault="008A03F8" w:rsidP="003E733E">
                      <w:pPr>
                        <w:pStyle w:val="CoverPageTitle"/>
                        <w:spacing w:after="0"/>
                      </w:pPr>
                    </w:p>
                    <w:p w14:paraId="2C04EA25" w14:textId="77777777" w:rsidR="008A03F8" w:rsidRPr="00BA1FF3" w:rsidRDefault="008A03F8"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592DE10E" w:rsidR="00364677" w:rsidRDefault="00364677" w:rsidP="00364677">
      <w:pPr>
        <w:ind w:right="0"/>
      </w:pPr>
      <w:r>
        <w:t xml:space="preserve">European Space Agency, Copyright © </w:t>
      </w:r>
      <w:r w:rsidR="003A162B">
        <w:t>20</w:t>
      </w:r>
      <w:r w:rsidR="003151CB">
        <w:t>20</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8A03F8">
      <w:pPr>
        <w:pStyle w:val="TOC2"/>
      </w:pPr>
      <w:r>
        <w:t> </w:t>
      </w:r>
    </w:p>
    <w:p w14:paraId="62295CAB" w14:textId="77777777" w:rsidR="000668A2" w:rsidRDefault="003B4AF9" w:rsidP="008A03F8">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94708843" w:history="1">
        <w:r w:rsidR="000668A2" w:rsidRPr="00D924EA">
          <w:rPr>
            <w:rStyle w:val="Hyperlink"/>
            <w:noProof/>
          </w:rPr>
          <w:t>1</w:t>
        </w:r>
        <w:r w:rsidR="000668A2">
          <w:rPr>
            <w:rFonts w:asciiTheme="minorHAnsi" w:eastAsiaTheme="minorEastAsia" w:hAnsiTheme="minorHAnsi" w:cstheme="minorBidi"/>
            <w:noProof/>
            <w:sz w:val="22"/>
            <w:szCs w:val="22"/>
            <w:lang w:eastAsia="en-GB"/>
          </w:rPr>
          <w:tab/>
        </w:r>
        <w:r w:rsidR="000668A2" w:rsidRPr="00D924EA">
          <w:rPr>
            <w:rStyle w:val="Hyperlink"/>
            <w:noProof/>
          </w:rPr>
          <w:t>GENERAL</w:t>
        </w:r>
        <w:r w:rsidR="000668A2">
          <w:rPr>
            <w:noProof/>
            <w:webHidden/>
          </w:rPr>
          <w:tab/>
        </w:r>
        <w:r w:rsidR="000668A2">
          <w:rPr>
            <w:noProof/>
            <w:webHidden/>
          </w:rPr>
          <w:fldChar w:fldCharType="begin"/>
        </w:r>
        <w:r w:rsidR="000668A2">
          <w:rPr>
            <w:noProof/>
            <w:webHidden/>
          </w:rPr>
          <w:instrText xml:space="preserve"> PAGEREF _Toc494708843 \h </w:instrText>
        </w:r>
        <w:r w:rsidR="000668A2">
          <w:rPr>
            <w:noProof/>
            <w:webHidden/>
          </w:rPr>
        </w:r>
        <w:r w:rsidR="000668A2">
          <w:rPr>
            <w:noProof/>
            <w:webHidden/>
          </w:rPr>
          <w:fldChar w:fldCharType="separate"/>
        </w:r>
        <w:r w:rsidR="003151CB">
          <w:rPr>
            <w:noProof/>
            <w:webHidden/>
          </w:rPr>
          <w:t>5</w:t>
        </w:r>
        <w:r w:rsidR="000668A2">
          <w:rPr>
            <w:noProof/>
            <w:webHidden/>
          </w:rPr>
          <w:fldChar w:fldCharType="end"/>
        </w:r>
      </w:hyperlink>
    </w:p>
    <w:p w14:paraId="67D50427"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44" w:history="1">
        <w:r w:rsidR="000668A2" w:rsidRPr="00D924EA">
          <w:rPr>
            <w:rStyle w:val="Hyperlink"/>
            <w:noProof/>
          </w:rPr>
          <w:t>1.1</w:t>
        </w:r>
        <w:r w:rsidR="000668A2">
          <w:rPr>
            <w:rFonts w:asciiTheme="minorHAnsi" w:eastAsiaTheme="minorEastAsia" w:hAnsiTheme="minorHAnsi" w:cstheme="minorBidi"/>
            <w:noProof/>
            <w:sz w:val="22"/>
            <w:szCs w:val="22"/>
            <w:lang w:eastAsia="en-GB"/>
          </w:rPr>
          <w:tab/>
        </w:r>
        <w:r w:rsidR="000668A2" w:rsidRPr="00D924EA">
          <w:rPr>
            <w:rStyle w:val="Hyperlink"/>
            <w:noProof/>
          </w:rPr>
          <w:t>SCOPE</w:t>
        </w:r>
        <w:r w:rsidR="000668A2">
          <w:rPr>
            <w:noProof/>
            <w:webHidden/>
          </w:rPr>
          <w:tab/>
        </w:r>
        <w:r w:rsidR="000668A2">
          <w:rPr>
            <w:noProof/>
            <w:webHidden/>
          </w:rPr>
          <w:fldChar w:fldCharType="begin"/>
        </w:r>
        <w:r w:rsidR="000668A2">
          <w:rPr>
            <w:noProof/>
            <w:webHidden/>
          </w:rPr>
          <w:instrText xml:space="preserve"> PAGEREF _Toc494708844 \h </w:instrText>
        </w:r>
        <w:r w:rsidR="000668A2">
          <w:rPr>
            <w:noProof/>
            <w:webHidden/>
          </w:rPr>
        </w:r>
        <w:r w:rsidR="000668A2">
          <w:rPr>
            <w:noProof/>
            <w:webHidden/>
          </w:rPr>
          <w:fldChar w:fldCharType="separate"/>
        </w:r>
        <w:r w:rsidR="003151CB">
          <w:rPr>
            <w:noProof/>
            <w:webHidden/>
          </w:rPr>
          <w:t>5</w:t>
        </w:r>
        <w:r w:rsidR="000668A2">
          <w:rPr>
            <w:noProof/>
            <w:webHidden/>
          </w:rPr>
          <w:fldChar w:fldCharType="end"/>
        </w:r>
      </w:hyperlink>
    </w:p>
    <w:p w14:paraId="720D4BEB"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45" w:history="1">
        <w:r w:rsidR="000668A2" w:rsidRPr="00D924EA">
          <w:rPr>
            <w:rStyle w:val="Hyperlink"/>
            <w:noProof/>
          </w:rPr>
          <w:t>1.2</w:t>
        </w:r>
        <w:r w:rsidR="000668A2">
          <w:rPr>
            <w:rFonts w:asciiTheme="minorHAnsi" w:eastAsiaTheme="minorEastAsia" w:hAnsiTheme="minorHAnsi" w:cstheme="minorBidi"/>
            <w:noProof/>
            <w:sz w:val="22"/>
            <w:szCs w:val="22"/>
            <w:lang w:eastAsia="en-GB"/>
          </w:rPr>
          <w:tab/>
        </w:r>
        <w:r w:rsidR="000668A2" w:rsidRPr="00D924EA">
          <w:rPr>
            <w:rStyle w:val="Hyperlink"/>
            <w:noProof/>
          </w:rPr>
          <w:t>APPLICABLE DOCUMENTS</w:t>
        </w:r>
        <w:r w:rsidR="000668A2">
          <w:rPr>
            <w:noProof/>
            <w:webHidden/>
          </w:rPr>
          <w:tab/>
        </w:r>
        <w:r w:rsidR="000668A2">
          <w:rPr>
            <w:noProof/>
            <w:webHidden/>
          </w:rPr>
          <w:fldChar w:fldCharType="begin"/>
        </w:r>
        <w:r w:rsidR="000668A2">
          <w:rPr>
            <w:noProof/>
            <w:webHidden/>
          </w:rPr>
          <w:instrText xml:space="preserve"> PAGEREF _Toc494708845 \h </w:instrText>
        </w:r>
        <w:r w:rsidR="000668A2">
          <w:rPr>
            <w:noProof/>
            <w:webHidden/>
          </w:rPr>
        </w:r>
        <w:r w:rsidR="000668A2">
          <w:rPr>
            <w:noProof/>
            <w:webHidden/>
          </w:rPr>
          <w:fldChar w:fldCharType="separate"/>
        </w:r>
        <w:r w:rsidR="003151CB">
          <w:rPr>
            <w:noProof/>
            <w:webHidden/>
          </w:rPr>
          <w:t>5</w:t>
        </w:r>
        <w:r w:rsidR="000668A2">
          <w:rPr>
            <w:noProof/>
            <w:webHidden/>
          </w:rPr>
          <w:fldChar w:fldCharType="end"/>
        </w:r>
      </w:hyperlink>
    </w:p>
    <w:p w14:paraId="03266AF7"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46" w:history="1">
        <w:r w:rsidR="000668A2" w:rsidRPr="00D924EA">
          <w:rPr>
            <w:rStyle w:val="Hyperlink"/>
            <w:noProof/>
          </w:rPr>
          <w:t>1.3</w:t>
        </w:r>
        <w:r w:rsidR="000668A2">
          <w:rPr>
            <w:rFonts w:asciiTheme="minorHAnsi" w:eastAsiaTheme="minorEastAsia" w:hAnsiTheme="minorHAnsi" w:cstheme="minorBidi"/>
            <w:noProof/>
            <w:sz w:val="22"/>
            <w:szCs w:val="22"/>
            <w:lang w:eastAsia="en-GB"/>
          </w:rPr>
          <w:tab/>
        </w:r>
        <w:r w:rsidR="000668A2" w:rsidRPr="00D924EA">
          <w:rPr>
            <w:rStyle w:val="Hyperlink"/>
            <w:noProof/>
          </w:rPr>
          <w:t>TERMS, DEFINITIONS, ABBREVIATIONS, SYMBOLS AND UNITS</w:t>
        </w:r>
        <w:r w:rsidR="000668A2">
          <w:rPr>
            <w:noProof/>
            <w:webHidden/>
          </w:rPr>
          <w:tab/>
        </w:r>
        <w:r w:rsidR="000668A2">
          <w:rPr>
            <w:noProof/>
            <w:webHidden/>
          </w:rPr>
          <w:fldChar w:fldCharType="begin"/>
        </w:r>
        <w:r w:rsidR="000668A2">
          <w:rPr>
            <w:noProof/>
            <w:webHidden/>
          </w:rPr>
          <w:instrText xml:space="preserve"> PAGEREF _Toc494708846 \h </w:instrText>
        </w:r>
        <w:r w:rsidR="000668A2">
          <w:rPr>
            <w:noProof/>
            <w:webHidden/>
          </w:rPr>
        </w:r>
        <w:r w:rsidR="000668A2">
          <w:rPr>
            <w:noProof/>
            <w:webHidden/>
          </w:rPr>
          <w:fldChar w:fldCharType="separate"/>
        </w:r>
        <w:r w:rsidR="003151CB">
          <w:rPr>
            <w:noProof/>
            <w:webHidden/>
          </w:rPr>
          <w:t>5</w:t>
        </w:r>
        <w:r w:rsidR="000668A2">
          <w:rPr>
            <w:noProof/>
            <w:webHidden/>
          </w:rPr>
          <w:fldChar w:fldCharType="end"/>
        </w:r>
      </w:hyperlink>
    </w:p>
    <w:p w14:paraId="73E22B1E"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47" w:history="1">
        <w:r w:rsidR="000668A2" w:rsidRPr="00D924EA">
          <w:rPr>
            <w:rStyle w:val="Hyperlink"/>
            <w:noProof/>
          </w:rPr>
          <w:t>1.4</w:t>
        </w:r>
        <w:r w:rsidR="000668A2">
          <w:rPr>
            <w:rFonts w:asciiTheme="minorHAnsi" w:eastAsiaTheme="minorEastAsia" w:hAnsiTheme="minorHAnsi" w:cstheme="minorBidi"/>
            <w:noProof/>
            <w:sz w:val="22"/>
            <w:szCs w:val="22"/>
            <w:lang w:eastAsia="en-GB"/>
          </w:rPr>
          <w:tab/>
        </w:r>
        <w:r w:rsidR="000668A2" w:rsidRPr="00D924EA">
          <w:rPr>
            <w:rStyle w:val="Hyperlink"/>
            <w:noProof/>
          </w:rPr>
          <w:t>THE ESCC COMPONENT NUMBER AND Component Type Variants</w:t>
        </w:r>
        <w:r w:rsidR="000668A2">
          <w:rPr>
            <w:noProof/>
            <w:webHidden/>
          </w:rPr>
          <w:tab/>
        </w:r>
        <w:r w:rsidR="000668A2">
          <w:rPr>
            <w:noProof/>
            <w:webHidden/>
          </w:rPr>
          <w:fldChar w:fldCharType="begin"/>
        </w:r>
        <w:r w:rsidR="000668A2">
          <w:rPr>
            <w:noProof/>
            <w:webHidden/>
          </w:rPr>
          <w:instrText xml:space="preserve"> PAGEREF _Toc494708847 \h </w:instrText>
        </w:r>
        <w:r w:rsidR="000668A2">
          <w:rPr>
            <w:noProof/>
            <w:webHidden/>
          </w:rPr>
        </w:r>
        <w:r w:rsidR="000668A2">
          <w:rPr>
            <w:noProof/>
            <w:webHidden/>
          </w:rPr>
          <w:fldChar w:fldCharType="separate"/>
        </w:r>
        <w:r w:rsidR="003151CB">
          <w:rPr>
            <w:noProof/>
            <w:webHidden/>
          </w:rPr>
          <w:t>5</w:t>
        </w:r>
        <w:r w:rsidR="000668A2">
          <w:rPr>
            <w:noProof/>
            <w:webHidden/>
          </w:rPr>
          <w:fldChar w:fldCharType="end"/>
        </w:r>
      </w:hyperlink>
    </w:p>
    <w:p w14:paraId="469D103E"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48" w:history="1">
        <w:r w:rsidR="000668A2" w:rsidRPr="00D924EA">
          <w:rPr>
            <w:rStyle w:val="Hyperlink"/>
            <w:noProof/>
          </w:rPr>
          <w:t>1.4.1</w:t>
        </w:r>
        <w:r w:rsidR="000668A2">
          <w:rPr>
            <w:rFonts w:asciiTheme="minorHAnsi" w:eastAsiaTheme="minorEastAsia" w:hAnsiTheme="minorHAnsi" w:cstheme="minorBidi"/>
            <w:noProof/>
            <w:sz w:val="22"/>
            <w:szCs w:val="22"/>
            <w:lang w:eastAsia="en-GB"/>
          </w:rPr>
          <w:tab/>
        </w:r>
        <w:r w:rsidR="000668A2" w:rsidRPr="00D924EA">
          <w:rPr>
            <w:rStyle w:val="Hyperlink"/>
            <w:noProof/>
          </w:rPr>
          <w:t>The ESCC Component Number</w:t>
        </w:r>
        <w:r w:rsidR="000668A2">
          <w:rPr>
            <w:noProof/>
            <w:webHidden/>
          </w:rPr>
          <w:tab/>
        </w:r>
        <w:r w:rsidR="000668A2">
          <w:rPr>
            <w:noProof/>
            <w:webHidden/>
          </w:rPr>
          <w:fldChar w:fldCharType="begin"/>
        </w:r>
        <w:r w:rsidR="000668A2">
          <w:rPr>
            <w:noProof/>
            <w:webHidden/>
          </w:rPr>
          <w:instrText xml:space="preserve"> PAGEREF _Toc494708848 \h </w:instrText>
        </w:r>
        <w:r w:rsidR="000668A2">
          <w:rPr>
            <w:noProof/>
            <w:webHidden/>
          </w:rPr>
        </w:r>
        <w:r w:rsidR="000668A2">
          <w:rPr>
            <w:noProof/>
            <w:webHidden/>
          </w:rPr>
          <w:fldChar w:fldCharType="separate"/>
        </w:r>
        <w:r w:rsidR="003151CB">
          <w:rPr>
            <w:noProof/>
            <w:webHidden/>
          </w:rPr>
          <w:t>5</w:t>
        </w:r>
        <w:r w:rsidR="000668A2">
          <w:rPr>
            <w:noProof/>
            <w:webHidden/>
          </w:rPr>
          <w:fldChar w:fldCharType="end"/>
        </w:r>
      </w:hyperlink>
    </w:p>
    <w:p w14:paraId="1284EC20"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49" w:history="1">
        <w:r w:rsidR="000668A2" w:rsidRPr="00D924EA">
          <w:rPr>
            <w:rStyle w:val="Hyperlink"/>
            <w:noProof/>
          </w:rPr>
          <w:t>1.4.1.1</w:t>
        </w:r>
        <w:r w:rsidR="000668A2">
          <w:rPr>
            <w:rFonts w:asciiTheme="minorHAnsi" w:eastAsiaTheme="minorEastAsia" w:hAnsiTheme="minorHAnsi" w:cstheme="minorBidi"/>
            <w:noProof/>
            <w:sz w:val="22"/>
            <w:szCs w:val="22"/>
            <w:lang w:eastAsia="en-GB"/>
          </w:rPr>
          <w:tab/>
        </w:r>
        <w:r w:rsidR="000668A2" w:rsidRPr="00D924EA">
          <w:rPr>
            <w:rStyle w:val="Hyperlink"/>
            <w:noProof/>
          </w:rPr>
          <w:t>Characteristics and Ratings Codes</w:t>
        </w:r>
        <w:r w:rsidR="000668A2">
          <w:rPr>
            <w:noProof/>
            <w:webHidden/>
          </w:rPr>
          <w:tab/>
        </w:r>
        <w:r w:rsidR="000668A2">
          <w:rPr>
            <w:noProof/>
            <w:webHidden/>
          </w:rPr>
          <w:fldChar w:fldCharType="begin"/>
        </w:r>
        <w:r w:rsidR="000668A2">
          <w:rPr>
            <w:noProof/>
            <w:webHidden/>
          </w:rPr>
          <w:instrText xml:space="preserve"> PAGEREF _Toc494708849 \h </w:instrText>
        </w:r>
        <w:r w:rsidR="000668A2">
          <w:rPr>
            <w:noProof/>
            <w:webHidden/>
          </w:rPr>
        </w:r>
        <w:r w:rsidR="000668A2">
          <w:rPr>
            <w:noProof/>
            <w:webHidden/>
          </w:rPr>
          <w:fldChar w:fldCharType="separate"/>
        </w:r>
        <w:r w:rsidR="003151CB">
          <w:rPr>
            <w:noProof/>
            <w:webHidden/>
          </w:rPr>
          <w:t>5</w:t>
        </w:r>
        <w:r w:rsidR="000668A2">
          <w:rPr>
            <w:noProof/>
            <w:webHidden/>
          </w:rPr>
          <w:fldChar w:fldCharType="end"/>
        </w:r>
      </w:hyperlink>
    </w:p>
    <w:p w14:paraId="106333B0"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0" w:history="1">
        <w:r w:rsidR="000668A2" w:rsidRPr="00D924EA">
          <w:rPr>
            <w:rStyle w:val="Hyperlink"/>
            <w:noProof/>
          </w:rPr>
          <w:t>1.4.2</w:t>
        </w:r>
        <w:r w:rsidR="000668A2">
          <w:rPr>
            <w:rFonts w:asciiTheme="minorHAnsi" w:eastAsiaTheme="minorEastAsia" w:hAnsiTheme="minorHAnsi" w:cstheme="minorBidi"/>
            <w:noProof/>
            <w:sz w:val="22"/>
            <w:szCs w:val="22"/>
            <w:lang w:eastAsia="en-GB"/>
          </w:rPr>
          <w:tab/>
        </w:r>
        <w:r w:rsidR="000668A2" w:rsidRPr="00D924EA">
          <w:rPr>
            <w:rStyle w:val="Hyperlink"/>
            <w:noProof/>
          </w:rPr>
          <w:t>Component Type Variants and Range of Components</w:t>
        </w:r>
        <w:r w:rsidR="000668A2">
          <w:rPr>
            <w:noProof/>
            <w:webHidden/>
          </w:rPr>
          <w:tab/>
        </w:r>
        <w:r w:rsidR="000668A2">
          <w:rPr>
            <w:noProof/>
            <w:webHidden/>
          </w:rPr>
          <w:fldChar w:fldCharType="begin"/>
        </w:r>
        <w:r w:rsidR="000668A2">
          <w:rPr>
            <w:noProof/>
            <w:webHidden/>
          </w:rPr>
          <w:instrText xml:space="preserve"> PAGEREF _Toc494708850 \h </w:instrText>
        </w:r>
        <w:r w:rsidR="000668A2">
          <w:rPr>
            <w:noProof/>
            <w:webHidden/>
          </w:rPr>
        </w:r>
        <w:r w:rsidR="000668A2">
          <w:rPr>
            <w:noProof/>
            <w:webHidden/>
          </w:rPr>
          <w:fldChar w:fldCharType="separate"/>
        </w:r>
        <w:r w:rsidR="003151CB">
          <w:rPr>
            <w:noProof/>
            <w:webHidden/>
          </w:rPr>
          <w:t>6</w:t>
        </w:r>
        <w:r w:rsidR="000668A2">
          <w:rPr>
            <w:noProof/>
            <w:webHidden/>
          </w:rPr>
          <w:fldChar w:fldCharType="end"/>
        </w:r>
      </w:hyperlink>
    </w:p>
    <w:p w14:paraId="48C292EC"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1" w:history="1">
        <w:r w:rsidR="000668A2" w:rsidRPr="00D924EA">
          <w:rPr>
            <w:rStyle w:val="Hyperlink"/>
            <w:noProof/>
          </w:rPr>
          <w:t>1.5</w:t>
        </w:r>
        <w:r w:rsidR="000668A2">
          <w:rPr>
            <w:rFonts w:asciiTheme="minorHAnsi" w:eastAsiaTheme="minorEastAsia" w:hAnsiTheme="minorHAnsi" w:cstheme="minorBidi"/>
            <w:noProof/>
            <w:sz w:val="22"/>
            <w:szCs w:val="22"/>
            <w:lang w:eastAsia="en-GB"/>
          </w:rPr>
          <w:tab/>
        </w:r>
        <w:r w:rsidR="000668A2" w:rsidRPr="00D924EA">
          <w:rPr>
            <w:rStyle w:val="Hyperlink"/>
            <w:noProof/>
          </w:rPr>
          <w:t>MAXIMUM RATINGS</w:t>
        </w:r>
        <w:r w:rsidR="000668A2">
          <w:rPr>
            <w:noProof/>
            <w:webHidden/>
          </w:rPr>
          <w:tab/>
        </w:r>
        <w:r w:rsidR="000668A2">
          <w:rPr>
            <w:noProof/>
            <w:webHidden/>
          </w:rPr>
          <w:fldChar w:fldCharType="begin"/>
        </w:r>
        <w:r w:rsidR="000668A2">
          <w:rPr>
            <w:noProof/>
            <w:webHidden/>
          </w:rPr>
          <w:instrText xml:space="preserve"> PAGEREF _Toc494708851 \h </w:instrText>
        </w:r>
        <w:r w:rsidR="000668A2">
          <w:rPr>
            <w:noProof/>
            <w:webHidden/>
          </w:rPr>
        </w:r>
        <w:r w:rsidR="000668A2">
          <w:rPr>
            <w:noProof/>
            <w:webHidden/>
          </w:rPr>
          <w:fldChar w:fldCharType="separate"/>
        </w:r>
        <w:r w:rsidR="003151CB">
          <w:rPr>
            <w:noProof/>
            <w:webHidden/>
          </w:rPr>
          <w:t>15</w:t>
        </w:r>
        <w:r w:rsidR="000668A2">
          <w:rPr>
            <w:noProof/>
            <w:webHidden/>
          </w:rPr>
          <w:fldChar w:fldCharType="end"/>
        </w:r>
      </w:hyperlink>
    </w:p>
    <w:p w14:paraId="6B8B331C"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2" w:history="1">
        <w:r w:rsidR="000668A2" w:rsidRPr="00D924EA">
          <w:rPr>
            <w:rStyle w:val="Hyperlink"/>
            <w:noProof/>
          </w:rPr>
          <w:t>1.6</w:t>
        </w:r>
        <w:r w:rsidR="000668A2">
          <w:rPr>
            <w:rFonts w:asciiTheme="minorHAnsi" w:eastAsiaTheme="minorEastAsia" w:hAnsiTheme="minorHAnsi" w:cstheme="minorBidi"/>
            <w:noProof/>
            <w:sz w:val="22"/>
            <w:szCs w:val="22"/>
            <w:lang w:eastAsia="en-GB"/>
          </w:rPr>
          <w:tab/>
        </w:r>
        <w:r w:rsidR="000668A2" w:rsidRPr="00D924EA">
          <w:rPr>
            <w:rStyle w:val="Hyperlink"/>
            <w:noProof/>
          </w:rPr>
          <w:t>PHYSICAL DIMENSIONS and terminal identification</w:t>
        </w:r>
        <w:r w:rsidR="000668A2">
          <w:rPr>
            <w:noProof/>
            <w:webHidden/>
          </w:rPr>
          <w:tab/>
        </w:r>
        <w:r w:rsidR="000668A2">
          <w:rPr>
            <w:noProof/>
            <w:webHidden/>
          </w:rPr>
          <w:fldChar w:fldCharType="begin"/>
        </w:r>
        <w:r w:rsidR="000668A2">
          <w:rPr>
            <w:noProof/>
            <w:webHidden/>
          </w:rPr>
          <w:instrText xml:space="preserve"> PAGEREF _Toc494708852 \h </w:instrText>
        </w:r>
        <w:r w:rsidR="000668A2">
          <w:rPr>
            <w:noProof/>
            <w:webHidden/>
          </w:rPr>
        </w:r>
        <w:r w:rsidR="000668A2">
          <w:rPr>
            <w:noProof/>
            <w:webHidden/>
          </w:rPr>
          <w:fldChar w:fldCharType="separate"/>
        </w:r>
        <w:r w:rsidR="003151CB">
          <w:rPr>
            <w:noProof/>
            <w:webHidden/>
          </w:rPr>
          <w:t>16</w:t>
        </w:r>
        <w:r w:rsidR="000668A2">
          <w:rPr>
            <w:noProof/>
            <w:webHidden/>
          </w:rPr>
          <w:fldChar w:fldCharType="end"/>
        </w:r>
      </w:hyperlink>
    </w:p>
    <w:p w14:paraId="5634AF08"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3" w:history="1">
        <w:r w:rsidR="000668A2" w:rsidRPr="00D924EA">
          <w:rPr>
            <w:rStyle w:val="Hyperlink"/>
            <w:noProof/>
          </w:rPr>
          <w:t>1.6.1</w:t>
        </w:r>
        <w:r w:rsidR="000668A2">
          <w:rPr>
            <w:rFonts w:asciiTheme="minorHAnsi" w:eastAsiaTheme="minorEastAsia" w:hAnsiTheme="minorHAnsi" w:cstheme="minorBidi"/>
            <w:noProof/>
            <w:sz w:val="22"/>
            <w:szCs w:val="22"/>
            <w:lang w:eastAsia="en-GB"/>
          </w:rPr>
          <w:tab/>
        </w:r>
        <w:r w:rsidR="000668A2" w:rsidRPr="00D924EA">
          <w:rPr>
            <w:rStyle w:val="Hyperlink"/>
            <w:noProof/>
          </w:rPr>
          <w:t>Component Type Variants 01 to 04 (PM948S)</w:t>
        </w:r>
        <w:r w:rsidR="000668A2">
          <w:rPr>
            <w:noProof/>
            <w:webHidden/>
          </w:rPr>
          <w:tab/>
        </w:r>
        <w:r w:rsidR="000668A2">
          <w:rPr>
            <w:noProof/>
            <w:webHidden/>
          </w:rPr>
          <w:fldChar w:fldCharType="begin"/>
        </w:r>
        <w:r w:rsidR="000668A2">
          <w:rPr>
            <w:noProof/>
            <w:webHidden/>
          </w:rPr>
          <w:instrText xml:space="preserve"> PAGEREF _Toc494708853 \h </w:instrText>
        </w:r>
        <w:r w:rsidR="000668A2">
          <w:rPr>
            <w:noProof/>
            <w:webHidden/>
          </w:rPr>
        </w:r>
        <w:r w:rsidR="000668A2">
          <w:rPr>
            <w:noProof/>
            <w:webHidden/>
          </w:rPr>
          <w:fldChar w:fldCharType="separate"/>
        </w:r>
        <w:r w:rsidR="003151CB">
          <w:rPr>
            <w:noProof/>
            <w:webHidden/>
          </w:rPr>
          <w:t>16</w:t>
        </w:r>
        <w:r w:rsidR="000668A2">
          <w:rPr>
            <w:noProof/>
            <w:webHidden/>
          </w:rPr>
          <w:fldChar w:fldCharType="end"/>
        </w:r>
      </w:hyperlink>
    </w:p>
    <w:p w14:paraId="3E2BBB78"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4" w:history="1">
        <w:r w:rsidR="000668A2" w:rsidRPr="00D924EA">
          <w:rPr>
            <w:rStyle w:val="Hyperlink"/>
            <w:noProof/>
          </w:rPr>
          <w:t>1.6.2</w:t>
        </w:r>
        <w:r w:rsidR="000668A2">
          <w:rPr>
            <w:rFonts w:asciiTheme="minorHAnsi" w:eastAsiaTheme="minorEastAsia" w:hAnsiTheme="minorHAnsi" w:cstheme="minorBidi"/>
            <w:noProof/>
            <w:sz w:val="22"/>
            <w:szCs w:val="22"/>
            <w:lang w:eastAsia="en-GB"/>
          </w:rPr>
          <w:tab/>
        </w:r>
        <w:r w:rsidR="000668A2" w:rsidRPr="00D924EA">
          <w:rPr>
            <w:rStyle w:val="Hyperlink"/>
            <w:noProof/>
          </w:rPr>
          <w:t>Component Type Variants 05 to 08 (PM948NS)</w:t>
        </w:r>
        <w:r w:rsidR="000668A2">
          <w:rPr>
            <w:noProof/>
            <w:webHidden/>
          </w:rPr>
          <w:tab/>
        </w:r>
        <w:r w:rsidR="000668A2">
          <w:rPr>
            <w:noProof/>
            <w:webHidden/>
          </w:rPr>
          <w:fldChar w:fldCharType="begin"/>
        </w:r>
        <w:r w:rsidR="000668A2">
          <w:rPr>
            <w:noProof/>
            <w:webHidden/>
          </w:rPr>
          <w:instrText xml:space="preserve"> PAGEREF _Toc494708854 \h </w:instrText>
        </w:r>
        <w:r w:rsidR="000668A2">
          <w:rPr>
            <w:noProof/>
            <w:webHidden/>
          </w:rPr>
        </w:r>
        <w:r w:rsidR="000668A2">
          <w:rPr>
            <w:noProof/>
            <w:webHidden/>
          </w:rPr>
          <w:fldChar w:fldCharType="separate"/>
        </w:r>
        <w:r w:rsidR="003151CB">
          <w:rPr>
            <w:noProof/>
            <w:webHidden/>
          </w:rPr>
          <w:t>17</w:t>
        </w:r>
        <w:r w:rsidR="000668A2">
          <w:rPr>
            <w:noProof/>
            <w:webHidden/>
          </w:rPr>
          <w:fldChar w:fldCharType="end"/>
        </w:r>
      </w:hyperlink>
    </w:p>
    <w:p w14:paraId="2EC3C436"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5" w:history="1">
        <w:r w:rsidR="000668A2" w:rsidRPr="00D924EA">
          <w:rPr>
            <w:rStyle w:val="Hyperlink"/>
            <w:noProof/>
          </w:rPr>
          <w:t>1.7</w:t>
        </w:r>
        <w:r w:rsidR="000668A2">
          <w:rPr>
            <w:rFonts w:asciiTheme="minorHAnsi" w:eastAsiaTheme="minorEastAsia" w:hAnsiTheme="minorHAnsi" w:cstheme="minorBidi"/>
            <w:noProof/>
            <w:sz w:val="22"/>
            <w:szCs w:val="22"/>
            <w:lang w:eastAsia="en-GB"/>
          </w:rPr>
          <w:tab/>
        </w:r>
        <w:r w:rsidR="000668A2" w:rsidRPr="00D924EA">
          <w:rPr>
            <w:rStyle w:val="Hyperlink"/>
            <w:noProof/>
          </w:rPr>
          <w:t>FUNCTIONAL DIAGRAM</w:t>
        </w:r>
        <w:r w:rsidR="000668A2">
          <w:rPr>
            <w:noProof/>
            <w:webHidden/>
          </w:rPr>
          <w:tab/>
        </w:r>
        <w:r w:rsidR="000668A2">
          <w:rPr>
            <w:noProof/>
            <w:webHidden/>
          </w:rPr>
          <w:fldChar w:fldCharType="begin"/>
        </w:r>
        <w:r w:rsidR="000668A2">
          <w:rPr>
            <w:noProof/>
            <w:webHidden/>
          </w:rPr>
          <w:instrText xml:space="preserve"> PAGEREF _Toc494708855 \h </w:instrText>
        </w:r>
        <w:r w:rsidR="000668A2">
          <w:rPr>
            <w:noProof/>
            <w:webHidden/>
          </w:rPr>
        </w:r>
        <w:r w:rsidR="000668A2">
          <w:rPr>
            <w:noProof/>
            <w:webHidden/>
          </w:rPr>
          <w:fldChar w:fldCharType="separate"/>
        </w:r>
        <w:r w:rsidR="003151CB">
          <w:rPr>
            <w:noProof/>
            <w:webHidden/>
          </w:rPr>
          <w:t>18</w:t>
        </w:r>
        <w:r w:rsidR="000668A2">
          <w:rPr>
            <w:noProof/>
            <w:webHidden/>
          </w:rPr>
          <w:fldChar w:fldCharType="end"/>
        </w:r>
      </w:hyperlink>
    </w:p>
    <w:p w14:paraId="274B0863"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6" w:history="1">
        <w:r w:rsidR="000668A2" w:rsidRPr="00D924EA">
          <w:rPr>
            <w:rStyle w:val="Hyperlink"/>
            <w:noProof/>
          </w:rPr>
          <w:t>1.8</w:t>
        </w:r>
        <w:r w:rsidR="000668A2">
          <w:rPr>
            <w:rFonts w:asciiTheme="minorHAnsi" w:eastAsiaTheme="minorEastAsia" w:hAnsiTheme="minorHAnsi" w:cstheme="minorBidi"/>
            <w:noProof/>
            <w:sz w:val="22"/>
            <w:szCs w:val="22"/>
            <w:lang w:eastAsia="en-GB"/>
          </w:rPr>
          <w:tab/>
        </w:r>
        <w:r w:rsidR="000668A2" w:rsidRPr="00D924EA">
          <w:rPr>
            <w:rStyle w:val="Hyperlink"/>
            <w:noProof/>
          </w:rPr>
          <w:t>MATERIALS AND FINISHES</w:t>
        </w:r>
        <w:r w:rsidR="000668A2">
          <w:rPr>
            <w:noProof/>
            <w:webHidden/>
          </w:rPr>
          <w:tab/>
        </w:r>
        <w:r w:rsidR="000668A2">
          <w:rPr>
            <w:noProof/>
            <w:webHidden/>
          </w:rPr>
          <w:fldChar w:fldCharType="begin"/>
        </w:r>
        <w:r w:rsidR="000668A2">
          <w:rPr>
            <w:noProof/>
            <w:webHidden/>
          </w:rPr>
          <w:instrText xml:space="preserve"> PAGEREF _Toc494708856 \h </w:instrText>
        </w:r>
        <w:r w:rsidR="000668A2">
          <w:rPr>
            <w:noProof/>
            <w:webHidden/>
          </w:rPr>
        </w:r>
        <w:r w:rsidR="000668A2">
          <w:rPr>
            <w:noProof/>
            <w:webHidden/>
          </w:rPr>
          <w:fldChar w:fldCharType="separate"/>
        </w:r>
        <w:r w:rsidR="003151CB">
          <w:rPr>
            <w:noProof/>
            <w:webHidden/>
          </w:rPr>
          <w:t>18</w:t>
        </w:r>
        <w:r w:rsidR="000668A2">
          <w:rPr>
            <w:noProof/>
            <w:webHidden/>
          </w:rPr>
          <w:fldChar w:fldCharType="end"/>
        </w:r>
      </w:hyperlink>
    </w:p>
    <w:p w14:paraId="048D7D5C"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7" w:history="1">
        <w:r w:rsidR="000668A2" w:rsidRPr="00D924EA">
          <w:rPr>
            <w:rStyle w:val="Hyperlink"/>
            <w:noProof/>
          </w:rPr>
          <w:t>1.8.1</w:t>
        </w:r>
        <w:r w:rsidR="000668A2">
          <w:rPr>
            <w:rFonts w:asciiTheme="minorHAnsi" w:eastAsiaTheme="minorEastAsia" w:hAnsiTheme="minorHAnsi" w:cstheme="minorBidi"/>
            <w:noProof/>
            <w:sz w:val="22"/>
            <w:szCs w:val="22"/>
            <w:lang w:eastAsia="en-GB"/>
          </w:rPr>
          <w:tab/>
        </w:r>
        <w:r w:rsidR="000668A2" w:rsidRPr="00D924EA">
          <w:rPr>
            <w:rStyle w:val="Hyperlink"/>
            <w:noProof/>
          </w:rPr>
          <w:t>Lead/Terminal Material</w:t>
        </w:r>
        <w:r w:rsidR="000668A2">
          <w:rPr>
            <w:noProof/>
            <w:webHidden/>
          </w:rPr>
          <w:tab/>
        </w:r>
        <w:r w:rsidR="000668A2">
          <w:rPr>
            <w:noProof/>
            <w:webHidden/>
          </w:rPr>
          <w:fldChar w:fldCharType="begin"/>
        </w:r>
        <w:r w:rsidR="000668A2">
          <w:rPr>
            <w:noProof/>
            <w:webHidden/>
          </w:rPr>
          <w:instrText xml:space="preserve"> PAGEREF _Toc494708857 \h </w:instrText>
        </w:r>
        <w:r w:rsidR="000668A2">
          <w:rPr>
            <w:noProof/>
            <w:webHidden/>
          </w:rPr>
        </w:r>
        <w:r w:rsidR="000668A2">
          <w:rPr>
            <w:noProof/>
            <w:webHidden/>
          </w:rPr>
          <w:fldChar w:fldCharType="separate"/>
        </w:r>
        <w:r w:rsidR="003151CB">
          <w:rPr>
            <w:noProof/>
            <w:webHidden/>
          </w:rPr>
          <w:t>18</w:t>
        </w:r>
        <w:r w:rsidR="000668A2">
          <w:rPr>
            <w:noProof/>
            <w:webHidden/>
          </w:rPr>
          <w:fldChar w:fldCharType="end"/>
        </w:r>
      </w:hyperlink>
    </w:p>
    <w:p w14:paraId="430ED929"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8" w:history="1">
        <w:r w:rsidR="000668A2" w:rsidRPr="00D924EA">
          <w:rPr>
            <w:rStyle w:val="Hyperlink"/>
            <w:noProof/>
          </w:rPr>
          <w:t>1.8.2</w:t>
        </w:r>
        <w:r w:rsidR="000668A2">
          <w:rPr>
            <w:rFonts w:asciiTheme="minorHAnsi" w:eastAsiaTheme="minorEastAsia" w:hAnsiTheme="minorHAnsi" w:cstheme="minorBidi"/>
            <w:noProof/>
            <w:sz w:val="22"/>
            <w:szCs w:val="22"/>
            <w:lang w:eastAsia="en-GB"/>
          </w:rPr>
          <w:tab/>
        </w:r>
        <w:r w:rsidR="000668A2" w:rsidRPr="00D924EA">
          <w:rPr>
            <w:rStyle w:val="Hyperlink"/>
            <w:noProof/>
          </w:rPr>
          <w:t>Lead/Terminal Finish</w:t>
        </w:r>
        <w:r w:rsidR="000668A2">
          <w:rPr>
            <w:noProof/>
            <w:webHidden/>
          </w:rPr>
          <w:tab/>
        </w:r>
        <w:r w:rsidR="000668A2">
          <w:rPr>
            <w:noProof/>
            <w:webHidden/>
          </w:rPr>
          <w:fldChar w:fldCharType="begin"/>
        </w:r>
        <w:r w:rsidR="000668A2">
          <w:rPr>
            <w:noProof/>
            <w:webHidden/>
          </w:rPr>
          <w:instrText xml:space="preserve"> PAGEREF _Toc494708858 \h </w:instrText>
        </w:r>
        <w:r w:rsidR="000668A2">
          <w:rPr>
            <w:noProof/>
            <w:webHidden/>
          </w:rPr>
        </w:r>
        <w:r w:rsidR="000668A2">
          <w:rPr>
            <w:noProof/>
            <w:webHidden/>
          </w:rPr>
          <w:fldChar w:fldCharType="separate"/>
        </w:r>
        <w:r w:rsidR="003151CB">
          <w:rPr>
            <w:noProof/>
            <w:webHidden/>
          </w:rPr>
          <w:t>18</w:t>
        </w:r>
        <w:r w:rsidR="000668A2">
          <w:rPr>
            <w:noProof/>
            <w:webHidden/>
          </w:rPr>
          <w:fldChar w:fldCharType="end"/>
        </w:r>
      </w:hyperlink>
    </w:p>
    <w:p w14:paraId="2BADD037"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59" w:history="1">
        <w:r w:rsidR="000668A2" w:rsidRPr="00D924EA">
          <w:rPr>
            <w:rStyle w:val="Hyperlink"/>
            <w:noProof/>
          </w:rPr>
          <w:t>2</w:t>
        </w:r>
        <w:r w:rsidR="000668A2">
          <w:rPr>
            <w:rFonts w:asciiTheme="minorHAnsi" w:eastAsiaTheme="minorEastAsia" w:hAnsiTheme="minorHAnsi" w:cstheme="minorBidi"/>
            <w:noProof/>
            <w:sz w:val="22"/>
            <w:szCs w:val="22"/>
            <w:lang w:eastAsia="en-GB"/>
          </w:rPr>
          <w:tab/>
        </w:r>
        <w:r w:rsidR="000668A2" w:rsidRPr="00D924EA">
          <w:rPr>
            <w:rStyle w:val="Hyperlink"/>
            <w:noProof/>
          </w:rPr>
          <w:t>REQUIREMENTS</w:t>
        </w:r>
        <w:r w:rsidR="000668A2">
          <w:rPr>
            <w:noProof/>
            <w:webHidden/>
          </w:rPr>
          <w:tab/>
        </w:r>
        <w:r w:rsidR="000668A2">
          <w:rPr>
            <w:noProof/>
            <w:webHidden/>
          </w:rPr>
          <w:fldChar w:fldCharType="begin"/>
        </w:r>
        <w:r w:rsidR="000668A2">
          <w:rPr>
            <w:noProof/>
            <w:webHidden/>
          </w:rPr>
          <w:instrText xml:space="preserve"> PAGEREF _Toc494708859 \h </w:instrText>
        </w:r>
        <w:r w:rsidR="000668A2">
          <w:rPr>
            <w:noProof/>
            <w:webHidden/>
          </w:rPr>
        </w:r>
        <w:r w:rsidR="000668A2">
          <w:rPr>
            <w:noProof/>
            <w:webHidden/>
          </w:rPr>
          <w:fldChar w:fldCharType="separate"/>
        </w:r>
        <w:r w:rsidR="003151CB">
          <w:rPr>
            <w:noProof/>
            <w:webHidden/>
          </w:rPr>
          <w:t>18</w:t>
        </w:r>
        <w:r w:rsidR="000668A2">
          <w:rPr>
            <w:noProof/>
            <w:webHidden/>
          </w:rPr>
          <w:fldChar w:fldCharType="end"/>
        </w:r>
      </w:hyperlink>
    </w:p>
    <w:p w14:paraId="46198B0C"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0" w:history="1">
        <w:r w:rsidR="000668A2" w:rsidRPr="00D924EA">
          <w:rPr>
            <w:rStyle w:val="Hyperlink"/>
            <w:noProof/>
          </w:rPr>
          <w:t>2.1</w:t>
        </w:r>
        <w:r w:rsidR="000668A2">
          <w:rPr>
            <w:rFonts w:asciiTheme="minorHAnsi" w:eastAsiaTheme="minorEastAsia" w:hAnsiTheme="minorHAnsi" w:cstheme="minorBidi"/>
            <w:noProof/>
            <w:sz w:val="22"/>
            <w:szCs w:val="22"/>
            <w:lang w:eastAsia="en-GB"/>
          </w:rPr>
          <w:tab/>
        </w:r>
        <w:r w:rsidR="000668A2" w:rsidRPr="00D924EA">
          <w:rPr>
            <w:rStyle w:val="Hyperlink"/>
            <w:noProof/>
          </w:rPr>
          <w:t>GENERAL</w:t>
        </w:r>
        <w:r w:rsidR="000668A2">
          <w:rPr>
            <w:noProof/>
            <w:webHidden/>
          </w:rPr>
          <w:tab/>
        </w:r>
        <w:r w:rsidR="000668A2">
          <w:rPr>
            <w:noProof/>
            <w:webHidden/>
          </w:rPr>
          <w:fldChar w:fldCharType="begin"/>
        </w:r>
        <w:r w:rsidR="000668A2">
          <w:rPr>
            <w:noProof/>
            <w:webHidden/>
          </w:rPr>
          <w:instrText xml:space="preserve"> PAGEREF _Toc494708860 \h </w:instrText>
        </w:r>
        <w:r w:rsidR="000668A2">
          <w:rPr>
            <w:noProof/>
            <w:webHidden/>
          </w:rPr>
        </w:r>
        <w:r w:rsidR="000668A2">
          <w:rPr>
            <w:noProof/>
            <w:webHidden/>
          </w:rPr>
          <w:fldChar w:fldCharType="separate"/>
        </w:r>
        <w:r w:rsidR="003151CB">
          <w:rPr>
            <w:noProof/>
            <w:webHidden/>
          </w:rPr>
          <w:t>18</w:t>
        </w:r>
        <w:r w:rsidR="000668A2">
          <w:rPr>
            <w:noProof/>
            <w:webHidden/>
          </w:rPr>
          <w:fldChar w:fldCharType="end"/>
        </w:r>
      </w:hyperlink>
    </w:p>
    <w:p w14:paraId="5CF8269F"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1" w:history="1">
        <w:r w:rsidR="000668A2" w:rsidRPr="00D924EA">
          <w:rPr>
            <w:rStyle w:val="Hyperlink"/>
            <w:noProof/>
          </w:rPr>
          <w:t>2.1.1</w:t>
        </w:r>
        <w:r w:rsidR="000668A2">
          <w:rPr>
            <w:rFonts w:asciiTheme="minorHAnsi" w:eastAsiaTheme="minorEastAsia" w:hAnsiTheme="minorHAnsi" w:cstheme="minorBidi"/>
            <w:noProof/>
            <w:sz w:val="22"/>
            <w:szCs w:val="22"/>
            <w:lang w:eastAsia="en-GB"/>
          </w:rPr>
          <w:tab/>
        </w:r>
        <w:r w:rsidR="000668A2" w:rsidRPr="00D924EA">
          <w:rPr>
            <w:rStyle w:val="Hyperlink"/>
            <w:noProof/>
          </w:rPr>
          <w:t>Deviations from the Generic Specification</w:t>
        </w:r>
        <w:r w:rsidR="000668A2">
          <w:rPr>
            <w:noProof/>
            <w:webHidden/>
          </w:rPr>
          <w:tab/>
        </w:r>
        <w:r w:rsidR="000668A2">
          <w:rPr>
            <w:noProof/>
            <w:webHidden/>
          </w:rPr>
          <w:fldChar w:fldCharType="begin"/>
        </w:r>
        <w:r w:rsidR="000668A2">
          <w:rPr>
            <w:noProof/>
            <w:webHidden/>
          </w:rPr>
          <w:instrText xml:space="preserve"> PAGEREF _Toc494708861 \h </w:instrText>
        </w:r>
        <w:r w:rsidR="000668A2">
          <w:rPr>
            <w:noProof/>
            <w:webHidden/>
          </w:rPr>
        </w:r>
        <w:r w:rsidR="000668A2">
          <w:rPr>
            <w:noProof/>
            <w:webHidden/>
          </w:rPr>
          <w:fldChar w:fldCharType="separate"/>
        </w:r>
        <w:r w:rsidR="003151CB">
          <w:rPr>
            <w:noProof/>
            <w:webHidden/>
          </w:rPr>
          <w:t>18</w:t>
        </w:r>
        <w:r w:rsidR="000668A2">
          <w:rPr>
            <w:noProof/>
            <w:webHidden/>
          </w:rPr>
          <w:fldChar w:fldCharType="end"/>
        </w:r>
      </w:hyperlink>
    </w:p>
    <w:p w14:paraId="36EE84BE"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2" w:history="1">
        <w:r w:rsidR="000668A2" w:rsidRPr="00D924EA">
          <w:rPr>
            <w:rStyle w:val="Hyperlink"/>
            <w:noProof/>
          </w:rPr>
          <w:t>2.1.1.1</w:t>
        </w:r>
        <w:r w:rsidR="000668A2">
          <w:rPr>
            <w:rFonts w:asciiTheme="minorHAnsi" w:eastAsiaTheme="minorEastAsia" w:hAnsiTheme="minorHAnsi" w:cstheme="minorBidi"/>
            <w:noProof/>
            <w:sz w:val="22"/>
            <w:szCs w:val="22"/>
            <w:lang w:eastAsia="en-GB"/>
          </w:rPr>
          <w:tab/>
        </w:r>
        <w:r w:rsidR="000668A2" w:rsidRPr="00D924EA">
          <w:rPr>
            <w:rStyle w:val="Hyperlink"/>
            <w:noProof/>
          </w:rPr>
          <w:t>Deviations from Qualification and Periodic Tests – Chart F4</w:t>
        </w:r>
        <w:r w:rsidR="000668A2">
          <w:rPr>
            <w:noProof/>
            <w:webHidden/>
          </w:rPr>
          <w:tab/>
        </w:r>
        <w:r w:rsidR="000668A2">
          <w:rPr>
            <w:noProof/>
            <w:webHidden/>
          </w:rPr>
          <w:fldChar w:fldCharType="begin"/>
        </w:r>
        <w:r w:rsidR="000668A2">
          <w:rPr>
            <w:noProof/>
            <w:webHidden/>
          </w:rPr>
          <w:instrText xml:space="preserve"> PAGEREF _Toc494708862 \h </w:instrText>
        </w:r>
        <w:r w:rsidR="000668A2">
          <w:rPr>
            <w:noProof/>
            <w:webHidden/>
          </w:rPr>
        </w:r>
        <w:r w:rsidR="000668A2">
          <w:rPr>
            <w:noProof/>
            <w:webHidden/>
          </w:rPr>
          <w:fldChar w:fldCharType="separate"/>
        </w:r>
        <w:r w:rsidR="003151CB">
          <w:rPr>
            <w:noProof/>
            <w:webHidden/>
          </w:rPr>
          <w:t>18</w:t>
        </w:r>
        <w:r w:rsidR="000668A2">
          <w:rPr>
            <w:noProof/>
            <w:webHidden/>
          </w:rPr>
          <w:fldChar w:fldCharType="end"/>
        </w:r>
      </w:hyperlink>
    </w:p>
    <w:p w14:paraId="776744D6"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3" w:history="1">
        <w:r w:rsidR="000668A2" w:rsidRPr="00D924EA">
          <w:rPr>
            <w:rStyle w:val="Hyperlink"/>
            <w:noProof/>
          </w:rPr>
          <w:t>2.2</w:t>
        </w:r>
        <w:r w:rsidR="000668A2">
          <w:rPr>
            <w:rFonts w:asciiTheme="minorHAnsi" w:eastAsiaTheme="minorEastAsia" w:hAnsiTheme="minorHAnsi" w:cstheme="minorBidi"/>
            <w:noProof/>
            <w:sz w:val="22"/>
            <w:szCs w:val="22"/>
            <w:lang w:eastAsia="en-GB"/>
          </w:rPr>
          <w:tab/>
        </w:r>
        <w:r w:rsidR="000668A2" w:rsidRPr="00D924EA">
          <w:rPr>
            <w:rStyle w:val="Hyperlink"/>
            <w:noProof/>
          </w:rPr>
          <w:t>MARKING</w:t>
        </w:r>
        <w:r w:rsidR="000668A2">
          <w:rPr>
            <w:noProof/>
            <w:webHidden/>
          </w:rPr>
          <w:tab/>
        </w:r>
        <w:r w:rsidR="000668A2">
          <w:rPr>
            <w:noProof/>
            <w:webHidden/>
          </w:rPr>
          <w:fldChar w:fldCharType="begin"/>
        </w:r>
        <w:r w:rsidR="000668A2">
          <w:rPr>
            <w:noProof/>
            <w:webHidden/>
          </w:rPr>
          <w:instrText xml:space="preserve"> PAGEREF _Toc494708863 \h </w:instrText>
        </w:r>
        <w:r w:rsidR="000668A2">
          <w:rPr>
            <w:noProof/>
            <w:webHidden/>
          </w:rPr>
        </w:r>
        <w:r w:rsidR="000668A2">
          <w:rPr>
            <w:noProof/>
            <w:webHidden/>
          </w:rPr>
          <w:fldChar w:fldCharType="separate"/>
        </w:r>
        <w:r w:rsidR="003151CB">
          <w:rPr>
            <w:noProof/>
            <w:webHidden/>
          </w:rPr>
          <w:t>19</w:t>
        </w:r>
        <w:r w:rsidR="000668A2">
          <w:rPr>
            <w:noProof/>
            <w:webHidden/>
          </w:rPr>
          <w:fldChar w:fldCharType="end"/>
        </w:r>
      </w:hyperlink>
    </w:p>
    <w:p w14:paraId="4FC8C173"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4" w:history="1">
        <w:r w:rsidR="000668A2" w:rsidRPr="00D924EA">
          <w:rPr>
            <w:rStyle w:val="Hyperlink"/>
            <w:noProof/>
          </w:rPr>
          <w:t>2.3</w:t>
        </w:r>
        <w:r w:rsidR="000668A2">
          <w:rPr>
            <w:rFonts w:asciiTheme="minorHAnsi" w:eastAsiaTheme="minorEastAsia" w:hAnsiTheme="minorHAnsi" w:cstheme="minorBidi"/>
            <w:noProof/>
            <w:sz w:val="22"/>
            <w:szCs w:val="22"/>
            <w:lang w:eastAsia="en-GB"/>
          </w:rPr>
          <w:tab/>
        </w:r>
        <w:r w:rsidR="000668A2" w:rsidRPr="00D924EA">
          <w:rPr>
            <w:rStyle w:val="Hyperlink"/>
            <w:noProof/>
          </w:rPr>
          <w:t>Robustness of terminations</w:t>
        </w:r>
        <w:r w:rsidR="000668A2">
          <w:rPr>
            <w:noProof/>
            <w:webHidden/>
          </w:rPr>
          <w:tab/>
        </w:r>
        <w:r w:rsidR="000668A2">
          <w:rPr>
            <w:noProof/>
            <w:webHidden/>
          </w:rPr>
          <w:fldChar w:fldCharType="begin"/>
        </w:r>
        <w:r w:rsidR="000668A2">
          <w:rPr>
            <w:noProof/>
            <w:webHidden/>
          </w:rPr>
          <w:instrText xml:space="preserve"> PAGEREF _Toc494708864 \h </w:instrText>
        </w:r>
        <w:r w:rsidR="000668A2">
          <w:rPr>
            <w:noProof/>
            <w:webHidden/>
          </w:rPr>
        </w:r>
        <w:r w:rsidR="000668A2">
          <w:rPr>
            <w:noProof/>
            <w:webHidden/>
          </w:rPr>
          <w:fldChar w:fldCharType="separate"/>
        </w:r>
        <w:r w:rsidR="003151CB">
          <w:rPr>
            <w:noProof/>
            <w:webHidden/>
          </w:rPr>
          <w:t>19</w:t>
        </w:r>
        <w:r w:rsidR="000668A2">
          <w:rPr>
            <w:noProof/>
            <w:webHidden/>
          </w:rPr>
          <w:fldChar w:fldCharType="end"/>
        </w:r>
      </w:hyperlink>
    </w:p>
    <w:p w14:paraId="63B22E6B"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5" w:history="1">
        <w:r w:rsidR="000668A2" w:rsidRPr="00D924EA">
          <w:rPr>
            <w:rStyle w:val="Hyperlink"/>
            <w:noProof/>
          </w:rPr>
          <w:t>2.4</w:t>
        </w:r>
        <w:r w:rsidR="000668A2">
          <w:rPr>
            <w:rFonts w:asciiTheme="minorHAnsi" w:eastAsiaTheme="minorEastAsia" w:hAnsiTheme="minorHAnsi" w:cstheme="minorBidi"/>
            <w:noProof/>
            <w:sz w:val="22"/>
            <w:szCs w:val="22"/>
            <w:lang w:eastAsia="en-GB"/>
          </w:rPr>
          <w:tab/>
        </w:r>
        <w:r w:rsidR="000668A2" w:rsidRPr="00D924EA">
          <w:rPr>
            <w:rStyle w:val="Hyperlink"/>
            <w:noProof/>
          </w:rPr>
          <w:t>ELECTRICAL MEASUREMENTS AT ROOM, HIGH AND LOW TEMPERATURES</w:t>
        </w:r>
        <w:r w:rsidR="000668A2">
          <w:rPr>
            <w:noProof/>
            <w:webHidden/>
          </w:rPr>
          <w:tab/>
        </w:r>
        <w:r w:rsidR="000668A2">
          <w:rPr>
            <w:noProof/>
            <w:webHidden/>
          </w:rPr>
          <w:fldChar w:fldCharType="begin"/>
        </w:r>
        <w:r w:rsidR="000668A2">
          <w:rPr>
            <w:noProof/>
            <w:webHidden/>
          </w:rPr>
          <w:instrText xml:space="preserve"> PAGEREF _Toc494708865 \h </w:instrText>
        </w:r>
        <w:r w:rsidR="000668A2">
          <w:rPr>
            <w:noProof/>
            <w:webHidden/>
          </w:rPr>
        </w:r>
        <w:r w:rsidR="000668A2">
          <w:rPr>
            <w:noProof/>
            <w:webHidden/>
          </w:rPr>
          <w:fldChar w:fldCharType="separate"/>
        </w:r>
        <w:r w:rsidR="003151CB">
          <w:rPr>
            <w:noProof/>
            <w:webHidden/>
          </w:rPr>
          <w:t>20</w:t>
        </w:r>
        <w:r w:rsidR="000668A2">
          <w:rPr>
            <w:noProof/>
            <w:webHidden/>
          </w:rPr>
          <w:fldChar w:fldCharType="end"/>
        </w:r>
      </w:hyperlink>
    </w:p>
    <w:p w14:paraId="45ABB050"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6" w:history="1">
        <w:r w:rsidR="000668A2" w:rsidRPr="00D924EA">
          <w:rPr>
            <w:rStyle w:val="Hyperlink"/>
            <w:noProof/>
          </w:rPr>
          <w:t>2.4.1</w:t>
        </w:r>
        <w:r w:rsidR="000668A2">
          <w:rPr>
            <w:rFonts w:asciiTheme="minorHAnsi" w:eastAsiaTheme="minorEastAsia" w:hAnsiTheme="minorHAnsi" w:cstheme="minorBidi"/>
            <w:noProof/>
            <w:sz w:val="22"/>
            <w:szCs w:val="22"/>
            <w:lang w:eastAsia="en-GB"/>
          </w:rPr>
          <w:tab/>
        </w:r>
        <w:r w:rsidR="000668A2" w:rsidRPr="00D924EA">
          <w:rPr>
            <w:rStyle w:val="Hyperlink"/>
            <w:noProof/>
          </w:rPr>
          <w:t>Room Temperature Electrical Measurements</w:t>
        </w:r>
        <w:r w:rsidR="000668A2">
          <w:rPr>
            <w:noProof/>
            <w:webHidden/>
          </w:rPr>
          <w:tab/>
        </w:r>
        <w:r w:rsidR="000668A2">
          <w:rPr>
            <w:noProof/>
            <w:webHidden/>
          </w:rPr>
          <w:fldChar w:fldCharType="begin"/>
        </w:r>
        <w:r w:rsidR="000668A2">
          <w:rPr>
            <w:noProof/>
            <w:webHidden/>
          </w:rPr>
          <w:instrText xml:space="preserve"> PAGEREF _Toc494708866 \h </w:instrText>
        </w:r>
        <w:r w:rsidR="000668A2">
          <w:rPr>
            <w:noProof/>
            <w:webHidden/>
          </w:rPr>
        </w:r>
        <w:r w:rsidR="000668A2">
          <w:rPr>
            <w:noProof/>
            <w:webHidden/>
          </w:rPr>
          <w:fldChar w:fldCharType="separate"/>
        </w:r>
        <w:r w:rsidR="003151CB">
          <w:rPr>
            <w:noProof/>
            <w:webHidden/>
          </w:rPr>
          <w:t>20</w:t>
        </w:r>
        <w:r w:rsidR="000668A2">
          <w:rPr>
            <w:noProof/>
            <w:webHidden/>
          </w:rPr>
          <w:fldChar w:fldCharType="end"/>
        </w:r>
      </w:hyperlink>
    </w:p>
    <w:p w14:paraId="6697C70D"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7" w:history="1">
        <w:r w:rsidR="000668A2" w:rsidRPr="00D924EA">
          <w:rPr>
            <w:rStyle w:val="Hyperlink"/>
            <w:noProof/>
          </w:rPr>
          <w:t>2.4.2</w:t>
        </w:r>
        <w:r w:rsidR="000668A2">
          <w:rPr>
            <w:rFonts w:asciiTheme="minorHAnsi" w:eastAsiaTheme="minorEastAsia" w:hAnsiTheme="minorHAnsi" w:cstheme="minorBidi"/>
            <w:noProof/>
            <w:sz w:val="22"/>
            <w:szCs w:val="22"/>
            <w:lang w:eastAsia="en-GB"/>
          </w:rPr>
          <w:tab/>
        </w:r>
        <w:r w:rsidR="000668A2" w:rsidRPr="00D924EA">
          <w:rPr>
            <w:rStyle w:val="Hyperlink"/>
            <w:noProof/>
          </w:rPr>
          <w:t>High and Low Temperatures Electrical Measurements</w:t>
        </w:r>
        <w:r w:rsidR="000668A2">
          <w:rPr>
            <w:noProof/>
            <w:webHidden/>
          </w:rPr>
          <w:tab/>
        </w:r>
        <w:r w:rsidR="000668A2">
          <w:rPr>
            <w:noProof/>
            <w:webHidden/>
          </w:rPr>
          <w:fldChar w:fldCharType="begin"/>
        </w:r>
        <w:r w:rsidR="000668A2">
          <w:rPr>
            <w:noProof/>
            <w:webHidden/>
          </w:rPr>
          <w:instrText xml:space="preserve"> PAGEREF _Toc494708867 \h </w:instrText>
        </w:r>
        <w:r w:rsidR="000668A2">
          <w:rPr>
            <w:noProof/>
            <w:webHidden/>
          </w:rPr>
        </w:r>
        <w:r w:rsidR="000668A2">
          <w:rPr>
            <w:noProof/>
            <w:webHidden/>
          </w:rPr>
          <w:fldChar w:fldCharType="separate"/>
        </w:r>
        <w:r w:rsidR="003151CB">
          <w:rPr>
            <w:noProof/>
            <w:webHidden/>
          </w:rPr>
          <w:t>20</w:t>
        </w:r>
        <w:r w:rsidR="000668A2">
          <w:rPr>
            <w:noProof/>
            <w:webHidden/>
          </w:rPr>
          <w:fldChar w:fldCharType="end"/>
        </w:r>
      </w:hyperlink>
    </w:p>
    <w:p w14:paraId="67BC1D54"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8" w:history="1">
        <w:r w:rsidR="000668A2" w:rsidRPr="00D924EA">
          <w:rPr>
            <w:rStyle w:val="Hyperlink"/>
            <w:noProof/>
          </w:rPr>
          <w:t>2.5</w:t>
        </w:r>
        <w:r w:rsidR="000668A2">
          <w:rPr>
            <w:rFonts w:asciiTheme="minorHAnsi" w:eastAsiaTheme="minorEastAsia" w:hAnsiTheme="minorHAnsi" w:cstheme="minorBidi"/>
            <w:noProof/>
            <w:sz w:val="22"/>
            <w:szCs w:val="22"/>
            <w:lang w:eastAsia="en-GB"/>
          </w:rPr>
          <w:tab/>
        </w:r>
        <w:r w:rsidR="000668A2" w:rsidRPr="00D924EA">
          <w:rPr>
            <w:rStyle w:val="Hyperlink"/>
            <w:noProof/>
          </w:rPr>
          <w:t>INTERMEDIATE AND END-POINT ELECTRICAL MEASUREMENTS</w:t>
        </w:r>
        <w:r w:rsidR="000668A2">
          <w:rPr>
            <w:noProof/>
            <w:webHidden/>
          </w:rPr>
          <w:tab/>
        </w:r>
        <w:r w:rsidR="000668A2">
          <w:rPr>
            <w:noProof/>
            <w:webHidden/>
          </w:rPr>
          <w:fldChar w:fldCharType="begin"/>
        </w:r>
        <w:r w:rsidR="000668A2">
          <w:rPr>
            <w:noProof/>
            <w:webHidden/>
          </w:rPr>
          <w:instrText xml:space="preserve"> PAGEREF _Toc494708868 \h </w:instrText>
        </w:r>
        <w:r w:rsidR="000668A2">
          <w:rPr>
            <w:noProof/>
            <w:webHidden/>
          </w:rPr>
        </w:r>
        <w:r w:rsidR="000668A2">
          <w:rPr>
            <w:noProof/>
            <w:webHidden/>
          </w:rPr>
          <w:fldChar w:fldCharType="separate"/>
        </w:r>
        <w:r w:rsidR="003151CB">
          <w:rPr>
            <w:noProof/>
            <w:webHidden/>
          </w:rPr>
          <w:t>21</w:t>
        </w:r>
        <w:r w:rsidR="000668A2">
          <w:rPr>
            <w:noProof/>
            <w:webHidden/>
          </w:rPr>
          <w:fldChar w:fldCharType="end"/>
        </w:r>
      </w:hyperlink>
    </w:p>
    <w:p w14:paraId="36BE1707" w14:textId="77777777" w:rsidR="000668A2" w:rsidRDefault="00EE0FB1" w:rsidP="008A03F8">
      <w:pPr>
        <w:pStyle w:val="TOC2"/>
        <w:rPr>
          <w:rFonts w:asciiTheme="minorHAnsi" w:eastAsiaTheme="minorEastAsia" w:hAnsiTheme="minorHAnsi" w:cstheme="minorBidi"/>
          <w:noProof/>
          <w:sz w:val="22"/>
          <w:szCs w:val="22"/>
          <w:lang w:eastAsia="en-GB"/>
        </w:rPr>
      </w:pPr>
      <w:hyperlink w:anchor="_Toc494708869" w:history="1">
        <w:r w:rsidR="000668A2" w:rsidRPr="00D924EA">
          <w:rPr>
            <w:rStyle w:val="Hyperlink"/>
            <w:noProof/>
          </w:rPr>
          <w:t>2.6</w:t>
        </w:r>
        <w:r w:rsidR="000668A2">
          <w:rPr>
            <w:rFonts w:asciiTheme="minorHAnsi" w:eastAsiaTheme="minorEastAsia" w:hAnsiTheme="minorHAnsi" w:cstheme="minorBidi"/>
            <w:noProof/>
            <w:sz w:val="22"/>
            <w:szCs w:val="22"/>
            <w:lang w:eastAsia="en-GB"/>
          </w:rPr>
          <w:tab/>
        </w:r>
        <w:r w:rsidR="000668A2" w:rsidRPr="00D924EA">
          <w:rPr>
            <w:rStyle w:val="Hyperlink"/>
            <w:noProof/>
          </w:rPr>
          <w:t>BURN-IN conditions</w:t>
        </w:r>
        <w:r w:rsidR="000668A2">
          <w:rPr>
            <w:noProof/>
            <w:webHidden/>
          </w:rPr>
          <w:tab/>
        </w:r>
        <w:r w:rsidR="000668A2">
          <w:rPr>
            <w:noProof/>
            <w:webHidden/>
          </w:rPr>
          <w:fldChar w:fldCharType="begin"/>
        </w:r>
        <w:r w:rsidR="000668A2">
          <w:rPr>
            <w:noProof/>
            <w:webHidden/>
          </w:rPr>
          <w:instrText xml:space="preserve"> PAGEREF _Toc494708869 \h </w:instrText>
        </w:r>
        <w:r w:rsidR="000668A2">
          <w:rPr>
            <w:noProof/>
            <w:webHidden/>
          </w:rPr>
        </w:r>
        <w:r w:rsidR="000668A2">
          <w:rPr>
            <w:noProof/>
            <w:webHidden/>
          </w:rPr>
          <w:fldChar w:fldCharType="separate"/>
        </w:r>
        <w:r w:rsidR="003151CB">
          <w:rPr>
            <w:noProof/>
            <w:webHidden/>
          </w:rPr>
          <w:t>22</w:t>
        </w:r>
        <w:r w:rsidR="000668A2">
          <w:rPr>
            <w:noProof/>
            <w:webHidden/>
          </w:rPr>
          <w:fldChar w:fldCharType="end"/>
        </w:r>
      </w:hyperlink>
    </w:p>
    <w:p w14:paraId="56790529" w14:textId="77777777" w:rsidR="00052054" w:rsidRDefault="003B4AF9" w:rsidP="008A03F8">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0" w:name="_Toc494708843"/>
      <w:r>
        <w:lastRenderedPageBreak/>
        <w:t>GENERAL</w:t>
      </w:r>
      <w:bookmarkEnd w:id="0"/>
    </w:p>
    <w:p w14:paraId="65E3A32E" w14:textId="77777777" w:rsidR="00052054" w:rsidRDefault="00052054" w:rsidP="00D9788A">
      <w:pPr>
        <w:pStyle w:val="Heading2"/>
      </w:pPr>
      <w:bookmarkStart w:id="1" w:name="_Toc494708844"/>
      <w:r>
        <w:t>SCOPE</w:t>
      </w:r>
      <w:bookmarkEnd w:id="1"/>
    </w:p>
    <w:p w14:paraId="68F80150"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2" w:name="_Toc494708845"/>
      <w:r>
        <w:t>APPLICABLE DOCUMENTS</w:t>
      </w:r>
      <w:bookmarkEnd w:id="2"/>
    </w:p>
    <w:p w14:paraId="672F626A" w14:textId="77777777" w:rsidR="00052054" w:rsidRDefault="00052054" w:rsidP="00364677">
      <w:pPr>
        <w:spacing w:after="120"/>
      </w:pPr>
      <w:r>
        <w:t>The following documents form part of this specification and shall be read in conjunction with it:</w:t>
      </w:r>
    </w:p>
    <w:p w14:paraId="1FDF5F31" w14:textId="1DC0D1D5" w:rsidR="00562951" w:rsidRDefault="00052054" w:rsidP="00562951">
      <w:pPr>
        <w:pStyle w:val="alphabeticallist"/>
      </w:pPr>
      <w:r w:rsidRPr="006C6D72">
        <w:t xml:space="preserve">ESCC Generic Specification No. </w:t>
      </w:r>
      <w:hyperlink r:id="rId13" w:history="1">
        <w:r w:rsidRPr="008D4EF7">
          <w:rPr>
            <w:rStyle w:val="Hyperlink"/>
          </w:rPr>
          <w:t>300</w:t>
        </w:r>
        <w:r w:rsidR="003A162B" w:rsidRPr="008D4EF7">
          <w:rPr>
            <w:rStyle w:val="Hyperlink"/>
          </w:rPr>
          <w:t>6</w:t>
        </w:r>
      </w:hyperlink>
      <w:r w:rsidRPr="006C6D72">
        <w:t>.</w:t>
      </w:r>
      <w:r w:rsidR="00562951" w:rsidRPr="00562951">
        <w:t xml:space="preserve"> </w:t>
      </w:r>
    </w:p>
    <w:p w14:paraId="575396BE" w14:textId="77777777" w:rsidR="00052054" w:rsidRDefault="00052054" w:rsidP="00D9788A">
      <w:pPr>
        <w:pStyle w:val="Heading2"/>
      </w:pPr>
      <w:bookmarkStart w:id="3" w:name="_Toc494708846"/>
      <w:r>
        <w:t>TERMS, DEFINITIONS, ABBREVIATIONS, SYMBOLS AND UNITS</w:t>
      </w:r>
      <w:bookmarkEnd w:id="3"/>
    </w:p>
    <w:p w14:paraId="3CCADCDA" w14:textId="5BC5767C"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4" w:name="_Toc494708847"/>
      <w:r>
        <w:t xml:space="preserve">THE ESCC COMPONENT NUMBER AND </w:t>
      </w:r>
      <w:r w:rsidR="0038683A">
        <w:t>Component Type Variants</w:t>
      </w:r>
      <w:bookmarkEnd w:id="4"/>
    </w:p>
    <w:p w14:paraId="5F2AE1E6" w14:textId="77777777" w:rsidR="00052054" w:rsidRDefault="00052054" w:rsidP="00052054">
      <w:pPr>
        <w:pStyle w:val="Heading3"/>
      </w:pPr>
      <w:bookmarkStart w:id="5" w:name="_Toc323044221"/>
      <w:bookmarkStart w:id="6" w:name="_Toc494708848"/>
      <w:bookmarkStart w:id="7" w:name="_Ref531248314"/>
      <w:r>
        <w:t>The ESCC Component Number</w:t>
      </w:r>
      <w:bookmarkEnd w:id="5"/>
      <w:bookmarkEnd w:id="6"/>
      <w:bookmarkEnd w:id="7"/>
    </w:p>
    <w:p w14:paraId="0B29185D" w14:textId="77777777" w:rsidR="00052054" w:rsidRDefault="00052054" w:rsidP="00364677">
      <w:pPr>
        <w:spacing w:after="120"/>
      </w:pPr>
      <w:r>
        <w:t>The ESCC Component Number shall be constituted as follows:</w:t>
      </w:r>
    </w:p>
    <w:p w14:paraId="4298592A" w14:textId="77777777" w:rsidR="00052054" w:rsidRDefault="006C6D72" w:rsidP="003151CB">
      <w:pPr>
        <w:spacing w:after="120"/>
      </w:pPr>
      <w:r>
        <w:t xml:space="preserve">Example: </w:t>
      </w:r>
      <w:r w:rsidR="0031235B">
        <w:t>3006026</w:t>
      </w:r>
      <w:r w:rsidR="00F0020B">
        <w:t>0</w:t>
      </w:r>
      <w:r w:rsidR="00537A27">
        <w:t>3</w:t>
      </w:r>
      <w:r w:rsidR="00175E13">
        <w:t>155K</w:t>
      </w:r>
      <w:r w:rsidR="00FB0CDF">
        <w:t>H</w:t>
      </w:r>
    </w:p>
    <w:p w14:paraId="69A16EA1" w14:textId="77777777" w:rsidR="00052054" w:rsidRDefault="00052054" w:rsidP="0013347F">
      <w:pPr>
        <w:pStyle w:val="BulletList"/>
      </w:pPr>
      <w:r>
        <w:t xml:space="preserve">Detail Specification Reference: </w:t>
      </w:r>
      <w:r w:rsidR="0031235B">
        <w:t>3006026</w:t>
      </w:r>
    </w:p>
    <w:p w14:paraId="711E168A" w14:textId="77777777" w:rsidR="00052054" w:rsidRDefault="00052054" w:rsidP="0013347F">
      <w:pPr>
        <w:pStyle w:val="BulletList"/>
      </w:pPr>
      <w:r>
        <w:t>Component Type Variant Number: 0</w:t>
      </w:r>
      <w:r w:rsidR="002A620C">
        <w:t>3</w:t>
      </w:r>
      <w:r w:rsidR="00B17F9D">
        <w:t xml:space="preserve"> (as required)</w:t>
      </w:r>
    </w:p>
    <w:p w14:paraId="2A53963C"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63B73710"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06C854A8"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4E645D77" w14:textId="77777777" w:rsidR="00052054" w:rsidRDefault="00052054" w:rsidP="00B52C1C">
      <w:pPr>
        <w:pStyle w:val="Heading4"/>
      </w:pPr>
      <w:bookmarkStart w:id="8" w:name="_Toc494708849"/>
      <w:r>
        <w:t>Characteristics and Ratings Codes</w:t>
      </w:r>
      <w:bookmarkEnd w:id="8"/>
    </w:p>
    <w:p w14:paraId="7B626D0D" w14:textId="77777777" w:rsidR="006C6D72" w:rsidRDefault="006C6D72" w:rsidP="00B52C1C">
      <w:pPr>
        <w:keepNext/>
        <w:spacing w:after="120"/>
      </w:pPr>
      <w:r>
        <w:t>Characteristics and ratings to be codified as part of the ESCC Component Number shall be as follows:</w:t>
      </w:r>
    </w:p>
    <w:p w14:paraId="09FE8F3A" w14:textId="5B8350A4"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5" w:history="1">
        <w:r w:rsidRPr="008D4EF7">
          <w:rPr>
            <w:rStyle w:val="Hyperlink"/>
          </w:rPr>
          <w:t>21700</w:t>
        </w:r>
      </w:hyperlink>
      <w:r>
        <w:t>. The unit quantity</w:t>
      </w:r>
      <w:r w:rsidR="00664F0C">
        <w:t xml:space="preserve"> </w:t>
      </w:r>
      <w:r>
        <w:t xml:space="preserve">shall be </w:t>
      </w:r>
      <w:proofErr w:type="spellStart"/>
      <w:r w:rsidR="00982C22">
        <w:t>p</w:t>
      </w:r>
      <w:r>
        <w:t>icofarad</w:t>
      </w:r>
      <w:r w:rsidR="00636E18">
        <w:t>s</w:t>
      </w:r>
      <w:proofErr w:type="spellEnd"/>
      <w:r>
        <w:t xml:space="preserve"> (</w:t>
      </w:r>
      <w:r w:rsidR="00982C2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D0FE2AB" w14:textId="77777777" w:rsidTr="00105E0E">
        <w:trPr>
          <w:trHeight w:val="510"/>
        </w:trPr>
        <w:tc>
          <w:tcPr>
            <w:tcW w:w="2268" w:type="dxa"/>
          </w:tcPr>
          <w:p w14:paraId="05C94F28" w14:textId="77777777" w:rsidR="006C6D72" w:rsidRDefault="006C6D72" w:rsidP="00B52C1C">
            <w:pPr>
              <w:pStyle w:val="Bodyjustified"/>
              <w:keepNext/>
            </w:pPr>
            <w:r w:rsidRPr="007E3E01">
              <w:t>Capacitance Value C</w:t>
            </w:r>
          </w:p>
          <w:p w14:paraId="16EE7605" w14:textId="1B4D8562" w:rsidR="006C6D72" w:rsidRPr="007E3E01" w:rsidRDefault="006C6D72" w:rsidP="00664F0C">
            <w:pPr>
              <w:pStyle w:val="Bodyjustified"/>
              <w:keepNext/>
            </w:pPr>
            <w:r w:rsidRPr="007E3E01">
              <w:t>(</w:t>
            </w:r>
            <w:r w:rsidR="00664F0C">
              <w:t>p</w:t>
            </w:r>
            <w:r w:rsidRPr="007E3E01">
              <w:t>F)</w:t>
            </w:r>
          </w:p>
        </w:tc>
        <w:tc>
          <w:tcPr>
            <w:tcW w:w="1134" w:type="dxa"/>
          </w:tcPr>
          <w:p w14:paraId="5532520A" w14:textId="77777777" w:rsidR="006C6D72" w:rsidRDefault="006C6D72" w:rsidP="00B52C1C">
            <w:pPr>
              <w:pStyle w:val="Bodyjustified"/>
              <w:keepNext/>
            </w:pPr>
            <w:r>
              <w:t>Code</w:t>
            </w:r>
          </w:p>
          <w:p w14:paraId="06823AA1" w14:textId="77777777" w:rsidR="006C6D72" w:rsidRPr="007E3E01" w:rsidRDefault="006C6D72" w:rsidP="00B52C1C">
            <w:pPr>
              <w:pStyle w:val="Bodyjustified"/>
              <w:keepNext/>
            </w:pPr>
          </w:p>
        </w:tc>
      </w:tr>
      <w:tr w:rsidR="00DB020C" w14:paraId="509CE894" w14:textId="77777777" w:rsidTr="00105E0E">
        <w:trPr>
          <w:trHeight w:val="318"/>
        </w:trPr>
        <w:tc>
          <w:tcPr>
            <w:tcW w:w="2268" w:type="dxa"/>
            <w:vAlign w:val="center"/>
          </w:tcPr>
          <w:p w14:paraId="75778C17" w14:textId="3FF51771" w:rsidR="00DB020C" w:rsidRPr="00664F0C" w:rsidRDefault="00DB020C" w:rsidP="00C94B7A">
            <w:pPr>
              <w:pStyle w:val="Bodyjustified"/>
              <w:keepNext/>
              <w:rPr>
                <w:vertAlign w:val="superscript"/>
              </w:rPr>
            </w:pPr>
            <w:r>
              <w:t>XX</w:t>
            </w:r>
            <w:r w:rsidR="00664F0C">
              <w:t xml:space="preserve"> 10</w:t>
            </w:r>
            <w:r w:rsidR="00664F0C">
              <w:rPr>
                <w:vertAlign w:val="superscript"/>
              </w:rPr>
              <w:t>3</w:t>
            </w:r>
          </w:p>
        </w:tc>
        <w:tc>
          <w:tcPr>
            <w:tcW w:w="1134" w:type="dxa"/>
            <w:vAlign w:val="center"/>
          </w:tcPr>
          <w:p w14:paraId="0646439F" w14:textId="77777777" w:rsidR="00DB020C" w:rsidRDefault="00DB020C" w:rsidP="00C94B7A">
            <w:pPr>
              <w:pStyle w:val="Bodyjustified"/>
              <w:keepNext/>
            </w:pPr>
            <w:r>
              <w:t>XX3</w:t>
            </w:r>
          </w:p>
        </w:tc>
      </w:tr>
      <w:tr w:rsidR="00C94B7A" w14:paraId="464776C6" w14:textId="77777777" w:rsidTr="00105E0E">
        <w:trPr>
          <w:trHeight w:val="318"/>
        </w:trPr>
        <w:tc>
          <w:tcPr>
            <w:tcW w:w="2268" w:type="dxa"/>
            <w:vAlign w:val="center"/>
          </w:tcPr>
          <w:p w14:paraId="2E9349FD" w14:textId="47FA393B" w:rsidR="00C94B7A" w:rsidRPr="00664F0C" w:rsidRDefault="00C94B7A" w:rsidP="00C94B7A">
            <w:pPr>
              <w:pStyle w:val="Bodyjustified"/>
              <w:keepNext/>
              <w:rPr>
                <w:vertAlign w:val="superscript"/>
              </w:rPr>
            </w:pPr>
            <w:r>
              <w:t>XX</w:t>
            </w:r>
            <w:r w:rsidR="00664F0C">
              <w:t xml:space="preserve"> 10</w:t>
            </w:r>
            <w:r w:rsidR="00664F0C">
              <w:rPr>
                <w:vertAlign w:val="superscript"/>
              </w:rPr>
              <w:t>4</w:t>
            </w:r>
          </w:p>
        </w:tc>
        <w:tc>
          <w:tcPr>
            <w:tcW w:w="1134" w:type="dxa"/>
            <w:vAlign w:val="center"/>
          </w:tcPr>
          <w:p w14:paraId="638A28AE" w14:textId="77777777" w:rsidR="00C94B7A" w:rsidRPr="007E3E01" w:rsidRDefault="00C94B7A" w:rsidP="00C94B7A">
            <w:pPr>
              <w:pStyle w:val="Bodyjustified"/>
              <w:keepNext/>
            </w:pPr>
            <w:r>
              <w:t>XX4</w:t>
            </w:r>
          </w:p>
        </w:tc>
      </w:tr>
      <w:tr w:rsidR="00C94B7A" w14:paraId="6A96E184" w14:textId="77777777" w:rsidTr="00105E0E">
        <w:trPr>
          <w:trHeight w:val="318"/>
        </w:trPr>
        <w:tc>
          <w:tcPr>
            <w:tcW w:w="2268" w:type="dxa"/>
            <w:vAlign w:val="center"/>
          </w:tcPr>
          <w:p w14:paraId="3EA4626C" w14:textId="3AA7FB31" w:rsidR="00C94B7A" w:rsidRPr="00664F0C" w:rsidRDefault="00664F0C" w:rsidP="00C94B7A">
            <w:pPr>
              <w:pStyle w:val="Bodyjustified"/>
              <w:rPr>
                <w:vertAlign w:val="superscript"/>
              </w:rPr>
            </w:pPr>
            <w:r>
              <w:t>X</w:t>
            </w:r>
            <w:r w:rsidR="00C94B7A">
              <w:t>X</w:t>
            </w:r>
            <w:r>
              <w:t xml:space="preserve"> 10</w:t>
            </w:r>
            <w:r>
              <w:rPr>
                <w:vertAlign w:val="superscript"/>
              </w:rPr>
              <w:t>5</w:t>
            </w:r>
          </w:p>
        </w:tc>
        <w:tc>
          <w:tcPr>
            <w:tcW w:w="1134" w:type="dxa"/>
            <w:vAlign w:val="center"/>
          </w:tcPr>
          <w:p w14:paraId="43609091" w14:textId="77777777" w:rsidR="00C94B7A" w:rsidRPr="007E3E01" w:rsidRDefault="00C94B7A" w:rsidP="00C94B7A">
            <w:pPr>
              <w:pStyle w:val="Bodyjustified"/>
            </w:pPr>
            <w:r>
              <w:t>XX5</w:t>
            </w:r>
          </w:p>
        </w:tc>
      </w:tr>
      <w:tr w:rsidR="00105E0E" w14:paraId="52864A11" w14:textId="77777777" w:rsidTr="00105E0E">
        <w:trPr>
          <w:trHeight w:val="318"/>
        </w:trPr>
        <w:tc>
          <w:tcPr>
            <w:tcW w:w="2268" w:type="dxa"/>
            <w:vAlign w:val="center"/>
          </w:tcPr>
          <w:p w14:paraId="395672CC" w14:textId="44F7A7A7" w:rsidR="00105E0E" w:rsidRPr="00664F0C" w:rsidRDefault="00C94B7A" w:rsidP="00C94B7A">
            <w:pPr>
              <w:pStyle w:val="Bodyjustified"/>
              <w:rPr>
                <w:vertAlign w:val="superscript"/>
              </w:rPr>
            </w:pPr>
            <w:r>
              <w:t>XX</w:t>
            </w:r>
            <w:r w:rsidR="00664F0C">
              <w:t xml:space="preserve"> 10</w:t>
            </w:r>
            <w:r w:rsidR="00664F0C">
              <w:rPr>
                <w:vertAlign w:val="superscript"/>
              </w:rPr>
              <w:t>6</w:t>
            </w:r>
          </w:p>
        </w:tc>
        <w:tc>
          <w:tcPr>
            <w:tcW w:w="1134" w:type="dxa"/>
            <w:vAlign w:val="center"/>
          </w:tcPr>
          <w:p w14:paraId="447EE0E3" w14:textId="77777777" w:rsidR="00105E0E" w:rsidRPr="007E3E01" w:rsidRDefault="00C94B7A" w:rsidP="00105E0E">
            <w:pPr>
              <w:pStyle w:val="Bodyjustified"/>
            </w:pPr>
            <w:r>
              <w:t>XX6</w:t>
            </w:r>
          </w:p>
        </w:tc>
      </w:tr>
    </w:tbl>
    <w:p w14:paraId="04D453B5" w14:textId="5A27C654" w:rsidR="006C6D72" w:rsidRPr="0013347F" w:rsidRDefault="006C6D72" w:rsidP="006B4E0C">
      <w:pPr>
        <w:pStyle w:val="alphabeticallist"/>
        <w:keepNext/>
        <w:spacing w:before="240" w:after="120"/>
      </w:pPr>
      <w:r w:rsidRPr="0013347F">
        <w:t xml:space="preserve">Capacitance Tolerance expressed by the following codes in accordance with ESCC Basic Specification No. </w:t>
      </w:r>
      <w:hyperlink r:id="rId16" w:history="1">
        <w:r w:rsidR="000669A5"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671FF386" w14:textId="77777777" w:rsidTr="00455088">
        <w:trPr>
          <w:trHeight w:val="510"/>
        </w:trPr>
        <w:tc>
          <w:tcPr>
            <w:tcW w:w="2268" w:type="dxa"/>
          </w:tcPr>
          <w:p w14:paraId="609BFEF3" w14:textId="77777777" w:rsidR="00455088" w:rsidRPr="00016227" w:rsidRDefault="00455088" w:rsidP="006B4E0C">
            <w:pPr>
              <w:pStyle w:val="Bodyjustified"/>
              <w:keepNext/>
            </w:pPr>
            <w:r w:rsidRPr="00016227">
              <w:t>Tolerance</w:t>
            </w:r>
          </w:p>
          <w:p w14:paraId="5B9092F5" w14:textId="77777777" w:rsidR="00455088" w:rsidRPr="00016227" w:rsidRDefault="00455088" w:rsidP="006B4E0C">
            <w:pPr>
              <w:pStyle w:val="Bodyjustified"/>
              <w:keepNext/>
            </w:pPr>
            <w:r w:rsidRPr="00016227">
              <w:t>(±</w:t>
            </w:r>
            <w:r w:rsidR="00E71B3A">
              <w:t xml:space="preserve"> %</w:t>
            </w:r>
            <w:r w:rsidRPr="00016227">
              <w:t>)</w:t>
            </w:r>
          </w:p>
        </w:tc>
        <w:tc>
          <w:tcPr>
            <w:tcW w:w="1134" w:type="dxa"/>
          </w:tcPr>
          <w:p w14:paraId="5462A34F" w14:textId="77777777" w:rsidR="00455088" w:rsidRPr="00016227" w:rsidRDefault="00455088" w:rsidP="006B4E0C">
            <w:pPr>
              <w:pStyle w:val="Bodyjustified"/>
              <w:keepNext/>
            </w:pPr>
            <w:r w:rsidRPr="00016227">
              <w:t>Code Letter</w:t>
            </w:r>
          </w:p>
        </w:tc>
      </w:tr>
      <w:tr w:rsidR="00455088" w:rsidRPr="007E3E01" w14:paraId="2520B1BD" w14:textId="77777777" w:rsidTr="00455088">
        <w:trPr>
          <w:trHeight w:val="318"/>
        </w:trPr>
        <w:tc>
          <w:tcPr>
            <w:tcW w:w="2268" w:type="dxa"/>
            <w:vAlign w:val="center"/>
          </w:tcPr>
          <w:p w14:paraId="4FCE561D" w14:textId="77777777" w:rsidR="00455088" w:rsidRPr="00016227" w:rsidRDefault="00455088" w:rsidP="00E71B3A">
            <w:pPr>
              <w:pStyle w:val="Bodyjustified"/>
              <w:keepNext/>
            </w:pPr>
            <w:r w:rsidRPr="00016227">
              <w:t>10</w:t>
            </w:r>
          </w:p>
        </w:tc>
        <w:tc>
          <w:tcPr>
            <w:tcW w:w="1134" w:type="dxa"/>
            <w:vAlign w:val="center"/>
          </w:tcPr>
          <w:p w14:paraId="39CA68BB" w14:textId="77777777" w:rsidR="00455088" w:rsidRPr="00016227" w:rsidRDefault="00455088" w:rsidP="006B4E0C">
            <w:pPr>
              <w:pStyle w:val="Bodyjustified"/>
              <w:keepNext/>
            </w:pPr>
            <w:r w:rsidRPr="00016227">
              <w:t>K</w:t>
            </w:r>
          </w:p>
        </w:tc>
      </w:tr>
      <w:tr w:rsidR="00455088" w:rsidRPr="007E3E01" w14:paraId="59BADD95" w14:textId="77777777" w:rsidTr="00455088">
        <w:trPr>
          <w:trHeight w:val="318"/>
        </w:trPr>
        <w:tc>
          <w:tcPr>
            <w:tcW w:w="2268" w:type="dxa"/>
            <w:vAlign w:val="center"/>
          </w:tcPr>
          <w:p w14:paraId="724F7766" w14:textId="77777777" w:rsidR="00455088" w:rsidRPr="00016227" w:rsidRDefault="00455088" w:rsidP="00455088">
            <w:pPr>
              <w:pStyle w:val="Bodyjustified"/>
            </w:pPr>
            <w:r>
              <w:t>20</w:t>
            </w:r>
          </w:p>
        </w:tc>
        <w:tc>
          <w:tcPr>
            <w:tcW w:w="1134" w:type="dxa"/>
            <w:vAlign w:val="center"/>
          </w:tcPr>
          <w:p w14:paraId="6DA478CA" w14:textId="77777777" w:rsidR="00455088" w:rsidRPr="00016227" w:rsidRDefault="00455088" w:rsidP="00455088">
            <w:pPr>
              <w:pStyle w:val="Bodyjustified"/>
            </w:pPr>
            <w:r>
              <w:t>M</w:t>
            </w:r>
          </w:p>
        </w:tc>
      </w:tr>
    </w:tbl>
    <w:p w14:paraId="70D3953C" w14:textId="77777777" w:rsidR="00052054" w:rsidRPr="0013347F" w:rsidRDefault="00C94B7A" w:rsidP="00A91D19">
      <w:pPr>
        <w:pStyle w:val="alphabeticallis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3F36F9A9" w14:textId="77777777" w:rsidTr="00662071">
        <w:trPr>
          <w:trHeight w:val="510"/>
        </w:trPr>
        <w:tc>
          <w:tcPr>
            <w:tcW w:w="2268" w:type="dxa"/>
          </w:tcPr>
          <w:p w14:paraId="00112586"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2CD92992" w14:textId="77777777" w:rsidR="007E3398" w:rsidRPr="007E3E01" w:rsidRDefault="007E3398" w:rsidP="00662071">
            <w:pPr>
              <w:pStyle w:val="Bodyjustified"/>
            </w:pPr>
            <w:r>
              <w:t>(V)</w:t>
            </w:r>
          </w:p>
        </w:tc>
        <w:tc>
          <w:tcPr>
            <w:tcW w:w="1134" w:type="dxa"/>
          </w:tcPr>
          <w:p w14:paraId="221CA01B" w14:textId="77777777" w:rsidR="007E3398" w:rsidRPr="007E3E01" w:rsidRDefault="007E3398" w:rsidP="0013347F">
            <w:pPr>
              <w:pStyle w:val="Bodyjustified"/>
            </w:pPr>
            <w:r>
              <w:t>Code Letter</w:t>
            </w:r>
          </w:p>
        </w:tc>
      </w:tr>
      <w:tr w:rsidR="00007CC7" w:rsidRPr="007E3E01" w14:paraId="6EC9E766" w14:textId="77777777" w:rsidTr="00662071">
        <w:trPr>
          <w:trHeight w:val="318"/>
        </w:trPr>
        <w:tc>
          <w:tcPr>
            <w:tcW w:w="2268" w:type="dxa"/>
            <w:vAlign w:val="center"/>
          </w:tcPr>
          <w:p w14:paraId="3B1497AB" w14:textId="77777777" w:rsidR="00007CC7" w:rsidRDefault="00662071" w:rsidP="00C94B7A">
            <w:pPr>
              <w:pStyle w:val="Bodyjustified"/>
            </w:pPr>
            <w:r>
              <w:t>50</w:t>
            </w:r>
          </w:p>
        </w:tc>
        <w:tc>
          <w:tcPr>
            <w:tcW w:w="1134" w:type="dxa"/>
            <w:vAlign w:val="center"/>
          </w:tcPr>
          <w:p w14:paraId="200B5BB5" w14:textId="77777777" w:rsidR="00007CC7" w:rsidRDefault="00662071" w:rsidP="00662071">
            <w:pPr>
              <w:pStyle w:val="Bodyjustified"/>
            </w:pPr>
            <w:r>
              <w:t>C</w:t>
            </w:r>
          </w:p>
        </w:tc>
      </w:tr>
      <w:tr w:rsidR="00662071" w:rsidRPr="007E3E01" w14:paraId="57123C9D" w14:textId="77777777" w:rsidTr="00662071">
        <w:trPr>
          <w:trHeight w:val="318"/>
        </w:trPr>
        <w:tc>
          <w:tcPr>
            <w:tcW w:w="2268" w:type="dxa"/>
            <w:vAlign w:val="center"/>
          </w:tcPr>
          <w:p w14:paraId="52BF1A2E" w14:textId="77777777" w:rsidR="00662071" w:rsidRPr="002C00BE" w:rsidRDefault="00C94B7A" w:rsidP="00662071">
            <w:pPr>
              <w:pStyle w:val="Bodyjustified"/>
            </w:pPr>
            <w:r>
              <w:t>63</w:t>
            </w:r>
          </w:p>
        </w:tc>
        <w:tc>
          <w:tcPr>
            <w:tcW w:w="1134" w:type="dxa"/>
            <w:vAlign w:val="center"/>
          </w:tcPr>
          <w:p w14:paraId="085C46BC" w14:textId="77777777" w:rsidR="00662071" w:rsidRPr="002C00BE" w:rsidRDefault="00662071" w:rsidP="00662071">
            <w:pPr>
              <w:pStyle w:val="Bodyjustified"/>
            </w:pPr>
            <w:r>
              <w:t>D</w:t>
            </w:r>
          </w:p>
        </w:tc>
      </w:tr>
      <w:tr w:rsidR="00662071" w:rsidRPr="007E3E01" w14:paraId="4539B209" w14:textId="77777777" w:rsidTr="00662071">
        <w:trPr>
          <w:trHeight w:val="318"/>
        </w:trPr>
        <w:tc>
          <w:tcPr>
            <w:tcW w:w="2268" w:type="dxa"/>
            <w:vAlign w:val="center"/>
          </w:tcPr>
          <w:p w14:paraId="71AC3437" w14:textId="77777777" w:rsidR="00662071" w:rsidRPr="002C00BE" w:rsidRDefault="00C94B7A" w:rsidP="00662071">
            <w:pPr>
              <w:pStyle w:val="Bodyjustified"/>
            </w:pPr>
            <w:r>
              <w:t>1</w:t>
            </w:r>
            <w:r w:rsidR="00662071">
              <w:t>00</w:t>
            </w:r>
          </w:p>
        </w:tc>
        <w:tc>
          <w:tcPr>
            <w:tcW w:w="1134" w:type="dxa"/>
            <w:vAlign w:val="center"/>
          </w:tcPr>
          <w:p w14:paraId="765C125F" w14:textId="77777777" w:rsidR="00662071" w:rsidRPr="002C00BE" w:rsidRDefault="00662071" w:rsidP="00662071">
            <w:pPr>
              <w:pStyle w:val="Bodyjustified"/>
            </w:pPr>
            <w:r>
              <w:t>E</w:t>
            </w:r>
          </w:p>
        </w:tc>
      </w:tr>
      <w:tr w:rsidR="001F34A1" w:rsidRPr="007E3E01" w14:paraId="1062071B" w14:textId="77777777" w:rsidTr="00662071">
        <w:trPr>
          <w:trHeight w:val="318"/>
        </w:trPr>
        <w:tc>
          <w:tcPr>
            <w:tcW w:w="2268" w:type="dxa"/>
            <w:vAlign w:val="center"/>
          </w:tcPr>
          <w:p w14:paraId="516FCFEC" w14:textId="77777777" w:rsidR="001F34A1" w:rsidRDefault="001F34A1" w:rsidP="00662071">
            <w:pPr>
              <w:pStyle w:val="Bodyjustified"/>
            </w:pPr>
            <w:r>
              <w:t>170</w:t>
            </w:r>
          </w:p>
        </w:tc>
        <w:tc>
          <w:tcPr>
            <w:tcW w:w="1134" w:type="dxa"/>
            <w:vAlign w:val="center"/>
          </w:tcPr>
          <w:p w14:paraId="4988639B" w14:textId="77777777" w:rsidR="001F34A1" w:rsidRDefault="001F34A1" w:rsidP="00662071">
            <w:pPr>
              <w:pStyle w:val="Bodyjustified"/>
            </w:pPr>
            <w:r>
              <w:t>F</w:t>
            </w:r>
          </w:p>
        </w:tc>
      </w:tr>
      <w:tr w:rsidR="00662071" w:rsidRPr="007E3E01" w14:paraId="07063866" w14:textId="77777777" w:rsidTr="00662071">
        <w:trPr>
          <w:trHeight w:val="318"/>
        </w:trPr>
        <w:tc>
          <w:tcPr>
            <w:tcW w:w="2268" w:type="dxa"/>
            <w:vAlign w:val="center"/>
          </w:tcPr>
          <w:p w14:paraId="1BB74976" w14:textId="77777777" w:rsidR="00662071" w:rsidRPr="002C00BE" w:rsidRDefault="0038683A" w:rsidP="00662071">
            <w:pPr>
              <w:pStyle w:val="Bodyjustified"/>
            </w:pPr>
            <w:r>
              <w:t>2</w:t>
            </w:r>
            <w:r w:rsidR="00662071">
              <w:t>00</w:t>
            </w:r>
          </w:p>
        </w:tc>
        <w:tc>
          <w:tcPr>
            <w:tcW w:w="1134" w:type="dxa"/>
            <w:vAlign w:val="center"/>
          </w:tcPr>
          <w:p w14:paraId="618A059D" w14:textId="77777777" w:rsidR="00662071" w:rsidRPr="002C00BE" w:rsidRDefault="00662071" w:rsidP="00662071">
            <w:pPr>
              <w:pStyle w:val="Bodyjustified"/>
            </w:pPr>
            <w:r>
              <w:t>G</w:t>
            </w:r>
          </w:p>
        </w:tc>
      </w:tr>
      <w:tr w:rsidR="007E3398" w:rsidRPr="007E3E01" w14:paraId="0AD2769F" w14:textId="77777777" w:rsidTr="00662071">
        <w:trPr>
          <w:trHeight w:val="318"/>
        </w:trPr>
        <w:tc>
          <w:tcPr>
            <w:tcW w:w="2268" w:type="dxa"/>
            <w:vAlign w:val="center"/>
          </w:tcPr>
          <w:p w14:paraId="14AE44CC" w14:textId="77777777" w:rsidR="007E3398" w:rsidRPr="002C00BE" w:rsidRDefault="0038683A" w:rsidP="00662071">
            <w:pPr>
              <w:pStyle w:val="Bodyjustified"/>
            </w:pPr>
            <w:r>
              <w:t>25</w:t>
            </w:r>
            <w:r w:rsidR="00662071">
              <w:t>0</w:t>
            </w:r>
          </w:p>
        </w:tc>
        <w:tc>
          <w:tcPr>
            <w:tcW w:w="1134" w:type="dxa"/>
            <w:vAlign w:val="center"/>
          </w:tcPr>
          <w:p w14:paraId="7C92123C" w14:textId="77777777" w:rsidR="007E3398" w:rsidRPr="002C00BE" w:rsidRDefault="00662071" w:rsidP="00662071">
            <w:pPr>
              <w:pStyle w:val="Bodyjustified"/>
            </w:pPr>
            <w:r>
              <w:t>H</w:t>
            </w:r>
          </w:p>
        </w:tc>
      </w:tr>
      <w:tr w:rsidR="00D81763" w:rsidRPr="007E3E01" w14:paraId="0FA79E74" w14:textId="77777777" w:rsidTr="00662071">
        <w:trPr>
          <w:trHeight w:val="318"/>
        </w:trPr>
        <w:tc>
          <w:tcPr>
            <w:tcW w:w="2268" w:type="dxa"/>
            <w:vAlign w:val="center"/>
          </w:tcPr>
          <w:p w14:paraId="471D57C0" w14:textId="77777777" w:rsidR="00D81763" w:rsidRDefault="0038683A" w:rsidP="00662071">
            <w:pPr>
              <w:pStyle w:val="Bodyjustified"/>
            </w:pPr>
            <w:r>
              <w:t>4</w:t>
            </w:r>
            <w:r w:rsidR="00662071">
              <w:t>00</w:t>
            </w:r>
          </w:p>
        </w:tc>
        <w:tc>
          <w:tcPr>
            <w:tcW w:w="1134" w:type="dxa"/>
            <w:vAlign w:val="center"/>
          </w:tcPr>
          <w:p w14:paraId="4BBC3E1C" w14:textId="77777777" w:rsidR="00D81763" w:rsidRDefault="00662071" w:rsidP="00662071">
            <w:pPr>
              <w:pStyle w:val="Bodyjustified"/>
            </w:pPr>
            <w:r>
              <w:t>K</w:t>
            </w:r>
          </w:p>
        </w:tc>
      </w:tr>
      <w:tr w:rsidR="001F34A1" w:rsidRPr="007E3E01" w14:paraId="2E7A6F52" w14:textId="77777777" w:rsidTr="00662071">
        <w:trPr>
          <w:trHeight w:val="318"/>
        </w:trPr>
        <w:tc>
          <w:tcPr>
            <w:tcW w:w="2268" w:type="dxa"/>
            <w:vAlign w:val="center"/>
          </w:tcPr>
          <w:p w14:paraId="2C76794C" w14:textId="77777777" w:rsidR="001F34A1" w:rsidRDefault="001F34A1" w:rsidP="00662071">
            <w:pPr>
              <w:pStyle w:val="Bodyjustified"/>
            </w:pPr>
            <w:r>
              <w:t>500</w:t>
            </w:r>
          </w:p>
        </w:tc>
        <w:tc>
          <w:tcPr>
            <w:tcW w:w="1134" w:type="dxa"/>
            <w:vAlign w:val="center"/>
          </w:tcPr>
          <w:p w14:paraId="58181214" w14:textId="77777777" w:rsidR="001F34A1" w:rsidRDefault="001F34A1" w:rsidP="00662071">
            <w:pPr>
              <w:pStyle w:val="Bodyjustified"/>
            </w:pPr>
            <w:r>
              <w:t>L</w:t>
            </w:r>
          </w:p>
        </w:tc>
      </w:tr>
      <w:tr w:rsidR="001F34A1" w:rsidRPr="007E3E01" w14:paraId="68D6542D" w14:textId="77777777" w:rsidTr="00662071">
        <w:trPr>
          <w:trHeight w:val="318"/>
        </w:trPr>
        <w:tc>
          <w:tcPr>
            <w:tcW w:w="2268" w:type="dxa"/>
            <w:vAlign w:val="center"/>
          </w:tcPr>
          <w:p w14:paraId="2A0D5F67" w14:textId="77777777" w:rsidR="001F34A1" w:rsidRDefault="001F34A1" w:rsidP="00662071">
            <w:pPr>
              <w:pStyle w:val="Bodyjustified"/>
            </w:pPr>
            <w:r>
              <w:t>630</w:t>
            </w:r>
          </w:p>
        </w:tc>
        <w:tc>
          <w:tcPr>
            <w:tcW w:w="1134" w:type="dxa"/>
            <w:vAlign w:val="center"/>
          </w:tcPr>
          <w:p w14:paraId="5E11B840" w14:textId="77777777" w:rsidR="001F34A1" w:rsidRDefault="001F34A1" w:rsidP="00662071">
            <w:pPr>
              <w:pStyle w:val="Bodyjustified"/>
            </w:pPr>
            <w:r>
              <w:t>Z</w:t>
            </w:r>
          </w:p>
        </w:tc>
      </w:tr>
    </w:tbl>
    <w:p w14:paraId="016835E4" w14:textId="77777777" w:rsidR="00052054" w:rsidRDefault="0038683A" w:rsidP="005E0436">
      <w:pPr>
        <w:pStyle w:val="Heading3"/>
      </w:pPr>
      <w:bookmarkStart w:id="9" w:name="_Ref476219901"/>
      <w:bookmarkStart w:id="10" w:name="_Toc494708850"/>
      <w:commentRangeStart w:id="11"/>
      <w:r>
        <w:t>Component Type Variants and Range of Components</w:t>
      </w:r>
      <w:bookmarkEnd w:id="9"/>
      <w:bookmarkEnd w:id="10"/>
      <w:commentRangeEnd w:id="11"/>
      <w:r w:rsidR="008A03F8">
        <w:rPr>
          <w:rStyle w:val="CommentReference"/>
          <w:bCs w:val="0"/>
          <w:u w:val="none"/>
        </w:rPr>
        <w:commentReference w:id="11"/>
      </w:r>
    </w:p>
    <w:p w14:paraId="15E822C1"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W w:w="7936"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247"/>
        <w:gridCol w:w="1247"/>
        <w:gridCol w:w="1247"/>
        <w:gridCol w:w="1134"/>
        <w:gridCol w:w="1134"/>
        <w:gridCol w:w="1077"/>
        <w:gridCol w:w="850"/>
      </w:tblGrid>
      <w:tr w:rsidR="00E71B3A" w:rsidRPr="00A313CA" w14:paraId="09C8CEDE" w14:textId="77777777" w:rsidTr="00477E45">
        <w:trPr>
          <w:trHeight w:val="238"/>
          <w:tblHeader/>
        </w:trPr>
        <w:tc>
          <w:tcPr>
            <w:tcW w:w="1247" w:type="dxa"/>
          </w:tcPr>
          <w:p w14:paraId="0589FF10" w14:textId="77777777" w:rsidR="00E71B3A" w:rsidRPr="00A313CA" w:rsidRDefault="00E71B3A" w:rsidP="007B1F78">
            <w:pPr>
              <w:pStyle w:val="Bodyjustified"/>
            </w:pPr>
            <w:r w:rsidRPr="00A313CA">
              <w:t>Type Variants</w:t>
            </w:r>
          </w:p>
          <w:p w14:paraId="1A0AC997" w14:textId="77777777" w:rsidR="00E71B3A" w:rsidRPr="00A313CA" w:rsidRDefault="00E71B3A" w:rsidP="007B1F78">
            <w:pPr>
              <w:pStyle w:val="Bodyjustified"/>
            </w:pPr>
            <w:r w:rsidRPr="00A313CA">
              <w:t>(Note</w:t>
            </w:r>
            <w:r>
              <w:t>s</w:t>
            </w:r>
            <w:r w:rsidRPr="00A313CA">
              <w:t xml:space="preserve"> 1</w:t>
            </w:r>
            <w:r>
              <w:t>, 2</w:t>
            </w:r>
            <w:r w:rsidRPr="00A313CA">
              <w:t>)</w:t>
            </w:r>
          </w:p>
        </w:tc>
        <w:tc>
          <w:tcPr>
            <w:tcW w:w="1247" w:type="dxa"/>
          </w:tcPr>
          <w:p w14:paraId="2AE46D9A" w14:textId="77777777" w:rsidR="00E71B3A" w:rsidRPr="00A313CA" w:rsidRDefault="00E71B3A" w:rsidP="007B1F78">
            <w:pPr>
              <w:pStyle w:val="Bodyjustified"/>
            </w:pPr>
            <w:r w:rsidRPr="00A313CA">
              <w:t>Capacitance Value</w:t>
            </w:r>
          </w:p>
          <w:p w14:paraId="184D7092" w14:textId="77777777" w:rsidR="00E71B3A" w:rsidRPr="00A313CA" w:rsidRDefault="00E71B3A" w:rsidP="007B1F78">
            <w:pPr>
              <w:pStyle w:val="Bodyjustified"/>
            </w:pPr>
            <w:r w:rsidRPr="00A313CA">
              <w:t>C</w:t>
            </w:r>
          </w:p>
          <w:p w14:paraId="6DE45509" w14:textId="77777777" w:rsidR="00E71B3A" w:rsidRPr="00A313CA" w:rsidRDefault="00E71B3A" w:rsidP="00E71B3A">
            <w:pPr>
              <w:pStyle w:val="Bodyjustified"/>
            </w:pPr>
            <w:r w:rsidRPr="00A313CA">
              <w:t>(µF)</w:t>
            </w:r>
          </w:p>
        </w:tc>
        <w:tc>
          <w:tcPr>
            <w:tcW w:w="1247" w:type="dxa"/>
          </w:tcPr>
          <w:p w14:paraId="6B9F211B" w14:textId="77777777" w:rsidR="00E71B3A" w:rsidRDefault="00E71B3A" w:rsidP="007B1F78">
            <w:pPr>
              <w:pStyle w:val="Bodyjustified"/>
            </w:pPr>
            <w:r>
              <w:t>Capacitance Tolerance</w:t>
            </w:r>
          </w:p>
          <w:p w14:paraId="52C60184" w14:textId="77777777" w:rsidR="00E71B3A" w:rsidRPr="00A313CA" w:rsidRDefault="00E71B3A" w:rsidP="007B1F78">
            <w:pPr>
              <w:pStyle w:val="Bodyjustified"/>
            </w:pPr>
            <w:r>
              <w:t>(± %)</w:t>
            </w:r>
          </w:p>
        </w:tc>
        <w:tc>
          <w:tcPr>
            <w:tcW w:w="1134" w:type="dxa"/>
          </w:tcPr>
          <w:p w14:paraId="113516C6" w14:textId="77777777" w:rsidR="00E71B3A" w:rsidRPr="00A313CA" w:rsidRDefault="00E71B3A" w:rsidP="007B1F78">
            <w:pPr>
              <w:pStyle w:val="Bodyjustified"/>
            </w:pPr>
            <w:r w:rsidRPr="00A313CA">
              <w:t>DC Rated Voltage</w:t>
            </w:r>
          </w:p>
          <w:p w14:paraId="3CB75A09" w14:textId="77777777" w:rsidR="00E71B3A" w:rsidRPr="00A313CA" w:rsidRDefault="00E71B3A" w:rsidP="007B1F78">
            <w:pPr>
              <w:pStyle w:val="Bodyjustified"/>
            </w:pPr>
            <w:r w:rsidRPr="00A313CA">
              <w:t>(U</w:t>
            </w:r>
            <w:r w:rsidRPr="00A313CA">
              <w:rPr>
                <w:vertAlign w:val="subscript"/>
              </w:rPr>
              <w:t>R</w:t>
            </w:r>
            <w:r w:rsidRPr="00A313CA">
              <w:t>)</w:t>
            </w:r>
          </w:p>
          <w:p w14:paraId="6105D645" w14:textId="77777777" w:rsidR="00E71B3A" w:rsidRPr="00A313CA" w:rsidRDefault="00E71B3A" w:rsidP="007B1F78">
            <w:pPr>
              <w:pStyle w:val="Bodyjustified"/>
            </w:pPr>
            <w:r w:rsidRPr="00A313CA">
              <w:t>(V)</w:t>
            </w:r>
          </w:p>
          <w:p w14:paraId="37FA0E73" w14:textId="77777777" w:rsidR="00E71B3A" w:rsidRPr="00A313CA" w:rsidRDefault="00E71B3A" w:rsidP="007E2C7A">
            <w:pPr>
              <w:pStyle w:val="Bodyjustified"/>
            </w:pPr>
            <w:r w:rsidRPr="00A313CA">
              <w:t xml:space="preserve">(Note </w:t>
            </w:r>
            <w:r>
              <w:t>2</w:t>
            </w:r>
            <w:r w:rsidRPr="00A313CA">
              <w:t>)</w:t>
            </w:r>
          </w:p>
        </w:tc>
        <w:tc>
          <w:tcPr>
            <w:tcW w:w="1134" w:type="dxa"/>
          </w:tcPr>
          <w:p w14:paraId="0F093583" w14:textId="77777777" w:rsidR="00E71B3A" w:rsidRPr="00A313CA" w:rsidRDefault="00E71B3A" w:rsidP="007B1F78">
            <w:pPr>
              <w:pStyle w:val="Bodyjustified"/>
            </w:pPr>
            <w:r w:rsidRPr="00A313CA">
              <w:t>AC Current</w:t>
            </w:r>
          </w:p>
          <w:p w14:paraId="6F568CFF" w14:textId="77777777" w:rsidR="00E71B3A" w:rsidRPr="00A313CA" w:rsidRDefault="00E71B3A" w:rsidP="007B1F78">
            <w:pPr>
              <w:pStyle w:val="Bodyjustified"/>
            </w:pPr>
            <w:r w:rsidRPr="00A313CA">
              <w:t>(I</w:t>
            </w:r>
            <w:r w:rsidRPr="00A313CA">
              <w:rPr>
                <w:vertAlign w:val="subscript"/>
              </w:rPr>
              <w:t>RA</w:t>
            </w:r>
            <w:r w:rsidRPr="00A313CA">
              <w:t>)</w:t>
            </w:r>
          </w:p>
          <w:p w14:paraId="666C0B7E" w14:textId="77777777" w:rsidR="00E71B3A" w:rsidRPr="00A313CA" w:rsidRDefault="00E71B3A" w:rsidP="007B1F78">
            <w:pPr>
              <w:pStyle w:val="Bodyjustified"/>
            </w:pPr>
            <w:r w:rsidRPr="00A313CA">
              <w:t>(Arms)</w:t>
            </w:r>
          </w:p>
          <w:p w14:paraId="5A01E086" w14:textId="77777777" w:rsidR="00E71B3A" w:rsidRPr="00A313CA" w:rsidRDefault="00E71B3A" w:rsidP="007B1F78">
            <w:pPr>
              <w:pStyle w:val="Bodyjustified"/>
            </w:pPr>
            <w:r w:rsidRPr="00A313CA">
              <w:t>Max</w:t>
            </w:r>
          </w:p>
        </w:tc>
        <w:tc>
          <w:tcPr>
            <w:tcW w:w="1077" w:type="dxa"/>
          </w:tcPr>
          <w:p w14:paraId="150F6945" w14:textId="77777777" w:rsidR="00E71B3A" w:rsidRPr="00A313CA" w:rsidRDefault="00E71B3A" w:rsidP="007B1F78">
            <w:pPr>
              <w:pStyle w:val="Bodyjustified"/>
              <w:rPr>
                <w:lang w:val="fr-FR"/>
              </w:rPr>
            </w:pPr>
            <w:r w:rsidRPr="00A313CA">
              <w:rPr>
                <w:lang w:val="fr-FR"/>
              </w:rPr>
              <w:t>Dimension B</w:t>
            </w:r>
          </w:p>
          <w:p w14:paraId="0B4647D3" w14:textId="77777777" w:rsidR="00E71B3A" w:rsidRPr="00A313CA" w:rsidRDefault="00E71B3A" w:rsidP="007B1F78">
            <w:pPr>
              <w:pStyle w:val="Bodyjustified"/>
              <w:rPr>
                <w:lang w:val="fr-FR"/>
              </w:rPr>
            </w:pPr>
            <w:r w:rsidRPr="00A313CA">
              <w:rPr>
                <w:lang w:val="fr-FR"/>
              </w:rPr>
              <w:t>(mm)</w:t>
            </w:r>
          </w:p>
          <w:p w14:paraId="223E0F45" w14:textId="77777777" w:rsidR="00E71B3A" w:rsidRPr="00A313CA" w:rsidRDefault="00E71B3A" w:rsidP="007B1F78">
            <w:pPr>
              <w:pStyle w:val="Bodyjustified"/>
              <w:rPr>
                <w:lang w:val="fr-FR"/>
              </w:rPr>
            </w:pPr>
            <w:r w:rsidRPr="00A313CA">
              <w:rPr>
                <w:lang w:val="fr-FR"/>
              </w:rPr>
              <w:t>Max</w:t>
            </w:r>
          </w:p>
          <w:p w14:paraId="41DC8496" w14:textId="77777777" w:rsidR="00E71B3A" w:rsidRPr="00A313CA" w:rsidRDefault="00E71B3A" w:rsidP="007B1F78">
            <w:pPr>
              <w:pStyle w:val="Bodyjustified"/>
              <w:rPr>
                <w:lang w:val="fr-FR"/>
              </w:rPr>
            </w:pPr>
            <w:r w:rsidRPr="00A313CA">
              <w:rPr>
                <w:lang w:val="fr-FR"/>
              </w:rPr>
              <w:t>(Note 1)</w:t>
            </w:r>
          </w:p>
        </w:tc>
        <w:tc>
          <w:tcPr>
            <w:tcW w:w="850" w:type="dxa"/>
          </w:tcPr>
          <w:p w14:paraId="43D74303" w14:textId="77777777" w:rsidR="00E71B3A" w:rsidRPr="00A313CA" w:rsidRDefault="00E71B3A" w:rsidP="007B1F78">
            <w:pPr>
              <w:pStyle w:val="Bodyjustified"/>
            </w:pPr>
            <w:r w:rsidRPr="00A313CA">
              <w:t>Weight</w:t>
            </w:r>
          </w:p>
          <w:p w14:paraId="34329FBC" w14:textId="77777777" w:rsidR="00E71B3A" w:rsidRPr="00A313CA" w:rsidRDefault="00E71B3A" w:rsidP="007B1F78">
            <w:pPr>
              <w:pStyle w:val="Bodyjustified"/>
            </w:pPr>
            <w:r w:rsidRPr="00A313CA">
              <w:t>(g)</w:t>
            </w:r>
          </w:p>
          <w:p w14:paraId="1526BA61" w14:textId="77777777" w:rsidR="00E71B3A" w:rsidRPr="00A313CA" w:rsidRDefault="00E71B3A" w:rsidP="007B1F78">
            <w:pPr>
              <w:pStyle w:val="Bodyjustified"/>
            </w:pPr>
            <w:r w:rsidRPr="00A313CA">
              <w:t>Max</w:t>
            </w:r>
          </w:p>
        </w:tc>
      </w:tr>
      <w:tr w:rsidR="00E71B3A" w:rsidRPr="00A313CA" w14:paraId="0A1F1364" w14:textId="77777777" w:rsidTr="00477E45">
        <w:trPr>
          <w:trHeight w:val="238"/>
        </w:trPr>
        <w:tc>
          <w:tcPr>
            <w:tcW w:w="1247" w:type="dxa"/>
            <w:vMerge w:val="restart"/>
          </w:tcPr>
          <w:p w14:paraId="77B4D3E4" w14:textId="77777777" w:rsidR="00E71B3A" w:rsidRPr="00A313CA" w:rsidRDefault="00E71B3A" w:rsidP="007B1F78">
            <w:pPr>
              <w:pStyle w:val="Bodyjustified"/>
            </w:pPr>
            <w:r w:rsidRPr="00A313CA">
              <w:t>01</w:t>
            </w:r>
            <w:r>
              <w:t xml:space="preserve">, </w:t>
            </w:r>
            <w:r w:rsidRPr="00A313CA">
              <w:t>05</w:t>
            </w:r>
          </w:p>
        </w:tc>
        <w:tc>
          <w:tcPr>
            <w:tcW w:w="1247" w:type="dxa"/>
          </w:tcPr>
          <w:p w14:paraId="6F31C956" w14:textId="77777777" w:rsidR="00E71B3A" w:rsidRPr="00A313CA" w:rsidRDefault="00E71B3A" w:rsidP="007B1F78">
            <w:pPr>
              <w:pStyle w:val="Bodyjustified"/>
            </w:pPr>
            <w:r w:rsidRPr="00A313CA">
              <w:t>2.2</w:t>
            </w:r>
          </w:p>
        </w:tc>
        <w:tc>
          <w:tcPr>
            <w:tcW w:w="1247" w:type="dxa"/>
          </w:tcPr>
          <w:p w14:paraId="6405DDA7" w14:textId="77777777" w:rsidR="00E71B3A" w:rsidRPr="00A313CA" w:rsidRDefault="002A6BA1" w:rsidP="007B1F78">
            <w:pPr>
              <w:pStyle w:val="Bodyjustified"/>
            </w:pPr>
            <w:r>
              <w:t>10, 20</w:t>
            </w:r>
          </w:p>
        </w:tc>
        <w:tc>
          <w:tcPr>
            <w:tcW w:w="1134" w:type="dxa"/>
            <w:vMerge w:val="restart"/>
          </w:tcPr>
          <w:p w14:paraId="501541C8" w14:textId="77777777" w:rsidR="00E71B3A" w:rsidRPr="00A313CA" w:rsidRDefault="00E71B3A" w:rsidP="007B1F78">
            <w:pPr>
              <w:pStyle w:val="Bodyjustified"/>
            </w:pPr>
            <w:r w:rsidRPr="00A313CA">
              <w:t>50</w:t>
            </w:r>
          </w:p>
        </w:tc>
        <w:tc>
          <w:tcPr>
            <w:tcW w:w="1134" w:type="dxa"/>
          </w:tcPr>
          <w:p w14:paraId="5A8987FF" w14:textId="77777777" w:rsidR="00E71B3A" w:rsidRPr="00A313CA" w:rsidRDefault="00E71B3A" w:rsidP="007B1F78">
            <w:pPr>
              <w:pStyle w:val="Bodyjustified"/>
            </w:pPr>
            <w:r w:rsidRPr="00A313CA">
              <w:t>1.3</w:t>
            </w:r>
          </w:p>
        </w:tc>
        <w:tc>
          <w:tcPr>
            <w:tcW w:w="1077" w:type="dxa"/>
            <w:vMerge w:val="restart"/>
          </w:tcPr>
          <w:p w14:paraId="69332284" w14:textId="77777777" w:rsidR="00E71B3A" w:rsidRPr="00A313CA" w:rsidRDefault="00E71B3A" w:rsidP="007B1F78">
            <w:pPr>
              <w:pStyle w:val="Bodyjustified"/>
            </w:pPr>
            <w:r w:rsidRPr="00A313CA">
              <w:t>1</w:t>
            </w:r>
          </w:p>
        </w:tc>
        <w:tc>
          <w:tcPr>
            <w:tcW w:w="850" w:type="dxa"/>
            <w:vMerge w:val="restart"/>
          </w:tcPr>
          <w:p w14:paraId="69C01CD5" w14:textId="77777777" w:rsidR="00E71B3A" w:rsidRPr="00A313CA" w:rsidRDefault="00E71B3A" w:rsidP="007B1F78">
            <w:pPr>
              <w:pStyle w:val="Bodyjustified"/>
            </w:pPr>
            <w:r w:rsidRPr="00A313CA">
              <w:t>6</w:t>
            </w:r>
          </w:p>
        </w:tc>
      </w:tr>
      <w:tr w:rsidR="00E71B3A" w:rsidRPr="00A313CA" w14:paraId="70F90C73" w14:textId="77777777" w:rsidTr="00477E45">
        <w:trPr>
          <w:trHeight w:val="238"/>
        </w:trPr>
        <w:tc>
          <w:tcPr>
            <w:tcW w:w="1247" w:type="dxa"/>
            <w:vMerge/>
          </w:tcPr>
          <w:p w14:paraId="6537880B" w14:textId="77777777" w:rsidR="00E71B3A" w:rsidRPr="00A313CA" w:rsidRDefault="00E71B3A" w:rsidP="007B1F78">
            <w:pPr>
              <w:pStyle w:val="Bodyjustified"/>
            </w:pPr>
          </w:p>
        </w:tc>
        <w:tc>
          <w:tcPr>
            <w:tcW w:w="1247" w:type="dxa"/>
          </w:tcPr>
          <w:p w14:paraId="1E6AE7FD" w14:textId="77777777" w:rsidR="00E71B3A" w:rsidRPr="00A313CA" w:rsidRDefault="00E71B3A" w:rsidP="007B1F78">
            <w:pPr>
              <w:pStyle w:val="Bodyjustified"/>
            </w:pPr>
            <w:r w:rsidRPr="00A313CA">
              <w:t>2.7</w:t>
            </w:r>
          </w:p>
        </w:tc>
        <w:tc>
          <w:tcPr>
            <w:tcW w:w="1247" w:type="dxa"/>
          </w:tcPr>
          <w:p w14:paraId="06528E29" w14:textId="77777777" w:rsidR="00E71B3A" w:rsidRPr="00A313CA" w:rsidRDefault="002A6BA1" w:rsidP="007B1F78">
            <w:pPr>
              <w:pStyle w:val="Bodyjustified"/>
            </w:pPr>
            <w:r>
              <w:t>10</w:t>
            </w:r>
          </w:p>
        </w:tc>
        <w:tc>
          <w:tcPr>
            <w:tcW w:w="1134" w:type="dxa"/>
            <w:vMerge/>
          </w:tcPr>
          <w:p w14:paraId="282465AE" w14:textId="77777777" w:rsidR="00E71B3A" w:rsidRPr="00A313CA" w:rsidRDefault="00E71B3A" w:rsidP="007B1F78">
            <w:pPr>
              <w:pStyle w:val="Bodyjustified"/>
            </w:pPr>
          </w:p>
        </w:tc>
        <w:tc>
          <w:tcPr>
            <w:tcW w:w="1134" w:type="dxa"/>
          </w:tcPr>
          <w:p w14:paraId="175D9330" w14:textId="77777777" w:rsidR="00E71B3A" w:rsidRPr="00A313CA" w:rsidRDefault="00E71B3A" w:rsidP="007B1F78">
            <w:pPr>
              <w:pStyle w:val="Bodyjustified"/>
            </w:pPr>
            <w:r w:rsidRPr="00A313CA">
              <w:t>1.6</w:t>
            </w:r>
          </w:p>
        </w:tc>
        <w:tc>
          <w:tcPr>
            <w:tcW w:w="1077" w:type="dxa"/>
            <w:vMerge/>
          </w:tcPr>
          <w:p w14:paraId="7BE45D25" w14:textId="77777777" w:rsidR="00E71B3A" w:rsidRPr="00A313CA" w:rsidRDefault="00E71B3A" w:rsidP="007B1F78">
            <w:pPr>
              <w:pStyle w:val="Bodyjustified"/>
            </w:pPr>
          </w:p>
        </w:tc>
        <w:tc>
          <w:tcPr>
            <w:tcW w:w="850" w:type="dxa"/>
            <w:vMerge/>
          </w:tcPr>
          <w:p w14:paraId="02D643F0" w14:textId="77777777" w:rsidR="00E71B3A" w:rsidRPr="00A313CA" w:rsidRDefault="00E71B3A" w:rsidP="007B1F78">
            <w:pPr>
              <w:pStyle w:val="Bodyjustified"/>
            </w:pPr>
          </w:p>
        </w:tc>
      </w:tr>
      <w:tr w:rsidR="002A6BA1" w:rsidRPr="00A313CA" w14:paraId="63EB8694" w14:textId="77777777" w:rsidTr="00477E45">
        <w:trPr>
          <w:trHeight w:val="238"/>
        </w:trPr>
        <w:tc>
          <w:tcPr>
            <w:tcW w:w="1247" w:type="dxa"/>
            <w:vMerge/>
          </w:tcPr>
          <w:p w14:paraId="1D5F95D0" w14:textId="77777777" w:rsidR="002A6BA1" w:rsidRPr="00A313CA" w:rsidRDefault="002A6BA1" w:rsidP="002A6BA1">
            <w:pPr>
              <w:pStyle w:val="Bodyjustified"/>
            </w:pPr>
          </w:p>
        </w:tc>
        <w:tc>
          <w:tcPr>
            <w:tcW w:w="1247" w:type="dxa"/>
          </w:tcPr>
          <w:p w14:paraId="770304AE" w14:textId="77777777" w:rsidR="002A6BA1" w:rsidRPr="00A313CA" w:rsidRDefault="002A6BA1" w:rsidP="002A6BA1">
            <w:pPr>
              <w:pStyle w:val="Bodyjustified"/>
            </w:pPr>
            <w:r w:rsidRPr="00A313CA">
              <w:t>3.3</w:t>
            </w:r>
          </w:p>
        </w:tc>
        <w:tc>
          <w:tcPr>
            <w:tcW w:w="1247" w:type="dxa"/>
          </w:tcPr>
          <w:p w14:paraId="49D78949" w14:textId="77777777" w:rsidR="002A6BA1" w:rsidRPr="00A313CA" w:rsidRDefault="002A6BA1" w:rsidP="002A6BA1">
            <w:pPr>
              <w:pStyle w:val="Bodyjustified"/>
            </w:pPr>
            <w:r>
              <w:t>10, 20</w:t>
            </w:r>
          </w:p>
        </w:tc>
        <w:tc>
          <w:tcPr>
            <w:tcW w:w="1134" w:type="dxa"/>
            <w:vMerge/>
          </w:tcPr>
          <w:p w14:paraId="6CBA9BF2" w14:textId="77777777" w:rsidR="002A6BA1" w:rsidRPr="00A313CA" w:rsidRDefault="002A6BA1" w:rsidP="002A6BA1">
            <w:pPr>
              <w:pStyle w:val="Bodyjustified"/>
            </w:pPr>
          </w:p>
        </w:tc>
        <w:tc>
          <w:tcPr>
            <w:tcW w:w="1134" w:type="dxa"/>
          </w:tcPr>
          <w:p w14:paraId="4DFD785E" w14:textId="77777777" w:rsidR="002A6BA1" w:rsidRPr="00A313CA" w:rsidRDefault="002A6BA1" w:rsidP="002A6BA1">
            <w:pPr>
              <w:pStyle w:val="Bodyjustified"/>
            </w:pPr>
            <w:r w:rsidRPr="00A313CA">
              <w:t>1.9</w:t>
            </w:r>
          </w:p>
        </w:tc>
        <w:tc>
          <w:tcPr>
            <w:tcW w:w="1077" w:type="dxa"/>
            <w:vMerge/>
          </w:tcPr>
          <w:p w14:paraId="0FFF85E5" w14:textId="77777777" w:rsidR="002A6BA1" w:rsidRPr="00A313CA" w:rsidRDefault="002A6BA1" w:rsidP="002A6BA1">
            <w:pPr>
              <w:pStyle w:val="Bodyjustified"/>
            </w:pPr>
          </w:p>
        </w:tc>
        <w:tc>
          <w:tcPr>
            <w:tcW w:w="850" w:type="dxa"/>
            <w:vMerge/>
          </w:tcPr>
          <w:p w14:paraId="58C04A34" w14:textId="77777777" w:rsidR="002A6BA1" w:rsidRPr="00A313CA" w:rsidRDefault="002A6BA1" w:rsidP="002A6BA1">
            <w:pPr>
              <w:pStyle w:val="Bodyjustified"/>
            </w:pPr>
          </w:p>
        </w:tc>
      </w:tr>
      <w:tr w:rsidR="002A6BA1" w:rsidRPr="00A313CA" w14:paraId="57632B2C" w14:textId="77777777" w:rsidTr="00477E45">
        <w:trPr>
          <w:trHeight w:val="238"/>
        </w:trPr>
        <w:tc>
          <w:tcPr>
            <w:tcW w:w="1247" w:type="dxa"/>
            <w:vMerge/>
          </w:tcPr>
          <w:p w14:paraId="5D96C5DD" w14:textId="77777777" w:rsidR="002A6BA1" w:rsidRPr="00A313CA" w:rsidRDefault="002A6BA1" w:rsidP="002A6BA1">
            <w:pPr>
              <w:pStyle w:val="Bodyjustified"/>
            </w:pPr>
          </w:p>
        </w:tc>
        <w:tc>
          <w:tcPr>
            <w:tcW w:w="1247" w:type="dxa"/>
          </w:tcPr>
          <w:p w14:paraId="7C3190EA" w14:textId="77777777" w:rsidR="002A6BA1" w:rsidRPr="00A313CA" w:rsidRDefault="002A6BA1" w:rsidP="002A6BA1">
            <w:pPr>
              <w:pStyle w:val="Bodyjustified"/>
            </w:pPr>
            <w:r w:rsidRPr="00A313CA">
              <w:t>3.9</w:t>
            </w:r>
          </w:p>
        </w:tc>
        <w:tc>
          <w:tcPr>
            <w:tcW w:w="1247" w:type="dxa"/>
          </w:tcPr>
          <w:p w14:paraId="149154DA" w14:textId="77777777" w:rsidR="002A6BA1" w:rsidRPr="00A313CA" w:rsidRDefault="002A6BA1" w:rsidP="002A6BA1">
            <w:pPr>
              <w:pStyle w:val="Bodyjustified"/>
            </w:pPr>
            <w:r>
              <w:t>10</w:t>
            </w:r>
          </w:p>
        </w:tc>
        <w:tc>
          <w:tcPr>
            <w:tcW w:w="1134" w:type="dxa"/>
            <w:vMerge/>
          </w:tcPr>
          <w:p w14:paraId="2670DBC8" w14:textId="77777777" w:rsidR="002A6BA1" w:rsidRPr="00A313CA" w:rsidRDefault="002A6BA1" w:rsidP="002A6BA1">
            <w:pPr>
              <w:pStyle w:val="Bodyjustified"/>
            </w:pPr>
          </w:p>
        </w:tc>
        <w:tc>
          <w:tcPr>
            <w:tcW w:w="1134" w:type="dxa"/>
          </w:tcPr>
          <w:p w14:paraId="52AC3E0E" w14:textId="77777777" w:rsidR="002A6BA1" w:rsidRPr="00A313CA" w:rsidRDefault="002A6BA1" w:rsidP="002A6BA1">
            <w:pPr>
              <w:pStyle w:val="Bodyjustified"/>
            </w:pPr>
            <w:r w:rsidRPr="00A313CA">
              <w:t>2.3</w:t>
            </w:r>
          </w:p>
        </w:tc>
        <w:tc>
          <w:tcPr>
            <w:tcW w:w="1077" w:type="dxa"/>
            <w:vMerge w:val="restart"/>
          </w:tcPr>
          <w:p w14:paraId="34D573FB" w14:textId="77777777" w:rsidR="002A6BA1" w:rsidRPr="00A313CA" w:rsidRDefault="002A6BA1" w:rsidP="002A6BA1">
            <w:pPr>
              <w:pStyle w:val="Bodyjustified"/>
            </w:pPr>
            <w:r w:rsidRPr="00A313CA">
              <w:t>1.3</w:t>
            </w:r>
          </w:p>
        </w:tc>
        <w:tc>
          <w:tcPr>
            <w:tcW w:w="850" w:type="dxa"/>
            <w:vMerge w:val="restart"/>
          </w:tcPr>
          <w:p w14:paraId="7BCF364D" w14:textId="77777777" w:rsidR="002A6BA1" w:rsidRPr="00A313CA" w:rsidRDefault="002A6BA1" w:rsidP="002A6BA1">
            <w:pPr>
              <w:pStyle w:val="Bodyjustified"/>
            </w:pPr>
            <w:r w:rsidRPr="00A313CA">
              <w:t>8</w:t>
            </w:r>
          </w:p>
        </w:tc>
      </w:tr>
      <w:tr w:rsidR="002A6BA1" w:rsidRPr="00A313CA" w14:paraId="11859591" w14:textId="77777777" w:rsidTr="00477E45">
        <w:trPr>
          <w:trHeight w:val="238"/>
        </w:trPr>
        <w:tc>
          <w:tcPr>
            <w:tcW w:w="1247" w:type="dxa"/>
            <w:vMerge/>
          </w:tcPr>
          <w:p w14:paraId="127C12ED" w14:textId="77777777" w:rsidR="002A6BA1" w:rsidRPr="00A313CA" w:rsidRDefault="002A6BA1" w:rsidP="002A6BA1">
            <w:pPr>
              <w:pStyle w:val="Bodyjustified"/>
            </w:pPr>
          </w:p>
        </w:tc>
        <w:tc>
          <w:tcPr>
            <w:tcW w:w="1247" w:type="dxa"/>
          </w:tcPr>
          <w:p w14:paraId="3CEEBCB4" w14:textId="77777777" w:rsidR="002A6BA1" w:rsidRPr="00A313CA" w:rsidRDefault="002A6BA1" w:rsidP="002A6BA1">
            <w:pPr>
              <w:pStyle w:val="Bodyjustified"/>
            </w:pPr>
            <w:r w:rsidRPr="00A313CA">
              <w:t>4.7</w:t>
            </w:r>
          </w:p>
        </w:tc>
        <w:tc>
          <w:tcPr>
            <w:tcW w:w="1247" w:type="dxa"/>
          </w:tcPr>
          <w:p w14:paraId="2DCA1E7B" w14:textId="77777777" w:rsidR="002A6BA1" w:rsidRPr="00A313CA" w:rsidRDefault="002A6BA1" w:rsidP="002A6BA1">
            <w:pPr>
              <w:pStyle w:val="Bodyjustified"/>
            </w:pPr>
            <w:r>
              <w:t>10, 20</w:t>
            </w:r>
          </w:p>
        </w:tc>
        <w:tc>
          <w:tcPr>
            <w:tcW w:w="1134" w:type="dxa"/>
            <w:vMerge/>
          </w:tcPr>
          <w:p w14:paraId="3E002D66" w14:textId="77777777" w:rsidR="002A6BA1" w:rsidRPr="00A313CA" w:rsidRDefault="002A6BA1" w:rsidP="002A6BA1">
            <w:pPr>
              <w:pStyle w:val="Bodyjustified"/>
            </w:pPr>
          </w:p>
        </w:tc>
        <w:tc>
          <w:tcPr>
            <w:tcW w:w="1134" w:type="dxa"/>
          </w:tcPr>
          <w:p w14:paraId="27DA7E4B" w14:textId="77777777" w:rsidR="002A6BA1" w:rsidRPr="00A313CA" w:rsidRDefault="002A6BA1" w:rsidP="002A6BA1">
            <w:pPr>
              <w:pStyle w:val="Bodyjustified"/>
            </w:pPr>
            <w:r w:rsidRPr="00A313CA">
              <w:t>2.8</w:t>
            </w:r>
          </w:p>
        </w:tc>
        <w:tc>
          <w:tcPr>
            <w:tcW w:w="1077" w:type="dxa"/>
            <w:vMerge/>
          </w:tcPr>
          <w:p w14:paraId="042BCDBB" w14:textId="77777777" w:rsidR="002A6BA1" w:rsidRPr="00A313CA" w:rsidRDefault="002A6BA1" w:rsidP="002A6BA1">
            <w:pPr>
              <w:pStyle w:val="Bodyjustified"/>
            </w:pPr>
          </w:p>
        </w:tc>
        <w:tc>
          <w:tcPr>
            <w:tcW w:w="850" w:type="dxa"/>
            <w:vMerge/>
          </w:tcPr>
          <w:p w14:paraId="1F80212E" w14:textId="77777777" w:rsidR="002A6BA1" w:rsidRPr="00A313CA" w:rsidRDefault="002A6BA1" w:rsidP="002A6BA1">
            <w:pPr>
              <w:pStyle w:val="Bodyjustified"/>
            </w:pPr>
          </w:p>
        </w:tc>
      </w:tr>
      <w:tr w:rsidR="002A6BA1" w:rsidRPr="00A313CA" w14:paraId="506E949A" w14:textId="77777777" w:rsidTr="00477E45">
        <w:trPr>
          <w:trHeight w:val="238"/>
        </w:trPr>
        <w:tc>
          <w:tcPr>
            <w:tcW w:w="1247" w:type="dxa"/>
            <w:vMerge/>
          </w:tcPr>
          <w:p w14:paraId="4CC78376" w14:textId="77777777" w:rsidR="002A6BA1" w:rsidRPr="00A313CA" w:rsidRDefault="002A6BA1" w:rsidP="002A6BA1">
            <w:pPr>
              <w:pStyle w:val="Bodyjustified"/>
            </w:pPr>
          </w:p>
        </w:tc>
        <w:tc>
          <w:tcPr>
            <w:tcW w:w="1247" w:type="dxa"/>
          </w:tcPr>
          <w:p w14:paraId="1D0B3104" w14:textId="77777777" w:rsidR="002A6BA1" w:rsidRPr="00A313CA" w:rsidRDefault="002A6BA1" w:rsidP="002A6BA1">
            <w:pPr>
              <w:pStyle w:val="Bodyjustified"/>
            </w:pPr>
            <w:r w:rsidRPr="00A313CA">
              <w:t>5.6</w:t>
            </w:r>
          </w:p>
        </w:tc>
        <w:tc>
          <w:tcPr>
            <w:tcW w:w="1247" w:type="dxa"/>
          </w:tcPr>
          <w:p w14:paraId="5164368D" w14:textId="77777777" w:rsidR="002A6BA1" w:rsidRPr="00A313CA" w:rsidRDefault="002A6BA1" w:rsidP="002A6BA1">
            <w:pPr>
              <w:pStyle w:val="Bodyjustified"/>
            </w:pPr>
            <w:r>
              <w:t>10</w:t>
            </w:r>
          </w:p>
        </w:tc>
        <w:tc>
          <w:tcPr>
            <w:tcW w:w="1134" w:type="dxa"/>
            <w:vMerge/>
          </w:tcPr>
          <w:p w14:paraId="0C8D9FBC" w14:textId="77777777" w:rsidR="002A6BA1" w:rsidRPr="00A313CA" w:rsidRDefault="002A6BA1" w:rsidP="002A6BA1">
            <w:pPr>
              <w:pStyle w:val="Bodyjustified"/>
            </w:pPr>
          </w:p>
        </w:tc>
        <w:tc>
          <w:tcPr>
            <w:tcW w:w="1134" w:type="dxa"/>
          </w:tcPr>
          <w:p w14:paraId="3035A0FA" w14:textId="77777777" w:rsidR="002A6BA1" w:rsidRPr="00A313CA" w:rsidRDefault="002A6BA1" w:rsidP="002A6BA1">
            <w:pPr>
              <w:pStyle w:val="Bodyjustified"/>
            </w:pPr>
            <w:r w:rsidRPr="00A313CA">
              <w:t>3.3</w:t>
            </w:r>
          </w:p>
        </w:tc>
        <w:tc>
          <w:tcPr>
            <w:tcW w:w="1077" w:type="dxa"/>
            <w:vMerge w:val="restart"/>
          </w:tcPr>
          <w:p w14:paraId="146D5AB5" w14:textId="77777777" w:rsidR="002A6BA1" w:rsidRPr="00A313CA" w:rsidRDefault="002A6BA1" w:rsidP="002A6BA1">
            <w:pPr>
              <w:pStyle w:val="Bodyjustified"/>
            </w:pPr>
            <w:r w:rsidRPr="00A313CA">
              <w:t>1.7</w:t>
            </w:r>
          </w:p>
        </w:tc>
        <w:tc>
          <w:tcPr>
            <w:tcW w:w="850" w:type="dxa"/>
            <w:vMerge w:val="restart"/>
          </w:tcPr>
          <w:p w14:paraId="423D9AF6" w14:textId="77777777" w:rsidR="002A6BA1" w:rsidRPr="00A313CA" w:rsidRDefault="002A6BA1" w:rsidP="002A6BA1">
            <w:pPr>
              <w:pStyle w:val="Bodyjustified"/>
            </w:pPr>
            <w:r w:rsidRPr="00A313CA">
              <w:t>10</w:t>
            </w:r>
          </w:p>
        </w:tc>
      </w:tr>
      <w:tr w:rsidR="002A6BA1" w:rsidRPr="00A313CA" w14:paraId="6DA5FB60" w14:textId="77777777" w:rsidTr="00477E45">
        <w:trPr>
          <w:trHeight w:val="238"/>
        </w:trPr>
        <w:tc>
          <w:tcPr>
            <w:tcW w:w="1247" w:type="dxa"/>
            <w:vMerge/>
          </w:tcPr>
          <w:p w14:paraId="3D47AB7E" w14:textId="77777777" w:rsidR="002A6BA1" w:rsidRPr="00A313CA" w:rsidRDefault="002A6BA1" w:rsidP="002A6BA1">
            <w:pPr>
              <w:pStyle w:val="Bodyjustified"/>
            </w:pPr>
          </w:p>
        </w:tc>
        <w:tc>
          <w:tcPr>
            <w:tcW w:w="1247" w:type="dxa"/>
          </w:tcPr>
          <w:p w14:paraId="018AC88F" w14:textId="77777777" w:rsidR="002A6BA1" w:rsidRPr="00A313CA" w:rsidRDefault="002A6BA1" w:rsidP="002A6BA1">
            <w:pPr>
              <w:pStyle w:val="Bodyjustified"/>
            </w:pPr>
            <w:r w:rsidRPr="00A313CA">
              <w:t>6.8</w:t>
            </w:r>
          </w:p>
        </w:tc>
        <w:tc>
          <w:tcPr>
            <w:tcW w:w="1247" w:type="dxa"/>
          </w:tcPr>
          <w:p w14:paraId="443CC9E0" w14:textId="77777777" w:rsidR="002A6BA1" w:rsidRPr="00A313CA" w:rsidRDefault="002A6BA1" w:rsidP="002A6BA1">
            <w:pPr>
              <w:pStyle w:val="Bodyjustified"/>
            </w:pPr>
            <w:r>
              <w:t>10, 20</w:t>
            </w:r>
          </w:p>
        </w:tc>
        <w:tc>
          <w:tcPr>
            <w:tcW w:w="1134" w:type="dxa"/>
            <w:vMerge/>
          </w:tcPr>
          <w:p w14:paraId="6B196B7E" w14:textId="77777777" w:rsidR="002A6BA1" w:rsidRPr="00A313CA" w:rsidRDefault="002A6BA1" w:rsidP="002A6BA1">
            <w:pPr>
              <w:pStyle w:val="Bodyjustified"/>
            </w:pPr>
          </w:p>
        </w:tc>
        <w:tc>
          <w:tcPr>
            <w:tcW w:w="1134" w:type="dxa"/>
          </w:tcPr>
          <w:p w14:paraId="493DB343" w14:textId="77777777" w:rsidR="002A6BA1" w:rsidRPr="00A313CA" w:rsidRDefault="002A6BA1" w:rsidP="002A6BA1">
            <w:pPr>
              <w:pStyle w:val="Bodyjustified"/>
            </w:pPr>
            <w:r w:rsidRPr="00A313CA">
              <w:t>4.1</w:t>
            </w:r>
          </w:p>
        </w:tc>
        <w:tc>
          <w:tcPr>
            <w:tcW w:w="1077" w:type="dxa"/>
            <w:vMerge/>
          </w:tcPr>
          <w:p w14:paraId="5F130028" w14:textId="77777777" w:rsidR="002A6BA1" w:rsidRPr="00A313CA" w:rsidRDefault="002A6BA1" w:rsidP="002A6BA1">
            <w:pPr>
              <w:pStyle w:val="Bodyjustified"/>
            </w:pPr>
          </w:p>
        </w:tc>
        <w:tc>
          <w:tcPr>
            <w:tcW w:w="850" w:type="dxa"/>
            <w:vMerge/>
          </w:tcPr>
          <w:p w14:paraId="76F9F12B" w14:textId="77777777" w:rsidR="002A6BA1" w:rsidRPr="00A313CA" w:rsidRDefault="002A6BA1" w:rsidP="002A6BA1">
            <w:pPr>
              <w:pStyle w:val="Bodyjustified"/>
            </w:pPr>
          </w:p>
        </w:tc>
      </w:tr>
      <w:tr w:rsidR="002A6BA1" w:rsidRPr="00A313CA" w14:paraId="7F8C81C6" w14:textId="77777777" w:rsidTr="00477E45">
        <w:trPr>
          <w:trHeight w:val="238"/>
        </w:trPr>
        <w:tc>
          <w:tcPr>
            <w:tcW w:w="1247" w:type="dxa"/>
            <w:vMerge/>
          </w:tcPr>
          <w:p w14:paraId="13A97C5A" w14:textId="77777777" w:rsidR="002A6BA1" w:rsidRPr="00A313CA" w:rsidRDefault="002A6BA1" w:rsidP="002A6BA1">
            <w:pPr>
              <w:pStyle w:val="Bodyjustified"/>
            </w:pPr>
          </w:p>
        </w:tc>
        <w:tc>
          <w:tcPr>
            <w:tcW w:w="1247" w:type="dxa"/>
          </w:tcPr>
          <w:p w14:paraId="68144084" w14:textId="77777777" w:rsidR="002A6BA1" w:rsidRPr="00A313CA" w:rsidRDefault="002A6BA1" w:rsidP="002A6BA1">
            <w:pPr>
              <w:pStyle w:val="Bodyjustified"/>
            </w:pPr>
            <w:r w:rsidRPr="00A313CA">
              <w:t>8.2</w:t>
            </w:r>
          </w:p>
        </w:tc>
        <w:tc>
          <w:tcPr>
            <w:tcW w:w="1247" w:type="dxa"/>
          </w:tcPr>
          <w:p w14:paraId="6BFBEE27" w14:textId="77777777" w:rsidR="002A6BA1" w:rsidRPr="00A313CA" w:rsidRDefault="002A6BA1" w:rsidP="002A6BA1">
            <w:pPr>
              <w:pStyle w:val="Bodyjustified"/>
            </w:pPr>
            <w:r>
              <w:t>10</w:t>
            </w:r>
          </w:p>
        </w:tc>
        <w:tc>
          <w:tcPr>
            <w:tcW w:w="1134" w:type="dxa"/>
            <w:vMerge/>
          </w:tcPr>
          <w:p w14:paraId="3AEC4514" w14:textId="77777777" w:rsidR="002A6BA1" w:rsidRPr="00A313CA" w:rsidRDefault="002A6BA1" w:rsidP="002A6BA1">
            <w:pPr>
              <w:pStyle w:val="Bodyjustified"/>
            </w:pPr>
          </w:p>
        </w:tc>
        <w:tc>
          <w:tcPr>
            <w:tcW w:w="1134" w:type="dxa"/>
          </w:tcPr>
          <w:p w14:paraId="1522F44C" w14:textId="77777777" w:rsidR="002A6BA1" w:rsidRPr="00A313CA" w:rsidRDefault="002A6BA1" w:rsidP="002A6BA1">
            <w:pPr>
              <w:pStyle w:val="Bodyjustified"/>
            </w:pPr>
            <w:r w:rsidRPr="00A313CA">
              <w:t>4.9</w:t>
            </w:r>
          </w:p>
        </w:tc>
        <w:tc>
          <w:tcPr>
            <w:tcW w:w="1077" w:type="dxa"/>
            <w:vMerge w:val="restart"/>
          </w:tcPr>
          <w:p w14:paraId="7902CDE4" w14:textId="77777777" w:rsidR="002A6BA1" w:rsidRPr="00A313CA" w:rsidRDefault="002A6BA1" w:rsidP="002A6BA1">
            <w:pPr>
              <w:pStyle w:val="Bodyjustified"/>
            </w:pPr>
            <w:r w:rsidRPr="00A313CA">
              <w:t>2</w:t>
            </w:r>
          </w:p>
        </w:tc>
        <w:tc>
          <w:tcPr>
            <w:tcW w:w="850" w:type="dxa"/>
            <w:vMerge w:val="restart"/>
          </w:tcPr>
          <w:p w14:paraId="7BA18C33" w14:textId="77777777" w:rsidR="002A6BA1" w:rsidRPr="00A313CA" w:rsidRDefault="002A6BA1" w:rsidP="002A6BA1">
            <w:pPr>
              <w:pStyle w:val="Bodyjustified"/>
            </w:pPr>
            <w:r w:rsidRPr="00A313CA">
              <w:t>12</w:t>
            </w:r>
          </w:p>
        </w:tc>
      </w:tr>
      <w:tr w:rsidR="002A6BA1" w:rsidRPr="00A313CA" w14:paraId="33418047" w14:textId="77777777" w:rsidTr="00477E45">
        <w:trPr>
          <w:trHeight w:val="238"/>
        </w:trPr>
        <w:tc>
          <w:tcPr>
            <w:tcW w:w="1247" w:type="dxa"/>
            <w:vMerge/>
          </w:tcPr>
          <w:p w14:paraId="4C5B95DF" w14:textId="77777777" w:rsidR="002A6BA1" w:rsidRPr="00A313CA" w:rsidRDefault="002A6BA1" w:rsidP="002A6BA1">
            <w:pPr>
              <w:pStyle w:val="Bodyjustified"/>
            </w:pPr>
          </w:p>
        </w:tc>
        <w:tc>
          <w:tcPr>
            <w:tcW w:w="1247" w:type="dxa"/>
          </w:tcPr>
          <w:p w14:paraId="7091591C" w14:textId="77777777" w:rsidR="002A6BA1" w:rsidRPr="00A313CA" w:rsidRDefault="002A6BA1" w:rsidP="002A6BA1">
            <w:pPr>
              <w:pStyle w:val="Bodyjustified"/>
            </w:pPr>
            <w:r w:rsidRPr="00A313CA">
              <w:t>10</w:t>
            </w:r>
          </w:p>
        </w:tc>
        <w:tc>
          <w:tcPr>
            <w:tcW w:w="1247" w:type="dxa"/>
          </w:tcPr>
          <w:p w14:paraId="131483DB" w14:textId="77777777" w:rsidR="002A6BA1" w:rsidRPr="00A313CA" w:rsidRDefault="002A6BA1" w:rsidP="002A6BA1">
            <w:pPr>
              <w:pStyle w:val="Bodyjustified"/>
            </w:pPr>
            <w:r>
              <w:t>10, 20</w:t>
            </w:r>
          </w:p>
        </w:tc>
        <w:tc>
          <w:tcPr>
            <w:tcW w:w="1134" w:type="dxa"/>
            <w:vMerge/>
          </w:tcPr>
          <w:p w14:paraId="151325A1" w14:textId="77777777" w:rsidR="002A6BA1" w:rsidRPr="00A313CA" w:rsidRDefault="002A6BA1" w:rsidP="002A6BA1">
            <w:pPr>
              <w:pStyle w:val="Bodyjustified"/>
            </w:pPr>
          </w:p>
        </w:tc>
        <w:tc>
          <w:tcPr>
            <w:tcW w:w="1134" w:type="dxa"/>
          </w:tcPr>
          <w:p w14:paraId="1A974664" w14:textId="77777777" w:rsidR="002A6BA1" w:rsidRPr="00A313CA" w:rsidRDefault="002A6BA1" w:rsidP="002A6BA1">
            <w:pPr>
              <w:pStyle w:val="Bodyjustified"/>
            </w:pPr>
            <w:r w:rsidRPr="00A313CA">
              <w:t>6</w:t>
            </w:r>
          </w:p>
        </w:tc>
        <w:tc>
          <w:tcPr>
            <w:tcW w:w="1077" w:type="dxa"/>
            <w:vMerge/>
          </w:tcPr>
          <w:p w14:paraId="387426F2" w14:textId="77777777" w:rsidR="002A6BA1" w:rsidRPr="00A313CA" w:rsidRDefault="002A6BA1" w:rsidP="002A6BA1">
            <w:pPr>
              <w:pStyle w:val="Bodyjustified"/>
            </w:pPr>
          </w:p>
        </w:tc>
        <w:tc>
          <w:tcPr>
            <w:tcW w:w="850" w:type="dxa"/>
            <w:vMerge/>
          </w:tcPr>
          <w:p w14:paraId="5B06E9BB" w14:textId="77777777" w:rsidR="002A6BA1" w:rsidRPr="00A313CA" w:rsidRDefault="002A6BA1" w:rsidP="002A6BA1">
            <w:pPr>
              <w:pStyle w:val="Bodyjustified"/>
            </w:pPr>
          </w:p>
        </w:tc>
      </w:tr>
      <w:tr w:rsidR="002A6BA1" w:rsidRPr="00A313CA" w14:paraId="27BCBBFC" w14:textId="77777777" w:rsidTr="00477E45">
        <w:trPr>
          <w:trHeight w:val="238"/>
        </w:trPr>
        <w:tc>
          <w:tcPr>
            <w:tcW w:w="1247" w:type="dxa"/>
            <w:vMerge/>
          </w:tcPr>
          <w:p w14:paraId="72E2F95C" w14:textId="77777777" w:rsidR="002A6BA1" w:rsidRPr="00A313CA" w:rsidRDefault="002A6BA1" w:rsidP="002A6BA1">
            <w:pPr>
              <w:pStyle w:val="Bodyjustified"/>
            </w:pPr>
          </w:p>
        </w:tc>
        <w:tc>
          <w:tcPr>
            <w:tcW w:w="1247" w:type="dxa"/>
          </w:tcPr>
          <w:p w14:paraId="088528E6" w14:textId="77777777" w:rsidR="002A6BA1" w:rsidRPr="00A313CA" w:rsidRDefault="002A6BA1" w:rsidP="002A6BA1">
            <w:pPr>
              <w:pStyle w:val="Bodyjustified"/>
            </w:pPr>
            <w:r w:rsidRPr="00A313CA">
              <w:t>1</w:t>
            </w:r>
          </w:p>
        </w:tc>
        <w:tc>
          <w:tcPr>
            <w:tcW w:w="1247" w:type="dxa"/>
          </w:tcPr>
          <w:p w14:paraId="777EB760" w14:textId="77777777" w:rsidR="002A6BA1" w:rsidRPr="00A313CA" w:rsidRDefault="002A6BA1" w:rsidP="002A6BA1">
            <w:pPr>
              <w:pStyle w:val="Bodyjustified"/>
            </w:pPr>
            <w:r>
              <w:t>10, 20</w:t>
            </w:r>
          </w:p>
        </w:tc>
        <w:tc>
          <w:tcPr>
            <w:tcW w:w="1134" w:type="dxa"/>
            <w:vMerge w:val="restart"/>
          </w:tcPr>
          <w:p w14:paraId="534DC414" w14:textId="77777777" w:rsidR="002A6BA1" w:rsidRPr="00A313CA" w:rsidRDefault="002A6BA1" w:rsidP="002A6BA1">
            <w:pPr>
              <w:pStyle w:val="Bodyjustified"/>
            </w:pPr>
            <w:r w:rsidRPr="00A313CA">
              <w:t>63</w:t>
            </w:r>
          </w:p>
        </w:tc>
        <w:tc>
          <w:tcPr>
            <w:tcW w:w="1134" w:type="dxa"/>
          </w:tcPr>
          <w:p w14:paraId="696803D0" w14:textId="77777777" w:rsidR="002A6BA1" w:rsidRPr="00A313CA" w:rsidRDefault="002A6BA1" w:rsidP="002A6BA1">
            <w:pPr>
              <w:pStyle w:val="Bodyjustified"/>
            </w:pPr>
            <w:r w:rsidRPr="00A313CA">
              <w:t>1.4</w:t>
            </w:r>
          </w:p>
        </w:tc>
        <w:tc>
          <w:tcPr>
            <w:tcW w:w="1077" w:type="dxa"/>
            <w:vMerge w:val="restart"/>
          </w:tcPr>
          <w:p w14:paraId="56672684" w14:textId="77777777" w:rsidR="002A6BA1" w:rsidRPr="00A313CA" w:rsidRDefault="002A6BA1" w:rsidP="002A6BA1">
            <w:pPr>
              <w:pStyle w:val="Bodyjustified"/>
            </w:pPr>
            <w:r w:rsidRPr="00A313CA">
              <w:t>1</w:t>
            </w:r>
          </w:p>
        </w:tc>
        <w:tc>
          <w:tcPr>
            <w:tcW w:w="850" w:type="dxa"/>
            <w:vMerge w:val="restart"/>
          </w:tcPr>
          <w:p w14:paraId="4E3D7BA1" w14:textId="77777777" w:rsidR="002A6BA1" w:rsidRPr="00A313CA" w:rsidRDefault="002A6BA1" w:rsidP="002A6BA1">
            <w:pPr>
              <w:pStyle w:val="Bodyjustified"/>
            </w:pPr>
            <w:r w:rsidRPr="00A313CA">
              <w:t>6</w:t>
            </w:r>
          </w:p>
        </w:tc>
      </w:tr>
      <w:tr w:rsidR="002A6BA1" w:rsidRPr="00A313CA" w14:paraId="571FA5FC" w14:textId="77777777" w:rsidTr="00477E45">
        <w:trPr>
          <w:trHeight w:val="238"/>
        </w:trPr>
        <w:tc>
          <w:tcPr>
            <w:tcW w:w="1247" w:type="dxa"/>
            <w:vMerge/>
          </w:tcPr>
          <w:p w14:paraId="0E848CFD" w14:textId="77777777" w:rsidR="002A6BA1" w:rsidRPr="00A313CA" w:rsidRDefault="002A6BA1" w:rsidP="002A6BA1">
            <w:pPr>
              <w:pStyle w:val="Bodyjustified"/>
            </w:pPr>
          </w:p>
        </w:tc>
        <w:tc>
          <w:tcPr>
            <w:tcW w:w="1247" w:type="dxa"/>
          </w:tcPr>
          <w:p w14:paraId="0E21829B" w14:textId="77777777" w:rsidR="002A6BA1" w:rsidRPr="00A313CA" w:rsidRDefault="002A6BA1" w:rsidP="002A6BA1">
            <w:pPr>
              <w:pStyle w:val="Bodyjustified"/>
            </w:pPr>
            <w:r w:rsidRPr="00A313CA">
              <w:t>1.2</w:t>
            </w:r>
          </w:p>
        </w:tc>
        <w:tc>
          <w:tcPr>
            <w:tcW w:w="1247" w:type="dxa"/>
          </w:tcPr>
          <w:p w14:paraId="369C2CBB" w14:textId="77777777" w:rsidR="002A6BA1" w:rsidRPr="00A313CA" w:rsidRDefault="002A6BA1" w:rsidP="002A6BA1">
            <w:pPr>
              <w:pStyle w:val="Bodyjustified"/>
            </w:pPr>
            <w:r>
              <w:t>10</w:t>
            </w:r>
          </w:p>
        </w:tc>
        <w:tc>
          <w:tcPr>
            <w:tcW w:w="1134" w:type="dxa"/>
            <w:vMerge/>
          </w:tcPr>
          <w:p w14:paraId="206CD328" w14:textId="77777777" w:rsidR="002A6BA1" w:rsidRPr="00A313CA" w:rsidRDefault="002A6BA1" w:rsidP="002A6BA1">
            <w:pPr>
              <w:pStyle w:val="Bodyjustified"/>
            </w:pPr>
          </w:p>
        </w:tc>
        <w:tc>
          <w:tcPr>
            <w:tcW w:w="1134" w:type="dxa"/>
          </w:tcPr>
          <w:p w14:paraId="09ED7B7A" w14:textId="77777777" w:rsidR="002A6BA1" w:rsidRPr="00A313CA" w:rsidRDefault="002A6BA1" w:rsidP="002A6BA1">
            <w:pPr>
              <w:pStyle w:val="Bodyjustified"/>
            </w:pPr>
            <w:r w:rsidRPr="00A313CA">
              <w:t>1.5</w:t>
            </w:r>
          </w:p>
        </w:tc>
        <w:tc>
          <w:tcPr>
            <w:tcW w:w="1077" w:type="dxa"/>
            <w:vMerge/>
          </w:tcPr>
          <w:p w14:paraId="76A6B7E8" w14:textId="77777777" w:rsidR="002A6BA1" w:rsidRPr="00A313CA" w:rsidRDefault="002A6BA1" w:rsidP="002A6BA1">
            <w:pPr>
              <w:pStyle w:val="Bodyjustified"/>
            </w:pPr>
          </w:p>
        </w:tc>
        <w:tc>
          <w:tcPr>
            <w:tcW w:w="850" w:type="dxa"/>
            <w:vMerge/>
          </w:tcPr>
          <w:p w14:paraId="74EA2F25" w14:textId="77777777" w:rsidR="002A6BA1" w:rsidRPr="00A313CA" w:rsidRDefault="002A6BA1" w:rsidP="002A6BA1">
            <w:pPr>
              <w:pStyle w:val="Bodyjustified"/>
            </w:pPr>
          </w:p>
        </w:tc>
      </w:tr>
      <w:tr w:rsidR="002A6BA1" w:rsidRPr="00A313CA" w14:paraId="2E5E07B6" w14:textId="77777777" w:rsidTr="00477E45">
        <w:trPr>
          <w:trHeight w:val="238"/>
        </w:trPr>
        <w:tc>
          <w:tcPr>
            <w:tcW w:w="1247" w:type="dxa"/>
            <w:vMerge/>
          </w:tcPr>
          <w:p w14:paraId="742FA503" w14:textId="77777777" w:rsidR="002A6BA1" w:rsidRPr="00A313CA" w:rsidRDefault="002A6BA1" w:rsidP="002A6BA1">
            <w:pPr>
              <w:pStyle w:val="Bodyjustified"/>
            </w:pPr>
          </w:p>
        </w:tc>
        <w:tc>
          <w:tcPr>
            <w:tcW w:w="1247" w:type="dxa"/>
          </w:tcPr>
          <w:p w14:paraId="62DA5694" w14:textId="77777777" w:rsidR="002A6BA1" w:rsidRPr="00A313CA" w:rsidRDefault="002A6BA1" w:rsidP="002A6BA1">
            <w:pPr>
              <w:pStyle w:val="Bodyjustified"/>
            </w:pPr>
            <w:r w:rsidRPr="00A313CA">
              <w:t>1.5</w:t>
            </w:r>
          </w:p>
        </w:tc>
        <w:tc>
          <w:tcPr>
            <w:tcW w:w="1247" w:type="dxa"/>
          </w:tcPr>
          <w:p w14:paraId="6D385A95" w14:textId="77777777" w:rsidR="002A6BA1" w:rsidRPr="00A313CA" w:rsidRDefault="002A6BA1" w:rsidP="002A6BA1">
            <w:pPr>
              <w:pStyle w:val="Bodyjustified"/>
            </w:pPr>
            <w:r>
              <w:t>10, 20</w:t>
            </w:r>
          </w:p>
        </w:tc>
        <w:tc>
          <w:tcPr>
            <w:tcW w:w="1134" w:type="dxa"/>
            <w:vMerge/>
          </w:tcPr>
          <w:p w14:paraId="25F7F8C5" w14:textId="77777777" w:rsidR="002A6BA1" w:rsidRPr="00A313CA" w:rsidRDefault="002A6BA1" w:rsidP="002A6BA1">
            <w:pPr>
              <w:pStyle w:val="Bodyjustified"/>
            </w:pPr>
          </w:p>
        </w:tc>
        <w:tc>
          <w:tcPr>
            <w:tcW w:w="1134" w:type="dxa"/>
          </w:tcPr>
          <w:p w14:paraId="350F741C" w14:textId="77777777" w:rsidR="002A6BA1" w:rsidRPr="00A313CA" w:rsidRDefault="002A6BA1" w:rsidP="002A6BA1">
            <w:pPr>
              <w:pStyle w:val="Bodyjustified"/>
            </w:pPr>
            <w:r w:rsidRPr="00A313CA">
              <w:t>1.9</w:t>
            </w:r>
          </w:p>
        </w:tc>
        <w:tc>
          <w:tcPr>
            <w:tcW w:w="1077" w:type="dxa"/>
            <w:vMerge/>
          </w:tcPr>
          <w:p w14:paraId="2CE62825" w14:textId="77777777" w:rsidR="002A6BA1" w:rsidRPr="00A313CA" w:rsidRDefault="002A6BA1" w:rsidP="002A6BA1">
            <w:pPr>
              <w:pStyle w:val="Bodyjustified"/>
            </w:pPr>
          </w:p>
        </w:tc>
        <w:tc>
          <w:tcPr>
            <w:tcW w:w="850" w:type="dxa"/>
            <w:vMerge/>
          </w:tcPr>
          <w:p w14:paraId="149EE258" w14:textId="77777777" w:rsidR="002A6BA1" w:rsidRPr="00A313CA" w:rsidRDefault="002A6BA1" w:rsidP="002A6BA1">
            <w:pPr>
              <w:pStyle w:val="Bodyjustified"/>
            </w:pPr>
          </w:p>
        </w:tc>
      </w:tr>
      <w:tr w:rsidR="002A6BA1" w:rsidRPr="00A313CA" w14:paraId="5FF92ACA" w14:textId="77777777" w:rsidTr="00477E45">
        <w:trPr>
          <w:trHeight w:val="238"/>
        </w:trPr>
        <w:tc>
          <w:tcPr>
            <w:tcW w:w="1247" w:type="dxa"/>
            <w:vMerge/>
          </w:tcPr>
          <w:p w14:paraId="685A9E5E" w14:textId="77777777" w:rsidR="002A6BA1" w:rsidRPr="00A313CA" w:rsidRDefault="002A6BA1" w:rsidP="002A6BA1">
            <w:pPr>
              <w:pStyle w:val="Bodyjustified"/>
            </w:pPr>
          </w:p>
        </w:tc>
        <w:tc>
          <w:tcPr>
            <w:tcW w:w="1247" w:type="dxa"/>
          </w:tcPr>
          <w:p w14:paraId="777A6066" w14:textId="77777777" w:rsidR="002A6BA1" w:rsidRPr="00A313CA" w:rsidRDefault="002A6BA1" w:rsidP="002A6BA1">
            <w:pPr>
              <w:pStyle w:val="Bodyjustified"/>
            </w:pPr>
            <w:r w:rsidRPr="00A313CA">
              <w:t>1.8</w:t>
            </w:r>
          </w:p>
        </w:tc>
        <w:tc>
          <w:tcPr>
            <w:tcW w:w="1247" w:type="dxa"/>
          </w:tcPr>
          <w:p w14:paraId="2CD12A9B" w14:textId="77777777" w:rsidR="002A6BA1" w:rsidRPr="00A313CA" w:rsidRDefault="002A6BA1" w:rsidP="002A6BA1">
            <w:pPr>
              <w:pStyle w:val="Bodyjustified"/>
            </w:pPr>
            <w:r>
              <w:t>10</w:t>
            </w:r>
          </w:p>
        </w:tc>
        <w:tc>
          <w:tcPr>
            <w:tcW w:w="1134" w:type="dxa"/>
            <w:vMerge/>
          </w:tcPr>
          <w:p w14:paraId="6F5C5865" w14:textId="77777777" w:rsidR="002A6BA1" w:rsidRPr="00A313CA" w:rsidRDefault="002A6BA1" w:rsidP="002A6BA1">
            <w:pPr>
              <w:pStyle w:val="Bodyjustified"/>
            </w:pPr>
          </w:p>
        </w:tc>
        <w:tc>
          <w:tcPr>
            <w:tcW w:w="1134" w:type="dxa"/>
          </w:tcPr>
          <w:p w14:paraId="44B7FD99" w14:textId="77777777" w:rsidR="002A6BA1" w:rsidRPr="00A313CA" w:rsidRDefault="002A6BA1" w:rsidP="002A6BA1">
            <w:pPr>
              <w:pStyle w:val="Bodyjustified"/>
            </w:pPr>
            <w:r w:rsidRPr="00A313CA">
              <w:t>2</w:t>
            </w:r>
          </w:p>
        </w:tc>
        <w:tc>
          <w:tcPr>
            <w:tcW w:w="1077" w:type="dxa"/>
            <w:vMerge/>
          </w:tcPr>
          <w:p w14:paraId="6188A76E" w14:textId="77777777" w:rsidR="002A6BA1" w:rsidRPr="00A313CA" w:rsidRDefault="002A6BA1" w:rsidP="002A6BA1">
            <w:pPr>
              <w:pStyle w:val="Bodyjustified"/>
            </w:pPr>
          </w:p>
        </w:tc>
        <w:tc>
          <w:tcPr>
            <w:tcW w:w="850" w:type="dxa"/>
            <w:vMerge/>
          </w:tcPr>
          <w:p w14:paraId="528C006D" w14:textId="77777777" w:rsidR="002A6BA1" w:rsidRPr="00A313CA" w:rsidRDefault="002A6BA1" w:rsidP="002A6BA1">
            <w:pPr>
              <w:pStyle w:val="Bodyjustified"/>
            </w:pPr>
          </w:p>
        </w:tc>
      </w:tr>
      <w:tr w:rsidR="002A6BA1" w:rsidRPr="00A313CA" w14:paraId="003755B6" w14:textId="77777777" w:rsidTr="00477E45">
        <w:trPr>
          <w:trHeight w:val="238"/>
        </w:trPr>
        <w:tc>
          <w:tcPr>
            <w:tcW w:w="1247" w:type="dxa"/>
            <w:vMerge/>
          </w:tcPr>
          <w:p w14:paraId="74EB7560" w14:textId="77777777" w:rsidR="002A6BA1" w:rsidRPr="00A313CA" w:rsidRDefault="002A6BA1" w:rsidP="002A6BA1">
            <w:pPr>
              <w:pStyle w:val="Bodyjustified"/>
            </w:pPr>
          </w:p>
        </w:tc>
        <w:tc>
          <w:tcPr>
            <w:tcW w:w="1247" w:type="dxa"/>
          </w:tcPr>
          <w:p w14:paraId="0802D698" w14:textId="77777777" w:rsidR="002A6BA1" w:rsidRPr="00A313CA" w:rsidRDefault="002A6BA1" w:rsidP="002A6BA1">
            <w:pPr>
              <w:pStyle w:val="Bodyjustified"/>
            </w:pPr>
            <w:r w:rsidRPr="00A313CA">
              <w:t>2.2</w:t>
            </w:r>
          </w:p>
        </w:tc>
        <w:tc>
          <w:tcPr>
            <w:tcW w:w="1247" w:type="dxa"/>
          </w:tcPr>
          <w:p w14:paraId="6FEF3C4A" w14:textId="77777777" w:rsidR="002A6BA1" w:rsidRPr="00A313CA" w:rsidRDefault="002A6BA1" w:rsidP="002A6BA1">
            <w:pPr>
              <w:pStyle w:val="Bodyjustified"/>
            </w:pPr>
            <w:r>
              <w:t>10, 20</w:t>
            </w:r>
          </w:p>
        </w:tc>
        <w:tc>
          <w:tcPr>
            <w:tcW w:w="1134" w:type="dxa"/>
            <w:vMerge/>
          </w:tcPr>
          <w:p w14:paraId="47E8D021" w14:textId="77777777" w:rsidR="002A6BA1" w:rsidRPr="00A313CA" w:rsidRDefault="002A6BA1" w:rsidP="002A6BA1">
            <w:pPr>
              <w:pStyle w:val="Bodyjustified"/>
            </w:pPr>
          </w:p>
        </w:tc>
        <w:tc>
          <w:tcPr>
            <w:tcW w:w="1134" w:type="dxa"/>
          </w:tcPr>
          <w:p w14:paraId="49855588" w14:textId="77777777" w:rsidR="002A6BA1" w:rsidRPr="00A313CA" w:rsidRDefault="002A6BA1" w:rsidP="002A6BA1">
            <w:pPr>
              <w:pStyle w:val="Bodyjustified"/>
            </w:pPr>
            <w:r w:rsidRPr="00A313CA">
              <w:t>2.5</w:t>
            </w:r>
          </w:p>
        </w:tc>
        <w:tc>
          <w:tcPr>
            <w:tcW w:w="1077" w:type="dxa"/>
          </w:tcPr>
          <w:p w14:paraId="1B2F308E" w14:textId="77777777" w:rsidR="002A6BA1" w:rsidRPr="00A313CA" w:rsidRDefault="002A6BA1" w:rsidP="002A6BA1">
            <w:pPr>
              <w:pStyle w:val="Bodyjustified"/>
            </w:pPr>
            <w:r w:rsidRPr="00A313CA">
              <w:t>1.3</w:t>
            </w:r>
          </w:p>
        </w:tc>
        <w:tc>
          <w:tcPr>
            <w:tcW w:w="850" w:type="dxa"/>
          </w:tcPr>
          <w:p w14:paraId="7C666B82" w14:textId="77777777" w:rsidR="002A6BA1" w:rsidRPr="00A313CA" w:rsidRDefault="002A6BA1" w:rsidP="002A6BA1">
            <w:pPr>
              <w:pStyle w:val="Bodyjustified"/>
            </w:pPr>
            <w:r w:rsidRPr="00A313CA">
              <w:t>8</w:t>
            </w:r>
          </w:p>
        </w:tc>
      </w:tr>
      <w:tr w:rsidR="002A6BA1" w:rsidRPr="00A313CA" w14:paraId="5540D431" w14:textId="77777777" w:rsidTr="00477E45">
        <w:trPr>
          <w:trHeight w:val="238"/>
        </w:trPr>
        <w:tc>
          <w:tcPr>
            <w:tcW w:w="1247" w:type="dxa"/>
            <w:vMerge w:val="restart"/>
          </w:tcPr>
          <w:p w14:paraId="65DFE7C7" w14:textId="77777777" w:rsidR="002A6BA1" w:rsidRPr="00A313CA" w:rsidRDefault="002A6BA1" w:rsidP="002A6BA1">
            <w:pPr>
              <w:pStyle w:val="Bodyjustified"/>
            </w:pPr>
            <w:r w:rsidRPr="00A313CA">
              <w:t>01</w:t>
            </w:r>
            <w:r>
              <w:t xml:space="preserve">, </w:t>
            </w:r>
            <w:r w:rsidRPr="00A313CA">
              <w:t>05</w:t>
            </w:r>
          </w:p>
        </w:tc>
        <w:tc>
          <w:tcPr>
            <w:tcW w:w="1247" w:type="dxa"/>
          </w:tcPr>
          <w:p w14:paraId="59CBB421" w14:textId="77777777" w:rsidR="002A6BA1" w:rsidRPr="00A313CA" w:rsidRDefault="002A6BA1" w:rsidP="002A6BA1">
            <w:pPr>
              <w:pStyle w:val="Bodyjustified"/>
            </w:pPr>
            <w:r w:rsidRPr="00A313CA">
              <w:t>2.7</w:t>
            </w:r>
          </w:p>
        </w:tc>
        <w:tc>
          <w:tcPr>
            <w:tcW w:w="1247" w:type="dxa"/>
          </w:tcPr>
          <w:p w14:paraId="76CA415C" w14:textId="77777777" w:rsidR="002A6BA1" w:rsidRPr="00A313CA" w:rsidRDefault="002A6BA1" w:rsidP="002A6BA1">
            <w:pPr>
              <w:pStyle w:val="Bodyjustified"/>
            </w:pPr>
            <w:r>
              <w:t>10</w:t>
            </w:r>
          </w:p>
        </w:tc>
        <w:tc>
          <w:tcPr>
            <w:tcW w:w="1134" w:type="dxa"/>
            <w:vMerge w:val="restart"/>
          </w:tcPr>
          <w:p w14:paraId="483A4B6D" w14:textId="77777777" w:rsidR="002A6BA1" w:rsidRPr="00A313CA" w:rsidRDefault="002A6BA1" w:rsidP="002A6BA1">
            <w:pPr>
              <w:pStyle w:val="Bodyjustified"/>
            </w:pPr>
            <w:r w:rsidRPr="00A313CA">
              <w:t>63</w:t>
            </w:r>
          </w:p>
        </w:tc>
        <w:tc>
          <w:tcPr>
            <w:tcW w:w="1134" w:type="dxa"/>
          </w:tcPr>
          <w:p w14:paraId="7F6C68BD" w14:textId="77777777" w:rsidR="002A6BA1" w:rsidRPr="00A313CA" w:rsidRDefault="002A6BA1" w:rsidP="002A6BA1">
            <w:pPr>
              <w:pStyle w:val="Bodyjustified"/>
            </w:pPr>
            <w:r w:rsidRPr="00A313CA">
              <w:t>2.9</w:t>
            </w:r>
          </w:p>
        </w:tc>
        <w:tc>
          <w:tcPr>
            <w:tcW w:w="1077" w:type="dxa"/>
          </w:tcPr>
          <w:p w14:paraId="7CFB1A2F" w14:textId="77777777" w:rsidR="002A6BA1" w:rsidRPr="00A313CA" w:rsidRDefault="002A6BA1" w:rsidP="002A6BA1">
            <w:pPr>
              <w:pStyle w:val="Bodyjustified"/>
            </w:pPr>
            <w:r w:rsidRPr="00A313CA">
              <w:t>1.3</w:t>
            </w:r>
          </w:p>
        </w:tc>
        <w:tc>
          <w:tcPr>
            <w:tcW w:w="850" w:type="dxa"/>
          </w:tcPr>
          <w:p w14:paraId="48288345" w14:textId="77777777" w:rsidR="002A6BA1" w:rsidRPr="00A313CA" w:rsidRDefault="002A6BA1" w:rsidP="002A6BA1">
            <w:pPr>
              <w:pStyle w:val="Bodyjustified"/>
            </w:pPr>
            <w:r w:rsidRPr="00A313CA">
              <w:t>8</w:t>
            </w:r>
          </w:p>
        </w:tc>
      </w:tr>
      <w:tr w:rsidR="002A6BA1" w:rsidRPr="00A313CA" w14:paraId="679F742C" w14:textId="77777777" w:rsidTr="00477E45">
        <w:trPr>
          <w:trHeight w:val="238"/>
        </w:trPr>
        <w:tc>
          <w:tcPr>
            <w:tcW w:w="1247" w:type="dxa"/>
            <w:vMerge/>
          </w:tcPr>
          <w:p w14:paraId="33194BBF" w14:textId="77777777" w:rsidR="002A6BA1" w:rsidRPr="00A313CA" w:rsidRDefault="002A6BA1" w:rsidP="002A6BA1">
            <w:pPr>
              <w:pStyle w:val="Bodyjustified"/>
            </w:pPr>
          </w:p>
        </w:tc>
        <w:tc>
          <w:tcPr>
            <w:tcW w:w="1247" w:type="dxa"/>
          </w:tcPr>
          <w:p w14:paraId="6C7BA019" w14:textId="77777777" w:rsidR="002A6BA1" w:rsidRPr="00A313CA" w:rsidRDefault="002A6BA1" w:rsidP="002A6BA1">
            <w:pPr>
              <w:pStyle w:val="Bodyjustified"/>
            </w:pPr>
            <w:r w:rsidRPr="00A313CA">
              <w:t>3.3</w:t>
            </w:r>
          </w:p>
        </w:tc>
        <w:tc>
          <w:tcPr>
            <w:tcW w:w="1247" w:type="dxa"/>
          </w:tcPr>
          <w:p w14:paraId="5DB9C462" w14:textId="77777777" w:rsidR="002A6BA1" w:rsidRPr="00A313CA" w:rsidRDefault="002A6BA1" w:rsidP="002A6BA1">
            <w:pPr>
              <w:pStyle w:val="Bodyjustified"/>
            </w:pPr>
            <w:r>
              <w:t>10, 20</w:t>
            </w:r>
          </w:p>
        </w:tc>
        <w:tc>
          <w:tcPr>
            <w:tcW w:w="1134" w:type="dxa"/>
            <w:vMerge/>
          </w:tcPr>
          <w:p w14:paraId="3AAFD39F" w14:textId="77777777" w:rsidR="002A6BA1" w:rsidRPr="00A313CA" w:rsidRDefault="002A6BA1" w:rsidP="002A6BA1">
            <w:pPr>
              <w:pStyle w:val="Bodyjustified"/>
            </w:pPr>
          </w:p>
        </w:tc>
        <w:tc>
          <w:tcPr>
            <w:tcW w:w="1134" w:type="dxa"/>
          </w:tcPr>
          <w:p w14:paraId="06564372" w14:textId="77777777" w:rsidR="002A6BA1" w:rsidRPr="00A313CA" w:rsidRDefault="002A6BA1" w:rsidP="002A6BA1">
            <w:pPr>
              <w:pStyle w:val="Bodyjustified"/>
            </w:pPr>
            <w:r w:rsidRPr="00A313CA">
              <w:t>3.3</w:t>
            </w:r>
          </w:p>
        </w:tc>
        <w:tc>
          <w:tcPr>
            <w:tcW w:w="1077" w:type="dxa"/>
            <w:vMerge w:val="restart"/>
          </w:tcPr>
          <w:p w14:paraId="3666273C" w14:textId="77777777" w:rsidR="002A6BA1" w:rsidRPr="00A313CA" w:rsidRDefault="002A6BA1" w:rsidP="002A6BA1">
            <w:pPr>
              <w:pStyle w:val="Bodyjustified"/>
            </w:pPr>
            <w:r w:rsidRPr="00A313CA">
              <w:t>1.7</w:t>
            </w:r>
          </w:p>
        </w:tc>
        <w:tc>
          <w:tcPr>
            <w:tcW w:w="850" w:type="dxa"/>
            <w:vMerge w:val="restart"/>
          </w:tcPr>
          <w:p w14:paraId="07FBF2D4" w14:textId="77777777" w:rsidR="002A6BA1" w:rsidRPr="00A313CA" w:rsidRDefault="002A6BA1" w:rsidP="002A6BA1">
            <w:pPr>
              <w:pStyle w:val="Bodyjustified"/>
            </w:pPr>
            <w:r w:rsidRPr="00A313CA">
              <w:t>10</w:t>
            </w:r>
          </w:p>
        </w:tc>
      </w:tr>
      <w:tr w:rsidR="002A6BA1" w:rsidRPr="00A313CA" w14:paraId="40F04180" w14:textId="77777777" w:rsidTr="00477E45">
        <w:trPr>
          <w:trHeight w:val="238"/>
        </w:trPr>
        <w:tc>
          <w:tcPr>
            <w:tcW w:w="1247" w:type="dxa"/>
            <w:vMerge/>
          </w:tcPr>
          <w:p w14:paraId="6B38AEEC" w14:textId="77777777" w:rsidR="002A6BA1" w:rsidRPr="00A313CA" w:rsidRDefault="002A6BA1" w:rsidP="002A6BA1">
            <w:pPr>
              <w:pStyle w:val="Bodyjustified"/>
            </w:pPr>
          </w:p>
        </w:tc>
        <w:tc>
          <w:tcPr>
            <w:tcW w:w="1247" w:type="dxa"/>
          </w:tcPr>
          <w:p w14:paraId="789B85FF" w14:textId="77777777" w:rsidR="002A6BA1" w:rsidRPr="00A313CA" w:rsidRDefault="002A6BA1" w:rsidP="002A6BA1">
            <w:pPr>
              <w:pStyle w:val="Bodyjustified"/>
            </w:pPr>
            <w:r w:rsidRPr="00A313CA">
              <w:t>3.9</w:t>
            </w:r>
          </w:p>
        </w:tc>
        <w:tc>
          <w:tcPr>
            <w:tcW w:w="1247" w:type="dxa"/>
          </w:tcPr>
          <w:p w14:paraId="017087FE" w14:textId="77777777" w:rsidR="002A6BA1" w:rsidRPr="00A313CA" w:rsidRDefault="002A6BA1" w:rsidP="002A6BA1">
            <w:pPr>
              <w:pStyle w:val="Bodyjustified"/>
            </w:pPr>
            <w:r>
              <w:t>10</w:t>
            </w:r>
          </w:p>
        </w:tc>
        <w:tc>
          <w:tcPr>
            <w:tcW w:w="1134" w:type="dxa"/>
            <w:vMerge/>
          </w:tcPr>
          <w:p w14:paraId="551DD498" w14:textId="77777777" w:rsidR="002A6BA1" w:rsidRPr="00A313CA" w:rsidRDefault="002A6BA1" w:rsidP="002A6BA1">
            <w:pPr>
              <w:pStyle w:val="Bodyjustified"/>
            </w:pPr>
          </w:p>
        </w:tc>
        <w:tc>
          <w:tcPr>
            <w:tcW w:w="1134" w:type="dxa"/>
          </w:tcPr>
          <w:p w14:paraId="7471A355" w14:textId="77777777" w:rsidR="002A6BA1" w:rsidRPr="00A313CA" w:rsidRDefault="002A6BA1" w:rsidP="002A6BA1">
            <w:pPr>
              <w:pStyle w:val="Bodyjustified"/>
            </w:pPr>
            <w:r w:rsidRPr="00A313CA">
              <w:t>3.5</w:t>
            </w:r>
          </w:p>
        </w:tc>
        <w:tc>
          <w:tcPr>
            <w:tcW w:w="1077" w:type="dxa"/>
            <w:vMerge/>
          </w:tcPr>
          <w:p w14:paraId="4693F08F" w14:textId="77777777" w:rsidR="002A6BA1" w:rsidRPr="00A313CA" w:rsidRDefault="002A6BA1" w:rsidP="002A6BA1">
            <w:pPr>
              <w:pStyle w:val="Bodyjustified"/>
            </w:pPr>
          </w:p>
        </w:tc>
        <w:tc>
          <w:tcPr>
            <w:tcW w:w="850" w:type="dxa"/>
            <w:vMerge/>
          </w:tcPr>
          <w:p w14:paraId="34808161" w14:textId="77777777" w:rsidR="002A6BA1" w:rsidRPr="00A313CA" w:rsidRDefault="002A6BA1" w:rsidP="002A6BA1">
            <w:pPr>
              <w:pStyle w:val="Bodyjustified"/>
            </w:pPr>
          </w:p>
        </w:tc>
      </w:tr>
      <w:tr w:rsidR="002A6BA1" w:rsidRPr="00A313CA" w14:paraId="7D0CFF28" w14:textId="77777777" w:rsidTr="00477E45">
        <w:trPr>
          <w:trHeight w:val="238"/>
        </w:trPr>
        <w:tc>
          <w:tcPr>
            <w:tcW w:w="1247" w:type="dxa"/>
            <w:vMerge/>
          </w:tcPr>
          <w:p w14:paraId="5C0DAE7B" w14:textId="77777777" w:rsidR="002A6BA1" w:rsidRPr="00A313CA" w:rsidRDefault="002A6BA1" w:rsidP="002A6BA1">
            <w:pPr>
              <w:pStyle w:val="Bodyjustified"/>
            </w:pPr>
          </w:p>
        </w:tc>
        <w:tc>
          <w:tcPr>
            <w:tcW w:w="1247" w:type="dxa"/>
          </w:tcPr>
          <w:p w14:paraId="13EB7C81" w14:textId="77777777" w:rsidR="002A6BA1" w:rsidRPr="00A313CA" w:rsidRDefault="002A6BA1" w:rsidP="002A6BA1">
            <w:pPr>
              <w:pStyle w:val="Bodyjustified"/>
            </w:pPr>
            <w:r w:rsidRPr="00A313CA">
              <w:t>4.7</w:t>
            </w:r>
          </w:p>
        </w:tc>
        <w:tc>
          <w:tcPr>
            <w:tcW w:w="1247" w:type="dxa"/>
          </w:tcPr>
          <w:p w14:paraId="4C140FD8" w14:textId="77777777" w:rsidR="002A6BA1" w:rsidRPr="00A313CA" w:rsidRDefault="002A6BA1" w:rsidP="002A6BA1">
            <w:pPr>
              <w:pStyle w:val="Bodyjustified"/>
            </w:pPr>
            <w:r>
              <w:t>10, 20</w:t>
            </w:r>
          </w:p>
        </w:tc>
        <w:tc>
          <w:tcPr>
            <w:tcW w:w="1134" w:type="dxa"/>
            <w:vMerge/>
          </w:tcPr>
          <w:p w14:paraId="38B0A70A" w14:textId="77777777" w:rsidR="002A6BA1" w:rsidRPr="00A313CA" w:rsidRDefault="002A6BA1" w:rsidP="002A6BA1">
            <w:pPr>
              <w:pStyle w:val="Bodyjustified"/>
            </w:pPr>
          </w:p>
        </w:tc>
        <w:tc>
          <w:tcPr>
            <w:tcW w:w="1134" w:type="dxa"/>
          </w:tcPr>
          <w:p w14:paraId="6C04EEBE" w14:textId="77777777" w:rsidR="002A6BA1" w:rsidRPr="00A313CA" w:rsidRDefault="002A6BA1" w:rsidP="002A6BA1">
            <w:pPr>
              <w:pStyle w:val="Bodyjustified"/>
            </w:pPr>
            <w:r w:rsidRPr="00A313CA">
              <w:t>3.9</w:t>
            </w:r>
          </w:p>
        </w:tc>
        <w:tc>
          <w:tcPr>
            <w:tcW w:w="1077" w:type="dxa"/>
            <w:vMerge w:val="restart"/>
          </w:tcPr>
          <w:p w14:paraId="1447CD23" w14:textId="77777777" w:rsidR="002A6BA1" w:rsidRPr="00A313CA" w:rsidRDefault="002A6BA1" w:rsidP="002A6BA1">
            <w:pPr>
              <w:pStyle w:val="Bodyjustified"/>
            </w:pPr>
            <w:r w:rsidRPr="00A313CA">
              <w:t>2</w:t>
            </w:r>
          </w:p>
        </w:tc>
        <w:tc>
          <w:tcPr>
            <w:tcW w:w="850" w:type="dxa"/>
            <w:vMerge w:val="restart"/>
          </w:tcPr>
          <w:p w14:paraId="21957096" w14:textId="77777777" w:rsidR="002A6BA1" w:rsidRPr="00A313CA" w:rsidRDefault="002A6BA1" w:rsidP="002A6BA1">
            <w:pPr>
              <w:pStyle w:val="Bodyjustified"/>
            </w:pPr>
            <w:r w:rsidRPr="00A313CA">
              <w:t>12</w:t>
            </w:r>
          </w:p>
        </w:tc>
      </w:tr>
      <w:tr w:rsidR="002A6BA1" w:rsidRPr="00A313CA" w14:paraId="0DE048E5" w14:textId="77777777" w:rsidTr="00477E45">
        <w:trPr>
          <w:trHeight w:val="238"/>
        </w:trPr>
        <w:tc>
          <w:tcPr>
            <w:tcW w:w="1247" w:type="dxa"/>
            <w:vMerge/>
          </w:tcPr>
          <w:p w14:paraId="76A5AB79" w14:textId="77777777" w:rsidR="002A6BA1" w:rsidRPr="00A313CA" w:rsidRDefault="002A6BA1" w:rsidP="002A6BA1">
            <w:pPr>
              <w:pStyle w:val="Bodyjustified"/>
            </w:pPr>
          </w:p>
        </w:tc>
        <w:tc>
          <w:tcPr>
            <w:tcW w:w="1247" w:type="dxa"/>
          </w:tcPr>
          <w:p w14:paraId="4CB02A3B" w14:textId="77777777" w:rsidR="002A6BA1" w:rsidRPr="00A313CA" w:rsidRDefault="002A6BA1" w:rsidP="002A6BA1">
            <w:pPr>
              <w:pStyle w:val="Bodyjustified"/>
            </w:pPr>
            <w:r w:rsidRPr="00A313CA">
              <w:t>5.6</w:t>
            </w:r>
          </w:p>
        </w:tc>
        <w:tc>
          <w:tcPr>
            <w:tcW w:w="1247" w:type="dxa"/>
          </w:tcPr>
          <w:p w14:paraId="1D50FB38" w14:textId="77777777" w:rsidR="002A6BA1" w:rsidRPr="00A313CA" w:rsidRDefault="002A6BA1" w:rsidP="002A6BA1">
            <w:pPr>
              <w:pStyle w:val="Bodyjustified"/>
            </w:pPr>
            <w:r>
              <w:t>10</w:t>
            </w:r>
          </w:p>
        </w:tc>
        <w:tc>
          <w:tcPr>
            <w:tcW w:w="1134" w:type="dxa"/>
            <w:vMerge/>
          </w:tcPr>
          <w:p w14:paraId="46C24865" w14:textId="77777777" w:rsidR="002A6BA1" w:rsidRPr="00A313CA" w:rsidRDefault="002A6BA1" w:rsidP="002A6BA1">
            <w:pPr>
              <w:pStyle w:val="Bodyjustified"/>
            </w:pPr>
          </w:p>
        </w:tc>
        <w:tc>
          <w:tcPr>
            <w:tcW w:w="1134" w:type="dxa"/>
          </w:tcPr>
          <w:p w14:paraId="2660153F" w14:textId="77777777" w:rsidR="002A6BA1" w:rsidRPr="00A313CA" w:rsidRDefault="002A6BA1" w:rsidP="002A6BA1">
            <w:pPr>
              <w:pStyle w:val="Bodyjustified"/>
            </w:pPr>
            <w:r w:rsidRPr="00A313CA">
              <w:t>4.1</w:t>
            </w:r>
          </w:p>
        </w:tc>
        <w:tc>
          <w:tcPr>
            <w:tcW w:w="1077" w:type="dxa"/>
            <w:vMerge/>
          </w:tcPr>
          <w:p w14:paraId="4F1BE176" w14:textId="77777777" w:rsidR="002A6BA1" w:rsidRPr="00A313CA" w:rsidRDefault="002A6BA1" w:rsidP="002A6BA1">
            <w:pPr>
              <w:pStyle w:val="Bodyjustified"/>
            </w:pPr>
          </w:p>
        </w:tc>
        <w:tc>
          <w:tcPr>
            <w:tcW w:w="850" w:type="dxa"/>
            <w:vMerge/>
          </w:tcPr>
          <w:p w14:paraId="7BA541F5" w14:textId="77777777" w:rsidR="002A6BA1" w:rsidRPr="00A313CA" w:rsidRDefault="002A6BA1" w:rsidP="002A6BA1">
            <w:pPr>
              <w:pStyle w:val="Bodyjustified"/>
            </w:pPr>
          </w:p>
        </w:tc>
      </w:tr>
      <w:tr w:rsidR="002A6BA1" w:rsidRPr="00A313CA" w14:paraId="529A6C19" w14:textId="77777777" w:rsidTr="00477E45">
        <w:trPr>
          <w:trHeight w:val="238"/>
        </w:trPr>
        <w:tc>
          <w:tcPr>
            <w:tcW w:w="1247" w:type="dxa"/>
            <w:vMerge/>
          </w:tcPr>
          <w:p w14:paraId="70593A74" w14:textId="77777777" w:rsidR="002A6BA1" w:rsidRPr="00A313CA" w:rsidRDefault="002A6BA1" w:rsidP="002A6BA1">
            <w:pPr>
              <w:pStyle w:val="Bodyjustified"/>
            </w:pPr>
          </w:p>
        </w:tc>
        <w:tc>
          <w:tcPr>
            <w:tcW w:w="1247" w:type="dxa"/>
          </w:tcPr>
          <w:p w14:paraId="2A245600" w14:textId="77777777" w:rsidR="002A6BA1" w:rsidRPr="00A313CA" w:rsidRDefault="002A6BA1" w:rsidP="002A6BA1">
            <w:pPr>
              <w:pStyle w:val="Bodyjustified"/>
            </w:pPr>
            <w:r w:rsidRPr="00A313CA">
              <w:t>0.56</w:t>
            </w:r>
          </w:p>
        </w:tc>
        <w:tc>
          <w:tcPr>
            <w:tcW w:w="1247" w:type="dxa"/>
          </w:tcPr>
          <w:p w14:paraId="4F03FA2B" w14:textId="77777777" w:rsidR="002A6BA1" w:rsidRPr="00A313CA" w:rsidRDefault="002A6BA1" w:rsidP="002A6BA1">
            <w:pPr>
              <w:pStyle w:val="Bodyjustified"/>
            </w:pPr>
            <w:r>
              <w:t>10</w:t>
            </w:r>
          </w:p>
        </w:tc>
        <w:tc>
          <w:tcPr>
            <w:tcW w:w="1134" w:type="dxa"/>
            <w:vMerge w:val="restart"/>
          </w:tcPr>
          <w:p w14:paraId="66A117FD" w14:textId="77777777" w:rsidR="002A6BA1" w:rsidRPr="00A313CA" w:rsidRDefault="002A6BA1" w:rsidP="002A6BA1">
            <w:pPr>
              <w:pStyle w:val="Bodyjustified"/>
            </w:pPr>
            <w:r w:rsidRPr="00A313CA">
              <w:t>100</w:t>
            </w:r>
          </w:p>
        </w:tc>
        <w:tc>
          <w:tcPr>
            <w:tcW w:w="1134" w:type="dxa"/>
          </w:tcPr>
          <w:p w14:paraId="4D2232FB" w14:textId="77777777" w:rsidR="002A6BA1" w:rsidRPr="00A313CA" w:rsidRDefault="002A6BA1" w:rsidP="002A6BA1">
            <w:pPr>
              <w:pStyle w:val="Bodyjustified"/>
            </w:pPr>
            <w:r w:rsidRPr="00A313CA">
              <w:t>1</w:t>
            </w:r>
          </w:p>
        </w:tc>
        <w:tc>
          <w:tcPr>
            <w:tcW w:w="1077" w:type="dxa"/>
            <w:vMerge w:val="restart"/>
          </w:tcPr>
          <w:p w14:paraId="340A9A81" w14:textId="77777777" w:rsidR="002A6BA1" w:rsidRPr="00A313CA" w:rsidRDefault="002A6BA1" w:rsidP="002A6BA1">
            <w:pPr>
              <w:pStyle w:val="Bodyjustified"/>
            </w:pPr>
            <w:r w:rsidRPr="00A313CA">
              <w:t>1</w:t>
            </w:r>
          </w:p>
        </w:tc>
        <w:tc>
          <w:tcPr>
            <w:tcW w:w="850" w:type="dxa"/>
            <w:vMerge w:val="restart"/>
          </w:tcPr>
          <w:p w14:paraId="15D6201B" w14:textId="77777777" w:rsidR="002A6BA1" w:rsidRPr="00A313CA" w:rsidRDefault="002A6BA1" w:rsidP="002A6BA1">
            <w:pPr>
              <w:pStyle w:val="Bodyjustified"/>
            </w:pPr>
            <w:r w:rsidRPr="00A313CA">
              <w:t>6</w:t>
            </w:r>
          </w:p>
        </w:tc>
      </w:tr>
      <w:tr w:rsidR="002A6BA1" w:rsidRPr="00A313CA" w14:paraId="4D3B32A7" w14:textId="77777777" w:rsidTr="00477E45">
        <w:trPr>
          <w:trHeight w:val="238"/>
        </w:trPr>
        <w:tc>
          <w:tcPr>
            <w:tcW w:w="1247" w:type="dxa"/>
            <w:vMerge/>
          </w:tcPr>
          <w:p w14:paraId="0931CF15" w14:textId="77777777" w:rsidR="002A6BA1" w:rsidRPr="00A313CA" w:rsidRDefault="002A6BA1" w:rsidP="002A6BA1">
            <w:pPr>
              <w:pStyle w:val="Bodyjustified"/>
            </w:pPr>
          </w:p>
        </w:tc>
        <w:tc>
          <w:tcPr>
            <w:tcW w:w="1247" w:type="dxa"/>
          </w:tcPr>
          <w:p w14:paraId="56E1FD7E" w14:textId="77777777" w:rsidR="002A6BA1" w:rsidRPr="00A313CA" w:rsidRDefault="002A6BA1" w:rsidP="002A6BA1">
            <w:pPr>
              <w:pStyle w:val="Bodyjustified"/>
            </w:pPr>
            <w:r w:rsidRPr="00A313CA">
              <w:t>0.68</w:t>
            </w:r>
          </w:p>
        </w:tc>
        <w:tc>
          <w:tcPr>
            <w:tcW w:w="1247" w:type="dxa"/>
          </w:tcPr>
          <w:p w14:paraId="36C6B2B3" w14:textId="77777777" w:rsidR="002A6BA1" w:rsidRPr="00A313CA" w:rsidRDefault="002A6BA1" w:rsidP="002A6BA1">
            <w:pPr>
              <w:pStyle w:val="Bodyjustified"/>
            </w:pPr>
            <w:r>
              <w:t>10, 20</w:t>
            </w:r>
          </w:p>
        </w:tc>
        <w:tc>
          <w:tcPr>
            <w:tcW w:w="1134" w:type="dxa"/>
            <w:vMerge/>
          </w:tcPr>
          <w:p w14:paraId="7FC25464" w14:textId="77777777" w:rsidR="002A6BA1" w:rsidRPr="00A313CA" w:rsidRDefault="002A6BA1" w:rsidP="002A6BA1">
            <w:pPr>
              <w:pStyle w:val="Bodyjustified"/>
            </w:pPr>
          </w:p>
        </w:tc>
        <w:tc>
          <w:tcPr>
            <w:tcW w:w="1134" w:type="dxa"/>
          </w:tcPr>
          <w:p w14:paraId="5D2C7896" w14:textId="77777777" w:rsidR="002A6BA1" w:rsidRPr="00A313CA" w:rsidRDefault="002A6BA1" w:rsidP="002A6BA1">
            <w:pPr>
              <w:pStyle w:val="Bodyjustified"/>
            </w:pPr>
            <w:r w:rsidRPr="00A313CA">
              <w:t>1.2</w:t>
            </w:r>
          </w:p>
        </w:tc>
        <w:tc>
          <w:tcPr>
            <w:tcW w:w="1077" w:type="dxa"/>
            <w:vMerge/>
          </w:tcPr>
          <w:p w14:paraId="0E1B00DD" w14:textId="77777777" w:rsidR="002A6BA1" w:rsidRPr="00A313CA" w:rsidRDefault="002A6BA1" w:rsidP="002A6BA1">
            <w:pPr>
              <w:pStyle w:val="Bodyjustified"/>
            </w:pPr>
          </w:p>
        </w:tc>
        <w:tc>
          <w:tcPr>
            <w:tcW w:w="850" w:type="dxa"/>
            <w:vMerge/>
          </w:tcPr>
          <w:p w14:paraId="3CFCE71E" w14:textId="77777777" w:rsidR="002A6BA1" w:rsidRPr="00A313CA" w:rsidRDefault="002A6BA1" w:rsidP="002A6BA1">
            <w:pPr>
              <w:pStyle w:val="Bodyjustified"/>
            </w:pPr>
          </w:p>
        </w:tc>
      </w:tr>
      <w:tr w:rsidR="002A6BA1" w:rsidRPr="00A313CA" w14:paraId="06D66F4B" w14:textId="77777777" w:rsidTr="00477E45">
        <w:trPr>
          <w:trHeight w:val="238"/>
        </w:trPr>
        <w:tc>
          <w:tcPr>
            <w:tcW w:w="1247" w:type="dxa"/>
            <w:vMerge/>
          </w:tcPr>
          <w:p w14:paraId="731318D1" w14:textId="77777777" w:rsidR="002A6BA1" w:rsidRPr="00A313CA" w:rsidRDefault="002A6BA1" w:rsidP="002A6BA1">
            <w:pPr>
              <w:pStyle w:val="Bodyjustified"/>
            </w:pPr>
          </w:p>
        </w:tc>
        <w:tc>
          <w:tcPr>
            <w:tcW w:w="1247" w:type="dxa"/>
          </w:tcPr>
          <w:p w14:paraId="3EABF633" w14:textId="77777777" w:rsidR="002A6BA1" w:rsidRPr="00A313CA" w:rsidRDefault="002A6BA1" w:rsidP="002A6BA1">
            <w:pPr>
              <w:pStyle w:val="Bodyjustified"/>
            </w:pPr>
            <w:r w:rsidRPr="00A313CA">
              <w:t>0.82</w:t>
            </w:r>
          </w:p>
        </w:tc>
        <w:tc>
          <w:tcPr>
            <w:tcW w:w="1247" w:type="dxa"/>
          </w:tcPr>
          <w:p w14:paraId="6610C822" w14:textId="77777777" w:rsidR="002A6BA1" w:rsidRPr="00A313CA" w:rsidRDefault="002A6BA1" w:rsidP="002A6BA1">
            <w:pPr>
              <w:pStyle w:val="Bodyjustified"/>
            </w:pPr>
            <w:r>
              <w:t>10</w:t>
            </w:r>
          </w:p>
        </w:tc>
        <w:tc>
          <w:tcPr>
            <w:tcW w:w="1134" w:type="dxa"/>
            <w:vMerge/>
          </w:tcPr>
          <w:p w14:paraId="2CDAB6BD" w14:textId="77777777" w:rsidR="002A6BA1" w:rsidRPr="00A313CA" w:rsidRDefault="002A6BA1" w:rsidP="002A6BA1">
            <w:pPr>
              <w:pStyle w:val="Bodyjustified"/>
            </w:pPr>
          </w:p>
        </w:tc>
        <w:tc>
          <w:tcPr>
            <w:tcW w:w="1134" w:type="dxa"/>
          </w:tcPr>
          <w:p w14:paraId="5DA14A33" w14:textId="77777777" w:rsidR="002A6BA1" w:rsidRPr="00A313CA" w:rsidRDefault="002A6BA1" w:rsidP="002A6BA1">
            <w:pPr>
              <w:pStyle w:val="Bodyjustified"/>
            </w:pPr>
            <w:r w:rsidRPr="00A313CA">
              <w:t>1.5</w:t>
            </w:r>
          </w:p>
        </w:tc>
        <w:tc>
          <w:tcPr>
            <w:tcW w:w="1077" w:type="dxa"/>
            <w:vMerge/>
          </w:tcPr>
          <w:p w14:paraId="0FA862B1" w14:textId="77777777" w:rsidR="002A6BA1" w:rsidRPr="00A313CA" w:rsidRDefault="002A6BA1" w:rsidP="002A6BA1">
            <w:pPr>
              <w:pStyle w:val="Bodyjustified"/>
            </w:pPr>
          </w:p>
        </w:tc>
        <w:tc>
          <w:tcPr>
            <w:tcW w:w="850" w:type="dxa"/>
            <w:vMerge/>
          </w:tcPr>
          <w:p w14:paraId="49DEE3D0" w14:textId="77777777" w:rsidR="002A6BA1" w:rsidRPr="00A313CA" w:rsidRDefault="002A6BA1" w:rsidP="002A6BA1">
            <w:pPr>
              <w:pStyle w:val="Bodyjustified"/>
            </w:pPr>
          </w:p>
        </w:tc>
      </w:tr>
      <w:tr w:rsidR="002A6BA1" w:rsidRPr="00A313CA" w14:paraId="5CA12FC3" w14:textId="77777777" w:rsidTr="00477E45">
        <w:trPr>
          <w:trHeight w:val="238"/>
        </w:trPr>
        <w:tc>
          <w:tcPr>
            <w:tcW w:w="1247" w:type="dxa"/>
            <w:vMerge/>
          </w:tcPr>
          <w:p w14:paraId="6B7843B8" w14:textId="77777777" w:rsidR="002A6BA1" w:rsidRPr="00A313CA" w:rsidRDefault="002A6BA1" w:rsidP="002A6BA1">
            <w:pPr>
              <w:pStyle w:val="Bodyjustified"/>
            </w:pPr>
          </w:p>
        </w:tc>
        <w:tc>
          <w:tcPr>
            <w:tcW w:w="1247" w:type="dxa"/>
          </w:tcPr>
          <w:p w14:paraId="7FCAE1E0" w14:textId="77777777" w:rsidR="002A6BA1" w:rsidRPr="00A313CA" w:rsidRDefault="002A6BA1" w:rsidP="002A6BA1">
            <w:pPr>
              <w:pStyle w:val="Bodyjustified"/>
            </w:pPr>
            <w:r w:rsidRPr="00A313CA">
              <w:t>1</w:t>
            </w:r>
          </w:p>
        </w:tc>
        <w:tc>
          <w:tcPr>
            <w:tcW w:w="1247" w:type="dxa"/>
          </w:tcPr>
          <w:p w14:paraId="25484E48" w14:textId="77777777" w:rsidR="002A6BA1" w:rsidRPr="00A313CA" w:rsidRDefault="002A6BA1" w:rsidP="002A6BA1">
            <w:pPr>
              <w:pStyle w:val="Bodyjustified"/>
            </w:pPr>
            <w:r>
              <w:t>10, 20</w:t>
            </w:r>
          </w:p>
        </w:tc>
        <w:tc>
          <w:tcPr>
            <w:tcW w:w="1134" w:type="dxa"/>
            <w:vMerge/>
          </w:tcPr>
          <w:p w14:paraId="61EFD607" w14:textId="77777777" w:rsidR="002A6BA1" w:rsidRPr="00A313CA" w:rsidRDefault="002A6BA1" w:rsidP="002A6BA1">
            <w:pPr>
              <w:pStyle w:val="Bodyjustified"/>
            </w:pPr>
          </w:p>
        </w:tc>
        <w:tc>
          <w:tcPr>
            <w:tcW w:w="1134" w:type="dxa"/>
          </w:tcPr>
          <w:p w14:paraId="48F2BB62" w14:textId="77777777" w:rsidR="002A6BA1" w:rsidRPr="00A313CA" w:rsidRDefault="002A6BA1" w:rsidP="002A6BA1">
            <w:pPr>
              <w:pStyle w:val="Bodyjustified"/>
            </w:pPr>
            <w:r w:rsidRPr="00A313CA">
              <w:t>1.8</w:t>
            </w:r>
          </w:p>
        </w:tc>
        <w:tc>
          <w:tcPr>
            <w:tcW w:w="1077" w:type="dxa"/>
            <w:vMerge/>
          </w:tcPr>
          <w:p w14:paraId="230B8D93" w14:textId="77777777" w:rsidR="002A6BA1" w:rsidRPr="00A313CA" w:rsidRDefault="002A6BA1" w:rsidP="002A6BA1">
            <w:pPr>
              <w:pStyle w:val="Bodyjustified"/>
            </w:pPr>
          </w:p>
        </w:tc>
        <w:tc>
          <w:tcPr>
            <w:tcW w:w="850" w:type="dxa"/>
            <w:vMerge/>
          </w:tcPr>
          <w:p w14:paraId="0D42F442" w14:textId="77777777" w:rsidR="002A6BA1" w:rsidRPr="00A313CA" w:rsidRDefault="002A6BA1" w:rsidP="002A6BA1">
            <w:pPr>
              <w:pStyle w:val="Bodyjustified"/>
            </w:pPr>
          </w:p>
        </w:tc>
      </w:tr>
      <w:tr w:rsidR="002A6BA1" w:rsidRPr="00A313CA" w14:paraId="1852FFEB" w14:textId="77777777" w:rsidTr="00477E45">
        <w:trPr>
          <w:trHeight w:val="238"/>
        </w:trPr>
        <w:tc>
          <w:tcPr>
            <w:tcW w:w="1247" w:type="dxa"/>
            <w:vMerge/>
          </w:tcPr>
          <w:p w14:paraId="2EB236FD" w14:textId="77777777" w:rsidR="002A6BA1" w:rsidRPr="00A313CA" w:rsidRDefault="002A6BA1" w:rsidP="002A6BA1">
            <w:pPr>
              <w:pStyle w:val="Bodyjustified"/>
            </w:pPr>
          </w:p>
        </w:tc>
        <w:tc>
          <w:tcPr>
            <w:tcW w:w="1247" w:type="dxa"/>
          </w:tcPr>
          <w:p w14:paraId="05F45803" w14:textId="77777777" w:rsidR="002A6BA1" w:rsidRPr="00A313CA" w:rsidRDefault="002A6BA1" w:rsidP="002A6BA1">
            <w:pPr>
              <w:pStyle w:val="Bodyjustified"/>
            </w:pPr>
            <w:r w:rsidRPr="00A313CA">
              <w:t>1.2</w:t>
            </w:r>
          </w:p>
        </w:tc>
        <w:tc>
          <w:tcPr>
            <w:tcW w:w="1247" w:type="dxa"/>
          </w:tcPr>
          <w:p w14:paraId="09E1253D" w14:textId="77777777" w:rsidR="002A6BA1" w:rsidRPr="00A313CA" w:rsidRDefault="002A6BA1" w:rsidP="002A6BA1">
            <w:pPr>
              <w:pStyle w:val="Bodyjustified"/>
            </w:pPr>
            <w:r>
              <w:t>10</w:t>
            </w:r>
          </w:p>
        </w:tc>
        <w:tc>
          <w:tcPr>
            <w:tcW w:w="1134" w:type="dxa"/>
            <w:vMerge/>
          </w:tcPr>
          <w:p w14:paraId="1D5E46D7" w14:textId="77777777" w:rsidR="002A6BA1" w:rsidRPr="00A313CA" w:rsidRDefault="002A6BA1" w:rsidP="002A6BA1">
            <w:pPr>
              <w:pStyle w:val="Bodyjustified"/>
            </w:pPr>
          </w:p>
        </w:tc>
        <w:tc>
          <w:tcPr>
            <w:tcW w:w="1134" w:type="dxa"/>
          </w:tcPr>
          <w:p w14:paraId="44D069FE" w14:textId="77777777" w:rsidR="002A6BA1" w:rsidRPr="00A313CA" w:rsidRDefault="002A6BA1" w:rsidP="002A6BA1">
            <w:pPr>
              <w:pStyle w:val="Bodyjustified"/>
            </w:pPr>
            <w:r w:rsidRPr="00A313CA">
              <w:t>2.1</w:t>
            </w:r>
          </w:p>
        </w:tc>
        <w:tc>
          <w:tcPr>
            <w:tcW w:w="1077" w:type="dxa"/>
            <w:vMerge w:val="restart"/>
          </w:tcPr>
          <w:p w14:paraId="0A7EFE7B" w14:textId="77777777" w:rsidR="002A6BA1" w:rsidRPr="00A313CA" w:rsidRDefault="002A6BA1" w:rsidP="002A6BA1">
            <w:pPr>
              <w:pStyle w:val="Bodyjustified"/>
            </w:pPr>
            <w:r w:rsidRPr="00A313CA">
              <w:t>1.3</w:t>
            </w:r>
          </w:p>
        </w:tc>
        <w:tc>
          <w:tcPr>
            <w:tcW w:w="850" w:type="dxa"/>
            <w:vMerge w:val="restart"/>
          </w:tcPr>
          <w:p w14:paraId="44F579EB" w14:textId="77777777" w:rsidR="002A6BA1" w:rsidRPr="00A313CA" w:rsidRDefault="002A6BA1" w:rsidP="002A6BA1">
            <w:pPr>
              <w:pStyle w:val="Bodyjustified"/>
            </w:pPr>
            <w:r w:rsidRPr="00A313CA">
              <w:t>8</w:t>
            </w:r>
          </w:p>
        </w:tc>
      </w:tr>
      <w:tr w:rsidR="002A6BA1" w:rsidRPr="00A313CA" w14:paraId="7BC9D55D" w14:textId="77777777" w:rsidTr="00477E45">
        <w:trPr>
          <w:trHeight w:val="238"/>
        </w:trPr>
        <w:tc>
          <w:tcPr>
            <w:tcW w:w="1247" w:type="dxa"/>
            <w:vMerge/>
          </w:tcPr>
          <w:p w14:paraId="4330A227" w14:textId="77777777" w:rsidR="002A6BA1" w:rsidRPr="00A313CA" w:rsidRDefault="002A6BA1" w:rsidP="002A6BA1">
            <w:pPr>
              <w:pStyle w:val="Bodyjustified"/>
            </w:pPr>
          </w:p>
        </w:tc>
        <w:tc>
          <w:tcPr>
            <w:tcW w:w="1247" w:type="dxa"/>
          </w:tcPr>
          <w:p w14:paraId="3BC98C75" w14:textId="77777777" w:rsidR="002A6BA1" w:rsidRPr="00A313CA" w:rsidRDefault="002A6BA1" w:rsidP="002A6BA1">
            <w:pPr>
              <w:pStyle w:val="Bodyjustified"/>
            </w:pPr>
            <w:r w:rsidRPr="00A313CA">
              <w:t>1.5</w:t>
            </w:r>
          </w:p>
        </w:tc>
        <w:tc>
          <w:tcPr>
            <w:tcW w:w="1247" w:type="dxa"/>
          </w:tcPr>
          <w:p w14:paraId="3E1E399F" w14:textId="77777777" w:rsidR="002A6BA1" w:rsidRPr="00A313CA" w:rsidRDefault="002A6BA1" w:rsidP="002A6BA1">
            <w:pPr>
              <w:pStyle w:val="Bodyjustified"/>
            </w:pPr>
            <w:r>
              <w:t>10, 20</w:t>
            </w:r>
          </w:p>
        </w:tc>
        <w:tc>
          <w:tcPr>
            <w:tcW w:w="1134" w:type="dxa"/>
            <w:vMerge/>
          </w:tcPr>
          <w:p w14:paraId="28956FCA" w14:textId="77777777" w:rsidR="002A6BA1" w:rsidRPr="00A313CA" w:rsidRDefault="002A6BA1" w:rsidP="002A6BA1">
            <w:pPr>
              <w:pStyle w:val="Bodyjustified"/>
            </w:pPr>
          </w:p>
        </w:tc>
        <w:tc>
          <w:tcPr>
            <w:tcW w:w="1134" w:type="dxa"/>
          </w:tcPr>
          <w:p w14:paraId="07EE68DC" w14:textId="77777777" w:rsidR="002A6BA1" w:rsidRPr="00A313CA" w:rsidRDefault="002A6BA1" w:rsidP="002A6BA1">
            <w:pPr>
              <w:pStyle w:val="Bodyjustified"/>
            </w:pPr>
            <w:r w:rsidRPr="00A313CA">
              <w:t>2.2</w:t>
            </w:r>
          </w:p>
        </w:tc>
        <w:tc>
          <w:tcPr>
            <w:tcW w:w="1077" w:type="dxa"/>
            <w:vMerge/>
          </w:tcPr>
          <w:p w14:paraId="6039768B" w14:textId="77777777" w:rsidR="002A6BA1" w:rsidRPr="00A313CA" w:rsidRDefault="002A6BA1" w:rsidP="002A6BA1">
            <w:pPr>
              <w:pStyle w:val="Bodyjustified"/>
            </w:pPr>
          </w:p>
        </w:tc>
        <w:tc>
          <w:tcPr>
            <w:tcW w:w="850" w:type="dxa"/>
            <w:vMerge/>
          </w:tcPr>
          <w:p w14:paraId="17859C4C" w14:textId="77777777" w:rsidR="002A6BA1" w:rsidRPr="00A313CA" w:rsidRDefault="002A6BA1" w:rsidP="002A6BA1">
            <w:pPr>
              <w:pStyle w:val="Bodyjustified"/>
            </w:pPr>
          </w:p>
        </w:tc>
      </w:tr>
      <w:tr w:rsidR="002A6BA1" w:rsidRPr="00A313CA" w14:paraId="2FE38C64" w14:textId="77777777" w:rsidTr="00477E45">
        <w:trPr>
          <w:trHeight w:val="238"/>
        </w:trPr>
        <w:tc>
          <w:tcPr>
            <w:tcW w:w="1247" w:type="dxa"/>
            <w:vMerge/>
          </w:tcPr>
          <w:p w14:paraId="090B551D" w14:textId="77777777" w:rsidR="002A6BA1" w:rsidRPr="00A313CA" w:rsidRDefault="002A6BA1" w:rsidP="002A6BA1">
            <w:pPr>
              <w:pStyle w:val="Bodyjustified"/>
            </w:pPr>
          </w:p>
        </w:tc>
        <w:tc>
          <w:tcPr>
            <w:tcW w:w="1247" w:type="dxa"/>
          </w:tcPr>
          <w:p w14:paraId="12CCE49F" w14:textId="77777777" w:rsidR="002A6BA1" w:rsidRPr="00A313CA" w:rsidRDefault="002A6BA1" w:rsidP="002A6BA1">
            <w:pPr>
              <w:pStyle w:val="Bodyjustified"/>
            </w:pPr>
            <w:r w:rsidRPr="00A313CA">
              <w:t>1.8</w:t>
            </w:r>
          </w:p>
        </w:tc>
        <w:tc>
          <w:tcPr>
            <w:tcW w:w="1247" w:type="dxa"/>
          </w:tcPr>
          <w:p w14:paraId="596B6C3F" w14:textId="77777777" w:rsidR="002A6BA1" w:rsidRPr="00A313CA" w:rsidRDefault="002A6BA1" w:rsidP="002A6BA1">
            <w:pPr>
              <w:pStyle w:val="Bodyjustified"/>
            </w:pPr>
            <w:r>
              <w:t>10</w:t>
            </w:r>
          </w:p>
        </w:tc>
        <w:tc>
          <w:tcPr>
            <w:tcW w:w="1134" w:type="dxa"/>
            <w:vMerge/>
          </w:tcPr>
          <w:p w14:paraId="0924877B" w14:textId="77777777" w:rsidR="002A6BA1" w:rsidRPr="00A313CA" w:rsidRDefault="002A6BA1" w:rsidP="002A6BA1">
            <w:pPr>
              <w:pStyle w:val="Bodyjustified"/>
            </w:pPr>
          </w:p>
        </w:tc>
        <w:tc>
          <w:tcPr>
            <w:tcW w:w="1134" w:type="dxa"/>
          </w:tcPr>
          <w:p w14:paraId="596E1DF3" w14:textId="77777777" w:rsidR="002A6BA1" w:rsidRPr="00A313CA" w:rsidRDefault="002A6BA1" w:rsidP="002A6BA1">
            <w:pPr>
              <w:pStyle w:val="Bodyjustified"/>
            </w:pPr>
            <w:r w:rsidRPr="00A313CA">
              <w:t>2.3</w:t>
            </w:r>
          </w:p>
        </w:tc>
        <w:tc>
          <w:tcPr>
            <w:tcW w:w="1077" w:type="dxa"/>
            <w:vMerge/>
          </w:tcPr>
          <w:p w14:paraId="707FC9D1" w14:textId="77777777" w:rsidR="002A6BA1" w:rsidRPr="00A313CA" w:rsidRDefault="002A6BA1" w:rsidP="002A6BA1">
            <w:pPr>
              <w:pStyle w:val="Bodyjustified"/>
            </w:pPr>
          </w:p>
        </w:tc>
        <w:tc>
          <w:tcPr>
            <w:tcW w:w="850" w:type="dxa"/>
            <w:vMerge/>
          </w:tcPr>
          <w:p w14:paraId="716E4F42" w14:textId="77777777" w:rsidR="002A6BA1" w:rsidRPr="00A313CA" w:rsidRDefault="002A6BA1" w:rsidP="002A6BA1">
            <w:pPr>
              <w:pStyle w:val="Bodyjustified"/>
            </w:pPr>
          </w:p>
        </w:tc>
      </w:tr>
      <w:tr w:rsidR="002A6BA1" w:rsidRPr="00A313CA" w14:paraId="4B881264" w14:textId="77777777" w:rsidTr="00477E45">
        <w:trPr>
          <w:trHeight w:val="238"/>
        </w:trPr>
        <w:tc>
          <w:tcPr>
            <w:tcW w:w="1247" w:type="dxa"/>
            <w:vMerge/>
          </w:tcPr>
          <w:p w14:paraId="478DA415" w14:textId="77777777" w:rsidR="002A6BA1" w:rsidRPr="00A313CA" w:rsidRDefault="002A6BA1" w:rsidP="002A6BA1">
            <w:pPr>
              <w:pStyle w:val="Bodyjustified"/>
            </w:pPr>
          </w:p>
        </w:tc>
        <w:tc>
          <w:tcPr>
            <w:tcW w:w="1247" w:type="dxa"/>
          </w:tcPr>
          <w:p w14:paraId="1FDC859C" w14:textId="77777777" w:rsidR="002A6BA1" w:rsidRPr="00A313CA" w:rsidRDefault="002A6BA1" w:rsidP="002A6BA1">
            <w:pPr>
              <w:pStyle w:val="Bodyjustified"/>
            </w:pPr>
            <w:r w:rsidRPr="00A313CA">
              <w:t>2.2</w:t>
            </w:r>
          </w:p>
        </w:tc>
        <w:tc>
          <w:tcPr>
            <w:tcW w:w="1247" w:type="dxa"/>
          </w:tcPr>
          <w:p w14:paraId="69FE6C30" w14:textId="77777777" w:rsidR="002A6BA1" w:rsidRPr="00A313CA" w:rsidRDefault="002A6BA1" w:rsidP="002A6BA1">
            <w:pPr>
              <w:pStyle w:val="Bodyjustified"/>
            </w:pPr>
            <w:r>
              <w:t>10, 20</w:t>
            </w:r>
          </w:p>
        </w:tc>
        <w:tc>
          <w:tcPr>
            <w:tcW w:w="1134" w:type="dxa"/>
            <w:vMerge/>
          </w:tcPr>
          <w:p w14:paraId="60896851" w14:textId="77777777" w:rsidR="002A6BA1" w:rsidRPr="00A313CA" w:rsidRDefault="002A6BA1" w:rsidP="002A6BA1">
            <w:pPr>
              <w:pStyle w:val="Bodyjustified"/>
            </w:pPr>
          </w:p>
        </w:tc>
        <w:tc>
          <w:tcPr>
            <w:tcW w:w="1134" w:type="dxa"/>
          </w:tcPr>
          <w:p w14:paraId="1273E76F" w14:textId="77777777" w:rsidR="002A6BA1" w:rsidRPr="00A313CA" w:rsidRDefault="002A6BA1" w:rsidP="002A6BA1">
            <w:pPr>
              <w:pStyle w:val="Bodyjustified"/>
            </w:pPr>
            <w:r w:rsidRPr="00A313CA">
              <w:t>2.8</w:t>
            </w:r>
          </w:p>
        </w:tc>
        <w:tc>
          <w:tcPr>
            <w:tcW w:w="1077" w:type="dxa"/>
            <w:vMerge w:val="restart"/>
          </w:tcPr>
          <w:p w14:paraId="03825868" w14:textId="77777777" w:rsidR="002A6BA1" w:rsidRPr="00A313CA" w:rsidRDefault="002A6BA1" w:rsidP="002A6BA1">
            <w:pPr>
              <w:pStyle w:val="Bodyjustified"/>
            </w:pPr>
            <w:r w:rsidRPr="00A313CA">
              <w:t>1.7</w:t>
            </w:r>
          </w:p>
        </w:tc>
        <w:tc>
          <w:tcPr>
            <w:tcW w:w="850" w:type="dxa"/>
            <w:vMerge w:val="restart"/>
          </w:tcPr>
          <w:p w14:paraId="3A864168" w14:textId="77777777" w:rsidR="002A6BA1" w:rsidRPr="00A313CA" w:rsidRDefault="002A6BA1" w:rsidP="002A6BA1">
            <w:pPr>
              <w:pStyle w:val="Bodyjustified"/>
            </w:pPr>
            <w:r w:rsidRPr="00A313CA">
              <w:t>10</w:t>
            </w:r>
          </w:p>
        </w:tc>
      </w:tr>
      <w:tr w:rsidR="002A6BA1" w:rsidRPr="00A313CA" w14:paraId="317EBA99" w14:textId="77777777" w:rsidTr="00477E45">
        <w:trPr>
          <w:trHeight w:val="238"/>
        </w:trPr>
        <w:tc>
          <w:tcPr>
            <w:tcW w:w="1247" w:type="dxa"/>
            <w:vMerge/>
          </w:tcPr>
          <w:p w14:paraId="3E36577A" w14:textId="77777777" w:rsidR="002A6BA1" w:rsidRPr="00A313CA" w:rsidRDefault="002A6BA1" w:rsidP="002A6BA1">
            <w:pPr>
              <w:pStyle w:val="Bodyjustified"/>
            </w:pPr>
          </w:p>
        </w:tc>
        <w:tc>
          <w:tcPr>
            <w:tcW w:w="1247" w:type="dxa"/>
          </w:tcPr>
          <w:p w14:paraId="45C6B24B" w14:textId="77777777" w:rsidR="002A6BA1" w:rsidRPr="00A313CA" w:rsidRDefault="002A6BA1" w:rsidP="002A6BA1">
            <w:pPr>
              <w:pStyle w:val="Bodyjustified"/>
            </w:pPr>
            <w:r w:rsidRPr="00A313CA">
              <w:t>2.7</w:t>
            </w:r>
          </w:p>
        </w:tc>
        <w:tc>
          <w:tcPr>
            <w:tcW w:w="1247" w:type="dxa"/>
          </w:tcPr>
          <w:p w14:paraId="72B2D251" w14:textId="77777777" w:rsidR="002A6BA1" w:rsidRPr="00A313CA" w:rsidRDefault="002A6BA1" w:rsidP="002A6BA1">
            <w:pPr>
              <w:pStyle w:val="Bodyjustified"/>
            </w:pPr>
            <w:r>
              <w:t>10</w:t>
            </w:r>
          </w:p>
        </w:tc>
        <w:tc>
          <w:tcPr>
            <w:tcW w:w="1134" w:type="dxa"/>
            <w:vMerge/>
          </w:tcPr>
          <w:p w14:paraId="513B5CEB" w14:textId="77777777" w:rsidR="002A6BA1" w:rsidRPr="00A313CA" w:rsidRDefault="002A6BA1" w:rsidP="002A6BA1">
            <w:pPr>
              <w:pStyle w:val="Bodyjustified"/>
            </w:pPr>
          </w:p>
        </w:tc>
        <w:tc>
          <w:tcPr>
            <w:tcW w:w="1134" w:type="dxa"/>
          </w:tcPr>
          <w:p w14:paraId="6D6887FF" w14:textId="77777777" w:rsidR="002A6BA1" w:rsidRPr="00A313CA" w:rsidRDefault="002A6BA1" w:rsidP="002A6BA1">
            <w:pPr>
              <w:pStyle w:val="Bodyjustified"/>
            </w:pPr>
            <w:r w:rsidRPr="00A313CA">
              <w:t>3.4</w:t>
            </w:r>
          </w:p>
        </w:tc>
        <w:tc>
          <w:tcPr>
            <w:tcW w:w="1077" w:type="dxa"/>
            <w:vMerge/>
          </w:tcPr>
          <w:p w14:paraId="5E363FAA" w14:textId="77777777" w:rsidR="002A6BA1" w:rsidRPr="00A313CA" w:rsidRDefault="002A6BA1" w:rsidP="002A6BA1">
            <w:pPr>
              <w:pStyle w:val="Bodyjustified"/>
            </w:pPr>
          </w:p>
        </w:tc>
        <w:tc>
          <w:tcPr>
            <w:tcW w:w="850" w:type="dxa"/>
            <w:vMerge/>
          </w:tcPr>
          <w:p w14:paraId="62354AAD" w14:textId="77777777" w:rsidR="002A6BA1" w:rsidRPr="00A313CA" w:rsidRDefault="002A6BA1" w:rsidP="002A6BA1">
            <w:pPr>
              <w:pStyle w:val="Bodyjustified"/>
            </w:pPr>
          </w:p>
        </w:tc>
      </w:tr>
      <w:tr w:rsidR="002A6BA1" w:rsidRPr="00A313CA" w14:paraId="2792BC2A" w14:textId="77777777" w:rsidTr="00477E45">
        <w:trPr>
          <w:trHeight w:val="238"/>
        </w:trPr>
        <w:tc>
          <w:tcPr>
            <w:tcW w:w="1247" w:type="dxa"/>
            <w:vMerge/>
          </w:tcPr>
          <w:p w14:paraId="65C93AB3" w14:textId="77777777" w:rsidR="002A6BA1" w:rsidRPr="00A313CA" w:rsidRDefault="002A6BA1" w:rsidP="002A6BA1">
            <w:pPr>
              <w:pStyle w:val="Bodyjustified"/>
            </w:pPr>
          </w:p>
        </w:tc>
        <w:tc>
          <w:tcPr>
            <w:tcW w:w="1247" w:type="dxa"/>
          </w:tcPr>
          <w:p w14:paraId="73DDCAED" w14:textId="77777777" w:rsidR="002A6BA1" w:rsidRPr="00A313CA" w:rsidRDefault="002A6BA1" w:rsidP="002A6BA1">
            <w:pPr>
              <w:pStyle w:val="Bodyjustified"/>
            </w:pPr>
            <w:r w:rsidRPr="00A313CA">
              <w:t>3.3</w:t>
            </w:r>
          </w:p>
        </w:tc>
        <w:tc>
          <w:tcPr>
            <w:tcW w:w="1247" w:type="dxa"/>
          </w:tcPr>
          <w:p w14:paraId="1EBEE780" w14:textId="77777777" w:rsidR="002A6BA1" w:rsidRPr="00A313CA" w:rsidRDefault="002A6BA1" w:rsidP="002A6BA1">
            <w:pPr>
              <w:pStyle w:val="Bodyjustified"/>
            </w:pPr>
            <w:r>
              <w:t>10, 20</w:t>
            </w:r>
          </w:p>
        </w:tc>
        <w:tc>
          <w:tcPr>
            <w:tcW w:w="1134" w:type="dxa"/>
            <w:vMerge/>
          </w:tcPr>
          <w:p w14:paraId="1CC3E7A7" w14:textId="77777777" w:rsidR="002A6BA1" w:rsidRPr="00A313CA" w:rsidRDefault="002A6BA1" w:rsidP="002A6BA1">
            <w:pPr>
              <w:pStyle w:val="Bodyjustified"/>
            </w:pPr>
          </w:p>
        </w:tc>
        <w:tc>
          <w:tcPr>
            <w:tcW w:w="1134" w:type="dxa"/>
          </w:tcPr>
          <w:p w14:paraId="229AB674" w14:textId="77777777" w:rsidR="002A6BA1" w:rsidRPr="00A313CA" w:rsidRDefault="002A6BA1" w:rsidP="002A6BA1">
            <w:pPr>
              <w:pStyle w:val="Bodyjustified"/>
            </w:pPr>
            <w:r w:rsidRPr="00A313CA">
              <w:t>3.8</w:t>
            </w:r>
          </w:p>
        </w:tc>
        <w:tc>
          <w:tcPr>
            <w:tcW w:w="1077" w:type="dxa"/>
          </w:tcPr>
          <w:p w14:paraId="2456503E" w14:textId="77777777" w:rsidR="002A6BA1" w:rsidRPr="00A313CA" w:rsidRDefault="002A6BA1" w:rsidP="002A6BA1">
            <w:pPr>
              <w:pStyle w:val="Bodyjustified"/>
            </w:pPr>
            <w:r w:rsidRPr="00A313CA">
              <w:t>2</w:t>
            </w:r>
          </w:p>
        </w:tc>
        <w:tc>
          <w:tcPr>
            <w:tcW w:w="850" w:type="dxa"/>
          </w:tcPr>
          <w:p w14:paraId="1E5114AC" w14:textId="77777777" w:rsidR="002A6BA1" w:rsidRPr="00A313CA" w:rsidRDefault="002A6BA1" w:rsidP="002A6BA1">
            <w:pPr>
              <w:pStyle w:val="Bodyjustified"/>
            </w:pPr>
            <w:r w:rsidRPr="00A313CA">
              <w:t>12</w:t>
            </w:r>
          </w:p>
        </w:tc>
      </w:tr>
      <w:tr w:rsidR="002A6BA1" w:rsidRPr="00A313CA" w14:paraId="2D6C40FD" w14:textId="77777777" w:rsidTr="00477E45">
        <w:trPr>
          <w:trHeight w:val="238"/>
        </w:trPr>
        <w:tc>
          <w:tcPr>
            <w:tcW w:w="1247" w:type="dxa"/>
            <w:vMerge/>
          </w:tcPr>
          <w:p w14:paraId="43495B25" w14:textId="77777777" w:rsidR="002A6BA1" w:rsidRPr="00A313CA" w:rsidRDefault="002A6BA1" w:rsidP="002A6BA1">
            <w:pPr>
              <w:pStyle w:val="Bodyjustified"/>
            </w:pPr>
          </w:p>
        </w:tc>
        <w:tc>
          <w:tcPr>
            <w:tcW w:w="1247" w:type="dxa"/>
          </w:tcPr>
          <w:p w14:paraId="703A63A5" w14:textId="77777777" w:rsidR="002A6BA1" w:rsidRPr="00A313CA" w:rsidRDefault="002A6BA1" w:rsidP="002A6BA1">
            <w:pPr>
              <w:pStyle w:val="Bodyjustified"/>
            </w:pPr>
            <w:r w:rsidRPr="00A313CA">
              <w:t>0.33</w:t>
            </w:r>
          </w:p>
        </w:tc>
        <w:tc>
          <w:tcPr>
            <w:tcW w:w="1247" w:type="dxa"/>
          </w:tcPr>
          <w:p w14:paraId="0B0D9C8B" w14:textId="77777777" w:rsidR="002A6BA1" w:rsidRPr="00A313CA" w:rsidRDefault="002A6BA1" w:rsidP="002A6BA1">
            <w:pPr>
              <w:pStyle w:val="Bodyjustified"/>
            </w:pPr>
            <w:r>
              <w:t>10, 20</w:t>
            </w:r>
          </w:p>
        </w:tc>
        <w:tc>
          <w:tcPr>
            <w:tcW w:w="1134" w:type="dxa"/>
            <w:vMerge w:val="restart"/>
          </w:tcPr>
          <w:p w14:paraId="243B2DAE" w14:textId="77777777" w:rsidR="002A6BA1" w:rsidRPr="00A313CA" w:rsidRDefault="002A6BA1" w:rsidP="002A6BA1">
            <w:pPr>
              <w:pStyle w:val="Bodyjustified"/>
            </w:pPr>
            <w:r w:rsidRPr="00A313CA">
              <w:t>170</w:t>
            </w:r>
          </w:p>
        </w:tc>
        <w:tc>
          <w:tcPr>
            <w:tcW w:w="1134" w:type="dxa"/>
          </w:tcPr>
          <w:p w14:paraId="0D5433FF" w14:textId="77777777" w:rsidR="002A6BA1" w:rsidRPr="00A313CA" w:rsidRDefault="002A6BA1" w:rsidP="002A6BA1">
            <w:pPr>
              <w:pStyle w:val="Bodyjustified"/>
            </w:pPr>
            <w:r w:rsidRPr="00A313CA">
              <w:t>0.8</w:t>
            </w:r>
          </w:p>
        </w:tc>
        <w:tc>
          <w:tcPr>
            <w:tcW w:w="1077" w:type="dxa"/>
            <w:vMerge w:val="restart"/>
          </w:tcPr>
          <w:p w14:paraId="725B718F" w14:textId="77777777" w:rsidR="002A6BA1" w:rsidRPr="00A313CA" w:rsidRDefault="002A6BA1" w:rsidP="002A6BA1">
            <w:pPr>
              <w:pStyle w:val="Bodyjustified"/>
            </w:pPr>
            <w:r w:rsidRPr="00A313CA">
              <w:t>1</w:t>
            </w:r>
          </w:p>
        </w:tc>
        <w:tc>
          <w:tcPr>
            <w:tcW w:w="850" w:type="dxa"/>
            <w:vMerge w:val="restart"/>
          </w:tcPr>
          <w:p w14:paraId="3920766F" w14:textId="77777777" w:rsidR="002A6BA1" w:rsidRPr="00A313CA" w:rsidRDefault="002A6BA1" w:rsidP="002A6BA1">
            <w:pPr>
              <w:pStyle w:val="Bodyjustified"/>
            </w:pPr>
            <w:r w:rsidRPr="00A313CA">
              <w:t>6</w:t>
            </w:r>
          </w:p>
        </w:tc>
      </w:tr>
      <w:tr w:rsidR="002A6BA1" w:rsidRPr="00A313CA" w14:paraId="5FEF4CC4" w14:textId="77777777" w:rsidTr="00477E45">
        <w:trPr>
          <w:trHeight w:val="238"/>
        </w:trPr>
        <w:tc>
          <w:tcPr>
            <w:tcW w:w="1247" w:type="dxa"/>
            <w:vMerge/>
          </w:tcPr>
          <w:p w14:paraId="2D05FA62" w14:textId="77777777" w:rsidR="002A6BA1" w:rsidRPr="00A313CA" w:rsidRDefault="002A6BA1" w:rsidP="002A6BA1">
            <w:pPr>
              <w:pStyle w:val="Bodyjustified"/>
            </w:pPr>
          </w:p>
        </w:tc>
        <w:tc>
          <w:tcPr>
            <w:tcW w:w="1247" w:type="dxa"/>
          </w:tcPr>
          <w:p w14:paraId="59635E96" w14:textId="77777777" w:rsidR="002A6BA1" w:rsidRPr="00A313CA" w:rsidRDefault="002A6BA1" w:rsidP="002A6BA1">
            <w:pPr>
              <w:pStyle w:val="Bodyjustified"/>
            </w:pPr>
            <w:r w:rsidRPr="00A313CA">
              <w:t>0.39</w:t>
            </w:r>
          </w:p>
        </w:tc>
        <w:tc>
          <w:tcPr>
            <w:tcW w:w="1247" w:type="dxa"/>
          </w:tcPr>
          <w:p w14:paraId="54308A4A" w14:textId="77777777" w:rsidR="002A6BA1" w:rsidRPr="00A313CA" w:rsidRDefault="002A6BA1" w:rsidP="002A6BA1">
            <w:pPr>
              <w:pStyle w:val="Bodyjustified"/>
            </w:pPr>
            <w:r>
              <w:t>10</w:t>
            </w:r>
          </w:p>
        </w:tc>
        <w:tc>
          <w:tcPr>
            <w:tcW w:w="1134" w:type="dxa"/>
            <w:vMerge/>
          </w:tcPr>
          <w:p w14:paraId="65362501" w14:textId="77777777" w:rsidR="002A6BA1" w:rsidRPr="00A313CA" w:rsidRDefault="002A6BA1" w:rsidP="002A6BA1">
            <w:pPr>
              <w:pStyle w:val="Bodyjustified"/>
            </w:pPr>
          </w:p>
        </w:tc>
        <w:tc>
          <w:tcPr>
            <w:tcW w:w="1134" w:type="dxa"/>
          </w:tcPr>
          <w:p w14:paraId="69367552" w14:textId="77777777" w:rsidR="002A6BA1" w:rsidRPr="00A313CA" w:rsidRDefault="002A6BA1" w:rsidP="002A6BA1">
            <w:pPr>
              <w:pStyle w:val="Bodyjustified"/>
            </w:pPr>
            <w:r w:rsidRPr="00A313CA">
              <w:t>1</w:t>
            </w:r>
          </w:p>
        </w:tc>
        <w:tc>
          <w:tcPr>
            <w:tcW w:w="1077" w:type="dxa"/>
            <w:vMerge/>
          </w:tcPr>
          <w:p w14:paraId="693FC273" w14:textId="77777777" w:rsidR="002A6BA1" w:rsidRPr="00A313CA" w:rsidRDefault="002A6BA1" w:rsidP="002A6BA1">
            <w:pPr>
              <w:pStyle w:val="Bodyjustified"/>
            </w:pPr>
          </w:p>
        </w:tc>
        <w:tc>
          <w:tcPr>
            <w:tcW w:w="850" w:type="dxa"/>
            <w:vMerge/>
          </w:tcPr>
          <w:p w14:paraId="4E1392B0" w14:textId="77777777" w:rsidR="002A6BA1" w:rsidRPr="00A313CA" w:rsidRDefault="002A6BA1" w:rsidP="002A6BA1">
            <w:pPr>
              <w:pStyle w:val="Bodyjustified"/>
            </w:pPr>
          </w:p>
        </w:tc>
      </w:tr>
      <w:tr w:rsidR="002A6BA1" w:rsidRPr="00A313CA" w14:paraId="08761E98" w14:textId="77777777" w:rsidTr="00477E45">
        <w:trPr>
          <w:trHeight w:val="238"/>
        </w:trPr>
        <w:tc>
          <w:tcPr>
            <w:tcW w:w="1247" w:type="dxa"/>
            <w:vMerge/>
          </w:tcPr>
          <w:p w14:paraId="7A60EB71" w14:textId="77777777" w:rsidR="002A6BA1" w:rsidRPr="00A313CA" w:rsidRDefault="002A6BA1" w:rsidP="002A6BA1">
            <w:pPr>
              <w:pStyle w:val="Bodyjustified"/>
            </w:pPr>
          </w:p>
        </w:tc>
        <w:tc>
          <w:tcPr>
            <w:tcW w:w="1247" w:type="dxa"/>
          </w:tcPr>
          <w:p w14:paraId="733551FF" w14:textId="77777777" w:rsidR="002A6BA1" w:rsidRPr="00A313CA" w:rsidRDefault="002A6BA1" w:rsidP="002A6BA1">
            <w:pPr>
              <w:pStyle w:val="Bodyjustified"/>
            </w:pPr>
            <w:r w:rsidRPr="00A313CA">
              <w:t>0.47</w:t>
            </w:r>
          </w:p>
        </w:tc>
        <w:tc>
          <w:tcPr>
            <w:tcW w:w="1247" w:type="dxa"/>
          </w:tcPr>
          <w:p w14:paraId="5F979EE4" w14:textId="77777777" w:rsidR="002A6BA1" w:rsidRPr="00A313CA" w:rsidRDefault="002A6BA1" w:rsidP="002A6BA1">
            <w:pPr>
              <w:pStyle w:val="Bodyjustified"/>
            </w:pPr>
            <w:r>
              <w:t>10, 20</w:t>
            </w:r>
          </w:p>
        </w:tc>
        <w:tc>
          <w:tcPr>
            <w:tcW w:w="1134" w:type="dxa"/>
            <w:vMerge/>
          </w:tcPr>
          <w:p w14:paraId="56B78963" w14:textId="77777777" w:rsidR="002A6BA1" w:rsidRPr="00A313CA" w:rsidRDefault="002A6BA1" w:rsidP="002A6BA1">
            <w:pPr>
              <w:pStyle w:val="Bodyjustified"/>
            </w:pPr>
          </w:p>
        </w:tc>
        <w:tc>
          <w:tcPr>
            <w:tcW w:w="1134" w:type="dxa"/>
          </w:tcPr>
          <w:p w14:paraId="5A1E7EC5" w14:textId="77777777" w:rsidR="002A6BA1" w:rsidRPr="00A313CA" w:rsidRDefault="002A6BA1" w:rsidP="002A6BA1">
            <w:pPr>
              <w:pStyle w:val="Bodyjustified"/>
            </w:pPr>
            <w:r w:rsidRPr="00A313CA">
              <w:t>1.2</w:t>
            </w:r>
          </w:p>
        </w:tc>
        <w:tc>
          <w:tcPr>
            <w:tcW w:w="1077" w:type="dxa"/>
            <w:vMerge/>
          </w:tcPr>
          <w:p w14:paraId="5EF2234E" w14:textId="77777777" w:rsidR="002A6BA1" w:rsidRPr="00A313CA" w:rsidRDefault="002A6BA1" w:rsidP="002A6BA1">
            <w:pPr>
              <w:pStyle w:val="Bodyjustified"/>
            </w:pPr>
          </w:p>
        </w:tc>
        <w:tc>
          <w:tcPr>
            <w:tcW w:w="850" w:type="dxa"/>
            <w:vMerge/>
          </w:tcPr>
          <w:p w14:paraId="0A415C14" w14:textId="77777777" w:rsidR="002A6BA1" w:rsidRPr="00A313CA" w:rsidRDefault="002A6BA1" w:rsidP="002A6BA1">
            <w:pPr>
              <w:pStyle w:val="Bodyjustified"/>
            </w:pPr>
          </w:p>
        </w:tc>
      </w:tr>
      <w:tr w:rsidR="002A6BA1" w:rsidRPr="00A313CA" w14:paraId="1812CB3E" w14:textId="77777777" w:rsidTr="00477E45">
        <w:trPr>
          <w:trHeight w:val="238"/>
        </w:trPr>
        <w:tc>
          <w:tcPr>
            <w:tcW w:w="1247" w:type="dxa"/>
            <w:vMerge/>
          </w:tcPr>
          <w:p w14:paraId="368070F4" w14:textId="77777777" w:rsidR="002A6BA1" w:rsidRPr="00A313CA" w:rsidRDefault="002A6BA1" w:rsidP="002A6BA1">
            <w:pPr>
              <w:pStyle w:val="Bodyjustified"/>
            </w:pPr>
          </w:p>
        </w:tc>
        <w:tc>
          <w:tcPr>
            <w:tcW w:w="1247" w:type="dxa"/>
          </w:tcPr>
          <w:p w14:paraId="787A2245" w14:textId="77777777" w:rsidR="002A6BA1" w:rsidRPr="00A313CA" w:rsidRDefault="002A6BA1" w:rsidP="002A6BA1">
            <w:pPr>
              <w:pStyle w:val="Bodyjustified"/>
            </w:pPr>
            <w:r w:rsidRPr="00A313CA">
              <w:t>0.56</w:t>
            </w:r>
          </w:p>
        </w:tc>
        <w:tc>
          <w:tcPr>
            <w:tcW w:w="1247" w:type="dxa"/>
          </w:tcPr>
          <w:p w14:paraId="0081A4E9" w14:textId="77777777" w:rsidR="002A6BA1" w:rsidRPr="00A313CA" w:rsidRDefault="002A6BA1" w:rsidP="002A6BA1">
            <w:pPr>
              <w:pStyle w:val="Bodyjustified"/>
            </w:pPr>
            <w:r>
              <w:t>10</w:t>
            </w:r>
          </w:p>
        </w:tc>
        <w:tc>
          <w:tcPr>
            <w:tcW w:w="1134" w:type="dxa"/>
            <w:vMerge/>
          </w:tcPr>
          <w:p w14:paraId="08A02B3B" w14:textId="77777777" w:rsidR="002A6BA1" w:rsidRPr="00A313CA" w:rsidRDefault="002A6BA1" w:rsidP="002A6BA1">
            <w:pPr>
              <w:pStyle w:val="Bodyjustified"/>
            </w:pPr>
          </w:p>
        </w:tc>
        <w:tc>
          <w:tcPr>
            <w:tcW w:w="1134" w:type="dxa"/>
          </w:tcPr>
          <w:p w14:paraId="03A72CD6" w14:textId="77777777" w:rsidR="002A6BA1" w:rsidRPr="00A313CA" w:rsidRDefault="002A6BA1" w:rsidP="002A6BA1">
            <w:pPr>
              <w:pStyle w:val="Bodyjustified"/>
            </w:pPr>
            <w:r w:rsidRPr="00A313CA">
              <w:t>1.4</w:t>
            </w:r>
          </w:p>
        </w:tc>
        <w:tc>
          <w:tcPr>
            <w:tcW w:w="1077" w:type="dxa"/>
            <w:vMerge/>
          </w:tcPr>
          <w:p w14:paraId="3F6FC7C6" w14:textId="77777777" w:rsidR="002A6BA1" w:rsidRPr="00A313CA" w:rsidRDefault="002A6BA1" w:rsidP="002A6BA1">
            <w:pPr>
              <w:pStyle w:val="Bodyjustified"/>
            </w:pPr>
          </w:p>
        </w:tc>
        <w:tc>
          <w:tcPr>
            <w:tcW w:w="850" w:type="dxa"/>
            <w:vMerge/>
          </w:tcPr>
          <w:p w14:paraId="3E4FD7B3" w14:textId="77777777" w:rsidR="002A6BA1" w:rsidRPr="00A313CA" w:rsidRDefault="002A6BA1" w:rsidP="002A6BA1">
            <w:pPr>
              <w:pStyle w:val="Bodyjustified"/>
            </w:pPr>
          </w:p>
        </w:tc>
      </w:tr>
      <w:tr w:rsidR="002A6BA1" w:rsidRPr="00A313CA" w14:paraId="17A10351" w14:textId="77777777" w:rsidTr="00477E45">
        <w:trPr>
          <w:trHeight w:val="238"/>
        </w:trPr>
        <w:tc>
          <w:tcPr>
            <w:tcW w:w="1247" w:type="dxa"/>
            <w:vMerge/>
          </w:tcPr>
          <w:p w14:paraId="240BBB81" w14:textId="77777777" w:rsidR="002A6BA1" w:rsidRPr="00A313CA" w:rsidRDefault="002A6BA1" w:rsidP="002A6BA1">
            <w:pPr>
              <w:pStyle w:val="Bodyjustified"/>
            </w:pPr>
          </w:p>
        </w:tc>
        <w:tc>
          <w:tcPr>
            <w:tcW w:w="1247" w:type="dxa"/>
          </w:tcPr>
          <w:p w14:paraId="7124FD41" w14:textId="77777777" w:rsidR="002A6BA1" w:rsidRPr="00A313CA" w:rsidRDefault="002A6BA1" w:rsidP="002A6BA1">
            <w:pPr>
              <w:pStyle w:val="Bodyjustified"/>
            </w:pPr>
            <w:r w:rsidRPr="00A313CA">
              <w:t>0.68</w:t>
            </w:r>
          </w:p>
        </w:tc>
        <w:tc>
          <w:tcPr>
            <w:tcW w:w="1247" w:type="dxa"/>
          </w:tcPr>
          <w:p w14:paraId="3314AC10" w14:textId="77777777" w:rsidR="002A6BA1" w:rsidRPr="00A313CA" w:rsidRDefault="002A6BA1" w:rsidP="002A6BA1">
            <w:pPr>
              <w:pStyle w:val="Bodyjustified"/>
            </w:pPr>
            <w:r>
              <w:t>10, 20</w:t>
            </w:r>
          </w:p>
        </w:tc>
        <w:tc>
          <w:tcPr>
            <w:tcW w:w="1134" w:type="dxa"/>
            <w:vMerge/>
          </w:tcPr>
          <w:p w14:paraId="3B19A89F" w14:textId="77777777" w:rsidR="002A6BA1" w:rsidRPr="00A313CA" w:rsidRDefault="002A6BA1" w:rsidP="002A6BA1">
            <w:pPr>
              <w:pStyle w:val="Bodyjustified"/>
            </w:pPr>
          </w:p>
        </w:tc>
        <w:tc>
          <w:tcPr>
            <w:tcW w:w="1134" w:type="dxa"/>
          </w:tcPr>
          <w:p w14:paraId="6266A830" w14:textId="77777777" w:rsidR="002A6BA1" w:rsidRPr="00A313CA" w:rsidRDefault="002A6BA1" w:rsidP="002A6BA1">
            <w:pPr>
              <w:pStyle w:val="Bodyjustified"/>
            </w:pPr>
            <w:r w:rsidRPr="00A313CA">
              <w:t>1.7</w:t>
            </w:r>
          </w:p>
        </w:tc>
        <w:tc>
          <w:tcPr>
            <w:tcW w:w="1077" w:type="dxa"/>
            <w:vMerge w:val="restart"/>
          </w:tcPr>
          <w:p w14:paraId="174F1DC5" w14:textId="77777777" w:rsidR="002A6BA1" w:rsidRPr="00A313CA" w:rsidRDefault="002A6BA1" w:rsidP="002A6BA1">
            <w:pPr>
              <w:pStyle w:val="Bodyjustified"/>
            </w:pPr>
            <w:r w:rsidRPr="00A313CA">
              <w:t>1.3</w:t>
            </w:r>
          </w:p>
        </w:tc>
        <w:tc>
          <w:tcPr>
            <w:tcW w:w="850" w:type="dxa"/>
            <w:vMerge w:val="restart"/>
          </w:tcPr>
          <w:p w14:paraId="5135CA5C" w14:textId="77777777" w:rsidR="002A6BA1" w:rsidRPr="00A313CA" w:rsidRDefault="002A6BA1" w:rsidP="002A6BA1">
            <w:pPr>
              <w:pStyle w:val="Bodyjustified"/>
            </w:pPr>
            <w:r w:rsidRPr="00A313CA">
              <w:t>8</w:t>
            </w:r>
          </w:p>
        </w:tc>
      </w:tr>
      <w:tr w:rsidR="002A6BA1" w:rsidRPr="00A313CA" w14:paraId="1E9B44F8" w14:textId="77777777" w:rsidTr="00477E45">
        <w:trPr>
          <w:trHeight w:val="238"/>
        </w:trPr>
        <w:tc>
          <w:tcPr>
            <w:tcW w:w="1247" w:type="dxa"/>
            <w:vMerge/>
          </w:tcPr>
          <w:p w14:paraId="1708F061" w14:textId="77777777" w:rsidR="002A6BA1" w:rsidRPr="00A313CA" w:rsidRDefault="002A6BA1" w:rsidP="002A6BA1">
            <w:pPr>
              <w:pStyle w:val="Bodyjustified"/>
            </w:pPr>
          </w:p>
        </w:tc>
        <w:tc>
          <w:tcPr>
            <w:tcW w:w="1247" w:type="dxa"/>
          </w:tcPr>
          <w:p w14:paraId="4CFA6452" w14:textId="77777777" w:rsidR="002A6BA1" w:rsidRPr="00A313CA" w:rsidRDefault="002A6BA1" w:rsidP="002A6BA1">
            <w:pPr>
              <w:pStyle w:val="Bodyjustified"/>
            </w:pPr>
            <w:r w:rsidRPr="00A313CA">
              <w:t>0.82</w:t>
            </w:r>
          </w:p>
        </w:tc>
        <w:tc>
          <w:tcPr>
            <w:tcW w:w="1247" w:type="dxa"/>
          </w:tcPr>
          <w:p w14:paraId="3CE788A3" w14:textId="77777777" w:rsidR="002A6BA1" w:rsidRPr="00A313CA" w:rsidRDefault="002A6BA1" w:rsidP="002A6BA1">
            <w:pPr>
              <w:pStyle w:val="Bodyjustified"/>
            </w:pPr>
            <w:r>
              <w:t>10</w:t>
            </w:r>
          </w:p>
        </w:tc>
        <w:tc>
          <w:tcPr>
            <w:tcW w:w="1134" w:type="dxa"/>
            <w:vMerge/>
          </w:tcPr>
          <w:p w14:paraId="1971AFCE" w14:textId="77777777" w:rsidR="002A6BA1" w:rsidRPr="00A313CA" w:rsidRDefault="002A6BA1" w:rsidP="002A6BA1">
            <w:pPr>
              <w:pStyle w:val="Bodyjustified"/>
            </w:pPr>
          </w:p>
        </w:tc>
        <w:tc>
          <w:tcPr>
            <w:tcW w:w="1134" w:type="dxa"/>
          </w:tcPr>
          <w:p w14:paraId="39723C77" w14:textId="77777777" w:rsidR="002A6BA1" w:rsidRPr="00A313CA" w:rsidRDefault="002A6BA1" w:rsidP="002A6BA1">
            <w:pPr>
              <w:pStyle w:val="Bodyjustified"/>
            </w:pPr>
            <w:r w:rsidRPr="00A313CA">
              <w:t>2.1</w:t>
            </w:r>
          </w:p>
        </w:tc>
        <w:tc>
          <w:tcPr>
            <w:tcW w:w="1077" w:type="dxa"/>
            <w:vMerge/>
          </w:tcPr>
          <w:p w14:paraId="6E8677C5" w14:textId="77777777" w:rsidR="002A6BA1" w:rsidRPr="00A313CA" w:rsidRDefault="002A6BA1" w:rsidP="002A6BA1">
            <w:pPr>
              <w:pStyle w:val="Bodyjustified"/>
            </w:pPr>
          </w:p>
        </w:tc>
        <w:tc>
          <w:tcPr>
            <w:tcW w:w="850" w:type="dxa"/>
            <w:vMerge/>
          </w:tcPr>
          <w:p w14:paraId="37ADB8E7" w14:textId="77777777" w:rsidR="002A6BA1" w:rsidRPr="00A313CA" w:rsidRDefault="002A6BA1" w:rsidP="002A6BA1">
            <w:pPr>
              <w:pStyle w:val="Bodyjustified"/>
            </w:pPr>
          </w:p>
        </w:tc>
      </w:tr>
      <w:tr w:rsidR="002A6BA1" w:rsidRPr="00A313CA" w14:paraId="3D34682F" w14:textId="77777777" w:rsidTr="00477E45">
        <w:trPr>
          <w:trHeight w:val="238"/>
        </w:trPr>
        <w:tc>
          <w:tcPr>
            <w:tcW w:w="1247" w:type="dxa"/>
            <w:vMerge/>
          </w:tcPr>
          <w:p w14:paraId="45B1A9C5" w14:textId="77777777" w:rsidR="002A6BA1" w:rsidRPr="00A313CA" w:rsidRDefault="002A6BA1" w:rsidP="002A6BA1">
            <w:pPr>
              <w:pStyle w:val="Bodyjustified"/>
            </w:pPr>
          </w:p>
        </w:tc>
        <w:tc>
          <w:tcPr>
            <w:tcW w:w="1247" w:type="dxa"/>
          </w:tcPr>
          <w:p w14:paraId="4BCAD5F0" w14:textId="77777777" w:rsidR="002A6BA1" w:rsidRPr="00A313CA" w:rsidRDefault="002A6BA1" w:rsidP="002A6BA1">
            <w:pPr>
              <w:pStyle w:val="Bodyjustified"/>
            </w:pPr>
            <w:r w:rsidRPr="00A313CA">
              <w:t>1</w:t>
            </w:r>
          </w:p>
        </w:tc>
        <w:tc>
          <w:tcPr>
            <w:tcW w:w="1247" w:type="dxa"/>
          </w:tcPr>
          <w:p w14:paraId="3F7E3D31" w14:textId="77777777" w:rsidR="002A6BA1" w:rsidRPr="00A313CA" w:rsidRDefault="002A6BA1" w:rsidP="002A6BA1">
            <w:pPr>
              <w:pStyle w:val="Bodyjustified"/>
            </w:pPr>
            <w:r>
              <w:t>10, 20</w:t>
            </w:r>
          </w:p>
        </w:tc>
        <w:tc>
          <w:tcPr>
            <w:tcW w:w="1134" w:type="dxa"/>
            <w:vMerge/>
          </w:tcPr>
          <w:p w14:paraId="68FE54F1" w14:textId="77777777" w:rsidR="002A6BA1" w:rsidRPr="00A313CA" w:rsidRDefault="002A6BA1" w:rsidP="002A6BA1">
            <w:pPr>
              <w:pStyle w:val="Bodyjustified"/>
            </w:pPr>
          </w:p>
        </w:tc>
        <w:tc>
          <w:tcPr>
            <w:tcW w:w="1134" w:type="dxa"/>
          </w:tcPr>
          <w:p w14:paraId="000DA115" w14:textId="77777777" w:rsidR="002A6BA1" w:rsidRPr="00A313CA" w:rsidRDefault="002A6BA1" w:rsidP="002A6BA1">
            <w:pPr>
              <w:pStyle w:val="Bodyjustified"/>
            </w:pPr>
            <w:r w:rsidRPr="00A313CA">
              <w:t>2.5</w:t>
            </w:r>
          </w:p>
        </w:tc>
        <w:tc>
          <w:tcPr>
            <w:tcW w:w="1077" w:type="dxa"/>
            <w:vMerge w:val="restart"/>
          </w:tcPr>
          <w:p w14:paraId="25E95BF3" w14:textId="77777777" w:rsidR="002A6BA1" w:rsidRPr="00A313CA" w:rsidRDefault="002A6BA1" w:rsidP="002A6BA1">
            <w:pPr>
              <w:pStyle w:val="Bodyjustified"/>
            </w:pPr>
            <w:r w:rsidRPr="00A313CA">
              <w:t>1.7</w:t>
            </w:r>
          </w:p>
        </w:tc>
        <w:tc>
          <w:tcPr>
            <w:tcW w:w="850" w:type="dxa"/>
            <w:vMerge w:val="restart"/>
          </w:tcPr>
          <w:p w14:paraId="04795166" w14:textId="77777777" w:rsidR="002A6BA1" w:rsidRPr="00A313CA" w:rsidRDefault="002A6BA1" w:rsidP="002A6BA1">
            <w:pPr>
              <w:pStyle w:val="Bodyjustified"/>
            </w:pPr>
            <w:r w:rsidRPr="00A313CA">
              <w:t>10</w:t>
            </w:r>
          </w:p>
        </w:tc>
      </w:tr>
      <w:tr w:rsidR="002A6BA1" w:rsidRPr="00A313CA" w14:paraId="16CBBA99" w14:textId="77777777" w:rsidTr="00477E45">
        <w:trPr>
          <w:trHeight w:val="238"/>
        </w:trPr>
        <w:tc>
          <w:tcPr>
            <w:tcW w:w="1247" w:type="dxa"/>
            <w:vMerge/>
          </w:tcPr>
          <w:p w14:paraId="1E8D9A69" w14:textId="77777777" w:rsidR="002A6BA1" w:rsidRPr="00A313CA" w:rsidRDefault="002A6BA1" w:rsidP="002A6BA1">
            <w:pPr>
              <w:pStyle w:val="Bodyjustified"/>
            </w:pPr>
          </w:p>
        </w:tc>
        <w:tc>
          <w:tcPr>
            <w:tcW w:w="1247" w:type="dxa"/>
          </w:tcPr>
          <w:p w14:paraId="39695EA0" w14:textId="77777777" w:rsidR="002A6BA1" w:rsidRPr="00A313CA" w:rsidRDefault="002A6BA1" w:rsidP="002A6BA1">
            <w:pPr>
              <w:pStyle w:val="Bodyjustified"/>
            </w:pPr>
            <w:r w:rsidRPr="00A313CA">
              <w:t>1.2</w:t>
            </w:r>
          </w:p>
        </w:tc>
        <w:tc>
          <w:tcPr>
            <w:tcW w:w="1247" w:type="dxa"/>
          </w:tcPr>
          <w:p w14:paraId="1A5FE79C" w14:textId="77777777" w:rsidR="002A6BA1" w:rsidRPr="00A313CA" w:rsidRDefault="002A6BA1" w:rsidP="002A6BA1">
            <w:pPr>
              <w:pStyle w:val="Bodyjustified"/>
            </w:pPr>
            <w:r>
              <w:t>10</w:t>
            </w:r>
          </w:p>
        </w:tc>
        <w:tc>
          <w:tcPr>
            <w:tcW w:w="1134" w:type="dxa"/>
            <w:vMerge/>
          </w:tcPr>
          <w:p w14:paraId="6C450A16" w14:textId="77777777" w:rsidR="002A6BA1" w:rsidRPr="00A313CA" w:rsidRDefault="002A6BA1" w:rsidP="002A6BA1">
            <w:pPr>
              <w:pStyle w:val="Bodyjustified"/>
            </w:pPr>
          </w:p>
        </w:tc>
        <w:tc>
          <w:tcPr>
            <w:tcW w:w="1134" w:type="dxa"/>
          </w:tcPr>
          <w:p w14:paraId="2FA0D399" w14:textId="77777777" w:rsidR="002A6BA1" w:rsidRPr="00A313CA" w:rsidRDefault="002A6BA1" w:rsidP="002A6BA1">
            <w:pPr>
              <w:pStyle w:val="Bodyjustified"/>
            </w:pPr>
            <w:r w:rsidRPr="00A313CA">
              <w:t>2.8</w:t>
            </w:r>
          </w:p>
        </w:tc>
        <w:tc>
          <w:tcPr>
            <w:tcW w:w="1077" w:type="dxa"/>
            <w:vMerge/>
          </w:tcPr>
          <w:p w14:paraId="47E253BF" w14:textId="77777777" w:rsidR="002A6BA1" w:rsidRPr="00A313CA" w:rsidRDefault="002A6BA1" w:rsidP="002A6BA1">
            <w:pPr>
              <w:pStyle w:val="Bodyjustified"/>
            </w:pPr>
          </w:p>
        </w:tc>
        <w:tc>
          <w:tcPr>
            <w:tcW w:w="850" w:type="dxa"/>
            <w:vMerge/>
          </w:tcPr>
          <w:p w14:paraId="50B3A4F2" w14:textId="77777777" w:rsidR="002A6BA1" w:rsidRPr="00A313CA" w:rsidRDefault="002A6BA1" w:rsidP="002A6BA1">
            <w:pPr>
              <w:pStyle w:val="Bodyjustified"/>
            </w:pPr>
          </w:p>
        </w:tc>
      </w:tr>
      <w:tr w:rsidR="002A6BA1" w:rsidRPr="00A313CA" w14:paraId="799E0D0A" w14:textId="77777777" w:rsidTr="00477E45">
        <w:trPr>
          <w:trHeight w:val="238"/>
        </w:trPr>
        <w:tc>
          <w:tcPr>
            <w:tcW w:w="1247" w:type="dxa"/>
            <w:vMerge/>
          </w:tcPr>
          <w:p w14:paraId="20C23B87" w14:textId="77777777" w:rsidR="002A6BA1" w:rsidRPr="00A313CA" w:rsidRDefault="002A6BA1" w:rsidP="002A6BA1">
            <w:pPr>
              <w:pStyle w:val="Bodyjustified"/>
            </w:pPr>
          </w:p>
        </w:tc>
        <w:tc>
          <w:tcPr>
            <w:tcW w:w="1247" w:type="dxa"/>
          </w:tcPr>
          <w:p w14:paraId="56726982" w14:textId="77777777" w:rsidR="002A6BA1" w:rsidRPr="00A313CA" w:rsidRDefault="002A6BA1" w:rsidP="002A6BA1">
            <w:pPr>
              <w:pStyle w:val="Bodyjustified"/>
            </w:pPr>
            <w:r w:rsidRPr="00A313CA">
              <w:t>1.5</w:t>
            </w:r>
          </w:p>
        </w:tc>
        <w:tc>
          <w:tcPr>
            <w:tcW w:w="1247" w:type="dxa"/>
          </w:tcPr>
          <w:p w14:paraId="7E46744B" w14:textId="77777777" w:rsidR="002A6BA1" w:rsidRPr="00A313CA" w:rsidRDefault="002A6BA1" w:rsidP="002A6BA1">
            <w:pPr>
              <w:pStyle w:val="Bodyjustified"/>
            </w:pPr>
            <w:r>
              <w:t>10, 20</w:t>
            </w:r>
          </w:p>
        </w:tc>
        <w:tc>
          <w:tcPr>
            <w:tcW w:w="1134" w:type="dxa"/>
            <w:vMerge/>
          </w:tcPr>
          <w:p w14:paraId="6FE859CE" w14:textId="77777777" w:rsidR="002A6BA1" w:rsidRPr="00A313CA" w:rsidRDefault="002A6BA1" w:rsidP="002A6BA1">
            <w:pPr>
              <w:pStyle w:val="Bodyjustified"/>
            </w:pPr>
          </w:p>
        </w:tc>
        <w:tc>
          <w:tcPr>
            <w:tcW w:w="1134" w:type="dxa"/>
          </w:tcPr>
          <w:p w14:paraId="3FCA17B7" w14:textId="77777777" w:rsidR="002A6BA1" w:rsidRPr="00A313CA" w:rsidRDefault="002A6BA1" w:rsidP="002A6BA1">
            <w:pPr>
              <w:pStyle w:val="Bodyjustified"/>
            </w:pPr>
            <w:r w:rsidRPr="00A313CA">
              <w:t>3.3</w:t>
            </w:r>
          </w:p>
        </w:tc>
        <w:tc>
          <w:tcPr>
            <w:tcW w:w="1077" w:type="dxa"/>
            <w:vMerge w:val="restart"/>
          </w:tcPr>
          <w:p w14:paraId="46FCA644" w14:textId="77777777" w:rsidR="002A6BA1" w:rsidRPr="00A313CA" w:rsidRDefault="002A6BA1" w:rsidP="002A6BA1">
            <w:pPr>
              <w:pStyle w:val="Bodyjustified"/>
            </w:pPr>
            <w:r w:rsidRPr="00A313CA">
              <w:t>2</w:t>
            </w:r>
          </w:p>
        </w:tc>
        <w:tc>
          <w:tcPr>
            <w:tcW w:w="850" w:type="dxa"/>
            <w:vMerge w:val="restart"/>
          </w:tcPr>
          <w:p w14:paraId="65834FEC" w14:textId="77777777" w:rsidR="002A6BA1" w:rsidRPr="00A313CA" w:rsidRDefault="002A6BA1" w:rsidP="002A6BA1">
            <w:pPr>
              <w:pStyle w:val="Bodyjustified"/>
            </w:pPr>
            <w:r w:rsidRPr="00A313CA">
              <w:t>12</w:t>
            </w:r>
          </w:p>
        </w:tc>
      </w:tr>
      <w:tr w:rsidR="002A6BA1" w:rsidRPr="00A313CA" w14:paraId="4CBA6CEC" w14:textId="77777777" w:rsidTr="00477E45">
        <w:trPr>
          <w:trHeight w:val="238"/>
        </w:trPr>
        <w:tc>
          <w:tcPr>
            <w:tcW w:w="1247" w:type="dxa"/>
            <w:vMerge/>
          </w:tcPr>
          <w:p w14:paraId="3F671F96" w14:textId="77777777" w:rsidR="002A6BA1" w:rsidRPr="00A313CA" w:rsidRDefault="002A6BA1" w:rsidP="002A6BA1">
            <w:pPr>
              <w:pStyle w:val="Bodyjustified"/>
            </w:pPr>
          </w:p>
        </w:tc>
        <w:tc>
          <w:tcPr>
            <w:tcW w:w="1247" w:type="dxa"/>
          </w:tcPr>
          <w:p w14:paraId="72338725" w14:textId="77777777" w:rsidR="002A6BA1" w:rsidRPr="00A313CA" w:rsidRDefault="002A6BA1" w:rsidP="002A6BA1">
            <w:pPr>
              <w:pStyle w:val="Bodyjustified"/>
            </w:pPr>
            <w:r w:rsidRPr="00A313CA">
              <w:t>1.8</w:t>
            </w:r>
          </w:p>
        </w:tc>
        <w:tc>
          <w:tcPr>
            <w:tcW w:w="1247" w:type="dxa"/>
          </w:tcPr>
          <w:p w14:paraId="3DD4857C" w14:textId="77777777" w:rsidR="002A6BA1" w:rsidRPr="00A313CA" w:rsidRDefault="002A6BA1" w:rsidP="002A6BA1">
            <w:pPr>
              <w:pStyle w:val="Bodyjustified"/>
            </w:pPr>
            <w:r>
              <w:t>10</w:t>
            </w:r>
          </w:p>
        </w:tc>
        <w:tc>
          <w:tcPr>
            <w:tcW w:w="1134" w:type="dxa"/>
            <w:vMerge/>
          </w:tcPr>
          <w:p w14:paraId="1D11C762" w14:textId="77777777" w:rsidR="002A6BA1" w:rsidRPr="00A313CA" w:rsidRDefault="002A6BA1" w:rsidP="002A6BA1">
            <w:pPr>
              <w:pStyle w:val="Bodyjustified"/>
            </w:pPr>
          </w:p>
        </w:tc>
        <w:tc>
          <w:tcPr>
            <w:tcW w:w="1134" w:type="dxa"/>
          </w:tcPr>
          <w:p w14:paraId="4E1AAC34" w14:textId="77777777" w:rsidR="002A6BA1" w:rsidRPr="00A313CA" w:rsidRDefault="002A6BA1" w:rsidP="002A6BA1">
            <w:pPr>
              <w:pStyle w:val="Bodyjustified"/>
            </w:pPr>
            <w:r w:rsidRPr="00A313CA">
              <w:t>3.8</w:t>
            </w:r>
          </w:p>
        </w:tc>
        <w:tc>
          <w:tcPr>
            <w:tcW w:w="1077" w:type="dxa"/>
            <w:vMerge/>
          </w:tcPr>
          <w:p w14:paraId="704D2A2B" w14:textId="77777777" w:rsidR="002A6BA1" w:rsidRPr="00A313CA" w:rsidRDefault="002A6BA1" w:rsidP="002A6BA1">
            <w:pPr>
              <w:pStyle w:val="Bodyjustified"/>
            </w:pPr>
          </w:p>
        </w:tc>
        <w:tc>
          <w:tcPr>
            <w:tcW w:w="850" w:type="dxa"/>
            <w:vMerge/>
          </w:tcPr>
          <w:p w14:paraId="5B57A74F" w14:textId="77777777" w:rsidR="002A6BA1" w:rsidRPr="00A313CA" w:rsidRDefault="002A6BA1" w:rsidP="002A6BA1">
            <w:pPr>
              <w:pStyle w:val="Bodyjustified"/>
            </w:pPr>
          </w:p>
        </w:tc>
      </w:tr>
      <w:tr w:rsidR="002A6BA1" w:rsidRPr="00A313CA" w14:paraId="09A50750" w14:textId="77777777" w:rsidTr="00477E45">
        <w:trPr>
          <w:trHeight w:val="238"/>
        </w:trPr>
        <w:tc>
          <w:tcPr>
            <w:tcW w:w="1247" w:type="dxa"/>
            <w:vMerge/>
          </w:tcPr>
          <w:p w14:paraId="26F170CE" w14:textId="77777777" w:rsidR="002A6BA1" w:rsidRPr="00A313CA" w:rsidRDefault="002A6BA1" w:rsidP="002A6BA1">
            <w:pPr>
              <w:pStyle w:val="Bodyjustified"/>
            </w:pPr>
          </w:p>
        </w:tc>
        <w:tc>
          <w:tcPr>
            <w:tcW w:w="1247" w:type="dxa"/>
          </w:tcPr>
          <w:p w14:paraId="178144DD" w14:textId="77777777" w:rsidR="002A6BA1" w:rsidRPr="00A313CA" w:rsidRDefault="002A6BA1" w:rsidP="002A6BA1">
            <w:pPr>
              <w:pStyle w:val="Bodyjustified"/>
            </w:pPr>
            <w:r w:rsidRPr="00A313CA">
              <w:t>0.22</w:t>
            </w:r>
          </w:p>
        </w:tc>
        <w:tc>
          <w:tcPr>
            <w:tcW w:w="1247" w:type="dxa"/>
          </w:tcPr>
          <w:p w14:paraId="553B8456" w14:textId="77777777" w:rsidR="002A6BA1" w:rsidRPr="00A313CA" w:rsidRDefault="002A6BA1" w:rsidP="002A6BA1">
            <w:pPr>
              <w:pStyle w:val="Bodyjustified"/>
            </w:pPr>
            <w:r>
              <w:t>10, 20</w:t>
            </w:r>
          </w:p>
        </w:tc>
        <w:tc>
          <w:tcPr>
            <w:tcW w:w="1134" w:type="dxa"/>
            <w:vMerge w:val="restart"/>
          </w:tcPr>
          <w:p w14:paraId="6750BDF8" w14:textId="77777777" w:rsidR="002A6BA1" w:rsidRPr="00A313CA" w:rsidRDefault="002A6BA1" w:rsidP="002A6BA1">
            <w:pPr>
              <w:pStyle w:val="Bodyjustified"/>
            </w:pPr>
            <w:r w:rsidRPr="00A313CA">
              <w:t>200</w:t>
            </w:r>
          </w:p>
        </w:tc>
        <w:tc>
          <w:tcPr>
            <w:tcW w:w="1134" w:type="dxa"/>
          </w:tcPr>
          <w:p w14:paraId="1F94AE0F" w14:textId="77777777" w:rsidR="002A6BA1" w:rsidRPr="00A313CA" w:rsidRDefault="002A6BA1" w:rsidP="002A6BA1">
            <w:pPr>
              <w:pStyle w:val="Bodyjustified"/>
            </w:pPr>
            <w:r w:rsidRPr="00A313CA">
              <w:t>0.7</w:t>
            </w:r>
          </w:p>
        </w:tc>
        <w:tc>
          <w:tcPr>
            <w:tcW w:w="1077" w:type="dxa"/>
            <w:vMerge w:val="restart"/>
          </w:tcPr>
          <w:p w14:paraId="25E63C8F" w14:textId="77777777" w:rsidR="002A6BA1" w:rsidRPr="00A313CA" w:rsidRDefault="002A6BA1" w:rsidP="002A6BA1">
            <w:pPr>
              <w:pStyle w:val="Bodyjustified"/>
            </w:pPr>
            <w:r w:rsidRPr="00A313CA">
              <w:t>1</w:t>
            </w:r>
          </w:p>
        </w:tc>
        <w:tc>
          <w:tcPr>
            <w:tcW w:w="850" w:type="dxa"/>
            <w:vMerge w:val="restart"/>
          </w:tcPr>
          <w:p w14:paraId="0CADFBE4" w14:textId="77777777" w:rsidR="002A6BA1" w:rsidRPr="00A313CA" w:rsidRDefault="002A6BA1" w:rsidP="002A6BA1">
            <w:pPr>
              <w:pStyle w:val="Bodyjustified"/>
            </w:pPr>
            <w:r w:rsidRPr="00A313CA">
              <w:t>6</w:t>
            </w:r>
          </w:p>
        </w:tc>
      </w:tr>
      <w:tr w:rsidR="002A6BA1" w:rsidRPr="00A313CA" w14:paraId="13B4F670" w14:textId="77777777" w:rsidTr="00477E45">
        <w:trPr>
          <w:trHeight w:val="238"/>
        </w:trPr>
        <w:tc>
          <w:tcPr>
            <w:tcW w:w="1247" w:type="dxa"/>
            <w:vMerge/>
          </w:tcPr>
          <w:p w14:paraId="1B16455B" w14:textId="77777777" w:rsidR="002A6BA1" w:rsidRPr="00A313CA" w:rsidRDefault="002A6BA1" w:rsidP="002A6BA1">
            <w:pPr>
              <w:pStyle w:val="Bodyjustified"/>
            </w:pPr>
          </w:p>
        </w:tc>
        <w:tc>
          <w:tcPr>
            <w:tcW w:w="1247" w:type="dxa"/>
          </w:tcPr>
          <w:p w14:paraId="406F7DDD" w14:textId="77777777" w:rsidR="002A6BA1" w:rsidRPr="00A313CA" w:rsidRDefault="002A6BA1" w:rsidP="002A6BA1">
            <w:pPr>
              <w:pStyle w:val="Bodyjustified"/>
            </w:pPr>
            <w:r w:rsidRPr="00A313CA">
              <w:t>0.27</w:t>
            </w:r>
          </w:p>
        </w:tc>
        <w:tc>
          <w:tcPr>
            <w:tcW w:w="1247" w:type="dxa"/>
          </w:tcPr>
          <w:p w14:paraId="103C5DE8" w14:textId="77777777" w:rsidR="002A6BA1" w:rsidRPr="00A313CA" w:rsidRDefault="002A6BA1" w:rsidP="002A6BA1">
            <w:pPr>
              <w:pStyle w:val="Bodyjustified"/>
            </w:pPr>
            <w:r>
              <w:t>10</w:t>
            </w:r>
          </w:p>
        </w:tc>
        <w:tc>
          <w:tcPr>
            <w:tcW w:w="1134" w:type="dxa"/>
            <w:vMerge/>
          </w:tcPr>
          <w:p w14:paraId="76EB3FDB" w14:textId="77777777" w:rsidR="002A6BA1" w:rsidRPr="00A313CA" w:rsidRDefault="002A6BA1" w:rsidP="002A6BA1">
            <w:pPr>
              <w:pStyle w:val="Bodyjustified"/>
            </w:pPr>
          </w:p>
        </w:tc>
        <w:tc>
          <w:tcPr>
            <w:tcW w:w="1134" w:type="dxa"/>
          </w:tcPr>
          <w:p w14:paraId="39FDA5B3" w14:textId="77777777" w:rsidR="002A6BA1" w:rsidRPr="00A313CA" w:rsidRDefault="002A6BA1" w:rsidP="002A6BA1">
            <w:pPr>
              <w:pStyle w:val="Bodyjustified"/>
            </w:pPr>
            <w:r w:rsidRPr="00A313CA">
              <w:t>0.8</w:t>
            </w:r>
          </w:p>
        </w:tc>
        <w:tc>
          <w:tcPr>
            <w:tcW w:w="1077" w:type="dxa"/>
            <w:vMerge/>
          </w:tcPr>
          <w:p w14:paraId="52CAA8A8" w14:textId="77777777" w:rsidR="002A6BA1" w:rsidRPr="00A313CA" w:rsidRDefault="002A6BA1" w:rsidP="002A6BA1">
            <w:pPr>
              <w:pStyle w:val="Bodyjustified"/>
            </w:pPr>
          </w:p>
        </w:tc>
        <w:tc>
          <w:tcPr>
            <w:tcW w:w="850" w:type="dxa"/>
            <w:vMerge/>
          </w:tcPr>
          <w:p w14:paraId="43B50CB3" w14:textId="77777777" w:rsidR="002A6BA1" w:rsidRPr="00A313CA" w:rsidRDefault="002A6BA1" w:rsidP="002A6BA1">
            <w:pPr>
              <w:pStyle w:val="Bodyjustified"/>
            </w:pPr>
          </w:p>
        </w:tc>
      </w:tr>
      <w:tr w:rsidR="002A6BA1" w:rsidRPr="00A313CA" w14:paraId="2D8B8484" w14:textId="77777777" w:rsidTr="00477E45">
        <w:trPr>
          <w:trHeight w:val="238"/>
        </w:trPr>
        <w:tc>
          <w:tcPr>
            <w:tcW w:w="1247" w:type="dxa"/>
            <w:vMerge/>
          </w:tcPr>
          <w:p w14:paraId="205EDE23" w14:textId="77777777" w:rsidR="002A6BA1" w:rsidRPr="00A313CA" w:rsidRDefault="002A6BA1" w:rsidP="002A6BA1">
            <w:pPr>
              <w:pStyle w:val="Bodyjustified"/>
            </w:pPr>
          </w:p>
        </w:tc>
        <w:tc>
          <w:tcPr>
            <w:tcW w:w="1247" w:type="dxa"/>
          </w:tcPr>
          <w:p w14:paraId="727CA813" w14:textId="77777777" w:rsidR="002A6BA1" w:rsidRPr="00A313CA" w:rsidRDefault="002A6BA1" w:rsidP="002A6BA1">
            <w:pPr>
              <w:pStyle w:val="Bodyjustified"/>
            </w:pPr>
            <w:r w:rsidRPr="00A313CA">
              <w:t>0.33</w:t>
            </w:r>
          </w:p>
        </w:tc>
        <w:tc>
          <w:tcPr>
            <w:tcW w:w="1247" w:type="dxa"/>
          </w:tcPr>
          <w:p w14:paraId="3348C60F" w14:textId="77777777" w:rsidR="002A6BA1" w:rsidRPr="00A313CA" w:rsidRDefault="002A6BA1" w:rsidP="002A6BA1">
            <w:pPr>
              <w:pStyle w:val="Bodyjustified"/>
            </w:pPr>
            <w:r>
              <w:t>10, 20</w:t>
            </w:r>
          </w:p>
        </w:tc>
        <w:tc>
          <w:tcPr>
            <w:tcW w:w="1134" w:type="dxa"/>
            <w:vMerge/>
          </w:tcPr>
          <w:p w14:paraId="09E2E952" w14:textId="77777777" w:rsidR="002A6BA1" w:rsidRPr="00A313CA" w:rsidRDefault="002A6BA1" w:rsidP="002A6BA1">
            <w:pPr>
              <w:pStyle w:val="Bodyjustified"/>
            </w:pPr>
          </w:p>
        </w:tc>
        <w:tc>
          <w:tcPr>
            <w:tcW w:w="1134" w:type="dxa"/>
          </w:tcPr>
          <w:p w14:paraId="611DA749" w14:textId="77777777" w:rsidR="002A6BA1" w:rsidRPr="00A313CA" w:rsidRDefault="002A6BA1" w:rsidP="002A6BA1">
            <w:pPr>
              <w:pStyle w:val="Bodyjustified"/>
            </w:pPr>
            <w:r w:rsidRPr="00A313CA">
              <w:t>1</w:t>
            </w:r>
          </w:p>
        </w:tc>
        <w:tc>
          <w:tcPr>
            <w:tcW w:w="1077" w:type="dxa"/>
            <w:vMerge/>
          </w:tcPr>
          <w:p w14:paraId="49A773B6" w14:textId="77777777" w:rsidR="002A6BA1" w:rsidRPr="00A313CA" w:rsidRDefault="002A6BA1" w:rsidP="002A6BA1">
            <w:pPr>
              <w:pStyle w:val="Bodyjustified"/>
            </w:pPr>
          </w:p>
        </w:tc>
        <w:tc>
          <w:tcPr>
            <w:tcW w:w="850" w:type="dxa"/>
            <w:vMerge/>
          </w:tcPr>
          <w:p w14:paraId="380EDEF1" w14:textId="77777777" w:rsidR="002A6BA1" w:rsidRPr="00A313CA" w:rsidRDefault="002A6BA1" w:rsidP="002A6BA1">
            <w:pPr>
              <w:pStyle w:val="Bodyjustified"/>
            </w:pPr>
          </w:p>
        </w:tc>
      </w:tr>
      <w:tr w:rsidR="002A6BA1" w:rsidRPr="00A313CA" w14:paraId="1E3B6BA4" w14:textId="77777777" w:rsidTr="00477E45">
        <w:trPr>
          <w:trHeight w:val="238"/>
        </w:trPr>
        <w:tc>
          <w:tcPr>
            <w:tcW w:w="1247" w:type="dxa"/>
            <w:vMerge/>
          </w:tcPr>
          <w:p w14:paraId="5C6781EF" w14:textId="77777777" w:rsidR="002A6BA1" w:rsidRPr="00A313CA" w:rsidRDefault="002A6BA1" w:rsidP="002A6BA1">
            <w:pPr>
              <w:pStyle w:val="Bodyjustified"/>
            </w:pPr>
          </w:p>
        </w:tc>
        <w:tc>
          <w:tcPr>
            <w:tcW w:w="1247" w:type="dxa"/>
          </w:tcPr>
          <w:p w14:paraId="09F0A0B1" w14:textId="77777777" w:rsidR="002A6BA1" w:rsidRPr="00A313CA" w:rsidRDefault="002A6BA1" w:rsidP="002A6BA1">
            <w:pPr>
              <w:pStyle w:val="Bodyjustified"/>
            </w:pPr>
            <w:r w:rsidRPr="00A313CA">
              <w:t>0.39</w:t>
            </w:r>
          </w:p>
        </w:tc>
        <w:tc>
          <w:tcPr>
            <w:tcW w:w="1247" w:type="dxa"/>
          </w:tcPr>
          <w:p w14:paraId="6F516B3B" w14:textId="77777777" w:rsidR="002A6BA1" w:rsidRPr="00A313CA" w:rsidRDefault="002A6BA1" w:rsidP="002A6BA1">
            <w:pPr>
              <w:pStyle w:val="Bodyjustified"/>
            </w:pPr>
            <w:r>
              <w:t>10</w:t>
            </w:r>
          </w:p>
        </w:tc>
        <w:tc>
          <w:tcPr>
            <w:tcW w:w="1134" w:type="dxa"/>
            <w:vMerge/>
          </w:tcPr>
          <w:p w14:paraId="218BBAD6" w14:textId="77777777" w:rsidR="002A6BA1" w:rsidRPr="00A313CA" w:rsidRDefault="002A6BA1" w:rsidP="002A6BA1">
            <w:pPr>
              <w:pStyle w:val="Bodyjustified"/>
            </w:pPr>
          </w:p>
        </w:tc>
        <w:tc>
          <w:tcPr>
            <w:tcW w:w="1134" w:type="dxa"/>
          </w:tcPr>
          <w:p w14:paraId="088B55B9" w14:textId="77777777" w:rsidR="002A6BA1" w:rsidRPr="00A313CA" w:rsidRDefault="002A6BA1" w:rsidP="002A6BA1">
            <w:pPr>
              <w:pStyle w:val="Bodyjustified"/>
            </w:pPr>
            <w:r w:rsidRPr="00A313CA">
              <w:t>1.1</w:t>
            </w:r>
          </w:p>
        </w:tc>
        <w:tc>
          <w:tcPr>
            <w:tcW w:w="1077" w:type="dxa"/>
            <w:vMerge/>
          </w:tcPr>
          <w:p w14:paraId="6464539A" w14:textId="77777777" w:rsidR="002A6BA1" w:rsidRPr="00A313CA" w:rsidRDefault="002A6BA1" w:rsidP="002A6BA1">
            <w:pPr>
              <w:pStyle w:val="Bodyjustified"/>
            </w:pPr>
          </w:p>
        </w:tc>
        <w:tc>
          <w:tcPr>
            <w:tcW w:w="850" w:type="dxa"/>
            <w:vMerge/>
          </w:tcPr>
          <w:p w14:paraId="77E81A07" w14:textId="77777777" w:rsidR="002A6BA1" w:rsidRPr="00A313CA" w:rsidRDefault="002A6BA1" w:rsidP="002A6BA1">
            <w:pPr>
              <w:pStyle w:val="Bodyjustified"/>
            </w:pPr>
          </w:p>
        </w:tc>
      </w:tr>
      <w:tr w:rsidR="002A6BA1" w:rsidRPr="00A313CA" w14:paraId="17E59379" w14:textId="77777777" w:rsidTr="00477E45">
        <w:trPr>
          <w:trHeight w:val="238"/>
        </w:trPr>
        <w:tc>
          <w:tcPr>
            <w:tcW w:w="1247" w:type="dxa"/>
            <w:vMerge/>
          </w:tcPr>
          <w:p w14:paraId="689D3809" w14:textId="77777777" w:rsidR="002A6BA1" w:rsidRPr="00A313CA" w:rsidRDefault="002A6BA1" w:rsidP="002A6BA1">
            <w:pPr>
              <w:pStyle w:val="Bodyjustified"/>
            </w:pPr>
          </w:p>
        </w:tc>
        <w:tc>
          <w:tcPr>
            <w:tcW w:w="1247" w:type="dxa"/>
          </w:tcPr>
          <w:p w14:paraId="727B99B8" w14:textId="77777777" w:rsidR="002A6BA1" w:rsidRPr="00A313CA" w:rsidRDefault="002A6BA1" w:rsidP="002A6BA1">
            <w:pPr>
              <w:pStyle w:val="Bodyjustified"/>
            </w:pPr>
            <w:r w:rsidRPr="00A313CA">
              <w:t>0.47</w:t>
            </w:r>
          </w:p>
        </w:tc>
        <w:tc>
          <w:tcPr>
            <w:tcW w:w="1247" w:type="dxa"/>
          </w:tcPr>
          <w:p w14:paraId="0AC509A1" w14:textId="77777777" w:rsidR="002A6BA1" w:rsidRPr="00A313CA" w:rsidRDefault="002A6BA1" w:rsidP="002A6BA1">
            <w:pPr>
              <w:pStyle w:val="Bodyjustified"/>
            </w:pPr>
            <w:r>
              <w:t>10, 20</w:t>
            </w:r>
          </w:p>
        </w:tc>
        <w:tc>
          <w:tcPr>
            <w:tcW w:w="1134" w:type="dxa"/>
            <w:vMerge/>
          </w:tcPr>
          <w:p w14:paraId="440F1A9D" w14:textId="77777777" w:rsidR="002A6BA1" w:rsidRPr="00A313CA" w:rsidRDefault="002A6BA1" w:rsidP="002A6BA1">
            <w:pPr>
              <w:pStyle w:val="Bodyjustified"/>
            </w:pPr>
          </w:p>
        </w:tc>
        <w:tc>
          <w:tcPr>
            <w:tcW w:w="1134" w:type="dxa"/>
          </w:tcPr>
          <w:p w14:paraId="127CCA8F" w14:textId="77777777" w:rsidR="002A6BA1" w:rsidRPr="00A313CA" w:rsidRDefault="002A6BA1" w:rsidP="002A6BA1">
            <w:pPr>
              <w:pStyle w:val="Bodyjustified"/>
            </w:pPr>
            <w:r w:rsidRPr="00A313CA">
              <w:t>1.5</w:t>
            </w:r>
          </w:p>
        </w:tc>
        <w:tc>
          <w:tcPr>
            <w:tcW w:w="1077" w:type="dxa"/>
            <w:vMerge w:val="restart"/>
          </w:tcPr>
          <w:p w14:paraId="58739B67" w14:textId="77777777" w:rsidR="002A6BA1" w:rsidRPr="00A313CA" w:rsidRDefault="002A6BA1" w:rsidP="002A6BA1">
            <w:pPr>
              <w:pStyle w:val="Bodyjustified"/>
            </w:pPr>
            <w:r w:rsidRPr="00A313CA">
              <w:t>1.3</w:t>
            </w:r>
          </w:p>
        </w:tc>
        <w:tc>
          <w:tcPr>
            <w:tcW w:w="850" w:type="dxa"/>
            <w:vMerge w:val="restart"/>
          </w:tcPr>
          <w:p w14:paraId="661D94E2" w14:textId="77777777" w:rsidR="002A6BA1" w:rsidRPr="00A313CA" w:rsidRDefault="002A6BA1" w:rsidP="002A6BA1">
            <w:pPr>
              <w:pStyle w:val="Bodyjustified"/>
            </w:pPr>
            <w:r w:rsidRPr="00A313CA">
              <w:t>8</w:t>
            </w:r>
          </w:p>
        </w:tc>
      </w:tr>
      <w:tr w:rsidR="002A6BA1" w:rsidRPr="00A313CA" w14:paraId="4AED9A3F" w14:textId="77777777" w:rsidTr="00477E45">
        <w:trPr>
          <w:trHeight w:val="238"/>
        </w:trPr>
        <w:tc>
          <w:tcPr>
            <w:tcW w:w="1247" w:type="dxa"/>
            <w:vMerge/>
          </w:tcPr>
          <w:p w14:paraId="5D57359D" w14:textId="77777777" w:rsidR="002A6BA1" w:rsidRPr="00A313CA" w:rsidRDefault="002A6BA1" w:rsidP="002A6BA1">
            <w:pPr>
              <w:pStyle w:val="Bodyjustified"/>
            </w:pPr>
          </w:p>
        </w:tc>
        <w:tc>
          <w:tcPr>
            <w:tcW w:w="1247" w:type="dxa"/>
          </w:tcPr>
          <w:p w14:paraId="75B0ABC3" w14:textId="77777777" w:rsidR="002A6BA1" w:rsidRPr="00A313CA" w:rsidRDefault="002A6BA1" w:rsidP="002A6BA1">
            <w:pPr>
              <w:pStyle w:val="Bodyjustified"/>
            </w:pPr>
            <w:r w:rsidRPr="00A313CA">
              <w:t>0.56</w:t>
            </w:r>
          </w:p>
        </w:tc>
        <w:tc>
          <w:tcPr>
            <w:tcW w:w="1247" w:type="dxa"/>
          </w:tcPr>
          <w:p w14:paraId="15BA4EFB" w14:textId="77777777" w:rsidR="002A6BA1" w:rsidRPr="00A313CA" w:rsidRDefault="002A6BA1" w:rsidP="002A6BA1">
            <w:pPr>
              <w:pStyle w:val="Bodyjustified"/>
            </w:pPr>
            <w:r>
              <w:t>10</w:t>
            </w:r>
          </w:p>
        </w:tc>
        <w:tc>
          <w:tcPr>
            <w:tcW w:w="1134" w:type="dxa"/>
            <w:vMerge/>
          </w:tcPr>
          <w:p w14:paraId="27749F78" w14:textId="77777777" w:rsidR="002A6BA1" w:rsidRPr="00A313CA" w:rsidRDefault="002A6BA1" w:rsidP="002A6BA1">
            <w:pPr>
              <w:pStyle w:val="Bodyjustified"/>
            </w:pPr>
          </w:p>
        </w:tc>
        <w:tc>
          <w:tcPr>
            <w:tcW w:w="1134" w:type="dxa"/>
          </w:tcPr>
          <w:p w14:paraId="40167F7B" w14:textId="77777777" w:rsidR="002A6BA1" w:rsidRPr="00A313CA" w:rsidRDefault="002A6BA1" w:rsidP="002A6BA1">
            <w:pPr>
              <w:pStyle w:val="Bodyjustified"/>
            </w:pPr>
            <w:r w:rsidRPr="00A313CA">
              <w:t>1.6</w:t>
            </w:r>
          </w:p>
        </w:tc>
        <w:tc>
          <w:tcPr>
            <w:tcW w:w="1077" w:type="dxa"/>
            <w:vMerge/>
          </w:tcPr>
          <w:p w14:paraId="3A257710" w14:textId="77777777" w:rsidR="002A6BA1" w:rsidRPr="00A313CA" w:rsidRDefault="002A6BA1" w:rsidP="002A6BA1">
            <w:pPr>
              <w:pStyle w:val="Bodyjustified"/>
            </w:pPr>
          </w:p>
        </w:tc>
        <w:tc>
          <w:tcPr>
            <w:tcW w:w="850" w:type="dxa"/>
            <w:vMerge/>
          </w:tcPr>
          <w:p w14:paraId="4A55716F" w14:textId="77777777" w:rsidR="002A6BA1" w:rsidRPr="00A313CA" w:rsidRDefault="002A6BA1" w:rsidP="002A6BA1">
            <w:pPr>
              <w:pStyle w:val="Bodyjustified"/>
            </w:pPr>
          </w:p>
        </w:tc>
      </w:tr>
      <w:tr w:rsidR="002A6BA1" w:rsidRPr="00A313CA" w14:paraId="4E0CF586" w14:textId="77777777" w:rsidTr="00477E45">
        <w:trPr>
          <w:trHeight w:val="238"/>
        </w:trPr>
        <w:tc>
          <w:tcPr>
            <w:tcW w:w="1247" w:type="dxa"/>
            <w:vMerge/>
          </w:tcPr>
          <w:p w14:paraId="18434472" w14:textId="77777777" w:rsidR="002A6BA1" w:rsidRPr="00A313CA" w:rsidRDefault="002A6BA1" w:rsidP="002A6BA1">
            <w:pPr>
              <w:pStyle w:val="Bodyjustified"/>
            </w:pPr>
          </w:p>
        </w:tc>
        <w:tc>
          <w:tcPr>
            <w:tcW w:w="1247" w:type="dxa"/>
          </w:tcPr>
          <w:p w14:paraId="67A58FEB" w14:textId="77777777" w:rsidR="002A6BA1" w:rsidRPr="00A313CA" w:rsidRDefault="002A6BA1" w:rsidP="002A6BA1">
            <w:pPr>
              <w:pStyle w:val="Bodyjustified"/>
            </w:pPr>
            <w:r w:rsidRPr="00A313CA">
              <w:t>0.68</w:t>
            </w:r>
          </w:p>
        </w:tc>
        <w:tc>
          <w:tcPr>
            <w:tcW w:w="1247" w:type="dxa"/>
          </w:tcPr>
          <w:p w14:paraId="558F27A6" w14:textId="77777777" w:rsidR="002A6BA1" w:rsidRPr="00A313CA" w:rsidRDefault="002A6BA1" w:rsidP="002A6BA1">
            <w:pPr>
              <w:pStyle w:val="Bodyjustified"/>
            </w:pPr>
            <w:r>
              <w:t>10, 20</w:t>
            </w:r>
          </w:p>
        </w:tc>
        <w:tc>
          <w:tcPr>
            <w:tcW w:w="1134" w:type="dxa"/>
            <w:vMerge/>
          </w:tcPr>
          <w:p w14:paraId="6FF1001E" w14:textId="77777777" w:rsidR="002A6BA1" w:rsidRPr="00A313CA" w:rsidRDefault="002A6BA1" w:rsidP="002A6BA1">
            <w:pPr>
              <w:pStyle w:val="Bodyjustified"/>
            </w:pPr>
          </w:p>
        </w:tc>
        <w:tc>
          <w:tcPr>
            <w:tcW w:w="1134" w:type="dxa"/>
          </w:tcPr>
          <w:p w14:paraId="0B9E5F8F" w14:textId="77777777" w:rsidR="002A6BA1" w:rsidRPr="00A313CA" w:rsidRDefault="002A6BA1" w:rsidP="002A6BA1">
            <w:pPr>
              <w:pStyle w:val="Bodyjustified"/>
            </w:pPr>
            <w:r w:rsidRPr="00A313CA">
              <w:t>2.1</w:t>
            </w:r>
          </w:p>
        </w:tc>
        <w:tc>
          <w:tcPr>
            <w:tcW w:w="1077" w:type="dxa"/>
            <w:vMerge w:val="restart"/>
          </w:tcPr>
          <w:p w14:paraId="55C4B0B6" w14:textId="77777777" w:rsidR="002A6BA1" w:rsidRPr="00A313CA" w:rsidRDefault="002A6BA1" w:rsidP="002A6BA1">
            <w:pPr>
              <w:pStyle w:val="Bodyjustified"/>
            </w:pPr>
            <w:r w:rsidRPr="00A313CA">
              <w:t>1.7</w:t>
            </w:r>
          </w:p>
        </w:tc>
        <w:tc>
          <w:tcPr>
            <w:tcW w:w="850" w:type="dxa"/>
            <w:vMerge w:val="restart"/>
          </w:tcPr>
          <w:p w14:paraId="75BC260F" w14:textId="77777777" w:rsidR="002A6BA1" w:rsidRPr="00A313CA" w:rsidRDefault="002A6BA1" w:rsidP="002A6BA1">
            <w:pPr>
              <w:pStyle w:val="Bodyjustified"/>
            </w:pPr>
            <w:r w:rsidRPr="00A313CA">
              <w:t>10</w:t>
            </w:r>
          </w:p>
        </w:tc>
      </w:tr>
      <w:tr w:rsidR="002A6BA1" w:rsidRPr="00A313CA" w14:paraId="1E3E7617" w14:textId="77777777" w:rsidTr="00477E45">
        <w:trPr>
          <w:trHeight w:val="238"/>
        </w:trPr>
        <w:tc>
          <w:tcPr>
            <w:tcW w:w="1247" w:type="dxa"/>
            <w:vMerge/>
          </w:tcPr>
          <w:p w14:paraId="6233FB0E" w14:textId="77777777" w:rsidR="002A6BA1" w:rsidRPr="00A313CA" w:rsidRDefault="002A6BA1" w:rsidP="002A6BA1">
            <w:pPr>
              <w:pStyle w:val="Bodyjustified"/>
            </w:pPr>
          </w:p>
        </w:tc>
        <w:tc>
          <w:tcPr>
            <w:tcW w:w="1247" w:type="dxa"/>
          </w:tcPr>
          <w:p w14:paraId="7F333F12" w14:textId="77777777" w:rsidR="002A6BA1" w:rsidRPr="00A313CA" w:rsidRDefault="002A6BA1" w:rsidP="002A6BA1">
            <w:pPr>
              <w:pStyle w:val="Bodyjustified"/>
            </w:pPr>
            <w:r w:rsidRPr="00A313CA">
              <w:t>0.82</w:t>
            </w:r>
          </w:p>
        </w:tc>
        <w:tc>
          <w:tcPr>
            <w:tcW w:w="1247" w:type="dxa"/>
          </w:tcPr>
          <w:p w14:paraId="6C078076" w14:textId="77777777" w:rsidR="002A6BA1" w:rsidRPr="00A313CA" w:rsidRDefault="002A6BA1" w:rsidP="002A6BA1">
            <w:pPr>
              <w:pStyle w:val="Bodyjustified"/>
            </w:pPr>
            <w:r>
              <w:t>10</w:t>
            </w:r>
          </w:p>
        </w:tc>
        <w:tc>
          <w:tcPr>
            <w:tcW w:w="1134" w:type="dxa"/>
            <w:vMerge/>
          </w:tcPr>
          <w:p w14:paraId="76D8107F" w14:textId="77777777" w:rsidR="002A6BA1" w:rsidRPr="00A313CA" w:rsidRDefault="002A6BA1" w:rsidP="002A6BA1">
            <w:pPr>
              <w:pStyle w:val="Bodyjustified"/>
            </w:pPr>
          </w:p>
        </w:tc>
        <w:tc>
          <w:tcPr>
            <w:tcW w:w="1134" w:type="dxa"/>
          </w:tcPr>
          <w:p w14:paraId="59FDCC0D" w14:textId="77777777" w:rsidR="002A6BA1" w:rsidRPr="00A313CA" w:rsidRDefault="002A6BA1" w:rsidP="002A6BA1">
            <w:pPr>
              <w:pStyle w:val="Bodyjustified"/>
            </w:pPr>
            <w:r w:rsidRPr="00A313CA">
              <w:t>2.5</w:t>
            </w:r>
          </w:p>
        </w:tc>
        <w:tc>
          <w:tcPr>
            <w:tcW w:w="1077" w:type="dxa"/>
            <w:vMerge/>
          </w:tcPr>
          <w:p w14:paraId="7889E88F" w14:textId="77777777" w:rsidR="002A6BA1" w:rsidRPr="00A313CA" w:rsidRDefault="002A6BA1" w:rsidP="002A6BA1">
            <w:pPr>
              <w:pStyle w:val="Bodyjustified"/>
            </w:pPr>
          </w:p>
        </w:tc>
        <w:tc>
          <w:tcPr>
            <w:tcW w:w="850" w:type="dxa"/>
            <w:vMerge/>
          </w:tcPr>
          <w:p w14:paraId="5DABADFC" w14:textId="77777777" w:rsidR="002A6BA1" w:rsidRPr="00A313CA" w:rsidRDefault="002A6BA1" w:rsidP="002A6BA1">
            <w:pPr>
              <w:pStyle w:val="Bodyjustified"/>
            </w:pPr>
          </w:p>
        </w:tc>
      </w:tr>
      <w:tr w:rsidR="002A6BA1" w:rsidRPr="00A313CA" w14:paraId="6B2E297E" w14:textId="77777777" w:rsidTr="00477E45">
        <w:trPr>
          <w:trHeight w:val="238"/>
        </w:trPr>
        <w:tc>
          <w:tcPr>
            <w:tcW w:w="1247" w:type="dxa"/>
            <w:vMerge/>
          </w:tcPr>
          <w:p w14:paraId="5D450627" w14:textId="77777777" w:rsidR="002A6BA1" w:rsidRPr="00A313CA" w:rsidRDefault="002A6BA1" w:rsidP="002A6BA1">
            <w:pPr>
              <w:pStyle w:val="Bodyjustified"/>
            </w:pPr>
          </w:p>
        </w:tc>
        <w:tc>
          <w:tcPr>
            <w:tcW w:w="1247" w:type="dxa"/>
          </w:tcPr>
          <w:p w14:paraId="3C09F00B" w14:textId="77777777" w:rsidR="002A6BA1" w:rsidRPr="00A313CA" w:rsidRDefault="002A6BA1" w:rsidP="002A6BA1">
            <w:pPr>
              <w:pStyle w:val="Bodyjustified"/>
            </w:pPr>
            <w:r w:rsidRPr="00A313CA">
              <w:t>1</w:t>
            </w:r>
          </w:p>
        </w:tc>
        <w:tc>
          <w:tcPr>
            <w:tcW w:w="1247" w:type="dxa"/>
          </w:tcPr>
          <w:p w14:paraId="644AA2B9" w14:textId="77777777" w:rsidR="002A6BA1" w:rsidRPr="00A313CA" w:rsidRDefault="002A6BA1" w:rsidP="002A6BA1">
            <w:pPr>
              <w:pStyle w:val="Bodyjustified"/>
            </w:pPr>
            <w:r>
              <w:t>10, 20</w:t>
            </w:r>
          </w:p>
        </w:tc>
        <w:tc>
          <w:tcPr>
            <w:tcW w:w="1134" w:type="dxa"/>
            <w:vMerge/>
          </w:tcPr>
          <w:p w14:paraId="1E516D0C" w14:textId="77777777" w:rsidR="002A6BA1" w:rsidRPr="00A313CA" w:rsidRDefault="002A6BA1" w:rsidP="002A6BA1">
            <w:pPr>
              <w:pStyle w:val="Bodyjustified"/>
            </w:pPr>
          </w:p>
        </w:tc>
        <w:tc>
          <w:tcPr>
            <w:tcW w:w="1134" w:type="dxa"/>
          </w:tcPr>
          <w:p w14:paraId="34D13708" w14:textId="77777777" w:rsidR="002A6BA1" w:rsidRPr="00A313CA" w:rsidRDefault="002A6BA1" w:rsidP="002A6BA1">
            <w:pPr>
              <w:pStyle w:val="Bodyjustified"/>
            </w:pPr>
            <w:r w:rsidRPr="00A313CA">
              <w:t>3.1</w:t>
            </w:r>
          </w:p>
        </w:tc>
        <w:tc>
          <w:tcPr>
            <w:tcW w:w="1077" w:type="dxa"/>
            <w:vMerge w:val="restart"/>
          </w:tcPr>
          <w:p w14:paraId="5939074B" w14:textId="77777777" w:rsidR="002A6BA1" w:rsidRPr="00A313CA" w:rsidRDefault="002A6BA1" w:rsidP="002A6BA1">
            <w:pPr>
              <w:pStyle w:val="Bodyjustified"/>
            </w:pPr>
            <w:r w:rsidRPr="00A313CA">
              <w:t>2</w:t>
            </w:r>
          </w:p>
        </w:tc>
        <w:tc>
          <w:tcPr>
            <w:tcW w:w="850" w:type="dxa"/>
            <w:vMerge w:val="restart"/>
          </w:tcPr>
          <w:p w14:paraId="7BD9BCD5" w14:textId="77777777" w:rsidR="002A6BA1" w:rsidRPr="00A313CA" w:rsidRDefault="002A6BA1" w:rsidP="002A6BA1">
            <w:pPr>
              <w:pStyle w:val="Bodyjustified"/>
            </w:pPr>
            <w:r w:rsidRPr="00A313CA">
              <w:t>12</w:t>
            </w:r>
          </w:p>
        </w:tc>
      </w:tr>
      <w:tr w:rsidR="002A6BA1" w:rsidRPr="00A313CA" w14:paraId="10C85589" w14:textId="77777777" w:rsidTr="00477E45">
        <w:trPr>
          <w:trHeight w:val="238"/>
        </w:trPr>
        <w:tc>
          <w:tcPr>
            <w:tcW w:w="1247" w:type="dxa"/>
            <w:vMerge/>
          </w:tcPr>
          <w:p w14:paraId="64FAB930" w14:textId="77777777" w:rsidR="002A6BA1" w:rsidRPr="00A313CA" w:rsidRDefault="002A6BA1" w:rsidP="002A6BA1">
            <w:pPr>
              <w:pStyle w:val="Bodyjustified"/>
            </w:pPr>
          </w:p>
        </w:tc>
        <w:tc>
          <w:tcPr>
            <w:tcW w:w="1247" w:type="dxa"/>
          </w:tcPr>
          <w:p w14:paraId="019F4E5E" w14:textId="77777777" w:rsidR="002A6BA1" w:rsidRPr="00A313CA" w:rsidRDefault="002A6BA1" w:rsidP="002A6BA1">
            <w:pPr>
              <w:pStyle w:val="Bodyjustified"/>
            </w:pPr>
            <w:r w:rsidRPr="00A313CA">
              <w:t>1.2</w:t>
            </w:r>
          </w:p>
        </w:tc>
        <w:tc>
          <w:tcPr>
            <w:tcW w:w="1247" w:type="dxa"/>
          </w:tcPr>
          <w:p w14:paraId="578E1D27" w14:textId="77777777" w:rsidR="002A6BA1" w:rsidRPr="00A313CA" w:rsidRDefault="002A6BA1" w:rsidP="002A6BA1">
            <w:pPr>
              <w:pStyle w:val="Bodyjustified"/>
            </w:pPr>
            <w:r>
              <w:t>10</w:t>
            </w:r>
          </w:p>
        </w:tc>
        <w:tc>
          <w:tcPr>
            <w:tcW w:w="1134" w:type="dxa"/>
            <w:vMerge/>
          </w:tcPr>
          <w:p w14:paraId="02013312" w14:textId="77777777" w:rsidR="002A6BA1" w:rsidRPr="00A313CA" w:rsidRDefault="002A6BA1" w:rsidP="002A6BA1">
            <w:pPr>
              <w:pStyle w:val="Bodyjustified"/>
            </w:pPr>
          </w:p>
        </w:tc>
        <w:tc>
          <w:tcPr>
            <w:tcW w:w="1134" w:type="dxa"/>
          </w:tcPr>
          <w:p w14:paraId="0310E693" w14:textId="77777777" w:rsidR="002A6BA1" w:rsidRPr="00A313CA" w:rsidRDefault="002A6BA1" w:rsidP="002A6BA1">
            <w:pPr>
              <w:pStyle w:val="Bodyjustified"/>
            </w:pPr>
            <w:r w:rsidRPr="00A313CA">
              <w:t>3.2</w:t>
            </w:r>
          </w:p>
        </w:tc>
        <w:tc>
          <w:tcPr>
            <w:tcW w:w="1077" w:type="dxa"/>
            <w:vMerge/>
          </w:tcPr>
          <w:p w14:paraId="3A6A4F40" w14:textId="77777777" w:rsidR="002A6BA1" w:rsidRPr="00A313CA" w:rsidRDefault="002A6BA1" w:rsidP="002A6BA1">
            <w:pPr>
              <w:pStyle w:val="Bodyjustified"/>
            </w:pPr>
          </w:p>
        </w:tc>
        <w:tc>
          <w:tcPr>
            <w:tcW w:w="850" w:type="dxa"/>
            <w:vMerge/>
          </w:tcPr>
          <w:p w14:paraId="1B6F1D6B" w14:textId="77777777" w:rsidR="002A6BA1" w:rsidRPr="00A313CA" w:rsidRDefault="002A6BA1" w:rsidP="002A6BA1">
            <w:pPr>
              <w:pStyle w:val="Bodyjustified"/>
            </w:pPr>
          </w:p>
        </w:tc>
      </w:tr>
      <w:tr w:rsidR="002A6BA1" w:rsidRPr="00A313CA" w14:paraId="303AA0A3" w14:textId="77777777" w:rsidTr="00477E45">
        <w:trPr>
          <w:trHeight w:val="238"/>
        </w:trPr>
        <w:tc>
          <w:tcPr>
            <w:tcW w:w="1247" w:type="dxa"/>
            <w:vMerge/>
          </w:tcPr>
          <w:p w14:paraId="70861D11" w14:textId="77777777" w:rsidR="002A6BA1" w:rsidRPr="00A313CA" w:rsidRDefault="002A6BA1" w:rsidP="002A6BA1">
            <w:pPr>
              <w:pStyle w:val="Bodyjustified"/>
            </w:pPr>
          </w:p>
        </w:tc>
        <w:tc>
          <w:tcPr>
            <w:tcW w:w="1247" w:type="dxa"/>
          </w:tcPr>
          <w:p w14:paraId="64160D22" w14:textId="77777777" w:rsidR="002A6BA1" w:rsidRPr="00A313CA" w:rsidRDefault="002A6BA1" w:rsidP="002A6BA1">
            <w:pPr>
              <w:pStyle w:val="Bodyjustified"/>
            </w:pPr>
            <w:r w:rsidRPr="00A313CA">
              <w:t>0.18</w:t>
            </w:r>
          </w:p>
        </w:tc>
        <w:tc>
          <w:tcPr>
            <w:tcW w:w="1247" w:type="dxa"/>
          </w:tcPr>
          <w:p w14:paraId="3D02CA36" w14:textId="77777777" w:rsidR="002A6BA1" w:rsidRPr="00A313CA" w:rsidRDefault="002A6BA1" w:rsidP="002A6BA1">
            <w:pPr>
              <w:pStyle w:val="Bodyjustified"/>
            </w:pPr>
            <w:r>
              <w:t>10</w:t>
            </w:r>
          </w:p>
        </w:tc>
        <w:tc>
          <w:tcPr>
            <w:tcW w:w="1134" w:type="dxa"/>
            <w:vMerge w:val="restart"/>
          </w:tcPr>
          <w:p w14:paraId="2F1452EF" w14:textId="77777777" w:rsidR="002A6BA1" w:rsidRPr="00A313CA" w:rsidRDefault="002A6BA1" w:rsidP="002A6BA1">
            <w:pPr>
              <w:pStyle w:val="Bodyjustified"/>
            </w:pPr>
            <w:r w:rsidRPr="00A313CA">
              <w:t>250</w:t>
            </w:r>
          </w:p>
        </w:tc>
        <w:tc>
          <w:tcPr>
            <w:tcW w:w="1134" w:type="dxa"/>
          </w:tcPr>
          <w:p w14:paraId="39BE6215" w14:textId="77777777" w:rsidR="002A6BA1" w:rsidRPr="00A313CA" w:rsidRDefault="002A6BA1" w:rsidP="002A6BA1">
            <w:pPr>
              <w:pStyle w:val="Bodyjustified"/>
            </w:pPr>
            <w:r w:rsidRPr="00A313CA">
              <w:t>0.7</w:t>
            </w:r>
          </w:p>
        </w:tc>
        <w:tc>
          <w:tcPr>
            <w:tcW w:w="1077" w:type="dxa"/>
            <w:vMerge w:val="restart"/>
          </w:tcPr>
          <w:p w14:paraId="57C58F80" w14:textId="77777777" w:rsidR="002A6BA1" w:rsidRPr="00A313CA" w:rsidRDefault="002A6BA1" w:rsidP="002A6BA1">
            <w:pPr>
              <w:pStyle w:val="Bodyjustified"/>
            </w:pPr>
            <w:r w:rsidRPr="00A313CA">
              <w:t>1</w:t>
            </w:r>
          </w:p>
        </w:tc>
        <w:tc>
          <w:tcPr>
            <w:tcW w:w="850" w:type="dxa"/>
            <w:vMerge w:val="restart"/>
          </w:tcPr>
          <w:p w14:paraId="511F1377" w14:textId="77777777" w:rsidR="002A6BA1" w:rsidRPr="00A313CA" w:rsidRDefault="002A6BA1" w:rsidP="002A6BA1">
            <w:pPr>
              <w:pStyle w:val="Bodyjustified"/>
            </w:pPr>
            <w:r w:rsidRPr="00A313CA">
              <w:t>6</w:t>
            </w:r>
          </w:p>
        </w:tc>
      </w:tr>
      <w:tr w:rsidR="002A6BA1" w:rsidRPr="00A313CA" w14:paraId="6B75F55B" w14:textId="77777777" w:rsidTr="00477E45">
        <w:trPr>
          <w:trHeight w:val="238"/>
        </w:trPr>
        <w:tc>
          <w:tcPr>
            <w:tcW w:w="1247" w:type="dxa"/>
            <w:vMerge/>
          </w:tcPr>
          <w:p w14:paraId="54314FFA" w14:textId="77777777" w:rsidR="002A6BA1" w:rsidRPr="00A313CA" w:rsidRDefault="002A6BA1" w:rsidP="002A6BA1">
            <w:pPr>
              <w:pStyle w:val="Bodyjustified"/>
            </w:pPr>
          </w:p>
        </w:tc>
        <w:tc>
          <w:tcPr>
            <w:tcW w:w="1247" w:type="dxa"/>
          </w:tcPr>
          <w:p w14:paraId="02D5FD98" w14:textId="77777777" w:rsidR="002A6BA1" w:rsidRPr="00A313CA" w:rsidRDefault="002A6BA1" w:rsidP="002A6BA1">
            <w:pPr>
              <w:pStyle w:val="Bodyjustified"/>
            </w:pPr>
            <w:r w:rsidRPr="00A313CA">
              <w:t>0.22</w:t>
            </w:r>
          </w:p>
        </w:tc>
        <w:tc>
          <w:tcPr>
            <w:tcW w:w="1247" w:type="dxa"/>
          </w:tcPr>
          <w:p w14:paraId="666E668A" w14:textId="77777777" w:rsidR="002A6BA1" w:rsidRPr="00A313CA" w:rsidRDefault="002A6BA1" w:rsidP="002A6BA1">
            <w:pPr>
              <w:pStyle w:val="Bodyjustified"/>
            </w:pPr>
            <w:r>
              <w:t>10, 20</w:t>
            </w:r>
          </w:p>
        </w:tc>
        <w:tc>
          <w:tcPr>
            <w:tcW w:w="1134" w:type="dxa"/>
            <w:vMerge/>
          </w:tcPr>
          <w:p w14:paraId="3460B06D" w14:textId="77777777" w:rsidR="002A6BA1" w:rsidRPr="00A313CA" w:rsidRDefault="002A6BA1" w:rsidP="002A6BA1">
            <w:pPr>
              <w:pStyle w:val="Bodyjustified"/>
            </w:pPr>
          </w:p>
        </w:tc>
        <w:tc>
          <w:tcPr>
            <w:tcW w:w="1134" w:type="dxa"/>
          </w:tcPr>
          <w:p w14:paraId="7C5D0C7A" w14:textId="77777777" w:rsidR="002A6BA1" w:rsidRPr="00A313CA" w:rsidRDefault="002A6BA1" w:rsidP="002A6BA1">
            <w:pPr>
              <w:pStyle w:val="Bodyjustified"/>
            </w:pPr>
            <w:r w:rsidRPr="00A313CA">
              <w:t>0.9</w:t>
            </w:r>
          </w:p>
        </w:tc>
        <w:tc>
          <w:tcPr>
            <w:tcW w:w="1077" w:type="dxa"/>
            <w:vMerge/>
          </w:tcPr>
          <w:p w14:paraId="18B49E15" w14:textId="77777777" w:rsidR="002A6BA1" w:rsidRPr="00A313CA" w:rsidRDefault="002A6BA1" w:rsidP="002A6BA1">
            <w:pPr>
              <w:pStyle w:val="Bodyjustified"/>
            </w:pPr>
          </w:p>
        </w:tc>
        <w:tc>
          <w:tcPr>
            <w:tcW w:w="850" w:type="dxa"/>
            <w:vMerge/>
          </w:tcPr>
          <w:p w14:paraId="6421458C" w14:textId="77777777" w:rsidR="002A6BA1" w:rsidRPr="00A313CA" w:rsidRDefault="002A6BA1" w:rsidP="002A6BA1">
            <w:pPr>
              <w:pStyle w:val="Bodyjustified"/>
            </w:pPr>
          </w:p>
        </w:tc>
      </w:tr>
      <w:tr w:rsidR="002A6BA1" w:rsidRPr="00A313CA" w14:paraId="55B957FE" w14:textId="77777777" w:rsidTr="00477E45">
        <w:trPr>
          <w:trHeight w:val="238"/>
        </w:trPr>
        <w:tc>
          <w:tcPr>
            <w:tcW w:w="1247" w:type="dxa"/>
            <w:vMerge/>
          </w:tcPr>
          <w:p w14:paraId="27529AAC" w14:textId="77777777" w:rsidR="002A6BA1" w:rsidRPr="00A313CA" w:rsidRDefault="002A6BA1" w:rsidP="002A6BA1">
            <w:pPr>
              <w:pStyle w:val="Bodyjustified"/>
            </w:pPr>
          </w:p>
        </w:tc>
        <w:tc>
          <w:tcPr>
            <w:tcW w:w="1247" w:type="dxa"/>
          </w:tcPr>
          <w:p w14:paraId="270480A4" w14:textId="77777777" w:rsidR="002A6BA1" w:rsidRPr="00A313CA" w:rsidRDefault="002A6BA1" w:rsidP="002A6BA1">
            <w:pPr>
              <w:pStyle w:val="Bodyjustified"/>
            </w:pPr>
            <w:r w:rsidRPr="00A313CA">
              <w:t>0.27</w:t>
            </w:r>
          </w:p>
        </w:tc>
        <w:tc>
          <w:tcPr>
            <w:tcW w:w="1247" w:type="dxa"/>
          </w:tcPr>
          <w:p w14:paraId="72C7EA58" w14:textId="77777777" w:rsidR="002A6BA1" w:rsidRPr="00A313CA" w:rsidRDefault="002A6BA1" w:rsidP="002A6BA1">
            <w:pPr>
              <w:pStyle w:val="Bodyjustified"/>
            </w:pPr>
            <w:r>
              <w:t>10</w:t>
            </w:r>
          </w:p>
        </w:tc>
        <w:tc>
          <w:tcPr>
            <w:tcW w:w="1134" w:type="dxa"/>
            <w:vMerge/>
          </w:tcPr>
          <w:p w14:paraId="7A7618D8" w14:textId="77777777" w:rsidR="002A6BA1" w:rsidRPr="00A313CA" w:rsidRDefault="002A6BA1" w:rsidP="002A6BA1">
            <w:pPr>
              <w:pStyle w:val="Bodyjustified"/>
            </w:pPr>
          </w:p>
        </w:tc>
        <w:tc>
          <w:tcPr>
            <w:tcW w:w="1134" w:type="dxa"/>
          </w:tcPr>
          <w:p w14:paraId="1FA3FF72" w14:textId="77777777" w:rsidR="002A6BA1" w:rsidRPr="00A313CA" w:rsidRDefault="002A6BA1" w:rsidP="002A6BA1">
            <w:pPr>
              <w:pStyle w:val="Bodyjustified"/>
            </w:pPr>
            <w:r w:rsidRPr="00A313CA">
              <w:t>1.1</w:t>
            </w:r>
          </w:p>
        </w:tc>
        <w:tc>
          <w:tcPr>
            <w:tcW w:w="1077" w:type="dxa"/>
            <w:vMerge/>
          </w:tcPr>
          <w:p w14:paraId="718B7E52" w14:textId="77777777" w:rsidR="002A6BA1" w:rsidRPr="00A313CA" w:rsidRDefault="002A6BA1" w:rsidP="002A6BA1">
            <w:pPr>
              <w:pStyle w:val="Bodyjustified"/>
            </w:pPr>
          </w:p>
        </w:tc>
        <w:tc>
          <w:tcPr>
            <w:tcW w:w="850" w:type="dxa"/>
            <w:vMerge/>
          </w:tcPr>
          <w:p w14:paraId="0F79FBB0" w14:textId="77777777" w:rsidR="002A6BA1" w:rsidRPr="00A313CA" w:rsidRDefault="002A6BA1" w:rsidP="002A6BA1">
            <w:pPr>
              <w:pStyle w:val="Bodyjustified"/>
            </w:pPr>
          </w:p>
        </w:tc>
      </w:tr>
      <w:tr w:rsidR="002A6BA1" w:rsidRPr="00A313CA" w14:paraId="7CF37EDC" w14:textId="77777777" w:rsidTr="00477E45">
        <w:trPr>
          <w:trHeight w:val="238"/>
        </w:trPr>
        <w:tc>
          <w:tcPr>
            <w:tcW w:w="1247" w:type="dxa"/>
            <w:vMerge/>
          </w:tcPr>
          <w:p w14:paraId="427188EF" w14:textId="77777777" w:rsidR="002A6BA1" w:rsidRPr="00A313CA" w:rsidRDefault="002A6BA1" w:rsidP="002A6BA1">
            <w:pPr>
              <w:pStyle w:val="Bodyjustified"/>
            </w:pPr>
          </w:p>
        </w:tc>
        <w:tc>
          <w:tcPr>
            <w:tcW w:w="1247" w:type="dxa"/>
          </w:tcPr>
          <w:p w14:paraId="189F149D" w14:textId="77777777" w:rsidR="002A6BA1" w:rsidRPr="00A313CA" w:rsidRDefault="002A6BA1" w:rsidP="002A6BA1">
            <w:pPr>
              <w:pStyle w:val="Bodyjustified"/>
            </w:pPr>
            <w:r w:rsidRPr="00A313CA">
              <w:t>0.33</w:t>
            </w:r>
          </w:p>
        </w:tc>
        <w:tc>
          <w:tcPr>
            <w:tcW w:w="1247" w:type="dxa"/>
          </w:tcPr>
          <w:p w14:paraId="29E69212" w14:textId="77777777" w:rsidR="002A6BA1" w:rsidRPr="00A313CA" w:rsidRDefault="002A6BA1" w:rsidP="002A6BA1">
            <w:pPr>
              <w:pStyle w:val="Bodyjustified"/>
            </w:pPr>
            <w:r>
              <w:t>10, 20</w:t>
            </w:r>
          </w:p>
        </w:tc>
        <w:tc>
          <w:tcPr>
            <w:tcW w:w="1134" w:type="dxa"/>
            <w:vMerge/>
          </w:tcPr>
          <w:p w14:paraId="0D7E7783" w14:textId="77777777" w:rsidR="002A6BA1" w:rsidRPr="00A313CA" w:rsidRDefault="002A6BA1" w:rsidP="002A6BA1">
            <w:pPr>
              <w:pStyle w:val="Bodyjustified"/>
            </w:pPr>
          </w:p>
        </w:tc>
        <w:tc>
          <w:tcPr>
            <w:tcW w:w="1134" w:type="dxa"/>
          </w:tcPr>
          <w:p w14:paraId="47BB8E31" w14:textId="77777777" w:rsidR="002A6BA1" w:rsidRPr="00A313CA" w:rsidRDefault="002A6BA1" w:rsidP="002A6BA1">
            <w:pPr>
              <w:pStyle w:val="Bodyjustified"/>
            </w:pPr>
            <w:r w:rsidRPr="00A313CA">
              <w:t>1.3</w:t>
            </w:r>
          </w:p>
        </w:tc>
        <w:tc>
          <w:tcPr>
            <w:tcW w:w="1077" w:type="dxa"/>
            <w:vMerge/>
          </w:tcPr>
          <w:p w14:paraId="014AD116" w14:textId="77777777" w:rsidR="002A6BA1" w:rsidRPr="00A313CA" w:rsidRDefault="002A6BA1" w:rsidP="002A6BA1">
            <w:pPr>
              <w:pStyle w:val="Bodyjustified"/>
            </w:pPr>
          </w:p>
        </w:tc>
        <w:tc>
          <w:tcPr>
            <w:tcW w:w="850" w:type="dxa"/>
            <w:vMerge/>
          </w:tcPr>
          <w:p w14:paraId="2E43DFF5" w14:textId="77777777" w:rsidR="002A6BA1" w:rsidRPr="00A313CA" w:rsidRDefault="002A6BA1" w:rsidP="002A6BA1">
            <w:pPr>
              <w:pStyle w:val="Bodyjustified"/>
            </w:pPr>
          </w:p>
        </w:tc>
      </w:tr>
      <w:tr w:rsidR="002A6BA1" w:rsidRPr="00A313CA" w14:paraId="4C730B6E" w14:textId="77777777" w:rsidTr="00477E45">
        <w:trPr>
          <w:trHeight w:val="238"/>
        </w:trPr>
        <w:tc>
          <w:tcPr>
            <w:tcW w:w="1247" w:type="dxa"/>
            <w:vMerge w:val="restart"/>
          </w:tcPr>
          <w:p w14:paraId="2456C6DB" w14:textId="77777777" w:rsidR="002A6BA1" w:rsidRPr="00A313CA" w:rsidRDefault="002A6BA1" w:rsidP="002A6BA1">
            <w:pPr>
              <w:pStyle w:val="Bodyjustified"/>
            </w:pPr>
            <w:r w:rsidRPr="00A313CA">
              <w:t>01</w:t>
            </w:r>
            <w:r>
              <w:t xml:space="preserve">, </w:t>
            </w:r>
            <w:r w:rsidRPr="00A313CA">
              <w:t>05</w:t>
            </w:r>
          </w:p>
        </w:tc>
        <w:tc>
          <w:tcPr>
            <w:tcW w:w="1247" w:type="dxa"/>
          </w:tcPr>
          <w:p w14:paraId="30178445" w14:textId="77777777" w:rsidR="002A6BA1" w:rsidRPr="00A313CA" w:rsidRDefault="002A6BA1" w:rsidP="002A6BA1">
            <w:pPr>
              <w:pStyle w:val="Bodyjustified"/>
            </w:pPr>
            <w:r w:rsidRPr="00A313CA">
              <w:t>0.39</w:t>
            </w:r>
          </w:p>
        </w:tc>
        <w:tc>
          <w:tcPr>
            <w:tcW w:w="1247" w:type="dxa"/>
          </w:tcPr>
          <w:p w14:paraId="113A1433" w14:textId="77777777" w:rsidR="002A6BA1" w:rsidRPr="00A313CA" w:rsidRDefault="002A6BA1" w:rsidP="002A6BA1">
            <w:pPr>
              <w:pStyle w:val="Bodyjustified"/>
            </w:pPr>
            <w:r>
              <w:t>10</w:t>
            </w:r>
          </w:p>
        </w:tc>
        <w:tc>
          <w:tcPr>
            <w:tcW w:w="1134" w:type="dxa"/>
            <w:vMerge w:val="restart"/>
          </w:tcPr>
          <w:p w14:paraId="7C25A6CA" w14:textId="77777777" w:rsidR="002A6BA1" w:rsidRPr="00A313CA" w:rsidRDefault="002A6BA1" w:rsidP="002A6BA1">
            <w:pPr>
              <w:pStyle w:val="Bodyjustified"/>
            </w:pPr>
            <w:r w:rsidRPr="00A313CA">
              <w:t>250</w:t>
            </w:r>
          </w:p>
        </w:tc>
        <w:tc>
          <w:tcPr>
            <w:tcW w:w="1134" w:type="dxa"/>
          </w:tcPr>
          <w:p w14:paraId="4B7C9169" w14:textId="77777777" w:rsidR="002A6BA1" w:rsidRPr="00A313CA" w:rsidRDefault="002A6BA1" w:rsidP="002A6BA1">
            <w:pPr>
              <w:pStyle w:val="Bodyjustified"/>
            </w:pPr>
            <w:r w:rsidRPr="00A313CA">
              <w:t>1.6</w:t>
            </w:r>
          </w:p>
        </w:tc>
        <w:tc>
          <w:tcPr>
            <w:tcW w:w="1077" w:type="dxa"/>
            <w:vMerge w:val="restart"/>
          </w:tcPr>
          <w:p w14:paraId="04E35711" w14:textId="77777777" w:rsidR="002A6BA1" w:rsidRPr="00A313CA" w:rsidRDefault="002A6BA1" w:rsidP="002A6BA1">
            <w:pPr>
              <w:pStyle w:val="Bodyjustified"/>
            </w:pPr>
            <w:r w:rsidRPr="00A313CA">
              <w:t>1.3</w:t>
            </w:r>
          </w:p>
        </w:tc>
        <w:tc>
          <w:tcPr>
            <w:tcW w:w="850" w:type="dxa"/>
            <w:vMerge w:val="restart"/>
          </w:tcPr>
          <w:p w14:paraId="208FEC90" w14:textId="77777777" w:rsidR="002A6BA1" w:rsidRPr="00A313CA" w:rsidRDefault="002A6BA1" w:rsidP="002A6BA1">
            <w:pPr>
              <w:pStyle w:val="Bodyjustified"/>
            </w:pPr>
            <w:r w:rsidRPr="00A313CA">
              <w:t>8</w:t>
            </w:r>
          </w:p>
        </w:tc>
      </w:tr>
      <w:tr w:rsidR="002A6BA1" w:rsidRPr="00A313CA" w14:paraId="58D7401E" w14:textId="77777777" w:rsidTr="00477E45">
        <w:trPr>
          <w:trHeight w:val="238"/>
        </w:trPr>
        <w:tc>
          <w:tcPr>
            <w:tcW w:w="1247" w:type="dxa"/>
            <w:vMerge/>
          </w:tcPr>
          <w:p w14:paraId="748A60DC" w14:textId="77777777" w:rsidR="002A6BA1" w:rsidRPr="00A313CA" w:rsidRDefault="002A6BA1" w:rsidP="002A6BA1">
            <w:pPr>
              <w:pStyle w:val="Bodyjustified"/>
            </w:pPr>
          </w:p>
        </w:tc>
        <w:tc>
          <w:tcPr>
            <w:tcW w:w="1247" w:type="dxa"/>
          </w:tcPr>
          <w:p w14:paraId="7BB2D952" w14:textId="77777777" w:rsidR="002A6BA1" w:rsidRPr="00A313CA" w:rsidRDefault="002A6BA1" w:rsidP="002A6BA1">
            <w:pPr>
              <w:pStyle w:val="Bodyjustified"/>
            </w:pPr>
            <w:r w:rsidRPr="00A313CA">
              <w:t>0.47</w:t>
            </w:r>
          </w:p>
        </w:tc>
        <w:tc>
          <w:tcPr>
            <w:tcW w:w="1247" w:type="dxa"/>
          </w:tcPr>
          <w:p w14:paraId="1748134E" w14:textId="77777777" w:rsidR="002A6BA1" w:rsidRPr="00A313CA" w:rsidRDefault="002A6BA1" w:rsidP="002A6BA1">
            <w:pPr>
              <w:pStyle w:val="Bodyjustified"/>
            </w:pPr>
            <w:r>
              <w:t>10, 20</w:t>
            </w:r>
          </w:p>
        </w:tc>
        <w:tc>
          <w:tcPr>
            <w:tcW w:w="1134" w:type="dxa"/>
            <w:vMerge/>
          </w:tcPr>
          <w:p w14:paraId="43195C32" w14:textId="77777777" w:rsidR="002A6BA1" w:rsidRPr="00A313CA" w:rsidRDefault="002A6BA1" w:rsidP="002A6BA1">
            <w:pPr>
              <w:pStyle w:val="Bodyjustified"/>
            </w:pPr>
          </w:p>
        </w:tc>
        <w:tc>
          <w:tcPr>
            <w:tcW w:w="1134" w:type="dxa"/>
          </w:tcPr>
          <w:p w14:paraId="3EF2C13B" w14:textId="77777777" w:rsidR="002A6BA1" w:rsidRPr="00A313CA" w:rsidRDefault="002A6BA1" w:rsidP="002A6BA1">
            <w:pPr>
              <w:pStyle w:val="Bodyjustified"/>
            </w:pPr>
            <w:r w:rsidRPr="00A313CA">
              <w:t>1.9</w:t>
            </w:r>
          </w:p>
        </w:tc>
        <w:tc>
          <w:tcPr>
            <w:tcW w:w="1077" w:type="dxa"/>
            <w:vMerge/>
          </w:tcPr>
          <w:p w14:paraId="01EBD0D3" w14:textId="77777777" w:rsidR="002A6BA1" w:rsidRPr="00A313CA" w:rsidRDefault="002A6BA1" w:rsidP="002A6BA1">
            <w:pPr>
              <w:pStyle w:val="Bodyjustified"/>
            </w:pPr>
          </w:p>
        </w:tc>
        <w:tc>
          <w:tcPr>
            <w:tcW w:w="850" w:type="dxa"/>
            <w:vMerge/>
          </w:tcPr>
          <w:p w14:paraId="4EB6E0B4" w14:textId="77777777" w:rsidR="002A6BA1" w:rsidRPr="00A313CA" w:rsidRDefault="002A6BA1" w:rsidP="002A6BA1">
            <w:pPr>
              <w:pStyle w:val="Bodyjustified"/>
            </w:pPr>
          </w:p>
        </w:tc>
      </w:tr>
      <w:tr w:rsidR="002A6BA1" w:rsidRPr="00A313CA" w14:paraId="3DF66085" w14:textId="77777777" w:rsidTr="00477E45">
        <w:trPr>
          <w:trHeight w:val="238"/>
        </w:trPr>
        <w:tc>
          <w:tcPr>
            <w:tcW w:w="1247" w:type="dxa"/>
            <w:vMerge/>
          </w:tcPr>
          <w:p w14:paraId="54C3B0DD" w14:textId="77777777" w:rsidR="002A6BA1" w:rsidRPr="00A313CA" w:rsidRDefault="002A6BA1" w:rsidP="002A6BA1">
            <w:pPr>
              <w:pStyle w:val="Bodyjustified"/>
            </w:pPr>
          </w:p>
        </w:tc>
        <w:tc>
          <w:tcPr>
            <w:tcW w:w="1247" w:type="dxa"/>
          </w:tcPr>
          <w:p w14:paraId="7264F2B0" w14:textId="77777777" w:rsidR="002A6BA1" w:rsidRPr="00A313CA" w:rsidRDefault="002A6BA1" w:rsidP="002A6BA1">
            <w:pPr>
              <w:pStyle w:val="Bodyjustified"/>
            </w:pPr>
            <w:r w:rsidRPr="00A313CA">
              <w:t>0.56</w:t>
            </w:r>
          </w:p>
        </w:tc>
        <w:tc>
          <w:tcPr>
            <w:tcW w:w="1247" w:type="dxa"/>
          </w:tcPr>
          <w:p w14:paraId="25BF3310" w14:textId="77777777" w:rsidR="002A6BA1" w:rsidRPr="00A313CA" w:rsidRDefault="002A6BA1" w:rsidP="002A6BA1">
            <w:pPr>
              <w:pStyle w:val="Bodyjustified"/>
            </w:pPr>
            <w:r>
              <w:t>10</w:t>
            </w:r>
          </w:p>
        </w:tc>
        <w:tc>
          <w:tcPr>
            <w:tcW w:w="1134" w:type="dxa"/>
            <w:vMerge/>
          </w:tcPr>
          <w:p w14:paraId="3316C0A9" w14:textId="77777777" w:rsidR="002A6BA1" w:rsidRPr="00A313CA" w:rsidRDefault="002A6BA1" w:rsidP="002A6BA1">
            <w:pPr>
              <w:pStyle w:val="Bodyjustified"/>
            </w:pPr>
          </w:p>
        </w:tc>
        <w:tc>
          <w:tcPr>
            <w:tcW w:w="1134" w:type="dxa"/>
          </w:tcPr>
          <w:p w14:paraId="0AE9D0B0" w14:textId="77777777" w:rsidR="002A6BA1" w:rsidRPr="00A313CA" w:rsidRDefault="002A6BA1" w:rsidP="002A6BA1">
            <w:pPr>
              <w:pStyle w:val="Bodyjustified"/>
            </w:pPr>
            <w:r w:rsidRPr="00A313CA">
              <w:t>2.2</w:t>
            </w:r>
          </w:p>
        </w:tc>
        <w:tc>
          <w:tcPr>
            <w:tcW w:w="1077" w:type="dxa"/>
            <w:vMerge w:val="restart"/>
          </w:tcPr>
          <w:p w14:paraId="46F7B9BE" w14:textId="77777777" w:rsidR="002A6BA1" w:rsidRPr="00A313CA" w:rsidRDefault="002A6BA1" w:rsidP="002A6BA1">
            <w:pPr>
              <w:pStyle w:val="Bodyjustified"/>
            </w:pPr>
            <w:r w:rsidRPr="00A313CA">
              <w:t>1.7</w:t>
            </w:r>
          </w:p>
        </w:tc>
        <w:tc>
          <w:tcPr>
            <w:tcW w:w="850" w:type="dxa"/>
            <w:vMerge w:val="restart"/>
          </w:tcPr>
          <w:p w14:paraId="289D84A4" w14:textId="77777777" w:rsidR="002A6BA1" w:rsidRPr="00A313CA" w:rsidRDefault="002A6BA1" w:rsidP="002A6BA1">
            <w:pPr>
              <w:pStyle w:val="Bodyjustified"/>
            </w:pPr>
            <w:r w:rsidRPr="00A313CA">
              <w:t>10</w:t>
            </w:r>
          </w:p>
        </w:tc>
      </w:tr>
      <w:tr w:rsidR="002A6BA1" w:rsidRPr="00A313CA" w14:paraId="53955EEC" w14:textId="77777777" w:rsidTr="00477E45">
        <w:trPr>
          <w:trHeight w:val="238"/>
        </w:trPr>
        <w:tc>
          <w:tcPr>
            <w:tcW w:w="1247" w:type="dxa"/>
            <w:vMerge/>
          </w:tcPr>
          <w:p w14:paraId="2FE19919" w14:textId="77777777" w:rsidR="002A6BA1" w:rsidRPr="00A313CA" w:rsidRDefault="002A6BA1" w:rsidP="002A6BA1">
            <w:pPr>
              <w:pStyle w:val="Bodyjustified"/>
            </w:pPr>
          </w:p>
        </w:tc>
        <w:tc>
          <w:tcPr>
            <w:tcW w:w="1247" w:type="dxa"/>
          </w:tcPr>
          <w:p w14:paraId="7CBB1232" w14:textId="77777777" w:rsidR="002A6BA1" w:rsidRPr="00A313CA" w:rsidRDefault="002A6BA1" w:rsidP="002A6BA1">
            <w:pPr>
              <w:pStyle w:val="Bodyjustified"/>
            </w:pPr>
            <w:r w:rsidRPr="00A313CA">
              <w:t>0.68</w:t>
            </w:r>
          </w:p>
        </w:tc>
        <w:tc>
          <w:tcPr>
            <w:tcW w:w="1247" w:type="dxa"/>
          </w:tcPr>
          <w:p w14:paraId="2FB5F842" w14:textId="77777777" w:rsidR="002A6BA1" w:rsidRPr="00A313CA" w:rsidRDefault="002A6BA1" w:rsidP="002A6BA1">
            <w:pPr>
              <w:pStyle w:val="Bodyjustified"/>
            </w:pPr>
            <w:r>
              <w:t>10, 20</w:t>
            </w:r>
          </w:p>
        </w:tc>
        <w:tc>
          <w:tcPr>
            <w:tcW w:w="1134" w:type="dxa"/>
            <w:vMerge/>
          </w:tcPr>
          <w:p w14:paraId="7301CB9F" w14:textId="77777777" w:rsidR="002A6BA1" w:rsidRPr="00A313CA" w:rsidRDefault="002A6BA1" w:rsidP="002A6BA1">
            <w:pPr>
              <w:pStyle w:val="Bodyjustified"/>
            </w:pPr>
          </w:p>
        </w:tc>
        <w:tc>
          <w:tcPr>
            <w:tcW w:w="1134" w:type="dxa"/>
          </w:tcPr>
          <w:p w14:paraId="26ED9630" w14:textId="77777777" w:rsidR="002A6BA1" w:rsidRPr="00A313CA" w:rsidRDefault="002A6BA1" w:rsidP="002A6BA1">
            <w:pPr>
              <w:pStyle w:val="Bodyjustified"/>
            </w:pPr>
            <w:r w:rsidRPr="00A313CA">
              <w:t>2.6</w:t>
            </w:r>
          </w:p>
        </w:tc>
        <w:tc>
          <w:tcPr>
            <w:tcW w:w="1077" w:type="dxa"/>
            <w:vMerge/>
          </w:tcPr>
          <w:p w14:paraId="03A779FF" w14:textId="77777777" w:rsidR="002A6BA1" w:rsidRPr="00A313CA" w:rsidRDefault="002A6BA1" w:rsidP="002A6BA1">
            <w:pPr>
              <w:pStyle w:val="Bodyjustified"/>
            </w:pPr>
          </w:p>
        </w:tc>
        <w:tc>
          <w:tcPr>
            <w:tcW w:w="850" w:type="dxa"/>
            <w:vMerge/>
          </w:tcPr>
          <w:p w14:paraId="4AFFD4D9" w14:textId="77777777" w:rsidR="002A6BA1" w:rsidRPr="00A313CA" w:rsidRDefault="002A6BA1" w:rsidP="002A6BA1">
            <w:pPr>
              <w:pStyle w:val="Bodyjustified"/>
            </w:pPr>
          </w:p>
        </w:tc>
      </w:tr>
      <w:tr w:rsidR="002A6BA1" w:rsidRPr="00A313CA" w14:paraId="5B78CACC" w14:textId="77777777" w:rsidTr="00477E45">
        <w:trPr>
          <w:trHeight w:val="238"/>
        </w:trPr>
        <w:tc>
          <w:tcPr>
            <w:tcW w:w="1247" w:type="dxa"/>
            <w:vMerge/>
          </w:tcPr>
          <w:p w14:paraId="246778A0" w14:textId="77777777" w:rsidR="002A6BA1" w:rsidRPr="00A313CA" w:rsidRDefault="002A6BA1" w:rsidP="002A6BA1">
            <w:pPr>
              <w:pStyle w:val="Bodyjustified"/>
            </w:pPr>
          </w:p>
        </w:tc>
        <w:tc>
          <w:tcPr>
            <w:tcW w:w="1247" w:type="dxa"/>
          </w:tcPr>
          <w:p w14:paraId="308B5364" w14:textId="77777777" w:rsidR="002A6BA1" w:rsidRPr="00A313CA" w:rsidRDefault="002A6BA1" w:rsidP="002A6BA1">
            <w:pPr>
              <w:pStyle w:val="Bodyjustified"/>
            </w:pPr>
            <w:r w:rsidRPr="00A313CA">
              <w:t>0.82</w:t>
            </w:r>
          </w:p>
        </w:tc>
        <w:tc>
          <w:tcPr>
            <w:tcW w:w="1247" w:type="dxa"/>
          </w:tcPr>
          <w:p w14:paraId="6C0ADED2" w14:textId="77777777" w:rsidR="002A6BA1" w:rsidRPr="00A313CA" w:rsidRDefault="002A6BA1" w:rsidP="002A6BA1">
            <w:pPr>
              <w:pStyle w:val="Bodyjustified"/>
            </w:pPr>
            <w:r>
              <w:t>10</w:t>
            </w:r>
          </w:p>
        </w:tc>
        <w:tc>
          <w:tcPr>
            <w:tcW w:w="1134" w:type="dxa"/>
            <w:vMerge/>
          </w:tcPr>
          <w:p w14:paraId="781300AB" w14:textId="77777777" w:rsidR="002A6BA1" w:rsidRPr="00A313CA" w:rsidRDefault="002A6BA1" w:rsidP="002A6BA1">
            <w:pPr>
              <w:pStyle w:val="Bodyjustified"/>
            </w:pPr>
          </w:p>
        </w:tc>
        <w:tc>
          <w:tcPr>
            <w:tcW w:w="1134" w:type="dxa"/>
          </w:tcPr>
          <w:p w14:paraId="0C0D8CFF" w14:textId="77777777" w:rsidR="002A6BA1" w:rsidRPr="00A313CA" w:rsidRDefault="002A6BA1" w:rsidP="002A6BA1">
            <w:pPr>
              <w:pStyle w:val="Bodyjustified"/>
            </w:pPr>
            <w:r w:rsidRPr="00A313CA">
              <w:t>2.9</w:t>
            </w:r>
          </w:p>
        </w:tc>
        <w:tc>
          <w:tcPr>
            <w:tcW w:w="1077" w:type="dxa"/>
            <w:vMerge w:val="restart"/>
          </w:tcPr>
          <w:p w14:paraId="7EE6C343" w14:textId="77777777" w:rsidR="002A6BA1" w:rsidRPr="00A313CA" w:rsidRDefault="002A6BA1" w:rsidP="002A6BA1">
            <w:pPr>
              <w:pStyle w:val="Bodyjustified"/>
            </w:pPr>
            <w:r w:rsidRPr="00A313CA">
              <w:t>2</w:t>
            </w:r>
          </w:p>
        </w:tc>
        <w:tc>
          <w:tcPr>
            <w:tcW w:w="850" w:type="dxa"/>
            <w:vMerge w:val="restart"/>
          </w:tcPr>
          <w:p w14:paraId="75DDDD1E" w14:textId="77777777" w:rsidR="002A6BA1" w:rsidRPr="00A313CA" w:rsidRDefault="002A6BA1" w:rsidP="002A6BA1">
            <w:pPr>
              <w:pStyle w:val="Bodyjustified"/>
            </w:pPr>
            <w:r w:rsidRPr="00A313CA">
              <w:t>12</w:t>
            </w:r>
          </w:p>
        </w:tc>
      </w:tr>
      <w:tr w:rsidR="002A6BA1" w:rsidRPr="00A313CA" w14:paraId="4D008A6C" w14:textId="77777777" w:rsidTr="00477E45">
        <w:trPr>
          <w:trHeight w:val="238"/>
        </w:trPr>
        <w:tc>
          <w:tcPr>
            <w:tcW w:w="1247" w:type="dxa"/>
            <w:vMerge/>
          </w:tcPr>
          <w:p w14:paraId="4408DA89" w14:textId="77777777" w:rsidR="002A6BA1" w:rsidRPr="00A313CA" w:rsidRDefault="002A6BA1" w:rsidP="002A6BA1">
            <w:pPr>
              <w:pStyle w:val="Bodyjustified"/>
            </w:pPr>
          </w:p>
        </w:tc>
        <w:tc>
          <w:tcPr>
            <w:tcW w:w="1247" w:type="dxa"/>
          </w:tcPr>
          <w:p w14:paraId="22B49F39" w14:textId="77777777" w:rsidR="002A6BA1" w:rsidRPr="00A313CA" w:rsidRDefault="002A6BA1" w:rsidP="002A6BA1">
            <w:pPr>
              <w:pStyle w:val="Bodyjustified"/>
            </w:pPr>
            <w:r w:rsidRPr="00A313CA">
              <w:t>1</w:t>
            </w:r>
          </w:p>
        </w:tc>
        <w:tc>
          <w:tcPr>
            <w:tcW w:w="1247" w:type="dxa"/>
          </w:tcPr>
          <w:p w14:paraId="064D254D" w14:textId="77777777" w:rsidR="002A6BA1" w:rsidRPr="00A313CA" w:rsidRDefault="002A6BA1" w:rsidP="002A6BA1">
            <w:pPr>
              <w:pStyle w:val="Bodyjustified"/>
            </w:pPr>
            <w:r>
              <w:t>10, 20</w:t>
            </w:r>
          </w:p>
        </w:tc>
        <w:tc>
          <w:tcPr>
            <w:tcW w:w="1134" w:type="dxa"/>
            <w:vMerge/>
          </w:tcPr>
          <w:p w14:paraId="589CBB69" w14:textId="77777777" w:rsidR="002A6BA1" w:rsidRPr="00A313CA" w:rsidRDefault="002A6BA1" w:rsidP="002A6BA1">
            <w:pPr>
              <w:pStyle w:val="Bodyjustified"/>
            </w:pPr>
          </w:p>
        </w:tc>
        <w:tc>
          <w:tcPr>
            <w:tcW w:w="1134" w:type="dxa"/>
          </w:tcPr>
          <w:p w14:paraId="0FCE8D14" w14:textId="77777777" w:rsidR="002A6BA1" w:rsidRPr="00A313CA" w:rsidRDefault="002A6BA1" w:rsidP="002A6BA1">
            <w:pPr>
              <w:pStyle w:val="Bodyjustified"/>
            </w:pPr>
            <w:r w:rsidRPr="00A313CA">
              <w:t>3.1</w:t>
            </w:r>
          </w:p>
        </w:tc>
        <w:tc>
          <w:tcPr>
            <w:tcW w:w="1077" w:type="dxa"/>
            <w:vMerge/>
          </w:tcPr>
          <w:p w14:paraId="0206FB41" w14:textId="77777777" w:rsidR="002A6BA1" w:rsidRPr="00A313CA" w:rsidRDefault="002A6BA1" w:rsidP="002A6BA1">
            <w:pPr>
              <w:pStyle w:val="Bodyjustified"/>
            </w:pPr>
          </w:p>
        </w:tc>
        <w:tc>
          <w:tcPr>
            <w:tcW w:w="850" w:type="dxa"/>
            <w:vMerge/>
          </w:tcPr>
          <w:p w14:paraId="60E1AEEC" w14:textId="77777777" w:rsidR="002A6BA1" w:rsidRPr="00A313CA" w:rsidRDefault="002A6BA1" w:rsidP="002A6BA1">
            <w:pPr>
              <w:pStyle w:val="Bodyjustified"/>
            </w:pPr>
          </w:p>
        </w:tc>
      </w:tr>
      <w:tr w:rsidR="002A6BA1" w:rsidRPr="00A313CA" w14:paraId="4460AD6E" w14:textId="77777777" w:rsidTr="00477E45">
        <w:trPr>
          <w:trHeight w:val="238"/>
        </w:trPr>
        <w:tc>
          <w:tcPr>
            <w:tcW w:w="1247" w:type="dxa"/>
            <w:vMerge/>
          </w:tcPr>
          <w:p w14:paraId="28CB374A" w14:textId="77777777" w:rsidR="002A6BA1" w:rsidRPr="00A313CA" w:rsidRDefault="002A6BA1" w:rsidP="002A6BA1">
            <w:pPr>
              <w:pStyle w:val="Bodyjustified"/>
            </w:pPr>
          </w:p>
        </w:tc>
        <w:tc>
          <w:tcPr>
            <w:tcW w:w="1247" w:type="dxa"/>
          </w:tcPr>
          <w:p w14:paraId="1714D47F" w14:textId="77777777" w:rsidR="002A6BA1" w:rsidRPr="00A313CA" w:rsidRDefault="002A6BA1" w:rsidP="002A6BA1">
            <w:pPr>
              <w:pStyle w:val="Bodyjustified"/>
            </w:pPr>
            <w:r w:rsidRPr="00A313CA">
              <w:t>0.068</w:t>
            </w:r>
          </w:p>
        </w:tc>
        <w:tc>
          <w:tcPr>
            <w:tcW w:w="1247" w:type="dxa"/>
          </w:tcPr>
          <w:p w14:paraId="1528D1F9" w14:textId="77777777" w:rsidR="002A6BA1" w:rsidRPr="00A313CA" w:rsidRDefault="002A6BA1" w:rsidP="002A6BA1">
            <w:pPr>
              <w:pStyle w:val="Bodyjustified"/>
            </w:pPr>
            <w:r>
              <w:t>10, 20</w:t>
            </w:r>
          </w:p>
        </w:tc>
        <w:tc>
          <w:tcPr>
            <w:tcW w:w="1134" w:type="dxa"/>
            <w:vMerge w:val="restart"/>
          </w:tcPr>
          <w:p w14:paraId="5A0BFC05" w14:textId="77777777" w:rsidR="002A6BA1" w:rsidRPr="00A313CA" w:rsidRDefault="002A6BA1" w:rsidP="002A6BA1">
            <w:pPr>
              <w:pStyle w:val="Bodyjustified"/>
            </w:pPr>
            <w:r w:rsidRPr="00A313CA">
              <w:t>400</w:t>
            </w:r>
          </w:p>
        </w:tc>
        <w:tc>
          <w:tcPr>
            <w:tcW w:w="1134" w:type="dxa"/>
          </w:tcPr>
          <w:p w14:paraId="18D03F5C" w14:textId="77777777" w:rsidR="002A6BA1" w:rsidRPr="00A313CA" w:rsidRDefault="002A6BA1" w:rsidP="002A6BA1">
            <w:pPr>
              <w:pStyle w:val="Bodyjustified"/>
            </w:pPr>
            <w:r w:rsidRPr="00A313CA">
              <w:t>0.4</w:t>
            </w:r>
          </w:p>
        </w:tc>
        <w:tc>
          <w:tcPr>
            <w:tcW w:w="1077" w:type="dxa"/>
            <w:vMerge w:val="restart"/>
          </w:tcPr>
          <w:p w14:paraId="081B6359" w14:textId="77777777" w:rsidR="002A6BA1" w:rsidRPr="00A313CA" w:rsidRDefault="002A6BA1" w:rsidP="002A6BA1">
            <w:pPr>
              <w:pStyle w:val="Bodyjustified"/>
            </w:pPr>
            <w:r w:rsidRPr="00A313CA">
              <w:t>1</w:t>
            </w:r>
          </w:p>
        </w:tc>
        <w:tc>
          <w:tcPr>
            <w:tcW w:w="850" w:type="dxa"/>
            <w:vMerge w:val="restart"/>
          </w:tcPr>
          <w:p w14:paraId="1DBF0648" w14:textId="77777777" w:rsidR="002A6BA1" w:rsidRPr="00A313CA" w:rsidRDefault="002A6BA1" w:rsidP="002A6BA1">
            <w:pPr>
              <w:pStyle w:val="Bodyjustified"/>
            </w:pPr>
            <w:r w:rsidRPr="00A313CA">
              <w:t>6</w:t>
            </w:r>
          </w:p>
        </w:tc>
      </w:tr>
      <w:tr w:rsidR="002A6BA1" w:rsidRPr="00A313CA" w14:paraId="6E3BC43C" w14:textId="77777777" w:rsidTr="00477E45">
        <w:trPr>
          <w:trHeight w:val="238"/>
        </w:trPr>
        <w:tc>
          <w:tcPr>
            <w:tcW w:w="1247" w:type="dxa"/>
            <w:vMerge/>
          </w:tcPr>
          <w:p w14:paraId="4BEA346B" w14:textId="77777777" w:rsidR="002A6BA1" w:rsidRPr="00A313CA" w:rsidRDefault="002A6BA1" w:rsidP="002A6BA1">
            <w:pPr>
              <w:pStyle w:val="Bodyjustified"/>
            </w:pPr>
          </w:p>
        </w:tc>
        <w:tc>
          <w:tcPr>
            <w:tcW w:w="1247" w:type="dxa"/>
          </w:tcPr>
          <w:p w14:paraId="72E9D671" w14:textId="77777777" w:rsidR="002A6BA1" w:rsidRPr="00A313CA" w:rsidRDefault="002A6BA1" w:rsidP="002A6BA1">
            <w:pPr>
              <w:pStyle w:val="Bodyjustified"/>
            </w:pPr>
            <w:r w:rsidRPr="00A313CA">
              <w:t>0.082</w:t>
            </w:r>
          </w:p>
        </w:tc>
        <w:tc>
          <w:tcPr>
            <w:tcW w:w="1247" w:type="dxa"/>
          </w:tcPr>
          <w:p w14:paraId="0FD4AAA2" w14:textId="77777777" w:rsidR="002A6BA1" w:rsidRPr="00A313CA" w:rsidRDefault="002A6BA1" w:rsidP="002A6BA1">
            <w:pPr>
              <w:pStyle w:val="Bodyjustified"/>
            </w:pPr>
            <w:r>
              <w:t>10</w:t>
            </w:r>
          </w:p>
        </w:tc>
        <w:tc>
          <w:tcPr>
            <w:tcW w:w="1134" w:type="dxa"/>
            <w:vMerge/>
          </w:tcPr>
          <w:p w14:paraId="6CA2CCCF" w14:textId="77777777" w:rsidR="002A6BA1" w:rsidRPr="00A313CA" w:rsidRDefault="002A6BA1" w:rsidP="002A6BA1">
            <w:pPr>
              <w:pStyle w:val="Bodyjustified"/>
            </w:pPr>
          </w:p>
        </w:tc>
        <w:tc>
          <w:tcPr>
            <w:tcW w:w="1134" w:type="dxa"/>
          </w:tcPr>
          <w:p w14:paraId="3C9817BC" w14:textId="77777777" w:rsidR="002A6BA1" w:rsidRPr="00A313CA" w:rsidRDefault="002A6BA1" w:rsidP="002A6BA1">
            <w:pPr>
              <w:pStyle w:val="Bodyjustified"/>
            </w:pPr>
            <w:r w:rsidRPr="00A313CA">
              <w:t>0.5</w:t>
            </w:r>
          </w:p>
        </w:tc>
        <w:tc>
          <w:tcPr>
            <w:tcW w:w="1077" w:type="dxa"/>
            <w:vMerge/>
          </w:tcPr>
          <w:p w14:paraId="31D36EED" w14:textId="77777777" w:rsidR="002A6BA1" w:rsidRPr="00A313CA" w:rsidRDefault="002A6BA1" w:rsidP="002A6BA1">
            <w:pPr>
              <w:pStyle w:val="Bodyjustified"/>
            </w:pPr>
          </w:p>
        </w:tc>
        <w:tc>
          <w:tcPr>
            <w:tcW w:w="850" w:type="dxa"/>
            <w:vMerge/>
          </w:tcPr>
          <w:p w14:paraId="17533598" w14:textId="77777777" w:rsidR="002A6BA1" w:rsidRPr="00A313CA" w:rsidRDefault="002A6BA1" w:rsidP="002A6BA1">
            <w:pPr>
              <w:pStyle w:val="Bodyjustified"/>
            </w:pPr>
          </w:p>
        </w:tc>
      </w:tr>
      <w:tr w:rsidR="002A6BA1" w:rsidRPr="00A313CA" w14:paraId="503A5452" w14:textId="77777777" w:rsidTr="00477E45">
        <w:trPr>
          <w:trHeight w:val="238"/>
        </w:trPr>
        <w:tc>
          <w:tcPr>
            <w:tcW w:w="1247" w:type="dxa"/>
            <w:vMerge/>
          </w:tcPr>
          <w:p w14:paraId="05E41E99" w14:textId="77777777" w:rsidR="002A6BA1" w:rsidRPr="00A313CA" w:rsidRDefault="002A6BA1" w:rsidP="002A6BA1">
            <w:pPr>
              <w:pStyle w:val="Bodyjustified"/>
            </w:pPr>
          </w:p>
        </w:tc>
        <w:tc>
          <w:tcPr>
            <w:tcW w:w="1247" w:type="dxa"/>
          </w:tcPr>
          <w:p w14:paraId="1B767D2B" w14:textId="77777777" w:rsidR="002A6BA1" w:rsidRPr="00A313CA" w:rsidRDefault="002A6BA1" w:rsidP="002A6BA1">
            <w:pPr>
              <w:pStyle w:val="Bodyjustified"/>
            </w:pPr>
            <w:r w:rsidRPr="00A313CA">
              <w:t>0.1</w:t>
            </w:r>
          </w:p>
        </w:tc>
        <w:tc>
          <w:tcPr>
            <w:tcW w:w="1247" w:type="dxa"/>
          </w:tcPr>
          <w:p w14:paraId="2BACAD32" w14:textId="77777777" w:rsidR="002A6BA1" w:rsidRPr="00A313CA" w:rsidRDefault="002A6BA1" w:rsidP="002A6BA1">
            <w:pPr>
              <w:pStyle w:val="Bodyjustified"/>
            </w:pPr>
            <w:r>
              <w:t>10, 20</w:t>
            </w:r>
          </w:p>
        </w:tc>
        <w:tc>
          <w:tcPr>
            <w:tcW w:w="1134" w:type="dxa"/>
            <w:vMerge/>
          </w:tcPr>
          <w:p w14:paraId="1A7D1116" w14:textId="77777777" w:rsidR="002A6BA1" w:rsidRPr="00A313CA" w:rsidRDefault="002A6BA1" w:rsidP="002A6BA1">
            <w:pPr>
              <w:pStyle w:val="Bodyjustified"/>
            </w:pPr>
          </w:p>
        </w:tc>
        <w:tc>
          <w:tcPr>
            <w:tcW w:w="1134" w:type="dxa"/>
          </w:tcPr>
          <w:p w14:paraId="4B053C21" w14:textId="77777777" w:rsidR="002A6BA1" w:rsidRPr="00A313CA" w:rsidRDefault="002A6BA1" w:rsidP="002A6BA1">
            <w:pPr>
              <w:pStyle w:val="Bodyjustified"/>
            </w:pPr>
            <w:r w:rsidRPr="00A313CA">
              <w:t>0.6</w:t>
            </w:r>
          </w:p>
        </w:tc>
        <w:tc>
          <w:tcPr>
            <w:tcW w:w="1077" w:type="dxa"/>
            <w:vMerge/>
          </w:tcPr>
          <w:p w14:paraId="22E08E3D" w14:textId="77777777" w:rsidR="002A6BA1" w:rsidRPr="00A313CA" w:rsidRDefault="002A6BA1" w:rsidP="002A6BA1">
            <w:pPr>
              <w:pStyle w:val="Bodyjustified"/>
            </w:pPr>
          </w:p>
        </w:tc>
        <w:tc>
          <w:tcPr>
            <w:tcW w:w="850" w:type="dxa"/>
            <w:vMerge/>
          </w:tcPr>
          <w:p w14:paraId="1BBD823E" w14:textId="77777777" w:rsidR="002A6BA1" w:rsidRPr="00A313CA" w:rsidRDefault="002A6BA1" w:rsidP="002A6BA1">
            <w:pPr>
              <w:pStyle w:val="Bodyjustified"/>
            </w:pPr>
          </w:p>
        </w:tc>
      </w:tr>
      <w:tr w:rsidR="002A6BA1" w:rsidRPr="00A313CA" w14:paraId="0054FABF" w14:textId="77777777" w:rsidTr="00477E45">
        <w:trPr>
          <w:trHeight w:val="238"/>
        </w:trPr>
        <w:tc>
          <w:tcPr>
            <w:tcW w:w="1247" w:type="dxa"/>
            <w:vMerge/>
          </w:tcPr>
          <w:p w14:paraId="68C1B8C9" w14:textId="77777777" w:rsidR="002A6BA1" w:rsidRPr="00A313CA" w:rsidRDefault="002A6BA1" w:rsidP="002A6BA1">
            <w:pPr>
              <w:pStyle w:val="Bodyjustified"/>
            </w:pPr>
          </w:p>
        </w:tc>
        <w:tc>
          <w:tcPr>
            <w:tcW w:w="1247" w:type="dxa"/>
          </w:tcPr>
          <w:p w14:paraId="6ADADF8B" w14:textId="77777777" w:rsidR="002A6BA1" w:rsidRPr="00A313CA" w:rsidRDefault="002A6BA1" w:rsidP="002A6BA1">
            <w:pPr>
              <w:pStyle w:val="Bodyjustified"/>
            </w:pPr>
            <w:r w:rsidRPr="00A313CA">
              <w:t>0.12</w:t>
            </w:r>
          </w:p>
        </w:tc>
        <w:tc>
          <w:tcPr>
            <w:tcW w:w="1247" w:type="dxa"/>
          </w:tcPr>
          <w:p w14:paraId="69BEC03E" w14:textId="77777777" w:rsidR="002A6BA1" w:rsidRPr="00A313CA" w:rsidRDefault="002A6BA1" w:rsidP="002A6BA1">
            <w:pPr>
              <w:pStyle w:val="Bodyjustified"/>
            </w:pPr>
            <w:r>
              <w:t>10</w:t>
            </w:r>
          </w:p>
        </w:tc>
        <w:tc>
          <w:tcPr>
            <w:tcW w:w="1134" w:type="dxa"/>
            <w:vMerge/>
          </w:tcPr>
          <w:p w14:paraId="55E20854" w14:textId="77777777" w:rsidR="002A6BA1" w:rsidRPr="00A313CA" w:rsidRDefault="002A6BA1" w:rsidP="002A6BA1">
            <w:pPr>
              <w:pStyle w:val="Bodyjustified"/>
            </w:pPr>
          </w:p>
        </w:tc>
        <w:tc>
          <w:tcPr>
            <w:tcW w:w="1134" w:type="dxa"/>
          </w:tcPr>
          <w:p w14:paraId="5B665761" w14:textId="77777777" w:rsidR="002A6BA1" w:rsidRPr="00A313CA" w:rsidRDefault="002A6BA1" w:rsidP="002A6BA1">
            <w:pPr>
              <w:pStyle w:val="Bodyjustified"/>
            </w:pPr>
            <w:r w:rsidRPr="00A313CA">
              <w:t>0.7</w:t>
            </w:r>
          </w:p>
        </w:tc>
        <w:tc>
          <w:tcPr>
            <w:tcW w:w="1077" w:type="dxa"/>
            <w:vMerge/>
          </w:tcPr>
          <w:p w14:paraId="00330E6A" w14:textId="77777777" w:rsidR="002A6BA1" w:rsidRPr="00A313CA" w:rsidRDefault="002A6BA1" w:rsidP="002A6BA1">
            <w:pPr>
              <w:pStyle w:val="Bodyjustified"/>
            </w:pPr>
          </w:p>
        </w:tc>
        <w:tc>
          <w:tcPr>
            <w:tcW w:w="850" w:type="dxa"/>
            <w:vMerge/>
          </w:tcPr>
          <w:p w14:paraId="41BCBABF" w14:textId="77777777" w:rsidR="002A6BA1" w:rsidRPr="00A313CA" w:rsidRDefault="002A6BA1" w:rsidP="002A6BA1">
            <w:pPr>
              <w:pStyle w:val="Bodyjustified"/>
            </w:pPr>
          </w:p>
        </w:tc>
      </w:tr>
      <w:tr w:rsidR="002A6BA1" w:rsidRPr="00A313CA" w14:paraId="7ACB0785" w14:textId="77777777" w:rsidTr="00477E45">
        <w:trPr>
          <w:trHeight w:val="238"/>
        </w:trPr>
        <w:tc>
          <w:tcPr>
            <w:tcW w:w="1247" w:type="dxa"/>
            <w:vMerge/>
          </w:tcPr>
          <w:p w14:paraId="57242C94" w14:textId="77777777" w:rsidR="002A6BA1" w:rsidRPr="00A313CA" w:rsidRDefault="002A6BA1" w:rsidP="002A6BA1">
            <w:pPr>
              <w:pStyle w:val="Bodyjustified"/>
            </w:pPr>
          </w:p>
        </w:tc>
        <w:tc>
          <w:tcPr>
            <w:tcW w:w="1247" w:type="dxa"/>
          </w:tcPr>
          <w:p w14:paraId="21CF16A4" w14:textId="77777777" w:rsidR="002A6BA1" w:rsidRPr="00A313CA" w:rsidRDefault="002A6BA1" w:rsidP="002A6BA1">
            <w:pPr>
              <w:pStyle w:val="Bodyjustified"/>
            </w:pPr>
            <w:r w:rsidRPr="00A313CA">
              <w:t>0.15</w:t>
            </w:r>
          </w:p>
        </w:tc>
        <w:tc>
          <w:tcPr>
            <w:tcW w:w="1247" w:type="dxa"/>
          </w:tcPr>
          <w:p w14:paraId="20A45085" w14:textId="77777777" w:rsidR="002A6BA1" w:rsidRPr="00A313CA" w:rsidRDefault="002A6BA1" w:rsidP="002A6BA1">
            <w:pPr>
              <w:pStyle w:val="Bodyjustified"/>
            </w:pPr>
            <w:r>
              <w:t>10, 20</w:t>
            </w:r>
          </w:p>
        </w:tc>
        <w:tc>
          <w:tcPr>
            <w:tcW w:w="1134" w:type="dxa"/>
            <w:vMerge/>
          </w:tcPr>
          <w:p w14:paraId="5AB1C7F8" w14:textId="77777777" w:rsidR="002A6BA1" w:rsidRPr="00A313CA" w:rsidRDefault="002A6BA1" w:rsidP="002A6BA1">
            <w:pPr>
              <w:pStyle w:val="Bodyjustified"/>
            </w:pPr>
          </w:p>
        </w:tc>
        <w:tc>
          <w:tcPr>
            <w:tcW w:w="1134" w:type="dxa"/>
          </w:tcPr>
          <w:p w14:paraId="71516423" w14:textId="77777777" w:rsidR="002A6BA1" w:rsidRPr="00A313CA" w:rsidRDefault="002A6BA1" w:rsidP="002A6BA1">
            <w:pPr>
              <w:pStyle w:val="Bodyjustified"/>
            </w:pPr>
            <w:r w:rsidRPr="00A313CA">
              <w:t>0.8</w:t>
            </w:r>
          </w:p>
        </w:tc>
        <w:tc>
          <w:tcPr>
            <w:tcW w:w="1077" w:type="dxa"/>
            <w:vMerge/>
          </w:tcPr>
          <w:p w14:paraId="5A7B73E5" w14:textId="77777777" w:rsidR="002A6BA1" w:rsidRPr="00A313CA" w:rsidRDefault="002A6BA1" w:rsidP="002A6BA1">
            <w:pPr>
              <w:pStyle w:val="Bodyjustified"/>
            </w:pPr>
          </w:p>
        </w:tc>
        <w:tc>
          <w:tcPr>
            <w:tcW w:w="850" w:type="dxa"/>
            <w:vMerge/>
          </w:tcPr>
          <w:p w14:paraId="4D1A08A9" w14:textId="77777777" w:rsidR="002A6BA1" w:rsidRPr="00A313CA" w:rsidRDefault="002A6BA1" w:rsidP="002A6BA1">
            <w:pPr>
              <w:pStyle w:val="Bodyjustified"/>
            </w:pPr>
          </w:p>
        </w:tc>
      </w:tr>
      <w:tr w:rsidR="002A6BA1" w:rsidRPr="00A313CA" w14:paraId="38363A50" w14:textId="77777777" w:rsidTr="00477E45">
        <w:trPr>
          <w:trHeight w:val="238"/>
        </w:trPr>
        <w:tc>
          <w:tcPr>
            <w:tcW w:w="1247" w:type="dxa"/>
            <w:vMerge/>
          </w:tcPr>
          <w:p w14:paraId="59EC6822" w14:textId="77777777" w:rsidR="002A6BA1" w:rsidRPr="00A313CA" w:rsidRDefault="002A6BA1" w:rsidP="002A6BA1">
            <w:pPr>
              <w:pStyle w:val="Bodyjustified"/>
            </w:pPr>
          </w:p>
        </w:tc>
        <w:tc>
          <w:tcPr>
            <w:tcW w:w="1247" w:type="dxa"/>
          </w:tcPr>
          <w:p w14:paraId="5D63D311" w14:textId="77777777" w:rsidR="002A6BA1" w:rsidRPr="00A313CA" w:rsidRDefault="002A6BA1" w:rsidP="002A6BA1">
            <w:pPr>
              <w:pStyle w:val="Bodyjustified"/>
            </w:pPr>
            <w:r w:rsidRPr="00A313CA">
              <w:t>0.18</w:t>
            </w:r>
          </w:p>
        </w:tc>
        <w:tc>
          <w:tcPr>
            <w:tcW w:w="1247" w:type="dxa"/>
          </w:tcPr>
          <w:p w14:paraId="59A51089" w14:textId="77777777" w:rsidR="002A6BA1" w:rsidRPr="00A313CA" w:rsidRDefault="002A6BA1" w:rsidP="002A6BA1">
            <w:pPr>
              <w:pStyle w:val="Bodyjustified"/>
            </w:pPr>
            <w:r>
              <w:t>10</w:t>
            </w:r>
          </w:p>
        </w:tc>
        <w:tc>
          <w:tcPr>
            <w:tcW w:w="1134" w:type="dxa"/>
            <w:vMerge/>
          </w:tcPr>
          <w:p w14:paraId="2C783E0C" w14:textId="77777777" w:rsidR="002A6BA1" w:rsidRPr="00A313CA" w:rsidRDefault="002A6BA1" w:rsidP="002A6BA1">
            <w:pPr>
              <w:pStyle w:val="Bodyjustified"/>
            </w:pPr>
          </w:p>
        </w:tc>
        <w:tc>
          <w:tcPr>
            <w:tcW w:w="1134" w:type="dxa"/>
          </w:tcPr>
          <w:p w14:paraId="1BF129E1" w14:textId="77777777" w:rsidR="002A6BA1" w:rsidRPr="00A313CA" w:rsidRDefault="002A6BA1" w:rsidP="002A6BA1">
            <w:pPr>
              <w:pStyle w:val="Bodyjustified"/>
            </w:pPr>
            <w:r w:rsidRPr="00A313CA">
              <w:t>1</w:t>
            </w:r>
          </w:p>
        </w:tc>
        <w:tc>
          <w:tcPr>
            <w:tcW w:w="1077" w:type="dxa"/>
            <w:vMerge w:val="restart"/>
          </w:tcPr>
          <w:p w14:paraId="0DE05636" w14:textId="77777777" w:rsidR="002A6BA1" w:rsidRPr="00A313CA" w:rsidRDefault="002A6BA1" w:rsidP="002A6BA1">
            <w:pPr>
              <w:pStyle w:val="Bodyjustified"/>
            </w:pPr>
            <w:r w:rsidRPr="00A313CA">
              <w:t>1.3</w:t>
            </w:r>
          </w:p>
        </w:tc>
        <w:tc>
          <w:tcPr>
            <w:tcW w:w="850" w:type="dxa"/>
            <w:vMerge w:val="restart"/>
          </w:tcPr>
          <w:p w14:paraId="7258154E" w14:textId="77777777" w:rsidR="002A6BA1" w:rsidRPr="00A313CA" w:rsidRDefault="002A6BA1" w:rsidP="002A6BA1">
            <w:pPr>
              <w:pStyle w:val="Bodyjustified"/>
            </w:pPr>
            <w:r w:rsidRPr="00A313CA">
              <w:t>8</w:t>
            </w:r>
          </w:p>
        </w:tc>
      </w:tr>
      <w:tr w:rsidR="002A6BA1" w:rsidRPr="00A313CA" w14:paraId="7D248436" w14:textId="77777777" w:rsidTr="00477E45">
        <w:trPr>
          <w:trHeight w:val="238"/>
        </w:trPr>
        <w:tc>
          <w:tcPr>
            <w:tcW w:w="1247" w:type="dxa"/>
            <w:vMerge/>
          </w:tcPr>
          <w:p w14:paraId="1367D4F9" w14:textId="77777777" w:rsidR="002A6BA1" w:rsidRPr="00A313CA" w:rsidRDefault="002A6BA1" w:rsidP="002A6BA1">
            <w:pPr>
              <w:pStyle w:val="Bodyjustified"/>
            </w:pPr>
          </w:p>
        </w:tc>
        <w:tc>
          <w:tcPr>
            <w:tcW w:w="1247" w:type="dxa"/>
          </w:tcPr>
          <w:p w14:paraId="116219FE" w14:textId="77777777" w:rsidR="002A6BA1" w:rsidRPr="00A313CA" w:rsidRDefault="002A6BA1" w:rsidP="002A6BA1">
            <w:pPr>
              <w:pStyle w:val="Bodyjustified"/>
            </w:pPr>
            <w:r w:rsidRPr="00A313CA">
              <w:t>0.22</w:t>
            </w:r>
          </w:p>
        </w:tc>
        <w:tc>
          <w:tcPr>
            <w:tcW w:w="1247" w:type="dxa"/>
          </w:tcPr>
          <w:p w14:paraId="7B8BEE53" w14:textId="77777777" w:rsidR="002A6BA1" w:rsidRPr="00A313CA" w:rsidRDefault="002A6BA1" w:rsidP="002A6BA1">
            <w:pPr>
              <w:pStyle w:val="Bodyjustified"/>
            </w:pPr>
            <w:r>
              <w:t>10, 20</w:t>
            </w:r>
          </w:p>
        </w:tc>
        <w:tc>
          <w:tcPr>
            <w:tcW w:w="1134" w:type="dxa"/>
            <w:vMerge/>
          </w:tcPr>
          <w:p w14:paraId="4242EA2D" w14:textId="77777777" w:rsidR="002A6BA1" w:rsidRPr="00A313CA" w:rsidRDefault="002A6BA1" w:rsidP="002A6BA1">
            <w:pPr>
              <w:pStyle w:val="Bodyjustified"/>
            </w:pPr>
          </w:p>
        </w:tc>
        <w:tc>
          <w:tcPr>
            <w:tcW w:w="1134" w:type="dxa"/>
          </w:tcPr>
          <w:p w14:paraId="1C1E9C4A" w14:textId="77777777" w:rsidR="002A6BA1" w:rsidRPr="00A313CA" w:rsidRDefault="002A6BA1" w:rsidP="002A6BA1">
            <w:pPr>
              <w:pStyle w:val="Bodyjustified"/>
            </w:pPr>
            <w:r w:rsidRPr="00A313CA">
              <w:t>1.2</w:t>
            </w:r>
          </w:p>
        </w:tc>
        <w:tc>
          <w:tcPr>
            <w:tcW w:w="1077" w:type="dxa"/>
            <w:vMerge/>
          </w:tcPr>
          <w:p w14:paraId="5D5E717D" w14:textId="77777777" w:rsidR="002A6BA1" w:rsidRPr="00A313CA" w:rsidRDefault="002A6BA1" w:rsidP="002A6BA1">
            <w:pPr>
              <w:pStyle w:val="Bodyjustified"/>
            </w:pPr>
          </w:p>
        </w:tc>
        <w:tc>
          <w:tcPr>
            <w:tcW w:w="850" w:type="dxa"/>
            <w:vMerge/>
          </w:tcPr>
          <w:p w14:paraId="0B34A181" w14:textId="77777777" w:rsidR="002A6BA1" w:rsidRPr="00A313CA" w:rsidRDefault="002A6BA1" w:rsidP="002A6BA1">
            <w:pPr>
              <w:pStyle w:val="Bodyjustified"/>
            </w:pPr>
          </w:p>
        </w:tc>
      </w:tr>
      <w:tr w:rsidR="002A6BA1" w:rsidRPr="00A313CA" w14:paraId="2CCC944F" w14:textId="77777777" w:rsidTr="00477E45">
        <w:trPr>
          <w:trHeight w:val="238"/>
        </w:trPr>
        <w:tc>
          <w:tcPr>
            <w:tcW w:w="1247" w:type="dxa"/>
            <w:vMerge/>
          </w:tcPr>
          <w:p w14:paraId="7CF10E37" w14:textId="77777777" w:rsidR="002A6BA1" w:rsidRPr="00A313CA" w:rsidRDefault="002A6BA1" w:rsidP="002A6BA1">
            <w:pPr>
              <w:pStyle w:val="Bodyjustified"/>
            </w:pPr>
          </w:p>
        </w:tc>
        <w:tc>
          <w:tcPr>
            <w:tcW w:w="1247" w:type="dxa"/>
          </w:tcPr>
          <w:p w14:paraId="46BB44E6" w14:textId="77777777" w:rsidR="002A6BA1" w:rsidRPr="00A313CA" w:rsidRDefault="002A6BA1" w:rsidP="002A6BA1">
            <w:pPr>
              <w:pStyle w:val="Bodyjustified"/>
            </w:pPr>
            <w:r w:rsidRPr="00A313CA">
              <w:t>0.27</w:t>
            </w:r>
          </w:p>
        </w:tc>
        <w:tc>
          <w:tcPr>
            <w:tcW w:w="1247" w:type="dxa"/>
          </w:tcPr>
          <w:p w14:paraId="194EFB35" w14:textId="77777777" w:rsidR="002A6BA1" w:rsidRPr="00A313CA" w:rsidRDefault="002A6BA1" w:rsidP="002A6BA1">
            <w:pPr>
              <w:pStyle w:val="Bodyjustified"/>
            </w:pPr>
            <w:r>
              <w:t>10</w:t>
            </w:r>
          </w:p>
        </w:tc>
        <w:tc>
          <w:tcPr>
            <w:tcW w:w="1134" w:type="dxa"/>
            <w:vMerge/>
          </w:tcPr>
          <w:p w14:paraId="0607D6F5" w14:textId="77777777" w:rsidR="002A6BA1" w:rsidRPr="00A313CA" w:rsidRDefault="002A6BA1" w:rsidP="002A6BA1">
            <w:pPr>
              <w:pStyle w:val="Bodyjustified"/>
            </w:pPr>
          </w:p>
        </w:tc>
        <w:tc>
          <w:tcPr>
            <w:tcW w:w="1134" w:type="dxa"/>
          </w:tcPr>
          <w:p w14:paraId="75CE190B" w14:textId="77777777" w:rsidR="002A6BA1" w:rsidRPr="00A313CA" w:rsidRDefault="002A6BA1" w:rsidP="002A6BA1">
            <w:pPr>
              <w:pStyle w:val="Bodyjustified"/>
            </w:pPr>
            <w:r w:rsidRPr="00A313CA">
              <w:t>1.5</w:t>
            </w:r>
          </w:p>
        </w:tc>
        <w:tc>
          <w:tcPr>
            <w:tcW w:w="1077" w:type="dxa"/>
          </w:tcPr>
          <w:p w14:paraId="7EA3A2FE" w14:textId="77777777" w:rsidR="002A6BA1" w:rsidRPr="00A313CA" w:rsidRDefault="002A6BA1" w:rsidP="002A6BA1">
            <w:pPr>
              <w:pStyle w:val="Bodyjustified"/>
            </w:pPr>
            <w:r w:rsidRPr="00A313CA">
              <w:t>1.7</w:t>
            </w:r>
          </w:p>
        </w:tc>
        <w:tc>
          <w:tcPr>
            <w:tcW w:w="850" w:type="dxa"/>
          </w:tcPr>
          <w:p w14:paraId="66B0EEF8" w14:textId="77777777" w:rsidR="002A6BA1" w:rsidRPr="00A313CA" w:rsidRDefault="002A6BA1" w:rsidP="002A6BA1">
            <w:pPr>
              <w:pStyle w:val="Bodyjustified"/>
            </w:pPr>
            <w:r w:rsidRPr="00A313CA">
              <w:t>10</w:t>
            </w:r>
          </w:p>
        </w:tc>
      </w:tr>
      <w:tr w:rsidR="002A6BA1" w:rsidRPr="00A313CA" w14:paraId="76581491" w14:textId="77777777" w:rsidTr="00477E45">
        <w:trPr>
          <w:trHeight w:val="238"/>
        </w:trPr>
        <w:tc>
          <w:tcPr>
            <w:tcW w:w="1247" w:type="dxa"/>
            <w:vMerge/>
          </w:tcPr>
          <w:p w14:paraId="3F6269F9" w14:textId="77777777" w:rsidR="002A6BA1" w:rsidRPr="00A313CA" w:rsidRDefault="002A6BA1" w:rsidP="002A6BA1">
            <w:pPr>
              <w:pStyle w:val="Bodyjustified"/>
            </w:pPr>
          </w:p>
        </w:tc>
        <w:tc>
          <w:tcPr>
            <w:tcW w:w="1247" w:type="dxa"/>
          </w:tcPr>
          <w:p w14:paraId="3D88560A" w14:textId="77777777" w:rsidR="002A6BA1" w:rsidRPr="00A313CA" w:rsidRDefault="002A6BA1" w:rsidP="002A6BA1">
            <w:pPr>
              <w:pStyle w:val="Bodyjustified"/>
            </w:pPr>
            <w:r w:rsidRPr="00A313CA">
              <w:t>0.33</w:t>
            </w:r>
          </w:p>
        </w:tc>
        <w:tc>
          <w:tcPr>
            <w:tcW w:w="1247" w:type="dxa"/>
          </w:tcPr>
          <w:p w14:paraId="32599CA5" w14:textId="77777777" w:rsidR="002A6BA1" w:rsidRPr="00A313CA" w:rsidRDefault="002A6BA1" w:rsidP="002A6BA1">
            <w:pPr>
              <w:pStyle w:val="Bodyjustified"/>
            </w:pPr>
            <w:r>
              <w:t>10, 20</w:t>
            </w:r>
          </w:p>
        </w:tc>
        <w:tc>
          <w:tcPr>
            <w:tcW w:w="1134" w:type="dxa"/>
            <w:vMerge/>
          </w:tcPr>
          <w:p w14:paraId="32DB25B5" w14:textId="77777777" w:rsidR="002A6BA1" w:rsidRPr="00A313CA" w:rsidRDefault="002A6BA1" w:rsidP="002A6BA1">
            <w:pPr>
              <w:pStyle w:val="Bodyjustified"/>
            </w:pPr>
          </w:p>
        </w:tc>
        <w:tc>
          <w:tcPr>
            <w:tcW w:w="1134" w:type="dxa"/>
          </w:tcPr>
          <w:p w14:paraId="1C425A56" w14:textId="77777777" w:rsidR="002A6BA1" w:rsidRPr="00A313CA" w:rsidRDefault="002A6BA1" w:rsidP="002A6BA1">
            <w:pPr>
              <w:pStyle w:val="Bodyjustified"/>
            </w:pPr>
            <w:r w:rsidRPr="00A313CA">
              <w:t>1.9</w:t>
            </w:r>
          </w:p>
        </w:tc>
        <w:tc>
          <w:tcPr>
            <w:tcW w:w="1077" w:type="dxa"/>
            <w:vMerge w:val="restart"/>
          </w:tcPr>
          <w:p w14:paraId="389056F5" w14:textId="77777777" w:rsidR="002A6BA1" w:rsidRPr="00A313CA" w:rsidRDefault="002A6BA1" w:rsidP="002A6BA1">
            <w:pPr>
              <w:pStyle w:val="Bodyjustified"/>
            </w:pPr>
            <w:r w:rsidRPr="00A313CA">
              <w:t>2</w:t>
            </w:r>
          </w:p>
        </w:tc>
        <w:tc>
          <w:tcPr>
            <w:tcW w:w="850" w:type="dxa"/>
            <w:vMerge w:val="restart"/>
          </w:tcPr>
          <w:p w14:paraId="1464B3F2" w14:textId="77777777" w:rsidR="002A6BA1" w:rsidRPr="00A313CA" w:rsidRDefault="002A6BA1" w:rsidP="002A6BA1">
            <w:pPr>
              <w:pStyle w:val="Bodyjustified"/>
            </w:pPr>
            <w:r w:rsidRPr="00A313CA">
              <w:t>12</w:t>
            </w:r>
          </w:p>
        </w:tc>
      </w:tr>
      <w:tr w:rsidR="002A6BA1" w:rsidRPr="00A313CA" w14:paraId="559F0485" w14:textId="77777777" w:rsidTr="00477E45">
        <w:trPr>
          <w:trHeight w:val="238"/>
        </w:trPr>
        <w:tc>
          <w:tcPr>
            <w:tcW w:w="1247" w:type="dxa"/>
            <w:vMerge/>
          </w:tcPr>
          <w:p w14:paraId="2C19EDB9" w14:textId="77777777" w:rsidR="002A6BA1" w:rsidRPr="00A313CA" w:rsidRDefault="002A6BA1" w:rsidP="002A6BA1">
            <w:pPr>
              <w:pStyle w:val="Bodyjustified"/>
            </w:pPr>
          </w:p>
        </w:tc>
        <w:tc>
          <w:tcPr>
            <w:tcW w:w="1247" w:type="dxa"/>
          </w:tcPr>
          <w:p w14:paraId="79C18D2C" w14:textId="77777777" w:rsidR="002A6BA1" w:rsidRPr="00A313CA" w:rsidRDefault="002A6BA1" w:rsidP="002A6BA1">
            <w:pPr>
              <w:pStyle w:val="Bodyjustified"/>
            </w:pPr>
            <w:r w:rsidRPr="00A313CA">
              <w:t>0.39</w:t>
            </w:r>
          </w:p>
        </w:tc>
        <w:tc>
          <w:tcPr>
            <w:tcW w:w="1247" w:type="dxa"/>
          </w:tcPr>
          <w:p w14:paraId="1151CF51" w14:textId="77777777" w:rsidR="002A6BA1" w:rsidRPr="00A313CA" w:rsidRDefault="002A6BA1" w:rsidP="002A6BA1">
            <w:pPr>
              <w:pStyle w:val="Bodyjustified"/>
            </w:pPr>
            <w:r>
              <w:t>10</w:t>
            </w:r>
          </w:p>
        </w:tc>
        <w:tc>
          <w:tcPr>
            <w:tcW w:w="1134" w:type="dxa"/>
            <w:vMerge/>
          </w:tcPr>
          <w:p w14:paraId="0A8B137F" w14:textId="77777777" w:rsidR="002A6BA1" w:rsidRPr="00A313CA" w:rsidRDefault="002A6BA1" w:rsidP="002A6BA1">
            <w:pPr>
              <w:pStyle w:val="Bodyjustified"/>
            </w:pPr>
          </w:p>
        </w:tc>
        <w:tc>
          <w:tcPr>
            <w:tcW w:w="1134" w:type="dxa"/>
          </w:tcPr>
          <w:p w14:paraId="1477A40A" w14:textId="77777777" w:rsidR="002A6BA1" w:rsidRPr="00A313CA" w:rsidRDefault="002A6BA1" w:rsidP="002A6BA1">
            <w:pPr>
              <w:pStyle w:val="Bodyjustified"/>
            </w:pPr>
            <w:r w:rsidRPr="00A313CA">
              <w:t>2.2</w:t>
            </w:r>
          </w:p>
        </w:tc>
        <w:tc>
          <w:tcPr>
            <w:tcW w:w="1077" w:type="dxa"/>
            <w:vMerge/>
          </w:tcPr>
          <w:p w14:paraId="4CDCD040" w14:textId="77777777" w:rsidR="002A6BA1" w:rsidRPr="00A313CA" w:rsidRDefault="002A6BA1" w:rsidP="002A6BA1">
            <w:pPr>
              <w:pStyle w:val="Bodyjustified"/>
            </w:pPr>
          </w:p>
        </w:tc>
        <w:tc>
          <w:tcPr>
            <w:tcW w:w="850" w:type="dxa"/>
            <w:vMerge/>
          </w:tcPr>
          <w:p w14:paraId="4E2DFF11" w14:textId="77777777" w:rsidR="002A6BA1" w:rsidRPr="00A313CA" w:rsidRDefault="002A6BA1" w:rsidP="002A6BA1">
            <w:pPr>
              <w:pStyle w:val="Bodyjustified"/>
            </w:pPr>
          </w:p>
        </w:tc>
      </w:tr>
      <w:tr w:rsidR="002A6BA1" w:rsidRPr="00A313CA" w14:paraId="3BD5C7DA" w14:textId="77777777" w:rsidTr="00477E45">
        <w:trPr>
          <w:trHeight w:val="238"/>
        </w:trPr>
        <w:tc>
          <w:tcPr>
            <w:tcW w:w="1247" w:type="dxa"/>
            <w:vMerge/>
          </w:tcPr>
          <w:p w14:paraId="507D37E2" w14:textId="77777777" w:rsidR="002A6BA1" w:rsidRPr="00A313CA" w:rsidRDefault="002A6BA1" w:rsidP="002A6BA1">
            <w:pPr>
              <w:pStyle w:val="Bodyjustified"/>
            </w:pPr>
          </w:p>
        </w:tc>
        <w:tc>
          <w:tcPr>
            <w:tcW w:w="1247" w:type="dxa"/>
          </w:tcPr>
          <w:p w14:paraId="6ED5C392" w14:textId="77777777" w:rsidR="002A6BA1" w:rsidRPr="00A313CA" w:rsidRDefault="002A6BA1" w:rsidP="002A6BA1">
            <w:pPr>
              <w:pStyle w:val="Bodyjustified"/>
            </w:pPr>
            <w:r w:rsidRPr="00A313CA">
              <w:t>0.033</w:t>
            </w:r>
          </w:p>
        </w:tc>
        <w:tc>
          <w:tcPr>
            <w:tcW w:w="1247" w:type="dxa"/>
          </w:tcPr>
          <w:p w14:paraId="19BCBC84" w14:textId="77777777" w:rsidR="002A6BA1" w:rsidRPr="00A313CA" w:rsidRDefault="002A6BA1" w:rsidP="002A6BA1">
            <w:pPr>
              <w:pStyle w:val="Bodyjustified"/>
            </w:pPr>
            <w:r>
              <w:t>10, 20</w:t>
            </w:r>
          </w:p>
        </w:tc>
        <w:tc>
          <w:tcPr>
            <w:tcW w:w="1134" w:type="dxa"/>
            <w:vMerge w:val="restart"/>
          </w:tcPr>
          <w:p w14:paraId="7898CCD2" w14:textId="77777777" w:rsidR="002A6BA1" w:rsidRPr="00A313CA" w:rsidRDefault="002A6BA1" w:rsidP="002A6BA1">
            <w:pPr>
              <w:pStyle w:val="Bodyjustified"/>
            </w:pPr>
            <w:r w:rsidRPr="00A313CA">
              <w:t>500</w:t>
            </w:r>
          </w:p>
        </w:tc>
        <w:tc>
          <w:tcPr>
            <w:tcW w:w="1134" w:type="dxa"/>
          </w:tcPr>
          <w:p w14:paraId="18F68F53" w14:textId="77777777" w:rsidR="002A6BA1" w:rsidRPr="00A313CA" w:rsidRDefault="002A6BA1" w:rsidP="002A6BA1">
            <w:pPr>
              <w:pStyle w:val="Bodyjustified"/>
            </w:pPr>
            <w:r w:rsidRPr="00A313CA">
              <w:t>0.3</w:t>
            </w:r>
          </w:p>
        </w:tc>
        <w:tc>
          <w:tcPr>
            <w:tcW w:w="1077" w:type="dxa"/>
            <w:vMerge w:val="restart"/>
          </w:tcPr>
          <w:p w14:paraId="45E52085" w14:textId="77777777" w:rsidR="002A6BA1" w:rsidRPr="00A313CA" w:rsidRDefault="002A6BA1" w:rsidP="002A6BA1">
            <w:pPr>
              <w:pStyle w:val="Bodyjustified"/>
            </w:pPr>
            <w:r w:rsidRPr="00A313CA">
              <w:t>1</w:t>
            </w:r>
          </w:p>
        </w:tc>
        <w:tc>
          <w:tcPr>
            <w:tcW w:w="850" w:type="dxa"/>
            <w:vMerge w:val="restart"/>
          </w:tcPr>
          <w:p w14:paraId="021D5F18" w14:textId="77777777" w:rsidR="002A6BA1" w:rsidRPr="00A313CA" w:rsidRDefault="002A6BA1" w:rsidP="002A6BA1">
            <w:pPr>
              <w:pStyle w:val="Bodyjustified"/>
            </w:pPr>
            <w:r w:rsidRPr="00A313CA">
              <w:t>6</w:t>
            </w:r>
          </w:p>
        </w:tc>
      </w:tr>
      <w:tr w:rsidR="002A6BA1" w:rsidRPr="00A313CA" w14:paraId="5308BA1A" w14:textId="77777777" w:rsidTr="00477E45">
        <w:trPr>
          <w:trHeight w:val="238"/>
        </w:trPr>
        <w:tc>
          <w:tcPr>
            <w:tcW w:w="1247" w:type="dxa"/>
            <w:vMerge/>
          </w:tcPr>
          <w:p w14:paraId="1360CF84" w14:textId="77777777" w:rsidR="002A6BA1" w:rsidRPr="00A313CA" w:rsidRDefault="002A6BA1" w:rsidP="002A6BA1">
            <w:pPr>
              <w:pStyle w:val="Bodyjustified"/>
            </w:pPr>
          </w:p>
        </w:tc>
        <w:tc>
          <w:tcPr>
            <w:tcW w:w="1247" w:type="dxa"/>
          </w:tcPr>
          <w:p w14:paraId="0405B2DB" w14:textId="77777777" w:rsidR="002A6BA1" w:rsidRPr="00A313CA" w:rsidRDefault="002A6BA1" w:rsidP="002A6BA1">
            <w:pPr>
              <w:pStyle w:val="Bodyjustified"/>
            </w:pPr>
            <w:r w:rsidRPr="00A313CA">
              <w:t>0.039</w:t>
            </w:r>
          </w:p>
        </w:tc>
        <w:tc>
          <w:tcPr>
            <w:tcW w:w="1247" w:type="dxa"/>
          </w:tcPr>
          <w:p w14:paraId="69AB1C00" w14:textId="77777777" w:rsidR="002A6BA1" w:rsidRPr="00A313CA" w:rsidRDefault="002A6BA1" w:rsidP="002A6BA1">
            <w:pPr>
              <w:pStyle w:val="Bodyjustified"/>
            </w:pPr>
            <w:r>
              <w:t>10</w:t>
            </w:r>
          </w:p>
        </w:tc>
        <w:tc>
          <w:tcPr>
            <w:tcW w:w="1134" w:type="dxa"/>
            <w:vMerge/>
          </w:tcPr>
          <w:p w14:paraId="645E1ECA" w14:textId="77777777" w:rsidR="002A6BA1" w:rsidRPr="00A313CA" w:rsidRDefault="002A6BA1" w:rsidP="002A6BA1">
            <w:pPr>
              <w:pStyle w:val="Bodyjustified"/>
            </w:pPr>
          </w:p>
        </w:tc>
        <w:tc>
          <w:tcPr>
            <w:tcW w:w="1134" w:type="dxa"/>
          </w:tcPr>
          <w:p w14:paraId="09D00FB7" w14:textId="77777777" w:rsidR="002A6BA1" w:rsidRPr="00A313CA" w:rsidRDefault="002A6BA1" w:rsidP="002A6BA1">
            <w:pPr>
              <w:pStyle w:val="Bodyjustified"/>
            </w:pPr>
            <w:r w:rsidRPr="00A313CA">
              <w:t>0.4</w:t>
            </w:r>
          </w:p>
        </w:tc>
        <w:tc>
          <w:tcPr>
            <w:tcW w:w="1077" w:type="dxa"/>
            <w:vMerge/>
          </w:tcPr>
          <w:p w14:paraId="0DF79B47" w14:textId="77777777" w:rsidR="002A6BA1" w:rsidRPr="00A313CA" w:rsidRDefault="002A6BA1" w:rsidP="002A6BA1">
            <w:pPr>
              <w:pStyle w:val="Bodyjustified"/>
            </w:pPr>
          </w:p>
        </w:tc>
        <w:tc>
          <w:tcPr>
            <w:tcW w:w="850" w:type="dxa"/>
            <w:vMerge/>
          </w:tcPr>
          <w:p w14:paraId="6F0CA451" w14:textId="77777777" w:rsidR="002A6BA1" w:rsidRPr="00A313CA" w:rsidRDefault="002A6BA1" w:rsidP="002A6BA1">
            <w:pPr>
              <w:pStyle w:val="Bodyjustified"/>
            </w:pPr>
          </w:p>
        </w:tc>
      </w:tr>
      <w:tr w:rsidR="002A6BA1" w:rsidRPr="00A313CA" w14:paraId="7B68B814" w14:textId="77777777" w:rsidTr="00477E45">
        <w:trPr>
          <w:trHeight w:val="238"/>
        </w:trPr>
        <w:tc>
          <w:tcPr>
            <w:tcW w:w="1247" w:type="dxa"/>
            <w:vMerge/>
          </w:tcPr>
          <w:p w14:paraId="10D848E5" w14:textId="77777777" w:rsidR="002A6BA1" w:rsidRPr="00A313CA" w:rsidRDefault="002A6BA1" w:rsidP="002A6BA1">
            <w:pPr>
              <w:pStyle w:val="Bodyjustified"/>
            </w:pPr>
          </w:p>
        </w:tc>
        <w:tc>
          <w:tcPr>
            <w:tcW w:w="1247" w:type="dxa"/>
          </w:tcPr>
          <w:p w14:paraId="54713DAD" w14:textId="77777777" w:rsidR="002A6BA1" w:rsidRPr="00A313CA" w:rsidRDefault="002A6BA1" w:rsidP="002A6BA1">
            <w:pPr>
              <w:pStyle w:val="Bodyjustified"/>
            </w:pPr>
            <w:r w:rsidRPr="00A313CA">
              <w:t>0.047</w:t>
            </w:r>
          </w:p>
        </w:tc>
        <w:tc>
          <w:tcPr>
            <w:tcW w:w="1247" w:type="dxa"/>
          </w:tcPr>
          <w:p w14:paraId="1757F070" w14:textId="77777777" w:rsidR="002A6BA1" w:rsidRPr="00A313CA" w:rsidRDefault="002A6BA1" w:rsidP="002A6BA1">
            <w:pPr>
              <w:pStyle w:val="Bodyjustified"/>
            </w:pPr>
            <w:r>
              <w:t>10, 20</w:t>
            </w:r>
          </w:p>
        </w:tc>
        <w:tc>
          <w:tcPr>
            <w:tcW w:w="1134" w:type="dxa"/>
            <w:vMerge/>
          </w:tcPr>
          <w:p w14:paraId="23AFC351" w14:textId="77777777" w:rsidR="002A6BA1" w:rsidRPr="00A313CA" w:rsidRDefault="002A6BA1" w:rsidP="002A6BA1">
            <w:pPr>
              <w:pStyle w:val="Bodyjustified"/>
            </w:pPr>
          </w:p>
        </w:tc>
        <w:tc>
          <w:tcPr>
            <w:tcW w:w="1134" w:type="dxa"/>
          </w:tcPr>
          <w:p w14:paraId="28E4D0F8" w14:textId="77777777" w:rsidR="002A6BA1" w:rsidRPr="00A313CA" w:rsidRDefault="002A6BA1" w:rsidP="002A6BA1">
            <w:pPr>
              <w:pStyle w:val="Bodyjustified"/>
            </w:pPr>
            <w:r w:rsidRPr="00A313CA">
              <w:t>0.5</w:t>
            </w:r>
          </w:p>
        </w:tc>
        <w:tc>
          <w:tcPr>
            <w:tcW w:w="1077" w:type="dxa"/>
            <w:vMerge/>
          </w:tcPr>
          <w:p w14:paraId="6D318C10" w14:textId="77777777" w:rsidR="002A6BA1" w:rsidRPr="00A313CA" w:rsidRDefault="002A6BA1" w:rsidP="002A6BA1">
            <w:pPr>
              <w:pStyle w:val="Bodyjustified"/>
            </w:pPr>
          </w:p>
        </w:tc>
        <w:tc>
          <w:tcPr>
            <w:tcW w:w="850" w:type="dxa"/>
            <w:vMerge/>
          </w:tcPr>
          <w:p w14:paraId="20D73714" w14:textId="77777777" w:rsidR="002A6BA1" w:rsidRPr="00A313CA" w:rsidRDefault="002A6BA1" w:rsidP="002A6BA1">
            <w:pPr>
              <w:pStyle w:val="Bodyjustified"/>
            </w:pPr>
          </w:p>
        </w:tc>
      </w:tr>
      <w:tr w:rsidR="002A6BA1" w:rsidRPr="00A313CA" w14:paraId="1F46E5D1" w14:textId="77777777" w:rsidTr="00477E45">
        <w:trPr>
          <w:trHeight w:val="238"/>
        </w:trPr>
        <w:tc>
          <w:tcPr>
            <w:tcW w:w="1247" w:type="dxa"/>
            <w:vMerge/>
          </w:tcPr>
          <w:p w14:paraId="7B6AD1D8" w14:textId="77777777" w:rsidR="002A6BA1" w:rsidRPr="00A313CA" w:rsidRDefault="002A6BA1" w:rsidP="002A6BA1">
            <w:pPr>
              <w:pStyle w:val="Bodyjustified"/>
            </w:pPr>
          </w:p>
        </w:tc>
        <w:tc>
          <w:tcPr>
            <w:tcW w:w="1247" w:type="dxa"/>
          </w:tcPr>
          <w:p w14:paraId="4C0151F7" w14:textId="77777777" w:rsidR="002A6BA1" w:rsidRPr="00A313CA" w:rsidRDefault="002A6BA1" w:rsidP="002A6BA1">
            <w:pPr>
              <w:pStyle w:val="Bodyjustified"/>
            </w:pPr>
            <w:r w:rsidRPr="00A313CA">
              <w:t>0.056</w:t>
            </w:r>
          </w:p>
        </w:tc>
        <w:tc>
          <w:tcPr>
            <w:tcW w:w="1247" w:type="dxa"/>
          </w:tcPr>
          <w:p w14:paraId="69B24C5E" w14:textId="77777777" w:rsidR="002A6BA1" w:rsidRPr="00A313CA" w:rsidRDefault="002A6BA1" w:rsidP="002A6BA1">
            <w:pPr>
              <w:pStyle w:val="Bodyjustified"/>
            </w:pPr>
            <w:r>
              <w:t>10</w:t>
            </w:r>
          </w:p>
        </w:tc>
        <w:tc>
          <w:tcPr>
            <w:tcW w:w="1134" w:type="dxa"/>
            <w:vMerge/>
          </w:tcPr>
          <w:p w14:paraId="7828919B" w14:textId="77777777" w:rsidR="002A6BA1" w:rsidRPr="00A313CA" w:rsidRDefault="002A6BA1" w:rsidP="002A6BA1">
            <w:pPr>
              <w:pStyle w:val="Bodyjustified"/>
            </w:pPr>
          </w:p>
        </w:tc>
        <w:tc>
          <w:tcPr>
            <w:tcW w:w="1134" w:type="dxa"/>
          </w:tcPr>
          <w:p w14:paraId="4766D0E2" w14:textId="77777777" w:rsidR="002A6BA1" w:rsidRPr="00A313CA" w:rsidRDefault="002A6BA1" w:rsidP="002A6BA1">
            <w:pPr>
              <w:pStyle w:val="Bodyjustified"/>
            </w:pPr>
            <w:r w:rsidRPr="00A313CA">
              <w:t>0.6</w:t>
            </w:r>
          </w:p>
        </w:tc>
        <w:tc>
          <w:tcPr>
            <w:tcW w:w="1077" w:type="dxa"/>
            <w:vMerge/>
          </w:tcPr>
          <w:p w14:paraId="4E684564" w14:textId="77777777" w:rsidR="002A6BA1" w:rsidRPr="00A313CA" w:rsidRDefault="002A6BA1" w:rsidP="002A6BA1">
            <w:pPr>
              <w:pStyle w:val="Bodyjustified"/>
            </w:pPr>
          </w:p>
        </w:tc>
        <w:tc>
          <w:tcPr>
            <w:tcW w:w="850" w:type="dxa"/>
            <w:vMerge/>
          </w:tcPr>
          <w:p w14:paraId="113AFE9F" w14:textId="77777777" w:rsidR="002A6BA1" w:rsidRPr="00A313CA" w:rsidRDefault="002A6BA1" w:rsidP="002A6BA1">
            <w:pPr>
              <w:pStyle w:val="Bodyjustified"/>
            </w:pPr>
          </w:p>
        </w:tc>
      </w:tr>
      <w:tr w:rsidR="002A6BA1" w:rsidRPr="00A313CA" w14:paraId="51D2DCAF" w14:textId="77777777" w:rsidTr="00477E45">
        <w:trPr>
          <w:trHeight w:val="238"/>
        </w:trPr>
        <w:tc>
          <w:tcPr>
            <w:tcW w:w="1247" w:type="dxa"/>
            <w:vMerge/>
          </w:tcPr>
          <w:p w14:paraId="7DEB4469" w14:textId="77777777" w:rsidR="002A6BA1" w:rsidRPr="00A313CA" w:rsidRDefault="002A6BA1" w:rsidP="002A6BA1">
            <w:pPr>
              <w:pStyle w:val="Bodyjustified"/>
            </w:pPr>
          </w:p>
        </w:tc>
        <w:tc>
          <w:tcPr>
            <w:tcW w:w="1247" w:type="dxa"/>
          </w:tcPr>
          <w:p w14:paraId="45AC66E8" w14:textId="77777777" w:rsidR="002A6BA1" w:rsidRPr="00A313CA" w:rsidRDefault="002A6BA1" w:rsidP="002A6BA1">
            <w:pPr>
              <w:pStyle w:val="Bodyjustified"/>
            </w:pPr>
            <w:r w:rsidRPr="00A313CA">
              <w:t>0.068</w:t>
            </w:r>
          </w:p>
        </w:tc>
        <w:tc>
          <w:tcPr>
            <w:tcW w:w="1247" w:type="dxa"/>
          </w:tcPr>
          <w:p w14:paraId="01F4A861" w14:textId="77777777" w:rsidR="002A6BA1" w:rsidRPr="00A313CA" w:rsidRDefault="002A6BA1" w:rsidP="002A6BA1">
            <w:pPr>
              <w:pStyle w:val="Bodyjustified"/>
            </w:pPr>
            <w:r>
              <w:t>10, 20</w:t>
            </w:r>
          </w:p>
        </w:tc>
        <w:tc>
          <w:tcPr>
            <w:tcW w:w="1134" w:type="dxa"/>
            <w:vMerge/>
          </w:tcPr>
          <w:p w14:paraId="21EC3967" w14:textId="77777777" w:rsidR="002A6BA1" w:rsidRPr="00A313CA" w:rsidRDefault="002A6BA1" w:rsidP="002A6BA1">
            <w:pPr>
              <w:pStyle w:val="Bodyjustified"/>
            </w:pPr>
          </w:p>
        </w:tc>
        <w:tc>
          <w:tcPr>
            <w:tcW w:w="1134" w:type="dxa"/>
          </w:tcPr>
          <w:p w14:paraId="7E62E5AE" w14:textId="77777777" w:rsidR="002A6BA1" w:rsidRPr="00A313CA" w:rsidRDefault="002A6BA1" w:rsidP="002A6BA1">
            <w:pPr>
              <w:pStyle w:val="Bodyjustified"/>
            </w:pPr>
            <w:r w:rsidRPr="00A313CA">
              <w:t>0.7</w:t>
            </w:r>
          </w:p>
        </w:tc>
        <w:tc>
          <w:tcPr>
            <w:tcW w:w="1077" w:type="dxa"/>
            <w:vMerge/>
          </w:tcPr>
          <w:p w14:paraId="33123D12" w14:textId="77777777" w:rsidR="002A6BA1" w:rsidRPr="00A313CA" w:rsidRDefault="002A6BA1" w:rsidP="002A6BA1">
            <w:pPr>
              <w:pStyle w:val="Bodyjustified"/>
            </w:pPr>
          </w:p>
        </w:tc>
        <w:tc>
          <w:tcPr>
            <w:tcW w:w="850" w:type="dxa"/>
            <w:vMerge/>
          </w:tcPr>
          <w:p w14:paraId="5DBDB4ED" w14:textId="77777777" w:rsidR="002A6BA1" w:rsidRPr="00A313CA" w:rsidRDefault="002A6BA1" w:rsidP="002A6BA1">
            <w:pPr>
              <w:pStyle w:val="Bodyjustified"/>
            </w:pPr>
          </w:p>
        </w:tc>
      </w:tr>
      <w:tr w:rsidR="002A6BA1" w:rsidRPr="00A313CA" w14:paraId="2D35B230" w14:textId="77777777" w:rsidTr="00477E45">
        <w:trPr>
          <w:trHeight w:val="238"/>
        </w:trPr>
        <w:tc>
          <w:tcPr>
            <w:tcW w:w="1247" w:type="dxa"/>
            <w:vMerge/>
          </w:tcPr>
          <w:p w14:paraId="216917B1" w14:textId="77777777" w:rsidR="002A6BA1" w:rsidRPr="00A313CA" w:rsidRDefault="002A6BA1" w:rsidP="002A6BA1">
            <w:pPr>
              <w:pStyle w:val="Bodyjustified"/>
            </w:pPr>
          </w:p>
        </w:tc>
        <w:tc>
          <w:tcPr>
            <w:tcW w:w="1247" w:type="dxa"/>
          </w:tcPr>
          <w:p w14:paraId="57BEAD47" w14:textId="77777777" w:rsidR="002A6BA1" w:rsidRPr="00A313CA" w:rsidRDefault="002A6BA1" w:rsidP="002A6BA1">
            <w:pPr>
              <w:pStyle w:val="Bodyjustified"/>
            </w:pPr>
            <w:r w:rsidRPr="00A313CA">
              <w:t>0.082</w:t>
            </w:r>
          </w:p>
        </w:tc>
        <w:tc>
          <w:tcPr>
            <w:tcW w:w="1247" w:type="dxa"/>
          </w:tcPr>
          <w:p w14:paraId="490A5DAD" w14:textId="77777777" w:rsidR="002A6BA1" w:rsidRPr="00A313CA" w:rsidRDefault="002A6BA1" w:rsidP="002A6BA1">
            <w:pPr>
              <w:pStyle w:val="Bodyjustified"/>
            </w:pPr>
            <w:r>
              <w:t>10</w:t>
            </w:r>
          </w:p>
        </w:tc>
        <w:tc>
          <w:tcPr>
            <w:tcW w:w="1134" w:type="dxa"/>
            <w:vMerge/>
          </w:tcPr>
          <w:p w14:paraId="2DB88A5E" w14:textId="77777777" w:rsidR="002A6BA1" w:rsidRPr="00A313CA" w:rsidRDefault="002A6BA1" w:rsidP="002A6BA1">
            <w:pPr>
              <w:pStyle w:val="Bodyjustified"/>
            </w:pPr>
          </w:p>
        </w:tc>
        <w:tc>
          <w:tcPr>
            <w:tcW w:w="1134" w:type="dxa"/>
          </w:tcPr>
          <w:p w14:paraId="1BA10DCB" w14:textId="77777777" w:rsidR="002A6BA1" w:rsidRPr="00A313CA" w:rsidRDefault="002A6BA1" w:rsidP="002A6BA1">
            <w:pPr>
              <w:pStyle w:val="Bodyjustified"/>
            </w:pPr>
            <w:r w:rsidRPr="00A313CA">
              <w:t>0.8</w:t>
            </w:r>
          </w:p>
        </w:tc>
        <w:tc>
          <w:tcPr>
            <w:tcW w:w="1077" w:type="dxa"/>
            <w:vMerge w:val="restart"/>
          </w:tcPr>
          <w:p w14:paraId="0C9AEFD4" w14:textId="77777777" w:rsidR="002A6BA1" w:rsidRPr="00A313CA" w:rsidRDefault="002A6BA1" w:rsidP="002A6BA1">
            <w:pPr>
              <w:pStyle w:val="Bodyjustified"/>
            </w:pPr>
            <w:r w:rsidRPr="00A313CA">
              <w:t>1.3</w:t>
            </w:r>
          </w:p>
        </w:tc>
        <w:tc>
          <w:tcPr>
            <w:tcW w:w="850" w:type="dxa"/>
            <w:vMerge w:val="restart"/>
          </w:tcPr>
          <w:p w14:paraId="2EEF4BA5" w14:textId="77777777" w:rsidR="002A6BA1" w:rsidRPr="00A313CA" w:rsidRDefault="002A6BA1" w:rsidP="002A6BA1">
            <w:pPr>
              <w:pStyle w:val="Bodyjustified"/>
            </w:pPr>
            <w:r w:rsidRPr="00A313CA">
              <w:t>8</w:t>
            </w:r>
          </w:p>
        </w:tc>
      </w:tr>
      <w:tr w:rsidR="002A6BA1" w:rsidRPr="00A313CA" w14:paraId="2AA63D6A" w14:textId="77777777" w:rsidTr="00477E45">
        <w:trPr>
          <w:trHeight w:val="238"/>
        </w:trPr>
        <w:tc>
          <w:tcPr>
            <w:tcW w:w="1247" w:type="dxa"/>
            <w:vMerge/>
          </w:tcPr>
          <w:p w14:paraId="0001AC97" w14:textId="77777777" w:rsidR="002A6BA1" w:rsidRPr="00A313CA" w:rsidRDefault="002A6BA1" w:rsidP="002A6BA1">
            <w:pPr>
              <w:pStyle w:val="Bodyjustified"/>
            </w:pPr>
          </w:p>
        </w:tc>
        <w:tc>
          <w:tcPr>
            <w:tcW w:w="1247" w:type="dxa"/>
          </w:tcPr>
          <w:p w14:paraId="5B46C577" w14:textId="77777777" w:rsidR="002A6BA1" w:rsidRPr="00A313CA" w:rsidRDefault="002A6BA1" w:rsidP="002A6BA1">
            <w:pPr>
              <w:pStyle w:val="Bodyjustified"/>
            </w:pPr>
            <w:r w:rsidRPr="00A313CA">
              <w:t>0.1</w:t>
            </w:r>
          </w:p>
        </w:tc>
        <w:tc>
          <w:tcPr>
            <w:tcW w:w="1247" w:type="dxa"/>
          </w:tcPr>
          <w:p w14:paraId="4512514E" w14:textId="77777777" w:rsidR="002A6BA1" w:rsidRPr="00A313CA" w:rsidRDefault="002A6BA1" w:rsidP="002A6BA1">
            <w:pPr>
              <w:pStyle w:val="Bodyjustified"/>
            </w:pPr>
            <w:r>
              <w:t>10, 20</w:t>
            </w:r>
          </w:p>
        </w:tc>
        <w:tc>
          <w:tcPr>
            <w:tcW w:w="1134" w:type="dxa"/>
            <w:vMerge/>
          </w:tcPr>
          <w:p w14:paraId="6AC5F453" w14:textId="77777777" w:rsidR="002A6BA1" w:rsidRPr="00A313CA" w:rsidRDefault="002A6BA1" w:rsidP="002A6BA1">
            <w:pPr>
              <w:pStyle w:val="Bodyjustified"/>
            </w:pPr>
          </w:p>
        </w:tc>
        <w:tc>
          <w:tcPr>
            <w:tcW w:w="1134" w:type="dxa"/>
          </w:tcPr>
          <w:p w14:paraId="473B0FEF" w14:textId="77777777" w:rsidR="002A6BA1" w:rsidRPr="00A313CA" w:rsidRDefault="002A6BA1" w:rsidP="002A6BA1">
            <w:pPr>
              <w:pStyle w:val="Bodyjustified"/>
            </w:pPr>
            <w:r w:rsidRPr="00A313CA">
              <w:t>1</w:t>
            </w:r>
          </w:p>
        </w:tc>
        <w:tc>
          <w:tcPr>
            <w:tcW w:w="1077" w:type="dxa"/>
            <w:vMerge/>
          </w:tcPr>
          <w:p w14:paraId="3FDF205C" w14:textId="77777777" w:rsidR="002A6BA1" w:rsidRPr="00A313CA" w:rsidRDefault="002A6BA1" w:rsidP="002A6BA1">
            <w:pPr>
              <w:pStyle w:val="Bodyjustified"/>
            </w:pPr>
          </w:p>
        </w:tc>
        <w:tc>
          <w:tcPr>
            <w:tcW w:w="850" w:type="dxa"/>
            <w:vMerge/>
          </w:tcPr>
          <w:p w14:paraId="6DE94FC5" w14:textId="77777777" w:rsidR="002A6BA1" w:rsidRPr="00A313CA" w:rsidRDefault="002A6BA1" w:rsidP="002A6BA1">
            <w:pPr>
              <w:pStyle w:val="Bodyjustified"/>
            </w:pPr>
          </w:p>
        </w:tc>
      </w:tr>
      <w:tr w:rsidR="002A6BA1" w:rsidRPr="00A313CA" w14:paraId="5027DC13" w14:textId="77777777" w:rsidTr="00477E45">
        <w:trPr>
          <w:trHeight w:val="238"/>
        </w:trPr>
        <w:tc>
          <w:tcPr>
            <w:tcW w:w="1247" w:type="dxa"/>
            <w:vMerge/>
          </w:tcPr>
          <w:p w14:paraId="468EE74B" w14:textId="77777777" w:rsidR="002A6BA1" w:rsidRPr="00A313CA" w:rsidRDefault="002A6BA1" w:rsidP="002A6BA1">
            <w:pPr>
              <w:pStyle w:val="Bodyjustified"/>
            </w:pPr>
          </w:p>
        </w:tc>
        <w:tc>
          <w:tcPr>
            <w:tcW w:w="1247" w:type="dxa"/>
          </w:tcPr>
          <w:p w14:paraId="734C15A3" w14:textId="77777777" w:rsidR="002A6BA1" w:rsidRPr="00A313CA" w:rsidRDefault="002A6BA1" w:rsidP="002A6BA1">
            <w:pPr>
              <w:pStyle w:val="Bodyjustified"/>
            </w:pPr>
            <w:r w:rsidRPr="00A313CA">
              <w:t>0.12</w:t>
            </w:r>
          </w:p>
        </w:tc>
        <w:tc>
          <w:tcPr>
            <w:tcW w:w="1247" w:type="dxa"/>
          </w:tcPr>
          <w:p w14:paraId="48E715E9" w14:textId="77777777" w:rsidR="002A6BA1" w:rsidRPr="00A313CA" w:rsidRDefault="002A6BA1" w:rsidP="002A6BA1">
            <w:pPr>
              <w:pStyle w:val="Bodyjustified"/>
            </w:pPr>
            <w:r>
              <w:t>10</w:t>
            </w:r>
          </w:p>
        </w:tc>
        <w:tc>
          <w:tcPr>
            <w:tcW w:w="1134" w:type="dxa"/>
            <w:vMerge/>
          </w:tcPr>
          <w:p w14:paraId="644063AF" w14:textId="77777777" w:rsidR="002A6BA1" w:rsidRPr="00A313CA" w:rsidRDefault="002A6BA1" w:rsidP="002A6BA1">
            <w:pPr>
              <w:pStyle w:val="Bodyjustified"/>
            </w:pPr>
          </w:p>
        </w:tc>
        <w:tc>
          <w:tcPr>
            <w:tcW w:w="1134" w:type="dxa"/>
          </w:tcPr>
          <w:p w14:paraId="153D1AD3" w14:textId="77777777" w:rsidR="002A6BA1" w:rsidRPr="00A313CA" w:rsidRDefault="002A6BA1" w:rsidP="002A6BA1">
            <w:pPr>
              <w:pStyle w:val="Bodyjustified"/>
            </w:pPr>
            <w:r w:rsidRPr="00A313CA">
              <w:t>1.2</w:t>
            </w:r>
          </w:p>
        </w:tc>
        <w:tc>
          <w:tcPr>
            <w:tcW w:w="1077" w:type="dxa"/>
            <w:vMerge w:val="restart"/>
          </w:tcPr>
          <w:p w14:paraId="643AD9DB" w14:textId="77777777" w:rsidR="002A6BA1" w:rsidRPr="00A313CA" w:rsidRDefault="002A6BA1" w:rsidP="002A6BA1">
            <w:pPr>
              <w:pStyle w:val="Bodyjustified"/>
            </w:pPr>
            <w:r w:rsidRPr="00A313CA">
              <w:t>1.7</w:t>
            </w:r>
          </w:p>
        </w:tc>
        <w:tc>
          <w:tcPr>
            <w:tcW w:w="850" w:type="dxa"/>
            <w:vMerge w:val="restart"/>
          </w:tcPr>
          <w:p w14:paraId="40C49228" w14:textId="77777777" w:rsidR="002A6BA1" w:rsidRPr="00A313CA" w:rsidRDefault="002A6BA1" w:rsidP="002A6BA1">
            <w:pPr>
              <w:pStyle w:val="Bodyjustified"/>
            </w:pPr>
            <w:r w:rsidRPr="00A313CA">
              <w:t>10</w:t>
            </w:r>
          </w:p>
        </w:tc>
      </w:tr>
      <w:tr w:rsidR="002A6BA1" w:rsidRPr="00A313CA" w14:paraId="721CDF95" w14:textId="77777777" w:rsidTr="00477E45">
        <w:trPr>
          <w:trHeight w:val="238"/>
        </w:trPr>
        <w:tc>
          <w:tcPr>
            <w:tcW w:w="1247" w:type="dxa"/>
            <w:vMerge/>
          </w:tcPr>
          <w:p w14:paraId="2432B30D" w14:textId="77777777" w:rsidR="002A6BA1" w:rsidRPr="00A313CA" w:rsidRDefault="002A6BA1" w:rsidP="002A6BA1">
            <w:pPr>
              <w:pStyle w:val="Bodyjustified"/>
            </w:pPr>
          </w:p>
        </w:tc>
        <w:tc>
          <w:tcPr>
            <w:tcW w:w="1247" w:type="dxa"/>
          </w:tcPr>
          <w:p w14:paraId="480BADA6" w14:textId="77777777" w:rsidR="002A6BA1" w:rsidRPr="00A313CA" w:rsidRDefault="002A6BA1" w:rsidP="002A6BA1">
            <w:pPr>
              <w:pStyle w:val="Bodyjustified"/>
            </w:pPr>
            <w:r w:rsidRPr="00A313CA">
              <w:t>0.15</w:t>
            </w:r>
          </w:p>
        </w:tc>
        <w:tc>
          <w:tcPr>
            <w:tcW w:w="1247" w:type="dxa"/>
          </w:tcPr>
          <w:p w14:paraId="03118E6D" w14:textId="77777777" w:rsidR="002A6BA1" w:rsidRPr="00A313CA" w:rsidRDefault="002A6BA1" w:rsidP="002A6BA1">
            <w:pPr>
              <w:pStyle w:val="Bodyjustified"/>
            </w:pPr>
            <w:r>
              <w:t>10, 20</w:t>
            </w:r>
          </w:p>
        </w:tc>
        <w:tc>
          <w:tcPr>
            <w:tcW w:w="1134" w:type="dxa"/>
            <w:vMerge/>
          </w:tcPr>
          <w:p w14:paraId="5391AC43" w14:textId="77777777" w:rsidR="002A6BA1" w:rsidRPr="00A313CA" w:rsidRDefault="002A6BA1" w:rsidP="002A6BA1">
            <w:pPr>
              <w:pStyle w:val="Bodyjustified"/>
            </w:pPr>
          </w:p>
        </w:tc>
        <w:tc>
          <w:tcPr>
            <w:tcW w:w="1134" w:type="dxa"/>
          </w:tcPr>
          <w:p w14:paraId="168A56D1" w14:textId="77777777" w:rsidR="002A6BA1" w:rsidRPr="00A313CA" w:rsidRDefault="002A6BA1" w:rsidP="002A6BA1">
            <w:pPr>
              <w:pStyle w:val="Bodyjustified"/>
            </w:pPr>
            <w:r w:rsidRPr="00A313CA">
              <w:t>1.5</w:t>
            </w:r>
          </w:p>
        </w:tc>
        <w:tc>
          <w:tcPr>
            <w:tcW w:w="1077" w:type="dxa"/>
            <w:vMerge/>
          </w:tcPr>
          <w:p w14:paraId="54315D8D" w14:textId="77777777" w:rsidR="002A6BA1" w:rsidRPr="00A313CA" w:rsidRDefault="002A6BA1" w:rsidP="002A6BA1">
            <w:pPr>
              <w:pStyle w:val="Bodyjustified"/>
            </w:pPr>
          </w:p>
        </w:tc>
        <w:tc>
          <w:tcPr>
            <w:tcW w:w="850" w:type="dxa"/>
            <w:vMerge/>
          </w:tcPr>
          <w:p w14:paraId="04DECAF6" w14:textId="77777777" w:rsidR="002A6BA1" w:rsidRPr="00A313CA" w:rsidRDefault="002A6BA1" w:rsidP="002A6BA1">
            <w:pPr>
              <w:pStyle w:val="Bodyjustified"/>
            </w:pPr>
          </w:p>
        </w:tc>
      </w:tr>
      <w:tr w:rsidR="002A6BA1" w:rsidRPr="00A313CA" w14:paraId="334ED32F" w14:textId="77777777" w:rsidTr="00477E45">
        <w:trPr>
          <w:trHeight w:val="238"/>
        </w:trPr>
        <w:tc>
          <w:tcPr>
            <w:tcW w:w="1247" w:type="dxa"/>
            <w:vMerge/>
          </w:tcPr>
          <w:p w14:paraId="58BA5B60" w14:textId="77777777" w:rsidR="002A6BA1" w:rsidRPr="00A313CA" w:rsidRDefault="002A6BA1" w:rsidP="002A6BA1">
            <w:pPr>
              <w:pStyle w:val="Bodyjustified"/>
            </w:pPr>
          </w:p>
        </w:tc>
        <w:tc>
          <w:tcPr>
            <w:tcW w:w="1247" w:type="dxa"/>
          </w:tcPr>
          <w:p w14:paraId="005062A5" w14:textId="77777777" w:rsidR="002A6BA1" w:rsidRPr="00A313CA" w:rsidRDefault="002A6BA1" w:rsidP="002A6BA1">
            <w:pPr>
              <w:pStyle w:val="Bodyjustified"/>
            </w:pPr>
            <w:r w:rsidRPr="00A313CA">
              <w:t>0.18</w:t>
            </w:r>
          </w:p>
        </w:tc>
        <w:tc>
          <w:tcPr>
            <w:tcW w:w="1247" w:type="dxa"/>
          </w:tcPr>
          <w:p w14:paraId="26E51595" w14:textId="77777777" w:rsidR="002A6BA1" w:rsidRPr="00A313CA" w:rsidRDefault="002A6BA1" w:rsidP="002A6BA1">
            <w:pPr>
              <w:pStyle w:val="Bodyjustified"/>
            </w:pPr>
            <w:r>
              <w:t>10</w:t>
            </w:r>
          </w:p>
        </w:tc>
        <w:tc>
          <w:tcPr>
            <w:tcW w:w="1134" w:type="dxa"/>
            <w:vMerge/>
          </w:tcPr>
          <w:p w14:paraId="3D79AD1A" w14:textId="77777777" w:rsidR="002A6BA1" w:rsidRPr="00A313CA" w:rsidRDefault="002A6BA1" w:rsidP="002A6BA1">
            <w:pPr>
              <w:pStyle w:val="Bodyjustified"/>
            </w:pPr>
          </w:p>
        </w:tc>
        <w:tc>
          <w:tcPr>
            <w:tcW w:w="1134" w:type="dxa"/>
          </w:tcPr>
          <w:p w14:paraId="7FF29A9B" w14:textId="77777777" w:rsidR="002A6BA1" w:rsidRPr="00A313CA" w:rsidRDefault="002A6BA1" w:rsidP="002A6BA1">
            <w:pPr>
              <w:pStyle w:val="Bodyjustified"/>
            </w:pPr>
            <w:r w:rsidRPr="00A313CA">
              <w:t>1.8</w:t>
            </w:r>
          </w:p>
        </w:tc>
        <w:tc>
          <w:tcPr>
            <w:tcW w:w="1077" w:type="dxa"/>
          </w:tcPr>
          <w:p w14:paraId="1922162F" w14:textId="77777777" w:rsidR="002A6BA1" w:rsidRPr="00A313CA" w:rsidRDefault="002A6BA1" w:rsidP="002A6BA1">
            <w:pPr>
              <w:pStyle w:val="Bodyjustified"/>
            </w:pPr>
            <w:r w:rsidRPr="00A313CA">
              <w:t>2</w:t>
            </w:r>
          </w:p>
        </w:tc>
        <w:tc>
          <w:tcPr>
            <w:tcW w:w="850" w:type="dxa"/>
          </w:tcPr>
          <w:p w14:paraId="4BB9D5E0" w14:textId="77777777" w:rsidR="002A6BA1" w:rsidRPr="00A313CA" w:rsidRDefault="002A6BA1" w:rsidP="002A6BA1">
            <w:pPr>
              <w:pStyle w:val="Bodyjustified"/>
            </w:pPr>
            <w:r w:rsidRPr="00A313CA">
              <w:t>12</w:t>
            </w:r>
          </w:p>
        </w:tc>
      </w:tr>
      <w:tr w:rsidR="00FE0923" w:rsidRPr="00A313CA" w14:paraId="482B3C6E" w14:textId="77777777" w:rsidTr="00477E45">
        <w:trPr>
          <w:trHeight w:val="238"/>
        </w:trPr>
        <w:tc>
          <w:tcPr>
            <w:tcW w:w="1247" w:type="dxa"/>
            <w:vMerge/>
          </w:tcPr>
          <w:p w14:paraId="72087F9F" w14:textId="77777777" w:rsidR="00FE0923" w:rsidRPr="00A313CA" w:rsidRDefault="00FE0923" w:rsidP="00FE0923">
            <w:pPr>
              <w:pStyle w:val="Bodyjustified"/>
            </w:pPr>
          </w:p>
        </w:tc>
        <w:tc>
          <w:tcPr>
            <w:tcW w:w="1247" w:type="dxa"/>
          </w:tcPr>
          <w:p w14:paraId="4B14F6E4" w14:textId="77777777" w:rsidR="00FE0923" w:rsidRPr="00A313CA" w:rsidRDefault="00FE0923" w:rsidP="00FE0923">
            <w:pPr>
              <w:pStyle w:val="Bodyjustified"/>
            </w:pPr>
            <w:r w:rsidRPr="00A313CA">
              <w:t>0.022</w:t>
            </w:r>
          </w:p>
        </w:tc>
        <w:tc>
          <w:tcPr>
            <w:tcW w:w="1247" w:type="dxa"/>
          </w:tcPr>
          <w:p w14:paraId="7E5053AE" w14:textId="77777777" w:rsidR="00FE0923" w:rsidRPr="00A313CA" w:rsidRDefault="00FE0923" w:rsidP="00FE0923">
            <w:pPr>
              <w:pStyle w:val="Bodyjustified"/>
            </w:pPr>
            <w:r>
              <w:t>10, 20</w:t>
            </w:r>
          </w:p>
        </w:tc>
        <w:tc>
          <w:tcPr>
            <w:tcW w:w="1134" w:type="dxa"/>
            <w:vMerge w:val="restart"/>
          </w:tcPr>
          <w:p w14:paraId="6AA725A8" w14:textId="77777777" w:rsidR="00FE0923" w:rsidRPr="00A313CA" w:rsidRDefault="00FE0923" w:rsidP="00FE0923">
            <w:pPr>
              <w:pStyle w:val="Bodyjustified"/>
            </w:pPr>
            <w:r w:rsidRPr="00A313CA">
              <w:t>630</w:t>
            </w:r>
          </w:p>
        </w:tc>
        <w:tc>
          <w:tcPr>
            <w:tcW w:w="1134" w:type="dxa"/>
          </w:tcPr>
          <w:p w14:paraId="295C8A28" w14:textId="77777777" w:rsidR="00FE0923" w:rsidRPr="00A313CA" w:rsidRDefault="00FE0923" w:rsidP="00FE0923">
            <w:pPr>
              <w:pStyle w:val="Bodyjustified"/>
            </w:pPr>
            <w:r w:rsidRPr="00A313CA">
              <w:t>0.3</w:t>
            </w:r>
          </w:p>
        </w:tc>
        <w:tc>
          <w:tcPr>
            <w:tcW w:w="1077" w:type="dxa"/>
            <w:vMerge w:val="restart"/>
          </w:tcPr>
          <w:p w14:paraId="5E2CD820" w14:textId="77777777" w:rsidR="00FE0923" w:rsidRPr="00A313CA" w:rsidRDefault="00FE0923" w:rsidP="00FE0923">
            <w:pPr>
              <w:pStyle w:val="Bodyjustified"/>
            </w:pPr>
            <w:r w:rsidRPr="00A313CA">
              <w:t>1</w:t>
            </w:r>
          </w:p>
        </w:tc>
        <w:tc>
          <w:tcPr>
            <w:tcW w:w="850" w:type="dxa"/>
            <w:vMerge w:val="restart"/>
          </w:tcPr>
          <w:p w14:paraId="796C3B48" w14:textId="77777777" w:rsidR="00FE0923" w:rsidRPr="00A313CA" w:rsidRDefault="00FE0923" w:rsidP="00FE0923">
            <w:pPr>
              <w:pStyle w:val="Bodyjustified"/>
            </w:pPr>
            <w:r w:rsidRPr="00A313CA">
              <w:t>6</w:t>
            </w:r>
          </w:p>
        </w:tc>
      </w:tr>
      <w:tr w:rsidR="00FE0923" w:rsidRPr="00A313CA" w14:paraId="33C2AEE3" w14:textId="77777777" w:rsidTr="00477E45">
        <w:trPr>
          <w:trHeight w:val="238"/>
        </w:trPr>
        <w:tc>
          <w:tcPr>
            <w:tcW w:w="1247" w:type="dxa"/>
            <w:vMerge/>
          </w:tcPr>
          <w:p w14:paraId="3DBA2ACB" w14:textId="77777777" w:rsidR="00FE0923" w:rsidRPr="00A313CA" w:rsidRDefault="00FE0923" w:rsidP="00FE0923">
            <w:pPr>
              <w:pStyle w:val="Bodyjustified"/>
            </w:pPr>
          </w:p>
        </w:tc>
        <w:tc>
          <w:tcPr>
            <w:tcW w:w="1247" w:type="dxa"/>
          </w:tcPr>
          <w:p w14:paraId="2A0877A1" w14:textId="77777777" w:rsidR="00FE0923" w:rsidRPr="00A313CA" w:rsidRDefault="00FE0923" w:rsidP="00FE0923">
            <w:pPr>
              <w:pStyle w:val="Bodyjustified"/>
            </w:pPr>
            <w:r w:rsidRPr="00A313CA">
              <w:t>0.027</w:t>
            </w:r>
          </w:p>
        </w:tc>
        <w:tc>
          <w:tcPr>
            <w:tcW w:w="1247" w:type="dxa"/>
          </w:tcPr>
          <w:p w14:paraId="21E212B6" w14:textId="77777777" w:rsidR="00FE0923" w:rsidRPr="00A313CA" w:rsidRDefault="00FE0923" w:rsidP="00FE0923">
            <w:pPr>
              <w:pStyle w:val="Bodyjustified"/>
            </w:pPr>
            <w:r>
              <w:t>10</w:t>
            </w:r>
          </w:p>
        </w:tc>
        <w:tc>
          <w:tcPr>
            <w:tcW w:w="1134" w:type="dxa"/>
            <w:vMerge/>
          </w:tcPr>
          <w:p w14:paraId="78F4A4EF" w14:textId="77777777" w:rsidR="00FE0923" w:rsidRPr="00A313CA" w:rsidRDefault="00FE0923" w:rsidP="00FE0923">
            <w:pPr>
              <w:pStyle w:val="Bodyjustified"/>
            </w:pPr>
          </w:p>
        </w:tc>
        <w:tc>
          <w:tcPr>
            <w:tcW w:w="1134" w:type="dxa"/>
          </w:tcPr>
          <w:p w14:paraId="5C685657" w14:textId="77777777" w:rsidR="00FE0923" w:rsidRPr="00A313CA" w:rsidRDefault="00FE0923" w:rsidP="00FE0923">
            <w:pPr>
              <w:pStyle w:val="Bodyjustified"/>
            </w:pPr>
            <w:r w:rsidRPr="00A313CA">
              <w:t>0.3</w:t>
            </w:r>
          </w:p>
        </w:tc>
        <w:tc>
          <w:tcPr>
            <w:tcW w:w="1077" w:type="dxa"/>
            <w:vMerge/>
          </w:tcPr>
          <w:p w14:paraId="29C528A4" w14:textId="77777777" w:rsidR="00FE0923" w:rsidRPr="00A313CA" w:rsidRDefault="00FE0923" w:rsidP="00FE0923">
            <w:pPr>
              <w:pStyle w:val="Bodyjustified"/>
            </w:pPr>
          </w:p>
        </w:tc>
        <w:tc>
          <w:tcPr>
            <w:tcW w:w="850" w:type="dxa"/>
            <w:vMerge/>
          </w:tcPr>
          <w:p w14:paraId="0BB4D7AD" w14:textId="77777777" w:rsidR="00FE0923" w:rsidRPr="00A313CA" w:rsidRDefault="00FE0923" w:rsidP="00FE0923">
            <w:pPr>
              <w:pStyle w:val="Bodyjustified"/>
            </w:pPr>
          </w:p>
        </w:tc>
      </w:tr>
      <w:tr w:rsidR="00FE0923" w:rsidRPr="00A313CA" w14:paraId="2A2E9930" w14:textId="77777777" w:rsidTr="00477E45">
        <w:trPr>
          <w:trHeight w:val="238"/>
        </w:trPr>
        <w:tc>
          <w:tcPr>
            <w:tcW w:w="1247" w:type="dxa"/>
            <w:vMerge/>
          </w:tcPr>
          <w:p w14:paraId="4EBC064B" w14:textId="77777777" w:rsidR="00FE0923" w:rsidRPr="00A313CA" w:rsidRDefault="00FE0923" w:rsidP="00FE0923">
            <w:pPr>
              <w:pStyle w:val="Bodyjustified"/>
            </w:pPr>
          </w:p>
        </w:tc>
        <w:tc>
          <w:tcPr>
            <w:tcW w:w="1247" w:type="dxa"/>
          </w:tcPr>
          <w:p w14:paraId="1E4A3E32" w14:textId="77777777" w:rsidR="00FE0923" w:rsidRPr="00A313CA" w:rsidRDefault="00FE0923" w:rsidP="00FE0923">
            <w:pPr>
              <w:pStyle w:val="Bodyjustified"/>
            </w:pPr>
            <w:r w:rsidRPr="00A313CA">
              <w:t>0.033</w:t>
            </w:r>
          </w:p>
        </w:tc>
        <w:tc>
          <w:tcPr>
            <w:tcW w:w="1247" w:type="dxa"/>
          </w:tcPr>
          <w:p w14:paraId="2140BA90" w14:textId="77777777" w:rsidR="00FE0923" w:rsidRPr="00A313CA" w:rsidRDefault="00FE0923" w:rsidP="00FE0923">
            <w:pPr>
              <w:pStyle w:val="Bodyjustified"/>
            </w:pPr>
            <w:r>
              <w:t>10, 20</w:t>
            </w:r>
          </w:p>
        </w:tc>
        <w:tc>
          <w:tcPr>
            <w:tcW w:w="1134" w:type="dxa"/>
            <w:vMerge/>
          </w:tcPr>
          <w:p w14:paraId="4B41FB35" w14:textId="77777777" w:rsidR="00FE0923" w:rsidRPr="00A313CA" w:rsidRDefault="00FE0923" w:rsidP="00FE0923">
            <w:pPr>
              <w:pStyle w:val="Bodyjustified"/>
            </w:pPr>
          </w:p>
        </w:tc>
        <w:tc>
          <w:tcPr>
            <w:tcW w:w="1134" w:type="dxa"/>
          </w:tcPr>
          <w:p w14:paraId="3D4EF260" w14:textId="77777777" w:rsidR="00FE0923" w:rsidRPr="00A313CA" w:rsidRDefault="00FE0923" w:rsidP="00FE0923">
            <w:pPr>
              <w:pStyle w:val="Bodyjustified"/>
            </w:pPr>
            <w:r w:rsidRPr="00A313CA">
              <w:t>0.4</w:t>
            </w:r>
          </w:p>
        </w:tc>
        <w:tc>
          <w:tcPr>
            <w:tcW w:w="1077" w:type="dxa"/>
            <w:vMerge/>
          </w:tcPr>
          <w:p w14:paraId="18B529B7" w14:textId="77777777" w:rsidR="00FE0923" w:rsidRPr="00A313CA" w:rsidRDefault="00FE0923" w:rsidP="00FE0923">
            <w:pPr>
              <w:pStyle w:val="Bodyjustified"/>
            </w:pPr>
          </w:p>
        </w:tc>
        <w:tc>
          <w:tcPr>
            <w:tcW w:w="850" w:type="dxa"/>
            <w:vMerge/>
          </w:tcPr>
          <w:p w14:paraId="790E06FA" w14:textId="77777777" w:rsidR="00FE0923" w:rsidRPr="00A313CA" w:rsidRDefault="00FE0923" w:rsidP="00FE0923">
            <w:pPr>
              <w:pStyle w:val="Bodyjustified"/>
            </w:pPr>
          </w:p>
        </w:tc>
      </w:tr>
      <w:tr w:rsidR="00FE0923" w:rsidRPr="00A313CA" w14:paraId="19B3DFF5" w14:textId="77777777" w:rsidTr="00477E45">
        <w:trPr>
          <w:trHeight w:val="238"/>
        </w:trPr>
        <w:tc>
          <w:tcPr>
            <w:tcW w:w="1247" w:type="dxa"/>
            <w:vMerge/>
          </w:tcPr>
          <w:p w14:paraId="58B77D5C" w14:textId="77777777" w:rsidR="00FE0923" w:rsidRPr="00A313CA" w:rsidRDefault="00FE0923" w:rsidP="00FE0923">
            <w:pPr>
              <w:pStyle w:val="Bodyjustified"/>
            </w:pPr>
          </w:p>
        </w:tc>
        <w:tc>
          <w:tcPr>
            <w:tcW w:w="1247" w:type="dxa"/>
          </w:tcPr>
          <w:p w14:paraId="125111BC" w14:textId="77777777" w:rsidR="00FE0923" w:rsidRPr="00A313CA" w:rsidRDefault="00FE0923" w:rsidP="00FE0923">
            <w:pPr>
              <w:pStyle w:val="Bodyjustified"/>
            </w:pPr>
            <w:r w:rsidRPr="00A313CA">
              <w:t>0.039</w:t>
            </w:r>
          </w:p>
        </w:tc>
        <w:tc>
          <w:tcPr>
            <w:tcW w:w="1247" w:type="dxa"/>
          </w:tcPr>
          <w:p w14:paraId="4B220E92" w14:textId="77777777" w:rsidR="00FE0923" w:rsidRPr="00A313CA" w:rsidRDefault="00FE0923" w:rsidP="00FE0923">
            <w:pPr>
              <w:pStyle w:val="Bodyjustified"/>
            </w:pPr>
            <w:r>
              <w:t>10</w:t>
            </w:r>
          </w:p>
        </w:tc>
        <w:tc>
          <w:tcPr>
            <w:tcW w:w="1134" w:type="dxa"/>
            <w:vMerge/>
          </w:tcPr>
          <w:p w14:paraId="7495D67F" w14:textId="77777777" w:rsidR="00FE0923" w:rsidRPr="00A313CA" w:rsidRDefault="00FE0923" w:rsidP="00FE0923">
            <w:pPr>
              <w:pStyle w:val="Bodyjustified"/>
            </w:pPr>
          </w:p>
        </w:tc>
        <w:tc>
          <w:tcPr>
            <w:tcW w:w="1134" w:type="dxa"/>
          </w:tcPr>
          <w:p w14:paraId="3352AFB6" w14:textId="77777777" w:rsidR="00FE0923" w:rsidRPr="00A313CA" w:rsidRDefault="00FE0923" w:rsidP="00FE0923">
            <w:pPr>
              <w:pStyle w:val="Bodyjustified"/>
            </w:pPr>
            <w:r w:rsidRPr="00A313CA">
              <w:t>0.5</w:t>
            </w:r>
          </w:p>
        </w:tc>
        <w:tc>
          <w:tcPr>
            <w:tcW w:w="1077" w:type="dxa"/>
            <w:vMerge/>
          </w:tcPr>
          <w:p w14:paraId="062BB06A" w14:textId="77777777" w:rsidR="00FE0923" w:rsidRPr="00A313CA" w:rsidRDefault="00FE0923" w:rsidP="00FE0923">
            <w:pPr>
              <w:pStyle w:val="Bodyjustified"/>
            </w:pPr>
          </w:p>
        </w:tc>
        <w:tc>
          <w:tcPr>
            <w:tcW w:w="850" w:type="dxa"/>
            <w:vMerge/>
          </w:tcPr>
          <w:p w14:paraId="551B7712" w14:textId="77777777" w:rsidR="00FE0923" w:rsidRPr="00A313CA" w:rsidRDefault="00FE0923" w:rsidP="00FE0923">
            <w:pPr>
              <w:pStyle w:val="Bodyjustified"/>
            </w:pPr>
          </w:p>
        </w:tc>
      </w:tr>
      <w:tr w:rsidR="00FE0923" w:rsidRPr="00A313CA" w14:paraId="0F146E1F" w14:textId="77777777" w:rsidTr="00477E45">
        <w:trPr>
          <w:trHeight w:val="238"/>
        </w:trPr>
        <w:tc>
          <w:tcPr>
            <w:tcW w:w="1247" w:type="dxa"/>
            <w:vMerge/>
          </w:tcPr>
          <w:p w14:paraId="24A37B7E" w14:textId="77777777" w:rsidR="00FE0923" w:rsidRPr="00A313CA" w:rsidRDefault="00FE0923" w:rsidP="00FE0923">
            <w:pPr>
              <w:pStyle w:val="Bodyjustified"/>
            </w:pPr>
          </w:p>
        </w:tc>
        <w:tc>
          <w:tcPr>
            <w:tcW w:w="1247" w:type="dxa"/>
          </w:tcPr>
          <w:p w14:paraId="2EC5612C" w14:textId="77777777" w:rsidR="00FE0923" w:rsidRPr="00A313CA" w:rsidRDefault="00FE0923" w:rsidP="00FE0923">
            <w:pPr>
              <w:pStyle w:val="Bodyjustified"/>
            </w:pPr>
            <w:r w:rsidRPr="00A313CA">
              <w:t>0.047</w:t>
            </w:r>
          </w:p>
        </w:tc>
        <w:tc>
          <w:tcPr>
            <w:tcW w:w="1247" w:type="dxa"/>
          </w:tcPr>
          <w:p w14:paraId="652DAB00" w14:textId="77777777" w:rsidR="00FE0923" w:rsidRPr="00A313CA" w:rsidRDefault="00FE0923" w:rsidP="00FE0923">
            <w:pPr>
              <w:pStyle w:val="Bodyjustified"/>
            </w:pPr>
            <w:r>
              <w:t>10, 20</w:t>
            </w:r>
          </w:p>
        </w:tc>
        <w:tc>
          <w:tcPr>
            <w:tcW w:w="1134" w:type="dxa"/>
            <w:vMerge/>
          </w:tcPr>
          <w:p w14:paraId="24060CEC" w14:textId="77777777" w:rsidR="00FE0923" w:rsidRPr="00A313CA" w:rsidRDefault="00FE0923" w:rsidP="00FE0923">
            <w:pPr>
              <w:pStyle w:val="Bodyjustified"/>
            </w:pPr>
          </w:p>
        </w:tc>
        <w:tc>
          <w:tcPr>
            <w:tcW w:w="1134" w:type="dxa"/>
          </w:tcPr>
          <w:p w14:paraId="172A7F1F" w14:textId="77777777" w:rsidR="00FE0923" w:rsidRPr="00A313CA" w:rsidRDefault="00FE0923" w:rsidP="00FE0923">
            <w:pPr>
              <w:pStyle w:val="Bodyjustified"/>
            </w:pPr>
            <w:r w:rsidRPr="00A313CA">
              <w:t>0.6</w:t>
            </w:r>
          </w:p>
        </w:tc>
        <w:tc>
          <w:tcPr>
            <w:tcW w:w="1077" w:type="dxa"/>
            <w:vMerge w:val="restart"/>
          </w:tcPr>
          <w:p w14:paraId="545B8361" w14:textId="77777777" w:rsidR="00FE0923" w:rsidRPr="00A313CA" w:rsidRDefault="00FE0923" w:rsidP="00FE0923">
            <w:pPr>
              <w:pStyle w:val="Bodyjustified"/>
            </w:pPr>
            <w:r w:rsidRPr="00A313CA">
              <w:t>1.3</w:t>
            </w:r>
          </w:p>
        </w:tc>
        <w:tc>
          <w:tcPr>
            <w:tcW w:w="850" w:type="dxa"/>
            <w:vMerge w:val="restart"/>
          </w:tcPr>
          <w:p w14:paraId="55CC0624" w14:textId="77777777" w:rsidR="00FE0923" w:rsidRPr="00A313CA" w:rsidRDefault="00FE0923" w:rsidP="00FE0923">
            <w:pPr>
              <w:pStyle w:val="Bodyjustified"/>
            </w:pPr>
            <w:r w:rsidRPr="00A313CA">
              <w:t>8</w:t>
            </w:r>
          </w:p>
        </w:tc>
      </w:tr>
      <w:tr w:rsidR="00FE0923" w:rsidRPr="00A313CA" w14:paraId="1ECAB66F" w14:textId="77777777" w:rsidTr="00477E45">
        <w:trPr>
          <w:trHeight w:val="238"/>
        </w:trPr>
        <w:tc>
          <w:tcPr>
            <w:tcW w:w="1247" w:type="dxa"/>
            <w:vMerge/>
          </w:tcPr>
          <w:p w14:paraId="1DD142FA" w14:textId="77777777" w:rsidR="00FE0923" w:rsidRPr="00A313CA" w:rsidRDefault="00FE0923" w:rsidP="00FE0923">
            <w:pPr>
              <w:pStyle w:val="Bodyjustified"/>
            </w:pPr>
          </w:p>
        </w:tc>
        <w:tc>
          <w:tcPr>
            <w:tcW w:w="1247" w:type="dxa"/>
          </w:tcPr>
          <w:p w14:paraId="00032EA4" w14:textId="77777777" w:rsidR="00FE0923" w:rsidRPr="00A313CA" w:rsidRDefault="00FE0923" w:rsidP="00FE0923">
            <w:pPr>
              <w:pStyle w:val="Bodyjustified"/>
            </w:pPr>
            <w:r w:rsidRPr="00A313CA">
              <w:t>0.056</w:t>
            </w:r>
          </w:p>
        </w:tc>
        <w:tc>
          <w:tcPr>
            <w:tcW w:w="1247" w:type="dxa"/>
          </w:tcPr>
          <w:p w14:paraId="1520F770" w14:textId="77777777" w:rsidR="00FE0923" w:rsidRPr="00A313CA" w:rsidRDefault="00FE0923" w:rsidP="00FE0923">
            <w:pPr>
              <w:pStyle w:val="Bodyjustified"/>
            </w:pPr>
            <w:r>
              <w:t>10</w:t>
            </w:r>
          </w:p>
        </w:tc>
        <w:tc>
          <w:tcPr>
            <w:tcW w:w="1134" w:type="dxa"/>
            <w:vMerge/>
          </w:tcPr>
          <w:p w14:paraId="2CC13D76" w14:textId="77777777" w:rsidR="00FE0923" w:rsidRPr="00A313CA" w:rsidRDefault="00FE0923" w:rsidP="00FE0923">
            <w:pPr>
              <w:pStyle w:val="Bodyjustified"/>
            </w:pPr>
          </w:p>
        </w:tc>
        <w:tc>
          <w:tcPr>
            <w:tcW w:w="1134" w:type="dxa"/>
          </w:tcPr>
          <w:p w14:paraId="0C5F9AE5" w14:textId="77777777" w:rsidR="00FE0923" w:rsidRPr="00A313CA" w:rsidRDefault="00FE0923" w:rsidP="00FE0923">
            <w:pPr>
              <w:pStyle w:val="Bodyjustified"/>
            </w:pPr>
            <w:r w:rsidRPr="00A313CA">
              <w:t>0.7</w:t>
            </w:r>
          </w:p>
        </w:tc>
        <w:tc>
          <w:tcPr>
            <w:tcW w:w="1077" w:type="dxa"/>
            <w:vMerge/>
          </w:tcPr>
          <w:p w14:paraId="4AC5F5CE" w14:textId="77777777" w:rsidR="00FE0923" w:rsidRPr="00A313CA" w:rsidRDefault="00FE0923" w:rsidP="00FE0923">
            <w:pPr>
              <w:pStyle w:val="Bodyjustified"/>
            </w:pPr>
          </w:p>
        </w:tc>
        <w:tc>
          <w:tcPr>
            <w:tcW w:w="850" w:type="dxa"/>
            <w:vMerge/>
          </w:tcPr>
          <w:p w14:paraId="2773C148" w14:textId="77777777" w:rsidR="00FE0923" w:rsidRPr="00A313CA" w:rsidRDefault="00FE0923" w:rsidP="00FE0923">
            <w:pPr>
              <w:pStyle w:val="Bodyjustified"/>
            </w:pPr>
          </w:p>
        </w:tc>
      </w:tr>
      <w:tr w:rsidR="00FE0923" w:rsidRPr="00A313CA" w14:paraId="738292AB" w14:textId="77777777" w:rsidTr="00477E45">
        <w:trPr>
          <w:trHeight w:val="238"/>
        </w:trPr>
        <w:tc>
          <w:tcPr>
            <w:tcW w:w="1247" w:type="dxa"/>
            <w:vMerge/>
          </w:tcPr>
          <w:p w14:paraId="61C57A8B" w14:textId="77777777" w:rsidR="00FE0923" w:rsidRPr="00A313CA" w:rsidRDefault="00FE0923" w:rsidP="00FE0923">
            <w:pPr>
              <w:pStyle w:val="Bodyjustified"/>
            </w:pPr>
          </w:p>
        </w:tc>
        <w:tc>
          <w:tcPr>
            <w:tcW w:w="1247" w:type="dxa"/>
          </w:tcPr>
          <w:p w14:paraId="6FFB0581" w14:textId="77777777" w:rsidR="00FE0923" w:rsidRPr="00A313CA" w:rsidRDefault="00FE0923" w:rsidP="00FE0923">
            <w:pPr>
              <w:pStyle w:val="Bodyjustified"/>
            </w:pPr>
            <w:r w:rsidRPr="00A313CA">
              <w:t>0.068</w:t>
            </w:r>
          </w:p>
        </w:tc>
        <w:tc>
          <w:tcPr>
            <w:tcW w:w="1247" w:type="dxa"/>
          </w:tcPr>
          <w:p w14:paraId="0C0F0BFE" w14:textId="77777777" w:rsidR="00FE0923" w:rsidRPr="00A313CA" w:rsidRDefault="00FE0923" w:rsidP="00FE0923">
            <w:pPr>
              <w:pStyle w:val="Bodyjustified"/>
            </w:pPr>
            <w:r>
              <w:t>10, 20</w:t>
            </w:r>
          </w:p>
        </w:tc>
        <w:tc>
          <w:tcPr>
            <w:tcW w:w="1134" w:type="dxa"/>
            <w:vMerge/>
          </w:tcPr>
          <w:p w14:paraId="384BD8EE" w14:textId="77777777" w:rsidR="00FE0923" w:rsidRPr="00A313CA" w:rsidRDefault="00FE0923" w:rsidP="00FE0923">
            <w:pPr>
              <w:pStyle w:val="Bodyjustified"/>
            </w:pPr>
          </w:p>
        </w:tc>
        <w:tc>
          <w:tcPr>
            <w:tcW w:w="1134" w:type="dxa"/>
          </w:tcPr>
          <w:p w14:paraId="50CDEB24" w14:textId="77777777" w:rsidR="00FE0923" w:rsidRPr="00A313CA" w:rsidRDefault="00FE0923" w:rsidP="00FE0923">
            <w:pPr>
              <w:pStyle w:val="Bodyjustified"/>
            </w:pPr>
            <w:r w:rsidRPr="00A313CA">
              <w:t>0.8</w:t>
            </w:r>
          </w:p>
        </w:tc>
        <w:tc>
          <w:tcPr>
            <w:tcW w:w="1077" w:type="dxa"/>
            <w:vMerge w:val="restart"/>
          </w:tcPr>
          <w:p w14:paraId="06C2A544" w14:textId="77777777" w:rsidR="00FE0923" w:rsidRPr="00A313CA" w:rsidRDefault="00FE0923" w:rsidP="00FE0923">
            <w:pPr>
              <w:pStyle w:val="Bodyjustified"/>
            </w:pPr>
            <w:r w:rsidRPr="00A313CA">
              <w:t>1.7</w:t>
            </w:r>
          </w:p>
        </w:tc>
        <w:tc>
          <w:tcPr>
            <w:tcW w:w="850" w:type="dxa"/>
            <w:vMerge w:val="restart"/>
          </w:tcPr>
          <w:p w14:paraId="744AC55E" w14:textId="77777777" w:rsidR="00FE0923" w:rsidRPr="00A313CA" w:rsidRDefault="00FE0923" w:rsidP="00FE0923">
            <w:pPr>
              <w:pStyle w:val="Bodyjustified"/>
            </w:pPr>
            <w:r w:rsidRPr="00A313CA">
              <w:t>10</w:t>
            </w:r>
          </w:p>
        </w:tc>
      </w:tr>
      <w:tr w:rsidR="00FE0923" w:rsidRPr="00A313CA" w14:paraId="2F16E3CF" w14:textId="77777777" w:rsidTr="00477E45">
        <w:trPr>
          <w:trHeight w:val="238"/>
        </w:trPr>
        <w:tc>
          <w:tcPr>
            <w:tcW w:w="1247" w:type="dxa"/>
            <w:vMerge/>
          </w:tcPr>
          <w:p w14:paraId="73419D22" w14:textId="77777777" w:rsidR="00FE0923" w:rsidRPr="00A313CA" w:rsidRDefault="00FE0923" w:rsidP="00FE0923">
            <w:pPr>
              <w:pStyle w:val="Bodyjustified"/>
            </w:pPr>
          </w:p>
        </w:tc>
        <w:tc>
          <w:tcPr>
            <w:tcW w:w="1247" w:type="dxa"/>
          </w:tcPr>
          <w:p w14:paraId="37361AA9" w14:textId="77777777" w:rsidR="00FE0923" w:rsidRPr="00A313CA" w:rsidRDefault="00FE0923" w:rsidP="00FE0923">
            <w:pPr>
              <w:pStyle w:val="Bodyjustified"/>
            </w:pPr>
            <w:r w:rsidRPr="00A313CA">
              <w:t>0.082</w:t>
            </w:r>
          </w:p>
        </w:tc>
        <w:tc>
          <w:tcPr>
            <w:tcW w:w="1247" w:type="dxa"/>
          </w:tcPr>
          <w:p w14:paraId="31A9A23B" w14:textId="77777777" w:rsidR="00FE0923" w:rsidRPr="00A313CA" w:rsidRDefault="00FE0923" w:rsidP="00FE0923">
            <w:pPr>
              <w:pStyle w:val="Bodyjustified"/>
            </w:pPr>
            <w:r>
              <w:t>10</w:t>
            </w:r>
          </w:p>
        </w:tc>
        <w:tc>
          <w:tcPr>
            <w:tcW w:w="1134" w:type="dxa"/>
            <w:vMerge/>
          </w:tcPr>
          <w:p w14:paraId="53C18D4B" w14:textId="77777777" w:rsidR="00FE0923" w:rsidRPr="00A313CA" w:rsidRDefault="00FE0923" w:rsidP="00FE0923">
            <w:pPr>
              <w:pStyle w:val="Bodyjustified"/>
            </w:pPr>
          </w:p>
        </w:tc>
        <w:tc>
          <w:tcPr>
            <w:tcW w:w="1134" w:type="dxa"/>
          </w:tcPr>
          <w:p w14:paraId="43566A9C" w14:textId="77777777" w:rsidR="00FE0923" w:rsidRPr="00A313CA" w:rsidRDefault="00FE0923" w:rsidP="00FE0923">
            <w:pPr>
              <w:pStyle w:val="Bodyjustified"/>
            </w:pPr>
            <w:r w:rsidRPr="00A313CA">
              <w:t>1</w:t>
            </w:r>
          </w:p>
        </w:tc>
        <w:tc>
          <w:tcPr>
            <w:tcW w:w="1077" w:type="dxa"/>
            <w:vMerge/>
          </w:tcPr>
          <w:p w14:paraId="6544BFE1" w14:textId="77777777" w:rsidR="00FE0923" w:rsidRPr="00A313CA" w:rsidRDefault="00FE0923" w:rsidP="00FE0923">
            <w:pPr>
              <w:pStyle w:val="Bodyjustified"/>
            </w:pPr>
          </w:p>
        </w:tc>
        <w:tc>
          <w:tcPr>
            <w:tcW w:w="850" w:type="dxa"/>
            <w:vMerge/>
          </w:tcPr>
          <w:p w14:paraId="19821972" w14:textId="77777777" w:rsidR="00FE0923" w:rsidRPr="00A313CA" w:rsidRDefault="00FE0923" w:rsidP="00FE0923">
            <w:pPr>
              <w:pStyle w:val="Bodyjustified"/>
            </w:pPr>
          </w:p>
        </w:tc>
      </w:tr>
      <w:tr w:rsidR="00FE0923" w:rsidRPr="00A313CA" w14:paraId="1B939AD9" w14:textId="77777777" w:rsidTr="00477E45">
        <w:trPr>
          <w:trHeight w:val="238"/>
        </w:trPr>
        <w:tc>
          <w:tcPr>
            <w:tcW w:w="1247" w:type="dxa"/>
            <w:vMerge/>
          </w:tcPr>
          <w:p w14:paraId="1C2E5B49" w14:textId="77777777" w:rsidR="00FE0923" w:rsidRPr="00A313CA" w:rsidRDefault="00FE0923" w:rsidP="00FE0923">
            <w:pPr>
              <w:pStyle w:val="Bodyjustified"/>
            </w:pPr>
          </w:p>
        </w:tc>
        <w:tc>
          <w:tcPr>
            <w:tcW w:w="1247" w:type="dxa"/>
          </w:tcPr>
          <w:p w14:paraId="3970C641" w14:textId="77777777" w:rsidR="00FE0923" w:rsidRPr="00A313CA" w:rsidRDefault="00FE0923" w:rsidP="00FE0923">
            <w:pPr>
              <w:pStyle w:val="Bodyjustified"/>
            </w:pPr>
            <w:r w:rsidRPr="00A313CA">
              <w:t>0.1</w:t>
            </w:r>
          </w:p>
        </w:tc>
        <w:tc>
          <w:tcPr>
            <w:tcW w:w="1247" w:type="dxa"/>
          </w:tcPr>
          <w:p w14:paraId="36727113" w14:textId="77777777" w:rsidR="00FE0923" w:rsidRPr="00A313CA" w:rsidRDefault="00FE0923" w:rsidP="00FE0923">
            <w:pPr>
              <w:pStyle w:val="Bodyjustified"/>
            </w:pPr>
            <w:r>
              <w:t>10, 20</w:t>
            </w:r>
          </w:p>
        </w:tc>
        <w:tc>
          <w:tcPr>
            <w:tcW w:w="1134" w:type="dxa"/>
            <w:vMerge/>
          </w:tcPr>
          <w:p w14:paraId="5F68A7FD" w14:textId="77777777" w:rsidR="00FE0923" w:rsidRPr="00A313CA" w:rsidRDefault="00FE0923" w:rsidP="00FE0923">
            <w:pPr>
              <w:pStyle w:val="Bodyjustified"/>
            </w:pPr>
          </w:p>
        </w:tc>
        <w:tc>
          <w:tcPr>
            <w:tcW w:w="1134" w:type="dxa"/>
          </w:tcPr>
          <w:p w14:paraId="4D0176B1" w14:textId="77777777" w:rsidR="00FE0923" w:rsidRPr="00A313CA" w:rsidRDefault="00FE0923" w:rsidP="00FE0923">
            <w:pPr>
              <w:pStyle w:val="Bodyjustified"/>
            </w:pPr>
            <w:r w:rsidRPr="00A313CA">
              <w:t>1</w:t>
            </w:r>
          </w:p>
        </w:tc>
        <w:tc>
          <w:tcPr>
            <w:tcW w:w="1077" w:type="dxa"/>
            <w:vMerge/>
          </w:tcPr>
          <w:p w14:paraId="4C333FB6" w14:textId="77777777" w:rsidR="00FE0923" w:rsidRPr="00A313CA" w:rsidRDefault="00FE0923" w:rsidP="00FE0923">
            <w:pPr>
              <w:pStyle w:val="Bodyjustified"/>
            </w:pPr>
          </w:p>
        </w:tc>
        <w:tc>
          <w:tcPr>
            <w:tcW w:w="850" w:type="dxa"/>
            <w:vMerge/>
          </w:tcPr>
          <w:p w14:paraId="65201A08" w14:textId="77777777" w:rsidR="00FE0923" w:rsidRPr="00A313CA" w:rsidRDefault="00FE0923" w:rsidP="00FE0923">
            <w:pPr>
              <w:pStyle w:val="Bodyjustified"/>
            </w:pPr>
          </w:p>
        </w:tc>
      </w:tr>
      <w:tr w:rsidR="00FE0923" w:rsidRPr="00A313CA" w14:paraId="1A3A40BC" w14:textId="77777777" w:rsidTr="00477E45">
        <w:trPr>
          <w:trHeight w:val="238"/>
        </w:trPr>
        <w:tc>
          <w:tcPr>
            <w:tcW w:w="1247" w:type="dxa"/>
            <w:vMerge/>
          </w:tcPr>
          <w:p w14:paraId="08A82691" w14:textId="77777777" w:rsidR="00FE0923" w:rsidRPr="00A313CA" w:rsidRDefault="00FE0923" w:rsidP="00FE0923">
            <w:pPr>
              <w:pStyle w:val="Bodyjustified"/>
            </w:pPr>
          </w:p>
        </w:tc>
        <w:tc>
          <w:tcPr>
            <w:tcW w:w="1247" w:type="dxa"/>
          </w:tcPr>
          <w:p w14:paraId="35DC30D7" w14:textId="77777777" w:rsidR="00FE0923" w:rsidRPr="00A313CA" w:rsidRDefault="00FE0923" w:rsidP="00FE0923">
            <w:pPr>
              <w:pStyle w:val="Bodyjustified"/>
            </w:pPr>
            <w:r w:rsidRPr="00A313CA">
              <w:t>0.12</w:t>
            </w:r>
          </w:p>
        </w:tc>
        <w:tc>
          <w:tcPr>
            <w:tcW w:w="1247" w:type="dxa"/>
          </w:tcPr>
          <w:p w14:paraId="5B4A695E" w14:textId="77777777" w:rsidR="00FE0923" w:rsidRPr="00A313CA" w:rsidRDefault="00FE0923" w:rsidP="00FE0923">
            <w:pPr>
              <w:pStyle w:val="Bodyjustified"/>
            </w:pPr>
            <w:r>
              <w:t>10</w:t>
            </w:r>
          </w:p>
        </w:tc>
        <w:tc>
          <w:tcPr>
            <w:tcW w:w="1134" w:type="dxa"/>
            <w:vMerge/>
          </w:tcPr>
          <w:p w14:paraId="50B91D01" w14:textId="77777777" w:rsidR="00FE0923" w:rsidRPr="00A313CA" w:rsidRDefault="00FE0923" w:rsidP="00FE0923">
            <w:pPr>
              <w:pStyle w:val="Bodyjustified"/>
            </w:pPr>
          </w:p>
        </w:tc>
        <w:tc>
          <w:tcPr>
            <w:tcW w:w="1134" w:type="dxa"/>
          </w:tcPr>
          <w:p w14:paraId="689A91BE" w14:textId="77777777" w:rsidR="00FE0923" w:rsidRPr="00A313CA" w:rsidRDefault="00FE0923" w:rsidP="00FE0923">
            <w:pPr>
              <w:pStyle w:val="Bodyjustified"/>
            </w:pPr>
            <w:r w:rsidRPr="00A313CA">
              <w:t>1.5</w:t>
            </w:r>
          </w:p>
        </w:tc>
        <w:tc>
          <w:tcPr>
            <w:tcW w:w="1077" w:type="dxa"/>
          </w:tcPr>
          <w:p w14:paraId="0CD612D3" w14:textId="77777777" w:rsidR="00FE0923" w:rsidRPr="00A313CA" w:rsidRDefault="00FE0923" w:rsidP="00FE0923">
            <w:pPr>
              <w:pStyle w:val="Bodyjustified"/>
            </w:pPr>
            <w:r w:rsidRPr="00A313CA">
              <w:t>2</w:t>
            </w:r>
          </w:p>
        </w:tc>
        <w:tc>
          <w:tcPr>
            <w:tcW w:w="850" w:type="dxa"/>
          </w:tcPr>
          <w:p w14:paraId="0B9CD23E" w14:textId="77777777" w:rsidR="00FE0923" w:rsidRPr="00A313CA" w:rsidRDefault="00FE0923" w:rsidP="00FE0923">
            <w:pPr>
              <w:pStyle w:val="Bodyjustified"/>
            </w:pPr>
            <w:r w:rsidRPr="00A313CA">
              <w:t>12</w:t>
            </w:r>
          </w:p>
        </w:tc>
      </w:tr>
      <w:tr w:rsidR="00FE0923" w:rsidRPr="00A313CA" w14:paraId="5B20E433" w14:textId="77777777" w:rsidTr="00477E45">
        <w:trPr>
          <w:trHeight w:val="238"/>
        </w:trPr>
        <w:tc>
          <w:tcPr>
            <w:tcW w:w="1247" w:type="dxa"/>
            <w:vMerge w:val="restart"/>
          </w:tcPr>
          <w:p w14:paraId="47D22637" w14:textId="77777777" w:rsidR="00FE0923" w:rsidRPr="00A313CA" w:rsidRDefault="00FE0923" w:rsidP="00FE0923">
            <w:pPr>
              <w:pStyle w:val="Bodyjustified"/>
            </w:pPr>
            <w:r w:rsidRPr="00A313CA">
              <w:t>02</w:t>
            </w:r>
            <w:r>
              <w:t xml:space="preserve">, </w:t>
            </w:r>
            <w:r w:rsidRPr="00A313CA">
              <w:t>06</w:t>
            </w:r>
          </w:p>
        </w:tc>
        <w:tc>
          <w:tcPr>
            <w:tcW w:w="1247" w:type="dxa"/>
          </w:tcPr>
          <w:p w14:paraId="6410F57A" w14:textId="77777777" w:rsidR="00FE0923" w:rsidRPr="00A313CA" w:rsidRDefault="00FE0923" w:rsidP="00FE0923">
            <w:pPr>
              <w:pStyle w:val="Bodyjustified"/>
            </w:pPr>
            <w:r w:rsidRPr="00A313CA">
              <w:t>4.7</w:t>
            </w:r>
          </w:p>
        </w:tc>
        <w:tc>
          <w:tcPr>
            <w:tcW w:w="1247" w:type="dxa"/>
          </w:tcPr>
          <w:p w14:paraId="79A63FEE" w14:textId="77777777" w:rsidR="00FE0923" w:rsidRPr="00A313CA" w:rsidRDefault="00FE0923" w:rsidP="00FE0923">
            <w:pPr>
              <w:pStyle w:val="Bodyjustified"/>
            </w:pPr>
            <w:r>
              <w:t>10, 20</w:t>
            </w:r>
          </w:p>
        </w:tc>
        <w:tc>
          <w:tcPr>
            <w:tcW w:w="1134" w:type="dxa"/>
            <w:vMerge w:val="restart"/>
          </w:tcPr>
          <w:p w14:paraId="79EF7BE7" w14:textId="77777777" w:rsidR="00FE0923" w:rsidRPr="00A313CA" w:rsidRDefault="00FE0923" w:rsidP="00FE0923">
            <w:pPr>
              <w:pStyle w:val="Bodyjustified"/>
            </w:pPr>
            <w:r w:rsidRPr="00A313CA">
              <w:t>50</w:t>
            </w:r>
          </w:p>
        </w:tc>
        <w:tc>
          <w:tcPr>
            <w:tcW w:w="1134" w:type="dxa"/>
          </w:tcPr>
          <w:p w14:paraId="7371433A" w14:textId="77777777" w:rsidR="00FE0923" w:rsidRPr="00A313CA" w:rsidRDefault="00FE0923" w:rsidP="00FE0923">
            <w:pPr>
              <w:pStyle w:val="Bodyjustified"/>
            </w:pPr>
            <w:r w:rsidRPr="00A313CA">
              <w:t>1.4</w:t>
            </w:r>
          </w:p>
        </w:tc>
        <w:tc>
          <w:tcPr>
            <w:tcW w:w="1077" w:type="dxa"/>
            <w:vMerge w:val="restart"/>
          </w:tcPr>
          <w:p w14:paraId="5B2D0114" w14:textId="77777777" w:rsidR="00FE0923" w:rsidRPr="00A313CA" w:rsidRDefault="00FE0923" w:rsidP="00FE0923">
            <w:pPr>
              <w:pStyle w:val="Bodyjustified"/>
            </w:pPr>
            <w:r w:rsidRPr="00A313CA">
              <w:t>1.6</w:t>
            </w:r>
          </w:p>
        </w:tc>
        <w:tc>
          <w:tcPr>
            <w:tcW w:w="850" w:type="dxa"/>
            <w:vMerge w:val="restart"/>
          </w:tcPr>
          <w:p w14:paraId="688F4397" w14:textId="77777777" w:rsidR="00FE0923" w:rsidRPr="00A313CA" w:rsidRDefault="00FE0923" w:rsidP="00FE0923">
            <w:pPr>
              <w:pStyle w:val="Bodyjustified"/>
            </w:pPr>
            <w:r w:rsidRPr="00A313CA">
              <w:t>6</w:t>
            </w:r>
          </w:p>
        </w:tc>
      </w:tr>
      <w:tr w:rsidR="00FE0923" w:rsidRPr="00A313CA" w14:paraId="6BC164CD" w14:textId="77777777" w:rsidTr="00477E45">
        <w:trPr>
          <w:trHeight w:val="238"/>
        </w:trPr>
        <w:tc>
          <w:tcPr>
            <w:tcW w:w="1247" w:type="dxa"/>
            <w:vMerge/>
          </w:tcPr>
          <w:p w14:paraId="17DF6B65" w14:textId="77777777" w:rsidR="00FE0923" w:rsidRPr="00A313CA" w:rsidRDefault="00FE0923" w:rsidP="00FE0923">
            <w:pPr>
              <w:pStyle w:val="Bodyjustified"/>
            </w:pPr>
          </w:p>
        </w:tc>
        <w:tc>
          <w:tcPr>
            <w:tcW w:w="1247" w:type="dxa"/>
          </w:tcPr>
          <w:p w14:paraId="7127C69F" w14:textId="77777777" w:rsidR="00FE0923" w:rsidRPr="00A313CA" w:rsidRDefault="00FE0923" w:rsidP="00FE0923">
            <w:pPr>
              <w:pStyle w:val="Bodyjustified"/>
            </w:pPr>
            <w:r w:rsidRPr="00A313CA">
              <w:t>5.6</w:t>
            </w:r>
          </w:p>
        </w:tc>
        <w:tc>
          <w:tcPr>
            <w:tcW w:w="1247" w:type="dxa"/>
          </w:tcPr>
          <w:p w14:paraId="1DFBC62A" w14:textId="77777777" w:rsidR="00FE0923" w:rsidRPr="00A313CA" w:rsidRDefault="00FE0923" w:rsidP="00FE0923">
            <w:pPr>
              <w:pStyle w:val="Bodyjustified"/>
            </w:pPr>
            <w:r>
              <w:t>10</w:t>
            </w:r>
          </w:p>
        </w:tc>
        <w:tc>
          <w:tcPr>
            <w:tcW w:w="1134" w:type="dxa"/>
            <w:vMerge/>
          </w:tcPr>
          <w:p w14:paraId="5EEDEB3C" w14:textId="77777777" w:rsidR="00FE0923" w:rsidRPr="00A313CA" w:rsidRDefault="00FE0923" w:rsidP="00FE0923">
            <w:pPr>
              <w:pStyle w:val="Bodyjustified"/>
            </w:pPr>
          </w:p>
        </w:tc>
        <w:tc>
          <w:tcPr>
            <w:tcW w:w="1134" w:type="dxa"/>
          </w:tcPr>
          <w:p w14:paraId="68663C8E" w14:textId="77777777" w:rsidR="00FE0923" w:rsidRPr="00A313CA" w:rsidRDefault="00FE0923" w:rsidP="00FE0923">
            <w:pPr>
              <w:pStyle w:val="Bodyjustified"/>
            </w:pPr>
            <w:r w:rsidRPr="00A313CA">
              <w:t>1.7</w:t>
            </w:r>
          </w:p>
        </w:tc>
        <w:tc>
          <w:tcPr>
            <w:tcW w:w="1077" w:type="dxa"/>
            <w:vMerge/>
          </w:tcPr>
          <w:p w14:paraId="352DF2AC" w14:textId="77777777" w:rsidR="00FE0923" w:rsidRPr="00A313CA" w:rsidRDefault="00FE0923" w:rsidP="00FE0923">
            <w:pPr>
              <w:pStyle w:val="Bodyjustified"/>
            </w:pPr>
          </w:p>
        </w:tc>
        <w:tc>
          <w:tcPr>
            <w:tcW w:w="850" w:type="dxa"/>
            <w:vMerge/>
          </w:tcPr>
          <w:p w14:paraId="3EC37738" w14:textId="77777777" w:rsidR="00FE0923" w:rsidRPr="00A313CA" w:rsidRDefault="00FE0923" w:rsidP="00FE0923">
            <w:pPr>
              <w:pStyle w:val="Bodyjustified"/>
            </w:pPr>
          </w:p>
        </w:tc>
      </w:tr>
      <w:tr w:rsidR="00FE0923" w:rsidRPr="00A313CA" w14:paraId="25CB148F" w14:textId="77777777" w:rsidTr="00477E45">
        <w:trPr>
          <w:trHeight w:val="238"/>
        </w:trPr>
        <w:tc>
          <w:tcPr>
            <w:tcW w:w="1247" w:type="dxa"/>
            <w:vMerge/>
          </w:tcPr>
          <w:p w14:paraId="7544F4EB" w14:textId="77777777" w:rsidR="00FE0923" w:rsidRPr="00A313CA" w:rsidRDefault="00FE0923" w:rsidP="00FE0923">
            <w:pPr>
              <w:pStyle w:val="Bodyjustified"/>
            </w:pPr>
          </w:p>
        </w:tc>
        <w:tc>
          <w:tcPr>
            <w:tcW w:w="1247" w:type="dxa"/>
          </w:tcPr>
          <w:p w14:paraId="7174E3AA" w14:textId="77777777" w:rsidR="00FE0923" w:rsidRPr="00A313CA" w:rsidRDefault="00FE0923" w:rsidP="00FE0923">
            <w:pPr>
              <w:pStyle w:val="Bodyjustified"/>
            </w:pPr>
            <w:r w:rsidRPr="00A313CA">
              <w:t>6.8</w:t>
            </w:r>
          </w:p>
        </w:tc>
        <w:tc>
          <w:tcPr>
            <w:tcW w:w="1247" w:type="dxa"/>
          </w:tcPr>
          <w:p w14:paraId="2C4EDA2F" w14:textId="77777777" w:rsidR="00FE0923" w:rsidRPr="00A313CA" w:rsidRDefault="00FE0923" w:rsidP="00FE0923">
            <w:pPr>
              <w:pStyle w:val="Bodyjustified"/>
            </w:pPr>
            <w:r>
              <w:t>10, 20</w:t>
            </w:r>
          </w:p>
        </w:tc>
        <w:tc>
          <w:tcPr>
            <w:tcW w:w="1134" w:type="dxa"/>
            <w:vMerge/>
          </w:tcPr>
          <w:p w14:paraId="6815066D" w14:textId="77777777" w:rsidR="00FE0923" w:rsidRPr="00A313CA" w:rsidRDefault="00FE0923" w:rsidP="00FE0923">
            <w:pPr>
              <w:pStyle w:val="Bodyjustified"/>
            </w:pPr>
          </w:p>
        </w:tc>
        <w:tc>
          <w:tcPr>
            <w:tcW w:w="1134" w:type="dxa"/>
          </w:tcPr>
          <w:p w14:paraId="09A47D23" w14:textId="77777777" w:rsidR="00FE0923" w:rsidRPr="00A313CA" w:rsidRDefault="00FE0923" w:rsidP="00FE0923">
            <w:pPr>
              <w:pStyle w:val="Bodyjustified"/>
            </w:pPr>
            <w:r w:rsidRPr="00A313CA">
              <w:t>2.1</w:t>
            </w:r>
          </w:p>
        </w:tc>
        <w:tc>
          <w:tcPr>
            <w:tcW w:w="1077" w:type="dxa"/>
            <w:vMerge/>
          </w:tcPr>
          <w:p w14:paraId="06614CA9" w14:textId="77777777" w:rsidR="00FE0923" w:rsidRPr="00A313CA" w:rsidRDefault="00FE0923" w:rsidP="00FE0923">
            <w:pPr>
              <w:pStyle w:val="Bodyjustified"/>
            </w:pPr>
          </w:p>
        </w:tc>
        <w:tc>
          <w:tcPr>
            <w:tcW w:w="850" w:type="dxa"/>
            <w:vMerge/>
          </w:tcPr>
          <w:p w14:paraId="5DC6918F" w14:textId="77777777" w:rsidR="00FE0923" w:rsidRPr="00A313CA" w:rsidRDefault="00FE0923" w:rsidP="00FE0923">
            <w:pPr>
              <w:pStyle w:val="Bodyjustified"/>
            </w:pPr>
          </w:p>
        </w:tc>
      </w:tr>
      <w:tr w:rsidR="00FE0923" w:rsidRPr="00A313CA" w14:paraId="23B604A7" w14:textId="77777777" w:rsidTr="00477E45">
        <w:trPr>
          <w:trHeight w:val="238"/>
        </w:trPr>
        <w:tc>
          <w:tcPr>
            <w:tcW w:w="1247" w:type="dxa"/>
            <w:vMerge w:val="restart"/>
          </w:tcPr>
          <w:p w14:paraId="7AE08438" w14:textId="77777777" w:rsidR="00FE0923" w:rsidRPr="00A313CA" w:rsidRDefault="00FE0923" w:rsidP="00FE0923">
            <w:pPr>
              <w:pStyle w:val="Bodyjustified"/>
            </w:pPr>
            <w:r w:rsidRPr="00A313CA">
              <w:t>02</w:t>
            </w:r>
            <w:r>
              <w:t xml:space="preserve">, </w:t>
            </w:r>
            <w:r w:rsidRPr="00A313CA">
              <w:t>06</w:t>
            </w:r>
          </w:p>
        </w:tc>
        <w:tc>
          <w:tcPr>
            <w:tcW w:w="1247" w:type="dxa"/>
          </w:tcPr>
          <w:p w14:paraId="123D431F" w14:textId="77777777" w:rsidR="00FE0923" w:rsidRPr="00A313CA" w:rsidRDefault="00FE0923" w:rsidP="00FE0923">
            <w:pPr>
              <w:pStyle w:val="Bodyjustified"/>
            </w:pPr>
            <w:r w:rsidRPr="00A313CA">
              <w:t>8.2</w:t>
            </w:r>
          </w:p>
        </w:tc>
        <w:tc>
          <w:tcPr>
            <w:tcW w:w="1247" w:type="dxa"/>
          </w:tcPr>
          <w:p w14:paraId="5344A998" w14:textId="77777777" w:rsidR="00FE0923" w:rsidRPr="00A313CA" w:rsidRDefault="00FE0923" w:rsidP="00FE0923">
            <w:pPr>
              <w:pStyle w:val="Bodyjustified"/>
            </w:pPr>
            <w:r>
              <w:t>10</w:t>
            </w:r>
          </w:p>
        </w:tc>
        <w:tc>
          <w:tcPr>
            <w:tcW w:w="1134" w:type="dxa"/>
            <w:vMerge w:val="restart"/>
          </w:tcPr>
          <w:p w14:paraId="0C2B01F1" w14:textId="77777777" w:rsidR="00FE0923" w:rsidRPr="00A313CA" w:rsidRDefault="00FE0923" w:rsidP="00FE0923">
            <w:pPr>
              <w:pStyle w:val="Bodyjustified"/>
            </w:pPr>
            <w:r w:rsidRPr="00A313CA">
              <w:t>50</w:t>
            </w:r>
          </w:p>
        </w:tc>
        <w:tc>
          <w:tcPr>
            <w:tcW w:w="1134" w:type="dxa"/>
          </w:tcPr>
          <w:p w14:paraId="68F6263B" w14:textId="77777777" w:rsidR="00FE0923" w:rsidRPr="00A313CA" w:rsidRDefault="00FE0923" w:rsidP="00FE0923">
            <w:pPr>
              <w:pStyle w:val="Bodyjustified"/>
            </w:pPr>
            <w:r w:rsidRPr="00A313CA">
              <w:t>2.5</w:t>
            </w:r>
          </w:p>
        </w:tc>
        <w:tc>
          <w:tcPr>
            <w:tcW w:w="1077" w:type="dxa"/>
            <w:vMerge w:val="restart"/>
          </w:tcPr>
          <w:p w14:paraId="4625A1AA" w14:textId="77777777" w:rsidR="00FE0923" w:rsidRPr="00A313CA" w:rsidRDefault="00FE0923" w:rsidP="00FE0923">
            <w:pPr>
              <w:pStyle w:val="Bodyjustified"/>
            </w:pPr>
            <w:r w:rsidRPr="00A313CA">
              <w:t>2.1</w:t>
            </w:r>
          </w:p>
        </w:tc>
        <w:tc>
          <w:tcPr>
            <w:tcW w:w="850" w:type="dxa"/>
            <w:vMerge w:val="restart"/>
          </w:tcPr>
          <w:p w14:paraId="2CB7D6BE" w14:textId="77777777" w:rsidR="00FE0923" w:rsidRPr="00A313CA" w:rsidRDefault="00FE0923" w:rsidP="00FE0923">
            <w:pPr>
              <w:pStyle w:val="Bodyjustified"/>
            </w:pPr>
            <w:r w:rsidRPr="00A313CA">
              <w:t>8</w:t>
            </w:r>
          </w:p>
        </w:tc>
      </w:tr>
      <w:tr w:rsidR="00FE0923" w:rsidRPr="00A313CA" w14:paraId="2861ADF1" w14:textId="77777777" w:rsidTr="00477E45">
        <w:trPr>
          <w:trHeight w:val="238"/>
        </w:trPr>
        <w:tc>
          <w:tcPr>
            <w:tcW w:w="1247" w:type="dxa"/>
            <w:vMerge/>
          </w:tcPr>
          <w:p w14:paraId="18DD350A" w14:textId="77777777" w:rsidR="00FE0923" w:rsidRPr="00A313CA" w:rsidRDefault="00FE0923" w:rsidP="00FE0923">
            <w:pPr>
              <w:pStyle w:val="Bodyjustified"/>
            </w:pPr>
          </w:p>
        </w:tc>
        <w:tc>
          <w:tcPr>
            <w:tcW w:w="1247" w:type="dxa"/>
          </w:tcPr>
          <w:p w14:paraId="79488736" w14:textId="77777777" w:rsidR="00FE0923" w:rsidRPr="00A313CA" w:rsidRDefault="00FE0923" w:rsidP="00FE0923">
            <w:pPr>
              <w:pStyle w:val="Bodyjustified"/>
            </w:pPr>
            <w:r w:rsidRPr="00A313CA">
              <w:t>10</w:t>
            </w:r>
          </w:p>
        </w:tc>
        <w:tc>
          <w:tcPr>
            <w:tcW w:w="1247" w:type="dxa"/>
          </w:tcPr>
          <w:p w14:paraId="6E7826DD" w14:textId="77777777" w:rsidR="00FE0923" w:rsidRPr="00A313CA" w:rsidRDefault="00FE0923" w:rsidP="00FE0923">
            <w:pPr>
              <w:pStyle w:val="Bodyjustified"/>
            </w:pPr>
            <w:r>
              <w:t>10, 20</w:t>
            </w:r>
          </w:p>
        </w:tc>
        <w:tc>
          <w:tcPr>
            <w:tcW w:w="1134" w:type="dxa"/>
            <w:vMerge/>
          </w:tcPr>
          <w:p w14:paraId="1277DD0E" w14:textId="77777777" w:rsidR="00FE0923" w:rsidRPr="00A313CA" w:rsidRDefault="00FE0923" w:rsidP="00FE0923">
            <w:pPr>
              <w:pStyle w:val="Bodyjustified"/>
            </w:pPr>
          </w:p>
        </w:tc>
        <w:tc>
          <w:tcPr>
            <w:tcW w:w="1134" w:type="dxa"/>
          </w:tcPr>
          <w:p w14:paraId="1B6823CD" w14:textId="77777777" w:rsidR="00FE0923" w:rsidRPr="00A313CA" w:rsidRDefault="00FE0923" w:rsidP="00FE0923">
            <w:pPr>
              <w:pStyle w:val="Bodyjustified"/>
            </w:pPr>
            <w:r w:rsidRPr="00A313CA">
              <w:t>3.1</w:t>
            </w:r>
          </w:p>
        </w:tc>
        <w:tc>
          <w:tcPr>
            <w:tcW w:w="1077" w:type="dxa"/>
            <w:vMerge/>
          </w:tcPr>
          <w:p w14:paraId="05322E6B" w14:textId="77777777" w:rsidR="00FE0923" w:rsidRPr="00A313CA" w:rsidRDefault="00FE0923" w:rsidP="00FE0923">
            <w:pPr>
              <w:pStyle w:val="Bodyjustified"/>
            </w:pPr>
          </w:p>
        </w:tc>
        <w:tc>
          <w:tcPr>
            <w:tcW w:w="850" w:type="dxa"/>
            <w:vMerge/>
          </w:tcPr>
          <w:p w14:paraId="712B6229" w14:textId="77777777" w:rsidR="00FE0923" w:rsidRPr="00A313CA" w:rsidRDefault="00FE0923" w:rsidP="00FE0923">
            <w:pPr>
              <w:pStyle w:val="Bodyjustified"/>
            </w:pPr>
          </w:p>
        </w:tc>
      </w:tr>
      <w:tr w:rsidR="00FE0923" w:rsidRPr="00A313CA" w14:paraId="0E77D54B" w14:textId="77777777" w:rsidTr="00477E45">
        <w:trPr>
          <w:trHeight w:val="238"/>
        </w:trPr>
        <w:tc>
          <w:tcPr>
            <w:tcW w:w="1247" w:type="dxa"/>
            <w:vMerge/>
          </w:tcPr>
          <w:p w14:paraId="465AB185" w14:textId="77777777" w:rsidR="00FE0923" w:rsidRPr="00A313CA" w:rsidRDefault="00FE0923" w:rsidP="00FE0923">
            <w:pPr>
              <w:pStyle w:val="Bodyjustified"/>
            </w:pPr>
          </w:p>
        </w:tc>
        <w:tc>
          <w:tcPr>
            <w:tcW w:w="1247" w:type="dxa"/>
          </w:tcPr>
          <w:p w14:paraId="20591349" w14:textId="77777777" w:rsidR="00FE0923" w:rsidRPr="00A313CA" w:rsidRDefault="00FE0923" w:rsidP="00FE0923">
            <w:pPr>
              <w:pStyle w:val="Bodyjustified"/>
            </w:pPr>
            <w:r w:rsidRPr="00A313CA">
              <w:t>12</w:t>
            </w:r>
          </w:p>
        </w:tc>
        <w:tc>
          <w:tcPr>
            <w:tcW w:w="1247" w:type="dxa"/>
          </w:tcPr>
          <w:p w14:paraId="14459470" w14:textId="77777777" w:rsidR="00FE0923" w:rsidRPr="00A313CA" w:rsidRDefault="00FE0923" w:rsidP="00FE0923">
            <w:pPr>
              <w:pStyle w:val="Bodyjustified"/>
            </w:pPr>
            <w:r>
              <w:t>10</w:t>
            </w:r>
          </w:p>
        </w:tc>
        <w:tc>
          <w:tcPr>
            <w:tcW w:w="1134" w:type="dxa"/>
            <w:vMerge/>
          </w:tcPr>
          <w:p w14:paraId="4C5C5A03" w14:textId="77777777" w:rsidR="00FE0923" w:rsidRPr="00A313CA" w:rsidRDefault="00FE0923" w:rsidP="00FE0923">
            <w:pPr>
              <w:pStyle w:val="Bodyjustified"/>
            </w:pPr>
          </w:p>
        </w:tc>
        <w:tc>
          <w:tcPr>
            <w:tcW w:w="1134" w:type="dxa"/>
          </w:tcPr>
          <w:p w14:paraId="0DF61051" w14:textId="77777777" w:rsidR="00FE0923" w:rsidRPr="00A313CA" w:rsidRDefault="00FE0923" w:rsidP="00FE0923">
            <w:pPr>
              <w:pStyle w:val="Bodyjustified"/>
            </w:pPr>
            <w:r w:rsidRPr="00A313CA">
              <w:t>3.7</w:t>
            </w:r>
          </w:p>
        </w:tc>
        <w:tc>
          <w:tcPr>
            <w:tcW w:w="1077" w:type="dxa"/>
            <w:vMerge/>
          </w:tcPr>
          <w:p w14:paraId="33DCA421" w14:textId="77777777" w:rsidR="00FE0923" w:rsidRPr="00A313CA" w:rsidRDefault="00FE0923" w:rsidP="00FE0923">
            <w:pPr>
              <w:pStyle w:val="Bodyjustified"/>
            </w:pPr>
          </w:p>
        </w:tc>
        <w:tc>
          <w:tcPr>
            <w:tcW w:w="850" w:type="dxa"/>
            <w:vMerge/>
          </w:tcPr>
          <w:p w14:paraId="32916260" w14:textId="77777777" w:rsidR="00FE0923" w:rsidRPr="00A313CA" w:rsidRDefault="00FE0923" w:rsidP="00FE0923">
            <w:pPr>
              <w:pStyle w:val="Bodyjustified"/>
            </w:pPr>
          </w:p>
        </w:tc>
      </w:tr>
      <w:tr w:rsidR="00FE0923" w:rsidRPr="00A313CA" w14:paraId="244D275B" w14:textId="77777777" w:rsidTr="00477E45">
        <w:trPr>
          <w:trHeight w:val="238"/>
        </w:trPr>
        <w:tc>
          <w:tcPr>
            <w:tcW w:w="1247" w:type="dxa"/>
            <w:vMerge/>
          </w:tcPr>
          <w:p w14:paraId="263E5E9D" w14:textId="77777777" w:rsidR="00FE0923" w:rsidRPr="00A313CA" w:rsidRDefault="00FE0923" w:rsidP="00FE0923">
            <w:pPr>
              <w:pStyle w:val="Bodyjustified"/>
            </w:pPr>
          </w:p>
        </w:tc>
        <w:tc>
          <w:tcPr>
            <w:tcW w:w="1247" w:type="dxa"/>
          </w:tcPr>
          <w:p w14:paraId="41C061A3" w14:textId="77777777" w:rsidR="00FE0923" w:rsidRPr="00A313CA" w:rsidRDefault="00FE0923" w:rsidP="00FE0923">
            <w:pPr>
              <w:pStyle w:val="Bodyjustified"/>
            </w:pPr>
            <w:r w:rsidRPr="00A313CA">
              <w:t>15</w:t>
            </w:r>
          </w:p>
        </w:tc>
        <w:tc>
          <w:tcPr>
            <w:tcW w:w="1247" w:type="dxa"/>
          </w:tcPr>
          <w:p w14:paraId="0C6E7153" w14:textId="77777777" w:rsidR="00FE0923" w:rsidRPr="00A313CA" w:rsidRDefault="00FE0923" w:rsidP="00FE0923">
            <w:pPr>
              <w:pStyle w:val="Bodyjustified"/>
            </w:pPr>
            <w:r>
              <w:t>10, 20</w:t>
            </w:r>
          </w:p>
        </w:tc>
        <w:tc>
          <w:tcPr>
            <w:tcW w:w="1134" w:type="dxa"/>
            <w:vMerge/>
          </w:tcPr>
          <w:p w14:paraId="03FE3F18" w14:textId="77777777" w:rsidR="00FE0923" w:rsidRPr="00A313CA" w:rsidRDefault="00FE0923" w:rsidP="00FE0923">
            <w:pPr>
              <w:pStyle w:val="Bodyjustified"/>
            </w:pPr>
          </w:p>
        </w:tc>
        <w:tc>
          <w:tcPr>
            <w:tcW w:w="1134" w:type="dxa"/>
          </w:tcPr>
          <w:p w14:paraId="4BC72933" w14:textId="77777777" w:rsidR="00FE0923" w:rsidRPr="00A313CA" w:rsidRDefault="00FE0923" w:rsidP="00FE0923">
            <w:pPr>
              <w:pStyle w:val="Bodyjustified"/>
            </w:pPr>
            <w:r w:rsidRPr="00A313CA">
              <w:t>4.6</w:t>
            </w:r>
          </w:p>
        </w:tc>
        <w:tc>
          <w:tcPr>
            <w:tcW w:w="1077" w:type="dxa"/>
          </w:tcPr>
          <w:p w14:paraId="32846D2F" w14:textId="77777777" w:rsidR="00FE0923" w:rsidRPr="00A313CA" w:rsidRDefault="00FE0923" w:rsidP="00FE0923">
            <w:pPr>
              <w:pStyle w:val="Bodyjustified"/>
            </w:pPr>
            <w:r w:rsidRPr="00A313CA">
              <w:t>2.6</w:t>
            </w:r>
          </w:p>
        </w:tc>
        <w:tc>
          <w:tcPr>
            <w:tcW w:w="850" w:type="dxa"/>
          </w:tcPr>
          <w:p w14:paraId="1D5D6DE2" w14:textId="77777777" w:rsidR="00FE0923" w:rsidRPr="00A313CA" w:rsidRDefault="00FE0923" w:rsidP="00FE0923">
            <w:pPr>
              <w:pStyle w:val="Bodyjustified"/>
            </w:pPr>
            <w:r w:rsidRPr="00A313CA">
              <w:t>10</w:t>
            </w:r>
          </w:p>
        </w:tc>
      </w:tr>
      <w:tr w:rsidR="00FE0923" w:rsidRPr="00A313CA" w14:paraId="06FC8970" w14:textId="77777777" w:rsidTr="00477E45">
        <w:trPr>
          <w:trHeight w:val="238"/>
        </w:trPr>
        <w:tc>
          <w:tcPr>
            <w:tcW w:w="1247" w:type="dxa"/>
            <w:vMerge/>
          </w:tcPr>
          <w:p w14:paraId="3EEBA700" w14:textId="77777777" w:rsidR="00FE0923" w:rsidRPr="00A313CA" w:rsidRDefault="00FE0923" w:rsidP="00FE0923">
            <w:pPr>
              <w:pStyle w:val="Bodyjustified"/>
            </w:pPr>
          </w:p>
        </w:tc>
        <w:tc>
          <w:tcPr>
            <w:tcW w:w="1247" w:type="dxa"/>
          </w:tcPr>
          <w:p w14:paraId="717275C7" w14:textId="77777777" w:rsidR="00FE0923" w:rsidRPr="00A313CA" w:rsidRDefault="00FE0923" w:rsidP="00FE0923">
            <w:pPr>
              <w:pStyle w:val="Bodyjustified"/>
            </w:pPr>
            <w:r w:rsidRPr="00A313CA">
              <w:t>2.2</w:t>
            </w:r>
          </w:p>
        </w:tc>
        <w:tc>
          <w:tcPr>
            <w:tcW w:w="1247" w:type="dxa"/>
          </w:tcPr>
          <w:p w14:paraId="4F1D37C5" w14:textId="77777777" w:rsidR="00FE0923" w:rsidRPr="00A313CA" w:rsidRDefault="00FE0923" w:rsidP="00FE0923">
            <w:pPr>
              <w:pStyle w:val="Bodyjustified"/>
            </w:pPr>
            <w:r>
              <w:t>10, 20</w:t>
            </w:r>
          </w:p>
        </w:tc>
        <w:tc>
          <w:tcPr>
            <w:tcW w:w="1134" w:type="dxa"/>
            <w:vMerge w:val="restart"/>
          </w:tcPr>
          <w:p w14:paraId="2EF170BC" w14:textId="77777777" w:rsidR="00FE0923" w:rsidRPr="00A313CA" w:rsidRDefault="00FE0923" w:rsidP="00FE0923">
            <w:pPr>
              <w:pStyle w:val="Bodyjustified"/>
            </w:pPr>
            <w:r w:rsidRPr="00A313CA">
              <w:t>63</w:t>
            </w:r>
          </w:p>
        </w:tc>
        <w:tc>
          <w:tcPr>
            <w:tcW w:w="1134" w:type="dxa"/>
          </w:tcPr>
          <w:p w14:paraId="7F7EB2E9" w14:textId="77777777" w:rsidR="00FE0923" w:rsidRPr="00A313CA" w:rsidRDefault="00FE0923" w:rsidP="00FE0923">
            <w:pPr>
              <w:pStyle w:val="Bodyjustified"/>
            </w:pPr>
            <w:r w:rsidRPr="00A313CA">
              <w:t>1.7</w:t>
            </w:r>
          </w:p>
        </w:tc>
        <w:tc>
          <w:tcPr>
            <w:tcW w:w="1077" w:type="dxa"/>
            <w:vMerge w:val="restart"/>
          </w:tcPr>
          <w:p w14:paraId="3AA293F3" w14:textId="77777777" w:rsidR="00FE0923" w:rsidRPr="00A313CA" w:rsidRDefault="00FE0923" w:rsidP="00FE0923">
            <w:pPr>
              <w:pStyle w:val="Bodyjustified"/>
            </w:pPr>
            <w:r w:rsidRPr="00A313CA">
              <w:t>1.6</w:t>
            </w:r>
          </w:p>
        </w:tc>
        <w:tc>
          <w:tcPr>
            <w:tcW w:w="850" w:type="dxa"/>
            <w:vMerge w:val="restart"/>
          </w:tcPr>
          <w:p w14:paraId="0A129C22" w14:textId="77777777" w:rsidR="00FE0923" w:rsidRPr="00A313CA" w:rsidRDefault="00FE0923" w:rsidP="00FE0923">
            <w:pPr>
              <w:pStyle w:val="Bodyjustified"/>
            </w:pPr>
            <w:r w:rsidRPr="00A313CA">
              <w:t>6</w:t>
            </w:r>
          </w:p>
        </w:tc>
      </w:tr>
      <w:tr w:rsidR="00FE0923" w:rsidRPr="00A313CA" w14:paraId="13DADA8F" w14:textId="77777777" w:rsidTr="00477E45">
        <w:trPr>
          <w:trHeight w:val="238"/>
        </w:trPr>
        <w:tc>
          <w:tcPr>
            <w:tcW w:w="1247" w:type="dxa"/>
            <w:vMerge/>
          </w:tcPr>
          <w:p w14:paraId="2131534C" w14:textId="77777777" w:rsidR="00FE0923" w:rsidRPr="00A313CA" w:rsidRDefault="00FE0923" w:rsidP="00FE0923">
            <w:pPr>
              <w:pStyle w:val="Bodyjustified"/>
            </w:pPr>
          </w:p>
        </w:tc>
        <w:tc>
          <w:tcPr>
            <w:tcW w:w="1247" w:type="dxa"/>
          </w:tcPr>
          <w:p w14:paraId="7C555AA1" w14:textId="77777777" w:rsidR="00FE0923" w:rsidRPr="00A313CA" w:rsidRDefault="00FE0923" w:rsidP="00FE0923">
            <w:pPr>
              <w:pStyle w:val="Bodyjustified"/>
            </w:pPr>
            <w:r w:rsidRPr="00A313CA">
              <w:t>2.7</w:t>
            </w:r>
          </w:p>
        </w:tc>
        <w:tc>
          <w:tcPr>
            <w:tcW w:w="1247" w:type="dxa"/>
          </w:tcPr>
          <w:p w14:paraId="7182D263" w14:textId="77777777" w:rsidR="00FE0923" w:rsidRPr="00A313CA" w:rsidRDefault="00FE0923" w:rsidP="00FE0923">
            <w:pPr>
              <w:pStyle w:val="Bodyjustified"/>
            </w:pPr>
            <w:r>
              <w:t>10</w:t>
            </w:r>
          </w:p>
        </w:tc>
        <w:tc>
          <w:tcPr>
            <w:tcW w:w="1134" w:type="dxa"/>
            <w:vMerge/>
          </w:tcPr>
          <w:p w14:paraId="42CE2291" w14:textId="77777777" w:rsidR="00FE0923" w:rsidRPr="00A313CA" w:rsidRDefault="00FE0923" w:rsidP="00FE0923">
            <w:pPr>
              <w:pStyle w:val="Bodyjustified"/>
            </w:pPr>
          </w:p>
        </w:tc>
        <w:tc>
          <w:tcPr>
            <w:tcW w:w="1134" w:type="dxa"/>
          </w:tcPr>
          <w:p w14:paraId="7910DF3A" w14:textId="77777777" w:rsidR="00FE0923" w:rsidRPr="00A313CA" w:rsidRDefault="00FE0923" w:rsidP="00FE0923">
            <w:pPr>
              <w:pStyle w:val="Bodyjustified"/>
            </w:pPr>
            <w:r w:rsidRPr="00A313CA">
              <w:t>1.8</w:t>
            </w:r>
          </w:p>
        </w:tc>
        <w:tc>
          <w:tcPr>
            <w:tcW w:w="1077" w:type="dxa"/>
            <w:vMerge/>
          </w:tcPr>
          <w:p w14:paraId="1750AA03" w14:textId="77777777" w:rsidR="00FE0923" w:rsidRPr="00A313CA" w:rsidRDefault="00FE0923" w:rsidP="00FE0923">
            <w:pPr>
              <w:pStyle w:val="Bodyjustified"/>
            </w:pPr>
          </w:p>
        </w:tc>
        <w:tc>
          <w:tcPr>
            <w:tcW w:w="850" w:type="dxa"/>
            <w:vMerge/>
          </w:tcPr>
          <w:p w14:paraId="0C96E4F9" w14:textId="77777777" w:rsidR="00FE0923" w:rsidRPr="00A313CA" w:rsidRDefault="00FE0923" w:rsidP="00FE0923">
            <w:pPr>
              <w:pStyle w:val="Bodyjustified"/>
            </w:pPr>
          </w:p>
        </w:tc>
      </w:tr>
      <w:tr w:rsidR="00FE0923" w:rsidRPr="00A313CA" w14:paraId="68A8A4A8" w14:textId="77777777" w:rsidTr="00477E45">
        <w:trPr>
          <w:trHeight w:val="238"/>
        </w:trPr>
        <w:tc>
          <w:tcPr>
            <w:tcW w:w="1247" w:type="dxa"/>
            <w:vMerge/>
          </w:tcPr>
          <w:p w14:paraId="4DFF58F8" w14:textId="77777777" w:rsidR="00FE0923" w:rsidRPr="00A313CA" w:rsidRDefault="00FE0923" w:rsidP="00FE0923">
            <w:pPr>
              <w:pStyle w:val="Bodyjustified"/>
            </w:pPr>
          </w:p>
        </w:tc>
        <w:tc>
          <w:tcPr>
            <w:tcW w:w="1247" w:type="dxa"/>
          </w:tcPr>
          <w:p w14:paraId="580504B3" w14:textId="77777777" w:rsidR="00FE0923" w:rsidRPr="00A313CA" w:rsidRDefault="00FE0923" w:rsidP="00FE0923">
            <w:pPr>
              <w:pStyle w:val="Bodyjustified"/>
            </w:pPr>
            <w:r w:rsidRPr="00A313CA">
              <w:t>3.3</w:t>
            </w:r>
          </w:p>
        </w:tc>
        <w:tc>
          <w:tcPr>
            <w:tcW w:w="1247" w:type="dxa"/>
          </w:tcPr>
          <w:p w14:paraId="5392225D" w14:textId="77777777" w:rsidR="00FE0923" w:rsidRPr="00A313CA" w:rsidRDefault="00FE0923" w:rsidP="00FE0923">
            <w:pPr>
              <w:pStyle w:val="Bodyjustified"/>
            </w:pPr>
            <w:r>
              <w:t>10, 20</w:t>
            </w:r>
          </w:p>
        </w:tc>
        <w:tc>
          <w:tcPr>
            <w:tcW w:w="1134" w:type="dxa"/>
            <w:vMerge/>
          </w:tcPr>
          <w:p w14:paraId="283D33BC" w14:textId="77777777" w:rsidR="00FE0923" w:rsidRPr="00A313CA" w:rsidRDefault="00FE0923" w:rsidP="00FE0923">
            <w:pPr>
              <w:pStyle w:val="Bodyjustified"/>
            </w:pPr>
          </w:p>
        </w:tc>
        <w:tc>
          <w:tcPr>
            <w:tcW w:w="1134" w:type="dxa"/>
          </w:tcPr>
          <w:p w14:paraId="4EF686FE" w14:textId="77777777" w:rsidR="00FE0923" w:rsidRPr="00A313CA" w:rsidRDefault="00FE0923" w:rsidP="00FE0923">
            <w:pPr>
              <w:pStyle w:val="Bodyjustified"/>
            </w:pPr>
            <w:r w:rsidRPr="00A313CA">
              <w:t>2.2</w:t>
            </w:r>
          </w:p>
        </w:tc>
        <w:tc>
          <w:tcPr>
            <w:tcW w:w="1077" w:type="dxa"/>
            <w:vMerge/>
          </w:tcPr>
          <w:p w14:paraId="62A593FD" w14:textId="77777777" w:rsidR="00FE0923" w:rsidRPr="00A313CA" w:rsidRDefault="00FE0923" w:rsidP="00FE0923">
            <w:pPr>
              <w:pStyle w:val="Bodyjustified"/>
            </w:pPr>
          </w:p>
        </w:tc>
        <w:tc>
          <w:tcPr>
            <w:tcW w:w="850" w:type="dxa"/>
            <w:vMerge/>
          </w:tcPr>
          <w:p w14:paraId="052B4953" w14:textId="77777777" w:rsidR="00FE0923" w:rsidRPr="00A313CA" w:rsidRDefault="00FE0923" w:rsidP="00FE0923">
            <w:pPr>
              <w:pStyle w:val="Bodyjustified"/>
            </w:pPr>
          </w:p>
        </w:tc>
      </w:tr>
      <w:tr w:rsidR="00FE0923" w:rsidRPr="00A313CA" w14:paraId="28BAB6CD" w14:textId="77777777" w:rsidTr="00477E45">
        <w:trPr>
          <w:trHeight w:val="238"/>
        </w:trPr>
        <w:tc>
          <w:tcPr>
            <w:tcW w:w="1247" w:type="dxa"/>
            <w:vMerge/>
          </w:tcPr>
          <w:p w14:paraId="28C1A104" w14:textId="77777777" w:rsidR="00FE0923" w:rsidRPr="00A313CA" w:rsidRDefault="00FE0923" w:rsidP="00FE0923">
            <w:pPr>
              <w:pStyle w:val="Bodyjustified"/>
            </w:pPr>
          </w:p>
        </w:tc>
        <w:tc>
          <w:tcPr>
            <w:tcW w:w="1247" w:type="dxa"/>
          </w:tcPr>
          <w:p w14:paraId="274AE415" w14:textId="77777777" w:rsidR="00FE0923" w:rsidRPr="00A313CA" w:rsidRDefault="00FE0923" w:rsidP="00FE0923">
            <w:pPr>
              <w:pStyle w:val="Bodyjustified"/>
            </w:pPr>
            <w:r w:rsidRPr="00A313CA">
              <w:t>3.9</w:t>
            </w:r>
          </w:p>
        </w:tc>
        <w:tc>
          <w:tcPr>
            <w:tcW w:w="1247" w:type="dxa"/>
          </w:tcPr>
          <w:p w14:paraId="7F1CB3FF" w14:textId="77777777" w:rsidR="00FE0923" w:rsidRPr="00A313CA" w:rsidRDefault="00FE0923" w:rsidP="00FE0923">
            <w:pPr>
              <w:pStyle w:val="Bodyjustified"/>
            </w:pPr>
            <w:r>
              <w:t>10</w:t>
            </w:r>
          </w:p>
        </w:tc>
        <w:tc>
          <w:tcPr>
            <w:tcW w:w="1134" w:type="dxa"/>
            <w:vMerge/>
          </w:tcPr>
          <w:p w14:paraId="0B322A96" w14:textId="77777777" w:rsidR="00FE0923" w:rsidRPr="00A313CA" w:rsidRDefault="00FE0923" w:rsidP="00FE0923">
            <w:pPr>
              <w:pStyle w:val="Bodyjustified"/>
            </w:pPr>
          </w:p>
        </w:tc>
        <w:tc>
          <w:tcPr>
            <w:tcW w:w="1134" w:type="dxa"/>
          </w:tcPr>
          <w:p w14:paraId="1E98742B" w14:textId="77777777" w:rsidR="00FE0923" w:rsidRPr="00A313CA" w:rsidRDefault="00FE0923" w:rsidP="00FE0923">
            <w:pPr>
              <w:pStyle w:val="Bodyjustified"/>
            </w:pPr>
            <w:r w:rsidRPr="00A313CA">
              <w:t>2.3</w:t>
            </w:r>
          </w:p>
        </w:tc>
        <w:tc>
          <w:tcPr>
            <w:tcW w:w="1077" w:type="dxa"/>
            <w:vMerge/>
          </w:tcPr>
          <w:p w14:paraId="59AD4786" w14:textId="77777777" w:rsidR="00FE0923" w:rsidRPr="00A313CA" w:rsidRDefault="00FE0923" w:rsidP="00FE0923">
            <w:pPr>
              <w:pStyle w:val="Bodyjustified"/>
            </w:pPr>
          </w:p>
        </w:tc>
        <w:tc>
          <w:tcPr>
            <w:tcW w:w="850" w:type="dxa"/>
            <w:vMerge/>
          </w:tcPr>
          <w:p w14:paraId="679DB878" w14:textId="77777777" w:rsidR="00FE0923" w:rsidRPr="00A313CA" w:rsidRDefault="00FE0923" w:rsidP="00FE0923">
            <w:pPr>
              <w:pStyle w:val="Bodyjustified"/>
            </w:pPr>
          </w:p>
        </w:tc>
      </w:tr>
      <w:tr w:rsidR="00FE0923" w:rsidRPr="00A313CA" w14:paraId="2FBAB40A" w14:textId="77777777" w:rsidTr="00477E45">
        <w:trPr>
          <w:trHeight w:val="238"/>
        </w:trPr>
        <w:tc>
          <w:tcPr>
            <w:tcW w:w="1247" w:type="dxa"/>
            <w:vMerge/>
          </w:tcPr>
          <w:p w14:paraId="1E039CD5" w14:textId="77777777" w:rsidR="00FE0923" w:rsidRPr="00A313CA" w:rsidRDefault="00FE0923" w:rsidP="00FE0923">
            <w:pPr>
              <w:pStyle w:val="Bodyjustified"/>
            </w:pPr>
          </w:p>
        </w:tc>
        <w:tc>
          <w:tcPr>
            <w:tcW w:w="1247" w:type="dxa"/>
          </w:tcPr>
          <w:p w14:paraId="0BA4605D" w14:textId="77777777" w:rsidR="00FE0923" w:rsidRPr="00A313CA" w:rsidRDefault="00FE0923" w:rsidP="00FE0923">
            <w:pPr>
              <w:pStyle w:val="Bodyjustified"/>
            </w:pPr>
            <w:r w:rsidRPr="00A313CA">
              <w:t>4.7</w:t>
            </w:r>
          </w:p>
        </w:tc>
        <w:tc>
          <w:tcPr>
            <w:tcW w:w="1247" w:type="dxa"/>
          </w:tcPr>
          <w:p w14:paraId="3C11801D" w14:textId="77777777" w:rsidR="00FE0923" w:rsidRPr="00A313CA" w:rsidRDefault="00FE0923" w:rsidP="00FE0923">
            <w:pPr>
              <w:pStyle w:val="Bodyjustified"/>
            </w:pPr>
            <w:r>
              <w:t>10, 20</w:t>
            </w:r>
          </w:p>
        </w:tc>
        <w:tc>
          <w:tcPr>
            <w:tcW w:w="1134" w:type="dxa"/>
            <w:vMerge/>
          </w:tcPr>
          <w:p w14:paraId="066CB872" w14:textId="77777777" w:rsidR="00FE0923" w:rsidRPr="00A313CA" w:rsidRDefault="00FE0923" w:rsidP="00FE0923">
            <w:pPr>
              <w:pStyle w:val="Bodyjustified"/>
            </w:pPr>
          </w:p>
        </w:tc>
        <w:tc>
          <w:tcPr>
            <w:tcW w:w="1134" w:type="dxa"/>
          </w:tcPr>
          <w:p w14:paraId="13ECB413" w14:textId="77777777" w:rsidR="00FE0923" w:rsidRPr="00A313CA" w:rsidRDefault="00FE0923" w:rsidP="00FE0923">
            <w:pPr>
              <w:pStyle w:val="Bodyjustified"/>
            </w:pPr>
            <w:r w:rsidRPr="00A313CA">
              <w:t>2.7</w:t>
            </w:r>
          </w:p>
        </w:tc>
        <w:tc>
          <w:tcPr>
            <w:tcW w:w="1077" w:type="dxa"/>
          </w:tcPr>
          <w:p w14:paraId="7AC4FB64" w14:textId="77777777" w:rsidR="00FE0923" w:rsidRPr="00A313CA" w:rsidRDefault="00FE0923" w:rsidP="00FE0923">
            <w:pPr>
              <w:pStyle w:val="Bodyjustified"/>
            </w:pPr>
            <w:r w:rsidRPr="00A313CA">
              <w:t>2.2</w:t>
            </w:r>
          </w:p>
        </w:tc>
        <w:tc>
          <w:tcPr>
            <w:tcW w:w="850" w:type="dxa"/>
          </w:tcPr>
          <w:p w14:paraId="71ED17E6" w14:textId="77777777" w:rsidR="00FE0923" w:rsidRPr="00A313CA" w:rsidRDefault="00FE0923" w:rsidP="00FE0923">
            <w:pPr>
              <w:pStyle w:val="Bodyjustified"/>
            </w:pPr>
            <w:r w:rsidRPr="00A313CA">
              <w:t>8</w:t>
            </w:r>
          </w:p>
        </w:tc>
      </w:tr>
      <w:tr w:rsidR="00FE0923" w:rsidRPr="00A313CA" w14:paraId="1E16A43F" w14:textId="77777777" w:rsidTr="00477E45">
        <w:trPr>
          <w:trHeight w:val="238"/>
        </w:trPr>
        <w:tc>
          <w:tcPr>
            <w:tcW w:w="1247" w:type="dxa"/>
            <w:vMerge/>
          </w:tcPr>
          <w:p w14:paraId="2899A340" w14:textId="77777777" w:rsidR="00FE0923" w:rsidRPr="00A313CA" w:rsidRDefault="00FE0923" w:rsidP="00FE0923">
            <w:pPr>
              <w:pStyle w:val="Bodyjustified"/>
            </w:pPr>
          </w:p>
        </w:tc>
        <w:tc>
          <w:tcPr>
            <w:tcW w:w="1247" w:type="dxa"/>
          </w:tcPr>
          <w:p w14:paraId="291889E5" w14:textId="77777777" w:rsidR="00FE0923" w:rsidRPr="00A313CA" w:rsidRDefault="00FE0923" w:rsidP="00FE0923">
            <w:pPr>
              <w:pStyle w:val="Bodyjustified"/>
            </w:pPr>
            <w:r w:rsidRPr="00A313CA">
              <w:t>5.6</w:t>
            </w:r>
          </w:p>
        </w:tc>
        <w:tc>
          <w:tcPr>
            <w:tcW w:w="1247" w:type="dxa"/>
          </w:tcPr>
          <w:p w14:paraId="2D6EE026" w14:textId="77777777" w:rsidR="00FE0923" w:rsidRPr="00A313CA" w:rsidRDefault="00FE0923" w:rsidP="00FE0923">
            <w:pPr>
              <w:pStyle w:val="Bodyjustified"/>
            </w:pPr>
            <w:r>
              <w:t>10</w:t>
            </w:r>
          </w:p>
        </w:tc>
        <w:tc>
          <w:tcPr>
            <w:tcW w:w="1134" w:type="dxa"/>
            <w:vMerge/>
          </w:tcPr>
          <w:p w14:paraId="1199D000" w14:textId="77777777" w:rsidR="00FE0923" w:rsidRPr="00A313CA" w:rsidRDefault="00FE0923" w:rsidP="00FE0923">
            <w:pPr>
              <w:pStyle w:val="Bodyjustified"/>
            </w:pPr>
          </w:p>
        </w:tc>
        <w:tc>
          <w:tcPr>
            <w:tcW w:w="1134" w:type="dxa"/>
          </w:tcPr>
          <w:p w14:paraId="54CD3A55" w14:textId="77777777" w:rsidR="00FE0923" w:rsidRPr="00A313CA" w:rsidRDefault="00FE0923" w:rsidP="00FE0923">
            <w:pPr>
              <w:pStyle w:val="Bodyjustified"/>
            </w:pPr>
            <w:r w:rsidRPr="00A313CA">
              <w:t>3</w:t>
            </w:r>
          </w:p>
        </w:tc>
        <w:tc>
          <w:tcPr>
            <w:tcW w:w="1077" w:type="dxa"/>
          </w:tcPr>
          <w:p w14:paraId="6043C0C5" w14:textId="77777777" w:rsidR="00FE0923" w:rsidRPr="00A313CA" w:rsidRDefault="00FE0923" w:rsidP="00FE0923">
            <w:pPr>
              <w:pStyle w:val="Bodyjustified"/>
            </w:pPr>
            <w:r w:rsidRPr="00A313CA">
              <w:t>2.1</w:t>
            </w:r>
          </w:p>
        </w:tc>
        <w:tc>
          <w:tcPr>
            <w:tcW w:w="850" w:type="dxa"/>
          </w:tcPr>
          <w:p w14:paraId="22472301" w14:textId="77777777" w:rsidR="00FE0923" w:rsidRPr="00A313CA" w:rsidRDefault="00FE0923" w:rsidP="00FE0923">
            <w:pPr>
              <w:pStyle w:val="Bodyjustified"/>
            </w:pPr>
            <w:r w:rsidRPr="00A313CA">
              <w:t>8</w:t>
            </w:r>
          </w:p>
        </w:tc>
      </w:tr>
      <w:tr w:rsidR="00FE0923" w:rsidRPr="00A313CA" w14:paraId="74CD98A5" w14:textId="77777777" w:rsidTr="00477E45">
        <w:trPr>
          <w:trHeight w:val="238"/>
        </w:trPr>
        <w:tc>
          <w:tcPr>
            <w:tcW w:w="1247" w:type="dxa"/>
            <w:vMerge/>
          </w:tcPr>
          <w:p w14:paraId="65A7D848" w14:textId="77777777" w:rsidR="00FE0923" w:rsidRPr="00A313CA" w:rsidRDefault="00FE0923" w:rsidP="00FE0923">
            <w:pPr>
              <w:pStyle w:val="Bodyjustified"/>
            </w:pPr>
          </w:p>
        </w:tc>
        <w:tc>
          <w:tcPr>
            <w:tcW w:w="1247" w:type="dxa"/>
          </w:tcPr>
          <w:p w14:paraId="7321225D" w14:textId="77777777" w:rsidR="00FE0923" w:rsidRPr="00A313CA" w:rsidRDefault="00FE0923" w:rsidP="00FE0923">
            <w:pPr>
              <w:pStyle w:val="Bodyjustified"/>
            </w:pPr>
            <w:r w:rsidRPr="00A313CA">
              <w:t>6.8</w:t>
            </w:r>
          </w:p>
        </w:tc>
        <w:tc>
          <w:tcPr>
            <w:tcW w:w="1247" w:type="dxa"/>
          </w:tcPr>
          <w:p w14:paraId="59302C51" w14:textId="77777777" w:rsidR="00FE0923" w:rsidRPr="00A313CA" w:rsidRDefault="00FE0923" w:rsidP="00FE0923">
            <w:pPr>
              <w:pStyle w:val="Bodyjustified"/>
            </w:pPr>
            <w:r>
              <w:t>10, 20</w:t>
            </w:r>
          </w:p>
        </w:tc>
        <w:tc>
          <w:tcPr>
            <w:tcW w:w="1134" w:type="dxa"/>
            <w:vMerge/>
          </w:tcPr>
          <w:p w14:paraId="2820F3DF" w14:textId="77777777" w:rsidR="00FE0923" w:rsidRPr="00A313CA" w:rsidRDefault="00FE0923" w:rsidP="00FE0923">
            <w:pPr>
              <w:pStyle w:val="Bodyjustified"/>
            </w:pPr>
          </w:p>
        </w:tc>
        <w:tc>
          <w:tcPr>
            <w:tcW w:w="1134" w:type="dxa"/>
          </w:tcPr>
          <w:p w14:paraId="133880B1" w14:textId="77777777" w:rsidR="00FE0923" w:rsidRPr="00A313CA" w:rsidRDefault="00FE0923" w:rsidP="00FE0923">
            <w:pPr>
              <w:pStyle w:val="Bodyjustified"/>
            </w:pPr>
            <w:r w:rsidRPr="00A313CA">
              <w:t>3.4</w:t>
            </w:r>
          </w:p>
        </w:tc>
        <w:tc>
          <w:tcPr>
            <w:tcW w:w="1077" w:type="dxa"/>
            <w:vMerge w:val="restart"/>
          </w:tcPr>
          <w:p w14:paraId="79ADAF22" w14:textId="77777777" w:rsidR="00FE0923" w:rsidRPr="00A313CA" w:rsidRDefault="00FE0923" w:rsidP="00FE0923">
            <w:pPr>
              <w:pStyle w:val="Bodyjustified"/>
            </w:pPr>
            <w:r w:rsidRPr="00A313CA">
              <w:t>2.6</w:t>
            </w:r>
          </w:p>
        </w:tc>
        <w:tc>
          <w:tcPr>
            <w:tcW w:w="850" w:type="dxa"/>
            <w:vMerge w:val="restart"/>
          </w:tcPr>
          <w:p w14:paraId="1724AB55" w14:textId="77777777" w:rsidR="00FE0923" w:rsidRPr="00A313CA" w:rsidRDefault="00FE0923" w:rsidP="00FE0923">
            <w:pPr>
              <w:pStyle w:val="Bodyjustified"/>
            </w:pPr>
            <w:r w:rsidRPr="00A313CA">
              <w:t>10</w:t>
            </w:r>
          </w:p>
        </w:tc>
      </w:tr>
      <w:tr w:rsidR="00FE0923" w:rsidRPr="00A313CA" w14:paraId="005432A3" w14:textId="77777777" w:rsidTr="00477E45">
        <w:trPr>
          <w:trHeight w:val="238"/>
        </w:trPr>
        <w:tc>
          <w:tcPr>
            <w:tcW w:w="1247" w:type="dxa"/>
            <w:vMerge/>
          </w:tcPr>
          <w:p w14:paraId="0E65D7B3" w14:textId="77777777" w:rsidR="00FE0923" w:rsidRPr="00A313CA" w:rsidRDefault="00FE0923" w:rsidP="00FE0923">
            <w:pPr>
              <w:pStyle w:val="Bodyjustified"/>
            </w:pPr>
          </w:p>
        </w:tc>
        <w:tc>
          <w:tcPr>
            <w:tcW w:w="1247" w:type="dxa"/>
          </w:tcPr>
          <w:p w14:paraId="741094EA" w14:textId="77777777" w:rsidR="00FE0923" w:rsidRPr="00A313CA" w:rsidRDefault="00FE0923" w:rsidP="00FE0923">
            <w:pPr>
              <w:pStyle w:val="Bodyjustified"/>
            </w:pPr>
            <w:r w:rsidRPr="00A313CA">
              <w:t>8.2</w:t>
            </w:r>
          </w:p>
        </w:tc>
        <w:tc>
          <w:tcPr>
            <w:tcW w:w="1247" w:type="dxa"/>
          </w:tcPr>
          <w:p w14:paraId="3B2DB943" w14:textId="77777777" w:rsidR="00FE0923" w:rsidRPr="00A313CA" w:rsidRDefault="00FE0923" w:rsidP="00FE0923">
            <w:pPr>
              <w:pStyle w:val="Bodyjustified"/>
            </w:pPr>
            <w:r>
              <w:t>10</w:t>
            </w:r>
          </w:p>
        </w:tc>
        <w:tc>
          <w:tcPr>
            <w:tcW w:w="1134" w:type="dxa"/>
            <w:vMerge/>
          </w:tcPr>
          <w:p w14:paraId="64291AAD" w14:textId="77777777" w:rsidR="00FE0923" w:rsidRPr="00A313CA" w:rsidRDefault="00FE0923" w:rsidP="00FE0923">
            <w:pPr>
              <w:pStyle w:val="Bodyjustified"/>
            </w:pPr>
          </w:p>
        </w:tc>
        <w:tc>
          <w:tcPr>
            <w:tcW w:w="1134" w:type="dxa"/>
          </w:tcPr>
          <w:p w14:paraId="17F148CD" w14:textId="77777777" w:rsidR="00FE0923" w:rsidRPr="00A313CA" w:rsidRDefault="00FE0923" w:rsidP="00FE0923">
            <w:pPr>
              <w:pStyle w:val="Bodyjustified"/>
            </w:pPr>
            <w:r w:rsidRPr="00A313CA">
              <w:t>3.6</w:t>
            </w:r>
          </w:p>
        </w:tc>
        <w:tc>
          <w:tcPr>
            <w:tcW w:w="1077" w:type="dxa"/>
            <w:vMerge/>
          </w:tcPr>
          <w:p w14:paraId="1E828DCF" w14:textId="77777777" w:rsidR="00FE0923" w:rsidRPr="00A313CA" w:rsidRDefault="00FE0923" w:rsidP="00FE0923">
            <w:pPr>
              <w:pStyle w:val="Bodyjustified"/>
            </w:pPr>
          </w:p>
        </w:tc>
        <w:tc>
          <w:tcPr>
            <w:tcW w:w="850" w:type="dxa"/>
            <w:vMerge/>
          </w:tcPr>
          <w:p w14:paraId="1186ED8F" w14:textId="77777777" w:rsidR="00FE0923" w:rsidRPr="00A313CA" w:rsidRDefault="00FE0923" w:rsidP="00FE0923">
            <w:pPr>
              <w:pStyle w:val="Bodyjustified"/>
            </w:pPr>
          </w:p>
        </w:tc>
      </w:tr>
      <w:tr w:rsidR="00FE0923" w:rsidRPr="00A313CA" w14:paraId="1E294E0A" w14:textId="77777777" w:rsidTr="00477E45">
        <w:trPr>
          <w:trHeight w:val="238"/>
        </w:trPr>
        <w:tc>
          <w:tcPr>
            <w:tcW w:w="1247" w:type="dxa"/>
            <w:vMerge/>
          </w:tcPr>
          <w:p w14:paraId="392746B8" w14:textId="77777777" w:rsidR="00FE0923" w:rsidRPr="00A313CA" w:rsidRDefault="00FE0923" w:rsidP="00FE0923">
            <w:pPr>
              <w:pStyle w:val="Bodyjustified"/>
            </w:pPr>
          </w:p>
        </w:tc>
        <w:tc>
          <w:tcPr>
            <w:tcW w:w="1247" w:type="dxa"/>
          </w:tcPr>
          <w:p w14:paraId="32D0E0D4" w14:textId="77777777" w:rsidR="00FE0923" w:rsidRPr="00A313CA" w:rsidRDefault="00FE0923" w:rsidP="00FE0923">
            <w:pPr>
              <w:pStyle w:val="Bodyjustified"/>
            </w:pPr>
            <w:r w:rsidRPr="00A313CA">
              <w:t>1.5</w:t>
            </w:r>
          </w:p>
        </w:tc>
        <w:tc>
          <w:tcPr>
            <w:tcW w:w="1247" w:type="dxa"/>
          </w:tcPr>
          <w:p w14:paraId="124E0108" w14:textId="77777777" w:rsidR="00FE0923" w:rsidRPr="00A313CA" w:rsidRDefault="00FE0923" w:rsidP="00FE0923">
            <w:pPr>
              <w:pStyle w:val="Bodyjustified"/>
            </w:pPr>
            <w:r>
              <w:t>10, 20</w:t>
            </w:r>
          </w:p>
        </w:tc>
        <w:tc>
          <w:tcPr>
            <w:tcW w:w="1134" w:type="dxa"/>
            <w:vMerge w:val="restart"/>
          </w:tcPr>
          <w:p w14:paraId="558A457B" w14:textId="77777777" w:rsidR="00FE0923" w:rsidRPr="00A313CA" w:rsidRDefault="00FE0923" w:rsidP="00FE0923">
            <w:pPr>
              <w:pStyle w:val="Bodyjustified"/>
            </w:pPr>
            <w:r w:rsidRPr="00A313CA">
              <w:t>100</w:t>
            </w:r>
          </w:p>
        </w:tc>
        <w:tc>
          <w:tcPr>
            <w:tcW w:w="1134" w:type="dxa"/>
          </w:tcPr>
          <w:p w14:paraId="349854A7" w14:textId="77777777" w:rsidR="00FE0923" w:rsidRPr="00A313CA" w:rsidRDefault="00FE0923" w:rsidP="00FE0923">
            <w:pPr>
              <w:pStyle w:val="Bodyjustified"/>
            </w:pPr>
            <w:r w:rsidRPr="00A313CA">
              <w:t>1.2</w:t>
            </w:r>
          </w:p>
        </w:tc>
        <w:tc>
          <w:tcPr>
            <w:tcW w:w="1077" w:type="dxa"/>
            <w:vMerge w:val="restart"/>
          </w:tcPr>
          <w:p w14:paraId="52F463C2" w14:textId="77777777" w:rsidR="00FE0923" w:rsidRPr="00A313CA" w:rsidRDefault="00FE0923" w:rsidP="00FE0923">
            <w:pPr>
              <w:pStyle w:val="Bodyjustified"/>
            </w:pPr>
            <w:r w:rsidRPr="00A313CA">
              <w:t>1.6</w:t>
            </w:r>
          </w:p>
        </w:tc>
        <w:tc>
          <w:tcPr>
            <w:tcW w:w="850" w:type="dxa"/>
            <w:vMerge w:val="restart"/>
          </w:tcPr>
          <w:p w14:paraId="04A3E232" w14:textId="77777777" w:rsidR="00FE0923" w:rsidRPr="00A313CA" w:rsidRDefault="00FE0923" w:rsidP="00FE0923">
            <w:pPr>
              <w:pStyle w:val="Bodyjustified"/>
            </w:pPr>
            <w:r w:rsidRPr="00A313CA">
              <w:t>6</w:t>
            </w:r>
          </w:p>
        </w:tc>
      </w:tr>
      <w:tr w:rsidR="00FE0923" w:rsidRPr="00A313CA" w14:paraId="71767018" w14:textId="77777777" w:rsidTr="00477E45">
        <w:trPr>
          <w:trHeight w:val="238"/>
        </w:trPr>
        <w:tc>
          <w:tcPr>
            <w:tcW w:w="1247" w:type="dxa"/>
            <w:vMerge/>
          </w:tcPr>
          <w:p w14:paraId="31A3A01D" w14:textId="77777777" w:rsidR="00FE0923" w:rsidRPr="00A313CA" w:rsidRDefault="00FE0923" w:rsidP="00FE0923">
            <w:pPr>
              <w:pStyle w:val="Bodyjustified"/>
            </w:pPr>
          </w:p>
        </w:tc>
        <w:tc>
          <w:tcPr>
            <w:tcW w:w="1247" w:type="dxa"/>
          </w:tcPr>
          <w:p w14:paraId="6D424123" w14:textId="77777777" w:rsidR="00FE0923" w:rsidRPr="00A313CA" w:rsidRDefault="00FE0923" w:rsidP="00FE0923">
            <w:pPr>
              <w:pStyle w:val="Bodyjustified"/>
            </w:pPr>
            <w:r w:rsidRPr="00A313CA">
              <w:t>1.8</w:t>
            </w:r>
          </w:p>
        </w:tc>
        <w:tc>
          <w:tcPr>
            <w:tcW w:w="1247" w:type="dxa"/>
          </w:tcPr>
          <w:p w14:paraId="21C9DC4B" w14:textId="77777777" w:rsidR="00FE0923" w:rsidRPr="00A313CA" w:rsidRDefault="00FE0923" w:rsidP="00FE0923">
            <w:pPr>
              <w:pStyle w:val="Bodyjustified"/>
            </w:pPr>
            <w:r>
              <w:t>10</w:t>
            </w:r>
          </w:p>
        </w:tc>
        <w:tc>
          <w:tcPr>
            <w:tcW w:w="1134" w:type="dxa"/>
            <w:vMerge/>
          </w:tcPr>
          <w:p w14:paraId="5814F765" w14:textId="77777777" w:rsidR="00FE0923" w:rsidRPr="00A313CA" w:rsidRDefault="00FE0923" w:rsidP="00FE0923">
            <w:pPr>
              <w:pStyle w:val="Bodyjustified"/>
            </w:pPr>
          </w:p>
        </w:tc>
        <w:tc>
          <w:tcPr>
            <w:tcW w:w="1134" w:type="dxa"/>
          </w:tcPr>
          <w:p w14:paraId="3763C8D7" w14:textId="77777777" w:rsidR="00FE0923" w:rsidRPr="00A313CA" w:rsidRDefault="00FE0923" w:rsidP="00FE0923">
            <w:pPr>
              <w:pStyle w:val="Bodyjustified"/>
            </w:pPr>
            <w:r w:rsidRPr="00A313CA">
              <w:t>1.4</w:t>
            </w:r>
          </w:p>
        </w:tc>
        <w:tc>
          <w:tcPr>
            <w:tcW w:w="1077" w:type="dxa"/>
            <w:vMerge/>
          </w:tcPr>
          <w:p w14:paraId="0A1CB035" w14:textId="77777777" w:rsidR="00FE0923" w:rsidRPr="00A313CA" w:rsidRDefault="00FE0923" w:rsidP="00FE0923">
            <w:pPr>
              <w:pStyle w:val="Bodyjustified"/>
            </w:pPr>
          </w:p>
        </w:tc>
        <w:tc>
          <w:tcPr>
            <w:tcW w:w="850" w:type="dxa"/>
            <w:vMerge/>
          </w:tcPr>
          <w:p w14:paraId="09A09B67" w14:textId="77777777" w:rsidR="00FE0923" w:rsidRPr="00A313CA" w:rsidRDefault="00FE0923" w:rsidP="00FE0923">
            <w:pPr>
              <w:pStyle w:val="Bodyjustified"/>
            </w:pPr>
          </w:p>
        </w:tc>
      </w:tr>
      <w:tr w:rsidR="00FE0923" w:rsidRPr="00A313CA" w14:paraId="47F44158" w14:textId="77777777" w:rsidTr="00477E45">
        <w:trPr>
          <w:trHeight w:val="238"/>
        </w:trPr>
        <w:tc>
          <w:tcPr>
            <w:tcW w:w="1247" w:type="dxa"/>
            <w:vMerge/>
          </w:tcPr>
          <w:p w14:paraId="67B732F7" w14:textId="77777777" w:rsidR="00FE0923" w:rsidRPr="00A313CA" w:rsidRDefault="00FE0923" w:rsidP="00FE0923">
            <w:pPr>
              <w:pStyle w:val="Bodyjustified"/>
            </w:pPr>
          </w:p>
        </w:tc>
        <w:tc>
          <w:tcPr>
            <w:tcW w:w="1247" w:type="dxa"/>
          </w:tcPr>
          <w:p w14:paraId="7A2B1D72" w14:textId="77777777" w:rsidR="00FE0923" w:rsidRPr="00A313CA" w:rsidRDefault="00FE0923" w:rsidP="00FE0923">
            <w:pPr>
              <w:pStyle w:val="Bodyjustified"/>
            </w:pPr>
            <w:r w:rsidRPr="00A313CA">
              <w:t>2.2</w:t>
            </w:r>
          </w:p>
        </w:tc>
        <w:tc>
          <w:tcPr>
            <w:tcW w:w="1247" w:type="dxa"/>
          </w:tcPr>
          <w:p w14:paraId="631597F2" w14:textId="77777777" w:rsidR="00FE0923" w:rsidRPr="00A313CA" w:rsidRDefault="00FE0923" w:rsidP="00FE0923">
            <w:pPr>
              <w:pStyle w:val="Bodyjustified"/>
            </w:pPr>
            <w:r>
              <w:t>10, 20</w:t>
            </w:r>
          </w:p>
        </w:tc>
        <w:tc>
          <w:tcPr>
            <w:tcW w:w="1134" w:type="dxa"/>
            <w:vMerge/>
          </w:tcPr>
          <w:p w14:paraId="4E7310BB" w14:textId="77777777" w:rsidR="00FE0923" w:rsidRPr="00A313CA" w:rsidRDefault="00FE0923" w:rsidP="00FE0923">
            <w:pPr>
              <w:pStyle w:val="Bodyjustified"/>
            </w:pPr>
          </w:p>
        </w:tc>
        <w:tc>
          <w:tcPr>
            <w:tcW w:w="1134" w:type="dxa"/>
          </w:tcPr>
          <w:p w14:paraId="2F55AC67" w14:textId="77777777" w:rsidR="00FE0923" w:rsidRPr="00A313CA" w:rsidRDefault="00FE0923" w:rsidP="00FE0923">
            <w:pPr>
              <w:pStyle w:val="Bodyjustified"/>
            </w:pPr>
            <w:r w:rsidRPr="00A313CA">
              <w:t>1.7</w:t>
            </w:r>
          </w:p>
        </w:tc>
        <w:tc>
          <w:tcPr>
            <w:tcW w:w="1077" w:type="dxa"/>
            <w:vMerge/>
          </w:tcPr>
          <w:p w14:paraId="04C3B66D" w14:textId="77777777" w:rsidR="00FE0923" w:rsidRPr="00A313CA" w:rsidRDefault="00FE0923" w:rsidP="00FE0923">
            <w:pPr>
              <w:pStyle w:val="Bodyjustified"/>
            </w:pPr>
          </w:p>
        </w:tc>
        <w:tc>
          <w:tcPr>
            <w:tcW w:w="850" w:type="dxa"/>
            <w:vMerge/>
          </w:tcPr>
          <w:p w14:paraId="633A2041" w14:textId="77777777" w:rsidR="00FE0923" w:rsidRPr="00A313CA" w:rsidRDefault="00FE0923" w:rsidP="00FE0923">
            <w:pPr>
              <w:pStyle w:val="Bodyjustified"/>
            </w:pPr>
          </w:p>
        </w:tc>
      </w:tr>
      <w:tr w:rsidR="00FE0923" w:rsidRPr="00A313CA" w14:paraId="5BBD4CEF" w14:textId="77777777" w:rsidTr="00477E45">
        <w:trPr>
          <w:trHeight w:val="238"/>
        </w:trPr>
        <w:tc>
          <w:tcPr>
            <w:tcW w:w="1247" w:type="dxa"/>
            <w:vMerge/>
          </w:tcPr>
          <w:p w14:paraId="007B9DBF" w14:textId="77777777" w:rsidR="00FE0923" w:rsidRPr="00A313CA" w:rsidRDefault="00FE0923" w:rsidP="00FE0923">
            <w:pPr>
              <w:pStyle w:val="Bodyjustified"/>
            </w:pPr>
          </w:p>
        </w:tc>
        <w:tc>
          <w:tcPr>
            <w:tcW w:w="1247" w:type="dxa"/>
          </w:tcPr>
          <w:p w14:paraId="215F5486" w14:textId="77777777" w:rsidR="00FE0923" w:rsidRPr="00A313CA" w:rsidRDefault="00FE0923" w:rsidP="00FE0923">
            <w:pPr>
              <w:pStyle w:val="Bodyjustified"/>
            </w:pPr>
            <w:r w:rsidRPr="00A313CA">
              <w:t>2.7</w:t>
            </w:r>
          </w:p>
        </w:tc>
        <w:tc>
          <w:tcPr>
            <w:tcW w:w="1247" w:type="dxa"/>
          </w:tcPr>
          <w:p w14:paraId="613A4BA1" w14:textId="77777777" w:rsidR="00FE0923" w:rsidRPr="00A313CA" w:rsidRDefault="00FE0923" w:rsidP="00FE0923">
            <w:pPr>
              <w:pStyle w:val="Bodyjustified"/>
            </w:pPr>
            <w:r>
              <w:t>10</w:t>
            </w:r>
          </w:p>
        </w:tc>
        <w:tc>
          <w:tcPr>
            <w:tcW w:w="1134" w:type="dxa"/>
            <w:vMerge/>
          </w:tcPr>
          <w:p w14:paraId="1474589D" w14:textId="77777777" w:rsidR="00FE0923" w:rsidRPr="00A313CA" w:rsidRDefault="00FE0923" w:rsidP="00FE0923">
            <w:pPr>
              <w:pStyle w:val="Bodyjustified"/>
            </w:pPr>
          </w:p>
        </w:tc>
        <w:tc>
          <w:tcPr>
            <w:tcW w:w="1134" w:type="dxa"/>
          </w:tcPr>
          <w:p w14:paraId="4E78373B" w14:textId="77777777" w:rsidR="00FE0923" w:rsidRPr="00A313CA" w:rsidRDefault="00FE0923" w:rsidP="00FE0923">
            <w:pPr>
              <w:pStyle w:val="Bodyjustified"/>
            </w:pPr>
            <w:r w:rsidRPr="00A313CA">
              <w:t>1.8</w:t>
            </w:r>
          </w:p>
        </w:tc>
        <w:tc>
          <w:tcPr>
            <w:tcW w:w="1077" w:type="dxa"/>
            <w:vMerge/>
          </w:tcPr>
          <w:p w14:paraId="74EBB51C" w14:textId="77777777" w:rsidR="00FE0923" w:rsidRPr="00A313CA" w:rsidRDefault="00FE0923" w:rsidP="00FE0923">
            <w:pPr>
              <w:pStyle w:val="Bodyjustified"/>
            </w:pPr>
          </w:p>
        </w:tc>
        <w:tc>
          <w:tcPr>
            <w:tcW w:w="850" w:type="dxa"/>
            <w:vMerge/>
          </w:tcPr>
          <w:p w14:paraId="118FFBD8" w14:textId="77777777" w:rsidR="00FE0923" w:rsidRPr="00A313CA" w:rsidRDefault="00FE0923" w:rsidP="00FE0923">
            <w:pPr>
              <w:pStyle w:val="Bodyjustified"/>
            </w:pPr>
          </w:p>
        </w:tc>
      </w:tr>
      <w:tr w:rsidR="00FE0923" w:rsidRPr="00A313CA" w14:paraId="6E5ABC79" w14:textId="77777777" w:rsidTr="00477E45">
        <w:trPr>
          <w:trHeight w:val="238"/>
        </w:trPr>
        <w:tc>
          <w:tcPr>
            <w:tcW w:w="1247" w:type="dxa"/>
            <w:vMerge/>
          </w:tcPr>
          <w:p w14:paraId="083D40E6" w14:textId="77777777" w:rsidR="00FE0923" w:rsidRPr="00A313CA" w:rsidRDefault="00FE0923" w:rsidP="00FE0923">
            <w:pPr>
              <w:pStyle w:val="Bodyjustified"/>
            </w:pPr>
          </w:p>
        </w:tc>
        <w:tc>
          <w:tcPr>
            <w:tcW w:w="1247" w:type="dxa"/>
          </w:tcPr>
          <w:p w14:paraId="30EF6364" w14:textId="77777777" w:rsidR="00FE0923" w:rsidRPr="00A313CA" w:rsidRDefault="00FE0923" w:rsidP="00FE0923">
            <w:pPr>
              <w:pStyle w:val="Bodyjustified"/>
            </w:pPr>
            <w:r w:rsidRPr="00A313CA">
              <w:t>3.3</w:t>
            </w:r>
          </w:p>
        </w:tc>
        <w:tc>
          <w:tcPr>
            <w:tcW w:w="1247" w:type="dxa"/>
          </w:tcPr>
          <w:p w14:paraId="6AC4B0C4" w14:textId="77777777" w:rsidR="00FE0923" w:rsidRPr="00A313CA" w:rsidRDefault="00FE0923" w:rsidP="00FE0923">
            <w:pPr>
              <w:pStyle w:val="Bodyjustified"/>
            </w:pPr>
            <w:r>
              <w:t>10, 20</w:t>
            </w:r>
          </w:p>
        </w:tc>
        <w:tc>
          <w:tcPr>
            <w:tcW w:w="1134" w:type="dxa"/>
            <w:vMerge/>
          </w:tcPr>
          <w:p w14:paraId="16BE4D4F" w14:textId="77777777" w:rsidR="00FE0923" w:rsidRPr="00A313CA" w:rsidRDefault="00FE0923" w:rsidP="00FE0923">
            <w:pPr>
              <w:pStyle w:val="Bodyjustified"/>
            </w:pPr>
          </w:p>
        </w:tc>
        <w:tc>
          <w:tcPr>
            <w:tcW w:w="1134" w:type="dxa"/>
          </w:tcPr>
          <w:p w14:paraId="1DA89E27" w14:textId="77777777" w:rsidR="00FE0923" w:rsidRPr="00A313CA" w:rsidRDefault="00FE0923" w:rsidP="00FE0923">
            <w:pPr>
              <w:pStyle w:val="Bodyjustified"/>
            </w:pPr>
            <w:r w:rsidRPr="00A313CA">
              <w:t>2.5</w:t>
            </w:r>
          </w:p>
        </w:tc>
        <w:tc>
          <w:tcPr>
            <w:tcW w:w="1077" w:type="dxa"/>
            <w:vMerge w:val="restart"/>
          </w:tcPr>
          <w:p w14:paraId="68C7F876" w14:textId="77777777" w:rsidR="00FE0923" w:rsidRPr="00A313CA" w:rsidRDefault="00FE0923" w:rsidP="00FE0923">
            <w:pPr>
              <w:pStyle w:val="Bodyjustified"/>
            </w:pPr>
            <w:r w:rsidRPr="00A313CA">
              <w:t>2.1</w:t>
            </w:r>
          </w:p>
        </w:tc>
        <w:tc>
          <w:tcPr>
            <w:tcW w:w="850" w:type="dxa"/>
            <w:vMerge w:val="restart"/>
          </w:tcPr>
          <w:p w14:paraId="5A93ACD8" w14:textId="77777777" w:rsidR="00FE0923" w:rsidRPr="00A313CA" w:rsidRDefault="00FE0923" w:rsidP="00FE0923">
            <w:pPr>
              <w:pStyle w:val="Bodyjustified"/>
            </w:pPr>
            <w:r w:rsidRPr="00A313CA">
              <w:t>8</w:t>
            </w:r>
          </w:p>
        </w:tc>
      </w:tr>
      <w:tr w:rsidR="00FE0923" w:rsidRPr="00A313CA" w14:paraId="059418F8" w14:textId="77777777" w:rsidTr="00477E45">
        <w:trPr>
          <w:trHeight w:val="238"/>
        </w:trPr>
        <w:tc>
          <w:tcPr>
            <w:tcW w:w="1247" w:type="dxa"/>
            <w:vMerge/>
          </w:tcPr>
          <w:p w14:paraId="29FD5E47" w14:textId="77777777" w:rsidR="00FE0923" w:rsidRPr="00A313CA" w:rsidRDefault="00FE0923" w:rsidP="00FE0923">
            <w:pPr>
              <w:pStyle w:val="Bodyjustified"/>
            </w:pPr>
          </w:p>
        </w:tc>
        <w:tc>
          <w:tcPr>
            <w:tcW w:w="1247" w:type="dxa"/>
          </w:tcPr>
          <w:p w14:paraId="7816880E" w14:textId="77777777" w:rsidR="00FE0923" w:rsidRPr="00A313CA" w:rsidRDefault="00FE0923" w:rsidP="00FE0923">
            <w:pPr>
              <w:pStyle w:val="Bodyjustified"/>
            </w:pPr>
            <w:r w:rsidRPr="00A313CA">
              <w:t>3.9</w:t>
            </w:r>
          </w:p>
        </w:tc>
        <w:tc>
          <w:tcPr>
            <w:tcW w:w="1247" w:type="dxa"/>
          </w:tcPr>
          <w:p w14:paraId="136E7F1E" w14:textId="77777777" w:rsidR="00FE0923" w:rsidRPr="00A313CA" w:rsidRDefault="00FE0923" w:rsidP="00FE0923">
            <w:pPr>
              <w:pStyle w:val="Bodyjustified"/>
            </w:pPr>
            <w:r>
              <w:t>10</w:t>
            </w:r>
          </w:p>
        </w:tc>
        <w:tc>
          <w:tcPr>
            <w:tcW w:w="1134" w:type="dxa"/>
            <w:vMerge/>
          </w:tcPr>
          <w:p w14:paraId="110F6975" w14:textId="77777777" w:rsidR="00FE0923" w:rsidRPr="00A313CA" w:rsidRDefault="00FE0923" w:rsidP="00FE0923">
            <w:pPr>
              <w:pStyle w:val="Bodyjustified"/>
            </w:pPr>
          </w:p>
        </w:tc>
        <w:tc>
          <w:tcPr>
            <w:tcW w:w="1134" w:type="dxa"/>
          </w:tcPr>
          <w:p w14:paraId="174D72E4" w14:textId="77777777" w:rsidR="00FE0923" w:rsidRPr="00A313CA" w:rsidRDefault="00FE0923" w:rsidP="00FE0923">
            <w:pPr>
              <w:pStyle w:val="Bodyjustified"/>
            </w:pPr>
            <w:r w:rsidRPr="00A313CA">
              <w:t>2.9</w:t>
            </w:r>
          </w:p>
        </w:tc>
        <w:tc>
          <w:tcPr>
            <w:tcW w:w="1077" w:type="dxa"/>
            <w:vMerge/>
          </w:tcPr>
          <w:p w14:paraId="113D4FF3" w14:textId="77777777" w:rsidR="00FE0923" w:rsidRPr="00A313CA" w:rsidRDefault="00FE0923" w:rsidP="00FE0923">
            <w:pPr>
              <w:pStyle w:val="Bodyjustified"/>
            </w:pPr>
          </w:p>
        </w:tc>
        <w:tc>
          <w:tcPr>
            <w:tcW w:w="850" w:type="dxa"/>
            <w:vMerge/>
          </w:tcPr>
          <w:p w14:paraId="7830DCD0" w14:textId="77777777" w:rsidR="00FE0923" w:rsidRPr="00A313CA" w:rsidRDefault="00FE0923" w:rsidP="00FE0923">
            <w:pPr>
              <w:pStyle w:val="Bodyjustified"/>
            </w:pPr>
          </w:p>
        </w:tc>
      </w:tr>
      <w:tr w:rsidR="00FE0923" w:rsidRPr="00A313CA" w14:paraId="2837CDBC" w14:textId="77777777" w:rsidTr="00477E45">
        <w:trPr>
          <w:trHeight w:val="238"/>
        </w:trPr>
        <w:tc>
          <w:tcPr>
            <w:tcW w:w="1247" w:type="dxa"/>
            <w:vMerge/>
          </w:tcPr>
          <w:p w14:paraId="1D8E89E2" w14:textId="77777777" w:rsidR="00FE0923" w:rsidRPr="00A313CA" w:rsidRDefault="00FE0923" w:rsidP="00FE0923">
            <w:pPr>
              <w:pStyle w:val="Bodyjustified"/>
            </w:pPr>
          </w:p>
        </w:tc>
        <w:tc>
          <w:tcPr>
            <w:tcW w:w="1247" w:type="dxa"/>
          </w:tcPr>
          <w:p w14:paraId="004C67E4" w14:textId="77777777" w:rsidR="00FE0923" w:rsidRPr="00A313CA" w:rsidRDefault="00FE0923" w:rsidP="00FE0923">
            <w:pPr>
              <w:pStyle w:val="Bodyjustified"/>
            </w:pPr>
            <w:r w:rsidRPr="00A313CA">
              <w:t>4.7</w:t>
            </w:r>
          </w:p>
        </w:tc>
        <w:tc>
          <w:tcPr>
            <w:tcW w:w="1247" w:type="dxa"/>
          </w:tcPr>
          <w:p w14:paraId="0E3A3F91" w14:textId="77777777" w:rsidR="00FE0923" w:rsidRPr="00A313CA" w:rsidRDefault="00FE0923" w:rsidP="00FE0923">
            <w:pPr>
              <w:pStyle w:val="Bodyjustified"/>
            </w:pPr>
            <w:r>
              <w:t>10, 20</w:t>
            </w:r>
          </w:p>
        </w:tc>
        <w:tc>
          <w:tcPr>
            <w:tcW w:w="1134" w:type="dxa"/>
            <w:vMerge/>
          </w:tcPr>
          <w:p w14:paraId="6BA557D2" w14:textId="77777777" w:rsidR="00FE0923" w:rsidRPr="00A313CA" w:rsidRDefault="00FE0923" w:rsidP="00FE0923">
            <w:pPr>
              <w:pStyle w:val="Bodyjustified"/>
            </w:pPr>
          </w:p>
        </w:tc>
        <w:tc>
          <w:tcPr>
            <w:tcW w:w="1134" w:type="dxa"/>
          </w:tcPr>
          <w:p w14:paraId="4126F9B3" w14:textId="77777777" w:rsidR="00FE0923" w:rsidRPr="00A313CA" w:rsidRDefault="00FE0923" w:rsidP="00FE0923">
            <w:pPr>
              <w:pStyle w:val="Bodyjustified"/>
            </w:pPr>
            <w:r w:rsidRPr="00A313CA">
              <w:t>3.3</w:t>
            </w:r>
          </w:p>
        </w:tc>
        <w:tc>
          <w:tcPr>
            <w:tcW w:w="1077" w:type="dxa"/>
            <w:vMerge w:val="restart"/>
          </w:tcPr>
          <w:p w14:paraId="0F460EFD" w14:textId="77777777" w:rsidR="00FE0923" w:rsidRPr="00A313CA" w:rsidRDefault="00FE0923" w:rsidP="00FE0923">
            <w:pPr>
              <w:pStyle w:val="Bodyjustified"/>
            </w:pPr>
            <w:r w:rsidRPr="00A313CA">
              <w:t>2.6</w:t>
            </w:r>
          </w:p>
        </w:tc>
        <w:tc>
          <w:tcPr>
            <w:tcW w:w="850" w:type="dxa"/>
            <w:vMerge w:val="restart"/>
          </w:tcPr>
          <w:p w14:paraId="0DB9B3EA" w14:textId="77777777" w:rsidR="00FE0923" w:rsidRPr="00A313CA" w:rsidRDefault="00FE0923" w:rsidP="00FE0923">
            <w:pPr>
              <w:pStyle w:val="Bodyjustified"/>
            </w:pPr>
            <w:r w:rsidRPr="00A313CA">
              <w:t>10</w:t>
            </w:r>
          </w:p>
        </w:tc>
      </w:tr>
      <w:tr w:rsidR="00FE0923" w:rsidRPr="00A313CA" w14:paraId="207DF825" w14:textId="77777777" w:rsidTr="00477E45">
        <w:trPr>
          <w:trHeight w:val="238"/>
        </w:trPr>
        <w:tc>
          <w:tcPr>
            <w:tcW w:w="1247" w:type="dxa"/>
            <w:vMerge/>
          </w:tcPr>
          <w:p w14:paraId="7FDC61D6" w14:textId="77777777" w:rsidR="00FE0923" w:rsidRPr="00A313CA" w:rsidRDefault="00FE0923" w:rsidP="00FE0923">
            <w:pPr>
              <w:pStyle w:val="Bodyjustified"/>
            </w:pPr>
          </w:p>
        </w:tc>
        <w:tc>
          <w:tcPr>
            <w:tcW w:w="1247" w:type="dxa"/>
          </w:tcPr>
          <w:p w14:paraId="44A245F4" w14:textId="77777777" w:rsidR="00FE0923" w:rsidRPr="00A313CA" w:rsidRDefault="00FE0923" w:rsidP="00FE0923">
            <w:pPr>
              <w:pStyle w:val="Bodyjustified"/>
            </w:pPr>
            <w:r w:rsidRPr="00A313CA">
              <w:t>5.6</w:t>
            </w:r>
          </w:p>
        </w:tc>
        <w:tc>
          <w:tcPr>
            <w:tcW w:w="1247" w:type="dxa"/>
          </w:tcPr>
          <w:p w14:paraId="20627B2F" w14:textId="77777777" w:rsidR="00FE0923" w:rsidRPr="00A313CA" w:rsidRDefault="00FE0923" w:rsidP="00FE0923">
            <w:pPr>
              <w:pStyle w:val="Bodyjustified"/>
            </w:pPr>
            <w:r>
              <w:t>10</w:t>
            </w:r>
          </w:p>
        </w:tc>
        <w:tc>
          <w:tcPr>
            <w:tcW w:w="1134" w:type="dxa"/>
            <w:vMerge/>
          </w:tcPr>
          <w:p w14:paraId="7D1C6FDF" w14:textId="77777777" w:rsidR="00FE0923" w:rsidRPr="00A313CA" w:rsidRDefault="00FE0923" w:rsidP="00FE0923">
            <w:pPr>
              <w:pStyle w:val="Bodyjustified"/>
            </w:pPr>
          </w:p>
        </w:tc>
        <w:tc>
          <w:tcPr>
            <w:tcW w:w="1134" w:type="dxa"/>
          </w:tcPr>
          <w:p w14:paraId="46FCA7E3" w14:textId="77777777" w:rsidR="00FE0923" w:rsidRPr="00A313CA" w:rsidRDefault="00FE0923" w:rsidP="00FE0923">
            <w:pPr>
              <w:pStyle w:val="Bodyjustified"/>
            </w:pPr>
            <w:r w:rsidRPr="00A313CA">
              <w:t>3.4</w:t>
            </w:r>
          </w:p>
        </w:tc>
        <w:tc>
          <w:tcPr>
            <w:tcW w:w="1077" w:type="dxa"/>
            <w:vMerge/>
          </w:tcPr>
          <w:p w14:paraId="65C17C44" w14:textId="77777777" w:rsidR="00FE0923" w:rsidRPr="00A313CA" w:rsidRDefault="00FE0923" w:rsidP="00FE0923">
            <w:pPr>
              <w:pStyle w:val="Bodyjustified"/>
            </w:pPr>
          </w:p>
        </w:tc>
        <w:tc>
          <w:tcPr>
            <w:tcW w:w="850" w:type="dxa"/>
            <w:vMerge/>
          </w:tcPr>
          <w:p w14:paraId="4AC91D83" w14:textId="77777777" w:rsidR="00FE0923" w:rsidRPr="00A313CA" w:rsidRDefault="00FE0923" w:rsidP="00FE0923">
            <w:pPr>
              <w:pStyle w:val="Bodyjustified"/>
            </w:pPr>
          </w:p>
        </w:tc>
      </w:tr>
      <w:tr w:rsidR="00FE0923" w:rsidRPr="00A313CA" w14:paraId="71C326C2" w14:textId="77777777" w:rsidTr="00477E45">
        <w:trPr>
          <w:trHeight w:val="238"/>
        </w:trPr>
        <w:tc>
          <w:tcPr>
            <w:tcW w:w="1247" w:type="dxa"/>
            <w:vMerge/>
          </w:tcPr>
          <w:p w14:paraId="1BA556D8" w14:textId="77777777" w:rsidR="00FE0923" w:rsidRPr="00A313CA" w:rsidRDefault="00FE0923" w:rsidP="00FE0923">
            <w:pPr>
              <w:pStyle w:val="Bodyjustified"/>
            </w:pPr>
          </w:p>
        </w:tc>
        <w:tc>
          <w:tcPr>
            <w:tcW w:w="1247" w:type="dxa"/>
          </w:tcPr>
          <w:p w14:paraId="3101672C" w14:textId="77777777" w:rsidR="00FE0923" w:rsidRPr="00A313CA" w:rsidRDefault="00FE0923" w:rsidP="00FE0923">
            <w:pPr>
              <w:pStyle w:val="Bodyjustified"/>
            </w:pPr>
            <w:r w:rsidRPr="00A313CA">
              <w:t>0.82</w:t>
            </w:r>
          </w:p>
        </w:tc>
        <w:tc>
          <w:tcPr>
            <w:tcW w:w="1247" w:type="dxa"/>
          </w:tcPr>
          <w:p w14:paraId="1DDFE07F" w14:textId="77777777" w:rsidR="00FE0923" w:rsidRPr="00A313CA" w:rsidRDefault="00FE0923" w:rsidP="00FE0923">
            <w:pPr>
              <w:pStyle w:val="Bodyjustified"/>
            </w:pPr>
            <w:r>
              <w:t>10</w:t>
            </w:r>
          </w:p>
        </w:tc>
        <w:tc>
          <w:tcPr>
            <w:tcW w:w="1134" w:type="dxa"/>
            <w:vMerge w:val="restart"/>
          </w:tcPr>
          <w:p w14:paraId="30B435FD" w14:textId="77777777" w:rsidR="00FE0923" w:rsidRPr="00A313CA" w:rsidRDefault="00FE0923" w:rsidP="00FE0923">
            <w:pPr>
              <w:pStyle w:val="Bodyjustified"/>
            </w:pPr>
            <w:r w:rsidRPr="00A313CA">
              <w:t>170</w:t>
            </w:r>
          </w:p>
        </w:tc>
        <w:tc>
          <w:tcPr>
            <w:tcW w:w="1134" w:type="dxa"/>
          </w:tcPr>
          <w:p w14:paraId="0C87FA30" w14:textId="77777777" w:rsidR="00FE0923" w:rsidRPr="00A313CA" w:rsidRDefault="00FE0923" w:rsidP="00FE0923">
            <w:pPr>
              <w:pStyle w:val="Bodyjustified"/>
            </w:pPr>
            <w:r w:rsidRPr="00A313CA">
              <w:t>1.1</w:t>
            </w:r>
          </w:p>
        </w:tc>
        <w:tc>
          <w:tcPr>
            <w:tcW w:w="1077" w:type="dxa"/>
            <w:vMerge w:val="restart"/>
          </w:tcPr>
          <w:p w14:paraId="5795BDA8" w14:textId="77777777" w:rsidR="00FE0923" w:rsidRPr="00A313CA" w:rsidRDefault="00FE0923" w:rsidP="00FE0923">
            <w:pPr>
              <w:pStyle w:val="Bodyjustified"/>
            </w:pPr>
            <w:r w:rsidRPr="00A313CA">
              <w:t>1.6</w:t>
            </w:r>
          </w:p>
        </w:tc>
        <w:tc>
          <w:tcPr>
            <w:tcW w:w="850" w:type="dxa"/>
            <w:vMerge w:val="restart"/>
          </w:tcPr>
          <w:p w14:paraId="2699B50B" w14:textId="77777777" w:rsidR="00FE0923" w:rsidRPr="00A313CA" w:rsidRDefault="00FE0923" w:rsidP="00FE0923">
            <w:pPr>
              <w:pStyle w:val="Bodyjustified"/>
            </w:pPr>
            <w:r w:rsidRPr="00A313CA">
              <w:t>6</w:t>
            </w:r>
          </w:p>
        </w:tc>
      </w:tr>
      <w:tr w:rsidR="00FE0923" w:rsidRPr="00A313CA" w14:paraId="6EA0BC31" w14:textId="77777777" w:rsidTr="00477E45">
        <w:trPr>
          <w:trHeight w:val="238"/>
        </w:trPr>
        <w:tc>
          <w:tcPr>
            <w:tcW w:w="1247" w:type="dxa"/>
            <w:vMerge/>
          </w:tcPr>
          <w:p w14:paraId="66B2D06B" w14:textId="77777777" w:rsidR="00FE0923" w:rsidRPr="00A313CA" w:rsidRDefault="00FE0923" w:rsidP="00FE0923">
            <w:pPr>
              <w:pStyle w:val="Bodyjustified"/>
            </w:pPr>
          </w:p>
        </w:tc>
        <w:tc>
          <w:tcPr>
            <w:tcW w:w="1247" w:type="dxa"/>
          </w:tcPr>
          <w:p w14:paraId="74F28118" w14:textId="77777777" w:rsidR="00FE0923" w:rsidRPr="00A313CA" w:rsidRDefault="00FE0923" w:rsidP="00FE0923">
            <w:pPr>
              <w:pStyle w:val="Bodyjustified"/>
            </w:pPr>
            <w:r w:rsidRPr="00A313CA">
              <w:t>1</w:t>
            </w:r>
          </w:p>
        </w:tc>
        <w:tc>
          <w:tcPr>
            <w:tcW w:w="1247" w:type="dxa"/>
          </w:tcPr>
          <w:p w14:paraId="164F68F6" w14:textId="77777777" w:rsidR="00FE0923" w:rsidRPr="00A313CA" w:rsidRDefault="00FE0923" w:rsidP="00FE0923">
            <w:pPr>
              <w:pStyle w:val="Bodyjustified"/>
            </w:pPr>
            <w:r>
              <w:t>10, 20</w:t>
            </w:r>
          </w:p>
        </w:tc>
        <w:tc>
          <w:tcPr>
            <w:tcW w:w="1134" w:type="dxa"/>
            <w:vMerge/>
          </w:tcPr>
          <w:p w14:paraId="7F7A66ED" w14:textId="77777777" w:rsidR="00FE0923" w:rsidRPr="00A313CA" w:rsidRDefault="00FE0923" w:rsidP="00FE0923">
            <w:pPr>
              <w:pStyle w:val="Bodyjustified"/>
            </w:pPr>
          </w:p>
        </w:tc>
        <w:tc>
          <w:tcPr>
            <w:tcW w:w="1134" w:type="dxa"/>
          </w:tcPr>
          <w:p w14:paraId="15CB8FD5" w14:textId="77777777" w:rsidR="00FE0923" w:rsidRPr="00A313CA" w:rsidRDefault="00FE0923" w:rsidP="00FE0923">
            <w:pPr>
              <w:pStyle w:val="Bodyjustified"/>
            </w:pPr>
            <w:r w:rsidRPr="00A313CA">
              <w:t>1.3</w:t>
            </w:r>
          </w:p>
        </w:tc>
        <w:tc>
          <w:tcPr>
            <w:tcW w:w="1077" w:type="dxa"/>
            <w:vMerge/>
          </w:tcPr>
          <w:p w14:paraId="3D598A10" w14:textId="77777777" w:rsidR="00FE0923" w:rsidRPr="00A313CA" w:rsidRDefault="00FE0923" w:rsidP="00FE0923">
            <w:pPr>
              <w:pStyle w:val="Bodyjustified"/>
            </w:pPr>
          </w:p>
        </w:tc>
        <w:tc>
          <w:tcPr>
            <w:tcW w:w="850" w:type="dxa"/>
            <w:vMerge/>
          </w:tcPr>
          <w:p w14:paraId="2F125DAF" w14:textId="77777777" w:rsidR="00FE0923" w:rsidRPr="00A313CA" w:rsidRDefault="00FE0923" w:rsidP="00FE0923">
            <w:pPr>
              <w:pStyle w:val="Bodyjustified"/>
            </w:pPr>
          </w:p>
        </w:tc>
      </w:tr>
      <w:tr w:rsidR="00FE0923" w:rsidRPr="00A313CA" w14:paraId="45FED62C" w14:textId="77777777" w:rsidTr="00477E45">
        <w:trPr>
          <w:trHeight w:val="238"/>
        </w:trPr>
        <w:tc>
          <w:tcPr>
            <w:tcW w:w="1247" w:type="dxa"/>
            <w:vMerge/>
          </w:tcPr>
          <w:p w14:paraId="276097CB" w14:textId="77777777" w:rsidR="00FE0923" w:rsidRPr="00A313CA" w:rsidRDefault="00FE0923" w:rsidP="00FE0923">
            <w:pPr>
              <w:pStyle w:val="Bodyjustified"/>
            </w:pPr>
          </w:p>
        </w:tc>
        <w:tc>
          <w:tcPr>
            <w:tcW w:w="1247" w:type="dxa"/>
          </w:tcPr>
          <w:p w14:paraId="3FAC011E" w14:textId="77777777" w:rsidR="00FE0923" w:rsidRPr="00A313CA" w:rsidRDefault="00FE0923" w:rsidP="00FE0923">
            <w:pPr>
              <w:pStyle w:val="Bodyjustified"/>
            </w:pPr>
            <w:r w:rsidRPr="00A313CA">
              <w:t>1.2</w:t>
            </w:r>
          </w:p>
        </w:tc>
        <w:tc>
          <w:tcPr>
            <w:tcW w:w="1247" w:type="dxa"/>
          </w:tcPr>
          <w:p w14:paraId="44B3A27B" w14:textId="77777777" w:rsidR="00FE0923" w:rsidRPr="00A313CA" w:rsidRDefault="00FE0923" w:rsidP="00FE0923">
            <w:pPr>
              <w:pStyle w:val="Bodyjustified"/>
            </w:pPr>
            <w:r>
              <w:t>10</w:t>
            </w:r>
          </w:p>
        </w:tc>
        <w:tc>
          <w:tcPr>
            <w:tcW w:w="1134" w:type="dxa"/>
            <w:vMerge/>
          </w:tcPr>
          <w:p w14:paraId="3A6D2692" w14:textId="77777777" w:rsidR="00FE0923" w:rsidRPr="00A313CA" w:rsidRDefault="00FE0923" w:rsidP="00FE0923">
            <w:pPr>
              <w:pStyle w:val="Bodyjustified"/>
            </w:pPr>
          </w:p>
        </w:tc>
        <w:tc>
          <w:tcPr>
            <w:tcW w:w="1134" w:type="dxa"/>
          </w:tcPr>
          <w:p w14:paraId="086D795F" w14:textId="77777777" w:rsidR="00FE0923" w:rsidRPr="00A313CA" w:rsidRDefault="00FE0923" w:rsidP="00FE0923">
            <w:pPr>
              <w:pStyle w:val="Bodyjustified"/>
            </w:pPr>
            <w:r w:rsidRPr="00A313CA">
              <w:t>1.4</w:t>
            </w:r>
          </w:p>
        </w:tc>
        <w:tc>
          <w:tcPr>
            <w:tcW w:w="1077" w:type="dxa"/>
            <w:vMerge/>
          </w:tcPr>
          <w:p w14:paraId="6AD5EC2E" w14:textId="77777777" w:rsidR="00FE0923" w:rsidRPr="00A313CA" w:rsidRDefault="00FE0923" w:rsidP="00FE0923">
            <w:pPr>
              <w:pStyle w:val="Bodyjustified"/>
            </w:pPr>
          </w:p>
        </w:tc>
        <w:tc>
          <w:tcPr>
            <w:tcW w:w="850" w:type="dxa"/>
            <w:vMerge/>
          </w:tcPr>
          <w:p w14:paraId="2BD2832B" w14:textId="77777777" w:rsidR="00FE0923" w:rsidRPr="00A313CA" w:rsidRDefault="00FE0923" w:rsidP="00FE0923">
            <w:pPr>
              <w:pStyle w:val="Bodyjustified"/>
            </w:pPr>
          </w:p>
        </w:tc>
      </w:tr>
      <w:tr w:rsidR="00FE0923" w:rsidRPr="00A313CA" w14:paraId="6BED89CA" w14:textId="77777777" w:rsidTr="00477E45">
        <w:trPr>
          <w:trHeight w:val="238"/>
        </w:trPr>
        <w:tc>
          <w:tcPr>
            <w:tcW w:w="1247" w:type="dxa"/>
            <w:vMerge/>
          </w:tcPr>
          <w:p w14:paraId="5C6B2FBF" w14:textId="77777777" w:rsidR="00FE0923" w:rsidRPr="00A313CA" w:rsidRDefault="00FE0923" w:rsidP="00FE0923">
            <w:pPr>
              <w:pStyle w:val="Bodyjustified"/>
            </w:pPr>
          </w:p>
        </w:tc>
        <w:tc>
          <w:tcPr>
            <w:tcW w:w="1247" w:type="dxa"/>
          </w:tcPr>
          <w:p w14:paraId="1713A375" w14:textId="77777777" w:rsidR="00FE0923" w:rsidRPr="00A313CA" w:rsidRDefault="00FE0923" w:rsidP="00FE0923">
            <w:pPr>
              <w:pStyle w:val="Bodyjustified"/>
            </w:pPr>
            <w:r w:rsidRPr="00A313CA">
              <w:t>1.5</w:t>
            </w:r>
          </w:p>
        </w:tc>
        <w:tc>
          <w:tcPr>
            <w:tcW w:w="1247" w:type="dxa"/>
          </w:tcPr>
          <w:p w14:paraId="677276A6" w14:textId="77777777" w:rsidR="00FE0923" w:rsidRPr="00A313CA" w:rsidRDefault="00FE0923" w:rsidP="00FE0923">
            <w:pPr>
              <w:pStyle w:val="Bodyjustified"/>
            </w:pPr>
            <w:r>
              <w:t>10, 20</w:t>
            </w:r>
          </w:p>
        </w:tc>
        <w:tc>
          <w:tcPr>
            <w:tcW w:w="1134" w:type="dxa"/>
            <w:vMerge/>
          </w:tcPr>
          <w:p w14:paraId="2D3EB285" w14:textId="77777777" w:rsidR="00FE0923" w:rsidRPr="00A313CA" w:rsidRDefault="00FE0923" w:rsidP="00FE0923">
            <w:pPr>
              <w:pStyle w:val="Bodyjustified"/>
            </w:pPr>
          </w:p>
        </w:tc>
        <w:tc>
          <w:tcPr>
            <w:tcW w:w="1134" w:type="dxa"/>
          </w:tcPr>
          <w:p w14:paraId="59536797" w14:textId="77777777" w:rsidR="00FE0923" w:rsidRPr="00A313CA" w:rsidRDefault="00FE0923" w:rsidP="00FE0923">
            <w:pPr>
              <w:pStyle w:val="Bodyjustified"/>
            </w:pPr>
            <w:r w:rsidRPr="00A313CA">
              <w:t>1.7</w:t>
            </w:r>
          </w:p>
        </w:tc>
        <w:tc>
          <w:tcPr>
            <w:tcW w:w="1077" w:type="dxa"/>
            <w:vMerge/>
          </w:tcPr>
          <w:p w14:paraId="6FB9EC6F" w14:textId="77777777" w:rsidR="00FE0923" w:rsidRPr="00A313CA" w:rsidRDefault="00FE0923" w:rsidP="00FE0923">
            <w:pPr>
              <w:pStyle w:val="Bodyjustified"/>
            </w:pPr>
          </w:p>
        </w:tc>
        <w:tc>
          <w:tcPr>
            <w:tcW w:w="850" w:type="dxa"/>
            <w:vMerge/>
          </w:tcPr>
          <w:p w14:paraId="4AB063B2" w14:textId="77777777" w:rsidR="00FE0923" w:rsidRPr="00A313CA" w:rsidRDefault="00FE0923" w:rsidP="00FE0923">
            <w:pPr>
              <w:pStyle w:val="Bodyjustified"/>
            </w:pPr>
          </w:p>
        </w:tc>
      </w:tr>
      <w:tr w:rsidR="00FE0923" w:rsidRPr="00A313CA" w14:paraId="02D141B6" w14:textId="77777777" w:rsidTr="00477E45">
        <w:trPr>
          <w:trHeight w:val="238"/>
        </w:trPr>
        <w:tc>
          <w:tcPr>
            <w:tcW w:w="1247" w:type="dxa"/>
            <w:vMerge/>
          </w:tcPr>
          <w:p w14:paraId="12CBFA54" w14:textId="77777777" w:rsidR="00FE0923" w:rsidRPr="00A313CA" w:rsidRDefault="00FE0923" w:rsidP="00FE0923">
            <w:pPr>
              <w:pStyle w:val="Bodyjustified"/>
            </w:pPr>
          </w:p>
        </w:tc>
        <w:tc>
          <w:tcPr>
            <w:tcW w:w="1247" w:type="dxa"/>
          </w:tcPr>
          <w:p w14:paraId="364F2A61" w14:textId="77777777" w:rsidR="00FE0923" w:rsidRPr="00A313CA" w:rsidRDefault="00FE0923" w:rsidP="00FE0923">
            <w:pPr>
              <w:pStyle w:val="Bodyjustified"/>
            </w:pPr>
            <w:r w:rsidRPr="00A313CA">
              <w:t>1.8</w:t>
            </w:r>
          </w:p>
        </w:tc>
        <w:tc>
          <w:tcPr>
            <w:tcW w:w="1247" w:type="dxa"/>
          </w:tcPr>
          <w:p w14:paraId="1619981E" w14:textId="77777777" w:rsidR="00FE0923" w:rsidRPr="00A313CA" w:rsidRDefault="00FE0923" w:rsidP="00FE0923">
            <w:pPr>
              <w:pStyle w:val="Bodyjustified"/>
            </w:pPr>
            <w:r>
              <w:t>10</w:t>
            </w:r>
          </w:p>
        </w:tc>
        <w:tc>
          <w:tcPr>
            <w:tcW w:w="1134" w:type="dxa"/>
            <w:vMerge/>
          </w:tcPr>
          <w:p w14:paraId="6EED784F" w14:textId="77777777" w:rsidR="00FE0923" w:rsidRPr="00A313CA" w:rsidRDefault="00FE0923" w:rsidP="00FE0923">
            <w:pPr>
              <w:pStyle w:val="Bodyjustified"/>
            </w:pPr>
          </w:p>
        </w:tc>
        <w:tc>
          <w:tcPr>
            <w:tcW w:w="1134" w:type="dxa"/>
          </w:tcPr>
          <w:p w14:paraId="272D5E7E" w14:textId="77777777" w:rsidR="00FE0923" w:rsidRPr="00A313CA" w:rsidRDefault="00FE0923" w:rsidP="00FE0923">
            <w:pPr>
              <w:pStyle w:val="Bodyjustified"/>
            </w:pPr>
            <w:r w:rsidRPr="00A313CA">
              <w:t>2</w:t>
            </w:r>
          </w:p>
        </w:tc>
        <w:tc>
          <w:tcPr>
            <w:tcW w:w="1077" w:type="dxa"/>
            <w:vMerge w:val="restart"/>
          </w:tcPr>
          <w:p w14:paraId="128EE1EA" w14:textId="77777777" w:rsidR="00FE0923" w:rsidRPr="00A313CA" w:rsidRDefault="00FE0923" w:rsidP="00FE0923">
            <w:pPr>
              <w:pStyle w:val="Bodyjustified"/>
            </w:pPr>
            <w:r w:rsidRPr="00A313CA">
              <w:t>2.1</w:t>
            </w:r>
          </w:p>
        </w:tc>
        <w:tc>
          <w:tcPr>
            <w:tcW w:w="850" w:type="dxa"/>
            <w:vMerge w:val="restart"/>
          </w:tcPr>
          <w:p w14:paraId="0E7D9531" w14:textId="77777777" w:rsidR="00FE0923" w:rsidRPr="00A313CA" w:rsidRDefault="00FE0923" w:rsidP="00FE0923">
            <w:pPr>
              <w:pStyle w:val="Bodyjustified"/>
            </w:pPr>
            <w:r w:rsidRPr="00A313CA">
              <w:t>8</w:t>
            </w:r>
          </w:p>
        </w:tc>
      </w:tr>
      <w:tr w:rsidR="00FE0923" w:rsidRPr="00A313CA" w14:paraId="390D7B9C" w14:textId="77777777" w:rsidTr="00477E45">
        <w:trPr>
          <w:trHeight w:val="238"/>
        </w:trPr>
        <w:tc>
          <w:tcPr>
            <w:tcW w:w="1247" w:type="dxa"/>
            <w:vMerge/>
          </w:tcPr>
          <w:p w14:paraId="30D28C7B" w14:textId="77777777" w:rsidR="00FE0923" w:rsidRPr="00A313CA" w:rsidRDefault="00FE0923" w:rsidP="00FE0923">
            <w:pPr>
              <w:pStyle w:val="Bodyjustified"/>
            </w:pPr>
          </w:p>
        </w:tc>
        <w:tc>
          <w:tcPr>
            <w:tcW w:w="1247" w:type="dxa"/>
          </w:tcPr>
          <w:p w14:paraId="1864085B" w14:textId="77777777" w:rsidR="00FE0923" w:rsidRPr="00A313CA" w:rsidRDefault="00FE0923" w:rsidP="00FE0923">
            <w:pPr>
              <w:pStyle w:val="Bodyjustified"/>
            </w:pPr>
            <w:r w:rsidRPr="00A313CA">
              <w:t>2.2</w:t>
            </w:r>
          </w:p>
        </w:tc>
        <w:tc>
          <w:tcPr>
            <w:tcW w:w="1247" w:type="dxa"/>
          </w:tcPr>
          <w:p w14:paraId="50A141FB" w14:textId="77777777" w:rsidR="00FE0923" w:rsidRPr="00A313CA" w:rsidRDefault="00FE0923" w:rsidP="00FE0923">
            <w:pPr>
              <w:pStyle w:val="Bodyjustified"/>
            </w:pPr>
            <w:r>
              <w:t>10, 20</w:t>
            </w:r>
          </w:p>
        </w:tc>
        <w:tc>
          <w:tcPr>
            <w:tcW w:w="1134" w:type="dxa"/>
            <w:vMerge/>
          </w:tcPr>
          <w:p w14:paraId="556D197E" w14:textId="77777777" w:rsidR="00FE0923" w:rsidRPr="00A313CA" w:rsidRDefault="00FE0923" w:rsidP="00FE0923">
            <w:pPr>
              <w:pStyle w:val="Bodyjustified"/>
            </w:pPr>
          </w:p>
        </w:tc>
        <w:tc>
          <w:tcPr>
            <w:tcW w:w="1134" w:type="dxa"/>
          </w:tcPr>
          <w:p w14:paraId="5577D269" w14:textId="77777777" w:rsidR="00FE0923" w:rsidRPr="00A313CA" w:rsidRDefault="00FE0923" w:rsidP="00FE0923">
            <w:pPr>
              <w:pStyle w:val="Bodyjustified"/>
            </w:pPr>
            <w:r w:rsidRPr="00A313CA">
              <w:t>2.5</w:t>
            </w:r>
          </w:p>
        </w:tc>
        <w:tc>
          <w:tcPr>
            <w:tcW w:w="1077" w:type="dxa"/>
            <w:vMerge/>
          </w:tcPr>
          <w:p w14:paraId="70CFE59A" w14:textId="77777777" w:rsidR="00FE0923" w:rsidRPr="00A313CA" w:rsidRDefault="00FE0923" w:rsidP="00FE0923">
            <w:pPr>
              <w:pStyle w:val="Bodyjustified"/>
            </w:pPr>
          </w:p>
        </w:tc>
        <w:tc>
          <w:tcPr>
            <w:tcW w:w="850" w:type="dxa"/>
            <w:vMerge/>
          </w:tcPr>
          <w:p w14:paraId="72A82E84" w14:textId="77777777" w:rsidR="00FE0923" w:rsidRPr="00A313CA" w:rsidRDefault="00FE0923" w:rsidP="00FE0923">
            <w:pPr>
              <w:pStyle w:val="Bodyjustified"/>
            </w:pPr>
          </w:p>
        </w:tc>
      </w:tr>
      <w:tr w:rsidR="00FE0923" w:rsidRPr="00A313CA" w14:paraId="749A0360" w14:textId="77777777" w:rsidTr="00477E45">
        <w:trPr>
          <w:trHeight w:val="238"/>
        </w:trPr>
        <w:tc>
          <w:tcPr>
            <w:tcW w:w="1247" w:type="dxa"/>
            <w:vMerge/>
          </w:tcPr>
          <w:p w14:paraId="554BDAAD" w14:textId="77777777" w:rsidR="00FE0923" w:rsidRPr="00A313CA" w:rsidRDefault="00FE0923" w:rsidP="00FE0923">
            <w:pPr>
              <w:pStyle w:val="Bodyjustified"/>
            </w:pPr>
          </w:p>
        </w:tc>
        <w:tc>
          <w:tcPr>
            <w:tcW w:w="1247" w:type="dxa"/>
          </w:tcPr>
          <w:p w14:paraId="5A10F1DE" w14:textId="77777777" w:rsidR="00FE0923" w:rsidRPr="00A313CA" w:rsidRDefault="00FE0923" w:rsidP="00FE0923">
            <w:pPr>
              <w:pStyle w:val="Bodyjustified"/>
            </w:pPr>
            <w:r w:rsidRPr="00A313CA">
              <w:t>2.7</w:t>
            </w:r>
          </w:p>
        </w:tc>
        <w:tc>
          <w:tcPr>
            <w:tcW w:w="1247" w:type="dxa"/>
          </w:tcPr>
          <w:p w14:paraId="571BB560" w14:textId="77777777" w:rsidR="00FE0923" w:rsidRPr="00A313CA" w:rsidRDefault="00FE0923" w:rsidP="00FE0923">
            <w:pPr>
              <w:pStyle w:val="Bodyjustified"/>
            </w:pPr>
            <w:r>
              <w:t>10</w:t>
            </w:r>
          </w:p>
        </w:tc>
        <w:tc>
          <w:tcPr>
            <w:tcW w:w="1134" w:type="dxa"/>
            <w:vMerge/>
          </w:tcPr>
          <w:p w14:paraId="5D0A1B02" w14:textId="77777777" w:rsidR="00FE0923" w:rsidRPr="00A313CA" w:rsidRDefault="00FE0923" w:rsidP="00FE0923">
            <w:pPr>
              <w:pStyle w:val="Bodyjustified"/>
            </w:pPr>
          </w:p>
        </w:tc>
        <w:tc>
          <w:tcPr>
            <w:tcW w:w="1134" w:type="dxa"/>
          </w:tcPr>
          <w:p w14:paraId="67BB1495" w14:textId="77777777" w:rsidR="00FE0923" w:rsidRPr="00A313CA" w:rsidRDefault="00FE0923" w:rsidP="00FE0923">
            <w:pPr>
              <w:pStyle w:val="Bodyjustified"/>
            </w:pPr>
            <w:r w:rsidRPr="00A313CA">
              <w:t>3</w:t>
            </w:r>
          </w:p>
        </w:tc>
        <w:tc>
          <w:tcPr>
            <w:tcW w:w="1077" w:type="dxa"/>
            <w:vMerge w:val="restart"/>
          </w:tcPr>
          <w:p w14:paraId="0F1197CF" w14:textId="77777777" w:rsidR="00FE0923" w:rsidRPr="00A313CA" w:rsidRDefault="00FE0923" w:rsidP="00FE0923">
            <w:pPr>
              <w:pStyle w:val="Bodyjustified"/>
            </w:pPr>
            <w:r w:rsidRPr="00A313CA">
              <w:t>2.6</w:t>
            </w:r>
          </w:p>
        </w:tc>
        <w:tc>
          <w:tcPr>
            <w:tcW w:w="850" w:type="dxa"/>
            <w:vMerge w:val="restart"/>
          </w:tcPr>
          <w:p w14:paraId="30F9A775" w14:textId="77777777" w:rsidR="00FE0923" w:rsidRPr="00A313CA" w:rsidRDefault="00FE0923" w:rsidP="00FE0923">
            <w:pPr>
              <w:pStyle w:val="Bodyjustified"/>
            </w:pPr>
            <w:r w:rsidRPr="00A313CA">
              <w:t>10</w:t>
            </w:r>
          </w:p>
        </w:tc>
      </w:tr>
      <w:tr w:rsidR="00FE0923" w:rsidRPr="00A313CA" w14:paraId="5534B4D5" w14:textId="77777777" w:rsidTr="00477E45">
        <w:trPr>
          <w:trHeight w:val="238"/>
        </w:trPr>
        <w:tc>
          <w:tcPr>
            <w:tcW w:w="1247" w:type="dxa"/>
            <w:vMerge/>
          </w:tcPr>
          <w:p w14:paraId="53806BD7" w14:textId="77777777" w:rsidR="00FE0923" w:rsidRPr="00A313CA" w:rsidRDefault="00FE0923" w:rsidP="00FE0923">
            <w:pPr>
              <w:pStyle w:val="Bodyjustified"/>
            </w:pPr>
          </w:p>
        </w:tc>
        <w:tc>
          <w:tcPr>
            <w:tcW w:w="1247" w:type="dxa"/>
          </w:tcPr>
          <w:p w14:paraId="00B5FB97" w14:textId="77777777" w:rsidR="00FE0923" w:rsidRPr="00A313CA" w:rsidRDefault="00FE0923" w:rsidP="00FE0923">
            <w:pPr>
              <w:pStyle w:val="Bodyjustified"/>
            </w:pPr>
            <w:r w:rsidRPr="00A313CA">
              <w:t>3.3</w:t>
            </w:r>
          </w:p>
        </w:tc>
        <w:tc>
          <w:tcPr>
            <w:tcW w:w="1247" w:type="dxa"/>
          </w:tcPr>
          <w:p w14:paraId="60817338" w14:textId="77777777" w:rsidR="00FE0923" w:rsidRPr="00A313CA" w:rsidRDefault="00FE0923" w:rsidP="00FE0923">
            <w:pPr>
              <w:pStyle w:val="Bodyjustified"/>
            </w:pPr>
            <w:r>
              <w:t>10, 20</w:t>
            </w:r>
          </w:p>
        </w:tc>
        <w:tc>
          <w:tcPr>
            <w:tcW w:w="1134" w:type="dxa"/>
            <w:vMerge/>
          </w:tcPr>
          <w:p w14:paraId="612E215B" w14:textId="77777777" w:rsidR="00FE0923" w:rsidRPr="00A313CA" w:rsidRDefault="00FE0923" w:rsidP="00FE0923">
            <w:pPr>
              <w:pStyle w:val="Bodyjustified"/>
            </w:pPr>
          </w:p>
        </w:tc>
        <w:tc>
          <w:tcPr>
            <w:tcW w:w="1134" w:type="dxa"/>
          </w:tcPr>
          <w:p w14:paraId="41C28895" w14:textId="77777777" w:rsidR="00FE0923" w:rsidRPr="00A313CA" w:rsidRDefault="00FE0923" w:rsidP="00FE0923">
            <w:pPr>
              <w:pStyle w:val="Bodyjustified"/>
            </w:pPr>
            <w:r w:rsidRPr="00A313CA">
              <w:t>3.2</w:t>
            </w:r>
          </w:p>
        </w:tc>
        <w:tc>
          <w:tcPr>
            <w:tcW w:w="1077" w:type="dxa"/>
            <w:vMerge/>
          </w:tcPr>
          <w:p w14:paraId="5EFEA4E1" w14:textId="77777777" w:rsidR="00FE0923" w:rsidRPr="00A313CA" w:rsidRDefault="00FE0923" w:rsidP="00FE0923">
            <w:pPr>
              <w:pStyle w:val="Bodyjustified"/>
            </w:pPr>
          </w:p>
        </w:tc>
        <w:tc>
          <w:tcPr>
            <w:tcW w:w="850" w:type="dxa"/>
            <w:vMerge/>
          </w:tcPr>
          <w:p w14:paraId="6A082307" w14:textId="77777777" w:rsidR="00FE0923" w:rsidRPr="00A313CA" w:rsidRDefault="00FE0923" w:rsidP="00FE0923">
            <w:pPr>
              <w:pStyle w:val="Bodyjustified"/>
            </w:pPr>
          </w:p>
        </w:tc>
      </w:tr>
      <w:tr w:rsidR="00FE0923" w:rsidRPr="00A313CA" w14:paraId="479365C7" w14:textId="77777777" w:rsidTr="00477E45">
        <w:trPr>
          <w:trHeight w:val="238"/>
        </w:trPr>
        <w:tc>
          <w:tcPr>
            <w:tcW w:w="1247" w:type="dxa"/>
            <w:vMerge/>
          </w:tcPr>
          <w:p w14:paraId="620A41CB" w14:textId="77777777" w:rsidR="00FE0923" w:rsidRPr="00A313CA" w:rsidRDefault="00FE0923" w:rsidP="00FE0923">
            <w:pPr>
              <w:pStyle w:val="Bodyjustified"/>
            </w:pPr>
          </w:p>
        </w:tc>
        <w:tc>
          <w:tcPr>
            <w:tcW w:w="1247" w:type="dxa"/>
          </w:tcPr>
          <w:p w14:paraId="3E8AF099" w14:textId="77777777" w:rsidR="00FE0923" w:rsidRPr="00A313CA" w:rsidRDefault="00FE0923" w:rsidP="00FE0923">
            <w:pPr>
              <w:pStyle w:val="Bodyjustified"/>
            </w:pPr>
            <w:r w:rsidRPr="00A313CA">
              <w:t>0.56</w:t>
            </w:r>
          </w:p>
        </w:tc>
        <w:tc>
          <w:tcPr>
            <w:tcW w:w="1247" w:type="dxa"/>
          </w:tcPr>
          <w:p w14:paraId="733CEDFA" w14:textId="77777777" w:rsidR="00FE0923" w:rsidRPr="00A313CA" w:rsidRDefault="00FE0923" w:rsidP="00FE0923">
            <w:pPr>
              <w:pStyle w:val="Bodyjustified"/>
            </w:pPr>
            <w:r>
              <w:t>10</w:t>
            </w:r>
          </w:p>
        </w:tc>
        <w:tc>
          <w:tcPr>
            <w:tcW w:w="1134" w:type="dxa"/>
            <w:vMerge w:val="restart"/>
          </w:tcPr>
          <w:p w14:paraId="03828C35" w14:textId="77777777" w:rsidR="00FE0923" w:rsidRPr="00A313CA" w:rsidRDefault="00FE0923" w:rsidP="00FE0923">
            <w:pPr>
              <w:pStyle w:val="Bodyjustified"/>
            </w:pPr>
            <w:r w:rsidRPr="00A313CA">
              <w:t>200</w:t>
            </w:r>
          </w:p>
        </w:tc>
        <w:tc>
          <w:tcPr>
            <w:tcW w:w="1134" w:type="dxa"/>
          </w:tcPr>
          <w:p w14:paraId="42496E73" w14:textId="77777777" w:rsidR="00FE0923" w:rsidRPr="00A313CA" w:rsidRDefault="00FE0923" w:rsidP="00FE0923">
            <w:pPr>
              <w:pStyle w:val="Bodyjustified"/>
            </w:pPr>
            <w:r w:rsidRPr="00A313CA">
              <w:t>0.8</w:t>
            </w:r>
          </w:p>
        </w:tc>
        <w:tc>
          <w:tcPr>
            <w:tcW w:w="1077" w:type="dxa"/>
            <w:vMerge w:val="restart"/>
          </w:tcPr>
          <w:p w14:paraId="161EF72A" w14:textId="77777777" w:rsidR="00FE0923" w:rsidRPr="00A313CA" w:rsidRDefault="00FE0923" w:rsidP="00FE0923">
            <w:pPr>
              <w:pStyle w:val="Bodyjustified"/>
            </w:pPr>
            <w:r w:rsidRPr="00A313CA">
              <w:t>1.6</w:t>
            </w:r>
          </w:p>
        </w:tc>
        <w:tc>
          <w:tcPr>
            <w:tcW w:w="850" w:type="dxa"/>
            <w:vMerge w:val="restart"/>
          </w:tcPr>
          <w:p w14:paraId="3CFCC160" w14:textId="77777777" w:rsidR="00FE0923" w:rsidRPr="00A313CA" w:rsidRDefault="00FE0923" w:rsidP="00FE0923">
            <w:pPr>
              <w:pStyle w:val="Bodyjustified"/>
            </w:pPr>
            <w:r w:rsidRPr="00A313CA">
              <w:t>6</w:t>
            </w:r>
          </w:p>
        </w:tc>
      </w:tr>
      <w:tr w:rsidR="00FE0923" w:rsidRPr="00A313CA" w14:paraId="08D94430" w14:textId="77777777" w:rsidTr="00477E45">
        <w:trPr>
          <w:trHeight w:val="238"/>
        </w:trPr>
        <w:tc>
          <w:tcPr>
            <w:tcW w:w="1247" w:type="dxa"/>
            <w:vMerge/>
          </w:tcPr>
          <w:p w14:paraId="7CB45E54" w14:textId="77777777" w:rsidR="00FE0923" w:rsidRPr="00A313CA" w:rsidRDefault="00FE0923" w:rsidP="00FE0923">
            <w:pPr>
              <w:pStyle w:val="Bodyjustified"/>
            </w:pPr>
          </w:p>
        </w:tc>
        <w:tc>
          <w:tcPr>
            <w:tcW w:w="1247" w:type="dxa"/>
          </w:tcPr>
          <w:p w14:paraId="2E93B0F5" w14:textId="77777777" w:rsidR="00FE0923" w:rsidRPr="00A313CA" w:rsidRDefault="00FE0923" w:rsidP="00FE0923">
            <w:pPr>
              <w:pStyle w:val="Bodyjustified"/>
            </w:pPr>
            <w:r w:rsidRPr="00A313CA">
              <w:t>0.68</w:t>
            </w:r>
          </w:p>
        </w:tc>
        <w:tc>
          <w:tcPr>
            <w:tcW w:w="1247" w:type="dxa"/>
          </w:tcPr>
          <w:p w14:paraId="72F864F8" w14:textId="77777777" w:rsidR="00FE0923" w:rsidRPr="00A313CA" w:rsidRDefault="00FE0923" w:rsidP="00FE0923">
            <w:pPr>
              <w:pStyle w:val="Bodyjustified"/>
            </w:pPr>
            <w:r>
              <w:t>10, 20</w:t>
            </w:r>
          </w:p>
        </w:tc>
        <w:tc>
          <w:tcPr>
            <w:tcW w:w="1134" w:type="dxa"/>
            <w:vMerge/>
          </w:tcPr>
          <w:p w14:paraId="3E466040" w14:textId="77777777" w:rsidR="00FE0923" w:rsidRPr="00A313CA" w:rsidRDefault="00FE0923" w:rsidP="00FE0923">
            <w:pPr>
              <w:pStyle w:val="Bodyjustified"/>
            </w:pPr>
          </w:p>
        </w:tc>
        <w:tc>
          <w:tcPr>
            <w:tcW w:w="1134" w:type="dxa"/>
          </w:tcPr>
          <w:p w14:paraId="2CE74F4B" w14:textId="77777777" w:rsidR="00FE0923" w:rsidRPr="00A313CA" w:rsidRDefault="00FE0923" w:rsidP="00FE0923">
            <w:pPr>
              <w:pStyle w:val="Bodyjustified"/>
            </w:pPr>
            <w:r w:rsidRPr="00A313CA">
              <w:t>1</w:t>
            </w:r>
          </w:p>
        </w:tc>
        <w:tc>
          <w:tcPr>
            <w:tcW w:w="1077" w:type="dxa"/>
            <w:vMerge/>
          </w:tcPr>
          <w:p w14:paraId="40D9B422" w14:textId="77777777" w:rsidR="00FE0923" w:rsidRPr="00A313CA" w:rsidRDefault="00FE0923" w:rsidP="00FE0923">
            <w:pPr>
              <w:pStyle w:val="Bodyjustified"/>
            </w:pPr>
          </w:p>
        </w:tc>
        <w:tc>
          <w:tcPr>
            <w:tcW w:w="850" w:type="dxa"/>
            <w:vMerge/>
          </w:tcPr>
          <w:p w14:paraId="7AE0458E" w14:textId="77777777" w:rsidR="00FE0923" w:rsidRPr="00A313CA" w:rsidRDefault="00FE0923" w:rsidP="00FE0923">
            <w:pPr>
              <w:pStyle w:val="Bodyjustified"/>
            </w:pPr>
          </w:p>
        </w:tc>
      </w:tr>
      <w:tr w:rsidR="00FE0923" w:rsidRPr="00A313CA" w14:paraId="140258B6" w14:textId="77777777" w:rsidTr="00477E45">
        <w:trPr>
          <w:trHeight w:val="238"/>
        </w:trPr>
        <w:tc>
          <w:tcPr>
            <w:tcW w:w="1247" w:type="dxa"/>
            <w:vMerge/>
          </w:tcPr>
          <w:p w14:paraId="1219929F" w14:textId="77777777" w:rsidR="00FE0923" w:rsidRPr="00A313CA" w:rsidRDefault="00FE0923" w:rsidP="00FE0923">
            <w:pPr>
              <w:pStyle w:val="Bodyjustified"/>
            </w:pPr>
          </w:p>
        </w:tc>
        <w:tc>
          <w:tcPr>
            <w:tcW w:w="1247" w:type="dxa"/>
          </w:tcPr>
          <w:p w14:paraId="7A1AA58A" w14:textId="77777777" w:rsidR="00FE0923" w:rsidRPr="00A313CA" w:rsidRDefault="00FE0923" w:rsidP="00FE0923">
            <w:pPr>
              <w:pStyle w:val="Bodyjustified"/>
            </w:pPr>
            <w:r w:rsidRPr="00A313CA">
              <w:t>0.82</w:t>
            </w:r>
          </w:p>
        </w:tc>
        <w:tc>
          <w:tcPr>
            <w:tcW w:w="1247" w:type="dxa"/>
          </w:tcPr>
          <w:p w14:paraId="6B4D9FC8" w14:textId="77777777" w:rsidR="00FE0923" w:rsidRPr="00A313CA" w:rsidRDefault="00FE0923" w:rsidP="00FE0923">
            <w:pPr>
              <w:pStyle w:val="Bodyjustified"/>
            </w:pPr>
            <w:r>
              <w:t>10</w:t>
            </w:r>
          </w:p>
        </w:tc>
        <w:tc>
          <w:tcPr>
            <w:tcW w:w="1134" w:type="dxa"/>
            <w:vMerge/>
          </w:tcPr>
          <w:p w14:paraId="1BF7B737" w14:textId="77777777" w:rsidR="00FE0923" w:rsidRPr="00A313CA" w:rsidRDefault="00FE0923" w:rsidP="00FE0923">
            <w:pPr>
              <w:pStyle w:val="Bodyjustified"/>
            </w:pPr>
          </w:p>
        </w:tc>
        <w:tc>
          <w:tcPr>
            <w:tcW w:w="1134" w:type="dxa"/>
          </w:tcPr>
          <w:p w14:paraId="093C80B1" w14:textId="77777777" w:rsidR="00FE0923" w:rsidRPr="00A313CA" w:rsidRDefault="00FE0923" w:rsidP="00FE0923">
            <w:pPr>
              <w:pStyle w:val="Bodyjustified"/>
            </w:pPr>
            <w:r w:rsidRPr="00A313CA">
              <w:t>1.2</w:t>
            </w:r>
          </w:p>
        </w:tc>
        <w:tc>
          <w:tcPr>
            <w:tcW w:w="1077" w:type="dxa"/>
            <w:vMerge/>
          </w:tcPr>
          <w:p w14:paraId="7121B341" w14:textId="77777777" w:rsidR="00FE0923" w:rsidRPr="00A313CA" w:rsidRDefault="00FE0923" w:rsidP="00FE0923">
            <w:pPr>
              <w:pStyle w:val="Bodyjustified"/>
            </w:pPr>
          </w:p>
        </w:tc>
        <w:tc>
          <w:tcPr>
            <w:tcW w:w="850" w:type="dxa"/>
            <w:vMerge/>
          </w:tcPr>
          <w:p w14:paraId="34E6C438" w14:textId="77777777" w:rsidR="00FE0923" w:rsidRPr="00A313CA" w:rsidRDefault="00FE0923" w:rsidP="00FE0923">
            <w:pPr>
              <w:pStyle w:val="Bodyjustified"/>
            </w:pPr>
          </w:p>
        </w:tc>
      </w:tr>
      <w:tr w:rsidR="00FE0923" w:rsidRPr="00A313CA" w14:paraId="1F00EAFA" w14:textId="77777777" w:rsidTr="00477E45">
        <w:trPr>
          <w:trHeight w:val="238"/>
        </w:trPr>
        <w:tc>
          <w:tcPr>
            <w:tcW w:w="1247" w:type="dxa"/>
            <w:vMerge/>
          </w:tcPr>
          <w:p w14:paraId="3911F2B8" w14:textId="77777777" w:rsidR="00FE0923" w:rsidRPr="00A313CA" w:rsidRDefault="00FE0923" w:rsidP="00FE0923">
            <w:pPr>
              <w:pStyle w:val="Bodyjustified"/>
            </w:pPr>
          </w:p>
        </w:tc>
        <w:tc>
          <w:tcPr>
            <w:tcW w:w="1247" w:type="dxa"/>
          </w:tcPr>
          <w:p w14:paraId="009943F4" w14:textId="77777777" w:rsidR="00FE0923" w:rsidRPr="00A313CA" w:rsidRDefault="00FE0923" w:rsidP="00FE0923">
            <w:pPr>
              <w:pStyle w:val="Bodyjustified"/>
            </w:pPr>
            <w:r w:rsidRPr="00A313CA">
              <w:t>1</w:t>
            </w:r>
          </w:p>
        </w:tc>
        <w:tc>
          <w:tcPr>
            <w:tcW w:w="1247" w:type="dxa"/>
          </w:tcPr>
          <w:p w14:paraId="12D0A995" w14:textId="77777777" w:rsidR="00FE0923" w:rsidRPr="00A313CA" w:rsidRDefault="00FE0923" w:rsidP="00FE0923">
            <w:pPr>
              <w:pStyle w:val="Bodyjustified"/>
            </w:pPr>
            <w:r>
              <w:t>10, 20</w:t>
            </w:r>
          </w:p>
        </w:tc>
        <w:tc>
          <w:tcPr>
            <w:tcW w:w="1134" w:type="dxa"/>
            <w:vMerge/>
          </w:tcPr>
          <w:p w14:paraId="6A06669C" w14:textId="77777777" w:rsidR="00FE0923" w:rsidRPr="00A313CA" w:rsidRDefault="00FE0923" w:rsidP="00FE0923">
            <w:pPr>
              <w:pStyle w:val="Bodyjustified"/>
            </w:pPr>
          </w:p>
        </w:tc>
        <w:tc>
          <w:tcPr>
            <w:tcW w:w="1134" w:type="dxa"/>
          </w:tcPr>
          <w:p w14:paraId="129B5DD5" w14:textId="77777777" w:rsidR="00FE0923" w:rsidRPr="00A313CA" w:rsidRDefault="00FE0923" w:rsidP="00FE0923">
            <w:pPr>
              <w:pStyle w:val="Bodyjustified"/>
            </w:pPr>
            <w:r w:rsidRPr="00A313CA">
              <w:t>1.3</w:t>
            </w:r>
          </w:p>
        </w:tc>
        <w:tc>
          <w:tcPr>
            <w:tcW w:w="1077" w:type="dxa"/>
            <w:vMerge/>
          </w:tcPr>
          <w:p w14:paraId="6D6B666E" w14:textId="77777777" w:rsidR="00FE0923" w:rsidRPr="00A313CA" w:rsidRDefault="00FE0923" w:rsidP="00FE0923">
            <w:pPr>
              <w:pStyle w:val="Bodyjustified"/>
            </w:pPr>
          </w:p>
        </w:tc>
        <w:tc>
          <w:tcPr>
            <w:tcW w:w="850" w:type="dxa"/>
            <w:vMerge/>
          </w:tcPr>
          <w:p w14:paraId="4C4570B0" w14:textId="77777777" w:rsidR="00FE0923" w:rsidRPr="00A313CA" w:rsidRDefault="00FE0923" w:rsidP="00FE0923">
            <w:pPr>
              <w:pStyle w:val="Bodyjustified"/>
            </w:pPr>
          </w:p>
        </w:tc>
      </w:tr>
      <w:tr w:rsidR="00FE0923" w:rsidRPr="00A313CA" w14:paraId="2F7F2E5E" w14:textId="77777777" w:rsidTr="00477E45">
        <w:trPr>
          <w:trHeight w:val="238"/>
        </w:trPr>
        <w:tc>
          <w:tcPr>
            <w:tcW w:w="1247" w:type="dxa"/>
            <w:vMerge/>
          </w:tcPr>
          <w:p w14:paraId="014346E6" w14:textId="77777777" w:rsidR="00FE0923" w:rsidRPr="00A313CA" w:rsidRDefault="00FE0923" w:rsidP="00FE0923">
            <w:pPr>
              <w:pStyle w:val="Bodyjustified"/>
            </w:pPr>
          </w:p>
        </w:tc>
        <w:tc>
          <w:tcPr>
            <w:tcW w:w="1247" w:type="dxa"/>
          </w:tcPr>
          <w:p w14:paraId="0D03A360" w14:textId="77777777" w:rsidR="00FE0923" w:rsidRPr="00A313CA" w:rsidRDefault="00FE0923" w:rsidP="00FE0923">
            <w:pPr>
              <w:pStyle w:val="Bodyjustified"/>
            </w:pPr>
            <w:r w:rsidRPr="00A313CA">
              <w:t>1.2</w:t>
            </w:r>
          </w:p>
        </w:tc>
        <w:tc>
          <w:tcPr>
            <w:tcW w:w="1247" w:type="dxa"/>
          </w:tcPr>
          <w:p w14:paraId="5F9F47BB" w14:textId="77777777" w:rsidR="00FE0923" w:rsidRPr="00A313CA" w:rsidRDefault="00FE0923" w:rsidP="00FE0923">
            <w:pPr>
              <w:pStyle w:val="Bodyjustified"/>
            </w:pPr>
            <w:r>
              <w:t>10</w:t>
            </w:r>
          </w:p>
        </w:tc>
        <w:tc>
          <w:tcPr>
            <w:tcW w:w="1134" w:type="dxa"/>
            <w:vMerge/>
          </w:tcPr>
          <w:p w14:paraId="7C8FBC91" w14:textId="77777777" w:rsidR="00FE0923" w:rsidRPr="00A313CA" w:rsidRDefault="00FE0923" w:rsidP="00FE0923">
            <w:pPr>
              <w:pStyle w:val="Bodyjustified"/>
            </w:pPr>
          </w:p>
        </w:tc>
        <w:tc>
          <w:tcPr>
            <w:tcW w:w="1134" w:type="dxa"/>
          </w:tcPr>
          <w:p w14:paraId="3141F0ED" w14:textId="77777777" w:rsidR="00FE0923" w:rsidRPr="00A313CA" w:rsidRDefault="00FE0923" w:rsidP="00FE0923">
            <w:pPr>
              <w:pStyle w:val="Bodyjustified"/>
            </w:pPr>
            <w:r w:rsidRPr="00A313CA">
              <w:t>1.7</w:t>
            </w:r>
          </w:p>
        </w:tc>
        <w:tc>
          <w:tcPr>
            <w:tcW w:w="1077" w:type="dxa"/>
            <w:vMerge w:val="restart"/>
          </w:tcPr>
          <w:p w14:paraId="49C47D74" w14:textId="77777777" w:rsidR="00FE0923" w:rsidRPr="00A313CA" w:rsidRDefault="00FE0923" w:rsidP="00FE0923">
            <w:pPr>
              <w:pStyle w:val="Bodyjustified"/>
            </w:pPr>
            <w:r w:rsidRPr="00A313CA">
              <w:t>2.1</w:t>
            </w:r>
          </w:p>
        </w:tc>
        <w:tc>
          <w:tcPr>
            <w:tcW w:w="850" w:type="dxa"/>
            <w:vMerge w:val="restart"/>
          </w:tcPr>
          <w:p w14:paraId="120D9E50" w14:textId="77777777" w:rsidR="00FE0923" w:rsidRPr="00A313CA" w:rsidRDefault="00FE0923" w:rsidP="00FE0923">
            <w:pPr>
              <w:pStyle w:val="Bodyjustified"/>
            </w:pPr>
            <w:r w:rsidRPr="00A313CA">
              <w:t>8</w:t>
            </w:r>
          </w:p>
        </w:tc>
      </w:tr>
      <w:tr w:rsidR="00FE0923" w:rsidRPr="00A313CA" w14:paraId="64A0639B" w14:textId="77777777" w:rsidTr="00477E45">
        <w:trPr>
          <w:trHeight w:val="238"/>
        </w:trPr>
        <w:tc>
          <w:tcPr>
            <w:tcW w:w="1247" w:type="dxa"/>
            <w:vMerge/>
          </w:tcPr>
          <w:p w14:paraId="3D2294AE" w14:textId="77777777" w:rsidR="00FE0923" w:rsidRPr="00A313CA" w:rsidRDefault="00FE0923" w:rsidP="00FE0923">
            <w:pPr>
              <w:pStyle w:val="Bodyjustified"/>
            </w:pPr>
          </w:p>
        </w:tc>
        <w:tc>
          <w:tcPr>
            <w:tcW w:w="1247" w:type="dxa"/>
          </w:tcPr>
          <w:p w14:paraId="72AEAA74" w14:textId="77777777" w:rsidR="00FE0923" w:rsidRPr="00A313CA" w:rsidRDefault="00FE0923" w:rsidP="00FE0923">
            <w:pPr>
              <w:pStyle w:val="Bodyjustified"/>
            </w:pPr>
            <w:r w:rsidRPr="00A313CA">
              <w:t>1.5</w:t>
            </w:r>
          </w:p>
        </w:tc>
        <w:tc>
          <w:tcPr>
            <w:tcW w:w="1247" w:type="dxa"/>
          </w:tcPr>
          <w:p w14:paraId="31CE1CC7" w14:textId="77777777" w:rsidR="00FE0923" w:rsidRPr="00A313CA" w:rsidRDefault="00FE0923" w:rsidP="00FE0923">
            <w:pPr>
              <w:pStyle w:val="Bodyjustified"/>
            </w:pPr>
            <w:r>
              <w:t>10, 20</w:t>
            </w:r>
          </w:p>
        </w:tc>
        <w:tc>
          <w:tcPr>
            <w:tcW w:w="1134" w:type="dxa"/>
            <w:vMerge/>
          </w:tcPr>
          <w:p w14:paraId="4B32C2DA" w14:textId="77777777" w:rsidR="00FE0923" w:rsidRPr="00A313CA" w:rsidRDefault="00FE0923" w:rsidP="00FE0923">
            <w:pPr>
              <w:pStyle w:val="Bodyjustified"/>
            </w:pPr>
          </w:p>
        </w:tc>
        <w:tc>
          <w:tcPr>
            <w:tcW w:w="1134" w:type="dxa"/>
          </w:tcPr>
          <w:p w14:paraId="756A06C0" w14:textId="77777777" w:rsidR="00FE0923" w:rsidRPr="00A313CA" w:rsidRDefault="00FE0923" w:rsidP="00FE0923">
            <w:pPr>
              <w:pStyle w:val="Bodyjustified"/>
            </w:pPr>
            <w:r w:rsidRPr="00A313CA">
              <w:t>2</w:t>
            </w:r>
          </w:p>
        </w:tc>
        <w:tc>
          <w:tcPr>
            <w:tcW w:w="1077" w:type="dxa"/>
            <w:vMerge/>
          </w:tcPr>
          <w:p w14:paraId="7F91E09E" w14:textId="77777777" w:rsidR="00FE0923" w:rsidRPr="00A313CA" w:rsidRDefault="00FE0923" w:rsidP="00FE0923">
            <w:pPr>
              <w:pStyle w:val="Bodyjustified"/>
            </w:pPr>
          </w:p>
        </w:tc>
        <w:tc>
          <w:tcPr>
            <w:tcW w:w="850" w:type="dxa"/>
            <w:vMerge/>
          </w:tcPr>
          <w:p w14:paraId="1A630AC2" w14:textId="77777777" w:rsidR="00FE0923" w:rsidRPr="00A313CA" w:rsidRDefault="00FE0923" w:rsidP="00FE0923">
            <w:pPr>
              <w:pStyle w:val="Bodyjustified"/>
            </w:pPr>
          </w:p>
        </w:tc>
      </w:tr>
      <w:tr w:rsidR="00FE0923" w:rsidRPr="00A313CA" w14:paraId="086E97A9" w14:textId="77777777" w:rsidTr="00477E45">
        <w:trPr>
          <w:trHeight w:val="238"/>
        </w:trPr>
        <w:tc>
          <w:tcPr>
            <w:tcW w:w="1247" w:type="dxa"/>
            <w:vMerge/>
          </w:tcPr>
          <w:p w14:paraId="781A14CF" w14:textId="77777777" w:rsidR="00FE0923" w:rsidRPr="00A313CA" w:rsidRDefault="00FE0923" w:rsidP="00FE0923">
            <w:pPr>
              <w:pStyle w:val="Bodyjustified"/>
            </w:pPr>
          </w:p>
        </w:tc>
        <w:tc>
          <w:tcPr>
            <w:tcW w:w="1247" w:type="dxa"/>
          </w:tcPr>
          <w:p w14:paraId="1B9D51CC" w14:textId="77777777" w:rsidR="00FE0923" w:rsidRPr="00A313CA" w:rsidRDefault="00FE0923" w:rsidP="00FE0923">
            <w:pPr>
              <w:pStyle w:val="Bodyjustified"/>
            </w:pPr>
            <w:r w:rsidRPr="00A313CA">
              <w:t>1.8</w:t>
            </w:r>
          </w:p>
        </w:tc>
        <w:tc>
          <w:tcPr>
            <w:tcW w:w="1247" w:type="dxa"/>
          </w:tcPr>
          <w:p w14:paraId="7D57B7AD" w14:textId="77777777" w:rsidR="00FE0923" w:rsidRPr="00A313CA" w:rsidRDefault="00FE0923" w:rsidP="00FE0923">
            <w:pPr>
              <w:pStyle w:val="Bodyjustified"/>
            </w:pPr>
            <w:r>
              <w:t>10</w:t>
            </w:r>
          </w:p>
        </w:tc>
        <w:tc>
          <w:tcPr>
            <w:tcW w:w="1134" w:type="dxa"/>
            <w:vMerge/>
          </w:tcPr>
          <w:p w14:paraId="292E6D5F" w14:textId="77777777" w:rsidR="00FE0923" w:rsidRPr="00A313CA" w:rsidRDefault="00FE0923" w:rsidP="00FE0923">
            <w:pPr>
              <w:pStyle w:val="Bodyjustified"/>
            </w:pPr>
          </w:p>
        </w:tc>
        <w:tc>
          <w:tcPr>
            <w:tcW w:w="1134" w:type="dxa"/>
          </w:tcPr>
          <w:p w14:paraId="7526A35C" w14:textId="77777777" w:rsidR="00FE0923" w:rsidRPr="00A313CA" w:rsidRDefault="00FE0923" w:rsidP="00FE0923">
            <w:pPr>
              <w:pStyle w:val="Bodyjustified"/>
            </w:pPr>
            <w:r w:rsidRPr="00A313CA">
              <w:t>2.6</w:t>
            </w:r>
          </w:p>
        </w:tc>
        <w:tc>
          <w:tcPr>
            <w:tcW w:w="1077" w:type="dxa"/>
            <w:vMerge w:val="restart"/>
          </w:tcPr>
          <w:p w14:paraId="6655F60F" w14:textId="77777777" w:rsidR="00FE0923" w:rsidRPr="00A313CA" w:rsidRDefault="00FE0923" w:rsidP="00FE0923">
            <w:pPr>
              <w:pStyle w:val="Bodyjustified"/>
            </w:pPr>
            <w:r w:rsidRPr="00A313CA">
              <w:t>2.6</w:t>
            </w:r>
          </w:p>
        </w:tc>
        <w:tc>
          <w:tcPr>
            <w:tcW w:w="850" w:type="dxa"/>
            <w:vMerge w:val="restart"/>
          </w:tcPr>
          <w:p w14:paraId="0ACD7E2F" w14:textId="77777777" w:rsidR="00FE0923" w:rsidRPr="00A313CA" w:rsidRDefault="00FE0923" w:rsidP="00FE0923">
            <w:pPr>
              <w:pStyle w:val="Bodyjustified"/>
            </w:pPr>
            <w:r w:rsidRPr="00A313CA">
              <w:t>10</w:t>
            </w:r>
          </w:p>
        </w:tc>
      </w:tr>
      <w:tr w:rsidR="00FE0923" w:rsidRPr="00A313CA" w14:paraId="6E899FF3" w14:textId="77777777" w:rsidTr="00477E45">
        <w:trPr>
          <w:trHeight w:val="238"/>
        </w:trPr>
        <w:tc>
          <w:tcPr>
            <w:tcW w:w="1247" w:type="dxa"/>
            <w:vMerge/>
          </w:tcPr>
          <w:p w14:paraId="15BCE5EB" w14:textId="77777777" w:rsidR="00FE0923" w:rsidRPr="00A313CA" w:rsidRDefault="00FE0923" w:rsidP="00FE0923">
            <w:pPr>
              <w:pStyle w:val="Bodyjustified"/>
            </w:pPr>
          </w:p>
        </w:tc>
        <w:tc>
          <w:tcPr>
            <w:tcW w:w="1247" w:type="dxa"/>
          </w:tcPr>
          <w:p w14:paraId="0ACD32B4" w14:textId="77777777" w:rsidR="00FE0923" w:rsidRPr="00A313CA" w:rsidRDefault="00FE0923" w:rsidP="00FE0923">
            <w:pPr>
              <w:pStyle w:val="Bodyjustified"/>
            </w:pPr>
            <w:r w:rsidRPr="00A313CA">
              <w:t>2.2</w:t>
            </w:r>
          </w:p>
        </w:tc>
        <w:tc>
          <w:tcPr>
            <w:tcW w:w="1247" w:type="dxa"/>
          </w:tcPr>
          <w:p w14:paraId="7D1EDE0E" w14:textId="77777777" w:rsidR="00FE0923" w:rsidRPr="00A313CA" w:rsidRDefault="00FE0923" w:rsidP="00FE0923">
            <w:pPr>
              <w:pStyle w:val="Bodyjustified"/>
            </w:pPr>
            <w:r>
              <w:t>10, 20</w:t>
            </w:r>
          </w:p>
        </w:tc>
        <w:tc>
          <w:tcPr>
            <w:tcW w:w="1134" w:type="dxa"/>
            <w:vMerge/>
          </w:tcPr>
          <w:p w14:paraId="2439C7E8" w14:textId="77777777" w:rsidR="00FE0923" w:rsidRPr="00A313CA" w:rsidRDefault="00FE0923" w:rsidP="00FE0923">
            <w:pPr>
              <w:pStyle w:val="Bodyjustified"/>
            </w:pPr>
          </w:p>
        </w:tc>
        <w:tc>
          <w:tcPr>
            <w:tcW w:w="1134" w:type="dxa"/>
          </w:tcPr>
          <w:p w14:paraId="57B6DCD5" w14:textId="77777777" w:rsidR="00FE0923" w:rsidRPr="00A313CA" w:rsidRDefault="00FE0923" w:rsidP="00FE0923">
            <w:pPr>
              <w:pStyle w:val="Bodyjustified"/>
            </w:pPr>
            <w:r w:rsidRPr="00A313CA">
              <w:t>3</w:t>
            </w:r>
          </w:p>
        </w:tc>
        <w:tc>
          <w:tcPr>
            <w:tcW w:w="1077" w:type="dxa"/>
            <w:vMerge/>
          </w:tcPr>
          <w:p w14:paraId="1D42B125" w14:textId="77777777" w:rsidR="00FE0923" w:rsidRPr="00A313CA" w:rsidRDefault="00FE0923" w:rsidP="00FE0923">
            <w:pPr>
              <w:pStyle w:val="Bodyjustified"/>
            </w:pPr>
          </w:p>
        </w:tc>
        <w:tc>
          <w:tcPr>
            <w:tcW w:w="850" w:type="dxa"/>
            <w:vMerge/>
          </w:tcPr>
          <w:p w14:paraId="2292A326" w14:textId="77777777" w:rsidR="00FE0923" w:rsidRPr="00A313CA" w:rsidRDefault="00FE0923" w:rsidP="00FE0923">
            <w:pPr>
              <w:pStyle w:val="Bodyjustified"/>
            </w:pPr>
          </w:p>
        </w:tc>
      </w:tr>
      <w:tr w:rsidR="00FE0923" w:rsidRPr="00A313CA" w14:paraId="40578A1B" w14:textId="77777777" w:rsidTr="00477E45">
        <w:trPr>
          <w:trHeight w:val="238"/>
        </w:trPr>
        <w:tc>
          <w:tcPr>
            <w:tcW w:w="1247" w:type="dxa"/>
            <w:vMerge/>
          </w:tcPr>
          <w:p w14:paraId="30CA217E" w14:textId="77777777" w:rsidR="00FE0923" w:rsidRPr="00A313CA" w:rsidRDefault="00FE0923" w:rsidP="00FE0923">
            <w:pPr>
              <w:pStyle w:val="Bodyjustified"/>
            </w:pPr>
          </w:p>
        </w:tc>
        <w:tc>
          <w:tcPr>
            <w:tcW w:w="1247" w:type="dxa"/>
          </w:tcPr>
          <w:p w14:paraId="5573AE1F" w14:textId="77777777" w:rsidR="00FE0923" w:rsidRPr="00A313CA" w:rsidRDefault="00FE0923" w:rsidP="00FE0923">
            <w:pPr>
              <w:pStyle w:val="Bodyjustified"/>
            </w:pPr>
            <w:r w:rsidRPr="00A313CA">
              <w:t>0.47</w:t>
            </w:r>
          </w:p>
        </w:tc>
        <w:tc>
          <w:tcPr>
            <w:tcW w:w="1247" w:type="dxa"/>
          </w:tcPr>
          <w:p w14:paraId="51EBC2D0" w14:textId="77777777" w:rsidR="00FE0923" w:rsidRPr="00A313CA" w:rsidRDefault="00FE0923" w:rsidP="00FE0923">
            <w:pPr>
              <w:pStyle w:val="Bodyjustified"/>
            </w:pPr>
            <w:r>
              <w:t>10, 20</w:t>
            </w:r>
          </w:p>
        </w:tc>
        <w:tc>
          <w:tcPr>
            <w:tcW w:w="1134" w:type="dxa"/>
            <w:vMerge w:val="restart"/>
          </w:tcPr>
          <w:p w14:paraId="5C9D8073" w14:textId="77777777" w:rsidR="00FE0923" w:rsidRPr="00A313CA" w:rsidRDefault="00FE0923" w:rsidP="00FE0923">
            <w:pPr>
              <w:pStyle w:val="Bodyjustified"/>
            </w:pPr>
            <w:r w:rsidRPr="00A313CA">
              <w:t>250</w:t>
            </w:r>
          </w:p>
        </w:tc>
        <w:tc>
          <w:tcPr>
            <w:tcW w:w="1134" w:type="dxa"/>
          </w:tcPr>
          <w:p w14:paraId="2155A248" w14:textId="77777777" w:rsidR="00FE0923" w:rsidRPr="00A313CA" w:rsidRDefault="00FE0923" w:rsidP="00FE0923">
            <w:pPr>
              <w:pStyle w:val="Bodyjustified"/>
            </w:pPr>
            <w:r w:rsidRPr="00A313CA">
              <w:t>0.8</w:t>
            </w:r>
          </w:p>
        </w:tc>
        <w:tc>
          <w:tcPr>
            <w:tcW w:w="1077" w:type="dxa"/>
            <w:vMerge w:val="restart"/>
          </w:tcPr>
          <w:p w14:paraId="6D3F6A36" w14:textId="77777777" w:rsidR="00FE0923" w:rsidRPr="00A313CA" w:rsidRDefault="00FE0923" w:rsidP="00FE0923">
            <w:pPr>
              <w:pStyle w:val="Bodyjustified"/>
            </w:pPr>
            <w:r w:rsidRPr="00A313CA">
              <w:t>1.6</w:t>
            </w:r>
          </w:p>
        </w:tc>
        <w:tc>
          <w:tcPr>
            <w:tcW w:w="850" w:type="dxa"/>
            <w:vMerge w:val="restart"/>
          </w:tcPr>
          <w:p w14:paraId="34DA9374" w14:textId="77777777" w:rsidR="00FE0923" w:rsidRPr="00A313CA" w:rsidRDefault="00FE0923" w:rsidP="00FE0923">
            <w:pPr>
              <w:pStyle w:val="Bodyjustified"/>
            </w:pPr>
            <w:r w:rsidRPr="00A313CA">
              <w:t>6</w:t>
            </w:r>
          </w:p>
        </w:tc>
      </w:tr>
      <w:tr w:rsidR="00FE0923" w:rsidRPr="00A313CA" w14:paraId="14DB4A4F" w14:textId="77777777" w:rsidTr="00477E45">
        <w:trPr>
          <w:trHeight w:val="238"/>
        </w:trPr>
        <w:tc>
          <w:tcPr>
            <w:tcW w:w="1247" w:type="dxa"/>
            <w:vMerge/>
          </w:tcPr>
          <w:p w14:paraId="7959F3CA" w14:textId="77777777" w:rsidR="00FE0923" w:rsidRPr="00A313CA" w:rsidRDefault="00FE0923" w:rsidP="00FE0923">
            <w:pPr>
              <w:pStyle w:val="Bodyjustified"/>
            </w:pPr>
          </w:p>
        </w:tc>
        <w:tc>
          <w:tcPr>
            <w:tcW w:w="1247" w:type="dxa"/>
          </w:tcPr>
          <w:p w14:paraId="0AEA7F40" w14:textId="77777777" w:rsidR="00FE0923" w:rsidRPr="00A313CA" w:rsidRDefault="00FE0923" w:rsidP="00FE0923">
            <w:pPr>
              <w:pStyle w:val="Bodyjustified"/>
            </w:pPr>
            <w:r w:rsidRPr="00A313CA">
              <w:t>0.56</w:t>
            </w:r>
          </w:p>
        </w:tc>
        <w:tc>
          <w:tcPr>
            <w:tcW w:w="1247" w:type="dxa"/>
          </w:tcPr>
          <w:p w14:paraId="61207F42" w14:textId="77777777" w:rsidR="00FE0923" w:rsidRPr="00A313CA" w:rsidRDefault="00FE0923" w:rsidP="00FE0923">
            <w:pPr>
              <w:pStyle w:val="Bodyjustified"/>
            </w:pPr>
            <w:r>
              <w:t>10</w:t>
            </w:r>
          </w:p>
        </w:tc>
        <w:tc>
          <w:tcPr>
            <w:tcW w:w="1134" w:type="dxa"/>
            <w:vMerge/>
          </w:tcPr>
          <w:p w14:paraId="36BEEBFB" w14:textId="77777777" w:rsidR="00FE0923" w:rsidRPr="00A313CA" w:rsidRDefault="00FE0923" w:rsidP="00FE0923">
            <w:pPr>
              <w:pStyle w:val="Bodyjustified"/>
            </w:pPr>
          </w:p>
        </w:tc>
        <w:tc>
          <w:tcPr>
            <w:tcW w:w="1134" w:type="dxa"/>
          </w:tcPr>
          <w:p w14:paraId="556FD054" w14:textId="77777777" w:rsidR="00FE0923" w:rsidRPr="00A313CA" w:rsidRDefault="00FE0923" w:rsidP="00FE0923">
            <w:pPr>
              <w:pStyle w:val="Bodyjustified"/>
            </w:pPr>
            <w:r w:rsidRPr="00A313CA">
              <w:t>1</w:t>
            </w:r>
          </w:p>
        </w:tc>
        <w:tc>
          <w:tcPr>
            <w:tcW w:w="1077" w:type="dxa"/>
            <w:vMerge/>
          </w:tcPr>
          <w:p w14:paraId="3D97FFAE" w14:textId="77777777" w:rsidR="00FE0923" w:rsidRPr="00A313CA" w:rsidRDefault="00FE0923" w:rsidP="00FE0923">
            <w:pPr>
              <w:pStyle w:val="Bodyjustified"/>
            </w:pPr>
          </w:p>
        </w:tc>
        <w:tc>
          <w:tcPr>
            <w:tcW w:w="850" w:type="dxa"/>
            <w:vMerge/>
          </w:tcPr>
          <w:p w14:paraId="0B3895E6" w14:textId="77777777" w:rsidR="00FE0923" w:rsidRPr="00A313CA" w:rsidRDefault="00FE0923" w:rsidP="00FE0923">
            <w:pPr>
              <w:pStyle w:val="Bodyjustified"/>
            </w:pPr>
          </w:p>
        </w:tc>
      </w:tr>
      <w:tr w:rsidR="00FE0923" w:rsidRPr="00A313CA" w14:paraId="4A916FD9" w14:textId="77777777" w:rsidTr="00477E45">
        <w:trPr>
          <w:trHeight w:val="238"/>
        </w:trPr>
        <w:tc>
          <w:tcPr>
            <w:tcW w:w="1247" w:type="dxa"/>
            <w:vMerge/>
          </w:tcPr>
          <w:p w14:paraId="3BBE838E" w14:textId="77777777" w:rsidR="00FE0923" w:rsidRPr="00A313CA" w:rsidRDefault="00FE0923" w:rsidP="00FE0923">
            <w:pPr>
              <w:pStyle w:val="Bodyjustified"/>
            </w:pPr>
          </w:p>
        </w:tc>
        <w:tc>
          <w:tcPr>
            <w:tcW w:w="1247" w:type="dxa"/>
          </w:tcPr>
          <w:p w14:paraId="16C9A3AC" w14:textId="77777777" w:rsidR="00FE0923" w:rsidRPr="00A313CA" w:rsidRDefault="00FE0923" w:rsidP="00FE0923">
            <w:pPr>
              <w:pStyle w:val="Bodyjustified"/>
            </w:pPr>
            <w:r w:rsidRPr="00A313CA">
              <w:t>0.68</w:t>
            </w:r>
          </w:p>
        </w:tc>
        <w:tc>
          <w:tcPr>
            <w:tcW w:w="1247" w:type="dxa"/>
          </w:tcPr>
          <w:p w14:paraId="5098C318" w14:textId="77777777" w:rsidR="00FE0923" w:rsidRPr="00A313CA" w:rsidRDefault="00FE0923" w:rsidP="00FE0923">
            <w:pPr>
              <w:pStyle w:val="Bodyjustified"/>
            </w:pPr>
            <w:r>
              <w:t>10, 20</w:t>
            </w:r>
          </w:p>
        </w:tc>
        <w:tc>
          <w:tcPr>
            <w:tcW w:w="1134" w:type="dxa"/>
            <w:vMerge/>
          </w:tcPr>
          <w:p w14:paraId="0F813FBF" w14:textId="77777777" w:rsidR="00FE0923" w:rsidRPr="00A313CA" w:rsidRDefault="00FE0923" w:rsidP="00FE0923">
            <w:pPr>
              <w:pStyle w:val="Bodyjustified"/>
            </w:pPr>
          </w:p>
        </w:tc>
        <w:tc>
          <w:tcPr>
            <w:tcW w:w="1134" w:type="dxa"/>
          </w:tcPr>
          <w:p w14:paraId="6C77358F" w14:textId="77777777" w:rsidR="00FE0923" w:rsidRPr="00A313CA" w:rsidRDefault="00FE0923" w:rsidP="00FE0923">
            <w:pPr>
              <w:pStyle w:val="Bodyjustified"/>
            </w:pPr>
            <w:r w:rsidRPr="00A313CA">
              <w:t>1.2</w:t>
            </w:r>
          </w:p>
        </w:tc>
        <w:tc>
          <w:tcPr>
            <w:tcW w:w="1077" w:type="dxa"/>
            <w:vMerge/>
          </w:tcPr>
          <w:p w14:paraId="344EB17A" w14:textId="77777777" w:rsidR="00FE0923" w:rsidRPr="00A313CA" w:rsidRDefault="00FE0923" w:rsidP="00FE0923">
            <w:pPr>
              <w:pStyle w:val="Bodyjustified"/>
            </w:pPr>
          </w:p>
        </w:tc>
        <w:tc>
          <w:tcPr>
            <w:tcW w:w="850" w:type="dxa"/>
            <w:vMerge/>
          </w:tcPr>
          <w:p w14:paraId="49FB58FB" w14:textId="77777777" w:rsidR="00FE0923" w:rsidRPr="00A313CA" w:rsidRDefault="00FE0923" w:rsidP="00FE0923">
            <w:pPr>
              <w:pStyle w:val="Bodyjustified"/>
            </w:pPr>
          </w:p>
        </w:tc>
      </w:tr>
      <w:tr w:rsidR="00FE0923" w:rsidRPr="00A313CA" w14:paraId="6EE35E57" w14:textId="77777777" w:rsidTr="00477E45">
        <w:trPr>
          <w:trHeight w:val="238"/>
        </w:trPr>
        <w:tc>
          <w:tcPr>
            <w:tcW w:w="1247" w:type="dxa"/>
            <w:vMerge w:val="restart"/>
          </w:tcPr>
          <w:p w14:paraId="487CA96E" w14:textId="77777777" w:rsidR="00FE0923" w:rsidRPr="00A313CA" w:rsidRDefault="00FE0923" w:rsidP="00FE0923">
            <w:pPr>
              <w:pStyle w:val="Bodyjustified"/>
            </w:pPr>
            <w:r w:rsidRPr="00A313CA">
              <w:t>02</w:t>
            </w:r>
            <w:r>
              <w:t xml:space="preserve">, </w:t>
            </w:r>
            <w:r w:rsidRPr="00A313CA">
              <w:t>06</w:t>
            </w:r>
          </w:p>
        </w:tc>
        <w:tc>
          <w:tcPr>
            <w:tcW w:w="1247" w:type="dxa"/>
          </w:tcPr>
          <w:p w14:paraId="717CB361" w14:textId="77777777" w:rsidR="00FE0923" w:rsidRPr="00A313CA" w:rsidRDefault="00FE0923" w:rsidP="00FE0923">
            <w:pPr>
              <w:pStyle w:val="Bodyjustified"/>
            </w:pPr>
            <w:r w:rsidRPr="00A313CA">
              <w:t>0.82</w:t>
            </w:r>
          </w:p>
        </w:tc>
        <w:tc>
          <w:tcPr>
            <w:tcW w:w="1247" w:type="dxa"/>
          </w:tcPr>
          <w:p w14:paraId="57FA88F2" w14:textId="77777777" w:rsidR="00FE0923" w:rsidRPr="00A313CA" w:rsidRDefault="00FE0923" w:rsidP="00FE0923">
            <w:pPr>
              <w:pStyle w:val="Bodyjustified"/>
            </w:pPr>
            <w:r>
              <w:t>10</w:t>
            </w:r>
          </w:p>
        </w:tc>
        <w:tc>
          <w:tcPr>
            <w:tcW w:w="1134" w:type="dxa"/>
            <w:vMerge w:val="restart"/>
          </w:tcPr>
          <w:p w14:paraId="41649DBB" w14:textId="77777777" w:rsidR="00FE0923" w:rsidRPr="00A313CA" w:rsidRDefault="00FE0923" w:rsidP="00FE0923">
            <w:pPr>
              <w:pStyle w:val="Bodyjustified"/>
            </w:pPr>
            <w:r w:rsidRPr="00A313CA">
              <w:t>250</w:t>
            </w:r>
          </w:p>
        </w:tc>
        <w:tc>
          <w:tcPr>
            <w:tcW w:w="1134" w:type="dxa"/>
          </w:tcPr>
          <w:p w14:paraId="4C03E567" w14:textId="77777777" w:rsidR="00FE0923" w:rsidRPr="00A313CA" w:rsidRDefault="00FE0923" w:rsidP="00FE0923">
            <w:pPr>
              <w:pStyle w:val="Bodyjustified"/>
            </w:pPr>
            <w:r w:rsidRPr="00A313CA">
              <w:t>1.4</w:t>
            </w:r>
          </w:p>
        </w:tc>
        <w:tc>
          <w:tcPr>
            <w:tcW w:w="1077" w:type="dxa"/>
          </w:tcPr>
          <w:p w14:paraId="4C846B6C" w14:textId="77777777" w:rsidR="00FE0923" w:rsidRPr="00A313CA" w:rsidRDefault="00FE0923" w:rsidP="00FE0923">
            <w:pPr>
              <w:pStyle w:val="Bodyjustified"/>
            </w:pPr>
            <w:r w:rsidRPr="00A313CA">
              <w:t>1.6</w:t>
            </w:r>
          </w:p>
        </w:tc>
        <w:tc>
          <w:tcPr>
            <w:tcW w:w="850" w:type="dxa"/>
          </w:tcPr>
          <w:p w14:paraId="0F19E142" w14:textId="77777777" w:rsidR="00FE0923" w:rsidRPr="00A313CA" w:rsidRDefault="00FE0923" w:rsidP="00FE0923">
            <w:pPr>
              <w:pStyle w:val="Bodyjustified"/>
            </w:pPr>
            <w:r w:rsidRPr="00A313CA">
              <w:t>6</w:t>
            </w:r>
          </w:p>
        </w:tc>
      </w:tr>
      <w:tr w:rsidR="00FE0923" w:rsidRPr="00A313CA" w14:paraId="68A8BEFF" w14:textId="77777777" w:rsidTr="00477E45">
        <w:trPr>
          <w:trHeight w:val="238"/>
        </w:trPr>
        <w:tc>
          <w:tcPr>
            <w:tcW w:w="1247" w:type="dxa"/>
            <w:vMerge/>
          </w:tcPr>
          <w:p w14:paraId="23A726BE" w14:textId="77777777" w:rsidR="00FE0923" w:rsidRPr="00A313CA" w:rsidRDefault="00FE0923" w:rsidP="00FE0923">
            <w:pPr>
              <w:pStyle w:val="Bodyjustified"/>
            </w:pPr>
          </w:p>
        </w:tc>
        <w:tc>
          <w:tcPr>
            <w:tcW w:w="1247" w:type="dxa"/>
          </w:tcPr>
          <w:p w14:paraId="5E8619AB" w14:textId="77777777" w:rsidR="00FE0923" w:rsidRPr="00A313CA" w:rsidRDefault="00FE0923" w:rsidP="00FE0923">
            <w:pPr>
              <w:pStyle w:val="Bodyjustified"/>
            </w:pPr>
            <w:r w:rsidRPr="00A313CA">
              <w:t>1</w:t>
            </w:r>
          </w:p>
        </w:tc>
        <w:tc>
          <w:tcPr>
            <w:tcW w:w="1247" w:type="dxa"/>
          </w:tcPr>
          <w:p w14:paraId="59939C5F" w14:textId="77777777" w:rsidR="00FE0923" w:rsidRPr="00A313CA" w:rsidRDefault="00FE0923" w:rsidP="00FE0923">
            <w:pPr>
              <w:pStyle w:val="Bodyjustified"/>
            </w:pPr>
            <w:r>
              <w:t>10, 20</w:t>
            </w:r>
          </w:p>
        </w:tc>
        <w:tc>
          <w:tcPr>
            <w:tcW w:w="1134" w:type="dxa"/>
            <w:vMerge/>
          </w:tcPr>
          <w:p w14:paraId="0EE2CDE5" w14:textId="77777777" w:rsidR="00FE0923" w:rsidRPr="00A313CA" w:rsidRDefault="00FE0923" w:rsidP="00FE0923">
            <w:pPr>
              <w:pStyle w:val="Bodyjustified"/>
            </w:pPr>
          </w:p>
        </w:tc>
        <w:tc>
          <w:tcPr>
            <w:tcW w:w="1134" w:type="dxa"/>
          </w:tcPr>
          <w:p w14:paraId="2E017474" w14:textId="77777777" w:rsidR="00FE0923" w:rsidRPr="00A313CA" w:rsidRDefault="00FE0923" w:rsidP="00FE0923">
            <w:pPr>
              <w:pStyle w:val="Bodyjustified"/>
            </w:pPr>
            <w:r w:rsidRPr="00A313CA">
              <w:t>1.7</w:t>
            </w:r>
          </w:p>
        </w:tc>
        <w:tc>
          <w:tcPr>
            <w:tcW w:w="1077" w:type="dxa"/>
            <w:vMerge w:val="restart"/>
          </w:tcPr>
          <w:p w14:paraId="08DD4AB4" w14:textId="77777777" w:rsidR="00FE0923" w:rsidRPr="00A313CA" w:rsidRDefault="00FE0923" w:rsidP="00FE0923">
            <w:pPr>
              <w:pStyle w:val="Bodyjustified"/>
            </w:pPr>
            <w:r w:rsidRPr="00A313CA">
              <w:t>2.1</w:t>
            </w:r>
          </w:p>
        </w:tc>
        <w:tc>
          <w:tcPr>
            <w:tcW w:w="850" w:type="dxa"/>
            <w:vMerge w:val="restart"/>
          </w:tcPr>
          <w:p w14:paraId="2C879696" w14:textId="77777777" w:rsidR="00FE0923" w:rsidRPr="00A313CA" w:rsidRDefault="00FE0923" w:rsidP="00FE0923">
            <w:pPr>
              <w:pStyle w:val="Bodyjustified"/>
            </w:pPr>
            <w:r w:rsidRPr="00A313CA">
              <w:t>8</w:t>
            </w:r>
          </w:p>
        </w:tc>
      </w:tr>
      <w:tr w:rsidR="00FE0923" w:rsidRPr="00A313CA" w14:paraId="0E9C2C0B" w14:textId="77777777" w:rsidTr="00477E45">
        <w:trPr>
          <w:trHeight w:val="238"/>
        </w:trPr>
        <w:tc>
          <w:tcPr>
            <w:tcW w:w="1247" w:type="dxa"/>
            <w:vMerge/>
          </w:tcPr>
          <w:p w14:paraId="2CB439EB" w14:textId="77777777" w:rsidR="00FE0923" w:rsidRPr="00A313CA" w:rsidRDefault="00FE0923" w:rsidP="00FE0923">
            <w:pPr>
              <w:pStyle w:val="Bodyjustified"/>
            </w:pPr>
          </w:p>
        </w:tc>
        <w:tc>
          <w:tcPr>
            <w:tcW w:w="1247" w:type="dxa"/>
          </w:tcPr>
          <w:p w14:paraId="191EBAD3" w14:textId="77777777" w:rsidR="00FE0923" w:rsidRPr="00A313CA" w:rsidRDefault="00FE0923" w:rsidP="00FE0923">
            <w:pPr>
              <w:pStyle w:val="Bodyjustified"/>
            </w:pPr>
            <w:r w:rsidRPr="00A313CA">
              <w:t>1.2</w:t>
            </w:r>
          </w:p>
        </w:tc>
        <w:tc>
          <w:tcPr>
            <w:tcW w:w="1247" w:type="dxa"/>
          </w:tcPr>
          <w:p w14:paraId="4AF1EAF2" w14:textId="77777777" w:rsidR="00FE0923" w:rsidRPr="00A313CA" w:rsidRDefault="00FE0923" w:rsidP="00FE0923">
            <w:pPr>
              <w:pStyle w:val="Bodyjustified"/>
            </w:pPr>
            <w:r>
              <w:t>10</w:t>
            </w:r>
          </w:p>
        </w:tc>
        <w:tc>
          <w:tcPr>
            <w:tcW w:w="1134" w:type="dxa"/>
            <w:vMerge/>
          </w:tcPr>
          <w:p w14:paraId="3DCF2BE4" w14:textId="77777777" w:rsidR="00FE0923" w:rsidRPr="00A313CA" w:rsidRDefault="00FE0923" w:rsidP="00FE0923">
            <w:pPr>
              <w:pStyle w:val="Bodyjustified"/>
            </w:pPr>
          </w:p>
        </w:tc>
        <w:tc>
          <w:tcPr>
            <w:tcW w:w="1134" w:type="dxa"/>
          </w:tcPr>
          <w:p w14:paraId="4FD3ABD5" w14:textId="77777777" w:rsidR="00FE0923" w:rsidRPr="00A313CA" w:rsidRDefault="00FE0923" w:rsidP="00FE0923">
            <w:pPr>
              <w:pStyle w:val="Bodyjustified"/>
            </w:pPr>
            <w:r w:rsidRPr="00A313CA">
              <w:t>2.1</w:t>
            </w:r>
          </w:p>
        </w:tc>
        <w:tc>
          <w:tcPr>
            <w:tcW w:w="1077" w:type="dxa"/>
            <w:vMerge/>
          </w:tcPr>
          <w:p w14:paraId="0673FAB3" w14:textId="77777777" w:rsidR="00FE0923" w:rsidRPr="00A313CA" w:rsidRDefault="00FE0923" w:rsidP="00FE0923">
            <w:pPr>
              <w:pStyle w:val="Bodyjustified"/>
            </w:pPr>
          </w:p>
        </w:tc>
        <w:tc>
          <w:tcPr>
            <w:tcW w:w="850" w:type="dxa"/>
            <w:vMerge/>
          </w:tcPr>
          <w:p w14:paraId="2A656338" w14:textId="77777777" w:rsidR="00FE0923" w:rsidRPr="00A313CA" w:rsidRDefault="00FE0923" w:rsidP="00FE0923">
            <w:pPr>
              <w:pStyle w:val="Bodyjustified"/>
            </w:pPr>
          </w:p>
        </w:tc>
      </w:tr>
      <w:tr w:rsidR="00FE0923" w:rsidRPr="00A313CA" w14:paraId="7D395BCB" w14:textId="77777777" w:rsidTr="00477E45">
        <w:trPr>
          <w:trHeight w:val="238"/>
        </w:trPr>
        <w:tc>
          <w:tcPr>
            <w:tcW w:w="1247" w:type="dxa"/>
            <w:vMerge/>
          </w:tcPr>
          <w:p w14:paraId="18526D87" w14:textId="77777777" w:rsidR="00FE0923" w:rsidRPr="00A313CA" w:rsidRDefault="00FE0923" w:rsidP="00FE0923">
            <w:pPr>
              <w:pStyle w:val="Bodyjustified"/>
            </w:pPr>
          </w:p>
        </w:tc>
        <w:tc>
          <w:tcPr>
            <w:tcW w:w="1247" w:type="dxa"/>
          </w:tcPr>
          <w:p w14:paraId="2D408B1E" w14:textId="77777777" w:rsidR="00FE0923" w:rsidRPr="00A313CA" w:rsidRDefault="00FE0923" w:rsidP="00FE0923">
            <w:pPr>
              <w:pStyle w:val="Bodyjustified"/>
            </w:pPr>
            <w:r w:rsidRPr="00A313CA">
              <w:t>1.5</w:t>
            </w:r>
          </w:p>
        </w:tc>
        <w:tc>
          <w:tcPr>
            <w:tcW w:w="1247" w:type="dxa"/>
          </w:tcPr>
          <w:p w14:paraId="2025C4C8" w14:textId="77777777" w:rsidR="00FE0923" w:rsidRPr="00A313CA" w:rsidRDefault="00FE0923" w:rsidP="00FE0923">
            <w:pPr>
              <w:pStyle w:val="Bodyjustified"/>
            </w:pPr>
            <w:r>
              <w:t>10, 20</w:t>
            </w:r>
          </w:p>
        </w:tc>
        <w:tc>
          <w:tcPr>
            <w:tcW w:w="1134" w:type="dxa"/>
            <w:vMerge/>
          </w:tcPr>
          <w:p w14:paraId="63FB000D" w14:textId="77777777" w:rsidR="00FE0923" w:rsidRPr="00A313CA" w:rsidRDefault="00FE0923" w:rsidP="00FE0923">
            <w:pPr>
              <w:pStyle w:val="Bodyjustified"/>
            </w:pPr>
          </w:p>
        </w:tc>
        <w:tc>
          <w:tcPr>
            <w:tcW w:w="1134" w:type="dxa"/>
          </w:tcPr>
          <w:p w14:paraId="2F3DD2EF" w14:textId="77777777" w:rsidR="00FE0923" w:rsidRPr="00A313CA" w:rsidRDefault="00FE0923" w:rsidP="00FE0923">
            <w:pPr>
              <w:pStyle w:val="Bodyjustified"/>
            </w:pPr>
            <w:r w:rsidRPr="00A313CA">
              <w:t>2.6</w:t>
            </w:r>
          </w:p>
        </w:tc>
        <w:tc>
          <w:tcPr>
            <w:tcW w:w="1077" w:type="dxa"/>
            <w:vMerge w:val="restart"/>
          </w:tcPr>
          <w:p w14:paraId="71D1D6FD" w14:textId="77777777" w:rsidR="00FE0923" w:rsidRPr="00A313CA" w:rsidRDefault="00FE0923" w:rsidP="00FE0923">
            <w:pPr>
              <w:pStyle w:val="Bodyjustified"/>
            </w:pPr>
            <w:r w:rsidRPr="00A313CA">
              <w:t>2.6</w:t>
            </w:r>
          </w:p>
        </w:tc>
        <w:tc>
          <w:tcPr>
            <w:tcW w:w="850" w:type="dxa"/>
            <w:vMerge w:val="restart"/>
          </w:tcPr>
          <w:p w14:paraId="1A31A2A5" w14:textId="77777777" w:rsidR="00FE0923" w:rsidRPr="00A313CA" w:rsidRDefault="00FE0923" w:rsidP="00FE0923">
            <w:pPr>
              <w:pStyle w:val="Bodyjustified"/>
            </w:pPr>
            <w:r w:rsidRPr="00A313CA">
              <w:t>10</w:t>
            </w:r>
          </w:p>
        </w:tc>
      </w:tr>
      <w:tr w:rsidR="00FE0923" w:rsidRPr="00A313CA" w14:paraId="0F3222B5" w14:textId="77777777" w:rsidTr="00477E45">
        <w:trPr>
          <w:trHeight w:val="238"/>
        </w:trPr>
        <w:tc>
          <w:tcPr>
            <w:tcW w:w="1247" w:type="dxa"/>
            <w:vMerge/>
          </w:tcPr>
          <w:p w14:paraId="1C83825E" w14:textId="77777777" w:rsidR="00FE0923" w:rsidRPr="00A313CA" w:rsidRDefault="00FE0923" w:rsidP="00FE0923">
            <w:pPr>
              <w:pStyle w:val="Bodyjustified"/>
            </w:pPr>
          </w:p>
        </w:tc>
        <w:tc>
          <w:tcPr>
            <w:tcW w:w="1247" w:type="dxa"/>
          </w:tcPr>
          <w:p w14:paraId="7C2D214B" w14:textId="77777777" w:rsidR="00FE0923" w:rsidRPr="00A313CA" w:rsidRDefault="00FE0923" w:rsidP="00FE0923">
            <w:pPr>
              <w:pStyle w:val="Bodyjustified"/>
            </w:pPr>
            <w:r w:rsidRPr="00A313CA">
              <w:t>1.8</w:t>
            </w:r>
          </w:p>
        </w:tc>
        <w:tc>
          <w:tcPr>
            <w:tcW w:w="1247" w:type="dxa"/>
          </w:tcPr>
          <w:p w14:paraId="6A632F95" w14:textId="77777777" w:rsidR="00FE0923" w:rsidRPr="00A313CA" w:rsidRDefault="00FE0923" w:rsidP="00FE0923">
            <w:pPr>
              <w:pStyle w:val="Bodyjustified"/>
            </w:pPr>
            <w:r>
              <w:t>10</w:t>
            </w:r>
          </w:p>
        </w:tc>
        <w:tc>
          <w:tcPr>
            <w:tcW w:w="1134" w:type="dxa"/>
            <w:vMerge/>
          </w:tcPr>
          <w:p w14:paraId="7A255259" w14:textId="77777777" w:rsidR="00FE0923" w:rsidRPr="00A313CA" w:rsidRDefault="00FE0923" w:rsidP="00FE0923">
            <w:pPr>
              <w:pStyle w:val="Bodyjustified"/>
            </w:pPr>
          </w:p>
        </w:tc>
        <w:tc>
          <w:tcPr>
            <w:tcW w:w="1134" w:type="dxa"/>
          </w:tcPr>
          <w:p w14:paraId="04D51DC4" w14:textId="77777777" w:rsidR="00FE0923" w:rsidRPr="00A313CA" w:rsidRDefault="00FE0923" w:rsidP="00FE0923">
            <w:pPr>
              <w:pStyle w:val="Bodyjustified"/>
            </w:pPr>
            <w:r w:rsidRPr="00A313CA">
              <w:t>2.9</w:t>
            </w:r>
          </w:p>
        </w:tc>
        <w:tc>
          <w:tcPr>
            <w:tcW w:w="1077" w:type="dxa"/>
            <w:vMerge/>
          </w:tcPr>
          <w:p w14:paraId="7EE39E5F" w14:textId="77777777" w:rsidR="00FE0923" w:rsidRPr="00A313CA" w:rsidRDefault="00FE0923" w:rsidP="00FE0923">
            <w:pPr>
              <w:pStyle w:val="Bodyjustified"/>
            </w:pPr>
          </w:p>
        </w:tc>
        <w:tc>
          <w:tcPr>
            <w:tcW w:w="850" w:type="dxa"/>
            <w:vMerge/>
          </w:tcPr>
          <w:p w14:paraId="7D3FAF39" w14:textId="77777777" w:rsidR="00FE0923" w:rsidRPr="00A313CA" w:rsidRDefault="00FE0923" w:rsidP="00FE0923">
            <w:pPr>
              <w:pStyle w:val="Bodyjustified"/>
            </w:pPr>
          </w:p>
        </w:tc>
      </w:tr>
      <w:tr w:rsidR="00FE0923" w:rsidRPr="00A313CA" w14:paraId="45164BF2" w14:textId="77777777" w:rsidTr="00477E45">
        <w:trPr>
          <w:trHeight w:val="238"/>
        </w:trPr>
        <w:tc>
          <w:tcPr>
            <w:tcW w:w="1247" w:type="dxa"/>
            <w:vMerge/>
          </w:tcPr>
          <w:p w14:paraId="116A3D1E" w14:textId="77777777" w:rsidR="00FE0923" w:rsidRPr="00A313CA" w:rsidRDefault="00FE0923" w:rsidP="00FE0923">
            <w:pPr>
              <w:pStyle w:val="Bodyjustified"/>
            </w:pPr>
          </w:p>
        </w:tc>
        <w:tc>
          <w:tcPr>
            <w:tcW w:w="1247" w:type="dxa"/>
          </w:tcPr>
          <w:p w14:paraId="33B766B0" w14:textId="77777777" w:rsidR="00FE0923" w:rsidRPr="00A313CA" w:rsidRDefault="00FE0923" w:rsidP="00FE0923">
            <w:pPr>
              <w:pStyle w:val="Bodyjustified"/>
            </w:pPr>
            <w:r w:rsidRPr="00A313CA">
              <w:t>0.18</w:t>
            </w:r>
          </w:p>
        </w:tc>
        <w:tc>
          <w:tcPr>
            <w:tcW w:w="1247" w:type="dxa"/>
          </w:tcPr>
          <w:p w14:paraId="1DEB5005" w14:textId="77777777" w:rsidR="00FE0923" w:rsidRPr="00A313CA" w:rsidRDefault="00FE0923" w:rsidP="00FE0923">
            <w:pPr>
              <w:pStyle w:val="Bodyjustified"/>
            </w:pPr>
            <w:r>
              <w:t>10</w:t>
            </w:r>
          </w:p>
        </w:tc>
        <w:tc>
          <w:tcPr>
            <w:tcW w:w="1134" w:type="dxa"/>
            <w:vMerge w:val="restart"/>
          </w:tcPr>
          <w:p w14:paraId="6769A0BD" w14:textId="77777777" w:rsidR="00FE0923" w:rsidRPr="00A313CA" w:rsidRDefault="00FE0923" w:rsidP="00FE0923">
            <w:pPr>
              <w:pStyle w:val="Bodyjustified"/>
            </w:pPr>
            <w:r w:rsidRPr="00A313CA">
              <w:t>400</w:t>
            </w:r>
          </w:p>
        </w:tc>
        <w:tc>
          <w:tcPr>
            <w:tcW w:w="1134" w:type="dxa"/>
          </w:tcPr>
          <w:p w14:paraId="5A485317" w14:textId="77777777" w:rsidR="00FE0923" w:rsidRPr="00A313CA" w:rsidRDefault="00FE0923" w:rsidP="00FE0923">
            <w:pPr>
              <w:pStyle w:val="Bodyjustified"/>
            </w:pPr>
            <w:r w:rsidRPr="00A313CA">
              <w:t>0.5</w:t>
            </w:r>
          </w:p>
        </w:tc>
        <w:tc>
          <w:tcPr>
            <w:tcW w:w="1077" w:type="dxa"/>
            <w:vMerge w:val="restart"/>
          </w:tcPr>
          <w:p w14:paraId="23A890CB" w14:textId="77777777" w:rsidR="00FE0923" w:rsidRPr="00A313CA" w:rsidRDefault="00FE0923" w:rsidP="00FE0923">
            <w:pPr>
              <w:pStyle w:val="Bodyjustified"/>
            </w:pPr>
            <w:r w:rsidRPr="00A313CA">
              <w:t>1.6</w:t>
            </w:r>
          </w:p>
        </w:tc>
        <w:tc>
          <w:tcPr>
            <w:tcW w:w="850" w:type="dxa"/>
            <w:vMerge w:val="restart"/>
          </w:tcPr>
          <w:p w14:paraId="14C783C1" w14:textId="77777777" w:rsidR="00FE0923" w:rsidRPr="00A313CA" w:rsidRDefault="00FE0923" w:rsidP="00FE0923">
            <w:pPr>
              <w:pStyle w:val="Bodyjustified"/>
            </w:pPr>
            <w:r w:rsidRPr="00A313CA">
              <w:t>6</w:t>
            </w:r>
          </w:p>
        </w:tc>
      </w:tr>
      <w:tr w:rsidR="00FE0923" w:rsidRPr="00A313CA" w14:paraId="089E2D25" w14:textId="77777777" w:rsidTr="00477E45">
        <w:trPr>
          <w:trHeight w:val="238"/>
        </w:trPr>
        <w:tc>
          <w:tcPr>
            <w:tcW w:w="1247" w:type="dxa"/>
            <w:vMerge/>
          </w:tcPr>
          <w:p w14:paraId="036C4BAC" w14:textId="77777777" w:rsidR="00FE0923" w:rsidRPr="00A313CA" w:rsidRDefault="00FE0923" w:rsidP="00FE0923">
            <w:pPr>
              <w:pStyle w:val="Bodyjustified"/>
            </w:pPr>
          </w:p>
        </w:tc>
        <w:tc>
          <w:tcPr>
            <w:tcW w:w="1247" w:type="dxa"/>
          </w:tcPr>
          <w:p w14:paraId="6C9FC745" w14:textId="77777777" w:rsidR="00FE0923" w:rsidRPr="00A313CA" w:rsidRDefault="00FE0923" w:rsidP="00FE0923">
            <w:pPr>
              <w:pStyle w:val="Bodyjustified"/>
            </w:pPr>
            <w:r w:rsidRPr="00A313CA">
              <w:t>0.22</w:t>
            </w:r>
          </w:p>
        </w:tc>
        <w:tc>
          <w:tcPr>
            <w:tcW w:w="1247" w:type="dxa"/>
          </w:tcPr>
          <w:p w14:paraId="48AC8E56" w14:textId="77777777" w:rsidR="00FE0923" w:rsidRPr="00A313CA" w:rsidRDefault="00FE0923" w:rsidP="00FE0923">
            <w:pPr>
              <w:pStyle w:val="Bodyjustified"/>
            </w:pPr>
            <w:r>
              <w:t>10, 20</w:t>
            </w:r>
          </w:p>
        </w:tc>
        <w:tc>
          <w:tcPr>
            <w:tcW w:w="1134" w:type="dxa"/>
            <w:vMerge/>
          </w:tcPr>
          <w:p w14:paraId="1EDD6537" w14:textId="77777777" w:rsidR="00FE0923" w:rsidRPr="00A313CA" w:rsidRDefault="00FE0923" w:rsidP="00FE0923">
            <w:pPr>
              <w:pStyle w:val="Bodyjustified"/>
            </w:pPr>
          </w:p>
        </w:tc>
        <w:tc>
          <w:tcPr>
            <w:tcW w:w="1134" w:type="dxa"/>
          </w:tcPr>
          <w:p w14:paraId="2E80BF01" w14:textId="77777777" w:rsidR="00FE0923" w:rsidRPr="00A313CA" w:rsidRDefault="00FE0923" w:rsidP="00FE0923">
            <w:pPr>
              <w:pStyle w:val="Bodyjustified"/>
            </w:pPr>
            <w:r w:rsidRPr="00A313CA">
              <w:t>0.6</w:t>
            </w:r>
          </w:p>
        </w:tc>
        <w:tc>
          <w:tcPr>
            <w:tcW w:w="1077" w:type="dxa"/>
            <w:vMerge/>
          </w:tcPr>
          <w:p w14:paraId="1C2C62E8" w14:textId="77777777" w:rsidR="00FE0923" w:rsidRPr="00A313CA" w:rsidRDefault="00FE0923" w:rsidP="00FE0923">
            <w:pPr>
              <w:pStyle w:val="Bodyjustified"/>
            </w:pPr>
          </w:p>
        </w:tc>
        <w:tc>
          <w:tcPr>
            <w:tcW w:w="850" w:type="dxa"/>
            <w:vMerge/>
          </w:tcPr>
          <w:p w14:paraId="6DDB1414" w14:textId="77777777" w:rsidR="00FE0923" w:rsidRPr="00A313CA" w:rsidRDefault="00FE0923" w:rsidP="00FE0923">
            <w:pPr>
              <w:pStyle w:val="Bodyjustified"/>
            </w:pPr>
          </w:p>
        </w:tc>
      </w:tr>
      <w:tr w:rsidR="00FE0923" w:rsidRPr="00A313CA" w14:paraId="54BD4078" w14:textId="77777777" w:rsidTr="00477E45">
        <w:trPr>
          <w:trHeight w:val="238"/>
        </w:trPr>
        <w:tc>
          <w:tcPr>
            <w:tcW w:w="1247" w:type="dxa"/>
            <w:vMerge/>
          </w:tcPr>
          <w:p w14:paraId="37368AE1" w14:textId="77777777" w:rsidR="00FE0923" w:rsidRPr="00A313CA" w:rsidRDefault="00FE0923" w:rsidP="00FE0923">
            <w:pPr>
              <w:pStyle w:val="Bodyjustified"/>
            </w:pPr>
          </w:p>
        </w:tc>
        <w:tc>
          <w:tcPr>
            <w:tcW w:w="1247" w:type="dxa"/>
          </w:tcPr>
          <w:p w14:paraId="427ABA8C" w14:textId="77777777" w:rsidR="00FE0923" w:rsidRPr="00A313CA" w:rsidRDefault="00FE0923" w:rsidP="00FE0923">
            <w:pPr>
              <w:pStyle w:val="Bodyjustified"/>
            </w:pPr>
            <w:r w:rsidRPr="00A313CA">
              <w:t>0.27</w:t>
            </w:r>
          </w:p>
        </w:tc>
        <w:tc>
          <w:tcPr>
            <w:tcW w:w="1247" w:type="dxa"/>
          </w:tcPr>
          <w:p w14:paraId="79535A68" w14:textId="77777777" w:rsidR="00FE0923" w:rsidRPr="00A313CA" w:rsidRDefault="00FE0923" w:rsidP="00FE0923">
            <w:pPr>
              <w:pStyle w:val="Bodyjustified"/>
            </w:pPr>
            <w:r>
              <w:t>10</w:t>
            </w:r>
          </w:p>
        </w:tc>
        <w:tc>
          <w:tcPr>
            <w:tcW w:w="1134" w:type="dxa"/>
            <w:vMerge/>
          </w:tcPr>
          <w:p w14:paraId="0DC047E9" w14:textId="77777777" w:rsidR="00FE0923" w:rsidRPr="00A313CA" w:rsidRDefault="00FE0923" w:rsidP="00FE0923">
            <w:pPr>
              <w:pStyle w:val="Bodyjustified"/>
            </w:pPr>
          </w:p>
        </w:tc>
        <w:tc>
          <w:tcPr>
            <w:tcW w:w="1134" w:type="dxa"/>
          </w:tcPr>
          <w:p w14:paraId="24938080" w14:textId="77777777" w:rsidR="00FE0923" w:rsidRPr="00A313CA" w:rsidRDefault="00FE0923" w:rsidP="00FE0923">
            <w:pPr>
              <w:pStyle w:val="Bodyjustified"/>
            </w:pPr>
            <w:r w:rsidRPr="00A313CA">
              <w:t>0.7</w:t>
            </w:r>
          </w:p>
        </w:tc>
        <w:tc>
          <w:tcPr>
            <w:tcW w:w="1077" w:type="dxa"/>
            <w:vMerge/>
          </w:tcPr>
          <w:p w14:paraId="49B57395" w14:textId="77777777" w:rsidR="00FE0923" w:rsidRPr="00A313CA" w:rsidRDefault="00FE0923" w:rsidP="00FE0923">
            <w:pPr>
              <w:pStyle w:val="Bodyjustified"/>
            </w:pPr>
          </w:p>
        </w:tc>
        <w:tc>
          <w:tcPr>
            <w:tcW w:w="850" w:type="dxa"/>
            <w:vMerge/>
          </w:tcPr>
          <w:p w14:paraId="5120071A" w14:textId="77777777" w:rsidR="00FE0923" w:rsidRPr="00A313CA" w:rsidRDefault="00FE0923" w:rsidP="00FE0923">
            <w:pPr>
              <w:pStyle w:val="Bodyjustified"/>
            </w:pPr>
          </w:p>
        </w:tc>
      </w:tr>
      <w:tr w:rsidR="00FE0923" w:rsidRPr="00A313CA" w14:paraId="336802A2" w14:textId="77777777" w:rsidTr="00477E45">
        <w:trPr>
          <w:trHeight w:val="238"/>
        </w:trPr>
        <w:tc>
          <w:tcPr>
            <w:tcW w:w="1247" w:type="dxa"/>
            <w:vMerge/>
          </w:tcPr>
          <w:p w14:paraId="7B5F1521" w14:textId="77777777" w:rsidR="00FE0923" w:rsidRPr="00A313CA" w:rsidRDefault="00FE0923" w:rsidP="00FE0923">
            <w:pPr>
              <w:pStyle w:val="Bodyjustified"/>
            </w:pPr>
          </w:p>
        </w:tc>
        <w:tc>
          <w:tcPr>
            <w:tcW w:w="1247" w:type="dxa"/>
          </w:tcPr>
          <w:p w14:paraId="09BA9584" w14:textId="77777777" w:rsidR="00FE0923" w:rsidRPr="00A313CA" w:rsidRDefault="00FE0923" w:rsidP="00FE0923">
            <w:pPr>
              <w:pStyle w:val="Bodyjustified"/>
            </w:pPr>
            <w:r w:rsidRPr="00A313CA">
              <w:t>0.33</w:t>
            </w:r>
          </w:p>
        </w:tc>
        <w:tc>
          <w:tcPr>
            <w:tcW w:w="1247" w:type="dxa"/>
          </w:tcPr>
          <w:p w14:paraId="5606AC9D" w14:textId="77777777" w:rsidR="00FE0923" w:rsidRPr="00A313CA" w:rsidRDefault="00FE0923" w:rsidP="00FE0923">
            <w:pPr>
              <w:pStyle w:val="Bodyjustified"/>
            </w:pPr>
            <w:r>
              <w:t>10, 20</w:t>
            </w:r>
          </w:p>
        </w:tc>
        <w:tc>
          <w:tcPr>
            <w:tcW w:w="1134" w:type="dxa"/>
            <w:vMerge/>
          </w:tcPr>
          <w:p w14:paraId="5918DDB2" w14:textId="77777777" w:rsidR="00FE0923" w:rsidRPr="00A313CA" w:rsidRDefault="00FE0923" w:rsidP="00FE0923">
            <w:pPr>
              <w:pStyle w:val="Bodyjustified"/>
            </w:pPr>
          </w:p>
        </w:tc>
        <w:tc>
          <w:tcPr>
            <w:tcW w:w="1134" w:type="dxa"/>
          </w:tcPr>
          <w:p w14:paraId="29FDEDA0" w14:textId="77777777" w:rsidR="00FE0923" w:rsidRPr="00A313CA" w:rsidRDefault="00FE0923" w:rsidP="00FE0923">
            <w:pPr>
              <w:pStyle w:val="Bodyjustified"/>
            </w:pPr>
            <w:r w:rsidRPr="00A313CA">
              <w:t>0.9</w:t>
            </w:r>
          </w:p>
        </w:tc>
        <w:tc>
          <w:tcPr>
            <w:tcW w:w="1077" w:type="dxa"/>
            <w:vMerge/>
          </w:tcPr>
          <w:p w14:paraId="0D91E58D" w14:textId="77777777" w:rsidR="00FE0923" w:rsidRPr="00A313CA" w:rsidRDefault="00FE0923" w:rsidP="00FE0923">
            <w:pPr>
              <w:pStyle w:val="Bodyjustified"/>
            </w:pPr>
          </w:p>
        </w:tc>
        <w:tc>
          <w:tcPr>
            <w:tcW w:w="850" w:type="dxa"/>
            <w:vMerge/>
          </w:tcPr>
          <w:p w14:paraId="311FFE35" w14:textId="77777777" w:rsidR="00FE0923" w:rsidRPr="00A313CA" w:rsidRDefault="00FE0923" w:rsidP="00FE0923">
            <w:pPr>
              <w:pStyle w:val="Bodyjustified"/>
            </w:pPr>
          </w:p>
        </w:tc>
      </w:tr>
      <w:tr w:rsidR="00FE0923" w:rsidRPr="00A313CA" w14:paraId="0C389C8B" w14:textId="77777777" w:rsidTr="00477E45">
        <w:trPr>
          <w:trHeight w:val="238"/>
        </w:trPr>
        <w:tc>
          <w:tcPr>
            <w:tcW w:w="1247" w:type="dxa"/>
            <w:vMerge/>
          </w:tcPr>
          <w:p w14:paraId="3839D05A" w14:textId="77777777" w:rsidR="00FE0923" w:rsidRPr="00A313CA" w:rsidRDefault="00FE0923" w:rsidP="00FE0923">
            <w:pPr>
              <w:pStyle w:val="Bodyjustified"/>
            </w:pPr>
          </w:p>
        </w:tc>
        <w:tc>
          <w:tcPr>
            <w:tcW w:w="1247" w:type="dxa"/>
          </w:tcPr>
          <w:p w14:paraId="1CFADBD2" w14:textId="77777777" w:rsidR="00FE0923" w:rsidRPr="00A313CA" w:rsidRDefault="00FE0923" w:rsidP="00FE0923">
            <w:pPr>
              <w:pStyle w:val="Bodyjustified"/>
            </w:pPr>
            <w:r w:rsidRPr="00A313CA">
              <w:t>0.39</w:t>
            </w:r>
          </w:p>
        </w:tc>
        <w:tc>
          <w:tcPr>
            <w:tcW w:w="1247" w:type="dxa"/>
          </w:tcPr>
          <w:p w14:paraId="5ECFD9EF" w14:textId="77777777" w:rsidR="00FE0923" w:rsidRPr="00A313CA" w:rsidRDefault="00FE0923" w:rsidP="00FE0923">
            <w:pPr>
              <w:pStyle w:val="Bodyjustified"/>
            </w:pPr>
            <w:r>
              <w:t>10</w:t>
            </w:r>
          </w:p>
        </w:tc>
        <w:tc>
          <w:tcPr>
            <w:tcW w:w="1134" w:type="dxa"/>
            <w:vMerge/>
          </w:tcPr>
          <w:p w14:paraId="66E88D13" w14:textId="77777777" w:rsidR="00FE0923" w:rsidRPr="00A313CA" w:rsidRDefault="00FE0923" w:rsidP="00FE0923">
            <w:pPr>
              <w:pStyle w:val="Bodyjustified"/>
            </w:pPr>
          </w:p>
        </w:tc>
        <w:tc>
          <w:tcPr>
            <w:tcW w:w="1134" w:type="dxa"/>
          </w:tcPr>
          <w:p w14:paraId="0278F749" w14:textId="77777777" w:rsidR="00FE0923" w:rsidRPr="00A313CA" w:rsidRDefault="00FE0923" w:rsidP="00FE0923">
            <w:pPr>
              <w:pStyle w:val="Bodyjustified"/>
            </w:pPr>
            <w:r w:rsidRPr="00A313CA">
              <w:t>1</w:t>
            </w:r>
          </w:p>
        </w:tc>
        <w:tc>
          <w:tcPr>
            <w:tcW w:w="1077" w:type="dxa"/>
            <w:vMerge w:val="restart"/>
          </w:tcPr>
          <w:p w14:paraId="75B355C7" w14:textId="77777777" w:rsidR="00FE0923" w:rsidRPr="00A313CA" w:rsidRDefault="00FE0923" w:rsidP="00FE0923">
            <w:pPr>
              <w:pStyle w:val="Bodyjustified"/>
            </w:pPr>
            <w:r w:rsidRPr="00A313CA">
              <w:t>2.1</w:t>
            </w:r>
          </w:p>
        </w:tc>
        <w:tc>
          <w:tcPr>
            <w:tcW w:w="850" w:type="dxa"/>
            <w:vMerge w:val="restart"/>
          </w:tcPr>
          <w:p w14:paraId="7BEE9E37" w14:textId="77777777" w:rsidR="00FE0923" w:rsidRPr="00A313CA" w:rsidRDefault="00FE0923" w:rsidP="00FE0923">
            <w:pPr>
              <w:pStyle w:val="Bodyjustified"/>
            </w:pPr>
            <w:r w:rsidRPr="00A313CA">
              <w:t>8</w:t>
            </w:r>
          </w:p>
        </w:tc>
      </w:tr>
      <w:tr w:rsidR="00FE0923" w:rsidRPr="00A313CA" w14:paraId="4A332BAD" w14:textId="77777777" w:rsidTr="00477E45">
        <w:trPr>
          <w:trHeight w:val="238"/>
        </w:trPr>
        <w:tc>
          <w:tcPr>
            <w:tcW w:w="1247" w:type="dxa"/>
            <w:vMerge/>
          </w:tcPr>
          <w:p w14:paraId="72DA3E02" w14:textId="77777777" w:rsidR="00FE0923" w:rsidRPr="00A313CA" w:rsidRDefault="00FE0923" w:rsidP="00FE0923">
            <w:pPr>
              <w:pStyle w:val="Bodyjustified"/>
            </w:pPr>
          </w:p>
        </w:tc>
        <w:tc>
          <w:tcPr>
            <w:tcW w:w="1247" w:type="dxa"/>
          </w:tcPr>
          <w:p w14:paraId="3989D7CD" w14:textId="77777777" w:rsidR="00FE0923" w:rsidRPr="00A313CA" w:rsidRDefault="00FE0923" w:rsidP="00FE0923">
            <w:pPr>
              <w:pStyle w:val="Bodyjustified"/>
            </w:pPr>
            <w:r w:rsidRPr="00A313CA">
              <w:t>0.47</w:t>
            </w:r>
          </w:p>
        </w:tc>
        <w:tc>
          <w:tcPr>
            <w:tcW w:w="1247" w:type="dxa"/>
          </w:tcPr>
          <w:p w14:paraId="78289DB9" w14:textId="77777777" w:rsidR="00FE0923" w:rsidRPr="00A313CA" w:rsidRDefault="00FE0923" w:rsidP="00FE0923">
            <w:pPr>
              <w:pStyle w:val="Bodyjustified"/>
            </w:pPr>
            <w:r>
              <w:t>10, 20</w:t>
            </w:r>
          </w:p>
        </w:tc>
        <w:tc>
          <w:tcPr>
            <w:tcW w:w="1134" w:type="dxa"/>
            <w:vMerge/>
          </w:tcPr>
          <w:p w14:paraId="4937C2A2" w14:textId="77777777" w:rsidR="00FE0923" w:rsidRPr="00A313CA" w:rsidRDefault="00FE0923" w:rsidP="00FE0923">
            <w:pPr>
              <w:pStyle w:val="Bodyjustified"/>
            </w:pPr>
          </w:p>
        </w:tc>
        <w:tc>
          <w:tcPr>
            <w:tcW w:w="1134" w:type="dxa"/>
          </w:tcPr>
          <w:p w14:paraId="7B32A793" w14:textId="77777777" w:rsidR="00FE0923" w:rsidRPr="00A313CA" w:rsidRDefault="00FE0923" w:rsidP="00FE0923">
            <w:pPr>
              <w:pStyle w:val="Bodyjustified"/>
            </w:pPr>
            <w:r w:rsidRPr="00A313CA">
              <w:t>1.2</w:t>
            </w:r>
          </w:p>
        </w:tc>
        <w:tc>
          <w:tcPr>
            <w:tcW w:w="1077" w:type="dxa"/>
            <w:vMerge/>
          </w:tcPr>
          <w:p w14:paraId="6153B3BA" w14:textId="77777777" w:rsidR="00FE0923" w:rsidRPr="00A313CA" w:rsidRDefault="00FE0923" w:rsidP="00FE0923">
            <w:pPr>
              <w:pStyle w:val="Bodyjustified"/>
            </w:pPr>
          </w:p>
        </w:tc>
        <w:tc>
          <w:tcPr>
            <w:tcW w:w="850" w:type="dxa"/>
            <w:vMerge/>
          </w:tcPr>
          <w:p w14:paraId="6322D430" w14:textId="77777777" w:rsidR="00FE0923" w:rsidRPr="00A313CA" w:rsidRDefault="00FE0923" w:rsidP="00FE0923">
            <w:pPr>
              <w:pStyle w:val="Bodyjustified"/>
            </w:pPr>
          </w:p>
        </w:tc>
      </w:tr>
      <w:tr w:rsidR="00FE0923" w:rsidRPr="00A313CA" w14:paraId="2DDB1DDC" w14:textId="77777777" w:rsidTr="00477E45">
        <w:trPr>
          <w:trHeight w:val="238"/>
        </w:trPr>
        <w:tc>
          <w:tcPr>
            <w:tcW w:w="1247" w:type="dxa"/>
            <w:vMerge/>
          </w:tcPr>
          <w:p w14:paraId="281F5774" w14:textId="77777777" w:rsidR="00FE0923" w:rsidRPr="00A313CA" w:rsidRDefault="00FE0923" w:rsidP="00FE0923">
            <w:pPr>
              <w:pStyle w:val="Bodyjustified"/>
            </w:pPr>
          </w:p>
        </w:tc>
        <w:tc>
          <w:tcPr>
            <w:tcW w:w="1247" w:type="dxa"/>
          </w:tcPr>
          <w:p w14:paraId="556ABB2E" w14:textId="77777777" w:rsidR="00FE0923" w:rsidRPr="00A313CA" w:rsidRDefault="00FE0923" w:rsidP="00FE0923">
            <w:pPr>
              <w:pStyle w:val="Bodyjustified"/>
            </w:pPr>
            <w:r w:rsidRPr="00A313CA">
              <w:t>0.56</w:t>
            </w:r>
          </w:p>
        </w:tc>
        <w:tc>
          <w:tcPr>
            <w:tcW w:w="1247" w:type="dxa"/>
          </w:tcPr>
          <w:p w14:paraId="7A9BBCD5" w14:textId="77777777" w:rsidR="00FE0923" w:rsidRPr="00A313CA" w:rsidRDefault="00FE0923" w:rsidP="00FE0923">
            <w:pPr>
              <w:pStyle w:val="Bodyjustified"/>
            </w:pPr>
            <w:r>
              <w:t>10</w:t>
            </w:r>
          </w:p>
        </w:tc>
        <w:tc>
          <w:tcPr>
            <w:tcW w:w="1134" w:type="dxa"/>
            <w:vMerge/>
          </w:tcPr>
          <w:p w14:paraId="43A83183" w14:textId="77777777" w:rsidR="00FE0923" w:rsidRPr="00A313CA" w:rsidRDefault="00FE0923" w:rsidP="00FE0923">
            <w:pPr>
              <w:pStyle w:val="Bodyjustified"/>
            </w:pPr>
          </w:p>
        </w:tc>
        <w:tc>
          <w:tcPr>
            <w:tcW w:w="1134" w:type="dxa"/>
          </w:tcPr>
          <w:p w14:paraId="26804B6E" w14:textId="77777777" w:rsidR="00FE0923" w:rsidRPr="00A313CA" w:rsidRDefault="00FE0923" w:rsidP="00FE0923">
            <w:pPr>
              <w:pStyle w:val="Bodyjustified"/>
            </w:pPr>
            <w:r w:rsidRPr="00A313CA">
              <w:t>1.5</w:t>
            </w:r>
          </w:p>
        </w:tc>
        <w:tc>
          <w:tcPr>
            <w:tcW w:w="1077" w:type="dxa"/>
            <w:vMerge w:val="restart"/>
          </w:tcPr>
          <w:p w14:paraId="22DA7076" w14:textId="77777777" w:rsidR="00FE0923" w:rsidRPr="00A313CA" w:rsidRDefault="00FE0923" w:rsidP="00FE0923">
            <w:pPr>
              <w:pStyle w:val="Bodyjustified"/>
            </w:pPr>
            <w:r w:rsidRPr="00A313CA">
              <w:t>2.6</w:t>
            </w:r>
          </w:p>
        </w:tc>
        <w:tc>
          <w:tcPr>
            <w:tcW w:w="850" w:type="dxa"/>
            <w:vMerge w:val="restart"/>
          </w:tcPr>
          <w:p w14:paraId="31192CDE" w14:textId="77777777" w:rsidR="00FE0923" w:rsidRPr="00A313CA" w:rsidRDefault="00FE0923" w:rsidP="00FE0923">
            <w:pPr>
              <w:pStyle w:val="Bodyjustified"/>
            </w:pPr>
            <w:r w:rsidRPr="00A313CA">
              <w:t>10</w:t>
            </w:r>
          </w:p>
        </w:tc>
      </w:tr>
      <w:tr w:rsidR="00FE0923" w:rsidRPr="00A313CA" w14:paraId="43F949F1" w14:textId="77777777" w:rsidTr="00477E45">
        <w:trPr>
          <w:trHeight w:val="238"/>
        </w:trPr>
        <w:tc>
          <w:tcPr>
            <w:tcW w:w="1247" w:type="dxa"/>
            <w:vMerge/>
          </w:tcPr>
          <w:p w14:paraId="4A155943" w14:textId="77777777" w:rsidR="00FE0923" w:rsidRPr="00A313CA" w:rsidRDefault="00FE0923" w:rsidP="00FE0923">
            <w:pPr>
              <w:pStyle w:val="Bodyjustified"/>
            </w:pPr>
          </w:p>
        </w:tc>
        <w:tc>
          <w:tcPr>
            <w:tcW w:w="1247" w:type="dxa"/>
          </w:tcPr>
          <w:p w14:paraId="300E3F19" w14:textId="77777777" w:rsidR="00FE0923" w:rsidRPr="00A313CA" w:rsidRDefault="00FE0923" w:rsidP="00FE0923">
            <w:pPr>
              <w:pStyle w:val="Bodyjustified"/>
            </w:pPr>
            <w:r w:rsidRPr="00A313CA">
              <w:t>0.68</w:t>
            </w:r>
          </w:p>
        </w:tc>
        <w:tc>
          <w:tcPr>
            <w:tcW w:w="1247" w:type="dxa"/>
          </w:tcPr>
          <w:p w14:paraId="2D97812B" w14:textId="77777777" w:rsidR="00FE0923" w:rsidRPr="00A313CA" w:rsidRDefault="00FE0923" w:rsidP="00FE0923">
            <w:pPr>
              <w:pStyle w:val="Bodyjustified"/>
            </w:pPr>
            <w:r>
              <w:t>10, 20</w:t>
            </w:r>
          </w:p>
        </w:tc>
        <w:tc>
          <w:tcPr>
            <w:tcW w:w="1134" w:type="dxa"/>
            <w:vMerge/>
          </w:tcPr>
          <w:p w14:paraId="2843155B" w14:textId="77777777" w:rsidR="00FE0923" w:rsidRPr="00A313CA" w:rsidRDefault="00FE0923" w:rsidP="00FE0923">
            <w:pPr>
              <w:pStyle w:val="Bodyjustified"/>
            </w:pPr>
          </w:p>
        </w:tc>
        <w:tc>
          <w:tcPr>
            <w:tcW w:w="1134" w:type="dxa"/>
          </w:tcPr>
          <w:p w14:paraId="30970985" w14:textId="77777777" w:rsidR="00FE0923" w:rsidRPr="00A313CA" w:rsidRDefault="00FE0923" w:rsidP="00FE0923">
            <w:pPr>
              <w:pStyle w:val="Bodyjustified"/>
            </w:pPr>
            <w:r w:rsidRPr="00A313CA">
              <w:t>1.8</w:t>
            </w:r>
          </w:p>
        </w:tc>
        <w:tc>
          <w:tcPr>
            <w:tcW w:w="1077" w:type="dxa"/>
            <w:vMerge/>
          </w:tcPr>
          <w:p w14:paraId="2D54F568" w14:textId="77777777" w:rsidR="00FE0923" w:rsidRPr="00A313CA" w:rsidRDefault="00FE0923" w:rsidP="00FE0923">
            <w:pPr>
              <w:pStyle w:val="Bodyjustified"/>
            </w:pPr>
          </w:p>
        </w:tc>
        <w:tc>
          <w:tcPr>
            <w:tcW w:w="850" w:type="dxa"/>
            <w:vMerge/>
          </w:tcPr>
          <w:p w14:paraId="2F575233" w14:textId="77777777" w:rsidR="00FE0923" w:rsidRPr="00A313CA" w:rsidRDefault="00FE0923" w:rsidP="00FE0923">
            <w:pPr>
              <w:pStyle w:val="Bodyjustified"/>
            </w:pPr>
          </w:p>
        </w:tc>
      </w:tr>
      <w:tr w:rsidR="00FE0923" w:rsidRPr="00A313CA" w14:paraId="0EE53DAA" w14:textId="77777777" w:rsidTr="00477E45">
        <w:trPr>
          <w:trHeight w:val="238"/>
        </w:trPr>
        <w:tc>
          <w:tcPr>
            <w:tcW w:w="1247" w:type="dxa"/>
            <w:vMerge/>
          </w:tcPr>
          <w:p w14:paraId="4D966D1B" w14:textId="77777777" w:rsidR="00FE0923" w:rsidRPr="00A313CA" w:rsidRDefault="00FE0923" w:rsidP="00FE0923">
            <w:pPr>
              <w:pStyle w:val="Bodyjustified"/>
            </w:pPr>
          </w:p>
        </w:tc>
        <w:tc>
          <w:tcPr>
            <w:tcW w:w="1247" w:type="dxa"/>
          </w:tcPr>
          <w:p w14:paraId="1EE47463" w14:textId="77777777" w:rsidR="00FE0923" w:rsidRPr="00A313CA" w:rsidRDefault="00FE0923" w:rsidP="00FE0923">
            <w:pPr>
              <w:pStyle w:val="Bodyjustified"/>
            </w:pPr>
            <w:r w:rsidRPr="00A313CA">
              <w:t>0.12</w:t>
            </w:r>
          </w:p>
        </w:tc>
        <w:tc>
          <w:tcPr>
            <w:tcW w:w="1247" w:type="dxa"/>
          </w:tcPr>
          <w:p w14:paraId="3D51A9B2" w14:textId="77777777" w:rsidR="00FE0923" w:rsidRPr="00A313CA" w:rsidRDefault="00FE0923" w:rsidP="00FE0923">
            <w:pPr>
              <w:pStyle w:val="Bodyjustified"/>
            </w:pPr>
            <w:r>
              <w:t>10</w:t>
            </w:r>
          </w:p>
        </w:tc>
        <w:tc>
          <w:tcPr>
            <w:tcW w:w="1134" w:type="dxa"/>
            <w:vMerge w:val="restart"/>
          </w:tcPr>
          <w:p w14:paraId="00E7E031" w14:textId="77777777" w:rsidR="00FE0923" w:rsidRPr="00A313CA" w:rsidRDefault="00FE0923" w:rsidP="00FE0923">
            <w:pPr>
              <w:pStyle w:val="Bodyjustified"/>
            </w:pPr>
            <w:r w:rsidRPr="00A313CA">
              <w:t>500</w:t>
            </w:r>
          </w:p>
        </w:tc>
        <w:tc>
          <w:tcPr>
            <w:tcW w:w="1134" w:type="dxa"/>
          </w:tcPr>
          <w:p w14:paraId="5A907910" w14:textId="77777777" w:rsidR="00FE0923" w:rsidRPr="00A313CA" w:rsidRDefault="00FE0923" w:rsidP="00FE0923">
            <w:pPr>
              <w:pStyle w:val="Bodyjustified"/>
            </w:pPr>
            <w:r w:rsidRPr="00A313CA">
              <w:t>0.4</w:t>
            </w:r>
          </w:p>
        </w:tc>
        <w:tc>
          <w:tcPr>
            <w:tcW w:w="1077" w:type="dxa"/>
            <w:vMerge w:val="restart"/>
          </w:tcPr>
          <w:p w14:paraId="73813CAB" w14:textId="77777777" w:rsidR="00FE0923" w:rsidRPr="00A313CA" w:rsidRDefault="00FE0923" w:rsidP="00FE0923">
            <w:pPr>
              <w:pStyle w:val="Bodyjustified"/>
            </w:pPr>
            <w:r w:rsidRPr="00A313CA">
              <w:t>1.6</w:t>
            </w:r>
          </w:p>
        </w:tc>
        <w:tc>
          <w:tcPr>
            <w:tcW w:w="850" w:type="dxa"/>
            <w:vMerge w:val="restart"/>
          </w:tcPr>
          <w:p w14:paraId="400159F7" w14:textId="77777777" w:rsidR="00FE0923" w:rsidRPr="00A313CA" w:rsidRDefault="00FE0923" w:rsidP="00FE0923">
            <w:pPr>
              <w:pStyle w:val="Bodyjustified"/>
            </w:pPr>
            <w:r w:rsidRPr="00A313CA">
              <w:t>6</w:t>
            </w:r>
          </w:p>
        </w:tc>
      </w:tr>
      <w:tr w:rsidR="00FE0923" w:rsidRPr="00A313CA" w14:paraId="07519C54" w14:textId="77777777" w:rsidTr="00477E45">
        <w:trPr>
          <w:trHeight w:val="238"/>
        </w:trPr>
        <w:tc>
          <w:tcPr>
            <w:tcW w:w="1247" w:type="dxa"/>
            <w:vMerge/>
          </w:tcPr>
          <w:p w14:paraId="0B7B4993" w14:textId="77777777" w:rsidR="00FE0923" w:rsidRPr="00A313CA" w:rsidRDefault="00FE0923" w:rsidP="00FE0923">
            <w:pPr>
              <w:pStyle w:val="Bodyjustified"/>
            </w:pPr>
          </w:p>
        </w:tc>
        <w:tc>
          <w:tcPr>
            <w:tcW w:w="1247" w:type="dxa"/>
          </w:tcPr>
          <w:p w14:paraId="13C24354" w14:textId="77777777" w:rsidR="00FE0923" w:rsidRPr="00A313CA" w:rsidRDefault="00FE0923" w:rsidP="00FE0923">
            <w:pPr>
              <w:pStyle w:val="Bodyjustified"/>
            </w:pPr>
            <w:r w:rsidRPr="00A313CA">
              <w:t>0.15</w:t>
            </w:r>
          </w:p>
        </w:tc>
        <w:tc>
          <w:tcPr>
            <w:tcW w:w="1247" w:type="dxa"/>
          </w:tcPr>
          <w:p w14:paraId="1E9DA677" w14:textId="77777777" w:rsidR="00FE0923" w:rsidRPr="00A313CA" w:rsidRDefault="00FE0923" w:rsidP="00FE0923">
            <w:pPr>
              <w:pStyle w:val="Bodyjustified"/>
            </w:pPr>
            <w:r>
              <w:t>10, 20</w:t>
            </w:r>
          </w:p>
        </w:tc>
        <w:tc>
          <w:tcPr>
            <w:tcW w:w="1134" w:type="dxa"/>
            <w:vMerge/>
          </w:tcPr>
          <w:p w14:paraId="2107D882" w14:textId="77777777" w:rsidR="00FE0923" w:rsidRPr="00A313CA" w:rsidRDefault="00FE0923" w:rsidP="00FE0923">
            <w:pPr>
              <w:pStyle w:val="Bodyjustified"/>
            </w:pPr>
          </w:p>
        </w:tc>
        <w:tc>
          <w:tcPr>
            <w:tcW w:w="1134" w:type="dxa"/>
          </w:tcPr>
          <w:p w14:paraId="4509AC52" w14:textId="77777777" w:rsidR="00FE0923" w:rsidRPr="00A313CA" w:rsidRDefault="00FE0923" w:rsidP="00FE0923">
            <w:pPr>
              <w:pStyle w:val="Bodyjustified"/>
            </w:pPr>
            <w:r w:rsidRPr="00A313CA">
              <w:t>0.5</w:t>
            </w:r>
          </w:p>
        </w:tc>
        <w:tc>
          <w:tcPr>
            <w:tcW w:w="1077" w:type="dxa"/>
            <w:vMerge/>
          </w:tcPr>
          <w:p w14:paraId="1F24AF5E" w14:textId="77777777" w:rsidR="00FE0923" w:rsidRPr="00A313CA" w:rsidRDefault="00FE0923" w:rsidP="00FE0923">
            <w:pPr>
              <w:pStyle w:val="Bodyjustified"/>
            </w:pPr>
          </w:p>
        </w:tc>
        <w:tc>
          <w:tcPr>
            <w:tcW w:w="850" w:type="dxa"/>
            <w:vMerge/>
          </w:tcPr>
          <w:p w14:paraId="5D685A00" w14:textId="77777777" w:rsidR="00FE0923" w:rsidRPr="00A313CA" w:rsidRDefault="00FE0923" w:rsidP="00FE0923">
            <w:pPr>
              <w:pStyle w:val="Bodyjustified"/>
            </w:pPr>
          </w:p>
        </w:tc>
      </w:tr>
      <w:tr w:rsidR="00FE0923" w:rsidRPr="00A313CA" w14:paraId="6CE59A29" w14:textId="77777777" w:rsidTr="00477E45">
        <w:trPr>
          <w:trHeight w:val="238"/>
        </w:trPr>
        <w:tc>
          <w:tcPr>
            <w:tcW w:w="1247" w:type="dxa"/>
            <w:vMerge/>
          </w:tcPr>
          <w:p w14:paraId="60E6EC53" w14:textId="77777777" w:rsidR="00FE0923" w:rsidRPr="00A313CA" w:rsidRDefault="00FE0923" w:rsidP="00FE0923">
            <w:pPr>
              <w:pStyle w:val="Bodyjustified"/>
            </w:pPr>
          </w:p>
        </w:tc>
        <w:tc>
          <w:tcPr>
            <w:tcW w:w="1247" w:type="dxa"/>
          </w:tcPr>
          <w:p w14:paraId="160513A2" w14:textId="77777777" w:rsidR="00FE0923" w:rsidRPr="00A313CA" w:rsidRDefault="00FE0923" w:rsidP="00FE0923">
            <w:pPr>
              <w:pStyle w:val="Bodyjustified"/>
            </w:pPr>
            <w:r w:rsidRPr="00A313CA">
              <w:t>0.18</w:t>
            </w:r>
          </w:p>
        </w:tc>
        <w:tc>
          <w:tcPr>
            <w:tcW w:w="1247" w:type="dxa"/>
          </w:tcPr>
          <w:p w14:paraId="5BCEDB68" w14:textId="77777777" w:rsidR="00FE0923" w:rsidRPr="00A313CA" w:rsidRDefault="00FE0923" w:rsidP="00FE0923">
            <w:pPr>
              <w:pStyle w:val="Bodyjustified"/>
            </w:pPr>
            <w:r>
              <w:t>10</w:t>
            </w:r>
          </w:p>
        </w:tc>
        <w:tc>
          <w:tcPr>
            <w:tcW w:w="1134" w:type="dxa"/>
            <w:vMerge/>
          </w:tcPr>
          <w:p w14:paraId="29C40F68" w14:textId="77777777" w:rsidR="00FE0923" w:rsidRPr="00A313CA" w:rsidRDefault="00FE0923" w:rsidP="00FE0923">
            <w:pPr>
              <w:pStyle w:val="Bodyjustified"/>
            </w:pPr>
          </w:p>
        </w:tc>
        <w:tc>
          <w:tcPr>
            <w:tcW w:w="1134" w:type="dxa"/>
          </w:tcPr>
          <w:p w14:paraId="618FCE76" w14:textId="77777777" w:rsidR="00FE0923" w:rsidRPr="00A313CA" w:rsidRDefault="00FE0923" w:rsidP="00FE0923">
            <w:pPr>
              <w:pStyle w:val="Bodyjustified"/>
            </w:pPr>
            <w:r w:rsidRPr="00A313CA">
              <w:t>0.6</w:t>
            </w:r>
          </w:p>
        </w:tc>
        <w:tc>
          <w:tcPr>
            <w:tcW w:w="1077" w:type="dxa"/>
            <w:vMerge/>
          </w:tcPr>
          <w:p w14:paraId="64F08238" w14:textId="77777777" w:rsidR="00FE0923" w:rsidRPr="00A313CA" w:rsidRDefault="00FE0923" w:rsidP="00FE0923">
            <w:pPr>
              <w:pStyle w:val="Bodyjustified"/>
            </w:pPr>
          </w:p>
        </w:tc>
        <w:tc>
          <w:tcPr>
            <w:tcW w:w="850" w:type="dxa"/>
            <w:vMerge/>
          </w:tcPr>
          <w:p w14:paraId="79C09A1F" w14:textId="77777777" w:rsidR="00FE0923" w:rsidRPr="00A313CA" w:rsidRDefault="00FE0923" w:rsidP="00FE0923">
            <w:pPr>
              <w:pStyle w:val="Bodyjustified"/>
            </w:pPr>
          </w:p>
        </w:tc>
      </w:tr>
      <w:tr w:rsidR="00FE0923" w:rsidRPr="00A313CA" w14:paraId="66CF2C36" w14:textId="77777777" w:rsidTr="00477E45">
        <w:trPr>
          <w:trHeight w:val="238"/>
        </w:trPr>
        <w:tc>
          <w:tcPr>
            <w:tcW w:w="1247" w:type="dxa"/>
            <w:vMerge/>
          </w:tcPr>
          <w:p w14:paraId="3F57FD52" w14:textId="77777777" w:rsidR="00FE0923" w:rsidRPr="00A313CA" w:rsidRDefault="00FE0923" w:rsidP="00FE0923">
            <w:pPr>
              <w:pStyle w:val="Bodyjustified"/>
            </w:pPr>
          </w:p>
        </w:tc>
        <w:tc>
          <w:tcPr>
            <w:tcW w:w="1247" w:type="dxa"/>
          </w:tcPr>
          <w:p w14:paraId="2D9E1851" w14:textId="77777777" w:rsidR="00FE0923" w:rsidRPr="00A313CA" w:rsidRDefault="00FE0923" w:rsidP="00FE0923">
            <w:pPr>
              <w:pStyle w:val="Bodyjustified"/>
            </w:pPr>
            <w:r w:rsidRPr="00A313CA">
              <w:t>0.22</w:t>
            </w:r>
          </w:p>
        </w:tc>
        <w:tc>
          <w:tcPr>
            <w:tcW w:w="1247" w:type="dxa"/>
          </w:tcPr>
          <w:p w14:paraId="2517B9FD" w14:textId="77777777" w:rsidR="00FE0923" w:rsidRPr="00A313CA" w:rsidRDefault="00FE0923" w:rsidP="00FE0923">
            <w:pPr>
              <w:pStyle w:val="Bodyjustified"/>
            </w:pPr>
            <w:r>
              <w:t>10, 20</w:t>
            </w:r>
          </w:p>
        </w:tc>
        <w:tc>
          <w:tcPr>
            <w:tcW w:w="1134" w:type="dxa"/>
            <w:vMerge/>
          </w:tcPr>
          <w:p w14:paraId="1A46DB3B" w14:textId="77777777" w:rsidR="00FE0923" w:rsidRPr="00A313CA" w:rsidRDefault="00FE0923" w:rsidP="00FE0923">
            <w:pPr>
              <w:pStyle w:val="Bodyjustified"/>
            </w:pPr>
          </w:p>
        </w:tc>
        <w:tc>
          <w:tcPr>
            <w:tcW w:w="1134" w:type="dxa"/>
          </w:tcPr>
          <w:p w14:paraId="2B552261" w14:textId="77777777" w:rsidR="00FE0923" w:rsidRPr="00A313CA" w:rsidRDefault="00FE0923" w:rsidP="00FE0923">
            <w:pPr>
              <w:pStyle w:val="Bodyjustified"/>
            </w:pPr>
            <w:r w:rsidRPr="00A313CA">
              <w:t>0.8</w:t>
            </w:r>
          </w:p>
        </w:tc>
        <w:tc>
          <w:tcPr>
            <w:tcW w:w="1077" w:type="dxa"/>
            <w:vMerge/>
          </w:tcPr>
          <w:p w14:paraId="7C14A2B3" w14:textId="77777777" w:rsidR="00FE0923" w:rsidRPr="00A313CA" w:rsidRDefault="00FE0923" w:rsidP="00FE0923">
            <w:pPr>
              <w:pStyle w:val="Bodyjustified"/>
            </w:pPr>
          </w:p>
        </w:tc>
        <w:tc>
          <w:tcPr>
            <w:tcW w:w="850" w:type="dxa"/>
            <w:vMerge/>
          </w:tcPr>
          <w:p w14:paraId="3EB2A776" w14:textId="77777777" w:rsidR="00FE0923" w:rsidRPr="00A313CA" w:rsidRDefault="00FE0923" w:rsidP="00FE0923">
            <w:pPr>
              <w:pStyle w:val="Bodyjustified"/>
            </w:pPr>
          </w:p>
        </w:tc>
      </w:tr>
      <w:tr w:rsidR="00FE0923" w:rsidRPr="00A313CA" w14:paraId="4A9E3D79" w14:textId="77777777" w:rsidTr="00477E45">
        <w:trPr>
          <w:trHeight w:val="238"/>
        </w:trPr>
        <w:tc>
          <w:tcPr>
            <w:tcW w:w="1247" w:type="dxa"/>
            <w:vMerge/>
          </w:tcPr>
          <w:p w14:paraId="34E0055C" w14:textId="77777777" w:rsidR="00FE0923" w:rsidRPr="00A313CA" w:rsidRDefault="00FE0923" w:rsidP="00FE0923">
            <w:pPr>
              <w:pStyle w:val="Bodyjustified"/>
            </w:pPr>
          </w:p>
        </w:tc>
        <w:tc>
          <w:tcPr>
            <w:tcW w:w="1247" w:type="dxa"/>
          </w:tcPr>
          <w:p w14:paraId="113A69ED" w14:textId="77777777" w:rsidR="00FE0923" w:rsidRPr="00A313CA" w:rsidRDefault="00FE0923" w:rsidP="00FE0923">
            <w:pPr>
              <w:pStyle w:val="Bodyjustified"/>
            </w:pPr>
            <w:r w:rsidRPr="00A313CA">
              <w:t>0.27</w:t>
            </w:r>
          </w:p>
        </w:tc>
        <w:tc>
          <w:tcPr>
            <w:tcW w:w="1247" w:type="dxa"/>
          </w:tcPr>
          <w:p w14:paraId="08FE51DD" w14:textId="77777777" w:rsidR="00FE0923" w:rsidRPr="00A313CA" w:rsidRDefault="00FE0923" w:rsidP="00FE0923">
            <w:pPr>
              <w:pStyle w:val="Bodyjustified"/>
            </w:pPr>
            <w:r>
              <w:t>10</w:t>
            </w:r>
          </w:p>
        </w:tc>
        <w:tc>
          <w:tcPr>
            <w:tcW w:w="1134" w:type="dxa"/>
            <w:vMerge/>
          </w:tcPr>
          <w:p w14:paraId="1F973792" w14:textId="77777777" w:rsidR="00FE0923" w:rsidRPr="00A313CA" w:rsidRDefault="00FE0923" w:rsidP="00FE0923">
            <w:pPr>
              <w:pStyle w:val="Bodyjustified"/>
            </w:pPr>
          </w:p>
        </w:tc>
        <w:tc>
          <w:tcPr>
            <w:tcW w:w="1134" w:type="dxa"/>
          </w:tcPr>
          <w:p w14:paraId="073B9CEE" w14:textId="77777777" w:rsidR="00FE0923" w:rsidRPr="00A313CA" w:rsidRDefault="00FE0923" w:rsidP="00FE0923">
            <w:pPr>
              <w:pStyle w:val="Bodyjustified"/>
            </w:pPr>
            <w:r w:rsidRPr="00A313CA">
              <w:t>0.9</w:t>
            </w:r>
          </w:p>
        </w:tc>
        <w:tc>
          <w:tcPr>
            <w:tcW w:w="1077" w:type="dxa"/>
            <w:vMerge w:val="restart"/>
          </w:tcPr>
          <w:p w14:paraId="1500157B" w14:textId="77777777" w:rsidR="00FE0923" w:rsidRPr="00A313CA" w:rsidRDefault="00FE0923" w:rsidP="00FE0923">
            <w:pPr>
              <w:pStyle w:val="Bodyjustified"/>
            </w:pPr>
            <w:r w:rsidRPr="00A313CA">
              <w:t>2.1</w:t>
            </w:r>
          </w:p>
        </w:tc>
        <w:tc>
          <w:tcPr>
            <w:tcW w:w="850" w:type="dxa"/>
            <w:vMerge w:val="restart"/>
          </w:tcPr>
          <w:p w14:paraId="3F44B9F2" w14:textId="77777777" w:rsidR="00FE0923" w:rsidRPr="00A313CA" w:rsidRDefault="00FE0923" w:rsidP="00FE0923">
            <w:pPr>
              <w:pStyle w:val="Bodyjustified"/>
            </w:pPr>
            <w:r w:rsidRPr="00A313CA">
              <w:t>8</w:t>
            </w:r>
          </w:p>
        </w:tc>
      </w:tr>
      <w:tr w:rsidR="00FE0923" w:rsidRPr="00A313CA" w14:paraId="0E79B939" w14:textId="77777777" w:rsidTr="00477E45">
        <w:trPr>
          <w:trHeight w:val="238"/>
        </w:trPr>
        <w:tc>
          <w:tcPr>
            <w:tcW w:w="1247" w:type="dxa"/>
            <w:vMerge/>
          </w:tcPr>
          <w:p w14:paraId="33A92C84" w14:textId="77777777" w:rsidR="00FE0923" w:rsidRPr="00A313CA" w:rsidRDefault="00FE0923" w:rsidP="00FE0923">
            <w:pPr>
              <w:pStyle w:val="Bodyjustified"/>
            </w:pPr>
          </w:p>
        </w:tc>
        <w:tc>
          <w:tcPr>
            <w:tcW w:w="1247" w:type="dxa"/>
          </w:tcPr>
          <w:p w14:paraId="7C1D8A75" w14:textId="77777777" w:rsidR="00FE0923" w:rsidRPr="00A313CA" w:rsidRDefault="00FE0923" w:rsidP="00FE0923">
            <w:pPr>
              <w:pStyle w:val="Bodyjustified"/>
            </w:pPr>
            <w:r w:rsidRPr="00A313CA">
              <w:t>0.33</w:t>
            </w:r>
          </w:p>
        </w:tc>
        <w:tc>
          <w:tcPr>
            <w:tcW w:w="1247" w:type="dxa"/>
          </w:tcPr>
          <w:p w14:paraId="1455A7C9" w14:textId="77777777" w:rsidR="00FE0923" w:rsidRPr="00A313CA" w:rsidRDefault="00FE0923" w:rsidP="00FE0923">
            <w:pPr>
              <w:pStyle w:val="Bodyjustified"/>
            </w:pPr>
            <w:r>
              <w:t>10, 20</w:t>
            </w:r>
          </w:p>
        </w:tc>
        <w:tc>
          <w:tcPr>
            <w:tcW w:w="1134" w:type="dxa"/>
            <w:vMerge/>
          </w:tcPr>
          <w:p w14:paraId="35129878" w14:textId="77777777" w:rsidR="00FE0923" w:rsidRPr="00A313CA" w:rsidRDefault="00FE0923" w:rsidP="00FE0923">
            <w:pPr>
              <w:pStyle w:val="Bodyjustified"/>
            </w:pPr>
          </w:p>
        </w:tc>
        <w:tc>
          <w:tcPr>
            <w:tcW w:w="1134" w:type="dxa"/>
          </w:tcPr>
          <w:p w14:paraId="25701441" w14:textId="77777777" w:rsidR="00FE0923" w:rsidRPr="00A313CA" w:rsidRDefault="00FE0923" w:rsidP="00FE0923">
            <w:pPr>
              <w:pStyle w:val="Bodyjustified"/>
            </w:pPr>
            <w:r w:rsidRPr="00A313CA">
              <w:t>1.1</w:t>
            </w:r>
          </w:p>
        </w:tc>
        <w:tc>
          <w:tcPr>
            <w:tcW w:w="1077" w:type="dxa"/>
            <w:vMerge/>
          </w:tcPr>
          <w:p w14:paraId="57C5C13A" w14:textId="77777777" w:rsidR="00FE0923" w:rsidRPr="00A313CA" w:rsidRDefault="00FE0923" w:rsidP="00FE0923">
            <w:pPr>
              <w:pStyle w:val="Bodyjustified"/>
            </w:pPr>
          </w:p>
        </w:tc>
        <w:tc>
          <w:tcPr>
            <w:tcW w:w="850" w:type="dxa"/>
            <w:vMerge/>
          </w:tcPr>
          <w:p w14:paraId="5892B013" w14:textId="77777777" w:rsidR="00FE0923" w:rsidRPr="00A313CA" w:rsidRDefault="00FE0923" w:rsidP="00FE0923">
            <w:pPr>
              <w:pStyle w:val="Bodyjustified"/>
            </w:pPr>
          </w:p>
        </w:tc>
      </w:tr>
      <w:tr w:rsidR="00FE0923" w:rsidRPr="00A313CA" w14:paraId="152BFC2D" w14:textId="77777777" w:rsidTr="00477E45">
        <w:trPr>
          <w:trHeight w:val="238"/>
        </w:trPr>
        <w:tc>
          <w:tcPr>
            <w:tcW w:w="1247" w:type="dxa"/>
            <w:vMerge/>
          </w:tcPr>
          <w:p w14:paraId="6EC37DE5" w14:textId="77777777" w:rsidR="00FE0923" w:rsidRPr="00A313CA" w:rsidRDefault="00FE0923" w:rsidP="00FE0923">
            <w:pPr>
              <w:pStyle w:val="Bodyjustified"/>
            </w:pPr>
          </w:p>
        </w:tc>
        <w:tc>
          <w:tcPr>
            <w:tcW w:w="1247" w:type="dxa"/>
          </w:tcPr>
          <w:p w14:paraId="5CC1B140" w14:textId="77777777" w:rsidR="00FE0923" w:rsidRPr="00A313CA" w:rsidRDefault="00FE0923" w:rsidP="00FE0923">
            <w:pPr>
              <w:pStyle w:val="Bodyjustified"/>
            </w:pPr>
            <w:r w:rsidRPr="00A313CA">
              <w:t>0.39</w:t>
            </w:r>
          </w:p>
        </w:tc>
        <w:tc>
          <w:tcPr>
            <w:tcW w:w="1247" w:type="dxa"/>
          </w:tcPr>
          <w:p w14:paraId="0DB9D638" w14:textId="77777777" w:rsidR="00FE0923" w:rsidRPr="00A313CA" w:rsidRDefault="00FE0923" w:rsidP="00FE0923">
            <w:pPr>
              <w:pStyle w:val="Bodyjustified"/>
            </w:pPr>
            <w:r>
              <w:t>10</w:t>
            </w:r>
          </w:p>
        </w:tc>
        <w:tc>
          <w:tcPr>
            <w:tcW w:w="1134" w:type="dxa"/>
            <w:vMerge/>
          </w:tcPr>
          <w:p w14:paraId="2D5BE063" w14:textId="77777777" w:rsidR="00FE0923" w:rsidRPr="00A313CA" w:rsidRDefault="00FE0923" w:rsidP="00FE0923">
            <w:pPr>
              <w:pStyle w:val="Bodyjustified"/>
            </w:pPr>
          </w:p>
        </w:tc>
        <w:tc>
          <w:tcPr>
            <w:tcW w:w="1134" w:type="dxa"/>
          </w:tcPr>
          <w:p w14:paraId="38BBF8BA" w14:textId="77777777" w:rsidR="00FE0923" w:rsidRPr="00A313CA" w:rsidRDefault="00FE0923" w:rsidP="00FE0923">
            <w:pPr>
              <w:pStyle w:val="Bodyjustified"/>
            </w:pPr>
            <w:r w:rsidRPr="00A313CA">
              <w:t>1.4</w:t>
            </w:r>
          </w:p>
        </w:tc>
        <w:tc>
          <w:tcPr>
            <w:tcW w:w="1077" w:type="dxa"/>
            <w:vMerge w:val="restart"/>
          </w:tcPr>
          <w:p w14:paraId="1E41CB58" w14:textId="77777777" w:rsidR="00FE0923" w:rsidRPr="00A313CA" w:rsidRDefault="00FE0923" w:rsidP="00FE0923">
            <w:pPr>
              <w:pStyle w:val="Bodyjustified"/>
            </w:pPr>
            <w:r w:rsidRPr="00A313CA">
              <w:t>2.6</w:t>
            </w:r>
          </w:p>
        </w:tc>
        <w:tc>
          <w:tcPr>
            <w:tcW w:w="850" w:type="dxa"/>
            <w:vMerge w:val="restart"/>
          </w:tcPr>
          <w:p w14:paraId="5D22A54A" w14:textId="77777777" w:rsidR="00FE0923" w:rsidRPr="00A313CA" w:rsidRDefault="00FE0923" w:rsidP="00FE0923">
            <w:pPr>
              <w:pStyle w:val="Bodyjustified"/>
            </w:pPr>
            <w:r w:rsidRPr="00A313CA">
              <w:t>10</w:t>
            </w:r>
          </w:p>
        </w:tc>
      </w:tr>
      <w:tr w:rsidR="00FE0923" w:rsidRPr="00A313CA" w14:paraId="442287C6" w14:textId="77777777" w:rsidTr="00477E45">
        <w:trPr>
          <w:trHeight w:val="238"/>
        </w:trPr>
        <w:tc>
          <w:tcPr>
            <w:tcW w:w="1247" w:type="dxa"/>
            <w:vMerge/>
          </w:tcPr>
          <w:p w14:paraId="5375FA3A" w14:textId="77777777" w:rsidR="00FE0923" w:rsidRPr="00A313CA" w:rsidRDefault="00FE0923" w:rsidP="00FE0923">
            <w:pPr>
              <w:pStyle w:val="Bodyjustified"/>
            </w:pPr>
          </w:p>
        </w:tc>
        <w:tc>
          <w:tcPr>
            <w:tcW w:w="1247" w:type="dxa"/>
          </w:tcPr>
          <w:p w14:paraId="700D5F87" w14:textId="77777777" w:rsidR="00FE0923" w:rsidRPr="00A313CA" w:rsidRDefault="00FE0923" w:rsidP="00FE0923">
            <w:pPr>
              <w:pStyle w:val="Bodyjustified"/>
            </w:pPr>
            <w:r w:rsidRPr="00A313CA">
              <w:t>0.47</w:t>
            </w:r>
          </w:p>
        </w:tc>
        <w:tc>
          <w:tcPr>
            <w:tcW w:w="1247" w:type="dxa"/>
          </w:tcPr>
          <w:p w14:paraId="4C16C3CA" w14:textId="77777777" w:rsidR="00FE0923" w:rsidRPr="00A313CA" w:rsidRDefault="00FE0923" w:rsidP="00FE0923">
            <w:pPr>
              <w:pStyle w:val="Bodyjustified"/>
            </w:pPr>
            <w:r>
              <w:t>10, 20</w:t>
            </w:r>
          </w:p>
        </w:tc>
        <w:tc>
          <w:tcPr>
            <w:tcW w:w="1134" w:type="dxa"/>
            <w:vMerge/>
          </w:tcPr>
          <w:p w14:paraId="2061FF11" w14:textId="77777777" w:rsidR="00FE0923" w:rsidRPr="00A313CA" w:rsidRDefault="00FE0923" w:rsidP="00FE0923">
            <w:pPr>
              <w:pStyle w:val="Bodyjustified"/>
            </w:pPr>
          </w:p>
        </w:tc>
        <w:tc>
          <w:tcPr>
            <w:tcW w:w="1134" w:type="dxa"/>
          </w:tcPr>
          <w:p w14:paraId="6A82EB1E" w14:textId="77777777" w:rsidR="00FE0923" w:rsidRPr="00A313CA" w:rsidRDefault="00FE0923" w:rsidP="00FE0923">
            <w:pPr>
              <w:pStyle w:val="Bodyjustified"/>
            </w:pPr>
            <w:r w:rsidRPr="00A313CA">
              <w:t>1.6</w:t>
            </w:r>
          </w:p>
        </w:tc>
        <w:tc>
          <w:tcPr>
            <w:tcW w:w="1077" w:type="dxa"/>
            <w:vMerge/>
          </w:tcPr>
          <w:p w14:paraId="3B82C3BA" w14:textId="77777777" w:rsidR="00FE0923" w:rsidRPr="00A313CA" w:rsidRDefault="00FE0923" w:rsidP="00FE0923">
            <w:pPr>
              <w:pStyle w:val="Bodyjustified"/>
            </w:pPr>
          </w:p>
        </w:tc>
        <w:tc>
          <w:tcPr>
            <w:tcW w:w="850" w:type="dxa"/>
            <w:vMerge/>
          </w:tcPr>
          <w:p w14:paraId="229B8AA4" w14:textId="77777777" w:rsidR="00FE0923" w:rsidRPr="00A313CA" w:rsidRDefault="00FE0923" w:rsidP="00FE0923">
            <w:pPr>
              <w:pStyle w:val="Bodyjustified"/>
            </w:pPr>
          </w:p>
        </w:tc>
      </w:tr>
      <w:tr w:rsidR="00FE0923" w:rsidRPr="00A313CA" w14:paraId="0FA10960" w14:textId="77777777" w:rsidTr="00477E45">
        <w:trPr>
          <w:trHeight w:val="238"/>
        </w:trPr>
        <w:tc>
          <w:tcPr>
            <w:tcW w:w="1247" w:type="dxa"/>
            <w:vMerge/>
          </w:tcPr>
          <w:p w14:paraId="7BBF9ABB" w14:textId="77777777" w:rsidR="00FE0923" w:rsidRPr="00A313CA" w:rsidRDefault="00FE0923" w:rsidP="00FE0923">
            <w:pPr>
              <w:pStyle w:val="Bodyjustified"/>
            </w:pPr>
          </w:p>
        </w:tc>
        <w:tc>
          <w:tcPr>
            <w:tcW w:w="1247" w:type="dxa"/>
          </w:tcPr>
          <w:p w14:paraId="009FF60B" w14:textId="77777777" w:rsidR="00FE0923" w:rsidRPr="00A313CA" w:rsidRDefault="00FE0923" w:rsidP="00FE0923">
            <w:pPr>
              <w:pStyle w:val="Bodyjustified"/>
            </w:pPr>
            <w:r w:rsidRPr="00A313CA">
              <w:t>0.068</w:t>
            </w:r>
          </w:p>
        </w:tc>
        <w:tc>
          <w:tcPr>
            <w:tcW w:w="1247" w:type="dxa"/>
          </w:tcPr>
          <w:p w14:paraId="13AEAC16" w14:textId="77777777" w:rsidR="00FE0923" w:rsidRPr="00A313CA" w:rsidRDefault="00FE0923" w:rsidP="00FE0923">
            <w:pPr>
              <w:pStyle w:val="Bodyjustified"/>
            </w:pPr>
            <w:r>
              <w:t>10, 20</w:t>
            </w:r>
          </w:p>
        </w:tc>
        <w:tc>
          <w:tcPr>
            <w:tcW w:w="1134" w:type="dxa"/>
            <w:vMerge w:val="restart"/>
          </w:tcPr>
          <w:p w14:paraId="2F0C824A" w14:textId="77777777" w:rsidR="00FE0923" w:rsidRPr="00A313CA" w:rsidRDefault="00FE0923" w:rsidP="00FE0923">
            <w:pPr>
              <w:pStyle w:val="Bodyjustified"/>
            </w:pPr>
            <w:r w:rsidRPr="00A313CA">
              <w:t>630</w:t>
            </w:r>
          </w:p>
        </w:tc>
        <w:tc>
          <w:tcPr>
            <w:tcW w:w="1134" w:type="dxa"/>
          </w:tcPr>
          <w:p w14:paraId="0DEF1C00" w14:textId="77777777" w:rsidR="00FE0923" w:rsidRPr="00A313CA" w:rsidRDefault="00FE0923" w:rsidP="00FE0923">
            <w:pPr>
              <w:pStyle w:val="Bodyjustified"/>
            </w:pPr>
            <w:r w:rsidRPr="00A313CA">
              <w:t>0.4</w:t>
            </w:r>
          </w:p>
        </w:tc>
        <w:tc>
          <w:tcPr>
            <w:tcW w:w="1077" w:type="dxa"/>
            <w:vMerge w:val="restart"/>
          </w:tcPr>
          <w:p w14:paraId="2911F64B" w14:textId="77777777" w:rsidR="00FE0923" w:rsidRPr="00A313CA" w:rsidRDefault="00FE0923" w:rsidP="00FE0923">
            <w:pPr>
              <w:pStyle w:val="Bodyjustified"/>
            </w:pPr>
            <w:r w:rsidRPr="00A313CA">
              <w:t>1.6</w:t>
            </w:r>
          </w:p>
        </w:tc>
        <w:tc>
          <w:tcPr>
            <w:tcW w:w="850" w:type="dxa"/>
            <w:vMerge w:val="restart"/>
          </w:tcPr>
          <w:p w14:paraId="3122659D" w14:textId="77777777" w:rsidR="00FE0923" w:rsidRPr="00A313CA" w:rsidRDefault="00FE0923" w:rsidP="00FE0923">
            <w:pPr>
              <w:pStyle w:val="Bodyjustified"/>
            </w:pPr>
            <w:r w:rsidRPr="00A313CA">
              <w:t>6</w:t>
            </w:r>
          </w:p>
        </w:tc>
      </w:tr>
      <w:tr w:rsidR="00FE0923" w:rsidRPr="00A313CA" w14:paraId="2B4B9661" w14:textId="77777777" w:rsidTr="00477E45">
        <w:trPr>
          <w:trHeight w:val="238"/>
        </w:trPr>
        <w:tc>
          <w:tcPr>
            <w:tcW w:w="1247" w:type="dxa"/>
            <w:vMerge/>
          </w:tcPr>
          <w:p w14:paraId="2FF14EBA" w14:textId="77777777" w:rsidR="00FE0923" w:rsidRPr="00A313CA" w:rsidRDefault="00FE0923" w:rsidP="00FE0923">
            <w:pPr>
              <w:pStyle w:val="Bodyjustified"/>
            </w:pPr>
          </w:p>
        </w:tc>
        <w:tc>
          <w:tcPr>
            <w:tcW w:w="1247" w:type="dxa"/>
          </w:tcPr>
          <w:p w14:paraId="57660328" w14:textId="77777777" w:rsidR="00FE0923" w:rsidRPr="00A313CA" w:rsidRDefault="00FE0923" w:rsidP="00FE0923">
            <w:pPr>
              <w:pStyle w:val="Bodyjustified"/>
            </w:pPr>
            <w:r w:rsidRPr="00A313CA">
              <w:t>0.082</w:t>
            </w:r>
          </w:p>
        </w:tc>
        <w:tc>
          <w:tcPr>
            <w:tcW w:w="1247" w:type="dxa"/>
          </w:tcPr>
          <w:p w14:paraId="7F9405F5" w14:textId="77777777" w:rsidR="00FE0923" w:rsidRPr="00A313CA" w:rsidRDefault="00FE0923" w:rsidP="00FE0923">
            <w:pPr>
              <w:pStyle w:val="Bodyjustified"/>
            </w:pPr>
            <w:r>
              <w:t>10</w:t>
            </w:r>
          </w:p>
        </w:tc>
        <w:tc>
          <w:tcPr>
            <w:tcW w:w="1134" w:type="dxa"/>
            <w:vMerge/>
          </w:tcPr>
          <w:p w14:paraId="6CB58A3A" w14:textId="77777777" w:rsidR="00FE0923" w:rsidRPr="00A313CA" w:rsidRDefault="00FE0923" w:rsidP="00FE0923">
            <w:pPr>
              <w:pStyle w:val="Bodyjustified"/>
            </w:pPr>
          </w:p>
        </w:tc>
        <w:tc>
          <w:tcPr>
            <w:tcW w:w="1134" w:type="dxa"/>
          </w:tcPr>
          <w:p w14:paraId="0B84C796" w14:textId="77777777" w:rsidR="00FE0923" w:rsidRPr="00A313CA" w:rsidRDefault="00FE0923" w:rsidP="00FE0923">
            <w:pPr>
              <w:pStyle w:val="Bodyjustified"/>
            </w:pPr>
            <w:r w:rsidRPr="00A313CA">
              <w:t>0.5</w:t>
            </w:r>
          </w:p>
        </w:tc>
        <w:tc>
          <w:tcPr>
            <w:tcW w:w="1077" w:type="dxa"/>
            <w:vMerge/>
          </w:tcPr>
          <w:p w14:paraId="7FE98A59" w14:textId="77777777" w:rsidR="00FE0923" w:rsidRPr="00A313CA" w:rsidRDefault="00FE0923" w:rsidP="00FE0923">
            <w:pPr>
              <w:pStyle w:val="Bodyjustified"/>
            </w:pPr>
          </w:p>
        </w:tc>
        <w:tc>
          <w:tcPr>
            <w:tcW w:w="850" w:type="dxa"/>
            <w:vMerge/>
          </w:tcPr>
          <w:p w14:paraId="3D6D75C3" w14:textId="77777777" w:rsidR="00FE0923" w:rsidRPr="00A313CA" w:rsidRDefault="00FE0923" w:rsidP="00FE0923">
            <w:pPr>
              <w:pStyle w:val="Bodyjustified"/>
            </w:pPr>
          </w:p>
        </w:tc>
      </w:tr>
      <w:tr w:rsidR="00FE0923" w:rsidRPr="00A313CA" w14:paraId="20489982" w14:textId="77777777" w:rsidTr="00477E45">
        <w:trPr>
          <w:trHeight w:val="238"/>
        </w:trPr>
        <w:tc>
          <w:tcPr>
            <w:tcW w:w="1247" w:type="dxa"/>
            <w:vMerge/>
          </w:tcPr>
          <w:p w14:paraId="0DD4C73B" w14:textId="77777777" w:rsidR="00FE0923" w:rsidRPr="00A313CA" w:rsidRDefault="00FE0923" w:rsidP="00FE0923">
            <w:pPr>
              <w:pStyle w:val="Bodyjustified"/>
            </w:pPr>
          </w:p>
        </w:tc>
        <w:tc>
          <w:tcPr>
            <w:tcW w:w="1247" w:type="dxa"/>
          </w:tcPr>
          <w:p w14:paraId="36EBDA8E" w14:textId="77777777" w:rsidR="00FE0923" w:rsidRPr="00A313CA" w:rsidRDefault="00FE0923" w:rsidP="00FE0923">
            <w:pPr>
              <w:pStyle w:val="Bodyjustified"/>
            </w:pPr>
            <w:r w:rsidRPr="00A313CA">
              <w:t>0.1</w:t>
            </w:r>
          </w:p>
        </w:tc>
        <w:tc>
          <w:tcPr>
            <w:tcW w:w="1247" w:type="dxa"/>
          </w:tcPr>
          <w:p w14:paraId="112C554D" w14:textId="77777777" w:rsidR="00FE0923" w:rsidRPr="00A313CA" w:rsidRDefault="00FE0923" w:rsidP="00FE0923">
            <w:pPr>
              <w:pStyle w:val="Bodyjustified"/>
            </w:pPr>
            <w:r>
              <w:t>10, 20</w:t>
            </w:r>
          </w:p>
        </w:tc>
        <w:tc>
          <w:tcPr>
            <w:tcW w:w="1134" w:type="dxa"/>
            <w:vMerge/>
          </w:tcPr>
          <w:p w14:paraId="6CD12B09" w14:textId="77777777" w:rsidR="00FE0923" w:rsidRPr="00A313CA" w:rsidRDefault="00FE0923" w:rsidP="00FE0923">
            <w:pPr>
              <w:pStyle w:val="Bodyjustified"/>
            </w:pPr>
          </w:p>
        </w:tc>
        <w:tc>
          <w:tcPr>
            <w:tcW w:w="1134" w:type="dxa"/>
          </w:tcPr>
          <w:p w14:paraId="2F6CDDB9" w14:textId="77777777" w:rsidR="00FE0923" w:rsidRPr="00A313CA" w:rsidRDefault="00FE0923" w:rsidP="00FE0923">
            <w:pPr>
              <w:pStyle w:val="Bodyjustified"/>
            </w:pPr>
            <w:r w:rsidRPr="00A313CA">
              <w:t>0.6</w:t>
            </w:r>
          </w:p>
        </w:tc>
        <w:tc>
          <w:tcPr>
            <w:tcW w:w="1077" w:type="dxa"/>
            <w:vMerge/>
          </w:tcPr>
          <w:p w14:paraId="7E82D9F2" w14:textId="77777777" w:rsidR="00FE0923" w:rsidRPr="00A313CA" w:rsidRDefault="00FE0923" w:rsidP="00FE0923">
            <w:pPr>
              <w:pStyle w:val="Bodyjustified"/>
            </w:pPr>
          </w:p>
        </w:tc>
        <w:tc>
          <w:tcPr>
            <w:tcW w:w="850" w:type="dxa"/>
            <w:vMerge/>
          </w:tcPr>
          <w:p w14:paraId="7CF00DA6" w14:textId="77777777" w:rsidR="00FE0923" w:rsidRPr="00A313CA" w:rsidRDefault="00FE0923" w:rsidP="00FE0923">
            <w:pPr>
              <w:pStyle w:val="Bodyjustified"/>
            </w:pPr>
          </w:p>
        </w:tc>
      </w:tr>
      <w:tr w:rsidR="00FE0923" w:rsidRPr="00A313CA" w14:paraId="64806BEB" w14:textId="77777777" w:rsidTr="00477E45">
        <w:trPr>
          <w:trHeight w:val="238"/>
        </w:trPr>
        <w:tc>
          <w:tcPr>
            <w:tcW w:w="1247" w:type="dxa"/>
            <w:vMerge/>
          </w:tcPr>
          <w:p w14:paraId="1C35E1FA" w14:textId="77777777" w:rsidR="00FE0923" w:rsidRPr="00A313CA" w:rsidRDefault="00FE0923" w:rsidP="00FE0923">
            <w:pPr>
              <w:pStyle w:val="Bodyjustified"/>
            </w:pPr>
          </w:p>
        </w:tc>
        <w:tc>
          <w:tcPr>
            <w:tcW w:w="1247" w:type="dxa"/>
          </w:tcPr>
          <w:p w14:paraId="5A2AEDD0" w14:textId="77777777" w:rsidR="00FE0923" w:rsidRPr="00A313CA" w:rsidRDefault="00FE0923" w:rsidP="00FE0923">
            <w:pPr>
              <w:pStyle w:val="Bodyjustified"/>
            </w:pPr>
            <w:r w:rsidRPr="00A313CA">
              <w:t>0.12</w:t>
            </w:r>
          </w:p>
        </w:tc>
        <w:tc>
          <w:tcPr>
            <w:tcW w:w="1247" w:type="dxa"/>
          </w:tcPr>
          <w:p w14:paraId="3BF23508" w14:textId="77777777" w:rsidR="00FE0923" w:rsidRPr="00A313CA" w:rsidRDefault="00FE0923" w:rsidP="00FE0923">
            <w:pPr>
              <w:pStyle w:val="Bodyjustified"/>
            </w:pPr>
            <w:r>
              <w:t>10</w:t>
            </w:r>
          </w:p>
        </w:tc>
        <w:tc>
          <w:tcPr>
            <w:tcW w:w="1134" w:type="dxa"/>
            <w:vMerge/>
          </w:tcPr>
          <w:p w14:paraId="55E94008" w14:textId="77777777" w:rsidR="00FE0923" w:rsidRPr="00A313CA" w:rsidRDefault="00FE0923" w:rsidP="00FE0923">
            <w:pPr>
              <w:pStyle w:val="Bodyjustified"/>
            </w:pPr>
          </w:p>
        </w:tc>
        <w:tc>
          <w:tcPr>
            <w:tcW w:w="1134" w:type="dxa"/>
          </w:tcPr>
          <w:p w14:paraId="704A61B9" w14:textId="77777777" w:rsidR="00FE0923" w:rsidRPr="00A313CA" w:rsidRDefault="00FE0923" w:rsidP="00FE0923">
            <w:pPr>
              <w:pStyle w:val="Bodyjustified"/>
            </w:pPr>
            <w:r w:rsidRPr="00A313CA">
              <w:t>0.6</w:t>
            </w:r>
          </w:p>
        </w:tc>
        <w:tc>
          <w:tcPr>
            <w:tcW w:w="1077" w:type="dxa"/>
            <w:vMerge/>
          </w:tcPr>
          <w:p w14:paraId="7093E8D8" w14:textId="77777777" w:rsidR="00FE0923" w:rsidRPr="00A313CA" w:rsidRDefault="00FE0923" w:rsidP="00FE0923">
            <w:pPr>
              <w:pStyle w:val="Bodyjustified"/>
            </w:pPr>
          </w:p>
        </w:tc>
        <w:tc>
          <w:tcPr>
            <w:tcW w:w="850" w:type="dxa"/>
            <w:vMerge/>
          </w:tcPr>
          <w:p w14:paraId="7558A35F" w14:textId="77777777" w:rsidR="00FE0923" w:rsidRPr="00A313CA" w:rsidRDefault="00FE0923" w:rsidP="00FE0923">
            <w:pPr>
              <w:pStyle w:val="Bodyjustified"/>
            </w:pPr>
          </w:p>
        </w:tc>
      </w:tr>
      <w:tr w:rsidR="00FE0923" w:rsidRPr="00A313CA" w14:paraId="4D6D0434" w14:textId="77777777" w:rsidTr="00477E45">
        <w:trPr>
          <w:trHeight w:val="238"/>
        </w:trPr>
        <w:tc>
          <w:tcPr>
            <w:tcW w:w="1247" w:type="dxa"/>
            <w:vMerge/>
          </w:tcPr>
          <w:p w14:paraId="2DB912AE" w14:textId="77777777" w:rsidR="00FE0923" w:rsidRPr="00A313CA" w:rsidRDefault="00FE0923" w:rsidP="00FE0923">
            <w:pPr>
              <w:pStyle w:val="Bodyjustified"/>
            </w:pPr>
          </w:p>
        </w:tc>
        <w:tc>
          <w:tcPr>
            <w:tcW w:w="1247" w:type="dxa"/>
          </w:tcPr>
          <w:p w14:paraId="300E5DCD" w14:textId="77777777" w:rsidR="00FE0923" w:rsidRPr="00A313CA" w:rsidRDefault="00FE0923" w:rsidP="00FE0923">
            <w:pPr>
              <w:pStyle w:val="Bodyjustified"/>
            </w:pPr>
            <w:r w:rsidRPr="00A313CA">
              <w:t>0.15</w:t>
            </w:r>
          </w:p>
        </w:tc>
        <w:tc>
          <w:tcPr>
            <w:tcW w:w="1247" w:type="dxa"/>
          </w:tcPr>
          <w:p w14:paraId="32314AFA" w14:textId="77777777" w:rsidR="00FE0923" w:rsidRPr="00A313CA" w:rsidRDefault="00FE0923" w:rsidP="00FE0923">
            <w:pPr>
              <w:pStyle w:val="Bodyjustified"/>
            </w:pPr>
            <w:r>
              <w:t>10, 20</w:t>
            </w:r>
          </w:p>
        </w:tc>
        <w:tc>
          <w:tcPr>
            <w:tcW w:w="1134" w:type="dxa"/>
            <w:vMerge/>
          </w:tcPr>
          <w:p w14:paraId="281639EE" w14:textId="77777777" w:rsidR="00FE0923" w:rsidRPr="00A313CA" w:rsidRDefault="00FE0923" w:rsidP="00FE0923">
            <w:pPr>
              <w:pStyle w:val="Bodyjustified"/>
            </w:pPr>
          </w:p>
        </w:tc>
        <w:tc>
          <w:tcPr>
            <w:tcW w:w="1134" w:type="dxa"/>
          </w:tcPr>
          <w:p w14:paraId="77B92285" w14:textId="77777777" w:rsidR="00FE0923" w:rsidRPr="00A313CA" w:rsidRDefault="00FE0923" w:rsidP="00FE0923">
            <w:pPr>
              <w:pStyle w:val="Bodyjustified"/>
            </w:pPr>
            <w:r w:rsidRPr="00A313CA">
              <w:t>0.7</w:t>
            </w:r>
          </w:p>
        </w:tc>
        <w:tc>
          <w:tcPr>
            <w:tcW w:w="1077" w:type="dxa"/>
            <w:vMerge w:val="restart"/>
          </w:tcPr>
          <w:p w14:paraId="146E37F6" w14:textId="77777777" w:rsidR="00FE0923" w:rsidRPr="00A313CA" w:rsidRDefault="00FE0923" w:rsidP="00FE0923">
            <w:pPr>
              <w:pStyle w:val="Bodyjustified"/>
            </w:pPr>
            <w:r w:rsidRPr="00A313CA">
              <w:t>2.1</w:t>
            </w:r>
          </w:p>
        </w:tc>
        <w:tc>
          <w:tcPr>
            <w:tcW w:w="850" w:type="dxa"/>
            <w:vMerge w:val="restart"/>
          </w:tcPr>
          <w:p w14:paraId="6365A4B8" w14:textId="77777777" w:rsidR="00FE0923" w:rsidRPr="00A313CA" w:rsidRDefault="00FE0923" w:rsidP="00FE0923">
            <w:pPr>
              <w:pStyle w:val="Bodyjustified"/>
            </w:pPr>
            <w:r w:rsidRPr="00A313CA">
              <w:t>8</w:t>
            </w:r>
          </w:p>
        </w:tc>
      </w:tr>
      <w:tr w:rsidR="00FE0923" w:rsidRPr="00A313CA" w14:paraId="7F110AFA" w14:textId="77777777" w:rsidTr="00477E45">
        <w:trPr>
          <w:trHeight w:val="238"/>
        </w:trPr>
        <w:tc>
          <w:tcPr>
            <w:tcW w:w="1247" w:type="dxa"/>
            <w:vMerge/>
          </w:tcPr>
          <w:p w14:paraId="6A47252A" w14:textId="77777777" w:rsidR="00FE0923" w:rsidRPr="00A313CA" w:rsidRDefault="00FE0923" w:rsidP="00FE0923">
            <w:pPr>
              <w:pStyle w:val="Bodyjustified"/>
            </w:pPr>
          </w:p>
        </w:tc>
        <w:tc>
          <w:tcPr>
            <w:tcW w:w="1247" w:type="dxa"/>
          </w:tcPr>
          <w:p w14:paraId="4669BA23" w14:textId="77777777" w:rsidR="00FE0923" w:rsidRPr="00A313CA" w:rsidRDefault="00FE0923" w:rsidP="00FE0923">
            <w:pPr>
              <w:pStyle w:val="Bodyjustified"/>
            </w:pPr>
            <w:r w:rsidRPr="00A313CA">
              <w:t>0.18</w:t>
            </w:r>
          </w:p>
        </w:tc>
        <w:tc>
          <w:tcPr>
            <w:tcW w:w="1247" w:type="dxa"/>
          </w:tcPr>
          <w:p w14:paraId="6116B08C" w14:textId="77777777" w:rsidR="00FE0923" w:rsidRPr="00A313CA" w:rsidRDefault="00FE0923" w:rsidP="00FE0923">
            <w:pPr>
              <w:pStyle w:val="Bodyjustified"/>
            </w:pPr>
            <w:r>
              <w:t>10</w:t>
            </w:r>
          </w:p>
        </w:tc>
        <w:tc>
          <w:tcPr>
            <w:tcW w:w="1134" w:type="dxa"/>
            <w:vMerge/>
          </w:tcPr>
          <w:p w14:paraId="3E7FD0EA" w14:textId="77777777" w:rsidR="00FE0923" w:rsidRPr="00A313CA" w:rsidRDefault="00FE0923" w:rsidP="00FE0923">
            <w:pPr>
              <w:pStyle w:val="Bodyjustified"/>
            </w:pPr>
          </w:p>
        </w:tc>
        <w:tc>
          <w:tcPr>
            <w:tcW w:w="1134" w:type="dxa"/>
          </w:tcPr>
          <w:p w14:paraId="487E639E" w14:textId="77777777" w:rsidR="00FE0923" w:rsidRPr="00A313CA" w:rsidRDefault="00FE0923" w:rsidP="00FE0923">
            <w:pPr>
              <w:pStyle w:val="Bodyjustified"/>
            </w:pPr>
            <w:r w:rsidRPr="00A313CA">
              <w:t>0.9</w:t>
            </w:r>
          </w:p>
        </w:tc>
        <w:tc>
          <w:tcPr>
            <w:tcW w:w="1077" w:type="dxa"/>
            <w:vMerge/>
          </w:tcPr>
          <w:p w14:paraId="33C09099" w14:textId="77777777" w:rsidR="00FE0923" w:rsidRPr="00A313CA" w:rsidRDefault="00FE0923" w:rsidP="00FE0923">
            <w:pPr>
              <w:pStyle w:val="Bodyjustified"/>
            </w:pPr>
          </w:p>
        </w:tc>
        <w:tc>
          <w:tcPr>
            <w:tcW w:w="850" w:type="dxa"/>
            <w:vMerge/>
          </w:tcPr>
          <w:p w14:paraId="7D77FC25" w14:textId="77777777" w:rsidR="00FE0923" w:rsidRPr="00A313CA" w:rsidRDefault="00FE0923" w:rsidP="00FE0923">
            <w:pPr>
              <w:pStyle w:val="Bodyjustified"/>
            </w:pPr>
          </w:p>
        </w:tc>
      </w:tr>
      <w:tr w:rsidR="00FE0923" w:rsidRPr="00A313CA" w14:paraId="72FB415C" w14:textId="77777777" w:rsidTr="00477E45">
        <w:trPr>
          <w:trHeight w:val="238"/>
        </w:trPr>
        <w:tc>
          <w:tcPr>
            <w:tcW w:w="1247" w:type="dxa"/>
            <w:vMerge/>
          </w:tcPr>
          <w:p w14:paraId="4BDF1C9E" w14:textId="77777777" w:rsidR="00FE0923" w:rsidRPr="00A313CA" w:rsidRDefault="00FE0923" w:rsidP="00FE0923">
            <w:pPr>
              <w:pStyle w:val="Bodyjustified"/>
            </w:pPr>
          </w:p>
        </w:tc>
        <w:tc>
          <w:tcPr>
            <w:tcW w:w="1247" w:type="dxa"/>
          </w:tcPr>
          <w:p w14:paraId="4959C6B8" w14:textId="77777777" w:rsidR="00FE0923" w:rsidRPr="00A313CA" w:rsidRDefault="00FE0923" w:rsidP="00FE0923">
            <w:pPr>
              <w:pStyle w:val="Bodyjustified"/>
            </w:pPr>
            <w:r w:rsidRPr="00A313CA">
              <w:t>0.22</w:t>
            </w:r>
          </w:p>
        </w:tc>
        <w:tc>
          <w:tcPr>
            <w:tcW w:w="1247" w:type="dxa"/>
          </w:tcPr>
          <w:p w14:paraId="14295B36" w14:textId="77777777" w:rsidR="00FE0923" w:rsidRPr="00A313CA" w:rsidRDefault="00FE0923" w:rsidP="00FE0923">
            <w:pPr>
              <w:pStyle w:val="Bodyjustified"/>
            </w:pPr>
            <w:r>
              <w:t>10, 20</w:t>
            </w:r>
          </w:p>
        </w:tc>
        <w:tc>
          <w:tcPr>
            <w:tcW w:w="1134" w:type="dxa"/>
            <w:vMerge/>
          </w:tcPr>
          <w:p w14:paraId="119CDC58" w14:textId="77777777" w:rsidR="00FE0923" w:rsidRPr="00A313CA" w:rsidRDefault="00FE0923" w:rsidP="00FE0923">
            <w:pPr>
              <w:pStyle w:val="Bodyjustified"/>
            </w:pPr>
          </w:p>
        </w:tc>
        <w:tc>
          <w:tcPr>
            <w:tcW w:w="1134" w:type="dxa"/>
          </w:tcPr>
          <w:p w14:paraId="49BDD883" w14:textId="77777777" w:rsidR="00FE0923" w:rsidRPr="00A313CA" w:rsidRDefault="00FE0923" w:rsidP="00FE0923">
            <w:pPr>
              <w:pStyle w:val="Bodyjustified"/>
            </w:pPr>
            <w:r w:rsidRPr="00A313CA">
              <w:t>1.1</w:t>
            </w:r>
          </w:p>
        </w:tc>
        <w:tc>
          <w:tcPr>
            <w:tcW w:w="1077" w:type="dxa"/>
            <w:vMerge w:val="restart"/>
          </w:tcPr>
          <w:p w14:paraId="1327EA71" w14:textId="77777777" w:rsidR="00FE0923" w:rsidRPr="00A313CA" w:rsidRDefault="00FE0923" w:rsidP="00FE0923">
            <w:pPr>
              <w:pStyle w:val="Bodyjustified"/>
            </w:pPr>
            <w:r w:rsidRPr="00A313CA">
              <w:t>2.6</w:t>
            </w:r>
          </w:p>
        </w:tc>
        <w:tc>
          <w:tcPr>
            <w:tcW w:w="850" w:type="dxa"/>
            <w:vMerge w:val="restart"/>
          </w:tcPr>
          <w:p w14:paraId="7D59A426" w14:textId="77777777" w:rsidR="00FE0923" w:rsidRPr="00A313CA" w:rsidRDefault="00FE0923" w:rsidP="00FE0923">
            <w:pPr>
              <w:pStyle w:val="Bodyjustified"/>
            </w:pPr>
            <w:r w:rsidRPr="00A313CA">
              <w:t>10</w:t>
            </w:r>
          </w:p>
        </w:tc>
      </w:tr>
      <w:tr w:rsidR="00FE0923" w:rsidRPr="00A313CA" w14:paraId="357D212A" w14:textId="77777777" w:rsidTr="00477E45">
        <w:trPr>
          <w:trHeight w:val="238"/>
        </w:trPr>
        <w:tc>
          <w:tcPr>
            <w:tcW w:w="1247" w:type="dxa"/>
            <w:vMerge/>
          </w:tcPr>
          <w:p w14:paraId="2C07547E" w14:textId="77777777" w:rsidR="00FE0923" w:rsidRPr="00A313CA" w:rsidRDefault="00FE0923" w:rsidP="00FE0923">
            <w:pPr>
              <w:pStyle w:val="Bodyjustified"/>
            </w:pPr>
          </w:p>
        </w:tc>
        <w:tc>
          <w:tcPr>
            <w:tcW w:w="1247" w:type="dxa"/>
          </w:tcPr>
          <w:p w14:paraId="3041392B" w14:textId="77777777" w:rsidR="00FE0923" w:rsidRPr="00A313CA" w:rsidRDefault="00FE0923" w:rsidP="00FE0923">
            <w:pPr>
              <w:pStyle w:val="Bodyjustified"/>
            </w:pPr>
            <w:r w:rsidRPr="00A313CA">
              <w:t>0.27</w:t>
            </w:r>
          </w:p>
        </w:tc>
        <w:tc>
          <w:tcPr>
            <w:tcW w:w="1247" w:type="dxa"/>
          </w:tcPr>
          <w:p w14:paraId="513B06D4" w14:textId="77777777" w:rsidR="00FE0923" w:rsidRPr="00A313CA" w:rsidRDefault="00FE0923" w:rsidP="00FE0923">
            <w:pPr>
              <w:pStyle w:val="Bodyjustified"/>
            </w:pPr>
            <w:r>
              <w:t>10</w:t>
            </w:r>
          </w:p>
        </w:tc>
        <w:tc>
          <w:tcPr>
            <w:tcW w:w="1134" w:type="dxa"/>
            <w:vMerge/>
          </w:tcPr>
          <w:p w14:paraId="6081D58B" w14:textId="77777777" w:rsidR="00FE0923" w:rsidRPr="00A313CA" w:rsidRDefault="00FE0923" w:rsidP="00FE0923">
            <w:pPr>
              <w:pStyle w:val="Bodyjustified"/>
            </w:pPr>
          </w:p>
        </w:tc>
        <w:tc>
          <w:tcPr>
            <w:tcW w:w="1134" w:type="dxa"/>
          </w:tcPr>
          <w:p w14:paraId="6FEA303A" w14:textId="77777777" w:rsidR="00FE0923" w:rsidRPr="00A313CA" w:rsidRDefault="00FE0923" w:rsidP="00FE0923">
            <w:pPr>
              <w:pStyle w:val="Bodyjustified"/>
            </w:pPr>
            <w:r w:rsidRPr="00A313CA">
              <w:t>1.3</w:t>
            </w:r>
          </w:p>
        </w:tc>
        <w:tc>
          <w:tcPr>
            <w:tcW w:w="1077" w:type="dxa"/>
            <w:vMerge/>
          </w:tcPr>
          <w:p w14:paraId="06490F25" w14:textId="77777777" w:rsidR="00FE0923" w:rsidRPr="00A313CA" w:rsidRDefault="00FE0923" w:rsidP="00FE0923">
            <w:pPr>
              <w:pStyle w:val="Bodyjustified"/>
            </w:pPr>
          </w:p>
        </w:tc>
        <w:tc>
          <w:tcPr>
            <w:tcW w:w="850" w:type="dxa"/>
            <w:vMerge/>
          </w:tcPr>
          <w:p w14:paraId="3BD6AB79" w14:textId="77777777" w:rsidR="00FE0923" w:rsidRPr="00A313CA" w:rsidRDefault="00FE0923" w:rsidP="00FE0923">
            <w:pPr>
              <w:pStyle w:val="Bodyjustified"/>
            </w:pPr>
          </w:p>
        </w:tc>
      </w:tr>
      <w:tr w:rsidR="00FE0923" w:rsidRPr="00A313CA" w14:paraId="3C190B8A" w14:textId="77777777" w:rsidTr="00477E45">
        <w:trPr>
          <w:trHeight w:val="238"/>
        </w:trPr>
        <w:tc>
          <w:tcPr>
            <w:tcW w:w="1247" w:type="dxa"/>
            <w:vMerge w:val="restart"/>
          </w:tcPr>
          <w:p w14:paraId="1C6E2ACA" w14:textId="77777777" w:rsidR="00FE0923" w:rsidRPr="00A313CA" w:rsidRDefault="00FE0923" w:rsidP="00FE0923">
            <w:pPr>
              <w:pStyle w:val="Bodyjustified"/>
            </w:pPr>
            <w:r w:rsidRPr="00A313CA">
              <w:t>03</w:t>
            </w:r>
            <w:r>
              <w:t xml:space="preserve">, </w:t>
            </w:r>
            <w:r w:rsidRPr="00A313CA">
              <w:t>07</w:t>
            </w:r>
          </w:p>
        </w:tc>
        <w:tc>
          <w:tcPr>
            <w:tcW w:w="1247" w:type="dxa"/>
          </w:tcPr>
          <w:p w14:paraId="496C5BC0" w14:textId="77777777" w:rsidR="00FE0923" w:rsidRPr="00A313CA" w:rsidRDefault="00FE0923" w:rsidP="00FE0923">
            <w:pPr>
              <w:pStyle w:val="Bodyjustified"/>
            </w:pPr>
            <w:r w:rsidRPr="00A313CA">
              <w:t>6.8</w:t>
            </w:r>
          </w:p>
        </w:tc>
        <w:tc>
          <w:tcPr>
            <w:tcW w:w="1247" w:type="dxa"/>
          </w:tcPr>
          <w:p w14:paraId="5D08C2D1" w14:textId="77777777" w:rsidR="00FE0923" w:rsidRPr="00A313CA" w:rsidRDefault="00FE0923" w:rsidP="00FE0923">
            <w:pPr>
              <w:pStyle w:val="Bodyjustified"/>
            </w:pPr>
            <w:r>
              <w:t>10, 20</w:t>
            </w:r>
          </w:p>
        </w:tc>
        <w:tc>
          <w:tcPr>
            <w:tcW w:w="1134" w:type="dxa"/>
            <w:vMerge w:val="restart"/>
          </w:tcPr>
          <w:p w14:paraId="3426C59C" w14:textId="77777777" w:rsidR="00FE0923" w:rsidRPr="00A313CA" w:rsidRDefault="00FE0923" w:rsidP="00FE0923">
            <w:pPr>
              <w:pStyle w:val="Bodyjustified"/>
            </w:pPr>
            <w:r w:rsidRPr="00A313CA">
              <w:t>50</w:t>
            </w:r>
          </w:p>
        </w:tc>
        <w:tc>
          <w:tcPr>
            <w:tcW w:w="1134" w:type="dxa"/>
          </w:tcPr>
          <w:p w14:paraId="4E77CAE9" w14:textId="77777777" w:rsidR="00FE0923" w:rsidRPr="00A313CA" w:rsidRDefault="00FE0923" w:rsidP="00FE0923">
            <w:pPr>
              <w:pStyle w:val="Bodyjustified"/>
            </w:pPr>
            <w:r w:rsidRPr="00A313CA">
              <w:t>1.9</w:t>
            </w:r>
          </w:p>
        </w:tc>
        <w:tc>
          <w:tcPr>
            <w:tcW w:w="1077" w:type="dxa"/>
            <w:vMerge w:val="restart"/>
          </w:tcPr>
          <w:p w14:paraId="64B0334B" w14:textId="77777777" w:rsidR="00FE0923" w:rsidRPr="00A313CA" w:rsidRDefault="00FE0923" w:rsidP="00FE0923">
            <w:pPr>
              <w:pStyle w:val="Bodyjustified"/>
            </w:pPr>
            <w:r w:rsidRPr="00A313CA">
              <w:t>2.2</w:t>
            </w:r>
          </w:p>
        </w:tc>
        <w:tc>
          <w:tcPr>
            <w:tcW w:w="850" w:type="dxa"/>
            <w:vMerge w:val="restart"/>
          </w:tcPr>
          <w:p w14:paraId="56ACBE9A" w14:textId="77777777" w:rsidR="00FE0923" w:rsidRPr="00A313CA" w:rsidRDefault="00FE0923" w:rsidP="00FE0923">
            <w:pPr>
              <w:pStyle w:val="Bodyjustified"/>
            </w:pPr>
            <w:r w:rsidRPr="00A313CA">
              <w:t>6</w:t>
            </w:r>
          </w:p>
        </w:tc>
      </w:tr>
      <w:tr w:rsidR="00FE0923" w:rsidRPr="00A313CA" w14:paraId="0A573BC0" w14:textId="77777777" w:rsidTr="00477E45">
        <w:trPr>
          <w:trHeight w:val="238"/>
        </w:trPr>
        <w:tc>
          <w:tcPr>
            <w:tcW w:w="1247" w:type="dxa"/>
            <w:vMerge/>
          </w:tcPr>
          <w:p w14:paraId="27DC6EB2" w14:textId="77777777" w:rsidR="00FE0923" w:rsidRPr="00A313CA" w:rsidRDefault="00FE0923" w:rsidP="00FE0923">
            <w:pPr>
              <w:pStyle w:val="Bodyjustified"/>
            </w:pPr>
          </w:p>
        </w:tc>
        <w:tc>
          <w:tcPr>
            <w:tcW w:w="1247" w:type="dxa"/>
          </w:tcPr>
          <w:p w14:paraId="4E8F7A08" w14:textId="77777777" w:rsidR="00FE0923" w:rsidRPr="00A313CA" w:rsidRDefault="00FE0923" w:rsidP="00FE0923">
            <w:pPr>
              <w:pStyle w:val="Bodyjustified"/>
            </w:pPr>
            <w:r w:rsidRPr="00A313CA">
              <w:t>8.2</w:t>
            </w:r>
          </w:p>
        </w:tc>
        <w:tc>
          <w:tcPr>
            <w:tcW w:w="1247" w:type="dxa"/>
          </w:tcPr>
          <w:p w14:paraId="714956CD" w14:textId="77777777" w:rsidR="00FE0923" w:rsidRPr="00A313CA" w:rsidRDefault="00FE0923" w:rsidP="00FE0923">
            <w:pPr>
              <w:pStyle w:val="Bodyjustified"/>
            </w:pPr>
            <w:r>
              <w:t>10</w:t>
            </w:r>
          </w:p>
        </w:tc>
        <w:tc>
          <w:tcPr>
            <w:tcW w:w="1134" w:type="dxa"/>
            <w:vMerge/>
          </w:tcPr>
          <w:p w14:paraId="2593E4C5" w14:textId="77777777" w:rsidR="00FE0923" w:rsidRPr="00A313CA" w:rsidRDefault="00FE0923" w:rsidP="00FE0923">
            <w:pPr>
              <w:pStyle w:val="Bodyjustified"/>
            </w:pPr>
          </w:p>
        </w:tc>
        <w:tc>
          <w:tcPr>
            <w:tcW w:w="1134" w:type="dxa"/>
          </w:tcPr>
          <w:p w14:paraId="35BC1B6E" w14:textId="77777777" w:rsidR="00FE0923" w:rsidRPr="00A313CA" w:rsidRDefault="00FE0923" w:rsidP="00FE0923">
            <w:pPr>
              <w:pStyle w:val="Bodyjustified"/>
            </w:pPr>
            <w:r w:rsidRPr="00A313CA">
              <w:t>2.3</w:t>
            </w:r>
          </w:p>
        </w:tc>
        <w:tc>
          <w:tcPr>
            <w:tcW w:w="1077" w:type="dxa"/>
            <w:vMerge/>
          </w:tcPr>
          <w:p w14:paraId="0C7517D7" w14:textId="77777777" w:rsidR="00FE0923" w:rsidRPr="00A313CA" w:rsidRDefault="00FE0923" w:rsidP="00FE0923">
            <w:pPr>
              <w:pStyle w:val="Bodyjustified"/>
            </w:pPr>
          </w:p>
        </w:tc>
        <w:tc>
          <w:tcPr>
            <w:tcW w:w="850" w:type="dxa"/>
            <w:vMerge/>
          </w:tcPr>
          <w:p w14:paraId="03205486" w14:textId="77777777" w:rsidR="00FE0923" w:rsidRPr="00A313CA" w:rsidRDefault="00FE0923" w:rsidP="00FE0923">
            <w:pPr>
              <w:pStyle w:val="Bodyjustified"/>
            </w:pPr>
          </w:p>
        </w:tc>
      </w:tr>
      <w:tr w:rsidR="00FE0923" w:rsidRPr="00A313CA" w14:paraId="60FC692B" w14:textId="77777777" w:rsidTr="00477E45">
        <w:trPr>
          <w:trHeight w:val="238"/>
        </w:trPr>
        <w:tc>
          <w:tcPr>
            <w:tcW w:w="1247" w:type="dxa"/>
            <w:vMerge/>
          </w:tcPr>
          <w:p w14:paraId="4F9BE887" w14:textId="77777777" w:rsidR="00FE0923" w:rsidRPr="00A313CA" w:rsidRDefault="00FE0923" w:rsidP="00FE0923">
            <w:pPr>
              <w:pStyle w:val="Bodyjustified"/>
            </w:pPr>
          </w:p>
        </w:tc>
        <w:tc>
          <w:tcPr>
            <w:tcW w:w="1247" w:type="dxa"/>
          </w:tcPr>
          <w:p w14:paraId="2B346138" w14:textId="77777777" w:rsidR="00FE0923" w:rsidRPr="00A313CA" w:rsidRDefault="00FE0923" w:rsidP="00FE0923">
            <w:pPr>
              <w:pStyle w:val="Bodyjustified"/>
            </w:pPr>
            <w:r w:rsidRPr="00A313CA">
              <w:t>10</w:t>
            </w:r>
          </w:p>
        </w:tc>
        <w:tc>
          <w:tcPr>
            <w:tcW w:w="1247" w:type="dxa"/>
          </w:tcPr>
          <w:p w14:paraId="13827843" w14:textId="77777777" w:rsidR="00FE0923" w:rsidRPr="00A313CA" w:rsidRDefault="00FE0923" w:rsidP="00FE0923">
            <w:pPr>
              <w:pStyle w:val="Bodyjustified"/>
            </w:pPr>
            <w:r>
              <w:t>10, 20</w:t>
            </w:r>
          </w:p>
        </w:tc>
        <w:tc>
          <w:tcPr>
            <w:tcW w:w="1134" w:type="dxa"/>
            <w:vMerge/>
          </w:tcPr>
          <w:p w14:paraId="0F4C70CB" w14:textId="77777777" w:rsidR="00FE0923" w:rsidRPr="00A313CA" w:rsidRDefault="00FE0923" w:rsidP="00FE0923">
            <w:pPr>
              <w:pStyle w:val="Bodyjustified"/>
            </w:pPr>
          </w:p>
        </w:tc>
        <w:tc>
          <w:tcPr>
            <w:tcW w:w="1134" w:type="dxa"/>
          </w:tcPr>
          <w:p w14:paraId="028FD60B" w14:textId="77777777" w:rsidR="00FE0923" w:rsidRPr="00A313CA" w:rsidRDefault="00FE0923" w:rsidP="00FE0923">
            <w:pPr>
              <w:pStyle w:val="Bodyjustified"/>
            </w:pPr>
            <w:r w:rsidRPr="00A313CA">
              <w:t>2.9</w:t>
            </w:r>
          </w:p>
        </w:tc>
        <w:tc>
          <w:tcPr>
            <w:tcW w:w="1077" w:type="dxa"/>
            <w:vMerge/>
          </w:tcPr>
          <w:p w14:paraId="6313239C" w14:textId="77777777" w:rsidR="00FE0923" w:rsidRPr="00A313CA" w:rsidRDefault="00FE0923" w:rsidP="00FE0923">
            <w:pPr>
              <w:pStyle w:val="Bodyjustified"/>
            </w:pPr>
          </w:p>
        </w:tc>
        <w:tc>
          <w:tcPr>
            <w:tcW w:w="850" w:type="dxa"/>
            <w:vMerge/>
          </w:tcPr>
          <w:p w14:paraId="7049F9AE" w14:textId="77777777" w:rsidR="00FE0923" w:rsidRPr="00A313CA" w:rsidRDefault="00FE0923" w:rsidP="00FE0923">
            <w:pPr>
              <w:pStyle w:val="Bodyjustified"/>
            </w:pPr>
          </w:p>
        </w:tc>
      </w:tr>
      <w:tr w:rsidR="00FE0923" w:rsidRPr="00A313CA" w14:paraId="299D073E" w14:textId="77777777" w:rsidTr="00477E45">
        <w:trPr>
          <w:trHeight w:val="238"/>
        </w:trPr>
        <w:tc>
          <w:tcPr>
            <w:tcW w:w="1247" w:type="dxa"/>
            <w:vMerge/>
          </w:tcPr>
          <w:p w14:paraId="4E5B7242" w14:textId="77777777" w:rsidR="00FE0923" w:rsidRPr="00A313CA" w:rsidRDefault="00FE0923" w:rsidP="00FE0923">
            <w:pPr>
              <w:pStyle w:val="Bodyjustified"/>
            </w:pPr>
          </w:p>
        </w:tc>
        <w:tc>
          <w:tcPr>
            <w:tcW w:w="1247" w:type="dxa"/>
          </w:tcPr>
          <w:p w14:paraId="253B2D70" w14:textId="77777777" w:rsidR="00FE0923" w:rsidRPr="00A313CA" w:rsidRDefault="00FE0923" w:rsidP="00FE0923">
            <w:pPr>
              <w:pStyle w:val="Bodyjustified"/>
            </w:pPr>
            <w:r w:rsidRPr="00A313CA">
              <w:t>12</w:t>
            </w:r>
          </w:p>
        </w:tc>
        <w:tc>
          <w:tcPr>
            <w:tcW w:w="1247" w:type="dxa"/>
          </w:tcPr>
          <w:p w14:paraId="6A4AE4E5" w14:textId="77777777" w:rsidR="00FE0923" w:rsidRPr="00A313CA" w:rsidRDefault="00FE0923" w:rsidP="00FE0923">
            <w:pPr>
              <w:pStyle w:val="Bodyjustified"/>
            </w:pPr>
            <w:r>
              <w:t>10</w:t>
            </w:r>
          </w:p>
        </w:tc>
        <w:tc>
          <w:tcPr>
            <w:tcW w:w="1134" w:type="dxa"/>
            <w:vMerge/>
          </w:tcPr>
          <w:p w14:paraId="563C22C5" w14:textId="77777777" w:rsidR="00FE0923" w:rsidRPr="00A313CA" w:rsidRDefault="00FE0923" w:rsidP="00FE0923">
            <w:pPr>
              <w:pStyle w:val="Bodyjustified"/>
            </w:pPr>
          </w:p>
        </w:tc>
        <w:tc>
          <w:tcPr>
            <w:tcW w:w="1134" w:type="dxa"/>
          </w:tcPr>
          <w:p w14:paraId="5C0EC9E3" w14:textId="77777777" w:rsidR="00FE0923" w:rsidRPr="00A313CA" w:rsidRDefault="00FE0923" w:rsidP="00FE0923">
            <w:pPr>
              <w:pStyle w:val="Bodyjustified"/>
            </w:pPr>
            <w:r w:rsidRPr="00A313CA">
              <w:t>3.4</w:t>
            </w:r>
          </w:p>
        </w:tc>
        <w:tc>
          <w:tcPr>
            <w:tcW w:w="1077" w:type="dxa"/>
            <w:vMerge/>
          </w:tcPr>
          <w:p w14:paraId="3E640000" w14:textId="77777777" w:rsidR="00FE0923" w:rsidRPr="00A313CA" w:rsidRDefault="00FE0923" w:rsidP="00FE0923">
            <w:pPr>
              <w:pStyle w:val="Bodyjustified"/>
            </w:pPr>
          </w:p>
        </w:tc>
        <w:tc>
          <w:tcPr>
            <w:tcW w:w="850" w:type="dxa"/>
            <w:vMerge/>
          </w:tcPr>
          <w:p w14:paraId="1D60E77A" w14:textId="77777777" w:rsidR="00FE0923" w:rsidRPr="00A313CA" w:rsidRDefault="00FE0923" w:rsidP="00FE0923">
            <w:pPr>
              <w:pStyle w:val="Bodyjustified"/>
            </w:pPr>
          </w:p>
        </w:tc>
      </w:tr>
      <w:tr w:rsidR="00FE0923" w:rsidRPr="00A313CA" w14:paraId="2280B92F" w14:textId="77777777" w:rsidTr="00477E45">
        <w:trPr>
          <w:trHeight w:val="238"/>
        </w:trPr>
        <w:tc>
          <w:tcPr>
            <w:tcW w:w="1247" w:type="dxa"/>
            <w:vMerge/>
          </w:tcPr>
          <w:p w14:paraId="082B99C9" w14:textId="77777777" w:rsidR="00FE0923" w:rsidRPr="00A313CA" w:rsidRDefault="00FE0923" w:rsidP="00FE0923">
            <w:pPr>
              <w:pStyle w:val="Bodyjustified"/>
            </w:pPr>
          </w:p>
        </w:tc>
        <w:tc>
          <w:tcPr>
            <w:tcW w:w="1247" w:type="dxa"/>
          </w:tcPr>
          <w:p w14:paraId="0BB779B5" w14:textId="77777777" w:rsidR="00FE0923" w:rsidRPr="00A313CA" w:rsidRDefault="00FE0923" w:rsidP="00FE0923">
            <w:pPr>
              <w:pStyle w:val="Bodyjustified"/>
            </w:pPr>
            <w:r w:rsidRPr="00A313CA">
              <w:t>15</w:t>
            </w:r>
          </w:p>
        </w:tc>
        <w:tc>
          <w:tcPr>
            <w:tcW w:w="1247" w:type="dxa"/>
          </w:tcPr>
          <w:p w14:paraId="18C4C563" w14:textId="77777777" w:rsidR="00FE0923" w:rsidRPr="00A313CA" w:rsidRDefault="00FE0923" w:rsidP="00FE0923">
            <w:pPr>
              <w:pStyle w:val="Bodyjustified"/>
            </w:pPr>
            <w:r>
              <w:t>10, 20</w:t>
            </w:r>
          </w:p>
        </w:tc>
        <w:tc>
          <w:tcPr>
            <w:tcW w:w="1134" w:type="dxa"/>
            <w:vMerge/>
          </w:tcPr>
          <w:p w14:paraId="4FD51605" w14:textId="77777777" w:rsidR="00FE0923" w:rsidRPr="00A313CA" w:rsidRDefault="00FE0923" w:rsidP="00FE0923">
            <w:pPr>
              <w:pStyle w:val="Bodyjustified"/>
            </w:pPr>
          </w:p>
        </w:tc>
        <w:tc>
          <w:tcPr>
            <w:tcW w:w="1134" w:type="dxa"/>
          </w:tcPr>
          <w:p w14:paraId="3CBA9A5A" w14:textId="77777777" w:rsidR="00FE0923" w:rsidRPr="00A313CA" w:rsidRDefault="00FE0923" w:rsidP="00FE0923">
            <w:pPr>
              <w:pStyle w:val="Bodyjustified"/>
            </w:pPr>
            <w:r w:rsidRPr="00A313CA">
              <w:t>4.3</w:t>
            </w:r>
          </w:p>
        </w:tc>
        <w:tc>
          <w:tcPr>
            <w:tcW w:w="1077" w:type="dxa"/>
            <w:vMerge w:val="restart"/>
          </w:tcPr>
          <w:p w14:paraId="5DC0550C" w14:textId="77777777" w:rsidR="00FE0923" w:rsidRPr="00A313CA" w:rsidRDefault="00FE0923" w:rsidP="00FE0923">
            <w:pPr>
              <w:pStyle w:val="Bodyjustified"/>
            </w:pPr>
            <w:r w:rsidRPr="00A313CA">
              <w:t>3</w:t>
            </w:r>
          </w:p>
        </w:tc>
        <w:tc>
          <w:tcPr>
            <w:tcW w:w="850" w:type="dxa"/>
            <w:vMerge w:val="restart"/>
          </w:tcPr>
          <w:p w14:paraId="368B8BD8" w14:textId="77777777" w:rsidR="00FE0923" w:rsidRPr="00A313CA" w:rsidRDefault="00FE0923" w:rsidP="00FE0923">
            <w:pPr>
              <w:pStyle w:val="Bodyjustified"/>
            </w:pPr>
            <w:r w:rsidRPr="00A313CA">
              <w:t>8</w:t>
            </w:r>
          </w:p>
        </w:tc>
      </w:tr>
      <w:tr w:rsidR="00FE0923" w:rsidRPr="00A313CA" w14:paraId="6832260D" w14:textId="77777777" w:rsidTr="00477E45">
        <w:trPr>
          <w:trHeight w:val="238"/>
        </w:trPr>
        <w:tc>
          <w:tcPr>
            <w:tcW w:w="1247" w:type="dxa"/>
            <w:vMerge/>
          </w:tcPr>
          <w:p w14:paraId="3F4D0023" w14:textId="77777777" w:rsidR="00FE0923" w:rsidRPr="00A313CA" w:rsidRDefault="00FE0923" w:rsidP="00FE0923">
            <w:pPr>
              <w:pStyle w:val="Bodyjustified"/>
            </w:pPr>
          </w:p>
        </w:tc>
        <w:tc>
          <w:tcPr>
            <w:tcW w:w="1247" w:type="dxa"/>
          </w:tcPr>
          <w:p w14:paraId="080B242C" w14:textId="77777777" w:rsidR="00FE0923" w:rsidRPr="00A313CA" w:rsidRDefault="00FE0923" w:rsidP="00FE0923">
            <w:pPr>
              <w:pStyle w:val="Bodyjustified"/>
            </w:pPr>
            <w:r w:rsidRPr="00A313CA">
              <w:t>18</w:t>
            </w:r>
          </w:p>
        </w:tc>
        <w:tc>
          <w:tcPr>
            <w:tcW w:w="1247" w:type="dxa"/>
          </w:tcPr>
          <w:p w14:paraId="2E775D37" w14:textId="77777777" w:rsidR="00FE0923" w:rsidRPr="00A313CA" w:rsidRDefault="00FE0923" w:rsidP="00FE0923">
            <w:pPr>
              <w:pStyle w:val="Bodyjustified"/>
            </w:pPr>
            <w:r>
              <w:t>10</w:t>
            </w:r>
          </w:p>
        </w:tc>
        <w:tc>
          <w:tcPr>
            <w:tcW w:w="1134" w:type="dxa"/>
            <w:vMerge/>
          </w:tcPr>
          <w:p w14:paraId="343FC76B" w14:textId="77777777" w:rsidR="00FE0923" w:rsidRPr="00A313CA" w:rsidRDefault="00FE0923" w:rsidP="00FE0923">
            <w:pPr>
              <w:pStyle w:val="Bodyjustified"/>
            </w:pPr>
          </w:p>
        </w:tc>
        <w:tc>
          <w:tcPr>
            <w:tcW w:w="1134" w:type="dxa"/>
          </w:tcPr>
          <w:p w14:paraId="0DD235CE" w14:textId="77777777" w:rsidR="00FE0923" w:rsidRPr="00A313CA" w:rsidRDefault="00FE0923" w:rsidP="00FE0923">
            <w:pPr>
              <w:pStyle w:val="Bodyjustified"/>
            </w:pPr>
            <w:r w:rsidRPr="00A313CA">
              <w:t>5.2</w:t>
            </w:r>
          </w:p>
        </w:tc>
        <w:tc>
          <w:tcPr>
            <w:tcW w:w="1077" w:type="dxa"/>
            <w:vMerge/>
          </w:tcPr>
          <w:p w14:paraId="5466E2D2" w14:textId="77777777" w:rsidR="00FE0923" w:rsidRPr="00A313CA" w:rsidRDefault="00FE0923" w:rsidP="00FE0923">
            <w:pPr>
              <w:pStyle w:val="Bodyjustified"/>
            </w:pPr>
          </w:p>
        </w:tc>
        <w:tc>
          <w:tcPr>
            <w:tcW w:w="850" w:type="dxa"/>
            <w:vMerge/>
          </w:tcPr>
          <w:p w14:paraId="0A187AF8" w14:textId="77777777" w:rsidR="00FE0923" w:rsidRPr="00A313CA" w:rsidRDefault="00FE0923" w:rsidP="00FE0923">
            <w:pPr>
              <w:pStyle w:val="Bodyjustified"/>
            </w:pPr>
          </w:p>
        </w:tc>
      </w:tr>
      <w:tr w:rsidR="00FE0923" w:rsidRPr="00A313CA" w14:paraId="6F69DEEB" w14:textId="77777777" w:rsidTr="00477E45">
        <w:trPr>
          <w:trHeight w:val="238"/>
        </w:trPr>
        <w:tc>
          <w:tcPr>
            <w:tcW w:w="1247" w:type="dxa"/>
            <w:vMerge/>
          </w:tcPr>
          <w:p w14:paraId="66EAB622" w14:textId="77777777" w:rsidR="00FE0923" w:rsidRPr="00A313CA" w:rsidRDefault="00FE0923" w:rsidP="00FE0923">
            <w:pPr>
              <w:pStyle w:val="Bodyjustified"/>
            </w:pPr>
          </w:p>
        </w:tc>
        <w:tc>
          <w:tcPr>
            <w:tcW w:w="1247" w:type="dxa"/>
          </w:tcPr>
          <w:p w14:paraId="555A2864" w14:textId="77777777" w:rsidR="00FE0923" w:rsidRPr="00A313CA" w:rsidRDefault="00FE0923" w:rsidP="00FE0923">
            <w:pPr>
              <w:pStyle w:val="Bodyjustified"/>
            </w:pPr>
            <w:r w:rsidRPr="00A313CA">
              <w:t>22</w:t>
            </w:r>
          </w:p>
        </w:tc>
        <w:tc>
          <w:tcPr>
            <w:tcW w:w="1247" w:type="dxa"/>
          </w:tcPr>
          <w:p w14:paraId="7ECC6FB2" w14:textId="77777777" w:rsidR="00FE0923" w:rsidRPr="00A313CA" w:rsidRDefault="00FE0923" w:rsidP="00FE0923">
            <w:pPr>
              <w:pStyle w:val="Bodyjustified"/>
            </w:pPr>
            <w:r>
              <w:t>10, 20</w:t>
            </w:r>
          </w:p>
        </w:tc>
        <w:tc>
          <w:tcPr>
            <w:tcW w:w="1134" w:type="dxa"/>
            <w:vMerge/>
          </w:tcPr>
          <w:p w14:paraId="03E60B09" w14:textId="77777777" w:rsidR="00FE0923" w:rsidRPr="00A313CA" w:rsidRDefault="00FE0923" w:rsidP="00FE0923">
            <w:pPr>
              <w:pStyle w:val="Bodyjustified"/>
            </w:pPr>
          </w:p>
        </w:tc>
        <w:tc>
          <w:tcPr>
            <w:tcW w:w="1134" w:type="dxa"/>
          </w:tcPr>
          <w:p w14:paraId="2B42060D" w14:textId="77777777" w:rsidR="00FE0923" w:rsidRPr="00A313CA" w:rsidRDefault="00FE0923" w:rsidP="00FE0923">
            <w:pPr>
              <w:pStyle w:val="Bodyjustified"/>
            </w:pPr>
            <w:r w:rsidRPr="00A313CA">
              <w:t>6.3</w:t>
            </w:r>
          </w:p>
        </w:tc>
        <w:tc>
          <w:tcPr>
            <w:tcW w:w="1077" w:type="dxa"/>
          </w:tcPr>
          <w:p w14:paraId="1EEEF9E4" w14:textId="77777777" w:rsidR="00FE0923" w:rsidRPr="00A313CA" w:rsidRDefault="00FE0923" w:rsidP="00FE0923">
            <w:pPr>
              <w:pStyle w:val="Bodyjustified"/>
            </w:pPr>
            <w:r w:rsidRPr="00A313CA">
              <w:t>3.7</w:t>
            </w:r>
          </w:p>
        </w:tc>
        <w:tc>
          <w:tcPr>
            <w:tcW w:w="850" w:type="dxa"/>
          </w:tcPr>
          <w:p w14:paraId="50F55926" w14:textId="77777777" w:rsidR="00FE0923" w:rsidRPr="00A313CA" w:rsidRDefault="00FE0923" w:rsidP="00FE0923">
            <w:pPr>
              <w:pStyle w:val="Bodyjustified"/>
            </w:pPr>
            <w:r w:rsidRPr="00A313CA">
              <w:t>10</w:t>
            </w:r>
          </w:p>
        </w:tc>
      </w:tr>
      <w:tr w:rsidR="00FE0923" w:rsidRPr="00A313CA" w14:paraId="34455F00" w14:textId="77777777" w:rsidTr="00477E45">
        <w:trPr>
          <w:trHeight w:val="238"/>
        </w:trPr>
        <w:tc>
          <w:tcPr>
            <w:tcW w:w="1247" w:type="dxa"/>
            <w:vMerge/>
          </w:tcPr>
          <w:p w14:paraId="4B99CE96" w14:textId="77777777" w:rsidR="00FE0923" w:rsidRPr="00A313CA" w:rsidRDefault="00FE0923" w:rsidP="00FE0923">
            <w:pPr>
              <w:pStyle w:val="Bodyjustified"/>
            </w:pPr>
          </w:p>
        </w:tc>
        <w:tc>
          <w:tcPr>
            <w:tcW w:w="1247" w:type="dxa"/>
          </w:tcPr>
          <w:p w14:paraId="66973C03" w14:textId="77777777" w:rsidR="00FE0923" w:rsidRPr="00A313CA" w:rsidRDefault="00FE0923" w:rsidP="00FE0923">
            <w:pPr>
              <w:pStyle w:val="Bodyjustified"/>
            </w:pPr>
            <w:r w:rsidRPr="00A313CA">
              <w:t>27</w:t>
            </w:r>
          </w:p>
        </w:tc>
        <w:tc>
          <w:tcPr>
            <w:tcW w:w="1247" w:type="dxa"/>
          </w:tcPr>
          <w:p w14:paraId="52E63207" w14:textId="77777777" w:rsidR="00FE0923" w:rsidRPr="00A313CA" w:rsidRDefault="00FE0923" w:rsidP="00FE0923">
            <w:pPr>
              <w:pStyle w:val="Bodyjustified"/>
            </w:pPr>
            <w:r>
              <w:t>10</w:t>
            </w:r>
          </w:p>
        </w:tc>
        <w:tc>
          <w:tcPr>
            <w:tcW w:w="1134" w:type="dxa"/>
            <w:vMerge/>
          </w:tcPr>
          <w:p w14:paraId="641A28CF" w14:textId="77777777" w:rsidR="00FE0923" w:rsidRPr="00A313CA" w:rsidRDefault="00FE0923" w:rsidP="00FE0923">
            <w:pPr>
              <w:pStyle w:val="Bodyjustified"/>
            </w:pPr>
          </w:p>
        </w:tc>
        <w:tc>
          <w:tcPr>
            <w:tcW w:w="1134" w:type="dxa"/>
          </w:tcPr>
          <w:p w14:paraId="5A9C671D" w14:textId="77777777" w:rsidR="00FE0923" w:rsidRPr="00A313CA" w:rsidRDefault="00FE0923" w:rsidP="00FE0923">
            <w:pPr>
              <w:pStyle w:val="Bodyjustified"/>
            </w:pPr>
            <w:r w:rsidRPr="00A313CA">
              <w:t>7.8</w:t>
            </w:r>
          </w:p>
        </w:tc>
        <w:tc>
          <w:tcPr>
            <w:tcW w:w="1077" w:type="dxa"/>
          </w:tcPr>
          <w:p w14:paraId="3D2C9C2D" w14:textId="77777777" w:rsidR="00FE0923" w:rsidRPr="00A313CA" w:rsidRDefault="00FE0923" w:rsidP="00FE0923">
            <w:pPr>
              <w:pStyle w:val="Bodyjustified"/>
            </w:pPr>
            <w:r w:rsidRPr="00A313CA">
              <w:t>4.7</w:t>
            </w:r>
          </w:p>
        </w:tc>
        <w:tc>
          <w:tcPr>
            <w:tcW w:w="850" w:type="dxa"/>
          </w:tcPr>
          <w:p w14:paraId="73703F9D" w14:textId="77777777" w:rsidR="00FE0923" w:rsidRPr="00A313CA" w:rsidRDefault="00FE0923" w:rsidP="00FE0923">
            <w:pPr>
              <w:pStyle w:val="Bodyjustified"/>
            </w:pPr>
            <w:r w:rsidRPr="00A313CA">
              <w:t>12</w:t>
            </w:r>
          </w:p>
        </w:tc>
      </w:tr>
      <w:tr w:rsidR="00FE0923" w:rsidRPr="00A313CA" w14:paraId="698451BA" w14:textId="77777777" w:rsidTr="00477E45">
        <w:trPr>
          <w:trHeight w:val="238"/>
        </w:trPr>
        <w:tc>
          <w:tcPr>
            <w:tcW w:w="1247" w:type="dxa"/>
            <w:vMerge/>
          </w:tcPr>
          <w:p w14:paraId="645A4B4E" w14:textId="77777777" w:rsidR="00FE0923" w:rsidRPr="00A313CA" w:rsidRDefault="00FE0923" w:rsidP="00FE0923">
            <w:pPr>
              <w:pStyle w:val="Bodyjustified"/>
            </w:pPr>
          </w:p>
        </w:tc>
        <w:tc>
          <w:tcPr>
            <w:tcW w:w="1247" w:type="dxa"/>
          </w:tcPr>
          <w:p w14:paraId="7707D409" w14:textId="77777777" w:rsidR="00FE0923" w:rsidRPr="00A313CA" w:rsidRDefault="00FE0923" w:rsidP="00FE0923">
            <w:pPr>
              <w:pStyle w:val="Bodyjustified"/>
            </w:pPr>
            <w:r w:rsidRPr="00A313CA">
              <w:t>33</w:t>
            </w:r>
          </w:p>
        </w:tc>
        <w:tc>
          <w:tcPr>
            <w:tcW w:w="1247" w:type="dxa"/>
          </w:tcPr>
          <w:p w14:paraId="025E6245" w14:textId="77777777" w:rsidR="00FE0923" w:rsidRPr="00A313CA" w:rsidRDefault="00FE0923" w:rsidP="00FE0923">
            <w:pPr>
              <w:pStyle w:val="Bodyjustified"/>
            </w:pPr>
            <w:r>
              <w:t>10, 20</w:t>
            </w:r>
          </w:p>
        </w:tc>
        <w:tc>
          <w:tcPr>
            <w:tcW w:w="1134" w:type="dxa"/>
            <w:vMerge/>
          </w:tcPr>
          <w:p w14:paraId="79ECB46C" w14:textId="77777777" w:rsidR="00FE0923" w:rsidRPr="00A313CA" w:rsidRDefault="00FE0923" w:rsidP="00FE0923">
            <w:pPr>
              <w:pStyle w:val="Bodyjustified"/>
            </w:pPr>
          </w:p>
        </w:tc>
        <w:tc>
          <w:tcPr>
            <w:tcW w:w="1134" w:type="dxa"/>
          </w:tcPr>
          <w:p w14:paraId="08D29EC2" w14:textId="77777777" w:rsidR="00FE0923" w:rsidRPr="00A313CA" w:rsidRDefault="00FE0923" w:rsidP="00FE0923">
            <w:pPr>
              <w:pStyle w:val="Bodyjustified"/>
            </w:pPr>
            <w:r w:rsidRPr="00A313CA">
              <w:t>9.5</w:t>
            </w:r>
          </w:p>
        </w:tc>
        <w:tc>
          <w:tcPr>
            <w:tcW w:w="1077" w:type="dxa"/>
          </w:tcPr>
          <w:p w14:paraId="132124E9" w14:textId="77777777" w:rsidR="00FE0923" w:rsidRPr="00A313CA" w:rsidRDefault="00FE0923" w:rsidP="00FE0923">
            <w:pPr>
              <w:pStyle w:val="Bodyjustified"/>
            </w:pPr>
            <w:r w:rsidRPr="00A313CA">
              <w:t>5.2</w:t>
            </w:r>
          </w:p>
        </w:tc>
        <w:tc>
          <w:tcPr>
            <w:tcW w:w="850" w:type="dxa"/>
          </w:tcPr>
          <w:p w14:paraId="7991CD77" w14:textId="77777777" w:rsidR="00FE0923" w:rsidRPr="00A313CA" w:rsidRDefault="00FE0923" w:rsidP="00FE0923">
            <w:pPr>
              <w:pStyle w:val="Bodyjustified"/>
            </w:pPr>
            <w:r w:rsidRPr="00A313CA">
              <w:t>14</w:t>
            </w:r>
          </w:p>
        </w:tc>
      </w:tr>
      <w:tr w:rsidR="00FE0923" w:rsidRPr="00A313CA" w14:paraId="574E0362" w14:textId="77777777" w:rsidTr="00477E45">
        <w:trPr>
          <w:trHeight w:val="238"/>
        </w:trPr>
        <w:tc>
          <w:tcPr>
            <w:tcW w:w="1247" w:type="dxa"/>
            <w:vMerge w:val="restart"/>
          </w:tcPr>
          <w:p w14:paraId="14404462" w14:textId="77777777" w:rsidR="00FE0923" w:rsidRPr="00A313CA" w:rsidRDefault="00FE0923" w:rsidP="00FE0923">
            <w:pPr>
              <w:pStyle w:val="Bodyjustified"/>
              <w:keepNext/>
            </w:pPr>
            <w:r w:rsidRPr="00A313CA">
              <w:t>03</w:t>
            </w:r>
            <w:r>
              <w:t xml:space="preserve">, </w:t>
            </w:r>
            <w:r w:rsidRPr="00A313CA">
              <w:t>07</w:t>
            </w:r>
          </w:p>
        </w:tc>
        <w:tc>
          <w:tcPr>
            <w:tcW w:w="1247" w:type="dxa"/>
          </w:tcPr>
          <w:p w14:paraId="008C2817" w14:textId="77777777" w:rsidR="00FE0923" w:rsidRPr="00A313CA" w:rsidRDefault="00FE0923" w:rsidP="00FE0923">
            <w:pPr>
              <w:pStyle w:val="Bodyjustified"/>
              <w:keepNext/>
            </w:pPr>
            <w:r w:rsidRPr="00A313CA">
              <w:t>3.3</w:t>
            </w:r>
          </w:p>
        </w:tc>
        <w:tc>
          <w:tcPr>
            <w:tcW w:w="1247" w:type="dxa"/>
          </w:tcPr>
          <w:p w14:paraId="1BEAAE95" w14:textId="77777777" w:rsidR="00FE0923" w:rsidRPr="00A313CA" w:rsidRDefault="00FE0923" w:rsidP="00FE0923">
            <w:pPr>
              <w:pStyle w:val="Bodyjustified"/>
            </w:pPr>
            <w:r>
              <w:t>10, 20</w:t>
            </w:r>
          </w:p>
        </w:tc>
        <w:tc>
          <w:tcPr>
            <w:tcW w:w="1134" w:type="dxa"/>
            <w:vMerge w:val="restart"/>
          </w:tcPr>
          <w:p w14:paraId="153854C3" w14:textId="77777777" w:rsidR="00FE0923" w:rsidRPr="00A313CA" w:rsidRDefault="00FE0923" w:rsidP="00FE0923">
            <w:pPr>
              <w:pStyle w:val="Bodyjustified"/>
              <w:keepNext/>
            </w:pPr>
            <w:r w:rsidRPr="00A313CA">
              <w:t>63</w:t>
            </w:r>
          </w:p>
        </w:tc>
        <w:tc>
          <w:tcPr>
            <w:tcW w:w="1134" w:type="dxa"/>
          </w:tcPr>
          <w:p w14:paraId="2D187886" w14:textId="77777777" w:rsidR="00FE0923" w:rsidRPr="00A313CA" w:rsidRDefault="00FE0923" w:rsidP="00FE0923">
            <w:pPr>
              <w:pStyle w:val="Bodyjustified"/>
              <w:keepNext/>
            </w:pPr>
            <w:r w:rsidRPr="00A313CA">
              <w:t>2.2</w:t>
            </w:r>
          </w:p>
        </w:tc>
        <w:tc>
          <w:tcPr>
            <w:tcW w:w="1077" w:type="dxa"/>
            <w:vMerge w:val="restart"/>
          </w:tcPr>
          <w:p w14:paraId="1ED466F0" w14:textId="77777777" w:rsidR="00FE0923" w:rsidRPr="00A313CA" w:rsidRDefault="00FE0923" w:rsidP="00FE0923">
            <w:pPr>
              <w:pStyle w:val="Bodyjustified"/>
              <w:keepNext/>
            </w:pPr>
            <w:r w:rsidRPr="00A313CA">
              <w:t>2.2</w:t>
            </w:r>
          </w:p>
        </w:tc>
        <w:tc>
          <w:tcPr>
            <w:tcW w:w="850" w:type="dxa"/>
            <w:vMerge w:val="restart"/>
          </w:tcPr>
          <w:p w14:paraId="557DD480" w14:textId="77777777" w:rsidR="00FE0923" w:rsidRPr="00A313CA" w:rsidRDefault="00FE0923" w:rsidP="00FE0923">
            <w:pPr>
              <w:pStyle w:val="Bodyjustified"/>
              <w:keepNext/>
            </w:pPr>
            <w:r w:rsidRPr="00A313CA">
              <w:t>6</w:t>
            </w:r>
          </w:p>
        </w:tc>
      </w:tr>
      <w:tr w:rsidR="00FE0923" w:rsidRPr="00A313CA" w14:paraId="4C258293" w14:textId="77777777" w:rsidTr="00477E45">
        <w:trPr>
          <w:trHeight w:val="238"/>
        </w:trPr>
        <w:tc>
          <w:tcPr>
            <w:tcW w:w="1247" w:type="dxa"/>
            <w:vMerge/>
          </w:tcPr>
          <w:p w14:paraId="66E4B6B1" w14:textId="77777777" w:rsidR="00FE0923" w:rsidRPr="00A313CA" w:rsidRDefault="00FE0923" w:rsidP="00FE0923">
            <w:pPr>
              <w:pStyle w:val="Bodyjustified"/>
            </w:pPr>
          </w:p>
        </w:tc>
        <w:tc>
          <w:tcPr>
            <w:tcW w:w="1247" w:type="dxa"/>
          </w:tcPr>
          <w:p w14:paraId="6F419A4F" w14:textId="77777777" w:rsidR="00FE0923" w:rsidRPr="00A313CA" w:rsidRDefault="00FE0923" w:rsidP="00FE0923">
            <w:pPr>
              <w:pStyle w:val="Bodyjustified"/>
            </w:pPr>
            <w:r w:rsidRPr="00A313CA">
              <w:t>3.9</w:t>
            </w:r>
          </w:p>
        </w:tc>
        <w:tc>
          <w:tcPr>
            <w:tcW w:w="1247" w:type="dxa"/>
          </w:tcPr>
          <w:p w14:paraId="42C9CC20" w14:textId="77777777" w:rsidR="00FE0923" w:rsidRPr="00A313CA" w:rsidRDefault="00FE0923" w:rsidP="00FE0923">
            <w:pPr>
              <w:pStyle w:val="Bodyjustified"/>
            </w:pPr>
            <w:r>
              <w:t>10</w:t>
            </w:r>
          </w:p>
        </w:tc>
        <w:tc>
          <w:tcPr>
            <w:tcW w:w="1134" w:type="dxa"/>
            <w:vMerge/>
          </w:tcPr>
          <w:p w14:paraId="52A8B22E" w14:textId="77777777" w:rsidR="00FE0923" w:rsidRPr="00A313CA" w:rsidRDefault="00FE0923" w:rsidP="00FE0923">
            <w:pPr>
              <w:pStyle w:val="Bodyjustified"/>
            </w:pPr>
          </w:p>
        </w:tc>
        <w:tc>
          <w:tcPr>
            <w:tcW w:w="1134" w:type="dxa"/>
          </w:tcPr>
          <w:p w14:paraId="2CC85E49" w14:textId="77777777" w:rsidR="00FE0923" w:rsidRPr="00A313CA" w:rsidRDefault="00FE0923" w:rsidP="00FE0923">
            <w:pPr>
              <w:pStyle w:val="Bodyjustified"/>
            </w:pPr>
            <w:r w:rsidRPr="00A313CA">
              <w:t>2.4</w:t>
            </w:r>
          </w:p>
        </w:tc>
        <w:tc>
          <w:tcPr>
            <w:tcW w:w="1077" w:type="dxa"/>
            <w:vMerge/>
          </w:tcPr>
          <w:p w14:paraId="1DD5EC9D" w14:textId="77777777" w:rsidR="00FE0923" w:rsidRPr="00A313CA" w:rsidRDefault="00FE0923" w:rsidP="00FE0923">
            <w:pPr>
              <w:pStyle w:val="Bodyjustified"/>
            </w:pPr>
          </w:p>
        </w:tc>
        <w:tc>
          <w:tcPr>
            <w:tcW w:w="850" w:type="dxa"/>
            <w:vMerge/>
          </w:tcPr>
          <w:p w14:paraId="32E31190" w14:textId="77777777" w:rsidR="00FE0923" w:rsidRPr="00A313CA" w:rsidRDefault="00FE0923" w:rsidP="00FE0923">
            <w:pPr>
              <w:pStyle w:val="Bodyjustified"/>
            </w:pPr>
          </w:p>
        </w:tc>
      </w:tr>
      <w:tr w:rsidR="00FE0923" w:rsidRPr="00A313CA" w14:paraId="7F22D243" w14:textId="77777777" w:rsidTr="00477E45">
        <w:trPr>
          <w:trHeight w:val="238"/>
        </w:trPr>
        <w:tc>
          <w:tcPr>
            <w:tcW w:w="1247" w:type="dxa"/>
            <w:vMerge/>
          </w:tcPr>
          <w:p w14:paraId="560F2342" w14:textId="77777777" w:rsidR="00FE0923" w:rsidRPr="00A313CA" w:rsidRDefault="00FE0923" w:rsidP="00FE0923">
            <w:pPr>
              <w:pStyle w:val="Bodyjustified"/>
            </w:pPr>
          </w:p>
        </w:tc>
        <w:tc>
          <w:tcPr>
            <w:tcW w:w="1247" w:type="dxa"/>
          </w:tcPr>
          <w:p w14:paraId="1DC87D5C" w14:textId="77777777" w:rsidR="00FE0923" w:rsidRPr="00A313CA" w:rsidRDefault="00FE0923" w:rsidP="00FE0923">
            <w:pPr>
              <w:pStyle w:val="Bodyjustified"/>
            </w:pPr>
            <w:r w:rsidRPr="00A313CA">
              <w:t>4.7</w:t>
            </w:r>
          </w:p>
        </w:tc>
        <w:tc>
          <w:tcPr>
            <w:tcW w:w="1247" w:type="dxa"/>
          </w:tcPr>
          <w:p w14:paraId="2F7DF8DB" w14:textId="77777777" w:rsidR="00FE0923" w:rsidRPr="00A313CA" w:rsidRDefault="00FE0923" w:rsidP="00FE0923">
            <w:pPr>
              <w:pStyle w:val="Bodyjustified"/>
            </w:pPr>
            <w:r>
              <w:t>10, 20</w:t>
            </w:r>
          </w:p>
        </w:tc>
        <w:tc>
          <w:tcPr>
            <w:tcW w:w="1134" w:type="dxa"/>
            <w:vMerge/>
          </w:tcPr>
          <w:p w14:paraId="0EC0B983" w14:textId="77777777" w:rsidR="00FE0923" w:rsidRPr="00A313CA" w:rsidRDefault="00FE0923" w:rsidP="00FE0923">
            <w:pPr>
              <w:pStyle w:val="Bodyjustified"/>
            </w:pPr>
          </w:p>
        </w:tc>
        <w:tc>
          <w:tcPr>
            <w:tcW w:w="1134" w:type="dxa"/>
          </w:tcPr>
          <w:p w14:paraId="129982CD" w14:textId="77777777" w:rsidR="00FE0923" w:rsidRPr="00A313CA" w:rsidRDefault="00FE0923" w:rsidP="00FE0923">
            <w:pPr>
              <w:pStyle w:val="Bodyjustified"/>
            </w:pPr>
            <w:r w:rsidRPr="00A313CA">
              <w:t>2.9</w:t>
            </w:r>
          </w:p>
        </w:tc>
        <w:tc>
          <w:tcPr>
            <w:tcW w:w="1077" w:type="dxa"/>
            <w:vMerge/>
          </w:tcPr>
          <w:p w14:paraId="263BAC65" w14:textId="77777777" w:rsidR="00FE0923" w:rsidRPr="00A313CA" w:rsidRDefault="00FE0923" w:rsidP="00FE0923">
            <w:pPr>
              <w:pStyle w:val="Bodyjustified"/>
            </w:pPr>
          </w:p>
        </w:tc>
        <w:tc>
          <w:tcPr>
            <w:tcW w:w="850" w:type="dxa"/>
            <w:vMerge/>
          </w:tcPr>
          <w:p w14:paraId="5A5161D3" w14:textId="77777777" w:rsidR="00FE0923" w:rsidRPr="00A313CA" w:rsidRDefault="00FE0923" w:rsidP="00FE0923">
            <w:pPr>
              <w:pStyle w:val="Bodyjustified"/>
            </w:pPr>
          </w:p>
        </w:tc>
      </w:tr>
      <w:tr w:rsidR="00FE0923" w:rsidRPr="00A313CA" w14:paraId="3F00F802" w14:textId="77777777" w:rsidTr="00477E45">
        <w:trPr>
          <w:trHeight w:val="238"/>
        </w:trPr>
        <w:tc>
          <w:tcPr>
            <w:tcW w:w="1247" w:type="dxa"/>
            <w:vMerge/>
          </w:tcPr>
          <w:p w14:paraId="75E942C8" w14:textId="77777777" w:rsidR="00FE0923" w:rsidRPr="00A313CA" w:rsidRDefault="00FE0923" w:rsidP="00FE0923">
            <w:pPr>
              <w:pStyle w:val="Bodyjustified"/>
            </w:pPr>
          </w:p>
        </w:tc>
        <w:tc>
          <w:tcPr>
            <w:tcW w:w="1247" w:type="dxa"/>
          </w:tcPr>
          <w:p w14:paraId="10B3E8F9" w14:textId="77777777" w:rsidR="00FE0923" w:rsidRPr="00A313CA" w:rsidRDefault="00FE0923" w:rsidP="00FE0923">
            <w:pPr>
              <w:pStyle w:val="Bodyjustified"/>
            </w:pPr>
            <w:r w:rsidRPr="00A313CA">
              <w:t>5.6</w:t>
            </w:r>
          </w:p>
        </w:tc>
        <w:tc>
          <w:tcPr>
            <w:tcW w:w="1247" w:type="dxa"/>
          </w:tcPr>
          <w:p w14:paraId="60FD44BD" w14:textId="77777777" w:rsidR="00FE0923" w:rsidRPr="00A313CA" w:rsidRDefault="00FE0923" w:rsidP="00FE0923">
            <w:pPr>
              <w:pStyle w:val="Bodyjustified"/>
            </w:pPr>
            <w:r>
              <w:t>10</w:t>
            </w:r>
          </w:p>
        </w:tc>
        <w:tc>
          <w:tcPr>
            <w:tcW w:w="1134" w:type="dxa"/>
            <w:vMerge/>
          </w:tcPr>
          <w:p w14:paraId="6F42EDE9" w14:textId="77777777" w:rsidR="00FE0923" w:rsidRPr="00A313CA" w:rsidRDefault="00FE0923" w:rsidP="00FE0923">
            <w:pPr>
              <w:pStyle w:val="Bodyjustified"/>
            </w:pPr>
          </w:p>
        </w:tc>
        <w:tc>
          <w:tcPr>
            <w:tcW w:w="1134" w:type="dxa"/>
          </w:tcPr>
          <w:p w14:paraId="75ADE905" w14:textId="77777777" w:rsidR="00FE0923" w:rsidRPr="00A313CA" w:rsidRDefault="00FE0923" w:rsidP="00FE0923">
            <w:pPr>
              <w:pStyle w:val="Bodyjustified"/>
            </w:pPr>
            <w:r w:rsidRPr="00A313CA">
              <w:t>3.4</w:t>
            </w:r>
          </w:p>
        </w:tc>
        <w:tc>
          <w:tcPr>
            <w:tcW w:w="1077" w:type="dxa"/>
            <w:vMerge/>
          </w:tcPr>
          <w:p w14:paraId="2BD15BE1" w14:textId="77777777" w:rsidR="00FE0923" w:rsidRPr="00A313CA" w:rsidRDefault="00FE0923" w:rsidP="00FE0923">
            <w:pPr>
              <w:pStyle w:val="Bodyjustified"/>
            </w:pPr>
          </w:p>
        </w:tc>
        <w:tc>
          <w:tcPr>
            <w:tcW w:w="850" w:type="dxa"/>
            <w:vMerge/>
          </w:tcPr>
          <w:p w14:paraId="19BE9258" w14:textId="77777777" w:rsidR="00FE0923" w:rsidRPr="00A313CA" w:rsidRDefault="00FE0923" w:rsidP="00FE0923">
            <w:pPr>
              <w:pStyle w:val="Bodyjustified"/>
            </w:pPr>
          </w:p>
        </w:tc>
      </w:tr>
      <w:tr w:rsidR="00FE0923" w:rsidRPr="00A313CA" w14:paraId="1BC4DA9E" w14:textId="77777777" w:rsidTr="00477E45">
        <w:trPr>
          <w:trHeight w:val="238"/>
        </w:trPr>
        <w:tc>
          <w:tcPr>
            <w:tcW w:w="1247" w:type="dxa"/>
            <w:vMerge/>
          </w:tcPr>
          <w:p w14:paraId="23374DDA" w14:textId="77777777" w:rsidR="00FE0923" w:rsidRPr="00A313CA" w:rsidRDefault="00FE0923" w:rsidP="00FE0923">
            <w:pPr>
              <w:pStyle w:val="Bodyjustified"/>
            </w:pPr>
          </w:p>
        </w:tc>
        <w:tc>
          <w:tcPr>
            <w:tcW w:w="1247" w:type="dxa"/>
          </w:tcPr>
          <w:p w14:paraId="1BB277F8" w14:textId="77777777" w:rsidR="00FE0923" w:rsidRPr="00A313CA" w:rsidRDefault="00FE0923" w:rsidP="00FE0923">
            <w:pPr>
              <w:pStyle w:val="Bodyjustified"/>
            </w:pPr>
            <w:r w:rsidRPr="00A313CA">
              <w:t>6.8</w:t>
            </w:r>
          </w:p>
        </w:tc>
        <w:tc>
          <w:tcPr>
            <w:tcW w:w="1247" w:type="dxa"/>
          </w:tcPr>
          <w:p w14:paraId="28B11B6B" w14:textId="77777777" w:rsidR="00FE0923" w:rsidRPr="00A313CA" w:rsidRDefault="00FE0923" w:rsidP="00FE0923">
            <w:pPr>
              <w:pStyle w:val="Bodyjustified"/>
            </w:pPr>
            <w:r>
              <w:t>10, 20</w:t>
            </w:r>
          </w:p>
        </w:tc>
        <w:tc>
          <w:tcPr>
            <w:tcW w:w="1134" w:type="dxa"/>
            <w:vMerge/>
          </w:tcPr>
          <w:p w14:paraId="2D75A5CC" w14:textId="77777777" w:rsidR="00FE0923" w:rsidRPr="00A313CA" w:rsidRDefault="00FE0923" w:rsidP="00FE0923">
            <w:pPr>
              <w:pStyle w:val="Bodyjustified"/>
            </w:pPr>
          </w:p>
        </w:tc>
        <w:tc>
          <w:tcPr>
            <w:tcW w:w="1134" w:type="dxa"/>
          </w:tcPr>
          <w:p w14:paraId="1566595B" w14:textId="77777777" w:rsidR="00FE0923" w:rsidRPr="00A313CA" w:rsidRDefault="00FE0923" w:rsidP="00FE0923">
            <w:pPr>
              <w:pStyle w:val="Bodyjustified"/>
            </w:pPr>
            <w:r w:rsidRPr="00A313CA">
              <w:t>3.8</w:t>
            </w:r>
          </w:p>
        </w:tc>
        <w:tc>
          <w:tcPr>
            <w:tcW w:w="1077" w:type="dxa"/>
            <w:vMerge w:val="restart"/>
          </w:tcPr>
          <w:p w14:paraId="127EAE29" w14:textId="77777777" w:rsidR="00FE0923" w:rsidRPr="00A313CA" w:rsidRDefault="00FE0923" w:rsidP="00FE0923">
            <w:pPr>
              <w:pStyle w:val="Bodyjustified"/>
            </w:pPr>
            <w:r w:rsidRPr="00A313CA">
              <w:t>3</w:t>
            </w:r>
          </w:p>
        </w:tc>
        <w:tc>
          <w:tcPr>
            <w:tcW w:w="850" w:type="dxa"/>
            <w:vMerge w:val="restart"/>
          </w:tcPr>
          <w:p w14:paraId="20EC13EB" w14:textId="77777777" w:rsidR="00FE0923" w:rsidRPr="00A313CA" w:rsidRDefault="00FE0923" w:rsidP="00FE0923">
            <w:pPr>
              <w:pStyle w:val="Bodyjustified"/>
            </w:pPr>
            <w:r w:rsidRPr="00A313CA">
              <w:t>8</w:t>
            </w:r>
          </w:p>
        </w:tc>
      </w:tr>
      <w:tr w:rsidR="00FE0923" w:rsidRPr="00A313CA" w14:paraId="53CD9C0F" w14:textId="77777777" w:rsidTr="00477E45">
        <w:trPr>
          <w:trHeight w:val="238"/>
        </w:trPr>
        <w:tc>
          <w:tcPr>
            <w:tcW w:w="1247" w:type="dxa"/>
            <w:vMerge/>
          </w:tcPr>
          <w:p w14:paraId="6A03945F" w14:textId="77777777" w:rsidR="00FE0923" w:rsidRPr="00A313CA" w:rsidRDefault="00FE0923" w:rsidP="00FE0923">
            <w:pPr>
              <w:pStyle w:val="Bodyjustified"/>
            </w:pPr>
          </w:p>
        </w:tc>
        <w:tc>
          <w:tcPr>
            <w:tcW w:w="1247" w:type="dxa"/>
          </w:tcPr>
          <w:p w14:paraId="265FEA76" w14:textId="77777777" w:rsidR="00FE0923" w:rsidRPr="00A313CA" w:rsidRDefault="00FE0923" w:rsidP="00FE0923">
            <w:pPr>
              <w:pStyle w:val="Bodyjustified"/>
            </w:pPr>
            <w:r w:rsidRPr="00A313CA">
              <w:t>8.2</w:t>
            </w:r>
          </w:p>
        </w:tc>
        <w:tc>
          <w:tcPr>
            <w:tcW w:w="1247" w:type="dxa"/>
          </w:tcPr>
          <w:p w14:paraId="48B28490" w14:textId="77777777" w:rsidR="00FE0923" w:rsidRPr="00A313CA" w:rsidRDefault="00FE0923" w:rsidP="00FE0923">
            <w:pPr>
              <w:pStyle w:val="Bodyjustified"/>
            </w:pPr>
            <w:r>
              <w:t>10</w:t>
            </w:r>
          </w:p>
        </w:tc>
        <w:tc>
          <w:tcPr>
            <w:tcW w:w="1134" w:type="dxa"/>
            <w:vMerge/>
          </w:tcPr>
          <w:p w14:paraId="03945E09" w14:textId="77777777" w:rsidR="00FE0923" w:rsidRPr="00A313CA" w:rsidRDefault="00FE0923" w:rsidP="00FE0923">
            <w:pPr>
              <w:pStyle w:val="Bodyjustified"/>
            </w:pPr>
          </w:p>
        </w:tc>
        <w:tc>
          <w:tcPr>
            <w:tcW w:w="1134" w:type="dxa"/>
          </w:tcPr>
          <w:p w14:paraId="6DE82AF3" w14:textId="77777777" w:rsidR="00FE0923" w:rsidRPr="00A313CA" w:rsidRDefault="00FE0923" w:rsidP="00FE0923">
            <w:pPr>
              <w:pStyle w:val="Bodyjustified"/>
            </w:pPr>
            <w:r w:rsidRPr="00A313CA">
              <w:t>4.1</w:t>
            </w:r>
          </w:p>
        </w:tc>
        <w:tc>
          <w:tcPr>
            <w:tcW w:w="1077" w:type="dxa"/>
            <w:vMerge/>
          </w:tcPr>
          <w:p w14:paraId="7EC4A881" w14:textId="77777777" w:rsidR="00FE0923" w:rsidRPr="00A313CA" w:rsidRDefault="00FE0923" w:rsidP="00FE0923">
            <w:pPr>
              <w:pStyle w:val="Bodyjustified"/>
            </w:pPr>
          </w:p>
        </w:tc>
        <w:tc>
          <w:tcPr>
            <w:tcW w:w="850" w:type="dxa"/>
            <w:vMerge/>
          </w:tcPr>
          <w:p w14:paraId="5981635C" w14:textId="77777777" w:rsidR="00FE0923" w:rsidRPr="00A313CA" w:rsidRDefault="00FE0923" w:rsidP="00FE0923">
            <w:pPr>
              <w:pStyle w:val="Bodyjustified"/>
            </w:pPr>
          </w:p>
        </w:tc>
      </w:tr>
      <w:tr w:rsidR="00FE0923" w:rsidRPr="00A313CA" w14:paraId="2381DBB6" w14:textId="77777777" w:rsidTr="00477E45">
        <w:trPr>
          <w:trHeight w:val="238"/>
        </w:trPr>
        <w:tc>
          <w:tcPr>
            <w:tcW w:w="1247" w:type="dxa"/>
            <w:vMerge/>
          </w:tcPr>
          <w:p w14:paraId="11E8CAE9" w14:textId="77777777" w:rsidR="00FE0923" w:rsidRPr="00A313CA" w:rsidRDefault="00FE0923" w:rsidP="00FE0923">
            <w:pPr>
              <w:pStyle w:val="Bodyjustified"/>
            </w:pPr>
          </w:p>
        </w:tc>
        <w:tc>
          <w:tcPr>
            <w:tcW w:w="1247" w:type="dxa"/>
          </w:tcPr>
          <w:p w14:paraId="2ABD0FDB" w14:textId="77777777" w:rsidR="00FE0923" w:rsidRPr="00A313CA" w:rsidRDefault="00FE0923" w:rsidP="00FE0923">
            <w:pPr>
              <w:pStyle w:val="Bodyjustified"/>
            </w:pPr>
            <w:r w:rsidRPr="00A313CA">
              <w:t>10</w:t>
            </w:r>
          </w:p>
        </w:tc>
        <w:tc>
          <w:tcPr>
            <w:tcW w:w="1247" w:type="dxa"/>
          </w:tcPr>
          <w:p w14:paraId="32161BC7" w14:textId="77777777" w:rsidR="00FE0923" w:rsidRPr="00A313CA" w:rsidRDefault="00FE0923" w:rsidP="00FE0923">
            <w:pPr>
              <w:pStyle w:val="Bodyjustified"/>
            </w:pPr>
            <w:r>
              <w:t>10, 20</w:t>
            </w:r>
          </w:p>
        </w:tc>
        <w:tc>
          <w:tcPr>
            <w:tcW w:w="1134" w:type="dxa"/>
            <w:vMerge/>
          </w:tcPr>
          <w:p w14:paraId="15346542" w14:textId="77777777" w:rsidR="00FE0923" w:rsidRPr="00A313CA" w:rsidRDefault="00FE0923" w:rsidP="00FE0923">
            <w:pPr>
              <w:pStyle w:val="Bodyjustified"/>
            </w:pPr>
          </w:p>
        </w:tc>
        <w:tc>
          <w:tcPr>
            <w:tcW w:w="1134" w:type="dxa"/>
          </w:tcPr>
          <w:p w14:paraId="161D3ECA" w14:textId="77777777" w:rsidR="00FE0923" w:rsidRPr="00A313CA" w:rsidRDefault="00FE0923" w:rsidP="00FE0923">
            <w:pPr>
              <w:pStyle w:val="Bodyjustified"/>
            </w:pPr>
            <w:r w:rsidRPr="00A313CA">
              <w:t>4.7</w:t>
            </w:r>
          </w:p>
        </w:tc>
        <w:tc>
          <w:tcPr>
            <w:tcW w:w="1077" w:type="dxa"/>
            <w:vMerge w:val="restart"/>
          </w:tcPr>
          <w:p w14:paraId="7AFE8C7E" w14:textId="77777777" w:rsidR="00FE0923" w:rsidRPr="00A313CA" w:rsidRDefault="00FE0923" w:rsidP="00FE0923">
            <w:pPr>
              <w:pStyle w:val="Bodyjustified"/>
            </w:pPr>
            <w:r w:rsidRPr="00A313CA">
              <w:t>3.7</w:t>
            </w:r>
          </w:p>
        </w:tc>
        <w:tc>
          <w:tcPr>
            <w:tcW w:w="850" w:type="dxa"/>
            <w:vMerge w:val="restart"/>
          </w:tcPr>
          <w:p w14:paraId="1260B80F" w14:textId="77777777" w:rsidR="00FE0923" w:rsidRPr="00A313CA" w:rsidRDefault="00FE0923" w:rsidP="00FE0923">
            <w:pPr>
              <w:pStyle w:val="Bodyjustified"/>
            </w:pPr>
            <w:r w:rsidRPr="00A313CA">
              <w:t>10</w:t>
            </w:r>
          </w:p>
        </w:tc>
      </w:tr>
      <w:tr w:rsidR="00FE0923" w:rsidRPr="00A313CA" w14:paraId="569179B0" w14:textId="77777777" w:rsidTr="00477E45">
        <w:trPr>
          <w:trHeight w:val="238"/>
        </w:trPr>
        <w:tc>
          <w:tcPr>
            <w:tcW w:w="1247" w:type="dxa"/>
            <w:vMerge/>
          </w:tcPr>
          <w:p w14:paraId="47D69ACD" w14:textId="77777777" w:rsidR="00FE0923" w:rsidRPr="00A313CA" w:rsidRDefault="00FE0923" w:rsidP="00FE0923">
            <w:pPr>
              <w:pStyle w:val="Bodyjustified"/>
            </w:pPr>
          </w:p>
        </w:tc>
        <w:tc>
          <w:tcPr>
            <w:tcW w:w="1247" w:type="dxa"/>
          </w:tcPr>
          <w:p w14:paraId="0EFD8178" w14:textId="77777777" w:rsidR="00FE0923" w:rsidRPr="00A313CA" w:rsidRDefault="00FE0923" w:rsidP="00FE0923">
            <w:pPr>
              <w:pStyle w:val="Bodyjustified"/>
            </w:pPr>
            <w:r w:rsidRPr="00A313CA">
              <w:t>12</w:t>
            </w:r>
          </w:p>
        </w:tc>
        <w:tc>
          <w:tcPr>
            <w:tcW w:w="1247" w:type="dxa"/>
          </w:tcPr>
          <w:p w14:paraId="2E5C87A6" w14:textId="77777777" w:rsidR="00FE0923" w:rsidRPr="00A313CA" w:rsidRDefault="00FE0923" w:rsidP="00FE0923">
            <w:pPr>
              <w:pStyle w:val="Bodyjustified"/>
            </w:pPr>
            <w:r>
              <w:t>10</w:t>
            </w:r>
          </w:p>
        </w:tc>
        <w:tc>
          <w:tcPr>
            <w:tcW w:w="1134" w:type="dxa"/>
            <w:vMerge/>
          </w:tcPr>
          <w:p w14:paraId="2ECCC7D8" w14:textId="77777777" w:rsidR="00FE0923" w:rsidRPr="00A313CA" w:rsidRDefault="00FE0923" w:rsidP="00FE0923">
            <w:pPr>
              <w:pStyle w:val="Bodyjustified"/>
            </w:pPr>
          </w:p>
        </w:tc>
        <w:tc>
          <w:tcPr>
            <w:tcW w:w="1134" w:type="dxa"/>
          </w:tcPr>
          <w:p w14:paraId="011B6976" w14:textId="77777777" w:rsidR="00FE0923" w:rsidRPr="00A313CA" w:rsidRDefault="00FE0923" w:rsidP="00FE0923">
            <w:pPr>
              <w:pStyle w:val="Bodyjustified"/>
            </w:pPr>
            <w:r w:rsidRPr="00A313CA">
              <w:t>5</w:t>
            </w:r>
          </w:p>
        </w:tc>
        <w:tc>
          <w:tcPr>
            <w:tcW w:w="1077" w:type="dxa"/>
            <w:vMerge/>
          </w:tcPr>
          <w:p w14:paraId="13A98BFE" w14:textId="77777777" w:rsidR="00FE0923" w:rsidRPr="00A313CA" w:rsidRDefault="00FE0923" w:rsidP="00FE0923">
            <w:pPr>
              <w:pStyle w:val="Bodyjustified"/>
            </w:pPr>
          </w:p>
        </w:tc>
        <w:tc>
          <w:tcPr>
            <w:tcW w:w="850" w:type="dxa"/>
            <w:vMerge/>
          </w:tcPr>
          <w:p w14:paraId="6A6C449F" w14:textId="77777777" w:rsidR="00FE0923" w:rsidRPr="00A313CA" w:rsidRDefault="00FE0923" w:rsidP="00FE0923">
            <w:pPr>
              <w:pStyle w:val="Bodyjustified"/>
            </w:pPr>
          </w:p>
        </w:tc>
      </w:tr>
      <w:tr w:rsidR="00FE0923" w:rsidRPr="00A313CA" w14:paraId="1C8F84BE" w14:textId="77777777" w:rsidTr="00477E45">
        <w:trPr>
          <w:trHeight w:val="238"/>
        </w:trPr>
        <w:tc>
          <w:tcPr>
            <w:tcW w:w="1247" w:type="dxa"/>
            <w:vMerge/>
          </w:tcPr>
          <w:p w14:paraId="25F64914" w14:textId="77777777" w:rsidR="00FE0923" w:rsidRPr="00A313CA" w:rsidRDefault="00FE0923" w:rsidP="00FE0923">
            <w:pPr>
              <w:pStyle w:val="Bodyjustified"/>
            </w:pPr>
          </w:p>
        </w:tc>
        <w:tc>
          <w:tcPr>
            <w:tcW w:w="1247" w:type="dxa"/>
          </w:tcPr>
          <w:p w14:paraId="745E4C92" w14:textId="77777777" w:rsidR="00FE0923" w:rsidRPr="00A313CA" w:rsidRDefault="00FE0923" w:rsidP="00FE0923">
            <w:pPr>
              <w:pStyle w:val="Bodyjustified"/>
            </w:pPr>
            <w:r w:rsidRPr="00A313CA">
              <w:t>15</w:t>
            </w:r>
          </w:p>
        </w:tc>
        <w:tc>
          <w:tcPr>
            <w:tcW w:w="1247" w:type="dxa"/>
          </w:tcPr>
          <w:p w14:paraId="60AC61BE" w14:textId="77777777" w:rsidR="00FE0923" w:rsidRPr="00A313CA" w:rsidRDefault="00FE0923" w:rsidP="00FE0923">
            <w:pPr>
              <w:pStyle w:val="Bodyjustified"/>
            </w:pPr>
            <w:r>
              <w:t>10, 20</w:t>
            </w:r>
          </w:p>
        </w:tc>
        <w:tc>
          <w:tcPr>
            <w:tcW w:w="1134" w:type="dxa"/>
            <w:vMerge/>
          </w:tcPr>
          <w:p w14:paraId="502E94A8" w14:textId="77777777" w:rsidR="00FE0923" w:rsidRPr="00A313CA" w:rsidRDefault="00FE0923" w:rsidP="00FE0923">
            <w:pPr>
              <w:pStyle w:val="Bodyjustified"/>
            </w:pPr>
          </w:p>
        </w:tc>
        <w:tc>
          <w:tcPr>
            <w:tcW w:w="1134" w:type="dxa"/>
          </w:tcPr>
          <w:p w14:paraId="2609DAAF" w14:textId="77777777" w:rsidR="00FE0923" w:rsidRPr="00A313CA" w:rsidRDefault="00FE0923" w:rsidP="00FE0923">
            <w:pPr>
              <w:pStyle w:val="Bodyjustified"/>
            </w:pPr>
            <w:r w:rsidRPr="00A313CA">
              <w:t>5.6</w:t>
            </w:r>
          </w:p>
        </w:tc>
        <w:tc>
          <w:tcPr>
            <w:tcW w:w="1077" w:type="dxa"/>
          </w:tcPr>
          <w:p w14:paraId="63172365" w14:textId="77777777" w:rsidR="00FE0923" w:rsidRPr="00A313CA" w:rsidRDefault="00FE0923" w:rsidP="00FE0923">
            <w:pPr>
              <w:pStyle w:val="Bodyjustified"/>
            </w:pPr>
            <w:r w:rsidRPr="00A313CA">
              <w:t>4.7</w:t>
            </w:r>
          </w:p>
        </w:tc>
        <w:tc>
          <w:tcPr>
            <w:tcW w:w="850" w:type="dxa"/>
          </w:tcPr>
          <w:p w14:paraId="09B5BFE6" w14:textId="77777777" w:rsidR="00FE0923" w:rsidRPr="00A313CA" w:rsidRDefault="00FE0923" w:rsidP="00FE0923">
            <w:pPr>
              <w:pStyle w:val="Bodyjustified"/>
            </w:pPr>
            <w:r w:rsidRPr="00A313CA">
              <w:t>12</w:t>
            </w:r>
          </w:p>
        </w:tc>
      </w:tr>
      <w:tr w:rsidR="00FE0923" w:rsidRPr="00A313CA" w14:paraId="136500D3" w14:textId="77777777" w:rsidTr="00477E45">
        <w:trPr>
          <w:trHeight w:val="238"/>
        </w:trPr>
        <w:tc>
          <w:tcPr>
            <w:tcW w:w="1247" w:type="dxa"/>
            <w:vMerge/>
          </w:tcPr>
          <w:p w14:paraId="48E42A9D" w14:textId="77777777" w:rsidR="00FE0923" w:rsidRPr="00A313CA" w:rsidRDefault="00FE0923" w:rsidP="00FE0923">
            <w:pPr>
              <w:pStyle w:val="Bodyjustified"/>
            </w:pPr>
          </w:p>
        </w:tc>
        <w:tc>
          <w:tcPr>
            <w:tcW w:w="1247" w:type="dxa"/>
          </w:tcPr>
          <w:p w14:paraId="7443AEB6" w14:textId="77777777" w:rsidR="00FE0923" w:rsidRPr="00A313CA" w:rsidRDefault="00FE0923" w:rsidP="00FE0923">
            <w:pPr>
              <w:pStyle w:val="Bodyjustified"/>
            </w:pPr>
            <w:r w:rsidRPr="00A313CA">
              <w:t>18</w:t>
            </w:r>
          </w:p>
        </w:tc>
        <w:tc>
          <w:tcPr>
            <w:tcW w:w="1247" w:type="dxa"/>
          </w:tcPr>
          <w:p w14:paraId="6392689D" w14:textId="77777777" w:rsidR="00FE0923" w:rsidRPr="00A313CA" w:rsidRDefault="005B7153" w:rsidP="00FE0923">
            <w:pPr>
              <w:pStyle w:val="Bodyjustified"/>
            </w:pPr>
            <w:r>
              <w:t>10</w:t>
            </w:r>
          </w:p>
        </w:tc>
        <w:tc>
          <w:tcPr>
            <w:tcW w:w="1134" w:type="dxa"/>
            <w:vMerge/>
          </w:tcPr>
          <w:p w14:paraId="02C4297A" w14:textId="77777777" w:rsidR="00FE0923" w:rsidRPr="00A313CA" w:rsidRDefault="00FE0923" w:rsidP="00FE0923">
            <w:pPr>
              <w:pStyle w:val="Bodyjustified"/>
            </w:pPr>
          </w:p>
        </w:tc>
        <w:tc>
          <w:tcPr>
            <w:tcW w:w="1134" w:type="dxa"/>
          </w:tcPr>
          <w:p w14:paraId="3A77EA03" w14:textId="77777777" w:rsidR="00FE0923" w:rsidRPr="00A313CA" w:rsidRDefault="00FE0923" w:rsidP="00FE0923">
            <w:pPr>
              <w:pStyle w:val="Bodyjustified"/>
            </w:pPr>
            <w:r w:rsidRPr="00A313CA">
              <w:t>6.2</w:t>
            </w:r>
          </w:p>
        </w:tc>
        <w:tc>
          <w:tcPr>
            <w:tcW w:w="1077" w:type="dxa"/>
          </w:tcPr>
          <w:p w14:paraId="255953E1" w14:textId="77777777" w:rsidR="00FE0923" w:rsidRPr="00A313CA" w:rsidRDefault="00FE0923" w:rsidP="00FE0923">
            <w:pPr>
              <w:pStyle w:val="Bodyjustified"/>
            </w:pPr>
            <w:r w:rsidRPr="00A313CA">
              <w:t>5.2</w:t>
            </w:r>
          </w:p>
        </w:tc>
        <w:tc>
          <w:tcPr>
            <w:tcW w:w="850" w:type="dxa"/>
          </w:tcPr>
          <w:p w14:paraId="6EF3A099" w14:textId="77777777" w:rsidR="00FE0923" w:rsidRPr="00A313CA" w:rsidRDefault="00FE0923" w:rsidP="00FE0923">
            <w:pPr>
              <w:pStyle w:val="Bodyjustified"/>
            </w:pPr>
            <w:r w:rsidRPr="00A313CA">
              <w:t>14</w:t>
            </w:r>
          </w:p>
        </w:tc>
      </w:tr>
      <w:tr w:rsidR="005B7153" w:rsidRPr="00A313CA" w14:paraId="257316A9" w14:textId="77777777" w:rsidTr="00477E45">
        <w:trPr>
          <w:trHeight w:val="238"/>
        </w:trPr>
        <w:tc>
          <w:tcPr>
            <w:tcW w:w="1247" w:type="dxa"/>
            <w:vMerge/>
          </w:tcPr>
          <w:p w14:paraId="24DD6037" w14:textId="77777777" w:rsidR="005B7153" w:rsidRPr="00A313CA" w:rsidRDefault="005B7153" w:rsidP="005B7153">
            <w:pPr>
              <w:pStyle w:val="Bodyjustified"/>
            </w:pPr>
          </w:p>
        </w:tc>
        <w:tc>
          <w:tcPr>
            <w:tcW w:w="1247" w:type="dxa"/>
          </w:tcPr>
          <w:p w14:paraId="5BC0F558" w14:textId="77777777" w:rsidR="005B7153" w:rsidRPr="00A313CA" w:rsidRDefault="005B7153" w:rsidP="005B7153">
            <w:pPr>
              <w:pStyle w:val="Bodyjustified"/>
            </w:pPr>
            <w:r w:rsidRPr="00A313CA">
              <w:t>22</w:t>
            </w:r>
          </w:p>
        </w:tc>
        <w:tc>
          <w:tcPr>
            <w:tcW w:w="1247" w:type="dxa"/>
          </w:tcPr>
          <w:p w14:paraId="1491293B" w14:textId="77777777" w:rsidR="005B7153" w:rsidRPr="00A313CA" w:rsidRDefault="005B7153" w:rsidP="005B7153">
            <w:pPr>
              <w:pStyle w:val="Bodyjustified"/>
            </w:pPr>
            <w:r>
              <w:t>10, 20</w:t>
            </w:r>
          </w:p>
        </w:tc>
        <w:tc>
          <w:tcPr>
            <w:tcW w:w="1134" w:type="dxa"/>
            <w:vMerge/>
          </w:tcPr>
          <w:p w14:paraId="1FE7845E" w14:textId="77777777" w:rsidR="005B7153" w:rsidRPr="00A313CA" w:rsidRDefault="005B7153" w:rsidP="005B7153">
            <w:pPr>
              <w:pStyle w:val="Bodyjustified"/>
            </w:pPr>
          </w:p>
        </w:tc>
        <w:tc>
          <w:tcPr>
            <w:tcW w:w="1134" w:type="dxa"/>
          </w:tcPr>
          <w:p w14:paraId="0FCDCC04" w14:textId="77777777" w:rsidR="005B7153" w:rsidRPr="00A313CA" w:rsidRDefault="005B7153" w:rsidP="005B7153">
            <w:pPr>
              <w:pStyle w:val="Bodyjustified"/>
            </w:pPr>
            <w:r w:rsidRPr="00A313CA">
              <w:t>6.9</w:t>
            </w:r>
          </w:p>
        </w:tc>
        <w:tc>
          <w:tcPr>
            <w:tcW w:w="1077" w:type="dxa"/>
          </w:tcPr>
          <w:p w14:paraId="65185BF7" w14:textId="77777777" w:rsidR="005B7153" w:rsidRPr="00A313CA" w:rsidRDefault="005B7153" w:rsidP="005B7153">
            <w:pPr>
              <w:pStyle w:val="Bodyjustified"/>
            </w:pPr>
            <w:r w:rsidRPr="00A313CA">
              <w:t>6.3</w:t>
            </w:r>
          </w:p>
        </w:tc>
        <w:tc>
          <w:tcPr>
            <w:tcW w:w="850" w:type="dxa"/>
          </w:tcPr>
          <w:p w14:paraId="728CFA81" w14:textId="77777777" w:rsidR="005B7153" w:rsidRPr="00A313CA" w:rsidRDefault="005B7153" w:rsidP="005B7153">
            <w:pPr>
              <w:pStyle w:val="Bodyjustified"/>
            </w:pPr>
            <w:r w:rsidRPr="00A313CA">
              <w:t>17</w:t>
            </w:r>
          </w:p>
        </w:tc>
      </w:tr>
      <w:tr w:rsidR="005B7153" w:rsidRPr="00A313CA" w14:paraId="70DD1877" w14:textId="77777777" w:rsidTr="00477E45">
        <w:trPr>
          <w:trHeight w:val="238"/>
        </w:trPr>
        <w:tc>
          <w:tcPr>
            <w:tcW w:w="1247" w:type="dxa"/>
            <w:vMerge/>
          </w:tcPr>
          <w:p w14:paraId="4B39052B" w14:textId="77777777" w:rsidR="005B7153" w:rsidRPr="00A313CA" w:rsidRDefault="005B7153" w:rsidP="005B7153">
            <w:pPr>
              <w:pStyle w:val="Bodyjustified"/>
            </w:pPr>
          </w:p>
        </w:tc>
        <w:tc>
          <w:tcPr>
            <w:tcW w:w="1247" w:type="dxa"/>
          </w:tcPr>
          <w:p w14:paraId="6588302A" w14:textId="77777777" w:rsidR="005B7153" w:rsidRPr="00A313CA" w:rsidRDefault="005B7153" w:rsidP="005B7153">
            <w:pPr>
              <w:pStyle w:val="Bodyjustified"/>
            </w:pPr>
            <w:r w:rsidRPr="00A313CA">
              <w:t>2.7</w:t>
            </w:r>
          </w:p>
        </w:tc>
        <w:tc>
          <w:tcPr>
            <w:tcW w:w="1247" w:type="dxa"/>
          </w:tcPr>
          <w:p w14:paraId="34ACAA87" w14:textId="77777777" w:rsidR="005B7153" w:rsidRPr="00A313CA" w:rsidRDefault="005B7153" w:rsidP="005B7153">
            <w:pPr>
              <w:pStyle w:val="Bodyjustified"/>
            </w:pPr>
            <w:r>
              <w:t>10</w:t>
            </w:r>
          </w:p>
        </w:tc>
        <w:tc>
          <w:tcPr>
            <w:tcW w:w="1134" w:type="dxa"/>
            <w:vMerge w:val="restart"/>
          </w:tcPr>
          <w:p w14:paraId="5F16CCC4" w14:textId="77777777" w:rsidR="005B7153" w:rsidRPr="00A313CA" w:rsidRDefault="005B7153" w:rsidP="005B7153">
            <w:pPr>
              <w:pStyle w:val="Bodyjustified"/>
            </w:pPr>
            <w:r w:rsidRPr="00A313CA">
              <w:t>100</w:t>
            </w:r>
          </w:p>
        </w:tc>
        <w:tc>
          <w:tcPr>
            <w:tcW w:w="1134" w:type="dxa"/>
          </w:tcPr>
          <w:p w14:paraId="08BA5F3C" w14:textId="77777777" w:rsidR="005B7153" w:rsidRPr="00A313CA" w:rsidRDefault="005B7153" w:rsidP="005B7153">
            <w:pPr>
              <w:pStyle w:val="Bodyjustified"/>
            </w:pPr>
            <w:r w:rsidRPr="00A313CA">
              <w:t>1.9</w:t>
            </w:r>
          </w:p>
        </w:tc>
        <w:tc>
          <w:tcPr>
            <w:tcW w:w="1077" w:type="dxa"/>
            <w:vMerge w:val="restart"/>
          </w:tcPr>
          <w:p w14:paraId="70E44714" w14:textId="77777777" w:rsidR="005B7153" w:rsidRPr="00A313CA" w:rsidRDefault="005B7153" w:rsidP="005B7153">
            <w:pPr>
              <w:pStyle w:val="Bodyjustified"/>
            </w:pPr>
            <w:r w:rsidRPr="00A313CA">
              <w:t>2.2</w:t>
            </w:r>
          </w:p>
        </w:tc>
        <w:tc>
          <w:tcPr>
            <w:tcW w:w="850" w:type="dxa"/>
            <w:vMerge w:val="restart"/>
          </w:tcPr>
          <w:p w14:paraId="0087B2A5" w14:textId="77777777" w:rsidR="005B7153" w:rsidRPr="00A313CA" w:rsidRDefault="005B7153" w:rsidP="005B7153">
            <w:pPr>
              <w:pStyle w:val="Bodyjustified"/>
            </w:pPr>
            <w:r w:rsidRPr="00A313CA">
              <w:t>6</w:t>
            </w:r>
          </w:p>
        </w:tc>
      </w:tr>
      <w:tr w:rsidR="005B7153" w:rsidRPr="00A313CA" w14:paraId="360232A8" w14:textId="77777777" w:rsidTr="00477E45">
        <w:trPr>
          <w:trHeight w:val="238"/>
        </w:trPr>
        <w:tc>
          <w:tcPr>
            <w:tcW w:w="1247" w:type="dxa"/>
            <w:vMerge/>
          </w:tcPr>
          <w:p w14:paraId="6D0073BB" w14:textId="77777777" w:rsidR="005B7153" w:rsidRPr="00A313CA" w:rsidRDefault="005B7153" w:rsidP="005B7153">
            <w:pPr>
              <w:pStyle w:val="Bodyjustified"/>
            </w:pPr>
          </w:p>
        </w:tc>
        <w:tc>
          <w:tcPr>
            <w:tcW w:w="1247" w:type="dxa"/>
          </w:tcPr>
          <w:p w14:paraId="4564C4E5" w14:textId="77777777" w:rsidR="005B7153" w:rsidRPr="00A313CA" w:rsidRDefault="005B7153" w:rsidP="005B7153">
            <w:pPr>
              <w:pStyle w:val="Bodyjustified"/>
            </w:pPr>
            <w:r w:rsidRPr="00A313CA">
              <w:t>3.3</w:t>
            </w:r>
          </w:p>
        </w:tc>
        <w:tc>
          <w:tcPr>
            <w:tcW w:w="1247" w:type="dxa"/>
          </w:tcPr>
          <w:p w14:paraId="45E257B0" w14:textId="77777777" w:rsidR="005B7153" w:rsidRPr="00A313CA" w:rsidRDefault="005B7153" w:rsidP="005B7153">
            <w:pPr>
              <w:pStyle w:val="Bodyjustified"/>
            </w:pPr>
            <w:r>
              <w:t>10, 20</w:t>
            </w:r>
          </w:p>
        </w:tc>
        <w:tc>
          <w:tcPr>
            <w:tcW w:w="1134" w:type="dxa"/>
            <w:vMerge/>
          </w:tcPr>
          <w:p w14:paraId="174AD441" w14:textId="77777777" w:rsidR="005B7153" w:rsidRPr="00A313CA" w:rsidRDefault="005B7153" w:rsidP="005B7153">
            <w:pPr>
              <w:pStyle w:val="Bodyjustified"/>
            </w:pPr>
          </w:p>
        </w:tc>
        <w:tc>
          <w:tcPr>
            <w:tcW w:w="1134" w:type="dxa"/>
          </w:tcPr>
          <w:p w14:paraId="2CBD88DF" w14:textId="77777777" w:rsidR="005B7153" w:rsidRPr="00A313CA" w:rsidRDefault="005B7153" w:rsidP="005B7153">
            <w:pPr>
              <w:pStyle w:val="Bodyjustified"/>
            </w:pPr>
            <w:r w:rsidRPr="00A313CA">
              <w:t>2.3</w:t>
            </w:r>
          </w:p>
        </w:tc>
        <w:tc>
          <w:tcPr>
            <w:tcW w:w="1077" w:type="dxa"/>
            <w:vMerge/>
          </w:tcPr>
          <w:p w14:paraId="7E38A2E2" w14:textId="77777777" w:rsidR="005B7153" w:rsidRPr="00A313CA" w:rsidRDefault="005B7153" w:rsidP="005B7153">
            <w:pPr>
              <w:pStyle w:val="Bodyjustified"/>
            </w:pPr>
          </w:p>
        </w:tc>
        <w:tc>
          <w:tcPr>
            <w:tcW w:w="850" w:type="dxa"/>
            <w:vMerge/>
          </w:tcPr>
          <w:p w14:paraId="5DCDAA11" w14:textId="77777777" w:rsidR="005B7153" w:rsidRPr="00A313CA" w:rsidRDefault="005B7153" w:rsidP="005B7153">
            <w:pPr>
              <w:pStyle w:val="Bodyjustified"/>
            </w:pPr>
          </w:p>
        </w:tc>
      </w:tr>
      <w:tr w:rsidR="005B7153" w:rsidRPr="00A313CA" w14:paraId="2D5674F9" w14:textId="77777777" w:rsidTr="00477E45">
        <w:trPr>
          <w:trHeight w:val="238"/>
        </w:trPr>
        <w:tc>
          <w:tcPr>
            <w:tcW w:w="1247" w:type="dxa"/>
            <w:vMerge/>
          </w:tcPr>
          <w:p w14:paraId="0D5E20C4" w14:textId="77777777" w:rsidR="005B7153" w:rsidRPr="00A313CA" w:rsidRDefault="005B7153" w:rsidP="005B7153">
            <w:pPr>
              <w:pStyle w:val="Bodyjustified"/>
            </w:pPr>
          </w:p>
        </w:tc>
        <w:tc>
          <w:tcPr>
            <w:tcW w:w="1247" w:type="dxa"/>
          </w:tcPr>
          <w:p w14:paraId="6F1BA87C" w14:textId="77777777" w:rsidR="005B7153" w:rsidRPr="00A313CA" w:rsidRDefault="005B7153" w:rsidP="005B7153">
            <w:pPr>
              <w:pStyle w:val="Bodyjustified"/>
            </w:pPr>
            <w:r w:rsidRPr="00A313CA">
              <w:t>3.9</w:t>
            </w:r>
          </w:p>
        </w:tc>
        <w:tc>
          <w:tcPr>
            <w:tcW w:w="1247" w:type="dxa"/>
          </w:tcPr>
          <w:p w14:paraId="131BA079" w14:textId="77777777" w:rsidR="005B7153" w:rsidRPr="00A313CA" w:rsidRDefault="005B7153" w:rsidP="005B7153">
            <w:pPr>
              <w:pStyle w:val="Bodyjustified"/>
            </w:pPr>
            <w:r>
              <w:t>10</w:t>
            </w:r>
          </w:p>
        </w:tc>
        <w:tc>
          <w:tcPr>
            <w:tcW w:w="1134" w:type="dxa"/>
            <w:vMerge/>
          </w:tcPr>
          <w:p w14:paraId="25E80C83" w14:textId="77777777" w:rsidR="005B7153" w:rsidRPr="00A313CA" w:rsidRDefault="005B7153" w:rsidP="005B7153">
            <w:pPr>
              <w:pStyle w:val="Bodyjustified"/>
            </w:pPr>
          </w:p>
        </w:tc>
        <w:tc>
          <w:tcPr>
            <w:tcW w:w="1134" w:type="dxa"/>
          </w:tcPr>
          <w:p w14:paraId="5234CD2A" w14:textId="77777777" w:rsidR="005B7153" w:rsidRPr="00A313CA" w:rsidRDefault="005B7153" w:rsidP="005B7153">
            <w:pPr>
              <w:pStyle w:val="Bodyjustified"/>
            </w:pPr>
            <w:r w:rsidRPr="00A313CA">
              <w:t>2.4</w:t>
            </w:r>
          </w:p>
        </w:tc>
        <w:tc>
          <w:tcPr>
            <w:tcW w:w="1077" w:type="dxa"/>
            <w:vMerge/>
          </w:tcPr>
          <w:p w14:paraId="4EAF9A5A" w14:textId="77777777" w:rsidR="005B7153" w:rsidRPr="00A313CA" w:rsidRDefault="005B7153" w:rsidP="005B7153">
            <w:pPr>
              <w:pStyle w:val="Bodyjustified"/>
            </w:pPr>
          </w:p>
        </w:tc>
        <w:tc>
          <w:tcPr>
            <w:tcW w:w="850" w:type="dxa"/>
            <w:vMerge/>
          </w:tcPr>
          <w:p w14:paraId="41C13D38" w14:textId="77777777" w:rsidR="005B7153" w:rsidRPr="00A313CA" w:rsidRDefault="005B7153" w:rsidP="005B7153">
            <w:pPr>
              <w:pStyle w:val="Bodyjustified"/>
            </w:pPr>
          </w:p>
        </w:tc>
      </w:tr>
      <w:tr w:rsidR="005B7153" w:rsidRPr="00A313CA" w14:paraId="6B8D7BC8" w14:textId="77777777" w:rsidTr="00477E45">
        <w:trPr>
          <w:trHeight w:val="238"/>
        </w:trPr>
        <w:tc>
          <w:tcPr>
            <w:tcW w:w="1247" w:type="dxa"/>
            <w:vMerge/>
          </w:tcPr>
          <w:p w14:paraId="68D22FF3" w14:textId="77777777" w:rsidR="005B7153" w:rsidRPr="00A313CA" w:rsidRDefault="005B7153" w:rsidP="005B7153">
            <w:pPr>
              <w:pStyle w:val="Bodyjustified"/>
            </w:pPr>
          </w:p>
        </w:tc>
        <w:tc>
          <w:tcPr>
            <w:tcW w:w="1247" w:type="dxa"/>
          </w:tcPr>
          <w:p w14:paraId="62865FA8" w14:textId="77777777" w:rsidR="005B7153" w:rsidRPr="00A313CA" w:rsidRDefault="005B7153" w:rsidP="005B7153">
            <w:pPr>
              <w:pStyle w:val="Bodyjustified"/>
            </w:pPr>
            <w:r w:rsidRPr="00A313CA">
              <w:t>4.7</w:t>
            </w:r>
          </w:p>
        </w:tc>
        <w:tc>
          <w:tcPr>
            <w:tcW w:w="1247" w:type="dxa"/>
          </w:tcPr>
          <w:p w14:paraId="58109CD3" w14:textId="77777777" w:rsidR="005B7153" w:rsidRPr="00A313CA" w:rsidRDefault="005B7153" w:rsidP="005B7153">
            <w:pPr>
              <w:pStyle w:val="Bodyjustified"/>
            </w:pPr>
            <w:r>
              <w:t>10, 20</w:t>
            </w:r>
          </w:p>
        </w:tc>
        <w:tc>
          <w:tcPr>
            <w:tcW w:w="1134" w:type="dxa"/>
            <w:vMerge/>
          </w:tcPr>
          <w:p w14:paraId="105D40F8" w14:textId="77777777" w:rsidR="005B7153" w:rsidRPr="00A313CA" w:rsidRDefault="005B7153" w:rsidP="005B7153">
            <w:pPr>
              <w:pStyle w:val="Bodyjustified"/>
            </w:pPr>
          </w:p>
        </w:tc>
        <w:tc>
          <w:tcPr>
            <w:tcW w:w="1134" w:type="dxa"/>
          </w:tcPr>
          <w:p w14:paraId="6492164D" w14:textId="77777777" w:rsidR="005B7153" w:rsidRPr="00A313CA" w:rsidRDefault="005B7153" w:rsidP="005B7153">
            <w:pPr>
              <w:pStyle w:val="Bodyjustified"/>
            </w:pPr>
            <w:r w:rsidRPr="00A313CA">
              <w:t>3.4</w:t>
            </w:r>
          </w:p>
        </w:tc>
        <w:tc>
          <w:tcPr>
            <w:tcW w:w="1077" w:type="dxa"/>
            <w:vMerge w:val="restart"/>
          </w:tcPr>
          <w:p w14:paraId="536E6841" w14:textId="77777777" w:rsidR="005B7153" w:rsidRPr="00A313CA" w:rsidRDefault="005B7153" w:rsidP="005B7153">
            <w:pPr>
              <w:pStyle w:val="Bodyjustified"/>
            </w:pPr>
            <w:r w:rsidRPr="00A313CA">
              <w:t>3</w:t>
            </w:r>
          </w:p>
        </w:tc>
        <w:tc>
          <w:tcPr>
            <w:tcW w:w="850" w:type="dxa"/>
            <w:vMerge w:val="restart"/>
          </w:tcPr>
          <w:p w14:paraId="4DA26F1D" w14:textId="77777777" w:rsidR="005B7153" w:rsidRPr="00A313CA" w:rsidRDefault="005B7153" w:rsidP="005B7153">
            <w:pPr>
              <w:pStyle w:val="Bodyjustified"/>
            </w:pPr>
            <w:r w:rsidRPr="00A313CA">
              <w:t>8</w:t>
            </w:r>
          </w:p>
        </w:tc>
      </w:tr>
      <w:tr w:rsidR="005B7153" w:rsidRPr="00A313CA" w14:paraId="352F6E50" w14:textId="77777777" w:rsidTr="00477E45">
        <w:trPr>
          <w:trHeight w:val="238"/>
        </w:trPr>
        <w:tc>
          <w:tcPr>
            <w:tcW w:w="1247" w:type="dxa"/>
            <w:vMerge/>
          </w:tcPr>
          <w:p w14:paraId="2DD2961A" w14:textId="77777777" w:rsidR="005B7153" w:rsidRPr="00A313CA" w:rsidRDefault="005B7153" w:rsidP="005B7153">
            <w:pPr>
              <w:pStyle w:val="Bodyjustified"/>
            </w:pPr>
          </w:p>
        </w:tc>
        <w:tc>
          <w:tcPr>
            <w:tcW w:w="1247" w:type="dxa"/>
          </w:tcPr>
          <w:p w14:paraId="02D53366" w14:textId="77777777" w:rsidR="005B7153" w:rsidRPr="00A313CA" w:rsidRDefault="005B7153" w:rsidP="005B7153">
            <w:pPr>
              <w:pStyle w:val="Bodyjustified"/>
            </w:pPr>
            <w:r w:rsidRPr="00A313CA">
              <w:t>5.6</w:t>
            </w:r>
          </w:p>
        </w:tc>
        <w:tc>
          <w:tcPr>
            <w:tcW w:w="1247" w:type="dxa"/>
          </w:tcPr>
          <w:p w14:paraId="48217C43" w14:textId="77777777" w:rsidR="005B7153" w:rsidRPr="00A313CA" w:rsidRDefault="005B7153" w:rsidP="005B7153">
            <w:pPr>
              <w:pStyle w:val="Bodyjustified"/>
            </w:pPr>
            <w:r>
              <w:t>10</w:t>
            </w:r>
          </w:p>
        </w:tc>
        <w:tc>
          <w:tcPr>
            <w:tcW w:w="1134" w:type="dxa"/>
            <w:vMerge/>
          </w:tcPr>
          <w:p w14:paraId="47A8F6A0" w14:textId="77777777" w:rsidR="005B7153" w:rsidRPr="00A313CA" w:rsidRDefault="005B7153" w:rsidP="005B7153">
            <w:pPr>
              <w:pStyle w:val="Bodyjustified"/>
            </w:pPr>
          </w:p>
        </w:tc>
        <w:tc>
          <w:tcPr>
            <w:tcW w:w="1134" w:type="dxa"/>
          </w:tcPr>
          <w:p w14:paraId="380A3244" w14:textId="77777777" w:rsidR="005B7153" w:rsidRPr="00A313CA" w:rsidRDefault="005B7153" w:rsidP="005B7153">
            <w:pPr>
              <w:pStyle w:val="Bodyjustified"/>
            </w:pPr>
            <w:r w:rsidRPr="00A313CA">
              <w:t>3.8</w:t>
            </w:r>
          </w:p>
        </w:tc>
        <w:tc>
          <w:tcPr>
            <w:tcW w:w="1077" w:type="dxa"/>
            <w:vMerge/>
          </w:tcPr>
          <w:p w14:paraId="7A3721E2" w14:textId="77777777" w:rsidR="005B7153" w:rsidRPr="00A313CA" w:rsidRDefault="005B7153" w:rsidP="005B7153">
            <w:pPr>
              <w:pStyle w:val="Bodyjustified"/>
            </w:pPr>
          </w:p>
        </w:tc>
        <w:tc>
          <w:tcPr>
            <w:tcW w:w="850" w:type="dxa"/>
            <w:vMerge/>
          </w:tcPr>
          <w:p w14:paraId="301BCA5F" w14:textId="77777777" w:rsidR="005B7153" w:rsidRPr="00A313CA" w:rsidRDefault="005B7153" w:rsidP="005B7153">
            <w:pPr>
              <w:pStyle w:val="Bodyjustified"/>
            </w:pPr>
          </w:p>
        </w:tc>
      </w:tr>
      <w:tr w:rsidR="005B7153" w:rsidRPr="00A313CA" w14:paraId="3A223665" w14:textId="77777777" w:rsidTr="00477E45">
        <w:trPr>
          <w:trHeight w:val="238"/>
        </w:trPr>
        <w:tc>
          <w:tcPr>
            <w:tcW w:w="1247" w:type="dxa"/>
            <w:vMerge/>
          </w:tcPr>
          <w:p w14:paraId="77A7B7B2" w14:textId="77777777" w:rsidR="005B7153" w:rsidRPr="00A313CA" w:rsidRDefault="005B7153" w:rsidP="005B7153">
            <w:pPr>
              <w:pStyle w:val="Bodyjustified"/>
            </w:pPr>
          </w:p>
        </w:tc>
        <w:tc>
          <w:tcPr>
            <w:tcW w:w="1247" w:type="dxa"/>
          </w:tcPr>
          <w:p w14:paraId="783F1030" w14:textId="77777777" w:rsidR="005B7153" w:rsidRPr="00A313CA" w:rsidRDefault="005B7153" w:rsidP="005B7153">
            <w:pPr>
              <w:pStyle w:val="Bodyjustified"/>
            </w:pPr>
            <w:r w:rsidRPr="00A313CA">
              <w:t>6.8</w:t>
            </w:r>
          </w:p>
        </w:tc>
        <w:tc>
          <w:tcPr>
            <w:tcW w:w="1247" w:type="dxa"/>
          </w:tcPr>
          <w:p w14:paraId="265CEA44" w14:textId="77777777" w:rsidR="005B7153" w:rsidRPr="00A313CA" w:rsidRDefault="005B7153" w:rsidP="005B7153">
            <w:pPr>
              <w:pStyle w:val="Bodyjustified"/>
            </w:pPr>
            <w:r>
              <w:t>10, 20</w:t>
            </w:r>
          </w:p>
        </w:tc>
        <w:tc>
          <w:tcPr>
            <w:tcW w:w="1134" w:type="dxa"/>
            <w:vMerge/>
          </w:tcPr>
          <w:p w14:paraId="5593EAAC" w14:textId="77777777" w:rsidR="005B7153" w:rsidRPr="00A313CA" w:rsidRDefault="005B7153" w:rsidP="005B7153">
            <w:pPr>
              <w:pStyle w:val="Bodyjustified"/>
            </w:pPr>
          </w:p>
        </w:tc>
        <w:tc>
          <w:tcPr>
            <w:tcW w:w="1134" w:type="dxa"/>
          </w:tcPr>
          <w:p w14:paraId="269EBCA0" w14:textId="77777777" w:rsidR="005B7153" w:rsidRPr="00A313CA" w:rsidRDefault="005B7153" w:rsidP="005B7153">
            <w:pPr>
              <w:pStyle w:val="Bodyjustified"/>
            </w:pPr>
            <w:r w:rsidRPr="00A313CA">
              <w:t>4.3</w:t>
            </w:r>
          </w:p>
        </w:tc>
        <w:tc>
          <w:tcPr>
            <w:tcW w:w="1077" w:type="dxa"/>
            <w:vMerge w:val="restart"/>
          </w:tcPr>
          <w:p w14:paraId="32B70E6F" w14:textId="77777777" w:rsidR="005B7153" w:rsidRPr="00A313CA" w:rsidRDefault="005B7153" w:rsidP="005B7153">
            <w:pPr>
              <w:pStyle w:val="Bodyjustified"/>
            </w:pPr>
            <w:r w:rsidRPr="00A313CA">
              <w:t>3.7</w:t>
            </w:r>
          </w:p>
        </w:tc>
        <w:tc>
          <w:tcPr>
            <w:tcW w:w="850" w:type="dxa"/>
            <w:vMerge w:val="restart"/>
          </w:tcPr>
          <w:p w14:paraId="33B176AA" w14:textId="77777777" w:rsidR="005B7153" w:rsidRPr="00A313CA" w:rsidRDefault="005B7153" w:rsidP="005B7153">
            <w:pPr>
              <w:pStyle w:val="Bodyjustified"/>
            </w:pPr>
            <w:r w:rsidRPr="00A313CA">
              <w:t>10</w:t>
            </w:r>
          </w:p>
        </w:tc>
      </w:tr>
      <w:tr w:rsidR="005B7153" w:rsidRPr="00A313CA" w14:paraId="33D26094" w14:textId="77777777" w:rsidTr="00477E45">
        <w:trPr>
          <w:trHeight w:val="238"/>
        </w:trPr>
        <w:tc>
          <w:tcPr>
            <w:tcW w:w="1247" w:type="dxa"/>
            <w:vMerge/>
          </w:tcPr>
          <w:p w14:paraId="4D8D83FA" w14:textId="77777777" w:rsidR="005B7153" w:rsidRPr="00A313CA" w:rsidRDefault="005B7153" w:rsidP="005B7153">
            <w:pPr>
              <w:pStyle w:val="Bodyjustified"/>
            </w:pPr>
          </w:p>
        </w:tc>
        <w:tc>
          <w:tcPr>
            <w:tcW w:w="1247" w:type="dxa"/>
          </w:tcPr>
          <w:p w14:paraId="490CEC01" w14:textId="77777777" w:rsidR="005B7153" w:rsidRPr="00A313CA" w:rsidRDefault="005B7153" w:rsidP="005B7153">
            <w:pPr>
              <w:pStyle w:val="Bodyjustified"/>
            </w:pPr>
            <w:r w:rsidRPr="00A313CA">
              <w:t>8.2</w:t>
            </w:r>
          </w:p>
        </w:tc>
        <w:tc>
          <w:tcPr>
            <w:tcW w:w="1247" w:type="dxa"/>
          </w:tcPr>
          <w:p w14:paraId="0FC6C892" w14:textId="77777777" w:rsidR="005B7153" w:rsidRPr="00A313CA" w:rsidRDefault="005B7153" w:rsidP="005B7153">
            <w:pPr>
              <w:pStyle w:val="Bodyjustified"/>
            </w:pPr>
            <w:r>
              <w:t>10</w:t>
            </w:r>
          </w:p>
        </w:tc>
        <w:tc>
          <w:tcPr>
            <w:tcW w:w="1134" w:type="dxa"/>
            <w:vMerge/>
          </w:tcPr>
          <w:p w14:paraId="58093339" w14:textId="77777777" w:rsidR="005B7153" w:rsidRPr="00A313CA" w:rsidRDefault="005B7153" w:rsidP="005B7153">
            <w:pPr>
              <w:pStyle w:val="Bodyjustified"/>
            </w:pPr>
          </w:p>
        </w:tc>
        <w:tc>
          <w:tcPr>
            <w:tcW w:w="1134" w:type="dxa"/>
          </w:tcPr>
          <w:p w14:paraId="73FEF5A9" w14:textId="77777777" w:rsidR="005B7153" w:rsidRPr="00A313CA" w:rsidRDefault="005B7153" w:rsidP="005B7153">
            <w:pPr>
              <w:pStyle w:val="Bodyjustified"/>
            </w:pPr>
            <w:r w:rsidRPr="00A313CA">
              <w:t>4.6</w:t>
            </w:r>
          </w:p>
        </w:tc>
        <w:tc>
          <w:tcPr>
            <w:tcW w:w="1077" w:type="dxa"/>
            <w:vMerge/>
          </w:tcPr>
          <w:p w14:paraId="17233A13" w14:textId="77777777" w:rsidR="005B7153" w:rsidRPr="00A313CA" w:rsidRDefault="005B7153" w:rsidP="005B7153">
            <w:pPr>
              <w:pStyle w:val="Bodyjustified"/>
            </w:pPr>
          </w:p>
        </w:tc>
        <w:tc>
          <w:tcPr>
            <w:tcW w:w="850" w:type="dxa"/>
            <w:vMerge/>
          </w:tcPr>
          <w:p w14:paraId="3D77B11C" w14:textId="77777777" w:rsidR="005B7153" w:rsidRPr="00A313CA" w:rsidRDefault="005B7153" w:rsidP="005B7153">
            <w:pPr>
              <w:pStyle w:val="Bodyjustified"/>
            </w:pPr>
          </w:p>
        </w:tc>
      </w:tr>
      <w:tr w:rsidR="005B7153" w:rsidRPr="00A313CA" w14:paraId="6C20F0E4" w14:textId="77777777" w:rsidTr="00477E45">
        <w:trPr>
          <w:trHeight w:val="238"/>
        </w:trPr>
        <w:tc>
          <w:tcPr>
            <w:tcW w:w="1247" w:type="dxa"/>
            <w:vMerge/>
          </w:tcPr>
          <w:p w14:paraId="28CFECB4" w14:textId="77777777" w:rsidR="005B7153" w:rsidRPr="00A313CA" w:rsidRDefault="005B7153" w:rsidP="005B7153">
            <w:pPr>
              <w:pStyle w:val="Bodyjustified"/>
            </w:pPr>
          </w:p>
        </w:tc>
        <w:tc>
          <w:tcPr>
            <w:tcW w:w="1247" w:type="dxa"/>
          </w:tcPr>
          <w:p w14:paraId="4BB86E30" w14:textId="77777777" w:rsidR="005B7153" w:rsidRPr="00A313CA" w:rsidRDefault="005B7153" w:rsidP="005B7153">
            <w:pPr>
              <w:pStyle w:val="Bodyjustified"/>
            </w:pPr>
            <w:r w:rsidRPr="00A313CA">
              <w:t>10</w:t>
            </w:r>
          </w:p>
        </w:tc>
        <w:tc>
          <w:tcPr>
            <w:tcW w:w="1247" w:type="dxa"/>
          </w:tcPr>
          <w:p w14:paraId="7D67F522" w14:textId="77777777" w:rsidR="005B7153" w:rsidRPr="00A313CA" w:rsidRDefault="005B7153" w:rsidP="005B7153">
            <w:pPr>
              <w:pStyle w:val="Bodyjustified"/>
            </w:pPr>
            <w:r>
              <w:t>10, 20</w:t>
            </w:r>
          </w:p>
        </w:tc>
        <w:tc>
          <w:tcPr>
            <w:tcW w:w="1134" w:type="dxa"/>
            <w:vMerge/>
          </w:tcPr>
          <w:p w14:paraId="1834276B" w14:textId="77777777" w:rsidR="005B7153" w:rsidRPr="00A313CA" w:rsidRDefault="005B7153" w:rsidP="005B7153">
            <w:pPr>
              <w:pStyle w:val="Bodyjustified"/>
            </w:pPr>
          </w:p>
        </w:tc>
        <w:tc>
          <w:tcPr>
            <w:tcW w:w="1134" w:type="dxa"/>
          </w:tcPr>
          <w:p w14:paraId="23D8F656" w14:textId="77777777" w:rsidR="005B7153" w:rsidRPr="00A313CA" w:rsidRDefault="005B7153" w:rsidP="005B7153">
            <w:pPr>
              <w:pStyle w:val="Bodyjustified"/>
            </w:pPr>
            <w:r w:rsidRPr="00A313CA">
              <w:t>5.2</w:t>
            </w:r>
          </w:p>
        </w:tc>
        <w:tc>
          <w:tcPr>
            <w:tcW w:w="1077" w:type="dxa"/>
          </w:tcPr>
          <w:p w14:paraId="556EF923" w14:textId="77777777" w:rsidR="005B7153" w:rsidRPr="00A313CA" w:rsidRDefault="005B7153" w:rsidP="005B7153">
            <w:pPr>
              <w:pStyle w:val="Bodyjustified"/>
            </w:pPr>
            <w:r w:rsidRPr="00A313CA">
              <w:t>4.7</w:t>
            </w:r>
          </w:p>
        </w:tc>
        <w:tc>
          <w:tcPr>
            <w:tcW w:w="850" w:type="dxa"/>
          </w:tcPr>
          <w:p w14:paraId="1D58A0E3" w14:textId="77777777" w:rsidR="005B7153" w:rsidRPr="00A313CA" w:rsidRDefault="005B7153" w:rsidP="005B7153">
            <w:pPr>
              <w:pStyle w:val="Bodyjustified"/>
            </w:pPr>
            <w:r w:rsidRPr="00A313CA">
              <w:t>12</w:t>
            </w:r>
          </w:p>
        </w:tc>
      </w:tr>
      <w:tr w:rsidR="005B7153" w:rsidRPr="00A313CA" w14:paraId="129A95D3" w14:textId="77777777" w:rsidTr="00477E45">
        <w:trPr>
          <w:trHeight w:val="238"/>
        </w:trPr>
        <w:tc>
          <w:tcPr>
            <w:tcW w:w="1247" w:type="dxa"/>
            <w:vMerge/>
          </w:tcPr>
          <w:p w14:paraId="46C63F28" w14:textId="77777777" w:rsidR="005B7153" w:rsidRPr="00A313CA" w:rsidRDefault="005B7153" w:rsidP="005B7153">
            <w:pPr>
              <w:pStyle w:val="Bodyjustified"/>
            </w:pPr>
          </w:p>
        </w:tc>
        <w:tc>
          <w:tcPr>
            <w:tcW w:w="1247" w:type="dxa"/>
          </w:tcPr>
          <w:p w14:paraId="3E71C3C3" w14:textId="77777777" w:rsidR="005B7153" w:rsidRPr="00A313CA" w:rsidRDefault="005B7153" w:rsidP="005B7153">
            <w:pPr>
              <w:pStyle w:val="Bodyjustified"/>
            </w:pPr>
            <w:r w:rsidRPr="00A313CA">
              <w:t>12</w:t>
            </w:r>
          </w:p>
        </w:tc>
        <w:tc>
          <w:tcPr>
            <w:tcW w:w="1247" w:type="dxa"/>
          </w:tcPr>
          <w:p w14:paraId="2D6FEEB3" w14:textId="77777777" w:rsidR="005B7153" w:rsidRPr="00A313CA" w:rsidRDefault="005B7153" w:rsidP="005B7153">
            <w:pPr>
              <w:pStyle w:val="Bodyjustified"/>
            </w:pPr>
            <w:r>
              <w:t>10</w:t>
            </w:r>
          </w:p>
        </w:tc>
        <w:tc>
          <w:tcPr>
            <w:tcW w:w="1134" w:type="dxa"/>
            <w:vMerge/>
          </w:tcPr>
          <w:p w14:paraId="3A252138" w14:textId="77777777" w:rsidR="005B7153" w:rsidRPr="00A313CA" w:rsidRDefault="005B7153" w:rsidP="005B7153">
            <w:pPr>
              <w:pStyle w:val="Bodyjustified"/>
            </w:pPr>
          </w:p>
        </w:tc>
        <w:tc>
          <w:tcPr>
            <w:tcW w:w="1134" w:type="dxa"/>
          </w:tcPr>
          <w:p w14:paraId="3D78332A" w14:textId="77777777" w:rsidR="005B7153" w:rsidRPr="00A313CA" w:rsidRDefault="005B7153" w:rsidP="005B7153">
            <w:pPr>
              <w:pStyle w:val="Bodyjustified"/>
            </w:pPr>
            <w:r w:rsidRPr="00A313CA">
              <w:t>5.8</w:t>
            </w:r>
          </w:p>
        </w:tc>
        <w:tc>
          <w:tcPr>
            <w:tcW w:w="1077" w:type="dxa"/>
          </w:tcPr>
          <w:p w14:paraId="474FB995" w14:textId="77777777" w:rsidR="005B7153" w:rsidRPr="00A313CA" w:rsidRDefault="005B7153" w:rsidP="005B7153">
            <w:pPr>
              <w:pStyle w:val="Bodyjustified"/>
            </w:pPr>
            <w:r w:rsidRPr="00A313CA">
              <w:t>5.2</w:t>
            </w:r>
          </w:p>
        </w:tc>
        <w:tc>
          <w:tcPr>
            <w:tcW w:w="850" w:type="dxa"/>
          </w:tcPr>
          <w:p w14:paraId="588F7579" w14:textId="77777777" w:rsidR="005B7153" w:rsidRPr="00A313CA" w:rsidRDefault="005B7153" w:rsidP="005B7153">
            <w:pPr>
              <w:pStyle w:val="Bodyjustified"/>
            </w:pPr>
            <w:r w:rsidRPr="00A313CA">
              <w:t>14</w:t>
            </w:r>
          </w:p>
        </w:tc>
      </w:tr>
      <w:tr w:rsidR="005B7153" w:rsidRPr="00A313CA" w14:paraId="67E0DFEF" w14:textId="77777777" w:rsidTr="00477E45">
        <w:trPr>
          <w:trHeight w:val="238"/>
        </w:trPr>
        <w:tc>
          <w:tcPr>
            <w:tcW w:w="1247" w:type="dxa"/>
            <w:vMerge/>
          </w:tcPr>
          <w:p w14:paraId="4F728496" w14:textId="77777777" w:rsidR="005B7153" w:rsidRPr="00A313CA" w:rsidRDefault="005B7153" w:rsidP="005B7153">
            <w:pPr>
              <w:pStyle w:val="Bodyjustified"/>
            </w:pPr>
          </w:p>
        </w:tc>
        <w:tc>
          <w:tcPr>
            <w:tcW w:w="1247" w:type="dxa"/>
          </w:tcPr>
          <w:p w14:paraId="77554C86" w14:textId="77777777" w:rsidR="005B7153" w:rsidRPr="00A313CA" w:rsidRDefault="005B7153" w:rsidP="005B7153">
            <w:pPr>
              <w:pStyle w:val="Bodyjustified"/>
            </w:pPr>
            <w:r w:rsidRPr="00A313CA">
              <w:t>15</w:t>
            </w:r>
          </w:p>
        </w:tc>
        <w:tc>
          <w:tcPr>
            <w:tcW w:w="1247" w:type="dxa"/>
          </w:tcPr>
          <w:p w14:paraId="1E65AF50" w14:textId="77777777" w:rsidR="005B7153" w:rsidRPr="00A313CA" w:rsidRDefault="005B7153" w:rsidP="005B7153">
            <w:pPr>
              <w:pStyle w:val="Bodyjustified"/>
            </w:pPr>
            <w:r>
              <w:t>10, 20</w:t>
            </w:r>
          </w:p>
        </w:tc>
        <w:tc>
          <w:tcPr>
            <w:tcW w:w="1134" w:type="dxa"/>
            <w:vMerge/>
          </w:tcPr>
          <w:p w14:paraId="3E0342A4" w14:textId="77777777" w:rsidR="005B7153" w:rsidRPr="00A313CA" w:rsidRDefault="005B7153" w:rsidP="005B7153">
            <w:pPr>
              <w:pStyle w:val="Bodyjustified"/>
            </w:pPr>
          </w:p>
        </w:tc>
        <w:tc>
          <w:tcPr>
            <w:tcW w:w="1134" w:type="dxa"/>
          </w:tcPr>
          <w:p w14:paraId="1E20585C" w14:textId="77777777" w:rsidR="005B7153" w:rsidRPr="00A313CA" w:rsidRDefault="005B7153" w:rsidP="005B7153">
            <w:pPr>
              <w:pStyle w:val="Bodyjustified"/>
            </w:pPr>
            <w:r w:rsidRPr="00A313CA">
              <w:t>6.3</w:t>
            </w:r>
          </w:p>
        </w:tc>
        <w:tc>
          <w:tcPr>
            <w:tcW w:w="1077" w:type="dxa"/>
          </w:tcPr>
          <w:p w14:paraId="59EA7F89" w14:textId="77777777" w:rsidR="005B7153" w:rsidRPr="00A313CA" w:rsidRDefault="005B7153" w:rsidP="005B7153">
            <w:pPr>
              <w:pStyle w:val="Bodyjustified"/>
            </w:pPr>
            <w:r w:rsidRPr="00A313CA">
              <w:t>6.3</w:t>
            </w:r>
          </w:p>
        </w:tc>
        <w:tc>
          <w:tcPr>
            <w:tcW w:w="850" w:type="dxa"/>
          </w:tcPr>
          <w:p w14:paraId="142B9ADE" w14:textId="77777777" w:rsidR="005B7153" w:rsidRPr="00A313CA" w:rsidRDefault="005B7153" w:rsidP="005B7153">
            <w:pPr>
              <w:pStyle w:val="Bodyjustified"/>
            </w:pPr>
            <w:r w:rsidRPr="00A313CA">
              <w:t>17</w:t>
            </w:r>
          </w:p>
        </w:tc>
      </w:tr>
      <w:tr w:rsidR="005B7153" w:rsidRPr="00A313CA" w14:paraId="5BD1CDEA" w14:textId="77777777" w:rsidTr="00477E45">
        <w:trPr>
          <w:trHeight w:val="238"/>
        </w:trPr>
        <w:tc>
          <w:tcPr>
            <w:tcW w:w="1247" w:type="dxa"/>
            <w:vMerge/>
          </w:tcPr>
          <w:p w14:paraId="38FBB0E3" w14:textId="77777777" w:rsidR="005B7153" w:rsidRPr="00A313CA" w:rsidRDefault="005B7153" w:rsidP="005B7153">
            <w:pPr>
              <w:pStyle w:val="Bodyjustified"/>
            </w:pPr>
          </w:p>
        </w:tc>
        <w:tc>
          <w:tcPr>
            <w:tcW w:w="1247" w:type="dxa"/>
          </w:tcPr>
          <w:p w14:paraId="2ABDBEDF" w14:textId="77777777" w:rsidR="005B7153" w:rsidRPr="00A313CA" w:rsidRDefault="005B7153" w:rsidP="005B7153">
            <w:pPr>
              <w:pStyle w:val="Bodyjustified"/>
            </w:pPr>
            <w:r w:rsidRPr="00A313CA">
              <w:t>1.5</w:t>
            </w:r>
          </w:p>
        </w:tc>
        <w:tc>
          <w:tcPr>
            <w:tcW w:w="1247" w:type="dxa"/>
          </w:tcPr>
          <w:p w14:paraId="4C5032A6" w14:textId="77777777" w:rsidR="005B7153" w:rsidRPr="00A313CA" w:rsidRDefault="005B7153" w:rsidP="005B7153">
            <w:pPr>
              <w:pStyle w:val="Bodyjustified"/>
            </w:pPr>
            <w:r>
              <w:t>10, 20</w:t>
            </w:r>
          </w:p>
        </w:tc>
        <w:tc>
          <w:tcPr>
            <w:tcW w:w="1134" w:type="dxa"/>
            <w:vMerge w:val="restart"/>
          </w:tcPr>
          <w:p w14:paraId="3BB3E8A4" w14:textId="77777777" w:rsidR="005B7153" w:rsidRPr="00A313CA" w:rsidRDefault="005B7153" w:rsidP="005B7153">
            <w:pPr>
              <w:pStyle w:val="Bodyjustified"/>
            </w:pPr>
            <w:r w:rsidRPr="00A313CA">
              <w:t>170</w:t>
            </w:r>
          </w:p>
        </w:tc>
        <w:tc>
          <w:tcPr>
            <w:tcW w:w="1134" w:type="dxa"/>
          </w:tcPr>
          <w:p w14:paraId="7FF0A95A" w14:textId="77777777" w:rsidR="005B7153" w:rsidRPr="00A313CA" w:rsidRDefault="005B7153" w:rsidP="005B7153">
            <w:pPr>
              <w:pStyle w:val="Bodyjustified"/>
            </w:pPr>
            <w:r w:rsidRPr="00A313CA">
              <w:t>1.6</w:t>
            </w:r>
          </w:p>
        </w:tc>
        <w:tc>
          <w:tcPr>
            <w:tcW w:w="1077" w:type="dxa"/>
            <w:vMerge w:val="restart"/>
          </w:tcPr>
          <w:p w14:paraId="4E9DD05D" w14:textId="77777777" w:rsidR="005B7153" w:rsidRPr="00A313CA" w:rsidRDefault="005B7153" w:rsidP="005B7153">
            <w:pPr>
              <w:pStyle w:val="Bodyjustified"/>
            </w:pPr>
            <w:r w:rsidRPr="00A313CA">
              <w:t>2.2</w:t>
            </w:r>
          </w:p>
        </w:tc>
        <w:tc>
          <w:tcPr>
            <w:tcW w:w="850" w:type="dxa"/>
            <w:vMerge w:val="restart"/>
          </w:tcPr>
          <w:p w14:paraId="174F6491" w14:textId="77777777" w:rsidR="005B7153" w:rsidRPr="00A313CA" w:rsidRDefault="005B7153" w:rsidP="005B7153">
            <w:pPr>
              <w:pStyle w:val="Bodyjustified"/>
            </w:pPr>
            <w:r w:rsidRPr="00A313CA">
              <w:t>6</w:t>
            </w:r>
          </w:p>
        </w:tc>
      </w:tr>
      <w:tr w:rsidR="005B7153" w:rsidRPr="00A313CA" w14:paraId="524EB549" w14:textId="77777777" w:rsidTr="00477E45">
        <w:trPr>
          <w:trHeight w:val="238"/>
        </w:trPr>
        <w:tc>
          <w:tcPr>
            <w:tcW w:w="1247" w:type="dxa"/>
            <w:vMerge/>
          </w:tcPr>
          <w:p w14:paraId="1AD56F8A" w14:textId="77777777" w:rsidR="005B7153" w:rsidRPr="00A313CA" w:rsidRDefault="005B7153" w:rsidP="005B7153">
            <w:pPr>
              <w:pStyle w:val="Bodyjustified"/>
            </w:pPr>
          </w:p>
        </w:tc>
        <w:tc>
          <w:tcPr>
            <w:tcW w:w="1247" w:type="dxa"/>
          </w:tcPr>
          <w:p w14:paraId="0924B955" w14:textId="77777777" w:rsidR="005B7153" w:rsidRPr="00A313CA" w:rsidRDefault="005B7153" w:rsidP="005B7153">
            <w:pPr>
              <w:pStyle w:val="Bodyjustified"/>
            </w:pPr>
            <w:r w:rsidRPr="00A313CA">
              <w:t>1.8</w:t>
            </w:r>
          </w:p>
        </w:tc>
        <w:tc>
          <w:tcPr>
            <w:tcW w:w="1247" w:type="dxa"/>
          </w:tcPr>
          <w:p w14:paraId="60E6AE32" w14:textId="77777777" w:rsidR="005B7153" w:rsidRPr="00A313CA" w:rsidRDefault="005B7153" w:rsidP="005B7153">
            <w:pPr>
              <w:pStyle w:val="Bodyjustified"/>
            </w:pPr>
            <w:r>
              <w:t>10</w:t>
            </w:r>
          </w:p>
        </w:tc>
        <w:tc>
          <w:tcPr>
            <w:tcW w:w="1134" w:type="dxa"/>
            <w:vMerge/>
          </w:tcPr>
          <w:p w14:paraId="0CB59679" w14:textId="77777777" w:rsidR="005B7153" w:rsidRPr="00A313CA" w:rsidRDefault="005B7153" w:rsidP="005B7153">
            <w:pPr>
              <w:pStyle w:val="Bodyjustified"/>
            </w:pPr>
          </w:p>
        </w:tc>
        <w:tc>
          <w:tcPr>
            <w:tcW w:w="1134" w:type="dxa"/>
          </w:tcPr>
          <w:p w14:paraId="2D5A5F6C" w14:textId="77777777" w:rsidR="005B7153" w:rsidRPr="00A313CA" w:rsidRDefault="005B7153" w:rsidP="005B7153">
            <w:pPr>
              <w:pStyle w:val="Bodyjustified"/>
            </w:pPr>
            <w:r w:rsidRPr="00A313CA">
              <w:t>1.9</w:t>
            </w:r>
          </w:p>
        </w:tc>
        <w:tc>
          <w:tcPr>
            <w:tcW w:w="1077" w:type="dxa"/>
            <w:vMerge/>
          </w:tcPr>
          <w:p w14:paraId="7F0B864D" w14:textId="77777777" w:rsidR="005B7153" w:rsidRPr="00A313CA" w:rsidRDefault="005B7153" w:rsidP="005B7153">
            <w:pPr>
              <w:pStyle w:val="Bodyjustified"/>
            </w:pPr>
          </w:p>
        </w:tc>
        <w:tc>
          <w:tcPr>
            <w:tcW w:w="850" w:type="dxa"/>
            <w:vMerge/>
          </w:tcPr>
          <w:p w14:paraId="782C3087" w14:textId="77777777" w:rsidR="005B7153" w:rsidRPr="00A313CA" w:rsidRDefault="005B7153" w:rsidP="005B7153">
            <w:pPr>
              <w:pStyle w:val="Bodyjustified"/>
            </w:pPr>
          </w:p>
        </w:tc>
      </w:tr>
      <w:tr w:rsidR="005B7153" w:rsidRPr="00A313CA" w14:paraId="479894E1" w14:textId="77777777" w:rsidTr="00477E45">
        <w:trPr>
          <w:trHeight w:val="238"/>
        </w:trPr>
        <w:tc>
          <w:tcPr>
            <w:tcW w:w="1247" w:type="dxa"/>
            <w:vMerge/>
          </w:tcPr>
          <w:p w14:paraId="308D904E" w14:textId="77777777" w:rsidR="005B7153" w:rsidRPr="00A313CA" w:rsidRDefault="005B7153" w:rsidP="005B7153">
            <w:pPr>
              <w:pStyle w:val="Bodyjustified"/>
            </w:pPr>
          </w:p>
        </w:tc>
        <w:tc>
          <w:tcPr>
            <w:tcW w:w="1247" w:type="dxa"/>
          </w:tcPr>
          <w:p w14:paraId="41E5D18F" w14:textId="77777777" w:rsidR="005B7153" w:rsidRPr="00A313CA" w:rsidRDefault="005B7153" w:rsidP="005B7153">
            <w:pPr>
              <w:pStyle w:val="Bodyjustified"/>
            </w:pPr>
            <w:r w:rsidRPr="00A313CA">
              <w:t>2.2</w:t>
            </w:r>
          </w:p>
        </w:tc>
        <w:tc>
          <w:tcPr>
            <w:tcW w:w="1247" w:type="dxa"/>
          </w:tcPr>
          <w:p w14:paraId="28A530E5" w14:textId="77777777" w:rsidR="005B7153" w:rsidRPr="00A313CA" w:rsidRDefault="005B7153" w:rsidP="005B7153">
            <w:pPr>
              <w:pStyle w:val="Bodyjustified"/>
            </w:pPr>
            <w:r>
              <w:t>10, 20</w:t>
            </w:r>
          </w:p>
        </w:tc>
        <w:tc>
          <w:tcPr>
            <w:tcW w:w="1134" w:type="dxa"/>
            <w:vMerge/>
          </w:tcPr>
          <w:p w14:paraId="645181C7" w14:textId="77777777" w:rsidR="005B7153" w:rsidRPr="00A313CA" w:rsidRDefault="005B7153" w:rsidP="005B7153">
            <w:pPr>
              <w:pStyle w:val="Bodyjustified"/>
            </w:pPr>
          </w:p>
        </w:tc>
        <w:tc>
          <w:tcPr>
            <w:tcW w:w="1134" w:type="dxa"/>
          </w:tcPr>
          <w:p w14:paraId="25EC9F2A" w14:textId="77777777" w:rsidR="005B7153" w:rsidRPr="00A313CA" w:rsidRDefault="005B7153" w:rsidP="005B7153">
            <w:pPr>
              <w:pStyle w:val="Bodyjustified"/>
            </w:pPr>
            <w:r w:rsidRPr="00A313CA">
              <w:t>2.3</w:t>
            </w:r>
          </w:p>
        </w:tc>
        <w:tc>
          <w:tcPr>
            <w:tcW w:w="1077" w:type="dxa"/>
            <w:vMerge/>
          </w:tcPr>
          <w:p w14:paraId="01A2C901" w14:textId="77777777" w:rsidR="005B7153" w:rsidRPr="00A313CA" w:rsidRDefault="005B7153" w:rsidP="005B7153">
            <w:pPr>
              <w:pStyle w:val="Bodyjustified"/>
            </w:pPr>
          </w:p>
        </w:tc>
        <w:tc>
          <w:tcPr>
            <w:tcW w:w="850" w:type="dxa"/>
            <w:vMerge/>
          </w:tcPr>
          <w:p w14:paraId="5D05EE6C" w14:textId="77777777" w:rsidR="005B7153" w:rsidRPr="00A313CA" w:rsidRDefault="005B7153" w:rsidP="005B7153">
            <w:pPr>
              <w:pStyle w:val="Bodyjustified"/>
            </w:pPr>
          </w:p>
        </w:tc>
      </w:tr>
      <w:tr w:rsidR="005B7153" w:rsidRPr="00A313CA" w14:paraId="28BD47C7" w14:textId="77777777" w:rsidTr="00477E45">
        <w:trPr>
          <w:trHeight w:val="238"/>
        </w:trPr>
        <w:tc>
          <w:tcPr>
            <w:tcW w:w="1247" w:type="dxa"/>
            <w:vMerge/>
          </w:tcPr>
          <w:p w14:paraId="43945368" w14:textId="77777777" w:rsidR="005B7153" w:rsidRPr="00A313CA" w:rsidRDefault="005B7153" w:rsidP="005B7153">
            <w:pPr>
              <w:pStyle w:val="Bodyjustified"/>
            </w:pPr>
          </w:p>
        </w:tc>
        <w:tc>
          <w:tcPr>
            <w:tcW w:w="1247" w:type="dxa"/>
          </w:tcPr>
          <w:p w14:paraId="2C508430" w14:textId="77777777" w:rsidR="005B7153" w:rsidRPr="00A313CA" w:rsidRDefault="005B7153" w:rsidP="005B7153">
            <w:pPr>
              <w:pStyle w:val="Bodyjustified"/>
            </w:pPr>
            <w:r w:rsidRPr="00A313CA">
              <w:t>2.7</w:t>
            </w:r>
          </w:p>
        </w:tc>
        <w:tc>
          <w:tcPr>
            <w:tcW w:w="1247" w:type="dxa"/>
          </w:tcPr>
          <w:p w14:paraId="27EC0340" w14:textId="77777777" w:rsidR="005B7153" w:rsidRPr="00A313CA" w:rsidRDefault="005B7153" w:rsidP="005B7153">
            <w:pPr>
              <w:pStyle w:val="Bodyjustified"/>
            </w:pPr>
            <w:r>
              <w:t>10</w:t>
            </w:r>
          </w:p>
        </w:tc>
        <w:tc>
          <w:tcPr>
            <w:tcW w:w="1134" w:type="dxa"/>
            <w:vMerge/>
          </w:tcPr>
          <w:p w14:paraId="2445719D" w14:textId="77777777" w:rsidR="005B7153" w:rsidRPr="00A313CA" w:rsidRDefault="005B7153" w:rsidP="005B7153">
            <w:pPr>
              <w:pStyle w:val="Bodyjustified"/>
            </w:pPr>
          </w:p>
        </w:tc>
        <w:tc>
          <w:tcPr>
            <w:tcW w:w="1134" w:type="dxa"/>
          </w:tcPr>
          <w:p w14:paraId="172452D4" w14:textId="77777777" w:rsidR="005B7153" w:rsidRPr="00A313CA" w:rsidRDefault="005B7153" w:rsidP="005B7153">
            <w:pPr>
              <w:pStyle w:val="Bodyjustified"/>
            </w:pPr>
            <w:r w:rsidRPr="00A313CA">
              <w:t>2.8</w:t>
            </w:r>
          </w:p>
        </w:tc>
        <w:tc>
          <w:tcPr>
            <w:tcW w:w="1077" w:type="dxa"/>
            <w:vMerge w:val="restart"/>
          </w:tcPr>
          <w:p w14:paraId="678A4ABB" w14:textId="77777777" w:rsidR="005B7153" w:rsidRPr="00A313CA" w:rsidRDefault="005B7153" w:rsidP="005B7153">
            <w:pPr>
              <w:pStyle w:val="Bodyjustified"/>
            </w:pPr>
            <w:r w:rsidRPr="00A313CA">
              <w:t>3</w:t>
            </w:r>
          </w:p>
        </w:tc>
        <w:tc>
          <w:tcPr>
            <w:tcW w:w="850" w:type="dxa"/>
            <w:vMerge w:val="restart"/>
          </w:tcPr>
          <w:p w14:paraId="3F61DF38" w14:textId="77777777" w:rsidR="005B7153" w:rsidRPr="00A313CA" w:rsidRDefault="005B7153" w:rsidP="005B7153">
            <w:pPr>
              <w:pStyle w:val="Bodyjustified"/>
            </w:pPr>
            <w:r w:rsidRPr="00A313CA">
              <w:t>8</w:t>
            </w:r>
          </w:p>
        </w:tc>
      </w:tr>
      <w:tr w:rsidR="005B7153" w:rsidRPr="00A313CA" w14:paraId="1A70EEA8" w14:textId="77777777" w:rsidTr="00477E45">
        <w:trPr>
          <w:trHeight w:val="238"/>
        </w:trPr>
        <w:tc>
          <w:tcPr>
            <w:tcW w:w="1247" w:type="dxa"/>
            <w:vMerge/>
          </w:tcPr>
          <w:p w14:paraId="00776E5F" w14:textId="77777777" w:rsidR="005B7153" w:rsidRPr="00A313CA" w:rsidRDefault="005B7153" w:rsidP="005B7153">
            <w:pPr>
              <w:pStyle w:val="Bodyjustified"/>
            </w:pPr>
          </w:p>
        </w:tc>
        <w:tc>
          <w:tcPr>
            <w:tcW w:w="1247" w:type="dxa"/>
          </w:tcPr>
          <w:p w14:paraId="00D1D429" w14:textId="77777777" w:rsidR="005B7153" w:rsidRPr="00A313CA" w:rsidRDefault="005B7153" w:rsidP="005B7153">
            <w:pPr>
              <w:pStyle w:val="Bodyjustified"/>
            </w:pPr>
            <w:r w:rsidRPr="00A313CA">
              <w:t>3.3</w:t>
            </w:r>
          </w:p>
        </w:tc>
        <w:tc>
          <w:tcPr>
            <w:tcW w:w="1247" w:type="dxa"/>
          </w:tcPr>
          <w:p w14:paraId="0CC4CB5E" w14:textId="77777777" w:rsidR="005B7153" w:rsidRPr="00A313CA" w:rsidRDefault="005B7153" w:rsidP="005B7153">
            <w:pPr>
              <w:pStyle w:val="Bodyjustified"/>
            </w:pPr>
            <w:r>
              <w:t>10, 20</w:t>
            </w:r>
          </w:p>
        </w:tc>
        <w:tc>
          <w:tcPr>
            <w:tcW w:w="1134" w:type="dxa"/>
            <w:vMerge/>
          </w:tcPr>
          <w:p w14:paraId="74BA8309" w14:textId="77777777" w:rsidR="005B7153" w:rsidRPr="00A313CA" w:rsidRDefault="005B7153" w:rsidP="005B7153">
            <w:pPr>
              <w:pStyle w:val="Bodyjustified"/>
            </w:pPr>
          </w:p>
        </w:tc>
        <w:tc>
          <w:tcPr>
            <w:tcW w:w="1134" w:type="dxa"/>
          </w:tcPr>
          <w:p w14:paraId="3241F670" w14:textId="77777777" w:rsidR="005B7153" w:rsidRPr="00A313CA" w:rsidRDefault="005B7153" w:rsidP="005B7153">
            <w:pPr>
              <w:pStyle w:val="Bodyjustified"/>
            </w:pPr>
            <w:r w:rsidRPr="00A313CA">
              <w:t>3.3</w:t>
            </w:r>
          </w:p>
        </w:tc>
        <w:tc>
          <w:tcPr>
            <w:tcW w:w="1077" w:type="dxa"/>
            <w:vMerge/>
          </w:tcPr>
          <w:p w14:paraId="27980579" w14:textId="77777777" w:rsidR="005B7153" w:rsidRPr="00A313CA" w:rsidRDefault="005B7153" w:rsidP="005B7153">
            <w:pPr>
              <w:pStyle w:val="Bodyjustified"/>
            </w:pPr>
          </w:p>
        </w:tc>
        <w:tc>
          <w:tcPr>
            <w:tcW w:w="850" w:type="dxa"/>
            <w:vMerge/>
          </w:tcPr>
          <w:p w14:paraId="0E16C42F" w14:textId="77777777" w:rsidR="005B7153" w:rsidRPr="00A313CA" w:rsidRDefault="005B7153" w:rsidP="005B7153">
            <w:pPr>
              <w:pStyle w:val="Bodyjustified"/>
            </w:pPr>
          </w:p>
        </w:tc>
      </w:tr>
      <w:tr w:rsidR="005B7153" w:rsidRPr="00A313CA" w14:paraId="1746DC86" w14:textId="77777777" w:rsidTr="00477E45">
        <w:trPr>
          <w:trHeight w:val="238"/>
        </w:trPr>
        <w:tc>
          <w:tcPr>
            <w:tcW w:w="1247" w:type="dxa"/>
            <w:vMerge/>
          </w:tcPr>
          <w:p w14:paraId="7980639E" w14:textId="77777777" w:rsidR="005B7153" w:rsidRPr="00A313CA" w:rsidRDefault="005B7153" w:rsidP="005B7153">
            <w:pPr>
              <w:pStyle w:val="Bodyjustified"/>
            </w:pPr>
          </w:p>
        </w:tc>
        <w:tc>
          <w:tcPr>
            <w:tcW w:w="1247" w:type="dxa"/>
          </w:tcPr>
          <w:p w14:paraId="4D7A9444" w14:textId="77777777" w:rsidR="005B7153" w:rsidRPr="00A313CA" w:rsidRDefault="005B7153" w:rsidP="005B7153">
            <w:pPr>
              <w:pStyle w:val="Bodyjustified"/>
            </w:pPr>
            <w:r w:rsidRPr="00A313CA">
              <w:t>3.9</w:t>
            </w:r>
          </w:p>
        </w:tc>
        <w:tc>
          <w:tcPr>
            <w:tcW w:w="1247" w:type="dxa"/>
          </w:tcPr>
          <w:p w14:paraId="7296D5E2" w14:textId="77777777" w:rsidR="005B7153" w:rsidRPr="00A313CA" w:rsidRDefault="005B7153" w:rsidP="005B7153">
            <w:pPr>
              <w:pStyle w:val="Bodyjustified"/>
            </w:pPr>
            <w:r>
              <w:t>10</w:t>
            </w:r>
          </w:p>
        </w:tc>
        <w:tc>
          <w:tcPr>
            <w:tcW w:w="1134" w:type="dxa"/>
            <w:vMerge/>
          </w:tcPr>
          <w:p w14:paraId="1F982F7F" w14:textId="77777777" w:rsidR="005B7153" w:rsidRPr="00A313CA" w:rsidRDefault="005B7153" w:rsidP="005B7153">
            <w:pPr>
              <w:pStyle w:val="Bodyjustified"/>
            </w:pPr>
          </w:p>
        </w:tc>
        <w:tc>
          <w:tcPr>
            <w:tcW w:w="1134" w:type="dxa"/>
          </w:tcPr>
          <w:p w14:paraId="2C62E04C" w14:textId="77777777" w:rsidR="005B7153" w:rsidRPr="00A313CA" w:rsidRDefault="005B7153" w:rsidP="005B7153">
            <w:pPr>
              <w:pStyle w:val="Bodyjustified"/>
            </w:pPr>
            <w:r w:rsidRPr="00A313CA">
              <w:t>3.7</w:t>
            </w:r>
          </w:p>
        </w:tc>
        <w:tc>
          <w:tcPr>
            <w:tcW w:w="1077" w:type="dxa"/>
            <w:vMerge w:val="restart"/>
          </w:tcPr>
          <w:p w14:paraId="6843902F" w14:textId="77777777" w:rsidR="005B7153" w:rsidRPr="00A313CA" w:rsidRDefault="005B7153" w:rsidP="005B7153">
            <w:pPr>
              <w:pStyle w:val="Bodyjustified"/>
            </w:pPr>
            <w:r w:rsidRPr="00A313CA">
              <w:t>3.7</w:t>
            </w:r>
          </w:p>
        </w:tc>
        <w:tc>
          <w:tcPr>
            <w:tcW w:w="850" w:type="dxa"/>
            <w:vMerge w:val="restart"/>
          </w:tcPr>
          <w:p w14:paraId="02FF4D58" w14:textId="77777777" w:rsidR="005B7153" w:rsidRPr="00A313CA" w:rsidRDefault="005B7153" w:rsidP="005B7153">
            <w:pPr>
              <w:pStyle w:val="Bodyjustified"/>
            </w:pPr>
            <w:r w:rsidRPr="00A313CA">
              <w:t>10</w:t>
            </w:r>
          </w:p>
        </w:tc>
      </w:tr>
      <w:tr w:rsidR="005B7153" w:rsidRPr="00A313CA" w14:paraId="7F7FCD34" w14:textId="77777777" w:rsidTr="00477E45">
        <w:trPr>
          <w:trHeight w:val="238"/>
        </w:trPr>
        <w:tc>
          <w:tcPr>
            <w:tcW w:w="1247" w:type="dxa"/>
            <w:vMerge/>
          </w:tcPr>
          <w:p w14:paraId="1486B2F6" w14:textId="77777777" w:rsidR="005B7153" w:rsidRPr="00A313CA" w:rsidRDefault="005B7153" w:rsidP="005B7153">
            <w:pPr>
              <w:pStyle w:val="Bodyjustified"/>
            </w:pPr>
          </w:p>
        </w:tc>
        <w:tc>
          <w:tcPr>
            <w:tcW w:w="1247" w:type="dxa"/>
          </w:tcPr>
          <w:p w14:paraId="0E8C4D47" w14:textId="77777777" w:rsidR="005B7153" w:rsidRPr="00A313CA" w:rsidRDefault="005B7153" w:rsidP="005B7153">
            <w:pPr>
              <w:pStyle w:val="Bodyjustified"/>
            </w:pPr>
            <w:r w:rsidRPr="00A313CA">
              <w:t>4.7</w:t>
            </w:r>
          </w:p>
        </w:tc>
        <w:tc>
          <w:tcPr>
            <w:tcW w:w="1247" w:type="dxa"/>
          </w:tcPr>
          <w:p w14:paraId="377D6254" w14:textId="77777777" w:rsidR="005B7153" w:rsidRPr="00A313CA" w:rsidRDefault="005B7153" w:rsidP="005B7153">
            <w:pPr>
              <w:pStyle w:val="Bodyjustified"/>
            </w:pPr>
            <w:r>
              <w:t>10, 20</w:t>
            </w:r>
          </w:p>
        </w:tc>
        <w:tc>
          <w:tcPr>
            <w:tcW w:w="1134" w:type="dxa"/>
            <w:vMerge/>
          </w:tcPr>
          <w:p w14:paraId="6031F992" w14:textId="77777777" w:rsidR="005B7153" w:rsidRPr="00A313CA" w:rsidRDefault="005B7153" w:rsidP="005B7153">
            <w:pPr>
              <w:pStyle w:val="Bodyjustified"/>
            </w:pPr>
          </w:p>
        </w:tc>
        <w:tc>
          <w:tcPr>
            <w:tcW w:w="1134" w:type="dxa"/>
          </w:tcPr>
          <w:p w14:paraId="784033B2" w14:textId="77777777" w:rsidR="005B7153" w:rsidRPr="00A313CA" w:rsidRDefault="005B7153" w:rsidP="005B7153">
            <w:pPr>
              <w:pStyle w:val="Bodyjustified"/>
            </w:pPr>
            <w:r w:rsidRPr="00A313CA">
              <w:t>4</w:t>
            </w:r>
          </w:p>
        </w:tc>
        <w:tc>
          <w:tcPr>
            <w:tcW w:w="1077" w:type="dxa"/>
            <w:vMerge/>
          </w:tcPr>
          <w:p w14:paraId="520C35D0" w14:textId="77777777" w:rsidR="005B7153" w:rsidRPr="00A313CA" w:rsidRDefault="005B7153" w:rsidP="005B7153">
            <w:pPr>
              <w:pStyle w:val="Bodyjustified"/>
            </w:pPr>
          </w:p>
        </w:tc>
        <w:tc>
          <w:tcPr>
            <w:tcW w:w="850" w:type="dxa"/>
            <w:vMerge/>
          </w:tcPr>
          <w:p w14:paraId="39795A09" w14:textId="77777777" w:rsidR="005B7153" w:rsidRPr="00A313CA" w:rsidRDefault="005B7153" w:rsidP="005B7153">
            <w:pPr>
              <w:pStyle w:val="Bodyjustified"/>
            </w:pPr>
          </w:p>
        </w:tc>
      </w:tr>
      <w:tr w:rsidR="005B7153" w:rsidRPr="00A313CA" w14:paraId="3E1C704A" w14:textId="77777777" w:rsidTr="00477E45">
        <w:trPr>
          <w:trHeight w:val="238"/>
        </w:trPr>
        <w:tc>
          <w:tcPr>
            <w:tcW w:w="1247" w:type="dxa"/>
            <w:vMerge/>
          </w:tcPr>
          <w:p w14:paraId="64F03E19" w14:textId="77777777" w:rsidR="005B7153" w:rsidRPr="00A313CA" w:rsidRDefault="005B7153" w:rsidP="005B7153">
            <w:pPr>
              <w:pStyle w:val="Bodyjustified"/>
            </w:pPr>
          </w:p>
        </w:tc>
        <w:tc>
          <w:tcPr>
            <w:tcW w:w="1247" w:type="dxa"/>
          </w:tcPr>
          <w:p w14:paraId="6F8B28CF" w14:textId="77777777" w:rsidR="005B7153" w:rsidRPr="00A313CA" w:rsidRDefault="005B7153" w:rsidP="005B7153">
            <w:pPr>
              <w:pStyle w:val="Bodyjustified"/>
            </w:pPr>
            <w:r w:rsidRPr="00A313CA">
              <w:t>5.6</w:t>
            </w:r>
          </w:p>
        </w:tc>
        <w:tc>
          <w:tcPr>
            <w:tcW w:w="1247" w:type="dxa"/>
          </w:tcPr>
          <w:p w14:paraId="48A98456" w14:textId="77777777" w:rsidR="005B7153" w:rsidRPr="00A313CA" w:rsidRDefault="005B7153" w:rsidP="005B7153">
            <w:pPr>
              <w:pStyle w:val="Bodyjustified"/>
            </w:pPr>
            <w:r>
              <w:t>10</w:t>
            </w:r>
          </w:p>
        </w:tc>
        <w:tc>
          <w:tcPr>
            <w:tcW w:w="1134" w:type="dxa"/>
            <w:vMerge/>
          </w:tcPr>
          <w:p w14:paraId="2A46A9E4" w14:textId="77777777" w:rsidR="005B7153" w:rsidRPr="00A313CA" w:rsidRDefault="005B7153" w:rsidP="005B7153">
            <w:pPr>
              <w:pStyle w:val="Bodyjustified"/>
            </w:pPr>
          </w:p>
        </w:tc>
        <w:tc>
          <w:tcPr>
            <w:tcW w:w="1134" w:type="dxa"/>
          </w:tcPr>
          <w:p w14:paraId="73F050B7" w14:textId="77777777" w:rsidR="005B7153" w:rsidRPr="00A313CA" w:rsidRDefault="005B7153" w:rsidP="005B7153">
            <w:pPr>
              <w:pStyle w:val="Bodyjustified"/>
            </w:pPr>
            <w:r w:rsidRPr="00A313CA">
              <w:t>4.5</w:t>
            </w:r>
          </w:p>
        </w:tc>
        <w:tc>
          <w:tcPr>
            <w:tcW w:w="1077" w:type="dxa"/>
          </w:tcPr>
          <w:p w14:paraId="655561DB" w14:textId="77777777" w:rsidR="005B7153" w:rsidRPr="00A313CA" w:rsidRDefault="005B7153" w:rsidP="005B7153">
            <w:pPr>
              <w:pStyle w:val="Bodyjustified"/>
            </w:pPr>
            <w:r w:rsidRPr="00A313CA">
              <w:t>4.7</w:t>
            </w:r>
          </w:p>
        </w:tc>
        <w:tc>
          <w:tcPr>
            <w:tcW w:w="850" w:type="dxa"/>
          </w:tcPr>
          <w:p w14:paraId="1798059F" w14:textId="77777777" w:rsidR="005B7153" w:rsidRPr="00A313CA" w:rsidRDefault="005B7153" w:rsidP="005B7153">
            <w:pPr>
              <w:pStyle w:val="Bodyjustified"/>
            </w:pPr>
            <w:r w:rsidRPr="00A313CA">
              <w:t>12</w:t>
            </w:r>
          </w:p>
        </w:tc>
      </w:tr>
      <w:tr w:rsidR="005B7153" w:rsidRPr="00A313CA" w14:paraId="734C29A6" w14:textId="77777777" w:rsidTr="00477E45">
        <w:trPr>
          <w:trHeight w:val="238"/>
        </w:trPr>
        <w:tc>
          <w:tcPr>
            <w:tcW w:w="1247" w:type="dxa"/>
            <w:vMerge/>
          </w:tcPr>
          <w:p w14:paraId="640CA451" w14:textId="77777777" w:rsidR="005B7153" w:rsidRPr="00A313CA" w:rsidRDefault="005B7153" w:rsidP="005B7153">
            <w:pPr>
              <w:pStyle w:val="Bodyjustified"/>
            </w:pPr>
          </w:p>
        </w:tc>
        <w:tc>
          <w:tcPr>
            <w:tcW w:w="1247" w:type="dxa"/>
          </w:tcPr>
          <w:p w14:paraId="5408A4AC" w14:textId="77777777" w:rsidR="005B7153" w:rsidRPr="00A313CA" w:rsidRDefault="005B7153" w:rsidP="005B7153">
            <w:pPr>
              <w:pStyle w:val="Bodyjustified"/>
            </w:pPr>
            <w:r w:rsidRPr="00A313CA">
              <w:t>6.8</w:t>
            </w:r>
          </w:p>
        </w:tc>
        <w:tc>
          <w:tcPr>
            <w:tcW w:w="1247" w:type="dxa"/>
          </w:tcPr>
          <w:p w14:paraId="6AA22DE1" w14:textId="77777777" w:rsidR="005B7153" w:rsidRPr="00A313CA" w:rsidRDefault="005B7153" w:rsidP="005B7153">
            <w:pPr>
              <w:pStyle w:val="Bodyjustified"/>
            </w:pPr>
            <w:r>
              <w:t>10, 20</w:t>
            </w:r>
          </w:p>
        </w:tc>
        <w:tc>
          <w:tcPr>
            <w:tcW w:w="1134" w:type="dxa"/>
            <w:vMerge/>
          </w:tcPr>
          <w:p w14:paraId="6AC6F0F2" w14:textId="77777777" w:rsidR="005B7153" w:rsidRPr="00A313CA" w:rsidRDefault="005B7153" w:rsidP="005B7153">
            <w:pPr>
              <w:pStyle w:val="Bodyjustified"/>
            </w:pPr>
          </w:p>
        </w:tc>
        <w:tc>
          <w:tcPr>
            <w:tcW w:w="1134" w:type="dxa"/>
          </w:tcPr>
          <w:p w14:paraId="6D165671" w14:textId="77777777" w:rsidR="005B7153" w:rsidRPr="00A313CA" w:rsidRDefault="005B7153" w:rsidP="005B7153">
            <w:pPr>
              <w:pStyle w:val="Bodyjustified"/>
            </w:pPr>
            <w:r w:rsidRPr="00A313CA">
              <w:t>5</w:t>
            </w:r>
          </w:p>
        </w:tc>
        <w:tc>
          <w:tcPr>
            <w:tcW w:w="1077" w:type="dxa"/>
          </w:tcPr>
          <w:p w14:paraId="0CFF27DD" w14:textId="77777777" w:rsidR="005B7153" w:rsidRPr="00A313CA" w:rsidRDefault="005B7153" w:rsidP="005B7153">
            <w:pPr>
              <w:pStyle w:val="Bodyjustified"/>
            </w:pPr>
            <w:r w:rsidRPr="00A313CA">
              <w:t>5.2</w:t>
            </w:r>
          </w:p>
        </w:tc>
        <w:tc>
          <w:tcPr>
            <w:tcW w:w="850" w:type="dxa"/>
          </w:tcPr>
          <w:p w14:paraId="33A8F1AC" w14:textId="77777777" w:rsidR="005B7153" w:rsidRPr="00A313CA" w:rsidRDefault="005B7153" w:rsidP="005B7153">
            <w:pPr>
              <w:pStyle w:val="Bodyjustified"/>
            </w:pPr>
            <w:r w:rsidRPr="00A313CA">
              <w:t>14</w:t>
            </w:r>
          </w:p>
        </w:tc>
      </w:tr>
      <w:tr w:rsidR="00FE0923" w:rsidRPr="00A313CA" w14:paraId="575911AF" w14:textId="77777777" w:rsidTr="00477E45">
        <w:trPr>
          <w:trHeight w:val="238"/>
        </w:trPr>
        <w:tc>
          <w:tcPr>
            <w:tcW w:w="1247" w:type="dxa"/>
            <w:vMerge/>
          </w:tcPr>
          <w:p w14:paraId="4BE6C129" w14:textId="77777777" w:rsidR="00FE0923" w:rsidRPr="00A313CA" w:rsidRDefault="00FE0923" w:rsidP="00FE0923">
            <w:pPr>
              <w:pStyle w:val="Bodyjustified"/>
            </w:pPr>
          </w:p>
        </w:tc>
        <w:tc>
          <w:tcPr>
            <w:tcW w:w="1247" w:type="dxa"/>
          </w:tcPr>
          <w:p w14:paraId="6E8D2579" w14:textId="77777777" w:rsidR="00FE0923" w:rsidRPr="00A313CA" w:rsidRDefault="00FE0923" w:rsidP="00FE0923">
            <w:pPr>
              <w:pStyle w:val="Bodyjustified"/>
            </w:pPr>
            <w:r w:rsidRPr="00A313CA">
              <w:t>8.2</w:t>
            </w:r>
          </w:p>
        </w:tc>
        <w:tc>
          <w:tcPr>
            <w:tcW w:w="1247" w:type="dxa"/>
          </w:tcPr>
          <w:p w14:paraId="37E37C28" w14:textId="77777777" w:rsidR="00FE0923" w:rsidRPr="00A313CA" w:rsidRDefault="005B7153" w:rsidP="00FE0923">
            <w:pPr>
              <w:pStyle w:val="Bodyjustified"/>
            </w:pPr>
            <w:r>
              <w:t>10</w:t>
            </w:r>
          </w:p>
        </w:tc>
        <w:tc>
          <w:tcPr>
            <w:tcW w:w="1134" w:type="dxa"/>
            <w:vMerge/>
          </w:tcPr>
          <w:p w14:paraId="2D1EE545" w14:textId="77777777" w:rsidR="00FE0923" w:rsidRPr="00A313CA" w:rsidRDefault="00FE0923" w:rsidP="00FE0923">
            <w:pPr>
              <w:pStyle w:val="Bodyjustified"/>
            </w:pPr>
          </w:p>
        </w:tc>
        <w:tc>
          <w:tcPr>
            <w:tcW w:w="1134" w:type="dxa"/>
          </w:tcPr>
          <w:p w14:paraId="154E60A2" w14:textId="77777777" w:rsidR="00FE0923" w:rsidRPr="00A313CA" w:rsidRDefault="00FE0923" w:rsidP="00FE0923">
            <w:pPr>
              <w:pStyle w:val="Bodyjustified"/>
            </w:pPr>
            <w:r w:rsidRPr="00A313CA">
              <w:t>5.7</w:t>
            </w:r>
          </w:p>
        </w:tc>
        <w:tc>
          <w:tcPr>
            <w:tcW w:w="1077" w:type="dxa"/>
          </w:tcPr>
          <w:p w14:paraId="7ADDF526" w14:textId="77777777" w:rsidR="00FE0923" w:rsidRPr="00A313CA" w:rsidRDefault="00FE0923" w:rsidP="00FE0923">
            <w:pPr>
              <w:pStyle w:val="Bodyjustified"/>
            </w:pPr>
            <w:r w:rsidRPr="00A313CA">
              <w:t>6.3</w:t>
            </w:r>
          </w:p>
        </w:tc>
        <w:tc>
          <w:tcPr>
            <w:tcW w:w="850" w:type="dxa"/>
          </w:tcPr>
          <w:p w14:paraId="3012ABE4" w14:textId="77777777" w:rsidR="00FE0923" w:rsidRPr="00A313CA" w:rsidRDefault="00FE0923" w:rsidP="00FE0923">
            <w:pPr>
              <w:pStyle w:val="Bodyjustified"/>
            </w:pPr>
            <w:r w:rsidRPr="00A313CA">
              <w:t>17</w:t>
            </w:r>
          </w:p>
        </w:tc>
      </w:tr>
      <w:tr w:rsidR="005B7153" w:rsidRPr="00A313CA" w14:paraId="3FA91480" w14:textId="77777777" w:rsidTr="00477E45">
        <w:trPr>
          <w:trHeight w:val="238"/>
        </w:trPr>
        <w:tc>
          <w:tcPr>
            <w:tcW w:w="1247" w:type="dxa"/>
            <w:vMerge/>
          </w:tcPr>
          <w:p w14:paraId="0F0847D6" w14:textId="77777777" w:rsidR="005B7153" w:rsidRPr="00A313CA" w:rsidRDefault="005B7153" w:rsidP="005B7153">
            <w:pPr>
              <w:pStyle w:val="Bodyjustified"/>
            </w:pPr>
          </w:p>
        </w:tc>
        <w:tc>
          <w:tcPr>
            <w:tcW w:w="1247" w:type="dxa"/>
          </w:tcPr>
          <w:p w14:paraId="4BB88760" w14:textId="77777777" w:rsidR="005B7153" w:rsidRPr="00A313CA" w:rsidRDefault="005B7153" w:rsidP="005B7153">
            <w:pPr>
              <w:pStyle w:val="Bodyjustified"/>
            </w:pPr>
            <w:r w:rsidRPr="00A313CA">
              <w:t>1</w:t>
            </w:r>
          </w:p>
        </w:tc>
        <w:tc>
          <w:tcPr>
            <w:tcW w:w="1247" w:type="dxa"/>
          </w:tcPr>
          <w:p w14:paraId="012E5548" w14:textId="77777777" w:rsidR="005B7153" w:rsidRPr="00A313CA" w:rsidRDefault="005B7153" w:rsidP="005B7153">
            <w:pPr>
              <w:pStyle w:val="Bodyjustified"/>
            </w:pPr>
            <w:r>
              <w:t>10, 20</w:t>
            </w:r>
          </w:p>
        </w:tc>
        <w:tc>
          <w:tcPr>
            <w:tcW w:w="1134" w:type="dxa"/>
            <w:vMerge w:val="restart"/>
          </w:tcPr>
          <w:p w14:paraId="698A51BE" w14:textId="77777777" w:rsidR="005B7153" w:rsidRPr="00A313CA" w:rsidRDefault="005B7153" w:rsidP="005B7153">
            <w:pPr>
              <w:pStyle w:val="Bodyjustified"/>
            </w:pPr>
            <w:r w:rsidRPr="00A313CA">
              <w:t>200</w:t>
            </w:r>
          </w:p>
        </w:tc>
        <w:tc>
          <w:tcPr>
            <w:tcW w:w="1134" w:type="dxa"/>
          </w:tcPr>
          <w:p w14:paraId="7A6ED4C4" w14:textId="77777777" w:rsidR="005B7153" w:rsidRPr="00A313CA" w:rsidRDefault="005B7153" w:rsidP="005B7153">
            <w:pPr>
              <w:pStyle w:val="Bodyjustified"/>
            </w:pPr>
            <w:r w:rsidRPr="00A313CA">
              <w:t>1.3</w:t>
            </w:r>
          </w:p>
        </w:tc>
        <w:tc>
          <w:tcPr>
            <w:tcW w:w="1077" w:type="dxa"/>
            <w:vMerge w:val="restart"/>
          </w:tcPr>
          <w:p w14:paraId="08E55A58" w14:textId="77777777" w:rsidR="005B7153" w:rsidRPr="00A313CA" w:rsidRDefault="005B7153" w:rsidP="005B7153">
            <w:pPr>
              <w:pStyle w:val="Bodyjustified"/>
            </w:pPr>
            <w:r w:rsidRPr="00A313CA">
              <w:t>2.2</w:t>
            </w:r>
          </w:p>
        </w:tc>
        <w:tc>
          <w:tcPr>
            <w:tcW w:w="850" w:type="dxa"/>
            <w:vMerge w:val="restart"/>
          </w:tcPr>
          <w:p w14:paraId="61C78E40" w14:textId="77777777" w:rsidR="005B7153" w:rsidRPr="00A313CA" w:rsidRDefault="005B7153" w:rsidP="005B7153">
            <w:pPr>
              <w:pStyle w:val="Bodyjustified"/>
            </w:pPr>
            <w:r w:rsidRPr="00A313CA">
              <w:t>6</w:t>
            </w:r>
          </w:p>
        </w:tc>
      </w:tr>
      <w:tr w:rsidR="005B7153" w:rsidRPr="00A313CA" w14:paraId="64E82711" w14:textId="77777777" w:rsidTr="00477E45">
        <w:trPr>
          <w:trHeight w:val="238"/>
        </w:trPr>
        <w:tc>
          <w:tcPr>
            <w:tcW w:w="1247" w:type="dxa"/>
            <w:vMerge/>
          </w:tcPr>
          <w:p w14:paraId="548457E1" w14:textId="77777777" w:rsidR="005B7153" w:rsidRPr="00A313CA" w:rsidRDefault="005B7153" w:rsidP="005B7153">
            <w:pPr>
              <w:pStyle w:val="Bodyjustified"/>
            </w:pPr>
          </w:p>
        </w:tc>
        <w:tc>
          <w:tcPr>
            <w:tcW w:w="1247" w:type="dxa"/>
          </w:tcPr>
          <w:p w14:paraId="742C235C" w14:textId="77777777" w:rsidR="005B7153" w:rsidRPr="00A313CA" w:rsidRDefault="005B7153" w:rsidP="005B7153">
            <w:pPr>
              <w:pStyle w:val="Bodyjustified"/>
            </w:pPr>
            <w:r w:rsidRPr="00A313CA">
              <w:t>1.2</w:t>
            </w:r>
          </w:p>
        </w:tc>
        <w:tc>
          <w:tcPr>
            <w:tcW w:w="1247" w:type="dxa"/>
          </w:tcPr>
          <w:p w14:paraId="5C556B58" w14:textId="77777777" w:rsidR="005B7153" w:rsidRPr="00A313CA" w:rsidRDefault="005B7153" w:rsidP="005B7153">
            <w:pPr>
              <w:pStyle w:val="Bodyjustified"/>
            </w:pPr>
            <w:r>
              <w:t>10</w:t>
            </w:r>
          </w:p>
        </w:tc>
        <w:tc>
          <w:tcPr>
            <w:tcW w:w="1134" w:type="dxa"/>
            <w:vMerge/>
          </w:tcPr>
          <w:p w14:paraId="5403F099" w14:textId="77777777" w:rsidR="005B7153" w:rsidRPr="00A313CA" w:rsidRDefault="005B7153" w:rsidP="005B7153">
            <w:pPr>
              <w:pStyle w:val="Bodyjustified"/>
            </w:pPr>
          </w:p>
        </w:tc>
        <w:tc>
          <w:tcPr>
            <w:tcW w:w="1134" w:type="dxa"/>
          </w:tcPr>
          <w:p w14:paraId="3632116C" w14:textId="77777777" w:rsidR="005B7153" w:rsidRPr="00A313CA" w:rsidRDefault="005B7153" w:rsidP="005B7153">
            <w:pPr>
              <w:pStyle w:val="Bodyjustified"/>
            </w:pPr>
            <w:r w:rsidRPr="00A313CA">
              <w:t>1.6</w:t>
            </w:r>
          </w:p>
        </w:tc>
        <w:tc>
          <w:tcPr>
            <w:tcW w:w="1077" w:type="dxa"/>
            <w:vMerge/>
          </w:tcPr>
          <w:p w14:paraId="39D32F08" w14:textId="77777777" w:rsidR="005B7153" w:rsidRPr="00A313CA" w:rsidRDefault="005B7153" w:rsidP="005B7153">
            <w:pPr>
              <w:pStyle w:val="Bodyjustified"/>
            </w:pPr>
          </w:p>
        </w:tc>
        <w:tc>
          <w:tcPr>
            <w:tcW w:w="850" w:type="dxa"/>
            <w:vMerge/>
          </w:tcPr>
          <w:p w14:paraId="75C014BA" w14:textId="77777777" w:rsidR="005B7153" w:rsidRPr="00A313CA" w:rsidRDefault="005B7153" w:rsidP="005B7153">
            <w:pPr>
              <w:pStyle w:val="Bodyjustified"/>
            </w:pPr>
          </w:p>
        </w:tc>
      </w:tr>
      <w:tr w:rsidR="005B7153" w:rsidRPr="00A313CA" w14:paraId="1F491171" w14:textId="77777777" w:rsidTr="00477E45">
        <w:trPr>
          <w:trHeight w:val="238"/>
        </w:trPr>
        <w:tc>
          <w:tcPr>
            <w:tcW w:w="1247" w:type="dxa"/>
            <w:vMerge/>
          </w:tcPr>
          <w:p w14:paraId="392FAEFD" w14:textId="77777777" w:rsidR="005B7153" w:rsidRPr="00A313CA" w:rsidRDefault="005B7153" w:rsidP="005B7153">
            <w:pPr>
              <w:pStyle w:val="Bodyjustified"/>
            </w:pPr>
          </w:p>
        </w:tc>
        <w:tc>
          <w:tcPr>
            <w:tcW w:w="1247" w:type="dxa"/>
          </w:tcPr>
          <w:p w14:paraId="7558E464" w14:textId="77777777" w:rsidR="005B7153" w:rsidRPr="00A313CA" w:rsidRDefault="005B7153" w:rsidP="005B7153">
            <w:pPr>
              <w:pStyle w:val="Bodyjustified"/>
            </w:pPr>
            <w:r w:rsidRPr="00A313CA">
              <w:t>1.5</w:t>
            </w:r>
          </w:p>
        </w:tc>
        <w:tc>
          <w:tcPr>
            <w:tcW w:w="1247" w:type="dxa"/>
          </w:tcPr>
          <w:p w14:paraId="6E3ED147" w14:textId="77777777" w:rsidR="005B7153" w:rsidRPr="00A313CA" w:rsidRDefault="005B7153" w:rsidP="005B7153">
            <w:pPr>
              <w:pStyle w:val="Bodyjustified"/>
            </w:pPr>
            <w:r>
              <w:t>10, 20</w:t>
            </w:r>
          </w:p>
        </w:tc>
        <w:tc>
          <w:tcPr>
            <w:tcW w:w="1134" w:type="dxa"/>
            <w:vMerge/>
          </w:tcPr>
          <w:p w14:paraId="7AEF81DB" w14:textId="77777777" w:rsidR="005B7153" w:rsidRPr="00A313CA" w:rsidRDefault="005B7153" w:rsidP="005B7153">
            <w:pPr>
              <w:pStyle w:val="Bodyjustified"/>
            </w:pPr>
          </w:p>
        </w:tc>
        <w:tc>
          <w:tcPr>
            <w:tcW w:w="1134" w:type="dxa"/>
          </w:tcPr>
          <w:p w14:paraId="5155B282" w14:textId="77777777" w:rsidR="005B7153" w:rsidRPr="00A313CA" w:rsidRDefault="005B7153" w:rsidP="005B7153">
            <w:pPr>
              <w:pStyle w:val="Bodyjustified"/>
            </w:pPr>
            <w:r w:rsidRPr="00A313CA">
              <w:t>1.8</w:t>
            </w:r>
          </w:p>
        </w:tc>
        <w:tc>
          <w:tcPr>
            <w:tcW w:w="1077" w:type="dxa"/>
            <w:vMerge/>
          </w:tcPr>
          <w:p w14:paraId="5FADFA1E" w14:textId="77777777" w:rsidR="005B7153" w:rsidRPr="00A313CA" w:rsidRDefault="005B7153" w:rsidP="005B7153">
            <w:pPr>
              <w:pStyle w:val="Bodyjustified"/>
            </w:pPr>
          </w:p>
        </w:tc>
        <w:tc>
          <w:tcPr>
            <w:tcW w:w="850" w:type="dxa"/>
            <w:vMerge/>
          </w:tcPr>
          <w:p w14:paraId="30614962" w14:textId="77777777" w:rsidR="005B7153" w:rsidRPr="00A313CA" w:rsidRDefault="005B7153" w:rsidP="005B7153">
            <w:pPr>
              <w:pStyle w:val="Bodyjustified"/>
            </w:pPr>
          </w:p>
        </w:tc>
      </w:tr>
      <w:tr w:rsidR="005B7153" w:rsidRPr="00A313CA" w14:paraId="41F91967" w14:textId="77777777" w:rsidTr="00477E45">
        <w:trPr>
          <w:trHeight w:val="238"/>
        </w:trPr>
        <w:tc>
          <w:tcPr>
            <w:tcW w:w="1247" w:type="dxa"/>
            <w:vMerge/>
          </w:tcPr>
          <w:p w14:paraId="512ED18D" w14:textId="77777777" w:rsidR="005B7153" w:rsidRPr="00A313CA" w:rsidRDefault="005B7153" w:rsidP="005B7153">
            <w:pPr>
              <w:pStyle w:val="Bodyjustified"/>
            </w:pPr>
          </w:p>
        </w:tc>
        <w:tc>
          <w:tcPr>
            <w:tcW w:w="1247" w:type="dxa"/>
          </w:tcPr>
          <w:p w14:paraId="0C29DC3A" w14:textId="77777777" w:rsidR="005B7153" w:rsidRPr="00A313CA" w:rsidRDefault="005B7153" w:rsidP="005B7153">
            <w:pPr>
              <w:pStyle w:val="Bodyjustified"/>
            </w:pPr>
            <w:r w:rsidRPr="00A313CA">
              <w:t>1.8</w:t>
            </w:r>
          </w:p>
        </w:tc>
        <w:tc>
          <w:tcPr>
            <w:tcW w:w="1247" w:type="dxa"/>
          </w:tcPr>
          <w:p w14:paraId="3CF253EB" w14:textId="77777777" w:rsidR="005B7153" w:rsidRPr="00A313CA" w:rsidRDefault="005B7153" w:rsidP="005B7153">
            <w:pPr>
              <w:pStyle w:val="Bodyjustified"/>
            </w:pPr>
            <w:r>
              <w:t>10</w:t>
            </w:r>
          </w:p>
        </w:tc>
        <w:tc>
          <w:tcPr>
            <w:tcW w:w="1134" w:type="dxa"/>
            <w:vMerge/>
          </w:tcPr>
          <w:p w14:paraId="378A36B6" w14:textId="77777777" w:rsidR="005B7153" w:rsidRPr="00A313CA" w:rsidRDefault="005B7153" w:rsidP="005B7153">
            <w:pPr>
              <w:pStyle w:val="Bodyjustified"/>
            </w:pPr>
          </w:p>
        </w:tc>
        <w:tc>
          <w:tcPr>
            <w:tcW w:w="1134" w:type="dxa"/>
          </w:tcPr>
          <w:p w14:paraId="4C61C3E0" w14:textId="77777777" w:rsidR="005B7153" w:rsidRPr="00A313CA" w:rsidRDefault="005B7153" w:rsidP="005B7153">
            <w:pPr>
              <w:pStyle w:val="Bodyjustified"/>
            </w:pPr>
            <w:r w:rsidRPr="00A313CA">
              <w:t>2.4</w:t>
            </w:r>
          </w:p>
        </w:tc>
        <w:tc>
          <w:tcPr>
            <w:tcW w:w="1077" w:type="dxa"/>
            <w:vMerge w:val="restart"/>
          </w:tcPr>
          <w:p w14:paraId="5DA44775" w14:textId="77777777" w:rsidR="005B7153" w:rsidRPr="00A313CA" w:rsidRDefault="005B7153" w:rsidP="005B7153">
            <w:pPr>
              <w:pStyle w:val="Bodyjustified"/>
            </w:pPr>
            <w:r w:rsidRPr="00A313CA">
              <w:t>3</w:t>
            </w:r>
          </w:p>
        </w:tc>
        <w:tc>
          <w:tcPr>
            <w:tcW w:w="850" w:type="dxa"/>
            <w:vMerge w:val="restart"/>
          </w:tcPr>
          <w:p w14:paraId="0256409B" w14:textId="77777777" w:rsidR="005B7153" w:rsidRPr="00A313CA" w:rsidRDefault="005B7153" w:rsidP="005B7153">
            <w:pPr>
              <w:pStyle w:val="Bodyjustified"/>
            </w:pPr>
            <w:r w:rsidRPr="00A313CA">
              <w:t>8</w:t>
            </w:r>
          </w:p>
        </w:tc>
      </w:tr>
      <w:tr w:rsidR="005B7153" w:rsidRPr="00A313CA" w14:paraId="2A0A0EA7" w14:textId="77777777" w:rsidTr="00477E45">
        <w:trPr>
          <w:trHeight w:val="238"/>
        </w:trPr>
        <w:tc>
          <w:tcPr>
            <w:tcW w:w="1247" w:type="dxa"/>
            <w:vMerge/>
          </w:tcPr>
          <w:p w14:paraId="0C506CE0" w14:textId="77777777" w:rsidR="005B7153" w:rsidRPr="00A313CA" w:rsidRDefault="005B7153" w:rsidP="005B7153">
            <w:pPr>
              <w:pStyle w:val="Bodyjustified"/>
            </w:pPr>
          </w:p>
        </w:tc>
        <w:tc>
          <w:tcPr>
            <w:tcW w:w="1247" w:type="dxa"/>
          </w:tcPr>
          <w:p w14:paraId="046D7970" w14:textId="77777777" w:rsidR="005B7153" w:rsidRPr="00A313CA" w:rsidRDefault="005B7153" w:rsidP="005B7153">
            <w:pPr>
              <w:pStyle w:val="Bodyjustified"/>
            </w:pPr>
            <w:r w:rsidRPr="00A313CA">
              <w:t>2.2</w:t>
            </w:r>
          </w:p>
        </w:tc>
        <w:tc>
          <w:tcPr>
            <w:tcW w:w="1247" w:type="dxa"/>
          </w:tcPr>
          <w:p w14:paraId="76D869AB" w14:textId="77777777" w:rsidR="005B7153" w:rsidRPr="00A313CA" w:rsidRDefault="005B7153" w:rsidP="005B7153">
            <w:pPr>
              <w:pStyle w:val="Bodyjustified"/>
            </w:pPr>
            <w:r>
              <w:t>10, 20</w:t>
            </w:r>
          </w:p>
        </w:tc>
        <w:tc>
          <w:tcPr>
            <w:tcW w:w="1134" w:type="dxa"/>
            <w:vMerge/>
          </w:tcPr>
          <w:p w14:paraId="675AB6DC" w14:textId="77777777" w:rsidR="005B7153" w:rsidRPr="00A313CA" w:rsidRDefault="005B7153" w:rsidP="005B7153">
            <w:pPr>
              <w:pStyle w:val="Bodyjustified"/>
            </w:pPr>
          </w:p>
        </w:tc>
        <w:tc>
          <w:tcPr>
            <w:tcW w:w="1134" w:type="dxa"/>
          </w:tcPr>
          <w:p w14:paraId="1E260BF0" w14:textId="77777777" w:rsidR="005B7153" w:rsidRPr="00A313CA" w:rsidRDefault="005B7153" w:rsidP="005B7153">
            <w:pPr>
              <w:pStyle w:val="Bodyjustified"/>
            </w:pPr>
            <w:r w:rsidRPr="00A313CA">
              <w:t>2.9</w:t>
            </w:r>
          </w:p>
        </w:tc>
        <w:tc>
          <w:tcPr>
            <w:tcW w:w="1077" w:type="dxa"/>
            <w:vMerge/>
          </w:tcPr>
          <w:p w14:paraId="34A4ACE3" w14:textId="77777777" w:rsidR="005B7153" w:rsidRPr="00A313CA" w:rsidRDefault="005B7153" w:rsidP="005B7153">
            <w:pPr>
              <w:pStyle w:val="Bodyjustified"/>
            </w:pPr>
          </w:p>
        </w:tc>
        <w:tc>
          <w:tcPr>
            <w:tcW w:w="850" w:type="dxa"/>
            <w:vMerge/>
          </w:tcPr>
          <w:p w14:paraId="2C894ADF" w14:textId="77777777" w:rsidR="005B7153" w:rsidRPr="00A313CA" w:rsidRDefault="005B7153" w:rsidP="005B7153">
            <w:pPr>
              <w:pStyle w:val="Bodyjustified"/>
            </w:pPr>
          </w:p>
        </w:tc>
      </w:tr>
      <w:tr w:rsidR="005B7153" w:rsidRPr="00A313CA" w14:paraId="206A0A33" w14:textId="77777777" w:rsidTr="00477E45">
        <w:trPr>
          <w:trHeight w:val="238"/>
        </w:trPr>
        <w:tc>
          <w:tcPr>
            <w:tcW w:w="1247" w:type="dxa"/>
            <w:vMerge/>
          </w:tcPr>
          <w:p w14:paraId="5EE0D4A3" w14:textId="77777777" w:rsidR="005B7153" w:rsidRPr="00A313CA" w:rsidRDefault="005B7153" w:rsidP="005B7153">
            <w:pPr>
              <w:pStyle w:val="Bodyjustified"/>
            </w:pPr>
          </w:p>
        </w:tc>
        <w:tc>
          <w:tcPr>
            <w:tcW w:w="1247" w:type="dxa"/>
          </w:tcPr>
          <w:p w14:paraId="724A655A" w14:textId="77777777" w:rsidR="005B7153" w:rsidRPr="00A313CA" w:rsidRDefault="005B7153" w:rsidP="005B7153">
            <w:pPr>
              <w:pStyle w:val="Bodyjustified"/>
            </w:pPr>
            <w:r w:rsidRPr="00A313CA">
              <w:t>2.7</w:t>
            </w:r>
          </w:p>
        </w:tc>
        <w:tc>
          <w:tcPr>
            <w:tcW w:w="1247" w:type="dxa"/>
          </w:tcPr>
          <w:p w14:paraId="2B1F1C5E" w14:textId="77777777" w:rsidR="005B7153" w:rsidRPr="00A313CA" w:rsidRDefault="005B7153" w:rsidP="005B7153">
            <w:pPr>
              <w:pStyle w:val="Bodyjustified"/>
            </w:pPr>
            <w:r>
              <w:t>10</w:t>
            </w:r>
          </w:p>
        </w:tc>
        <w:tc>
          <w:tcPr>
            <w:tcW w:w="1134" w:type="dxa"/>
            <w:vMerge/>
          </w:tcPr>
          <w:p w14:paraId="63900090" w14:textId="77777777" w:rsidR="005B7153" w:rsidRPr="00A313CA" w:rsidRDefault="005B7153" w:rsidP="005B7153">
            <w:pPr>
              <w:pStyle w:val="Bodyjustified"/>
            </w:pPr>
          </w:p>
        </w:tc>
        <w:tc>
          <w:tcPr>
            <w:tcW w:w="1134" w:type="dxa"/>
          </w:tcPr>
          <w:p w14:paraId="267279EB" w14:textId="77777777" w:rsidR="005B7153" w:rsidRPr="00A313CA" w:rsidRDefault="005B7153" w:rsidP="005B7153">
            <w:pPr>
              <w:pStyle w:val="Bodyjustified"/>
            </w:pPr>
            <w:r w:rsidRPr="00A313CA">
              <w:t>3</w:t>
            </w:r>
          </w:p>
        </w:tc>
        <w:tc>
          <w:tcPr>
            <w:tcW w:w="1077" w:type="dxa"/>
          </w:tcPr>
          <w:p w14:paraId="10BBEB8A" w14:textId="77777777" w:rsidR="005B7153" w:rsidRPr="00A313CA" w:rsidRDefault="005B7153" w:rsidP="005B7153">
            <w:pPr>
              <w:pStyle w:val="Bodyjustified"/>
            </w:pPr>
            <w:r w:rsidRPr="00A313CA">
              <w:t>3.7</w:t>
            </w:r>
          </w:p>
        </w:tc>
        <w:tc>
          <w:tcPr>
            <w:tcW w:w="850" w:type="dxa"/>
            <w:vMerge/>
          </w:tcPr>
          <w:p w14:paraId="1447C555" w14:textId="77777777" w:rsidR="005B7153" w:rsidRPr="00A313CA" w:rsidRDefault="005B7153" w:rsidP="005B7153">
            <w:pPr>
              <w:pStyle w:val="Bodyjustified"/>
            </w:pPr>
          </w:p>
        </w:tc>
      </w:tr>
      <w:tr w:rsidR="005B7153" w:rsidRPr="00A313CA" w14:paraId="7A4F52F2" w14:textId="77777777" w:rsidTr="00477E45">
        <w:trPr>
          <w:trHeight w:val="238"/>
        </w:trPr>
        <w:tc>
          <w:tcPr>
            <w:tcW w:w="1247" w:type="dxa"/>
            <w:vMerge/>
          </w:tcPr>
          <w:p w14:paraId="1F160279" w14:textId="77777777" w:rsidR="005B7153" w:rsidRPr="00A313CA" w:rsidRDefault="005B7153" w:rsidP="005B7153">
            <w:pPr>
              <w:pStyle w:val="Bodyjustified"/>
            </w:pPr>
          </w:p>
        </w:tc>
        <w:tc>
          <w:tcPr>
            <w:tcW w:w="1247" w:type="dxa"/>
          </w:tcPr>
          <w:p w14:paraId="2A699B6C" w14:textId="77777777" w:rsidR="005B7153" w:rsidRPr="00A313CA" w:rsidRDefault="005B7153" w:rsidP="005B7153">
            <w:pPr>
              <w:pStyle w:val="Bodyjustified"/>
            </w:pPr>
            <w:r w:rsidRPr="00A313CA">
              <w:t>3.3</w:t>
            </w:r>
          </w:p>
        </w:tc>
        <w:tc>
          <w:tcPr>
            <w:tcW w:w="1247" w:type="dxa"/>
          </w:tcPr>
          <w:p w14:paraId="307C524E" w14:textId="77777777" w:rsidR="005B7153" w:rsidRPr="00A313CA" w:rsidRDefault="005B7153" w:rsidP="005B7153">
            <w:pPr>
              <w:pStyle w:val="Bodyjustified"/>
            </w:pPr>
            <w:r>
              <w:t>10, 20</w:t>
            </w:r>
          </w:p>
        </w:tc>
        <w:tc>
          <w:tcPr>
            <w:tcW w:w="1134" w:type="dxa"/>
            <w:vMerge/>
          </w:tcPr>
          <w:p w14:paraId="2C6E4C89" w14:textId="77777777" w:rsidR="005B7153" w:rsidRPr="00A313CA" w:rsidRDefault="005B7153" w:rsidP="005B7153">
            <w:pPr>
              <w:pStyle w:val="Bodyjustified"/>
            </w:pPr>
          </w:p>
        </w:tc>
        <w:tc>
          <w:tcPr>
            <w:tcW w:w="1134" w:type="dxa"/>
          </w:tcPr>
          <w:p w14:paraId="1E7AE137" w14:textId="77777777" w:rsidR="005B7153" w:rsidRPr="00A313CA" w:rsidRDefault="005B7153" w:rsidP="005B7153">
            <w:pPr>
              <w:pStyle w:val="Bodyjustified"/>
            </w:pPr>
            <w:r w:rsidRPr="00A313CA">
              <w:t>3.8</w:t>
            </w:r>
          </w:p>
        </w:tc>
        <w:tc>
          <w:tcPr>
            <w:tcW w:w="1077" w:type="dxa"/>
          </w:tcPr>
          <w:p w14:paraId="6B1EAC5B" w14:textId="77777777" w:rsidR="005B7153" w:rsidRPr="00A313CA" w:rsidRDefault="005B7153" w:rsidP="005B7153">
            <w:pPr>
              <w:pStyle w:val="Bodyjustified"/>
            </w:pPr>
            <w:r w:rsidRPr="00A313CA">
              <w:t>3.7</w:t>
            </w:r>
          </w:p>
        </w:tc>
        <w:tc>
          <w:tcPr>
            <w:tcW w:w="850" w:type="dxa"/>
          </w:tcPr>
          <w:p w14:paraId="12C713CD" w14:textId="77777777" w:rsidR="005B7153" w:rsidRPr="00A313CA" w:rsidRDefault="005B7153" w:rsidP="005B7153">
            <w:pPr>
              <w:pStyle w:val="Bodyjustified"/>
            </w:pPr>
            <w:r w:rsidRPr="00A313CA">
              <w:t>10</w:t>
            </w:r>
          </w:p>
        </w:tc>
      </w:tr>
      <w:tr w:rsidR="005B7153" w:rsidRPr="00A313CA" w14:paraId="04DBC7C4" w14:textId="77777777" w:rsidTr="00477E45">
        <w:trPr>
          <w:trHeight w:val="238"/>
        </w:trPr>
        <w:tc>
          <w:tcPr>
            <w:tcW w:w="1247" w:type="dxa"/>
            <w:vMerge/>
          </w:tcPr>
          <w:p w14:paraId="502E05F3" w14:textId="77777777" w:rsidR="005B7153" w:rsidRPr="00A313CA" w:rsidRDefault="005B7153" w:rsidP="005B7153">
            <w:pPr>
              <w:pStyle w:val="Bodyjustified"/>
            </w:pPr>
          </w:p>
        </w:tc>
        <w:tc>
          <w:tcPr>
            <w:tcW w:w="1247" w:type="dxa"/>
          </w:tcPr>
          <w:p w14:paraId="10A714D2" w14:textId="77777777" w:rsidR="005B7153" w:rsidRPr="00A313CA" w:rsidRDefault="005B7153" w:rsidP="005B7153">
            <w:pPr>
              <w:pStyle w:val="Bodyjustified"/>
            </w:pPr>
            <w:r w:rsidRPr="00A313CA">
              <w:t>3.9</w:t>
            </w:r>
          </w:p>
        </w:tc>
        <w:tc>
          <w:tcPr>
            <w:tcW w:w="1247" w:type="dxa"/>
          </w:tcPr>
          <w:p w14:paraId="74D67216" w14:textId="77777777" w:rsidR="005B7153" w:rsidRPr="00A313CA" w:rsidRDefault="005B7153" w:rsidP="005B7153">
            <w:pPr>
              <w:pStyle w:val="Bodyjustified"/>
            </w:pPr>
            <w:r>
              <w:t>10</w:t>
            </w:r>
          </w:p>
        </w:tc>
        <w:tc>
          <w:tcPr>
            <w:tcW w:w="1134" w:type="dxa"/>
            <w:vMerge/>
          </w:tcPr>
          <w:p w14:paraId="61E39FDD" w14:textId="77777777" w:rsidR="005B7153" w:rsidRPr="00A313CA" w:rsidRDefault="005B7153" w:rsidP="005B7153">
            <w:pPr>
              <w:pStyle w:val="Bodyjustified"/>
            </w:pPr>
          </w:p>
        </w:tc>
        <w:tc>
          <w:tcPr>
            <w:tcW w:w="1134" w:type="dxa"/>
          </w:tcPr>
          <w:p w14:paraId="7478D472" w14:textId="77777777" w:rsidR="005B7153" w:rsidRPr="00A313CA" w:rsidRDefault="005B7153" w:rsidP="005B7153">
            <w:pPr>
              <w:pStyle w:val="Bodyjustified"/>
            </w:pPr>
            <w:r w:rsidRPr="00A313CA">
              <w:t>4.2</w:t>
            </w:r>
          </w:p>
        </w:tc>
        <w:tc>
          <w:tcPr>
            <w:tcW w:w="1077" w:type="dxa"/>
          </w:tcPr>
          <w:p w14:paraId="5A7B2095" w14:textId="77777777" w:rsidR="005B7153" w:rsidRPr="00A313CA" w:rsidRDefault="005B7153" w:rsidP="005B7153">
            <w:pPr>
              <w:pStyle w:val="Bodyjustified"/>
            </w:pPr>
            <w:r w:rsidRPr="00A313CA">
              <w:t>4.7</w:t>
            </w:r>
          </w:p>
        </w:tc>
        <w:tc>
          <w:tcPr>
            <w:tcW w:w="850" w:type="dxa"/>
          </w:tcPr>
          <w:p w14:paraId="409DE80B" w14:textId="77777777" w:rsidR="005B7153" w:rsidRPr="00A313CA" w:rsidRDefault="005B7153" w:rsidP="005B7153">
            <w:pPr>
              <w:pStyle w:val="Bodyjustified"/>
            </w:pPr>
            <w:r w:rsidRPr="00A313CA">
              <w:t>12</w:t>
            </w:r>
          </w:p>
        </w:tc>
      </w:tr>
      <w:tr w:rsidR="005B7153" w:rsidRPr="00A313CA" w14:paraId="262F861B" w14:textId="77777777" w:rsidTr="00477E45">
        <w:trPr>
          <w:trHeight w:val="238"/>
        </w:trPr>
        <w:tc>
          <w:tcPr>
            <w:tcW w:w="1247" w:type="dxa"/>
            <w:vMerge w:val="restart"/>
          </w:tcPr>
          <w:p w14:paraId="7E8B4E8A" w14:textId="77777777" w:rsidR="005B7153" w:rsidRPr="00A313CA" w:rsidRDefault="005B7153" w:rsidP="005B7153">
            <w:pPr>
              <w:pStyle w:val="Bodyjustified"/>
            </w:pPr>
            <w:r w:rsidRPr="00A313CA">
              <w:t>03</w:t>
            </w:r>
            <w:r>
              <w:t xml:space="preserve">, </w:t>
            </w:r>
            <w:r w:rsidRPr="00A313CA">
              <w:t>07</w:t>
            </w:r>
          </w:p>
        </w:tc>
        <w:tc>
          <w:tcPr>
            <w:tcW w:w="1247" w:type="dxa"/>
          </w:tcPr>
          <w:p w14:paraId="41510802" w14:textId="77777777" w:rsidR="005B7153" w:rsidRPr="00A313CA" w:rsidRDefault="005B7153" w:rsidP="005B7153">
            <w:pPr>
              <w:pStyle w:val="Bodyjustified"/>
            </w:pPr>
            <w:r w:rsidRPr="00A313CA">
              <w:t>4.7</w:t>
            </w:r>
          </w:p>
        </w:tc>
        <w:tc>
          <w:tcPr>
            <w:tcW w:w="1247" w:type="dxa"/>
          </w:tcPr>
          <w:p w14:paraId="5CAD0293" w14:textId="77777777" w:rsidR="005B7153" w:rsidRPr="00A313CA" w:rsidRDefault="005B7153" w:rsidP="005B7153">
            <w:pPr>
              <w:pStyle w:val="Bodyjustified"/>
            </w:pPr>
            <w:r>
              <w:t>10, 20</w:t>
            </w:r>
          </w:p>
        </w:tc>
        <w:tc>
          <w:tcPr>
            <w:tcW w:w="1134" w:type="dxa"/>
            <w:vMerge w:val="restart"/>
          </w:tcPr>
          <w:p w14:paraId="7448B709" w14:textId="77777777" w:rsidR="005B7153" w:rsidRPr="00A313CA" w:rsidRDefault="005B7153" w:rsidP="005B7153">
            <w:pPr>
              <w:pStyle w:val="Bodyjustified"/>
            </w:pPr>
            <w:r w:rsidRPr="00A313CA">
              <w:t>200</w:t>
            </w:r>
          </w:p>
        </w:tc>
        <w:tc>
          <w:tcPr>
            <w:tcW w:w="1134" w:type="dxa"/>
          </w:tcPr>
          <w:p w14:paraId="24A2DB38" w14:textId="77777777" w:rsidR="005B7153" w:rsidRPr="00A313CA" w:rsidRDefault="005B7153" w:rsidP="005B7153">
            <w:pPr>
              <w:pStyle w:val="Bodyjustified"/>
            </w:pPr>
            <w:r w:rsidRPr="00A313CA">
              <w:t>5</w:t>
            </w:r>
          </w:p>
        </w:tc>
        <w:tc>
          <w:tcPr>
            <w:tcW w:w="1077" w:type="dxa"/>
          </w:tcPr>
          <w:p w14:paraId="16C0AC11" w14:textId="77777777" w:rsidR="005B7153" w:rsidRPr="00A313CA" w:rsidRDefault="005B7153" w:rsidP="005B7153">
            <w:pPr>
              <w:pStyle w:val="Bodyjustified"/>
            </w:pPr>
            <w:r w:rsidRPr="00A313CA">
              <w:t>5.2</w:t>
            </w:r>
          </w:p>
        </w:tc>
        <w:tc>
          <w:tcPr>
            <w:tcW w:w="850" w:type="dxa"/>
          </w:tcPr>
          <w:p w14:paraId="7895CEE8" w14:textId="77777777" w:rsidR="005B7153" w:rsidRPr="00A313CA" w:rsidRDefault="005B7153" w:rsidP="005B7153">
            <w:pPr>
              <w:pStyle w:val="Bodyjustified"/>
            </w:pPr>
            <w:r w:rsidRPr="00A313CA">
              <w:t>14</w:t>
            </w:r>
          </w:p>
        </w:tc>
      </w:tr>
      <w:tr w:rsidR="00FE0923" w:rsidRPr="00A313CA" w14:paraId="446BE7B1" w14:textId="77777777" w:rsidTr="00477E45">
        <w:trPr>
          <w:trHeight w:val="238"/>
        </w:trPr>
        <w:tc>
          <w:tcPr>
            <w:tcW w:w="1247" w:type="dxa"/>
            <w:vMerge/>
          </w:tcPr>
          <w:p w14:paraId="08387BF9" w14:textId="77777777" w:rsidR="00FE0923" w:rsidRPr="00A313CA" w:rsidRDefault="00FE0923" w:rsidP="00FE0923">
            <w:pPr>
              <w:pStyle w:val="Bodyjustified"/>
            </w:pPr>
          </w:p>
        </w:tc>
        <w:tc>
          <w:tcPr>
            <w:tcW w:w="1247" w:type="dxa"/>
          </w:tcPr>
          <w:p w14:paraId="79F8C1D7" w14:textId="77777777" w:rsidR="00FE0923" w:rsidRPr="00A313CA" w:rsidRDefault="00FE0923" w:rsidP="00FE0923">
            <w:pPr>
              <w:pStyle w:val="Bodyjustified"/>
            </w:pPr>
            <w:r w:rsidRPr="00A313CA">
              <w:t>5.6</w:t>
            </w:r>
          </w:p>
        </w:tc>
        <w:tc>
          <w:tcPr>
            <w:tcW w:w="1247" w:type="dxa"/>
          </w:tcPr>
          <w:p w14:paraId="573152C2" w14:textId="77777777" w:rsidR="00FE0923" w:rsidRPr="00A313CA" w:rsidRDefault="005B7153" w:rsidP="00FE0923">
            <w:pPr>
              <w:pStyle w:val="Bodyjustified"/>
            </w:pPr>
            <w:r>
              <w:t>10</w:t>
            </w:r>
          </w:p>
        </w:tc>
        <w:tc>
          <w:tcPr>
            <w:tcW w:w="1134" w:type="dxa"/>
            <w:vMerge/>
          </w:tcPr>
          <w:p w14:paraId="1A40CDD8" w14:textId="77777777" w:rsidR="00FE0923" w:rsidRPr="00A313CA" w:rsidRDefault="00FE0923" w:rsidP="00FE0923">
            <w:pPr>
              <w:pStyle w:val="Bodyjustified"/>
            </w:pPr>
          </w:p>
        </w:tc>
        <w:tc>
          <w:tcPr>
            <w:tcW w:w="1134" w:type="dxa"/>
          </w:tcPr>
          <w:p w14:paraId="4325AA7D" w14:textId="77777777" w:rsidR="00FE0923" w:rsidRPr="00A313CA" w:rsidRDefault="00FE0923" w:rsidP="00FE0923">
            <w:pPr>
              <w:pStyle w:val="Bodyjustified"/>
            </w:pPr>
            <w:r w:rsidRPr="00A313CA">
              <w:t>5.4</w:t>
            </w:r>
          </w:p>
        </w:tc>
        <w:tc>
          <w:tcPr>
            <w:tcW w:w="1077" w:type="dxa"/>
          </w:tcPr>
          <w:p w14:paraId="170A6124" w14:textId="77777777" w:rsidR="00FE0923" w:rsidRPr="00A313CA" w:rsidRDefault="00FE0923" w:rsidP="00FE0923">
            <w:pPr>
              <w:pStyle w:val="Bodyjustified"/>
            </w:pPr>
            <w:r w:rsidRPr="00A313CA">
              <w:t>6.3</w:t>
            </w:r>
          </w:p>
        </w:tc>
        <w:tc>
          <w:tcPr>
            <w:tcW w:w="850" w:type="dxa"/>
          </w:tcPr>
          <w:p w14:paraId="043D72DB" w14:textId="77777777" w:rsidR="00FE0923" w:rsidRPr="00A313CA" w:rsidRDefault="00FE0923" w:rsidP="00FE0923">
            <w:pPr>
              <w:pStyle w:val="Bodyjustified"/>
            </w:pPr>
            <w:r w:rsidRPr="00A313CA">
              <w:t>17</w:t>
            </w:r>
          </w:p>
        </w:tc>
      </w:tr>
      <w:tr w:rsidR="00FE0923" w:rsidRPr="00A313CA" w14:paraId="2D92FBCE" w14:textId="77777777" w:rsidTr="00477E45">
        <w:trPr>
          <w:trHeight w:val="238"/>
        </w:trPr>
        <w:tc>
          <w:tcPr>
            <w:tcW w:w="1247" w:type="dxa"/>
            <w:vMerge/>
          </w:tcPr>
          <w:p w14:paraId="7AA44A9D" w14:textId="77777777" w:rsidR="00FE0923" w:rsidRPr="00A313CA" w:rsidRDefault="00FE0923" w:rsidP="00FE0923">
            <w:pPr>
              <w:pStyle w:val="Bodyjustified"/>
            </w:pPr>
          </w:p>
        </w:tc>
        <w:tc>
          <w:tcPr>
            <w:tcW w:w="1247" w:type="dxa"/>
          </w:tcPr>
          <w:p w14:paraId="0BCF56A9" w14:textId="77777777" w:rsidR="00FE0923" w:rsidRPr="00A313CA" w:rsidRDefault="00FE0923" w:rsidP="00FE0923">
            <w:pPr>
              <w:pStyle w:val="Bodyjustified"/>
            </w:pPr>
            <w:r w:rsidRPr="00A313CA">
              <w:t>0.82</w:t>
            </w:r>
          </w:p>
        </w:tc>
        <w:tc>
          <w:tcPr>
            <w:tcW w:w="1247" w:type="dxa"/>
          </w:tcPr>
          <w:p w14:paraId="2C3C3AFB" w14:textId="77777777" w:rsidR="00FE0923" w:rsidRPr="00A313CA" w:rsidRDefault="005B7153" w:rsidP="00FE0923">
            <w:pPr>
              <w:pStyle w:val="Bodyjustified"/>
            </w:pPr>
            <w:r>
              <w:t>10</w:t>
            </w:r>
          </w:p>
        </w:tc>
        <w:tc>
          <w:tcPr>
            <w:tcW w:w="1134" w:type="dxa"/>
            <w:vMerge w:val="restart"/>
          </w:tcPr>
          <w:p w14:paraId="1DAF81C2" w14:textId="77777777" w:rsidR="00FE0923" w:rsidRPr="00A313CA" w:rsidRDefault="00FE0923" w:rsidP="00FE0923">
            <w:pPr>
              <w:pStyle w:val="Bodyjustified"/>
            </w:pPr>
            <w:r w:rsidRPr="00A313CA">
              <w:t>250</w:t>
            </w:r>
          </w:p>
        </w:tc>
        <w:tc>
          <w:tcPr>
            <w:tcW w:w="1134" w:type="dxa"/>
          </w:tcPr>
          <w:p w14:paraId="7111A965" w14:textId="77777777" w:rsidR="00FE0923" w:rsidRPr="00A313CA" w:rsidRDefault="00FE0923" w:rsidP="00FE0923">
            <w:pPr>
              <w:pStyle w:val="Bodyjustified"/>
            </w:pPr>
            <w:r w:rsidRPr="00A313CA">
              <w:t>1.3</w:t>
            </w:r>
          </w:p>
        </w:tc>
        <w:tc>
          <w:tcPr>
            <w:tcW w:w="1077" w:type="dxa"/>
            <w:vMerge w:val="restart"/>
          </w:tcPr>
          <w:p w14:paraId="4D9C7131" w14:textId="77777777" w:rsidR="00FE0923" w:rsidRPr="00A313CA" w:rsidRDefault="00FE0923" w:rsidP="00FE0923">
            <w:pPr>
              <w:pStyle w:val="Bodyjustified"/>
            </w:pPr>
            <w:r w:rsidRPr="00A313CA">
              <w:t>2.2</w:t>
            </w:r>
          </w:p>
        </w:tc>
        <w:tc>
          <w:tcPr>
            <w:tcW w:w="850" w:type="dxa"/>
            <w:vMerge w:val="restart"/>
          </w:tcPr>
          <w:p w14:paraId="05AF350E" w14:textId="77777777" w:rsidR="00FE0923" w:rsidRPr="00A313CA" w:rsidRDefault="00FE0923" w:rsidP="00FE0923">
            <w:pPr>
              <w:pStyle w:val="Bodyjustified"/>
            </w:pPr>
            <w:r w:rsidRPr="00A313CA">
              <w:t>6</w:t>
            </w:r>
          </w:p>
        </w:tc>
      </w:tr>
      <w:tr w:rsidR="005B7153" w:rsidRPr="00A313CA" w14:paraId="4A9FAE62" w14:textId="77777777" w:rsidTr="00477E45">
        <w:trPr>
          <w:trHeight w:val="238"/>
        </w:trPr>
        <w:tc>
          <w:tcPr>
            <w:tcW w:w="1247" w:type="dxa"/>
            <w:vMerge/>
          </w:tcPr>
          <w:p w14:paraId="7AD2DDA2" w14:textId="77777777" w:rsidR="005B7153" w:rsidRPr="00A313CA" w:rsidRDefault="005B7153" w:rsidP="005B7153">
            <w:pPr>
              <w:pStyle w:val="Bodyjustified"/>
            </w:pPr>
          </w:p>
        </w:tc>
        <w:tc>
          <w:tcPr>
            <w:tcW w:w="1247" w:type="dxa"/>
          </w:tcPr>
          <w:p w14:paraId="068D7ADA" w14:textId="77777777" w:rsidR="005B7153" w:rsidRPr="00A313CA" w:rsidRDefault="005B7153" w:rsidP="005B7153">
            <w:pPr>
              <w:pStyle w:val="Bodyjustified"/>
            </w:pPr>
            <w:r w:rsidRPr="00A313CA">
              <w:t>1</w:t>
            </w:r>
          </w:p>
        </w:tc>
        <w:tc>
          <w:tcPr>
            <w:tcW w:w="1247" w:type="dxa"/>
          </w:tcPr>
          <w:p w14:paraId="7CAEBF5B" w14:textId="77777777" w:rsidR="005B7153" w:rsidRPr="00A313CA" w:rsidRDefault="005B7153" w:rsidP="005B7153">
            <w:pPr>
              <w:pStyle w:val="Bodyjustified"/>
            </w:pPr>
            <w:r>
              <w:t>10, 20</w:t>
            </w:r>
          </w:p>
        </w:tc>
        <w:tc>
          <w:tcPr>
            <w:tcW w:w="1134" w:type="dxa"/>
            <w:vMerge/>
          </w:tcPr>
          <w:p w14:paraId="56EFEECF" w14:textId="77777777" w:rsidR="005B7153" w:rsidRPr="00A313CA" w:rsidRDefault="005B7153" w:rsidP="005B7153">
            <w:pPr>
              <w:pStyle w:val="Bodyjustified"/>
            </w:pPr>
          </w:p>
        </w:tc>
        <w:tc>
          <w:tcPr>
            <w:tcW w:w="1134" w:type="dxa"/>
          </w:tcPr>
          <w:p w14:paraId="4DA952A4" w14:textId="77777777" w:rsidR="005B7153" w:rsidRPr="00A313CA" w:rsidRDefault="005B7153" w:rsidP="005B7153">
            <w:pPr>
              <w:pStyle w:val="Bodyjustified"/>
            </w:pPr>
            <w:r w:rsidRPr="00A313CA">
              <w:t>1.6</w:t>
            </w:r>
          </w:p>
        </w:tc>
        <w:tc>
          <w:tcPr>
            <w:tcW w:w="1077" w:type="dxa"/>
            <w:vMerge/>
          </w:tcPr>
          <w:p w14:paraId="73D43671" w14:textId="77777777" w:rsidR="005B7153" w:rsidRPr="00A313CA" w:rsidRDefault="005B7153" w:rsidP="005B7153">
            <w:pPr>
              <w:pStyle w:val="Bodyjustified"/>
            </w:pPr>
          </w:p>
        </w:tc>
        <w:tc>
          <w:tcPr>
            <w:tcW w:w="850" w:type="dxa"/>
            <w:vMerge/>
          </w:tcPr>
          <w:p w14:paraId="2F39773A" w14:textId="77777777" w:rsidR="005B7153" w:rsidRPr="00A313CA" w:rsidRDefault="005B7153" w:rsidP="005B7153">
            <w:pPr>
              <w:pStyle w:val="Bodyjustified"/>
            </w:pPr>
          </w:p>
        </w:tc>
      </w:tr>
      <w:tr w:rsidR="005B7153" w:rsidRPr="00A313CA" w14:paraId="16F83A5A" w14:textId="77777777" w:rsidTr="00477E45">
        <w:trPr>
          <w:trHeight w:val="238"/>
        </w:trPr>
        <w:tc>
          <w:tcPr>
            <w:tcW w:w="1247" w:type="dxa"/>
            <w:vMerge/>
          </w:tcPr>
          <w:p w14:paraId="6AF1B5EC" w14:textId="77777777" w:rsidR="005B7153" w:rsidRPr="00A313CA" w:rsidRDefault="005B7153" w:rsidP="005B7153">
            <w:pPr>
              <w:pStyle w:val="Bodyjustified"/>
            </w:pPr>
          </w:p>
        </w:tc>
        <w:tc>
          <w:tcPr>
            <w:tcW w:w="1247" w:type="dxa"/>
          </w:tcPr>
          <w:p w14:paraId="55DD1425" w14:textId="77777777" w:rsidR="005B7153" w:rsidRPr="00A313CA" w:rsidRDefault="005B7153" w:rsidP="005B7153">
            <w:pPr>
              <w:pStyle w:val="Bodyjustified"/>
            </w:pPr>
            <w:r w:rsidRPr="00A313CA">
              <w:t>1.2</w:t>
            </w:r>
          </w:p>
        </w:tc>
        <w:tc>
          <w:tcPr>
            <w:tcW w:w="1247" w:type="dxa"/>
          </w:tcPr>
          <w:p w14:paraId="1D5AC18F" w14:textId="77777777" w:rsidR="005B7153" w:rsidRPr="00A313CA" w:rsidRDefault="005B7153" w:rsidP="005B7153">
            <w:pPr>
              <w:pStyle w:val="Bodyjustified"/>
            </w:pPr>
            <w:r>
              <w:t>10</w:t>
            </w:r>
          </w:p>
        </w:tc>
        <w:tc>
          <w:tcPr>
            <w:tcW w:w="1134" w:type="dxa"/>
            <w:vMerge/>
          </w:tcPr>
          <w:p w14:paraId="3DC056ED" w14:textId="77777777" w:rsidR="005B7153" w:rsidRPr="00A313CA" w:rsidRDefault="005B7153" w:rsidP="005B7153">
            <w:pPr>
              <w:pStyle w:val="Bodyjustified"/>
            </w:pPr>
          </w:p>
        </w:tc>
        <w:tc>
          <w:tcPr>
            <w:tcW w:w="1134" w:type="dxa"/>
          </w:tcPr>
          <w:p w14:paraId="16D3A2FC" w14:textId="77777777" w:rsidR="005B7153" w:rsidRPr="00A313CA" w:rsidRDefault="005B7153" w:rsidP="005B7153">
            <w:pPr>
              <w:pStyle w:val="Bodyjustified"/>
            </w:pPr>
            <w:r w:rsidRPr="00A313CA">
              <w:t>1.9</w:t>
            </w:r>
          </w:p>
        </w:tc>
        <w:tc>
          <w:tcPr>
            <w:tcW w:w="1077" w:type="dxa"/>
            <w:vMerge/>
          </w:tcPr>
          <w:p w14:paraId="50204BB4" w14:textId="77777777" w:rsidR="005B7153" w:rsidRPr="00A313CA" w:rsidRDefault="005B7153" w:rsidP="005B7153">
            <w:pPr>
              <w:pStyle w:val="Bodyjustified"/>
            </w:pPr>
          </w:p>
        </w:tc>
        <w:tc>
          <w:tcPr>
            <w:tcW w:w="850" w:type="dxa"/>
            <w:vMerge/>
          </w:tcPr>
          <w:p w14:paraId="02050E0A" w14:textId="77777777" w:rsidR="005B7153" w:rsidRPr="00A313CA" w:rsidRDefault="005B7153" w:rsidP="005B7153">
            <w:pPr>
              <w:pStyle w:val="Bodyjustified"/>
            </w:pPr>
          </w:p>
        </w:tc>
      </w:tr>
      <w:tr w:rsidR="005B7153" w:rsidRPr="00A313CA" w14:paraId="07020F49" w14:textId="77777777" w:rsidTr="00477E45">
        <w:trPr>
          <w:trHeight w:val="238"/>
        </w:trPr>
        <w:tc>
          <w:tcPr>
            <w:tcW w:w="1247" w:type="dxa"/>
            <w:vMerge/>
          </w:tcPr>
          <w:p w14:paraId="4BE34253" w14:textId="77777777" w:rsidR="005B7153" w:rsidRPr="00A313CA" w:rsidRDefault="005B7153" w:rsidP="005B7153">
            <w:pPr>
              <w:pStyle w:val="Bodyjustified"/>
            </w:pPr>
          </w:p>
        </w:tc>
        <w:tc>
          <w:tcPr>
            <w:tcW w:w="1247" w:type="dxa"/>
          </w:tcPr>
          <w:p w14:paraId="68743A66" w14:textId="77777777" w:rsidR="005B7153" w:rsidRPr="00A313CA" w:rsidRDefault="005B7153" w:rsidP="005B7153">
            <w:pPr>
              <w:pStyle w:val="Bodyjustified"/>
            </w:pPr>
            <w:r w:rsidRPr="00A313CA">
              <w:t>1.5</w:t>
            </w:r>
          </w:p>
        </w:tc>
        <w:tc>
          <w:tcPr>
            <w:tcW w:w="1247" w:type="dxa"/>
          </w:tcPr>
          <w:p w14:paraId="4DF14980" w14:textId="77777777" w:rsidR="005B7153" w:rsidRPr="00A313CA" w:rsidRDefault="005B7153" w:rsidP="005B7153">
            <w:pPr>
              <w:pStyle w:val="Bodyjustified"/>
            </w:pPr>
            <w:r>
              <w:t>10, 20</w:t>
            </w:r>
          </w:p>
        </w:tc>
        <w:tc>
          <w:tcPr>
            <w:tcW w:w="1134" w:type="dxa"/>
            <w:vMerge/>
          </w:tcPr>
          <w:p w14:paraId="3C9D834D" w14:textId="77777777" w:rsidR="005B7153" w:rsidRPr="00A313CA" w:rsidRDefault="005B7153" w:rsidP="005B7153">
            <w:pPr>
              <w:pStyle w:val="Bodyjustified"/>
            </w:pPr>
          </w:p>
        </w:tc>
        <w:tc>
          <w:tcPr>
            <w:tcW w:w="1134" w:type="dxa"/>
          </w:tcPr>
          <w:p w14:paraId="01C2E59C" w14:textId="77777777" w:rsidR="005B7153" w:rsidRPr="00A313CA" w:rsidRDefault="005B7153" w:rsidP="005B7153">
            <w:pPr>
              <w:pStyle w:val="Bodyjustified"/>
            </w:pPr>
            <w:r w:rsidRPr="00A313CA">
              <w:t>2.4</w:t>
            </w:r>
          </w:p>
        </w:tc>
        <w:tc>
          <w:tcPr>
            <w:tcW w:w="1077" w:type="dxa"/>
            <w:vMerge w:val="restart"/>
          </w:tcPr>
          <w:p w14:paraId="2CEF53D6" w14:textId="77777777" w:rsidR="005B7153" w:rsidRPr="00A313CA" w:rsidRDefault="005B7153" w:rsidP="005B7153">
            <w:pPr>
              <w:pStyle w:val="Bodyjustified"/>
            </w:pPr>
            <w:r w:rsidRPr="00A313CA">
              <w:t>3</w:t>
            </w:r>
          </w:p>
        </w:tc>
        <w:tc>
          <w:tcPr>
            <w:tcW w:w="850" w:type="dxa"/>
            <w:vMerge w:val="restart"/>
          </w:tcPr>
          <w:p w14:paraId="746FFB21" w14:textId="77777777" w:rsidR="005B7153" w:rsidRPr="00A313CA" w:rsidRDefault="005B7153" w:rsidP="005B7153">
            <w:pPr>
              <w:pStyle w:val="Bodyjustified"/>
            </w:pPr>
            <w:r w:rsidRPr="00A313CA">
              <w:t>8</w:t>
            </w:r>
          </w:p>
        </w:tc>
      </w:tr>
      <w:tr w:rsidR="005B7153" w:rsidRPr="00A313CA" w14:paraId="6D7DF872" w14:textId="77777777" w:rsidTr="00477E45">
        <w:trPr>
          <w:trHeight w:val="238"/>
        </w:trPr>
        <w:tc>
          <w:tcPr>
            <w:tcW w:w="1247" w:type="dxa"/>
            <w:vMerge/>
          </w:tcPr>
          <w:p w14:paraId="75112561" w14:textId="77777777" w:rsidR="005B7153" w:rsidRPr="00A313CA" w:rsidRDefault="005B7153" w:rsidP="005B7153">
            <w:pPr>
              <w:pStyle w:val="Bodyjustified"/>
            </w:pPr>
          </w:p>
        </w:tc>
        <w:tc>
          <w:tcPr>
            <w:tcW w:w="1247" w:type="dxa"/>
          </w:tcPr>
          <w:p w14:paraId="2DD3ED7B" w14:textId="77777777" w:rsidR="005B7153" w:rsidRPr="00A313CA" w:rsidRDefault="005B7153" w:rsidP="005B7153">
            <w:pPr>
              <w:pStyle w:val="Bodyjustified"/>
            </w:pPr>
            <w:r w:rsidRPr="00A313CA">
              <w:t>1.8</w:t>
            </w:r>
          </w:p>
        </w:tc>
        <w:tc>
          <w:tcPr>
            <w:tcW w:w="1247" w:type="dxa"/>
          </w:tcPr>
          <w:p w14:paraId="364A493F" w14:textId="77777777" w:rsidR="005B7153" w:rsidRPr="00A313CA" w:rsidRDefault="005B7153" w:rsidP="005B7153">
            <w:pPr>
              <w:pStyle w:val="Bodyjustified"/>
            </w:pPr>
            <w:r>
              <w:t>10</w:t>
            </w:r>
          </w:p>
        </w:tc>
        <w:tc>
          <w:tcPr>
            <w:tcW w:w="1134" w:type="dxa"/>
            <w:vMerge/>
          </w:tcPr>
          <w:p w14:paraId="5AE8CD40" w14:textId="77777777" w:rsidR="005B7153" w:rsidRPr="00A313CA" w:rsidRDefault="005B7153" w:rsidP="005B7153">
            <w:pPr>
              <w:pStyle w:val="Bodyjustified"/>
            </w:pPr>
          </w:p>
        </w:tc>
        <w:tc>
          <w:tcPr>
            <w:tcW w:w="1134" w:type="dxa"/>
          </w:tcPr>
          <w:p w14:paraId="30170883" w14:textId="77777777" w:rsidR="005B7153" w:rsidRPr="00A313CA" w:rsidRDefault="005B7153" w:rsidP="005B7153">
            <w:pPr>
              <w:pStyle w:val="Bodyjustified"/>
            </w:pPr>
            <w:r w:rsidRPr="00A313CA">
              <w:t>2.9</w:t>
            </w:r>
          </w:p>
        </w:tc>
        <w:tc>
          <w:tcPr>
            <w:tcW w:w="1077" w:type="dxa"/>
            <w:vMerge/>
          </w:tcPr>
          <w:p w14:paraId="7EAE5184" w14:textId="77777777" w:rsidR="005B7153" w:rsidRPr="00A313CA" w:rsidRDefault="005B7153" w:rsidP="005B7153">
            <w:pPr>
              <w:pStyle w:val="Bodyjustified"/>
            </w:pPr>
          </w:p>
        </w:tc>
        <w:tc>
          <w:tcPr>
            <w:tcW w:w="850" w:type="dxa"/>
            <w:vMerge/>
          </w:tcPr>
          <w:p w14:paraId="007A438C" w14:textId="77777777" w:rsidR="005B7153" w:rsidRPr="00A313CA" w:rsidRDefault="005B7153" w:rsidP="005B7153">
            <w:pPr>
              <w:pStyle w:val="Bodyjustified"/>
            </w:pPr>
          </w:p>
        </w:tc>
      </w:tr>
      <w:tr w:rsidR="005B7153" w:rsidRPr="00A313CA" w14:paraId="11EB114B" w14:textId="77777777" w:rsidTr="00477E45">
        <w:trPr>
          <w:trHeight w:val="238"/>
        </w:trPr>
        <w:tc>
          <w:tcPr>
            <w:tcW w:w="1247" w:type="dxa"/>
            <w:vMerge/>
          </w:tcPr>
          <w:p w14:paraId="14B11C2A" w14:textId="77777777" w:rsidR="005B7153" w:rsidRPr="00A313CA" w:rsidRDefault="005B7153" w:rsidP="005B7153">
            <w:pPr>
              <w:pStyle w:val="Bodyjustified"/>
            </w:pPr>
          </w:p>
        </w:tc>
        <w:tc>
          <w:tcPr>
            <w:tcW w:w="1247" w:type="dxa"/>
          </w:tcPr>
          <w:p w14:paraId="699221BD" w14:textId="77777777" w:rsidR="005B7153" w:rsidRPr="00A313CA" w:rsidRDefault="005B7153" w:rsidP="005B7153">
            <w:pPr>
              <w:pStyle w:val="Bodyjustified"/>
            </w:pPr>
            <w:r w:rsidRPr="00A313CA">
              <w:t>2.2</w:t>
            </w:r>
          </w:p>
        </w:tc>
        <w:tc>
          <w:tcPr>
            <w:tcW w:w="1247" w:type="dxa"/>
          </w:tcPr>
          <w:p w14:paraId="26254F7D" w14:textId="77777777" w:rsidR="005B7153" w:rsidRPr="00A313CA" w:rsidRDefault="005B7153" w:rsidP="005B7153">
            <w:pPr>
              <w:pStyle w:val="Bodyjustified"/>
            </w:pPr>
            <w:r>
              <w:t>10, 20</w:t>
            </w:r>
          </w:p>
        </w:tc>
        <w:tc>
          <w:tcPr>
            <w:tcW w:w="1134" w:type="dxa"/>
            <w:vMerge/>
          </w:tcPr>
          <w:p w14:paraId="0067439C" w14:textId="77777777" w:rsidR="005B7153" w:rsidRPr="00A313CA" w:rsidRDefault="005B7153" w:rsidP="005B7153">
            <w:pPr>
              <w:pStyle w:val="Bodyjustified"/>
            </w:pPr>
          </w:p>
        </w:tc>
        <w:tc>
          <w:tcPr>
            <w:tcW w:w="1134" w:type="dxa"/>
          </w:tcPr>
          <w:p w14:paraId="149958F1" w14:textId="77777777" w:rsidR="005B7153" w:rsidRPr="00A313CA" w:rsidRDefault="005B7153" w:rsidP="005B7153">
            <w:pPr>
              <w:pStyle w:val="Bodyjustified"/>
            </w:pPr>
            <w:r w:rsidRPr="00A313CA">
              <w:t>3.2</w:t>
            </w:r>
          </w:p>
        </w:tc>
        <w:tc>
          <w:tcPr>
            <w:tcW w:w="1077" w:type="dxa"/>
            <w:vMerge/>
          </w:tcPr>
          <w:p w14:paraId="59F5E1E7" w14:textId="77777777" w:rsidR="005B7153" w:rsidRPr="00A313CA" w:rsidRDefault="005B7153" w:rsidP="005B7153">
            <w:pPr>
              <w:pStyle w:val="Bodyjustified"/>
            </w:pPr>
          </w:p>
        </w:tc>
        <w:tc>
          <w:tcPr>
            <w:tcW w:w="850" w:type="dxa"/>
            <w:vMerge/>
          </w:tcPr>
          <w:p w14:paraId="48E846A5" w14:textId="77777777" w:rsidR="005B7153" w:rsidRPr="00A313CA" w:rsidRDefault="005B7153" w:rsidP="005B7153">
            <w:pPr>
              <w:pStyle w:val="Bodyjustified"/>
            </w:pPr>
          </w:p>
        </w:tc>
      </w:tr>
      <w:tr w:rsidR="005B7153" w:rsidRPr="00A313CA" w14:paraId="78DFB9C9" w14:textId="77777777" w:rsidTr="00477E45">
        <w:trPr>
          <w:trHeight w:val="238"/>
        </w:trPr>
        <w:tc>
          <w:tcPr>
            <w:tcW w:w="1247" w:type="dxa"/>
            <w:vMerge/>
          </w:tcPr>
          <w:p w14:paraId="02032C90" w14:textId="77777777" w:rsidR="005B7153" w:rsidRPr="00A313CA" w:rsidRDefault="005B7153" w:rsidP="005B7153">
            <w:pPr>
              <w:pStyle w:val="Bodyjustified"/>
            </w:pPr>
          </w:p>
        </w:tc>
        <w:tc>
          <w:tcPr>
            <w:tcW w:w="1247" w:type="dxa"/>
          </w:tcPr>
          <w:p w14:paraId="4ED13A46" w14:textId="77777777" w:rsidR="005B7153" w:rsidRPr="00A313CA" w:rsidRDefault="005B7153" w:rsidP="005B7153">
            <w:pPr>
              <w:pStyle w:val="Bodyjustified"/>
            </w:pPr>
            <w:r w:rsidRPr="00A313CA">
              <w:t>2.7</w:t>
            </w:r>
          </w:p>
        </w:tc>
        <w:tc>
          <w:tcPr>
            <w:tcW w:w="1247" w:type="dxa"/>
          </w:tcPr>
          <w:p w14:paraId="4BB55E7B" w14:textId="77777777" w:rsidR="005B7153" w:rsidRPr="00A313CA" w:rsidRDefault="005B7153" w:rsidP="005B7153">
            <w:pPr>
              <w:pStyle w:val="Bodyjustified"/>
            </w:pPr>
            <w:r>
              <w:t>10</w:t>
            </w:r>
          </w:p>
        </w:tc>
        <w:tc>
          <w:tcPr>
            <w:tcW w:w="1134" w:type="dxa"/>
            <w:vMerge/>
          </w:tcPr>
          <w:p w14:paraId="07F6775E" w14:textId="77777777" w:rsidR="005B7153" w:rsidRPr="00A313CA" w:rsidRDefault="005B7153" w:rsidP="005B7153">
            <w:pPr>
              <w:pStyle w:val="Bodyjustified"/>
            </w:pPr>
          </w:p>
        </w:tc>
        <w:tc>
          <w:tcPr>
            <w:tcW w:w="1134" w:type="dxa"/>
          </w:tcPr>
          <w:p w14:paraId="154E0D18" w14:textId="77777777" w:rsidR="005B7153" w:rsidRPr="00A313CA" w:rsidRDefault="005B7153" w:rsidP="005B7153">
            <w:pPr>
              <w:pStyle w:val="Bodyjustified"/>
            </w:pPr>
            <w:r w:rsidRPr="00A313CA">
              <w:t>3.7</w:t>
            </w:r>
          </w:p>
        </w:tc>
        <w:tc>
          <w:tcPr>
            <w:tcW w:w="1077" w:type="dxa"/>
          </w:tcPr>
          <w:p w14:paraId="6E59112E" w14:textId="77777777" w:rsidR="005B7153" w:rsidRPr="00A313CA" w:rsidRDefault="005B7153" w:rsidP="005B7153">
            <w:pPr>
              <w:pStyle w:val="Bodyjustified"/>
            </w:pPr>
            <w:r w:rsidRPr="00A313CA">
              <w:t>3.7</w:t>
            </w:r>
          </w:p>
        </w:tc>
        <w:tc>
          <w:tcPr>
            <w:tcW w:w="850" w:type="dxa"/>
          </w:tcPr>
          <w:p w14:paraId="69F50C24" w14:textId="77777777" w:rsidR="005B7153" w:rsidRPr="00A313CA" w:rsidRDefault="005B7153" w:rsidP="005B7153">
            <w:pPr>
              <w:pStyle w:val="Bodyjustified"/>
            </w:pPr>
            <w:r w:rsidRPr="00A313CA">
              <w:t>10</w:t>
            </w:r>
          </w:p>
        </w:tc>
      </w:tr>
      <w:tr w:rsidR="005B7153" w:rsidRPr="00A313CA" w14:paraId="27045DD8" w14:textId="77777777" w:rsidTr="00477E45">
        <w:trPr>
          <w:trHeight w:val="238"/>
        </w:trPr>
        <w:tc>
          <w:tcPr>
            <w:tcW w:w="1247" w:type="dxa"/>
            <w:vMerge/>
          </w:tcPr>
          <w:p w14:paraId="39E745C3" w14:textId="77777777" w:rsidR="005B7153" w:rsidRPr="00A313CA" w:rsidRDefault="005B7153" w:rsidP="005B7153">
            <w:pPr>
              <w:pStyle w:val="Bodyjustified"/>
            </w:pPr>
          </w:p>
        </w:tc>
        <w:tc>
          <w:tcPr>
            <w:tcW w:w="1247" w:type="dxa"/>
          </w:tcPr>
          <w:p w14:paraId="786C197C" w14:textId="77777777" w:rsidR="005B7153" w:rsidRPr="00A313CA" w:rsidRDefault="005B7153" w:rsidP="005B7153">
            <w:pPr>
              <w:pStyle w:val="Bodyjustified"/>
            </w:pPr>
            <w:r w:rsidRPr="00A313CA">
              <w:t>3.3</w:t>
            </w:r>
          </w:p>
        </w:tc>
        <w:tc>
          <w:tcPr>
            <w:tcW w:w="1247" w:type="dxa"/>
          </w:tcPr>
          <w:p w14:paraId="661AAD78" w14:textId="77777777" w:rsidR="005B7153" w:rsidRPr="00A313CA" w:rsidRDefault="005B7153" w:rsidP="005B7153">
            <w:pPr>
              <w:pStyle w:val="Bodyjustified"/>
            </w:pPr>
            <w:r>
              <w:t>10, 20</w:t>
            </w:r>
          </w:p>
        </w:tc>
        <w:tc>
          <w:tcPr>
            <w:tcW w:w="1134" w:type="dxa"/>
            <w:vMerge/>
          </w:tcPr>
          <w:p w14:paraId="287DC583" w14:textId="77777777" w:rsidR="005B7153" w:rsidRPr="00A313CA" w:rsidRDefault="005B7153" w:rsidP="005B7153">
            <w:pPr>
              <w:pStyle w:val="Bodyjustified"/>
            </w:pPr>
          </w:p>
        </w:tc>
        <w:tc>
          <w:tcPr>
            <w:tcW w:w="1134" w:type="dxa"/>
          </w:tcPr>
          <w:p w14:paraId="7C0F0229" w14:textId="77777777" w:rsidR="005B7153" w:rsidRPr="00A313CA" w:rsidRDefault="005B7153" w:rsidP="005B7153">
            <w:pPr>
              <w:pStyle w:val="Bodyjustified"/>
            </w:pPr>
            <w:r w:rsidRPr="00A313CA">
              <w:t>4.2</w:t>
            </w:r>
          </w:p>
        </w:tc>
        <w:tc>
          <w:tcPr>
            <w:tcW w:w="1077" w:type="dxa"/>
          </w:tcPr>
          <w:p w14:paraId="66D2DB59" w14:textId="77777777" w:rsidR="005B7153" w:rsidRPr="00A313CA" w:rsidRDefault="005B7153" w:rsidP="005B7153">
            <w:pPr>
              <w:pStyle w:val="Bodyjustified"/>
            </w:pPr>
            <w:r w:rsidRPr="00A313CA">
              <w:t>4.7</w:t>
            </w:r>
          </w:p>
        </w:tc>
        <w:tc>
          <w:tcPr>
            <w:tcW w:w="850" w:type="dxa"/>
          </w:tcPr>
          <w:p w14:paraId="4235DA4C" w14:textId="77777777" w:rsidR="005B7153" w:rsidRPr="00A313CA" w:rsidRDefault="005B7153" w:rsidP="005B7153">
            <w:pPr>
              <w:pStyle w:val="Bodyjustified"/>
            </w:pPr>
            <w:r w:rsidRPr="00A313CA">
              <w:t>12</w:t>
            </w:r>
          </w:p>
        </w:tc>
      </w:tr>
      <w:tr w:rsidR="005B7153" w:rsidRPr="00A313CA" w14:paraId="155E7713" w14:textId="77777777" w:rsidTr="00477E45">
        <w:trPr>
          <w:trHeight w:val="238"/>
        </w:trPr>
        <w:tc>
          <w:tcPr>
            <w:tcW w:w="1247" w:type="dxa"/>
            <w:vMerge/>
          </w:tcPr>
          <w:p w14:paraId="6D90DED7" w14:textId="77777777" w:rsidR="005B7153" w:rsidRPr="00A313CA" w:rsidRDefault="005B7153" w:rsidP="005B7153">
            <w:pPr>
              <w:pStyle w:val="Bodyjustified"/>
            </w:pPr>
          </w:p>
        </w:tc>
        <w:tc>
          <w:tcPr>
            <w:tcW w:w="1247" w:type="dxa"/>
          </w:tcPr>
          <w:p w14:paraId="69C1C0DC" w14:textId="77777777" w:rsidR="005B7153" w:rsidRPr="00A313CA" w:rsidRDefault="005B7153" w:rsidP="005B7153">
            <w:pPr>
              <w:pStyle w:val="Bodyjustified"/>
            </w:pPr>
            <w:r w:rsidRPr="00A313CA">
              <w:t>3.9</w:t>
            </w:r>
          </w:p>
        </w:tc>
        <w:tc>
          <w:tcPr>
            <w:tcW w:w="1247" w:type="dxa"/>
          </w:tcPr>
          <w:p w14:paraId="4910A159" w14:textId="77777777" w:rsidR="005B7153" w:rsidRPr="00A313CA" w:rsidRDefault="005B7153" w:rsidP="005B7153">
            <w:pPr>
              <w:pStyle w:val="Bodyjustified"/>
            </w:pPr>
            <w:r>
              <w:t>10</w:t>
            </w:r>
          </w:p>
        </w:tc>
        <w:tc>
          <w:tcPr>
            <w:tcW w:w="1134" w:type="dxa"/>
            <w:vMerge/>
          </w:tcPr>
          <w:p w14:paraId="1E0A9C9D" w14:textId="77777777" w:rsidR="005B7153" w:rsidRPr="00A313CA" w:rsidRDefault="005B7153" w:rsidP="005B7153">
            <w:pPr>
              <w:pStyle w:val="Bodyjustified"/>
            </w:pPr>
          </w:p>
        </w:tc>
        <w:tc>
          <w:tcPr>
            <w:tcW w:w="1134" w:type="dxa"/>
          </w:tcPr>
          <w:p w14:paraId="1826FF3D" w14:textId="77777777" w:rsidR="005B7153" w:rsidRPr="00A313CA" w:rsidRDefault="005B7153" w:rsidP="005B7153">
            <w:pPr>
              <w:pStyle w:val="Bodyjustified"/>
            </w:pPr>
            <w:r w:rsidRPr="00A313CA">
              <w:t>4.6</w:t>
            </w:r>
          </w:p>
        </w:tc>
        <w:tc>
          <w:tcPr>
            <w:tcW w:w="1077" w:type="dxa"/>
          </w:tcPr>
          <w:p w14:paraId="2B1A9696" w14:textId="77777777" w:rsidR="005B7153" w:rsidRPr="00A313CA" w:rsidRDefault="005B7153" w:rsidP="005B7153">
            <w:pPr>
              <w:pStyle w:val="Bodyjustified"/>
            </w:pPr>
            <w:r w:rsidRPr="00A313CA">
              <w:t>5.2</w:t>
            </w:r>
          </w:p>
        </w:tc>
        <w:tc>
          <w:tcPr>
            <w:tcW w:w="850" w:type="dxa"/>
          </w:tcPr>
          <w:p w14:paraId="360FC0A6" w14:textId="77777777" w:rsidR="005B7153" w:rsidRPr="00A313CA" w:rsidRDefault="005B7153" w:rsidP="005B7153">
            <w:pPr>
              <w:pStyle w:val="Bodyjustified"/>
            </w:pPr>
            <w:r w:rsidRPr="00A313CA">
              <w:t>14</w:t>
            </w:r>
          </w:p>
        </w:tc>
      </w:tr>
      <w:tr w:rsidR="005B7153" w:rsidRPr="00A313CA" w14:paraId="2719A064" w14:textId="77777777" w:rsidTr="00477E45">
        <w:trPr>
          <w:trHeight w:val="238"/>
        </w:trPr>
        <w:tc>
          <w:tcPr>
            <w:tcW w:w="1247" w:type="dxa"/>
            <w:vMerge/>
          </w:tcPr>
          <w:p w14:paraId="640AD46A" w14:textId="77777777" w:rsidR="005B7153" w:rsidRPr="00A313CA" w:rsidRDefault="005B7153" w:rsidP="005B7153">
            <w:pPr>
              <w:pStyle w:val="Bodyjustified"/>
            </w:pPr>
          </w:p>
        </w:tc>
        <w:tc>
          <w:tcPr>
            <w:tcW w:w="1247" w:type="dxa"/>
          </w:tcPr>
          <w:p w14:paraId="0E83CF69" w14:textId="77777777" w:rsidR="005B7153" w:rsidRPr="00A313CA" w:rsidRDefault="005B7153" w:rsidP="005B7153">
            <w:pPr>
              <w:pStyle w:val="Bodyjustified"/>
            </w:pPr>
            <w:r w:rsidRPr="00A313CA">
              <w:t>4.7</w:t>
            </w:r>
          </w:p>
        </w:tc>
        <w:tc>
          <w:tcPr>
            <w:tcW w:w="1247" w:type="dxa"/>
          </w:tcPr>
          <w:p w14:paraId="71B8AE02" w14:textId="77777777" w:rsidR="005B7153" w:rsidRPr="00A313CA" w:rsidRDefault="005B7153" w:rsidP="005B7153">
            <w:pPr>
              <w:pStyle w:val="Bodyjustified"/>
            </w:pPr>
            <w:r>
              <w:t>10, 20</w:t>
            </w:r>
          </w:p>
        </w:tc>
        <w:tc>
          <w:tcPr>
            <w:tcW w:w="1134" w:type="dxa"/>
            <w:vMerge/>
          </w:tcPr>
          <w:p w14:paraId="54F86BC6" w14:textId="77777777" w:rsidR="005B7153" w:rsidRPr="00A313CA" w:rsidRDefault="005B7153" w:rsidP="005B7153">
            <w:pPr>
              <w:pStyle w:val="Bodyjustified"/>
            </w:pPr>
          </w:p>
        </w:tc>
        <w:tc>
          <w:tcPr>
            <w:tcW w:w="1134" w:type="dxa"/>
          </w:tcPr>
          <w:p w14:paraId="594B7E3E" w14:textId="77777777" w:rsidR="005B7153" w:rsidRPr="00A313CA" w:rsidRDefault="005B7153" w:rsidP="005B7153">
            <w:pPr>
              <w:pStyle w:val="Bodyjustified"/>
            </w:pPr>
            <w:r w:rsidRPr="00A313CA">
              <w:t>5.3</w:t>
            </w:r>
          </w:p>
        </w:tc>
        <w:tc>
          <w:tcPr>
            <w:tcW w:w="1077" w:type="dxa"/>
          </w:tcPr>
          <w:p w14:paraId="4036FF45" w14:textId="77777777" w:rsidR="005B7153" w:rsidRPr="00A313CA" w:rsidRDefault="005B7153" w:rsidP="005B7153">
            <w:pPr>
              <w:pStyle w:val="Bodyjustified"/>
            </w:pPr>
            <w:r w:rsidRPr="00A313CA">
              <w:t>6.3</w:t>
            </w:r>
          </w:p>
        </w:tc>
        <w:tc>
          <w:tcPr>
            <w:tcW w:w="850" w:type="dxa"/>
          </w:tcPr>
          <w:p w14:paraId="18EBBF61" w14:textId="77777777" w:rsidR="005B7153" w:rsidRPr="00A313CA" w:rsidRDefault="005B7153" w:rsidP="005B7153">
            <w:pPr>
              <w:pStyle w:val="Bodyjustified"/>
            </w:pPr>
            <w:r w:rsidRPr="00A313CA">
              <w:t>17</w:t>
            </w:r>
          </w:p>
        </w:tc>
      </w:tr>
      <w:tr w:rsidR="005B7153" w:rsidRPr="00A313CA" w14:paraId="2ED37283" w14:textId="77777777" w:rsidTr="00477E45">
        <w:trPr>
          <w:trHeight w:val="238"/>
        </w:trPr>
        <w:tc>
          <w:tcPr>
            <w:tcW w:w="1247" w:type="dxa"/>
            <w:vMerge/>
          </w:tcPr>
          <w:p w14:paraId="1D2ADFFE" w14:textId="77777777" w:rsidR="005B7153" w:rsidRPr="00A313CA" w:rsidRDefault="005B7153" w:rsidP="005B7153">
            <w:pPr>
              <w:pStyle w:val="Bodyjustified"/>
            </w:pPr>
          </w:p>
        </w:tc>
        <w:tc>
          <w:tcPr>
            <w:tcW w:w="1247" w:type="dxa"/>
          </w:tcPr>
          <w:p w14:paraId="10DFC794" w14:textId="77777777" w:rsidR="005B7153" w:rsidRPr="00A313CA" w:rsidRDefault="005B7153" w:rsidP="005B7153">
            <w:pPr>
              <w:pStyle w:val="Bodyjustified"/>
            </w:pPr>
            <w:r w:rsidRPr="00A313CA">
              <w:t>0.33</w:t>
            </w:r>
          </w:p>
        </w:tc>
        <w:tc>
          <w:tcPr>
            <w:tcW w:w="1247" w:type="dxa"/>
          </w:tcPr>
          <w:p w14:paraId="73F823FF" w14:textId="77777777" w:rsidR="005B7153" w:rsidRPr="00A313CA" w:rsidRDefault="005B7153" w:rsidP="005B7153">
            <w:pPr>
              <w:pStyle w:val="Bodyjustified"/>
            </w:pPr>
            <w:r>
              <w:t>10, 20</w:t>
            </w:r>
          </w:p>
        </w:tc>
        <w:tc>
          <w:tcPr>
            <w:tcW w:w="1134" w:type="dxa"/>
            <w:vMerge w:val="restart"/>
          </w:tcPr>
          <w:p w14:paraId="1189E66D" w14:textId="77777777" w:rsidR="005B7153" w:rsidRPr="00A313CA" w:rsidRDefault="005B7153" w:rsidP="005B7153">
            <w:pPr>
              <w:pStyle w:val="Bodyjustified"/>
            </w:pPr>
            <w:r w:rsidRPr="00A313CA">
              <w:t>400</w:t>
            </w:r>
          </w:p>
        </w:tc>
        <w:tc>
          <w:tcPr>
            <w:tcW w:w="1134" w:type="dxa"/>
          </w:tcPr>
          <w:p w14:paraId="72598F94" w14:textId="77777777" w:rsidR="005B7153" w:rsidRPr="00A313CA" w:rsidRDefault="005B7153" w:rsidP="005B7153">
            <w:pPr>
              <w:pStyle w:val="Bodyjustified"/>
            </w:pPr>
            <w:r w:rsidRPr="00A313CA">
              <w:t>0.9</w:t>
            </w:r>
          </w:p>
        </w:tc>
        <w:tc>
          <w:tcPr>
            <w:tcW w:w="1077" w:type="dxa"/>
            <w:vMerge w:val="restart"/>
          </w:tcPr>
          <w:p w14:paraId="70E61281" w14:textId="77777777" w:rsidR="005B7153" w:rsidRPr="00A313CA" w:rsidRDefault="005B7153" w:rsidP="005B7153">
            <w:pPr>
              <w:pStyle w:val="Bodyjustified"/>
            </w:pPr>
            <w:r w:rsidRPr="00A313CA">
              <w:t>2.2</w:t>
            </w:r>
          </w:p>
        </w:tc>
        <w:tc>
          <w:tcPr>
            <w:tcW w:w="850" w:type="dxa"/>
            <w:vMerge w:val="restart"/>
          </w:tcPr>
          <w:p w14:paraId="4560D4E0" w14:textId="77777777" w:rsidR="005B7153" w:rsidRPr="00A313CA" w:rsidRDefault="005B7153" w:rsidP="005B7153">
            <w:pPr>
              <w:pStyle w:val="Bodyjustified"/>
            </w:pPr>
            <w:r w:rsidRPr="00A313CA">
              <w:t>6</w:t>
            </w:r>
          </w:p>
        </w:tc>
      </w:tr>
      <w:tr w:rsidR="005B7153" w:rsidRPr="00A313CA" w14:paraId="050AC84F" w14:textId="77777777" w:rsidTr="00477E45">
        <w:trPr>
          <w:trHeight w:val="238"/>
        </w:trPr>
        <w:tc>
          <w:tcPr>
            <w:tcW w:w="1247" w:type="dxa"/>
            <w:vMerge/>
          </w:tcPr>
          <w:p w14:paraId="00DCDCF7" w14:textId="77777777" w:rsidR="005B7153" w:rsidRPr="00A313CA" w:rsidRDefault="005B7153" w:rsidP="005B7153">
            <w:pPr>
              <w:pStyle w:val="Bodyjustified"/>
            </w:pPr>
          </w:p>
        </w:tc>
        <w:tc>
          <w:tcPr>
            <w:tcW w:w="1247" w:type="dxa"/>
          </w:tcPr>
          <w:p w14:paraId="3415AD3F" w14:textId="77777777" w:rsidR="005B7153" w:rsidRPr="00A313CA" w:rsidRDefault="005B7153" w:rsidP="005B7153">
            <w:pPr>
              <w:pStyle w:val="Bodyjustified"/>
            </w:pPr>
            <w:r w:rsidRPr="00A313CA">
              <w:t>0.39</w:t>
            </w:r>
          </w:p>
        </w:tc>
        <w:tc>
          <w:tcPr>
            <w:tcW w:w="1247" w:type="dxa"/>
          </w:tcPr>
          <w:p w14:paraId="3EA42899" w14:textId="77777777" w:rsidR="005B7153" w:rsidRPr="00A313CA" w:rsidRDefault="005B7153" w:rsidP="005B7153">
            <w:pPr>
              <w:pStyle w:val="Bodyjustified"/>
            </w:pPr>
            <w:r>
              <w:t>10</w:t>
            </w:r>
          </w:p>
        </w:tc>
        <w:tc>
          <w:tcPr>
            <w:tcW w:w="1134" w:type="dxa"/>
            <w:vMerge/>
          </w:tcPr>
          <w:p w14:paraId="3AB64B57" w14:textId="77777777" w:rsidR="005B7153" w:rsidRPr="00A313CA" w:rsidRDefault="005B7153" w:rsidP="005B7153">
            <w:pPr>
              <w:pStyle w:val="Bodyjustified"/>
            </w:pPr>
          </w:p>
        </w:tc>
        <w:tc>
          <w:tcPr>
            <w:tcW w:w="1134" w:type="dxa"/>
          </w:tcPr>
          <w:p w14:paraId="7E750AFD" w14:textId="77777777" w:rsidR="005B7153" w:rsidRPr="00A313CA" w:rsidRDefault="005B7153" w:rsidP="005B7153">
            <w:pPr>
              <w:pStyle w:val="Bodyjustified"/>
            </w:pPr>
            <w:r w:rsidRPr="00A313CA">
              <w:t>1</w:t>
            </w:r>
          </w:p>
        </w:tc>
        <w:tc>
          <w:tcPr>
            <w:tcW w:w="1077" w:type="dxa"/>
            <w:vMerge/>
          </w:tcPr>
          <w:p w14:paraId="6B338990" w14:textId="77777777" w:rsidR="005B7153" w:rsidRPr="00A313CA" w:rsidRDefault="005B7153" w:rsidP="005B7153">
            <w:pPr>
              <w:pStyle w:val="Bodyjustified"/>
            </w:pPr>
          </w:p>
        </w:tc>
        <w:tc>
          <w:tcPr>
            <w:tcW w:w="850" w:type="dxa"/>
            <w:vMerge/>
          </w:tcPr>
          <w:p w14:paraId="33314AAE" w14:textId="77777777" w:rsidR="005B7153" w:rsidRPr="00A313CA" w:rsidRDefault="005B7153" w:rsidP="005B7153">
            <w:pPr>
              <w:pStyle w:val="Bodyjustified"/>
            </w:pPr>
          </w:p>
        </w:tc>
      </w:tr>
      <w:tr w:rsidR="005B7153" w:rsidRPr="00A313CA" w14:paraId="39B27A00" w14:textId="77777777" w:rsidTr="00477E45">
        <w:trPr>
          <w:trHeight w:val="238"/>
        </w:trPr>
        <w:tc>
          <w:tcPr>
            <w:tcW w:w="1247" w:type="dxa"/>
            <w:vMerge/>
          </w:tcPr>
          <w:p w14:paraId="09B3430A" w14:textId="77777777" w:rsidR="005B7153" w:rsidRPr="00A313CA" w:rsidRDefault="005B7153" w:rsidP="005B7153">
            <w:pPr>
              <w:pStyle w:val="Bodyjustified"/>
            </w:pPr>
          </w:p>
        </w:tc>
        <w:tc>
          <w:tcPr>
            <w:tcW w:w="1247" w:type="dxa"/>
          </w:tcPr>
          <w:p w14:paraId="3D1F7CEC" w14:textId="77777777" w:rsidR="005B7153" w:rsidRPr="00A313CA" w:rsidRDefault="005B7153" w:rsidP="005B7153">
            <w:pPr>
              <w:pStyle w:val="Bodyjustified"/>
            </w:pPr>
            <w:r w:rsidRPr="00A313CA">
              <w:t>0.47</w:t>
            </w:r>
          </w:p>
        </w:tc>
        <w:tc>
          <w:tcPr>
            <w:tcW w:w="1247" w:type="dxa"/>
          </w:tcPr>
          <w:p w14:paraId="7C083C9A" w14:textId="77777777" w:rsidR="005B7153" w:rsidRPr="00A313CA" w:rsidRDefault="005B7153" w:rsidP="005B7153">
            <w:pPr>
              <w:pStyle w:val="Bodyjustified"/>
            </w:pPr>
            <w:r>
              <w:t>10, 20</w:t>
            </w:r>
          </w:p>
        </w:tc>
        <w:tc>
          <w:tcPr>
            <w:tcW w:w="1134" w:type="dxa"/>
            <w:vMerge/>
          </w:tcPr>
          <w:p w14:paraId="6309DC1A" w14:textId="77777777" w:rsidR="005B7153" w:rsidRPr="00A313CA" w:rsidRDefault="005B7153" w:rsidP="005B7153">
            <w:pPr>
              <w:pStyle w:val="Bodyjustified"/>
            </w:pPr>
          </w:p>
        </w:tc>
        <w:tc>
          <w:tcPr>
            <w:tcW w:w="1134" w:type="dxa"/>
          </w:tcPr>
          <w:p w14:paraId="0C4DAA8A" w14:textId="77777777" w:rsidR="005B7153" w:rsidRPr="00A313CA" w:rsidRDefault="005B7153" w:rsidP="005B7153">
            <w:pPr>
              <w:pStyle w:val="Bodyjustified"/>
            </w:pPr>
            <w:r w:rsidRPr="00A313CA">
              <w:t>1.1</w:t>
            </w:r>
          </w:p>
        </w:tc>
        <w:tc>
          <w:tcPr>
            <w:tcW w:w="1077" w:type="dxa"/>
            <w:vMerge/>
          </w:tcPr>
          <w:p w14:paraId="1A94227D" w14:textId="77777777" w:rsidR="005B7153" w:rsidRPr="00A313CA" w:rsidRDefault="005B7153" w:rsidP="005B7153">
            <w:pPr>
              <w:pStyle w:val="Bodyjustified"/>
            </w:pPr>
          </w:p>
        </w:tc>
        <w:tc>
          <w:tcPr>
            <w:tcW w:w="850" w:type="dxa"/>
            <w:vMerge/>
          </w:tcPr>
          <w:p w14:paraId="3FFBCB49" w14:textId="77777777" w:rsidR="005B7153" w:rsidRPr="00A313CA" w:rsidRDefault="005B7153" w:rsidP="005B7153">
            <w:pPr>
              <w:pStyle w:val="Bodyjustified"/>
            </w:pPr>
          </w:p>
        </w:tc>
      </w:tr>
      <w:tr w:rsidR="005B7153" w:rsidRPr="00A313CA" w14:paraId="44719A19" w14:textId="77777777" w:rsidTr="00477E45">
        <w:trPr>
          <w:trHeight w:val="238"/>
        </w:trPr>
        <w:tc>
          <w:tcPr>
            <w:tcW w:w="1247" w:type="dxa"/>
            <w:vMerge/>
          </w:tcPr>
          <w:p w14:paraId="0EFF1A9C" w14:textId="77777777" w:rsidR="005B7153" w:rsidRPr="00A313CA" w:rsidRDefault="005B7153" w:rsidP="005B7153">
            <w:pPr>
              <w:pStyle w:val="Bodyjustified"/>
            </w:pPr>
          </w:p>
        </w:tc>
        <w:tc>
          <w:tcPr>
            <w:tcW w:w="1247" w:type="dxa"/>
          </w:tcPr>
          <w:p w14:paraId="6BAC8685" w14:textId="77777777" w:rsidR="005B7153" w:rsidRPr="00A313CA" w:rsidRDefault="005B7153" w:rsidP="005B7153">
            <w:pPr>
              <w:pStyle w:val="Bodyjustified"/>
            </w:pPr>
            <w:r w:rsidRPr="00A313CA">
              <w:t>0.56</w:t>
            </w:r>
          </w:p>
        </w:tc>
        <w:tc>
          <w:tcPr>
            <w:tcW w:w="1247" w:type="dxa"/>
          </w:tcPr>
          <w:p w14:paraId="54B190D4" w14:textId="77777777" w:rsidR="005B7153" w:rsidRPr="00A313CA" w:rsidRDefault="005B7153" w:rsidP="005B7153">
            <w:pPr>
              <w:pStyle w:val="Bodyjustified"/>
            </w:pPr>
            <w:r>
              <w:t>10</w:t>
            </w:r>
          </w:p>
        </w:tc>
        <w:tc>
          <w:tcPr>
            <w:tcW w:w="1134" w:type="dxa"/>
            <w:vMerge/>
          </w:tcPr>
          <w:p w14:paraId="3B0E003D" w14:textId="77777777" w:rsidR="005B7153" w:rsidRPr="00A313CA" w:rsidRDefault="005B7153" w:rsidP="005B7153">
            <w:pPr>
              <w:pStyle w:val="Bodyjustified"/>
            </w:pPr>
          </w:p>
        </w:tc>
        <w:tc>
          <w:tcPr>
            <w:tcW w:w="1134" w:type="dxa"/>
          </w:tcPr>
          <w:p w14:paraId="232BFB3B" w14:textId="77777777" w:rsidR="005B7153" w:rsidRPr="00A313CA" w:rsidRDefault="005B7153" w:rsidP="005B7153">
            <w:pPr>
              <w:pStyle w:val="Bodyjustified"/>
            </w:pPr>
            <w:r w:rsidRPr="00A313CA">
              <w:t>1.4</w:t>
            </w:r>
          </w:p>
        </w:tc>
        <w:tc>
          <w:tcPr>
            <w:tcW w:w="1077" w:type="dxa"/>
            <w:vMerge w:val="restart"/>
          </w:tcPr>
          <w:p w14:paraId="6951BC74" w14:textId="77777777" w:rsidR="005B7153" w:rsidRPr="00A313CA" w:rsidRDefault="005B7153" w:rsidP="005B7153">
            <w:pPr>
              <w:pStyle w:val="Bodyjustified"/>
            </w:pPr>
            <w:r w:rsidRPr="00A313CA">
              <w:t>3</w:t>
            </w:r>
          </w:p>
        </w:tc>
        <w:tc>
          <w:tcPr>
            <w:tcW w:w="850" w:type="dxa"/>
            <w:vMerge w:val="restart"/>
          </w:tcPr>
          <w:p w14:paraId="7FB7ACEA" w14:textId="77777777" w:rsidR="005B7153" w:rsidRPr="00A313CA" w:rsidRDefault="005B7153" w:rsidP="005B7153">
            <w:pPr>
              <w:pStyle w:val="Bodyjustified"/>
            </w:pPr>
            <w:r w:rsidRPr="00A313CA">
              <w:t>8</w:t>
            </w:r>
          </w:p>
        </w:tc>
      </w:tr>
      <w:tr w:rsidR="005B7153" w:rsidRPr="00A313CA" w14:paraId="02237F60" w14:textId="77777777" w:rsidTr="00477E45">
        <w:trPr>
          <w:trHeight w:val="238"/>
        </w:trPr>
        <w:tc>
          <w:tcPr>
            <w:tcW w:w="1247" w:type="dxa"/>
            <w:vMerge/>
          </w:tcPr>
          <w:p w14:paraId="55318C1E" w14:textId="77777777" w:rsidR="005B7153" w:rsidRPr="00A313CA" w:rsidRDefault="005B7153" w:rsidP="005B7153">
            <w:pPr>
              <w:pStyle w:val="Bodyjustified"/>
            </w:pPr>
          </w:p>
        </w:tc>
        <w:tc>
          <w:tcPr>
            <w:tcW w:w="1247" w:type="dxa"/>
          </w:tcPr>
          <w:p w14:paraId="68D94F56" w14:textId="77777777" w:rsidR="005B7153" w:rsidRPr="00A313CA" w:rsidRDefault="005B7153" w:rsidP="005B7153">
            <w:pPr>
              <w:pStyle w:val="Bodyjustified"/>
            </w:pPr>
            <w:r w:rsidRPr="00A313CA">
              <w:t>0.68</w:t>
            </w:r>
          </w:p>
        </w:tc>
        <w:tc>
          <w:tcPr>
            <w:tcW w:w="1247" w:type="dxa"/>
          </w:tcPr>
          <w:p w14:paraId="73C57A6B" w14:textId="77777777" w:rsidR="005B7153" w:rsidRPr="00A313CA" w:rsidRDefault="005B7153" w:rsidP="005B7153">
            <w:pPr>
              <w:pStyle w:val="Bodyjustified"/>
            </w:pPr>
            <w:r>
              <w:t>10, 20</w:t>
            </w:r>
          </w:p>
        </w:tc>
        <w:tc>
          <w:tcPr>
            <w:tcW w:w="1134" w:type="dxa"/>
            <w:vMerge/>
          </w:tcPr>
          <w:p w14:paraId="79F65573" w14:textId="77777777" w:rsidR="005B7153" w:rsidRPr="00A313CA" w:rsidRDefault="005B7153" w:rsidP="005B7153">
            <w:pPr>
              <w:pStyle w:val="Bodyjustified"/>
            </w:pPr>
          </w:p>
        </w:tc>
        <w:tc>
          <w:tcPr>
            <w:tcW w:w="1134" w:type="dxa"/>
          </w:tcPr>
          <w:p w14:paraId="7A392345" w14:textId="77777777" w:rsidR="005B7153" w:rsidRPr="00A313CA" w:rsidRDefault="005B7153" w:rsidP="005B7153">
            <w:pPr>
              <w:pStyle w:val="Bodyjustified"/>
            </w:pPr>
            <w:r w:rsidRPr="00A313CA">
              <w:t>1.6</w:t>
            </w:r>
          </w:p>
        </w:tc>
        <w:tc>
          <w:tcPr>
            <w:tcW w:w="1077" w:type="dxa"/>
            <w:vMerge/>
          </w:tcPr>
          <w:p w14:paraId="7D0B1010" w14:textId="77777777" w:rsidR="005B7153" w:rsidRPr="00A313CA" w:rsidRDefault="005B7153" w:rsidP="005B7153">
            <w:pPr>
              <w:pStyle w:val="Bodyjustified"/>
            </w:pPr>
          </w:p>
        </w:tc>
        <w:tc>
          <w:tcPr>
            <w:tcW w:w="850" w:type="dxa"/>
            <w:vMerge/>
          </w:tcPr>
          <w:p w14:paraId="2C743BB6" w14:textId="77777777" w:rsidR="005B7153" w:rsidRPr="00A313CA" w:rsidRDefault="005B7153" w:rsidP="005B7153">
            <w:pPr>
              <w:pStyle w:val="Bodyjustified"/>
            </w:pPr>
          </w:p>
        </w:tc>
      </w:tr>
      <w:tr w:rsidR="005B7153" w:rsidRPr="00A313CA" w14:paraId="2C5AEAD6" w14:textId="77777777" w:rsidTr="00477E45">
        <w:trPr>
          <w:trHeight w:val="238"/>
        </w:trPr>
        <w:tc>
          <w:tcPr>
            <w:tcW w:w="1247" w:type="dxa"/>
            <w:vMerge/>
          </w:tcPr>
          <w:p w14:paraId="26DA3994" w14:textId="77777777" w:rsidR="005B7153" w:rsidRPr="00A313CA" w:rsidRDefault="005B7153" w:rsidP="005B7153">
            <w:pPr>
              <w:pStyle w:val="Bodyjustified"/>
            </w:pPr>
          </w:p>
        </w:tc>
        <w:tc>
          <w:tcPr>
            <w:tcW w:w="1247" w:type="dxa"/>
          </w:tcPr>
          <w:p w14:paraId="1CDFA2FC" w14:textId="77777777" w:rsidR="005B7153" w:rsidRPr="00A313CA" w:rsidRDefault="005B7153" w:rsidP="005B7153">
            <w:pPr>
              <w:pStyle w:val="Bodyjustified"/>
            </w:pPr>
            <w:r w:rsidRPr="00A313CA">
              <w:t>0.82</w:t>
            </w:r>
          </w:p>
        </w:tc>
        <w:tc>
          <w:tcPr>
            <w:tcW w:w="1247" w:type="dxa"/>
          </w:tcPr>
          <w:p w14:paraId="4A7C5B36" w14:textId="77777777" w:rsidR="005B7153" w:rsidRPr="00A313CA" w:rsidRDefault="005B7153" w:rsidP="005B7153">
            <w:pPr>
              <w:pStyle w:val="Bodyjustified"/>
            </w:pPr>
            <w:r>
              <w:t>10</w:t>
            </w:r>
          </w:p>
        </w:tc>
        <w:tc>
          <w:tcPr>
            <w:tcW w:w="1134" w:type="dxa"/>
            <w:vMerge/>
          </w:tcPr>
          <w:p w14:paraId="1FC41344" w14:textId="77777777" w:rsidR="005B7153" w:rsidRPr="00A313CA" w:rsidRDefault="005B7153" w:rsidP="005B7153">
            <w:pPr>
              <w:pStyle w:val="Bodyjustified"/>
            </w:pPr>
          </w:p>
        </w:tc>
        <w:tc>
          <w:tcPr>
            <w:tcW w:w="1134" w:type="dxa"/>
          </w:tcPr>
          <w:p w14:paraId="4023D9B7" w14:textId="77777777" w:rsidR="005B7153" w:rsidRPr="00A313CA" w:rsidRDefault="005B7153" w:rsidP="005B7153">
            <w:pPr>
              <w:pStyle w:val="Bodyjustified"/>
            </w:pPr>
            <w:r w:rsidRPr="00A313CA">
              <w:t>2</w:t>
            </w:r>
          </w:p>
        </w:tc>
        <w:tc>
          <w:tcPr>
            <w:tcW w:w="1077" w:type="dxa"/>
            <w:vMerge/>
          </w:tcPr>
          <w:p w14:paraId="3A641C4B" w14:textId="77777777" w:rsidR="005B7153" w:rsidRPr="00A313CA" w:rsidRDefault="005B7153" w:rsidP="005B7153">
            <w:pPr>
              <w:pStyle w:val="Bodyjustified"/>
            </w:pPr>
          </w:p>
        </w:tc>
        <w:tc>
          <w:tcPr>
            <w:tcW w:w="850" w:type="dxa"/>
            <w:vMerge/>
          </w:tcPr>
          <w:p w14:paraId="2D9E48C8" w14:textId="77777777" w:rsidR="005B7153" w:rsidRPr="00A313CA" w:rsidRDefault="005B7153" w:rsidP="005B7153">
            <w:pPr>
              <w:pStyle w:val="Bodyjustified"/>
            </w:pPr>
          </w:p>
        </w:tc>
      </w:tr>
      <w:tr w:rsidR="005B7153" w:rsidRPr="00A313CA" w14:paraId="6E8EF799" w14:textId="77777777" w:rsidTr="00477E45">
        <w:trPr>
          <w:trHeight w:val="238"/>
        </w:trPr>
        <w:tc>
          <w:tcPr>
            <w:tcW w:w="1247" w:type="dxa"/>
            <w:vMerge/>
          </w:tcPr>
          <w:p w14:paraId="36EFE6D7" w14:textId="77777777" w:rsidR="005B7153" w:rsidRPr="00A313CA" w:rsidRDefault="005B7153" w:rsidP="005B7153">
            <w:pPr>
              <w:pStyle w:val="Bodyjustified"/>
            </w:pPr>
          </w:p>
        </w:tc>
        <w:tc>
          <w:tcPr>
            <w:tcW w:w="1247" w:type="dxa"/>
          </w:tcPr>
          <w:p w14:paraId="2C778A71" w14:textId="77777777" w:rsidR="005B7153" w:rsidRPr="00A313CA" w:rsidRDefault="005B7153" w:rsidP="005B7153">
            <w:pPr>
              <w:pStyle w:val="Bodyjustified"/>
            </w:pPr>
            <w:r w:rsidRPr="00A313CA">
              <w:t>1</w:t>
            </w:r>
          </w:p>
        </w:tc>
        <w:tc>
          <w:tcPr>
            <w:tcW w:w="1247" w:type="dxa"/>
          </w:tcPr>
          <w:p w14:paraId="0106DDB5" w14:textId="77777777" w:rsidR="005B7153" w:rsidRPr="00A313CA" w:rsidRDefault="005B7153" w:rsidP="005B7153">
            <w:pPr>
              <w:pStyle w:val="Bodyjustified"/>
            </w:pPr>
            <w:r>
              <w:t>10, 20</w:t>
            </w:r>
          </w:p>
        </w:tc>
        <w:tc>
          <w:tcPr>
            <w:tcW w:w="1134" w:type="dxa"/>
            <w:vMerge/>
          </w:tcPr>
          <w:p w14:paraId="7F741542" w14:textId="77777777" w:rsidR="005B7153" w:rsidRPr="00A313CA" w:rsidRDefault="005B7153" w:rsidP="005B7153">
            <w:pPr>
              <w:pStyle w:val="Bodyjustified"/>
            </w:pPr>
          </w:p>
        </w:tc>
        <w:tc>
          <w:tcPr>
            <w:tcW w:w="1134" w:type="dxa"/>
          </w:tcPr>
          <w:p w14:paraId="23608123" w14:textId="77777777" w:rsidR="005B7153" w:rsidRPr="00A313CA" w:rsidRDefault="005B7153" w:rsidP="005B7153">
            <w:pPr>
              <w:pStyle w:val="Bodyjustified"/>
            </w:pPr>
            <w:r w:rsidRPr="00A313CA">
              <w:t>2.4</w:t>
            </w:r>
          </w:p>
        </w:tc>
        <w:tc>
          <w:tcPr>
            <w:tcW w:w="1077" w:type="dxa"/>
            <w:vMerge w:val="restart"/>
          </w:tcPr>
          <w:p w14:paraId="4846D9FB" w14:textId="77777777" w:rsidR="005B7153" w:rsidRPr="00A313CA" w:rsidRDefault="005B7153" w:rsidP="005B7153">
            <w:pPr>
              <w:pStyle w:val="Bodyjustified"/>
            </w:pPr>
            <w:r w:rsidRPr="00A313CA">
              <w:t>3.7</w:t>
            </w:r>
          </w:p>
        </w:tc>
        <w:tc>
          <w:tcPr>
            <w:tcW w:w="850" w:type="dxa"/>
            <w:vMerge w:val="restart"/>
          </w:tcPr>
          <w:p w14:paraId="612549D9" w14:textId="77777777" w:rsidR="005B7153" w:rsidRPr="00A313CA" w:rsidRDefault="005B7153" w:rsidP="005B7153">
            <w:pPr>
              <w:pStyle w:val="Bodyjustified"/>
            </w:pPr>
            <w:r w:rsidRPr="00A313CA">
              <w:t>10</w:t>
            </w:r>
          </w:p>
        </w:tc>
      </w:tr>
      <w:tr w:rsidR="005B7153" w:rsidRPr="00A313CA" w14:paraId="205AF419" w14:textId="77777777" w:rsidTr="00477E45">
        <w:trPr>
          <w:trHeight w:val="238"/>
        </w:trPr>
        <w:tc>
          <w:tcPr>
            <w:tcW w:w="1247" w:type="dxa"/>
            <w:vMerge/>
          </w:tcPr>
          <w:p w14:paraId="7DBDACC1" w14:textId="77777777" w:rsidR="005B7153" w:rsidRPr="00A313CA" w:rsidRDefault="005B7153" w:rsidP="005B7153">
            <w:pPr>
              <w:pStyle w:val="Bodyjustified"/>
            </w:pPr>
          </w:p>
        </w:tc>
        <w:tc>
          <w:tcPr>
            <w:tcW w:w="1247" w:type="dxa"/>
          </w:tcPr>
          <w:p w14:paraId="709951D6" w14:textId="77777777" w:rsidR="005B7153" w:rsidRPr="00A313CA" w:rsidRDefault="005B7153" w:rsidP="005B7153">
            <w:pPr>
              <w:pStyle w:val="Bodyjustified"/>
            </w:pPr>
            <w:r w:rsidRPr="00A313CA">
              <w:t>1.2</w:t>
            </w:r>
          </w:p>
        </w:tc>
        <w:tc>
          <w:tcPr>
            <w:tcW w:w="1247" w:type="dxa"/>
          </w:tcPr>
          <w:p w14:paraId="44E563F8" w14:textId="77777777" w:rsidR="005B7153" w:rsidRPr="00A313CA" w:rsidRDefault="005B7153" w:rsidP="005B7153">
            <w:pPr>
              <w:pStyle w:val="Bodyjustified"/>
            </w:pPr>
            <w:r>
              <w:t>10</w:t>
            </w:r>
          </w:p>
        </w:tc>
        <w:tc>
          <w:tcPr>
            <w:tcW w:w="1134" w:type="dxa"/>
            <w:vMerge/>
          </w:tcPr>
          <w:p w14:paraId="2F390A38" w14:textId="77777777" w:rsidR="005B7153" w:rsidRPr="00A313CA" w:rsidRDefault="005B7153" w:rsidP="005B7153">
            <w:pPr>
              <w:pStyle w:val="Bodyjustified"/>
            </w:pPr>
          </w:p>
        </w:tc>
        <w:tc>
          <w:tcPr>
            <w:tcW w:w="1134" w:type="dxa"/>
          </w:tcPr>
          <w:p w14:paraId="3A49DA1D" w14:textId="77777777" w:rsidR="005B7153" w:rsidRPr="00A313CA" w:rsidRDefault="005B7153" w:rsidP="005B7153">
            <w:pPr>
              <w:pStyle w:val="Bodyjustified"/>
            </w:pPr>
            <w:r w:rsidRPr="00A313CA">
              <w:t>2.9</w:t>
            </w:r>
          </w:p>
        </w:tc>
        <w:tc>
          <w:tcPr>
            <w:tcW w:w="1077" w:type="dxa"/>
            <w:vMerge/>
          </w:tcPr>
          <w:p w14:paraId="3E416739" w14:textId="77777777" w:rsidR="005B7153" w:rsidRPr="00A313CA" w:rsidRDefault="005B7153" w:rsidP="005B7153">
            <w:pPr>
              <w:pStyle w:val="Bodyjustified"/>
            </w:pPr>
          </w:p>
        </w:tc>
        <w:tc>
          <w:tcPr>
            <w:tcW w:w="850" w:type="dxa"/>
            <w:vMerge/>
          </w:tcPr>
          <w:p w14:paraId="6E21C3A1" w14:textId="77777777" w:rsidR="005B7153" w:rsidRPr="00A313CA" w:rsidRDefault="005B7153" w:rsidP="005B7153">
            <w:pPr>
              <w:pStyle w:val="Bodyjustified"/>
            </w:pPr>
          </w:p>
        </w:tc>
      </w:tr>
      <w:tr w:rsidR="005B7153" w:rsidRPr="00A313CA" w14:paraId="540C50BC" w14:textId="77777777" w:rsidTr="00477E45">
        <w:trPr>
          <w:trHeight w:val="238"/>
        </w:trPr>
        <w:tc>
          <w:tcPr>
            <w:tcW w:w="1247" w:type="dxa"/>
            <w:vMerge/>
          </w:tcPr>
          <w:p w14:paraId="5C531941" w14:textId="77777777" w:rsidR="005B7153" w:rsidRPr="00A313CA" w:rsidRDefault="005B7153" w:rsidP="005B7153">
            <w:pPr>
              <w:pStyle w:val="Bodyjustified"/>
            </w:pPr>
          </w:p>
        </w:tc>
        <w:tc>
          <w:tcPr>
            <w:tcW w:w="1247" w:type="dxa"/>
          </w:tcPr>
          <w:p w14:paraId="7AFCB8F6" w14:textId="77777777" w:rsidR="005B7153" w:rsidRPr="00A313CA" w:rsidRDefault="005B7153" w:rsidP="005B7153">
            <w:pPr>
              <w:pStyle w:val="Bodyjustified"/>
            </w:pPr>
            <w:r w:rsidRPr="00A313CA">
              <w:t>1.5</w:t>
            </w:r>
          </w:p>
        </w:tc>
        <w:tc>
          <w:tcPr>
            <w:tcW w:w="1247" w:type="dxa"/>
          </w:tcPr>
          <w:p w14:paraId="4C50BA37" w14:textId="77777777" w:rsidR="005B7153" w:rsidRPr="00A313CA" w:rsidRDefault="005B7153" w:rsidP="005B7153">
            <w:pPr>
              <w:pStyle w:val="Bodyjustified"/>
            </w:pPr>
            <w:r>
              <w:t>10, 20</w:t>
            </w:r>
          </w:p>
        </w:tc>
        <w:tc>
          <w:tcPr>
            <w:tcW w:w="1134" w:type="dxa"/>
            <w:vMerge/>
          </w:tcPr>
          <w:p w14:paraId="5004ABC4" w14:textId="77777777" w:rsidR="005B7153" w:rsidRPr="00A313CA" w:rsidRDefault="005B7153" w:rsidP="005B7153">
            <w:pPr>
              <w:pStyle w:val="Bodyjustified"/>
            </w:pPr>
          </w:p>
        </w:tc>
        <w:tc>
          <w:tcPr>
            <w:tcW w:w="1134" w:type="dxa"/>
          </w:tcPr>
          <w:p w14:paraId="5E3E6B99" w14:textId="77777777" w:rsidR="005B7153" w:rsidRPr="00A313CA" w:rsidRDefault="005B7153" w:rsidP="005B7153">
            <w:pPr>
              <w:pStyle w:val="Bodyjustified"/>
            </w:pPr>
            <w:r w:rsidRPr="00A313CA">
              <w:t>3.6</w:t>
            </w:r>
          </w:p>
        </w:tc>
        <w:tc>
          <w:tcPr>
            <w:tcW w:w="1077" w:type="dxa"/>
            <w:vMerge w:val="restart"/>
          </w:tcPr>
          <w:p w14:paraId="1BB2ADEB" w14:textId="77777777" w:rsidR="005B7153" w:rsidRPr="00A313CA" w:rsidRDefault="005B7153" w:rsidP="005B7153">
            <w:pPr>
              <w:pStyle w:val="Bodyjustified"/>
            </w:pPr>
            <w:r w:rsidRPr="00A313CA">
              <w:t>5.2</w:t>
            </w:r>
          </w:p>
        </w:tc>
        <w:tc>
          <w:tcPr>
            <w:tcW w:w="850" w:type="dxa"/>
            <w:vMerge w:val="restart"/>
          </w:tcPr>
          <w:p w14:paraId="30C6C1FA" w14:textId="77777777" w:rsidR="005B7153" w:rsidRPr="00A313CA" w:rsidRDefault="005B7153" w:rsidP="005B7153">
            <w:pPr>
              <w:pStyle w:val="Bodyjustified"/>
            </w:pPr>
            <w:r w:rsidRPr="00A313CA">
              <w:t>14</w:t>
            </w:r>
          </w:p>
        </w:tc>
      </w:tr>
      <w:tr w:rsidR="00FE0923" w:rsidRPr="00A313CA" w14:paraId="697718A7" w14:textId="77777777" w:rsidTr="00477E45">
        <w:trPr>
          <w:trHeight w:val="238"/>
        </w:trPr>
        <w:tc>
          <w:tcPr>
            <w:tcW w:w="1247" w:type="dxa"/>
            <w:vMerge/>
          </w:tcPr>
          <w:p w14:paraId="77822FFC" w14:textId="77777777" w:rsidR="00FE0923" w:rsidRPr="00A313CA" w:rsidRDefault="00FE0923" w:rsidP="00FE0923">
            <w:pPr>
              <w:pStyle w:val="Bodyjustified"/>
            </w:pPr>
          </w:p>
        </w:tc>
        <w:tc>
          <w:tcPr>
            <w:tcW w:w="1247" w:type="dxa"/>
          </w:tcPr>
          <w:p w14:paraId="5877C1C5" w14:textId="77777777" w:rsidR="00FE0923" w:rsidRPr="00A313CA" w:rsidRDefault="00FE0923" w:rsidP="00FE0923">
            <w:pPr>
              <w:pStyle w:val="Bodyjustified"/>
            </w:pPr>
            <w:r w:rsidRPr="00A313CA">
              <w:t>1.8</w:t>
            </w:r>
          </w:p>
        </w:tc>
        <w:tc>
          <w:tcPr>
            <w:tcW w:w="1247" w:type="dxa"/>
          </w:tcPr>
          <w:p w14:paraId="055179B6" w14:textId="77777777" w:rsidR="00FE0923" w:rsidRPr="00A313CA" w:rsidRDefault="005B7153" w:rsidP="00FE0923">
            <w:pPr>
              <w:pStyle w:val="Bodyjustified"/>
            </w:pPr>
            <w:r>
              <w:t>10</w:t>
            </w:r>
          </w:p>
        </w:tc>
        <w:tc>
          <w:tcPr>
            <w:tcW w:w="1134" w:type="dxa"/>
            <w:vMerge/>
          </w:tcPr>
          <w:p w14:paraId="21B6F81C" w14:textId="77777777" w:rsidR="00FE0923" w:rsidRPr="00A313CA" w:rsidRDefault="00FE0923" w:rsidP="00FE0923">
            <w:pPr>
              <w:pStyle w:val="Bodyjustified"/>
            </w:pPr>
          </w:p>
        </w:tc>
        <w:tc>
          <w:tcPr>
            <w:tcW w:w="1134" w:type="dxa"/>
          </w:tcPr>
          <w:p w14:paraId="03591E78" w14:textId="77777777" w:rsidR="00FE0923" w:rsidRPr="00A313CA" w:rsidRDefault="00FE0923" w:rsidP="00FE0923">
            <w:pPr>
              <w:pStyle w:val="Bodyjustified"/>
            </w:pPr>
            <w:r w:rsidRPr="00A313CA">
              <w:t>3.8</w:t>
            </w:r>
          </w:p>
        </w:tc>
        <w:tc>
          <w:tcPr>
            <w:tcW w:w="1077" w:type="dxa"/>
            <w:vMerge/>
          </w:tcPr>
          <w:p w14:paraId="0CF2A256" w14:textId="77777777" w:rsidR="00FE0923" w:rsidRPr="00A313CA" w:rsidRDefault="00FE0923" w:rsidP="00FE0923">
            <w:pPr>
              <w:pStyle w:val="Bodyjustified"/>
            </w:pPr>
          </w:p>
        </w:tc>
        <w:tc>
          <w:tcPr>
            <w:tcW w:w="850" w:type="dxa"/>
            <w:vMerge/>
          </w:tcPr>
          <w:p w14:paraId="534A6E52" w14:textId="77777777" w:rsidR="00FE0923" w:rsidRPr="00A313CA" w:rsidRDefault="00FE0923" w:rsidP="00FE0923">
            <w:pPr>
              <w:pStyle w:val="Bodyjustified"/>
            </w:pPr>
          </w:p>
        </w:tc>
      </w:tr>
      <w:tr w:rsidR="005B7153" w:rsidRPr="00A313CA" w14:paraId="5FB2199A" w14:textId="77777777" w:rsidTr="00477E45">
        <w:trPr>
          <w:trHeight w:val="238"/>
        </w:trPr>
        <w:tc>
          <w:tcPr>
            <w:tcW w:w="1247" w:type="dxa"/>
            <w:vMerge/>
          </w:tcPr>
          <w:p w14:paraId="18F9A8D8" w14:textId="77777777" w:rsidR="005B7153" w:rsidRPr="00A313CA" w:rsidRDefault="005B7153" w:rsidP="005B7153">
            <w:pPr>
              <w:pStyle w:val="Bodyjustified"/>
            </w:pPr>
          </w:p>
        </w:tc>
        <w:tc>
          <w:tcPr>
            <w:tcW w:w="1247" w:type="dxa"/>
          </w:tcPr>
          <w:p w14:paraId="3CCF28B5" w14:textId="77777777" w:rsidR="005B7153" w:rsidRPr="00A313CA" w:rsidRDefault="005B7153" w:rsidP="005B7153">
            <w:pPr>
              <w:pStyle w:val="Bodyjustified"/>
            </w:pPr>
            <w:r w:rsidRPr="00A313CA">
              <w:t>2.2</w:t>
            </w:r>
          </w:p>
        </w:tc>
        <w:tc>
          <w:tcPr>
            <w:tcW w:w="1247" w:type="dxa"/>
          </w:tcPr>
          <w:p w14:paraId="7259711B" w14:textId="77777777" w:rsidR="005B7153" w:rsidRPr="00A313CA" w:rsidRDefault="005B7153" w:rsidP="005B7153">
            <w:pPr>
              <w:pStyle w:val="Bodyjustified"/>
            </w:pPr>
            <w:r>
              <w:t>10, 20</w:t>
            </w:r>
          </w:p>
        </w:tc>
        <w:tc>
          <w:tcPr>
            <w:tcW w:w="1134" w:type="dxa"/>
            <w:vMerge/>
          </w:tcPr>
          <w:p w14:paraId="6C551257" w14:textId="77777777" w:rsidR="005B7153" w:rsidRPr="00A313CA" w:rsidRDefault="005B7153" w:rsidP="005B7153">
            <w:pPr>
              <w:pStyle w:val="Bodyjustified"/>
            </w:pPr>
          </w:p>
        </w:tc>
        <w:tc>
          <w:tcPr>
            <w:tcW w:w="1134" w:type="dxa"/>
          </w:tcPr>
          <w:p w14:paraId="16AD856D" w14:textId="77777777" w:rsidR="005B7153" w:rsidRPr="00A313CA" w:rsidRDefault="005B7153" w:rsidP="005B7153">
            <w:pPr>
              <w:pStyle w:val="Bodyjustified"/>
            </w:pPr>
            <w:r w:rsidRPr="00A313CA">
              <w:t>4.2</w:t>
            </w:r>
          </w:p>
        </w:tc>
        <w:tc>
          <w:tcPr>
            <w:tcW w:w="1077" w:type="dxa"/>
          </w:tcPr>
          <w:p w14:paraId="19E456C7" w14:textId="77777777" w:rsidR="005B7153" w:rsidRPr="00A313CA" w:rsidRDefault="005B7153" w:rsidP="005B7153">
            <w:pPr>
              <w:pStyle w:val="Bodyjustified"/>
            </w:pPr>
            <w:r w:rsidRPr="00A313CA">
              <w:t>6.3</w:t>
            </w:r>
          </w:p>
        </w:tc>
        <w:tc>
          <w:tcPr>
            <w:tcW w:w="850" w:type="dxa"/>
          </w:tcPr>
          <w:p w14:paraId="67E1E243" w14:textId="77777777" w:rsidR="005B7153" w:rsidRPr="00A313CA" w:rsidRDefault="005B7153" w:rsidP="005B7153">
            <w:pPr>
              <w:pStyle w:val="Bodyjustified"/>
            </w:pPr>
            <w:r w:rsidRPr="00A313CA">
              <w:t>17</w:t>
            </w:r>
          </w:p>
        </w:tc>
      </w:tr>
      <w:tr w:rsidR="005B7153" w:rsidRPr="00A313CA" w14:paraId="1040F95D" w14:textId="77777777" w:rsidTr="00477E45">
        <w:trPr>
          <w:trHeight w:val="238"/>
        </w:trPr>
        <w:tc>
          <w:tcPr>
            <w:tcW w:w="1247" w:type="dxa"/>
            <w:vMerge/>
          </w:tcPr>
          <w:p w14:paraId="4E8D0D0D" w14:textId="77777777" w:rsidR="005B7153" w:rsidRPr="00A313CA" w:rsidRDefault="005B7153" w:rsidP="005B7153">
            <w:pPr>
              <w:pStyle w:val="Bodyjustified"/>
            </w:pPr>
          </w:p>
        </w:tc>
        <w:tc>
          <w:tcPr>
            <w:tcW w:w="1247" w:type="dxa"/>
          </w:tcPr>
          <w:p w14:paraId="143A78FA" w14:textId="77777777" w:rsidR="005B7153" w:rsidRPr="00A313CA" w:rsidRDefault="005B7153" w:rsidP="005B7153">
            <w:pPr>
              <w:pStyle w:val="Bodyjustified"/>
            </w:pPr>
            <w:r w:rsidRPr="00A313CA">
              <w:t>0.22</w:t>
            </w:r>
          </w:p>
        </w:tc>
        <w:tc>
          <w:tcPr>
            <w:tcW w:w="1247" w:type="dxa"/>
          </w:tcPr>
          <w:p w14:paraId="223FCCB7" w14:textId="77777777" w:rsidR="005B7153" w:rsidRPr="00A313CA" w:rsidRDefault="005B7153" w:rsidP="005B7153">
            <w:pPr>
              <w:pStyle w:val="Bodyjustified"/>
            </w:pPr>
            <w:r>
              <w:t>10, 20</w:t>
            </w:r>
          </w:p>
        </w:tc>
        <w:tc>
          <w:tcPr>
            <w:tcW w:w="1134" w:type="dxa"/>
            <w:vMerge w:val="restart"/>
          </w:tcPr>
          <w:p w14:paraId="049D3D4F" w14:textId="77777777" w:rsidR="005B7153" w:rsidRPr="00A313CA" w:rsidRDefault="005B7153" w:rsidP="005B7153">
            <w:pPr>
              <w:pStyle w:val="Bodyjustified"/>
            </w:pPr>
            <w:r w:rsidRPr="00A313CA">
              <w:t>500</w:t>
            </w:r>
          </w:p>
        </w:tc>
        <w:tc>
          <w:tcPr>
            <w:tcW w:w="1134" w:type="dxa"/>
          </w:tcPr>
          <w:p w14:paraId="1F45B55A" w14:textId="77777777" w:rsidR="005B7153" w:rsidRPr="00A313CA" w:rsidRDefault="005B7153" w:rsidP="005B7153">
            <w:pPr>
              <w:pStyle w:val="Bodyjustified"/>
            </w:pPr>
            <w:r w:rsidRPr="00A313CA">
              <w:t>0.8</w:t>
            </w:r>
          </w:p>
        </w:tc>
        <w:tc>
          <w:tcPr>
            <w:tcW w:w="1077" w:type="dxa"/>
            <w:vMerge w:val="restart"/>
          </w:tcPr>
          <w:p w14:paraId="504AF345" w14:textId="77777777" w:rsidR="005B7153" w:rsidRPr="00A313CA" w:rsidRDefault="005B7153" w:rsidP="005B7153">
            <w:pPr>
              <w:pStyle w:val="Bodyjustified"/>
            </w:pPr>
            <w:r w:rsidRPr="00A313CA">
              <w:t>2.2</w:t>
            </w:r>
          </w:p>
        </w:tc>
        <w:tc>
          <w:tcPr>
            <w:tcW w:w="850" w:type="dxa"/>
            <w:vMerge w:val="restart"/>
          </w:tcPr>
          <w:p w14:paraId="66637308" w14:textId="77777777" w:rsidR="005B7153" w:rsidRPr="00A313CA" w:rsidRDefault="005B7153" w:rsidP="005B7153">
            <w:pPr>
              <w:pStyle w:val="Bodyjustified"/>
            </w:pPr>
            <w:r w:rsidRPr="00A313CA">
              <w:t>6</w:t>
            </w:r>
          </w:p>
        </w:tc>
      </w:tr>
      <w:tr w:rsidR="00FE0923" w:rsidRPr="00A313CA" w14:paraId="5E0AB634" w14:textId="77777777" w:rsidTr="00477E45">
        <w:trPr>
          <w:trHeight w:val="238"/>
        </w:trPr>
        <w:tc>
          <w:tcPr>
            <w:tcW w:w="1247" w:type="dxa"/>
            <w:vMerge/>
          </w:tcPr>
          <w:p w14:paraId="27AB1724" w14:textId="77777777" w:rsidR="00FE0923" w:rsidRPr="00A313CA" w:rsidRDefault="00FE0923" w:rsidP="00FE0923">
            <w:pPr>
              <w:pStyle w:val="Bodyjustified"/>
            </w:pPr>
          </w:p>
        </w:tc>
        <w:tc>
          <w:tcPr>
            <w:tcW w:w="1247" w:type="dxa"/>
          </w:tcPr>
          <w:p w14:paraId="69A375F3" w14:textId="77777777" w:rsidR="00FE0923" w:rsidRPr="00A313CA" w:rsidRDefault="00FE0923" w:rsidP="00FE0923">
            <w:pPr>
              <w:pStyle w:val="Bodyjustified"/>
            </w:pPr>
            <w:r w:rsidRPr="00A313CA">
              <w:t>0.27</w:t>
            </w:r>
          </w:p>
        </w:tc>
        <w:tc>
          <w:tcPr>
            <w:tcW w:w="1247" w:type="dxa"/>
          </w:tcPr>
          <w:p w14:paraId="3EF0DC1F" w14:textId="77777777" w:rsidR="00FE0923" w:rsidRPr="00A313CA" w:rsidRDefault="005B7153" w:rsidP="00FE0923">
            <w:pPr>
              <w:pStyle w:val="Bodyjustified"/>
            </w:pPr>
            <w:r>
              <w:t>10</w:t>
            </w:r>
          </w:p>
        </w:tc>
        <w:tc>
          <w:tcPr>
            <w:tcW w:w="1134" w:type="dxa"/>
            <w:vMerge/>
          </w:tcPr>
          <w:p w14:paraId="393959DE" w14:textId="77777777" w:rsidR="00FE0923" w:rsidRPr="00A313CA" w:rsidRDefault="00FE0923" w:rsidP="00FE0923">
            <w:pPr>
              <w:pStyle w:val="Bodyjustified"/>
            </w:pPr>
          </w:p>
        </w:tc>
        <w:tc>
          <w:tcPr>
            <w:tcW w:w="1134" w:type="dxa"/>
          </w:tcPr>
          <w:p w14:paraId="683973DC" w14:textId="77777777" w:rsidR="00FE0923" w:rsidRPr="00A313CA" w:rsidRDefault="00FE0923" w:rsidP="00FE0923">
            <w:pPr>
              <w:pStyle w:val="Bodyjustified"/>
            </w:pPr>
            <w:r w:rsidRPr="00A313CA">
              <w:t>1</w:t>
            </w:r>
          </w:p>
        </w:tc>
        <w:tc>
          <w:tcPr>
            <w:tcW w:w="1077" w:type="dxa"/>
            <w:vMerge/>
          </w:tcPr>
          <w:p w14:paraId="7F1EB36F" w14:textId="77777777" w:rsidR="00FE0923" w:rsidRPr="00A313CA" w:rsidRDefault="00FE0923" w:rsidP="00FE0923">
            <w:pPr>
              <w:pStyle w:val="Bodyjustified"/>
            </w:pPr>
          </w:p>
        </w:tc>
        <w:tc>
          <w:tcPr>
            <w:tcW w:w="850" w:type="dxa"/>
            <w:vMerge/>
          </w:tcPr>
          <w:p w14:paraId="57D69478" w14:textId="77777777" w:rsidR="00FE0923" w:rsidRPr="00A313CA" w:rsidRDefault="00FE0923" w:rsidP="00FE0923">
            <w:pPr>
              <w:pStyle w:val="Bodyjustified"/>
            </w:pPr>
          </w:p>
        </w:tc>
      </w:tr>
      <w:tr w:rsidR="005B7153" w:rsidRPr="00A313CA" w14:paraId="581A9D99" w14:textId="77777777" w:rsidTr="00477E45">
        <w:trPr>
          <w:trHeight w:val="238"/>
        </w:trPr>
        <w:tc>
          <w:tcPr>
            <w:tcW w:w="1247" w:type="dxa"/>
            <w:vMerge/>
          </w:tcPr>
          <w:p w14:paraId="5BFCD755" w14:textId="77777777" w:rsidR="005B7153" w:rsidRPr="00A313CA" w:rsidRDefault="005B7153" w:rsidP="005B7153">
            <w:pPr>
              <w:pStyle w:val="Bodyjustified"/>
            </w:pPr>
          </w:p>
        </w:tc>
        <w:tc>
          <w:tcPr>
            <w:tcW w:w="1247" w:type="dxa"/>
          </w:tcPr>
          <w:p w14:paraId="0DDDCE0B" w14:textId="77777777" w:rsidR="005B7153" w:rsidRPr="00A313CA" w:rsidRDefault="005B7153" w:rsidP="005B7153">
            <w:pPr>
              <w:pStyle w:val="Bodyjustified"/>
            </w:pPr>
            <w:r w:rsidRPr="00A313CA">
              <w:t>0.33</w:t>
            </w:r>
          </w:p>
        </w:tc>
        <w:tc>
          <w:tcPr>
            <w:tcW w:w="1247" w:type="dxa"/>
          </w:tcPr>
          <w:p w14:paraId="113640A2" w14:textId="77777777" w:rsidR="005B7153" w:rsidRPr="00A313CA" w:rsidRDefault="005B7153" w:rsidP="005B7153">
            <w:pPr>
              <w:pStyle w:val="Bodyjustified"/>
            </w:pPr>
            <w:r>
              <w:t>10, 20</w:t>
            </w:r>
          </w:p>
        </w:tc>
        <w:tc>
          <w:tcPr>
            <w:tcW w:w="1134" w:type="dxa"/>
            <w:vMerge/>
          </w:tcPr>
          <w:p w14:paraId="695A4903" w14:textId="77777777" w:rsidR="005B7153" w:rsidRPr="00A313CA" w:rsidRDefault="005B7153" w:rsidP="005B7153">
            <w:pPr>
              <w:pStyle w:val="Bodyjustified"/>
            </w:pPr>
          </w:p>
        </w:tc>
        <w:tc>
          <w:tcPr>
            <w:tcW w:w="1134" w:type="dxa"/>
          </w:tcPr>
          <w:p w14:paraId="47AFE0D7" w14:textId="77777777" w:rsidR="005B7153" w:rsidRPr="00A313CA" w:rsidRDefault="005B7153" w:rsidP="005B7153">
            <w:pPr>
              <w:pStyle w:val="Bodyjustified"/>
            </w:pPr>
            <w:r w:rsidRPr="00A313CA">
              <w:t>1.2</w:t>
            </w:r>
          </w:p>
        </w:tc>
        <w:tc>
          <w:tcPr>
            <w:tcW w:w="1077" w:type="dxa"/>
            <w:vMerge w:val="restart"/>
          </w:tcPr>
          <w:p w14:paraId="41516F66" w14:textId="77777777" w:rsidR="005B7153" w:rsidRPr="00A313CA" w:rsidRDefault="005B7153" w:rsidP="005B7153">
            <w:pPr>
              <w:pStyle w:val="Bodyjustified"/>
            </w:pPr>
            <w:r w:rsidRPr="00A313CA">
              <w:t>3</w:t>
            </w:r>
          </w:p>
        </w:tc>
        <w:tc>
          <w:tcPr>
            <w:tcW w:w="850" w:type="dxa"/>
            <w:vMerge w:val="restart"/>
          </w:tcPr>
          <w:p w14:paraId="6C2B66FB" w14:textId="77777777" w:rsidR="005B7153" w:rsidRPr="00A313CA" w:rsidRDefault="005B7153" w:rsidP="005B7153">
            <w:pPr>
              <w:pStyle w:val="Bodyjustified"/>
            </w:pPr>
            <w:r w:rsidRPr="00A313CA">
              <w:t>8</w:t>
            </w:r>
          </w:p>
        </w:tc>
      </w:tr>
      <w:tr w:rsidR="005B7153" w:rsidRPr="00A313CA" w14:paraId="206801B4" w14:textId="77777777" w:rsidTr="00477E45">
        <w:trPr>
          <w:trHeight w:val="238"/>
        </w:trPr>
        <w:tc>
          <w:tcPr>
            <w:tcW w:w="1247" w:type="dxa"/>
            <w:vMerge/>
          </w:tcPr>
          <w:p w14:paraId="101CDE83" w14:textId="77777777" w:rsidR="005B7153" w:rsidRPr="00A313CA" w:rsidRDefault="005B7153" w:rsidP="005B7153">
            <w:pPr>
              <w:pStyle w:val="Bodyjustified"/>
            </w:pPr>
          </w:p>
        </w:tc>
        <w:tc>
          <w:tcPr>
            <w:tcW w:w="1247" w:type="dxa"/>
          </w:tcPr>
          <w:p w14:paraId="3E90F898" w14:textId="77777777" w:rsidR="005B7153" w:rsidRPr="00A313CA" w:rsidRDefault="005B7153" w:rsidP="005B7153">
            <w:pPr>
              <w:pStyle w:val="Bodyjustified"/>
            </w:pPr>
            <w:r w:rsidRPr="00A313CA">
              <w:t>0.39</w:t>
            </w:r>
          </w:p>
        </w:tc>
        <w:tc>
          <w:tcPr>
            <w:tcW w:w="1247" w:type="dxa"/>
          </w:tcPr>
          <w:p w14:paraId="5A9DB11D" w14:textId="77777777" w:rsidR="005B7153" w:rsidRPr="00A313CA" w:rsidRDefault="005B7153" w:rsidP="005B7153">
            <w:pPr>
              <w:pStyle w:val="Bodyjustified"/>
            </w:pPr>
            <w:r>
              <w:t>10</w:t>
            </w:r>
          </w:p>
        </w:tc>
        <w:tc>
          <w:tcPr>
            <w:tcW w:w="1134" w:type="dxa"/>
            <w:vMerge/>
          </w:tcPr>
          <w:p w14:paraId="6EA093D4" w14:textId="77777777" w:rsidR="005B7153" w:rsidRPr="00A313CA" w:rsidRDefault="005B7153" w:rsidP="005B7153">
            <w:pPr>
              <w:pStyle w:val="Bodyjustified"/>
            </w:pPr>
          </w:p>
        </w:tc>
        <w:tc>
          <w:tcPr>
            <w:tcW w:w="1134" w:type="dxa"/>
          </w:tcPr>
          <w:p w14:paraId="2154143E" w14:textId="77777777" w:rsidR="005B7153" w:rsidRPr="00A313CA" w:rsidRDefault="005B7153" w:rsidP="005B7153">
            <w:pPr>
              <w:pStyle w:val="Bodyjustified"/>
            </w:pPr>
            <w:r w:rsidRPr="00A313CA">
              <w:t>1.4</w:t>
            </w:r>
          </w:p>
        </w:tc>
        <w:tc>
          <w:tcPr>
            <w:tcW w:w="1077" w:type="dxa"/>
            <w:vMerge/>
          </w:tcPr>
          <w:p w14:paraId="31995B7A" w14:textId="77777777" w:rsidR="005B7153" w:rsidRPr="00A313CA" w:rsidRDefault="005B7153" w:rsidP="005B7153">
            <w:pPr>
              <w:pStyle w:val="Bodyjustified"/>
            </w:pPr>
          </w:p>
        </w:tc>
        <w:tc>
          <w:tcPr>
            <w:tcW w:w="850" w:type="dxa"/>
            <w:vMerge/>
          </w:tcPr>
          <w:p w14:paraId="63571FB3" w14:textId="77777777" w:rsidR="005B7153" w:rsidRPr="00A313CA" w:rsidRDefault="005B7153" w:rsidP="005B7153">
            <w:pPr>
              <w:pStyle w:val="Bodyjustified"/>
            </w:pPr>
          </w:p>
        </w:tc>
      </w:tr>
      <w:tr w:rsidR="005B7153" w:rsidRPr="00A313CA" w14:paraId="6E5792EC" w14:textId="77777777" w:rsidTr="00477E45">
        <w:trPr>
          <w:trHeight w:val="238"/>
        </w:trPr>
        <w:tc>
          <w:tcPr>
            <w:tcW w:w="1247" w:type="dxa"/>
            <w:vMerge/>
          </w:tcPr>
          <w:p w14:paraId="51160A8A" w14:textId="77777777" w:rsidR="005B7153" w:rsidRPr="00A313CA" w:rsidRDefault="005B7153" w:rsidP="005B7153">
            <w:pPr>
              <w:pStyle w:val="Bodyjustified"/>
            </w:pPr>
          </w:p>
        </w:tc>
        <w:tc>
          <w:tcPr>
            <w:tcW w:w="1247" w:type="dxa"/>
          </w:tcPr>
          <w:p w14:paraId="559F3A28" w14:textId="77777777" w:rsidR="005B7153" w:rsidRPr="00A313CA" w:rsidRDefault="005B7153" w:rsidP="005B7153">
            <w:pPr>
              <w:pStyle w:val="Bodyjustified"/>
            </w:pPr>
            <w:r w:rsidRPr="00A313CA">
              <w:t>0.47</w:t>
            </w:r>
          </w:p>
        </w:tc>
        <w:tc>
          <w:tcPr>
            <w:tcW w:w="1247" w:type="dxa"/>
          </w:tcPr>
          <w:p w14:paraId="5886EB31" w14:textId="77777777" w:rsidR="005B7153" w:rsidRPr="00A313CA" w:rsidRDefault="005B7153" w:rsidP="005B7153">
            <w:pPr>
              <w:pStyle w:val="Bodyjustified"/>
            </w:pPr>
            <w:r>
              <w:t>10, 20</w:t>
            </w:r>
          </w:p>
        </w:tc>
        <w:tc>
          <w:tcPr>
            <w:tcW w:w="1134" w:type="dxa"/>
            <w:vMerge/>
          </w:tcPr>
          <w:p w14:paraId="4AF9AEC3" w14:textId="77777777" w:rsidR="005B7153" w:rsidRPr="00A313CA" w:rsidRDefault="005B7153" w:rsidP="005B7153">
            <w:pPr>
              <w:pStyle w:val="Bodyjustified"/>
            </w:pPr>
          </w:p>
        </w:tc>
        <w:tc>
          <w:tcPr>
            <w:tcW w:w="1134" w:type="dxa"/>
          </w:tcPr>
          <w:p w14:paraId="67B24142" w14:textId="77777777" w:rsidR="005B7153" w:rsidRPr="00A313CA" w:rsidRDefault="005B7153" w:rsidP="005B7153">
            <w:pPr>
              <w:pStyle w:val="Bodyjustified"/>
            </w:pPr>
            <w:r w:rsidRPr="00A313CA">
              <w:t>1.7</w:t>
            </w:r>
          </w:p>
        </w:tc>
        <w:tc>
          <w:tcPr>
            <w:tcW w:w="1077" w:type="dxa"/>
            <w:vMerge/>
          </w:tcPr>
          <w:p w14:paraId="3C7E79B0" w14:textId="77777777" w:rsidR="005B7153" w:rsidRPr="00A313CA" w:rsidRDefault="005B7153" w:rsidP="005B7153">
            <w:pPr>
              <w:pStyle w:val="Bodyjustified"/>
            </w:pPr>
          </w:p>
        </w:tc>
        <w:tc>
          <w:tcPr>
            <w:tcW w:w="850" w:type="dxa"/>
            <w:vMerge/>
          </w:tcPr>
          <w:p w14:paraId="5B0F2050" w14:textId="77777777" w:rsidR="005B7153" w:rsidRPr="00A313CA" w:rsidRDefault="005B7153" w:rsidP="005B7153">
            <w:pPr>
              <w:pStyle w:val="Bodyjustified"/>
            </w:pPr>
          </w:p>
        </w:tc>
      </w:tr>
      <w:tr w:rsidR="005B7153" w:rsidRPr="00A313CA" w14:paraId="09B27C4C" w14:textId="77777777" w:rsidTr="00477E45">
        <w:trPr>
          <w:trHeight w:val="238"/>
        </w:trPr>
        <w:tc>
          <w:tcPr>
            <w:tcW w:w="1247" w:type="dxa"/>
            <w:vMerge/>
          </w:tcPr>
          <w:p w14:paraId="30AC5D39" w14:textId="77777777" w:rsidR="005B7153" w:rsidRPr="00A313CA" w:rsidRDefault="005B7153" w:rsidP="005B7153">
            <w:pPr>
              <w:pStyle w:val="Bodyjustified"/>
            </w:pPr>
          </w:p>
        </w:tc>
        <w:tc>
          <w:tcPr>
            <w:tcW w:w="1247" w:type="dxa"/>
          </w:tcPr>
          <w:p w14:paraId="5F81265A" w14:textId="77777777" w:rsidR="005B7153" w:rsidRPr="00A313CA" w:rsidRDefault="005B7153" w:rsidP="005B7153">
            <w:pPr>
              <w:pStyle w:val="Bodyjustified"/>
            </w:pPr>
            <w:r w:rsidRPr="00A313CA">
              <w:t>0.56</w:t>
            </w:r>
          </w:p>
        </w:tc>
        <w:tc>
          <w:tcPr>
            <w:tcW w:w="1247" w:type="dxa"/>
          </w:tcPr>
          <w:p w14:paraId="78A931F2" w14:textId="77777777" w:rsidR="005B7153" w:rsidRPr="00A313CA" w:rsidRDefault="005B7153" w:rsidP="005B7153">
            <w:pPr>
              <w:pStyle w:val="Bodyjustified"/>
            </w:pPr>
            <w:r>
              <w:t>10</w:t>
            </w:r>
          </w:p>
        </w:tc>
        <w:tc>
          <w:tcPr>
            <w:tcW w:w="1134" w:type="dxa"/>
            <w:vMerge/>
          </w:tcPr>
          <w:p w14:paraId="0DEDF64C" w14:textId="77777777" w:rsidR="005B7153" w:rsidRPr="00A313CA" w:rsidRDefault="005B7153" w:rsidP="005B7153">
            <w:pPr>
              <w:pStyle w:val="Bodyjustified"/>
            </w:pPr>
          </w:p>
        </w:tc>
        <w:tc>
          <w:tcPr>
            <w:tcW w:w="1134" w:type="dxa"/>
          </w:tcPr>
          <w:p w14:paraId="7D0E6BF1" w14:textId="77777777" w:rsidR="005B7153" w:rsidRPr="00A313CA" w:rsidRDefault="005B7153" w:rsidP="005B7153">
            <w:pPr>
              <w:pStyle w:val="Bodyjustified"/>
            </w:pPr>
            <w:r w:rsidRPr="00A313CA">
              <w:t>2</w:t>
            </w:r>
          </w:p>
        </w:tc>
        <w:tc>
          <w:tcPr>
            <w:tcW w:w="1077" w:type="dxa"/>
            <w:vMerge w:val="restart"/>
          </w:tcPr>
          <w:p w14:paraId="2D4FEE71" w14:textId="77777777" w:rsidR="005B7153" w:rsidRPr="00A313CA" w:rsidRDefault="005B7153" w:rsidP="005B7153">
            <w:pPr>
              <w:pStyle w:val="Bodyjustified"/>
            </w:pPr>
            <w:r w:rsidRPr="00A313CA">
              <w:t>3.7</w:t>
            </w:r>
          </w:p>
        </w:tc>
        <w:tc>
          <w:tcPr>
            <w:tcW w:w="850" w:type="dxa"/>
            <w:vMerge w:val="restart"/>
          </w:tcPr>
          <w:p w14:paraId="6E7B427C" w14:textId="77777777" w:rsidR="005B7153" w:rsidRPr="00A313CA" w:rsidRDefault="005B7153" w:rsidP="005B7153">
            <w:pPr>
              <w:pStyle w:val="Bodyjustified"/>
            </w:pPr>
            <w:r w:rsidRPr="00A313CA">
              <w:t>10</w:t>
            </w:r>
          </w:p>
        </w:tc>
      </w:tr>
      <w:tr w:rsidR="005B7153" w:rsidRPr="00A313CA" w14:paraId="4665F230" w14:textId="77777777" w:rsidTr="00477E45">
        <w:trPr>
          <w:trHeight w:val="238"/>
        </w:trPr>
        <w:tc>
          <w:tcPr>
            <w:tcW w:w="1247" w:type="dxa"/>
            <w:vMerge/>
          </w:tcPr>
          <w:p w14:paraId="1F571CCB" w14:textId="77777777" w:rsidR="005B7153" w:rsidRPr="00A313CA" w:rsidRDefault="005B7153" w:rsidP="005B7153">
            <w:pPr>
              <w:pStyle w:val="Bodyjustified"/>
            </w:pPr>
          </w:p>
        </w:tc>
        <w:tc>
          <w:tcPr>
            <w:tcW w:w="1247" w:type="dxa"/>
          </w:tcPr>
          <w:p w14:paraId="6BF85F86" w14:textId="77777777" w:rsidR="005B7153" w:rsidRPr="00A313CA" w:rsidRDefault="005B7153" w:rsidP="005B7153">
            <w:pPr>
              <w:pStyle w:val="Bodyjustified"/>
            </w:pPr>
            <w:r w:rsidRPr="00A313CA">
              <w:t>0.68</w:t>
            </w:r>
          </w:p>
        </w:tc>
        <w:tc>
          <w:tcPr>
            <w:tcW w:w="1247" w:type="dxa"/>
          </w:tcPr>
          <w:p w14:paraId="32759855" w14:textId="77777777" w:rsidR="005B7153" w:rsidRPr="00A313CA" w:rsidRDefault="005B7153" w:rsidP="005B7153">
            <w:pPr>
              <w:pStyle w:val="Bodyjustified"/>
            </w:pPr>
            <w:r>
              <w:t>10, 20</w:t>
            </w:r>
          </w:p>
        </w:tc>
        <w:tc>
          <w:tcPr>
            <w:tcW w:w="1134" w:type="dxa"/>
            <w:vMerge/>
          </w:tcPr>
          <w:p w14:paraId="6461CA12" w14:textId="77777777" w:rsidR="005B7153" w:rsidRPr="00A313CA" w:rsidRDefault="005B7153" w:rsidP="005B7153">
            <w:pPr>
              <w:pStyle w:val="Bodyjustified"/>
            </w:pPr>
          </w:p>
        </w:tc>
        <w:tc>
          <w:tcPr>
            <w:tcW w:w="1134" w:type="dxa"/>
          </w:tcPr>
          <w:p w14:paraId="16920289" w14:textId="77777777" w:rsidR="005B7153" w:rsidRPr="00A313CA" w:rsidRDefault="005B7153" w:rsidP="005B7153">
            <w:pPr>
              <w:pStyle w:val="Bodyjustified"/>
            </w:pPr>
            <w:r w:rsidRPr="00A313CA">
              <w:t>2.4</w:t>
            </w:r>
          </w:p>
        </w:tc>
        <w:tc>
          <w:tcPr>
            <w:tcW w:w="1077" w:type="dxa"/>
            <w:vMerge/>
          </w:tcPr>
          <w:p w14:paraId="7A780E1E" w14:textId="77777777" w:rsidR="005B7153" w:rsidRPr="00A313CA" w:rsidRDefault="005B7153" w:rsidP="005B7153">
            <w:pPr>
              <w:pStyle w:val="Bodyjustified"/>
            </w:pPr>
          </w:p>
        </w:tc>
        <w:tc>
          <w:tcPr>
            <w:tcW w:w="850" w:type="dxa"/>
            <w:vMerge/>
          </w:tcPr>
          <w:p w14:paraId="6AC2989F" w14:textId="77777777" w:rsidR="005B7153" w:rsidRPr="00A313CA" w:rsidRDefault="005B7153" w:rsidP="005B7153">
            <w:pPr>
              <w:pStyle w:val="Bodyjustified"/>
            </w:pPr>
          </w:p>
        </w:tc>
      </w:tr>
      <w:tr w:rsidR="005B7153" w:rsidRPr="00A313CA" w14:paraId="26A73884" w14:textId="77777777" w:rsidTr="00477E45">
        <w:trPr>
          <w:trHeight w:val="238"/>
        </w:trPr>
        <w:tc>
          <w:tcPr>
            <w:tcW w:w="1247" w:type="dxa"/>
            <w:vMerge/>
          </w:tcPr>
          <w:p w14:paraId="500900E4" w14:textId="77777777" w:rsidR="005B7153" w:rsidRPr="00A313CA" w:rsidRDefault="005B7153" w:rsidP="005B7153">
            <w:pPr>
              <w:pStyle w:val="Bodyjustified"/>
            </w:pPr>
          </w:p>
        </w:tc>
        <w:tc>
          <w:tcPr>
            <w:tcW w:w="1247" w:type="dxa"/>
          </w:tcPr>
          <w:p w14:paraId="0474026C" w14:textId="77777777" w:rsidR="005B7153" w:rsidRPr="00A313CA" w:rsidRDefault="005B7153" w:rsidP="005B7153">
            <w:pPr>
              <w:pStyle w:val="Bodyjustified"/>
            </w:pPr>
            <w:r w:rsidRPr="00A313CA">
              <w:t>0.82</w:t>
            </w:r>
          </w:p>
        </w:tc>
        <w:tc>
          <w:tcPr>
            <w:tcW w:w="1247" w:type="dxa"/>
          </w:tcPr>
          <w:p w14:paraId="718DA9AC" w14:textId="77777777" w:rsidR="005B7153" w:rsidRPr="00A313CA" w:rsidRDefault="005B7153" w:rsidP="005B7153">
            <w:pPr>
              <w:pStyle w:val="Bodyjustified"/>
            </w:pPr>
            <w:r>
              <w:t>10</w:t>
            </w:r>
          </w:p>
        </w:tc>
        <w:tc>
          <w:tcPr>
            <w:tcW w:w="1134" w:type="dxa"/>
            <w:vMerge/>
          </w:tcPr>
          <w:p w14:paraId="62B30D6A" w14:textId="77777777" w:rsidR="005B7153" w:rsidRPr="00A313CA" w:rsidRDefault="005B7153" w:rsidP="005B7153">
            <w:pPr>
              <w:pStyle w:val="Bodyjustified"/>
            </w:pPr>
          </w:p>
        </w:tc>
        <w:tc>
          <w:tcPr>
            <w:tcW w:w="1134" w:type="dxa"/>
          </w:tcPr>
          <w:p w14:paraId="0A1684EF" w14:textId="77777777" w:rsidR="005B7153" w:rsidRPr="00A313CA" w:rsidRDefault="005B7153" w:rsidP="005B7153">
            <w:pPr>
              <w:pStyle w:val="Bodyjustified"/>
            </w:pPr>
            <w:r w:rsidRPr="00A313CA">
              <w:t>2.9</w:t>
            </w:r>
          </w:p>
        </w:tc>
        <w:tc>
          <w:tcPr>
            <w:tcW w:w="1077" w:type="dxa"/>
          </w:tcPr>
          <w:p w14:paraId="1CF68E1B" w14:textId="77777777" w:rsidR="005B7153" w:rsidRPr="00A313CA" w:rsidRDefault="005B7153" w:rsidP="005B7153">
            <w:pPr>
              <w:pStyle w:val="Bodyjustified"/>
            </w:pPr>
            <w:r w:rsidRPr="00A313CA">
              <w:t>4.7</w:t>
            </w:r>
          </w:p>
        </w:tc>
        <w:tc>
          <w:tcPr>
            <w:tcW w:w="850" w:type="dxa"/>
          </w:tcPr>
          <w:p w14:paraId="39B66E03" w14:textId="77777777" w:rsidR="005B7153" w:rsidRPr="00A313CA" w:rsidRDefault="005B7153" w:rsidP="005B7153">
            <w:pPr>
              <w:pStyle w:val="Bodyjustified"/>
            </w:pPr>
            <w:r w:rsidRPr="00A313CA">
              <w:t>12</w:t>
            </w:r>
          </w:p>
        </w:tc>
      </w:tr>
      <w:tr w:rsidR="005B7153" w:rsidRPr="00A313CA" w14:paraId="4ACE6C18" w14:textId="77777777" w:rsidTr="00477E45">
        <w:trPr>
          <w:trHeight w:val="238"/>
        </w:trPr>
        <w:tc>
          <w:tcPr>
            <w:tcW w:w="1247" w:type="dxa"/>
            <w:vMerge/>
          </w:tcPr>
          <w:p w14:paraId="782FE81B" w14:textId="77777777" w:rsidR="005B7153" w:rsidRPr="00A313CA" w:rsidRDefault="005B7153" w:rsidP="005B7153">
            <w:pPr>
              <w:pStyle w:val="Bodyjustified"/>
            </w:pPr>
          </w:p>
        </w:tc>
        <w:tc>
          <w:tcPr>
            <w:tcW w:w="1247" w:type="dxa"/>
          </w:tcPr>
          <w:p w14:paraId="60E850F0" w14:textId="77777777" w:rsidR="005B7153" w:rsidRPr="00A313CA" w:rsidRDefault="005B7153" w:rsidP="005B7153">
            <w:pPr>
              <w:pStyle w:val="Bodyjustified"/>
            </w:pPr>
            <w:r w:rsidRPr="00A313CA">
              <w:t>1</w:t>
            </w:r>
          </w:p>
        </w:tc>
        <w:tc>
          <w:tcPr>
            <w:tcW w:w="1247" w:type="dxa"/>
          </w:tcPr>
          <w:p w14:paraId="4B75EE37" w14:textId="77777777" w:rsidR="005B7153" w:rsidRPr="00A313CA" w:rsidRDefault="005B7153" w:rsidP="005B7153">
            <w:pPr>
              <w:pStyle w:val="Bodyjustified"/>
            </w:pPr>
            <w:r>
              <w:t>10, 20</w:t>
            </w:r>
          </w:p>
        </w:tc>
        <w:tc>
          <w:tcPr>
            <w:tcW w:w="1134" w:type="dxa"/>
            <w:vMerge/>
          </w:tcPr>
          <w:p w14:paraId="06408475" w14:textId="77777777" w:rsidR="005B7153" w:rsidRPr="00A313CA" w:rsidRDefault="005B7153" w:rsidP="005B7153">
            <w:pPr>
              <w:pStyle w:val="Bodyjustified"/>
            </w:pPr>
          </w:p>
        </w:tc>
        <w:tc>
          <w:tcPr>
            <w:tcW w:w="1134" w:type="dxa"/>
          </w:tcPr>
          <w:p w14:paraId="74263320" w14:textId="77777777" w:rsidR="005B7153" w:rsidRPr="00A313CA" w:rsidRDefault="005B7153" w:rsidP="005B7153">
            <w:pPr>
              <w:pStyle w:val="Bodyjustified"/>
            </w:pPr>
            <w:r w:rsidRPr="00A313CA">
              <w:t>3.4</w:t>
            </w:r>
          </w:p>
        </w:tc>
        <w:tc>
          <w:tcPr>
            <w:tcW w:w="1077" w:type="dxa"/>
          </w:tcPr>
          <w:p w14:paraId="78843C6C" w14:textId="77777777" w:rsidR="005B7153" w:rsidRPr="00A313CA" w:rsidRDefault="005B7153" w:rsidP="005B7153">
            <w:pPr>
              <w:pStyle w:val="Bodyjustified"/>
            </w:pPr>
            <w:r w:rsidRPr="00A313CA">
              <w:t>5.2</w:t>
            </w:r>
          </w:p>
        </w:tc>
        <w:tc>
          <w:tcPr>
            <w:tcW w:w="850" w:type="dxa"/>
          </w:tcPr>
          <w:p w14:paraId="040EE75C" w14:textId="77777777" w:rsidR="005B7153" w:rsidRPr="00A313CA" w:rsidRDefault="005B7153" w:rsidP="005B7153">
            <w:pPr>
              <w:pStyle w:val="Bodyjustified"/>
            </w:pPr>
            <w:r w:rsidRPr="00A313CA">
              <w:t>14</w:t>
            </w:r>
          </w:p>
        </w:tc>
      </w:tr>
      <w:tr w:rsidR="00FE0923" w:rsidRPr="00A313CA" w14:paraId="37387366" w14:textId="77777777" w:rsidTr="00477E45">
        <w:trPr>
          <w:trHeight w:val="238"/>
        </w:trPr>
        <w:tc>
          <w:tcPr>
            <w:tcW w:w="1247" w:type="dxa"/>
            <w:vMerge/>
          </w:tcPr>
          <w:p w14:paraId="6C15ACFB" w14:textId="77777777" w:rsidR="00FE0923" w:rsidRPr="00A313CA" w:rsidRDefault="00FE0923" w:rsidP="00FE0923">
            <w:pPr>
              <w:pStyle w:val="Bodyjustified"/>
            </w:pPr>
          </w:p>
        </w:tc>
        <w:tc>
          <w:tcPr>
            <w:tcW w:w="1247" w:type="dxa"/>
          </w:tcPr>
          <w:p w14:paraId="169A1857" w14:textId="77777777" w:rsidR="00FE0923" w:rsidRPr="00A313CA" w:rsidRDefault="00FE0923" w:rsidP="00FE0923">
            <w:pPr>
              <w:pStyle w:val="Bodyjustified"/>
            </w:pPr>
            <w:r w:rsidRPr="00A313CA">
              <w:t>1.2</w:t>
            </w:r>
          </w:p>
        </w:tc>
        <w:tc>
          <w:tcPr>
            <w:tcW w:w="1247" w:type="dxa"/>
          </w:tcPr>
          <w:p w14:paraId="30A47E86" w14:textId="77777777" w:rsidR="00FE0923" w:rsidRPr="00A313CA" w:rsidRDefault="005B7153" w:rsidP="00FE0923">
            <w:pPr>
              <w:pStyle w:val="Bodyjustified"/>
            </w:pPr>
            <w:r>
              <w:t>10</w:t>
            </w:r>
          </w:p>
        </w:tc>
        <w:tc>
          <w:tcPr>
            <w:tcW w:w="1134" w:type="dxa"/>
            <w:vMerge/>
          </w:tcPr>
          <w:p w14:paraId="3196A802" w14:textId="77777777" w:rsidR="00FE0923" w:rsidRPr="00A313CA" w:rsidRDefault="00FE0923" w:rsidP="00FE0923">
            <w:pPr>
              <w:pStyle w:val="Bodyjustified"/>
            </w:pPr>
          </w:p>
        </w:tc>
        <w:tc>
          <w:tcPr>
            <w:tcW w:w="1134" w:type="dxa"/>
          </w:tcPr>
          <w:p w14:paraId="7BB81995" w14:textId="77777777" w:rsidR="00FE0923" w:rsidRPr="00A313CA" w:rsidRDefault="00FE0923" w:rsidP="00FE0923">
            <w:pPr>
              <w:pStyle w:val="Bodyjustified"/>
            </w:pPr>
            <w:r w:rsidRPr="00A313CA">
              <w:t>3.9</w:t>
            </w:r>
          </w:p>
        </w:tc>
        <w:tc>
          <w:tcPr>
            <w:tcW w:w="1077" w:type="dxa"/>
          </w:tcPr>
          <w:p w14:paraId="60BA668F" w14:textId="77777777" w:rsidR="00FE0923" w:rsidRPr="00A313CA" w:rsidRDefault="00FE0923" w:rsidP="00FE0923">
            <w:pPr>
              <w:pStyle w:val="Bodyjustified"/>
            </w:pPr>
            <w:r w:rsidRPr="00A313CA">
              <w:t>6.3</w:t>
            </w:r>
          </w:p>
        </w:tc>
        <w:tc>
          <w:tcPr>
            <w:tcW w:w="850" w:type="dxa"/>
          </w:tcPr>
          <w:p w14:paraId="69FD587C" w14:textId="77777777" w:rsidR="00FE0923" w:rsidRPr="00A313CA" w:rsidRDefault="00FE0923" w:rsidP="00FE0923">
            <w:pPr>
              <w:pStyle w:val="Bodyjustified"/>
            </w:pPr>
            <w:r w:rsidRPr="00A313CA">
              <w:t>17</w:t>
            </w:r>
          </w:p>
        </w:tc>
      </w:tr>
      <w:tr w:rsidR="00FE0923" w:rsidRPr="00A313CA" w14:paraId="6C78C0CA" w14:textId="77777777" w:rsidTr="00477E45">
        <w:trPr>
          <w:trHeight w:val="238"/>
        </w:trPr>
        <w:tc>
          <w:tcPr>
            <w:tcW w:w="1247" w:type="dxa"/>
            <w:vMerge/>
          </w:tcPr>
          <w:p w14:paraId="0BAFEE8B" w14:textId="77777777" w:rsidR="00FE0923" w:rsidRPr="00A313CA" w:rsidRDefault="00FE0923" w:rsidP="00FE0923">
            <w:pPr>
              <w:pStyle w:val="Bodyjustified"/>
            </w:pPr>
          </w:p>
        </w:tc>
        <w:tc>
          <w:tcPr>
            <w:tcW w:w="1247" w:type="dxa"/>
          </w:tcPr>
          <w:p w14:paraId="775EFFD8" w14:textId="77777777" w:rsidR="00FE0923" w:rsidRPr="00A313CA" w:rsidRDefault="00FE0923" w:rsidP="00FE0923">
            <w:pPr>
              <w:pStyle w:val="Bodyjustified"/>
            </w:pPr>
            <w:r w:rsidRPr="00A313CA">
              <w:t>0.12</w:t>
            </w:r>
          </w:p>
        </w:tc>
        <w:tc>
          <w:tcPr>
            <w:tcW w:w="1247" w:type="dxa"/>
          </w:tcPr>
          <w:p w14:paraId="1289E7E6" w14:textId="77777777" w:rsidR="00FE0923" w:rsidRPr="00A313CA" w:rsidRDefault="005B7153" w:rsidP="00FE0923">
            <w:pPr>
              <w:pStyle w:val="Bodyjustified"/>
            </w:pPr>
            <w:r>
              <w:t>10</w:t>
            </w:r>
          </w:p>
        </w:tc>
        <w:tc>
          <w:tcPr>
            <w:tcW w:w="1134" w:type="dxa"/>
            <w:vMerge w:val="restart"/>
          </w:tcPr>
          <w:p w14:paraId="4F9221B8" w14:textId="77777777" w:rsidR="00FE0923" w:rsidRPr="00A313CA" w:rsidRDefault="00FE0923" w:rsidP="00FE0923">
            <w:pPr>
              <w:pStyle w:val="Bodyjustified"/>
            </w:pPr>
            <w:r w:rsidRPr="00A313CA">
              <w:t>630</w:t>
            </w:r>
          </w:p>
        </w:tc>
        <w:tc>
          <w:tcPr>
            <w:tcW w:w="1134" w:type="dxa"/>
          </w:tcPr>
          <w:p w14:paraId="34246E68" w14:textId="77777777" w:rsidR="00FE0923" w:rsidRPr="00A313CA" w:rsidRDefault="00FE0923" w:rsidP="00FE0923">
            <w:pPr>
              <w:pStyle w:val="Bodyjustified"/>
            </w:pPr>
            <w:r w:rsidRPr="00A313CA">
              <w:t>0.5</w:t>
            </w:r>
          </w:p>
        </w:tc>
        <w:tc>
          <w:tcPr>
            <w:tcW w:w="1077" w:type="dxa"/>
            <w:vMerge w:val="restart"/>
          </w:tcPr>
          <w:p w14:paraId="74AC4818" w14:textId="77777777" w:rsidR="00FE0923" w:rsidRPr="00A313CA" w:rsidRDefault="00FE0923" w:rsidP="00FE0923">
            <w:pPr>
              <w:pStyle w:val="Bodyjustified"/>
            </w:pPr>
            <w:r w:rsidRPr="00A313CA">
              <w:t>2.2</w:t>
            </w:r>
          </w:p>
        </w:tc>
        <w:tc>
          <w:tcPr>
            <w:tcW w:w="850" w:type="dxa"/>
            <w:vMerge w:val="restart"/>
          </w:tcPr>
          <w:p w14:paraId="1056C964" w14:textId="77777777" w:rsidR="00FE0923" w:rsidRPr="00A313CA" w:rsidRDefault="00FE0923" w:rsidP="00FE0923">
            <w:pPr>
              <w:pStyle w:val="Bodyjustified"/>
            </w:pPr>
            <w:r w:rsidRPr="00A313CA">
              <w:t>6</w:t>
            </w:r>
          </w:p>
        </w:tc>
      </w:tr>
      <w:tr w:rsidR="005B7153" w:rsidRPr="00A313CA" w14:paraId="4EACD46B" w14:textId="77777777" w:rsidTr="00477E45">
        <w:trPr>
          <w:trHeight w:val="238"/>
        </w:trPr>
        <w:tc>
          <w:tcPr>
            <w:tcW w:w="1247" w:type="dxa"/>
            <w:vMerge/>
          </w:tcPr>
          <w:p w14:paraId="6F88FFD0" w14:textId="77777777" w:rsidR="005B7153" w:rsidRPr="00A313CA" w:rsidRDefault="005B7153" w:rsidP="005B7153">
            <w:pPr>
              <w:pStyle w:val="Bodyjustified"/>
            </w:pPr>
          </w:p>
        </w:tc>
        <w:tc>
          <w:tcPr>
            <w:tcW w:w="1247" w:type="dxa"/>
          </w:tcPr>
          <w:p w14:paraId="75CAC745" w14:textId="77777777" w:rsidR="005B7153" w:rsidRPr="00A313CA" w:rsidRDefault="005B7153" w:rsidP="005B7153">
            <w:pPr>
              <w:pStyle w:val="Bodyjustified"/>
            </w:pPr>
            <w:r w:rsidRPr="00A313CA">
              <w:t>0.15</w:t>
            </w:r>
          </w:p>
        </w:tc>
        <w:tc>
          <w:tcPr>
            <w:tcW w:w="1247" w:type="dxa"/>
          </w:tcPr>
          <w:p w14:paraId="7F4B93E1" w14:textId="77777777" w:rsidR="005B7153" w:rsidRPr="00A313CA" w:rsidRDefault="005B7153" w:rsidP="005B7153">
            <w:pPr>
              <w:pStyle w:val="Bodyjustified"/>
            </w:pPr>
            <w:r>
              <w:t>10, 20</w:t>
            </w:r>
          </w:p>
        </w:tc>
        <w:tc>
          <w:tcPr>
            <w:tcW w:w="1134" w:type="dxa"/>
            <w:vMerge/>
          </w:tcPr>
          <w:p w14:paraId="11751BA6" w14:textId="77777777" w:rsidR="005B7153" w:rsidRPr="00A313CA" w:rsidRDefault="005B7153" w:rsidP="005B7153">
            <w:pPr>
              <w:pStyle w:val="Bodyjustified"/>
            </w:pPr>
          </w:p>
        </w:tc>
        <w:tc>
          <w:tcPr>
            <w:tcW w:w="1134" w:type="dxa"/>
          </w:tcPr>
          <w:p w14:paraId="54B25AFD" w14:textId="77777777" w:rsidR="005B7153" w:rsidRPr="00A313CA" w:rsidRDefault="005B7153" w:rsidP="005B7153">
            <w:pPr>
              <w:pStyle w:val="Bodyjustified"/>
            </w:pPr>
            <w:r w:rsidRPr="00A313CA">
              <w:t>0.7</w:t>
            </w:r>
          </w:p>
        </w:tc>
        <w:tc>
          <w:tcPr>
            <w:tcW w:w="1077" w:type="dxa"/>
            <w:vMerge/>
          </w:tcPr>
          <w:p w14:paraId="595971C7" w14:textId="77777777" w:rsidR="005B7153" w:rsidRPr="00A313CA" w:rsidRDefault="005B7153" w:rsidP="005B7153">
            <w:pPr>
              <w:pStyle w:val="Bodyjustified"/>
            </w:pPr>
          </w:p>
        </w:tc>
        <w:tc>
          <w:tcPr>
            <w:tcW w:w="850" w:type="dxa"/>
            <w:vMerge/>
          </w:tcPr>
          <w:p w14:paraId="576EBF46" w14:textId="77777777" w:rsidR="005B7153" w:rsidRPr="00A313CA" w:rsidRDefault="005B7153" w:rsidP="005B7153">
            <w:pPr>
              <w:pStyle w:val="Bodyjustified"/>
            </w:pPr>
          </w:p>
        </w:tc>
      </w:tr>
      <w:tr w:rsidR="005B7153" w:rsidRPr="00A313CA" w14:paraId="79786942" w14:textId="77777777" w:rsidTr="00477E45">
        <w:trPr>
          <w:trHeight w:val="238"/>
        </w:trPr>
        <w:tc>
          <w:tcPr>
            <w:tcW w:w="1247" w:type="dxa"/>
            <w:vMerge/>
          </w:tcPr>
          <w:p w14:paraId="575DED9A" w14:textId="77777777" w:rsidR="005B7153" w:rsidRPr="00A313CA" w:rsidRDefault="005B7153" w:rsidP="005B7153">
            <w:pPr>
              <w:pStyle w:val="Bodyjustified"/>
            </w:pPr>
          </w:p>
        </w:tc>
        <w:tc>
          <w:tcPr>
            <w:tcW w:w="1247" w:type="dxa"/>
          </w:tcPr>
          <w:p w14:paraId="497119E4" w14:textId="77777777" w:rsidR="005B7153" w:rsidRPr="00A313CA" w:rsidRDefault="005B7153" w:rsidP="005B7153">
            <w:pPr>
              <w:pStyle w:val="Bodyjustified"/>
            </w:pPr>
            <w:r w:rsidRPr="00A313CA">
              <w:t>0.18</w:t>
            </w:r>
          </w:p>
        </w:tc>
        <w:tc>
          <w:tcPr>
            <w:tcW w:w="1247" w:type="dxa"/>
          </w:tcPr>
          <w:p w14:paraId="12FB1DB7" w14:textId="77777777" w:rsidR="005B7153" w:rsidRPr="00A313CA" w:rsidRDefault="005B7153" w:rsidP="005B7153">
            <w:pPr>
              <w:pStyle w:val="Bodyjustified"/>
            </w:pPr>
            <w:r>
              <w:t>10</w:t>
            </w:r>
          </w:p>
        </w:tc>
        <w:tc>
          <w:tcPr>
            <w:tcW w:w="1134" w:type="dxa"/>
            <w:vMerge/>
          </w:tcPr>
          <w:p w14:paraId="46AFBFCF" w14:textId="77777777" w:rsidR="005B7153" w:rsidRPr="00A313CA" w:rsidRDefault="005B7153" w:rsidP="005B7153">
            <w:pPr>
              <w:pStyle w:val="Bodyjustified"/>
            </w:pPr>
          </w:p>
        </w:tc>
        <w:tc>
          <w:tcPr>
            <w:tcW w:w="1134" w:type="dxa"/>
          </w:tcPr>
          <w:p w14:paraId="5F5E493B" w14:textId="77777777" w:rsidR="005B7153" w:rsidRPr="00A313CA" w:rsidRDefault="005B7153" w:rsidP="005B7153">
            <w:pPr>
              <w:pStyle w:val="Bodyjustified"/>
            </w:pPr>
            <w:r w:rsidRPr="00A313CA">
              <w:t>0.8</w:t>
            </w:r>
          </w:p>
        </w:tc>
        <w:tc>
          <w:tcPr>
            <w:tcW w:w="1077" w:type="dxa"/>
            <w:vMerge/>
          </w:tcPr>
          <w:p w14:paraId="3F2C3EE4" w14:textId="77777777" w:rsidR="005B7153" w:rsidRPr="00A313CA" w:rsidRDefault="005B7153" w:rsidP="005B7153">
            <w:pPr>
              <w:pStyle w:val="Bodyjustified"/>
            </w:pPr>
          </w:p>
        </w:tc>
        <w:tc>
          <w:tcPr>
            <w:tcW w:w="850" w:type="dxa"/>
            <w:vMerge/>
          </w:tcPr>
          <w:p w14:paraId="1F757E3B" w14:textId="77777777" w:rsidR="005B7153" w:rsidRPr="00A313CA" w:rsidRDefault="005B7153" w:rsidP="005B7153">
            <w:pPr>
              <w:pStyle w:val="Bodyjustified"/>
            </w:pPr>
          </w:p>
        </w:tc>
      </w:tr>
      <w:tr w:rsidR="005B7153" w:rsidRPr="00A313CA" w14:paraId="7B9D1D4E" w14:textId="77777777" w:rsidTr="00477E45">
        <w:trPr>
          <w:trHeight w:val="238"/>
        </w:trPr>
        <w:tc>
          <w:tcPr>
            <w:tcW w:w="1247" w:type="dxa"/>
            <w:vMerge/>
          </w:tcPr>
          <w:p w14:paraId="1B6B024A" w14:textId="77777777" w:rsidR="005B7153" w:rsidRPr="00A313CA" w:rsidRDefault="005B7153" w:rsidP="005B7153">
            <w:pPr>
              <w:pStyle w:val="Bodyjustified"/>
            </w:pPr>
          </w:p>
        </w:tc>
        <w:tc>
          <w:tcPr>
            <w:tcW w:w="1247" w:type="dxa"/>
          </w:tcPr>
          <w:p w14:paraId="7343875A" w14:textId="77777777" w:rsidR="005B7153" w:rsidRPr="00A313CA" w:rsidRDefault="005B7153" w:rsidP="005B7153">
            <w:pPr>
              <w:pStyle w:val="Bodyjustified"/>
            </w:pPr>
            <w:r w:rsidRPr="00A313CA">
              <w:t>0.22</w:t>
            </w:r>
          </w:p>
        </w:tc>
        <w:tc>
          <w:tcPr>
            <w:tcW w:w="1247" w:type="dxa"/>
          </w:tcPr>
          <w:p w14:paraId="00AC89ED" w14:textId="77777777" w:rsidR="005B7153" w:rsidRPr="00A313CA" w:rsidRDefault="005B7153" w:rsidP="005B7153">
            <w:pPr>
              <w:pStyle w:val="Bodyjustified"/>
            </w:pPr>
            <w:r>
              <w:t>10, 20</w:t>
            </w:r>
          </w:p>
        </w:tc>
        <w:tc>
          <w:tcPr>
            <w:tcW w:w="1134" w:type="dxa"/>
            <w:vMerge/>
          </w:tcPr>
          <w:p w14:paraId="7633F0E2" w14:textId="77777777" w:rsidR="005B7153" w:rsidRPr="00A313CA" w:rsidRDefault="005B7153" w:rsidP="005B7153">
            <w:pPr>
              <w:pStyle w:val="Bodyjustified"/>
            </w:pPr>
          </w:p>
        </w:tc>
        <w:tc>
          <w:tcPr>
            <w:tcW w:w="1134" w:type="dxa"/>
          </w:tcPr>
          <w:p w14:paraId="41ACF940" w14:textId="77777777" w:rsidR="005B7153" w:rsidRPr="00A313CA" w:rsidRDefault="005B7153" w:rsidP="005B7153">
            <w:pPr>
              <w:pStyle w:val="Bodyjustified"/>
            </w:pPr>
            <w:r w:rsidRPr="00A313CA">
              <w:t>1</w:t>
            </w:r>
          </w:p>
        </w:tc>
        <w:tc>
          <w:tcPr>
            <w:tcW w:w="1077" w:type="dxa"/>
            <w:vMerge w:val="restart"/>
          </w:tcPr>
          <w:p w14:paraId="23E2E7E4" w14:textId="77777777" w:rsidR="005B7153" w:rsidRPr="00A313CA" w:rsidRDefault="005B7153" w:rsidP="005B7153">
            <w:pPr>
              <w:pStyle w:val="Bodyjustified"/>
            </w:pPr>
            <w:r w:rsidRPr="00A313CA">
              <w:t>3</w:t>
            </w:r>
          </w:p>
        </w:tc>
        <w:tc>
          <w:tcPr>
            <w:tcW w:w="850" w:type="dxa"/>
            <w:vMerge w:val="restart"/>
          </w:tcPr>
          <w:p w14:paraId="52E6CEEC" w14:textId="77777777" w:rsidR="005B7153" w:rsidRPr="00A313CA" w:rsidRDefault="005B7153" w:rsidP="005B7153">
            <w:pPr>
              <w:pStyle w:val="Bodyjustified"/>
            </w:pPr>
            <w:r w:rsidRPr="00A313CA">
              <w:t>8</w:t>
            </w:r>
          </w:p>
        </w:tc>
      </w:tr>
      <w:tr w:rsidR="005B7153" w:rsidRPr="00A313CA" w14:paraId="3093D76C" w14:textId="77777777" w:rsidTr="00477E45">
        <w:trPr>
          <w:trHeight w:val="238"/>
        </w:trPr>
        <w:tc>
          <w:tcPr>
            <w:tcW w:w="1247" w:type="dxa"/>
            <w:vMerge/>
          </w:tcPr>
          <w:p w14:paraId="557A36EA" w14:textId="77777777" w:rsidR="005B7153" w:rsidRPr="00A313CA" w:rsidRDefault="005B7153" w:rsidP="005B7153">
            <w:pPr>
              <w:pStyle w:val="Bodyjustified"/>
            </w:pPr>
          </w:p>
        </w:tc>
        <w:tc>
          <w:tcPr>
            <w:tcW w:w="1247" w:type="dxa"/>
          </w:tcPr>
          <w:p w14:paraId="4C999955" w14:textId="77777777" w:rsidR="005B7153" w:rsidRPr="00A313CA" w:rsidRDefault="005B7153" w:rsidP="005B7153">
            <w:pPr>
              <w:pStyle w:val="Bodyjustified"/>
            </w:pPr>
            <w:r w:rsidRPr="00A313CA">
              <w:t>0.27</w:t>
            </w:r>
          </w:p>
        </w:tc>
        <w:tc>
          <w:tcPr>
            <w:tcW w:w="1247" w:type="dxa"/>
          </w:tcPr>
          <w:p w14:paraId="3B9C220E" w14:textId="77777777" w:rsidR="005B7153" w:rsidRPr="00A313CA" w:rsidRDefault="005B7153" w:rsidP="005B7153">
            <w:pPr>
              <w:pStyle w:val="Bodyjustified"/>
            </w:pPr>
            <w:r>
              <w:t>10</w:t>
            </w:r>
          </w:p>
        </w:tc>
        <w:tc>
          <w:tcPr>
            <w:tcW w:w="1134" w:type="dxa"/>
            <w:vMerge/>
          </w:tcPr>
          <w:p w14:paraId="6FD33432" w14:textId="77777777" w:rsidR="005B7153" w:rsidRPr="00A313CA" w:rsidRDefault="005B7153" w:rsidP="005B7153">
            <w:pPr>
              <w:pStyle w:val="Bodyjustified"/>
            </w:pPr>
          </w:p>
        </w:tc>
        <w:tc>
          <w:tcPr>
            <w:tcW w:w="1134" w:type="dxa"/>
          </w:tcPr>
          <w:p w14:paraId="14865C73" w14:textId="77777777" w:rsidR="005B7153" w:rsidRPr="00A313CA" w:rsidRDefault="005B7153" w:rsidP="005B7153">
            <w:pPr>
              <w:pStyle w:val="Bodyjustified"/>
            </w:pPr>
            <w:r w:rsidRPr="00A313CA">
              <w:t>1.2</w:t>
            </w:r>
          </w:p>
        </w:tc>
        <w:tc>
          <w:tcPr>
            <w:tcW w:w="1077" w:type="dxa"/>
            <w:vMerge/>
          </w:tcPr>
          <w:p w14:paraId="01956C0B" w14:textId="77777777" w:rsidR="005B7153" w:rsidRPr="00A313CA" w:rsidRDefault="005B7153" w:rsidP="005B7153">
            <w:pPr>
              <w:pStyle w:val="Bodyjustified"/>
            </w:pPr>
          </w:p>
        </w:tc>
        <w:tc>
          <w:tcPr>
            <w:tcW w:w="850" w:type="dxa"/>
            <w:vMerge/>
          </w:tcPr>
          <w:p w14:paraId="5C5E8151" w14:textId="77777777" w:rsidR="005B7153" w:rsidRPr="00A313CA" w:rsidRDefault="005B7153" w:rsidP="005B7153">
            <w:pPr>
              <w:pStyle w:val="Bodyjustified"/>
            </w:pPr>
          </w:p>
        </w:tc>
      </w:tr>
      <w:tr w:rsidR="005B7153" w:rsidRPr="00A313CA" w14:paraId="1E097D7B" w14:textId="77777777" w:rsidTr="00477E45">
        <w:trPr>
          <w:trHeight w:val="238"/>
        </w:trPr>
        <w:tc>
          <w:tcPr>
            <w:tcW w:w="1247" w:type="dxa"/>
            <w:vMerge/>
          </w:tcPr>
          <w:p w14:paraId="32BC04C1" w14:textId="77777777" w:rsidR="005B7153" w:rsidRPr="00A313CA" w:rsidRDefault="005B7153" w:rsidP="005B7153">
            <w:pPr>
              <w:pStyle w:val="Bodyjustified"/>
            </w:pPr>
          </w:p>
        </w:tc>
        <w:tc>
          <w:tcPr>
            <w:tcW w:w="1247" w:type="dxa"/>
          </w:tcPr>
          <w:p w14:paraId="720F34A1" w14:textId="77777777" w:rsidR="005B7153" w:rsidRPr="00A313CA" w:rsidRDefault="005B7153" w:rsidP="005B7153">
            <w:pPr>
              <w:pStyle w:val="Bodyjustified"/>
            </w:pPr>
            <w:r w:rsidRPr="00A313CA">
              <w:t>0.33</w:t>
            </w:r>
          </w:p>
        </w:tc>
        <w:tc>
          <w:tcPr>
            <w:tcW w:w="1247" w:type="dxa"/>
          </w:tcPr>
          <w:p w14:paraId="4C63007F" w14:textId="77777777" w:rsidR="005B7153" w:rsidRPr="00A313CA" w:rsidRDefault="005B7153" w:rsidP="005B7153">
            <w:pPr>
              <w:pStyle w:val="Bodyjustified"/>
            </w:pPr>
            <w:r>
              <w:t>10, 20</w:t>
            </w:r>
          </w:p>
        </w:tc>
        <w:tc>
          <w:tcPr>
            <w:tcW w:w="1134" w:type="dxa"/>
            <w:vMerge/>
          </w:tcPr>
          <w:p w14:paraId="0D16D34B" w14:textId="77777777" w:rsidR="005B7153" w:rsidRPr="00A313CA" w:rsidRDefault="005B7153" w:rsidP="005B7153">
            <w:pPr>
              <w:pStyle w:val="Bodyjustified"/>
            </w:pPr>
          </w:p>
        </w:tc>
        <w:tc>
          <w:tcPr>
            <w:tcW w:w="1134" w:type="dxa"/>
          </w:tcPr>
          <w:p w14:paraId="3FB49ED7" w14:textId="77777777" w:rsidR="005B7153" w:rsidRPr="00A313CA" w:rsidRDefault="005B7153" w:rsidP="005B7153">
            <w:pPr>
              <w:pStyle w:val="Bodyjustified"/>
            </w:pPr>
            <w:r w:rsidRPr="00A313CA">
              <w:t>1.5</w:t>
            </w:r>
          </w:p>
        </w:tc>
        <w:tc>
          <w:tcPr>
            <w:tcW w:w="1077" w:type="dxa"/>
            <w:vMerge/>
          </w:tcPr>
          <w:p w14:paraId="0F3E7999" w14:textId="77777777" w:rsidR="005B7153" w:rsidRPr="00A313CA" w:rsidRDefault="005B7153" w:rsidP="005B7153">
            <w:pPr>
              <w:pStyle w:val="Bodyjustified"/>
            </w:pPr>
          </w:p>
        </w:tc>
        <w:tc>
          <w:tcPr>
            <w:tcW w:w="850" w:type="dxa"/>
            <w:vMerge/>
          </w:tcPr>
          <w:p w14:paraId="6ACB8DBD" w14:textId="77777777" w:rsidR="005B7153" w:rsidRPr="00A313CA" w:rsidRDefault="005B7153" w:rsidP="005B7153">
            <w:pPr>
              <w:pStyle w:val="Bodyjustified"/>
            </w:pPr>
          </w:p>
        </w:tc>
      </w:tr>
      <w:tr w:rsidR="005B7153" w:rsidRPr="00A313CA" w14:paraId="6305F347" w14:textId="77777777" w:rsidTr="00477E45">
        <w:trPr>
          <w:trHeight w:val="238"/>
        </w:trPr>
        <w:tc>
          <w:tcPr>
            <w:tcW w:w="1247" w:type="dxa"/>
            <w:vMerge w:val="restart"/>
          </w:tcPr>
          <w:p w14:paraId="6D1F87DC" w14:textId="77777777" w:rsidR="005B7153" w:rsidRPr="00A313CA" w:rsidRDefault="005B7153" w:rsidP="005B7153">
            <w:pPr>
              <w:pStyle w:val="Bodyjustified"/>
            </w:pPr>
            <w:r w:rsidRPr="00A313CA">
              <w:t>03</w:t>
            </w:r>
            <w:r>
              <w:t xml:space="preserve">, </w:t>
            </w:r>
            <w:r w:rsidRPr="00A313CA">
              <w:t>07</w:t>
            </w:r>
          </w:p>
        </w:tc>
        <w:tc>
          <w:tcPr>
            <w:tcW w:w="1247" w:type="dxa"/>
          </w:tcPr>
          <w:p w14:paraId="6DABFB41" w14:textId="77777777" w:rsidR="005B7153" w:rsidRPr="00A313CA" w:rsidRDefault="005B7153" w:rsidP="005B7153">
            <w:pPr>
              <w:pStyle w:val="Bodyjustified"/>
            </w:pPr>
            <w:r w:rsidRPr="00A313CA">
              <w:t>0.39</w:t>
            </w:r>
          </w:p>
        </w:tc>
        <w:tc>
          <w:tcPr>
            <w:tcW w:w="1247" w:type="dxa"/>
          </w:tcPr>
          <w:p w14:paraId="79D2E206" w14:textId="77777777" w:rsidR="005B7153" w:rsidRPr="00A313CA" w:rsidRDefault="005B7153" w:rsidP="005B7153">
            <w:pPr>
              <w:pStyle w:val="Bodyjustified"/>
            </w:pPr>
            <w:r>
              <w:t>10</w:t>
            </w:r>
          </w:p>
        </w:tc>
        <w:tc>
          <w:tcPr>
            <w:tcW w:w="1134" w:type="dxa"/>
            <w:vMerge w:val="restart"/>
          </w:tcPr>
          <w:p w14:paraId="2A35F24C" w14:textId="77777777" w:rsidR="005B7153" w:rsidRPr="00A313CA" w:rsidRDefault="005B7153" w:rsidP="005B7153">
            <w:pPr>
              <w:pStyle w:val="Bodyjustified"/>
            </w:pPr>
            <w:r w:rsidRPr="00A313CA">
              <w:t>630</w:t>
            </w:r>
          </w:p>
        </w:tc>
        <w:tc>
          <w:tcPr>
            <w:tcW w:w="1134" w:type="dxa"/>
          </w:tcPr>
          <w:p w14:paraId="729D19A9" w14:textId="77777777" w:rsidR="005B7153" w:rsidRPr="00A313CA" w:rsidRDefault="005B7153" w:rsidP="005B7153">
            <w:pPr>
              <w:pStyle w:val="Bodyjustified"/>
            </w:pPr>
            <w:r w:rsidRPr="00A313CA">
              <w:t>1.8</w:t>
            </w:r>
          </w:p>
        </w:tc>
        <w:tc>
          <w:tcPr>
            <w:tcW w:w="1077" w:type="dxa"/>
          </w:tcPr>
          <w:p w14:paraId="0FEE5040" w14:textId="77777777" w:rsidR="005B7153" w:rsidRPr="00A313CA" w:rsidRDefault="005B7153" w:rsidP="005B7153">
            <w:pPr>
              <w:pStyle w:val="Bodyjustified"/>
            </w:pPr>
            <w:r w:rsidRPr="00A313CA">
              <w:t>3.7</w:t>
            </w:r>
          </w:p>
        </w:tc>
        <w:tc>
          <w:tcPr>
            <w:tcW w:w="850" w:type="dxa"/>
          </w:tcPr>
          <w:p w14:paraId="4489516F" w14:textId="77777777" w:rsidR="005B7153" w:rsidRPr="00A313CA" w:rsidRDefault="005B7153" w:rsidP="005B7153">
            <w:pPr>
              <w:pStyle w:val="Bodyjustified"/>
            </w:pPr>
            <w:r w:rsidRPr="00A313CA">
              <w:t>10</w:t>
            </w:r>
          </w:p>
        </w:tc>
      </w:tr>
      <w:tr w:rsidR="005B7153" w:rsidRPr="00A313CA" w14:paraId="33877ED8" w14:textId="77777777" w:rsidTr="00477E45">
        <w:trPr>
          <w:trHeight w:val="238"/>
        </w:trPr>
        <w:tc>
          <w:tcPr>
            <w:tcW w:w="1247" w:type="dxa"/>
            <w:vMerge/>
          </w:tcPr>
          <w:p w14:paraId="7652D078" w14:textId="77777777" w:rsidR="005B7153" w:rsidRPr="00A313CA" w:rsidRDefault="005B7153" w:rsidP="005B7153">
            <w:pPr>
              <w:pStyle w:val="Bodyjustified"/>
            </w:pPr>
          </w:p>
        </w:tc>
        <w:tc>
          <w:tcPr>
            <w:tcW w:w="1247" w:type="dxa"/>
          </w:tcPr>
          <w:p w14:paraId="62147817" w14:textId="77777777" w:rsidR="005B7153" w:rsidRPr="00A313CA" w:rsidRDefault="005B7153" w:rsidP="005B7153">
            <w:pPr>
              <w:pStyle w:val="Bodyjustified"/>
            </w:pPr>
            <w:r w:rsidRPr="00A313CA">
              <w:t>0.47</w:t>
            </w:r>
          </w:p>
        </w:tc>
        <w:tc>
          <w:tcPr>
            <w:tcW w:w="1247" w:type="dxa"/>
          </w:tcPr>
          <w:p w14:paraId="464FE4CB" w14:textId="77777777" w:rsidR="005B7153" w:rsidRPr="00A313CA" w:rsidRDefault="005B7153" w:rsidP="005B7153">
            <w:pPr>
              <w:pStyle w:val="Bodyjustified"/>
            </w:pPr>
            <w:r>
              <w:t>10, 20</w:t>
            </w:r>
          </w:p>
        </w:tc>
        <w:tc>
          <w:tcPr>
            <w:tcW w:w="1134" w:type="dxa"/>
            <w:vMerge/>
          </w:tcPr>
          <w:p w14:paraId="020922CE" w14:textId="77777777" w:rsidR="005B7153" w:rsidRPr="00A313CA" w:rsidRDefault="005B7153" w:rsidP="005B7153">
            <w:pPr>
              <w:pStyle w:val="Bodyjustified"/>
            </w:pPr>
          </w:p>
        </w:tc>
        <w:tc>
          <w:tcPr>
            <w:tcW w:w="1134" w:type="dxa"/>
          </w:tcPr>
          <w:p w14:paraId="3388F142" w14:textId="77777777" w:rsidR="005B7153" w:rsidRPr="00A313CA" w:rsidRDefault="005B7153" w:rsidP="005B7153">
            <w:pPr>
              <w:pStyle w:val="Bodyjustified"/>
            </w:pPr>
            <w:r w:rsidRPr="00A313CA">
              <w:t>2.1</w:t>
            </w:r>
          </w:p>
        </w:tc>
        <w:tc>
          <w:tcPr>
            <w:tcW w:w="1077" w:type="dxa"/>
            <w:vMerge w:val="restart"/>
          </w:tcPr>
          <w:p w14:paraId="279C4234" w14:textId="77777777" w:rsidR="005B7153" w:rsidRPr="00A313CA" w:rsidRDefault="005B7153" w:rsidP="005B7153">
            <w:pPr>
              <w:pStyle w:val="Bodyjustified"/>
            </w:pPr>
            <w:r w:rsidRPr="00A313CA">
              <w:t>4.7</w:t>
            </w:r>
          </w:p>
        </w:tc>
        <w:tc>
          <w:tcPr>
            <w:tcW w:w="850" w:type="dxa"/>
            <w:vMerge w:val="restart"/>
          </w:tcPr>
          <w:p w14:paraId="30A48B79" w14:textId="77777777" w:rsidR="005B7153" w:rsidRPr="00A313CA" w:rsidRDefault="005B7153" w:rsidP="005B7153">
            <w:pPr>
              <w:pStyle w:val="Bodyjustified"/>
            </w:pPr>
            <w:r w:rsidRPr="00A313CA">
              <w:t>12</w:t>
            </w:r>
          </w:p>
        </w:tc>
      </w:tr>
      <w:tr w:rsidR="005B7153" w:rsidRPr="00A313CA" w14:paraId="650C4499" w14:textId="77777777" w:rsidTr="00477E45">
        <w:trPr>
          <w:trHeight w:val="238"/>
        </w:trPr>
        <w:tc>
          <w:tcPr>
            <w:tcW w:w="1247" w:type="dxa"/>
            <w:vMerge/>
          </w:tcPr>
          <w:p w14:paraId="7019EECC" w14:textId="77777777" w:rsidR="005B7153" w:rsidRPr="00A313CA" w:rsidRDefault="005B7153" w:rsidP="005B7153">
            <w:pPr>
              <w:pStyle w:val="Bodyjustified"/>
            </w:pPr>
          </w:p>
        </w:tc>
        <w:tc>
          <w:tcPr>
            <w:tcW w:w="1247" w:type="dxa"/>
          </w:tcPr>
          <w:p w14:paraId="2DEAE925" w14:textId="77777777" w:rsidR="005B7153" w:rsidRPr="00A313CA" w:rsidRDefault="005B7153" w:rsidP="005B7153">
            <w:pPr>
              <w:pStyle w:val="Bodyjustified"/>
            </w:pPr>
            <w:r w:rsidRPr="00A313CA">
              <w:t>0.56</w:t>
            </w:r>
          </w:p>
        </w:tc>
        <w:tc>
          <w:tcPr>
            <w:tcW w:w="1247" w:type="dxa"/>
          </w:tcPr>
          <w:p w14:paraId="27FEEC9C" w14:textId="77777777" w:rsidR="005B7153" w:rsidRPr="00A313CA" w:rsidRDefault="005B7153" w:rsidP="005B7153">
            <w:pPr>
              <w:pStyle w:val="Bodyjustified"/>
            </w:pPr>
            <w:r>
              <w:t>10</w:t>
            </w:r>
          </w:p>
        </w:tc>
        <w:tc>
          <w:tcPr>
            <w:tcW w:w="1134" w:type="dxa"/>
            <w:vMerge/>
          </w:tcPr>
          <w:p w14:paraId="79C7F10A" w14:textId="77777777" w:rsidR="005B7153" w:rsidRPr="00A313CA" w:rsidRDefault="005B7153" w:rsidP="005B7153">
            <w:pPr>
              <w:pStyle w:val="Bodyjustified"/>
            </w:pPr>
          </w:p>
        </w:tc>
        <w:tc>
          <w:tcPr>
            <w:tcW w:w="1134" w:type="dxa"/>
          </w:tcPr>
          <w:p w14:paraId="0676FAB5" w14:textId="77777777" w:rsidR="005B7153" w:rsidRPr="00A313CA" w:rsidRDefault="005B7153" w:rsidP="005B7153">
            <w:pPr>
              <w:pStyle w:val="Bodyjustified"/>
            </w:pPr>
            <w:r w:rsidRPr="00A313CA">
              <w:t>2.5</w:t>
            </w:r>
          </w:p>
        </w:tc>
        <w:tc>
          <w:tcPr>
            <w:tcW w:w="1077" w:type="dxa"/>
            <w:vMerge/>
          </w:tcPr>
          <w:p w14:paraId="1D7C9ECA" w14:textId="77777777" w:rsidR="005B7153" w:rsidRPr="00A313CA" w:rsidRDefault="005B7153" w:rsidP="005B7153">
            <w:pPr>
              <w:pStyle w:val="Bodyjustified"/>
            </w:pPr>
          </w:p>
        </w:tc>
        <w:tc>
          <w:tcPr>
            <w:tcW w:w="850" w:type="dxa"/>
            <w:vMerge/>
          </w:tcPr>
          <w:p w14:paraId="50E4653A" w14:textId="77777777" w:rsidR="005B7153" w:rsidRPr="00A313CA" w:rsidRDefault="005B7153" w:rsidP="005B7153">
            <w:pPr>
              <w:pStyle w:val="Bodyjustified"/>
            </w:pPr>
          </w:p>
        </w:tc>
      </w:tr>
      <w:tr w:rsidR="005B7153" w:rsidRPr="00A313CA" w14:paraId="62622A81" w14:textId="77777777" w:rsidTr="00477E45">
        <w:trPr>
          <w:trHeight w:val="238"/>
        </w:trPr>
        <w:tc>
          <w:tcPr>
            <w:tcW w:w="1247" w:type="dxa"/>
            <w:vMerge/>
          </w:tcPr>
          <w:p w14:paraId="22B09C51" w14:textId="77777777" w:rsidR="005B7153" w:rsidRPr="00A313CA" w:rsidRDefault="005B7153" w:rsidP="005B7153">
            <w:pPr>
              <w:pStyle w:val="Bodyjustified"/>
            </w:pPr>
          </w:p>
        </w:tc>
        <w:tc>
          <w:tcPr>
            <w:tcW w:w="1247" w:type="dxa"/>
          </w:tcPr>
          <w:p w14:paraId="6C699721" w14:textId="77777777" w:rsidR="005B7153" w:rsidRPr="00A313CA" w:rsidRDefault="005B7153" w:rsidP="005B7153">
            <w:pPr>
              <w:pStyle w:val="Bodyjustified"/>
            </w:pPr>
            <w:r w:rsidRPr="00A313CA">
              <w:t>0.68</w:t>
            </w:r>
          </w:p>
        </w:tc>
        <w:tc>
          <w:tcPr>
            <w:tcW w:w="1247" w:type="dxa"/>
          </w:tcPr>
          <w:p w14:paraId="29D7C6AC" w14:textId="77777777" w:rsidR="005B7153" w:rsidRPr="00A313CA" w:rsidRDefault="005B7153" w:rsidP="005B7153">
            <w:pPr>
              <w:pStyle w:val="Bodyjustified"/>
            </w:pPr>
            <w:r>
              <w:t>10, 20</w:t>
            </w:r>
          </w:p>
        </w:tc>
        <w:tc>
          <w:tcPr>
            <w:tcW w:w="1134" w:type="dxa"/>
            <w:vMerge/>
          </w:tcPr>
          <w:p w14:paraId="55ED8DB9" w14:textId="77777777" w:rsidR="005B7153" w:rsidRPr="00A313CA" w:rsidRDefault="005B7153" w:rsidP="005B7153">
            <w:pPr>
              <w:pStyle w:val="Bodyjustified"/>
            </w:pPr>
          </w:p>
        </w:tc>
        <w:tc>
          <w:tcPr>
            <w:tcW w:w="1134" w:type="dxa"/>
          </w:tcPr>
          <w:p w14:paraId="1562D8DD" w14:textId="77777777" w:rsidR="005B7153" w:rsidRPr="00A313CA" w:rsidRDefault="005B7153" w:rsidP="005B7153">
            <w:pPr>
              <w:pStyle w:val="Bodyjustified"/>
            </w:pPr>
            <w:r w:rsidRPr="00A313CA">
              <w:t>3.1</w:t>
            </w:r>
          </w:p>
        </w:tc>
        <w:tc>
          <w:tcPr>
            <w:tcW w:w="1077" w:type="dxa"/>
          </w:tcPr>
          <w:p w14:paraId="0C2643EC" w14:textId="77777777" w:rsidR="005B7153" w:rsidRPr="00A313CA" w:rsidRDefault="005B7153" w:rsidP="005B7153">
            <w:pPr>
              <w:pStyle w:val="Bodyjustified"/>
            </w:pPr>
            <w:r w:rsidRPr="00A313CA">
              <w:t>6.3</w:t>
            </w:r>
          </w:p>
        </w:tc>
        <w:tc>
          <w:tcPr>
            <w:tcW w:w="850" w:type="dxa"/>
          </w:tcPr>
          <w:p w14:paraId="3308599A" w14:textId="77777777" w:rsidR="005B7153" w:rsidRPr="00A313CA" w:rsidRDefault="005B7153" w:rsidP="005B7153">
            <w:pPr>
              <w:pStyle w:val="Bodyjustified"/>
            </w:pPr>
            <w:r w:rsidRPr="00A313CA">
              <w:t>17</w:t>
            </w:r>
          </w:p>
        </w:tc>
      </w:tr>
      <w:tr w:rsidR="005B7153" w:rsidRPr="00A313CA" w14:paraId="37E4C93F" w14:textId="77777777" w:rsidTr="00477E45">
        <w:trPr>
          <w:trHeight w:val="238"/>
        </w:trPr>
        <w:tc>
          <w:tcPr>
            <w:tcW w:w="1247" w:type="dxa"/>
            <w:vMerge w:val="restart"/>
          </w:tcPr>
          <w:p w14:paraId="6B059497" w14:textId="77777777" w:rsidR="005B7153" w:rsidRPr="00A313CA" w:rsidRDefault="005B7153" w:rsidP="005B7153">
            <w:pPr>
              <w:pStyle w:val="Bodyjustified"/>
            </w:pPr>
            <w:r w:rsidRPr="00A313CA">
              <w:t>04</w:t>
            </w:r>
            <w:r>
              <w:t xml:space="preserve">, </w:t>
            </w:r>
            <w:r w:rsidRPr="00A313CA">
              <w:t>08</w:t>
            </w:r>
          </w:p>
        </w:tc>
        <w:tc>
          <w:tcPr>
            <w:tcW w:w="1247" w:type="dxa"/>
          </w:tcPr>
          <w:p w14:paraId="50225D1D" w14:textId="77777777" w:rsidR="005B7153" w:rsidRPr="00A313CA" w:rsidRDefault="005B7153" w:rsidP="005B7153">
            <w:pPr>
              <w:pStyle w:val="Bodyjustified"/>
            </w:pPr>
            <w:r w:rsidRPr="00A313CA">
              <w:t>10</w:t>
            </w:r>
          </w:p>
        </w:tc>
        <w:tc>
          <w:tcPr>
            <w:tcW w:w="1247" w:type="dxa"/>
          </w:tcPr>
          <w:p w14:paraId="515B0FE7" w14:textId="77777777" w:rsidR="005B7153" w:rsidRPr="00A313CA" w:rsidRDefault="005B7153" w:rsidP="005B7153">
            <w:pPr>
              <w:pStyle w:val="Bodyjustified"/>
            </w:pPr>
            <w:r>
              <w:t>10, 20</w:t>
            </w:r>
          </w:p>
        </w:tc>
        <w:tc>
          <w:tcPr>
            <w:tcW w:w="1134" w:type="dxa"/>
            <w:vMerge w:val="restart"/>
          </w:tcPr>
          <w:p w14:paraId="2D7E001D" w14:textId="77777777" w:rsidR="005B7153" w:rsidRPr="00A313CA" w:rsidRDefault="005B7153" w:rsidP="005B7153">
            <w:pPr>
              <w:pStyle w:val="Bodyjustified"/>
            </w:pPr>
            <w:r w:rsidRPr="00A313CA">
              <w:t>50</w:t>
            </w:r>
          </w:p>
        </w:tc>
        <w:tc>
          <w:tcPr>
            <w:tcW w:w="1134" w:type="dxa"/>
          </w:tcPr>
          <w:p w14:paraId="55D7214A" w14:textId="77777777" w:rsidR="005B7153" w:rsidRPr="00A313CA" w:rsidRDefault="005B7153" w:rsidP="005B7153">
            <w:pPr>
              <w:pStyle w:val="Bodyjustified"/>
            </w:pPr>
            <w:r w:rsidRPr="00A313CA">
              <w:t>2.6</w:t>
            </w:r>
          </w:p>
        </w:tc>
        <w:tc>
          <w:tcPr>
            <w:tcW w:w="1077" w:type="dxa"/>
            <w:vMerge w:val="restart"/>
          </w:tcPr>
          <w:p w14:paraId="3924FC09" w14:textId="77777777" w:rsidR="005B7153" w:rsidRPr="00A313CA" w:rsidRDefault="005B7153" w:rsidP="005B7153">
            <w:pPr>
              <w:pStyle w:val="Bodyjustified"/>
            </w:pPr>
            <w:r w:rsidRPr="00A313CA">
              <w:t>2.7</w:t>
            </w:r>
          </w:p>
        </w:tc>
        <w:tc>
          <w:tcPr>
            <w:tcW w:w="850" w:type="dxa"/>
            <w:vMerge w:val="restart"/>
          </w:tcPr>
          <w:p w14:paraId="5AE5AB2D" w14:textId="77777777" w:rsidR="005B7153" w:rsidRPr="00A313CA" w:rsidRDefault="005B7153" w:rsidP="005B7153">
            <w:pPr>
              <w:pStyle w:val="Bodyjustified"/>
            </w:pPr>
            <w:r w:rsidRPr="00A313CA">
              <w:t>6</w:t>
            </w:r>
          </w:p>
        </w:tc>
      </w:tr>
      <w:tr w:rsidR="005B7153" w:rsidRPr="00A313CA" w14:paraId="7DF46647" w14:textId="77777777" w:rsidTr="00477E45">
        <w:trPr>
          <w:trHeight w:val="238"/>
        </w:trPr>
        <w:tc>
          <w:tcPr>
            <w:tcW w:w="1247" w:type="dxa"/>
            <w:vMerge/>
          </w:tcPr>
          <w:p w14:paraId="5F093EF1" w14:textId="77777777" w:rsidR="005B7153" w:rsidRPr="00A313CA" w:rsidRDefault="005B7153" w:rsidP="005B7153">
            <w:pPr>
              <w:pStyle w:val="Bodyjustified"/>
            </w:pPr>
          </w:p>
        </w:tc>
        <w:tc>
          <w:tcPr>
            <w:tcW w:w="1247" w:type="dxa"/>
          </w:tcPr>
          <w:p w14:paraId="00C08137" w14:textId="77777777" w:rsidR="005B7153" w:rsidRPr="00A313CA" w:rsidRDefault="005B7153" w:rsidP="005B7153">
            <w:pPr>
              <w:pStyle w:val="Bodyjustified"/>
            </w:pPr>
            <w:r w:rsidRPr="00A313CA">
              <w:t>12</w:t>
            </w:r>
          </w:p>
        </w:tc>
        <w:tc>
          <w:tcPr>
            <w:tcW w:w="1247" w:type="dxa"/>
          </w:tcPr>
          <w:p w14:paraId="7429D067" w14:textId="77777777" w:rsidR="005B7153" w:rsidRPr="00A313CA" w:rsidRDefault="005B7153" w:rsidP="005B7153">
            <w:pPr>
              <w:pStyle w:val="Bodyjustified"/>
            </w:pPr>
            <w:r>
              <w:t>10</w:t>
            </w:r>
          </w:p>
        </w:tc>
        <w:tc>
          <w:tcPr>
            <w:tcW w:w="1134" w:type="dxa"/>
            <w:vMerge/>
          </w:tcPr>
          <w:p w14:paraId="032CECD2" w14:textId="77777777" w:rsidR="005B7153" w:rsidRPr="00A313CA" w:rsidRDefault="005B7153" w:rsidP="005B7153">
            <w:pPr>
              <w:pStyle w:val="Bodyjustified"/>
            </w:pPr>
          </w:p>
        </w:tc>
        <w:tc>
          <w:tcPr>
            <w:tcW w:w="1134" w:type="dxa"/>
          </w:tcPr>
          <w:p w14:paraId="6D85D46E" w14:textId="77777777" w:rsidR="005B7153" w:rsidRPr="00A313CA" w:rsidRDefault="005B7153" w:rsidP="005B7153">
            <w:pPr>
              <w:pStyle w:val="Bodyjustified"/>
            </w:pPr>
            <w:r w:rsidRPr="00A313CA">
              <w:t>3.1</w:t>
            </w:r>
          </w:p>
        </w:tc>
        <w:tc>
          <w:tcPr>
            <w:tcW w:w="1077" w:type="dxa"/>
            <w:vMerge/>
          </w:tcPr>
          <w:p w14:paraId="42337D3E" w14:textId="77777777" w:rsidR="005B7153" w:rsidRPr="00A313CA" w:rsidRDefault="005B7153" w:rsidP="005B7153">
            <w:pPr>
              <w:pStyle w:val="Bodyjustified"/>
            </w:pPr>
          </w:p>
        </w:tc>
        <w:tc>
          <w:tcPr>
            <w:tcW w:w="850" w:type="dxa"/>
            <w:vMerge/>
          </w:tcPr>
          <w:p w14:paraId="4C58990D" w14:textId="77777777" w:rsidR="005B7153" w:rsidRPr="00A313CA" w:rsidRDefault="005B7153" w:rsidP="005B7153">
            <w:pPr>
              <w:pStyle w:val="Bodyjustified"/>
            </w:pPr>
          </w:p>
        </w:tc>
      </w:tr>
      <w:tr w:rsidR="005B7153" w:rsidRPr="00A313CA" w14:paraId="2C0EED68" w14:textId="77777777" w:rsidTr="00477E45">
        <w:trPr>
          <w:trHeight w:val="238"/>
        </w:trPr>
        <w:tc>
          <w:tcPr>
            <w:tcW w:w="1247" w:type="dxa"/>
            <w:vMerge/>
          </w:tcPr>
          <w:p w14:paraId="2404BAD7" w14:textId="77777777" w:rsidR="005B7153" w:rsidRPr="00A313CA" w:rsidRDefault="005B7153" w:rsidP="005B7153">
            <w:pPr>
              <w:pStyle w:val="Bodyjustified"/>
            </w:pPr>
          </w:p>
        </w:tc>
        <w:tc>
          <w:tcPr>
            <w:tcW w:w="1247" w:type="dxa"/>
          </w:tcPr>
          <w:p w14:paraId="6480861F" w14:textId="77777777" w:rsidR="005B7153" w:rsidRPr="00A313CA" w:rsidRDefault="005B7153" w:rsidP="005B7153">
            <w:pPr>
              <w:pStyle w:val="Bodyjustified"/>
            </w:pPr>
            <w:r w:rsidRPr="00A313CA">
              <w:t>15</w:t>
            </w:r>
          </w:p>
        </w:tc>
        <w:tc>
          <w:tcPr>
            <w:tcW w:w="1247" w:type="dxa"/>
          </w:tcPr>
          <w:p w14:paraId="31A6400F" w14:textId="77777777" w:rsidR="005B7153" w:rsidRPr="00A313CA" w:rsidRDefault="005B7153" w:rsidP="005B7153">
            <w:pPr>
              <w:pStyle w:val="Bodyjustified"/>
            </w:pPr>
            <w:r>
              <w:t>10, 20</w:t>
            </w:r>
          </w:p>
        </w:tc>
        <w:tc>
          <w:tcPr>
            <w:tcW w:w="1134" w:type="dxa"/>
            <w:vMerge/>
          </w:tcPr>
          <w:p w14:paraId="51F44F66" w14:textId="77777777" w:rsidR="005B7153" w:rsidRPr="00A313CA" w:rsidRDefault="005B7153" w:rsidP="005B7153">
            <w:pPr>
              <w:pStyle w:val="Bodyjustified"/>
            </w:pPr>
          </w:p>
        </w:tc>
        <w:tc>
          <w:tcPr>
            <w:tcW w:w="1134" w:type="dxa"/>
          </w:tcPr>
          <w:p w14:paraId="2496CEA1" w14:textId="77777777" w:rsidR="005B7153" w:rsidRPr="00A313CA" w:rsidRDefault="005B7153" w:rsidP="005B7153">
            <w:pPr>
              <w:pStyle w:val="Bodyjustified"/>
            </w:pPr>
            <w:r w:rsidRPr="00A313CA">
              <w:t>3.9</w:t>
            </w:r>
          </w:p>
        </w:tc>
        <w:tc>
          <w:tcPr>
            <w:tcW w:w="1077" w:type="dxa"/>
            <w:vMerge/>
          </w:tcPr>
          <w:p w14:paraId="4881B068" w14:textId="77777777" w:rsidR="005B7153" w:rsidRPr="00A313CA" w:rsidRDefault="005B7153" w:rsidP="005B7153">
            <w:pPr>
              <w:pStyle w:val="Bodyjustified"/>
            </w:pPr>
          </w:p>
        </w:tc>
        <w:tc>
          <w:tcPr>
            <w:tcW w:w="850" w:type="dxa"/>
            <w:vMerge/>
          </w:tcPr>
          <w:p w14:paraId="32596F48" w14:textId="77777777" w:rsidR="005B7153" w:rsidRPr="00A313CA" w:rsidRDefault="005B7153" w:rsidP="005B7153">
            <w:pPr>
              <w:pStyle w:val="Bodyjustified"/>
            </w:pPr>
          </w:p>
        </w:tc>
      </w:tr>
      <w:tr w:rsidR="005B7153" w:rsidRPr="00A313CA" w14:paraId="550F5CAC" w14:textId="77777777" w:rsidTr="00477E45">
        <w:trPr>
          <w:trHeight w:val="238"/>
        </w:trPr>
        <w:tc>
          <w:tcPr>
            <w:tcW w:w="1247" w:type="dxa"/>
            <w:vMerge/>
          </w:tcPr>
          <w:p w14:paraId="53B676DD" w14:textId="77777777" w:rsidR="005B7153" w:rsidRPr="00A313CA" w:rsidRDefault="005B7153" w:rsidP="005B7153">
            <w:pPr>
              <w:pStyle w:val="Bodyjustified"/>
            </w:pPr>
          </w:p>
        </w:tc>
        <w:tc>
          <w:tcPr>
            <w:tcW w:w="1247" w:type="dxa"/>
          </w:tcPr>
          <w:p w14:paraId="19FACC16" w14:textId="77777777" w:rsidR="005B7153" w:rsidRPr="00A313CA" w:rsidRDefault="005B7153" w:rsidP="005B7153">
            <w:pPr>
              <w:pStyle w:val="Bodyjustified"/>
            </w:pPr>
            <w:r w:rsidRPr="00A313CA">
              <w:t>18</w:t>
            </w:r>
          </w:p>
        </w:tc>
        <w:tc>
          <w:tcPr>
            <w:tcW w:w="1247" w:type="dxa"/>
          </w:tcPr>
          <w:p w14:paraId="45742CA0" w14:textId="77777777" w:rsidR="005B7153" w:rsidRPr="00A313CA" w:rsidRDefault="005B7153" w:rsidP="005B7153">
            <w:pPr>
              <w:pStyle w:val="Bodyjustified"/>
            </w:pPr>
            <w:r>
              <w:t>10</w:t>
            </w:r>
          </w:p>
        </w:tc>
        <w:tc>
          <w:tcPr>
            <w:tcW w:w="1134" w:type="dxa"/>
            <w:vMerge/>
          </w:tcPr>
          <w:p w14:paraId="14E0DEA7" w14:textId="77777777" w:rsidR="005B7153" w:rsidRPr="00A313CA" w:rsidRDefault="005B7153" w:rsidP="005B7153">
            <w:pPr>
              <w:pStyle w:val="Bodyjustified"/>
            </w:pPr>
          </w:p>
        </w:tc>
        <w:tc>
          <w:tcPr>
            <w:tcW w:w="1134" w:type="dxa"/>
          </w:tcPr>
          <w:p w14:paraId="11CA6F0F" w14:textId="77777777" w:rsidR="005B7153" w:rsidRPr="00A313CA" w:rsidRDefault="005B7153" w:rsidP="005B7153">
            <w:pPr>
              <w:pStyle w:val="Bodyjustified"/>
            </w:pPr>
            <w:r w:rsidRPr="00A313CA">
              <w:t>4.6</w:t>
            </w:r>
          </w:p>
        </w:tc>
        <w:tc>
          <w:tcPr>
            <w:tcW w:w="1077" w:type="dxa"/>
            <w:vMerge w:val="restart"/>
          </w:tcPr>
          <w:p w14:paraId="1E134361" w14:textId="77777777" w:rsidR="005B7153" w:rsidRPr="00A313CA" w:rsidRDefault="005B7153" w:rsidP="005B7153">
            <w:pPr>
              <w:pStyle w:val="Bodyjustified"/>
            </w:pPr>
            <w:r w:rsidRPr="00A313CA">
              <w:t>3.6</w:t>
            </w:r>
          </w:p>
        </w:tc>
        <w:tc>
          <w:tcPr>
            <w:tcW w:w="850" w:type="dxa"/>
            <w:vMerge w:val="restart"/>
          </w:tcPr>
          <w:p w14:paraId="640CAB2A" w14:textId="77777777" w:rsidR="005B7153" w:rsidRPr="00A313CA" w:rsidRDefault="005B7153" w:rsidP="005B7153">
            <w:pPr>
              <w:pStyle w:val="Bodyjustified"/>
            </w:pPr>
            <w:r w:rsidRPr="00A313CA">
              <w:t>8</w:t>
            </w:r>
          </w:p>
        </w:tc>
      </w:tr>
      <w:tr w:rsidR="005B7153" w:rsidRPr="00A313CA" w14:paraId="3C1D6E0A" w14:textId="77777777" w:rsidTr="00477E45">
        <w:trPr>
          <w:trHeight w:val="238"/>
        </w:trPr>
        <w:tc>
          <w:tcPr>
            <w:tcW w:w="1247" w:type="dxa"/>
            <w:vMerge/>
          </w:tcPr>
          <w:p w14:paraId="49631A56" w14:textId="77777777" w:rsidR="005B7153" w:rsidRPr="00A313CA" w:rsidRDefault="005B7153" w:rsidP="005B7153">
            <w:pPr>
              <w:pStyle w:val="Bodyjustified"/>
            </w:pPr>
          </w:p>
        </w:tc>
        <w:tc>
          <w:tcPr>
            <w:tcW w:w="1247" w:type="dxa"/>
          </w:tcPr>
          <w:p w14:paraId="79F625A3" w14:textId="77777777" w:rsidR="005B7153" w:rsidRPr="00A313CA" w:rsidRDefault="005B7153" w:rsidP="005B7153">
            <w:pPr>
              <w:pStyle w:val="Bodyjustified"/>
            </w:pPr>
            <w:r w:rsidRPr="00A313CA">
              <w:t>22</w:t>
            </w:r>
          </w:p>
        </w:tc>
        <w:tc>
          <w:tcPr>
            <w:tcW w:w="1247" w:type="dxa"/>
          </w:tcPr>
          <w:p w14:paraId="730EDA98" w14:textId="77777777" w:rsidR="005B7153" w:rsidRPr="00A313CA" w:rsidRDefault="005B7153" w:rsidP="005B7153">
            <w:pPr>
              <w:pStyle w:val="Bodyjustified"/>
            </w:pPr>
            <w:r>
              <w:t>10, 20</w:t>
            </w:r>
          </w:p>
        </w:tc>
        <w:tc>
          <w:tcPr>
            <w:tcW w:w="1134" w:type="dxa"/>
            <w:vMerge/>
          </w:tcPr>
          <w:p w14:paraId="1BE4E724" w14:textId="77777777" w:rsidR="005B7153" w:rsidRPr="00A313CA" w:rsidRDefault="005B7153" w:rsidP="005B7153">
            <w:pPr>
              <w:pStyle w:val="Bodyjustified"/>
            </w:pPr>
          </w:p>
        </w:tc>
        <w:tc>
          <w:tcPr>
            <w:tcW w:w="1134" w:type="dxa"/>
          </w:tcPr>
          <w:p w14:paraId="3784158A" w14:textId="77777777" w:rsidR="005B7153" w:rsidRPr="00A313CA" w:rsidRDefault="005B7153" w:rsidP="005B7153">
            <w:pPr>
              <w:pStyle w:val="Bodyjustified"/>
            </w:pPr>
            <w:r w:rsidRPr="00A313CA">
              <w:t>5.7</w:t>
            </w:r>
          </w:p>
        </w:tc>
        <w:tc>
          <w:tcPr>
            <w:tcW w:w="1077" w:type="dxa"/>
            <w:vMerge/>
          </w:tcPr>
          <w:p w14:paraId="613B1138" w14:textId="77777777" w:rsidR="005B7153" w:rsidRPr="00A313CA" w:rsidRDefault="005B7153" w:rsidP="005B7153">
            <w:pPr>
              <w:pStyle w:val="Bodyjustified"/>
            </w:pPr>
          </w:p>
        </w:tc>
        <w:tc>
          <w:tcPr>
            <w:tcW w:w="850" w:type="dxa"/>
            <w:vMerge/>
          </w:tcPr>
          <w:p w14:paraId="32107320" w14:textId="77777777" w:rsidR="005B7153" w:rsidRPr="00A313CA" w:rsidRDefault="005B7153" w:rsidP="005B7153">
            <w:pPr>
              <w:pStyle w:val="Bodyjustified"/>
            </w:pPr>
          </w:p>
        </w:tc>
      </w:tr>
      <w:tr w:rsidR="005B7153" w:rsidRPr="00A313CA" w14:paraId="2E0E487C" w14:textId="77777777" w:rsidTr="00477E45">
        <w:trPr>
          <w:trHeight w:val="238"/>
        </w:trPr>
        <w:tc>
          <w:tcPr>
            <w:tcW w:w="1247" w:type="dxa"/>
            <w:vMerge/>
          </w:tcPr>
          <w:p w14:paraId="50134030" w14:textId="77777777" w:rsidR="005B7153" w:rsidRPr="00A313CA" w:rsidRDefault="005B7153" w:rsidP="005B7153">
            <w:pPr>
              <w:pStyle w:val="Bodyjustified"/>
            </w:pPr>
          </w:p>
        </w:tc>
        <w:tc>
          <w:tcPr>
            <w:tcW w:w="1247" w:type="dxa"/>
          </w:tcPr>
          <w:p w14:paraId="0D924104" w14:textId="77777777" w:rsidR="005B7153" w:rsidRPr="00A313CA" w:rsidRDefault="005B7153" w:rsidP="005B7153">
            <w:pPr>
              <w:pStyle w:val="Bodyjustified"/>
            </w:pPr>
            <w:r w:rsidRPr="00A313CA">
              <w:t>27</w:t>
            </w:r>
          </w:p>
        </w:tc>
        <w:tc>
          <w:tcPr>
            <w:tcW w:w="1247" w:type="dxa"/>
          </w:tcPr>
          <w:p w14:paraId="3ED4E62F" w14:textId="77777777" w:rsidR="005B7153" w:rsidRPr="00A313CA" w:rsidRDefault="005B7153" w:rsidP="005B7153">
            <w:pPr>
              <w:pStyle w:val="Bodyjustified"/>
            </w:pPr>
            <w:r>
              <w:t>10</w:t>
            </w:r>
          </w:p>
        </w:tc>
        <w:tc>
          <w:tcPr>
            <w:tcW w:w="1134" w:type="dxa"/>
            <w:vMerge/>
          </w:tcPr>
          <w:p w14:paraId="088F679A" w14:textId="77777777" w:rsidR="005B7153" w:rsidRPr="00A313CA" w:rsidRDefault="005B7153" w:rsidP="005B7153">
            <w:pPr>
              <w:pStyle w:val="Bodyjustified"/>
            </w:pPr>
          </w:p>
        </w:tc>
        <w:tc>
          <w:tcPr>
            <w:tcW w:w="1134" w:type="dxa"/>
          </w:tcPr>
          <w:p w14:paraId="00864036" w14:textId="77777777" w:rsidR="005B7153" w:rsidRPr="00A313CA" w:rsidRDefault="005B7153" w:rsidP="005B7153">
            <w:pPr>
              <w:pStyle w:val="Bodyjustified"/>
            </w:pPr>
            <w:r w:rsidRPr="00A313CA">
              <w:t>7</w:t>
            </w:r>
          </w:p>
        </w:tc>
        <w:tc>
          <w:tcPr>
            <w:tcW w:w="1077" w:type="dxa"/>
          </w:tcPr>
          <w:p w14:paraId="395A131C" w14:textId="77777777" w:rsidR="005B7153" w:rsidRPr="00A313CA" w:rsidRDefault="005B7153" w:rsidP="005B7153">
            <w:pPr>
              <w:pStyle w:val="Bodyjustified"/>
            </w:pPr>
            <w:r w:rsidRPr="00A313CA">
              <w:t>4.6</w:t>
            </w:r>
          </w:p>
        </w:tc>
        <w:tc>
          <w:tcPr>
            <w:tcW w:w="850" w:type="dxa"/>
          </w:tcPr>
          <w:p w14:paraId="4F9BFB8E" w14:textId="77777777" w:rsidR="005B7153" w:rsidRPr="00A313CA" w:rsidRDefault="005B7153" w:rsidP="005B7153">
            <w:pPr>
              <w:pStyle w:val="Bodyjustified"/>
            </w:pPr>
            <w:r w:rsidRPr="00A313CA">
              <w:t>10</w:t>
            </w:r>
          </w:p>
        </w:tc>
      </w:tr>
      <w:tr w:rsidR="005B7153" w:rsidRPr="00A313CA" w14:paraId="5A540DCA" w14:textId="77777777" w:rsidTr="00477E45">
        <w:trPr>
          <w:trHeight w:val="238"/>
        </w:trPr>
        <w:tc>
          <w:tcPr>
            <w:tcW w:w="1247" w:type="dxa"/>
            <w:vMerge/>
          </w:tcPr>
          <w:p w14:paraId="74FF84FA" w14:textId="77777777" w:rsidR="005B7153" w:rsidRPr="00A313CA" w:rsidRDefault="005B7153" w:rsidP="005B7153">
            <w:pPr>
              <w:pStyle w:val="Bodyjustified"/>
            </w:pPr>
          </w:p>
        </w:tc>
        <w:tc>
          <w:tcPr>
            <w:tcW w:w="1247" w:type="dxa"/>
          </w:tcPr>
          <w:p w14:paraId="099D530D" w14:textId="77777777" w:rsidR="005B7153" w:rsidRPr="00A313CA" w:rsidRDefault="005B7153" w:rsidP="005B7153">
            <w:pPr>
              <w:pStyle w:val="Bodyjustified"/>
            </w:pPr>
            <w:r w:rsidRPr="00A313CA">
              <w:t>33</w:t>
            </w:r>
          </w:p>
        </w:tc>
        <w:tc>
          <w:tcPr>
            <w:tcW w:w="1247" w:type="dxa"/>
          </w:tcPr>
          <w:p w14:paraId="7387C04F" w14:textId="77777777" w:rsidR="005B7153" w:rsidRPr="00A313CA" w:rsidRDefault="005B7153" w:rsidP="005B7153">
            <w:pPr>
              <w:pStyle w:val="Bodyjustified"/>
            </w:pPr>
            <w:r>
              <w:t>10, 20</w:t>
            </w:r>
          </w:p>
        </w:tc>
        <w:tc>
          <w:tcPr>
            <w:tcW w:w="1134" w:type="dxa"/>
            <w:vMerge/>
          </w:tcPr>
          <w:p w14:paraId="39E98572" w14:textId="77777777" w:rsidR="005B7153" w:rsidRPr="00A313CA" w:rsidRDefault="005B7153" w:rsidP="005B7153">
            <w:pPr>
              <w:pStyle w:val="Bodyjustified"/>
            </w:pPr>
          </w:p>
        </w:tc>
        <w:tc>
          <w:tcPr>
            <w:tcW w:w="1134" w:type="dxa"/>
          </w:tcPr>
          <w:p w14:paraId="4EB12BDF" w14:textId="77777777" w:rsidR="005B7153" w:rsidRPr="00A313CA" w:rsidRDefault="005B7153" w:rsidP="005B7153">
            <w:pPr>
              <w:pStyle w:val="Bodyjustified"/>
            </w:pPr>
            <w:r w:rsidRPr="00A313CA">
              <w:t>8.5</w:t>
            </w:r>
          </w:p>
        </w:tc>
        <w:tc>
          <w:tcPr>
            <w:tcW w:w="1077" w:type="dxa"/>
          </w:tcPr>
          <w:p w14:paraId="7DECF275" w14:textId="77777777" w:rsidR="005B7153" w:rsidRPr="00A313CA" w:rsidRDefault="005B7153" w:rsidP="005B7153">
            <w:pPr>
              <w:pStyle w:val="Bodyjustified"/>
            </w:pPr>
            <w:r w:rsidRPr="00A313CA">
              <w:t>5.5</w:t>
            </w:r>
          </w:p>
        </w:tc>
        <w:tc>
          <w:tcPr>
            <w:tcW w:w="850" w:type="dxa"/>
          </w:tcPr>
          <w:p w14:paraId="061E7AA7" w14:textId="77777777" w:rsidR="005B7153" w:rsidRPr="00A313CA" w:rsidRDefault="005B7153" w:rsidP="005B7153">
            <w:pPr>
              <w:pStyle w:val="Bodyjustified"/>
            </w:pPr>
            <w:r w:rsidRPr="00A313CA">
              <w:t>12</w:t>
            </w:r>
          </w:p>
        </w:tc>
      </w:tr>
      <w:tr w:rsidR="005B7153" w:rsidRPr="00A313CA" w14:paraId="72FE5F3E" w14:textId="77777777" w:rsidTr="00477E45">
        <w:trPr>
          <w:trHeight w:val="238"/>
        </w:trPr>
        <w:tc>
          <w:tcPr>
            <w:tcW w:w="1247" w:type="dxa"/>
            <w:vMerge/>
          </w:tcPr>
          <w:p w14:paraId="65A1F644" w14:textId="77777777" w:rsidR="005B7153" w:rsidRPr="00A313CA" w:rsidRDefault="005B7153" w:rsidP="005B7153">
            <w:pPr>
              <w:pStyle w:val="Bodyjustified"/>
            </w:pPr>
          </w:p>
        </w:tc>
        <w:tc>
          <w:tcPr>
            <w:tcW w:w="1247" w:type="dxa"/>
          </w:tcPr>
          <w:p w14:paraId="11718086" w14:textId="77777777" w:rsidR="005B7153" w:rsidRPr="00A313CA" w:rsidRDefault="005B7153" w:rsidP="005B7153">
            <w:pPr>
              <w:pStyle w:val="Bodyjustified"/>
            </w:pPr>
            <w:r w:rsidRPr="00A313CA">
              <w:t>39</w:t>
            </w:r>
          </w:p>
        </w:tc>
        <w:tc>
          <w:tcPr>
            <w:tcW w:w="1247" w:type="dxa"/>
          </w:tcPr>
          <w:p w14:paraId="4A5C44C9" w14:textId="77777777" w:rsidR="005B7153" w:rsidRPr="00A313CA" w:rsidRDefault="005B7153" w:rsidP="005B7153">
            <w:pPr>
              <w:pStyle w:val="Bodyjustified"/>
            </w:pPr>
            <w:r>
              <w:t>10</w:t>
            </w:r>
          </w:p>
        </w:tc>
        <w:tc>
          <w:tcPr>
            <w:tcW w:w="1134" w:type="dxa"/>
            <w:vMerge/>
          </w:tcPr>
          <w:p w14:paraId="50C79E06" w14:textId="77777777" w:rsidR="005B7153" w:rsidRPr="00A313CA" w:rsidRDefault="005B7153" w:rsidP="005B7153">
            <w:pPr>
              <w:pStyle w:val="Bodyjustified"/>
            </w:pPr>
          </w:p>
        </w:tc>
        <w:tc>
          <w:tcPr>
            <w:tcW w:w="1134" w:type="dxa"/>
          </w:tcPr>
          <w:p w14:paraId="15061F34" w14:textId="77777777" w:rsidR="005B7153" w:rsidRPr="00A313CA" w:rsidRDefault="005B7153" w:rsidP="005B7153">
            <w:pPr>
              <w:pStyle w:val="Bodyjustified"/>
            </w:pPr>
            <w:r w:rsidRPr="00A313CA">
              <w:t>1</w:t>
            </w:r>
          </w:p>
        </w:tc>
        <w:tc>
          <w:tcPr>
            <w:tcW w:w="1077" w:type="dxa"/>
          </w:tcPr>
          <w:p w14:paraId="26E7CB42" w14:textId="77777777" w:rsidR="005B7153" w:rsidRPr="00A313CA" w:rsidRDefault="005B7153" w:rsidP="005B7153">
            <w:pPr>
              <w:pStyle w:val="Bodyjustified"/>
            </w:pPr>
            <w:r w:rsidRPr="00A313CA">
              <w:t>6.8</w:t>
            </w:r>
          </w:p>
        </w:tc>
        <w:tc>
          <w:tcPr>
            <w:tcW w:w="850" w:type="dxa"/>
            <w:vMerge w:val="restart"/>
          </w:tcPr>
          <w:p w14:paraId="256D73C0" w14:textId="77777777" w:rsidR="005B7153" w:rsidRPr="00A313CA" w:rsidRDefault="005B7153" w:rsidP="005B7153">
            <w:pPr>
              <w:pStyle w:val="Bodyjustified"/>
            </w:pPr>
            <w:r w:rsidRPr="00A313CA">
              <w:t>15</w:t>
            </w:r>
          </w:p>
        </w:tc>
      </w:tr>
      <w:tr w:rsidR="005B7153" w:rsidRPr="00A313CA" w14:paraId="0687C4B5" w14:textId="77777777" w:rsidTr="00477E45">
        <w:trPr>
          <w:trHeight w:val="238"/>
        </w:trPr>
        <w:tc>
          <w:tcPr>
            <w:tcW w:w="1247" w:type="dxa"/>
            <w:vMerge/>
          </w:tcPr>
          <w:p w14:paraId="2398CD34" w14:textId="77777777" w:rsidR="005B7153" w:rsidRPr="00A313CA" w:rsidRDefault="005B7153" w:rsidP="005B7153">
            <w:pPr>
              <w:pStyle w:val="Bodyjustified"/>
            </w:pPr>
          </w:p>
        </w:tc>
        <w:tc>
          <w:tcPr>
            <w:tcW w:w="1247" w:type="dxa"/>
          </w:tcPr>
          <w:p w14:paraId="38050B26" w14:textId="77777777" w:rsidR="005B7153" w:rsidRPr="00A313CA" w:rsidRDefault="005B7153" w:rsidP="005B7153">
            <w:pPr>
              <w:pStyle w:val="Bodyjustified"/>
            </w:pPr>
            <w:r w:rsidRPr="00A313CA">
              <w:t>47</w:t>
            </w:r>
          </w:p>
        </w:tc>
        <w:tc>
          <w:tcPr>
            <w:tcW w:w="1247" w:type="dxa"/>
          </w:tcPr>
          <w:p w14:paraId="348980AE" w14:textId="77777777" w:rsidR="005B7153" w:rsidRPr="00A313CA" w:rsidRDefault="005B7153" w:rsidP="005B7153">
            <w:pPr>
              <w:pStyle w:val="Bodyjustified"/>
            </w:pPr>
            <w:r>
              <w:t>10, 20</w:t>
            </w:r>
          </w:p>
        </w:tc>
        <w:tc>
          <w:tcPr>
            <w:tcW w:w="1134" w:type="dxa"/>
            <w:vMerge/>
          </w:tcPr>
          <w:p w14:paraId="1A1A5ED1" w14:textId="77777777" w:rsidR="005B7153" w:rsidRPr="00A313CA" w:rsidRDefault="005B7153" w:rsidP="005B7153">
            <w:pPr>
              <w:pStyle w:val="Bodyjustified"/>
            </w:pPr>
          </w:p>
        </w:tc>
        <w:tc>
          <w:tcPr>
            <w:tcW w:w="1134" w:type="dxa"/>
          </w:tcPr>
          <w:p w14:paraId="00B435F8" w14:textId="77777777" w:rsidR="005B7153" w:rsidRPr="00A313CA" w:rsidRDefault="005B7153" w:rsidP="005B7153">
            <w:pPr>
              <w:pStyle w:val="Bodyjustified"/>
            </w:pPr>
            <w:r w:rsidRPr="00A313CA">
              <w:t>12.2</w:t>
            </w:r>
          </w:p>
        </w:tc>
        <w:tc>
          <w:tcPr>
            <w:tcW w:w="1077" w:type="dxa"/>
          </w:tcPr>
          <w:p w14:paraId="1C872DDB" w14:textId="77777777" w:rsidR="005B7153" w:rsidRPr="00A313CA" w:rsidRDefault="005B7153" w:rsidP="005B7153">
            <w:pPr>
              <w:pStyle w:val="Bodyjustified"/>
            </w:pPr>
            <w:r w:rsidRPr="00A313CA">
              <w:t>6.8</w:t>
            </w:r>
          </w:p>
        </w:tc>
        <w:tc>
          <w:tcPr>
            <w:tcW w:w="850" w:type="dxa"/>
            <w:vMerge/>
          </w:tcPr>
          <w:p w14:paraId="08F6FE55" w14:textId="77777777" w:rsidR="005B7153" w:rsidRPr="00A313CA" w:rsidRDefault="005B7153" w:rsidP="005B7153">
            <w:pPr>
              <w:pStyle w:val="Bodyjustified"/>
            </w:pPr>
          </w:p>
        </w:tc>
      </w:tr>
      <w:tr w:rsidR="005B7153" w:rsidRPr="00A313CA" w14:paraId="32B28DA0" w14:textId="77777777" w:rsidTr="00477E45">
        <w:trPr>
          <w:trHeight w:val="238"/>
        </w:trPr>
        <w:tc>
          <w:tcPr>
            <w:tcW w:w="1247" w:type="dxa"/>
            <w:vMerge/>
          </w:tcPr>
          <w:p w14:paraId="219209F7" w14:textId="77777777" w:rsidR="005B7153" w:rsidRPr="00A313CA" w:rsidRDefault="005B7153" w:rsidP="005B7153">
            <w:pPr>
              <w:pStyle w:val="Bodyjustified"/>
            </w:pPr>
          </w:p>
        </w:tc>
        <w:tc>
          <w:tcPr>
            <w:tcW w:w="1247" w:type="dxa"/>
          </w:tcPr>
          <w:p w14:paraId="7A951F62" w14:textId="77777777" w:rsidR="005B7153" w:rsidRPr="00A313CA" w:rsidRDefault="005B7153" w:rsidP="005B7153">
            <w:pPr>
              <w:pStyle w:val="Bodyjustified"/>
            </w:pPr>
            <w:r w:rsidRPr="00A313CA">
              <w:t>4.7</w:t>
            </w:r>
          </w:p>
        </w:tc>
        <w:tc>
          <w:tcPr>
            <w:tcW w:w="1247" w:type="dxa"/>
          </w:tcPr>
          <w:p w14:paraId="45E1E235" w14:textId="77777777" w:rsidR="005B7153" w:rsidRPr="00A313CA" w:rsidRDefault="005B7153" w:rsidP="005B7153">
            <w:pPr>
              <w:pStyle w:val="Bodyjustified"/>
            </w:pPr>
            <w:r>
              <w:t>10, 20</w:t>
            </w:r>
          </w:p>
        </w:tc>
        <w:tc>
          <w:tcPr>
            <w:tcW w:w="1134" w:type="dxa"/>
            <w:vMerge w:val="restart"/>
          </w:tcPr>
          <w:p w14:paraId="05AFE732" w14:textId="77777777" w:rsidR="005B7153" w:rsidRPr="00A313CA" w:rsidRDefault="005B7153" w:rsidP="005B7153">
            <w:pPr>
              <w:pStyle w:val="Bodyjustified"/>
            </w:pPr>
            <w:r w:rsidRPr="00A313CA">
              <w:t>63</w:t>
            </w:r>
          </w:p>
        </w:tc>
        <w:tc>
          <w:tcPr>
            <w:tcW w:w="1134" w:type="dxa"/>
          </w:tcPr>
          <w:p w14:paraId="484517C5" w14:textId="77777777" w:rsidR="005B7153" w:rsidRPr="00A313CA" w:rsidRDefault="005B7153" w:rsidP="005B7153">
            <w:pPr>
              <w:pStyle w:val="Bodyjustified"/>
            </w:pPr>
            <w:r w:rsidRPr="00A313CA">
              <w:t>2.6</w:t>
            </w:r>
          </w:p>
        </w:tc>
        <w:tc>
          <w:tcPr>
            <w:tcW w:w="1077" w:type="dxa"/>
            <w:vMerge w:val="restart"/>
          </w:tcPr>
          <w:p w14:paraId="1DADB9A9" w14:textId="77777777" w:rsidR="005B7153" w:rsidRPr="00A313CA" w:rsidRDefault="005B7153" w:rsidP="005B7153">
            <w:pPr>
              <w:pStyle w:val="Bodyjustified"/>
            </w:pPr>
            <w:r w:rsidRPr="00A313CA">
              <w:t>2.7</w:t>
            </w:r>
          </w:p>
        </w:tc>
        <w:tc>
          <w:tcPr>
            <w:tcW w:w="850" w:type="dxa"/>
            <w:vMerge w:val="restart"/>
          </w:tcPr>
          <w:p w14:paraId="2CB83ABF" w14:textId="77777777" w:rsidR="005B7153" w:rsidRPr="00A313CA" w:rsidRDefault="005B7153" w:rsidP="005B7153">
            <w:pPr>
              <w:pStyle w:val="Bodyjustified"/>
            </w:pPr>
            <w:r w:rsidRPr="00A313CA">
              <w:t>6</w:t>
            </w:r>
          </w:p>
        </w:tc>
      </w:tr>
      <w:tr w:rsidR="005B7153" w:rsidRPr="00A313CA" w14:paraId="6E93FD6E" w14:textId="77777777" w:rsidTr="00477E45">
        <w:trPr>
          <w:trHeight w:val="238"/>
        </w:trPr>
        <w:tc>
          <w:tcPr>
            <w:tcW w:w="1247" w:type="dxa"/>
            <w:vMerge/>
          </w:tcPr>
          <w:p w14:paraId="06EFFD9C" w14:textId="77777777" w:rsidR="005B7153" w:rsidRPr="00A313CA" w:rsidRDefault="005B7153" w:rsidP="005B7153">
            <w:pPr>
              <w:pStyle w:val="Bodyjustified"/>
            </w:pPr>
          </w:p>
        </w:tc>
        <w:tc>
          <w:tcPr>
            <w:tcW w:w="1247" w:type="dxa"/>
          </w:tcPr>
          <w:p w14:paraId="3FE0EBEA" w14:textId="77777777" w:rsidR="005B7153" w:rsidRPr="00A313CA" w:rsidRDefault="005B7153" w:rsidP="005B7153">
            <w:pPr>
              <w:pStyle w:val="Bodyjustified"/>
            </w:pPr>
            <w:r w:rsidRPr="00A313CA">
              <w:t>5.6</w:t>
            </w:r>
          </w:p>
        </w:tc>
        <w:tc>
          <w:tcPr>
            <w:tcW w:w="1247" w:type="dxa"/>
          </w:tcPr>
          <w:p w14:paraId="32C74A39" w14:textId="77777777" w:rsidR="005B7153" w:rsidRPr="00A313CA" w:rsidRDefault="005B7153" w:rsidP="005B7153">
            <w:pPr>
              <w:pStyle w:val="Bodyjustified"/>
            </w:pPr>
            <w:r>
              <w:t>10</w:t>
            </w:r>
          </w:p>
        </w:tc>
        <w:tc>
          <w:tcPr>
            <w:tcW w:w="1134" w:type="dxa"/>
            <w:vMerge/>
          </w:tcPr>
          <w:p w14:paraId="22773ADC" w14:textId="77777777" w:rsidR="005B7153" w:rsidRPr="00A313CA" w:rsidRDefault="005B7153" w:rsidP="005B7153">
            <w:pPr>
              <w:pStyle w:val="Bodyjustified"/>
            </w:pPr>
          </w:p>
        </w:tc>
        <w:tc>
          <w:tcPr>
            <w:tcW w:w="1134" w:type="dxa"/>
          </w:tcPr>
          <w:p w14:paraId="5319CEB5" w14:textId="77777777" w:rsidR="005B7153" w:rsidRPr="00A313CA" w:rsidRDefault="005B7153" w:rsidP="005B7153">
            <w:pPr>
              <w:pStyle w:val="Bodyjustified"/>
            </w:pPr>
            <w:r w:rsidRPr="00A313CA">
              <w:t>3.1</w:t>
            </w:r>
          </w:p>
        </w:tc>
        <w:tc>
          <w:tcPr>
            <w:tcW w:w="1077" w:type="dxa"/>
            <w:vMerge/>
          </w:tcPr>
          <w:p w14:paraId="201BC5DB" w14:textId="77777777" w:rsidR="005B7153" w:rsidRPr="00A313CA" w:rsidRDefault="005B7153" w:rsidP="005B7153">
            <w:pPr>
              <w:pStyle w:val="Bodyjustified"/>
            </w:pPr>
          </w:p>
        </w:tc>
        <w:tc>
          <w:tcPr>
            <w:tcW w:w="850" w:type="dxa"/>
            <w:vMerge/>
          </w:tcPr>
          <w:p w14:paraId="64821CB3" w14:textId="77777777" w:rsidR="005B7153" w:rsidRPr="00A313CA" w:rsidRDefault="005B7153" w:rsidP="005B7153">
            <w:pPr>
              <w:pStyle w:val="Bodyjustified"/>
            </w:pPr>
          </w:p>
        </w:tc>
      </w:tr>
      <w:tr w:rsidR="005B7153" w:rsidRPr="00A313CA" w14:paraId="69BB55E4" w14:textId="77777777" w:rsidTr="00477E45">
        <w:trPr>
          <w:trHeight w:val="238"/>
        </w:trPr>
        <w:tc>
          <w:tcPr>
            <w:tcW w:w="1247" w:type="dxa"/>
            <w:vMerge/>
          </w:tcPr>
          <w:p w14:paraId="3E6E4F36" w14:textId="77777777" w:rsidR="005B7153" w:rsidRPr="00A313CA" w:rsidRDefault="005B7153" w:rsidP="005B7153">
            <w:pPr>
              <w:pStyle w:val="Bodyjustified"/>
            </w:pPr>
          </w:p>
        </w:tc>
        <w:tc>
          <w:tcPr>
            <w:tcW w:w="1247" w:type="dxa"/>
          </w:tcPr>
          <w:p w14:paraId="28E193F9" w14:textId="77777777" w:rsidR="005B7153" w:rsidRPr="00A313CA" w:rsidRDefault="005B7153" w:rsidP="005B7153">
            <w:pPr>
              <w:pStyle w:val="Bodyjustified"/>
            </w:pPr>
            <w:r w:rsidRPr="00A313CA">
              <w:t>6.8</w:t>
            </w:r>
          </w:p>
        </w:tc>
        <w:tc>
          <w:tcPr>
            <w:tcW w:w="1247" w:type="dxa"/>
          </w:tcPr>
          <w:p w14:paraId="70F68AA0" w14:textId="77777777" w:rsidR="005B7153" w:rsidRPr="00A313CA" w:rsidRDefault="005B7153" w:rsidP="005B7153">
            <w:pPr>
              <w:pStyle w:val="Bodyjustified"/>
            </w:pPr>
            <w:r>
              <w:t>10, 20</w:t>
            </w:r>
          </w:p>
        </w:tc>
        <w:tc>
          <w:tcPr>
            <w:tcW w:w="1134" w:type="dxa"/>
            <w:vMerge/>
          </w:tcPr>
          <w:p w14:paraId="3D310DCB" w14:textId="77777777" w:rsidR="005B7153" w:rsidRPr="00A313CA" w:rsidRDefault="005B7153" w:rsidP="005B7153">
            <w:pPr>
              <w:pStyle w:val="Bodyjustified"/>
            </w:pPr>
          </w:p>
        </w:tc>
        <w:tc>
          <w:tcPr>
            <w:tcW w:w="1134" w:type="dxa"/>
          </w:tcPr>
          <w:p w14:paraId="1DEAED5B" w14:textId="77777777" w:rsidR="005B7153" w:rsidRPr="00A313CA" w:rsidRDefault="005B7153" w:rsidP="005B7153">
            <w:pPr>
              <w:pStyle w:val="Bodyjustified"/>
            </w:pPr>
            <w:r w:rsidRPr="00A313CA">
              <w:t>3.7</w:t>
            </w:r>
          </w:p>
        </w:tc>
        <w:tc>
          <w:tcPr>
            <w:tcW w:w="1077" w:type="dxa"/>
            <w:vMerge/>
          </w:tcPr>
          <w:p w14:paraId="58A06FE8" w14:textId="77777777" w:rsidR="005B7153" w:rsidRPr="00A313CA" w:rsidRDefault="005B7153" w:rsidP="005B7153">
            <w:pPr>
              <w:pStyle w:val="Bodyjustified"/>
            </w:pPr>
          </w:p>
        </w:tc>
        <w:tc>
          <w:tcPr>
            <w:tcW w:w="850" w:type="dxa"/>
            <w:vMerge/>
          </w:tcPr>
          <w:p w14:paraId="1DF20BCC" w14:textId="77777777" w:rsidR="005B7153" w:rsidRPr="00A313CA" w:rsidRDefault="005B7153" w:rsidP="005B7153">
            <w:pPr>
              <w:pStyle w:val="Bodyjustified"/>
            </w:pPr>
          </w:p>
        </w:tc>
      </w:tr>
      <w:tr w:rsidR="005B7153" w:rsidRPr="00A313CA" w14:paraId="6CA8D20E" w14:textId="77777777" w:rsidTr="00477E45">
        <w:trPr>
          <w:trHeight w:val="238"/>
        </w:trPr>
        <w:tc>
          <w:tcPr>
            <w:tcW w:w="1247" w:type="dxa"/>
            <w:vMerge/>
          </w:tcPr>
          <w:p w14:paraId="52DB024A" w14:textId="77777777" w:rsidR="005B7153" w:rsidRPr="00A313CA" w:rsidRDefault="005B7153" w:rsidP="005B7153">
            <w:pPr>
              <w:pStyle w:val="Bodyjustified"/>
            </w:pPr>
          </w:p>
        </w:tc>
        <w:tc>
          <w:tcPr>
            <w:tcW w:w="1247" w:type="dxa"/>
          </w:tcPr>
          <w:p w14:paraId="36F3B164" w14:textId="77777777" w:rsidR="005B7153" w:rsidRPr="00A313CA" w:rsidRDefault="005B7153" w:rsidP="005B7153">
            <w:pPr>
              <w:pStyle w:val="Bodyjustified"/>
            </w:pPr>
            <w:r w:rsidRPr="00A313CA">
              <w:t>8.2</w:t>
            </w:r>
          </w:p>
        </w:tc>
        <w:tc>
          <w:tcPr>
            <w:tcW w:w="1247" w:type="dxa"/>
          </w:tcPr>
          <w:p w14:paraId="3DE9215F" w14:textId="77777777" w:rsidR="005B7153" w:rsidRPr="00A313CA" w:rsidRDefault="005B7153" w:rsidP="005B7153">
            <w:pPr>
              <w:pStyle w:val="Bodyjustified"/>
            </w:pPr>
            <w:r>
              <w:t>10</w:t>
            </w:r>
          </w:p>
        </w:tc>
        <w:tc>
          <w:tcPr>
            <w:tcW w:w="1134" w:type="dxa"/>
            <w:vMerge/>
          </w:tcPr>
          <w:p w14:paraId="33B1FD66" w14:textId="77777777" w:rsidR="005B7153" w:rsidRPr="00A313CA" w:rsidRDefault="005B7153" w:rsidP="005B7153">
            <w:pPr>
              <w:pStyle w:val="Bodyjustified"/>
            </w:pPr>
          </w:p>
        </w:tc>
        <w:tc>
          <w:tcPr>
            <w:tcW w:w="1134" w:type="dxa"/>
          </w:tcPr>
          <w:p w14:paraId="4E52FB42" w14:textId="77777777" w:rsidR="005B7153" w:rsidRPr="00A313CA" w:rsidRDefault="005B7153" w:rsidP="005B7153">
            <w:pPr>
              <w:pStyle w:val="Bodyjustified"/>
            </w:pPr>
            <w:r w:rsidRPr="00A313CA">
              <w:t>4.1</w:t>
            </w:r>
          </w:p>
        </w:tc>
        <w:tc>
          <w:tcPr>
            <w:tcW w:w="1077" w:type="dxa"/>
            <w:vMerge w:val="restart"/>
          </w:tcPr>
          <w:p w14:paraId="607DFE92" w14:textId="77777777" w:rsidR="005B7153" w:rsidRPr="00A313CA" w:rsidRDefault="005B7153" w:rsidP="005B7153">
            <w:pPr>
              <w:pStyle w:val="Bodyjustified"/>
            </w:pPr>
            <w:r w:rsidRPr="00A313CA">
              <w:t>3.6</w:t>
            </w:r>
          </w:p>
        </w:tc>
        <w:tc>
          <w:tcPr>
            <w:tcW w:w="850" w:type="dxa"/>
            <w:vMerge w:val="restart"/>
          </w:tcPr>
          <w:p w14:paraId="5C9C20F2" w14:textId="77777777" w:rsidR="005B7153" w:rsidRPr="00A313CA" w:rsidRDefault="005B7153" w:rsidP="005B7153">
            <w:pPr>
              <w:pStyle w:val="Bodyjustified"/>
            </w:pPr>
            <w:r w:rsidRPr="00A313CA">
              <w:t>8</w:t>
            </w:r>
          </w:p>
        </w:tc>
      </w:tr>
      <w:tr w:rsidR="005B7153" w:rsidRPr="00A313CA" w14:paraId="40CA0D2C" w14:textId="77777777" w:rsidTr="00477E45">
        <w:trPr>
          <w:trHeight w:val="238"/>
        </w:trPr>
        <w:tc>
          <w:tcPr>
            <w:tcW w:w="1247" w:type="dxa"/>
            <w:vMerge/>
          </w:tcPr>
          <w:p w14:paraId="238F63BD" w14:textId="77777777" w:rsidR="005B7153" w:rsidRPr="00A313CA" w:rsidRDefault="005B7153" w:rsidP="005B7153">
            <w:pPr>
              <w:pStyle w:val="Bodyjustified"/>
            </w:pPr>
          </w:p>
        </w:tc>
        <w:tc>
          <w:tcPr>
            <w:tcW w:w="1247" w:type="dxa"/>
          </w:tcPr>
          <w:p w14:paraId="4EF21EDA" w14:textId="77777777" w:rsidR="005B7153" w:rsidRPr="00A313CA" w:rsidRDefault="005B7153" w:rsidP="005B7153">
            <w:pPr>
              <w:pStyle w:val="Bodyjustified"/>
            </w:pPr>
            <w:r w:rsidRPr="00A313CA">
              <w:t>10</w:t>
            </w:r>
          </w:p>
        </w:tc>
        <w:tc>
          <w:tcPr>
            <w:tcW w:w="1247" w:type="dxa"/>
          </w:tcPr>
          <w:p w14:paraId="39967F31" w14:textId="77777777" w:rsidR="005B7153" w:rsidRPr="00A313CA" w:rsidRDefault="005B7153" w:rsidP="005B7153">
            <w:pPr>
              <w:pStyle w:val="Bodyjustified"/>
            </w:pPr>
            <w:r>
              <w:t>10, 20</w:t>
            </w:r>
          </w:p>
        </w:tc>
        <w:tc>
          <w:tcPr>
            <w:tcW w:w="1134" w:type="dxa"/>
            <w:vMerge/>
          </w:tcPr>
          <w:p w14:paraId="5D9A4727" w14:textId="77777777" w:rsidR="005B7153" w:rsidRPr="00A313CA" w:rsidRDefault="005B7153" w:rsidP="005B7153">
            <w:pPr>
              <w:pStyle w:val="Bodyjustified"/>
            </w:pPr>
          </w:p>
        </w:tc>
        <w:tc>
          <w:tcPr>
            <w:tcW w:w="1134" w:type="dxa"/>
          </w:tcPr>
          <w:p w14:paraId="02A88088" w14:textId="77777777" w:rsidR="005B7153" w:rsidRPr="00A313CA" w:rsidRDefault="005B7153" w:rsidP="005B7153">
            <w:pPr>
              <w:pStyle w:val="Bodyjustified"/>
            </w:pPr>
            <w:r w:rsidRPr="00A313CA">
              <w:t>4.4</w:t>
            </w:r>
          </w:p>
        </w:tc>
        <w:tc>
          <w:tcPr>
            <w:tcW w:w="1077" w:type="dxa"/>
            <w:vMerge/>
          </w:tcPr>
          <w:p w14:paraId="1557A153" w14:textId="77777777" w:rsidR="005B7153" w:rsidRPr="00A313CA" w:rsidRDefault="005B7153" w:rsidP="005B7153">
            <w:pPr>
              <w:pStyle w:val="Bodyjustified"/>
            </w:pPr>
          </w:p>
        </w:tc>
        <w:tc>
          <w:tcPr>
            <w:tcW w:w="850" w:type="dxa"/>
            <w:vMerge/>
          </w:tcPr>
          <w:p w14:paraId="5DD49E4E" w14:textId="77777777" w:rsidR="005B7153" w:rsidRPr="00A313CA" w:rsidRDefault="005B7153" w:rsidP="005B7153">
            <w:pPr>
              <w:pStyle w:val="Bodyjustified"/>
            </w:pPr>
          </w:p>
        </w:tc>
      </w:tr>
      <w:tr w:rsidR="005B7153" w:rsidRPr="00A313CA" w14:paraId="5D5DCCE4" w14:textId="77777777" w:rsidTr="00477E45">
        <w:trPr>
          <w:trHeight w:val="238"/>
        </w:trPr>
        <w:tc>
          <w:tcPr>
            <w:tcW w:w="1247" w:type="dxa"/>
            <w:vMerge/>
          </w:tcPr>
          <w:p w14:paraId="22682DF9" w14:textId="77777777" w:rsidR="005B7153" w:rsidRPr="00A313CA" w:rsidRDefault="005B7153" w:rsidP="005B7153">
            <w:pPr>
              <w:pStyle w:val="Bodyjustified"/>
            </w:pPr>
          </w:p>
        </w:tc>
        <w:tc>
          <w:tcPr>
            <w:tcW w:w="1247" w:type="dxa"/>
          </w:tcPr>
          <w:p w14:paraId="11B86CE5" w14:textId="77777777" w:rsidR="005B7153" w:rsidRPr="00A313CA" w:rsidRDefault="005B7153" w:rsidP="005B7153">
            <w:pPr>
              <w:pStyle w:val="Bodyjustified"/>
            </w:pPr>
            <w:r w:rsidRPr="00A313CA">
              <w:t>12</w:t>
            </w:r>
          </w:p>
        </w:tc>
        <w:tc>
          <w:tcPr>
            <w:tcW w:w="1247" w:type="dxa"/>
          </w:tcPr>
          <w:p w14:paraId="6B3652F3" w14:textId="77777777" w:rsidR="005B7153" w:rsidRPr="00A313CA" w:rsidRDefault="005B7153" w:rsidP="005B7153">
            <w:pPr>
              <w:pStyle w:val="Bodyjustified"/>
            </w:pPr>
            <w:r>
              <w:t>10</w:t>
            </w:r>
          </w:p>
        </w:tc>
        <w:tc>
          <w:tcPr>
            <w:tcW w:w="1134" w:type="dxa"/>
            <w:vMerge/>
          </w:tcPr>
          <w:p w14:paraId="1E19123D" w14:textId="77777777" w:rsidR="005B7153" w:rsidRPr="00A313CA" w:rsidRDefault="005B7153" w:rsidP="005B7153">
            <w:pPr>
              <w:pStyle w:val="Bodyjustified"/>
            </w:pPr>
          </w:p>
        </w:tc>
        <w:tc>
          <w:tcPr>
            <w:tcW w:w="1134" w:type="dxa"/>
          </w:tcPr>
          <w:p w14:paraId="42DD7F9B" w14:textId="77777777" w:rsidR="005B7153" w:rsidRPr="00A313CA" w:rsidRDefault="005B7153" w:rsidP="005B7153">
            <w:pPr>
              <w:pStyle w:val="Bodyjustified"/>
            </w:pPr>
            <w:r w:rsidRPr="00A313CA">
              <w:t>5</w:t>
            </w:r>
          </w:p>
        </w:tc>
        <w:tc>
          <w:tcPr>
            <w:tcW w:w="1077" w:type="dxa"/>
            <w:vMerge w:val="restart"/>
          </w:tcPr>
          <w:p w14:paraId="46754828" w14:textId="77777777" w:rsidR="005B7153" w:rsidRPr="00A313CA" w:rsidRDefault="005B7153" w:rsidP="005B7153">
            <w:pPr>
              <w:pStyle w:val="Bodyjustified"/>
            </w:pPr>
            <w:r w:rsidRPr="00A313CA">
              <w:t>4.6</w:t>
            </w:r>
          </w:p>
        </w:tc>
        <w:tc>
          <w:tcPr>
            <w:tcW w:w="850" w:type="dxa"/>
            <w:vMerge w:val="restart"/>
          </w:tcPr>
          <w:p w14:paraId="1C5E011F" w14:textId="77777777" w:rsidR="005B7153" w:rsidRPr="00A313CA" w:rsidRDefault="005B7153" w:rsidP="005B7153">
            <w:pPr>
              <w:pStyle w:val="Bodyjustified"/>
            </w:pPr>
            <w:r w:rsidRPr="00A313CA">
              <w:t>10</w:t>
            </w:r>
          </w:p>
        </w:tc>
      </w:tr>
      <w:tr w:rsidR="005B7153" w:rsidRPr="00A313CA" w14:paraId="2A09B6E7" w14:textId="77777777" w:rsidTr="00477E45">
        <w:trPr>
          <w:trHeight w:val="238"/>
        </w:trPr>
        <w:tc>
          <w:tcPr>
            <w:tcW w:w="1247" w:type="dxa"/>
            <w:vMerge/>
          </w:tcPr>
          <w:p w14:paraId="728A1D5E" w14:textId="77777777" w:rsidR="005B7153" w:rsidRPr="00A313CA" w:rsidRDefault="005B7153" w:rsidP="005B7153">
            <w:pPr>
              <w:pStyle w:val="Bodyjustified"/>
            </w:pPr>
          </w:p>
        </w:tc>
        <w:tc>
          <w:tcPr>
            <w:tcW w:w="1247" w:type="dxa"/>
          </w:tcPr>
          <w:p w14:paraId="3795977C" w14:textId="77777777" w:rsidR="005B7153" w:rsidRPr="00A313CA" w:rsidRDefault="005B7153" w:rsidP="005B7153">
            <w:pPr>
              <w:pStyle w:val="Bodyjustified"/>
            </w:pPr>
            <w:r w:rsidRPr="00A313CA">
              <w:t>15</w:t>
            </w:r>
          </w:p>
        </w:tc>
        <w:tc>
          <w:tcPr>
            <w:tcW w:w="1247" w:type="dxa"/>
          </w:tcPr>
          <w:p w14:paraId="00E13F1A" w14:textId="77777777" w:rsidR="005B7153" w:rsidRPr="00A313CA" w:rsidRDefault="005B7153" w:rsidP="005B7153">
            <w:pPr>
              <w:pStyle w:val="Bodyjustified"/>
            </w:pPr>
            <w:r>
              <w:t>10, 20</w:t>
            </w:r>
          </w:p>
        </w:tc>
        <w:tc>
          <w:tcPr>
            <w:tcW w:w="1134" w:type="dxa"/>
            <w:vMerge/>
          </w:tcPr>
          <w:p w14:paraId="5C3E6DC2" w14:textId="77777777" w:rsidR="005B7153" w:rsidRPr="00A313CA" w:rsidRDefault="005B7153" w:rsidP="005B7153">
            <w:pPr>
              <w:pStyle w:val="Bodyjustified"/>
            </w:pPr>
          </w:p>
        </w:tc>
        <w:tc>
          <w:tcPr>
            <w:tcW w:w="1134" w:type="dxa"/>
          </w:tcPr>
          <w:p w14:paraId="620596D9" w14:textId="77777777" w:rsidR="005B7153" w:rsidRPr="00A313CA" w:rsidRDefault="005B7153" w:rsidP="005B7153">
            <w:pPr>
              <w:pStyle w:val="Bodyjustified"/>
            </w:pPr>
            <w:r w:rsidRPr="00A313CA">
              <w:t>5.4</w:t>
            </w:r>
          </w:p>
        </w:tc>
        <w:tc>
          <w:tcPr>
            <w:tcW w:w="1077" w:type="dxa"/>
            <w:vMerge/>
          </w:tcPr>
          <w:p w14:paraId="0B78F34E" w14:textId="77777777" w:rsidR="005B7153" w:rsidRPr="00A313CA" w:rsidRDefault="005B7153" w:rsidP="005B7153">
            <w:pPr>
              <w:pStyle w:val="Bodyjustified"/>
            </w:pPr>
          </w:p>
        </w:tc>
        <w:tc>
          <w:tcPr>
            <w:tcW w:w="850" w:type="dxa"/>
            <w:vMerge/>
          </w:tcPr>
          <w:p w14:paraId="3A1A9D1A" w14:textId="77777777" w:rsidR="005B7153" w:rsidRPr="00A313CA" w:rsidRDefault="005B7153" w:rsidP="005B7153">
            <w:pPr>
              <w:pStyle w:val="Bodyjustified"/>
            </w:pPr>
          </w:p>
        </w:tc>
      </w:tr>
      <w:tr w:rsidR="005B7153" w:rsidRPr="00A313CA" w14:paraId="0360113E" w14:textId="77777777" w:rsidTr="00477E45">
        <w:trPr>
          <w:trHeight w:val="238"/>
        </w:trPr>
        <w:tc>
          <w:tcPr>
            <w:tcW w:w="1247" w:type="dxa"/>
            <w:vMerge/>
          </w:tcPr>
          <w:p w14:paraId="51BA8832" w14:textId="77777777" w:rsidR="005B7153" w:rsidRPr="00A313CA" w:rsidRDefault="005B7153" w:rsidP="005B7153">
            <w:pPr>
              <w:pStyle w:val="Bodyjustified"/>
            </w:pPr>
          </w:p>
        </w:tc>
        <w:tc>
          <w:tcPr>
            <w:tcW w:w="1247" w:type="dxa"/>
          </w:tcPr>
          <w:p w14:paraId="7C07BC8E" w14:textId="77777777" w:rsidR="005B7153" w:rsidRPr="00A313CA" w:rsidRDefault="005B7153" w:rsidP="005B7153">
            <w:pPr>
              <w:pStyle w:val="Bodyjustified"/>
            </w:pPr>
            <w:r w:rsidRPr="00A313CA">
              <w:t>18</w:t>
            </w:r>
          </w:p>
        </w:tc>
        <w:tc>
          <w:tcPr>
            <w:tcW w:w="1247" w:type="dxa"/>
          </w:tcPr>
          <w:p w14:paraId="4FD97DFC" w14:textId="77777777" w:rsidR="005B7153" w:rsidRPr="00A313CA" w:rsidRDefault="005B7153" w:rsidP="005B7153">
            <w:pPr>
              <w:pStyle w:val="Bodyjustified"/>
            </w:pPr>
            <w:r>
              <w:t>10</w:t>
            </w:r>
          </w:p>
        </w:tc>
        <w:tc>
          <w:tcPr>
            <w:tcW w:w="1134" w:type="dxa"/>
            <w:vMerge/>
          </w:tcPr>
          <w:p w14:paraId="65C303B0" w14:textId="77777777" w:rsidR="005B7153" w:rsidRPr="00A313CA" w:rsidRDefault="005B7153" w:rsidP="005B7153">
            <w:pPr>
              <w:pStyle w:val="Bodyjustified"/>
            </w:pPr>
          </w:p>
        </w:tc>
        <w:tc>
          <w:tcPr>
            <w:tcW w:w="1134" w:type="dxa"/>
          </w:tcPr>
          <w:p w14:paraId="05715A4C" w14:textId="77777777" w:rsidR="005B7153" w:rsidRPr="00A313CA" w:rsidRDefault="005B7153" w:rsidP="005B7153">
            <w:pPr>
              <w:pStyle w:val="Bodyjustified"/>
            </w:pPr>
            <w:r w:rsidRPr="00A313CA">
              <w:t>6</w:t>
            </w:r>
          </w:p>
        </w:tc>
        <w:tc>
          <w:tcPr>
            <w:tcW w:w="1077" w:type="dxa"/>
          </w:tcPr>
          <w:p w14:paraId="68A1C38A" w14:textId="77777777" w:rsidR="005B7153" w:rsidRPr="00A313CA" w:rsidRDefault="005B7153" w:rsidP="005B7153">
            <w:pPr>
              <w:pStyle w:val="Bodyjustified"/>
            </w:pPr>
            <w:r w:rsidRPr="00A313CA">
              <w:t>5.5</w:t>
            </w:r>
          </w:p>
        </w:tc>
        <w:tc>
          <w:tcPr>
            <w:tcW w:w="850" w:type="dxa"/>
          </w:tcPr>
          <w:p w14:paraId="20D76C3D" w14:textId="77777777" w:rsidR="005B7153" w:rsidRPr="00A313CA" w:rsidRDefault="005B7153" w:rsidP="005B7153">
            <w:pPr>
              <w:pStyle w:val="Bodyjustified"/>
            </w:pPr>
            <w:r w:rsidRPr="00A313CA">
              <w:t>12</w:t>
            </w:r>
          </w:p>
        </w:tc>
      </w:tr>
      <w:tr w:rsidR="005B7153" w:rsidRPr="00A313CA" w14:paraId="2316EC68" w14:textId="77777777" w:rsidTr="00477E45">
        <w:trPr>
          <w:trHeight w:val="238"/>
        </w:trPr>
        <w:tc>
          <w:tcPr>
            <w:tcW w:w="1247" w:type="dxa"/>
            <w:vMerge/>
          </w:tcPr>
          <w:p w14:paraId="17822A07" w14:textId="77777777" w:rsidR="005B7153" w:rsidRPr="00A313CA" w:rsidRDefault="005B7153" w:rsidP="005B7153">
            <w:pPr>
              <w:pStyle w:val="Bodyjustified"/>
            </w:pPr>
          </w:p>
        </w:tc>
        <w:tc>
          <w:tcPr>
            <w:tcW w:w="1247" w:type="dxa"/>
          </w:tcPr>
          <w:p w14:paraId="7793125A" w14:textId="77777777" w:rsidR="005B7153" w:rsidRPr="00A313CA" w:rsidRDefault="005B7153" w:rsidP="005B7153">
            <w:pPr>
              <w:pStyle w:val="Bodyjustified"/>
            </w:pPr>
            <w:r w:rsidRPr="00A313CA">
              <w:t>22</w:t>
            </w:r>
          </w:p>
        </w:tc>
        <w:tc>
          <w:tcPr>
            <w:tcW w:w="1247" w:type="dxa"/>
          </w:tcPr>
          <w:p w14:paraId="6033EF4B" w14:textId="77777777" w:rsidR="005B7153" w:rsidRPr="00A313CA" w:rsidRDefault="005B7153" w:rsidP="005B7153">
            <w:pPr>
              <w:pStyle w:val="Bodyjustified"/>
            </w:pPr>
            <w:r>
              <w:t>10, 20</w:t>
            </w:r>
          </w:p>
        </w:tc>
        <w:tc>
          <w:tcPr>
            <w:tcW w:w="1134" w:type="dxa"/>
            <w:vMerge/>
          </w:tcPr>
          <w:p w14:paraId="436FFFF7" w14:textId="77777777" w:rsidR="005B7153" w:rsidRPr="00A313CA" w:rsidRDefault="005B7153" w:rsidP="005B7153">
            <w:pPr>
              <w:pStyle w:val="Bodyjustified"/>
            </w:pPr>
          </w:p>
        </w:tc>
        <w:tc>
          <w:tcPr>
            <w:tcW w:w="1134" w:type="dxa"/>
          </w:tcPr>
          <w:p w14:paraId="3ABB79E7" w14:textId="77777777" w:rsidR="005B7153" w:rsidRPr="00A313CA" w:rsidRDefault="005B7153" w:rsidP="005B7153">
            <w:pPr>
              <w:pStyle w:val="Bodyjustified"/>
            </w:pPr>
            <w:r w:rsidRPr="00A313CA">
              <w:t>6.6</w:t>
            </w:r>
          </w:p>
        </w:tc>
        <w:tc>
          <w:tcPr>
            <w:tcW w:w="1077" w:type="dxa"/>
          </w:tcPr>
          <w:p w14:paraId="45405E39" w14:textId="77777777" w:rsidR="005B7153" w:rsidRPr="00A313CA" w:rsidRDefault="005B7153" w:rsidP="005B7153">
            <w:pPr>
              <w:pStyle w:val="Bodyjustified"/>
            </w:pPr>
            <w:r w:rsidRPr="00A313CA">
              <w:t>6.8</w:t>
            </w:r>
          </w:p>
        </w:tc>
        <w:tc>
          <w:tcPr>
            <w:tcW w:w="850" w:type="dxa"/>
          </w:tcPr>
          <w:p w14:paraId="516B793D" w14:textId="77777777" w:rsidR="005B7153" w:rsidRPr="00A313CA" w:rsidRDefault="005B7153" w:rsidP="005B7153">
            <w:pPr>
              <w:pStyle w:val="Bodyjustified"/>
            </w:pPr>
            <w:r w:rsidRPr="00A313CA">
              <w:t>15</w:t>
            </w:r>
          </w:p>
        </w:tc>
      </w:tr>
      <w:tr w:rsidR="005B7153" w:rsidRPr="00A313CA" w14:paraId="77957915" w14:textId="77777777" w:rsidTr="00477E45">
        <w:trPr>
          <w:trHeight w:val="238"/>
        </w:trPr>
        <w:tc>
          <w:tcPr>
            <w:tcW w:w="1247" w:type="dxa"/>
            <w:vMerge/>
          </w:tcPr>
          <w:p w14:paraId="4178240E" w14:textId="77777777" w:rsidR="005B7153" w:rsidRPr="00A313CA" w:rsidRDefault="005B7153" w:rsidP="005B7153">
            <w:pPr>
              <w:pStyle w:val="Bodyjustified"/>
            </w:pPr>
          </w:p>
        </w:tc>
        <w:tc>
          <w:tcPr>
            <w:tcW w:w="1247" w:type="dxa"/>
          </w:tcPr>
          <w:p w14:paraId="390BF17F" w14:textId="77777777" w:rsidR="005B7153" w:rsidRPr="00A313CA" w:rsidRDefault="005B7153" w:rsidP="005B7153">
            <w:pPr>
              <w:pStyle w:val="Bodyjustified"/>
            </w:pPr>
            <w:r w:rsidRPr="00A313CA">
              <w:t>27</w:t>
            </w:r>
          </w:p>
        </w:tc>
        <w:tc>
          <w:tcPr>
            <w:tcW w:w="1247" w:type="dxa"/>
          </w:tcPr>
          <w:p w14:paraId="1A3C68C2" w14:textId="77777777" w:rsidR="005B7153" w:rsidRPr="00A313CA" w:rsidRDefault="005B7153" w:rsidP="005B7153">
            <w:pPr>
              <w:pStyle w:val="Bodyjustified"/>
            </w:pPr>
            <w:r>
              <w:t>10</w:t>
            </w:r>
          </w:p>
        </w:tc>
        <w:tc>
          <w:tcPr>
            <w:tcW w:w="1134" w:type="dxa"/>
            <w:vMerge/>
          </w:tcPr>
          <w:p w14:paraId="1A8BA93B" w14:textId="77777777" w:rsidR="005B7153" w:rsidRPr="00A313CA" w:rsidRDefault="005B7153" w:rsidP="005B7153">
            <w:pPr>
              <w:pStyle w:val="Bodyjustified"/>
            </w:pPr>
          </w:p>
        </w:tc>
        <w:tc>
          <w:tcPr>
            <w:tcW w:w="1134" w:type="dxa"/>
          </w:tcPr>
          <w:p w14:paraId="7AE7EC3C" w14:textId="77777777" w:rsidR="005B7153" w:rsidRPr="00A313CA" w:rsidRDefault="005B7153" w:rsidP="005B7153">
            <w:pPr>
              <w:pStyle w:val="Bodyjustified"/>
            </w:pPr>
            <w:r w:rsidRPr="00A313CA">
              <w:t>7.4</w:t>
            </w:r>
          </w:p>
        </w:tc>
        <w:tc>
          <w:tcPr>
            <w:tcW w:w="1077" w:type="dxa"/>
          </w:tcPr>
          <w:p w14:paraId="2E5EB5A8" w14:textId="77777777" w:rsidR="005B7153" w:rsidRPr="00A313CA" w:rsidRDefault="005B7153" w:rsidP="005B7153">
            <w:pPr>
              <w:pStyle w:val="Bodyjustified"/>
            </w:pPr>
            <w:r w:rsidRPr="00A313CA">
              <w:t>7.8</w:t>
            </w:r>
          </w:p>
        </w:tc>
        <w:tc>
          <w:tcPr>
            <w:tcW w:w="850" w:type="dxa"/>
          </w:tcPr>
          <w:p w14:paraId="026BAB40" w14:textId="77777777" w:rsidR="005B7153" w:rsidRPr="00A313CA" w:rsidRDefault="005B7153" w:rsidP="005B7153">
            <w:pPr>
              <w:pStyle w:val="Bodyjustified"/>
            </w:pPr>
            <w:r w:rsidRPr="00A313CA">
              <w:t>17</w:t>
            </w:r>
          </w:p>
        </w:tc>
      </w:tr>
      <w:tr w:rsidR="005B7153" w:rsidRPr="00A313CA" w14:paraId="74B47A27" w14:textId="77777777" w:rsidTr="00477E45">
        <w:trPr>
          <w:trHeight w:val="238"/>
        </w:trPr>
        <w:tc>
          <w:tcPr>
            <w:tcW w:w="1247" w:type="dxa"/>
            <w:vMerge/>
          </w:tcPr>
          <w:p w14:paraId="3C531BBC" w14:textId="77777777" w:rsidR="005B7153" w:rsidRPr="00A313CA" w:rsidRDefault="005B7153" w:rsidP="005B7153">
            <w:pPr>
              <w:pStyle w:val="Bodyjustified"/>
            </w:pPr>
          </w:p>
        </w:tc>
        <w:tc>
          <w:tcPr>
            <w:tcW w:w="1247" w:type="dxa"/>
          </w:tcPr>
          <w:p w14:paraId="5B5BC480" w14:textId="77777777" w:rsidR="005B7153" w:rsidRPr="00A313CA" w:rsidRDefault="005B7153" w:rsidP="005B7153">
            <w:pPr>
              <w:pStyle w:val="Bodyjustified"/>
            </w:pPr>
            <w:r w:rsidRPr="00A313CA">
              <w:t>3.9</w:t>
            </w:r>
          </w:p>
        </w:tc>
        <w:tc>
          <w:tcPr>
            <w:tcW w:w="1247" w:type="dxa"/>
          </w:tcPr>
          <w:p w14:paraId="6A8E4E18" w14:textId="77777777" w:rsidR="005B7153" w:rsidRPr="00A313CA" w:rsidRDefault="005B7153" w:rsidP="005B7153">
            <w:pPr>
              <w:pStyle w:val="Bodyjustified"/>
            </w:pPr>
            <w:r>
              <w:t>10</w:t>
            </w:r>
          </w:p>
        </w:tc>
        <w:tc>
          <w:tcPr>
            <w:tcW w:w="1134" w:type="dxa"/>
            <w:vMerge w:val="restart"/>
          </w:tcPr>
          <w:p w14:paraId="7056E8A0" w14:textId="77777777" w:rsidR="005B7153" w:rsidRPr="00A313CA" w:rsidRDefault="005B7153" w:rsidP="005B7153">
            <w:pPr>
              <w:pStyle w:val="Bodyjustified"/>
            </w:pPr>
            <w:r w:rsidRPr="00A313CA">
              <w:t>100</w:t>
            </w:r>
          </w:p>
        </w:tc>
        <w:tc>
          <w:tcPr>
            <w:tcW w:w="1134" w:type="dxa"/>
          </w:tcPr>
          <w:p w14:paraId="51273045" w14:textId="77777777" w:rsidR="005B7153" w:rsidRPr="00A313CA" w:rsidRDefault="005B7153" w:rsidP="005B7153">
            <w:pPr>
              <w:pStyle w:val="Bodyjustified"/>
            </w:pPr>
            <w:r w:rsidRPr="00A313CA">
              <w:t>2.5</w:t>
            </w:r>
          </w:p>
        </w:tc>
        <w:tc>
          <w:tcPr>
            <w:tcW w:w="1077" w:type="dxa"/>
            <w:vMerge w:val="restart"/>
          </w:tcPr>
          <w:p w14:paraId="6773A181" w14:textId="77777777" w:rsidR="005B7153" w:rsidRPr="00A313CA" w:rsidRDefault="005B7153" w:rsidP="005B7153">
            <w:pPr>
              <w:pStyle w:val="Bodyjustified"/>
            </w:pPr>
            <w:r w:rsidRPr="00A313CA">
              <w:t>2.7</w:t>
            </w:r>
          </w:p>
        </w:tc>
        <w:tc>
          <w:tcPr>
            <w:tcW w:w="850" w:type="dxa"/>
            <w:vMerge w:val="restart"/>
          </w:tcPr>
          <w:p w14:paraId="5A07B4EB" w14:textId="77777777" w:rsidR="005B7153" w:rsidRPr="00A313CA" w:rsidRDefault="005B7153" w:rsidP="005B7153">
            <w:pPr>
              <w:pStyle w:val="Bodyjustified"/>
            </w:pPr>
            <w:r w:rsidRPr="00A313CA">
              <w:t>6</w:t>
            </w:r>
          </w:p>
        </w:tc>
      </w:tr>
      <w:tr w:rsidR="005B7153" w:rsidRPr="00A313CA" w14:paraId="282A29EA" w14:textId="77777777" w:rsidTr="00477E45">
        <w:trPr>
          <w:trHeight w:val="238"/>
        </w:trPr>
        <w:tc>
          <w:tcPr>
            <w:tcW w:w="1247" w:type="dxa"/>
            <w:vMerge/>
          </w:tcPr>
          <w:p w14:paraId="4ABF21C1" w14:textId="77777777" w:rsidR="005B7153" w:rsidRPr="00A313CA" w:rsidRDefault="005B7153" w:rsidP="005B7153">
            <w:pPr>
              <w:pStyle w:val="Bodyjustified"/>
            </w:pPr>
          </w:p>
        </w:tc>
        <w:tc>
          <w:tcPr>
            <w:tcW w:w="1247" w:type="dxa"/>
          </w:tcPr>
          <w:p w14:paraId="217EBF0F" w14:textId="77777777" w:rsidR="005B7153" w:rsidRPr="00A313CA" w:rsidRDefault="005B7153" w:rsidP="005B7153">
            <w:pPr>
              <w:pStyle w:val="Bodyjustified"/>
            </w:pPr>
            <w:r w:rsidRPr="00A313CA">
              <w:t>4.7</w:t>
            </w:r>
          </w:p>
        </w:tc>
        <w:tc>
          <w:tcPr>
            <w:tcW w:w="1247" w:type="dxa"/>
          </w:tcPr>
          <w:p w14:paraId="1674630A" w14:textId="77777777" w:rsidR="005B7153" w:rsidRPr="00A313CA" w:rsidRDefault="005B7153" w:rsidP="005B7153">
            <w:pPr>
              <w:pStyle w:val="Bodyjustified"/>
            </w:pPr>
            <w:r>
              <w:t>10, 20</w:t>
            </w:r>
          </w:p>
        </w:tc>
        <w:tc>
          <w:tcPr>
            <w:tcW w:w="1134" w:type="dxa"/>
            <w:vMerge/>
          </w:tcPr>
          <w:p w14:paraId="0A084024" w14:textId="77777777" w:rsidR="005B7153" w:rsidRPr="00A313CA" w:rsidRDefault="005B7153" w:rsidP="005B7153">
            <w:pPr>
              <w:pStyle w:val="Bodyjustified"/>
            </w:pPr>
          </w:p>
        </w:tc>
        <w:tc>
          <w:tcPr>
            <w:tcW w:w="1134" w:type="dxa"/>
          </w:tcPr>
          <w:p w14:paraId="79915FD2" w14:textId="77777777" w:rsidR="005B7153" w:rsidRPr="00A313CA" w:rsidRDefault="005B7153" w:rsidP="005B7153">
            <w:pPr>
              <w:pStyle w:val="Bodyjustified"/>
            </w:pPr>
            <w:r w:rsidRPr="00A313CA">
              <w:t>3</w:t>
            </w:r>
          </w:p>
        </w:tc>
        <w:tc>
          <w:tcPr>
            <w:tcW w:w="1077" w:type="dxa"/>
            <w:vMerge/>
          </w:tcPr>
          <w:p w14:paraId="5915E4B6" w14:textId="77777777" w:rsidR="005B7153" w:rsidRPr="00A313CA" w:rsidRDefault="005B7153" w:rsidP="005B7153">
            <w:pPr>
              <w:pStyle w:val="Bodyjustified"/>
            </w:pPr>
          </w:p>
        </w:tc>
        <w:tc>
          <w:tcPr>
            <w:tcW w:w="850" w:type="dxa"/>
            <w:vMerge/>
          </w:tcPr>
          <w:p w14:paraId="37F409D6" w14:textId="77777777" w:rsidR="005B7153" w:rsidRPr="00A313CA" w:rsidRDefault="005B7153" w:rsidP="005B7153">
            <w:pPr>
              <w:pStyle w:val="Bodyjustified"/>
            </w:pPr>
          </w:p>
        </w:tc>
      </w:tr>
      <w:tr w:rsidR="005B7153" w:rsidRPr="00A313CA" w14:paraId="34F1306C" w14:textId="77777777" w:rsidTr="00477E45">
        <w:trPr>
          <w:trHeight w:val="238"/>
        </w:trPr>
        <w:tc>
          <w:tcPr>
            <w:tcW w:w="1247" w:type="dxa"/>
            <w:vMerge/>
          </w:tcPr>
          <w:p w14:paraId="7496C14F" w14:textId="77777777" w:rsidR="005B7153" w:rsidRPr="00A313CA" w:rsidRDefault="005B7153" w:rsidP="005B7153">
            <w:pPr>
              <w:pStyle w:val="Bodyjustified"/>
            </w:pPr>
          </w:p>
        </w:tc>
        <w:tc>
          <w:tcPr>
            <w:tcW w:w="1247" w:type="dxa"/>
          </w:tcPr>
          <w:p w14:paraId="5682E298" w14:textId="77777777" w:rsidR="005B7153" w:rsidRPr="00A313CA" w:rsidRDefault="005B7153" w:rsidP="005B7153">
            <w:pPr>
              <w:pStyle w:val="Bodyjustified"/>
            </w:pPr>
            <w:r w:rsidRPr="00A313CA">
              <w:t>5.6</w:t>
            </w:r>
          </w:p>
        </w:tc>
        <w:tc>
          <w:tcPr>
            <w:tcW w:w="1247" w:type="dxa"/>
          </w:tcPr>
          <w:p w14:paraId="763BB476" w14:textId="77777777" w:rsidR="005B7153" w:rsidRPr="00A313CA" w:rsidRDefault="005B7153" w:rsidP="005B7153">
            <w:pPr>
              <w:pStyle w:val="Bodyjustified"/>
            </w:pPr>
            <w:r>
              <w:t>10</w:t>
            </w:r>
          </w:p>
        </w:tc>
        <w:tc>
          <w:tcPr>
            <w:tcW w:w="1134" w:type="dxa"/>
            <w:vMerge/>
          </w:tcPr>
          <w:p w14:paraId="6B870B80" w14:textId="77777777" w:rsidR="005B7153" w:rsidRPr="00A313CA" w:rsidRDefault="005B7153" w:rsidP="005B7153">
            <w:pPr>
              <w:pStyle w:val="Bodyjustified"/>
            </w:pPr>
          </w:p>
        </w:tc>
        <w:tc>
          <w:tcPr>
            <w:tcW w:w="1134" w:type="dxa"/>
          </w:tcPr>
          <w:p w14:paraId="36D1186C" w14:textId="77777777" w:rsidR="005B7153" w:rsidRPr="00A313CA" w:rsidRDefault="005B7153" w:rsidP="005B7153">
            <w:pPr>
              <w:pStyle w:val="Bodyjustified"/>
            </w:pPr>
            <w:r w:rsidRPr="00A313CA">
              <w:t>3.6</w:t>
            </w:r>
          </w:p>
        </w:tc>
        <w:tc>
          <w:tcPr>
            <w:tcW w:w="1077" w:type="dxa"/>
            <w:vMerge w:val="restart"/>
          </w:tcPr>
          <w:p w14:paraId="0EA2C8DF" w14:textId="77777777" w:rsidR="005B7153" w:rsidRPr="00A313CA" w:rsidRDefault="005B7153" w:rsidP="005B7153">
            <w:pPr>
              <w:pStyle w:val="Bodyjustified"/>
            </w:pPr>
            <w:r w:rsidRPr="00A313CA">
              <w:t>3.6</w:t>
            </w:r>
          </w:p>
        </w:tc>
        <w:tc>
          <w:tcPr>
            <w:tcW w:w="850" w:type="dxa"/>
            <w:vMerge w:val="restart"/>
          </w:tcPr>
          <w:p w14:paraId="1600BA21" w14:textId="77777777" w:rsidR="005B7153" w:rsidRPr="00A313CA" w:rsidRDefault="005B7153" w:rsidP="005B7153">
            <w:pPr>
              <w:pStyle w:val="Bodyjustified"/>
            </w:pPr>
            <w:r w:rsidRPr="00A313CA">
              <w:t>8</w:t>
            </w:r>
          </w:p>
        </w:tc>
      </w:tr>
      <w:tr w:rsidR="005B7153" w:rsidRPr="00A313CA" w14:paraId="7FCDAD44" w14:textId="77777777" w:rsidTr="00477E45">
        <w:trPr>
          <w:trHeight w:val="238"/>
        </w:trPr>
        <w:tc>
          <w:tcPr>
            <w:tcW w:w="1247" w:type="dxa"/>
            <w:vMerge/>
          </w:tcPr>
          <w:p w14:paraId="23DB6E10" w14:textId="77777777" w:rsidR="005B7153" w:rsidRPr="00A313CA" w:rsidRDefault="005B7153" w:rsidP="005B7153">
            <w:pPr>
              <w:pStyle w:val="Bodyjustified"/>
            </w:pPr>
          </w:p>
        </w:tc>
        <w:tc>
          <w:tcPr>
            <w:tcW w:w="1247" w:type="dxa"/>
          </w:tcPr>
          <w:p w14:paraId="341A1296" w14:textId="77777777" w:rsidR="005B7153" w:rsidRPr="00A313CA" w:rsidRDefault="005B7153" w:rsidP="005B7153">
            <w:pPr>
              <w:pStyle w:val="Bodyjustified"/>
            </w:pPr>
            <w:r w:rsidRPr="00A313CA">
              <w:t>6.8</w:t>
            </w:r>
          </w:p>
        </w:tc>
        <w:tc>
          <w:tcPr>
            <w:tcW w:w="1247" w:type="dxa"/>
          </w:tcPr>
          <w:p w14:paraId="6747D5DD" w14:textId="77777777" w:rsidR="005B7153" w:rsidRPr="00A313CA" w:rsidRDefault="005B7153" w:rsidP="005B7153">
            <w:pPr>
              <w:pStyle w:val="Bodyjustified"/>
            </w:pPr>
            <w:r>
              <w:t>10, 20</w:t>
            </w:r>
          </w:p>
        </w:tc>
        <w:tc>
          <w:tcPr>
            <w:tcW w:w="1134" w:type="dxa"/>
            <w:vMerge/>
          </w:tcPr>
          <w:p w14:paraId="49E4632A" w14:textId="77777777" w:rsidR="005B7153" w:rsidRPr="00A313CA" w:rsidRDefault="005B7153" w:rsidP="005B7153">
            <w:pPr>
              <w:pStyle w:val="Bodyjustified"/>
            </w:pPr>
          </w:p>
        </w:tc>
        <w:tc>
          <w:tcPr>
            <w:tcW w:w="1134" w:type="dxa"/>
          </w:tcPr>
          <w:p w14:paraId="59BD20F7" w14:textId="77777777" w:rsidR="005B7153" w:rsidRPr="00A313CA" w:rsidRDefault="005B7153" w:rsidP="005B7153">
            <w:pPr>
              <w:pStyle w:val="Bodyjustified"/>
            </w:pPr>
            <w:r w:rsidRPr="00A313CA">
              <w:t>4.1</w:t>
            </w:r>
          </w:p>
        </w:tc>
        <w:tc>
          <w:tcPr>
            <w:tcW w:w="1077" w:type="dxa"/>
            <w:vMerge/>
          </w:tcPr>
          <w:p w14:paraId="47A69459" w14:textId="77777777" w:rsidR="005B7153" w:rsidRPr="00A313CA" w:rsidRDefault="005B7153" w:rsidP="005B7153">
            <w:pPr>
              <w:pStyle w:val="Bodyjustified"/>
            </w:pPr>
          </w:p>
        </w:tc>
        <w:tc>
          <w:tcPr>
            <w:tcW w:w="850" w:type="dxa"/>
            <w:vMerge/>
          </w:tcPr>
          <w:p w14:paraId="5C95F465" w14:textId="77777777" w:rsidR="005B7153" w:rsidRPr="00A313CA" w:rsidRDefault="005B7153" w:rsidP="005B7153">
            <w:pPr>
              <w:pStyle w:val="Bodyjustified"/>
            </w:pPr>
          </w:p>
        </w:tc>
      </w:tr>
      <w:tr w:rsidR="005B7153" w:rsidRPr="00A313CA" w14:paraId="42C81396" w14:textId="77777777" w:rsidTr="00477E45">
        <w:trPr>
          <w:trHeight w:val="238"/>
        </w:trPr>
        <w:tc>
          <w:tcPr>
            <w:tcW w:w="1247" w:type="dxa"/>
            <w:vMerge/>
          </w:tcPr>
          <w:p w14:paraId="107CFD19" w14:textId="77777777" w:rsidR="005B7153" w:rsidRPr="00A313CA" w:rsidRDefault="005B7153" w:rsidP="005B7153">
            <w:pPr>
              <w:pStyle w:val="Bodyjustified"/>
            </w:pPr>
          </w:p>
        </w:tc>
        <w:tc>
          <w:tcPr>
            <w:tcW w:w="1247" w:type="dxa"/>
          </w:tcPr>
          <w:p w14:paraId="26065112" w14:textId="77777777" w:rsidR="005B7153" w:rsidRPr="00A313CA" w:rsidRDefault="005B7153" w:rsidP="005B7153">
            <w:pPr>
              <w:pStyle w:val="Bodyjustified"/>
            </w:pPr>
            <w:r w:rsidRPr="00A313CA">
              <w:t>8.2</w:t>
            </w:r>
          </w:p>
        </w:tc>
        <w:tc>
          <w:tcPr>
            <w:tcW w:w="1247" w:type="dxa"/>
          </w:tcPr>
          <w:p w14:paraId="5B60E0BA" w14:textId="77777777" w:rsidR="005B7153" w:rsidRPr="00A313CA" w:rsidRDefault="005B7153" w:rsidP="005B7153">
            <w:pPr>
              <w:pStyle w:val="Bodyjustified"/>
            </w:pPr>
            <w:r>
              <w:t>10</w:t>
            </w:r>
          </w:p>
        </w:tc>
        <w:tc>
          <w:tcPr>
            <w:tcW w:w="1134" w:type="dxa"/>
            <w:vMerge/>
          </w:tcPr>
          <w:p w14:paraId="2E9A1A76" w14:textId="77777777" w:rsidR="005B7153" w:rsidRPr="00A313CA" w:rsidRDefault="005B7153" w:rsidP="005B7153">
            <w:pPr>
              <w:pStyle w:val="Bodyjustified"/>
            </w:pPr>
          </w:p>
        </w:tc>
        <w:tc>
          <w:tcPr>
            <w:tcW w:w="1134" w:type="dxa"/>
          </w:tcPr>
          <w:p w14:paraId="68F5E101" w14:textId="77777777" w:rsidR="005B7153" w:rsidRPr="00A313CA" w:rsidRDefault="005B7153" w:rsidP="005B7153">
            <w:pPr>
              <w:pStyle w:val="Bodyjustified"/>
            </w:pPr>
            <w:r w:rsidRPr="00A313CA">
              <w:t>4.4</w:t>
            </w:r>
          </w:p>
        </w:tc>
        <w:tc>
          <w:tcPr>
            <w:tcW w:w="1077" w:type="dxa"/>
            <w:vMerge/>
          </w:tcPr>
          <w:p w14:paraId="3BC5CFC9" w14:textId="77777777" w:rsidR="005B7153" w:rsidRPr="00A313CA" w:rsidRDefault="005B7153" w:rsidP="005B7153">
            <w:pPr>
              <w:pStyle w:val="Bodyjustified"/>
            </w:pPr>
          </w:p>
        </w:tc>
        <w:tc>
          <w:tcPr>
            <w:tcW w:w="850" w:type="dxa"/>
            <w:vMerge/>
          </w:tcPr>
          <w:p w14:paraId="2EC1257E" w14:textId="77777777" w:rsidR="005B7153" w:rsidRPr="00A313CA" w:rsidRDefault="005B7153" w:rsidP="005B7153">
            <w:pPr>
              <w:pStyle w:val="Bodyjustified"/>
            </w:pPr>
          </w:p>
        </w:tc>
      </w:tr>
      <w:tr w:rsidR="005B7153" w:rsidRPr="00A313CA" w14:paraId="0FF75A90" w14:textId="77777777" w:rsidTr="00477E45">
        <w:trPr>
          <w:trHeight w:val="238"/>
        </w:trPr>
        <w:tc>
          <w:tcPr>
            <w:tcW w:w="1247" w:type="dxa"/>
            <w:vMerge/>
          </w:tcPr>
          <w:p w14:paraId="10A43FE8" w14:textId="77777777" w:rsidR="005B7153" w:rsidRPr="00A313CA" w:rsidRDefault="005B7153" w:rsidP="005B7153">
            <w:pPr>
              <w:pStyle w:val="Bodyjustified"/>
            </w:pPr>
          </w:p>
        </w:tc>
        <w:tc>
          <w:tcPr>
            <w:tcW w:w="1247" w:type="dxa"/>
          </w:tcPr>
          <w:p w14:paraId="083455AA" w14:textId="77777777" w:rsidR="005B7153" w:rsidRPr="00A313CA" w:rsidRDefault="005B7153" w:rsidP="005B7153">
            <w:pPr>
              <w:pStyle w:val="Bodyjustified"/>
            </w:pPr>
            <w:r w:rsidRPr="00A313CA">
              <w:t>10</w:t>
            </w:r>
          </w:p>
        </w:tc>
        <w:tc>
          <w:tcPr>
            <w:tcW w:w="1247" w:type="dxa"/>
          </w:tcPr>
          <w:p w14:paraId="5AC71EF1" w14:textId="77777777" w:rsidR="005B7153" w:rsidRPr="00A313CA" w:rsidRDefault="005B7153" w:rsidP="005B7153">
            <w:pPr>
              <w:pStyle w:val="Bodyjustified"/>
            </w:pPr>
            <w:r>
              <w:t>10, 20</w:t>
            </w:r>
          </w:p>
        </w:tc>
        <w:tc>
          <w:tcPr>
            <w:tcW w:w="1134" w:type="dxa"/>
            <w:vMerge/>
          </w:tcPr>
          <w:p w14:paraId="23FAE8A2" w14:textId="77777777" w:rsidR="005B7153" w:rsidRPr="00A313CA" w:rsidRDefault="005B7153" w:rsidP="005B7153">
            <w:pPr>
              <w:pStyle w:val="Bodyjustified"/>
            </w:pPr>
          </w:p>
        </w:tc>
        <w:tc>
          <w:tcPr>
            <w:tcW w:w="1134" w:type="dxa"/>
          </w:tcPr>
          <w:p w14:paraId="6BBB4399" w14:textId="77777777" w:rsidR="005B7153" w:rsidRPr="00A313CA" w:rsidRDefault="005B7153" w:rsidP="005B7153">
            <w:pPr>
              <w:pStyle w:val="Bodyjustified"/>
            </w:pPr>
            <w:r w:rsidRPr="00A313CA">
              <w:t>5</w:t>
            </w:r>
          </w:p>
        </w:tc>
        <w:tc>
          <w:tcPr>
            <w:tcW w:w="1077" w:type="dxa"/>
          </w:tcPr>
          <w:p w14:paraId="0A1D3FFE" w14:textId="77777777" w:rsidR="005B7153" w:rsidRPr="00A313CA" w:rsidRDefault="005B7153" w:rsidP="005B7153">
            <w:pPr>
              <w:pStyle w:val="Bodyjustified"/>
            </w:pPr>
            <w:r w:rsidRPr="00A313CA">
              <w:t>4.6</w:t>
            </w:r>
          </w:p>
        </w:tc>
        <w:tc>
          <w:tcPr>
            <w:tcW w:w="850" w:type="dxa"/>
          </w:tcPr>
          <w:p w14:paraId="1F2CAD0C" w14:textId="77777777" w:rsidR="005B7153" w:rsidRPr="00A313CA" w:rsidRDefault="005B7153" w:rsidP="005B7153">
            <w:pPr>
              <w:pStyle w:val="Bodyjustified"/>
            </w:pPr>
            <w:r w:rsidRPr="00A313CA">
              <w:t>10</w:t>
            </w:r>
          </w:p>
        </w:tc>
      </w:tr>
      <w:tr w:rsidR="005B7153" w:rsidRPr="00A313CA" w14:paraId="2EE58FC5" w14:textId="77777777" w:rsidTr="00477E45">
        <w:trPr>
          <w:trHeight w:val="238"/>
        </w:trPr>
        <w:tc>
          <w:tcPr>
            <w:tcW w:w="1247" w:type="dxa"/>
            <w:vMerge/>
          </w:tcPr>
          <w:p w14:paraId="1F59F871" w14:textId="77777777" w:rsidR="005B7153" w:rsidRPr="00A313CA" w:rsidRDefault="005B7153" w:rsidP="005B7153">
            <w:pPr>
              <w:pStyle w:val="Bodyjustified"/>
            </w:pPr>
          </w:p>
        </w:tc>
        <w:tc>
          <w:tcPr>
            <w:tcW w:w="1247" w:type="dxa"/>
          </w:tcPr>
          <w:p w14:paraId="599CCE62" w14:textId="77777777" w:rsidR="005B7153" w:rsidRPr="00A313CA" w:rsidRDefault="005B7153" w:rsidP="005B7153">
            <w:pPr>
              <w:pStyle w:val="Bodyjustified"/>
            </w:pPr>
            <w:r w:rsidRPr="00A313CA">
              <w:t>12</w:t>
            </w:r>
          </w:p>
        </w:tc>
        <w:tc>
          <w:tcPr>
            <w:tcW w:w="1247" w:type="dxa"/>
          </w:tcPr>
          <w:p w14:paraId="6FA65C71" w14:textId="77777777" w:rsidR="005B7153" w:rsidRPr="00A313CA" w:rsidRDefault="005B7153" w:rsidP="005B7153">
            <w:pPr>
              <w:pStyle w:val="Bodyjustified"/>
            </w:pPr>
            <w:r>
              <w:t>10</w:t>
            </w:r>
          </w:p>
        </w:tc>
        <w:tc>
          <w:tcPr>
            <w:tcW w:w="1134" w:type="dxa"/>
            <w:vMerge/>
          </w:tcPr>
          <w:p w14:paraId="5C3548E5" w14:textId="77777777" w:rsidR="005B7153" w:rsidRPr="00A313CA" w:rsidRDefault="005B7153" w:rsidP="005B7153">
            <w:pPr>
              <w:pStyle w:val="Bodyjustified"/>
            </w:pPr>
          </w:p>
        </w:tc>
        <w:tc>
          <w:tcPr>
            <w:tcW w:w="1134" w:type="dxa"/>
          </w:tcPr>
          <w:p w14:paraId="033A5E20" w14:textId="77777777" w:rsidR="005B7153" w:rsidRPr="00A313CA" w:rsidRDefault="005B7153" w:rsidP="005B7153">
            <w:pPr>
              <w:pStyle w:val="Bodyjustified"/>
            </w:pPr>
            <w:r w:rsidRPr="00A313CA">
              <w:t>5.5</w:t>
            </w:r>
          </w:p>
        </w:tc>
        <w:tc>
          <w:tcPr>
            <w:tcW w:w="1077" w:type="dxa"/>
            <w:vMerge w:val="restart"/>
          </w:tcPr>
          <w:p w14:paraId="7139986F" w14:textId="77777777" w:rsidR="005B7153" w:rsidRPr="00A313CA" w:rsidRDefault="005B7153" w:rsidP="005B7153">
            <w:pPr>
              <w:pStyle w:val="Bodyjustified"/>
            </w:pPr>
            <w:r w:rsidRPr="00A313CA">
              <w:t>5.5</w:t>
            </w:r>
          </w:p>
        </w:tc>
        <w:tc>
          <w:tcPr>
            <w:tcW w:w="850" w:type="dxa"/>
            <w:vMerge w:val="restart"/>
          </w:tcPr>
          <w:p w14:paraId="4999DDFA" w14:textId="77777777" w:rsidR="005B7153" w:rsidRPr="00A313CA" w:rsidRDefault="005B7153" w:rsidP="005B7153">
            <w:pPr>
              <w:pStyle w:val="Bodyjustified"/>
            </w:pPr>
            <w:r w:rsidRPr="00A313CA">
              <w:t>12</w:t>
            </w:r>
          </w:p>
        </w:tc>
      </w:tr>
      <w:tr w:rsidR="005B7153" w:rsidRPr="00A313CA" w14:paraId="7C3DD298" w14:textId="77777777" w:rsidTr="00477E45">
        <w:trPr>
          <w:trHeight w:val="238"/>
        </w:trPr>
        <w:tc>
          <w:tcPr>
            <w:tcW w:w="1247" w:type="dxa"/>
            <w:vMerge/>
          </w:tcPr>
          <w:p w14:paraId="37C94B23" w14:textId="77777777" w:rsidR="005B7153" w:rsidRPr="00A313CA" w:rsidRDefault="005B7153" w:rsidP="005B7153">
            <w:pPr>
              <w:pStyle w:val="Bodyjustified"/>
            </w:pPr>
          </w:p>
        </w:tc>
        <w:tc>
          <w:tcPr>
            <w:tcW w:w="1247" w:type="dxa"/>
          </w:tcPr>
          <w:p w14:paraId="40545DFF" w14:textId="77777777" w:rsidR="005B7153" w:rsidRPr="00A313CA" w:rsidRDefault="005B7153" w:rsidP="005B7153">
            <w:pPr>
              <w:pStyle w:val="Bodyjustified"/>
            </w:pPr>
            <w:r w:rsidRPr="00A313CA">
              <w:t>15</w:t>
            </w:r>
          </w:p>
        </w:tc>
        <w:tc>
          <w:tcPr>
            <w:tcW w:w="1247" w:type="dxa"/>
          </w:tcPr>
          <w:p w14:paraId="7FA6E922" w14:textId="77777777" w:rsidR="005B7153" w:rsidRPr="00A313CA" w:rsidRDefault="005B7153" w:rsidP="005B7153">
            <w:pPr>
              <w:pStyle w:val="Bodyjustified"/>
            </w:pPr>
            <w:r>
              <w:t>10, 20</w:t>
            </w:r>
          </w:p>
        </w:tc>
        <w:tc>
          <w:tcPr>
            <w:tcW w:w="1134" w:type="dxa"/>
            <w:vMerge/>
          </w:tcPr>
          <w:p w14:paraId="414AB3F7" w14:textId="77777777" w:rsidR="005B7153" w:rsidRPr="00A313CA" w:rsidRDefault="005B7153" w:rsidP="005B7153">
            <w:pPr>
              <w:pStyle w:val="Bodyjustified"/>
            </w:pPr>
          </w:p>
        </w:tc>
        <w:tc>
          <w:tcPr>
            <w:tcW w:w="1134" w:type="dxa"/>
          </w:tcPr>
          <w:p w14:paraId="69E6D2E2" w14:textId="77777777" w:rsidR="005B7153" w:rsidRPr="00A313CA" w:rsidRDefault="005B7153" w:rsidP="005B7153">
            <w:pPr>
              <w:pStyle w:val="Bodyjustified"/>
            </w:pPr>
            <w:r w:rsidRPr="00A313CA">
              <w:t>5.7</w:t>
            </w:r>
          </w:p>
        </w:tc>
        <w:tc>
          <w:tcPr>
            <w:tcW w:w="1077" w:type="dxa"/>
            <w:vMerge/>
          </w:tcPr>
          <w:p w14:paraId="5735253B" w14:textId="77777777" w:rsidR="005B7153" w:rsidRPr="00A313CA" w:rsidRDefault="005B7153" w:rsidP="005B7153">
            <w:pPr>
              <w:pStyle w:val="Bodyjustified"/>
            </w:pPr>
          </w:p>
        </w:tc>
        <w:tc>
          <w:tcPr>
            <w:tcW w:w="850" w:type="dxa"/>
            <w:vMerge/>
          </w:tcPr>
          <w:p w14:paraId="2CE22F50" w14:textId="77777777" w:rsidR="005B7153" w:rsidRPr="00A313CA" w:rsidRDefault="005B7153" w:rsidP="005B7153">
            <w:pPr>
              <w:pStyle w:val="Bodyjustified"/>
            </w:pPr>
          </w:p>
        </w:tc>
      </w:tr>
      <w:tr w:rsidR="005B7153" w:rsidRPr="00A313CA" w14:paraId="43449EA3" w14:textId="77777777" w:rsidTr="00477E45">
        <w:trPr>
          <w:trHeight w:val="238"/>
        </w:trPr>
        <w:tc>
          <w:tcPr>
            <w:tcW w:w="1247" w:type="dxa"/>
            <w:vMerge/>
          </w:tcPr>
          <w:p w14:paraId="6AC51CCF" w14:textId="77777777" w:rsidR="005B7153" w:rsidRPr="00A313CA" w:rsidRDefault="005B7153" w:rsidP="005B7153">
            <w:pPr>
              <w:pStyle w:val="Bodyjustified"/>
            </w:pPr>
          </w:p>
        </w:tc>
        <w:tc>
          <w:tcPr>
            <w:tcW w:w="1247" w:type="dxa"/>
          </w:tcPr>
          <w:p w14:paraId="26EF1A53" w14:textId="77777777" w:rsidR="005B7153" w:rsidRPr="00A313CA" w:rsidRDefault="005B7153" w:rsidP="005B7153">
            <w:pPr>
              <w:pStyle w:val="Bodyjustified"/>
            </w:pPr>
            <w:r w:rsidRPr="00A313CA">
              <w:t>18</w:t>
            </w:r>
          </w:p>
        </w:tc>
        <w:tc>
          <w:tcPr>
            <w:tcW w:w="1247" w:type="dxa"/>
          </w:tcPr>
          <w:p w14:paraId="3DD1B5FF" w14:textId="77777777" w:rsidR="005B7153" w:rsidRPr="00A313CA" w:rsidRDefault="005B7153" w:rsidP="005B7153">
            <w:pPr>
              <w:pStyle w:val="Bodyjustified"/>
            </w:pPr>
            <w:r>
              <w:t>10</w:t>
            </w:r>
          </w:p>
        </w:tc>
        <w:tc>
          <w:tcPr>
            <w:tcW w:w="1134" w:type="dxa"/>
            <w:vMerge/>
          </w:tcPr>
          <w:p w14:paraId="313FDB4B" w14:textId="77777777" w:rsidR="005B7153" w:rsidRPr="00A313CA" w:rsidRDefault="005B7153" w:rsidP="005B7153">
            <w:pPr>
              <w:pStyle w:val="Bodyjustified"/>
            </w:pPr>
          </w:p>
        </w:tc>
        <w:tc>
          <w:tcPr>
            <w:tcW w:w="1134" w:type="dxa"/>
          </w:tcPr>
          <w:p w14:paraId="79CC960C" w14:textId="77777777" w:rsidR="005B7153" w:rsidRPr="00A313CA" w:rsidRDefault="005B7153" w:rsidP="005B7153">
            <w:pPr>
              <w:pStyle w:val="Bodyjustified"/>
            </w:pPr>
            <w:r w:rsidRPr="00A313CA">
              <w:t>6.4</w:t>
            </w:r>
          </w:p>
        </w:tc>
        <w:tc>
          <w:tcPr>
            <w:tcW w:w="1077" w:type="dxa"/>
          </w:tcPr>
          <w:p w14:paraId="38A54757" w14:textId="77777777" w:rsidR="005B7153" w:rsidRPr="00A313CA" w:rsidRDefault="005B7153" w:rsidP="005B7153">
            <w:pPr>
              <w:pStyle w:val="Bodyjustified"/>
            </w:pPr>
            <w:r w:rsidRPr="00A313CA">
              <w:t>6.8</w:t>
            </w:r>
          </w:p>
        </w:tc>
        <w:tc>
          <w:tcPr>
            <w:tcW w:w="850" w:type="dxa"/>
          </w:tcPr>
          <w:p w14:paraId="37AEAD8C" w14:textId="77777777" w:rsidR="005B7153" w:rsidRPr="00A313CA" w:rsidRDefault="005B7153" w:rsidP="005B7153">
            <w:pPr>
              <w:pStyle w:val="Bodyjustified"/>
            </w:pPr>
            <w:r w:rsidRPr="00A313CA">
              <w:t>15</w:t>
            </w:r>
          </w:p>
        </w:tc>
      </w:tr>
      <w:tr w:rsidR="005B7153" w:rsidRPr="00A313CA" w14:paraId="1E159CA3" w14:textId="77777777" w:rsidTr="00477E45">
        <w:trPr>
          <w:trHeight w:val="238"/>
        </w:trPr>
        <w:tc>
          <w:tcPr>
            <w:tcW w:w="1247" w:type="dxa"/>
            <w:vMerge/>
          </w:tcPr>
          <w:p w14:paraId="3A86B7B2" w14:textId="77777777" w:rsidR="005B7153" w:rsidRPr="00A313CA" w:rsidRDefault="005B7153" w:rsidP="005B7153">
            <w:pPr>
              <w:pStyle w:val="Bodyjustified"/>
            </w:pPr>
          </w:p>
        </w:tc>
        <w:tc>
          <w:tcPr>
            <w:tcW w:w="1247" w:type="dxa"/>
          </w:tcPr>
          <w:p w14:paraId="5D41F164" w14:textId="77777777" w:rsidR="005B7153" w:rsidRPr="00A313CA" w:rsidRDefault="005B7153" w:rsidP="005B7153">
            <w:pPr>
              <w:pStyle w:val="Bodyjustified"/>
            </w:pPr>
            <w:r w:rsidRPr="00A313CA">
              <w:t>22</w:t>
            </w:r>
          </w:p>
        </w:tc>
        <w:tc>
          <w:tcPr>
            <w:tcW w:w="1247" w:type="dxa"/>
          </w:tcPr>
          <w:p w14:paraId="45D67F57" w14:textId="77777777" w:rsidR="005B7153" w:rsidRPr="00A313CA" w:rsidRDefault="005B7153" w:rsidP="005B7153">
            <w:pPr>
              <w:pStyle w:val="Bodyjustified"/>
            </w:pPr>
            <w:r>
              <w:t>10, 20</w:t>
            </w:r>
          </w:p>
        </w:tc>
        <w:tc>
          <w:tcPr>
            <w:tcW w:w="1134" w:type="dxa"/>
            <w:vMerge/>
          </w:tcPr>
          <w:p w14:paraId="50E009AA" w14:textId="77777777" w:rsidR="005B7153" w:rsidRPr="00A313CA" w:rsidRDefault="005B7153" w:rsidP="005B7153">
            <w:pPr>
              <w:pStyle w:val="Bodyjustified"/>
            </w:pPr>
          </w:p>
        </w:tc>
        <w:tc>
          <w:tcPr>
            <w:tcW w:w="1134" w:type="dxa"/>
          </w:tcPr>
          <w:p w14:paraId="3DDFAF86" w14:textId="77777777" w:rsidR="005B7153" w:rsidRPr="00A313CA" w:rsidRDefault="005B7153" w:rsidP="005B7153">
            <w:pPr>
              <w:pStyle w:val="Bodyjustified"/>
            </w:pPr>
            <w:r w:rsidRPr="00A313CA">
              <w:t>7</w:t>
            </w:r>
          </w:p>
        </w:tc>
        <w:tc>
          <w:tcPr>
            <w:tcW w:w="1077" w:type="dxa"/>
          </w:tcPr>
          <w:p w14:paraId="495D8FAE" w14:textId="77777777" w:rsidR="005B7153" w:rsidRPr="00A313CA" w:rsidRDefault="005B7153" w:rsidP="005B7153">
            <w:pPr>
              <w:pStyle w:val="Bodyjustified"/>
            </w:pPr>
            <w:r w:rsidRPr="00A313CA">
              <w:t>7.8</w:t>
            </w:r>
          </w:p>
        </w:tc>
        <w:tc>
          <w:tcPr>
            <w:tcW w:w="850" w:type="dxa"/>
          </w:tcPr>
          <w:p w14:paraId="255DE48C" w14:textId="77777777" w:rsidR="005B7153" w:rsidRPr="00A313CA" w:rsidRDefault="005B7153" w:rsidP="005B7153">
            <w:pPr>
              <w:pStyle w:val="Bodyjustified"/>
            </w:pPr>
            <w:r w:rsidRPr="00A313CA">
              <w:t>17</w:t>
            </w:r>
          </w:p>
        </w:tc>
      </w:tr>
      <w:tr w:rsidR="005B7153" w:rsidRPr="00A313CA" w14:paraId="03FD0AB4" w14:textId="77777777" w:rsidTr="00477E45">
        <w:trPr>
          <w:trHeight w:val="238"/>
        </w:trPr>
        <w:tc>
          <w:tcPr>
            <w:tcW w:w="1247" w:type="dxa"/>
            <w:vMerge/>
          </w:tcPr>
          <w:p w14:paraId="3E26E185" w14:textId="77777777" w:rsidR="005B7153" w:rsidRPr="00A313CA" w:rsidRDefault="005B7153" w:rsidP="005B7153">
            <w:pPr>
              <w:pStyle w:val="Bodyjustified"/>
            </w:pPr>
          </w:p>
        </w:tc>
        <w:tc>
          <w:tcPr>
            <w:tcW w:w="1247" w:type="dxa"/>
          </w:tcPr>
          <w:p w14:paraId="74A69004" w14:textId="77777777" w:rsidR="005B7153" w:rsidRPr="00A313CA" w:rsidRDefault="005B7153" w:rsidP="005B7153">
            <w:pPr>
              <w:pStyle w:val="Bodyjustified"/>
            </w:pPr>
            <w:r w:rsidRPr="00A313CA">
              <w:t>2.2</w:t>
            </w:r>
          </w:p>
        </w:tc>
        <w:tc>
          <w:tcPr>
            <w:tcW w:w="1247" w:type="dxa"/>
          </w:tcPr>
          <w:p w14:paraId="34EFEE74" w14:textId="77777777" w:rsidR="005B7153" w:rsidRPr="00A313CA" w:rsidRDefault="005B7153" w:rsidP="005B7153">
            <w:pPr>
              <w:pStyle w:val="Bodyjustified"/>
            </w:pPr>
            <w:r>
              <w:t>10, 20</w:t>
            </w:r>
          </w:p>
        </w:tc>
        <w:tc>
          <w:tcPr>
            <w:tcW w:w="1134" w:type="dxa"/>
            <w:vMerge w:val="restart"/>
          </w:tcPr>
          <w:p w14:paraId="739B9B80" w14:textId="77777777" w:rsidR="005B7153" w:rsidRPr="00A313CA" w:rsidRDefault="005B7153" w:rsidP="005B7153">
            <w:pPr>
              <w:pStyle w:val="Bodyjustified"/>
            </w:pPr>
            <w:r w:rsidRPr="00A313CA">
              <w:t>170</w:t>
            </w:r>
          </w:p>
        </w:tc>
        <w:tc>
          <w:tcPr>
            <w:tcW w:w="1134" w:type="dxa"/>
          </w:tcPr>
          <w:p w14:paraId="33A962A7" w14:textId="77777777" w:rsidR="005B7153" w:rsidRPr="00A313CA" w:rsidRDefault="005B7153" w:rsidP="005B7153">
            <w:pPr>
              <w:pStyle w:val="Bodyjustified"/>
            </w:pPr>
            <w:r w:rsidRPr="00A313CA">
              <w:t>2</w:t>
            </w:r>
          </w:p>
        </w:tc>
        <w:tc>
          <w:tcPr>
            <w:tcW w:w="1077" w:type="dxa"/>
            <w:vMerge w:val="restart"/>
          </w:tcPr>
          <w:p w14:paraId="043A82E7" w14:textId="77777777" w:rsidR="005B7153" w:rsidRPr="00A313CA" w:rsidRDefault="005B7153" w:rsidP="005B7153">
            <w:pPr>
              <w:pStyle w:val="Bodyjustified"/>
            </w:pPr>
            <w:r w:rsidRPr="00A313CA">
              <w:t>2.7</w:t>
            </w:r>
          </w:p>
        </w:tc>
        <w:tc>
          <w:tcPr>
            <w:tcW w:w="850" w:type="dxa"/>
            <w:vMerge w:val="restart"/>
          </w:tcPr>
          <w:p w14:paraId="53BC906A" w14:textId="77777777" w:rsidR="005B7153" w:rsidRPr="00A313CA" w:rsidRDefault="005B7153" w:rsidP="005B7153">
            <w:pPr>
              <w:pStyle w:val="Bodyjustified"/>
            </w:pPr>
            <w:r w:rsidRPr="00A313CA">
              <w:t>6</w:t>
            </w:r>
          </w:p>
        </w:tc>
      </w:tr>
      <w:tr w:rsidR="005B7153" w:rsidRPr="00A313CA" w14:paraId="6C8FE0FE" w14:textId="77777777" w:rsidTr="00477E45">
        <w:trPr>
          <w:trHeight w:val="238"/>
        </w:trPr>
        <w:tc>
          <w:tcPr>
            <w:tcW w:w="1247" w:type="dxa"/>
            <w:vMerge/>
          </w:tcPr>
          <w:p w14:paraId="1D9046DA" w14:textId="77777777" w:rsidR="005B7153" w:rsidRPr="00A313CA" w:rsidRDefault="005B7153" w:rsidP="005B7153">
            <w:pPr>
              <w:pStyle w:val="Bodyjustified"/>
            </w:pPr>
          </w:p>
        </w:tc>
        <w:tc>
          <w:tcPr>
            <w:tcW w:w="1247" w:type="dxa"/>
          </w:tcPr>
          <w:p w14:paraId="42FADA29" w14:textId="77777777" w:rsidR="005B7153" w:rsidRPr="00A313CA" w:rsidRDefault="005B7153" w:rsidP="005B7153">
            <w:pPr>
              <w:pStyle w:val="Bodyjustified"/>
            </w:pPr>
            <w:r w:rsidRPr="00A313CA">
              <w:t>2.7</w:t>
            </w:r>
          </w:p>
        </w:tc>
        <w:tc>
          <w:tcPr>
            <w:tcW w:w="1247" w:type="dxa"/>
          </w:tcPr>
          <w:p w14:paraId="2C901CE1" w14:textId="77777777" w:rsidR="005B7153" w:rsidRPr="00A313CA" w:rsidRDefault="005B7153" w:rsidP="005B7153">
            <w:pPr>
              <w:pStyle w:val="Bodyjustified"/>
            </w:pPr>
            <w:r>
              <w:t>10</w:t>
            </w:r>
          </w:p>
        </w:tc>
        <w:tc>
          <w:tcPr>
            <w:tcW w:w="1134" w:type="dxa"/>
            <w:vMerge/>
          </w:tcPr>
          <w:p w14:paraId="2FB0B03E" w14:textId="77777777" w:rsidR="005B7153" w:rsidRPr="00A313CA" w:rsidRDefault="005B7153" w:rsidP="005B7153">
            <w:pPr>
              <w:pStyle w:val="Bodyjustified"/>
            </w:pPr>
          </w:p>
        </w:tc>
        <w:tc>
          <w:tcPr>
            <w:tcW w:w="1134" w:type="dxa"/>
          </w:tcPr>
          <w:p w14:paraId="2865FF76" w14:textId="77777777" w:rsidR="005B7153" w:rsidRPr="00A313CA" w:rsidRDefault="005B7153" w:rsidP="005B7153">
            <w:pPr>
              <w:pStyle w:val="Bodyjustified"/>
            </w:pPr>
            <w:r w:rsidRPr="00A313CA">
              <w:t>2.5</w:t>
            </w:r>
          </w:p>
        </w:tc>
        <w:tc>
          <w:tcPr>
            <w:tcW w:w="1077" w:type="dxa"/>
            <w:vMerge/>
          </w:tcPr>
          <w:p w14:paraId="6C060989" w14:textId="77777777" w:rsidR="005B7153" w:rsidRPr="00A313CA" w:rsidRDefault="005B7153" w:rsidP="005B7153">
            <w:pPr>
              <w:pStyle w:val="Bodyjustified"/>
            </w:pPr>
          </w:p>
        </w:tc>
        <w:tc>
          <w:tcPr>
            <w:tcW w:w="850" w:type="dxa"/>
            <w:vMerge/>
          </w:tcPr>
          <w:p w14:paraId="3EA8CB66" w14:textId="77777777" w:rsidR="005B7153" w:rsidRPr="00A313CA" w:rsidRDefault="005B7153" w:rsidP="005B7153">
            <w:pPr>
              <w:pStyle w:val="Bodyjustified"/>
            </w:pPr>
          </w:p>
        </w:tc>
      </w:tr>
      <w:tr w:rsidR="005B7153" w:rsidRPr="00A313CA" w14:paraId="308CC82E" w14:textId="77777777" w:rsidTr="00477E45">
        <w:trPr>
          <w:trHeight w:val="238"/>
        </w:trPr>
        <w:tc>
          <w:tcPr>
            <w:tcW w:w="1247" w:type="dxa"/>
            <w:vMerge/>
          </w:tcPr>
          <w:p w14:paraId="66B7616A" w14:textId="77777777" w:rsidR="005B7153" w:rsidRPr="00A313CA" w:rsidRDefault="005B7153" w:rsidP="005B7153">
            <w:pPr>
              <w:pStyle w:val="Bodyjustified"/>
            </w:pPr>
          </w:p>
        </w:tc>
        <w:tc>
          <w:tcPr>
            <w:tcW w:w="1247" w:type="dxa"/>
          </w:tcPr>
          <w:p w14:paraId="24210423" w14:textId="77777777" w:rsidR="005B7153" w:rsidRPr="00A313CA" w:rsidRDefault="005B7153" w:rsidP="005B7153">
            <w:pPr>
              <w:pStyle w:val="Bodyjustified"/>
            </w:pPr>
            <w:r w:rsidRPr="00A313CA">
              <w:t>3.3</w:t>
            </w:r>
          </w:p>
        </w:tc>
        <w:tc>
          <w:tcPr>
            <w:tcW w:w="1247" w:type="dxa"/>
          </w:tcPr>
          <w:p w14:paraId="21A88A62" w14:textId="77777777" w:rsidR="005B7153" w:rsidRPr="00A313CA" w:rsidRDefault="005B7153" w:rsidP="005B7153">
            <w:pPr>
              <w:pStyle w:val="Bodyjustified"/>
            </w:pPr>
            <w:r>
              <w:t>10, 20</w:t>
            </w:r>
          </w:p>
        </w:tc>
        <w:tc>
          <w:tcPr>
            <w:tcW w:w="1134" w:type="dxa"/>
            <w:vMerge/>
          </w:tcPr>
          <w:p w14:paraId="59D19902" w14:textId="77777777" w:rsidR="005B7153" w:rsidRPr="00A313CA" w:rsidRDefault="005B7153" w:rsidP="005B7153">
            <w:pPr>
              <w:pStyle w:val="Bodyjustified"/>
            </w:pPr>
          </w:p>
        </w:tc>
        <w:tc>
          <w:tcPr>
            <w:tcW w:w="1134" w:type="dxa"/>
          </w:tcPr>
          <w:p w14:paraId="58E7BF89" w14:textId="77777777" w:rsidR="005B7153" w:rsidRPr="00A313CA" w:rsidRDefault="005B7153" w:rsidP="005B7153">
            <w:pPr>
              <w:pStyle w:val="Bodyjustified"/>
            </w:pPr>
            <w:r w:rsidRPr="00A313CA">
              <w:t>3</w:t>
            </w:r>
          </w:p>
        </w:tc>
        <w:tc>
          <w:tcPr>
            <w:tcW w:w="1077" w:type="dxa"/>
            <w:vMerge w:val="restart"/>
          </w:tcPr>
          <w:p w14:paraId="4DABD47E" w14:textId="77777777" w:rsidR="005B7153" w:rsidRPr="00A313CA" w:rsidRDefault="005B7153" w:rsidP="005B7153">
            <w:pPr>
              <w:pStyle w:val="Bodyjustified"/>
            </w:pPr>
            <w:r w:rsidRPr="00A313CA">
              <w:t>3.6</w:t>
            </w:r>
          </w:p>
        </w:tc>
        <w:tc>
          <w:tcPr>
            <w:tcW w:w="850" w:type="dxa"/>
            <w:vMerge w:val="restart"/>
          </w:tcPr>
          <w:p w14:paraId="5403CAED" w14:textId="77777777" w:rsidR="005B7153" w:rsidRPr="00A313CA" w:rsidRDefault="005B7153" w:rsidP="005B7153">
            <w:pPr>
              <w:pStyle w:val="Bodyjustified"/>
            </w:pPr>
            <w:r w:rsidRPr="00A313CA">
              <w:t>8</w:t>
            </w:r>
          </w:p>
        </w:tc>
      </w:tr>
      <w:tr w:rsidR="005B7153" w:rsidRPr="00A313CA" w14:paraId="7ADCB81F" w14:textId="77777777" w:rsidTr="00477E45">
        <w:trPr>
          <w:trHeight w:val="238"/>
        </w:trPr>
        <w:tc>
          <w:tcPr>
            <w:tcW w:w="1247" w:type="dxa"/>
            <w:vMerge/>
          </w:tcPr>
          <w:p w14:paraId="23E85DA3" w14:textId="77777777" w:rsidR="005B7153" w:rsidRPr="00A313CA" w:rsidRDefault="005B7153" w:rsidP="005B7153">
            <w:pPr>
              <w:pStyle w:val="Bodyjustified"/>
            </w:pPr>
          </w:p>
        </w:tc>
        <w:tc>
          <w:tcPr>
            <w:tcW w:w="1247" w:type="dxa"/>
          </w:tcPr>
          <w:p w14:paraId="245CF049" w14:textId="77777777" w:rsidR="005B7153" w:rsidRPr="00A313CA" w:rsidRDefault="005B7153" w:rsidP="005B7153">
            <w:pPr>
              <w:pStyle w:val="Bodyjustified"/>
            </w:pPr>
            <w:r w:rsidRPr="00A313CA">
              <w:t>3.9</w:t>
            </w:r>
          </w:p>
        </w:tc>
        <w:tc>
          <w:tcPr>
            <w:tcW w:w="1247" w:type="dxa"/>
          </w:tcPr>
          <w:p w14:paraId="1C7AF198" w14:textId="77777777" w:rsidR="005B7153" w:rsidRPr="00A313CA" w:rsidRDefault="005B7153" w:rsidP="005B7153">
            <w:pPr>
              <w:pStyle w:val="Bodyjustified"/>
            </w:pPr>
            <w:r>
              <w:t>10</w:t>
            </w:r>
          </w:p>
        </w:tc>
        <w:tc>
          <w:tcPr>
            <w:tcW w:w="1134" w:type="dxa"/>
            <w:vMerge/>
          </w:tcPr>
          <w:p w14:paraId="33931C3A" w14:textId="77777777" w:rsidR="005B7153" w:rsidRPr="00A313CA" w:rsidRDefault="005B7153" w:rsidP="005B7153">
            <w:pPr>
              <w:pStyle w:val="Bodyjustified"/>
            </w:pPr>
          </w:p>
        </w:tc>
        <w:tc>
          <w:tcPr>
            <w:tcW w:w="1134" w:type="dxa"/>
          </w:tcPr>
          <w:p w14:paraId="2DAEA5E7" w14:textId="77777777" w:rsidR="005B7153" w:rsidRPr="00A313CA" w:rsidRDefault="005B7153" w:rsidP="005B7153">
            <w:pPr>
              <w:pStyle w:val="Bodyjustified"/>
            </w:pPr>
            <w:r w:rsidRPr="00A313CA">
              <w:t>3.5</w:t>
            </w:r>
          </w:p>
        </w:tc>
        <w:tc>
          <w:tcPr>
            <w:tcW w:w="1077" w:type="dxa"/>
            <w:vMerge/>
          </w:tcPr>
          <w:p w14:paraId="201F57AD" w14:textId="77777777" w:rsidR="005B7153" w:rsidRPr="00A313CA" w:rsidRDefault="005B7153" w:rsidP="005B7153">
            <w:pPr>
              <w:pStyle w:val="Bodyjustified"/>
            </w:pPr>
          </w:p>
        </w:tc>
        <w:tc>
          <w:tcPr>
            <w:tcW w:w="850" w:type="dxa"/>
            <w:vMerge/>
          </w:tcPr>
          <w:p w14:paraId="6D7349A2" w14:textId="77777777" w:rsidR="005B7153" w:rsidRPr="00A313CA" w:rsidRDefault="005B7153" w:rsidP="005B7153">
            <w:pPr>
              <w:pStyle w:val="Bodyjustified"/>
            </w:pPr>
          </w:p>
        </w:tc>
      </w:tr>
      <w:tr w:rsidR="005B7153" w:rsidRPr="00A313CA" w14:paraId="0DAF478B" w14:textId="77777777" w:rsidTr="00477E45">
        <w:trPr>
          <w:trHeight w:val="238"/>
        </w:trPr>
        <w:tc>
          <w:tcPr>
            <w:tcW w:w="1247" w:type="dxa"/>
            <w:vMerge/>
          </w:tcPr>
          <w:p w14:paraId="0090693D" w14:textId="77777777" w:rsidR="005B7153" w:rsidRPr="00A313CA" w:rsidRDefault="005B7153" w:rsidP="005B7153">
            <w:pPr>
              <w:pStyle w:val="Bodyjustified"/>
            </w:pPr>
          </w:p>
        </w:tc>
        <w:tc>
          <w:tcPr>
            <w:tcW w:w="1247" w:type="dxa"/>
          </w:tcPr>
          <w:p w14:paraId="3F21F2E5" w14:textId="77777777" w:rsidR="005B7153" w:rsidRPr="00A313CA" w:rsidRDefault="005B7153" w:rsidP="005B7153">
            <w:pPr>
              <w:pStyle w:val="Bodyjustified"/>
            </w:pPr>
            <w:r w:rsidRPr="00A313CA">
              <w:t>4.7</w:t>
            </w:r>
          </w:p>
        </w:tc>
        <w:tc>
          <w:tcPr>
            <w:tcW w:w="1247" w:type="dxa"/>
          </w:tcPr>
          <w:p w14:paraId="14701BB4" w14:textId="77777777" w:rsidR="005B7153" w:rsidRPr="00A313CA" w:rsidRDefault="005B7153" w:rsidP="005B7153">
            <w:pPr>
              <w:pStyle w:val="Bodyjustified"/>
            </w:pPr>
            <w:r>
              <w:t>10, 20</w:t>
            </w:r>
          </w:p>
        </w:tc>
        <w:tc>
          <w:tcPr>
            <w:tcW w:w="1134" w:type="dxa"/>
            <w:vMerge/>
          </w:tcPr>
          <w:p w14:paraId="2BE38589" w14:textId="77777777" w:rsidR="005B7153" w:rsidRPr="00A313CA" w:rsidRDefault="005B7153" w:rsidP="005B7153">
            <w:pPr>
              <w:pStyle w:val="Bodyjustified"/>
            </w:pPr>
          </w:p>
        </w:tc>
        <w:tc>
          <w:tcPr>
            <w:tcW w:w="1134" w:type="dxa"/>
          </w:tcPr>
          <w:p w14:paraId="528694A3" w14:textId="77777777" w:rsidR="005B7153" w:rsidRPr="00A313CA" w:rsidRDefault="005B7153" w:rsidP="005B7153">
            <w:pPr>
              <w:pStyle w:val="Bodyjustified"/>
            </w:pPr>
            <w:r w:rsidRPr="00A313CA">
              <w:t>4</w:t>
            </w:r>
          </w:p>
        </w:tc>
        <w:tc>
          <w:tcPr>
            <w:tcW w:w="1077" w:type="dxa"/>
            <w:vMerge w:val="restart"/>
          </w:tcPr>
          <w:p w14:paraId="10011014" w14:textId="77777777" w:rsidR="005B7153" w:rsidRPr="00A313CA" w:rsidRDefault="005B7153" w:rsidP="005B7153">
            <w:pPr>
              <w:pStyle w:val="Bodyjustified"/>
            </w:pPr>
            <w:r w:rsidRPr="00A313CA">
              <w:t>4.6</w:t>
            </w:r>
          </w:p>
        </w:tc>
        <w:tc>
          <w:tcPr>
            <w:tcW w:w="850" w:type="dxa"/>
            <w:vMerge w:val="restart"/>
          </w:tcPr>
          <w:p w14:paraId="13D28119" w14:textId="77777777" w:rsidR="005B7153" w:rsidRPr="00A313CA" w:rsidRDefault="005B7153" w:rsidP="005B7153">
            <w:pPr>
              <w:pStyle w:val="Bodyjustified"/>
            </w:pPr>
            <w:r w:rsidRPr="00A313CA">
              <w:t>10</w:t>
            </w:r>
          </w:p>
        </w:tc>
      </w:tr>
      <w:tr w:rsidR="005B7153" w:rsidRPr="00A313CA" w14:paraId="3F4F68FE" w14:textId="77777777" w:rsidTr="00477E45">
        <w:trPr>
          <w:trHeight w:val="238"/>
        </w:trPr>
        <w:tc>
          <w:tcPr>
            <w:tcW w:w="1247" w:type="dxa"/>
            <w:vMerge/>
          </w:tcPr>
          <w:p w14:paraId="18586076" w14:textId="77777777" w:rsidR="005B7153" w:rsidRPr="00A313CA" w:rsidRDefault="005B7153" w:rsidP="005B7153">
            <w:pPr>
              <w:pStyle w:val="Bodyjustified"/>
            </w:pPr>
          </w:p>
        </w:tc>
        <w:tc>
          <w:tcPr>
            <w:tcW w:w="1247" w:type="dxa"/>
          </w:tcPr>
          <w:p w14:paraId="117954DA" w14:textId="77777777" w:rsidR="005B7153" w:rsidRPr="00A313CA" w:rsidRDefault="005B7153" w:rsidP="005B7153">
            <w:pPr>
              <w:pStyle w:val="Bodyjustified"/>
            </w:pPr>
            <w:r w:rsidRPr="00A313CA">
              <w:t>5.6</w:t>
            </w:r>
          </w:p>
        </w:tc>
        <w:tc>
          <w:tcPr>
            <w:tcW w:w="1247" w:type="dxa"/>
          </w:tcPr>
          <w:p w14:paraId="76B8FBB2" w14:textId="77777777" w:rsidR="005B7153" w:rsidRPr="00A313CA" w:rsidRDefault="005B7153" w:rsidP="005B7153">
            <w:pPr>
              <w:pStyle w:val="Bodyjustified"/>
            </w:pPr>
            <w:r>
              <w:t>10</w:t>
            </w:r>
          </w:p>
        </w:tc>
        <w:tc>
          <w:tcPr>
            <w:tcW w:w="1134" w:type="dxa"/>
            <w:vMerge/>
          </w:tcPr>
          <w:p w14:paraId="319CC6F6" w14:textId="77777777" w:rsidR="005B7153" w:rsidRPr="00A313CA" w:rsidRDefault="005B7153" w:rsidP="005B7153">
            <w:pPr>
              <w:pStyle w:val="Bodyjustified"/>
            </w:pPr>
          </w:p>
        </w:tc>
        <w:tc>
          <w:tcPr>
            <w:tcW w:w="1134" w:type="dxa"/>
          </w:tcPr>
          <w:p w14:paraId="6689A966" w14:textId="77777777" w:rsidR="005B7153" w:rsidRPr="00A313CA" w:rsidRDefault="005B7153" w:rsidP="005B7153">
            <w:pPr>
              <w:pStyle w:val="Bodyjustified"/>
            </w:pPr>
            <w:r w:rsidRPr="00A313CA">
              <w:t>4.2</w:t>
            </w:r>
          </w:p>
        </w:tc>
        <w:tc>
          <w:tcPr>
            <w:tcW w:w="1077" w:type="dxa"/>
            <w:vMerge/>
          </w:tcPr>
          <w:p w14:paraId="4A34ACAF" w14:textId="77777777" w:rsidR="005B7153" w:rsidRPr="00A313CA" w:rsidRDefault="005B7153" w:rsidP="005B7153">
            <w:pPr>
              <w:pStyle w:val="Bodyjustified"/>
            </w:pPr>
          </w:p>
        </w:tc>
        <w:tc>
          <w:tcPr>
            <w:tcW w:w="850" w:type="dxa"/>
            <w:vMerge/>
          </w:tcPr>
          <w:p w14:paraId="61D18E5D" w14:textId="77777777" w:rsidR="005B7153" w:rsidRPr="00A313CA" w:rsidRDefault="005B7153" w:rsidP="005B7153">
            <w:pPr>
              <w:pStyle w:val="Bodyjustified"/>
            </w:pPr>
          </w:p>
        </w:tc>
      </w:tr>
      <w:tr w:rsidR="005B7153" w:rsidRPr="00A313CA" w14:paraId="00B2F096" w14:textId="77777777" w:rsidTr="00477E45">
        <w:trPr>
          <w:trHeight w:val="238"/>
        </w:trPr>
        <w:tc>
          <w:tcPr>
            <w:tcW w:w="1247" w:type="dxa"/>
            <w:vMerge w:val="restart"/>
          </w:tcPr>
          <w:p w14:paraId="647B9EA1" w14:textId="77777777" w:rsidR="005B7153" w:rsidRPr="00A313CA" w:rsidRDefault="005B7153" w:rsidP="005B7153">
            <w:pPr>
              <w:pStyle w:val="Bodyjustified"/>
            </w:pPr>
            <w:r w:rsidRPr="00A313CA">
              <w:t>04</w:t>
            </w:r>
            <w:r>
              <w:t xml:space="preserve">, </w:t>
            </w:r>
            <w:r w:rsidRPr="00A313CA">
              <w:t>08</w:t>
            </w:r>
          </w:p>
        </w:tc>
        <w:tc>
          <w:tcPr>
            <w:tcW w:w="1247" w:type="dxa"/>
          </w:tcPr>
          <w:p w14:paraId="758175D4" w14:textId="77777777" w:rsidR="005B7153" w:rsidRPr="00A313CA" w:rsidRDefault="005B7153" w:rsidP="005B7153">
            <w:pPr>
              <w:pStyle w:val="Bodyjustified"/>
            </w:pPr>
            <w:r w:rsidRPr="00A313CA">
              <w:t>6.8</w:t>
            </w:r>
          </w:p>
        </w:tc>
        <w:tc>
          <w:tcPr>
            <w:tcW w:w="1247" w:type="dxa"/>
          </w:tcPr>
          <w:p w14:paraId="02924313" w14:textId="77777777" w:rsidR="005B7153" w:rsidRPr="00A313CA" w:rsidRDefault="005B7153" w:rsidP="005B7153">
            <w:pPr>
              <w:pStyle w:val="Bodyjustified"/>
            </w:pPr>
            <w:r>
              <w:t>10, 20</w:t>
            </w:r>
          </w:p>
        </w:tc>
        <w:tc>
          <w:tcPr>
            <w:tcW w:w="1134" w:type="dxa"/>
            <w:vMerge w:val="restart"/>
          </w:tcPr>
          <w:p w14:paraId="4023E986" w14:textId="77777777" w:rsidR="005B7153" w:rsidRPr="00A313CA" w:rsidRDefault="005B7153" w:rsidP="005B7153">
            <w:pPr>
              <w:pStyle w:val="Bodyjustified"/>
            </w:pPr>
            <w:r w:rsidRPr="00A313CA">
              <w:t>170</w:t>
            </w:r>
          </w:p>
        </w:tc>
        <w:tc>
          <w:tcPr>
            <w:tcW w:w="1134" w:type="dxa"/>
          </w:tcPr>
          <w:p w14:paraId="3CC2874F" w14:textId="77777777" w:rsidR="005B7153" w:rsidRPr="00A313CA" w:rsidRDefault="005B7153" w:rsidP="005B7153">
            <w:pPr>
              <w:pStyle w:val="Bodyjustified"/>
            </w:pPr>
            <w:r w:rsidRPr="00A313CA">
              <w:t>4.8</w:t>
            </w:r>
          </w:p>
        </w:tc>
        <w:tc>
          <w:tcPr>
            <w:tcW w:w="1077" w:type="dxa"/>
            <w:vMerge w:val="restart"/>
          </w:tcPr>
          <w:p w14:paraId="0DCDB313" w14:textId="77777777" w:rsidR="005B7153" w:rsidRPr="00A313CA" w:rsidRDefault="005B7153" w:rsidP="005B7153">
            <w:pPr>
              <w:pStyle w:val="Bodyjustified"/>
            </w:pPr>
            <w:r w:rsidRPr="00A313CA">
              <w:t>5.5</w:t>
            </w:r>
          </w:p>
        </w:tc>
        <w:tc>
          <w:tcPr>
            <w:tcW w:w="850" w:type="dxa"/>
            <w:vMerge w:val="restart"/>
          </w:tcPr>
          <w:p w14:paraId="275B9D6C" w14:textId="77777777" w:rsidR="005B7153" w:rsidRPr="00A313CA" w:rsidRDefault="005B7153" w:rsidP="005B7153">
            <w:pPr>
              <w:pStyle w:val="Bodyjustified"/>
            </w:pPr>
            <w:r w:rsidRPr="00A313CA">
              <w:t>12</w:t>
            </w:r>
          </w:p>
        </w:tc>
      </w:tr>
      <w:tr w:rsidR="005B7153" w:rsidRPr="00A313CA" w14:paraId="0ED32A57" w14:textId="77777777" w:rsidTr="00477E45">
        <w:trPr>
          <w:trHeight w:val="238"/>
        </w:trPr>
        <w:tc>
          <w:tcPr>
            <w:tcW w:w="1247" w:type="dxa"/>
            <w:vMerge/>
          </w:tcPr>
          <w:p w14:paraId="6BC44E61" w14:textId="77777777" w:rsidR="005B7153" w:rsidRPr="00A313CA" w:rsidRDefault="005B7153" w:rsidP="005B7153">
            <w:pPr>
              <w:pStyle w:val="Bodyjustified"/>
            </w:pPr>
          </w:p>
        </w:tc>
        <w:tc>
          <w:tcPr>
            <w:tcW w:w="1247" w:type="dxa"/>
          </w:tcPr>
          <w:p w14:paraId="64FFDFAA" w14:textId="77777777" w:rsidR="005B7153" w:rsidRPr="00A313CA" w:rsidRDefault="005B7153" w:rsidP="005B7153">
            <w:pPr>
              <w:pStyle w:val="Bodyjustified"/>
            </w:pPr>
            <w:r w:rsidRPr="00A313CA">
              <w:t>8.2</w:t>
            </w:r>
          </w:p>
        </w:tc>
        <w:tc>
          <w:tcPr>
            <w:tcW w:w="1247" w:type="dxa"/>
          </w:tcPr>
          <w:p w14:paraId="47346EE0" w14:textId="77777777" w:rsidR="005B7153" w:rsidRPr="00A313CA" w:rsidRDefault="005B7153" w:rsidP="005B7153">
            <w:pPr>
              <w:pStyle w:val="Bodyjustified"/>
            </w:pPr>
            <w:r>
              <w:t>10</w:t>
            </w:r>
          </w:p>
        </w:tc>
        <w:tc>
          <w:tcPr>
            <w:tcW w:w="1134" w:type="dxa"/>
            <w:vMerge/>
          </w:tcPr>
          <w:p w14:paraId="418E535A" w14:textId="77777777" w:rsidR="005B7153" w:rsidRPr="00A313CA" w:rsidRDefault="005B7153" w:rsidP="005B7153">
            <w:pPr>
              <w:pStyle w:val="Bodyjustified"/>
            </w:pPr>
          </w:p>
        </w:tc>
        <w:tc>
          <w:tcPr>
            <w:tcW w:w="1134" w:type="dxa"/>
          </w:tcPr>
          <w:p w14:paraId="0C208495" w14:textId="77777777" w:rsidR="005B7153" w:rsidRPr="00A313CA" w:rsidRDefault="005B7153" w:rsidP="005B7153">
            <w:pPr>
              <w:pStyle w:val="Bodyjustified"/>
            </w:pPr>
            <w:r w:rsidRPr="00A313CA">
              <w:t>5.1</w:t>
            </w:r>
          </w:p>
        </w:tc>
        <w:tc>
          <w:tcPr>
            <w:tcW w:w="1077" w:type="dxa"/>
            <w:vMerge/>
          </w:tcPr>
          <w:p w14:paraId="568AF649" w14:textId="77777777" w:rsidR="005B7153" w:rsidRPr="00A313CA" w:rsidRDefault="005B7153" w:rsidP="005B7153">
            <w:pPr>
              <w:pStyle w:val="Bodyjustified"/>
            </w:pPr>
          </w:p>
        </w:tc>
        <w:tc>
          <w:tcPr>
            <w:tcW w:w="850" w:type="dxa"/>
            <w:vMerge/>
          </w:tcPr>
          <w:p w14:paraId="2C17242A" w14:textId="77777777" w:rsidR="005B7153" w:rsidRPr="00A313CA" w:rsidRDefault="005B7153" w:rsidP="005B7153">
            <w:pPr>
              <w:pStyle w:val="Bodyjustified"/>
            </w:pPr>
          </w:p>
        </w:tc>
      </w:tr>
      <w:tr w:rsidR="005B7153" w:rsidRPr="00A313CA" w14:paraId="1A42EEFA" w14:textId="77777777" w:rsidTr="00477E45">
        <w:trPr>
          <w:trHeight w:val="238"/>
        </w:trPr>
        <w:tc>
          <w:tcPr>
            <w:tcW w:w="1247" w:type="dxa"/>
            <w:vMerge/>
          </w:tcPr>
          <w:p w14:paraId="560BFF3B" w14:textId="77777777" w:rsidR="005B7153" w:rsidRPr="00A313CA" w:rsidRDefault="005B7153" w:rsidP="005B7153">
            <w:pPr>
              <w:pStyle w:val="Bodyjustified"/>
            </w:pPr>
          </w:p>
        </w:tc>
        <w:tc>
          <w:tcPr>
            <w:tcW w:w="1247" w:type="dxa"/>
          </w:tcPr>
          <w:p w14:paraId="254B5A0B" w14:textId="77777777" w:rsidR="005B7153" w:rsidRPr="00A313CA" w:rsidRDefault="005B7153" w:rsidP="005B7153">
            <w:pPr>
              <w:pStyle w:val="Bodyjustified"/>
            </w:pPr>
            <w:r w:rsidRPr="00A313CA">
              <w:t>10</w:t>
            </w:r>
          </w:p>
        </w:tc>
        <w:tc>
          <w:tcPr>
            <w:tcW w:w="1247" w:type="dxa"/>
          </w:tcPr>
          <w:p w14:paraId="56CA2924" w14:textId="77777777" w:rsidR="005B7153" w:rsidRPr="00A313CA" w:rsidRDefault="005B7153" w:rsidP="005B7153">
            <w:pPr>
              <w:pStyle w:val="Bodyjustified"/>
            </w:pPr>
            <w:r>
              <w:t>10, 20</w:t>
            </w:r>
          </w:p>
        </w:tc>
        <w:tc>
          <w:tcPr>
            <w:tcW w:w="1134" w:type="dxa"/>
            <w:vMerge/>
          </w:tcPr>
          <w:p w14:paraId="24993F6B" w14:textId="77777777" w:rsidR="005B7153" w:rsidRPr="00A313CA" w:rsidRDefault="005B7153" w:rsidP="005B7153">
            <w:pPr>
              <w:pStyle w:val="Bodyjustified"/>
            </w:pPr>
          </w:p>
        </w:tc>
        <w:tc>
          <w:tcPr>
            <w:tcW w:w="1134" w:type="dxa"/>
          </w:tcPr>
          <w:p w14:paraId="2622B095" w14:textId="77777777" w:rsidR="005B7153" w:rsidRPr="00A313CA" w:rsidRDefault="005B7153" w:rsidP="005B7153">
            <w:pPr>
              <w:pStyle w:val="Bodyjustified"/>
            </w:pPr>
            <w:r w:rsidRPr="00A313CA">
              <w:t>5.8</w:t>
            </w:r>
          </w:p>
        </w:tc>
        <w:tc>
          <w:tcPr>
            <w:tcW w:w="1077" w:type="dxa"/>
          </w:tcPr>
          <w:p w14:paraId="1BDD0D43" w14:textId="77777777" w:rsidR="005B7153" w:rsidRPr="00A313CA" w:rsidRDefault="005B7153" w:rsidP="005B7153">
            <w:pPr>
              <w:pStyle w:val="Bodyjustified"/>
            </w:pPr>
            <w:r w:rsidRPr="00A313CA">
              <w:t>6.8</w:t>
            </w:r>
          </w:p>
        </w:tc>
        <w:tc>
          <w:tcPr>
            <w:tcW w:w="850" w:type="dxa"/>
          </w:tcPr>
          <w:p w14:paraId="0A52819C" w14:textId="77777777" w:rsidR="005B7153" w:rsidRPr="00A313CA" w:rsidRDefault="005B7153" w:rsidP="005B7153">
            <w:pPr>
              <w:pStyle w:val="Bodyjustified"/>
            </w:pPr>
            <w:r w:rsidRPr="00A313CA">
              <w:t>15</w:t>
            </w:r>
          </w:p>
        </w:tc>
      </w:tr>
      <w:tr w:rsidR="005B7153" w:rsidRPr="00A313CA" w14:paraId="1B4C7530" w14:textId="77777777" w:rsidTr="00477E45">
        <w:trPr>
          <w:trHeight w:val="238"/>
        </w:trPr>
        <w:tc>
          <w:tcPr>
            <w:tcW w:w="1247" w:type="dxa"/>
            <w:vMerge/>
          </w:tcPr>
          <w:p w14:paraId="14D6B43B" w14:textId="77777777" w:rsidR="005B7153" w:rsidRPr="00A313CA" w:rsidRDefault="005B7153" w:rsidP="005B7153">
            <w:pPr>
              <w:pStyle w:val="Bodyjustified"/>
            </w:pPr>
          </w:p>
        </w:tc>
        <w:tc>
          <w:tcPr>
            <w:tcW w:w="1247" w:type="dxa"/>
          </w:tcPr>
          <w:p w14:paraId="0BCCF2E2" w14:textId="77777777" w:rsidR="005B7153" w:rsidRPr="00A313CA" w:rsidRDefault="005B7153" w:rsidP="005B7153">
            <w:pPr>
              <w:pStyle w:val="Bodyjustified"/>
            </w:pPr>
            <w:r w:rsidRPr="00A313CA">
              <w:t>12</w:t>
            </w:r>
          </w:p>
        </w:tc>
        <w:tc>
          <w:tcPr>
            <w:tcW w:w="1247" w:type="dxa"/>
          </w:tcPr>
          <w:p w14:paraId="508E8B76" w14:textId="77777777" w:rsidR="005B7153" w:rsidRPr="00A313CA" w:rsidRDefault="005B7153" w:rsidP="005B7153">
            <w:pPr>
              <w:pStyle w:val="Bodyjustified"/>
            </w:pPr>
            <w:r>
              <w:t>10</w:t>
            </w:r>
          </w:p>
        </w:tc>
        <w:tc>
          <w:tcPr>
            <w:tcW w:w="1134" w:type="dxa"/>
            <w:vMerge/>
          </w:tcPr>
          <w:p w14:paraId="07891306" w14:textId="77777777" w:rsidR="005B7153" w:rsidRPr="00A313CA" w:rsidRDefault="005B7153" w:rsidP="005B7153">
            <w:pPr>
              <w:pStyle w:val="Bodyjustified"/>
            </w:pPr>
          </w:p>
        </w:tc>
        <w:tc>
          <w:tcPr>
            <w:tcW w:w="1134" w:type="dxa"/>
          </w:tcPr>
          <w:p w14:paraId="30AB88E6" w14:textId="77777777" w:rsidR="005B7153" w:rsidRPr="00A313CA" w:rsidRDefault="005B7153" w:rsidP="005B7153">
            <w:pPr>
              <w:pStyle w:val="Bodyjustified"/>
            </w:pPr>
            <w:r w:rsidRPr="00A313CA">
              <w:t>6.2</w:t>
            </w:r>
          </w:p>
        </w:tc>
        <w:tc>
          <w:tcPr>
            <w:tcW w:w="1077" w:type="dxa"/>
          </w:tcPr>
          <w:p w14:paraId="3FAFB07A" w14:textId="77777777" w:rsidR="005B7153" w:rsidRPr="00A313CA" w:rsidRDefault="005B7153" w:rsidP="005B7153">
            <w:pPr>
              <w:pStyle w:val="Bodyjustified"/>
            </w:pPr>
            <w:r w:rsidRPr="00A313CA">
              <w:t>7.8</w:t>
            </w:r>
          </w:p>
        </w:tc>
        <w:tc>
          <w:tcPr>
            <w:tcW w:w="850" w:type="dxa"/>
          </w:tcPr>
          <w:p w14:paraId="521218C1" w14:textId="77777777" w:rsidR="005B7153" w:rsidRPr="00A313CA" w:rsidRDefault="005B7153" w:rsidP="005B7153">
            <w:pPr>
              <w:pStyle w:val="Bodyjustified"/>
            </w:pPr>
            <w:r w:rsidRPr="00A313CA">
              <w:t>15</w:t>
            </w:r>
          </w:p>
        </w:tc>
      </w:tr>
      <w:tr w:rsidR="005B7153" w:rsidRPr="00A313CA" w14:paraId="56CAD488" w14:textId="77777777" w:rsidTr="00477E45">
        <w:trPr>
          <w:trHeight w:val="238"/>
        </w:trPr>
        <w:tc>
          <w:tcPr>
            <w:tcW w:w="1247" w:type="dxa"/>
            <w:vMerge/>
          </w:tcPr>
          <w:p w14:paraId="5F387A71" w14:textId="77777777" w:rsidR="005B7153" w:rsidRPr="00A313CA" w:rsidRDefault="005B7153" w:rsidP="005B7153">
            <w:pPr>
              <w:pStyle w:val="Bodyjustified"/>
            </w:pPr>
          </w:p>
        </w:tc>
        <w:tc>
          <w:tcPr>
            <w:tcW w:w="1247" w:type="dxa"/>
          </w:tcPr>
          <w:p w14:paraId="14BE303F" w14:textId="77777777" w:rsidR="005B7153" w:rsidRPr="00A313CA" w:rsidRDefault="005B7153" w:rsidP="005B7153">
            <w:pPr>
              <w:pStyle w:val="Bodyjustified"/>
            </w:pPr>
            <w:r w:rsidRPr="00A313CA">
              <w:t>1.5</w:t>
            </w:r>
          </w:p>
        </w:tc>
        <w:tc>
          <w:tcPr>
            <w:tcW w:w="1247" w:type="dxa"/>
          </w:tcPr>
          <w:p w14:paraId="5F4DA9A4" w14:textId="77777777" w:rsidR="005B7153" w:rsidRPr="00A313CA" w:rsidRDefault="005B7153" w:rsidP="005B7153">
            <w:pPr>
              <w:pStyle w:val="Bodyjustified"/>
            </w:pPr>
            <w:r>
              <w:t>10, 20</w:t>
            </w:r>
          </w:p>
        </w:tc>
        <w:tc>
          <w:tcPr>
            <w:tcW w:w="1134" w:type="dxa"/>
            <w:vMerge w:val="restart"/>
          </w:tcPr>
          <w:p w14:paraId="4171E0BB" w14:textId="77777777" w:rsidR="005B7153" w:rsidRPr="00A313CA" w:rsidRDefault="005B7153" w:rsidP="005B7153">
            <w:pPr>
              <w:pStyle w:val="Bodyjustified"/>
            </w:pPr>
            <w:r w:rsidRPr="00A313CA">
              <w:t>200</w:t>
            </w:r>
          </w:p>
        </w:tc>
        <w:tc>
          <w:tcPr>
            <w:tcW w:w="1134" w:type="dxa"/>
          </w:tcPr>
          <w:p w14:paraId="48C72BD7" w14:textId="77777777" w:rsidR="005B7153" w:rsidRPr="00A313CA" w:rsidRDefault="005B7153" w:rsidP="005B7153">
            <w:pPr>
              <w:pStyle w:val="Bodyjustified"/>
            </w:pPr>
            <w:r w:rsidRPr="00A313CA">
              <w:t>1.8</w:t>
            </w:r>
          </w:p>
        </w:tc>
        <w:tc>
          <w:tcPr>
            <w:tcW w:w="1077" w:type="dxa"/>
            <w:vMerge w:val="restart"/>
          </w:tcPr>
          <w:p w14:paraId="1BE9C301" w14:textId="77777777" w:rsidR="005B7153" w:rsidRPr="00A313CA" w:rsidRDefault="005B7153" w:rsidP="005B7153">
            <w:pPr>
              <w:pStyle w:val="Bodyjustified"/>
            </w:pPr>
            <w:r w:rsidRPr="00A313CA">
              <w:t>2.7</w:t>
            </w:r>
          </w:p>
        </w:tc>
        <w:tc>
          <w:tcPr>
            <w:tcW w:w="850" w:type="dxa"/>
            <w:vMerge w:val="restart"/>
          </w:tcPr>
          <w:p w14:paraId="71EAC66A" w14:textId="77777777" w:rsidR="005B7153" w:rsidRPr="00A313CA" w:rsidRDefault="005B7153" w:rsidP="005B7153">
            <w:pPr>
              <w:pStyle w:val="Bodyjustified"/>
            </w:pPr>
            <w:r w:rsidRPr="00A313CA">
              <w:t>6</w:t>
            </w:r>
          </w:p>
        </w:tc>
      </w:tr>
      <w:tr w:rsidR="005B7153" w:rsidRPr="00A313CA" w14:paraId="34398FCA" w14:textId="77777777" w:rsidTr="00477E45">
        <w:trPr>
          <w:trHeight w:val="238"/>
        </w:trPr>
        <w:tc>
          <w:tcPr>
            <w:tcW w:w="1247" w:type="dxa"/>
            <w:vMerge/>
          </w:tcPr>
          <w:p w14:paraId="3E484158" w14:textId="77777777" w:rsidR="005B7153" w:rsidRPr="00A313CA" w:rsidRDefault="005B7153" w:rsidP="005B7153">
            <w:pPr>
              <w:pStyle w:val="Bodyjustified"/>
            </w:pPr>
          </w:p>
        </w:tc>
        <w:tc>
          <w:tcPr>
            <w:tcW w:w="1247" w:type="dxa"/>
          </w:tcPr>
          <w:p w14:paraId="74FFA1EF" w14:textId="77777777" w:rsidR="005B7153" w:rsidRPr="00A313CA" w:rsidRDefault="005B7153" w:rsidP="005B7153">
            <w:pPr>
              <w:pStyle w:val="Bodyjustified"/>
            </w:pPr>
            <w:r w:rsidRPr="00A313CA">
              <w:t>1.8</w:t>
            </w:r>
          </w:p>
        </w:tc>
        <w:tc>
          <w:tcPr>
            <w:tcW w:w="1247" w:type="dxa"/>
          </w:tcPr>
          <w:p w14:paraId="0DF44D48" w14:textId="77777777" w:rsidR="005B7153" w:rsidRPr="00A313CA" w:rsidRDefault="005B7153" w:rsidP="005B7153">
            <w:pPr>
              <w:pStyle w:val="Bodyjustified"/>
            </w:pPr>
            <w:r>
              <w:t>10</w:t>
            </w:r>
          </w:p>
        </w:tc>
        <w:tc>
          <w:tcPr>
            <w:tcW w:w="1134" w:type="dxa"/>
            <w:vMerge/>
          </w:tcPr>
          <w:p w14:paraId="70457595" w14:textId="77777777" w:rsidR="005B7153" w:rsidRPr="00A313CA" w:rsidRDefault="005B7153" w:rsidP="005B7153">
            <w:pPr>
              <w:pStyle w:val="Bodyjustified"/>
            </w:pPr>
          </w:p>
        </w:tc>
        <w:tc>
          <w:tcPr>
            <w:tcW w:w="1134" w:type="dxa"/>
          </w:tcPr>
          <w:p w14:paraId="33BCB856" w14:textId="77777777" w:rsidR="005B7153" w:rsidRPr="00A313CA" w:rsidRDefault="005B7153" w:rsidP="005B7153">
            <w:pPr>
              <w:pStyle w:val="Bodyjustified"/>
            </w:pPr>
            <w:r w:rsidRPr="00A313CA">
              <w:t>2</w:t>
            </w:r>
          </w:p>
        </w:tc>
        <w:tc>
          <w:tcPr>
            <w:tcW w:w="1077" w:type="dxa"/>
            <w:vMerge/>
          </w:tcPr>
          <w:p w14:paraId="69F88199" w14:textId="77777777" w:rsidR="005B7153" w:rsidRPr="00A313CA" w:rsidRDefault="005B7153" w:rsidP="005B7153">
            <w:pPr>
              <w:pStyle w:val="Bodyjustified"/>
            </w:pPr>
          </w:p>
        </w:tc>
        <w:tc>
          <w:tcPr>
            <w:tcW w:w="850" w:type="dxa"/>
            <w:vMerge/>
          </w:tcPr>
          <w:p w14:paraId="7D90B9EC" w14:textId="77777777" w:rsidR="005B7153" w:rsidRPr="00A313CA" w:rsidRDefault="005B7153" w:rsidP="005B7153">
            <w:pPr>
              <w:pStyle w:val="Bodyjustified"/>
            </w:pPr>
          </w:p>
        </w:tc>
      </w:tr>
      <w:tr w:rsidR="005B7153" w:rsidRPr="00A313CA" w14:paraId="4B7CA6C7" w14:textId="77777777" w:rsidTr="00477E45">
        <w:trPr>
          <w:trHeight w:val="238"/>
        </w:trPr>
        <w:tc>
          <w:tcPr>
            <w:tcW w:w="1247" w:type="dxa"/>
            <w:vMerge/>
          </w:tcPr>
          <w:p w14:paraId="1F4E185E" w14:textId="77777777" w:rsidR="005B7153" w:rsidRPr="00A313CA" w:rsidRDefault="005B7153" w:rsidP="005B7153">
            <w:pPr>
              <w:pStyle w:val="Bodyjustified"/>
            </w:pPr>
          </w:p>
        </w:tc>
        <w:tc>
          <w:tcPr>
            <w:tcW w:w="1247" w:type="dxa"/>
          </w:tcPr>
          <w:p w14:paraId="12099BC7" w14:textId="77777777" w:rsidR="005B7153" w:rsidRPr="00A313CA" w:rsidRDefault="005B7153" w:rsidP="005B7153">
            <w:pPr>
              <w:pStyle w:val="Bodyjustified"/>
            </w:pPr>
            <w:r w:rsidRPr="00A313CA">
              <w:t>2.2</w:t>
            </w:r>
          </w:p>
        </w:tc>
        <w:tc>
          <w:tcPr>
            <w:tcW w:w="1247" w:type="dxa"/>
          </w:tcPr>
          <w:p w14:paraId="15A9DBAA" w14:textId="77777777" w:rsidR="005B7153" w:rsidRPr="00A313CA" w:rsidRDefault="005B7153" w:rsidP="005B7153">
            <w:pPr>
              <w:pStyle w:val="Bodyjustified"/>
            </w:pPr>
            <w:r>
              <w:t>10, 20</w:t>
            </w:r>
          </w:p>
        </w:tc>
        <w:tc>
          <w:tcPr>
            <w:tcW w:w="1134" w:type="dxa"/>
            <w:vMerge/>
          </w:tcPr>
          <w:p w14:paraId="305CCF57" w14:textId="77777777" w:rsidR="005B7153" w:rsidRPr="00A313CA" w:rsidRDefault="005B7153" w:rsidP="005B7153">
            <w:pPr>
              <w:pStyle w:val="Bodyjustified"/>
            </w:pPr>
          </w:p>
        </w:tc>
        <w:tc>
          <w:tcPr>
            <w:tcW w:w="1134" w:type="dxa"/>
          </w:tcPr>
          <w:p w14:paraId="738B1A7D" w14:textId="77777777" w:rsidR="005B7153" w:rsidRPr="00A313CA" w:rsidRDefault="005B7153" w:rsidP="005B7153">
            <w:pPr>
              <w:pStyle w:val="Bodyjustified"/>
            </w:pPr>
            <w:r w:rsidRPr="00A313CA">
              <w:t>2.6</w:t>
            </w:r>
          </w:p>
        </w:tc>
        <w:tc>
          <w:tcPr>
            <w:tcW w:w="1077" w:type="dxa"/>
            <w:vMerge w:val="restart"/>
          </w:tcPr>
          <w:p w14:paraId="3A841E1A" w14:textId="77777777" w:rsidR="005B7153" w:rsidRPr="00A313CA" w:rsidRDefault="005B7153" w:rsidP="005B7153">
            <w:pPr>
              <w:pStyle w:val="Bodyjustified"/>
            </w:pPr>
            <w:r w:rsidRPr="00A313CA">
              <w:t>3.6</w:t>
            </w:r>
          </w:p>
        </w:tc>
        <w:tc>
          <w:tcPr>
            <w:tcW w:w="850" w:type="dxa"/>
            <w:vMerge w:val="restart"/>
          </w:tcPr>
          <w:p w14:paraId="7983AC79" w14:textId="77777777" w:rsidR="005B7153" w:rsidRPr="00A313CA" w:rsidRDefault="005B7153" w:rsidP="005B7153">
            <w:pPr>
              <w:pStyle w:val="Bodyjustified"/>
            </w:pPr>
            <w:r w:rsidRPr="00A313CA">
              <w:t>8</w:t>
            </w:r>
          </w:p>
        </w:tc>
      </w:tr>
      <w:tr w:rsidR="005B7153" w:rsidRPr="00A313CA" w14:paraId="0E994054" w14:textId="77777777" w:rsidTr="00477E45">
        <w:trPr>
          <w:trHeight w:val="238"/>
        </w:trPr>
        <w:tc>
          <w:tcPr>
            <w:tcW w:w="1247" w:type="dxa"/>
            <w:vMerge/>
          </w:tcPr>
          <w:p w14:paraId="0816EDD9" w14:textId="77777777" w:rsidR="005B7153" w:rsidRPr="00A313CA" w:rsidRDefault="005B7153" w:rsidP="005B7153">
            <w:pPr>
              <w:pStyle w:val="Bodyjustified"/>
            </w:pPr>
          </w:p>
        </w:tc>
        <w:tc>
          <w:tcPr>
            <w:tcW w:w="1247" w:type="dxa"/>
          </w:tcPr>
          <w:p w14:paraId="72AF513B" w14:textId="77777777" w:rsidR="005B7153" w:rsidRPr="00A313CA" w:rsidRDefault="005B7153" w:rsidP="005B7153">
            <w:pPr>
              <w:pStyle w:val="Bodyjustified"/>
            </w:pPr>
            <w:r w:rsidRPr="00A313CA">
              <w:t>2.7</w:t>
            </w:r>
          </w:p>
        </w:tc>
        <w:tc>
          <w:tcPr>
            <w:tcW w:w="1247" w:type="dxa"/>
          </w:tcPr>
          <w:p w14:paraId="4ACC3580" w14:textId="77777777" w:rsidR="005B7153" w:rsidRPr="00A313CA" w:rsidRDefault="005B7153" w:rsidP="005B7153">
            <w:pPr>
              <w:pStyle w:val="Bodyjustified"/>
            </w:pPr>
            <w:r>
              <w:t>10</w:t>
            </w:r>
          </w:p>
        </w:tc>
        <w:tc>
          <w:tcPr>
            <w:tcW w:w="1134" w:type="dxa"/>
            <w:vMerge/>
          </w:tcPr>
          <w:p w14:paraId="172D4D17" w14:textId="77777777" w:rsidR="005B7153" w:rsidRPr="00A313CA" w:rsidRDefault="005B7153" w:rsidP="005B7153">
            <w:pPr>
              <w:pStyle w:val="Bodyjustified"/>
            </w:pPr>
          </w:p>
        </w:tc>
        <w:tc>
          <w:tcPr>
            <w:tcW w:w="1134" w:type="dxa"/>
          </w:tcPr>
          <w:p w14:paraId="3FF319D0" w14:textId="77777777" w:rsidR="005B7153" w:rsidRPr="00A313CA" w:rsidRDefault="005B7153" w:rsidP="005B7153">
            <w:pPr>
              <w:pStyle w:val="Bodyjustified"/>
            </w:pPr>
            <w:r w:rsidRPr="00A313CA">
              <w:t>3.2</w:t>
            </w:r>
          </w:p>
        </w:tc>
        <w:tc>
          <w:tcPr>
            <w:tcW w:w="1077" w:type="dxa"/>
            <w:vMerge/>
          </w:tcPr>
          <w:p w14:paraId="6C320BB7" w14:textId="77777777" w:rsidR="005B7153" w:rsidRPr="00A313CA" w:rsidRDefault="005B7153" w:rsidP="005B7153">
            <w:pPr>
              <w:pStyle w:val="Bodyjustified"/>
            </w:pPr>
          </w:p>
        </w:tc>
        <w:tc>
          <w:tcPr>
            <w:tcW w:w="850" w:type="dxa"/>
            <w:vMerge/>
          </w:tcPr>
          <w:p w14:paraId="56F84C70" w14:textId="77777777" w:rsidR="005B7153" w:rsidRPr="00A313CA" w:rsidRDefault="005B7153" w:rsidP="005B7153">
            <w:pPr>
              <w:pStyle w:val="Bodyjustified"/>
            </w:pPr>
          </w:p>
        </w:tc>
      </w:tr>
      <w:tr w:rsidR="005B7153" w:rsidRPr="00A313CA" w14:paraId="47D46A58" w14:textId="77777777" w:rsidTr="00477E45">
        <w:trPr>
          <w:trHeight w:val="238"/>
        </w:trPr>
        <w:tc>
          <w:tcPr>
            <w:tcW w:w="1247" w:type="dxa"/>
            <w:vMerge/>
          </w:tcPr>
          <w:p w14:paraId="28458F9D" w14:textId="77777777" w:rsidR="005B7153" w:rsidRPr="00A313CA" w:rsidRDefault="005B7153" w:rsidP="005B7153">
            <w:pPr>
              <w:pStyle w:val="Bodyjustified"/>
            </w:pPr>
          </w:p>
        </w:tc>
        <w:tc>
          <w:tcPr>
            <w:tcW w:w="1247" w:type="dxa"/>
          </w:tcPr>
          <w:p w14:paraId="0FA33D40" w14:textId="77777777" w:rsidR="005B7153" w:rsidRPr="00A313CA" w:rsidRDefault="005B7153" w:rsidP="005B7153">
            <w:pPr>
              <w:pStyle w:val="Bodyjustified"/>
            </w:pPr>
            <w:r w:rsidRPr="00A313CA">
              <w:t>3.3</w:t>
            </w:r>
          </w:p>
        </w:tc>
        <w:tc>
          <w:tcPr>
            <w:tcW w:w="1247" w:type="dxa"/>
          </w:tcPr>
          <w:p w14:paraId="0471711B" w14:textId="77777777" w:rsidR="005B7153" w:rsidRPr="00A313CA" w:rsidRDefault="005B7153" w:rsidP="005B7153">
            <w:pPr>
              <w:pStyle w:val="Bodyjustified"/>
            </w:pPr>
            <w:r>
              <w:t>10, 20</w:t>
            </w:r>
          </w:p>
        </w:tc>
        <w:tc>
          <w:tcPr>
            <w:tcW w:w="1134" w:type="dxa"/>
            <w:vMerge/>
          </w:tcPr>
          <w:p w14:paraId="0F0CDCC6" w14:textId="77777777" w:rsidR="005B7153" w:rsidRPr="00A313CA" w:rsidRDefault="005B7153" w:rsidP="005B7153">
            <w:pPr>
              <w:pStyle w:val="Bodyjustified"/>
            </w:pPr>
          </w:p>
        </w:tc>
        <w:tc>
          <w:tcPr>
            <w:tcW w:w="1134" w:type="dxa"/>
          </w:tcPr>
          <w:p w14:paraId="7B7E41BD" w14:textId="77777777" w:rsidR="005B7153" w:rsidRPr="00A313CA" w:rsidRDefault="005B7153" w:rsidP="005B7153">
            <w:pPr>
              <w:pStyle w:val="Bodyjustified"/>
            </w:pPr>
            <w:r w:rsidRPr="00A313CA">
              <w:t>3.9</w:t>
            </w:r>
          </w:p>
        </w:tc>
        <w:tc>
          <w:tcPr>
            <w:tcW w:w="1077" w:type="dxa"/>
            <w:vMerge w:val="restart"/>
          </w:tcPr>
          <w:p w14:paraId="35ACD723" w14:textId="77777777" w:rsidR="005B7153" w:rsidRPr="00A313CA" w:rsidRDefault="005B7153" w:rsidP="005B7153">
            <w:pPr>
              <w:pStyle w:val="Bodyjustified"/>
            </w:pPr>
            <w:r w:rsidRPr="00A313CA">
              <w:t>4.6</w:t>
            </w:r>
          </w:p>
        </w:tc>
        <w:tc>
          <w:tcPr>
            <w:tcW w:w="850" w:type="dxa"/>
            <w:vMerge w:val="restart"/>
          </w:tcPr>
          <w:p w14:paraId="42C62DB6" w14:textId="77777777" w:rsidR="005B7153" w:rsidRPr="00A313CA" w:rsidRDefault="005B7153" w:rsidP="005B7153">
            <w:pPr>
              <w:pStyle w:val="Bodyjustified"/>
            </w:pPr>
            <w:r w:rsidRPr="00A313CA">
              <w:t>10</w:t>
            </w:r>
          </w:p>
        </w:tc>
      </w:tr>
      <w:tr w:rsidR="005B7153" w:rsidRPr="00A313CA" w14:paraId="0A2383EF" w14:textId="77777777" w:rsidTr="00477E45">
        <w:trPr>
          <w:trHeight w:val="238"/>
        </w:trPr>
        <w:tc>
          <w:tcPr>
            <w:tcW w:w="1247" w:type="dxa"/>
            <w:vMerge/>
          </w:tcPr>
          <w:p w14:paraId="3B0099E5" w14:textId="77777777" w:rsidR="005B7153" w:rsidRPr="00A313CA" w:rsidRDefault="005B7153" w:rsidP="005B7153">
            <w:pPr>
              <w:pStyle w:val="Bodyjustified"/>
            </w:pPr>
          </w:p>
        </w:tc>
        <w:tc>
          <w:tcPr>
            <w:tcW w:w="1247" w:type="dxa"/>
          </w:tcPr>
          <w:p w14:paraId="211CBD8F" w14:textId="77777777" w:rsidR="005B7153" w:rsidRPr="00A313CA" w:rsidRDefault="005B7153" w:rsidP="005B7153">
            <w:pPr>
              <w:pStyle w:val="Bodyjustified"/>
            </w:pPr>
            <w:r w:rsidRPr="00A313CA">
              <w:t>3.9</w:t>
            </w:r>
          </w:p>
        </w:tc>
        <w:tc>
          <w:tcPr>
            <w:tcW w:w="1247" w:type="dxa"/>
          </w:tcPr>
          <w:p w14:paraId="66A0E8D8" w14:textId="77777777" w:rsidR="005B7153" w:rsidRPr="00A313CA" w:rsidRDefault="005B7153" w:rsidP="005B7153">
            <w:pPr>
              <w:pStyle w:val="Bodyjustified"/>
            </w:pPr>
            <w:r>
              <w:t>10</w:t>
            </w:r>
          </w:p>
        </w:tc>
        <w:tc>
          <w:tcPr>
            <w:tcW w:w="1134" w:type="dxa"/>
            <w:vMerge/>
          </w:tcPr>
          <w:p w14:paraId="461194C3" w14:textId="77777777" w:rsidR="005B7153" w:rsidRPr="00A313CA" w:rsidRDefault="005B7153" w:rsidP="005B7153">
            <w:pPr>
              <w:pStyle w:val="Bodyjustified"/>
            </w:pPr>
          </w:p>
        </w:tc>
        <w:tc>
          <w:tcPr>
            <w:tcW w:w="1134" w:type="dxa"/>
          </w:tcPr>
          <w:p w14:paraId="2B84E511" w14:textId="77777777" w:rsidR="005B7153" w:rsidRPr="00A313CA" w:rsidRDefault="005B7153" w:rsidP="005B7153">
            <w:pPr>
              <w:pStyle w:val="Bodyjustified"/>
            </w:pPr>
            <w:r w:rsidRPr="00A313CA">
              <w:t>4</w:t>
            </w:r>
          </w:p>
        </w:tc>
        <w:tc>
          <w:tcPr>
            <w:tcW w:w="1077" w:type="dxa"/>
            <w:vMerge/>
          </w:tcPr>
          <w:p w14:paraId="24548A0E" w14:textId="77777777" w:rsidR="005B7153" w:rsidRPr="00A313CA" w:rsidRDefault="005B7153" w:rsidP="005B7153">
            <w:pPr>
              <w:pStyle w:val="Bodyjustified"/>
            </w:pPr>
          </w:p>
        </w:tc>
        <w:tc>
          <w:tcPr>
            <w:tcW w:w="850" w:type="dxa"/>
            <w:vMerge/>
          </w:tcPr>
          <w:p w14:paraId="5A40FC7F" w14:textId="77777777" w:rsidR="005B7153" w:rsidRPr="00A313CA" w:rsidRDefault="005B7153" w:rsidP="005B7153">
            <w:pPr>
              <w:pStyle w:val="Bodyjustified"/>
            </w:pPr>
          </w:p>
        </w:tc>
      </w:tr>
      <w:tr w:rsidR="005B7153" w:rsidRPr="00A313CA" w14:paraId="05A14B4F" w14:textId="77777777" w:rsidTr="00477E45">
        <w:trPr>
          <w:trHeight w:val="238"/>
        </w:trPr>
        <w:tc>
          <w:tcPr>
            <w:tcW w:w="1247" w:type="dxa"/>
            <w:vMerge/>
          </w:tcPr>
          <w:p w14:paraId="0F891B9A" w14:textId="77777777" w:rsidR="005B7153" w:rsidRPr="00A313CA" w:rsidRDefault="005B7153" w:rsidP="005B7153">
            <w:pPr>
              <w:pStyle w:val="Bodyjustified"/>
            </w:pPr>
          </w:p>
        </w:tc>
        <w:tc>
          <w:tcPr>
            <w:tcW w:w="1247" w:type="dxa"/>
          </w:tcPr>
          <w:p w14:paraId="19F4AA21" w14:textId="77777777" w:rsidR="005B7153" w:rsidRPr="00A313CA" w:rsidRDefault="005B7153" w:rsidP="005B7153">
            <w:pPr>
              <w:pStyle w:val="Bodyjustified"/>
            </w:pPr>
            <w:r w:rsidRPr="00A313CA">
              <w:t>4.7</w:t>
            </w:r>
          </w:p>
        </w:tc>
        <w:tc>
          <w:tcPr>
            <w:tcW w:w="1247" w:type="dxa"/>
          </w:tcPr>
          <w:p w14:paraId="5A2F7CE4" w14:textId="77777777" w:rsidR="005B7153" w:rsidRPr="00A313CA" w:rsidRDefault="005B7153" w:rsidP="005B7153">
            <w:pPr>
              <w:pStyle w:val="Bodyjustified"/>
            </w:pPr>
            <w:r>
              <w:t>10, 20</w:t>
            </w:r>
          </w:p>
        </w:tc>
        <w:tc>
          <w:tcPr>
            <w:tcW w:w="1134" w:type="dxa"/>
            <w:vMerge/>
          </w:tcPr>
          <w:p w14:paraId="6AD72CEA" w14:textId="77777777" w:rsidR="005B7153" w:rsidRPr="00A313CA" w:rsidRDefault="005B7153" w:rsidP="005B7153">
            <w:pPr>
              <w:pStyle w:val="Bodyjustified"/>
            </w:pPr>
          </w:p>
        </w:tc>
        <w:tc>
          <w:tcPr>
            <w:tcW w:w="1134" w:type="dxa"/>
          </w:tcPr>
          <w:p w14:paraId="5BE2F109" w14:textId="77777777" w:rsidR="005B7153" w:rsidRPr="00A313CA" w:rsidRDefault="005B7153" w:rsidP="005B7153">
            <w:pPr>
              <w:pStyle w:val="Bodyjustified"/>
            </w:pPr>
            <w:r w:rsidRPr="00A313CA">
              <w:t>4.7</w:t>
            </w:r>
          </w:p>
        </w:tc>
        <w:tc>
          <w:tcPr>
            <w:tcW w:w="1077" w:type="dxa"/>
          </w:tcPr>
          <w:p w14:paraId="2C45D2FE" w14:textId="77777777" w:rsidR="005B7153" w:rsidRPr="00A313CA" w:rsidRDefault="005B7153" w:rsidP="005B7153">
            <w:pPr>
              <w:pStyle w:val="Bodyjustified"/>
            </w:pPr>
            <w:r w:rsidRPr="00A313CA">
              <w:t>5.5</w:t>
            </w:r>
          </w:p>
        </w:tc>
        <w:tc>
          <w:tcPr>
            <w:tcW w:w="850" w:type="dxa"/>
          </w:tcPr>
          <w:p w14:paraId="0DBC2342" w14:textId="77777777" w:rsidR="005B7153" w:rsidRPr="00A313CA" w:rsidRDefault="005B7153" w:rsidP="005B7153">
            <w:pPr>
              <w:pStyle w:val="Bodyjustified"/>
            </w:pPr>
            <w:r w:rsidRPr="00A313CA">
              <w:t>12</w:t>
            </w:r>
          </w:p>
        </w:tc>
      </w:tr>
      <w:tr w:rsidR="005B7153" w:rsidRPr="00A313CA" w14:paraId="65C827BD" w14:textId="77777777" w:rsidTr="00477E45">
        <w:trPr>
          <w:trHeight w:val="238"/>
        </w:trPr>
        <w:tc>
          <w:tcPr>
            <w:tcW w:w="1247" w:type="dxa"/>
            <w:vMerge/>
          </w:tcPr>
          <w:p w14:paraId="17D2CF3F" w14:textId="77777777" w:rsidR="005B7153" w:rsidRPr="00A313CA" w:rsidRDefault="005B7153" w:rsidP="005B7153">
            <w:pPr>
              <w:pStyle w:val="Bodyjustified"/>
            </w:pPr>
          </w:p>
        </w:tc>
        <w:tc>
          <w:tcPr>
            <w:tcW w:w="1247" w:type="dxa"/>
          </w:tcPr>
          <w:p w14:paraId="0D656A8C" w14:textId="77777777" w:rsidR="005B7153" w:rsidRPr="00A313CA" w:rsidRDefault="005B7153" w:rsidP="005B7153">
            <w:pPr>
              <w:pStyle w:val="Bodyjustified"/>
            </w:pPr>
            <w:r w:rsidRPr="00A313CA">
              <w:t>5.6</w:t>
            </w:r>
          </w:p>
        </w:tc>
        <w:tc>
          <w:tcPr>
            <w:tcW w:w="1247" w:type="dxa"/>
          </w:tcPr>
          <w:p w14:paraId="06B53B5A" w14:textId="77777777" w:rsidR="005B7153" w:rsidRPr="00A313CA" w:rsidRDefault="005B7153" w:rsidP="005B7153">
            <w:pPr>
              <w:pStyle w:val="Bodyjustified"/>
            </w:pPr>
            <w:r>
              <w:t>10</w:t>
            </w:r>
          </w:p>
        </w:tc>
        <w:tc>
          <w:tcPr>
            <w:tcW w:w="1134" w:type="dxa"/>
            <w:vMerge/>
          </w:tcPr>
          <w:p w14:paraId="71B2B1E7" w14:textId="77777777" w:rsidR="005B7153" w:rsidRPr="00A313CA" w:rsidRDefault="005B7153" w:rsidP="005B7153">
            <w:pPr>
              <w:pStyle w:val="Bodyjustified"/>
            </w:pPr>
          </w:p>
        </w:tc>
        <w:tc>
          <w:tcPr>
            <w:tcW w:w="1134" w:type="dxa"/>
          </w:tcPr>
          <w:p w14:paraId="6F5FCC52" w14:textId="77777777" w:rsidR="005B7153" w:rsidRPr="00A313CA" w:rsidRDefault="005B7153" w:rsidP="005B7153">
            <w:pPr>
              <w:pStyle w:val="Bodyjustified"/>
            </w:pPr>
            <w:r w:rsidRPr="00A313CA">
              <w:t>5.4</w:t>
            </w:r>
          </w:p>
        </w:tc>
        <w:tc>
          <w:tcPr>
            <w:tcW w:w="1077" w:type="dxa"/>
            <w:vMerge w:val="restart"/>
          </w:tcPr>
          <w:p w14:paraId="492E6B16" w14:textId="77777777" w:rsidR="005B7153" w:rsidRPr="00A313CA" w:rsidRDefault="005B7153" w:rsidP="005B7153">
            <w:pPr>
              <w:pStyle w:val="Bodyjustified"/>
            </w:pPr>
            <w:r w:rsidRPr="00A313CA">
              <w:t>6.8</w:t>
            </w:r>
          </w:p>
        </w:tc>
        <w:tc>
          <w:tcPr>
            <w:tcW w:w="850" w:type="dxa"/>
            <w:vMerge w:val="restart"/>
          </w:tcPr>
          <w:p w14:paraId="14CF0A3B" w14:textId="77777777" w:rsidR="005B7153" w:rsidRPr="00A313CA" w:rsidRDefault="005B7153" w:rsidP="005B7153">
            <w:pPr>
              <w:pStyle w:val="Bodyjustified"/>
            </w:pPr>
            <w:r w:rsidRPr="00A313CA">
              <w:t>15</w:t>
            </w:r>
          </w:p>
        </w:tc>
      </w:tr>
      <w:tr w:rsidR="005B7153" w:rsidRPr="00A313CA" w14:paraId="19CAAAE9" w14:textId="77777777" w:rsidTr="00477E45">
        <w:trPr>
          <w:trHeight w:val="238"/>
        </w:trPr>
        <w:tc>
          <w:tcPr>
            <w:tcW w:w="1247" w:type="dxa"/>
            <w:vMerge/>
          </w:tcPr>
          <w:p w14:paraId="4AA9613D" w14:textId="77777777" w:rsidR="005B7153" w:rsidRPr="00A313CA" w:rsidRDefault="005B7153" w:rsidP="005B7153">
            <w:pPr>
              <w:pStyle w:val="Bodyjustified"/>
            </w:pPr>
          </w:p>
        </w:tc>
        <w:tc>
          <w:tcPr>
            <w:tcW w:w="1247" w:type="dxa"/>
          </w:tcPr>
          <w:p w14:paraId="5F044A5C" w14:textId="77777777" w:rsidR="005B7153" w:rsidRPr="00A313CA" w:rsidRDefault="005B7153" w:rsidP="005B7153">
            <w:pPr>
              <w:pStyle w:val="Bodyjustified"/>
            </w:pPr>
            <w:r w:rsidRPr="00A313CA">
              <w:t>6.8</w:t>
            </w:r>
          </w:p>
        </w:tc>
        <w:tc>
          <w:tcPr>
            <w:tcW w:w="1247" w:type="dxa"/>
          </w:tcPr>
          <w:p w14:paraId="42A58629" w14:textId="77777777" w:rsidR="005B7153" w:rsidRPr="00A313CA" w:rsidRDefault="005B7153" w:rsidP="005B7153">
            <w:pPr>
              <w:pStyle w:val="Bodyjustified"/>
            </w:pPr>
            <w:r>
              <w:t>10, 20</w:t>
            </w:r>
          </w:p>
        </w:tc>
        <w:tc>
          <w:tcPr>
            <w:tcW w:w="1134" w:type="dxa"/>
            <w:vMerge/>
          </w:tcPr>
          <w:p w14:paraId="6318AB75" w14:textId="77777777" w:rsidR="005B7153" w:rsidRPr="00A313CA" w:rsidRDefault="005B7153" w:rsidP="005B7153">
            <w:pPr>
              <w:pStyle w:val="Bodyjustified"/>
            </w:pPr>
          </w:p>
        </w:tc>
        <w:tc>
          <w:tcPr>
            <w:tcW w:w="1134" w:type="dxa"/>
          </w:tcPr>
          <w:p w14:paraId="44769C2B" w14:textId="77777777" w:rsidR="005B7153" w:rsidRPr="00A313CA" w:rsidRDefault="005B7153" w:rsidP="005B7153">
            <w:pPr>
              <w:pStyle w:val="Bodyjustified"/>
            </w:pPr>
            <w:r w:rsidRPr="00A313CA">
              <w:t>5.5</w:t>
            </w:r>
          </w:p>
        </w:tc>
        <w:tc>
          <w:tcPr>
            <w:tcW w:w="1077" w:type="dxa"/>
            <w:vMerge/>
          </w:tcPr>
          <w:p w14:paraId="1551F058" w14:textId="77777777" w:rsidR="005B7153" w:rsidRPr="00A313CA" w:rsidRDefault="005B7153" w:rsidP="005B7153">
            <w:pPr>
              <w:pStyle w:val="Bodyjustified"/>
            </w:pPr>
          </w:p>
        </w:tc>
        <w:tc>
          <w:tcPr>
            <w:tcW w:w="850" w:type="dxa"/>
            <w:vMerge/>
          </w:tcPr>
          <w:p w14:paraId="037E27D4" w14:textId="77777777" w:rsidR="005B7153" w:rsidRPr="00A313CA" w:rsidRDefault="005B7153" w:rsidP="005B7153">
            <w:pPr>
              <w:pStyle w:val="Bodyjustified"/>
            </w:pPr>
          </w:p>
        </w:tc>
      </w:tr>
      <w:tr w:rsidR="005B7153" w:rsidRPr="00A313CA" w14:paraId="2528C4A7" w14:textId="77777777" w:rsidTr="00477E45">
        <w:trPr>
          <w:trHeight w:val="238"/>
        </w:trPr>
        <w:tc>
          <w:tcPr>
            <w:tcW w:w="1247" w:type="dxa"/>
            <w:vMerge/>
          </w:tcPr>
          <w:p w14:paraId="0F0B7DA5" w14:textId="77777777" w:rsidR="005B7153" w:rsidRPr="00A313CA" w:rsidRDefault="005B7153" w:rsidP="005B7153">
            <w:pPr>
              <w:pStyle w:val="Bodyjustified"/>
            </w:pPr>
          </w:p>
        </w:tc>
        <w:tc>
          <w:tcPr>
            <w:tcW w:w="1247" w:type="dxa"/>
          </w:tcPr>
          <w:p w14:paraId="46DFE3FB" w14:textId="77777777" w:rsidR="005B7153" w:rsidRPr="00A313CA" w:rsidRDefault="005B7153" w:rsidP="005B7153">
            <w:pPr>
              <w:pStyle w:val="Bodyjustified"/>
            </w:pPr>
            <w:r w:rsidRPr="00A313CA">
              <w:t>8.2</w:t>
            </w:r>
          </w:p>
        </w:tc>
        <w:tc>
          <w:tcPr>
            <w:tcW w:w="1247" w:type="dxa"/>
          </w:tcPr>
          <w:p w14:paraId="1639E123" w14:textId="77777777" w:rsidR="005B7153" w:rsidRPr="00A313CA" w:rsidRDefault="005B7153" w:rsidP="005B7153">
            <w:pPr>
              <w:pStyle w:val="Bodyjustified"/>
            </w:pPr>
            <w:r>
              <w:t>10</w:t>
            </w:r>
          </w:p>
        </w:tc>
        <w:tc>
          <w:tcPr>
            <w:tcW w:w="1134" w:type="dxa"/>
            <w:vMerge/>
          </w:tcPr>
          <w:p w14:paraId="457EC418" w14:textId="77777777" w:rsidR="005B7153" w:rsidRPr="00A313CA" w:rsidRDefault="005B7153" w:rsidP="005B7153">
            <w:pPr>
              <w:pStyle w:val="Bodyjustified"/>
            </w:pPr>
          </w:p>
        </w:tc>
        <w:tc>
          <w:tcPr>
            <w:tcW w:w="1134" w:type="dxa"/>
          </w:tcPr>
          <w:p w14:paraId="2B35B864" w14:textId="77777777" w:rsidR="005B7153" w:rsidRPr="00A313CA" w:rsidRDefault="005B7153" w:rsidP="005B7153">
            <w:pPr>
              <w:pStyle w:val="Bodyjustified"/>
            </w:pPr>
            <w:r w:rsidRPr="00A313CA">
              <w:t>6.2</w:t>
            </w:r>
          </w:p>
        </w:tc>
        <w:tc>
          <w:tcPr>
            <w:tcW w:w="1077" w:type="dxa"/>
          </w:tcPr>
          <w:p w14:paraId="46EFAED7" w14:textId="77777777" w:rsidR="005B7153" w:rsidRPr="00A313CA" w:rsidRDefault="005B7153" w:rsidP="005B7153">
            <w:pPr>
              <w:pStyle w:val="Bodyjustified"/>
            </w:pPr>
            <w:r w:rsidRPr="00A313CA">
              <w:t>7.8</w:t>
            </w:r>
          </w:p>
        </w:tc>
        <w:tc>
          <w:tcPr>
            <w:tcW w:w="850" w:type="dxa"/>
          </w:tcPr>
          <w:p w14:paraId="74135820" w14:textId="77777777" w:rsidR="005B7153" w:rsidRPr="00A313CA" w:rsidRDefault="005B7153" w:rsidP="005B7153">
            <w:pPr>
              <w:pStyle w:val="Bodyjustified"/>
            </w:pPr>
            <w:r w:rsidRPr="00A313CA">
              <w:t>17</w:t>
            </w:r>
          </w:p>
        </w:tc>
      </w:tr>
      <w:tr w:rsidR="005B7153" w:rsidRPr="00A313CA" w14:paraId="0300706B" w14:textId="77777777" w:rsidTr="00477E45">
        <w:trPr>
          <w:trHeight w:val="238"/>
        </w:trPr>
        <w:tc>
          <w:tcPr>
            <w:tcW w:w="1247" w:type="dxa"/>
            <w:vMerge/>
          </w:tcPr>
          <w:p w14:paraId="280D0C6B" w14:textId="77777777" w:rsidR="005B7153" w:rsidRPr="00A313CA" w:rsidRDefault="005B7153" w:rsidP="005B7153">
            <w:pPr>
              <w:pStyle w:val="Bodyjustified"/>
            </w:pPr>
          </w:p>
        </w:tc>
        <w:tc>
          <w:tcPr>
            <w:tcW w:w="1247" w:type="dxa"/>
          </w:tcPr>
          <w:p w14:paraId="17A21EDE" w14:textId="77777777" w:rsidR="005B7153" w:rsidRPr="00A313CA" w:rsidRDefault="005B7153" w:rsidP="005B7153">
            <w:pPr>
              <w:pStyle w:val="Bodyjustified"/>
            </w:pPr>
            <w:r w:rsidRPr="00A313CA">
              <w:t>1.2</w:t>
            </w:r>
          </w:p>
        </w:tc>
        <w:tc>
          <w:tcPr>
            <w:tcW w:w="1247" w:type="dxa"/>
          </w:tcPr>
          <w:p w14:paraId="4186F4C1" w14:textId="77777777" w:rsidR="005B7153" w:rsidRPr="00A313CA" w:rsidRDefault="005B7153" w:rsidP="005B7153">
            <w:pPr>
              <w:pStyle w:val="Bodyjustified"/>
            </w:pPr>
            <w:r>
              <w:t>10</w:t>
            </w:r>
          </w:p>
        </w:tc>
        <w:tc>
          <w:tcPr>
            <w:tcW w:w="1134" w:type="dxa"/>
            <w:vMerge w:val="restart"/>
          </w:tcPr>
          <w:p w14:paraId="71685C3D" w14:textId="77777777" w:rsidR="005B7153" w:rsidRPr="00A313CA" w:rsidRDefault="005B7153" w:rsidP="005B7153">
            <w:pPr>
              <w:pStyle w:val="Bodyjustified"/>
            </w:pPr>
            <w:r w:rsidRPr="00A313CA">
              <w:t>250</w:t>
            </w:r>
          </w:p>
        </w:tc>
        <w:tc>
          <w:tcPr>
            <w:tcW w:w="1134" w:type="dxa"/>
          </w:tcPr>
          <w:p w14:paraId="4BA77EFB" w14:textId="77777777" w:rsidR="005B7153" w:rsidRPr="00A313CA" w:rsidRDefault="005B7153" w:rsidP="005B7153">
            <w:pPr>
              <w:pStyle w:val="Bodyjustified"/>
            </w:pPr>
            <w:r w:rsidRPr="00A313CA">
              <w:t>1.7</w:t>
            </w:r>
          </w:p>
        </w:tc>
        <w:tc>
          <w:tcPr>
            <w:tcW w:w="1077" w:type="dxa"/>
            <w:vMerge w:val="restart"/>
          </w:tcPr>
          <w:p w14:paraId="73BF2F88" w14:textId="77777777" w:rsidR="005B7153" w:rsidRPr="00A313CA" w:rsidRDefault="005B7153" w:rsidP="005B7153">
            <w:pPr>
              <w:pStyle w:val="Bodyjustified"/>
            </w:pPr>
            <w:r w:rsidRPr="00A313CA">
              <w:t>2.7</w:t>
            </w:r>
          </w:p>
        </w:tc>
        <w:tc>
          <w:tcPr>
            <w:tcW w:w="850" w:type="dxa"/>
            <w:vMerge w:val="restart"/>
          </w:tcPr>
          <w:p w14:paraId="088F7822" w14:textId="77777777" w:rsidR="005B7153" w:rsidRPr="00A313CA" w:rsidRDefault="005B7153" w:rsidP="005B7153">
            <w:pPr>
              <w:pStyle w:val="Bodyjustified"/>
            </w:pPr>
            <w:r w:rsidRPr="00A313CA">
              <w:t>6</w:t>
            </w:r>
          </w:p>
        </w:tc>
      </w:tr>
      <w:tr w:rsidR="005B7153" w:rsidRPr="00A313CA" w14:paraId="5C724E6F" w14:textId="77777777" w:rsidTr="00477E45">
        <w:trPr>
          <w:trHeight w:val="238"/>
        </w:trPr>
        <w:tc>
          <w:tcPr>
            <w:tcW w:w="1247" w:type="dxa"/>
            <w:vMerge/>
          </w:tcPr>
          <w:p w14:paraId="42E577F6" w14:textId="77777777" w:rsidR="005B7153" w:rsidRPr="00A313CA" w:rsidRDefault="005B7153" w:rsidP="005B7153">
            <w:pPr>
              <w:pStyle w:val="Bodyjustified"/>
            </w:pPr>
          </w:p>
        </w:tc>
        <w:tc>
          <w:tcPr>
            <w:tcW w:w="1247" w:type="dxa"/>
          </w:tcPr>
          <w:p w14:paraId="7837EFF5" w14:textId="77777777" w:rsidR="005B7153" w:rsidRPr="00A313CA" w:rsidRDefault="005B7153" w:rsidP="005B7153">
            <w:pPr>
              <w:pStyle w:val="Bodyjustified"/>
            </w:pPr>
            <w:r w:rsidRPr="00A313CA">
              <w:t>1.5</w:t>
            </w:r>
          </w:p>
        </w:tc>
        <w:tc>
          <w:tcPr>
            <w:tcW w:w="1247" w:type="dxa"/>
          </w:tcPr>
          <w:p w14:paraId="14FD87D0" w14:textId="77777777" w:rsidR="005B7153" w:rsidRPr="00A313CA" w:rsidRDefault="005B7153" w:rsidP="005B7153">
            <w:pPr>
              <w:pStyle w:val="Bodyjustified"/>
            </w:pPr>
            <w:r>
              <w:t>10, 20</w:t>
            </w:r>
          </w:p>
        </w:tc>
        <w:tc>
          <w:tcPr>
            <w:tcW w:w="1134" w:type="dxa"/>
            <w:vMerge/>
          </w:tcPr>
          <w:p w14:paraId="5D4FE923" w14:textId="77777777" w:rsidR="005B7153" w:rsidRPr="00A313CA" w:rsidRDefault="005B7153" w:rsidP="005B7153">
            <w:pPr>
              <w:pStyle w:val="Bodyjustified"/>
            </w:pPr>
          </w:p>
        </w:tc>
        <w:tc>
          <w:tcPr>
            <w:tcW w:w="1134" w:type="dxa"/>
          </w:tcPr>
          <w:p w14:paraId="5DAFD4DB" w14:textId="77777777" w:rsidR="005B7153" w:rsidRPr="00A313CA" w:rsidRDefault="005B7153" w:rsidP="005B7153">
            <w:pPr>
              <w:pStyle w:val="Bodyjustified"/>
            </w:pPr>
            <w:r w:rsidRPr="00A313CA">
              <w:t>2.1</w:t>
            </w:r>
          </w:p>
        </w:tc>
        <w:tc>
          <w:tcPr>
            <w:tcW w:w="1077" w:type="dxa"/>
            <w:vMerge/>
          </w:tcPr>
          <w:p w14:paraId="3D85BA0A" w14:textId="77777777" w:rsidR="005B7153" w:rsidRPr="00A313CA" w:rsidRDefault="005B7153" w:rsidP="005B7153">
            <w:pPr>
              <w:pStyle w:val="Bodyjustified"/>
            </w:pPr>
          </w:p>
        </w:tc>
        <w:tc>
          <w:tcPr>
            <w:tcW w:w="850" w:type="dxa"/>
            <w:vMerge/>
          </w:tcPr>
          <w:p w14:paraId="4E3EDB5D" w14:textId="77777777" w:rsidR="005B7153" w:rsidRPr="00A313CA" w:rsidRDefault="005B7153" w:rsidP="005B7153">
            <w:pPr>
              <w:pStyle w:val="Bodyjustified"/>
            </w:pPr>
          </w:p>
        </w:tc>
      </w:tr>
      <w:tr w:rsidR="005B7153" w:rsidRPr="00A313CA" w14:paraId="31E3C576" w14:textId="77777777" w:rsidTr="00477E45">
        <w:trPr>
          <w:trHeight w:val="238"/>
        </w:trPr>
        <w:tc>
          <w:tcPr>
            <w:tcW w:w="1247" w:type="dxa"/>
            <w:vMerge/>
          </w:tcPr>
          <w:p w14:paraId="2837D563" w14:textId="77777777" w:rsidR="005B7153" w:rsidRPr="00A313CA" w:rsidRDefault="005B7153" w:rsidP="005B7153">
            <w:pPr>
              <w:pStyle w:val="Bodyjustified"/>
            </w:pPr>
          </w:p>
        </w:tc>
        <w:tc>
          <w:tcPr>
            <w:tcW w:w="1247" w:type="dxa"/>
          </w:tcPr>
          <w:p w14:paraId="0102015F" w14:textId="77777777" w:rsidR="005B7153" w:rsidRPr="00A313CA" w:rsidRDefault="005B7153" w:rsidP="005B7153">
            <w:pPr>
              <w:pStyle w:val="Bodyjustified"/>
            </w:pPr>
            <w:r w:rsidRPr="00A313CA">
              <w:t>1.8</w:t>
            </w:r>
          </w:p>
        </w:tc>
        <w:tc>
          <w:tcPr>
            <w:tcW w:w="1247" w:type="dxa"/>
          </w:tcPr>
          <w:p w14:paraId="44FB5B26" w14:textId="77777777" w:rsidR="005B7153" w:rsidRPr="00A313CA" w:rsidRDefault="005B7153" w:rsidP="005B7153">
            <w:pPr>
              <w:pStyle w:val="Bodyjustified"/>
            </w:pPr>
            <w:r>
              <w:t>10</w:t>
            </w:r>
          </w:p>
        </w:tc>
        <w:tc>
          <w:tcPr>
            <w:tcW w:w="1134" w:type="dxa"/>
            <w:vMerge/>
          </w:tcPr>
          <w:p w14:paraId="79E49F23" w14:textId="77777777" w:rsidR="005B7153" w:rsidRPr="00A313CA" w:rsidRDefault="005B7153" w:rsidP="005B7153">
            <w:pPr>
              <w:pStyle w:val="Bodyjustified"/>
            </w:pPr>
          </w:p>
        </w:tc>
        <w:tc>
          <w:tcPr>
            <w:tcW w:w="1134" w:type="dxa"/>
          </w:tcPr>
          <w:p w14:paraId="52BA0151" w14:textId="77777777" w:rsidR="005B7153" w:rsidRPr="00A313CA" w:rsidRDefault="005B7153" w:rsidP="005B7153">
            <w:pPr>
              <w:pStyle w:val="Bodyjustified"/>
            </w:pPr>
            <w:r w:rsidRPr="00A313CA">
              <w:t>2.6</w:t>
            </w:r>
          </w:p>
        </w:tc>
        <w:tc>
          <w:tcPr>
            <w:tcW w:w="1077" w:type="dxa"/>
            <w:vMerge w:val="restart"/>
          </w:tcPr>
          <w:p w14:paraId="44D16727" w14:textId="77777777" w:rsidR="005B7153" w:rsidRPr="00A313CA" w:rsidRDefault="005B7153" w:rsidP="005B7153">
            <w:pPr>
              <w:pStyle w:val="Bodyjustified"/>
            </w:pPr>
            <w:r w:rsidRPr="00A313CA">
              <w:t>3.6</w:t>
            </w:r>
          </w:p>
        </w:tc>
        <w:tc>
          <w:tcPr>
            <w:tcW w:w="850" w:type="dxa"/>
            <w:vMerge w:val="restart"/>
          </w:tcPr>
          <w:p w14:paraId="306F1E22" w14:textId="77777777" w:rsidR="005B7153" w:rsidRPr="00A313CA" w:rsidRDefault="005B7153" w:rsidP="005B7153">
            <w:pPr>
              <w:pStyle w:val="Bodyjustified"/>
            </w:pPr>
            <w:r w:rsidRPr="00A313CA">
              <w:t>8</w:t>
            </w:r>
          </w:p>
        </w:tc>
      </w:tr>
      <w:tr w:rsidR="005B7153" w:rsidRPr="00A313CA" w14:paraId="5A0FA9C8" w14:textId="77777777" w:rsidTr="00477E45">
        <w:trPr>
          <w:trHeight w:val="238"/>
        </w:trPr>
        <w:tc>
          <w:tcPr>
            <w:tcW w:w="1247" w:type="dxa"/>
            <w:vMerge/>
          </w:tcPr>
          <w:p w14:paraId="0A1B01CF" w14:textId="77777777" w:rsidR="005B7153" w:rsidRPr="00A313CA" w:rsidRDefault="005B7153" w:rsidP="005B7153">
            <w:pPr>
              <w:pStyle w:val="Bodyjustified"/>
            </w:pPr>
          </w:p>
        </w:tc>
        <w:tc>
          <w:tcPr>
            <w:tcW w:w="1247" w:type="dxa"/>
          </w:tcPr>
          <w:p w14:paraId="49210FAE" w14:textId="77777777" w:rsidR="005B7153" w:rsidRPr="00A313CA" w:rsidRDefault="005B7153" w:rsidP="005B7153">
            <w:pPr>
              <w:pStyle w:val="Bodyjustified"/>
            </w:pPr>
            <w:r w:rsidRPr="00A313CA">
              <w:t>2.2</w:t>
            </w:r>
          </w:p>
        </w:tc>
        <w:tc>
          <w:tcPr>
            <w:tcW w:w="1247" w:type="dxa"/>
          </w:tcPr>
          <w:p w14:paraId="146369DE" w14:textId="77777777" w:rsidR="005B7153" w:rsidRPr="00A313CA" w:rsidRDefault="005B7153" w:rsidP="005B7153">
            <w:pPr>
              <w:pStyle w:val="Bodyjustified"/>
            </w:pPr>
            <w:r>
              <w:t>10, 20</w:t>
            </w:r>
          </w:p>
        </w:tc>
        <w:tc>
          <w:tcPr>
            <w:tcW w:w="1134" w:type="dxa"/>
            <w:vMerge/>
          </w:tcPr>
          <w:p w14:paraId="44E13374" w14:textId="77777777" w:rsidR="005B7153" w:rsidRPr="00A313CA" w:rsidRDefault="005B7153" w:rsidP="005B7153">
            <w:pPr>
              <w:pStyle w:val="Bodyjustified"/>
            </w:pPr>
          </w:p>
        </w:tc>
        <w:tc>
          <w:tcPr>
            <w:tcW w:w="1134" w:type="dxa"/>
          </w:tcPr>
          <w:p w14:paraId="0E7FBFC3" w14:textId="77777777" w:rsidR="005B7153" w:rsidRPr="00A313CA" w:rsidRDefault="005B7153" w:rsidP="005B7153">
            <w:pPr>
              <w:pStyle w:val="Bodyjustified"/>
            </w:pPr>
            <w:r w:rsidRPr="00A313CA">
              <w:t>3.1</w:t>
            </w:r>
          </w:p>
        </w:tc>
        <w:tc>
          <w:tcPr>
            <w:tcW w:w="1077" w:type="dxa"/>
            <w:vMerge/>
          </w:tcPr>
          <w:p w14:paraId="55EC4E6A" w14:textId="77777777" w:rsidR="005B7153" w:rsidRPr="00A313CA" w:rsidRDefault="005B7153" w:rsidP="005B7153">
            <w:pPr>
              <w:pStyle w:val="Bodyjustified"/>
            </w:pPr>
          </w:p>
        </w:tc>
        <w:tc>
          <w:tcPr>
            <w:tcW w:w="850" w:type="dxa"/>
            <w:vMerge/>
          </w:tcPr>
          <w:p w14:paraId="658929A6" w14:textId="77777777" w:rsidR="005B7153" w:rsidRPr="00A313CA" w:rsidRDefault="005B7153" w:rsidP="005B7153">
            <w:pPr>
              <w:pStyle w:val="Bodyjustified"/>
            </w:pPr>
          </w:p>
        </w:tc>
      </w:tr>
      <w:tr w:rsidR="005B7153" w:rsidRPr="00A313CA" w14:paraId="128C69DC" w14:textId="77777777" w:rsidTr="00477E45">
        <w:trPr>
          <w:trHeight w:val="238"/>
        </w:trPr>
        <w:tc>
          <w:tcPr>
            <w:tcW w:w="1247" w:type="dxa"/>
            <w:vMerge/>
          </w:tcPr>
          <w:p w14:paraId="25F14DC0" w14:textId="77777777" w:rsidR="005B7153" w:rsidRPr="00A313CA" w:rsidRDefault="005B7153" w:rsidP="005B7153">
            <w:pPr>
              <w:pStyle w:val="Bodyjustified"/>
            </w:pPr>
          </w:p>
        </w:tc>
        <w:tc>
          <w:tcPr>
            <w:tcW w:w="1247" w:type="dxa"/>
          </w:tcPr>
          <w:p w14:paraId="35408E66" w14:textId="77777777" w:rsidR="005B7153" w:rsidRPr="00A313CA" w:rsidRDefault="005B7153" w:rsidP="005B7153">
            <w:pPr>
              <w:pStyle w:val="Bodyjustified"/>
            </w:pPr>
            <w:r w:rsidRPr="00A313CA">
              <w:t>2.7</w:t>
            </w:r>
          </w:p>
        </w:tc>
        <w:tc>
          <w:tcPr>
            <w:tcW w:w="1247" w:type="dxa"/>
          </w:tcPr>
          <w:p w14:paraId="08A3BC1F" w14:textId="77777777" w:rsidR="005B7153" w:rsidRPr="00A313CA" w:rsidRDefault="005B7153" w:rsidP="005B7153">
            <w:pPr>
              <w:pStyle w:val="Bodyjustified"/>
            </w:pPr>
            <w:r>
              <w:t>10</w:t>
            </w:r>
          </w:p>
        </w:tc>
        <w:tc>
          <w:tcPr>
            <w:tcW w:w="1134" w:type="dxa"/>
            <w:vMerge/>
          </w:tcPr>
          <w:p w14:paraId="0C74954E" w14:textId="77777777" w:rsidR="005B7153" w:rsidRPr="00A313CA" w:rsidRDefault="005B7153" w:rsidP="005B7153">
            <w:pPr>
              <w:pStyle w:val="Bodyjustified"/>
            </w:pPr>
          </w:p>
        </w:tc>
        <w:tc>
          <w:tcPr>
            <w:tcW w:w="1134" w:type="dxa"/>
          </w:tcPr>
          <w:p w14:paraId="6F9092F8" w14:textId="77777777" w:rsidR="005B7153" w:rsidRPr="00A313CA" w:rsidRDefault="005B7153" w:rsidP="005B7153">
            <w:pPr>
              <w:pStyle w:val="Bodyjustified"/>
            </w:pPr>
            <w:r w:rsidRPr="00A313CA">
              <w:t>3.6</w:t>
            </w:r>
          </w:p>
        </w:tc>
        <w:tc>
          <w:tcPr>
            <w:tcW w:w="1077" w:type="dxa"/>
            <w:vMerge w:val="restart"/>
          </w:tcPr>
          <w:p w14:paraId="186338CB" w14:textId="77777777" w:rsidR="005B7153" w:rsidRPr="00A313CA" w:rsidRDefault="005B7153" w:rsidP="005B7153">
            <w:pPr>
              <w:pStyle w:val="Bodyjustified"/>
            </w:pPr>
            <w:r w:rsidRPr="00A313CA">
              <w:t>4.6</w:t>
            </w:r>
          </w:p>
        </w:tc>
        <w:tc>
          <w:tcPr>
            <w:tcW w:w="850" w:type="dxa"/>
            <w:vMerge w:val="restart"/>
          </w:tcPr>
          <w:p w14:paraId="31869199" w14:textId="77777777" w:rsidR="005B7153" w:rsidRPr="00A313CA" w:rsidRDefault="005B7153" w:rsidP="005B7153">
            <w:pPr>
              <w:pStyle w:val="Bodyjustified"/>
            </w:pPr>
            <w:r w:rsidRPr="00A313CA">
              <w:t>10</w:t>
            </w:r>
          </w:p>
        </w:tc>
      </w:tr>
      <w:tr w:rsidR="005B7153" w:rsidRPr="00A313CA" w14:paraId="3CFC8ADA" w14:textId="77777777" w:rsidTr="00477E45">
        <w:trPr>
          <w:trHeight w:val="238"/>
        </w:trPr>
        <w:tc>
          <w:tcPr>
            <w:tcW w:w="1247" w:type="dxa"/>
            <w:vMerge/>
          </w:tcPr>
          <w:p w14:paraId="2FC5D724" w14:textId="77777777" w:rsidR="005B7153" w:rsidRPr="00A313CA" w:rsidRDefault="005B7153" w:rsidP="005B7153">
            <w:pPr>
              <w:pStyle w:val="Bodyjustified"/>
            </w:pPr>
          </w:p>
        </w:tc>
        <w:tc>
          <w:tcPr>
            <w:tcW w:w="1247" w:type="dxa"/>
          </w:tcPr>
          <w:p w14:paraId="53DB5F16" w14:textId="77777777" w:rsidR="005B7153" w:rsidRPr="00A313CA" w:rsidRDefault="005B7153" w:rsidP="005B7153">
            <w:pPr>
              <w:pStyle w:val="Bodyjustified"/>
            </w:pPr>
            <w:r w:rsidRPr="00A313CA">
              <w:t>3.3</w:t>
            </w:r>
          </w:p>
        </w:tc>
        <w:tc>
          <w:tcPr>
            <w:tcW w:w="1247" w:type="dxa"/>
          </w:tcPr>
          <w:p w14:paraId="21DBB51F" w14:textId="77777777" w:rsidR="005B7153" w:rsidRPr="00A313CA" w:rsidRDefault="005B7153" w:rsidP="005B7153">
            <w:pPr>
              <w:pStyle w:val="Bodyjustified"/>
            </w:pPr>
            <w:r>
              <w:t>10, 20</w:t>
            </w:r>
          </w:p>
        </w:tc>
        <w:tc>
          <w:tcPr>
            <w:tcW w:w="1134" w:type="dxa"/>
            <w:vMerge/>
          </w:tcPr>
          <w:p w14:paraId="04C02FD8" w14:textId="77777777" w:rsidR="005B7153" w:rsidRPr="00A313CA" w:rsidRDefault="005B7153" w:rsidP="005B7153">
            <w:pPr>
              <w:pStyle w:val="Bodyjustified"/>
            </w:pPr>
          </w:p>
        </w:tc>
        <w:tc>
          <w:tcPr>
            <w:tcW w:w="1134" w:type="dxa"/>
          </w:tcPr>
          <w:p w14:paraId="5BF8332E" w14:textId="77777777" w:rsidR="005B7153" w:rsidRPr="00A313CA" w:rsidRDefault="005B7153" w:rsidP="005B7153">
            <w:pPr>
              <w:pStyle w:val="Bodyjustified"/>
            </w:pPr>
            <w:r w:rsidRPr="00A313CA">
              <w:t>3.9</w:t>
            </w:r>
          </w:p>
        </w:tc>
        <w:tc>
          <w:tcPr>
            <w:tcW w:w="1077" w:type="dxa"/>
            <w:vMerge/>
          </w:tcPr>
          <w:p w14:paraId="5BD05103" w14:textId="77777777" w:rsidR="005B7153" w:rsidRPr="00A313CA" w:rsidRDefault="005B7153" w:rsidP="005B7153">
            <w:pPr>
              <w:pStyle w:val="Bodyjustified"/>
            </w:pPr>
          </w:p>
        </w:tc>
        <w:tc>
          <w:tcPr>
            <w:tcW w:w="850" w:type="dxa"/>
            <w:vMerge/>
          </w:tcPr>
          <w:p w14:paraId="61C0D01B" w14:textId="77777777" w:rsidR="005B7153" w:rsidRPr="00A313CA" w:rsidRDefault="005B7153" w:rsidP="005B7153">
            <w:pPr>
              <w:pStyle w:val="Bodyjustified"/>
            </w:pPr>
          </w:p>
        </w:tc>
      </w:tr>
      <w:tr w:rsidR="005B7153" w:rsidRPr="00A313CA" w14:paraId="3B7CDA9C" w14:textId="77777777" w:rsidTr="00477E45">
        <w:trPr>
          <w:trHeight w:val="238"/>
        </w:trPr>
        <w:tc>
          <w:tcPr>
            <w:tcW w:w="1247" w:type="dxa"/>
            <w:vMerge/>
          </w:tcPr>
          <w:p w14:paraId="3F67AE61" w14:textId="77777777" w:rsidR="005B7153" w:rsidRPr="00A313CA" w:rsidRDefault="005B7153" w:rsidP="005B7153">
            <w:pPr>
              <w:pStyle w:val="Bodyjustified"/>
            </w:pPr>
          </w:p>
        </w:tc>
        <w:tc>
          <w:tcPr>
            <w:tcW w:w="1247" w:type="dxa"/>
          </w:tcPr>
          <w:p w14:paraId="07998945" w14:textId="77777777" w:rsidR="005B7153" w:rsidRPr="00A313CA" w:rsidRDefault="005B7153" w:rsidP="005B7153">
            <w:pPr>
              <w:pStyle w:val="Bodyjustified"/>
            </w:pPr>
            <w:r w:rsidRPr="00A313CA">
              <w:t>3.9</w:t>
            </w:r>
          </w:p>
        </w:tc>
        <w:tc>
          <w:tcPr>
            <w:tcW w:w="1247" w:type="dxa"/>
          </w:tcPr>
          <w:p w14:paraId="2833E13A" w14:textId="77777777" w:rsidR="005B7153" w:rsidRPr="00A313CA" w:rsidRDefault="005B7153" w:rsidP="005B7153">
            <w:pPr>
              <w:pStyle w:val="Bodyjustified"/>
            </w:pPr>
            <w:r>
              <w:t>10</w:t>
            </w:r>
          </w:p>
        </w:tc>
        <w:tc>
          <w:tcPr>
            <w:tcW w:w="1134" w:type="dxa"/>
            <w:vMerge/>
          </w:tcPr>
          <w:p w14:paraId="69543AA5" w14:textId="77777777" w:rsidR="005B7153" w:rsidRPr="00A313CA" w:rsidRDefault="005B7153" w:rsidP="005B7153">
            <w:pPr>
              <w:pStyle w:val="Bodyjustified"/>
            </w:pPr>
          </w:p>
        </w:tc>
        <w:tc>
          <w:tcPr>
            <w:tcW w:w="1134" w:type="dxa"/>
          </w:tcPr>
          <w:p w14:paraId="5F5ABE35" w14:textId="77777777" w:rsidR="005B7153" w:rsidRPr="00A313CA" w:rsidRDefault="005B7153" w:rsidP="005B7153">
            <w:pPr>
              <w:pStyle w:val="Bodyjustified"/>
            </w:pPr>
            <w:r w:rsidRPr="00A313CA">
              <w:t>4.4</w:t>
            </w:r>
          </w:p>
        </w:tc>
        <w:tc>
          <w:tcPr>
            <w:tcW w:w="1077" w:type="dxa"/>
          </w:tcPr>
          <w:p w14:paraId="373FD12B" w14:textId="77777777" w:rsidR="005B7153" w:rsidRPr="00A313CA" w:rsidRDefault="005B7153" w:rsidP="005B7153">
            <w:pPr>
              <w:pStyle w:val="Bodyjustified"/>
            </w:pPr>
            <w:r w:rsidRPr="00A313CA">
              <w:t>5.5</w:t>
            </w:r>
          </w:p>
        </w:tc>
        <w:tc>
          <w:tcPr>
            <w:tcW w:w="850" w:type="dxa"/>
          </w:tcPr>
          <w:p w14:paraId="26483743" w14:textId="77777777" w:rsidR="005B7153" w:rsidRPr="00A313CA" w:rsidRDefault="005B7153" w:rsidP="005B7153">
            <w:pPr>
              <w:pStyle w:val="Bodyjustified"/>
            </w:pPr>
            <w:r w:rsidRPr="00A313CA">
              <w:t>12</w:t>
            </w:r>
          </w:p>
        </w:tc>
      </w:tr>
      <w:tr w:rsidR="005B7153" w:rsidRPr="00A313CA" w14:paraId="0EBD2EB1" w14:textId="77777777" w:rsidTr="00477E45">
        <w:trPr>
          <w:trHeight w:val="238"/>
        </w:trPr>
        <w:tc>
          <w:tcPr>
            <w:tcW w:w="1247" w:type="dxa"/>
            <w:vMerge/>
          </w:tcPr>
          <w:p w14:paraId="3FDB6146" w14:textId="77777777" w:rsidR="005B7153" w:rsidRPr="00A313CA" w:rsidRDefault="005B7153" w:rsidP="005B7153">
            <w:pPr>
              <w:pStyle w:val="Bodyjustified"/>
            </w:pPr>
          </w:p>
        </w:tc>
        <w:tc>
          <w:tcPr>
            <w:tcW w:w="1247" w:type="dxa"/>
          </w:tcPr>
          <w:p w14:paraId="5E2F82A9" w14:textId="77777777" w:rsidR="005B7153" w:rsidRPr="00A313CA" w:rsidRDefault="005B7153" w:rsidP="005B7153">
            <w:pPr>
              <w:pStyle w:val="Bodyjustified"/>
            </w:pPr>
            <w:r w:rsidRPr="00A313CA">
              <w:t>4.7</w:t>
            </w:r>
          </w:p>
        </w:tc>
        <w:tc>
          <w:tcPr>
            <w:tcW w:w="1247" w:type="dxa"/>
          </w:tcPr>
          <w:p w14:paraId="5FB46B21" w14:textId="77777777" w:rsidR="005B7153" w:rsidRPr="00A313CA" w:rsidRDefault="005B7153" w:rsidP="005B7153">
            <w:pPr>
              <w:pStyle w:val="Bodyjustified"/>
            </w:pPr>
            <w:r>
              <w:t>10, 20</w:t>
            </w:r>
          </w:p>
        </w:tc>
        <w:tc>
          <w:tcPr>
            <w:tcW w:w="1134" w:type="dxa"/>
            <w:vMerge/>
          </w:tcPr>
          <w:p w14:paraId="277EB3BF" w14:textId="77777777" w:rsidR="005B7153" w:rsidRPr="00A313CA" w:rsidRDefault="005B7153" w:rsidP="005B7153">
            <w:pPr>
              <w:pStyle w:val="Bodyjustified"/>
            </w:pPr>
          </w:p>
        </w:tc>
        <w:tc>
          <w:tcPr>
            <w:tcW w:w="1134" w:type="dxa"/>
          </w:tcPr>
          <w:p w14:paraId="42C2694C" w14:textId="77777777" w:rsidR="005B7153" w:rsidRPr="00A313CA" w:rsidRDefault="005B7153" w:rsidP="005B7153">
            <w:pPr>
              <w:pStyle w:val="Bodyjustified"/>
            </w:pPr>
            <w:r w:rsidRPr="00A313CA">
              <w:t>5</w:t>
            </w:r>
          </w:p>
        </w:tc>
        <w:tc>
          <w:tcPr>
            <w:tcW w:w="1077" w:type="dxa"/>
            <w:vMerge w:val="restart"/>
          </w:tcPr>
          <w:p w14:paraId="374E6A51" w14:textId="77777777" w:rsidR="005B7153" w:rsidRPr="00A313CA" w:rsidRDefault="005B7153" w:rsidP="005B7153">
            <w:pPr>
              <w:pStyle w:val="Bodyjustified"/>
            </w:pPr>
            <w:r w:rsidRPr="00A313CA">
              <w:t>6.8</w:t>
            </w:r>
          </w:p>
        </w:tc>
        <w:tc>
          <w:tcPr>
            <w:tcW w:w="850" w:type="dxa"/>
            <w:vMerge w:val="restart"/>
          </w:tcPr>
          <w:p w14:paraId="565179DE" w14:textId="77777777" w:rsidR="005B7153" w:rsidRPr="00A313CA" w:rsidRDefault="005B7153" w:rsidP="005B7153">
            <w:pPr>
              <w:pStyle w:val="Bodyjustified"/>
            </w:pPr>
            <w:r w:rsidRPr="00A313CA">
              <w:t>15</w:t>
            </w:r>
          </w:p>
        </w:tc>
      </w:tr>
      <w:tr w:rsidR="005B7153" w:rsidRPr="00A313CA" w14:paraId="372D0E0F" w14:textId="77777777" w:rsidTr="00477E45">
        <w:trPr>
          <w:trHeight w:val="238"/>
        </w:trPr>
        <w:tc>
          <w:tcPr>
            <w:tcW w:w="1247" w:type="dxa"/>
            <w:vMerge/>
          </w:tcPr>
          <w:p w14:paraId="0AB4E524" w14:textId="77777777" w:rsidR="005B7153" w:rsidRPr="00A313CA" w:rsidRDefault="005B7153" w:rsidP="005B7153">
            <w:pPr>
              <w:pStyle w:val="Bodyjustified"/>
            </w:pPr>
          </w:p>
        </w:tc>
        <w:tc>
          <w:tcPr>
            <w:tcW w:w="1247" w:type="dxa"/>
          </w:tcPr>
          <w:p w14:paraId="58C74954" w14:textId="77777777" w:rsidR="005B7153" w:rsidRPr="00A313CA" w:rsidRDefault="005B7153" w:rsidP="005B7153">
            <w:pPr>
              <w:pStyle w:val="Bodyjustified"/>
            </w:pPr>
            <w:r w:rsidRPr="00A313CA">
              <w:t>5.6</w:t>
            </w:r>
          </w:p>
        </w:tc>
        <w:tc>
          <w:tcPr>
            <w:tcW w:w="1247" w:type="dxa"/>
          </w:tcPr>
          <w:p w14:paraId="7054FEA5" w14:textId="77777777" w:rsidR="005B7153" w:rsidRPr="00A313CA" w:rsidRDefault="005B7153" w:rsidP="005B7153">
            <w:pPr>
              <w:pStyle w:val="Bodyjustified"/>
            </w:pPr>
            <w:r>
              <w:t>10</w:t>
            </w:r>
          </w:p>
        </w:tc>
        <w:tc>
          <w:tcPr>
            <w:tcW w:w="1134" w:type="dxa"/>
            <w:vMerge/>
          </w:tcPr>
          <w:p w14:paraId="07B9E5B3" w14:textId="77777777" w:rsidR="005B7153" w:rsidRPr="00A313CA" w:rsidRDefault="005B7153" w:rsidP="005B7153">
            <w:pPr>
              <w:pStyle w:val="Bodyjustified"/>
            </w:pPr>
          </w:p>
        </w:tc>
        <w:tc>
          <w:tcPr>
            <w:tcW w:w="1134" w:type="dxa"/>
          </w:tcPr>
          <w:p w14:paraId="01ADAAEB" w14:textId="77777777" w:rsidR="005B7153" w:rsidRPr="00A313CA" w:rsidRDefault="005B7153" w:rsidP="005B7153">
            <w:pPr>
              <w:pStyle w:val="Bodyjustified"/>
            </w:pPr>
            <w:r w:rsidRPr="00A313CA">
              <w:t>5.3</w:t>
            </w:r>
          </w:p>
        </w:tc>
        <w:tc>
          <w:tcPr>
            <w:tcW w:w="1077" w:type="dxa"/>
            <w:vMerge/>
          </w:tcPr>
          <w:p w14:paraId="7E82B742" w14:textId="77777777" w:rsidR="005B7153" w:rsidRPr="00A313CA" w:rsidRDefault="005B7153" w:rsidP="005B7153">
            <w:pPr>
              <w:pStyle w:val="Bodyjustified"/>
            </w:pPr>
          </w:p>
        </w:tc>
        <w:tc>
          <w:tcPr>
            <w:tcW w:w="850" w:type="dxa"/>
            <w:vMerge/>
          </w:tcPr>
          <w:p w14:paraId="77BD6087" w14:textId="77777777" w:rsidR="005B7153" w:rsidRPr="00A313CA" w:rsidRDefault="005B7153" w:rsidP="005B7153">
            <w:pPr>
              <w:pStyle w:val="Bodyjustified"/>
            </w:pPr>
          </w:p>
        </w:tc>
      </w:tr>
      <w:tr w:rsidR="005B7153" w:rsidRPr="00A313CA" w14:paraId="557EBF8D" w14:textId="77777777" w:rsidTr="00477E45">
        <w:trPr>
          <w:trHeight w:val="238"/>
        </w:trPr>
        <w:tc>
          <w:tcPr>
            <w:tcW w:w="1247" w:type="dxa"/>
            <w:vMerge/>
          </w:tcPr>
          <w:p w14:paraId="56812865" w14:textId="77777777" w:rsidR="005B7153" w:rsidRPr="00A313CA" w:rsidRDefault="005B7153" w:rsidP="005B7153">
            <w:pPr>
              <w:pStyle w:val="Bodyjustified"/>
            </w:pPr>
          </w:p>
        </w:tc>
        <w:tc>
          <w:tcPr>
            <w:tcW w:w="1247" w:type="dxa"/>
          </w:tcPr>
          <w:p w14:paraId="33F78774" w14:textId="77777777" w:rsidR="005B7153" w:rsidRPr="00A313CA" w:rsidRDefault="005B7153" w:rsidP="005B7153">
            <w:pPr>
              <w:pStyle w:val="Bodyjustified"/>
            </w:pPr>
            <w:r w:rsidRPr="00A313CA">
              <w:t>6.8</w:t>
            </w:r>
          </w:p>
        </w:tc>
        <w:tc>
          <w:tcPr>
            <w:tcW w:w="1247" w:type="dxa"/>
          </w:tcPr>
          <w:p w14:paraId="3A144209" w14:textId="77777777" w:rsidR="005B7153" w:rsidRPr="00A313CA" w:rsidRDefault="005B7153" w:rsidP="005B7153">
            <w:pPr>
              <w:pStyle w:val="Bodyjustified"/>
            </w:pPr>
            <w:r>
              <w:t>10, 20</w:t>
            </w:r>
          </w:p>
        </w:tc>
        <w:tc>
          <w:tcPr>
            <w:tcW w:w="1134" w:type="dxa"/>
            <w:vMerge/>
          </w:tcPr>
          <w:p w14:paraId="36362564" w14:textId="77777777" w:rsidR="005B7153" w:rsidRPr="00A313CA" w:rsidRDefault="005B7153" w:rsidP="005B7153">
            <w:pPr>
              <w:pStyle w:val="Bodyjustified"/>
            </w:pPr>
          </w:p>
        </w:tc>
        <w:tc>
          <w:tcPr>
            <w:tcW w:w="1134" w:type="dxa"/>
          </w:tcPr>
          <w:p w14:paraId="56454A2A" w14:textId="77777777" w:rsidR="005B7153" w:rsidRPr="00A313CA" w:rsidRDefault="005B7153" w:rsidP="005B7153">
            <w:pPr>
              <w:pStyle w:val="Bodyjustified"/>
            </w:pPr>
            <w:r w:rsidRPr="00A313CA">
              <w:t>5.9</w:t>
            </w:r>
          </w:p>
        </w:tc>
        <w:tc>
          <w:tcPr>
            <w:tcW w:w="1077" w:type="dxa"/>
          </w:tcPr>
          <w:p w14:paraId="3B3B091F" w14:textId="77777777" w:rsidR="005B7153" w:rsidRPr="00A313CA" w:rsidRDefault="005B7153" w:rsidP="005B7153">
            <w:pPr>
              <w:pStyle w:val="Bodyjustified"/>
            </w:pPr>
            <w:r w:rsidRPr="00A313CA">
              <w:t>7.8</w:t>
            </w:r>
          </w:p>
        </w:tc>
        <w:tc>
          <w:tcPr>
            <w:tcW w:w="850" w:type="dxa"/>
          </w:tcPr>
          <w:p w14:paraId="62D9B843" w14:textId="77777777" w:rsidR="005B7153" w:rsidRPr="00A313CA" w:rsidRDefault="005B7153" w:rsidP="005B7153">
            <w:pPr>
              <w:pStyle w:val="Bodyjustified"/>
            </w:pPr>
            <w:r w:rsidRPr="00A313CA">
              <w:t>17</w:t>
            </w:r>
          </w:p>
        </w:tc>
      </w:tr>
      <w:tr w:rsidR="005B7153" w:rsidRPr="00A313CA" w14:paraId="7A5CA447" w14:textId="77777777" w:rsidTr="00477E45">
        <w:trPr>
          <w:trHeight w:val="238"/>
        </w:trPr>
        <w:tc>
          <w:tcPr>
            <w:tcW w:w="1247" w:type="dxa"/>
            <w:vMerge/>
          </w:tcPr>
          <w:p w14:paraId="7A875C8F" w14:textId="77777777" w:rsidR="005B7153" w:rsidRPr="00A313CA" w:rsidRDefault="005B7153" w:rsidP="005B7153">
            <w:pPr>
              <w:pStyle w:val="Bodyjustified"/>
            </w:pPr>
          </w:p>
        </w:tc>
        <w:tc>
          <w:tcPr>
            <w:tcW w:w="1247" w:type="dxa"/>
          </w:tcPr>
          <w:p w14:paraId="35F6E012" w14:textId="77777777" w:rsidR="005B7153" w:rsidRPr="00A313CA" w:rsidRDefault="005B7153" w:rsidP="005B7153">
            <w:pPr>
              <w:pStyle w:val="Bodyjustified"/>
            </w:pPr>
            <w:r w:rsidRPr="00A313CA">
              <w:t>0.47</w:t>
            </w:r>
          </w:p>
        </w:tc>
        <w:tc>
          <w:tcPr>
            <w:tcW w:w="1247" w:type="dxa"/>
          </w:tcPr>
          <w:p w14:paraId="5AFEF1C6" w14:textId="77777777" w:rsidR="005B7153" w:rsidRPr="00A313CA" w:rsidRDefault="005B7153" w:rsidP="005B7153">
            <w:pPr>
              <w:pStyle w:val="Bodyjustified"/>
            </w:pPr>
            <w:r>
              <w:t>10, 20</w:t>
            </w:r>
          </w:p>
        </w:tc>
        <w:tc>
          <w:tcPr>
            <w:tcW w:w="1134" w:type="dxa"/>
            <w:vMerge w:val="restart"/>
          </w:tcPr>
          <w:p w14:paraId="018E0D9A" w14:textId="77777777" w:rsidR="005B7153" w:rsidRPr="00A313CA" w:rsidRDefault="005B7153" w:rsidP="005B7153">
            <w:pPr>
              <w:pStyle w:val="Bodyjustified"/>
            </w:pPr>
            <w:r w:rsidRPr="00A313CA">
              <w:t>400</w:t>
            </w:r>
          </w:p>
        </w:tc>
        <w:tc>
          <w:tcPr>
            <w:tcW w:w="1134" w:type="dxa"/>
          </w:tcPr>
          <w:p w14:paraId="41AC8A29" w14:textId="77777777" w:rsidR="005B7153" w:rsidRPr="00A313CA" w:rsidRDefault="005B7153" w:rsidP="005B7153">
            <w:pPr>
              <w:pStyle w:val="Bodyjustified"/>
            </w:pPr>
            <w:r w:rsidRPr="00A313CA">
              <w:t>1</w:t>
            </w:r>
          </w:p>
        </w:tc>
        <w:tc>
          <w:tcPr>
            <w:tcW w:w="1077" w:type="dxa"/>
            <w:vMerge w:val="restart"/>
          </w:tcPr>
          <w:p w14:paraId="133D3019" w14:textId="77777777" w:rsidR="005B7153" w:rsidRPr="00A313CA" w:rsidRDefault="005B7153" w:rsidP="005B7153">
            <w:pPr>
              <w:pStyle w:val="Bodyjustified"/>
            </w:pPr>
            <w:r w:rsidRPr="00A313CA">
              <w:t>2.7</w:t>
            </w:r>
          </w:p>
        </w:tc>
        <w:tc>
          <w:tcPr>
            <w:tcW w:w="850" w:type="dxa"/>
          </w:tcPr>
          <w:p w14:paraId="2D6AEEEC" w14:textId="77777777" w:rsidR="005B7153" w:rsidRPr="00A313CA" w:rsidRDefault="005B7153" w:rsidP="005B7153">
            <w:pPr>
              <w:pStyle w:val="Bodyjustified"/>
            </w:pPr>
            <w:r w:rsidRPr="00A313CA">
              <w:t>6</w:t>
            </w:r>
          </w:p>
        </w:tc>
      </w:tr>
      <w:tr w:rsidR="005B7153" w:rsidRPr="00A313CA" w14:paraId="66597774" w14:textId="77777777" w:rsidTr="00477E45">
        <w:trPr>
          <w:trHeight w:val="238"/>
        </w:trPr>
        <w:tc>
          <w:tcPr>
            <w:tcW w:w="1247" w:type="dxa"/>
            <w:vMerge/>
          </w:tcPr>
          <w:p w14:paraId="4F17421C" w14:textId="77777777" w:rsidR="005B7153" w:rsidRPr="00A313CA" w:rsidRDefault="005B7153" w:rsidP="005B7153">
            <w:pPr>
              <w:pStyle w:val="Bodyjustified"/>
            </w:pPr>
          </w:p>
        </w:tc>
        <w:tc>
          <w:tcPr>
            <w:tcW w:w="1247" w:type="dxa"/>
          </w:tcPr>
          <w:p w14:paraId="4A501200" w14:textId="77777777" w:rsidR="005B7153" w:rsidRPr="00A313CA" w:rsidRDefault="005B7153" w:rsidP="005B7153">
            <w:pPr>
              <w:pStyle w:val="Bodyjustified"/>
            </w:pPr>
            <w:r w:rsidRPr="00A313CA">
              <w:t>0.56</w:t>
            </w:r>
          </w:p>
        </w:tc>
        <w:tc>
          <w:tcPr>
            <w:tcW w:w="1247" w:type="dxa"/>
          </w:tcPr>
          <w:p w14:paraId="7CCF5E11" w14:textId="77777777" w:rsidR="005B7153" w:rsidRPr="00A313CA" w:rsidRDefault="005B7153" w:rsidP="005B7153">
            <w:pPr>
              <w:pStyle w:val="Bodyjustified"/>
            </w:pPr>
            <w:r>
              <w:t>10</w:t>
            </w:r>
          </w:p>
        </w:tc>
        <w:tc>
          <w:tcPr>
            <w:tcW w:w="1134" w:type="dxa"/>
            <w:vMerge/>
          </w:tcPr>
          <w:p w14:paraId="3A58AABC" w14:textId="77777777" w:rsidR="005B7153" w:rsidRPr="00A313CA" w:rsidRDefault="005B7153" w:rsidP="005B7153">
            <w:pPr>
              <w:pStyle w:val="Bodyjustified"/>
            </w:pPr>
          </w:p>
        </w:tc>
        <w:tc>
          <w:tcPr>
            <w:tcW w:w="1134" w:type="dxa"/>
          </w:tcPr>
          <w:p w14:paraId="769AD22C" w14:textId="77777777" w:rsidR="005B7153" w:rsidRPr="00A313CA" w:rsidRDefault="005B7153" w:rsidP="005B7153">
            <w:pPr>
              <w:pStyle w:val="Bodyjustified"/>
            </w:pPr>
            <w:r w:rsidRPr="00A313CA">
              <w:t>1.5</w:t>
            </w:r>
          </w:p>
        </w:tc>
        <w:tc>
          <w:tcPr>
            <w:tcW w:w="1077" w:type="dxa"/>
            <w:vMerge/>
          </w:tcPr>
          <w:p w14:paraId="2C7DE70F" w14:textId="77777777" w:rsidR="005B7153" w:rsidRPr="00A313CA" w:rsidRDefault="005B7153" w:rsidP="005B7153">
            <w:pPr>
              <w:pStyle w:val="Bodyjustified"/>
            </w:pPr>
          </w:p>
        </w:tc>
        <w:tc>
          <w:tcPr>
            <w:tcW w:w="850" w:type="dxa"/>
          </w:tcPr>
          <w:p w14:paraId="7515F4B3" w14:textId="77777777" w:rsidR="005B7153" w:rsidRPr="00A313CA" w:rsidRDefault="005B7153" w:rsidP="005B7153">
            <w:pPr>
              <w:pStyle w:val="Bodyjustified"/>
            </w:pPr>
            <w:r w:rsidRPr="00A313CA">
              <w:t>10</w:t>
            </w:r>
          </w:p>
        </w:tc>
      </w:tr>
      <w:tr w:rsidR="005B7153" w:rsidRPr="00A313CA" w14:paraId="40A193C5" w14:textId="77777777" w:rsidTr="00477E45">
        <w:trPr>
          <w:trHeight w:val="238"/>
        </w:trPr>
        <w:tc>
          <w:tcPr>
            <w:tcW w:w="1247" w:type="dxa"/>
            <w:vMerge/>
          </w:tcPr>
          <w:p w14:paraId="114883DF" w14:textId="77777777" w:rsidR="005B7153" w:rsidRPr="00A313CA" w:rsidRDefault="005B7153" w:rsidP="005B7153">
            <w:pPr>
              <w:pStyle w:val="Bodyjustified"/>
            </w:pPr>
          </w:p>
        </w:tc>
        <w:tc>
          <w:tcPr>
            <w:tcW w:w="1247" w:type="dxa"/>
          </w:tcPr>
          <w:p w14:paraId="25F7B69D" w14:textId="77777777" w:rsidR="005B7153" w:rsidRPr="00A313CA" w:rsidRDefault="005B7153" w:rsidP="005B7153">
            <w:pPr>
              <w:pStyle w:val="Bodyjustified"/>
            </w:pPr>
            <w:r w:rsidRPr="00A313CA">
              <w:t>0.68</w:t>
            </w:r>
          </w:p>
        </w:tc>
        <w:tc>
          <w:tcPr>
            <w:tcW w:w="1247" w:type="dxa"/>
          </w:tcPr>
          <w:p w14:paraId="2B256C25" w14:textId="77777777" w:rsidR="005B7153" w:rsidRPr="00A313CA" w:rsidRDefault="005B7153" w:rsidP="005B7153">
            <w:pPr>
              <w:pStyle w:val="Bodyjustified"/>
            </w:pPr>
            <w:r>
              <w:t>10, 20</w:t>
            </w:r>
          </w:p>
        </w:tc>
        <w:tc>
          <w:tcPr>
            <w:tcW w:w="1134" w:type="dxa"/>
            <w:vMerge/>
          </w:tcPr>
          <w:p w14:paraId="55B28961" w14:textId="77777777" w:rsidR="005B7153" w:rsidRPr="00A313CA" w:rsidRDefault="005B7153" w:rsidP="005B7153">
            <w:pPr>
              <w:pStyle w:val="Bodyjustified"/>
            </w:pPr>
          </w:p>
        </w:tc>
        <w:tc>
          <w:tcPr>
            <w:tcW w:w="1134" w:type="dxa"/>
          </w:tcPr>
          <w:p w14:paraId="3D4D2215" w14:textId="77777777" w:rsidR="005B7153" w:rsidRPr="00A313CA" w:rsidRDefault="005B7153" w:rsidP="005B7153">
            <w:pPr>
              <w:pStyle w:val="Bodyjustified"/>
            </w:pPr>
            <w:r w:rsidRPr="00A313CA">
              <w:t>1.6</w:t>
            </w:r>
          </w:p>
        </w:tc>
        <w:tc>
          <w:tcPr>
            <w:tcW w:w="1077" w:type="dxa"/>
            <w:vMerge w:val="restart"/>
          </w:tcPr>
          <w:p w14:paraId="53216348" w14:textId="77777777" w:rsidR="005B7153" w:rsidRPr="00A313CA" w:rsidRDefault="005B7153" w:rsidP="005B7153">
            <w:pPr>
              <w:pStyle w:val="Bodyjustified"/>
            </w:pPr>
            <w:r w:rsidRPr="00A313CA">
              <w:t>3.6</w:t>
            </w:r>
          </w:p>
        </w:tc>
        <w:tc>
          <w:tcPr>
            <w:tcW w:w="850" w:type="dxa"/>
            <w:vMerge w:val="restart"/>
          </w:tcPr>
          <w:p w14:paraId="42EAB153" w14:textId="77777777" w:rsidR="005B7153" w:rsidRPr="00A313CA" w:rsidRDefault="005B7153" w:rsidP="005B7153">
            <w:pPr>
              <w:pStyle w:val="Bodyjustified"/>
            </w:pPr>
            <w:r w:rsidRPr="00A313CA">
              <w:t>8</w:t>
            </w:r>
          </w:p>
        </w:tc>
      </w:tr>
      <w:tr w:rsidR="005B7153" w:rsidRPr="00A313CA" w14:paraId="1A65483B" w14:textId="77777777" w:rsidTr="00477E45">
        <w:trPr>
          <w:trHeight w:val="238"/>
        </w:trPr>
        <w:tc>
          <w:tcPr>
            <w:tcW w:w="1247" w:type="dxa"/>
            <w:vMerge/>
          </w:tcPr>
          <w:p w14:paraId="11AEC582" w14:textId="77777777" w:rsidR="005B7153" w:rsidRPr="00A313CA" w:rsidRDefault="005B7153" w:rsidP="005B7153">
            <w:pPr>
              <w:pStyle w:val="Bodyjustified"/>
            </w:pPr>
          </w:p>
        </w:tc>
        <w:tc>
          <w:tcPr>
            <w:tcW w:w="1247" w:type="dxa"/>
          </w:tcPr>
          <w:p w14:paraId="78DBD700" w14:textId="77777777" w:rsidR="005B7153" w:rsidRPr="00A313CA" w:rsidRDefault="005B7153" w:rsidP="005B7153">
            <w:pPr>
              <w:pStyle w:val="Bodyjustified"/>
            </w:pPr>
            <w:r w:rsidRPr="00A313CA">
              <w:t>0.82</w:t>
            </w:r>
          </w:p>
        </w:tc>
        <w:tc>
          <w:tcPr>
            <w:tcW w:w="1247" w:type="dxa"/>
          </w:tcPr>
          <w:p w14:paraId="24D425D8" w14:textId="77777777" w:rsidR="005B7153" w:rsidRPr="00A313CA" w:rsidRDefault="005B7153" w:rsidP="005B7153">
            <w:pPr>
              <w:pStyle w:val="Bodyjustified"/>
            </w:pPr>
            <w:r>
              <w:t>10</w:t>
            </w:r>
          </w:p>
        </w:tc>
        <w:tc>
          <w:tcPr>
            <w:tcW w:w="1134" w:type="dxa"/>
            <w:vMerge/>
          </w:tcPr>
          <w:p w14:paraId="79BC9945" w14:textId="77777777" w:rsidR="005B7153" w:rsidRPr="00A313CA" w:rsidRDefault="005B7153" w:rsidP="005B7153">
            <w:pPr>
              <w:pStyle w:val="Bodyjustified"/>
            </w:pPr>
          </w:p>
        </w:tc>
        <w:tc>
          <w:tcPr>
            <w:tcW w:w="1134" w:type="dxa"/>
          </w:tcPr>
          <w:p w14:paraId="5350E90C" w14:textId="77777777" w:rsidR="005B7153" w:rsidRPr="00A313CA" w:rsidRDefault="005B7153" w:rsidP="005B7153">
            <w:pPr>
              <w:pStyle w:val="Bodyjustified"/>
            </w:pPr>
            <w:r w:rsidRPr="00A313CA">
              <w:t>1.8</w:t>
            </w:r>
          </w:p>
        </w:tc>
        <w:tc>
          <w:tcPr>
            <w:tcW w:w="1077" w:type="dxa"/>
            <w:vMerge/>
          </w:tcPr>
          <w:p w14:paraId="62094A4C" w14:textId="77777777" w:rsidR="005B7153" w:rsidRPr="00A313CA" w:rsidRDefault="005B7153" w:rsidP="005B7153">
            <w:pPr>
              <w:pStyle w:val="Bodyjustified"/>
            </w:pPr>
          </w:p>
        </w:tc>
        <w:tc>
          <w:tcPr>
            <w:tcW w:w="850" w:type="dxa"/>
            <w:vMerge/>
          </w:tcPr>
          <w:p w14:paraId="197436C1" w14:textId="77777777" w:rsidR="005B7153" w:rsidRPr="00A313CA" w:rsidRDefault="005B7153" w:rsidP="005B7153">
            <w:pPr>
              <w:pStyle w:val="Bodyjustified"/>
            </w:pPr>
          </w:p>
        </w:tc>
      </w:tr>
      <w:tr w:rsidR="005B7153" w:rsidRPr="00A313CA" w14:paraId="29B476AF" w14:textId="77777777" w:rsidTr="00477E45">
        <w:trPr>
          <w:trHeight w:val="238"/>
        </w:trPr>
        <w:tc>
          <w:tcPr>
            <w:tcW w:w="1247" w:type="dxa"/>
            <w:vMerge/>
          </w:tcPr>
          <w:p w14:paraId="3A90C92A" w14:textId="77777777" w:rsidR="005B7153" w:rsidRPr="00A313CA" w:rsidRDefault="005B7153" w:rsidP="005B7153">
            <w:pPr>
              <w:pStyle w:val="Bodyjustified"/>
            </w:pPr>
          </w:p>
        </w:tc>
        <w:tc>
          <w:tcPr>
            <w:tcW w:w="1247" w:type="dxa"/>
          </w:tcPr>
          <w:p w14:paraId="5F821FE8" w14:textId="77777777" w:rsidR="005B7153" w:rsidRPr="00A313CA" w:rsidRDefault="005B7153" w:rsidP="005B7153">
            <w:pPr>
              <w:pStyle w:val="Bodyjustified"/>
            </w:pPr>
            <w:r w:rsidRPr="00A313CA">
              <w:t>1</w:t>
            </w:r>
          </w:p>
        </w:tc>
        <w:tc>
          <w:tcPr>
            <w:tcW w:w="1247" w:type="dxa"/>
          </w:tcPr>
          <w:p w14:paraId="1E0EE458" w14:textId="77777777" w:rsidR="005B7153" w:rsidRPr="00A313CA" w:rsidRDefault="005B7153" w:rsidP="005B7153">
            <w:pPr>
              <w:pStyle w:val="Bodyjustified"/>
            </w:pPr>
            <w:r>
              <w:t>10, 20</w:t>
            </w:r>
          </w:p>
        </w:tc>
        <w:tc>
          <w:tcPr>
            <w:tcW w:w="1134" w:type="dxa"/>
            <w:vMerge/>
          </w:tcPr>
          <w:p w14:paraId="3C5ACE60" w14:textId="77777777" w:rsidR="005B7153" w:rsidRPr="00A313CA" w:rsidRDefault="005B7153" w:rsidP="005B7153">
            <w:pPr>
              <w:pStyle w:val="Bodyjustified"/>
            </w:pPr>
          </w:p>
        </w:tc>
        <w:tc>
          <w:tcPr>
            <w:tcW w:w="1134" w:type="dxa"/>
          </w:tcPr>
          <w:p w14:paraId="02ABFA84" w14:textId="77777777" w:rsidR="005B7153" w:rsidRPr="00A313CA" w:rsidRDefault="005B7153" w:rsidP="005B7153">
            <w:pPr>
              <w:pStyle w:val="Bodyjustified"/>
            </w:pPr>
            <w:r w:rsidRPr="00A313CA">
              <w:t>2.1</w:t>
            </w:r>
          </w:p>
        </w:tc>
        <w:tc>
          <w:tcPr>
            <w:tcW w:w="1077" w:type="dxa"/>
            <w:vMerge w:val="restart"/>
          </w:tcPr>
          <w:p w14:paraId="1AB651ED" w14:textId="77777777" w:rsidR="005B7153" w:rsidRPr="00A313CA" w:rsidRDefault="005B7153" w:rsidP="005B7153">
            <w:pPr>
              <w:pStyle w:val="Bodyjustified"/>
            </w:pPr>
            <w:r w:rsidRPr="00A313CA">
              <w:t>4.6</w:t>
            </w:r>
          </w:p>
        </w:tc>
        <w:tc>
          <w:tcPr>
            <w:tcW w:w="850" w:type="dxa"/>
            <w:vMerge w:val="restart"/>
          </w:tcPr>
          <w:p w14:paraId="5F71BEE0" w14:textId="77777777" w:rsidR="005B7153" w:rsidRPr="00A313CA" w:rsidRDefault="005B7153" w:rsidP="005B7153">
            <w:pPr>
              <w:pStyle w:val="Bodyjustified"/>
            </w:pPr>
            <w:r w:rsidRPr="00A313CA">
              <w:t>10</w:t>
            </w:r>
          </w:p>
        </w:tc>
      </w:tr>
      <w:tr w:rsidR="005B7153" w:rsidRPr="00A313CA" w14:paraId="5FA8E741" w14:textId="77777777" w:rsidTr="00477E45">
        <w:trPr>
          <w:trHeight w:val="238"/>
        </w:trPr>
        <w:tc>
          <w:tcPr>
            <w:tcW w:w="1247" w:type="dxa"/>
            <w:vMerge/>
          </w:tcPr>
          <w:p w14:paraId="0B39F337" w14:textId="77777777" w:rsidR="005B7153" w:rsidRPr="00A313CA" w:rsidRDefault="005B7153" w:rsidP="005B7153">
            <w:pPr>
              <w:pStyle w:val="Bodyjustified"/>
            </w:pPr>
          </w:p>
        </w:tc>
        <w:tc>
          <w:tcPr>
            <w:tcW w:w="1247" w:type="dxa"/>
          </w:tcPr>
          <w:p w14:paraId="49343E13" w14:textId="77777777" w:rsidR="005B7153" w:rsidRPr="00A313CA" w:rsidRDefault="005B7153" w:rsidP="005B7153">
            <w:pPr>
              <w:pStyle w:val="Bodyjustified"/>
            </w:pPr>
            <w:r w:rsidRPr="00A313CA">
              <w:t>1.2</w:t>
            </w:r>
          </w:p>
        </w:tc>
        <w:tc>
          <w:tcPr>
            <w:tcW w:w="1247" w:type="dxa"/>
          </w:tcPr>
          <w:p w14:paraId="743E4879" w14:textId="77777777" w:rsidR="005B7153" w:rsidRPr="00A313CA" w:rsidRDefault="005B7153" w:rsidP="005B7153">
            <w:pPr>
              <w:pStyle w:val="Bodyjustified"/>
            </w:pPr>
            <w:r>
              <w:t>10</w:t>
            </w:r>
          </w:p>
        </w:tc>
        <w:tc>
          <w:tcPr>
            <w:tcW w:w="1134" w:type="dxa"/>
            <w:vMerge/>
          </w:tcPr>
          <w:p w14:paraId="146F478A" w14:textId="77777777" w:rsidR="005B7153" w:rsidRPr="00A313CA" w:rsidRDefault="005B7153" w:rsidP="005B7153">
            <w:pPr>
              <w:pStyle w:val="Bodyjustified"/>
            </w:pPr>
          </w:p>
        </w:tc>
        <w:tc>
          <w:tcPr>
            <w:tcW w:w="1134" w:type="dxa"/>
          </w:tcPr>
          <w:p w14:paraId="0C183D19" w14:textId="77777777" w:rsidR="005B7153" w:rsidRPr="00A313CA" w:rsidRDefault="005B7153" w:rsidP="005B7153">
            <w:pPr>
              <w:pStyle w:val="Bodyjustified"/>
            </w:pPr>
            <w:r w:rsidRPr="00A313CA">
              <w:t>2.6</w:t>
            </w:r>
          </w:p>
        </w:tc>
        <w:tc>
          <w:tcPr>
            <w:tcW w:w="1077" w:type="dxa"/>
            <w:vMerge/>
          </w:tcPr>
          <w:p w14:paraId="18EC91E5" w14:textId="77777777" w:rsidR="005B7153" w:rsidRPr="00A313CA" w:rsidRDefault="005B7153" w:rsidP="005B7153">
            <w:pPr>
              <w:pStyle w:val="Bodyjustified"/>
            </w:pPr>
          </w:p>
        </w:tc>
        <w:tc>
          <w:tcPr>
            <w:tcW w:w="850" w:type="dxa"/>
            <w:vMerge/>
          </w:tcPr>
          <w:p w14:paraId="46A5BF4E" w14:textId="77777777" w:rsidR="005B7153" w:rsidRPr="00A313CA" w:rsidRDefault="005B7153" w:rsidP="005B7153">
            <w:pPr>
              <w:pStyle w:val="Bodyjustified"/>
            </w:pPr>
          </w:p>
        </w:tc>
      </w:tr>
      <w:tr w:rsidR="005B7153" w:rsidRPr="00A313CA" w14:paraId="19CD58E2" w14:textId="77777777" w:rsidTr="00477E45">
        <w:trPr>
          <w:trHeight w:val="238"/>
        </w:trPr>
        <w:tc>
          <w:tcPr>
            <w:tcW w:w="1247" w:type="dxa"/>
            <w:vMerge/>
          </w:tcPr>
          <w:p w14:paraId="6DBC933C" w14:textId="77777777" w:rsidR="005B7153" w:rsidRPr="00A313CA" w:rsidRDefault="005B7153" w:rsidP="005B7153">
            <w:pPr>
              <w:pStyle w:val="Bodyjustified"/>
            </w:pPr>
          </w:p>
        </w:tc>
        <w:tc>
          <w:tcPr>
            <w:tcW w:w="1247" w:type="dxa"/>
          </w:tcPr>
          <w:p w14:paraId="766950D7" w14:textId="77777777" w:rsidR="005B7153" w:rsidRPr="00A313CA" w:rsidRDefault="005B7153" w:rsidP="005B7153">
            <w:pPr>
              <w:pStyle w:val="Bodyjustified"/>
            </w:pPr>
            <w:r w:rsidRPr="00A313CA">
              <w:t>1.5</w:t>
            </w:r>
          </w:p>
        </w:tc>
        <w:tc>
          <w:tcPr>
            <w:tcW w:w="1247" w:type="dxa"/>
          </w:tcPr>
          <w:p w14:paraId="414F459C" w14:textId="77777777" w:rsidR="005B7153" w:rsidRPr="00A313CA" w:rsidRDefault="005B7153" w:rsidP="005B7153">
            <w:pPr>
              <w:pStyle w:val="Bodyjustified"/>
            </w:pPr>
            <w:r>
              <w:t>10, 20</w:t>
            </w:r>
          </w:p>
        </w:tc>
        <w:tc>
          <w:tcPr>
            <w:tcW w:w="1134" w:type="dxa"/>
            <w:vMerge/>
          </w:tcPr>
          <w:p w14:paraId="192E551B" w14:textId="77777777" w:rsidR="005B7153" w:rsidRPr="00A313CA" w:rsidRDefault="005B7153" w:rsidP="005B7153">
            <w:pPr>
              <w:pStyle w:val="Bodyjustified"/>
            </w:pPr>
          </w:p>
        </w:tc>
        <w:tc>
          <w:tcPr>
            <w:tcW w:w="1134" w:type="dxa"/>
          </w:tcPr>
          <w:p w14:paraId="2183A1B6" w14:textId="77777777" w:rsidR="005B7153" w:rsidRPr="00A313CA" w:rsidRDefault="005B7153" w:rsidP="005B7153">
            <w:pPr>
              <w:pStyle w:val="Bodyjustified"/>
            </w:pPr>
            <w:r w:rsidRPr="00A313CA">
              <w:t>3.2</w:t>
            </w:r>
          </w:p>
        </w:tc>
        <w:tc>
          <w:tcPr>
            <w:tcW w:w="1077" w:type="dxa"/>
            <w:vMerge w:val="restart"/>
          </w:tcPr>
          <w:p w14:paraId="51DF7FBC" w14:textId="77777777" w:rsidR="005B7153" w:rsidRPr="00A313CA" w:rsidRDefault="005B7153" w:rsidP="005B7153">
            <w:pPr>
              <w:pStyle w:val="Bodyjustified"/>
            </w:pPr>
            <w:r w:rsidRPr="00A313CA">
              <w:t>5.5</w:t>
            </w:r>
          </w:p>
        </w:tc>
        <w:tc>
          <w:tcPr>
            <w:tcW w:w="850" w:type="dxa"/>
            <w:vMerge w:val="restart"/>
          </w:tcPr>
          <w:p w14:paraId="0634271E" w14:textId="77777777" w:rsidR="005B7153" w:rsidRPr="00A313CA" w:rsidRDefault="005B7153" w:rsidP="005B7153">
            <w:pPr>
              <w:pStyle w:val="Bodyjustified"/>
            </w:pPr>
            <w:r w:rsidRPr="00A313CA">
              <w:t>12</w:t>
            </w:r>
          </w:p>
        </w:tc>
      </w:tr>
      <w:tr w:rsidR="005B7153" w:rsidRPr="00A313CA" w14:paraId="17FBE4D7" w14:textId="77777777" w:rsidTr="00477E45">
        <w:trPr>
          <w:trHeight w:val="238"/>
        </w:trPr>
        <w:tc>
          <w:tcPr>
            <w:tcW w:w="1247" w:type="dxa"/>
            <w:vMerge/>
          </w:tcPr>
          <w:p w14:paraId="75D7854E" w14:textId="77777777" w:rsidR="005B7153" w:rsidRPr="00A313CA" w:rsidRDefault="005B7153" w:rsidP="005B7153">
            <w:pPr>
              <w:pStyle w:val="Bodyjustified"/>
            </w:pPr>
          </w:p>
        </w:tc>
        <w:tc>
          <w:tcPr>
            <w:tcW w:w="1247" w:type="dxa"/>
          </w:tcPr>
          <w:p w14:paraId="6821EBCF" w14:textId="77777777" w:rsidR="005B7153" w:rsidRPr="00A313CA" w:rsidRDefault="005B7153" w:rsidP="005B7153">
            <w:pPr>
              <w:pStyle w:val="Bodyjustified"/>
            </w:pPr>
            <w:r w:rsidRPr="00A313CA">
              <w:t>1.8</w:t>
            </w:r>
          </w:p>
        </w:tc>
        <w:tc>
          <w:tcPr>
            <w:tcW w:w="1247" w:type="dxa"/>
          </w:tcPr>
          <w:p w14:paraId="78604262" w14:textId="77777777" w:rsidR="005B7153" w:rsidRPr="00A313CA" w:rsidRDefault="005B7153" w:rsidP="005B7153">
            <w:pPr>
              <w:pStyle w:val="Bodyjustified"/>
            </w:pPr>
            <w:r>
              <w:t>10</w:t>
            </w:r>
          </w:p>
        </w:tc>
        <w:tc>
          <w:tcPr>
            <w:tcW w:w="1134" w:type="dxa"/>
            <w:vMerge/>
          </w:tcPr>
          <w:p w14:paraId="1FDF8FCE" w14:textId="77777777" w:rsidR="005B7153" w:rsidRPr="00A313CA" w:rsidRDefault="005B7153" w:rsidP="005B7153">
            <w:pPr>
              <w:pStyle w:val="Bodyjustified"/>
            </w:pPr>
          </w:p>
        </w:tc>
        <w:tc>
          <w:tcPr>
            <w:tcW w:w="1134" w:type="dxa"/>
          </w:tcPr>
          <w:p w14:paraId="5E9CA262" w14:textId="77777777" w:rsidR="005B7153" w:rsidRPr="00A313CA" w:rsidRDefault="005B7153" w:rsidP="005B7153">
            <w:pPr>
              <w:pStyle w:val="Bodyjustified"/>
            </w:pPr>
            <w:r w:rsidRPr="00A313CA">
              <w:t>3.6</w:t>
            </w:r>
          </w:p>
        </w:tc>
        <w:tc>
          <w:tcPr>
            <w:tcW w:w="1077" w:type="dxa"/>
            <w:vMerge/>
          </w:tcPr>
          <w:p w14:paraId="3A0E6D8E" w14:textId="77777777" w:rsidR="005B7153" w:rsidRPr="00A313CA" w:rsidRDefault="005B7153" w:rsidP="005B7153">
            <w:pPr>
              <w:pStyle w:val="Bodyjustified"/>
            </w:pPr>
          </w:p>
        </w:tc>
        <w:tc>
          <w:tcPr>
            <w:tcW w:w="850" w:type="dxa"/>
            <w:vMerge/>
          </w:tcPr>
          <w:p w14:paraId="568DC643" w14:textId="77777777" w:rsidR="005B7153" w:rsidRPr="00A313CA" w:rsidRDefault="005B7153" w:rsidP="005B7153">
            <w:pPr>
              <w:pStyle w:val="Bodyjustified"/>
            </w:pPr>
          </w:p>
        </w:tc>
      </w:tr>
      <w:tr w:rsidR="005B7153" w:rsidRPr="00A313CA" w14:paraId="532006C1" w14:textId="77777777" w:rsidTr="00477E45">
        <w:trPr>
          <w:trHeight w:val="238"/>
        </w:trPr>
        <w:tc>
          <w:tcPr>
            <w:tcW w:w="1247" w:type="dxa"/>
            <w:vMerge/>
          </w:tcPr>
          <w:p w14:paraId="3586C02E" w14:textId="77777777" w:rsidR="005B7153" w:rsidRPr="00A313CA" w:rsidRDefault="005B7153" w:rsidP="005B7153">
            <w:pPr>
              <w:pStyle w:val="Bodyjustified"/>
            </w:pPr>
          </w:p>
        </w:tc>
        <w:tc>
          <w:tcPr>
            <w:tcW w:w="1247" w:type="dxa"/>
          </w:tcPr>
          <w:p w14:paraId="0D8787C5" w14:textId="77777777" w:rsidR="005B7153" w:rsidRPr="00A313CA" w:rsidRDefault="005B7153" w:rsidP="005B7153">
            <w:pPr>
              <w:pStyle w:val="Bodyjustified"/>
            </w:pPr>
            <w:r w:rsidRPr="00A313CA">
              <w:t>2.2</w:t>
            </w:r>
          </w:p>
        </w:tc>
        <w:tc>
          <w:tcPr>
            <w:tcW w:w="1247" w:type="dxa"/>
          </w:tcPr>
          <w:p w14:paraId="237048FD" w14:textId="77777777" w:rsidR="005B7153" w:rsidRPr="00A313CA" w:rsidRDefault="005B7153" w:rsidP="005B7153">
            <w:pPr>
              <w:pStyle w:val="Bodyjustified"/>
            </w:pPr>
            <w:r>
              <w:t>10, 20</w:t>
            </w:r>
          </w:p>
        </w:tc>
        <w:tc>
          <w:tcPr>
            <w:tcW w:w="1134" w:type="dxa"/>
            <w:vMerge/>
          </w:tcPr>
          <w:p w14:paraId="25ACE322" w14:textId="77777777" w:rsidR="005B7153" w:rsidRPr="00A313CA" w:rsidRDefault="005B7153" w:rsidP="005B7153">
            <w:pPr>
              <w:pStyle w:val="Bodyjustified"/>
            </w:pPr>
          </w:p>
        </w:tc>
        <w:tc>
          <w:tcPr>
            <w:tcW w:w="1134" w:type="dxa"/>
          </w:tcPr>
          <w:p w14:paraId="7492654B" w14:textId="77777777" w:rsidR="005B7153" w:rsidRPr="00A313CA" w:rsidRDefault="005B7153" w:rsidP="005B7153">
            <w:pPr>
              <w:pStyle w:val="Bodyjustified"/>
            </w:pPr>
            <w:r w:rsidRPr="00A313CA">
              <w:t>4.2</w:t>
            </w:r>
          </w:p>
        </w:tc>
        <w:tc>
          <w:tcPr>
            <w:tcW w:w="1077" w:type="dxa"/>
          </w:tcPr>
          <w:p w14:paraId="2F44D533" w14:textId="77777777" w:rsidR="005B7153" w:rsidRPr="00A313CA" w:rsidRDefault="005B7153" w:rsidP="005B7153">
            <w:pPr>
              <w:pStyle w:val="Bodyjustified"/>
            </w:pPr>
            <w:r w:rsidRPr="00A313CA">
              <w:t>6.8</w:t>
            </w:r>
          </w:p>
        </w:tc>
        <w:tc>
          <w:tcPr>
            <w:tcW w:w="850" w:type="dxa"/>
          </w:tcPr>
          <w:p w14:paraId="7EB3CF2E" w14:textId="77777777" w:rsidR="005B7153" w:rsidRPr="00A313CA" w:rsidRDefault="005B7153" w:rsidP="005B7153">
            <w:pPr>
              <w:pStyle w:val="Bodyjustified"/>
            </w:pPr>
            <w:r w:rsidRPr="00A313CA">
              <w:t>15</w:t>
            </w:r>
          </w:p>
        </w:tc>
      </w:tr>
      <w:tr w:rsidR="005B7153" w:rsidRPr="00A313CA" w14:paraId="3AC708BC" w14:textId="77777777" w:rsidTr="00477E45">
        <w:trPr>
          <w:trHeight w:val="238"/>
        </w:trPr>
        <w:tc>
          <w:tcPr>
            <w:tcW w:w="1247" w:type="dxa"/>
            <w:vMerge/>
          </w:tcPr>
          <w:p w14:paraId="0EAFFB73" w14:textId="77777777" w:rsidR="005B7153" w:rsidRPr="00A313CA" w:rsidRDefault="005B7153" w:rsidP="005B7153">
            <w:pPr>
              <w:pStyle w:val="Bodyjustified"/>
            </w:pPr>
          </w:p>
        </w:tc>
        <w:tc>
          <w:tcPr>
            <w:tcW w:w="1247" w:type="dxa"/>
          </w:tcPr>
          <w:p w14:paraId="104E1C62" w14:textId="77777777" w:rsidR="005B7153" w:rsidRPr="00A313CA" w:rsidRDefault="005B7153" w:rsidP="005B7153">
            <w:pPr>
              <w:pStyle w:val="Bodyjustified"/>
            </w:pPr>
            <w:r w:rsidRPr="00A313CA">
              <w:t>2.7</w:t>
            </w:r>
          </w:p>
        </w:tc>
        <w:tc>
          <w:tcPr>
            <w:tcW w:w="1247" w:type="dxa"/>
          </w:tcPr>
          <w:p w14:paraId="1FA39885" w14:textId="77777777" w:rsidR="005B7153" w:rsidRPr="00A313CA" w:rsidRDefault="005B7153" w:rsidP="005B7153">
            <w:pPr>
              <w:pStyle w:val="Bodyjustified"/>
            </w:pPr>
            <w:r>
              <w:t>10</w:t>
            </w:r>
          </w:p>
        </w:tc>
        <w:tc>
          <w:tcPr>
            <w:tcW w:w="1134" w:type="dxa"/>
            <w:vMerge/>
          </w:tcPr>
          <w:p w14:paraId="621EF3A4" w14:textId="77777777" w:rsidR="005B7153" w:rsidRPr="00A313CA" w:rsidRDefault="005B7153" w:rsidP="005B7153">
            <w:pPr>
              <w:pStyle w:val="Bodyjustified"/>
            </w:pPr>
          </w:p>
        </w:tc>
        <w:tc>
          <w:tcPr>
            <w:tcW w:w="1134" w:type="dxa"/>
          </w:tcPr>
          <w:p w14:paraId="5875C5CD" w14:textId="77777777" w:rsidR="005B7153" w:rsidRPr="00A313CA" w:rsidRDefault="005B7153" w:rsidP="005B7153">
            <w:pPr>
              <w:pStyle w:val="Bodyjustified"/>
            </w:pPr>
            <w:r w:rsidRPr="00A313CA">
              <w:t>4.7</w:t>
            </w:r>
          </w:p>
        </w:tc>
        <w:tc>
          <w:tcPr>
            <w:tcW w:w="1077" w:type="dxa"/>
          </w:tcPr>
          <w:p w14:paraId="3932208A" w14:textId="77777777" w:rsidR="005B7153" w:rsidRPr="00A313CA" w:rsidRDefault="005B7153" w:rsidP="005B7153">
            <w:pPr>
              <w:pStyle w:val="Bodyjustified"/>
            </w:pPr>
            <w:r w:rsidRPr="00A313CA">
              <w:t>7.8</w:t>
            </w:r>
          </w:p>
        </w:tc>
        <w:tc>
          <w:tcPr>
            <w:tcW w:w="850" w:type="dxa"/>
          </w:tcPr>
          <w:p w14:paraId="53172A85" w14:textId="77777777" w:rsidR="005B7153" w:rsidRPr="00A313CA" w:rsidRDefault="005B7153" w:rsidP="005B7153">
            <w:pPr>
              <w:pStyle w:val="Bodyjustified"/>
            </w:pPr>
            <w:r w:rsidRPr="00A313CA">
              <w:t>17</w:t>
            </w:r>
          </w:p>
        </w:tc>
      </w:tr>
      <w:tr w:rsidR="005B7153" w:rsidRPr="00A313CA" w14:paraId="21E424AB" w14:textId="77777777" w:rsidTr="00477E45">
        <w:trPr>
          <w:trHeight w:val="238"/>
        </w:trPr>
        <w:tc>
          <w:tcPr>
            <w:tcW w:w="1247" w:type="dxa"/>
            <w:vMerge/>
          </w:tcPr>
          <w:p w14:paraId="00A6D4AA" w14:textId="77777777" w:rsidR="005B7153" w:rsidRPr="00A313CA" w:rsidRDefault="005B7153" w:rsidP="005B7153">
            <w:pPr>
              <w:pStyle w:val="Bodyjustified"/>
            </w:pPr>
          </w:p>
        </w:tc>
        <w:tc>
          <w:tcPr>
            <w:tcW w:w="1247" w:type="dxa"/>
          </w:tcPr>
          <w:p w14:paraId="1B39325C" w14:textId="77777777" w:rsidR="005B7153" w:rsidRPr="00A313CA" w:rsidRDefault="005B7153" w:rsidP="005B7153">
            <w:pPr>
              <w:pStyle w:val="Bodyjustified"/>
            </w:pPr>
            <w:r w:rsidRPr="00A313CA">
              <w:t>0.27</w:t>
            </w:r>
          </w:p>
        </w:tc>
        <w:tc>
          <w:tcPr>
            <w:tcW w:w="1247" w:type="dxa"/>
          </w:tcPr>
          <w:p w14:paraId="7C4DBA87" w14:textId="77777777" w:rsidR="005B7153" w:rsidRPr="00A313CA" w:rsidRDefault="005B7153" w:rsidP="005B7153">
            <w:pPr>
              <w:pStyle w:val="Bodyjustified"/>
            </w:pPr>
            <w:r>
              <w:t>10</w:t>
            </w:r>
          </w:p>
        </w:tc>
        <w:tc>
          <w:tcPr>
            <w:tcW w:w="1134" w:type="dxa"/>
            <w:vMerge w:val="restart"/>
          </w:tcPr>
          <w:p w14:paraId="4CF9C0D8" w14:textId="77777777" w:rsidR="005B7153" w:rsidRPr="00A313CA" w:rsidRDefault="005B7153" w:rsidP="005B7153">
            <w:pPr>
              <w:pStyle w:val="Bodyjustified"/>
            </w:pPr>
            <w:r w:rsidRPr="00A313CA">
              <w:t>500</w:t>
            </w:r>
          </w:p>
        </w:tc>
        <w:tc>
          <w:tcPr>
            <w:tcW w:w="1134" w:type="dxa"/>
          </w:tcPr>
          <w:p w14:paraId="24680100" w14:textId="77777777" w:rsidR="005B7153" w:rsidRPr="00A313CA" w:rsidRDefault="005B7153" w:rsidP="005B7153">
            <w:pPr>
              <w:pStyle w:val="Bodyjustified"/>
            </w:pPr>
            <w:r w:rsidRPr="00A313CA">
              <w:t>0.8</w:t>
            </w:r>
          </w:p>
        </w:tc>
        <w:tc>
          <w:tcPr>
            <w:tcW w:w="1077" w:type="dxa"/>
            <w:vMerge w:val="restart"/>
          </w:tcPr>
          <w:p w14:paraId="44FB315F" w14:textId="77777777" w:rsidR="005B7153" w:rsidRPr="00A313CA" w:rsidRDefault="005B7153" w:rsidP="005B7153">
            <w:pPr>
              <w:pStyle w:val="Bodyjustified"/>
            </w:pPr>
            <w:r w:rsidRPr="00A313CA">
              <w:t>2.7</w:t>
            </w:r>
          </w:p>
        </w:tc>
        <w:tc>
          <w:tcPr>
            <w:tcW w:w="850" w:type="dxa"/>
            <w:vMerge w:val="restart"/>
          </w:tcPr>
          <w:p w14:paraId="73A1D137" w14:textId="77777777" w:rsidR="005B7153" w:rsidRPr="00A313CA" w:rsidRDefault="005B7153" w:rsidP="005B7153">
            <w:pPr>
              <w:pStyle w:val="Bodyjustified"/>
            </w:pPr>
            <w:r w:rsidRPr="00A313CA">
              <w:t>6</w:t>
            </w:r>
          </w:p>
        </w:tc>
      </w:tr>
      <w:tr w:rsidR="005B7153" w:rsidRPr="00A313CA" w14:paraId="2FC43C64" w14:textId="77777777" w:rsidTr="00477E45">
        <w:trPr>
          <w:trHeight w:val="238"/>
        </w:trPr>
        <w:tc>
          <w:tcPr>
            <w:tcW w:w="1247" w:type="dxa"/>
            <w:vMerge/>
          </w:tcPr>
          <w:p w14:paraId="485F66FF" w14:textId="77777777" w:rsidR="005B7153" w:rsidRPr="00A313CA" w:rsidRDefault="005B7153" w:rsidP="005B7153">
            <w:pPr>
              <w:pStyle w:val="Bodyjustified"/>
            </w:pPr>
          </w:p>
        </w:tc>
        <w:tc>
          <w:tcPr>
            <w:tcW w:w="1247" w:type="dxa"/>
          </w:tcPr>
          <w:p w14:paraId="0EFF2B4B" w14:textId="77777777" w:rsidR="005B7153" w:rsidRPr="00A313CA" w:rsidRDefault="005B7153" w:rsidP="005B7153">
            <w:pPr>
              <w:pStyle w:val="Bodyjustified"/>
            </w:pPr>
            <w:r w:rsidRPr="00A313CA">
              <w:t>0.33</w:t>
            </w:r>
          </w:p>
        </w:tc>
        <w:tc>
          <w:tcPr>
            <w:tcW w:w="1247" w:type="dxa"/>
          </w:tcPr>
          <w:p w14:paraId="6E2C89E0" w14:textId="77777777" w:rsidR="005B7153" w:rsidRPr="00A313CA" w:rsidRDefault="005B7153" w:rsidP="005B7153">
            <w:pPr>
              <w:pStyle w:val="Bodyjustified"/>
            </w:pPr>
            <w:r>
              <w:t>10, 20</w:t>
            </w:r>
          </w:p>
        </w:tc>
        <w:tc>
          <w:tcPr>
            <w:tcW w:w="1134" w:type="dxa"/>
            <w:vMerge/>
          </w:tcPr>
          <w:p w14:paraId="3DB247F7" w14:textId="77777777" w:rsidR="005B7153" w:rsidRPr="00A313CA" w:rsidRDefault="005B7153" w:rsidP="005B7153">
            <w:pPr>
              <w:pStyle w:val="Bodyjustified"/>
            </w:pPr>
          </w:p>
        </w:tc>
        <w:tc>
          <w:tcPr>
            <w:tcW w:w="1134" w:type="dxa"/>
          </w:tcPr>
          <w:p w14:paraId="7B7FB6A7" w14:textId="77777777" w:rsidR="005B7153" w:rsidRPr="00A313CA" w:rsidRDefault="005B7153" w:rsidP="005B7153">
            <w:pPr>
              <w:pStyle w:val="Bodyjustified"/>
            </w:pPr>
            <w:r w:rsidRPr="00A313CA">
              <w:t>1</w:t>
            </w:r>
          </w:p>
        </w:tc>
        <w:tc>
          <w:tcPr>
            <w:tcW w:w="1077" w:type="dxa"/>
            <w:vMerge/>
          </w:tcPr>
          <w:p w14:paraId="6D8F2265" w14:textId="77777777" w:rsidR="005B7153" w:rsidRPr="00A313CA" w:rsidRDefault="005B7153" w:rsidP="005B7153">
            <w:pPr>
              <w:pStyle w:val="Bodyjustified"/>
            </w:pPr>
          </w:p>
        </w:tc>
        <w:tc>
          <w:tcPr>
            <w:tcW w:w="850" w:type="dxa"/>
            <w:vMerge/>
          </w:tcPr>
          <w:p w14:paraId="2727751A" w14:textId="77777777" w:rsidR="005B7153" w:rsidRPr="00A313CA" w:rsidRDefault="005B7153" w:rsidP="005B7153">
            <w:pPr>
              <w:pStyle w:val="Bodyjustified"/>
            </w:pPr>
          </w:p>
        </w:tc>
      </w:tr>
      <w:tr w:rsidR="005B7153" w:rsidRPr="00A313CA" w14:paraId="4C371CD9" w14:textId="77777777" w:rsidTr="00477E45">
        <w:trPr>
          <w:trHeight w:val="238"/>
        </w:trPr>
        <w:tc>
          <w:tcPr>
            <w:tcW w:w="1247" w:type="dxa"/>
            <w:vMerge/>
          </w:tcPr>
          <w:p w14:paraId="164D88EB" w14:textId="77777777" w:rsidR="005B7153" w:rsidRPr="00A313CA" w:rsidRDefault="005B7153" w:rsidP="005B7153">
            <w:pPr>
              <w:pStyle w:val="Bodyjustified"/>
            </w:pPr>
          </w:p>
        </w:tc>
        <w:tc>
          <w:tcPr>
            <w:tcW w:w="1247" w:type="dxa"/>
          </w:tcPr>
          <w:p w14:paraId="378A68E0" w14:textId="77777777" w:rsidR="005B7153" w:rsidRPr="00A313CA" w:rsidRDefault="005B7153" w:rsidP="005B7153">
            <w:pPr>
              <w:pStyle w:val="Bodyjustified"/>
            </w:pPr>
            <w:r w:rsidRPr="00A313CA">
              <w:t>0.39</w:t>
            </w:r>
          </w:p>
        </w:tc>
        <w:tc>
          <w:tcPr>
            <w:tcW w:w="1247" w:type="dxa"/>
          </w:tcPr>
          <w:p w14:paraId="53E63A7B" w14:textId="77777777" w:rsidR="005B7153" w:rsidRPr="00A313CA" w:rsidRDefault="005B7153" w:rsidP="005B7153">
            <w:pPr>
              <w:pStyle w:val="Bodyjustified"/>
            </w:pPr>
            <w:r>
              <w:t>10</w:t>
            </w:r>
          </w:p>
        </w:tc>
        <w:tc>
          <w:tcPr>
            <w:tcW w:w="1134" w:type="dxa"/>
            <w:vMerge/>
          </w:tcPr>
          <w:p w14:paraId="425E6A1C" w14:textId="77777777" w:rsidR="005B7153" w:rsidRPr="00A313CA" w:rsidRDefault="005B7153" w:rsidP="005B7153">
            <w:pPr>
              <w:pStyle w:val="Bodyjustified"/>
            </w:pPr>
          </w:p>
        </w:tc>
        <w:tc>
          <w:tcPr>
            <w:tcW w:w="1134" w:type="dxa"/>
          </w:tcPr>
          <w:p w14:paraId="3B197D74" w14:textId="77777777" w:rsidR="005B7153" w:rsidRPr="00A313CA" w:rsidRDefault="005B7153" w:rsidP="005B7153">
            <w:pPr>
              <w:pStyle w:val="Bodyjustified"/>
            </w:pPr>
            <w:r w:rsidRPr="00A313CA">
              <w:t>1.2</w:t>
            </w:r>
          </w:p>
        </w:tc>
        <w:tc>
          <w:tcPr>
            <w:tcW w:w="1077" w:type="dxa"/>
            <w:vMerge/>
          </w:tcPr>
          <w:p w14:paraId="5BEE9757" w14:textId="77777777" w:rsidR="005B7153" w:rsidRPr="00A313CA" w:rsidRDefault="005B7153" w:rsidP="005B7153">
            <w:pPr>
              <w:pStyle w:val="Bodyjustified"/>
            </w:pPr>
          </w:p>
        </w:tc>
        <w:tc>
          <w:tcPr>
            <w:tcW w:w="850" w:type="dxa"/>
            <w:vMerge/>
          </w:tcPr>
          <w:p w14:paraId="6B30DA64" w14:textId="77777777" w:rsidR="005B7153" w:rsidRPr="00A313CA" w:rsidRDefault="005B7153" w:rsidP="005B7153">
            <w:pPr>
              <w:pStyle w:val="Bodyjustified"/>
            </w:pPr>
          </w:p>
        </w:tc>
      </w:tr>
      <w:tr w:rsidR="005B7153" w:rsidRPr="00A313CA" w14:paraId="77822267" w14:textId="77777777" w:rsidTr="00477E45">
        <w:trPr>
          <w:trHeight w:val="238"/>
        </w:trPr>
        <w:tc>
          <w:tcPr>
            <w:tcW w:w="1247" w:type="dxa"/>
            <w:vMerge/>
          </w:tcPr>
          <w:p w14:paraId="795A87AC" w14:textId="77777777" w:rsidR="005B7153" w:rsidRPr="00A313CA" w:rsidRDefault="005B7153" w:rsidP="005B7153">
            <w:pPr>
              <w:pStyle w:val="Bodyjustified"/>
            </w:pPr>
          </w:p>
        </w:tc>
        <w:tc>
          <w:tcPr>
            <w:tcW w:w="1247" w:type="dxa"/>
          </w:tcPr>
          <w:p w14:paraId="2113BF55" w14:textId="77777777" w:rsidR="005B7153" w:rsidRPr="00A313CA" w:rsidRDefault="005B7153" w:rsidP="005B7153">
            <w:pPr>
              <w:pStyle w:val="Bodyjustified"/>
            </w:pPr>
            <w:r w:rsidRPr="00A313CA">
              <w:t>0.47</w:t>
            </w:r>
          </w:p>
        </w:tc>
        <w:tc>
          <w:tcPr>
            <w:tcW w:w="1247" w:type="dxa"/>
          </w:tcPr>
          <w:p w14:paraId="0D9FDE73" w14:textId="77777777" w:rsidR="005B7153" w:rsidRPr="00A313CA" w:rsidRDefault="005B7153" w:rsidP="005B7153">
            <w:pPr>
              <w:pStyle w:val="Bodyjustified"/>
            </w:pPr>
            <w:r>
              <w:t>10, 20</w:t>
            </w:r>
          </w:p>
        </w:tc>
        <w:tc>
          <w:tcPr>
            <w:tcW w:w="1134" w:type="dxa"/>
            <w:vMerge/>
          </w:tcPr>
          <w:p w14:paraId="49258897" w14:textId="77777777" w:rsidR="005B7153" w:rsidRPr="00A313CA" w:rsidRDefault="005B7153" w:rsidP="005B7153">
            <w:pPr>
              <w:pStyle w:val="Bodyjustified"/>
            </w:pPr>
          </w:p>
        </w:tc>
        <w:tc>
          <w:tcPr>
            <w:tcW w:w="1134" w:type="dxa"/>
          </w:tcPr>
          <w:p w14:paraId="3FF5E624" w14:textId="77777777" w:rsidR="005B7153" w:rsidRPr="00A313CA" w:rsidRDefault="005B7153" w:rsidP="005B7153">
            <w:pPr>
              <w:pStyle w:val="Bodyjustified"/>
            </w:pPr>
            <w:r w:rsidRPr="00A313CA">
              <w:t>1.5</w:t>
            </w:r>
          </w:p>
        </w:tc>
        <w:tc>
          <w:tcPr>
            <w:tcW w:w="1077" w:type="dxa"/>
            <w:vMerge w:val="restart"/>
          </w:tcPr>
          <w:p w14:paraId="578AD263" w14:textId="77777777" w:rsidR="005B7153" w:rsidRPr="00A313CA" w:rsidRDefault="005B7153" w:rsidP="005B7153">
            <w:pPr>
              <w:pStyle w:val="Bodyjustified"/>
            </w:pPr>
            <w:r w:rsidRPr="00A313CA">
              <w:t>3.6</w:t>
            </w:r>
          </w:p>
        </w:tc>
        <w:tc>
          <w:tcPr>
            <w:tcW w:w="850" w:type="dxa"/>
            <w:vMerge w:val="restart"/>
          </w:tcPr>
          <w:p w14:paraId="03B5FB9B" w14:textId="77777777" w:rsidR="005B7153" w:rsidRPr="00A313CA" w:rsidRDefault="005B7153" w:rsidP="005B7153">
            <w:pPr>
              <w:pStyle w:val="Bodyjustified"/>
            </w:pPr>
            <w:r w:rsidRPr="00A313CA">
              <w:t>8</w:t>
            </w:r>
          </w:p>
        </w:tc>
      </w:tr>
      <w:tr w:rsidR="005B7153" w:rsidRPr="00A313CA" w14:paraId="59A1DA07" w14:textId="77777777" w:rsidTr="00477E45">
        <w:trPr>
          <w:trHeight w:val="238"/>
        </w:trPr>
        <w:tc>
          <w:tcPr>
            <w:tcW w:w="1247" w:type="dxa"/>
            <w:vMerge/>
          </w:tcPr>
          <w:p w14:paraId="566EB2FE" w14:textId="77777777" w:rsidR="005B7153" w:rsidRPr="00A313CA" w:rsidRDefault="005B7153" w:rsidP="005B7153">
            <w:pPr>
              <w:pStyle w:val="Bodyjustified"/>
            </w:pPr>
          </w:p>
        </w:tc>
        <w:tc>
          <w:tcPr>
            <w:tcW w:w="1247" w:type="dxa"/>
          </w:tcPr>
          <w:p w14:paraId="6FD59190" w14:textId="77777777" w:rsidR="005B7153" w:rsidRPr="00A313CA" w:rsidRDefault="005B7153" w:rsidP="005B7153">
            <w:pPr>
              <w:pStyle w:val="Bodyjustified"/>
            </w:pPr>
            <w:r w:rsidRPr="00A313CA">
              <w:t>0.56</w:t>
            </w:r>
          </w:p>
        </w:tc>
        <w:tc>
          <w:tcPr>
            <w:tcW w:w="1247" w:type="dxa"/>
          </w:tcPr>
          <w:p w14:paraId="6F3E329A" w14:textId="77777777" w:rsidR="005B7153" w:rsidRPr="00A313CA" w:rsidRDefault="005B7153" w:rsidP="005B7153">
            <w:pPr>
              <w:pStyle w:val="Bodyjustified"/>
            </w:pPr>
            <w:r>
              <w:t>10</w:t>
            </w:r>
          </w:p>
        </w:tc>
        <w:tc>
          <w:tcPr>
            <w:tcW w:w="1134" w:type="dxa"/>
            <w:vMerge/>
          </w:tcPr>
          <w:p w14:paraId="4028305C" w14:textId="77777777" w:rsidR="005B7153" w:rsidRPr="00A313CA" w:rsidRDefault="005B7153" w:rsidP="005B7153">
            <w:pPr>
              <w:pStyle w:val="Bodyjustified"/>
            </w:pPr>
          </w:p>
        </w:tc>
        <w:tc>
          <w:tcPr>
            <w:tcW w:w="1134" w:type="dxa"/>
          </w:tcPr>
          <w:p w14:paraId="60D42159" w14:textId="77777777" w:rsidR="005B7153" w:rsidRPr="00A313CA" w:rsidRDefault="005B7153" w:rsidP="005B7153">
            <w:pPr>
              <w:pStyle w:val="Bodyjustified"/>
            </w:pPr>
            <w:r w:rsidRPr="00A313CA">
              <w:t>1.7</w:t>
            </w:r>
          </w:p>
        </w:tc>
        <w:tc>
          <w:tcPr>
            <w:tcW w:w="1077" w:type="dxa"/>
            <w:vMerge/>
          </w:tcPr>
          <w:p w14:paraId="45102AB3" w14:textId="77777777" w:rsidR="005B7153" w:rsidRPr="00A313CA" w:rsidRDefault="005B7153" w:rsidP="005B7153">
            <w:pPr>
              <w:pStyle w:val="Bodyjustified"/>
            </w:pPr>
          </w:p>
        </w:tc>
        <w:tc>
          <w:tcPr>
            <w:tcW w:w="850" w:type="dxa"/>
            <w:vMerge/>
          </w:tcPr>
          <w:p w14:paraId="1842E6ED" w14:textId="77777777" w:rsidR="005B7153" w:rsidRPr="00A313CA" w:rsidRDefault="005B7153" w:rsidP="005B7153">
            <w:pPr>
              <w:pStyle w:val="Bodyjustified"/>
            </w:pPr>
          </w:p>
        </w:tc>
      </w:tr>
      <w:tr w:rsidR="005B7153" w:rsidRPr="00A313CA" w14:paraId="43ADDC6C" w14:textId="77777777" w:rsidTr="00477E45">
        <w:trPr>
          <w:trHeight w:val="238"/>
        </w:trPr>
        <w:tc>
          <w:tcPr>
            <w:tcW w:w="1247" w:type="dxa"/>
            <w:vMerge w:val="restart"/>
          </w:tcPr>
          <w:p w14:paraId="313626C5" w14:textId="77777777" w:rsidR="005B7153" w:rsidRPr="00A313CA" w:rsidRDefault="005B7153" w:rsidP="005B7153">
            <w:pPr>
              <w:pStyle w:val="Bodyjustified"/>
            </w:pPr>
            <w:r w:rsidRPr="00A313CA">
              <w:t>04</w:t>
            </w:r>
            <w:r>
              <w:t xml:space="preserve">, </w:t>
            </w:r>
            <w:r w:rsidRPr="00A313CA">
              <w:t>08</w:t>
            </w:r>
          </w:p>
        </w:tc>
        <w:tc>
          <w:tcPr>
            <w:tcW w:w="1247" w:type="dxa"/>
          </w:tcPr>
          <w:p w14:paraId="057A2072" w14:textId="77777777" w:rsidR="005B7153" w:rsidRPr="00A313CA" w:rsidRDefault="005B7153" w:rsidP="005B7153">
            <w:pPr>
              <w:pStyle w:val="Bodyjustified"/>
            </w:pPr>
            <w:r w:rsidRPr="00A313CA">
              <w:t>0.68</w:t>
            </w:r>
          </w:p>
        </w:tc>
        <w:tc>
          <w:tcPr>
            <w:tcW w:w="1247" w:type="dxa"/>
          </w:tcPr>
          <w:p w14:paraId="393B76D4" w14:textId="77777777" w:rsidR="005B7153" w:rsidRPr="00A313CA" w:rsidRDefault="005B7153" w:rsidP="005B7153">
            <w:pPr>
              <w:pStyle w:val="Bodyjustified"/>
            </w:pPr>
            <w:r>
              <w:t>10, 20</w:t>
            </w:r>
          </w:p>
        </w:tc>
        <w:tc>
          <w:tcPr>
            <w:tcW w:w="1134" w:type="dxa"/>
            <w:vMerge w:val="restart"/>
          </w:tcPr>
          <w:p w14:paraId="394A6C72" w14:textId="77777777" w:rsidR="005B7153" w:rsidRPr="00A313CA" w:rsidRDefault="005B7153" w:rsidP="005B7153">
            <w:pPr>
              <w:pStyle w:val="Bodyjustified"/>
            </w:pPr>
            <w:r w:rsidRPr="00A313CA">
              <w:t>500</w:t>
            </w:r>
          </w:p>
        </w:tc>
        <w:tc>
          <w:tcPr>
            <w:tcW w:w="1134" w:type="dxa"/>
          </w:tcPr>
          <w:p w14:paraId="772F2B8D" w14:textId="77777777" w:rsidR="005B7153" w:rsidRPr="00A313CA" w:rsidRDefault="005B7153" w:rsidP="005B7153">
            <w:pPr>
              <w:pStyle w:val="Bodyjustified"/>
            </w:pPr>
            <w:r w:rsidRPr="00A313CA">
              <w:t>2.1</w:t>
            </w:r>
          </w:p>
        </w:tc>
        <w:tc>
          <w:tcPr>
            <w:tcW w:w="1077" w:type="dxa"/>
          </w:tcPr>
          <w:p w14:paraId="67A6ADC4" w14:textId="77777777" w:rsidR="005B7153" w:rsidRPr="00A313CA" w:rsidRDefault="005B7153" w:rsidP="005B7153">
            <w:pPr>
              <w:pStyle w:val="Bodyjustified"/>
            </w:pPr>
            <w:r w:rsidRPr="00A313CA">
              <w:t>3.6</w:t>
            </w:r>
          </w:p>
        </w:tc>
        <w:tc>
          <w:tcPr>
            <w:tcW w:w="850" w:type="dxa"/>
          </w:tcPr>
          <w:p w14:paraId="006527A0" w14:textId="77777777" w:rsidR="005B7153" w:rsidRPr="00A313CA" w:rsidRDefault="005B7153" w:rsidP="005B7153">
            <w:pPr>
              <w:pStyle w:val="Bodyjustified"/>
            </w:pPr>
            <w:r w:rsidRPr="00A313CA">
              <w:t>8</w:t>
            </w:r>
          </w:p>
        </w:tc>
      </w:tr>
      <w:tr w:rsidR="005B7153" w:rsidRPr="00A313CA" w14:paraId="4ABDD29F" w14:textId="77777777" w:rsidTr="00477E45">
        <w:trPr>
          <w:trHeight w:val="238"/>
        </w:trPr>
        <w:tc>
          <w:tcPr>
            <w:tcW w:w="1247" w:type="dxa"/>
            <w:vMerge/>
          </w:tcPr>
          <w:p w14:paraId="7FEDF705" w14:textId="77777777" w:rsidR="005B7153" w:rsidRPr="00A313CA" w:rsidRDefault="005B7153" w:rsidP="005B7153">
            <w:pPr>
              <w:pStyle w:val="Bodyjustified"/>
            </w:pPr>
          </w:p>
        </w:tc>
        <w:tc>
          <w:tcPr>
            <w:tcW w:w="1247" w:type="dxa"/>
          </w:tcPr>
          <w:p w14:paraId="672A7699" w14:textId="77777777" w:rsidR="005B7153" w:rsidRPr="00A313CA" w:rsidRDefault="005B7153" w:rsidP="005B7153">
            <w:pPr>
              <w:pStyle w:val="Bodyjustified"/>
            </w:pPr>
            <w:r w:rsidRPr="00A313CA">
              <w:t>0.82</w:t>
            </w:r>
          </w:p>
        </w:tc>
        <w:tc>
          <w:tcPr>
            <w:tcW w:w="1247" w:type="dxa"/>
          </w:tcPr>
          <w:p w14:paraId="6314A81E" w14:textId="77777777" w:rsidR="005B7153" w:rsidRPr="00A313CA" w:rsidRDefault="005B7153" w:rsidP="005B7153">
            <w:pPr>
              <w:pStyle w:val="Bodyjustified"/>
            </w:pPr>
            <w:r>
              <w:t>10</w:t>
            </w:r>
          </w:p>
        </w:tc>
        <w:tc>
          <w:tcPr>
            <w:tcW w:w="1134" w:type="dxa"/>
            <w:vMerge/>
          </w:tcPr>
          <w:p w14:paraId="2A826D41" w14:textId="77777777" w:rsidR="005B7153" w:rsidRPr="00A313CA" w:rsidRDefault="005B7153" w:rsidP="005B7153">
            <w:pPr>
              <w:pStyle w:val="Bodyjustified"/>
            </w:pPr>
          </w:p>
        </w:tc>
        <w:tc>
          <w:tcPr>
            <w:tcW w:w="1134" w:type="dxa"/>
          </w:tcPr>
          <w:p w14:paraId="68A60EBB" w14:textId="77777777" w:rsidR="005B7153" w:rsidRPr="00A313CA" w:rsidRDefault="005B7153" w:rsidP="005B7153">
            <w:pPr>
              <w:pStyle w:val="Bodyjustified"/>
            </w:pPr>
            <w:r w:rsidRPr="00A313CA">
              <w:t>2.6</w:t>
            </w:r>
          </w:p>
        </w:tc>
        <w:tc>
          <w:tcPr>
            <w:tcW w:w="1077" w:type="dxa"/>
          </w:tcPr>
          <w:p w14:paraId="45901E02" w14:textId="77777777" w:rsidR="005B7153" w:rsidRPr="00A313CA" w:rsidRDefault="005B7153" w:rsidP="005B7153">
            <w:pPr>
              <w:pStyle w:val="Bodyjustified"/>
            </w:pPr>
            <w:r w:rsidRPr="00A313CA">
              <w:t>4.6</w:t>
            </w:r>
          </w:p>
        </w:tc>
        <w:tc>
          <w:tcPr>
            <w:tcW w:w="850" w:type="dxa"/>
          </w:tcPr>
          <w:p w14:paraId="44DC1927" w14:textId="77777777" w:rsidR="005B7153" w:rsidRPr="00A313CA" w:rsidRDefault="005B7153" w:rsidP="005B7153">
            <w:pPr>
              <w:pStyle w:val="Bodyjustified"/>
            </w:pPr>
            <w:r w:rsidRPr="00A313CA">
              <w:t>10</w:t>
            </w:r>
          </w:p>
        </w:tc>
      </w:tr>
      <w:tr w:rsidR="005B7153" w:rsidRPr="00A313CA" w14:paraId="3D3FBF59" w14:textId="77777777" w:rsidTr="00477E45">
        <w:trPr>
          <w:trHeight w:val="238"/>
        </w:trPr>
        <w:tc>
          <w:tcPr>
            <w:tcW w:w="1247" w:type="dxa"/>
            <w:vMerge/>
          </w:tcPr>
          <w:p w14:paraId="6F45F55A" w14:textId="77777777" w:rsidR="005B7153" w:rsidRPr="00A313CA" w:rsidRDefault="005B7153" w:rsidP="005B7153">
            <w:pPr>
              <w:pStyle w:val="Bodyjustified"/>
            </w:pPr>
          </w:p>
        </w:tc>
        <w:tc>
          <w:tcPr>
            <w:tcW w:w="1247" w:type="dxa"/>
          </w:tcPr>
          <w:p w14:paraId="69E2647F" w14:textId="77777777" w:rsidR="005B7153" w:rsidRPr="00A313CA" w:rsidRDefault="005B7153" w:rsidP="005B7153">
            <w:pPr>
              <w:pStyle w:val="Bodyjustified"/>
            </w:pPr>
            <w:r w:rsidRPr="00A313CA">
              <w:t>1</w:t>
            </w:r>
          </w:p>
        </w:tc>
        <w:tc>
          <w:tcPr>
            <w:tcW w:w="1247" w:type="dxa"/>
          </w:tcPr>
          <w:p w14:paraId="2D363E12" w14:textId="77777777" w:rsidR="005B7153" w:rsidRPr="00A313CA" w:rsidRDefault="005B7153" w:rsidP="005B7153">
            <w:pPr>
              <w:pStyle w:val="Bodyjustified"/>
            </w:pPr>
            <w:r>
              <w:t>10, 20</w:t>
            </w:r>
          </w:p>
        </w:tc>
        <w:tc>
          <w:tcPr>
            <w:tcW w:w="1134" w:type="dxa"/>
            <w:vMerge/>
          </w:tcPr>
          <w:p w14:paraId="14F7FB87" w14:textId="77777777" w:rsidR="005B7153" w:rsidRPr="00A313CA" w:rsidRDefault="005B7153" w:rsidP="005B7153">
            <w:pPr>
              <w:pStyle w:val="Bodyjustified"/>
            </w:pPr>
          </w:p>
        </w:tc>
        <w:tc>
          <w:tcPr>
            <w:tcW w:w="1134" w:type="dxa"/>
          </w:tcPr>
          <w:p w14:paraId="08792C5C" w14:textId="77777777" w:rsidR="005B7153" w:rsidRPr="00A313CA" w:rsidRDefault="005B7153" w:rsidP="005B7153">
            <w:pPr>
              <w:pStyle w:val="Bodyjustified"/>
            </w:pPr>
            <w:r w:rsidRPr="00A313CA">
              <w:t>3.1</w:t>
            </w:r>
          </w:p>
        </w:tc>
        <w:tc>
          <w:tcPr>
            <w:tcW w:w="1077" w:type="dxa"/>
          </w:tcPr>
          <w:p w14:paraId="2BA76F62" w14:textId="77777777" w:rsidR="005B7153" w:rsidRPr="00A313CA" w:rsidRDefault="005B7153" w:rsidP="005B7153">
            <w:pPr>
              <w:pStyle w:val="Bodyjustified"/>
            </w:pPr>
            <w:r w:rsidRPr="00A313CA">
              <w:t>5.5</w:t>
            </w:r>
          </w:p>
        </w:tc>
        <w:tc>
          <w:tcPr>
            <w:tcW w:w="850" w:type="dxa"/>
          </w:tcPr>
          <w:p w14:paraId="5168D1A6" w14:textId="77777777" w:rsidR="005B7153" w:rsidRPr="00A313CA" w:rsidRDefault="005B7153" w:rsidP="005B7153">
            <w:pPr>
              <w:pStyle w:val="Bodyjustified"/>
            </w:pPr>
            <w:r w:rsidRPr="00A313CA">
              <w:t>12</w:t>
            </w:r>
          </w:p>
        </w:tc>
      </w:tr>
      <w:tr w:rsidR="005B7153" w:rsidRPr="00A313CA" w14:paraId="061A32F8" w14:textId="77777777" w:rsidTr="00477E45">
        <w:trPr>
          <w:trHeight w:val="238"/>
        </w:trPr>
        <w:tc>
          <w:tcPr>
            <w:tcW w:w="1247" w:type="dxa"/>
            <w:vMerge/>
          </w:tcPr>
          <w:p w14:paraId="519C7E57" w14:textId="77777777" w:rsidR="005B7153" w:rsidRPr="00A313CA" w:rsidRDefault="005B7153" w:rsidP="005B7153">
            <w:pPr>
              <w:pStyle w:val="Bodyjustified"/>
            </w:pPr>
          </w:p>
        </w:tc>
        <w:tc>
          <w:tcPr>
            <w:tcW w:w="1247" w:type="dxa"/>
          </w:tcPr>
          <w:p w14:paraId="7BA7B49B" w14:textId="77777777" w:rsidR="005B7153" w:rsidRPr="00A313CA" w:rsidRDefault="005B7153" w:rsidP="005B7153">
            <w:pPr>
              <w:pStyle w:val="Bodyjustified"/>
            </w:pPr>
            <w:r w:rsidRPr="00A313CA">
              <w:t>1.2</w:t>
            </w:r>
          </w:p>
        </w:tc>
        <w:tc>
          <w:tcPr>
            <w:tcW w:w="1247" w:type="dxa"/>
          </w:tcPr>
          <w:p w14:paraId="6BC898D0" w14:textId="77777777" w:rsidR="005B7153" w:rsidRPr="00A313CA" w:rsidRDefault="005B7153" w:rsidP="005B7153">
            <w:pPr>
              <w:pStyle w:val="Bodyjustified"/>
            </w:pPr>
            <w:r>
              <w:t>10</w:t>
            </w:r>
          </w:p>
        </w:tc>
        <w:tc>
          <w:tcPr>
            <w:tcW w:w="1134" w:type="dxa"/>
            <w:vMerge/>
          </w:tcPr>
          <w:p w14:paraId="099B632B" w14:textId="77777777" w:rsidR="005B7153" w:rsidRPr="00A313CA" w:rsidRDefault="005B7153" w:rsidP="005B7153">
            <w:pPr>
              <w:pStyle w:val="Bodyjustified"/>
            </w:pPr>
          </w:p>
        </w:tc>
        <w:tc>
          <w:tcPr>
            <w:tcW w:w="1134" w:type="dxa"/>
          </w:tcPr>
          <w:p w14:paraId="293828FC" w14:textId="77777777" w:rsidR="005B7153" w:rsidRPr="00A313CA" w:rsidRDefault="005B7153" w:rsidP="005B7153">
            <w:pPr>
              <w:pStyle w:val="Bodyjustified"/>
            </w:pPr>
            <w:r w:rsidRPr="00A313CA">
              <w:t>3.7</w:t>
            </w:r>
          </w:p>
        </w:tc>
        <w:tc>
          <w:tcPr>
            <w:tcW w:w="1077" w:type="dxa"/>
            <w:vMerge w:val="restart"/>
          </w:tcPr>
          <w:p w14:paraId="6A892682" w14:textId="77777777" w:rsidR="005B7153" w:rsidRPr="00A313CA" w:rsidRDefault="005B7153" w:rsidP="005B7153">
            <w:pPr>
              <w:pStyle w:val="Bodyjustified"/>
            </w:pPr>
            <w:r w:rsidRPr="00A313CA">
              <w:t>6.8</w:t>
            </w:r>
          </w:p>
        </w:tc>
        <w:tc>
          <w:tcPr>
            <w:tcW w:w="850" w:type="dxa"/>
            <w:vMerge w:val="restart"/>
          </w:tcPr>
          <w:p w14:paraId="2A9736B3" w14:textId="77777777" w:rsidR="005B7153" w:rsidRPr="00A313CA" w:rsidRDefault="005B7153" w:rsidP="005B7153">
            <w:pPr>
              <w:pStyle w:val="Bodyjustified"/>
            </w:pPr>
            <w:r w:rsidRPr="00A313CA">
              <w:t>15</w:t>
            </w:r>
          </w:p>
        </w:tc>
      </w:tr>
      <w:tr w:rsidR="005B7153" w:rsidRPr="00A313CA" w14:paraId="02CAFB25" w14:textId="77777777" w:rsidTr="00477E45">
        <w:trPr>
          <w:trHeight w:val="238"/>
        </w:trPr>
        <w:tc>
          <w:tcPr>
            <w:tcW w:w="1247" w:type="dxa"/>
            <w:vMerge/>
          </w:tcPr>
          <w:p w14:paraId="36220193" w14:textId="77777777" w:rsidR="005B7153" w:rsidRPr="00A313CA" w:rsidRDefault="005B7153" w:rsidP="005B7153">
            <w:pPr>
              <w:pStyle w:val="Bodyjustified"/>
            </w:pPr>
          </w:p>
        </w:tc>
        <w:tc>
          <w:tcPr>
            <w:tcW w:w="1247" w:type="dxa"/>
          </w:tcPr>
          <w:p w14:paraId="51A3480E" w14:textId="77777777" w:rsidR="005B7153" w:rsidRPr="00A313CA" w:rsidRDefault="005B7153" w:rsidP="005B7153">
            <w:pPr>
              <w:pStyle w:val="Bodyjustified"/>
            </w:pPr>
            <w:r w:rsidRPr="00A313CA">
              <w:t>1.5</w:t>
            </w:r>
          </w:p>
        </w:tc>
        <w:tc>
          <w:tcPr>
            <w:tcW w:w="1247" w:type="dxa"/>
          </w:tcPr>
          <w:p w14:paraId="00103142" w14:textId="77777777" w:rsidR="005B7153" w:rsidRPr="00A313CA" w:rsidRDefault="005B7153" w:rsidP="005B7153">
            <w:pPr>
              <w:pStyle w:val="Bodyjustified"/>
            </w:pPr>
            <w:r>
              <w:t>10, 20</w:t>
            </w:r>
          </w:p>
        </w:tc>
        <w:tc>
          <w:tcPr>
            <w:tcW w:w="1134" w:type="dxa"/>
            <w:vMerge/>
          </w:tcPr>
          <w:p w14:paraId="083E613C" w14:textId="77777777" w:rsidR="005B7153" w:rsidRPr="00A313CA" w:rsidRDefault="005B7153" w:rsidP="005B7153">
            <w:pPr>
              <w:pStyle w:val="Bodyjustified"/>
            </w:pPr>
          </w:p>
        </w:tc>
        <w:tc>
          <w:tcPr>
            <w:tcW w:w="1134" w:type="dxa"/>
          </w:tcPr>
          <w:p w14:paraId="5C24ED60" w14:textId="77777777" w:rsidR="005B7153" w:rsidRPr="00A313CA" w:rsidRDefault="005B7153" w:rsidP="005B7153">
            <w:pPr>
              <w:pStyle w:val="Bodyjustified"/>
            </w:pPr>
            <w:r w:rsidRPr="00A313CA">
              <w:t>4.1</w:t>
            </w:r>
          </w:p>
        </w:tc>
        <w:tc>
          <w:tcPr>
            <w:tcW w:w="1077" w:type="dxa"/>
            <w:vMerge/>
          </w:tcPr>
          <w:p w14:paraId="0FB35450" w14:textId="77777777" w:rsidR="005B7153" w:rsidRPr="00A313CA" w:rsidRDefault="005B7153" w:rsidP="005B7153">
            <w:pPr>
              <w:pStyle w:val="Bodyjustified"/>
            </w:pPr>
          </w:p>
        </w:tc>
        <w:tc>
          <w:tcPr>
            <w:tcW w:w="850" w:type="dxa"/>
            <w:vMerge/>
          </w:tcPr>
          <w:p w14:paraId="6DB6398E" w14:textId="77777777" w:rsidR="005B7153" w:rsidRPr="00A313CA" w:rsidRDefault="005B7153" w:rsidP="005B7153">
            <w:pPr>
              <w:pStyle w:val="Bodyjustified"/>
            </w:pPr>
          </w:p>
        </w:tc>
      </w:tr>
      <w:tr w:rsidR="005B7153" w:rsidRPr="00A313CA" w14:paraId="51C2C1F1" w14:textId="77777777" w:rsidTr="00477E45">
        <w:trPr>
          <w:trHeight w:val="238"/>
        </w:trPr>
        <w:tc>
          <w:tcPr>
            <w:tcW w:w="1247" w:type="dxa"/>
            <w:vMerge/>
          </w:tcPr>
          <w:p w14:paraId="401165FA" w14:textId="77777777" w:rsidR="005B7153" w:rsidRPr="00A313CA" w:rsidRDefault="005B7153" w:rsidP="005B7153">
            <w:pPr>
              <w:pStyle w:val="Bodyjustified"/>
            </w:pPr>
          </w:p>
        </w:tc>
        <w:tc>
          <w:tcPr>
            <w:tcW w:w="1247" w:type="dxa"/>
          </w:tcPr>
          <w:p w14:paraId="7681EFC0" w14:textId="77777777" w:rsidR="005B7153" w:rsidRPr="00A313CA" w:rsidRDefault="005B7153" w:rsidP="005B7153">
            <w:pPr>
              <w:pStyle w:val="Bodyjustified"/>
            </w:pPr>
            <w:r w:rsidRPr="00A313CA">
              <w:t>1.8</w:t>
            </w:r>
          </w:p>
        </w:tc>
        <w:tc>
          <w:tcPr>
            <w:tcW w:w="1247" w:type="dxa"/>
          </w:tcPr>
          <w:p w14:paraId="71D797FA" w14:textId="77777777" w:rsidR="005B7153" w:rsidRPr="00A313CA" w:rsidRDefault="005B7153" w:rsidP="005B7153">
            <w:pPr>
              <w:pStyle w:val="Bodyjustified"/>
            </w:pPr>
            <w:r>
              <w:t>10</w:t>
            </w:r>
          </w:p>
        </w:tc>
        <w:tc>
          <w:tcPr>
            <w:tcW w:w="1134" w:type="dxa"/>
            <w:vMerge/>
          </w:tcPr>
          <w:p w14:paraId="76EE3C24" w14:textId="77777777" w:rsidR="005B7153" w:rsidRPr="00A313CA" w:rsidRDefault="005B7153" w:rsidP="005B7153">
            <w:pPr>
              <w:pStyle w:val="Bodyjustified"/>
            </w:pPr>
          </w:p>
        </w:tc>
        <w:tc>
          <w:tcPr>
            <w:tcW w:w="1134" w:type="dxa"/>
          </w:tcPr>
          <w:p w14:paraId="2C8627B1" w14:textId="77777777" w:rsidR="005B7153" w:rsidRPr="00A313CA" w:rsidRDefault="005B7153" w:rsidP="005B7153">
            <w:pPr>
              <w:pStyle w:val="Bodyjustified"/>
            </w:pPr>
            <w:r w:rsidRPr="00A313CA">
              <w:t>4.6</w:t>
            </w:r>
          </w:p>
        </w:tc>
        <w:tc>
          <w:tcPr>
            <w:tcW w:w="1077" w:type="dxa"/>
          </w:tcPr>
          <w:p w14:paraId="31AD7975" w14:textId="77777777" w:rsidR="005B7153" w:rsidRPr="00A313CA" w:rsidRDefault="005B7153" w:rsidP="005B7153">
            <w:pPr>
              <w:pStyle w:val="Bodyjustified"/>
            </w:pPr>
            <w:r w:rsidRPr="00A313CA">
              <w:t>7.8</w:t>
            </w:r>
          </w:p>
        </w:tc>
        <w:tc>
          <w:tcPr>
            <w:tcW w:w="850" w:type="dxa"/>
          </w:tcPr>
          <w:p w14:paraId="67195445" w14:textId="77777777" w:rsidR="005B7153" w:rsidRPr="00A313CA" w:rsidRDefault="005B7153" w:rsidP="005B7153">
            <w:pPr>
              <w:pStyle w:val="Bodyjustified"/>
            </w:pPr>
            <w:r w:rsidRPr="00A313CA">
              <w:t>17</w:t>
            </w:r>
          </w:p>
        </w:tc>
      </w:tr>
      <w:tr w:rsidR="005B7153" w:rsidRPr="00A313CA" w14:paraId="2DEE7B27" w14:textId="77777777" w:rsidTr="00477E45">
        <w:trPr>
          <w:trHeight w:val="238"/>
        </w:trPr>
        <w:tc>
          <w:tcPr>
            <w:tcW w:w="1247" w:type="dxa"/>
            <w:vMerge/>
          </w:tcPr>
          <w:p w14:paraId="37972374" w14:textId="77777777" w:rsidR="005B7153" w:rsidRPr="00A313CA" w:rsidRDefault="005B7153" w:rsidP="005B7153">
            <w:pPr>
              <w:pStyle w:val="Bodyjustified"/>
            </w:pPr>
          </w:p>
        </w:tc>
        <w:tc>
          <w:tcPr>
            <w:tcW w:w="1247" w:type="dxa"/>
          </w:tcPr>
          <w:p w14:paraId="3C37D802" w14:textId="77777777" w:rsidR="005B7153" w:rsidRPr="00A313CA" w:rsidRDefault="005B7153" w:rsidP="005B7153">
            <w:pPr>
              <w:pStyle w:val="Bodyjustified"/>
            </w:pPr>
            <w:r w:rsidRPr="00A313CA">
              <w:t>0.18</w:t>
            </w:r>
          </w:p>
        </w:tc>
        <w:tc>
          <w:tcPr>
            <w:tcW w:w="1247" w:type="dxa"/>
          </w:tcPr>
          <w:p w14:paraId="4566876A" w14:textId="77777777" w:rsidR="005B7153" w:rsidRPr="00A313CA" w:rsidRDefault="005B7153" w:rsidP="005B7153">
            <w:pPr>
              <w:pStyle w:val="Bodyjustified"/>
            </w:pPr>
            <w:r>
              <w:t>10</w:t>
            </w:r>
          </w:p>
        </w:tc>
        <w:tc>
          <w:tcPr>
            <w:tcW w:w="1134" w:type="dxa"/>
            <w:vMerge w:val="restart"/>
          </w:tcPr>
          <w:p w14:paraId="0965BA50" w14:textId="77777777" w:rsidR="005B7153" w:rsidRPr="00A313CA" w:rsidRDefault="005B7153" w:rsidP="005B7153">
            <w:pPr>
              <w:pStyle w:val="Bodyjustified"/>
            </w:pPr>
            <w:r w:rsidRPr="00A313CA">
              <w:t>630</w:t>
            </w:r>
          </w:p>
        </w:tc>
        <w:tc>
          <w:tcPr>
            <w:tcW w:w="1134" w:type="dxa"/>
          </w:tcPr>
          <w:p w14:paraId="1EA94982" w14:textId="77777777" w:rsidR="005B7153" w:rsidRPr="00A313CA" w:rsidRDefault="005B7153" w:rsidP="005B7153">
            <w:pPr>
              <w:pStyle w:val="Bodyjustified"/>
            </w:pPr>
            <w:r w:rsidRPr="00A313CA">
              <w:t>0.7</w:t>
            </w:r>
          </w:p>
        </w:tc>
        <w:tc>
          <w:tcPr>
            <w:tcW w:w="1077" w:type="dxa"/>
            <w:vMerge w:val="restart"/>
          </w:tcPr>
          <w:p w14:paraId="5F75CDC7" w14:textId="77777777" w:rsidR="005B7153" w:rsidRPr="00A313CA" w:rsidRDefault="005B7153" w:rsidP="005B7153">
            <w:pPr>
              <w:pStyle w:val="Bodyjustified"/>
            </w:pPr>
            <w:r w:rsidRPr="00A313CA">
              <w:t>2.7</w:t>
            </w:r>
          </w:p>
        </w:tc>
        <w:tc>
          <w:tcPr>
            <w:tcW w:w="850" w:type="dxa"/>
            <w:vMerge w:val="restart"/>
          </w:tcPr>
          <w:p w14:paraId="4564250F" w14:textId="77777777" w:rsidR="005B7153" w:rsidRPr="00A313CA" w:rsidRDefault="005B7153" w:rsidP="005B7153">
            <w:pPr>
              <w:pStyle w:val="Bodyjustified"/>
            </w:pPr>
            <w:r w:rsidRPr="00A313CA">
              <w:t>6</w:t>
            </w:r>
          </w:p>
        </w:tc>
      </w:tr>
      <w:tr w:rsidR="005B7153" w:rsidRPr="00A313CA" w14:paraId="69772A01" w14:textId="77777777" w:rsidTr="00477E45">
        <w:trPr>
          <w:trHeight w:val="238"/>
        </w:trPr>
        <w:tc>
          <w:tcPr>
            <w:tcW w:w="1247" w:type="dxa"/>
            <w:vMerge/>
          </w:tcPr>
          <w:p w14:paraId="30F764AE" w14:textId="77777777" w:rsidR="005B7153" w:rsidRPr="00A313CA" w:rsidRDefault="005B7153" w:rsidP="005B7153">
            <w:pPr>
              <w:pStyle w:val="Bodyjustified"/>
            </w:pPr>
          </w:p>
        </w:tc>
        <w:tc>
          <w:tcPr>
            <w:tcW w:w="1247" w:type="dxa"/>
          </w:tcPr>
          <w:p w14:paraId="1DDE3510" w14:textId="77777777" w:rsidR="005B7153" w:rsidRPr="00A313CA" w:rsidRDefault="005B7153" w:rsidP="005B7153">
            <w:pPr>
              <w:pStyle w:val="Bodyjustified"/>
            </w:pPr>
            <w:r w:rsidRPr="00A313CA">
              <w:t>0.22</w:t>
            </w:r>
          </w:p>
        </w:tc>
        <w:tc>
          <w:tcPr>
            <w:tcW w:w="1247" w:type="dxa"/>
          </w:tcPr>
          <w:p w14:paraId="70A67616" w14:textId="77777777" w:rsidR="005B7153" w:rsidRPr="00A313CA" w:rsidRDefault="005B7153" w:rsidP="005B7153">
            <w:pPr>
              <w:pStyle w:val="Bodyjustified"/>
            </w:pPr>
            <w:r>
              <w:t>10, 20</w:t>
            </w:r>
          </w:p>
        </w:tc>
        <w:tc>
          <w:tcPr>
            <w:tcW w:w="1134" w:type="dxa"/>
            <w:vMerge/>
          </w:tcPr>
          <w:p w14:paraId="3D0D0A93" w14:textId="77777777" w:rsidR="005B7153" w:rsidRPr="00A313CA" w:rsidRDefault="005B7153" w:rsidP="005B7153">
            <w:pPr>
              <w:pStyle w:val="Bodyjustified"/>
            </w:pPr>
          </w:p>
        </w:tc>
        <w:tc>
          <w:tcPr>
            <w:tcW w:w="1134" w:type="dxa"/>
          </w:tcPr>
          <w:p w14:paraId="385B887D" w14:textId="77777777" w:rsidR="005B7153" w:rsidRPr="00A313CA" w:rsidRDefault="005B7153" w:rsidP="005B7153">
            <w:pPr>
              <w:pStyle w:val="Bodyjustified"/>
            </w:pPr>
            <w:r w:rsidRPr="00A313CA">
              <w:t>0.9</w:t>
            </w:r>
          </w:p>
        </w:tc>
        <w:tc>
          <w:tcPr>
            <w:tcW w:w="1077" w:type="dxa"/>
            <w:vMerge/>
          </w:tcPr>
          <w:p w14:paraId="2A8FEA25" w14:textId="77777777" w:rsidR="005B7153" w:rsidRPr="00A313CA" w:rsidRDefault="005B7153" w:rsidP="005B7153">
            <w:pPr>
              <w:pStyle w:val="Bodyjustified"/>
            </w:pPr>
          </w:p>
        </w:tc>
        <w:tc>
          <w:tcPr>
            <w:tcW w:w="850" w:type="dxa"/>
            <w:vMerge/>
          </w:tcPr>
          <w:p w14:paraId="6E1652E6" w14:textId="77777777" w:rsidR="005B7153" w:rsidRPr="00A313CA" w:rsidRDefault="005B7153" w:rsidP="005B7153">
            <w:pPr>
              <w:pStyle w:val="Bodyjustified"/>
            </w:pPr>
          </w:p>
        </w:tc>
      </w:tr>
      <w:tr w:rsidR="005B7153" w:rsidRPr="00A313CA" w14:paraId="2DB3529C" w14:textId="77777777" w:rsidTr="00477E45">
        <w:trPr>
          <w:trHeight w:val="238"/>
        </w:trPr>
        <w:tc>
          <w:tcPr>
            <w:tcW w:w="1247" w:type="dxa"/>
            <w:vMerge/>
          </w:tcPr>
          <w:p w14:paraId="1B934A4C" w14:textId="77777777" w:rsidR="005B7153" w:rsidRPr="00A313CA" w:rsidRDefault="005B7153" w:rsidP="005B7153">
            <w:pPr>
              <w:pStyle w:val="Bodyjustified"/>
            </w:pPr>
          </w:p>
        </w:tc>
        <w:tc>
          <w:tcPr>
            <w:tcW w:w="1247" w:type="dxa"/>
          </w:tcPr>
          <w:p w14:paraId="7C960898" w14:textId="77777777" w:rsidR="005B7153" w:rsidRPr="00A313CA" w:rsidRDefault="005B7153" w:rsidP="005B7153">
            <w:pPr>
              <w:pStyle w:val="Bodyjustified"/>
            </w:pPr>
            <w:r w:rsidRPr="00A313CA">
              <w:t>0.27</w:t>
            </w:r>
          </w:p>
        </w:tc>
        <w:tc>
          <w:tcPr>
            <w:tcW w:w="1247" w:type="dxa"/>
          </w:tcPr>
          <w:p w14:paraId="22D497E5" w14:textId="77777777" w:rsidR="005B7153" w:rsidRPr="00A313CA" w:rsidRDefault="005B7153" w:rsidP="005B7153">
            <w:pPr>
              <w:pStyle w:val="Bodyjustified"/>
            </w:pPr>
            <w:r>
              <w:t>10</w:t>
            </w:r>
          </w:p>
        </w:tc>
        <w:tc>
          <w:tcPr>
            <w:tcW w:w="1134" w:type="dxa"/>
            <w:vMerge/>
          </w:tcPr>
          <w:p w14:paraId="50D3FC97" w14:textId="77777777" w:rsidR="005B7153" w:rsidRPr="00A313CA" w:rsidRDefault="005B7153" w:rsidP="005B7153">
            <w:pPr>
              <w:pStyle w:val="Bodyjustified"/>
            </w:pPr>
          </w:p>
        </w:tc>
        <w:tc>
          <w:tcPr>
            <w:tcW w:w="1134" w:type="dxa"/>
          </w:tcPr>
          <w:p w14:paraId="6F8E02DF" w14:textId="77777777" w:rsidR="005B7153" w:rsidRPr="00A313CA" w:rsidRDefault="005B7153" w:rsidP="005B7153">
            <w:pPr>
              <w:pStyle w:val="Bodyjustified"/>
            </w:pPr>
            <w:r w:rsidRPr="00A313CA">
              <w:t>1.1</w:t>
            </w:r>
          </w:p>
        </w:tc>
        <w:tc>
          <w:tcPr>
            <w:tcW w:w="1077" w:type="dxa"/>
            <w:vMerge w:val="restart"/>
          </w:tcPr>
          <w:p w14:paraId="361112EF" w14:textId="77777777" w:rsidR="005B7153" w:rsidRPr="00A313CA" w:rsidRDefault="005B7153" w:rsidP="005B7153">
            <w:pPr>
              <w:pStyle w:val="Bodyjustified"/>
            </w:pPr>
            <w:r w:rsidRPr="00A313CA">
              <w:t>3.6</w:t>
            </w:r>
          </w:p>
        </w:tc>
        <w:tc>
          <w:tcPr>
            <w:tcW w:w="850" w:type="dxa"/>
            <w:vMerge w:val="restart"/>
          </w:tcPr>
          <w:p w14:paraId="48102048" w14:textId="77777777" w:rsidR="005B7153" w:rsidRPr="00A313CA" w:rsidRDefault="005B7153" w:rsidP="005B7153">
            <w:pPr>
              <w:pStyle w:val="Bodyjustified"/>
            </w:pPr>
            <w:r w:rsidRPr="00A313CA">
              <w:t>8</w:t>
            </w:r>
          </w:p>
        </w:tc>
      </w:tr>
      <w:tr w:rsidR="005B7153" w:rsidRPr="00A313CA" w14:paraId="0091BA60" w14:textId="77777777" w:rsidTr="00477E45">
        <w:trPr>
          <w:trHeight w:val="238"/>
        </w:trPr>
        <w:tc>
          <w:tcPr>
            <w:tcW w:w="1247" w:type="dxa"/>
            <w:vMerge/>
          </w:tcPr>
          <w:p w14:paraId="5374E617" w14:textId="77777777" w:rsidR="005B7153" w:rsidRPr="00A313CA" w:rsidRDefault="005B7153" w:rsidP="005B7153">
            <w:pPr>
              <w:pStyle w:val="Bodyjustified"/>
            </w:pPr>
          </w:p>
        </w:tc>
        <w:tc>
          <w:tcPr>
            <w:tcW w:w="1247" w:type="dxa"/>
          </w:tcPr>
          <w:p w14:paraId="46ABDBC5" w14:textId="77777777" w:rsidR="005B7153" w:rsidRPr="00A313CA" w:rsidRDefault="005B7153" w:rsidP="005B7153">
            <w:pPr>
              <w:pStyle w:val="Bodyjustified"/>
            </w:pPr>
            <w:r w:rsidRPr="00A313CA">
              <w:t>0.33</w:t>
            </w:r>
          </w:p>
        </w:tc>
        <w:tc>
          <w:tcPr>
            <w:tcW w:w="1247" w:type="dxa"/>
          </w:tcPr>
          <w:p w14:paraId="4A1ADF1F" w14:textId="77777777" w:rsidR="005B7153" w:rsidRPr="00A313CA" w:rsidRDefault="005B7153" w:rsidP="005B7153">
            <w:pPr>
              <w:pStyle w:val="Bodyjustified"/>
            </w:pPr>
            <w:r>
              <w:t>10, 20</w:t>
            </w:r>
          </w:p>
        </w:tc>
        <w:tc>
          <w:tcPr>
            <w:tcW w:w="1134" w:type="dxa"/>
            <w:vMerge/>
          </w:tcPr>
          <w:p w14:paraId="03EE77D7" w14:textId="77777777" w:rsidR="005B7153" w:rsidRPr="00A313CA" w:rsidRDefault="005B7153" w:rsidP="005B7153">
            <w:pPr>
              <w:pStyle w:val="Bodyjustified"/>
            </w:pPr>
          </w:p>
        </w:tc>
        <w:tc>
          <w:tcPr>
            <w:tcW w:w="1134" w:type="dxa"/>
          </w:tcPr>
          <w:p w14:paraId="6E7822D5" w14:textId="77777777" w:rsidR="005B7153" w:rsidRPr="00A313CA" w:rsidRDefault="005B7153" w:rsidP="005B7153">
            <w:pPr>
              <w:pStyle w:val="Bodyjustified"/>
            </w:pPr>
            <w:r w:rsidRPr="00A313CA">
              <w:t>1.3</w:t>
            </w:r>
          </w:p>
        </w:tc>
        <w:tc>
          <w:tcPr>
            <w:tcW w:w="1077" w:type="dxa"/>
            <w:vMerge/>
          </w:tcPr>
          <w:p w14:paraId="11DD3A45" w14:textId="77777777" w:rsidR="005B7153" w:rsidRPr="00A313CA" w:rsidRDefault="005B7153" w:rsidP="005B7153">
            <w:pPr>
              <w:pStyle w:val="Bodyjustified"/>
            </w:pPr>
          </w:p>
        </w:tc>
        <w:tc>
          <w:tcPr>
            <w:tcW w:w="850" w:type="dxa"/>
            <w:vMerge/>
          </w:tcPr>
          <w:p w14:paraId="6F112A54" w14:textId="77777777" w:rsidR="005B7153" w:rsidRPr="00A313CA" w:rsidRDefault="005B7153" w:rsidP="005B7153">
            <w:pPr>
              <w:pStyle w:val="Bodyjustified"/>
            </w:pPr>
          </w:p>
        </w:tc>
      </w:tr>
      <w:tr w:rsidR="005B7153" w:rsidRPr="00A313CA" w14:paraId="11435D77" w14:textId="77777777" w:rsidTr="00477E45">
        <w:trPr>
          <w:trHeight w:val="238"/>
        </w:trPr>
        <w:tc>
          <w:tcPr>
            <w:tcW w:w="1247" w:type="dxa"/>
            <w:vMerge/>
          </w:tcPr>
          <w:p w14:paraId="71A7B10A" w14:textId="77777777" w:rsidR="005B7153" w:rsidRPr="00A313CA" w:rsidRDefault="005B7153" w:rsidP="005B7153">
            <w:pPr>
              <w:pStyle w:val="Bodyjustified"/>
            </w:pPr>
          </w:p>
        </w:tc>
        <w:tc>
          <w:tcPr>
            <w:tcW w:w="1247" w:type="dxa"/>
          </w:tcPr>
          <w:p w14:paraId="493FC75E" w14:textId="77777777" w:rsidR="005B7153" w:rsidRPr="00A313CA" w:rsidRDefault="005B7153" w:rsidP="005B7153">
            <w:pPr>
              <w:pStyle w:val="Bodyjustified"/>
            </w:pPr>
            <w:r w:rsidRPr="00A313CA">
              <w:t>0.39</w:t>
            </w:r>
          </w:p>
        </w:tc>
        <w:tc>
          <w:tcPr>
            <w:tcW w:w="1247" w:type="dxa"/>
          </w:tcPr>
          <w:p w14:paraId="2ED03465" w14:textId="77777777" w:rsidR="005B7153" w:rsidRPr="00A313CA" w:rsidRDefault="005B7153" w:rsidP="005B7153">
            <w:pPr>
              <w:pStyle w:val="Bodyjustified"/>
            </w:pPr>
            <w:r>
              <w:t>10</w:t>
            </w:r>
          </w:p>
        </w:tc>
        <w:tc>
          <w:tcPr>
            <w:tcW w:w="1134" w:type="dxa"/>
            <w:vMerge/>
          </w:tcPr>
          <w:p w14:paraId="0476D8F7" w14:textId="77777777" w:rsidR="005B7153" w:rsidRPr="00A313CA" w:rsidRDefault="005B7153" w:rsidP="005B7153">
            <w:pPr>
              <w:pStyle w:val="Bodyjustified"/>
            </w:pPr>
          </w:p>
        </w:tc>
        <w:tc>
          <w:tcPr>
            <w:tcW w:w="1134" w:type="dxa"/>
          </w:tcPr>
          <w:p w14:paraId="5E6E4023" w14:textId="77777777" w:rsidR="005B7153" w:rsidRPr="00A313CA" w:rsidRDefault="005B7153" w:rsidP="005B7153">
            <w:pPr>
              <w:pStyle w:val="Bodyjustified"/>
            </w:pPr>
            <w:r w:rsidRPr="00A313CA">
              <w:t>1.5</w:t>
            </w:r>
          </w:p>
        </w:tc>
        <w:tc>
          <w:tcPr>
            <w:tcW w:w="1077" w:type="dxa"/>
            <w:vMerge w:val="restart"/>
          </w:tcPr>
          <w:p w14:paraId="469F78B3" w14:textId="77777777" w:rsidR="005B7153" w:rsidRPr="00A313CA" w:rsidRDefault="005B7153" w:rsidP="005B7153">
            <w:pPr>
              <w:pStyle w:val="Bodyjustified"/>
            </w:pPr>
            <w:r w:rsidRPr="00A313CA">
              <w:t>4.6</w:t>
            </w:r>
          </w:p>
        </w:tc>
        <w:tc>
          <w:tcPr>
            <w:tcW w:w="850" w:type="dxa"/>
            <w:vMerge w:val="restart"/>
          </w:tcPr>
          <w:p w14:paraId="6EE639C6" w14:textId="77777777" w:rsidR="005B7153" w:rsidRPr="00A313CA" w:rsidRDefault="005B7153" w:rsidP="005B7153">
            <w:pPr>
              <w:pStyle w:val="Bodyjustified"/>
            </w:pPr>
            <w:r w:rsidRPr="00A313CA">
              <w:t>10</w:t>
            </w:r>
          </w:p>
        </w:tc>
      </w:tr>
      <w:tr w:rsidR="005B7153" w:rsidRPr="00A313CA" w14:paraId="60CF5273" w14:textId="77777777" w:rsidTr="00477E45">
        <w:trPr>
          <w:trHeight w:val="238"/>
        </w:trPr>
        <w:tc>
          <w:tcPr>
            <w:tcW w:w="1247" w:type="dxa"/>
            <w:vMerge/>
          </w:tcPr>
          <w:p w14:paraId="60654D82" w14:textId="77777777" w:rsidR="005B7153" w:rsidRPr="00A313CA" w:rsidRDefault="005B7153" w:rsidP="005B7153">
            <w:pPr>
              <w:pStyle w:val="Bodyjustified"/>
            </w:pPr>
          </w:p>
        </w:tc>
        <w:tc>
          <w:tcPr>
            <w:tcW w:w="1247" w:type="dxa"/>
          </w:tcPr>
          <w:p w14:paraId="295B65AB" w14:textId="77777777" w:rsidR="005B7153" w:rsidRPr="00A313CA" w:rsidRDefault="005B7153" w:rsidP="005B7153">
            <w:pPr>
              <w:pStyle w:val="Bodyjustified"/>
            </w:pPr>
            <w:r w:rsidRPr="00A313CA">
              <w:t>0.47</w:t>
            </w:r>
          </w:p>
        </w:tc>
        <w:tc>
          <w:tcPr>
            <w:tcW w:w="1247" w:type="dxa"/>
          </w:tcPr>
          <w:p w14:paraId="32582B1C" w14:textId="77777777" w:rsidR="005B7153" w:rsidRPr="00A313CA" w:rsidRDefault="005B7153" w:rsidP="005B7153">
            <w:pPr>
              <w:pStyle w:val="Bodyjustified"/>
            </w:pPr>
            <w:r>
              <w:t>10, 20</w:t>
            </w:r>
          </w:p>
        </w:tc>
        <w:tc>
          <w:tcPr>
            <w:tcW w:w="1134" w:type="dxa"/>
            <w:vMerge/>
          </w:tcPr>
          <w:p w14:paraId="7B7AB0C7" w14:textId="77777777" w:rsidR="005B7153" w:rsidRPr="00A313CA" w:rsidRDefault="005B7153" w:rsidP="005B7153">
            <w:pPr>
              <w:pStyle w:val="Bodyjustified"/>
            </w:pPr>
          </w:p>
        </w:tc>
        <w:tc>
          <w:tcPr>
            <w:tcW w:w="1134" w:type="dxa"/>
          </w:tcPr>
          <w:p w14:paraId="2CDCB9CE" w14:textId="77777777" w:rsidR="005B7153" w:rsidRPr="00A313CA" w:rsidRDefault="005B7153" w:rsidP="005B7153">
            <w:pPr>
              <w:pStyle w:val="Bodyjustified"/>
            </w:pPr>
            <w:r w:rsidRPr="00A313CA">
              <w:t>1.8</w:t>
            </w:r>
          </w:p>
        </w:tc>
        <w:tc>
          <w:tcPr>
            <w:tcW w:w="1077" w:type="dxa"/>
            <w:vMerge/>
          </w:tcPr>
          <w:p w14:paraId="2AD0E2E3" w14:textId="77777777" w:rsidR="005B7153" w:rsidRPr="00A313CA" w:rsidRDefault="005B7153" w:rsidP="005B7153">
            <w:pPr>
              <w:pStyle w:val="Bodyjustified"/>
            </w:pPr>
          </w:p>
        </w:tc>
        <w:tc>
          <w:tcPr>
            <w:tcW w:w="850" w:type="dxa"/>
            <w:vMerge/>
          </w:tcPr>
          <w:p w14:paraId="2A9CEA25" w14:textId="77777777" w:rsidR="005B7153" w:rsidRPr="00A313CA" w:rsidRDefault="005B7153" w:rsidP="005B7153">
            <w:pPr>
              <w:pStyle w:val="Bodyjustified"/>
            </w:pPr>
          </w:p>
        </w:tc>
      </w:tr>
      <w:tr w:rsidR="005B7153" w:rsidRPr="00A313CA" w14:paraId="7AC5ECE8" w14:textId="77777777" w:rsidTr="00477E45">
        <w:trPr>
          <w:trHeight w:val="238"/>
        </w:trPr>
        <w:tc>
          <w:tcPr>
            <w:tcW w:w="1247" w:type="dxa"/>
            <w:vMerge/>
          </w:tcPr>
          <w:p w14:paraId="0C9AEAC9" w14:textId="77777777" w:rsidR="005B7153" w:rsidRPr="00A313CA" w:rsidRDefault="005B7153" w:rsidP="005B7153">
            <w:pPr>
              <w:pStyle w:val="Bodyjustified"/>
            </w:pPr>
          </w:p>
        </w:tc>
        <w:tc>
          <w:tcPr>
            <w:tcW w:w="1247" w:type="dxa"/>
          </w:tcPr>
          <w:p w14:paraId="2E2DCECD" w14:textId="77777777" w:rsidR="005B7153" w:rsidRPr="00A313CA" w:rsidRDefault="005B7153" w:rsidP="005B7153">
            <w:pPr>
              <w:pStyle w:val="Bodyjustified"/>
            </w:pPr>
            <w:r w:rsidRPr="00A313CA">
              <w:t>0.56</w:t>
            </w:r>
          </w:p>
        </w:tc>
        <w:tc>
          <w:tcPr>
            <w:tcW w:w="1247" w:type="dxa"/>
          </w:tcPr>
          <w:p w14:paraId="2E6367A4" w14:textId="77777777" w:rsidR="005B7153" w:rsidRPr="00A313CA" w:rsidRDefault="005B7153" w:rsidP="005B7153">
            <w:pPr>
              <w:pStyle w:val="Bodyjustified"/>
            </w:pPr>
            <w:r>
              <w:t>10</w:t>
            </w:r>
          </w:p>
        </w:tc>
        <w:tc>
          <w:tcPr>
            <w:tcW w:w="1134" w:type="dxa"/>
            <w:vMerge/>
          </w:tcPr>
          <w:p w14:paraId="368BB7E6" w14:textId="77777777" w:rsidR="005B7153" w:rsidRPr="00A313CA" w:rsidRDefault="005B7153" w:rsidP="005B7153">
            <w:pPr>
              <w:pStyle w:val="Bodyjustified"/>
            </w:pPr>
          </w:p>
        </w:tc>
        <w:tc>
          <w:tcPr>
            <w:tcW w:w="1134" w:type="dxa"/>
          </w:tcPr>
          <w:p w14:paraId="291ACAAC" w14:textId="77777777" w:rsidR="005B7153" w:rsidRPr="00A313CA" w:rsidRDefault="005B7153" w:rsidP="005B7153">
            <w:pPr>
              <w:pStyle w:val="Bodyjustified"/>
            </w:pPr>
            <w:r w:rsidRPr="00A313CA">
              <w:t>2.2</w:t>
            </w:r>
          </w:p>
        </w:tc>
        <w:tc>
          <w:tcPr>
            <w:tcW w:w="1077" w:type="dxa"/>
            <w:vMerge w:val="restart"/>
          </w:tcPr>
          <w:p w14:paraId="03DDF357" w14:textId="77777777" w:rsidR="005B7153" w:rsidRPr="00A313CA" w:rsidRDefault="005B7153" w:rsidP="005B7153">
            <w:pPr>
              <w:pStyle w:val="Bodyjustified"/>
            </w:pPr>
            <w:r w:rsidRPr="00A313CA">
              <w:t>5.5</w:t>
            </w:r>
          </w:p>
        </w:tc>
        <w:tc>
          <w:tcPr>
            <w:tcW w:w="850" w:type="dxa"/>
            <w:vMerge w:val="restart"/>
          </w:tcPr>
          <w:p w14:paraId="74CD15B0" w14:textId="77777777" w:rsidR="005B7153" w:rsidRPr="00A313CA" w:rsidRDefault="005B7153" w:rsidP="005B7153">
            <w:pPr>
              <w:pStyle w:val="Bodyjustified"/>
            </w:pPr>
            <w:r w:rsidRPr="00A313CA">
              <w:t>12</w:t>
            </w:r>
          </w:p>
        </w:tc>
      </w:tr>
      <w:tr w:rsidR="005B7153" w:rsidRPr="00A313CA" w14:paraId="2A6E69E9" w14:textId="77777777" w:rsidTr="00477E45">
        <w:trPr>
          <w:trHeight w:val="238"/>
        </w:trPr>
        <w:tc>
          <w:tcPr>
            <w:tcW w:w="1247" w:type="dxa"/>
            <w:vMerge/>
          </w:tcPr>
          <w:p w14:paraId="161E76BF" w14:textId="77777777" w:rsidR="005B7153" w:rsidRPr="00A313CA" w:rsidRDefault="005B7153" w:rsidP="005B7153">
            <w:pPr>
              <w:pStyle w:val="Bodyjustified"/>
            </w:pPr>
          </w:p>
        </w:tc>
        <w:tc>
          <w:tcPr>
            <w:tcW w:w="1247" w:type="dxa"/>
          </w:tcPr>
          <w:p w14:paraId="29BE379C" w14:textId="77777777" w:rsidR="005B7153" w:rsidRPr="00A313CA" w:rsidRDefault="005B7153" w:rsidP="005B7153">
            <w:pPr>
              <w:pStyle w:val="Bodyjustified"/>
            </w:pPr>
            <w:r w:rsidRPr="00A313CA">
              <w:t>0.68</w:t>
            </w:r>
          </w:p>
        </w:tc>
        <w:tc>
          <w:tcPr>
            <w:tcW w:w="1247" w:type="dxa"/>
          </w:tcPr>
          <w:p w14:paraId="01681452" w14:textId="77777777" w:rsidR="005B7153" w:rsidRPr="00A313CA" w:rsidRDefault="005B7153" w:rsidP="005B7153">
            <w:pPr>
              <w:pStyle w:val="Bodyjustified"/>
            </w:pPr>
            <w:r>
              <w:t>10, 20</w:t>
            </w:r>
          </w:p>
        </w:tc>
        <w:tc>
          <w:tcPr>
            <w:tcW w:w="1134" w:type="dxa"/>
            <w:vMerge/>
          </w:tcPr>
          <w:p w14:paraId="10E04D8E" w14:textId="77777777" w:rsidR="005B7153" w:rsidRPr="00A313CA" w:rsidRDefault="005B7153" w:rsidP="005B7153">
            <w:pPr>
              <w:pStyle w:val="Bodyjustified"/>
            </w:pPr>
          </w:p>
        </w:tc>
        <w:tc>
          <w:tcPr>
            <w:tcW w:w="1134" w:type="dxa"/>
          </w:tcPr>
          <w:p w14:paraId="080C0A2C" w14:textId="77777777" w:rsidR="005B7153" w:rsidRPr="00A313CA" w:rsidRDefault="005B7153" w:rsidP="005B7153">
            <w:pPr>
              <w:pStyle w:val="Bodyjustified"/>
            </w:pPr>
            <w:r w:rsidRPr="00A313CA">
              <w:t>2.7</w:t>
            </w:r>
          </w:p>
        </w:tc>
        <w:tc>
          <w:tcPr>
            <w:tcW w:w="1077" w:type="dxa"/>
            <w:vMerge/>
          </w:tcPr>
          <w:p w14:paraId="50EEE0D6" w14:textId="77777777" w:rsidR="005B7153" w:rsidRPr="00A313CA" w:rsidRDefault="005B7153" w:rsidP="005B7153">
            <w:pPr>
              <w:pStyle w:val="Bodyjustified"/>
            </w:pPr>
          </w:p>
        </w:tc>
        <w:tc>
          <w:tcPr>
            <w:tcW w:w="850" w:type="dxa"/>
            <w:vMerge/>
          </w:tcPr>
          <w:p w14:paraId="77343F54" w14:textId="77777777" w:rsidR="005B7153" w:rsidRPr="00A313CA" w:rsidRDefault="005B7153" w:rsidP="005B7153">
            <w:pPr>
              <w:pStyle w:val="Bodyjustified"/>
            </w:pPr>
          </w:p>
        </w:tc>
      </w:tr>
      <w:tr w:rsidR="005B7153" w:rsidRPr="00A313CA" w14:paraId="589F29E0" w14:textId="77777777" w:rsidTr="00477E45">
        <w:trPr>
          <w:trHeight w:val="238"/>
        </w:trPr>
        <w:tc>
          <w:tcPr>
            <w:tcW w:w="1247" w:type="dxa"/>
            <w:vMerge/>
          </w:tcPr>
          <w:p w14:paraId="68E1D4CD" w14:textId="77777777" w:rsidR="005B7153" w:rsidRPr="00A313CA" w:rsidRDefault="005B7153" w:rsidP="005B7153">
            <w:pPr>
              <w:pStyle w:val="Bodyjustified"/>
            </w:pPr>
          </w:p>
        </w:tc>
        <w:tc>
          <w:tcPr>
            <w:tcW w:w="1247" w:type="dxa"/>
          </w:tcPr>
          <w:p w14:paraId="3AADAF6A" w14:textId="77777777" w:rsidR="005B7153" w:rsidRPr="00A313CA" w:rsidRDefault="005B7153" w:rsidP="005B7153">
            <w:pPr>
              <w:pStyle w:val="Bodyjustified"/>
            </w:pPr>
            <w:r w:rsidRPr="00A313CA">
              <w:t>0.82</w:t>
            </w:r>
          </w:p>
        </w:tc>
        <w:tc>
          <w:tcPr>
            <w:tcW w:w="1247" w:type="dxa"/>
          </w:tcPr>
          <w:p w14:paraId="342F4169" w14:textId="77777777" w:rsidR="005B7153" w:rsidRPr="00A313CA" w:rsidRDefault="005B7153" w:rsidP="005B7153">
            <w:pPr>
              <w:pStyle w:val="Bodyjustified"/>
            </w:pPr>
            <w:r>
              <w:t>10</w:t>
            </w:r>
          </w:p>
        </w:tc>
        <w:tc>
          <w:tcPr>
            <w:tcW w:w="1134" w:type="dxa"/>
            <w:vMerge/>
          </w:tcPr>
          <w:p w14:paraId="13ED3310" w14:textId="77777777" w:rsidR="005B7153" w:rsidRPr="00A313CA" w:rsidRDefault="005B7153" w:rsidP="005B7153">
            <w:pPr>
              <w:pStyle w:val="Bodyjustified"/>
            </w:pPr>
          </w:p>
        </w:tc>
        <w:tc>
          <w:tcPr>
            <w:tcW w:w="1134" w:type="dxa"/>
          </w:tcPr>
          <w:p w14:paraId="0DCC9F18" w14:textId="77777777" w:rsidR="005B7153" w:rsidRPr="00A313CA" w:rsidRDefault="005B7153" w:rsidP="005B7153">
            <w:pPr>
              <w:pStyle w:val="Bodyjustified"/>
            </w:pPr>
            <w:r w:rsidRPr="00A313CA">
              <w:t>3.2</w:t>
            </w:r>
          </w:p>
        </w:tc>
        <w:tc>
          <w:tcPr>
            <w:tcW w:w="1077" w:type="dxa"/>
            <w:vMerge w:val="restart"/>
          </w:tcPr>
          <w:p w14:paraId="7E000A9F" w14:textId="77777777" w:rsidR="005B7153" w:rsidRPr="00A313CA" w:rsidRDefault="005B7153" w:rsidP="005B7153">
            <w:pPr>
              <w:pStyle w:val="Bodyjustified"/>
            </w:pPr>
            <w:r w:rsidRPr="00A313CA">
              <w:t>6.8</w:t>
            </w:r>
          </w:p>
        </w:tc>
        <w:tc>
          <w:tcPr>
            <w:tcW w:w="850" w:type="dxa"/>
            <w:vMerge w:val="restart"/>
          </w:tcPr>
          <w:p w14:paraId="62A46AB9" w14:textId="77777777" w:rsidR="005B7153" w:rsidRPr="00A313CA" w:rsidRDefault="005B7153" w:rsidP="005B7153">
            <w:pPr>
              <w:pStyle w:val="Bodyjustified"/>
            </w:pPr>
            <w:r w:rsidRPr="00A313CA">
              <w:t>15</w:t>
            </w:r>
          </w:p>
        </w:tc>
      </w:tr>
      <w:tr w:rsidR="005B7153" w:rsidRPr="00A313CA" w14:paraId="54935990" w14:textId="77777777" w:rsidTr="00477E45">
        <w:trPr>
          <w:trHeight w:val="238"/>
        </w:trPr>
        <w:tc>
          <w:tcPr>
            <w:tcW w:w="1247" w:type="dxa"/>
            <w:vMerge/>
          </w:tcPr>
          <w:p w14:paraId="6D165B14" w14:textId="77777777" w:rsidR="005B7153" w:rsidRPr="00A313CA" w:rsidRDefault="005B7153" w:rsidP="005B7153">
            <w:pPr>
              <w:pStyle w:val="Bodyjustified"/>
            </w:pPr>
          </w:p>
        </w:tc>
        <w:tc>
          <w:tcPr>
            <w:tcW w:w="1247" w:type="dxa"/>
          </w:tcPr>
          <w:p w14:paraId="0DB0ECE7" w14:textId="77777777" w:rsidR="005B7153" w:rsidRPr="00A313CA" w:rsidRDefault="005B7153" w:rsidP="005B7153">
            <w:pPr>
              <w:pStyle w:val="Bodyjustified"/>
            </w:pPr>
            <w:r w:rsidRPr="00A313CA">
              <w:t>1</w:t>
            </w:r>
          </w:p>
        </w:tc>
        <w:tc>
          <w:tcPr>
            <w:tcW w:w="1247" w:type="dxa"/>
          </w:tcPr>
          <w:p w14:paraId="577D1D47" w14:textId="77777777" w:rsidR="005B7153" w:rsidRPr="00A313CA" w:rsidRDefault="005B7153" w:rsidP="005B7153">
            <w:pPr>
              <w:pStyle w:val="Bodyjustified"/>
            </w:pPr>
            <w:r>
              <w:t>10, 20</w:t>
            </w:r>
          </w:p>
        </w:tc>
        <w:tc>
          <w:tcPr>
            <w:tcW w:w="1134" w:type="dxa"/>
            <w:vMerge/>
          </w:tcPr>
          <w:p w14:paraId="75D911F1" w14:textId="77777777" w:rsidR="005B7153" w:rsidRPr="00A313CA" w:rsidRDefault="005B7153" w:rsidP="005B7153">
            <w:pPr>
              <w:pStyle w:val="Bodyjustified"/>
            </w:pPr>
          </w:p>
        </w:tc>
        <w:tc>
          <w:tcPr>
            <w:tcW w:w="1134" w:type="dxa"/>
          </w:tcPr>
          <w:p w14:paraId="239252FF" w14:textId="77777777" w:rsidR="005B7153" w:rsidRPr="00A313CA" w:rsidRDefault="005B7153" w:rsidP="005B7153">
            <w:pPr>
              <w:pStyle w:val="Bodyjustified"/>
            </w:pPr>
            <w:r w:rsidRPr="00A313CA">
              <w:t>3.7</w:t>
            </w:r>
          </w:p>
        </w:tc>
        <w:tc>
          <w:tcPr>
            <w:tcW w:w="1077" w:type="dxa"/>
            <w:vMerge/>
          </w:tcPr>
          <w:p w14:paraId="3F86D1A2" w14:textId="77777777" w:rsidR="005B7153" w:rsidRPr="00A313CA" w:rsidRDefault="005B7153" w:rsidP="005B7153">
            <w:pPr>
              <w:pStyle w:val="Bodyjustified"/>
            </w:pPr>
          </w:p>
        </w:tc>
        <w:tc>
          <w:tcPr>
            <w:tcW w:w="850" w:type="dxa"/>
            <w:vMerge/>
          </w:tcPr>
          <w:p w14:paraId="32251B41" w14:textId="77777777" w:rsidR="005B7153" w:rsidRPr="00A313CA" w:rsidRDefault="005B7153" w:rsidP="005B7153">
            <w:pPr>
              <w:pStyle w:val="Bodyjustified"/>
            </w:pPr>
          </w:p>
        </w:tc>
      </w:tr>
      <w:tr w:rsidR="005B7153" w:rsidRPr="00A313CA" w14:paraId="25A681EF" w14:textId="77777777" w:rsidTr="00477E45">
        <w:trPr>
          <w:trHeight w:val="238"/>
        </w:trPr>
        <w:tc>
          <w:tcPr>
            <w:tcW w:w="1247" w:type="dxa"/>
            <w:vMerge/>
          </w:tcPr>
          <w:p w14:paraId="33DFD80F" w14:textId="77777777" w:rsidR="005B7153" w:rsidRPr="00A313CA" w:rsidRDefault="005B7153" w:rsidP="005B7153">
            <w:pPr>
              <w:pStyle w:val="Bodyjustified"/>
            </w:pPr>
          </w:p>
        </w:tc>
        <w:tc>
          <w:tcPr>
            <w:tcW w:w="1247" w:type="dxa"/>
          </w:tcPr>
          <w:p w14:paraId="2D707CC2" w14:textId="77777777" w:rsidR="005B7153" w:rsidRPr="00A313CA" w:rsidRDefault="005B7153" w:rsidP="005B7153">
            <w:pPr>
              <w:pStyle w:val="Bodyjustified"/>
            </w:pPr>
            <w:r w:rsidRPr="00A313CA">
              <w:t>1.2</w:t>
            </w:r>
          </w:p>
        </w:tc>
        <w:tc>
          <w:tcPr>
            <w:tcW w:w="1247" w:type="dxa"/>
          </w:tcPr>
          <w:p w14:paraId="4F6EF8FD" w14:textId="77777777" w:rsidR="005B7153" w:rsidRPr="00A313CA" w:rsidRDefault="005B7153" w:rsidP="005B7153">
            <w:pPr>
              <w:pStyle w:val="Bodyjustified"/>
            </w:pPr>
            <w:r>
              <w:t>10</w:t>
            </w:r>
          </w:p>
        </w:tc>
        <w:tc>
          <w:tcPr>
            <w:tcW w:w="1134" w:type="dxa"/>
            <w:vMerge/>
          </w:tcPr>
          <w:p w14:paraId="6F52EBEE" w14:textId="77777777" w:rsidR="005B7153" w:rsidRPr="00A313CA" w:rsidRDefault="005B7153" w:rsidP="005B7153">
            <w:pPr>
              <w:pStyle w:val="Bodyjustified"/>
            </w:pPr>
          </w:p>
        </w:tc>
        <w:tc>
          <w:tcPr>
            <w:tcW w:w="1134" w:type="dxa"/>
          </w:tcPr>
          <w:p w14:paraId="5B320A7C" w14:textId="77777777" w:rsidR="005B7153" w:rsidRPr="00A313CA" w:rsidRDefault="005B7153" w:rsidP="005B7153">
            <w:pPr>
              <w:pStyle w:val="Bodyjustified"/>
            </w:pPr>
            <w:r w:rsidRPr="00A313CA">
              <w:t>4.1</w:t>
            </w:r>
          </w:p>
        </w:tc>
        <w:tc>
          <w:tcPr>
            <w:tcW w:w="1077" w:type="dxa"/>
          </w:tcPr>
          <w:p w14:paraId="29C92F29" w14:textId="77777777" w:rsidR="005B7153" w:rsidRPr="00A313CA" w:rsidRDefault="005B7153" w:rsidP="005B7153">
            <w:pPr>
              <w:pStyle w:val="Bodyjustified"/>
            </w:pPr>
            <w:r w:rsidRPr="00A313CA">
              <w:t>7.8</w:t>
            </w:r>
          </w:p>
        </w:tc>
        <w:tc>
          <w:tcPr>
            <w:tcW w:w="850" w:type="dxa"/>
          </w:tcPr>
          <w:p w14:paraId="2622F1E4" w14:textId="77777777" w:rsidR="005B7153" w:rsidRPr="00A313CA" w:rsidRDefault="005B7153" w:rsidP="005B7153">
            <w:pPr>
              <w:pStyle w:val="Bodyjustified"/>
            </w:pPr>
            <w:r w:rsidRPr="00A313CA">
              <w:t>17</w:t>
            </w:r>
          </w:p>
        </w:tc>
      </w:tr>
    </w:tbl>
    <w:p w14:paraId="7FD379F3" w14:textId="77777777" w:rsidR="00F54500" w:rsidRPr="00C81139" w:rsidRDefault="00C87297" w:rsidP="00C81139">
      <w:pPr>
        <w:pStyle w:val="NOTES"/>
      </w:pPr>
      <w:r w:rsidRPr="00C81139">
        <w:t>NOTES:</w:t>
      </w:r>
    </w:p>
    <w:p w14:paraId="6EFA4E18" w14:textId="54DC4AF9" w:rsidR="00477E45" w:rsidRDefault="00547470" w:rsidP="003151CB">
      <w:pPr>
        <w:pStyle w:val="numericallist"/>
        <w:spacing w:after="60"/>
      </w:pPr>
      <w:r>
        <w:t>See</w:t>
      </w:r>
      <w:r w:rsidR="00582442">
        <w:t xml:space="preserve"> </w:t>
      </w:r>
      <w:r w:rsidR="00D573ED">
        <w:t xml:space="preserve">Para. </w:t>
      </w:r>
      <w:r w:rsidR="00D573ED">
        <w:fldChar w:fldCharType="begin"/>
      </w:r>
      <w:r w:rsidR="00D573ED">
        <w:instrText xml:space="preserve"> REF _Ref476219868 \r \h </w:instrText>
      </w:r>
      <w:r w:rsidR="00D573ED">
        <w:fldChar w:fldCharType="separate"/>
      </w:r>
      <w:r w:rsidR="00252A8D">
        <w:t>1.6</w:t>
      </w:r>
      <w:r w:rsidR="00D573ED">
        <w:fldChar w:fldCharType="end"/>
      </w:r>
      <w:r w:rsidR="00582442">
        <w:t>.</w:t>
      </w:r>
    </w:p>
    <w:p w14:paraId="1392E170" w14:textId="77777777" w:rsidR="005E4B5D" w:rsidRPr="005E4B5D" w:rsidRDefault="005E4B5D" w:rsidP="005E4B5D">
      <w:pPr>
        <w:pStyle w:val="numericallist"/>
      </w:pPr>
      <w:r w:rsidRPr="005E4B5D">
        <w:t xml:space="preserve">The allowable voltage variation for each combination of </w:t>
      </w:r>
      <w:r w:rsidR="00A72B41">
        <w:t>Type</w:t>
      </w:r>
      <w:r w:rsidRPr="005E4B5D">
        <w:t xml:space="preserve"> Variant and DC Rated Voltage is shown below.</w:t>
      </w:r>
    </w:p>
    <w:p w14:paraId="04DF3CC4" w14:textId="77777777" w:rsidR="005E4B5D" w:rsidRPr="005E4B5D" w:rsidRDefault="005E4B5D" w:rsidP="005E4B5D">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5E4B5D">
        <w:rPr>
          <w:b/>
          <w:caps/>
          <w:u w:val="single"/>
          <w:lang w:val="en-US" w:eastAsia="fr-FR"/>
        </w:rPr>
        <w:t xml:space="preserve">ALLOWABLE VOLTAGE VARIATION </w:t>
      </w:r>
      <w:proofErr w:type="spellStart"/>
      <w:r w:rsidRPr="005E4B5D">
        <w:rPr>
          <w:b/>
          <w:u w:val="single"/>
          <w:lang w:val="en-US" w:eastAsia="fr-FR"/>
        </w:rPr>
        <w:t>d</w:t>
      </w:r>
      <w:r w:rsidRPr="005E4B5D">
        <w:rPr>
          <w:b/>
          <w:caps/>
          <w:u w:val="single"/>
          <w:lang w:val="en-US" w:eastAsia="fr-FR"/>
        </w:rPr>
        <w:t>V</w:t>
      </w:r>
      <w:proofErr w:type="spellEnd"/>
      <w:r w:rsidRPr="005E4B5D">
        <w:rPr>
          <w:b/>
          <w:caps/>
          <w:u w:val="single"/>
          <w:lang w:val="en-US" w:eastAsia="fr-FR"/>
        </w:rPr>
        <w:t>/</w:t>
      </w:r>
      <w:proofErr w:type="spellStart"/>
      <w:r w:rsidRPr="005E4B5D">
        <w:rPr>
          <w:b/>
          <w:u w:val="single"/>
          <w:lang w:val="en-US" w:eastAsia="fr-FR"/>
        </w:rPr>
        <w:t>dt</w:t>
      </w:r>
      <w:proofErr w:type="spellEnd"/>
      <w:r w:rsidRPr="005E4B5D">
        <w:rPr>
          <w:b/>
          <w:caps/>
          <w:u w:val="single"/>
          <w:lang w:val="en-US" w:eastAsia="fr-FR"/>
        </w:rPr>
        <w:t xml:space="preserve"> (V/µ</w:t>
      </w:r>
      <w:r w:rsidRPr="005E4B5D">
        <w:rPr>
          <w:b/>
          <w:u w:val="single"/>
          <w:lang w:val="en-US" w:eastAsia="fr-FR"/>
        </w:rPr>
        <w:t>s</w:t>
      </w:r>
      <w:r w:rsidRPr="005E4B5D">
        <w:rPr>
          <w:b/>
          <w:caps/>
          <w:u w:val="single"/>
          <w:lang w:val="en-US" w:eastAsia="fr-FR"/>
        </w:rPr>
        <w:t>)</w:t>
      </w:r>
    </w:p>
    <w:tbl>
      <w:tblPr>
        <w:tblStyle w:val="TableGrid8"/>
        <w:tblW w:w="7149" w:type="dxa"/>
        <w:tblInd w:w="2122"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3"/>
      </w:tblGrid>
      <w:tr w:rsidR="005E4B5D" w:rsidRPr="005E4B5D" w14:paraId="071F3329" w14:textId="77777777" w:rsidTr="00C35A77">
        <w:trPr>
          <w:trHeight w:val="340"/>
        </w:trPr>
        <w:tc>
          <w:tcPr>
            <w:tcW w:w="1026" w:type="dxa"/>
            <w:vMerge w:val="restart"/>
          </w:tcPr>
          <w:p w14:paraId="032ACBBA" w14:textId="77777777" w:rsidR="005E4B5D" w:rsidRPr="005E4B5D" w:rsidRDefault="005E4B5D" w:rsidP="005E4B5D">
            <w:pPr>
              <w:pStyle w:val="Bodyjustified"/>
            </w:pPr>
            <w:r>
              <w:t>Type</w:t>
            </w:r>
            <w:r w:rsidRPr="005E4B5D">
              <w:t xml:space="preserve"> Variants</w:t>
            </w:r>
          </w:p>
        </w:tc>
        <w:tc>
          <w:tcPr>
            <w:tcW w:w="6123" w:type="dxa"/>
            <w:gridSpan w:val="9"/>
          </w:tcPr>
          <w:p w14:paraId="1BD64B9B" w14:textId="77777777" w:rsidR="005E4B5D" w:rsidRPr="00F10782" w:rsidRDefault="005E4B5D" w:rsidP="005E4B5D">
            <w:pPr>
              <w:pStyle w:val="Bodyjustified"/>
            </w:pPr>
            <w:r w:rsidRPr="005E4B5D">
              <w:t xml:space="preserve">DC Rated Voltage </w:t>
            </w:r>
            <w:r w:rsidR="00F10782">
              <w:t>(</w:t>
            </w:r>
            <w:r w:rsidRPr="005E4B5D">
              <w:t>U</w:t>
            </w:r>
            <w:r w:rsidRPr="005E4B5D">
              <w:rPr>
                <w:vertAlign w:val="subscript"/>
              </w:rPr>
              <w:t>R</w:t>
            </w:r>
            <w:r w:rsidR="00F10782">
              <w:t>)</w:t>
            </w:r>
          </w:p>
        </w:tc>
      </w:tr>
      <w:tr w:rsidR="00CD1210" w:rsidRPr="005E4B5D" w14:paraId="03EDE3DA" w14:textId="77777777" w:rsidTr="00C35A77">
        <w:trPr>
          <w:trHeight w:val="340"/>
        </w:trPr>
        <w:tc>
          <w:tcPr>
            <w:tcW w:w="1026" w:type="dxa"/>
            <w:vMerge/>
            <w:vAlign w:val="center"/>
          </w:tcPr>
          <w:p w14:paraId="52FA58B3" w14:textId="77777777" w:rsidR="00CD1210" w:rsidRPr="005E4B5D" w:rsidRDefault="00CD1210" w:rsidP="005E4B5D">
            <w:pPr>
              <w:pStyle w:val="Bodyjustified"/>
            </w:pPr>
          </w:p>
        </w:tc>
        <w:tc>
          <w:tcPr>
            <w:tcW w:w="680" w:type="dxa"/>
          </w:tcPr>
          <w:p w14:paraId="6929BCB1" w14:textId="77777777" w:rsidR="00CD1210" w:rsidRPr="005E4B5D" w:rsidRDefault="00CD1210" w:rsidP="005E4B5D">
            <w:pPr>
              <w:pStyle w:val="Bodyjustified"/>
            </w:pPr>
            <w:r w:rsidRPr="005E4B5D">
              <w:t>50V</w:t>
            </w:r>
          </w:p>
        </w:tc>
        <w:tc>
          <w:tcPr>
            <w:tcW w:w="680" w:type="dxa"/>
          </w:tcPr>
          <w:p w14:paraId="0138C133" w14:textId="77777777" w:rsidR="00CD1210" w:rsidRPr="005E4B5D" w:rsidRDefault="00CD1210" w:rsidP="005E4B5D">
            <w:pPr>
              <w:pStyle w:val="Bodyjustified"/>
            </w:pPr>
            <w:r w:rsidRPr="005E4B5D">
              <w:t>63V</w:t>
            </w:r>
          </w:p>
        </w:tc>
        <w:tc>
          <w:tcPr>
            <w:tcW w:w="680" w:type="dxa"/>
          </w:tcPr>
          <w:p w14:paraId="79586E68" w14:textId="77777777" w:rsidR="00CD1210" w:rsidRPr="005E4B5D" w:rsidRDefault="00CD1210" w:rsidP="005E4B5D">
            <w:pPr>
              <w:pStyle w:val="Bodyjustified"/>
            </w:pPr>
            <w:r w:rsidRPr="005E4B5D">
              <w:t>100V</w:t>
            </w:r>
          </w:p>
        </w:tc>
        <w:tc>
          <w:tcPr>
            <w:tcW w:w="680" w:type="dxa"/>
          </w:tcPr>
          <w:p w14:paraId="5090846B" w14:textId="77777777" w:rsidR="00CD1210" w:rsidRPr="005E4B5D" w:rsidRDefault="00CD1210" w:rsidP="005E4B5D">
            <w:pPr>
              <w:pStyle w:val="Bodyjustified"/>
            </w:pPr>
            <w:r w:rsidRPr="005E4B5D">
              <w:t>170V</w:t>
            </w:r>
          </w:p>
        </w:tc>
        <w:tc>
          <w:tcPr>
            <w:tcW w:w="680" w:type="dxa"/>
          </w:tcPr>
          <w:p w14:paraId="5334CCD2" w14:textId="77777777" w:rsidR="00CD1210" w:rsidRPr="005E4B5D" w:rsidRDefault="00CD1210" w:rsidP="005E4B5D">
            <w:pPr>
              <w:pStyle w:val="Bodyjustified"/>
            </w:pPr>
            <w:r w:rsidRPr="005E4B5D">
              <w:t>200V</w:t>
            </w:r>
          </w:p>
        </w:tc>
        <w:tc>
          <w:tcPr>
            <w:tcW w:w="680" w:type="dxa"/>
          </w:tcPr>
          <w:p w14:paraId="2BA266DD" w14:textId="77777777" w:rsidR="00CD1210" w:rsidRPr="005E4B5D" w:rsidRDefault="00CD1210" w:rsidP="005E4B5D">
            <w:pPr>
              <w:pStyle w:val="Bodyjustified"/>
            </w:pPr>
            <w:r w:rsidRPr="005E4B5D">
              <w:t>250V</w:t>
            </w:r>
          </w:p>
        </w:tc>
        <w:tc>
          <w:tcPr>
            <w:tcW w:w="680" w:type="dxa"/>
          </w:tcPr>
          <w:p w14:paraId="1050E635" w14:textId="77777777" w:rsidR="00CD1210" w:rsidRPr="005E4B5D" w:rsidRDefault="00CD1210" w:rsidP="005E4B5D">
            <w:pPr>
              <w:pStyle w:val="Bodyjustified"/>
            </w:pPr>
            <w:r w:rsidRPr="005E4B5D">
              <w:t>400V</w:t>
            </w:r>
          </w:p>
        </w:tc>
        <w:tc>
          <w:tcPr>
            <w:tcW w:w="680" w:type="dxa"/>
          </w:tcPr>
          <w:p w14:paraId="0A9C4265" w14:textId="77777777" w:rsidR="00CD1210" w:rsidRPr="005E4B5D" w:rsidRDefault="00CD1210" w:rsidP="005E4B5D">
            <w:pPr>
              <w:pStyle w:val="Bodyjustified"/>
            </w:pPr>
            <w:r w:rsidRPr="005E4B5D">
              <w:t>500V</w:t>
            </w:r>
          </w:p>
        </w:tc>
        <w:tc>
          <w:tcPr>
            <w:tcW w:w="683" w:type="dxa"/>
          </w:tcPr>
          <w:p w14:paraId="27ABC694" w14:textId="77777777" w:rsidR="00CD1210" w:rsidRPr="005E4B5D" w:rsidRDefault="00CD1210" w:rsidP="005E4B5D">
            <w:pPr>
              <w:pStyle w:val="Bodyjustified"/>
            </w:pPr>
            <w:r w:rsidRPr="005E4B5D">
              <w:t>630V</w:t>
            </w:r>
          </w:p>
        </w:tc>
      </w:tr>
      <w:tr w:rsidR="00C35A77" w:rsidRPr="005E4B5D" w14:paraId="27F65EC7" w14:textId="77777777" w:rsidTr="00C35A77">
        <w:trPr>
          <w:trHeight w:val="317"/>
        </w:trPr>
        <w:tc>
          <w:tcPr>
            <w:tcW w:w="1026" w:type="dxa"/>
            <w:vAlign w:val="center"/>
          </w:tcPr>
          <w:p w14:paraId="584ACBA1" w14:textId="77777777" w:rsidR="00C35A77" w:rsidRPr="00F81528" w:rsidRDefault="00C35A77" w:rsidP="00C35A77">
            <w:pPr>
              <w:pStyle w:val="Bodyjustified"/>
              <w:rPr>
                <w:b/>
                <w:highlight w:val="yellow"/>
              </w:rPr>
            </w:pPr>
            <w:r>
              <w:t>01, 05</w:t>
            </w:r>
          </w:p>
        </w:tc>
        <w:tc>
          <w:tcPr>
            <w:tcW w:w="680" w:type="dxa"/>
            <w:vAlign w:val="center"/>
          </w:tcPr>
          <w:p w14:paraId="4872CA7C" w14:textId="77777777" w:rsidR="00C35A77" w:rsidRDefault="00C35A77" w:rsidP="00C35A77">
            <w:pPr>
              <w:pStyle w:val="Bodyjustified"/>
            </w:pPr>
            <w:r w:rsidRPr="00E85727">
              <w:t>50</w:t>
            </w:r>
          </w:p>
        </w:tc>
        <w:tc>
          <w:tcPr>
            <w:tcW w:w="680" w:type="dxa"/>
            <w:vAlign w:val="center"/>
          </w:tcPr>
          <w:p w14:paraId="76CEDF92" w14:textId="77777777" w:rsidR="00C35A77" w:rsidRDefault="00C35A77" w:rsidP="00C35A77">
            <w:pPr>
              <w:pStyle w:val="Bodyjustified"/>
            </w:pPr>
            <w:r w:rsidRPr="00E85727">
              <w:t>70</w:t>
            </w:r>
          </w:p>
        </w:tc>
        <w:tc>
          <w:tcPr>
            <w:tcW w:w="680" w:type="dxa"/>
            <w:vAlign w:val="center"/>
          </w:tcPr>
          <w:p w14:paraId="7963CCC9" w14:textId="77777777" w:rsidR="00C35A77" w:rsidRDefault="00C35A77" w:rsidP="00C35A77">
            <w:pPr>
              <w:pStyle w:val="Bodyjustified"/>
            </w:pPr>
            <w:r w:rsidRPr="00E85727">
              <w:t>80</w:t>
            </w:r>
          </w:p>
        </w:tc>
        <w:tc>
          <w:tcPr>
            <w:tcW w:w="680" w:type="dxa"/>
            <w:vAlign w:val="center"/>
          </w:tcPr>
          <w:p w14:paraId="04B438D4" w14:textId="77777777" w:rsidR="00C35A77" w:rsidRDefault="00C35A77" w:rsidP="00C35A77">
            <w:pPr>
              <w:pStyle w:val="Bodyjustified"/>
            </w:pPr>
            <w:r w:rsidRPr="00E85727">
              <w:t>130</w:t>
            </w:r>
          </w:p>
        </w:tc>
        <w:tc>
          <w:tcPr>
            <w:tcW w:w="680" w:type="dxa"/>
            <w:vAlign w:val="center"/>
          </w:tcPr>
          <w:p w14:paraId="10F4CF98" w14:textId="77777777" w:rsidR="00C35A77" w:rsidRDefault="00C35A77" w:rsidP="00C35A77">
            <w:pPr>
              <w:pStyle w:val="Bodyjustified"/>
            </w:pPr>
            <w:r w:rsidRPr="00E85727">
              <w:t>140</w:t>
            </w:r>
          </w:p>
        </w:tc>
        <w:tc>
          <w:tcPr>
            <w:tcW w:w="680" w:type="dxa"/>
            <w:vAlign w:val="center"/>
          </w:tcPr>
          <w:p w14:paraId="1ACCC500" w14:textId="77777777" w:rsidR="00C35A77" w:rsidRDefault="00C35A77" w:rsidP="00C35A77">
            <w:pPr>
              <w:pStyle w:val="Bodyjustified"/>
            </w:pPr>
            <w:r w:rsidRPr="00E85727">
              <w:t>150</w:t>
            </w:r>
          </w:p>
        </w:tc>
        <w:tc>
          <w:tcPr>
            <w:tcW w:w="680" w:type="dxa"/>
            <w:vAlign w:val="center"/>
          </w:tcPr>
          <w:p w14:paraId="3CAE4F1E" w14:textId="77777777" w:rsidR="00C35A77" w:rsidRDefault="00C35A77" w:rsidP="00C35A77">
            <w:pPr>
              <w:pStyle w:val="Bodyjustified"/>
            </w:pPr>
            <w:r w:rsidRPr="00E85727">
              <w:t>230</w:t>
            </w:r>
          </w:p>
        </w:tc>
        <w:tc>
          <w:tcPr>
            <w:tcW w:w="680" w:type="dxa"/>
            <w:vAlign w:val="center"/>
          </w:tcPr>
          <w:p w14:paraId="061DFBA2" w14:textId="77777777" w:rsidR="00C35A77" w:rsidRDefault="00C35A77" w:rsidP="00C35A77">
            <w:pPr>
              <w:pStyle w:val="Bodyjustified"/>
            </w:pPr>
            <w:r w:rsidRPr="00E85727">
              <w:t>370</w:t>
            </w:r>
          </w:p>
        </w:tc>
        <w:tc>
          <w:tcPr>
            <w:tcW w:w="683" w:type="dxa"/>
            <w:vAlign w:val="center"/>
          </w:tcPr>
          <w:p w14:paraId="474B1F23" w14:textId="77777777" w:rsidR="00C35A77" w:rsidRDefault="00C35A77" w:rsidP="00C35A77">
            <w:pPr>
              <w:pStyle w:val="Bodyjustified"/>
            </w:pPr>
            <w:r w:rsidRPr="00E85727">
              <w:t>440</w:t>
            </w:r>
          </w:p>
        </w:tc>
      </w:tr>
      <w:tr w:rsidR="00C35A77" w:rsidRPr="005E4B5D" w14:paraId="7F1C2183" w14:textId="77777777" w:rsidTr="00C35A77">
        <w:trPr>
          <w:trHeight w:val="317"/>
        </w:trPr>
        <w:tc>
          <w:tcPr>
            <w:tcW w:w="1026" w:type="dxa"/>
            <w:vAlign w:val="center"/>
          </w:tcPr>
          <w:p w14:paraId="319EC2B3" w14:textId="77777777" w:rsidR="00C35A77" w:rsidRPr="00F81528" w:rsidRDefault="00C35A77" w:rsidP="00C35A77">
            <w:pPr>
              <w:pStyle w:val="Bodyjustified"/>
              <w:rPr>
                <w:b/>
                <w:highlight w:val="yellow"/>
              </w:rPr>
            </w:pPr>
            <w:r>
              <w:t>02, 06</w:t>
            </w:r>
          </w:p>
        </w:tc>
        <w:tc>
          <w:tcPr>
            <w:tcW w:w="680" w:type="dxa"/>
            <w:vAlign w:val="center"/>
          </w:tcPr>
          <w:p w14:paraId="32A00EAA" w14:textId="77777777" w:rsidR="00C35A77" w:rsidRDefault="00C35A77" w:rsidP="00C35A77">
            <w:pPr>
              <w:pStyle w:val="Bodyjustified"/>
            </w:pPr>
            <w:r w:rsidRPr="00E85727">
              <w:t>30</w:t>
            </w:r>
          </w:p>
        </w:tc>
        <w:tc>
          <w:tcPr>
            <w:tcW w:w="680" w:type="dxa"/>
            <w:vAlign w:val="center"/>
          </w:tcPr>
          <w:p w14:paraId="415F6E18" w14:textId="77777777" w:rsidR="00C35A77" w:rsidRDefault="00C35A77" w:rsidP="00C35A77">
            <w:pPr>
              <w:pStyle w:val="Bodyjustified"/>
            </w:pPr>
            <w:r w:rsidRPr="00E85727">
              <w:t>40</w:t>
            </w:r>
          </w:p>
        </w:tc>
        <w:tc>
          <w:tcPr>
            <w:tcW w:w="680" w:type="dxa"/>
            <w:vAlign w:val="center"/>
          </w:tcPr>
          <w:p w14:paraId="050F5C80" w14:textId="77777777" w:rsidR="00C35A77" w:rsidRDefault="00C35A77" w:rsidP="00C35A77">
            <w:pPr>
              <w:pStyle w:val="Bodyjustified"/>
            </w:pPr>
            <w:r w:rsidRPr="00E85727">
              <w:t>40</w:t>
            </w:r>
          </w:p>
        </w:tc>
        <w:tc>
          <w:tcPr>
            <w:tcW w:w="680" w:type="dxa"/>
            <w:vAlign w:val="center"/>
          </w:tcPr>
          <w:p w14:paraId="395C3C71" w14:textId="77777777" w:rsidR="00C35A77" w:rsidRDefault="00C35A77" w:rsidP="00C35A77">
            <w:pPr>
              <w:pStyle w:val="Bodyjustified"/>
            </w:pPr>
            <w:r w:rsidRPr="00E85727">
              <w:t>60</w:t>
            </w:r>
          </w:p>
        </w:tc>
        <w:tc>
          <w:tcPr>
            <w:tcW w:w="680" w:type="dxa"/>
            <w:vAlign w:val="center"/>
          </w:tcPr>
          <w:p w14:paraId="22879FC2" w14:textId="77777777" w:rsidR="00C35A77" w:rsidRDefault="00C35A77" w:rsidP="00C35A77">
            <w:pPr>
              <w:pStyle w:val="Bodyjustified"/>
            </w:pPr>
            <w:r w:rsidRPr="00E85727">
              <w:t>60</w:t>
            </w:r>
          </w:p>
        </w:tc>
        <w:tc>
          <w:tcPr>
            <w:tcW w:w="680" w:type="dxa"/>
            <w:vAlign w:val="center"/>
          </w:tcPr>
          <w:p w14:paraId="48088DBF" w14:textId="77777777" w:rsidR="00C35A77" w:rsidRDefault="00C35A77" w:rsidP="00C35A77">
            <w:pPr>
              <w:pStyle w:val="Bodyjustified"/>
            </w:pPr>
            <w:r w:rsidRPr="00E85727">
              <w:t>70</w:t>
            </w:r>
          </w:p>
        </w:tc>
        <w:tc>
          <w:tcPr>
            <w:tcW w:w="680" w:type="dxa"/>
            <w:vAlign w:val="center"/>
          </w:tcPr>
          <w:p w14:paraId="0B32C20A" w14:textId="77777777" w:rsidR="00C35A77" w:rsidRDefault="00C35A77" w:rsidP="00C35A77">
            <w:pPr>
              <w:pStyle w:val="Bodyjustified"/>
            </w:pPr>
            <w:r w:rsidRPr="00E85727">
              <w:t>100</w:t>
            </w:r>
          </w:p>
        </w:tc>
        <w:tc>
          <w:tcPr>
            <w:tcW w:w="680" w:type="dxa"/>
            <w:vAlign w:val="center"/>
          </w:tcPr>
          <w:p w14:paraId="354AB175" w14:textId="77777777" w:rsidR="00C35A77" w:rsidRDefault="00C35A77" w:rsidP="00C35A77">
            <w:pPr>
              <w:pStyle w:val="Bodyjustified"/>
            </w:pPr>
            <w:r w:rsidRPr="00E85727">
              <w:t>130</w:t>
            </w:r>
          </w:p>
        </w:tc>
        <w:tc>
          <w:tcPr>
            <w:tcW w:w="683" w:type="dxa"/>
            <w:vAlign w:val="center"/>
          </w:tcPr>
          <w:p w14:paraId="0D869559" w14:textId="77777777" w:rsidR="00C35A77" w:rsidRDefault="00C35A77" w:rsidP="00C35A77">
            <w:pPr>
              <w:pStyle w:val="Bodyjustified"/>
            </w:pPr>
            <w:r w:rsidRPr="00E85727">
              <w:t>170</w:t>
            </w:r>
          </w:p>
        </w:tc>
      </w:tr>
      <w:tr w:rsidR="00C35A77" w:rsidRPr="005E4B5D" w14:paraId="20CD38AD" w14:textId="77777777" w:rsidTr="00C35A77">
        <w:trPr>
          <w:trHeight w:val="317"/>
        </w:trPr>
        <w:tc>
          <w:tcPr>
            <w:tcW w:w="1026" w:type="dxa"/>
            <w:vAlign w:val="center"/>
          </w:tcPr>
          <w:p w14:paraId="753EA8E8" w14:textId="77777777" w:rsidR="00C35A77" w:rsidRPr="00F81528" w:rsidRDefault="00C35A77" w:rsidP="00C35A77">
            <w:pPr>
              <w:pStyle w:val="Bodyjustified"/>
              <w:rPr>
                <w:b/>
                <w:highlight w:val="yellow"/>
              </w:rPr>
            </w:pPr>
            <w:r>
              <w:t>03, 07</w:t>
            </w:r>
          </w:p>
        </w:tc>
        <w:tc>
          <w:tcPr>
            <w:tcW w:w="680" w:type="dxa"/>
            <w:vAlign w:val="center"/>
          </w:tcPr>
          <w:p w14:paraId="7FE2B21B" w14:textId="77777777" w:rsidR="00C35A77" w:rsidRDefault="00C35A77" w:rsidP="00C35A77">
            <w:pPr>
              <w:pStyle w:val="Bodyjustified"/>
            </w:pPr>
            <w:r w:rsidRPr="00E85727">
              <w:t>20</w:t>
            </w:r>
          </w:p>
        </w:tc>
        <w:tc>
          <w:tcPr>
            <w:tcW w:w="680" w:type="dxa"/>
            <w:vAlign w:val="center"/>
          </w:tcPr>
          <w:p w14:paraId="36D7B051" w14:textId="77777777" w:rsidR="00C35A77" w:rsidRDefault="00C35A77" w:rsidP="00C35A77">
            <w:pPr>
              <w:pStyle w:val="Bodyjustified"/>
            </w:pPr>
            <w:r w:rsidRPr="00E85727">
              <w:t>30</w:t>
            </w:r>
          </w:p>
        </w:tc>
        <w:tc>
          <w:tcPr>
            <w:tcW w:w="680" w:type="dxa"/>
            <w:vAlign w:val="center"/>
          </w:tcPr>
          <w:p w14:paraId="0B93ECAB" w14:textId="77777777" w:rsidR="00C35A77" w:rsidRDefault="00C35A77" w:rsidP="00C35A77">
            <w:pPr>
              <w:pStyle w:val="Bodyjustified"/>
            </w:pPr>
            <w:r w:rsidRPr="00E85727">
              <w:t>40</w:t>
            </w:r>
          </w:p>
        </w:tc>
        <w:tc>
          <w:tcPr>
            <w:tcW w:w="680" w:type="dxa"/>
            <w:vAlign w:val="center"/>
          </w:tcPr>
          <w:p w14:paraId="44EB1C69" w14:textId="77777777" w:rsidR="00C35A77" w:rsidRDefault="00C35A77" w:rsidP="00C35A77">
            <w:pPr>
              <w:pStyle w:val="Bodyjustified"/>
            </w:pPr>
            <w:r w:rsidRPr="00E85727">
              <w:t>50</w:t>
            </w:r>
          </w:p>
        </w:tc>
        <w:tc>
          <w:tcPr>
            <w:tcW w:w="680" w:type="dxa"/>
            <w:vAlign w:val="center"/>
          </w:tcPr>
          <w:p w14:paraId="0AADBC25" w14:textId="77777777" w:rsidR="00C35A77" w:rsidRDefault="00C35A77" w:rsidP="00C35A77">
            <w:pPr>
              <w:pStyle w:val="Bodyjustified"/>
            </w:pPr>
            <w:r w:rsidRPr="00E85727">
              <w:t>60</w:t>
            </w:r>
          </w:p>
        </w:tc>
        <w:tc>
          <w:tcPr>
            <w:tcW w:w="680" w:type="dxa"/>
            <w:vAlign w:val="center"/>
          </w:tcPr>
          <w:p w14:paraId="46177C4E" w14:textId="77777777" w:rsidR="00C35A77" w:rsidRDefault="00C35A77" w:rsidP="00C35A77">
            <w:pPr>
              <w:pStyle w:val="Bodyjustified"/>
            </w:pPr>
            <w:r w:rsidRPr="00E85727">
              <w:t>70</w:t>
            </w:r>
          </w:p>
        </w:tc>
        <w:tc>
          <w:tcPr>
            <w:tcW w:w="680" w:type="dxa"/>
            <w:vAlign w:val="center"/>
          </w:tcPr>
          <w:p w14:paraId="0E08A444" w14:textId="77777777" w:rsidR="00C35A77" w:rsidRDefault="00C35A77" w:rsidP="00C35A77">
            <w:pPr>
              <w:pStyle w:val="Bodyjustified"/>
            </w:pPr>
            <w:r w:rsidRPr="00E85727">
              <w:t>100</w:t>
            </w:r>
          </w:p>
        </w:tc>
        <w:tc>
          <w:tcPr>
            <w:tcW w:w="680" w:type="dxa"/>
            <w:vAlign w:val="center"/>
          </w:tcPr>
          <w:p w14:paraId="7C9275B4" w14:textId="77777777" w:rsidR="00C35A77" w:rsidRDefault="00C35A77" w:rsidP="00C35A77">
            <w:pPr>
              <w:pStyle w:val="Bodyjustified"/>
            </w:pPr>
            <w:r w:rsidRPr="00E85727">
              <w:t>130</w:t>
            </w:r>
          </w:p>
        </w:tc>
        <w:tc>
          <w:tcPr>
            <w:tcW w:w="683" w:type="dxa"/>
            <w:vAlign w:val="center"/>
          </w:tcPr>
          <w:p w14:paraId="19BA72A7" w14:textId="77777777" w:rsidR="00C35A77" w:rsidRDefault="00C35A77" w:rsidP="00C35A77">
            <w:pPr>
              <w:pStyle w:val="Bodyjustified"/>
            </w:pPr>
            <w:r w:rsidRPr="00E85727">
              <w:t>160</w:t>
            </w:r>
          </w:p>
        </w:tc>
      </w:tr>
      <w:tr w:rsidR="00C35A77" w:rsidRPr="005E4B5D" w14:paraId="01C9EA6F" w14:textId="77777777" w:rsidTr="00C35A77">
        <w:trPr>
          <w:trHeight w:val="317"/>
        </w:trPr>
        <w:tc>
          <w:tcPr>
            <w:tcW w:w="1026" w:type="dxa"/>
            <w:vAlign w:val="center"/>
          </w:tcPr>
          <w:p w14:paraId="7C040DAD" w14:textId="77777777" w:rsidR="00C35A77" w:rsidRPr="00F81528" w:rsidRDefault="00C35A77" w:rsidP="00C35A77">
            <w:pPr>
              <w:pStyle w:val="Bodyjustified"/>
              <w:rPr>
                <w:b/>
                <w:highlight w:val="yellow"/>
              </w:rPr>
            </w:pPr>
            <w:r>
              <w:t>04, 08</w:t>
            </w:r>
          </w:p>
        </w:tc>
        <w:tc>
          <w:tcPr>
            <w:tcW w:w="680" w:type="dxa"/>
            <w:vAlign w:val="center"/>
          </w:tcPr>
          <w:p w14:paraId="428D94F7" w14:textId="77777777" w:rsidR="00C35A77" w:rsidRDefault="00C35A77" w:rsidP="00C35A77">
            <w:pPr>
              <w:pStyle w:val="Bodyjustified"/>
            </w:pPr>
            <w:r w:rsidRPr="00E85727">
              <w:t>15</w:t>
            </w:r>
          </w:p>
        </w:tc>
        <w:tc>
          <w:tcPr>
            <w:tcW w:w="680" w:type="dxa"/>
            <w:vAlign w:val="center"/>
          </w:tcPr>
          <w:p w14:paraId="4C98AFF5" w14:textId="77777777" w:rsidR="00C35A77" w:rsidRDefault="00C35A77" w:rsidP="00C35A77">
            <w:pPr>
              <w:pStyle w:val="Bodyjustified"/>
            </w:pPr>
            <w:r w:rsidRPr="00E85727">
              <w:t>30</w:t>
            </w:r>
          </w:p>
        </w:tc>
        <w:tc>
          <w:tcPr>
            <w:tcW w:w="680" w:type="dxa"/>
            <w:vAlign w:val="center"/>
          </w:tcPr>
          <w:p w14:paraId="18A316E2" w14:textId="77777777" w:rsidR="00C35A77" w:rsidRDefault="00C35A77" w:rsidP="00C35A77">
            <w:pPr>
              <w:pStyle w:val="Bodyjustified"/>
            </w:pPr>
            <w:r w:rsidRPr="00E85727">
              <w:t>30</w:t>
            </w:r>
          </w:p>
        </w:tc>
        <w:tc>
          <w:tcPr>
            <w:tcW w:w="680" w:type="dxa"/>
            <w:vAlign w:val="center"/>
          </w:tcPr>
          <w:p w14:paraId="43B19D84" w14:textId="77777777" w:rsidR="00C35A77" w:rsidRDefault="00C35A77" w:rsidP="00C35A77">
            <w:pPr>
              <w:pStyle w:val="Bodyjustified"/>
            </w:pPr>
            <w:r w:rsidRPr="00E85727">
              <w:t>50</w:t>
            </w:r>
          </w:p>
        </w:tc>
        <w:tc>
          <w:tcPr>
            <w:tcW w:w="680" w:type="dxa"/>
            <w:vAlign w:val="center"/>
          </w:tcPr>
          <w:p w14:paraId="0FF49A63" w14:textId="77777777" w:rsidR="00C35A77" w:rsidRDefault="00C35A77" w:rsidP="00C35A77">
            <w:pPr>
              <w:pStyle w:val="Bodyjustified"/>
            </w:pPr>
            <w:r w:rsidRPr="00E85727">
              <w:t>50</w:t>
            </w:r>
          </w:p>
        </w:tc>
        <w:tc>
          <w:tcPr>
            <w:tcW w:w="680" w:type="dxa"/>
            <w:vAlign w:val="center"/>
          </w:tcPr>
          <w:p w14:paraId="35D37BBE" w14:textId="77777777" w:rsidR="00C35A77" w:rsidRDefault="00C35A77" w:rsidP="00C35A77">
            <w:pPr>
              <w:pStyle w:val="Bodyjustified"/>
            </w:pPr>
            <w:r w:rsidRPr="00E85727">
              <w:t>60</w:t>
            </w:r>
          </w:p>
        </w:tc>
        <w:tc>
          <w:tcPr>
            <w:tcW w:w="680" w:type="dxa"/>
            <w:vAlign w:val="center"/>
          </w:tcPr>
          <w:p w14:paraId="0D3EEF35" w14:textId="77777777" w:rsidR="00C35A77" w:rsidRDefault="00C35A77" w:rsidP="00C35A77">
            <w:pPr>
              <w:pStyle w:val="Bodyjustified"/>
            </w:pPr>
            <w:r w:rsidRPr="00E85727">
              <w:t>90</w:t>
            </w:r>
          </w:p>
        </w:tc>
        <w:tc>
          <w:tcPr>
            <w:tcW w:w="680" w:type="dxa"/>
            <w:vAlign w:val="center"/>
          </w:tcPr>
          <w:p w14:paraId="426B8D29" w14:textId="77777777" w:rsidR="00C35A77" w:rsidRDefault="00C35A77" w:rsidP="00C35A77">
            <w:pPr>
              <w:pStyle w:val="Bodyjustified"/>
            </w:pPr>
            <w:r w:rsidRPr="00E85727">
              <w:t>120</w:t>
            </w:r>
          </w:p>
        </w:tc>
        <w:tc>
          <w:tcPr>
            <w:tcW w:w="683" w:type="dxa"/>
            <w:vAlign w:val="center"/>
          </w:tcPr>
          <w:p w14:paraId="33132D9F" w14:textId="77777777" w:rsidR="00C35A77" w:rsidRDefault="00C35A77" w:rsidP="00C35A77">
            <w:pPr>
              <w:pStyle w:val="Bodyjustified"/>
            </w:pPr>
            <w:r w:rsidRPr="00E85727">
              <w:t>140</w:t>
            </w:r>
          </w:p>
        </w:tc>
      </w:tr>
    </w:tbl>
    <w:p w14:paraId="3A33443F" w14:textId="77777777" w:rsidR="00052054" w:rsidRPr="00C87297" w:rsidRDefault="007E3398" w:rsidP="00D9788A">
      <w:pPr>
        <w:pStyle w:val="Heading2"/>
      </w:pPr>
      <w:bookmarkStart w:id="12" w:name="_Ref476220291"/>
      <w:bookmarkStart w:id="13" w:name="_Toc494708851"/>
      <w:r>
        <w:t>M</w:t>
      </w:r>
      <w:r w:rsidR="00052054">
        <w:t>AXIMUM RATINGS</w:t>
      </w:r>
      <w:bookmarkEnd w:id="12"/>
      <w:bookmarkEnd w:id="13"/>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76DB1A89" w14:textId="77777777" w:rsidTr="00476507">
        <w:trPr>
          <w:trHeight w:val="340"/>
          <w:tblHeader/>
        </w:trPr>
        <w:tc>
          <w:tcPr>
            <w:tcW w:w="2353"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126"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r w:rsidRPr="00375E0C">
              <w:t>Units</w:t>
            </w:r>
          </w:p>
        </w:tc>
        <w:tc>
          <w:tcPr>
            <w:tcW w:w="2268"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0742A0">
        <w:trPr>
          <w:trHeight w:val="510"/>
        </w:trPr>
        <w:tc>
          <w:tcPr>
            <w:tcW w:w="2353" w:type="dxa"/>
          </w:tcPr>
          <w:p w14:paraId="4E95EA16" w14:textId="77777777" w:rsidR="00375E0C" w:rsidRPr="00375E0C" w:rsidRDefault="00680AA5" w:rsidP="004444EF">
            <w:pPr>
              <w:pStyle w:val="Bodyjustified"/>
              <w:keepNext/>
              <w:keepLines/>
              <w:widowControl/>
              <w:jc w:val="left"/>
            </w:pPr>
            <w:r>
              <w:t xml:space="preserve">DC </w:t>
            </w:r>
            <w:r w:rsidR="00375E0C" w:rsidRPr="00375E0C">
              <w:t>Rated Voltage</w:t>
            </w:r>
          </w:p>
        </w:tc>
        <w:tc>
          <w:tcPr>
            <w:tcW w:w="1049" w:type="dxa"/>
          </w:tcPr>
          <w:p w14:paraId="6842329E" w14:textId="77777777" w:rsidR="007E3398" w:rsidRPr="00375E0C" w:rsidRDefault="00375E0C" w:rsidP="004444EF">
            <w:pPr>
              <w:pStyle w:val="Bodyjustified"/>
              <w:keepNext/>
              <w:keepLines/>
              <w:widowControl/>
            </w:pPr>
            <w:r w:rsidRPr="00375E0C">
              <w:t>U</w:t>
            </w:r>
            <w:r w:rsidRPr="00375E0C">
              <w:rPr>
                <w:vertAlign w:val="subscript"/>
              </w:rPr>
              <w:t>R</w:t>
            </w:r>
          </w:p>
        </w:tc>
        <w:tc>
          <w:tcPr>
            <w:tcW w:w="2126" w:type="dxa"/>
          </w:tcPr>
          <w:p w14:paraId="4E9CD56D" w14:textId="77777777" w:rsidR="007E3398" w:rsidRPr="00375E0C" w:rsidRDefault="003665E6" w:rsidP="00C35A77">
            <w:pPr>
              <w:pStyle w:val="Bodyjustified"/>
              <w:keepNext/>
              <w:keepLines/>
              <w:widowControl/>
            </w:pPr>
            <w:r>
              <w:t xml:space="preserve">50, </w:t>
            </w:r>
            <w:r w:rsidR="00111501">
              <w:t>63</w:t>
            </w:r>
            <w:r>
              <w:t xml:space="preserve">, </w:t>
            </w:r>
            <w:r w:rsidR="00111501">
              <w:t>1</w:t>
            </w:r>
            <w:r>
              <w:t xml:space="preserve">00, </w:t>
            </w:r>
            <w:r w:rsidR="001A34DB">
              <w:t xml:space="preserve">170, </w:t>
            </w:r>
            <w:r w:rsidR="00111501">
              <w:t>2</w:t>
            </w:r>
            <w:r>
              <w:t xml:space="preserve">00, </w:t>
            </w:r>
            <w:r w:rsidR="00111501">
              <w:t>2</w:t>
            </w:r>
            <w:r>
              <w:t xml:space="preserve">50, </w:t>
            </w:r>
            <w:r w:rsidR="00111501">
              <w:t>4</w:t>
            </w:r>
            <w:r>
              <w:t>00</w:t>
            </w:r>
            <w:r w:rsidR="001A34DB">
              <w:t>, 500, 63</w:t>
            </w:r>
            <w:r w:rsidR="00C35A77">
              <w:t>0</w:t>
            </w:r>
          </w:p>
        </w:tc>
        <w:tc>
          <w:tcPr>
            <w:tcW w:w="709" w:type="dxa"/>
          </w:tcPr>
          <w:p w14:paraId="71B4A45D" w14:textId="77777777" w:rsidR="007E3398" w:rsidRPr="00375E0C" w:rsidRDefault="00375E0C" w:rsidP="004444EF">
            <w:pPr>
              <w:pStyle w:val="Bodyjustified"/>
              <w:keepNext/>
              <w:keepLines/>
              <w:widowControl/>
            </w:pPr>
            <w:r w:rsidRPr="00375E0C">
              <w:t>V</w:t>
            </w:r>
          </w:p>
        </w:tc>
        <w:tc>
          <w:tcPr>
            <w:tcW w:w="2268" w:type="dxa"/>
          </w:tcPr>
          <w:p w14:paraId="3A1287F6" w14:textId="77777777" w:rsidR="007E3398" w:rsidRPr="00375E0C" w:rsidRDefault="00375E0C" w:rsidP="004444EF">
            <w:pPr>
              <w:pStyle w:val="Bodyjustified"/>
              <w:keepNext/>
              <w:keepLines/>
              <w:widowControl/>
              <w:jc w:val="left"/>
            </w:pPr>
            <w:r w:rsidRPr="00375E0C">
              <w:t>Note</w:t>
            </w:r>
            <w:r w:rsidR="0079683D">
              <w:t>s</w:t>
            </w:r>
            <w:r w:rsidRPr="00375E0C">
              <w:t xml:space="preserve"> 1</w:t>
            </w:r>
            <w:r w:rsidR="0079683D">
              <w:t>, 2</w:t>
            </w:r>
          </w:p>
        </w:tc>
      </w:tr>
      <w:tr w:rsidR="00111501" w14:paraId="6F308FD2" w14:textId="77777777" w:rsidTr="00AA5CD3">
        <w:trPr>
          <w:trHeight w:val="318"/>
        </w:trPr>
        <w:tc>
          <w:tcPr>
            <w:tcW w:w="2353" w:type="dxa"/>
            <w:vAlign w:val="center"/>
          </w:tcPr>
          <w:p w14:paraId="5926E3B9" w14:textId="77777777" w:rsidR="00111501" w:rsidRDefault="001A34DB" w:rsidP="00AA5CD3">
            <w:pPr>
              <w:pStyle w:val="Bodyjustified"/>
              <w:keepLines/>
              <w:widowControl/>
              <w:jc w:val="left"/>
            </w:pPr>
            <w:r>
              <w:t>D</w:t>
            </w:r>
            <w:r w:rsidR="00111501">
              <w:t xml:space="preserve">C </w:t>
            </w:r>
            <w:r>
              <w:t>Category</w:t>
            </w:r>
            <w:r w:rsidR="00111501">
              <w:t xml:space="preserve"> Voltage</w:t>
            </w:r>
          </w:p>
        </w:tc>
        <w:tc>
          <w:tcPr>
            <w:tcW w:w="1049" w:type="dxa"/>
            <w:vAlign w:val="center"/>
          </w:tcPr>
          <w:p w14:paraId="43FB1270" w14:textId="77777777" w:rsidR="00111501" w:rsidRPr="00375E0C" w:rsidRDefault="00111501" w:rsidP="00AA5CD3">
            <w:pPr>
              <w:pStyle w:val="Bodyjustified"/>
              <w:keepLines/>
              <w:widowControl/>
            </w:pPr>
            <w:r w:rsidRPr="00375E0C">
              <w:t>U</w:t>
            </w:r>
            <w:r w:rsidR="001A34DB">
              <w:rPr>
                <w:vertAlign w:val="subscript"/>
              </w:rPr>
              <w:t>C</w:t>
            </w:r>
          </w:p>
        </w:tc>
        <w:tc>
          <w:tcPr>
            <w:tcW w:w="2126" w:type="dxa"/>
            <w:vAlign w:val="center"/>
          </w:tcPr>
          <w:p w14:paraId="11FF318D" w14:textId="77777777" w:rsidR="00111501" w:rsidRPr="00375E0C" w:rsidRDefault="001A34DB" w:rsidP="00AA5CD3">
            <w:pPr>
              <w:pStyle w:val="Bodyjustified"/>
              <w:keepLines/>
              <w:widowControl/>
            </w:pPr>
            <w:r>
              <w:t>Note 2</w:t>
            </w:r>
          </w:p>
        </w:tc>
        <w:tc>
          <w:tcPr>
            <w:tcW w:w="709" w:type="dxa"/>
            <w:vAlign w:val="center"/>
          </w:tcPr>
          <w:p w14:paraId="061CA00E" w14:textId="77777777" w:rsidR="00111501" w:rsidRPr="00375E0C" w:rsidRDefault="00111501" w:rsidP="00AA5CD3">
            <w:pPr>
              <w:pStyle w:val="Bodyjustified"/>
              <w:keepLines/>
              <w:widowControl/>
            </w:pPr>
            <w:r>
              <w:t>V</w:t>
            </w:r>
          </w:p>
        </w:tc>
        <w:tc>
          <w:tcPr>
            <w:tcW w:w="2268" w:type="dxa"/>
            <w:vAlign w:val="center"/>
          </w:tcPr>
          <w:p w14:paraId="1334E48C" w14:textId="77777777" w:rsidR="00111501" w:rsidRPr="00375E0C" w:rsidRDefault="001A34DB" w:rsidP="00AA5CD3">
            <w:pPr>
              <w:pStyle w:val="Bodyjustified"/>
              <w:keepLines/>
              <w:widowControl/>
              <w:jc w:val="left"/>
            </w:pPr>
            <w:r>
              <w:t>Over T</w:t>
            </w:r>
            <w:r w:rsidRPr="001A34DB">
              <w:rPr>
                <w:vertAlign w:val="subscript"/>
              </w:rPr>
              <w:t>op</w:t>
            </w:r>
          </w:p>
        </w:tc>
      </w:tr>
      <w:tr w:rsidR="00111501" w14:paraId="39F5846F" w14:textId="77777777" w:rsidTr="000742A0">
        <w:trPr>
          <w:trHeight w:val="510"/>
        </w:trPr>
        <w:tc>
          <w:tcPr>
            <w:tcW w:w="2353" w:type="dxa"/>
          </w:tcPr>
          <w:p w14:paraId="350A57A3" w14:textId="77777777" w:rsidR="00111501" w:rsidRPr="00375E0C" w:rsidRDefault="00111501" w:rsidP="00FF4E0E">
            <w:pPr>
              <w:pStyle w:val="Bodyjustified"/>
              <w:keepLines/>
              <w:widowControl/>
              <w:jc w:val="left"/>
            </w:pPr>
            <w:r>
              <w:t>AC Current</w:t>
            </w:r>
          </w:p>
        </w:tc>
        <w:tc>
          <w:tcPr>
            <w:tcW w:w="1049" w:type="dxa"/>
          </w:tcPr>
          <w:p w14:paraId="68D0D4DD" w14:textId="77777777" w:rsidR="00111501" w:rsidRPr="00375E0C" w:rsidRDefault="00111501" w:rsidP="00111501">
            <w:pPr>
              <w:pStyle w:val="Bodyjustified"/>
              <w:keepLines/>
              <w:widowControl/>
            </w:pPr>
            <w:r w:rsidRPr="00746D01">
              <w:t>I</w:t>
            </w:r>
            <w:r w:rsidRPr="00746D01">
              <w:rPr>
                <w:vertAlign w:val="subscript"/>
              </w:rPr>
              <w:t>RA</w:t>
            </w:r>
          </w:p>
        </w:tc>
        <w:tc>
          <w:tcPr>
            <w:tcW w:w="2126" w:type="dxa"/>
          </w:tcPr>
          <w:p w14:paraId="2E831B85" w14:textId="3645C335" w:rsidR="00111501" w:rsidRPr="003665E6" w:rsidRDefault="008A03F8" w:rsidP="0079683D">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_Ref476219901 \r \h </w:instrText>
            </w:r>
            <w:r>
              <w:rPr>
                <w:rFonts w:cs="Arial"/>
              </w:rPr>
            </w:r>
            <w:r>
              <w:rPr>
                <w:rFonts w:cs="Arial"/>
              </w:rPr>
              <w:fldChar w:fldCharType="separate"/>
            </w:r>
            <w:r>
              <w:rPr>
                <w:rFonts w:cs="Arial"/>
              </w:rPr>
              <w:t>1.4.2</w:t>
            </w:r>
            <w:r>
              <w:rPr>
                <w:rFonts w:cs="Arial"/>
              </w:rPr>
              <w:fldChar w:fldCharType="end"/>
            </w:r>
          </w:p>
        </w:tc>
        <w:tc>
          <w:tcPr>
            <w:tcW w:w="709" w:type="dxa"/>
          </w:tcPr>
          <w:p w14:paraId="76C3931B" w14:textId="77777777" w:rsidR="00111501" w:rsidRPr="00375E0C" w:rsidRDefault="00111501" w:rsidP="00111501">
            <w:pPr>
              <w:pStyle w:val="Bodyjustified"/>
              <w:keepLines/>
              <w:widowControl/>
            </w:pPr>
            <w:r>
              <w:t>Arms</w:t>
            </w:r>
          </w:p>
        </w:tc>
        <w:tc>
          <w:tcPr>
            <w:tcW w:w="2268" w:type="dxa"/>
          </w:tcPr>
          <w:p w14:paraId="47EF7230" w14:textId="77777777" w:rsidR="004444EF" w:rsidRDefault="004444EF" w:rsidP="00111501">
            <w:pPr>
              <w:pStyle w:val="Bodyjustified"/>
              <w:keepLines/>
              <w:widowControl/>
              <w:jc w:val="left"/>
            </w:pPr>
            <w:r>
              <w:t>f = 300kHz</w:t>
            </w:r>
          </w:p>
          <w:p w14:paraId="47FC6D2F" w14:textId="02B1984E" w:rsidR="00111501" w:rsidRPr="00375E0C" w:rsidRDefault="002B6628" w:rsidP="008A03F8">
            <w:pPr>
              <w:pStyle w:val="Bodyjustified"/>
              <w:keepLines/>
              <w:widowControl/>
              <w:jc w:val="left"/>
            </w:pPr>
            <w:r w:rsidRPr="002B6628">
              <w:t xml:space="preserve">Note </w:t>
            </w:r>
            <w:r w:rsidR="008A03F8">
              <w:t>3</w:t>
            </w:r>
          </w:p>
        </w:tc>
      </w:tr>
      <w:tr w:rsidR="00111501" w14:paraId="01B9C18A" w14:textId="77777777" w:rsidTr="000742A0">
        <w:trPr>
          <w:trHeight w:val="510"/>
        </w:trPr>
        <w:tc>
          <w:tcPr>
            <w:tcW w:w="2353" w:type="dxa"/>
          </w:tcPr>
          <w:p w14:paraId="1AE6606E" w14:textId="77777777" w:rsidR="00111501" w:rsidRPr="00375E0C" w:rsidRDefault="00111501" w:rsidP="00111501">
            <w:pPr>
              <w:pStyle w:val="Bodyjustified"/>
              <w:keepLines/>
              <w:widowControl/>
              <w:jc w:val="left"/>
            </w:pPr>
            <w:r w:rsidRPr="00375E0C">
              <w:t>Operating Temperature Range</w:t>
            </w:r>
          </w:p>
        </w:tc>
        <w:tc>
          <w:tcPr>
            <w:tcW w:w="1049" w:type="dxa"/>
          </w:tcPr>
          <w:p w14:paraId="130E2817" w14:textId="77777777" w:rsidR="00111501" w:rsidRPr="00375E0C" w:rsidRDefault="00111501" w:rsidP="00111501">
            <w:pPr>
              <w:pStyle w:val="Bodyjustified"/>
              <w:keepLines/>
              <w:widowControl/>
            </w:pPr>
            <w:r w:rsidRPr="00375E0C">
              <w:t>T</w:t>
            </w:r>
            <w:r w:rsidRPr="00375E0C">
              <w:rPr>
                <w:vertAlign w:val="subscript"/>
              </w:rPr>
              <w:t>op</w:t>
            </w:r>
          </w:p>
        </w:tc>
        <w:tc>
          <w:tcPr>
            <w:tcW w:w="2126" w:type="dxa"/>
          </w:tcPr>
          <w:p w14:paraId="2124C2D0" w14:textId="77777777" w:rsidR="00111501" w:rsidRPr="00375E0C" w:rsidRDefault="00111501" w:rsidP="00111501">
            <w:pPr>
              <w:pStyle w:val="Bodyjustified"/>
              <w:keepLines/>
              <w:widowControl/>
            </w:pPr>
            <w:r w:rsidRPr="00375E0C">
              <w:t>-55 to +125</w:t>
            </w:r>
          </w:p>
        </w:tc>
        <w:tc>
          <w:tcPr>
            <w:tcW w:w="709" w:type="dxa"/>
          </w:tcPr>
          <w:p w14:paraId="1A5271D8" w14:textId="77777777" w:rsidR="00111501" w:rsidRPr="00375E0C" w:rsidRDefault="00111501" w:rsidP="00111501">
            <w:pPr>
              <w:pStyle w:val="Bodyjustified"/>
              <w:keepLines/>
              <w:widowControl/>
            </w:pPr>
            <w:r w:rsidRPr="00375E0C">
              <w:t>°C</w:t>
            </w:r>
          </w:p>
        </w:tc>
        <w:tc>
          <w:tcPr>
            <w:tcW w:w="2268" w:type="dxa"/>
          </w:tcPr>
          <w:p w14:paraId="67E61B7F"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0742A0">
        <w:trPr>
          <w:trHeight w:val="510"/>
        </w:trPr>
        <w:tc>
          <w:tcPr>
            <w:tcW w:w="2353" w:type="dxa"/>
          </w:tcPr>
          <w:p w14:paraId="4E427BE9" w14:textId="77777777" w:rsidR="00111501" w:rsidRPr="00375E0C" w:rsidRDefault="00111501" w:rsidP="00111501">
            <w:pPr>
              <w:pStyle w:val="Bodyjustified"/>
              <w:jc w:val="left"/>
            </w:pPr>
            <w:r w:rsidRPr="00375E0C">
              <w:t>Storage Temperature Range</w:t>
            </w:r>
          </w:p>
        </w:tc>
        <w:tc>
          <w:tcPr>
            <w:tcW w:w="1049" w:type="dxa"/>
          </w:tcPr>
          <w:p w14:paraId="67987D00"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126" w:type="dxa"/>
          </w:tcPr>
          <w:p w14:paraId="6000544C" w14:textId="77777777" w:rsidR="00111501" w:rsidRPr="00375E0C" w:rsidRDefault="00111501" w:rsidP="00111501">
            <w:pPr>
              <w:pStyle w:val="Bodyjustified"/>
            </w:pPr>
            <w:r w:rsidRPr="00375E0C">
              <w:t>-55 to +125</w:t>
            </w:r>
          </w:p>
        </w:tc>
        <w:tc>
          <w:tcPr>
            <w:tcW w:w="709" w:type="dxa"/>
          </w:tcPr>
          <w:p w14:paraId="07AEC5A6" w14:textId="77777777" w:rsidR="00111501" w:rsidRPr="00375E0C" w:rsidRDefault="00111501" w:rsidP="00111501">
            <w:pPr>
              <w:pStyle w:val="Bodyjustified"/>
            </w:pPr>
            <w:r w:rsidRPr="00375E0C">
              <w:t>°C</w:t>
            </w:r>
          </w:p>
        </w:tc>
        <w:tc>
          <w:tcPr>
            <w:tcW w:w="2268" w:type="dxa"/>
          </w:tcPr>
          <w:p w14:paraId="56E12335" w14:textId="77777777" w:rsidR="00111501" w:rsidRPr="00375E0C" w:rsidRDefault="00111501" w:rsidP="00111501">
            <w:pPr>
              <w:pStyle w:val="Bodyjustified"/>
              <w:jc w:val="left"/>
            </w:pPr>
          </w:p>
        </w:tc>
      </w:tr>
      <w:tr w:rsidR="00035F95" w14:paraId="2C5FF7D9" w14:textId="77777777" w:rsidTr="000742A0">
        <w:trPr>
          <w:trHeight w:val="737"/>
        </w:trPr>
        <w:tc>
          <w:tcPr>
            <w:tcW w:w="2353" w:type="dxa"/>
          </w:tcPr>
          <w:p w14:paraId="12336634" w14:textId="77777777" w:rsidR="00035F95" w:rsidRDefault="00035F95" w:rsidP="000742A0">
            <w:pPr>
              <w:pStyle w:val="Bodyjustified"/>
              <w:jc w:val="left"/>
            </w:pPr>
            <w:r w:rsidRPr="00375E0C">
              <w:lastRenderedPageBreak/>
              <w:t>Soldering Temperature</w:t>
            </w:r>
          </w:p>
          <w:p w14:paraId="58E49F3F" w14:textId="77777777" w:rsidR="000742A0" w:rsidRDefault="000742A0" w:rsidP="000742A0">
            <w:pPr>
              <w:pStyle w:val="Bodyjustified"/>
              <w:jc w:val="right"/>
            </w:pPr>
            <w:r>
              <w:t>Variants 01 to 04</w:t>
            </w:r>
          </w:p>
          <w:p w14:paraId="55BE233B" w14:textId="77777777" w:rsidR="000742A0" w:rsidRPr="00375E0C" w:rsidRDefault="000742A0" w:rsidP="000742A0">
            <w:pPr>
              <w:pStyle w:val="Bodyjustified"/>
              <w:jc w:val="right"/>
            </w:pPr>
            <w:r>
              <w:t>Variants 05 to 08</w:t>
            </w:r>
          </w:p>
        </w:tc>
        <w:tc>
          <w:tcPr>
            <w:tcW w:w="1049" w:type="dxa"/>
          </w:tcPr>
          <w:p w14:paraId="7A5A651F" w14:textId="77777777" w:rsidR="00035F95" w:rsidRPr="00375E0C" w:rsidRDefault="00035F95" w:rsidP="000742A0">
            <w:pPr>
              <w:pStyle w:val="Bodyjustified"/>
            </w:pPr>
            <w:proofErr w:type="spellStart"/>
            <w:r w:rsidRPr="00375E0C">
              <w:t>T</w:t>
            </w:r>
            <w:r w:rsidRPr="00375E0C">
              <w:rPr>
                <w:vertAlign w:val="subscript"/>
              </w:rPr>
              <w:t>sol</w:t>
            </w:r>
            <w:proofErr w:type="spellEnd"/>
          </w:p>
        </w:tc>
        <w:tc>
          <w:tcPr>
            <w:tcW w:w="2126" w:type="dxa"/>
          </w:tcPr>
          <w:p w14:paraId="78E65C88" w14:textId="77777777" w:rsidR="000742A0" w:rsidRDefault="000742A0" w:rsidP="000742A0">
            <w:pPr>
              <w:pStyle w:val="Bodyjustified"/>
            </w:pPr>
          </w:p>
          <w:p w14:paraId="3878BA6D" w14:textId="77777777" w:rsidR="000742A0" w:rsidRDefault="000742A0" w:rsidP="000742A0">
            <w:pPr>
              <w:pStyle w:val="Bodyjustified"/>
            </w:pPr>
            <w:r>
              <w:t>+235</w:t>
            </w:r>
          </w:p>
          <w:p w14:paraId="0A94CC88" w14:textId="77777777" w:rsidR="00035F95" w:rsidRPr="00375E0C" w:rsidRDefault="00035F95" w:rsidP="000742A0">
            <w:pPr>
              <w:pStyle w:val="Bodyjustified"/>
            </w:pPr>
            <w:r>
              <w:t>+260</w:t>
            </w:r>
          </w:p>
        </w:tc>
        <w:tc>
          <w:tcPr>
            <w:tcW w:w="709" w:type="dxa"/>
          </w:tcPr>
          <w:p w14:paraId="09772439" w14:textId="77777777" w:rsidR="00035F95" w:rsidRPr="00375E0C" w:rsidRDefault="00035F95" w:rsidP="000742A0">
            <w:pPr>
              <w:pStyle w:val="Bodyjustified"/>
            </w:pPr>
            <w:r w:rsidRPr="00375E0C">
              <w:t>°C</w:t>
            </w:r>
          </w:p>
        </w:tc>
        <w:tc>
          <w:tcPr>
            <w:tcW w:w="2268" w:type="dxa"/>
          </w:tcPr>
          <w:p w14:paraId="3AB555A1" w14:textId="77777777" w:rsidR="000742A0" w:rsidRDefault="000742A0" w:rsidP="000742A0">
            <w:pPr>
              <w:pStyle w:val="Bodyjustified"/>
              <w:jc w:val="left"/>
            </w:pPr>
          </w:p>
          <w:p w14:paraId="59A2E0CC" w14:textId="0C776BF1" w:rsidR="000742A0" w:rsidRDefault="000742A0" w:rsidP="000742A0">
            <w:pPr>
              <w:pStyle w:val="Bodyjustified"/>
              <w:jc w:val="left"/>
            </w:pPr>
            <w:r>
              <w:t xml:space="preserve">Note </w:t>
            </w:r>
            <w:r w:rsidR="008A03F8">
              <w:t>4</w:t>
            </w:r>
          </w:p>
          <w:p w14:paraId="5896CDBF" w14:textId="662FBB1F" w:rsidR="00035F95" w:rsidRPr="00375E0C" w:rsidRDefault="00035F95" w:rsidP="008A03F8">
            <w:pPr>
              <w:pStyle w:val="Bodyjustified"/>
              <w:jc w:val="left"/>
            </w:pPr>
            <w:r w:rsidRPr="00375E0C">
              <w:t xml:space="preserve">Note </w:t>
            </w:r>
            <w:r w:rsidR="008A03F8">
              <w:t>5</w:t>
            </w:r>
          </w:p>
        </w:tc>
      </w:tr>
    </w:tbl>
    <w:p w14:paraId="78B4030A" w14:textId="77777777" w:rsidR="007E3398" w:rsidRPr="00FF5EAA" w:rsidRDefault="00052054" w:rsidP="0013347F">
      <w:pPr>
        <w:pStyle w:val="NOTES"/>
      </w:pPr>
      <w:r w:rsidRPr="00FF5EAA">
        <w:t>NOTES:</w:t>
      </w:r>
    </w:p>
    <w:p w14:paraId="2CE59437" w14:textId="066E8271" w:rsidR="007E3398" w:rsidRDefault="007E3398" w:rsidP="003151CB">
      <w:pPr>
        <w:pStyle w:val="numericallist"/>
        <w:spacing w:after="60"/>
        <w:rPr>
          <w:rFonts w:cs="Arial"/>
        </w:rPr>
      </w:pPr>
      <w:r w:rsidRPr="007B1D4C">
        <w:rPr>
          <w:rFonts w:cs="Arial"/>
        </w:rPr>
        <w:t xml:space="preserve">As required; See </w:t>
      </w:r>
      <w:r w:rsidR="00D573ED">
        <w:rPr>
          <w:rFonts w:cs="Arial"/>
        </w:rPr>
        <w:t xml:space="preserve">Para. </w:t>
      </w:r>
      <w:r w:rsidR="00D573ED">
        <w:rPr>
          <w:rFonts w:cs="Arial"/>
        </w:rPr>
        <w:fldChar w:fldCharType="begin"/>
      </w:r>
      <w:r w:rsidR="00D573ED">
        <w:rPr>
          <w:rFonts w:cs="Arial"/>
        </w:rPr>
        <w:instrText xml:space="preserve"> REF _Ref476219901 \r \h </w:instrText>
      </w:r>
      <w:r w:rsidR="00D573ED">
        <w:rPr>
          <w:rFonts w:cs="Arial"/>
        </w:rPr>
      </w:r>
      <w:r w:rsidR="00D573ED">
        <w:rPr>
          <w:rFonts w:cs="Arial"/>
        </w:rPr>
        <w:fldChar w:fldCharType="separate"/>
      </w:r>
      <w:r w:rsidR="00252A8D">
        <w:rPr>
          <w:rFonts w:cs="Arial"/>
        </w:rPr>
        <w:t>1.4.2</w:t>
      </w:r>
      <w:r w:rsidR="00D573ED">
        <w:rPr>
          <w:rFonts w:cs="Arial"/>
        </w:rPr>
        <w:fldChar w:fldCharType="end"/>
      </w:r>
      <w:r w:rsidRPr="007B1D4C">
        <w:rPr>
          <w:rFonts w:cs="Arial"/>
        </w:rPr>
        <w:t>.</w:t>
      </w:r>
    </w:p>
    <w:p w14:paraId="7E73C5F0" w14:textId="77777777" w:rsidR="002B6628" w:rsidRDefault="001A34DB" w:rsidP="00AD067A">
      <w:pPr>
        <w:pStyle w:val="numericallist"/>
        <w:rPr>
          <w:rFonts w:cs="Arial"/>
        </w:rPr>
      </w:pPr>
      <w:r>
        <w:rPr>
          <w:rFonts w:cs="Arial"/>
        </w:rPr>
        <w:t>The DC Rated Voltage is also the DC Category Voltage when</w:t>
      </w:r>
      <w:r w:rsidR="0079683D">
        <w:rPr>
          <w:rFonts w:cs="Arial"/>
        </w:rPr>
        <w:t xml:space="preserve"> T</w:t>
      </w:r>
      <w:r>
        <w:rPr>
          <w:rFonts w:cs="Arial"/>
          <w:vertAlign w:val="subscript"/>
        </w:rPr>
        <w:t>op</w:t>
      </w:r>
      <w:r w:rsidR="0079683D">
        <w:rPr>
          <w:rFonts w:cs="Arial"/>
        </w:rPr>
        <w:t xml:space="preserve"> </w:t>
      </w:r>
      <w:r>
        <w:rPr>
          <w:rFonts w:cs="Arial"/>
        </w:rPr>
        <w:t>is between</w:t>
      </w:r>
      <w:r w:rsidR="0079683D">
        <w:rPr>
          <w:rFonts w:cs="Arial"/>
        </w:rPr>
        <w:t xml:space="preserve"> </w:t>
      </w:r>
      <w:r>
        <w:rPr>
          <w:rFonts w:cs="Arial"/>
        </w:rPr>
        <w:t>-55°C (T</w:t>
      </w:r>
      <w:r w:rsidRPr="0079683D">
        <w:rPr>
          <w:rFonts w:cs="Arial"/>
          <w:vertAlign w:val="subscript"/>
        </w:rPr>
        <w:t>amb</w:t>
      </w:r>
      <w:r>
        <w:rPr>
          <w:rFonts w:cs="Arial"/>
        </w:rPr>
        <w:t xml:space="preserve">) and </w:t>
      </w:r>
      <w:r w:rsidR="0079683D">
        <w:rPr>
          <w:rFonts w:cs="Arial"/>
        </w:rPr>
        <w:t>+100°C</w:t>
      </w:r>
      <w:r>
        <w:rPr>
          <w:rFonts w:cs="Arial"/>
        </w:rPr>
        <w:t xml:space="preserve"> (</w:t>
      </w:r>
      <w:r w:rsidR="002B6628">
        <w:rPr>
          <w:rFonts w:cs="Arial"/>
        </w:rPr>
        <w:t>T</w:t>
      </w:r>
      <w:r w:rsidR="002B6628" w:rsidRPr="0079683D">
        <w:rPr>
          <w:rFonts w:cs="Arial"/>
          <w:vertAlign w:val="subscript"/>
        </w:rPr>
        <w:t>amb</w:t>
      </w:r>
      <w:r>
        <w:rPr>
          <w:rFonts w:cs="Arial"/>
        </w:rPr>
        <w:t>)</w:t>
      </w:r>
      <w:r w:rsidR="0079683D">
        <w:rPr>
          <w:rFonts w:cs="Arial"/>
        </w:rPr>
        <w:t>. For T</w:t>
      </w:r>
      <w:r w:rsidR="009A3DCA">
        <w:rPr>
          <w:rFonts w:cs="Arial"/>
          <w:vertAlign w:val="subscript"/>
        </w:rPr>
        <w:t>op</w:t>
      </w:r>
      <w:r w:rsidR="002B6628">
        <w:rPr>
          <w:rFonts w:cs="Arial"/>
        </w:rPr>
        <w:t xml:space="preserve"> &gt; </w:t>
      </w:r>
      <w:r w:rsidR="004444EF">
        <w:rPr>
          <w:rFonts w:cs="Arial"/>
        </w:rPr>
        <w:t>+</w:t>
      </w:r>
      <w:r w:rsidR="002B6628">
        <w:rPr>
          <w:rFonts w:cs="Arial"/>
        </w:rPr>
        <w:t>100°C</w:t>
      </w:r>
      <w:r w:rsidR="0079683D">
        <w:rPr>
          <w:rFonts w:cs="Arial"/>
        </w:rPr>
        <w:t xml:space="preserve"> </w:t>
      </w:r>
      <w:r w:rsidR="009A3DCA">
        <w:rPr>
          <w:rFonts w:cs="Arial"/>
        </w:rPr>
        <w:t>(T</w:t>
      </w:r>
      <w:r w:rsidR="009A3DCA" w:rsidRPr="0079683D">
        <w:rPr>
          <w:rFonts w:cs="Arial"/>
          <w:vertAlign w:val="subscript"/>
        </w:rPr>
        <w:t>amb</w:t>
      </w:r>
      <w:r w:rsidR="009A3DCA">
        <w:rPr>
          <w:rFonts w:cs="Arial"/>
        </w:rPr>
        <w:t xml:space="preserve">) </w:t>
      </w:r>
      <w:r>
        <w:rPr>
          <w:rFonts w:cs="Arial"/>
        </w:rPr>
        <w:t>only</w:t>
      </w:r>
      <w:r w:rsidR="002B6628">
        <w:rPr>
          <w:rFonts w:cs="Arial"/>
        </w:rPr>
        <w:t xml:space="preserve"> the</w:t>
      </w:r>
      <w:r>
        <w:rPr>
          <w:rFonts w:cs="Arial"/>
        </w:rPr>
        <w:t xml:space="preserve"> DC Category Voltage applies</w:t>
      </w:r>
      <w:r w:rsidR="002B6628">
        <w:rPr>
          <w:rFonts w:cs="Arial"/>
        </w:rPr>
        <w:t>, and derating must be observed as follows:</w:t>
      </w:r>
    </w:p>
    <w:p w14:paraId="3A7D7EBA" w14:textId="77777777" w:rsidR="0079683D" w:rsidRPr="007B1D4C" w:rsidRDefault="002B6628" w:rsidP="003151CB">
      <w:pPr>
        <w:pStyle w:val="Bullet2"/>
        <w:spacing w:after="60"/>
      </w:pPr>
      <w:r>
        <w:t>U</w:t>
      </w:r>
      <w:r w:rsidRPr="002B6628">
        <w:rPr>
          <w:vertAlign w:val="subscript"/>
        </w:rPr>
        <w:t>C</w:t>
      </w:r>
      <w:r>
        <w:t xml:space="preserve"> </w:t>
      </w:r>
      <w:proofErr w:type="spellStart"/>
      <w:r>
        <w:t>derates</w:t>
      </w:r>
      <w:proofErr w:type="spellEnd"/>
      <w:r>
        <w:t xml:space="preserve"> linearly from 100%U</w:t>
      </w:r>
      <w:r w:rsidRPr="002B6628">
        <w:rPr>
          <w:vertAlign w:val="subscript"/>
        </w:rPr>
        <w:t>C</w:t>
      </w:r>
      <w:r>
        <w:t xml:space="preserve"> at T</w:t>
      </w:r>
      <w:r w:rsidRPr="0079683D">
        <w:rPr>
          <w:vertAlign w:val="subscript"/>
        </w:rPr>
        <w:t>amb</w:t>
      </w:r>
      <w:r>
        <w:t xml:space="preserve"> = +100°C </w:t>
      </w:r>
      <w:r w:rsidR="0079683D">
        <w:t>to 80%U</w:t>
      </w:r>
      <w:r>
        <w:rPr>
          <w:vertAlign w:val="subscript"/>
        </w:rPr>
        <w:t>C</w:t>
      </w:r>
      <w:r w:rsidR="0079683D">
        <w:t xml:space="preserve"> at T</w:t>
      </w:r>
      <w:r w:rsidR="0079683D" w:rsidRPr="0079683D">
        <w:rPr>
          <w:vertAlign w:val="subscript"/>
        </w:rPr>
        <w:t>amb</w:t>
      </w:r>
      <w:r w:rsidR="0079683D">
        <w:t xml:space="preserve"> = +125°C.</w:t>
      </w:r>
    </w:p>
    <w:p w14:paraId="153CDB3D" w14:textId="77777777" w:rsidR="002B6628" w:rsidRDefault="004444EF" w:rsidP="00AD067A">
      <w:pPr>
        <w:pStyle w:val="numericallist"/>
        <w:rPr>
          <w:rFonts w:cs="Arial"/>
        </w:rPr>
      </w:pPr>
      <w:r>
        <w:rPr>
          <w:rFonts w:cs="Arial"/>
        </w:rPr>
        <w:t xml:space="preserve">The AC Ripple Current </w:t>
      </w:r>
      <w:proofErr w:type="spellStart"/>
      <w:r>
        <w:rPr>
          <w:rFonts w:cs="Arial"/>
        </w:rPr>
        <w:t>I</w:t>
      </w:r>
      <w:r w:rsidRPr="00FF4E0E">
        <w:rPr>
          <w:rFonts w:cs="Arial"/>
          <w:vertAlign w:val="subscript"/>
        </w:rPr>
        <w:t>Ripple</w:t>
      </w:r>
      <w:proofErr w:type="spellEnd"/>
      <w:r>
        <w:rPr>
          <w:rFonts w:cs="Arial"/>
        </w:rPr>
        <w:t xml:space="preserve"> (Arms) is 100%</w:t>
      </w:r>
      <w:r w:rsidRPr="00746D01">
        <w:t>I</w:t>
      </w:r>
      <w:r w:rsidRPr="00746D01">
        <w:rPr>
          <w:vertAlign w:val="subscript"/>
        </w:rPr>
        <w:t>RA</w:t>
      </w:r>
      <w:r>
        <w:rPr>
          <w:rFonts w:cs="Arial"/>
        </w:rPr>
        <w:t xml:space="preserve"> when</w:t>
      </w:r>
      <w:r w:rsidR="00FF4E0E">
        <w:rPr>
          <w:rFonts w:cs="Arial"/>
        </w:rPr>
        <w:t xml:space="preserve"> -55°C &lt; T</w:t>
      </w:r>
      <w:r w:rsidR="00FF4E0E" w:rsidRPr="00FF4E0E">
        <w:rPr>
          <w:rFonts w:cs="Arial"/>
          <w:vertAlign w:val="subscript"/>
        </w:rPr>
        <w:t>amb</w:t>
      </w:r>
      <w:r w:rsidR="00FF4E0E">
        <w:rPr>
          <w:rFonts w:cs="Arial"/>
        </w:rPr>
        <w:t xml:space="preserve"> ≤ +105</w:t>
      </w:r>
      <w:r>
        <w:rPr>
          <w:rFonts w:cs="Arial"/>
        </w:rPr>
        <w:t>°C</w:t>
      </w:r>
      <w:r w:rsidR="00FF4E0E" w:rsidRPr="00FF4E0E">
        <w:t>.</w:t>
      </w:r>
      <w:r w:rsidR="00FF4E0E">
        <w:rPr>
          <w:rFonts w:cs="Arial"/>
        </w:rPr>
        <w:t xml:space="preserve"> For T</w:t>
      </w:r>
      <w:r w:rsidR="00FF4E0E" w:rsidRPr="0079683D">
        <w:rPr>
          <w:rFonts w:cs="Arial"/>
          <w:vertAlign w:val="subscript"/>
        </w:rPr>
        <w:t>amb</w:t>
      </w:r>
      <w:r w:rsidR="00FF4E0E">
        <w:rPr>
          <w:rFonts w:cs="Arial"/>
        </w:rPr>
        <w:t xml:space="preserve"> &gt; </w:t>
      </w:r>
      <w:r>
        <w:rPr>
          <w:rFonts w:cs="Arial"/>
        </w:rPr>
        <w:t>+</w:t>
      </w:r>
      <w:r w:rsidR="00FF4E0E">
        <w:rPr>
          <w:rFonts w:cs="Arial"/>
        </w:rPr>
        <w:t xml:space="preserve">105°C </w:t>
      </w:r>
      <w:r>
        <w:rPr>
          <w:rFonts w:cs="Arial"/>
        </w:rPr>
        <w:t xml:space="preserve">derating of </w:t>
      </w:r>
      <w:proofErr w:type="spellStart"/>
      <w:r>
        <w:rPr>
          <w:rFonts w:cs="Arial"/>
        </w:rPr>
        <w:t>I</w:t>
      </w:r>
      <w:r w:rsidRPr="00FF4E0E">
        <w:rPr>
          <w:rFonts w:cs="Arial"/>
          <w:vertAlign w:val="subscript"/>
        </w:rPr>
        <w:t>Ripple</w:t>
      </w:r>
      <w:proofErr w:type="spellEnd"/>
      <w:r>
        <w:rPr>
          <w:rFonts w:cs="Arial"/>
        </w:rPr>
        <w:t xml:space="preserve"> must be observed as follows</w:t>
      </w:r>
      <w:r w:rsidR="00FF4E0E">
        <w:rPr>
          <w:rFonts w:cs="Arial"/>
        </w:rPr>
        <w:t>:</w:t>
      </w:r>
    </w:p>
    <w:p w14:paraId="5AB36F54" w14:textId="77777777" w:rsidR="00FF4E0E" w:rsidRDefault="00FF4E0E" w:rsidP="003151CB">
      <w:pPr>
        <w:pStyle w:val="Bullet2"/>
        <w:spacing w:after="60"/>
      </w:pPr>
      <w:proofErr w:type="spellStart"/>
      <w:r>
        <w:t>I</w:t>
      </w:r>
      <w:r w:rsidRPr="00FF4E0E">
        <w:rPr>
          <w:vertAlign w:val="subscript"/>
        </w:rPr>
        <w:t>Ripple</w:t>
      </w:r>
      <w:proofErr w:type="spellEnd"/>
      <w:r>
        <w:t xml:space="preserve"> </w:t>
      </w:r>
      <w:proofErr w:type="spellStart"/>
      <w:r w:rsidR="004444EF">
        <w:t>derates</w:t>
      </w:r>
      <w:proofErr w:type="spellEnd"/>
      <w:r w:rsidR="004444EF">
        <w:t xml:space="preserve"> linearly from </w:t>
      </w:r>
      <w:r>
        <w:t>100%</w:t>
      </w:r>
      <w:r w:rsidRPr="00746D01">
        <w:t>I</w:t>
      </w:r>
      <w:r w:rsidRPr="00746D01">
        <w:rPr>
          <w:vertAlign w:val="subscript"/>
        </w:rPr>
        <w:t>RA</w:t>
      </w:r>
      <w:r w:rsidR="004444EF">
        <w:t xml:space="preserve"> at T</w:t>
      </w:r>
      <w:r w:rsidR="004444EF" w:rsidRPr="0079683D">
        <w:rPr>
          <w:vertAlign w:val="subscript"/>
        </w:rPr>
        <w:t>amb</w:t>
      </w:r>
      <w:r w:rsidR="004444EF">
        <w:t xml:space="preserve"> = +105°C to 10%</w:t>
      </w:r>
      <w:r w:rsidR="004444EF" w:rsidRPr="00746D01">
        <w:t>I</w:t>
      </w:r>
      <w:r w:rsidR="004444EF" w:rsidRPr="00746D01">
        <w:rPr>
          <w:vertAlign w:val="subscript"/>
        </w:rPr>
        <w:t>RA</w:t>
      </w:r>
      <w:r w:rsidR="004444EF">
        <w:t xml:space="preserve"> at T</w:t>
      </w:r>
      <w:r w:rsidR="004444EF" w:rsidRPr="0079683D">
        <w:rPr>
          <w:vertAlign w:val="subscript"/>
        </w:rPr>
        <w:t>amb</w:t>
      </w:r>
      <w:r w:rsidR="004444EF">
        <w:t xml:space="preserve"> = +125°C.</w:t>
      </w:r>
    </w:p>
    <w:p w14:paraId="30C2BDE3" w14:textId="77777777" w:rsidR="000742A0" w:rsidRDefault="00B34955" w:rsidP="000742A0">
      <w:pPr>
        <w:pStyle w:val="numericallist"/>
      </w:pPr>
      <w:r>
        <w:t xml:space="preserve">For reflow (vapour phase) soldering following a pre-heating phase at </w:t>
      </w:r>
      <w:r>
        <w:rPr>
          <w:rFonts w:cs="Arial"/>
        </w:rPr>
        <w:t>≤</w:t>
      </w:r>
      <w:r>
        <w:t xml:space="preserve"> +130°C:</w:t>
      </w:r>
    </w:p>
    <w:p w14:paraId="39FB752C" w14:textId="77777777" w:rsidR="00B34955" w:rsidRDefault="00B34955" w:rsidP="00B34955">
      <w:pPr>
        <w:pStyle w:val="Bullet2"/>
      </w:pPr>
      <w:r>
        <w:t>Temperature: +215°C</w:t>
      </w:r>
    </w:p>
    <w:p w14:paraId="7ECAEC4D" w14:textId="77777777" w:rsidR="00B34955" w:rsidRDefault="00B34955" w:rsidP="003151CB">
      <w:pPr>
        <w:pStyle w:val="Bullet2"/>
        <w:spacing w:after="60"/>
      </w:pPr>
      <w:r>
        <w:t>Duration: 40s maximum</w:t>
      </w:r>
    </w:p>
    <w:p w14:paraId="49D84593" w14:textId="77777777" w:rsidR="004B0630" w:rsidRPr="00035F95" w:rsidRDefault="004B0630" w:rsidP="0024405C">
      <w:pPr>
        <w:pStyle w:val="numericallist"/>
        <w:rPr>
          <w:rFonts w:cs="Arial"/>
        </w:rPr>
      </w:pPr>
      <w:r w:rsidRPr="00035F95">
        <w:rPr>
          <w:rFonts w:cs="Arial"/>
        </w:rPr>
        <w:t xml:space="preserve">For </w:t>
      </w:r>
      <w:r w:rsidR="00AA5CD3">
        <w:rPr>
          <w:rFonts w:cs="Arial"/>
        </w:rPr>
        <w:t>Solderability and Resistance to Soldering Heat</w:t>
      </w:r>
      <w:r w:rsidRPr="00035F95">
        <w:rPr>
          <w:rFonts w:cs="Arial"/>
        </w:rPr>
        <w:t>:</w:t>
      </w:r>
    </w:p>
    <w:p w14:paraId="08F1FF22" w14:textId="77777777" w:rsidR="004B0630" w:rsidRDefault="00035F95" w:rsidP="005F21EB">
      <w:pPr>
        <w:pStyle w:val="Bullet2"/>
      </w:pPr>
      <w:r>
        <w:t>Maximum soldering time</w:t>
      </w:r>
      <w:r w:rsidR="004B0630">
        <w:t>: 5</w:t>
      </w:r>
      <w:r>
        <w:t>s</w:t>
      </w:r>
    </w:p>
    <w:p w14:paraId="46D56FF3" w14:textId="77777777" w:rsidR="00052054" w:rsidRDefault="00035F95" w:rsidP="00035F95">
      <w:pPr>
        <w:pStyle w:val="Bullet2"/>
        <w:spacing w:after="40"/>
      </w:pPr>
      <w:r>
        <w:t>M</w:t>
      </w:r>
      <w:r w:rsidR="005F21EB">
        <w:t>inimum</w:t>
      </w:r>
      <w:r>
        <w:t xml:space="preserve"> soldering distance: 1mm</w:t>
      </w:r>
    </w:p>
    <w:p w14:paraId="0534AAC0" w14:textId="77777777" w:rsidR="00052054" w:rsidRDefault="00052054" w:rsidP="00D9788A">
      <w:pPr>
        <w:pStyle w:val="Heading2"/>
      </w:pPr>
      <w:bookmarkStart w:id="14" w:name="_Ref476219868"/>
      <w:bookmarkStart w:id="15" w:name="_Toc494708852"/>
      <w:bookmarkStart w:id="16" w:name="_Ref531248213"/>
      <w:r>
        <w:t>PHYSICAL DIMENSIONS</w:t>
      </w:r>
      <w:r w:rsidR="003A162B">
        <w:t xml:space="preserve"> and </w:t>
      </w:r>
      <w:commentRangeStart w:id="17"/>
      <w:r w:rsidR="003A162B">
        <w:t>terminal identification</w:t>
      </w:r>
      <w:bookmarkEnd w:id="14"/>
      <w:bookmarkEnd w:id="15"/>
      <w:commentRangeEnd w:id="17"/>
      <w:r w:rsidR="008A03F8">
        <w:rPr>
          <w:rStyle w:val="CommentReference"/>
          <w:bCs w:val="0"/>
          <w:caps w:val="0"/>
          <w:u w:val="none"/>
        </w:rPr>
        <w:commentReference w:id="17"/>
      </w:r>
      <w:bookmarkEnd w:id="16"/>
    </w:p>
    <w:p w14:paraId="508749B0" w14:textId="77777777" w:rsidR="00EE74F4" w:rsidRDefault="00FB202C" w:rsidP="00D40934">
      <w:pPr>
        <w:pStyle w:val="Heading3"/>
      </w:pPr>
      <w:bookmarkStart w:id="18" w:name="_Toc494708853"/>
      <w:r>
        <w:t>Component T</w:t>
      </w:r>
      <w:r w:rsidR="007E38AB">
        <w:t>ype Variants 01 to 0</w:t>
      </w:r>
      <w:r w:rsidR="00124A86">
        <w:t>4</w:t>
      </w:r>
      <w:r w:rsidR="007E38AB">
        <w:t xml:space="preserve"> (</w:t>
      </w:r>
      <w:r>
        <w:t>PM9</w:t>
      </w:r>
      <w:r w:rsidR="00124A86">
        <w:t>48</w:t>
      </w:r>
      <w:r>
        <w:t>S)</w:t>
      </w:r>
      <w:bookmarkEnd w:id="18"/>
      <w:r w:rsidR="00EE74F4" w:rsidRPr="00EE74F4">
        <w:t xml:space="preserve"> </w:t>
      </w:r>
    </w:p>
    <w:p w14:paraId="7122B8C8" w14:textId="77777777" w:rsidR="00EE74F4" w:rsidRPr="0079683D" w:rsidRDefault="00EE74F4" w:rsidP="00EE74F4">
      <w:pPr>
        <w:pStyle w:val="Bodyjustified"/>
        <w:spacing w:after="120"/>
        <w:ind w:left="1418"/>
        <w:jc w:val="left"/>
      </w:pPr>
      <w:r w:rsidRPr="00703B63">
        <w:rPr>
          <w:noProof/>
          <w:lang w:eastAsia="en-GB"/>
        </w:rPr>
        <w:drawing>
          <wp:inline distT="0" distB="0" distL="0" distR="0" wp14:anchorId="11FBDF3C" wp14:editId="06AFBB18">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EE74F4" w:rsidRPr="00703B63" w14:paraId="3B181D02" w14:textId="77777777" w:rsidTr="001C1252">
        <w:trPr>
          <w:trHeight w:val="283"/>
        </w:trPr>
        <w:tc>
          <w:tcPr>
            <w:tcW w:w="964" w:type="dxa"/>
            <w:vMerge w:val="restart"/>
          </w:tcPr>
          <w:p w14:paraId="5C17B44F" w14:textId="77777777" w:rsidR="00EE74F4"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lastRenderedPageBreak/>
              <w:t>Typ</w:t>
            </w:r>
            <w:r w:rsidRPr="00703B63">
              <w:rPr>
                <w:rFonts w:cs="Helvetica"/>
                <w:color w:val="000000"/>
                <w:w w:val="0"/>
              </w:rPr>
              <w:t>e Variant</w:t>
            </w:r>
          </w:p>
        </w:tc>
        <w:tc>
          <w:tcPr>
            <w:tcW w:w="7026" w:type="dxa"/>
            <w:gridSpan w:val="10"/>
          </w:tcPr>
          <w:p w14:paraId="146D2B0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EE74F4" w:rsidRPr="00703B63" w14:paraId="7494EAAE" w14:textId="77777777" w:rsidTr="001C1252">
        <w:trPr>
          <w:trHeight w:val="283"/>
        </w:trPr>
        <w:tc>
          <w:tcPr>
            <w:tcW w:w="964" w:type="dxa"/>
            <w:vMerge/>
          </w:tcPr>
          <w:p w14:paraId="271DA66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37866F2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907" w:type="dxa"/>
            <w:vMerge w:val="restart"/>
          </w:tcPr>
          <w:p w14:paraId="3B61FC1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303" w:type="dxa"/>
            <w:gridSpan w:val="2"/>
          </w:tcPr>
          <w:p w14:paraId="390FB8B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303" w:type="dxa"/>
            <w:gridSpan w:val="2"/>
          </w:tcPr>
          <w:p w14:paraId="2B2D581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303" w:type="dxa"/>
            <w:gridSpan w:val="2"/>
          </w:tcPr>
          <w:p w14:paraId="059817A9"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303" w:type="dxa"/>
            <w:gridSpan w:val="2"/>
          </w:tcPr>
          <w:p w14:paraId="36D06A9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EE74F4" w:rsidRPr="00703B63" w14:paraId="409E23E6" w14:textId="77777777" w:rsidTr="001C1252">
        <w:trPr>
          <w:trHeight w:val="283"/>
        </w:trPr>
        <w:tc>
          <w:tcPr>
            <w:tcW w:w="964" w:type="dxa"/>
            <w:vMerge/>
          </w:tcPr>
          <w:p w14:paraId="0FFC0349"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5216B48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C19656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05550F7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2B40292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5777382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13B1DD2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297CEDD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38BE1DF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708F542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459D5A4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EE74F4" w:rsidRPr="00703B63" w14:paraId="0D0CFDCA" w14:textId="77777777" w:rsidTr="001C1252">
        <w:trPr>
          <w:trHeight w:val="283"/>
        </w:trPr>
        <w:tc>
          <w:tcPr>
            <w:tcW w:w="964" w:type="dxa"/>
            <w:vAlign w:val="center"/>
          </w:tcPr>
          <w:p w14:paraId="0DD405E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907" w:type="dxa"/>
            <w:vAlign w:val="center"/>
          </w:tcPr>
          <w:p w14:paraId="19F400A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907" w:type="dxa"/>
            <w:vAlign w:val="center"/>
          </w:tcPr>
          <w:p w14:paraId="40C90EC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650" w:type="dxa"/>
            <w:vAlign w:val="center"/>
          </w:tcPr>
          <w:p w14:paraId="7C48F6E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163408FB"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654946B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472BE4C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79F3920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1035450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66A5B90A"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7EB8A7D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54B7DF54" w14:textId="77777777" w:rsidTr="001C1252">
        <w:trPr>
          <w:trHeight w:val="283"/>
        </w:trPr>
        <w:tc>
          <w:tcPr>
            <w:tcW w:w="964" w:type="dxa"/>
            <w:vAlign w:val="center"/>
          </w:tcPr>
          <w:p w14:paraId="4670F7E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907" w:type="dxa"/>
            <w:vAlign w:val="center"/>
          </w:tcPr>
          <w:p w14:paraId="76E2A09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907" w:type="dxa"/>
            <w:vAlign w:val="center"/>
          </w:tcPr>
          <w:p w14:paraId="6F36EA7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11.5</w:t>
            </w:r>
          </w:p>
        </w:tc>
        <w:tc>
          <w:tcPr>
            <w:tcW w:w="650" w:type="dxa"/>
            <w:vAlign w:val="center"/>
          </w:tcPr>
          <w:p w14:paraId="28CDA09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73966DBC"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6CFCBDE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370F3E6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5ED9173B"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495D264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15921E3A"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219E65E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450254B9" w14:textId="77777777" w:rsidTr="001C1252">
        <w:trPr>
          <w:trHeight w:val="283"/>
        </w:trPr>
        <w:tc>
          <w:tcPr>
            <w:tcW w:w="964" w:type="dxa"/>
            <w:vAlign w:val="center"/>
          </w:tcPr>
          <w:p w14:paraId="2CFF6AE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907" w:type="dxa"/>
            <w:vAlign w:val="center"/>
          </w:tcPr>
          <w:p w14:paraId="5DB46A5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16.5</w:t>
            </w:r>
          </w:p>
        </w:tc>
        <w:tc>
          <w:tcPr>
            <w:tcW w:w="907" w:type="dxa"/>
            <w:vAlign w:val="center"/>
          </w:tcPr>
          <w:p w14:paraId="6D6090A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650" w:type="dxa"/>
            <w:vAlign w:val="center"/>
          </w:tcPr>
          <w:p w14:paraId="2C9B2D77"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582C085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C49EBB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2AE3D49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015EB4C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294980D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03E1B14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045B7E2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69CE140C" w14:textId="77777777" w:rsidTr="001C1252">
        <w:trPr>
          <w:trHeight w:val="283"/>
        </w:trPr>
        <w:tc>
          <w:tcPr>
            <w:tcW w:w="964" w:type="dxa"/>
            <w:vAlign w:val="center"/>
          </w:tcPr>
          <w:p w14:paraId="05791D2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04</w:t>
            </w:r>
          </w:p>
        </w:tc>
        <w:tc>
          <w:tcPr>
            <w:tcW w:w="907" w:type="dxa"/>
            <w:vAlign w:val="center"/>
          </w:tcPr>
          <w:p w14:paraId="12603E8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18.5</w:t>
            </w:r>
          </w:p>
        </w:tc>
        <w:tc>
          <w:tcPr>
            <w:tcW w:w="907" w:type="dxa"/>
            <w:vAlign w:val="center"/>
          </w:tcPr>
          <w:p w14:paraId="114BA75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1E5ECC4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35D0AC2C"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169D3A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73EA567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0003B2B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28EB61F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6919C12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C14ECD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21E3EF72" w14:textId="77777777" w:rsidR="00442F22" w:rsidRDefault="00442F22" w:rsidP="00442F22">
      <w:pPr>
        <w:pStyle w:val="NOTES"/>
      </w:pPr>
      <w:r>
        <w:t>NOTES:</w:t>
      </w:r>
    </w:p>
    <w:p w14:paraId="4065AF26" w14:textId="608A097F" w:rsidR="00454D8B" w:rsidRDefault="008033DF" w:rsidP="003151CB">
      <w:pPr>
        <w:pStyle w:val="numericallist"/>
        <w:spacing w:after="60"/>
      </w:pPr>
      <w:r>
        <w:t xml:space="preserve">The limits of </w:t>
      </w:r>
      <w:r w:rsidR="00454D8B" w:rsidRPr="00454D8B">
        <w:t xml:space="preserve">Dimension B </w:t>
      </w:r>
      <w:r>
        <w:t>are</w:t>
      </w:r>
      <w:r w:rsidR="00D573ED">
        <w:t xml:space="preserve"> defined in</w:t>
      </w:r>
      <w:r w:rsidR="00454D8B" w:rsidRPr="00454D8B">
        <w:t xml:space="preserve"> </w:t>
      </w:r>
      <w:r w:rsidR="00D573ED">
        <w:rPr>
          <w:rFonts w:cs="Arial"/>
        </w:rPr>
        <w:t xml:space="preserve">Para. </w:t>
      </w:r>
      <w:r w:rsidR="00D573ED">
        <w:rPr>
          <w:rFonts w:cs="Arial"/>
        </w:rPr>
        <w:fldChar w:fldCharType="begin"/>
      </w:r>
      <w:r w:rsidR="00D573ED">
        <w:rPr>
          <w:rFonts w:cs="Arial"/>
        </w:rPr>
        <w:instrText xml:space="preserve"> REF _Ref476219901 \r \h </w:instrText>
      </w:r>
      <w:r w:rsidR="00D573ED">
        <w:rPr>
          <w:rFonts w:cs="Arial"/>
        </w:rPr>
      </w:r>
      <w:r w:rsidR="00D573ED">
        <w:rPr>
          <w:rFonts w:cs="Arial"/>
        </w:rPr>
        <w:fldChar w:fldCharType="separate"/>
      </w:r>
      <w:r w:rsidR="00252A8D">
        <w:rPr>
          <w:rFonts w:cs="Arial"/>
        </w:rPr>
        <w:t>1.4.2</w:t>
      </w:r>
      <w:r w:rsidR="00D573ED">
        <w:rPr>
          <w:rFonts w:cs="Arial"/>
        </w:rPr>
        <w:fldChar w:fldCharType="end"/>
      </w:r>
      <w:r w:rsidR="00454D8B" w:rsidRPr="00454D8B">
        <w:t>.</w:t>
      </w:r>
    </w:p>
    <w:p w14:paraId="17FD0A44"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673495" w:rsidRPr="00673495">
        <w:rPr>
          <w:b/>
          <w:sz w:val="22"/>
          <w:szCs w:val="22"/>
        </w:rPr>
        <w:t>+</w:t>
      </w:r>
      <w:r w:rsidR="00673495">
        <w:t>”</w:t>
      </w:r>
      <w:r w:rsidR="00703B63">
        <w:t xml:space="preserve"> symbol shall be marked on the top of the body to indicate</w:t>
      </w:r>
      <w:r>
        <w:t xml:space="preserve"> the</w:t>
      </w:r>
      <w:r w:rsidR="00E865B2">
        <w:t xml:space="preserve"> </w:t>
      </w:r>
      <w:r w:rsidR="00703B63">
        <w:t>terminal</w:t>
      </w:r>
      <w:r>
        <w:t xml:space="preserve"> which</w:t>
      </w:r>
      <w:r w:rsidR="00703B63">
        <w:t xml:space="preserve"> sh</w:t>
      </w:r>
      <w:r w:rsidR="00EF1A07">
        <w:t>ou</w:t>
      </w:r>
      <w:r w:rsidR="00FB202C">
        <w:t>l</w:t>
      </w:r>
      <w:r w:rsidR="00EF1A07">
        <w:t>d</w:t>
      </w:r>
      <w:r w:rsidR="00703B63">
        <w:t xml:space="preserve"> be connected to the high</w:t>
      </w:r>
      <w:r>
        <w:t>est potential.</w:t>
      </w:r>
    </w:p>
    <w:p w14:paraId="617F94CA" w14:textId="77777777" w:rsidR="007E38AB" w:rsidRDefault="007E38AB" w:rsidP="00D40934">
      <w:pPr>
        <w:pStyle w:val="Heading3"/>
      </w:pPr>
      <w:bookmarkStart w:id="19" w:name="_Toc494708854"/>
      <w:r>
        <w:t>Component Type Variants 0</w:t>
      </w:r>
      <w:r w:rsidR="00124A86">
        <w:t>5</w:t>
      </w:r>
      <w:r>
        <w:t xml:space="preserve"> to </w:t>
      </w:r>
      <w:r w:rsidR="00124A86">
        <w:t>08</w:t>
      </w:r>
      <w:r>
        <w:t xml:space="preserve"> (PM9</w:t>
      </w:r>
      <w:r w:rsidR="00124A86">
        <w:t>48N</w:t>
      </w:r>
      <w:r>
        <w:t>S)</w:t>
      </w:r>
      <w:bookmarkEnd w:id="19"/>
    </w:p>
    <w:p w14:paraId="767BEB29" w14:textId="77777777" w:rsidR="007E38AB" w:rsidRDefault="00EE74F4" w:rsidP="00EE74F4">
      <w:pPr>
        <w:pStyle w:val="Title2"/>
      </w:pPr>
      <w:r>
        <w:t>(</w:t>
      </w:r>
      <w:r w:rsidR="00802188">
        <w:rPr>
          <w:caps w:val="0"/>
        </w:rPr>
        <w:t>For illustrative purposes</w:t>
      </w:r>
      <w:r>
        <w:rPr>
          <w:caps w:val="0"/>
        </w:rPr>
        <w:t xml:space="preserve"> Type Variant 08 with 2 rows of 6 terminals is shown</w:t>
      </w:r>
      <w:r>
        <w:t>)</w:t>
      </w:r>
    </w:p>
    <w:p w14:paraId="0AF985AD" w14:textId="77777777" w:rsidR="00EE74F4" w:rsidRDefault="004F5F28" w:rsidP="000B5324">
      <w:pPr>
        <w:pStyle w:val="Bodyjustified"/>
        <w:spacing w:after="120"/>
        <w:ind w:left="993"/>
        <w:jc w:val="left"/>
      </w:pPr>
      <w:r w:rsidRPr="004F5F28">
        <w:rPr>
          <w:noProof/>
          <w:lang w:eastAsia="en-GB"/>
        </w:rPr>
        <w:drawing>
          <wp:inline distT="0" distB="0" distL="0" distR="0" wp14:anchorId="1EA94756" wp14:editId="5F2269E2">
            <wp:extent cx="5940000" cy="284163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5 to 8.png"/>
                    <pic:cNvPicPr/>
                  </pic:nvPicPr>
                  <pic:blipFill>
                    <a:blip r:embed="rId20">
                      <a:extLst>
                        <a:ext uri="{28A0092B-C50C-407E-A947-70E740481C1C}">
                          <a14:useLocalDpi xmlns:a14="http://schemas.microsoft.com/office/drawing/2010/main" val="0"/>
                        </a:ext>
                      </a:extLst>
                    </a:blip>
                    <a:stretch>
                      <a:fillRect/>
                    </a:stretch>
                  </pic:blipFill>
                  <pic:spPr>
                    <a:xfrm>
                      <a:off x="0" y="0"/>
                      <a:ext cx="5940000" cy="2841633"/>
                    </a:xfrm>
                    <a:prstGeom prst="rect">
                      <a:avLst/>
                    </a:prstGeom>
                  </pic:spPr>
                </pic:pic>
              </a:graphicData>
            </a:graphic>
          </wp:inline>
        </w:drawing>
      </w:r>
    </w:p>
    <w:tbl>
      <w:tblPr>
        <w:tblStyle w:val="TableGrid"/>
        <w:tblW w:w="8942" w:type="dxa"/>
        <w:tblInd w:w="1271" w:type="dxa"/>
        <w:tblCellMar>
          <w:top w:w="28" w:type="dxa"/>
          <w:left w:w="57" w:type="dxa"/>
          <w:bottom w:w="28" w:type="dxa"/>
          <w:right w:w="57" w:type="dxa"/>
        </w:tblCellMar>
        <w:tblLook w:val="04A0" w:firstRow="1" w:lastRow="0" w:firstColumn="1" w:lastColumn="0" w:noHBand="0" w:noVBand="1"/>
      </w:tblPr>
      <w:tblGrid>
        <w:gridCol w:w="786"/>
        <w:gridCol w:w="757"/>
        <w:gridCol w:w="758"/>
        <w:gridCol w:w="646"/>
        <w:gridCol w:w="648"/>
        <w:gridCol w:w="632"/>
        <w:gridCol w:w="635"/>
        <w:gridCol w:w="624"/>
        <w:gridCol w:w="634"/>
        <w:gridCol w:w="587"/>
        <w:gridCol w:w="588"/>
        <w:gridCol w:w="627"/>
        <w:gridCol w:w="1020"/>
      </w:tblGrid>
      <w:tr w:rsidR="000B5324" w:rsidRPr="00703B63" w14:paraId="6D00E0DB" w14:textId="77777777" w:rsidTr="000B5324">
        <w:trPr>
          <w:trHeight w:val="283"/>
        </w:trPr>
        <w:tc>
          <w:tcPr>
            <w:tcW w:w="786" w:type="dxa"/>
            <w:vMerge w:val="restart"/>
          </w:tcPr>
          <w:p w14:paraId="2189E20A" w14:textId="77777777" w:rsidR="000B5324"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136" w:type="dxa"/>
            <w:gridSpan w:val="11"/>
          </w:tcPr>
          <w:p w14:paraId="41B16935" w14:textId="77777777" w:rsidR="000B5324" w:rsidRPr="00703B63"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c>
          <w:tcPr>
            <w:tcW w:w="1020" w:type="dxa"/>
            <w:vMerge w:val="restart"/>
          </w:tcPr>
          <w:p w14:paraId="4E1DEC59"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 of terminals per row</w:t>
            </w:r>
          </w:p>
        </w:tc>
      </w:tr>
      <w:tr w:rsidR="000B5324" w:rsidRPr="00703B63" w14:paraId="5A394F6E" w14:textId="77777777" w:rsidTr="000B5324">
        <w:trPr>
          <w:trHeight w:val="283"/>
        </w:trPr>
        <w:tc>
          <w:tcPr>
            <w:tcW w:w="786" w:type="dxa"/>
            <w:vMerge/>
          </w:tcPr>
          <w:p w14:paraId="55BF192F"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val="restart"/>
          </w:tcPr>
          <w:p w14:paraId="1F360202"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758" w:type="dxa"/>
            <w:vMerge w:val="restart"/>
          </w:tcPr>
          <w:p w14:paraId="75F7C9B6"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294" w:type="dxa"/>
            <w:gridSpan w:val="2"/>
          </w:tcPr>
          <w:p w14:paraId="3E0233CB"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X</w:t>
            </w:r>
          </w:p>
        </w:tc>
        <w:tc>
          <w:tcPr>
            <w:tcW w:w="1267" w:type="dxa"/>
            <w:gridSpan w:val="2"/>
          </w:tcPr>
          <w:p w14:paraId="7589C324"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w:t>
            </w:r>
          </w:p>
        </w:tc>
        <w:tc>
          <w:tcPr>
            <w:tcW w:w="1258" w:type="dxa"/>
            <w:gridSpan w:val="2"/>
          </w:tcPr>
          <w:p w14:paraId="41103876"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c</w:t>
            </w:r>
          </w:p>
        </w:tc>
        <w:tc>
          <w:tcPr>
            <w:tcW w:w="1175" w:type="dxa"/>
            <w:gridSpan w:val="2"/>
          </w:tcPr>
          <w:p w14:paraId="2652CE6D"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e</w:t>
            </w:r>
          </w:p>
        </w:tc>
        <w:tc>
          <w:tcPr>
            <w:tcW w:w="627" w:type="dxa"/>
            <w:vMerge w:val="restart"/>
          </w:tcPr>
          <w:p w14:paraId="51C5F0FB"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p w14:paraId="31BAAEAB"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1020" w:type="dxa"/>
            <w:vMerge/>
          </w:tcPr>
          <w:p w14:paraId="61CB95A9"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0B5324" w:rsidRPr="00703B63" w14:paraId="21162671" w14:textId="77777777" w:rsidTr="000B5324">
        <w:trPr>
          <w:trHeight w:val="283"/>
        </w:trPr>
        <w:tc>
          <w:tcPr>
            <w:tcW w:w="786" w:type="dxa"/>
            <w:vMerge/>
          </w:tcPr>
          <w:p w14:paraId="63A92366"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tcPr>
          <w:p w14:paraId="6ABFE43B"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8" w:type="dxa"/>
            <w:vMerge/>
          </w:tcPr>
          <w:p w14:paraId="5EA3A60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46" w:type="dxa"/>
          </w:tcPr>
          <w:p w14:paraId="4724C796"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8" w:type="dxa"/>
          </w:tcPr>
          <w:p w14:paraId="6909A10D"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32" w:type="dxa"/>
          </w:tcPr>
          <w:p w14:paraId="31746E9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35" w:type="dxa"/>
          </w:tcPr>
          <w:p w14:paraId="5AC2EB19"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24" w:type="dxa"/>
          </w:tcPr>
          <w:p w14:paraId="02C1F4EE"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34" w:type="dxa"/>
          </w:tcPr>
          <w:p w14:paraId="65DDEF9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587" w:type="dxa"/>
          </w:tcPr>
          <w:p w14:paraId="0E3CE58D"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588" w:type="dxa"/>
          </w:tcPr>
          <w:p w14:paraId="513F021A"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27" w:type="dxa"/>
            <w:vMerge/>
          </w:tcPr>
          <w:p w14:paraId="79407BE7"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39DE52AA"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671D83" w:rsidRPr="00703B63" w14:paraId="37A02041" w14:textId="77777777" w:rsidTr="000B5324">
        <w:trPr>
          <w:trHeight w:val="283"/>
        </w:trPr>
        <w:tc>
          <w:tcPr>
            <w:tcW w:w="786" w:type="dxa"/>
            <w:vAlign w:val="center"/>
          </w:tcPr>
          <w:p w14:paraId="69CD78FE"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w:t>
            </w:r>
          </w:p>
        </w:tc>
        <w:tc>
          <w:tcPr>
            <w:tcW w:w="757" w:type="dxa"/>
            <w:vAlign w:val="center"/>
          </w:tcPr>
          <w:p w14:paraId="0AA78E1B" w14:textId="77777777" w:rsidR="00671D83" w:rsidRPr="004E036C" w:rsidRDefault="00671D83" w:rsidP="00671D83">
            <w:pPr>
              <w:pStyle w:val="Bodyjustified"/>
            </w:pPr>
            <w:r w:rsidRPr="004E036C">
              <w:t>10.7</w:t>
            </w:r>
          </w:p>
        </w:tc>
        <w:tc>
          <w:tcPr>
            <w:tcW w:w="758" w:type="dxa"/>
            <w:vAlign w:val="center"/>
          </w:tcPr>
          <w:p w14:paraId="59034F83" w14:textId="77777777" w:rsidR="00671D83" w:rsidRPr="004E036C" w:rsidRDefault="00671D83" w:rsidP="00671D83">
            <w:pPr>
              <w:pStyle w:val="Bodyjustified"/>
            </w:pPr>
            <w:r w:rsidRPr="004E036C">
              <w:t>10.7</w:t>
            </w:r>
          </w:p>
        </w:tc>
        <w:tc>
          <w:tcPr>
            <w:tcW w:w="646" w:type="dxa"/>
            <w:vAlign w:val="center"/>
          </w:tcPr>
          <w:p w14:paraId="6F0E4D26" w14:textId="77777777" w:rsidR="00671D83" w:rsidRPr="004E036C" w:rsidRDefault="00671D83" w:rsidP="00671D83">
            <w:pPr>
              <w:pStyle w:val="Bodyjustified"/>
            </w:pPr>
            <w:r>
              <w:t>8.21</w:t>
            </w:r>
          </w:p>
        </w:tc>
        <w:tc>
          <w:tcPr>
            <w:tcW w:w="648" w:type="dxa"/>
            <w:vAlign w:val="center"/>
          </w:tcPr>
          <w:p w14:paraId="12B28E9D" w14:textId="77777777" w:rsidR="00671D83" w:rsidRPr="004E036C" w:rsidRDefault="00671D83" w:rsidP="00671D83">
            <w:pPr>
              <w:pStyle w:val="Bodyjustified"/>
            </w:pPr>
            <w:r>
              <w:t>8.29</w:t>
            </w:r>
          </w:p>
        </w:tc>
        <w:tc>
          <w:tcPr>
            <w:tcW w:w="632" w:type="dxa"/>
            <w:vAlign w:val="center"/>
          </w:tcPr>
          <w:p w14:paraId="6715CE69" w14:textId="77777777" w:rsidR="00671D83" w:rsidRPr="004E036C" w:rsidRDefault="00671D83" w:rsidP="00671D83">
            <w:pPr>
              <w:pStyle w:val="Bodyjustified"/>
            </w:pPr>
            <w:r>
              <w:t>0.15</w:t>
            </w:r>
          </w:p>
        </w:tc>
        <w:tc>
          <w:tcPr>
            <w:tcW w:w="635" w:type="dxa"/>
            <w:vAlign w:val="center"/>
          </w:tcPr>
          <w:p w14:paraId="4A9C86E2" w14:textId="77777777" w:rsidR="00671D83" w:rsidRPr="004E036C" w:rsidRDefault="00671D83" w:rsidP="00671D83">
            <w:pPr>
              <w:pStyle w:val="Bodyjustified"/>
            </w:pPr>
            <w:r>
              <w:t>0.35</w:t>
            </w:r>
          </w:p>
        </w:tc>
        <w:tc>
          <w:tcPr>
            <w:tcW w:w="624" w:type="dxa"/>
            <w:vAlign w:val="center"/>
          </w:tcPr>
          <w:p w14:paraId="71EF65CA" w14:textId="77777777" w:rsidR="00671D83" w:rsidRPr="004E036C" w:rsidRDefault="00671D83" w:rsidP="00671D83">
            <w:pPr>
              <w:pStyle w:val="Bodyjustified"/>
            </w:pPr>
            <w:r>
              <w:t>0.4</w:t>
            </w:r>
          </w:p>
        </w:tc>
        <w:tc>
          <w:tcPr>
            <w:tcW w:w="634" w:type="dxa"/>
            <w:vAlign w:val="center"/>
          </w:tcPr>
          <w:p w14:paraId="0820E07C" w14:textId="77777777" w:rsidR="00671D83" w:rsidRPr="004E036C" w:rsidRDefault="00671D83" w:rsidP="00671D83">
            <w:pPr>
              <w:pStyle w:val="Bodyjustified"/>
            </w:pPr>
            <w:r>
              <w:t>0.6</w:t>
            </w:r>
          </w:p>
        </w:tc>
        <w:tc>
          <w:tcPr>
            <w:tcW w:w="587" w:type="dxa"/>
            <w:vAlign w:val="center"/>
          </w:tcPr>
          <w:p w14:paraId="7050B050" w14:textId="77777777" w:rsidR="00671D83" w:rsidRPr="004E036C" w:rsidRDefault="00671D83" w:rsidP="00671D83">
            <w:pPr>
              <w:pStyle w:val="Bodyjustified"/>
            </w:pPr>
            <w:r>
              <w:t>2.34</w:t>
            </w:r>
          </w:p>
        </w:tc>
        <w:tc>
          <w:tcPr>
            <w:tcW w:w="588" w:type="dxa"/>
            <w:vAlign w:val="center"/>
          </w:tcPr>
          <w:p w14:paraId="6288E0E6" w14:textId="77777777" w:rsidR="00671D83" w:rsidRPr="004E036C" w:rsidRDefault="00671D83" w:rsidP="00671D83">
            <w:pPr>
              <w:pStyle w:val="Bodyjustified"/>
            </w:pPr>
            <w:r>
              <w:t>2.74</w:t>
            </w:r>
          </w:p>
        </w:tc>
        <w:tc>
          <w:tcPr>
            <w:tcW w:w="627" w:type="dxa"/>
            <w:vAlign w:val="center"/>
          </w:tcPr>
          <w:p w14:paraId="3828D0D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0E18B0D"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671D83" w:rsidRPr="00703B63" w14:paraId="3A55974F" w14:textId="77777777" w:rsidTr="000B5324">
        <w:trPr>
          <w:trHeight w:val="283"/>
        </w:trPr>
        <w:tc>
          <w:tcPr>
            <w:tcW w:w="786" w:type="dxa"/>
            <w:vAlign w:val="center"/>
          </w:tcPr>
          <w:p w14:paraId="15022FB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757" w:type="dxa"/>
            <w:vAlign w:val="center"/>
          </w:tcPr>
          <w:p w14:paraId="0FEE1C23" w14:textId="77777777" w:rsidR="00671D83" w:rsidRPr="004E036C" w:rsidRDefault="00671D83" w:rsidP="00671D83">
            <w:pPr>
              <w:pStyle w:val="Bodyjustified"/>
            </w:pPr>
            <w:r w:rsidRPr="004E036C">
              <w:t>15.5</w:t>
            </w:r>
          </w:p>
        </w:tc>
        <w:tc>
          <w:tcPr>
            <w:tcW w:w="758" w:type="dxa"/>
            <w:vAlign w:val="center"/>
          </w:tcPr>
          <w:p w14:paraId="3CBA2037" w14:textId="77777777" w:rsidR="00671D83" w:rsidRPr="004E036C" w:rsidRDefault="00671D83" w:rsidP="00671D83">
            <w:pPr>
              <w:pStyle w:val="Bodyjustified"/>
            </w:pPr>
            <w:r w:rsidRPr="004E036C">
              <w:t>11.5</w:t>
            </w:r>
          </w:p>
        </w:tc>
        <w:tc>
          <w:tcPr>
            <w:tcW w:w="646" w:type="dxa"/>
            <w:vAlign w:val="center"/>
          </w:tcPr>
          <w:p w14:paraId="4B72ABFB" w14:textId="77777777" w:rsidR="00671D83" w:rsidRPr="004E036C" w:rsidRDefault="00671D83" w:rsidP="00671D83">
            <w:pPr>
              <w:pStyle w:val="Bodyjustified"/>
            </w:pPr>
            <w:r>
              <w:t>13.96</w:t>
            </w:r>
          </w:p>
        </w:tc>
        <w:tc>
          <w:tcPr>
            <w:tcW w:w="648" w:type="dxa"/>
            <w:vAlign w:val="center"/>
          </w:tcPr>
          <w:p w14:paraId="093C9966" w14:textId="77777777" w:rsidR="00671D83" w:rsidRPr="004E036C" w:rsidRDefault="00671D83" w:rsidP="00671D83">
            <w:pPr>
              <w:pStyle w:val="Bodyjustified"/>
            </w:pPr>
            <w:r>
              <w:t>14.04</w:t>
            </w:r>
          </w:p>
        </w:tc>
        <w:tc>
          <w:tcPr>
            <w:tcW w:w="632" w:type="dxa"/>
            <w:vAlign w:val="center"/>
          </w:tcPr>
          <w:p w14:paraId="74D59007" w14:textId="77777777" w:rsidR="00671D83" w:rsidRPr="004E036C" w:rsidRDefault="00671D83" w:rsidP="00671D83">
            <w:pPr>
              <w:pStyle w:val="Bodyjustified"/>
            </w:pPr>
            <w:r>
              <w:t>0.15</w:t>
            </w:r>
          </w:p>
        </w:tc>
        <w:tc>
          <w:tcPr>
            <w:tcW w:w="635" w:type="dxa"/>
            <w:vAlign w:val="center"/>
          </w:tcPr>
          <w:p w14:paraId="400362AA" w14:textId="77777777" w:rsidR="00671D83" w:rsidRPr="004E036C" w:rsidRDefault="00671D83" w:rsidP="00671D83">
            <w:pPr>
              <w:pStyle w:val="Bodyjustified"/>
            </w:pPr>
            <w:r>
              <w:t>0.35</w:t>
            </w:r>
          </w:p>
        </w:tc>
        <w:tc>
          <w:tcPr>
            <w:tcW w:w="624" w:type="dxa"/>
            <w:vAlign w:val="center"/>
          </w:tcPr>
          <w:p w14:paraId="5CECF2FD" w14:textId="77777777" w:rsidR="00671D83" w:rsidRPr="004E036C" w:rsidRDefault="00671D83" w:rsidP="00671D83">
            <w:pPr>
              <w:pStyle w:val="Bodyjustified"/>
            </w:pPr>
            <w:r>
              <w:t>0.4</w:t>
            </w:r>
          </w:p>
        </w:tc>
        <w:tc>
          <w:tcPr>
            <w:tcW w:w="634" w:type="dxa"/>
            <w:vAlign w:val="center"/>
          </w:tcPr>
          <w:p w14:paraId="0932CEF2" w14:textId="77777777" w:rsidR="00671D83" w:rsidRPr="004E036C" w:rsidRDefault="00671D83" w:rsidP="00671D83">
            <w:pPr>
              <w:pStyle w:val="Bodyjustified"/>
            </w:pPr>
            <w:r>
              <w:t>0.6</w:t>
            </w:r>
          </w:p>
        </w:tc>
        <w:tc>
          <w:tcPr>
            <w:tcW w:w="587" w:type="dxa"/>
            <w:vAlign w:val="center"/>
          </w:tcPr>
          <w:p w14:paraId="7D39D721" w14:textId="77777777" w:rsidR="00671D83" w:rsidRPr="004E036C" w:rsidRDefault="00671D83" w:rsidP="00671D83">
            <w:pPr>
              <w:pStyle w:val="Bodyjustified"/>
            </w:pPr>
            <w:r>
              <w:t>2.34</w:t>
            </w:r>
          </w:p>
        </w:tc>
        <w:tc>
          <w:tcPr>
            <w:tcW w:w="588" w:type="dxa"/>
            <w:vAlign w:val="center"/>
          </w:tcPr>
          <w:p w14:paraId="2EFEF630" w14:textId="77777777" w:rsidR="00671D83" w:rsidRPr="004E036C" w:rsidRDefault="00671D83" w:rsidP="00671D83">
            <w:pPr>
              <w:pStyle w:val="Bodyjustified"/>
            </w:pPr>
            <w:r>
              <w:t>2.74</w:t>
            </w:r>
          </w:p>
        </w:tc>
        <w:tc>
          <w:tcPr>
            <w:tcW w:w="627" w:type="dxa"/>
            <w:vAlign w:val="center"/>
          </w:tcPr>
          <w:p w14:paraId="06376A2E"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6F118EA"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671D83" w:rsidRPr="00703B63" w14:paraId="0F718BEE" w14:textId="77777777" w:rsidTr="000B5324">
        <w:trPr>
          <w:trHeight w:val="283"/>
        </w:trPr>
        <w:tc>
          <w:tcPr>
            <w:tcW w:w="786" w:type="dxa"/>
            <w:vAlign w:val="center"/>
          </w:tcPr>
          <w:p w14:paraId="009A846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07</w:t>
            </w:r>
          </w:p>
        </w:tc>
        <w:tc>
          <w:tcPr>
            <w:tcW w:w="757" w:type="dxa"/>
            <w:vAlign w:val="center"/>
          </w:tcPr>
          <w:p w14:paraId="42D6EB17" w14:textId="77777777" w:rsidR="00671D83" w:rsidRPr="004E036C" w:rsidRDefault="00671D83" w:rsidP="00671D83">
            <w:pPr>
              <w:pStyle w:val="Bodyjustified"/>
            </w:pPr>
            <w:r w:rsidRPr="004E036C">
              <w:t>16.5</w:t>
            </w:r>
          </w:p>
        </w:tc>
        <w:tc>
          <w:tcPr>
            <w:tcW w:w="758" w:type="dxa"/>
            <w:vAlign w:val="center"/>
          </w:tcPr>
          <w:p w14:paraId="4A05B29D" w14:textId="77777777" w:rsidR="00671D83" w:rsidRPr="004E036C" w:rsidRDefault="00671D83" w:rsidP="00671D83">
            <w:pPr>
              <w:pStyle w:val="Bodyjustified"/>
            </w:pPr>
            <w:r w:rsidRPr="004E036C">
              <w:t>15.5</w:t>
            </w:r>
          </w:p>
        </w:tc>
        <w:tc>
          <w:tcPr>
            <w:tcW w:w="646" w:type="dxa"/>
            <w:vAlign w:val="center"/>
          </w:tcPr>
          <w:p w14:paraId="57A20D7F" w14:textId="77777777" w:rsidR="00671D83" w:rsidRPr="004E036C" w:rsidRDefault="00671D83" w:rsidP="00671D83">
            <w:pPr>
              <w:pStyle w:val="Bodyjustified"/>
            </w:pPr>
            <w:r>
              <w:t>13.96</w:t>
            </w:r>
          </w:p>
        </w:tc>
        <w:tc>
          <w:tcPr>
            <w:tcW w:w="648" w:type="dxa"/>
            <w:vAlign w:val="center"/>
          </w:tcPr>
          <w:p w14:paraId="7EECA084" w14:textId="77777777" w:rsidR="00671D83" w:rsidRPr="004E036C" w:rsidRDefault="00671D83" w:rsidP="00671D83">
            <w:pPr>
              <w:pStyle w:val="Bodyjustified"/>
            </w:pPr>
            <w:r>
              <w:t>14.04</w:t>
            </w:r>
          </w:p>
        </w:tc>
        <w:tc>
          <w:tcPr>
            <w:tcW w:w="632" w:type="dxa"/>
            <w:vAlign w:val="center"/>
          </w:tcPr>
          <w:p w14:paraId="56D6F0EC" w14:textId="77777777" w:rsidR="00671D83" w:rsidRPr="004E036C" w:rsidRDefault="00671D83" w:rsidP="00671D83">
            <w:pPr>
              <w:pStyle w:val="Bodyjustified"/>
            </w:pPr>
            <w:r>
              <w:t>0.15</w:t>
            </w:r>
          </w:p>
        </w:tc>
        <w:tc>
          <w:tcPr>
            <w:tcW w:w="635" w:type="dxa"/>
            <w:vAlign w:val="center"/>
          </w:tcPr>
          <w:p w14:paraId="0EE56913" w14:textId="77777777" w:rsidR="00671D83" w:rsidRPr="004E036C" w:rsidRDefault="00671D83" w:rsidP="00671D83">
            <w:pPr>
              <w:pStyle w:val="Bodyjustified"/>
            </w:pPr>
            <w:r>
              <w:t>0.35</w:t>
            </w:r>
          </w:p>
        </w:tc>
        <w:tc>
          <w:tcPr>
            <w:tcW w:w="624" w:type="dxa"/>
            <w:vAlign w:val="center"/>
          </w:tcPr>
          <w:p w14:paraId="11FCC17E" w14:textId="77777777" w:rsidR="00671D83" w:rsidRPr="004E036C" w:rsidRDefault="00671D83" w:rsidP="00671D83">
            <w:pPr>
              <w:pStyle w:val="Bodyjustified"/>
            </w:pPr>
            <w:r>
              <w:t>0.4</w:t>
            </w:r>
          </w:p>
        </w:tc>
        <w:tc>
          <w:tcPr>
            <w:tcW w:w="634" w:type="dxa"/>
            <w:vAlign w:val="center"/>
          </w:tcPr>
          <w:p w14:paraId="2897AC1B" w14:textId="77777777" w:rsidR="00671D83" w:rsidRPr="004E036C" w:rsidRDefault="00671D83" w:rsidP="00671D83">
            <w:pPr>
              <w:pStyle w:val="Bodyjustified"/>
            </w:pPr>
            <w:r>
              <w:t>0.6</w:t>
            </w:r>
          </w:p>
        </w:tc>
        <w:tc>
          <w:tcPr>
            <w:tcW w:w="587" w:type="dxa"/>
            <w:vAlign w:val="center"/>
          </w:tcPr>
          <w:p w14:paraId="5DB25D86" w14:textId="77777777" w:rsidR="00671D83" w:rsidRPr="004E036C" w:rsidRDefault="00671D83" w:rsidP="00671D83">
            <w:pPr>
              <w:pStyle w:val="Bodyjustified"/>
            </w:pPr>
            <w:r>
              <w:t>2.34</w:t>
            </w:r>
          </w:p>
        </w:tc>
        <w:tc>
          <w:tcPr>
            <w:tcW w:w="588" w:type="dxa"/>
            <w:vAlign w:val="center"/>
          </w:tcPr>
          <w:p w14:paraId="1EBAD618" w14:textId="77777777" w:rsidR="00671D83" w:rsidRPr="004E036C" w:rsidRDefault="00671D83" w:rsidP="00671D83">
            <w:pPr>
              <w:pStyle w:val="Bodyjustified"/>
            </w:pPr>
            <w:r>
              <w:t>2.74</w:t>
            </w:r>
          </w:p>
        </w:tc>
        <w:tc>
          <w:tcPr>
            <w:tcW w:w="627" w:type="dxa"/>
            <w:vAlign w:val="center"/>
          </w:tcPr>
          <w:p w14:paraId="00B4063A"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55F98B1"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r>
      <w:tr w:rsidR="00671D83" w:rsidRPr="00703B63" w14:paraId="7FA91EB0" w14:textId="77777777" w:rsidTr="000B5324">
        <w:trPr>
          <w:trHeight w:val="283"/>
        </w:trPr>
        <w:tc>
          <w:tcPr>
            <w:tcW w:w="786" w:type="dxa"/>
            <w:vAlign w:val="center"/>
          </w:tcPr>
          <w:p w14:paraId="1211EF56"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757" w:type="dxa"/>
            <w:vAlign w:val="center"/>
          </w:tcPr>
          <w:p w14:paraId="5517651C" w14:textId="77777777" w:rsidR="00671D83" w:rsidRPr="004E036C" w:rsidRDefault="00671D83" w:rsidP="00671D83">
            <w:pPr>
              <w:pStyle w:val="Bodyjustified"/>
            </w:pPr>
            <w:r w:rsidRPr="004E036C">
              <w:t>18.5</w:t>
            </w:r>
          </w:p>
        </w:tc>
        <w:tc>
          <w:tcPr>
            <w:tcW w:w="758" w:type="dxa"/>
            <w:vAlign w:val="center"/>
          </w:tcPr>
          <w:p w14:paraId="7D8EC177" w14:textId="77777777" w:rsidR="00671D83" w:rsidRPr="004E036C" w:rsidRDefault="00671D83" w:rsidP="00671D83">
            <w:pPr>
              <w:pStyle w:val="Bodyjustified"/>
            </w:pPr>
            <w:r w:rsidRPr="004E036C">
              <w:t>17</w:t>
            </w:r>
          </w:p>
        </w:tc>
        <w:tc>
          <w:tcPr>
            <w:tcW w:w="646" w:type="dxa"/>
            <w:vAlign w:val="center"/>
          </w:tcPr>
          <w:p w14:paraId="68A0F61A" w14:textId="77777777" w:rsidR="00671D83" w:rsidRPr="004E036C" w:rsidRDefault="00671D83" w:rsidP="00671D83">
            <w:pPr>
              <w:pStyle w:val="Bodyjustified"/>
            </w:pPr>
            <w:r>
              <w:t>15.2</w:t>
            </w:r>
          </w:p>
        </w:tc>
        <w:tc>
          <w:tcPr>
            <w:tcW w:w="648" w:type="dxa"/>
            <w:vAlign w:val="center"/>
          </w:tcPr>
          <w:p w14:paraId="020E37AA" w14:textId="77777777" w:rsidR="00671D83" w:rsidRPr="004E036C" w:rsidRDefault="00671D83" w:rsidP="00671D83">
            <w:pPr>
              <w:pStyle w:val="Bodyjustified"/>
            </w:pPr>
            <w:r>
              <w:t>15.28</w:t>
            </w:r>
          </w:p>
        </w:tc>
        <w:tc>
          <w:tcPr>
            <w:tcW w:w="632" w:type="dxa"/>
            <w:vAlign w:val="center"/>
          </w:tcPr>
          <w:p w14:paraId="767A1DAA" w14:textId="77777777" w:rsidR="00671D83" w:rsidRPr="004E036C" w:rsidRDefault="00671D83" w:rsidP="00671D83">
            <w:pPr>
              <w:pStyle w:val="Bodyjustified"/>
            </w:pPr>
            <w:r>
              <w:t>0.15</w:t>
            </w:r>
          </w:p>
        </w:tc>
        <w:tc>
          <w:tcPr>
            <w:tcW w:w="635" w:type="dxa"/>
            <w:vAlign w:val="center"/>
          </w:tcPr>
          <w:p w14:paraId="45D109B5" w14:textId="77777777" w:rsidR="00671D83" w:rsidRPr="004E036C" w:rsidRDefault="00671D83" w:rsidP="00671D83">
            <w:pPr>
              <w:pStyle w:val="Bodyjustified"/>
            </w:pPr>
            <w:r>
              <w:t>0.35</w:t>
            </w:r>
          </w:p>
        </w:tc>
        <w:tc>
          <w:tcPr>
            <w:tcW w:w="624" w:type="dxa"/>
            <w:vAlign w:val="center"/>
          </w:tcPr>
          <w:p w14:paraId="7F6E3466" w14:textId="77777777" w:rsidR="00671D83" w:rsidRPr="004E036C" w:rsidRDefault="00671D83" w:rsidP="00671D83">
            <w:pPr>
              <w:pStyle w:val="Bodyjustified"/>
            </w:pPr>
            <w:r>
              <w:t>0.4</w:t>
            </w:r>
          </w:p>
        </w:tc>
        <w:tc>
          <w:tcPr>
            <w:tcW w:w="634" w:type="dxa"/>
            <w:vAlign w:val="center"/>
          </w:tcPr>
          <w:p w14:paraId="41DD307B" w14:textId="77777777" w:rsidR="00671D83" w:rsidRPr="004E036C" w:rsidRDefault="00671D83" w:rsidP="00671D83">
            <w:pPr>
              <w:pStyle w:val="Bodyjustified"/>
            </w:pPr>
            <w:r>
              <w:t>0.6</w:t>
            </w:r>
          </w:p>
        </w:tc>
        <w:tc>
          <w:tcPr>
            <w:tcW w:w="587" w:type="dxa"/>
            <w:vAlign w:val="center"/>
          </w:tcPr>
          <w:p w14:paraId="5D99A93C" w14:textId="77777777" w:rsidR="00671D83" w:rsidRPr="004E036C" w:rsidRDefault="00671D83" w:rsidP="00671D83">
            <w:pPr>
              <w:pStyle w:val="Bodyjustified"/>
            </w:pPr>
            <w:r>
              <w:t>2.34</w:t>
            </w:r>
          </w:p>
        </w:tc>
        <w:tc>
          <w:tcPr>
            <w:tcW w:w="588" w:type="dxa"/>
            <w:vAlign w:val="center"/>
          </w:tcPr>
          <w:p w14:paraId="6AFE58BB" w14:textId="77777777" w:rsidR="00671D83" w:rsidRPr="004E036C" w:rsidRDefault="00671D83" w:rsidP="00671D83">
            <w:pPr>
              <w:pStyle w:val="Bodyjustified"/>
            </w:pPr>
            <w:r>
              <w:t>2.74</w:t>
            </w:r>
          </w:p>
        </w:tc>
        <w:tc>
          <w:tcPr>
            <w:tcW w:w="627" w:type="dxa"/>
            <w:vAlign w:val="center"/>
          </w:tcPr>
          <w:p w14:paraId="3A9EFA64"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7FF89CED"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6</w:t>
            </w:r>
          </w:p>
        </w:tc>
      </w:tr>
    </w:tbl>
    <w:p w14:paraId="160B4A0A" w14:textId="77777777" w:rsidR="004106AD" w:rsidRDefault="004106AD" w:rsidP="004106AD">
      <w:pPr>
        <w:pStyle w:val="NOTES"/>
      </w:pPr>
      <w:r>
        <w:t>notes:</w:t>
      </w:r>
    </w:p>
    <w:p w14:paraId="4A241E1A" w14:textId="23601201" w:rsidR="00124A86" w:rsidRDefault="00252A8D" w:rsidP="003151CB">
      <w:pPr>
        <w:pStyle w:val="numericallist"/>
        <w:spacing w:after="60"/>
      </w:pPr>
      <w:r w:rsidRPr="00252A8D">
        <w:t>The limits of Dimension B are defined in</w:t>
      </w:r>
      <w:r w:rsidR="00D573ED" w:rsidRPr="00454D8B">
        <w:t xml:space="preserve"> </w:t>
      </w:r>
      <w:r w:rsidR="00D573ED">
        <w:rPr>
          <w:rFonts w:cs="Arial"/>
        </w:rPr>
        <w:t xml:space="preserve">Para. </w:t>
      </w:r>
      <w:r w:rsidR="00D573ED">
        <w:rPr>
          <w:rFonts w:cs="Arial"/>
        </w:rPr>
        <w:fldChar w:fldCharType="begin"/>
      </w:r>
      <w:r w:rsidR="00D573ED">
        <w:rPr>
          <w:rFonts w:cs="Arial"/>
        </w:rPr>
        <w:instrText xml:space="preserve"> REF _Ref476219901 \r \h </w:instrText>
      </w:r>
      <w:r w:rsidR="00D573ED">
        <w:rPr>
          <w:rFonts w:cs="Arial"/>
        </w:rPr>
      </w:r>
      <w:r w:rsidR="00D573ED">
        <w:rPr>
          <w:rFonts w:cs="Arial"/>
        </w:rPr>
        <w:fldChar w:fldCharType="separate"/>
      </w:r>
      <w:r>
        <w:rPr>
          <w:rFonts w:cs="Arial"/>
        </w:rPr>
        <w:t>1.4.2</w:t>
      </w:r>
      <w:r w:rsidR="00D573ED">
        <w:rPr>
          <w:rFonts w:cs="Arial"/>
        </w:rPr>
        <w:fldChar w:fldCharType="end"/>
      </w:r>
      <w:r w:rsidR="00124A86">
        <w:t>.</w:t>
      </w:r>
    </w:p>
    <w:p w14:paraId="66A39553" w14:textId="77777777" w:rsidR="007E38AB" w:rsidRDefault="004106AD" w:rsidP="004106AD">
      <w:pPr>
        <w:pStyle w:val="numericallist"/>
      </w:pPr>
      <w:r>
        <w:t>Terminal identification: A voltage polarity “</w:t>
      </w:r>
      <w:r w:rsidRPr="00673495">
        <w:rPr>
          <w:b/>
          <w:sz w:val="22"/>
          <w:szCs w:val="22"/>
        </w:rPr>
        <w:t>+</w:t>
      </w:r>
      <w:r>
        <w:t>” symbol shall be marked on the top of the body to indicate the row of terminals which sh</w:t>
      </w:r>
      <w:r w:rsidR="00EF1A07">
        <w:t>ou</w:t>
      </w:r>
      <w:r>
        <w:t>l</w:t>
      </w:r>
      <w:r w:rsidR="00EF1A07">
        <w:t>d</w:t>
      </w:r>
      <w:r>
        <w:t xml:space="preserve"> be connected to the highest potential.</w:t>
      </w:r>
    </w:p>
    <w:p w14:paraId="2CA46EBD" w14:textId="77777777" w:rsidR="00052054" w:rsidRDefault="00052054" w:rsidP="00D9788A">
      <w:pPr>
        <w:pStyle w:val="Heading2"/>
      </w:pPr>
      <w:bookmarkStart w:id="20" w:name="_Toc494708855"/>
      <w:r w:rsidRPr="00B94B6D">
        <w:lastRenderedPageBreak/>
        <w:t>FUNCTIONAL DIAGRAM</w:t>
      </w:r>
      <w:bookmarkEnd w:id="20"/>
    </w:p>
    <w:p w14:paraId="3B391D7B" w14:textId="77777777" w:rsidR="00427809" w:rsidRDefault="00427809" w:rsidP="00FB0CDF">
      <w:pPr>
        <w:pStyle w:val="Bodyjustified"/>
        <w:ind w:left="4820"/>
        <w:jc w:val="left"/>
      </w:pPr>
    </w:p>
    <w:p w14:paraId="192CC2D7" w14:textId="77777777" w:rsidR="00EF1A07" w:rsidRDefault="00EF1A07" w:rsidP="00EF1A07">
      <w:pPr>
        <w:pStyle w:val="Bodyjustified"/>
        <w:ind w:left="4820"/>
        <w:jc w:val="both"/>
      </w:pPr>
      <w:r w:rsidRPr="009F2CB4">
        <w:rPr>
          <w:noProof/>
          <w:lang w:eastAsia="en-GB"/>
        </w:rPr>
        <w:drawing>
          <wp:inline distT="0" distB="0" distL="0" distR="0" wp14:anchorId="4644F36B" wp14:editId="5E3B346C">
            <wp:extent cx="1238400" cy="9072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38400" cy="907200"/>
                    </a:xfrm>
                    <a:prstGeom prst="rect">
                      <a:avLst/>
                    </a:prstGeom>
                    <a:noFill/>
                    <a:ln>
                      <a:noFill/>
                    </a:ln>
                  </pic:spPr>
                </pic:pic>
              </a:graphicData>
            </a:graphic>
          </wp:inline>
        </w:drawing>
      </w:r>
    </w:p>
    <w:p w14:paraId="653B6CB3" w14:textId="77777777" w:rsidR="00775499" w:rsidRDefault="00775499" w:rsidP="00775499">
      <w:pPr>
        <w:pStyle w:val="NOTES"/>
      </w:pPr>
      <w:commentRangeStart w:id="21"/>
      <w:r>
        <w:t>notes:</w:t>
      </w:r>
      <w:commentRangeEnd w:id="21"/>
      <w:r w:rsidR="008A03F8">
        <w:rPr>
          <w:rStyle w:val="CommentReference"/>
          <w:rFonts w:eastAsia="Times New Roman" w:cs="Times New Roman"/>
          <w:b w:val="0"/>
          <w:caps w:val="0"/>
          <w:color w:val="auto"/>
          <w:u w:val="none"/>
        </w:rPr>
        <w:commentReference w:id="21"/>
      </w:r>
    </w:p>
    <w:p w14:paraId="33C5EA84" w14:textId="1DF90D55" w:rsidR="00EF1A07" w:rsidRDefault="00EF1A07" w:rsidP="003151CB">
      <w:pPr>
        <w:pStyle w:val="numericallist"/>
        <w:spacing w:after="60"/>
      </w:pPr>
      <w:r>
        <w:t>The</w:t>
      </w:r>
      <w:r w:rsidR="008A03F8">
        <w:t>se capacitors are not polarised;</w:t>
      </w:r>
      <w:r>
        <w:t xml:space="preserve"> however, </w:t>
      </w:r>
      <w:r w:rsidR="008A03F8" w:rsidRPr="008A03F8">
        <w:t xml:space="preserve">marking includes the voltage </w:t>
      </w:r>
      <w:r>
        <w:t>polarity</w:t>
      </w:r>
      <w:r w:rsidR="008A03F8">
        <w:t xml:space="preserve"> symbol (see Para. </w:t>
      </w:r>
      <w:r w:rsidR="008A03F8">
        <w:fldChar w:fldCharType="begin"/>
      </w:r>
      <w:r w:rsidR="008A03F8">
        <w:instrText xml:space="preserve"> REF _Ref531248213 \r \h </w:instrText>
      </w:r>
      <w:r w:rsidR="008A03F8">
        <w:fldChar w:fldCharType="separate"/>
      </w:r>
      <w:r w:rsidR="008A03F8">
        <w:t>1.6</w:t>
      </w:r>
      <w:r w:rsidR="008A03F8">
        <w:fldChar w:fldCharType="end"/>
      </w:r>
      <w:r w:rsidR="008A03F8">
        <w:t>) which</w:t>
      </w:r>
      <w:r>
        <w:t xml:space="preserve"> should be respected in use.</w:t>
      </w:r>
    </w:p>
    <w:p w14:paraId="4AC29B7A" w14:textId="77777777" w:rsidR="00775499" w:rsidRDefault="00775499" w:rsidP="00775499">
      <w:pPr>
        <w:pStyle w:val="numericallist"/>
      </w:pPr>
      <w:r>
        <w:t>For Component Type Variants 0</w:t>
      </w:r>
      <w:r w:rsidR="00124A86">
        <w:t>5</w:t>
      </w:r>
      <w:r>
        <w:t xml:space="preserve"> to </w:t>
      </w:r>
      <w:r w:rsidR="00124A86">
        <w:t>08</w:t>
      </w:r>
      <w:r>
        <w:t xml:space="preserve">, each row of terminals is connected internally to </w:t>
      </w:r>
      <w:r w:rsidR="000D1637">
        <w:t>a</w:t>
      </w:r>
      <w:r w:rsidR="0051357F">
        <w:t xml:space="preserve"> s</w:t>
      </w:r>
      <w:r w:rsidR="000D1637">
        <w:t>ingl</w:t>
      </w:r>
      <w:r w:rsidR="0051357F">
        <w:t>e</w:t>
      </w:r>
      <w:r>
        <w:t xml:space="preserve"> electrode.</w:t>
      </w:r>
    </w:p>
    <w:p w14:paraId="4A21316E" w14:textId="77777777" w:rsidR="00D9788A" w:rsidRDefault="00D9788A" w:rsidP="00D9788A">
      <w:pPr>
        <w:pStyle w:val="Heading2"/>
      </w:pPr>
      <w:bookmarkStart w:id="22" w:name="_Toc494708856"/>
      <w:r>
        <w:t>MATERIALS AND FINISHES</w:t>
      </w:r>
      <w:bookmarkEnd w:id="22"/>
    </w:p>
    <w:p w14:paraId="76723860" w14:textId="77777777" w:rsidR="00D9788A" w:rsidRDefault="00D9788A" w:rsidP="00D9788A">
      <w:pPr>
        <w:pStyle w:val="Heading3"/>
      </w:pPr>
      <w:bookmarkStart w:id="23" w:name="_Toc494708857"/>
      <w:r>
        <w:t>Lead/Terminal Material</w:t>
      </w:r>
      <w:bookmarkEnd w:id="23"/>
    </w:p>
    <w:p w14:paraId="16E9BEE7" w14:textId="77777777" w:rsidR="00D9788A" w:rsidRDefault="00D9788A" w:rsidP="00D9788A">
      <w:r w:rsidRPr="00E71B3A">
        <w:t>The Lead/Terminal Material shall be brass with silver plating.</w:t>
      </w:r>
    </w:p>
    <w:p w14:paraId="204D597E" w14:textId="77777777" w:rsidR="00D9788A" w:rsidRDefault="00D9788A" w:rsidP="00D9788A">
      <w:pPr>
        <w:pStyle w:val="Heading3"/>
      </w:pPr>
      <w:bookmarkStart w:id="24" w:name="_Toc494708858"/>
      <w:r>
        <w:t>Lead/Terminal Finish</w:t>
      </w:r>
      <w:bookmarkEnd w:id="24"/>
    </w:p>
    <w:p w14:paraId="526F0BBE" w14:textId="50BAF36A" w:rsidR="00D9788A" w:rsidRPr="00E71B3A" w:rsidRDefault="00D9788A" w:rsidP="00D9788A">
      <w:r>
        <w:t xml:space="preserve">The Lead/Terminal Finish shall be in accordance with the requirements of ESCC Basic Specification No. </w:t>
      </w:r>
      <w:hyperlink r:id="rId22" w:history="1">
        <w:r w:rsidRPr="005B6C7C">
          <w:rPr>
            <w:rStyle w:val="Hyperlink"/>
          </w:rPr>
          <w:t>23500</w:t>
        </w:r>
      </w:hyperlink>
      <w:r>
        <w:t>.</w:t>
      </w:r>
    </w:p>
    <w:p w14:paraId="26D362C6" w14:textId="77777777" w:rsidR="00052054" w:rsidRDefault="00052054" w:rsidP="00820270">
      <w:pPr>
        <w:pStyle w:val="Heading1"/>
      </w:pPr>
      <w:bookmarkStart w:id="25" w:name="_Toc494708859"/>
      <w:r>
        <w:t>REQUIREMENTS</w:t>
      </w:r>
      <w:bookmarkEnd w:id="25"/>
    </w:p>
    <w:p w14:paraId="16811C66" w14:textId="77777777" w:rsidR="00052054" w:rsidRDefault="00052054" w:rsidP="00D9788A">
      <w:pPr>
        <w:pStyle w:val="Heading2"/>
      </w:pPr>
      <w:bookmarkStart w:id="26" w:name="_Toc494708860"/>
      <w:r>
        <w:t>GENERAL</w:t>
      </w:r>
      <w:bookmarkEnd w:id="26"/>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C87297">
      <w:pPr>
        <w:pStyle w:val="Heading3"/>
      </w:pPr>
      <w:bookmarkStart w:id="27" w:name="_Toc494708861"/>
      <w:r>
        <w:t xml:space="preserve">Deviations from the Generic </w:t>
      </w:r>
      <w:commentRangeStart w:id="28"/>
      <w:r>
        <w:t>Specification</w:t>
      </w:r>
      <w:commentRangeEnd w:id="28"/>
      <w:r w:rsidR="007F121F">
        <w:rPr>
          <w:rStyle w:val="CommentReference"/>
          <w:bCs w:val="0"/>
          <w:u w:val="none"/>
        </w:rPr>
        <w:commentReference w:id="28"/>
      </w:r>
      <w:bookmarkEnd w:id="27"/>
    </w:p>
    <w:p w14:paraId="1C61A5EE" w14:textId="553A3DE4" w:rsidR="00D9008F" w:rsidRDefault="00D9008F" w:rsidP="00BF5A2E">
      <w:pPr>
        <w:pStyle w:val="Heading4"/>
      </w:pPr>
      <w:bookmarkStart w:id="29" w:name="_Toc494708862"/>
      <w:r>
        <w:t>Deviations from Qualification</w:t>
      </w:r>
      <w:r w:rsidR="009B0D14">
        <w:t xml:space="preserve"> and</w:t>
      </w:r>
      <w:r>
        <w:t xml:space="preserve"> Periodic Test</w:t>
      </w:r>
      <w:r w:rsidR="000668A2">
        <w:t>s</w:t>
      </w:r>
      <w:r w:rsidR="00735068">
        <w:t xml:space="preserve"> </w:t>
      </w:r>
      <w:r w:rsidR="009B0D14">
        <w:t>– Ch</w:t>
      </w:r>
      <w:r>
        <w:t>art F4</w:t>
      </w:r>
      <w:bookmarkEnd w:id="29"/>
    </w:p>
    <w:p w14:paraId="692755FA" w14:textId="77777777" w:rsidR="003E0E0F" w:rsidRDefault="003E0E0F" w:rsidP="003151CB">
      <w:pPr>
        <w:pStyle w:val="alphabeticallist"/>
        <w:spacing w:after="60"/>
      </w:pPr>
      <w:r>
        <w:t xml:space="preserve">Vibration and Shock, Test Condition (d) or (e) as applicable, </w:t>
      </w:r>
      <w:proofErr w:type="gramStart"/>
      <w:r>
        <w:t>Mounting</w:t>
      </w:r>
      <w:proofErr w:type="gramEnd"/>
      <w:r>
        <w:t xml:space="preserve">: </w:t>
      </w:r>
      <w:r w:rsidR="00A75509">
        <w:t>C</w:t>
      </w:r>
      <w:r>
        <w:t>omponents shall be soldered to a suitable substrate which shall in turn be connected to either the vibration generator or shock machine (as required). Prior to soldering, to avoid any thermal stress, the terminations of the components shall be pre-tinned and then cured.</w:t>
      </w:r>
    </w:p>
    <w:p w14:paraId="251A52B4" w14:textId="77777777" w:rsidR="00586DB8" w:rsidRDefault="00586DB8" w:rsidP="00586DB8">
      <w:pPr>
        <w:pStyle w:val="alphabeticallist"/>
      </w:pPr>
      <w:r>
        <w:t>Operating Life:</w:t>
      </w:r>
    </w:p>
    <w:p w14:paraId="7DE39908" w14:textId="71BB8251" w:rsidR="00586DB8" w:rsidRPr="003A4A02" w:rsidRDefault="00586DB8" w:rsidP="003151CB">
      <w:pPr>
        <w:pStyle w:val="Bullet2"/>
      </w:pPr>
      <w:r>
        <w:t>Test Con</w:t>
      </w:r>
      <w:r w:rsidR="009E6D83">
        <w:t xml:space="preserve">dition (c), </w:t>
      </w:r>
      <w:proofErr w:type="gramStart"/>
      <w:r w:rsidR="009E6D83">
        <w:t>Applied</w:t>
      </w:r>
      <w:proofErr w:type="gramEnd"/>
      <w:r w:rsidR="009E6D83">
        <w:t xml:space="preserve"> voltage: 1.2</w:t>
      </w:r>
      <w:r>
        <w:t>5</w:t>
      </w:r>
      <w:r>
        <w:rPr>
          <w:rFonts w:cs="Arial"/>
        </w:rPr>
        <w:t>×</w:t>
      </w:r>
      <w:r>
        <w:t>U</w:t>
      </w:r>
      <w:r w:rsidR="0031073A">
        <w:rPr>
          <w:vertAlign w:val="subscript"/>
        </w:rPr>
        <w:t>C</w:t>
      </w:r>
      <w:r w:rsidR="00182C60">
        <w:t>, where U</w:t>
      </w:r>
      <w:r w:rsidR="00182C60" w:rsidRPr="00182C60">
        <w:rPr>
          <w:vertAlign w:val="subscript"/>
        </w:rPr>
        <w:t>C</w:t>
      </w:r>
      <w:r w:rsidR="00182C60">
        <w:t xml:space="preserve"> is the applicable Category Voltage per </w:t>
      </w:r>
      <w:r w:rsidR="00D573ED">
        <w:t xml:space="preserve">Paras. </w:t>
      </w:r>
      <w:r w:rsidR="002349EC">
        <w:fldChar w:fldCharType="begin"/>
      </w:r>
      <w:r w:rsidR="002349EC">
        <w:instrText xml:space="preserve"> REF _Ref476220291 \r \h </w:instrText>
      </w:r>
      <w:r w:rsidR="002349EC">
        <w:fldChar w:fldCharType="separate"/>
      </w:r>
      <w:r w:rsidR="00252A8D">
        <w:t>1.5</w:t>
      </w:r>
      <w:r w:rsidR="002349EC">
        <w:fldChar w:fldCharType="end"/>
      </w:r>
      <w:r w:rsidR="00182C60">
        <w:t xml:space="preserve"> </w:t>
      </w:r>
      <w:proofErr w:type="gramStart"/>
      <w:r w:rsidR="00182C60">
        <w:t>and</w:t>
      </w:r>
      <w:proofErr w:type="gramEnd"/>
      <w:r w:rsidR="00182C60">
        <w:t xml:space="preserve">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252A8D">
        <w:rPr>
          <w:rFonts w:cs="Arial"/>
        </w:rPr>
        <w:t>1.4.2</w:t>
      </w:r>
      <w:r w:rsidR="002349EC">
        <w:rPr>
          <w:rFonts w:cs="Arial"/>
        </w:rPr>
        <w:fldChar w:fldCharType="end"/>
      </w:r>
      <w:r w:rsidR="00182C60">
        <w:t>.</w:t>
      </w:r>
    </w:p>
    <w:p w14:paraId="1F72B95A" w14:textId="77777777" w:rsidR="003A4A02" w:rsidRDefault="003A4A02" w:rsidP="003151CB">
      <w:pPr>
        <w:pStyle w:val="alphabeticallist"/>
        <w:keepNext/>
      </w:pPr>
      <w:r>
        <w:lastRenderedPageBreak/>
        <w:t xml:space="preserve">Robustness of Terminations: </w:t>
      </w:r>
      <w:r w:rsidR="00A75509">
        <w:t>F</w:t>
      </w:r>
      <w:r>
        <w:t>or Component Type Variants 0</w:t>
      </w:r>
      <w:r w:rsidR="003E0E0F">
        <w:t>1</w:t>
      </w:r>
      <w:r>
        <w:t xml:space="preserve"> to </w:t>
      </w:r>
      <w:r w:rsidR="003E0E0F">
        <w:t>0</w:t>
      </w:r>
      <w:r>
        <w:t>4 Robustness of Terminations shall be performed as follows:</w:t>
      </w:r>
    </w:p>
    <w:p w14:paraId="0F3D6579" w14:textId="77777777" w:rsidR="003A4A02" w:rsidRDefault="003A4A02" w:rsidP="003151CB">
      <w:pPr>
        <w:pStyle w:val="alphabeticallist"/>
        <w:keepNext/>
        <w:keepLines/>
        <w:numPr>
          <w:ilvl w:val="0"/>
          <w:numId w:val="0"/>
        </w:numPr>
        <w:spacing w:after="60"/>
        <w:ind w:left="1985"/>
      </w:pPr>
      <w:r>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416A9A24" w14:textId="77777777" w:rsidR="003E0E0F" w:rsidRDefault="003E0E0F" w:rsidP="003E0E0F">
      <w:pPr>
        <w:pStyle w:val="alphabeticallist"/>
      </w:pPr>
      <w:r>
        <w:t xml:space="preserve">Solderability: </w:t>
      </w:r>
      <w:r w:rsidR="00A75509">
        <w:t>F</w:t>
      </w:r>
      <w:r w:rsidRPr="003E0E0F">
        <w:t xml:space="preserve">or Component Type Variants 01 to 04 </w:t>
      </w:r>
      <w:r>
        <w:t>Solderability shall be performed in accordance with IEC Publication No. 60068-2-58. The following details shall apply:</w:t>
      </w:r>
    </w:p>
    <w:p w14:paraId="31A81FFC" w14:textId="77777777" w:rsidR="003E0E0F" w:rsidRDefault="003E0E0F" w:rsidP="003E0E0F">
      <w:pPr>
        <w:pStyle w:val="Bullet2"/>
      </w:pPr>
      <w:r>
        <w:t>Test Conditions:</w:t>
      </w:r>
    </w:p>
    <w:p w14:paraId="19DFD646" w14:textId="77777777" w:rsidR="003E0E0F" w:rsidRDefault="003E0E0F" w:rsidP="00EF1A07">
      <w:pPr>
        <w:pStyle w:val="Bullet2"/>
        <w:numPr>
          <w:ilvl w:val="0"/>
          <w:numId w:val="42"/>
        </w:numPr>
        <w:ind w:left="2707"/>
      </w:pPr>
      <w:r>
        <w:t>Temperature: +235 ±3°C</w:t>
      </w:r>
    </w:p>
    <w:p w14:paraId="3B2BF919" w14:textId="77777777" w:rsidR="003E0E0F" w:rsidRDefault="003E0E0F" w:rsidP="00EF1A07">
      <w:pPr>
        <w:pStyle w:val="Bullet2"/>
        <w:numPr>
          <w:ilvl w:val="0"/>
          <w:numId w:val="42"/>
        </w:numPr>
        <w:ind w:left="2707"/>
      </w:pPr>
      <w:r>
        <w:t>Immersion time: 3 ±0.3s</w:t>
      </w:r>
    </w:p>
    <w:p w14:paraId="20FFFA5E" w14:textId="77777777" w:rsidR="003E0E0F" w:rsidRDefault="003E0E0F" w:rsidP="003151CB">
      <w:pPr>
        <w:pStyle w:val="Bullet2"/>
        <w:numPr>
          <w:ilvl w:val="0"/>
          <w:numId w:val="42"/>
        </w:numPr>
        <w:spacing w:after="60"/>
        <w:ind w:left="2707"/>
      </w:pPr>
      <w:r>
        <w:t>Immersion distance: 1mm minimum, 2mm maximum</w:t>
      </w:r>
      <w:r w:rsidR="00A75509">
        <w:t>.</w:t>
      </w:r>
    </w:p>
    <w:p w14:paraId="1734AA2A" w14:textId="77777777" w:rsidR="00A75509" w:rsidRDefault="003E0E0F" w:rsidP="00A75509">
      <w:pPr>
        <w:pStyle w:val="alphabeticallist"/>
      </w:pPr>
      <w:r>
        <w:t>Resistance to Soldering Heat</w:t>
      </w:r>
      <w:r w:rsidR="00A75509">
        <w:t>: F</w:t>
      </w:r>
      <w:r w:rsidR="00A75509" w:rsidRPr="00A75509">
        <w:t>or Component Type Variants 01 to 04</w:t>
      </w:r>
      <w:r w:rsidR="00A75509">
        <w:t xml:space="preserve"> </w:t>
      </w:r>
      <w:r w:rsidR="00A75509" w:rsidRPr="00A75509">
        <w:t>Resistance to Soldering Heat</w:t>
      </w:r>
      <w:r w:rsidR="00A75509">
        <w:t xml:space="preserve"> shall be performed in accordance with IEC Publication No. 60068-2-58. The following details shall apply:</w:t>
      </w:r>
    </w:p>
    <w:p w14:paraId="5A70C1B5" w14:textId="77777777" w:rsidR="00A75509" w:rsidRDefault="00A75509" w:rsidP="00A75509">
      <w:pPr>
        <w:pStyle w:val="Bullet2"/>
      </w:pPr>
      <w:r>
        <w:t>Test Conditions:</w:t>
      </w:r>
    </w:p>
    <w:p w14:paraId="32C41C4A" w14:textId="77777777" w:rsidR="00A75509" w:rsidRDefault="00A75509" w:rsidP="00EF1A07">
      <w:pPr>
        <w:pStyle w:val="Bullet2"/>
        <w:numPr>
          <w:ilvl w:val="0"/>
          <w:numId w:val="43"/>
        </w:numPr>
        <w:ind w:left="2707"/>
      </w:pPr>
      <w:r>
        <w:t>Temperature: +215 ±3°C</w:t>
      </w:r>
    </w:p>
    <w:p w14:paraId="287E0D10" w14:textId="77777777" w:rsidR="00A75509" w:rsidRDefault="00A75509" w:rsidP="00EF1A07">
      <w:pPr>
        <w:pStyle w:val="Bullet2"/>
        <w:numPr>
          <w:ilvl w:val="0"/>
          <w:numId w:val="43"/>
        </w:numPr>
        <w:ind w:left="2707"/>
      </w:pPr>
      <w:r>
        <w:t>Immersion time: 40s</w:t>
      </w:r>
    </w:p>
    <w:p w14:paraId="06C7F1E9" w14:textId="77777777" w:rsidR="003E0E0F" w:rsidRDefault="00A75509" w:rsidP="00EF1A07">
      <w:pPr>
        <w:pStyle w:val="Bullet2"/>
        <w:numPr>
          <w:ilvl w:val="0"/>
          <w:numId w:val="43"/>
        </w:numPr>
        <w:spacing w:after="40"/>
        <w:ind w:left="2707"/>
      </w:pPr>
      <w:r>
        <w:t>Immersion distance: 1mm minimum, 2mm maximum.</w:t>
      </w:r>
    </w:p>
    <w:p w14:paraId="3F983BFB" w14:textId="77777777" w:rsidR="00A75509" w:rsidRDefault="00A75509" w:rsidP="00A75509">
      <w:pPr>
        <w:pStyle w:val="Bullet2"/>
      </w:pPr>
      <w:r>
        <w:t xml:space="preserve">Data Points: As defined in </w:t>
      </w:r>
      <w:r w:rsidRPr="00A75509">
        <w:t>Resistance to Soldering Heat</w:t>
      </w:r>
      <w:r>
        <w:t xml:space="preserve"> in the Generic Specification.</w:t>
      </w:r>
    </w:p>
    <w:p w14:paraId="4D10511A" w14:textId="77777777" w:rsidR="00052054" w:rsidRDefault="00052054" w:rsidP="00D9788A">
      <w:pPr>
        <w:pStyle w:val="Heading2"/>
      </w:pPr>
      <w:bookmarkStart w:id="30" w:name="_Toc494708863"/>
      <w:r>
        <w:t>MARKING</w:t>
      </w:r>
      <w:bookmarkEnd w:id="30"/>
    </w:p>
    <w:p w14:paraId="0E068FF6" w14:textId="76CF627E" w:rsidR="00702452" w:rsidRDefault="00052054" w:rsidP="003151CB">
      <w:pPr>
        <w:keepNext/>
        <w:spacing w:after="120"/>
      </w:pPr>
      <w:r>
        <w:t xml:space="preserve">The marking shall be in accordance with the requirements of ESCC Basic Specification No. </w:t>
      </w:r>
      <w:hyperlink r:id="rId23" w:history="1">
        <w:r w:rsidRPr="008D4EF7">
          <w:rPr>
            <w:rStyle w:val="Hyperlink"/>
          </w:rPr>
          <w:t>21700</w:t>
        </w:r>
      </w:hyperlink>
      <w:r w:rsidR="00702452">
        <w:rPr>
          <w:rStyle w:val="Hyperlink"/>
        </w:rPr>
        <w:t xml:space="preserve"> </w:t>
      </w:r>
      <w:r w:rsidR="00702452" w:rsidRPr="00702452">
        <w:t>and as follows</w:t>
      </w:r>
      <w:r>
        <w:t>.</w:t>
      </w:r>
    </w:p>
    <w:p w14:paraId="67D36D52" w14:textId="2CCD97A0" w:rsidR="00052054" w:rsidRDefault="00052054" w:rsidP="003151CB">
      <w:pPr>
        <w:keepNext/>
        <w:spacing w:after="120"/>
      </w:pPr>
      <w:r>
        <w:t>The information to be marked</w:t>
      </w:r>
      <w:r w:rsidR="00702452">
        <w:t xml:space="preserve"> on the component or its primary package</w:t>
      </w:r>
      <w:r>
        <w:t xml:space="preserve"> shall be:</w:t>
      </w:r>
    </w:p>
    <w:p w14:paraId="3515D1FC" w14:textId="743F309D" w:rsidR="00BF5A2E" w:rsidRDefault="00505996" w:rsidP="003151CB">
      <w:pPr>
        <w:pStyle w:val="alphabeticallist"/>
        <w:keepNext/>
        <w:spacing w:after="60"/>
      </w:pPr>
      <w:r>
        <w:t>Terminal Identification</w:t>
      </w:r>
      <w:r w:rsidR="008A03F8">
        <w:t xml:space="preserve"> (see Para. </w:t>
      </w:r>
      <w:r w:rsidR="008A03F8">
        <w:fldChar w:fldCharType="begin"/>
      </w:r>
      <w:r w:rsidR="008A03F8">
        <w:instrText xml:space="preserve"> REF _Ref531248213 \r \h </w:instrText>
      </w:r>
      <w:r w:rsidR="008A03F8">
        <w:fldChar w:fldCharType="separate"/>
      </w:r>
      <w:r w:rsidR="008A03F8">
        <w:t>1.6</w:t>
      </w:r>
      <w:r w:rsidR="008A03F8">
        <w:fldChar w:fldCharType="end"/>
      </w:r>
      <w:r w:rsidR="008A03F8">
        <w:t>)</w:t>
      </w:r>
      <w:r w:rsidR="00BF5A2E">
        <w:t>.</w:t>
      </w:r>
    </w:p>
    <w:p w14:paraId="2125794E" w14:textId="77777777" w:rsidR="00052054" w:rsidRDefault="00052054" w:rsidP="003151CB">
      <w:pPr>
        <w:pStyle w:val="alphabeticallist"/>
        <w:keepNext/>
        <w:spacing w:after="60"/>
      </w:pPr>
      <w:r>
        <w:t>The ESCC qualified components symbol (for ESCC qualified components only).</w:t>
      </w:r>
    </w:p>
    <w:p w14:paraId="35AB6720" w14:textId="1912769F" w:rsidR="00052054" w:rsidRDefault="00052054" w:rsidP="003151CB">
      <w:pPr>
        <w:pStyle w:val="alphabeticallist"/>
        <w:spacing w:after="60"/>
      </w:pPr>
      <w:r>
        <w:t>The ESCC Component Number</w:t>
      </w:r>
      <w:r w:rsidR="008A03F8">
        <w:t xml:space="preserve"> (see Para. </w:t>
      </w:r>
      <w:r w:rsidR="008A03F8">
        <w:fldChar w:fldCharType="begin"/>
      </w:r>
      <w:r w:rsidR="008A03F8">
        <w:instrText xml:space="preserve"> REF _Ref531248314 \r \h </w:instrText>
      </w:r>
      <w:r w:rsidR="008A03F8">
        <w:fldChar w:fldCharType="separate"/>
      </w:r>
      <w:r w:rsidR="008A03F8">
        <w:t>1.4.1</w:t>
      </w:r>
      <w:r w:rsidR="008A03F8">
        <w:fldChar w:fldCharType="end"/>
      </w:r>
      <w:r w:rsidR="008A03F8">
        <w:t>)</w:t>
      </w:r>
      <w:r>
        <w:t>.</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1" w:name="_Toc494708864"/>
      <w:r>
        <w:t>Robustness of terminations</w:t>
      </w:r>
      <w:bookmarkEnd w:id="31"/>
    </w:p>
    <w:p w14:paraId="29484E65" w14:textId="77777777" w:rsidR="009B50C1" w:rsidRDefault="009B50C1" w:rsidP="00452280">
      <w:pPr>
        <w:keepNext/>
      </w:pPr>
      <w:r>
        <w:t>The terminals of the components are rigid.</w:t>
      </w:r>
    </w:p>
    <w:p w14:paraId="55F42FFD" w14:textId="77777777" w:rsidR="00986095" w:rsidRDefault="00A925FE" w:rsidP="00452280">
      <w:pPr>
        <w:keepNext/>
      </w:pPr>
      <w:r>
        <w:t>For Component Type Variants 0</w:t>
      </w:r>
      <w:r w:rsidR="00942F00">
        <w:t>5</w:t>
      </w:r>
      <w:r>
        <w:t xml:space="preserve"> to 08 t</w:t>
      </w:r>
      <w:r w:rsidR="00986095">
        <w:t>he test conditions for Robustness of Terminations shall be as specified in the ESCC Generic Specification and as follows:</w:t>
      </w:r>
    </w:p>
    <w:p w14:paraId="13E1D8B3" w14:textId="476CD5D2" w:rsidR="00737C54" w:rsidRDefault="00737C54" w:rsidP="00452280">
      <w:pPr>
        <w:pStyle w:val="BulletList"/>
        <w:keepNext/>
        <w:spacing w:after="0"/>
      </w:pPr>
      <w:r>
        <w:t>T</w:t>
      </w:r>
      <w:r w:rsidR="00452280">
        <w:t>est Ua</w:t>
      </w:r>
      <w:r w:rsidR="00A925FE">
        <w:t>1</w:t>
      </w:r>
      <w:r w:rsidR="00CB0789">
        <w:t xml:space="preserve">, </w:t>
      </w:r>
      <w:r w:rsidR="00A925FE">
        <w:t>tensile</w:t>
      </w:r>
      <w:r w:rsidR="00E2555B">
        <w:t>:</w:t>
      </w:r>
    </w:p>
    <w:p w14:paraId="5A43120F" w14:textId="77777777" w:rsidR="00A925FE" w:rsidRDefault="00A925FE" w:rsidP="00E2555B">
      <w:pPr>
        <w:pStyle w:val="BulletList"/>
        <w:numPr>
          <w:ilvl w:val="0"/>
          <w:numId w:val="44"/>
        </w:numPr>
      </w:pPr>
      <w:r>
        <w:t>Applied force: 10N</w:t>
      </w:r>
    </w:p>
    <w:p w14:paraId="5A18AAC8" w14:textId="77777777" w:rsidR="00A925FE" w:rsidRDefault="00A925FE" w:rsidP="00E2555B">
      <w:pPr>
        <w:pStyle w:val="BulletList"/>
        <w:numPr>
          <w:ilvl w:val="0"/>
          <w:numId w:val="44"/>
        </w:numPr>
      </w:pPr>
      <w:r>
        <w:t>Duration: 7.5 ±2.5s</w:t>
      </w:r>
    </w:p>
    <w:p w14:paraId="7F5C929E" w14:textId="77777777" w:rsidR="008A5E9E" w:rsidRDefault="00A925FE" w:rsidP="00737C54">
      <w:pPr>
        <w:spacing w:before="240"/>
      </w:pPr>
      <w:r>
        <w:t>All</w:t>
      </w:r>
      <w:r w:rsidR="008A5E9E">
        <w:t xml:space="preserve"> terminals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1D71C10B" w14:textId="77777777" w:rsidR="00052054" w:rsidRDefault="00052054" w:rsidP="00D9788A">
      <w:pPr>
        <w:pStyle w:val="Heading2"/>
      </w:pPr>
      <w:bookmarkStart w:id="32" w:name="_Toc494708865"/>
      <w:r>
        <w:lastRenderedPageBreak/>
        <w:t>ELECTRICAL MEASUREMENTS AT ROOM, HIGH AND LOW TEMPERATURES</w:t>
      </w:r>
      <w:bookmarkEnd w:id="32"/>
    </w:p>
    <w:p w14:paraId="30079066" w14:textId="77777777" w:rsidR="00052054" w:rsidRDefault="00052054" w:rsidP="00E5206A">
      <w:pPr>
        <w:keepNext/>
      </w:pPr>
      <w:r>
        <w:t>Electrical measurements shall be performed at room, high and low temperatures.</w:t>
      </w:r>
    </w:p>
    <w:p w14:paraId="2D3B64E2" w14:textId="77777777" w:rsidR="00052054" w:rsidRDefault="00052054" w:rsidP="00B52C1C">
      <w:pPr>
        <w:pStyle w:val="Heading3"/>
      </w:pPr>
      <w:bookmarkStart w:id="33" w:name="_Ref476220809"/>
      <w:bookmarkStart w:id="34" w:name="_Toc494708866"/>
      <w:r>
        <w:t>Room Temperature Electrical Measurements</w:t>
      </w:r>
      <w:bookmarkEnd w:id="33"/>
      <w:bookmarkEnd w:id="34"/>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6A20623F" w14:textId="77777777" w:rsidTr="009B3D0B">
        <w:trPr>
          <w:trHeight w:val="340"/>
        </w:trPr>
        <w:tc>
          <w:tcPr>
            <w:tcW w:w="2154"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24"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9B3D0B">
        <w:trPr>
          <w:trHeight w:val="340"/>
        </w:trPr>
        <w:tc>
          <w:tcPr>
            <w:tcW w:w="2154"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24"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8A03F8">
        <w:trPr>
          <w:trHeight w:val="510"/>
        </w:trPr>
        <w:tc>
          <w:tcPr>
            <w:tcW w:w="2154" w:type="dxa"/>
          </w:tcPr>
          <w:p w14:paraId="10CE32A6" w14:textId="77777777" w:rsidR="003B5BC4" w:rsidRPr="00E26383" w:rsidRDefault="003B5BC4" w:rsidP="003B5BC4">
            <w:pPr>
              <w:pStyle w:val="Bodyjustified"/>
              <w:keepNext/>
              <w:jc w:val="left"/>
            </w:pPr>
            <w:r w:rsidRPr="00E26383">
              <w:t>Capacitance</w:t>
            </w:r>
          </w:p>
        </w:tc>
        <w:tc>
          <w:tcPr>
            <w:tcW w:w="964" w:type="dxa"/>
          </w:tcPr>
          <w:p w14:paraId="5179B23E"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44B7C73F" w14:textId="4122F76E" w:rsidR="003B5BC4" w:rsidRDefault="003B5BC4" w:rsidP="008A03F8">
            <w:pPr>
              <w:pStyle w:val="Bodyjustified"/>
              <w:keepNext/>
            </w:pPr>
            <w:r w:rsidRPr="00E26383">
              <w:t xml:space="preserve">ESCC No. </w:t>
            </w:r>
            <w:hyperlink r:id="rId24" w:history="1">
              <w:r w:rsidRPr="008D4EF7">
                <w:rPr>
                  <w:rStyle w:val="Hyperlink"/>
                </w:rPr>
                <w:t>3006</w:t>
              </w:r>
            </w:hyperlink>
          </w:p>
          <w:p w14:paraId="596383BE" w14:textId="77777777" w:rsidR="003B5BC4" w:rsidRPr="00E26383" w:rsidRDefault="003B5BC4" w:rsidP="008A03F8">
            <w:pPr>
              <w:pStyle w:val="Bodyjustified"/>
              <w:keepNext/>
            </w:pPr>
            <w:r>
              <w:t>Test Frequency = 1kHz</w:t>
            </w:r>
          </w:p>
        </w:tc>
        <w:tc>
          <w:tcPr>
            <w:tcW w:w="964" w:type="dxa"/>
          </w:tcPr>
          <w:p w14:paraId="59C1F147" w14:textId="77777777" w:rsidR="003B5BC4" w:rsidRPr="00E26383" w:rsidRDefault="003B5BC4" w:rsidP="003B5BC4">
            <w:pPr>
              <w:pStyle w:val="Bodyjustified"/>
              <w:keepNext/>
            </w:pPr>
            <w:r>
              <w:t>Note 1</w:t>
            </w:r>
          </w:p>
        </w:tc>
        <w:tc>
          <w:tcPr>
            <w:tcW w:w="964" w:type="dxa"/>
          </w:tcPr>
          <w:p w14:paraId="00522828" w14:textId="77777777" w:rsidR="003B5BC4" w:rsidRPr="00E26383" w:rsidRDefault="003B5BC4" w:rsidP="003B5BC4">
            <w:pPr>
              <w:pStyle w:val="Bodyjustified"/>
              <w:keepNext/>
            </w:pPr>
            <w:r>
              <w:t>Note 2</w:t>
            </w:r>
          </w:p>
        </w:tc>
        <w:tc>
          <w:tcPr>
            <w:tcW w:w="850" w:type="dxa"/>
          </w:tcPr>
          <w:p w14:paraId="6ADB4791" w14:textId="77777777" w:rsidR="003B5BC4" w:rsidRPr="00E26383" w:rsidRDefault="003B5BC4" w:rsidP="003B5BC4">
            <w:pPr>
              <w:pStyle w:val="Bodyjustified"/>
              <w:keepNext/>
            </w:pPr>
            <w:r>
              <w:t>µ</w:t>
            </w:r>
            <w:r w:rsidRPr="00E26383">
              <w:t>F</w:t>
            </w:r>
          </w:p>
        </w:tc>
      </w:tr>
      <w:tr w:rsidR="00012870" w:rsidRPr="00E26383" w14:paraId="70C3169F" w14:textId="77777777" w:rsidTr="008A03F8">
        <w:trPr>
          <w:trHeight w:val="510"/>
        </w:trPr>
        <w:tc>
          <w:tcPr>
            <w:tcW w:w="2154" w:type="dxa"/>
          </w:tcPr>
          <w:p w14:paraId="5F0F7F1D" w14:textId="77777777" w:rsidR="00012870" w:rsidRPr="00E26383" w:rsidRDefault="00012870" w:rsidP="00B52C1C">
            <w:pPr>
              <w:pStyle w:val="Bodyjustified"/>
              <w:keepNext/>
              <w:jc w:val="left"/>
            </w:pPr>
            <w:r w:rsidRPr="00E26383">
              <w:t>Tangent of Loss Angle</w:t>
            </w:r>
          </w:p>
        </w:tc>
        <w:tc>
          <w:tcPr>
            <w:tcW w:w="964" w:type="dxa"/>
          </w:tcPr>
          <w:p w14:paraId="708C6974"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55B672E3" w14:textId="59B6F95B" w:rsidR="0005371E" w:rsidRDefault="00012870" w:rsidP="008A03F8">
            <w:pPr>
              <w:pStyle w:val="Bodyjustified"/>
              <w:keepNext/>
            </w:pPr>
            <w:r w:rsidRPr="00E26383">
              <w:t xml:space="preserve">ESCC No. </w:t>
            </w:r>
            <w:hyperlink r:id="rId25" w:history="1">
              <w:r w:rsidR="00D86B4D" w:rsidRPr="008D4EF7">
                <w:rPr>
                  <w:rStyle w:val="Hyperlink"/>
                </w:rPr>
                <w:t>3006</w:t>
              </w:r>
            </w:hyperlink>
          </w:p>
          <w:p w14:paraId="53625018" w14:textId="77777777" w:rsidR="0005371E" w:rsidRPr="00E26383" w:rsidRDefault="0005371E" w:rsidP="008A03F8">
            <w:pPr>
              <w:pStyle w:val="Bodyjustified"/>
              <w:keepNext/>
            </w:pPr>
            <w:r>
              <w:t>Test Frequency = 1kHz</w:t>
            </w:r>
          </w:p>
        </w:tc>
        <w:tc>
          <w:tcPr>
            <w:tcW w:w="964" w:type="dxa"/>
            <w:tcBorders>
              <w:bottom w:val="single" w:sz="4" w:space="0" w:color="auto"/>
            </w:tcBorders>
          </w:tcPr>
          <w:p w14:paraId="7DA79C8E"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222DECBF" w14:textId="77777777" w:rsidR="00012870" w:rsidRPr="00E26383" w:rsidRDefault="003B5BC4" w:rsidP="00DE5C86">
            <w:pPr>
              <w:pStyle w:val="Bodyjustified"/>
              <w:keepNext/>
            </w:pPr>
            <w:r>
              <w:t>10</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56E02A49" w14:textId="77777777" w:rsidR="00012870" w:rsidRPr="00E26383" w:rsidRDefault="00012870" w:rsidP="00B52C1C">
            <w:pPr>
              <w:pStyle w:val="Bodyjustified"/>
              <w:keepNext/>
            </w:pPr>
            <w:r>
              <w:t>-</w:t>
            </w:r>
          </w:p>
        </w:tc>
      </w:tr>
      <w:tr w:rsidR="00E82F7C" w:rsidRPr="00E26383" w14:paraId="515617A7" w14:textId="77777777" w:rsidTr="008A03F8">
        <w:trPr>
          <w:trHeight w:val="284"/>
        </w:trPr>
        <w:tc>
          <w:tcPr>
            <w:tcW w:w="2154" w:type="dxa"/>
            <w:vMerge w:val="restart"/>
          </w:tcPr>
          <w:p w14:paraId="676BD834" w14:textId="434CA097" w:rsidR="00E043E1" w:rsidRPr="00FA6CED" w:rsidRDefault="00E82F7C" w:rsidP="002F6450">
            <w:pPr>
              <w:pStyle w:val="Bodyjustified"/>
              <w:keepNext/>
              <w:jc w:val="left"/>
            </w:pPr>
            <w:r w:rsidRPr="00FA6CED">
              <w:t>Insulation Resistance</w:t>
            </w:r>
            <w:r w:rsidR="002F6450">
              <w:t>, Dielectric</w:t>
            </w:r>
          </w:p>
        </w:tc>
        <w:tc>
          <w:tcPr>
            <w:tcW w:w="964" w:type="dxa"/>
            <w:vMerge w:val="restart"/>
          </w:tcPr>
          <w:p w14:paraId="2F52250C"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03901491" w14:textId="27E7FA4F" w:rsidR="003D3ED9" w:rsidRPr="00FA6CED" w:rsidRDefault="00E82F7C" w:rsidP="008A03F8">
            <w:pPr>
              <w:pStyle w:val="Bodyjustified"/>
              <w:keepNext/>
            </w:pPr>
            <w:r w:rsidRPr="00FA6CED">
              <w:t xml:space="preserve">ESCC No. </w:t>
            </w:r>
            <w:hyperlink r:id="rId26" w:history="1">
              <w:r w:rsidR="00D86B4D" w:rsidRPr="008D4EF7">
                <w:rPr>
                  <w:rStyle w:val="Hyperlink"/>
                </w:rPr>
                <w:t>3006</w:t>
              </w:r>
            </w:hyperlink>
          </w:p>
        </w:tc>
        <w:tc>
          <w:tcPr>
            <w:tcW w:w="964" w:type="dxa"/>
            <w:tcBorders>
              <w:bottom w:val="nil"/>
            </w:tcBorders>
          </w:tcPr>
          <w:p w14:paraId="4971A9C2" w14:textId="77777777" w:rsidR="00E82F7C" w:rsidRPr="00FA6CED" w:rsidRDefault="00E82F7C" w:rsidP="00B52C1C">
            <w:pPr>
              <w:pStyle w:val="Bodyjustified"/>
              <w:keepNext/>
            </w:pPr>
          </w:p>
        </w:tc>
        <w:tc>
          <w:tcPr>
            <w:tcW w:w="964" w:type="dxa"/>
            <w:tcBorders>
              <w:bottom w:val="nil"/>
            </w:tcBorders>
          </w:tcPr>
          <w:p w14:paraId="288A6253" w14:textId="77777777" w:rsidR="00E82F7C" w:rsidRPr="00FA6CED" w:rsidRDefault="00E82F7C" w:rsidP="00B52C1C">
            <w:pPr>
              <w:pStyle w:val="Bodyjustified"/>
              <w:keepNext/>
            </w:pPr>
          </w:p>
        </w:tc>
        <w:tc>
          <w:tcPr>
            <w:tcW w:w="850" w:type="dxa"/>
            <w:tcBorders>
              <w:bottom w:val="nil"/>
            </w:tcBorders>
          </w:tcPr>
          <w:p w14:paraId="5FEAE4BD" w14:textId="77777777" w:rsidR="00E82F7C" w:rsidRPr="00FA6CED" w:rsidRDefault="00E82F7C" w:rsidP="00D9008F">
            <w:pPr>
              <w:pStyle w:val="Bodyjustified"/>
              <w:keepNext/>
            </w:pPr>
          </w:p>
        </w:tc>
      </w:tr>
      <w:tr w:rsidR="00E82F7C" w:rsidRPr="00E26383" w14:paraId="7CCD8226" w14:textId="77777777" w:rsidTr="008A03F8">
        <w:trPr>
          <w:trHeight w:val="1020"/>
        </w:trPr>
        <w:tc>
          <w:tcPr>
            <w:tcW w:w="2154" w:type="dxa"/>
            <w:vMerge/>
          </w:tcPr>
          <w:p w14:paraId="6ED63835" w14:textId="77777777" w:rsidR="00E82F7C" w:rsidRPr="00FA6CED" w:rsidRDefault="00E82F7C" w:rsidP="00E82F7C">
            <w:pPr>
              <w:pStyle w:val="Bodyjustified"/>
              <w:keepNext/>
              <w:jc w:val="left"/>
            </w:pPr>
          </w:p>
        </w:tc>
        <w:tc>
          <w:tcPr>
            <w:tcW w:w="964" w:type="dxa"/>
            <w:vMerge/>
          </w:tcPr>
          <w:p w14:paraId="2B374197" w14:textId="77777777" w:rsidR="00E82F7C" w:rsidRPr="00FA6CED" w:rsidRDefault="00E82F7C" w:rsidP="00E82F7C">
            <w:pPr>
              <w:pStyle w:val="Bodyjustified"/>
              <w:keepNext/>
            </w:pPr>
          </w:p>
        </w:tc>
        <w:tc>
          <w:tcPr>
            <w:tcW w:w="2324" w:type="dxa"/>
            <w:tcBorders>
              <w:top w:val="nil"/>
            </w:tcBorders>
          </w:tcPr>
          <w:p w14:paraId="01DC0CE9"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 xml:space="preserve"> </w:t>
            </w:r>
          </w:p>
          <w:p w14:paraId="71E7EBF5" w14:textId="77777777" w:rsidR="00F2421F" w:rsidRDefault="00E82F7C" w:rsidP="000217F2">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r w:rsidR="00E043E1">
              <w:t>; U</w:t>
            </w:r>
            <w:r w:rsidR="00E043E1" w:rsidRPr="00E043E1">
              <w:rPr>
                <w:vertAlign w:val="subscript"/>
              </w:rPr>
              <w:t>R</w:t>
            </w:r>
            <w:r w:rsidR="00E043E1">
              <w:t xml:space="preserve"> &gt; 100V</w:t>
            </w:r>
          </w:p>
          <w:p w14:paraId="745D5DD1" w14:textId="77777777" w:rsidR="00E043E1" w:rsidRDefault="00E043E1" w:rsidP="00E043E1">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p w14:paraId="69540160" w14:textId="5C619D9A" w:rsidR="008A03F8" w:rsidRPr="00FA6CED" w:rsidRDefault="008A03F8" w:rsidP="00E043E1">
            <w:pPr>
              <w:pStyle w:val="Bodyjustified"/>
              <w:keepNext/>
              <w:jc w:val="right"/>
            </w:pPr>
            <w:r w:rsidRPr="008A03F8">
              <w:t>(Notes 3, 4)</w:t>
            </w:r>
          </w:p>
        </w:tc>
        <w:tc>
          <w:tcPr>
            <w:tcW w:w="964" w:type="dxa"/>
            <w:tcBorders>
              <w:top w:val="nil"/>
            </w:tcBorders>
          </w:tcPr>
          <w:p w14:paraId="56C5BBE1" w14:textId="77777777" w:rsidR="00E82F7C" w:rsidRPr="00FA6CED" w:rsidRDefault="003B5BC4" w:rsidP="00E82F7C">
            <w:pPr>
              <w:pStyle w:val="Bodyjustified"/>
              <w:keepNext/>
            </w:pPr>
            <w:r>
              <w:t>7</w:t>
            </w:r>
            <w:r w:rsidR="00E82F7C">
              <w:t>5</w:t>
            </w:r>
            <w:r>
              <w:t>00</w:t>
            </w:r>
          </w:p>
          <w:p w14:paraId="7AC5982D" w14:textId="77777777" w:rsidR="00F2421F" w:rsidRDefault="000217F2" w:rsidP="000217F2">
            <w:pPr>
              <w:pStyle w:val="Bodyjustified"/>
              <w:keepNext/>
            </w:pPr>
            <w:r>
              <w:t>2</w:t>
            </w:r>
            <w:r w:rsidR="00E82F7C">
              <w:t>5</w:t>
            </w:r>
            <w:r w:rsidR="00E82F7C" w:rsidRPr="00FA6CED">
              <w:t>00</w:t>
            </w:r>
          </w:p>
          <w:p w14:paraId="096BF6B4" w14:textId="77777777" w:rsidR="00E043E1" w:rsidRPr="00FA6CED" w:rsidRDefault="00E043E1" w:rsidP="000217F2">
            <w:pPr>
              <w:pStyle w:val="Bodyjustified"/>
              <w:keepNext/>
            </w:pPr>
            <w:r>
              <w:t>1250</w:t>
            </w:r>
          </w:p>
        </w:tc>
        <w:tc>
          <w:tcPr>
            <w:tcW w:w="964" w:type="dxa"/>
            <w:tcBorders>
              <w:top w:val="nil"/>
            </w:tcBorders>
          </w:tcPr>
          <w:p w14:paraId="0DE410B7" w14:textId="77777777" w:rsidR="00E82F7C" w:rsidRPr="00FA6CED" w:rsidRDefault="00E82F7C" w:rsidP="00E82F7C">
            <w:pPr>
              <w:pStyle w:val="Bodyjustified"/>
              <w:keepNext/>
            </w:pPr>
            <w:r w:rsidRPr="00FA6CED">
              <w:t>-</w:t>
            </w:r>
          </w:p>
          <w:p w14:paraId="0161EE3D" w14:textId="77777777" w:rsidR="00F2421F" w:rsidRDefault="00E82F7C" w:rsidP="000217F2">
            <w:pPr>
              <w:pStyle w:val="Bodyjustified"/>
              <w:keepNext/>
            </w:pPr>
            <w:r w:rsidRPr="00FA6CED">
              <w:t>-</w:t>
            </w:r>
          </w:p>
          <w:p w14:paraId="24FD3EA7" w14:textId="77777777" w:rsidR="00E043E1" w:rsidRPr="00FA6CED" w:rsidRDefault="00E043E1" w:rsidP="000217F2">
            <w:pPr>
              <w:pStyle w:val="Bodyjustified"/>
              <w:keepNext/>
            </w:pPr>
            <w:r>
              <w:t>-</w:t>
            </w:r>
          </w:p>
        </w:tc>
        <w:tc>
          <w:tcPr>
            <w:tcW w:w="850" w:type="dxa"/>
            <w:tcBorders>
              <w:top w:val="nil"/>
            </w:tcBorders>
          </w:tcPr>
          <w:p w14:paraId="225951C1" w14:textId="77777777" w:rsidR="00E82F7C" w:rsidRPr="00FA6CED" w:rsidRDefault="003B5BC4" w:rsidP="00E82F7C">
            <w:pPr>
              <w:pStyle w:val="Bodyjustified"/>
              <w:keepNext/>
            </w:pPr>
            <w:r>
              <w:t>M</w:t>
            </w:r>
            <w:r w:rsidR="00E82F7C" w:rsidRPr="00FA6CED">
              <w:t>Ω</w:t>
            </w:r>
          </w:p>
          <w:p w14:paraId="57A22A39" w14:textId="5EFCDB76" w:rsidR="00F2421F" w:rsidRDefault="002F6450" w:rsidP="000217F2">
            <w:pPr>
              <w:pStyle w:val="Bodyjustified"/>
              <w:keepNext/>
            </w:pPr>
            <w:r>
              <w:t>M</w:t>
            </w:r>
            <w:r w:rsidR="00E82F7C" w:rsidRPr="00FA6CED">
              <w:t>Ω.</w:t>
            </w:r>
            <w:r>
              <w:rPr>
                <w:rFonts w:cs="Arial"/>
              </w:rPr>
              <w:t>µ</w:t>
            </w:r>
            <w:r w:rsidR="00E82F7C" w:rsidRPr="00FA6CED">
              <w:t>F</w:t>
            </w:r>
          </w:p>
          <w:p w14:paraId="033AAB62" w14:textId="348DF4DD" w:rsidR="00E043E1" w:rsidRPr="00FA6CED" w:rsidRDefault="002F6450" w:rsidP="000217F2">
            <w:pPr>
              <w:pStyle w:val="Bodyjustified"/>
              <w:keepNext/>
            </w:pPr>
            <w:r>
              <w:t>M</w:t>
            </w:r>
            <w:r w:rsidRPr="00FA6CED">
              <w:t>Ω.</w:t>
            </w:r>
            <w:r>
              <w:rPr>
                <w:rFonts w:cs="Arial"/>
              </w:rPr>
              <w:t>µ</w:t>
            </w:r>
            <w:r w:rsidRPr="00FA6CED">
              <w:t>F</w:t>
            </w:r>
          </w:p>
        </w:tc>
      </w:tr>
      <w:tr w:rsidR="00012870" w:rsidRPr="00E26383" w14:paraId="085D9D56" w14:textId="77777777" w:rsidTr="008A03F8">
        <w:trPr>
          <w:trHeight w:val="510"/>
        </w:trPr>
        <w:tc>
          <w:tcPr>
            <w:tcW w:w="2154" w:type="dxa"/>
          </w:tcPr>
          <w:p w14:paraId="7306EACF" w14:textId="6DB99AEB" w:rsidR="00012870" w:rsidRDefault="00012870" w:rsidP="0013347F">
            <w:pPr>
              <w:pStyle w:val="Bodyjustified"/>
              <w:jc w:val="left"/>
            </w:pPr>
            <w:r w:rsidRPr="00E26383">
              <w:t>Voltage Proof</w:t>
            </w:r>
            <w:r w:rsidR="002F6450">
              <w:t>,</w:t>
            </w:r>
          </w:p>
          <w:p w14:paraId="6B6AF378" w14:textId="3365AA61" w:rsidR="00012870" w:rsidRPr="00E26383" w:rsidRDefault="00012870" w:rsidP="002F6450">
            <w:pPr>
              <w:pStyle w:val="Bodyjustified"/>
              <w:jc w:val="left"/>
            </w:pPr>
            <w:r w:rsidRPr="00012870">
              <w:t>Terminal-to-Terminal</w:t>
            </w:r>
          </w:p>
        </w:tc>
        <w:tc>
          <w:tcPr>
            <w:tcW w:w="964" w:type="dxa"/>
            <w:tcBorders>
              <w:top w:val="single" w:sz="4" w:space="0" w:color="auto"/>
              <w:bottom w:val="single" w:sz="4" w:space="0" w:color="auto"/>
            </w:tcBorders>
          </w:tcPr>
          <w:p w14:paraId="010B2E92"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250640C7" w14:textId="4F360456" w:rsidR="00DE5C86" w:rsidRPr="00E26383" w:rsidRDefault="00012870" w:rsidP="008A03F8">
            <w:pPr>
              <w:pStyle w:val="Bodyjustified"/>
            </w:pPr>
            <w:r w:rsidRPr="00E26383">
              <w:t xml:space="preserve">ESCC No. </w:t>
            </w:r>
            <w:hyperlink r:id="rId27" w:history="1">
              <w:r w:rsidR="00D86B4D" w:rsidRPr="008D4EF7">
                <w:rPr>
                  <w:rStyle w:val="Hyperlink"/>
                </w:rPr>
                <w:t>3006</w:t>
              </w:r>
            </w:hyperlink>
          </w:p>
        </w:tc>
        <w:tc>
          <w:tcPr>
            <w:tcW w:w="964" w:type="dxa"/>
            <w:tcBorders>
              <w:top w:val="single" w:sz="4" w:space="0" w:color="auto"/>
              <w:bottom w:val="single" w:sz="4" w:space="0" w:color="auto"/>
            </w:tcBorders>
          </w:tcPr>
          <w:p w14:paraId="7BEFCC6F"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3982C83B" w14:textId="77777777" w:rsidR="00DE5C86" w:rsidRPr="00DE5C86" w:rsidRDefault="00DE5C86" w:rsidP="003D3ED9">
            <w:pPr>
              <w:pStyle w:val="Bodyjustified"/>
            </w:pPr>
            <w:r>
              <w:t xml:space="preserve">(Note </w:t>
            </w:r>
            <w:r w:rsidR="003D3ED9">
              <w:t>4</w:t>
            </w:r>
            <w:r>
              <w:t>)</w:t>
            </w:r>
          </w:p>
        </w:tc>
        <w:tc>
          <w:tcPr>
            <w:tcW w:w="964" w:type="dxa"/>
            <w:tcBorders>
              <w:top w:val="single" w:sz="4" w:space="0" w:color="auto"/>
              <w:bottom w:val="single" w:sz="4" w:space="0" w:color="auto"/>
            </w:tcBorders>
          </w:tcPr>
          <w:p w14:paraId="69485214"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1681B085" w14:textId="77777777" w:rsidR="00012870" w:rsidRPr="00E26383" w:rsidRDefault="00012870" w:rsidP="0013347F">
            <w:pPr>
              <w:pStyle w:val="Bodyjustified"/>
            </w:pPr>
            <w:r w:rsidRPr="00E26383">
              <w:t>V</w:t>
            </w:r>
          </w:p>
        </w:tc>
      </w:tr>
    </w:tbl>
    <w:p w14:paraId="0A699681" w14:textId="77777777" w:rsidR="001B3FD4" w:rsidRPr="00B94B6D" w:rsidRDefault="001B3FD4" w:rsidP="0013347F">
      <w:pPr>
        <w:pStyle w:val="NOTES"/>
      </w:pPr>
      <w:r w:rsidRPr="00B94B6D">
        <w:t>NOTES:</w:t>
      </w:r>
    </w:p>
    <w:p w14:paraId="0FBF976D" w14:textId="4DE9917F" w:rsidR="000F573F" w:rsidRDefault="000F573F" w:rsidP="003151CB">
      <w:pPr>
        <w:pStyle w:val="numericallist"/>
        <w:spacing w:after="60"/>
      </w:pPr>
      <w:r>
        <w:t xml:space="preserve">Capacitance </w:t>
      </w:r>
      <w:r w:rsidR="0091158D">
        <w:t>V</w:t>
      </w:r>
      <w:r>
        <w:t>alue</w:t>
      </w:r>
      <w:r w:rsidR="002349EC">
        <w:t xml:space="preserve"> </w:t>
      </w:r>
      <w:r>
        <w:t>of the component minus the applicable Tolerance</w:t>
      </w:r>
      <w:r w:rsidR="002349EC">
        <w:t xml:space="preserve"> (see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252A8D">
        <w:rPr>
          <w:rFonts w:cs="Arial"/>
        </w:rPr>
        <w:t>1.4.2</w:t>
      </w:r>
      <w:r w:rsidR="002349EC">
        <w:rPr>
          <w:rFonts w:cs="Arial"/>
        </w:rPr>
        <w:fldChar w:fldCharType="end"/>
      </w:r>
      <w:r w:rsidR="002349EC">
        <w:t>)</w:t>
      </w:r>
      <w:r>
        <w:t>.</w:t>
      </w:r>
    </w:p>
    <w:p w14:paraId="4420EBCB" w14:textId="69B78812" w:rsidR="0005371E" w:rsidRDefault="0005371E" w:rsidP="003151CB">
      <w:pPr>
        <w:pStyle w:val="numericallist"/>
        <w:spacing w:after="60"/>
      </w:pPr>
      <w:r w:rsidRPr="0005371E">
        <w:t>Capacitance Value of the component</w:t>
      </w:r>
      <w:r w:rsidR="002349EC">
        <w:t xml:space="preserve"> </w:t>
      </w:r>
      <w:r>
        <w:t>pl</w:t>
      </w:r>
      <w:r w:rsidR="00A41CF9">
        <w:t>us the applicable Tolerance</w:t>
      </w:r>
      <w:r w:rsidR="002349EC">
        <w:t xml:space="preserve"> (see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252A8D">
        <w:rPr>
          <w:rFonts w:cs="Arial"/>
        </w:rPr>
        <w:t>1.4.2</w:t>
      </w:r>
      <w:r w:rsidR="002349EC">
        <w:rPr>
          <w:rFonts w:cs="Arial"/>
        </w:rPr>
        <w:fldChar w:fldCharType="end"/>
      </w:r>
      <w:r w:rsidR="002349EC">
        <w:t>)</w:t>
      </w:r>
      <w:r w:rsidRPr="0005371E">
        <w:t>.</w:t>
      </w:r>
    </w:p>
    <w:p w14:paraId="3E029141" w14:textId="3A4F7B81" w:rsidR="00E043E1" w:rsidRDefault="002F6450" w:rsidP="00073569">
      <w:pPr>
        <w:pStyle w:val="numericallist"/>
        <w:keepNext/>
        <w:keepLines/>
      </w:pPr>
      <w:r>
        <w:t>Measuring</w:t>
      </w:r>
      <w:r w:rsidR="00E043E1">
        <w:t xml:space="preserve"> voltage applied during Insulation Resistance </w:t>
      </w:r>
      <w:r w:rsidR="008A0EF4">
        <w:t>shall be as follows:</w:t>
      </w:r>
    </w:p>
    <w:p w14:paraId="038B4189" w14:textId="2F01B28B" w:rsidR="008A0EF4" w:rsidRDefault="0052699A" w:rsidP="00073569">
      <w:pPr>
        <w:pStyle w:val="Bullet2"/>
        <w:keepNext/>
        <w:keepLines/>
      </w:pPr>
      <w:r>
        <w:t>For U</w:t>
      </w:r>
      <w:r w:rsidRPr="00E043E1">
        <w:rPr>
          <w:vertAlign w:val="subscript"/>
        </w:rPr>
        <w:t>R</w:t>
      </w:r>
      <w:r>
        <w:t xml:space="preserve"> </w:t>
      </w:r>
      <w:r>
        <w:rPr>
          <w:rFonts w:cs="Arial"/>
        </w:rPr>
        <w:t>≤</w:t>
      </w:r>
      <w:r>
        <w:t xml:space="preserve"> 100V</w:t>
      </w:r>
      <w:r w:rsidR="002F6450">
        <w:t>:</w:t>
      </w:r>
      <w:r>
        <w:t xml:space="preserve"> </w:t>
      </w:r>
      <w:r w:rsidR="002F6450">
        <w:t>V =</w:t>
      </w:r>
      <w:r>
        <w:t xml:space="preserve"> U</w:t>
      </w:r>
      <w:r w:rsidRPr="00E043E1">
        <w:rPr>
          <w:vertAlign w:val="subscript"/>
        </w:rPr>
        <w:t>R</w:t>
      </w:r>
      <w:r>
        <w:t>.</w:t>
      </w:r>
    </w:p>
    <w:p w14:paraId="105DCCDC" w14:textId="77E70D35" w:rsidR="0052699A" w:rsidRDefault="0052699A" w:rsidP="00073569">
      <w:pPr>
        <w:pStyle w:val="Bullet2"/>
        <w:keepNext/>
        <w:keepLines/>
        <w:ind w:left="2342" w:hanging="357"/>
      </w:pPr>
      <w:r>
        <w:t xml:space="preserve">For 100V &lt; </w:t>
      </w:r>
      <w:r w:rsidR="000A7A0A">
        <w:t>U</w:t>
      </w:r>
      <w:r w:rsidR="000A7A0A" w:rsidRPr="00E043E1">
        <w:rPr>
          <w:vertAlign w:val="subscript"/>
        </w:rPr>
        <w:t>R</w:t>
      </w:r>
      <w:r w:rsidR="000A7A0A">
        <w:t xml:space="preserve"> </w:t>
      </w:r>
      <w:r w:rsidR="000A7A0A">
        <w:rPr>
          <w:rFonts w:cs="Arial"/>
        </w:rPr>
        <w:t>&lt;</w:t>
      </w:r>
      <w:r w:rsidR="000A7A0A">
        <w:t xml:space="preserve"> 500V</w:t>
      </w:r>
      <w:r w:rsidR="002F6450">
        <w:t>:</w:t>
      </w:r>
      <w:r w:rsidR="000A7A0A">
        <w:t xml:space="preserve"> </w:t>
      </w:r>
      <w:r w:rsidR="002F6450">
        <w:t>V =</w:t>
      </w:r>
      <w:r w:rsidR="000A7A0A">
        <w:t xml:space="preserve"> 100V.</w:t>
      </w:r>
    </w:p>
    <w:p w14:paraId="7988CE37" w14:textId="6FFA0BAF" w:rsidR="000A7A0A" w:rsidRDefault="000A7A0A" w:rsidP="003151CB">
      <w:pPr>
        <w:pStyle w:val="Bullet2"/>
        <w:keepLines/>
        <w:spacing w:after="60"/>
        <w:ind w:left="2342" w:hanging="357"/>
      </w:pPr>
      <w:r>
        <w:t>For U</w:t>
      </w:r>
      <w:r w:rsidRPr="00E043E1">
        <w:rPr>
          <w:vertAlign w:val="subscript"/>
        </w:rPr>
        <w:t>R</w:t>
      </w:r>
      <w:r>
        <w:t xml:space="preserve"> </w:t>
      </w:r>
      <w:r>
        <w:rPr>
          <w:rFonts w:cs="Arial"/>
        </w:rPr>
        <w:t>≥</w:t>
      </w:r>
      <w:r w:rsidR="002F6450">
        <w:t xml:space="preserve"> 500V:</w:t>
      </w:r>
      <w:r>
        <w:t xml:space="preserve"> </w:t>
      </w:r>
      <w:r w:rsidR="002F6450">
        <w:t>V =</w:t>
      </w:r>
      <w:r>
        <w:t xml:space="preserve"> 500V.</w:t>
      </w:r>
    </w:p>
    <w:p w14:paraId="105BF9F6" w14:textId="68C56ACA" w:rsidR="0005371E" w:rsidRDefault="0005371E" w:rsidP="0005371E">
      <w:pPr>
        <w:pStyle w:val="numericallist"/>
      </w:pPr>
      <w:r>
        <w:t>For the applicable Rated Voltage (U</w:t>
      </w:r>
      <w:r w:rsidRPr="0005371E">
        <w:rPr>
          <w:vertAlign w:val="subscript"/>
        </w:rPr>
        <w:t>R</w:t>
      </w:r>
      <w:r w:rsidR="00DE5C86">
        <w:t>)</w:t>
      </w:r>
      <w:r>
        <w:t xml:space="preserve"> see </w:t>
      </w:r>
      <w:r w:rsidR="002349EC">
        <w:t xml:space="preserve">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252A8D">
        <w:rPr>
          <w:rFonts w:cs="Arial"/>
        </w:rPr>
        <w:t>1.4.2</w:t>
      </w:r>
      <w:r w:rsidR="002349EC">
        <w:rPr>
          <w:rFonts w:cs="Arial"/>
        </w:rPr>
        <w:fldChar w:fldCharType="end"/>
      </w:r>
      <w:r>
        <w:t>.</w:t>
      </w:r>
    </w:p>
    <w:p w14:paraId="33910E16" w14:textId="77777777" w:rsidR="00C87297" w:rsidRPr="0013347F" w:rsidRDefault="001B3FD4" w:rsidP="00EE7614">
      <w:pPr>
        <w:pStyle w:val="Heading3"/>
      </w:pPr>
      <w:bookmarkStart w:id="35" w:name="_Ref476220857"/>
      <w:bookmarkStart w:id="36" w:name="_Toc494708867"/>
      <w:r w:rsidRPr="0013347F">
        <w:t>High and Low Temperatures Electrical Measurements</w:t>
      </w:r>
      <w:bookmarkEnd w:id="35"/>
      <w:bookmarkEnd w:id="36"/>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1C8784D6" w14:textId="77777777" w:rsidTr="00047D71">
        <w:trPr>
          <w:trHeight w:val="340"/>
          <w:tblHeader/>
        </w:trPr>
        <w:tc>
          <w:tcPr>
            <w:tcW w:w="2154" w:type="dxa"/>
            <w:vMerge w:val="restart"/>
          </w:tcPr>
          <w:p w14:paraId="5ED632EA" w14:textId="77777777" w:rsidR="009B3D0B" w:rsidRPr="001D6644" w:rsidRDefault="009B3D0B" w:rsidP="00EE7614">
            <w:pPr>
              <w:pStyle w:val="Bodyjustified"/>
              <w:keepNext/>
            </w:pPr>
            <w:r w:rsidRPr="001D6644">
              <w:t>Characteristics</w:t>
            </w:r>
          </w:p>
        </w:tc>
        <w:tc>
          <w:tcPr>
            <w:tcW w:w="964" w:type="dxa"/>
            <w:vMerge w:val="restart"/>
          </w:tcPr>
          <w:p w14:paraId="5A6C1B70" w14:textId="77777777" w:rsidR="009B3D0B" w:rsidRPr="001D6644" w:rsidRDefault="009B3D0B" w:rsidP="00EE7614">
            <w:pPr>
              <w:pStyle w:val="Bodyjustified"/>
              <w:keepNext/>
            </w:pPr>
            <w:r w:rsidRPr="001D6644">
              <w:t>Symbols</w:t>
            </w:r>
          </w:p>
        </w:tc>
        <w:tc>
          <w:tcPr>
            <w:tcW w:w="2324" w:type="dxa"/>
            <w:vMerge w:val="restart"/>
          </w:tcPr>
          <w:p w14:paraId="00658F21"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77777777" w:rsidR="009B3D0B" w:rsidRPr="001D6644" w:rsidRDefault="009B3D0B" w:rsidP="00EE7614">
            <w:pPr>
              <w:pStyle w:val="Bodyjustified"/>
              <w:keepNext/>
            </w:pPr>
            <w:r>
              <w:t>(Note</w:t>
            </w:r>
            <w:r w:rsidR="000A7A0A">
              <w:t>s</w:t>
            </w:r>
            <w:r>
              <w:t xml:space="preserve"> 1</w:t>
            </w:r>
            <w:r w:rsidR="000A7A0A">
              <w:t xml:space="preserve"> and 2</w:t>
            </w:r>
            <w:r>
              <w:t>)</w:t>
            </w:r>
          </w:p>
        </w:tc>
        <w:tc>
          <w:tcPr>
            <w:tcW w:w="1928" w:type="dxa"/>
            <w:gridSpan w:val="2"/>
          </w:tcPr>
          <w:p w14:paraId="07A9BDB0" w14:textId="77777777" w:rsidR="009B3D0B" w:rsidRPr="001D6644" w:rsidRDefault="009B3D0B" w:rsidP="00EE7614">
            <w:pPr>
              <w:pStyle w:val="Bodyjustified"/>
              <w:keepNext/>
            </w:pPr>
            <w:r w:rsidRPr="001D6644">
              <w:t>Limits</w:t>
            </w:r>
          </w:p>
        </w:tc>
        <w:tc>
          <w:tcPr>
            <w:tcW w:w="850" w:type="dxa"/>
            <w:vMerge w:val="restart"/>
          </w:tcPr>
          <w:p w14:paraId="15DEB9B8" w14:textId="77777777" w:rsidR="009B3D0B" w:rsidRPr="001D6644" w:rsidRDefault="009B3D0B" w:rsidP="00EE7614">
            <w:pPr>
              <w:pStyle w:val="Bodyjustified"/>
              <w:keepNext/>
            </w:pPr>
            <w:r w:rsidRPr="001D6644">
              <w:t>Units</w:t>
            </w:r>
          </w:p>
        </w:tc>
      </w:tr>
      <w:tr w:rsidR="009B3D0B" w14:paraId="07E5423E" w14:textId="77777777" w:rsidTr="00047D71">
        <w:trPr>
          <w:trHeight w:val="340"/>
          <w:tblHeader/>
        </w:trPr>
        <w:tc>
          <w:tcPr>
            <w:tcW w:w="2154" w:type="dxa"/>
            <w:vMerge/>
          </w:tcPr>
          <w:p w14:paraId="15FFDA0A" w14:textId="77777777" w:rsidR="009B3D0B" w:rsidRPr="001D6644" w:rsidRDefault="009B3D0B" w:rsidP="00EE7614">
            <w:pPr>
              <w:pStyle w:val="Bodyjustified"/>
              <w:keepNext/>
            </w:pPr>
          </w:p>
        </w:tc>
        <w:tc>
          <w:tcPr>
            <w:tcW w:w="964" w:type="dxa"/>
            <w:vMerge/>
          </w:tcPr>
          <w:p w14:paraId="135C7260" w14:textId="77777777" w:rsidR="009B3D0B" w:rsidRPr="001D6644" w:rsidRDefault="009B3D0B" w:rsidP="00EE7614">
            <w:pPr>
              <w:pStyle w:val="Bodyjustified"/>
              <w:keepNext/>
            </w:pPr>
          </w:p>
        </w:tc>
        <w:tc>
          <w:tcPr>
            <w:tcW w:w="2324" w:type="dxa"/>
            <w:vMerge/>
            <w:tcBorders>
              <w:bottom w:val="single" w:sz="4" w:space="0" w:color="auto"/>
            </w:tcBorders>
          </w:tcPr>
          <w:p w14:paraId="5C9C7DF4" w14:textId="77777777" w:rsidR="009B3D0B" w:rsidRPr="001D6644" w:rsidRDefault="009B3D0B" w:rsidP="00EE7614">
            <w:pPr>
              <w:pStyle w:val="Bodyjustified"/>
              <w:keepNext/>
            </w:pPr>
          </w:p>
        </w:tc>
        <w:tc>
          <w:tcPr>
            <w:tcW w:w="964" w:type="dxa"/>
            <w:tcBorders>
              <w:bottom w:val="single" w:sz="4" w:space="0" w:color="auto"/>
            </w:tcBorders>
          </w:tcPr>
          <w:p w14:paraId="7A98D281"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53D08909"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022606F3" w14:textId="77777777" w:rsidR="009B3D0B" w:rsidRPr="001D6644" w:rsidRDefault="009B3D0B" w:rsidP="00EE7614">
            <w:pPr>
              <w:pStyle w:val="Bodyjustified"/>
              <w:keepNext/>
            </w:pPr>
          </w:p>
        </w:tc>
      </w:tr>
      <w:tr w:rsidR="00B65779" w14:paraId="20EE3A76" w14:textId="77777777" w:rsidTr="008A03F8">
        <w:trPr>
          <w:trHeight w:val="510"/>
        </w:trPr>
        <w:tc>
          <w:tcPr>
            <w:tcW w:w="2154" w:type="dxa"/>
            <w:vMerge w:val="restart"/>
          </w:tcPr>
          <w:p w14:paraId="012AED37" w14:textId="77777777" w:rsidR="00B65779" w:rsidRPr="001D6644" w:rsidRDefault="00AF687E" w:rsidP="00EE7614">
            <w:pPr>
              <w:pStyle w:val="Bodyjustified"/>
              <w:keepNext/>
              <w:jc w:val="left"/>
            </w:pPr>
            <w:r>
              <w:t>Temperature Coefficient</w:t>
            </w:r>
          </w:p>
        </w:tc>
        <w:tc>
          <w:tcPr>
            <w:tcW w:w="964" w:type="dxa"/>
            <w:vMerge w:val="restart"/>
          </w:tcPr>
          <w:p w14:paraId="66DB1349"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7D7FD0EE" w14:textId="54FE93CB" w:rsidR="00B65779" w:rsidRDefault="002D1F7F" w:rsidP="008A03F8">
            <w:pPr>
              <w:pStyle w:val="Bodyjustified"/>
              <w:keepNext/>
              <w:rPr>
                <w:rStyle w:val="Hyperlink"/>
              </w:rPr>
            </w:pPr>
            <w:r>
              <w:t xml:space="preserve">ESCC No. </w:t>
            </w:r>
            <w:hyperlink r:id="rId28" w:history="1">
              <w:r w:rsidR="00D86B4D" w:rsidRPr="008D4EF7">
                <w:rPr>
                  <w:rStyle w:val="Hyperlink"/>
                </w:rPr>
                <w:t>3006</w:t>
              </w:r>
            </w:hyperlink>
          </w:p>
          <w:p w14:paraId="2B7F3113" w14:textId="77777777" w:rsidR="00D83AAE" w:rsidRPr="001D6644" w:rsidRDefault="00D83AAE" w:rsidP="008A03F8">
            <w:pPr>
              <w:spacing w:after="0"/>
              <w:ind w:left="0"/>
              <w:jc w:val="center"/>
            </w:pPr>
            <w:r>
              <w:t xml:space="preserve">Test </w:t>
            </w:r>
            <w:r w:rsidRPr="00D83AAE">
              <w:t>Frequency = 1kHz</w:t>
            </w:r>
          </w:p>
        </w:tc>
        <w:tc>
          <w:tcPr>
            <w:tcW w:w="964" w:type="dxa"/>
            <w:tcBorders>
              <w:bottom w:val="nil"/>
            </w:tcBorders>
          </w:tcPr>
          <w:p w14:paraId="498A6E0F" w14:textId="77777777" w:rsidR="00B65779" w:rsidRPr="001D6644" w:rsidRDefault="00B65779" w:rsidP="00EE7614">
            <w:pPr>
              <w:pStyle w:val="Bodyjustified"/>
              <w:keepNext/>
            </w:pPr>
          </w:p>
        </w:tc>
        <w:tc>
          <w:tcPr>
            <w:tcW w:w="964" w:type="dxa"/>
            <w:tcBorders>
              <w:bottom w:val="nil"/>
            </w:tcBorders>
          </w:tcPr>
          <w:p w14:paraId="5EAD0C37" w14:textId="77777777" w:rsidR="00B65779" w:rsidRPr="001D6644" w:rsidRDefault="00B65779" w:rsidP="00EE7614">
            <w:pPr>
              <w:pStyle w:val="Bodyjustified"/>
              <w:keepNext/>
            </w:pPr>
          </w:p>
        </w:tc>
        <w:tc>
          <w:tcPr>
            <w:tcW w:w="850" w:type="dxa"/>
            <w:tcBorders>
              <w:bottom w:val="nil"/>
            </w:tcBorders>
          </w:tcPr>
          <w:p w14:paraId="2FBA80DC" w14:textId="38BB51B1" w:rsidR="00B65779" w:rsidRPr="001D6644" w:rsidRDefault="00B65779" w:rsidP="00EE7614">
            <w:pPr>
              <w:pStyle w:val="Bodyjustified"/>
              <w:keepNext/>
            </w:pPr>
          </w:p>
        </w:tc>
      </w:tr>
      <w:tr w:rsidR="00213220" w14:paraId="32336441" w14:textId="77777777" w:rsidTr="008A03F8">
        <w:trPr>
          <w:trHeight w:val="510"/>
        </w:trPr>
        <w:tc>
          <w:tcPr>
            <w:tcW w:w="2154"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324" w:type="dxa"/>
            <w:tcBorders>
              <w:top w:val="nil"/>
              <w:bottom w:val="nil"/>
            </w:tcBorders>
          </w:tcPr>
          <w:p w14:paraId="30B8BD80" w14:textId="77777777" w:rsidR="00213220" w:rsidRDefault="00EF4A11" w:rsidP="00D249AE">
            <w:pPr>
              <w:pStyle w:val="Bodyjustified"/>
              <w:keepNext/>
              <w:jc w:val="right"/>
            </w:pPr>
            <w:proofErr w:type="spellStart"/>
            <w:r>
              <w:t>T</w:t>
            </w:r>
            <w:r w:rsidRPr="005B3577">
              <w:rPr>
                <w:vertAlign w:val="subscript"/>
              </w:rPr>
              <w:t>amb</w:t>
            </w:r>
            <w:proofErr w:type="spellEnd"/>
            <w:r>
              <w:t xml:space="preserve"> = -55 </w:t>
            </w:r>
            <w:r w:rsidR="00D249AE">
              <w:rPr>
                <w:rFonts w:cs="Arial"/>
              </w:rPr>
              <w:t>(+3 -0)</w:t>
            </w:r>
            <w:r>
              <w:rPr>
                <w:rFonts w:cs="Arial"/>
              </w:rPr>
              <w:t>°</w:t>
            </w:r>
            <w:r>
              <w:t>C</w:t>
            </w:r>
          </w:p>
        </w:tc>
        <w:tc>
          <w:tcPr>
            <w:tcW w:w="964" w:type="dxa"/>
            <w:tcBorders>
              <w:top w:val="nil"/>
              <w:bottom w:val="nil"/>
            </w:tcBorders>
          </w:tcPr>
          <w:p w14:paraId="3A4A9FF5" w14:textId="77777777" w:rsidR="00F51DE0" w:rsidRPr="001D6644" w:rsidRDefault="00EF4A11" w:rsidP="00EE7614">
            <w:pPr>
              <w:pStyle w:val="Bodyjustified"/>
              <w:keepNext/>
            </w:pPr>
            <w:r>
              <w:t>-</w:t>
            </w:r>
          </w:p>
          <w:p w14:paraId="5BE74648" w14:textId="77777777" w:rsidR="00EF4A11" w:rsidRPr="001D6644" w:rsidRDefault="00EF4A11" w:rsidP="00EE7614">
            <w:pPr>
              <w:pStyle w:val="Bodyjustified"/>
              <w:keepNext/>
            </w:pPr>
          </w:p>
        </w:tc>
        <w:tc>
          <w:tcPr>
            <w:tcW w:w="964" w:type="dxa"/>
            <w:tcBorders>
              <w:top w:val="nil"/>
              <w:bottom w:val="nil"/>
            </w:tcBorders>
          </w:tcPr>
          <w:p w14:paraId="52800E8C" w14:textId="77777777" w:rsidR="00F51DE0" w:rsidRDefault="00EF4A11" w:rsidP="00EE7614">
            <w:pPr>
              <w:pStyle w:val="Bodyjustified"/>
              <w:keepNext/>
            </w:pPr>
            <w:r>
              <w:t>-</w:t>
            </w:r>
            <w:r w:rsidR="00D83AAE">
              <w:t>10</w:t>
            </w:r>
          </w:p>
          <w:p w14:paraId="15BAFB43" w14:textId="77777777" w:rsidR="00213220" w:rsidRPr="001D6644" w:rsidRDefault="00F51DE0" w:rsidP="000A7A0A">
            <w:pPr>
              <w:pStyle w:val="Bodyjustified"/>
              <w:keepNext/>
            </w:pPr>
            <w:r>
              <w:t xml:space="preserve">(Note </w:t>
            </w:r>
            <w:r w:rsidR="000A7A0A">
              <w:t>3</w:t>
            </w:r>
            <w:r>
              <w:t>)</w:t>
            </w:r>
          </w:p>
        </w:tc>
        <w:tc>
          <w:tcPr>
            <w:tcW w:w="850" w:type="dxa"/>
            <w:tcBorders>
              <w:top w:val="nil"/>
              <w:bottom w:val="nil"/>
            </w:tcBorders>
          </w:tcPr>
          <w:p w14:paraId="4145EA1E" w14:textId="452FCF0E" w:rsidR="00213220" w:rsidRPr="001D6644" w:rsidRDefault="008A03F8" w:rsidP="00EE7614">
            <w:pPr>
              <w:pStyle w:val="Bodyjustified"/>
              <w:keepNext/>
            </w:pPr>
            <w:r>
              <w:t>%</w:t>
            </w:r>
          </w:p>
        </w:tc>
      </w:tr>
      <w:tr w:rsidR="00EF4A11" w14:paraId="47F7B781" w14:textId="77777777" w:rsidTr="008A03F8">
        <w:trPr>
          <w:trHeight w:val="510"/>
        </w:trPr>
        <w:tc>
          <w:tcPr>
            <w:tcW w:w="2154" w:type="dxa"/>
            <w:vMerge/>
            <w:tcBorders>
              <w:bottom w:val="single" w:sz="4" w:space="0" w:color="auto"/>
            </w:tcBorders>
          </w:tcPr>
          <w:p w14:paraId="7899E5E8" w14:textId="77777777" w:rsidR="00EF4A11" w:rsidRPr="001D6644" w:rsidRDefault="00EF4A11" w:rsidP="00EE7614">
            <w:pPr>
              <w:pStyle w:val="Bodyjustified"/>
              <w:keepNext/>
            </w:pPr>
          </w:p>
        </w:tc>
        <w:tc>
          <w:tcPr>
            <w:tcW w:w="964" w:type="dxa"/>
            <w:vMerge/>
            <w:tcBorders>
              <w:bottom w:val="single" w:sz="4" w:space="0" w:color="auto"/>
            </w:tcBorders>
          </w:tcPr>
          <w:p w14:paraId="4315DC62" w14:textId="77777777" w:rsidR="00EF4A11" w:rsidRPr="001D6644" w:rsidRDefault="00EF4A11" w:rsidP="00EE7614">
            <w:pPr>
              <w:pStyle w:val="Bodyjustified"/>
              <w:keepNext/>
            </w:pPr>
          </w:p>
        </w:tc>
        <w:tc>
          <w:tcPr>
            <w:tcW w:w="2324" w:type="dxa"/>
            <w:tcBorders>
              <w:top w:val="nil"/>
              <w:bottom w:val="single" w:sz="4" w:space="0" w:color="auto"/>
            </w:tcBorders>
          </w:tcPr>
          <w:p w14:paraId="38B4730B" w14:textId="77777777" w:rsidR="00EF4A11" w:rsidRDefault="00EF4A11" w:rsidP="00D249AE">
            <w:pPr>
              <w:pStyle w:val="Bodyjustified"/>
              <w:keepNext/>
              <w:jc w:val="right"/>
            </w:pPr>
            <w:proofErr w:type="spellStart"/>
            <w:r>
              <w:t>T</w:t>
            </w:r>
            <w:r w:rsidRPr="005B3577">
              <w:rPr>
                <w:vertAlign w:val="subscript"/>
              </w:rPr>
              <w:t>amb</w:t>
            </w:r>
            <w:proofErr w:type="spellEnd"/>
            <w:r>
              <w:t xml:space="preserve"> = +125 </w:t>
            </w:r>
            <w:r w:rsidR="00D249AE">
              <w:rPr>
                <w:rFonts w:cs="Arial"/>
              </w:rPr>
              <w:t>(+0 -3)</w:t>
            </w:r>
            <w:r>
              <w:rPr>
                <w:rFonts w:cs="Arial"/>
              </w:rPr>
              <w:t>°</w:t>
            </w:r>
            <w:r>
              <w:t>C</w:t>
            </w:r>
          </w:p>
        </w:tc>
        <w:tc>
          <w:tcPr>
            <w:tcW w:w="964" w:type="dxa"/>
            <w:tcBorders>
              <w:top w:val="nil"/>
              <w:bottom w:val="single" w:sz="4" w:space="0" w:color="auto"/>
            </w:tcBorders>
          </w:tcPr>
          <w:p w14:paraId="7DAE45DC" w14:textId="77777777" w:rsidR="00EF4A11" w:rsidRDefault="00EF4A11" w:rsidP="00EE7614">
            <w:pPr>
              <w:pStyle w:val="Bodyjustified"/>
              <w:keepNext/>
            </w:pPr>
            <w:r>
              <w:t>-</w:t>
            </w:r>
          </w:p>
        </w:tc>
        <w:tc>
          <w:tcPr>
            <w:tcW w:w="964" w:type="dxa"/>
            <w:tcBorders>
              <w:top w:val="nil"/>
              <w:bottom w:val="single" w:sz="4" w:space="0" w:color="auto"/>
            </w:tcBorders>
          </w:tcPr>
          <w:p w14:paraId="21BAF319" w14:textId="77777777" w:rsidR="00EF4A11" w:rsidRDefault="00EF4A11" w:rsidP="00EE7614">
            <w:pPr>
              <w:pStyle w:val="Bodyjustified"/>
              <w:keepNext/>
            </w:pPr>
            <w:r>
              <w:t>+1</w:t>
            </w:r>
            <w:r w:rsidR="00D83AAE">
              <w:t>8</w:t>
            </w:r>
          </w:p>
          <w:p w14:paraId="1C0CC865" w14:textId="77777777" w:rsidR="00EF4A11" w:rsidRDefault="00EF4A11" w:rsidP="000A7A0A">
            <w:pPr>
              <w:pStyle w:val="Bodyjustified"/>
              <w:keepNext/>
            </w:pPr>
            <w:r>
              <w:t xml:space="preserve">(Note </w:t>
            </w:r>
            <w:r w:rsidR="000A7A0A">
              <w:t>3</w:t>
            </w:r>
            <w:r>
              <w:t>)</w:t>
            </w:r>
          </w:p>
        </w:tc>
        <w:tc>
          <w:tcPr>
            <w:tcW w:w="850" w:type="dxa"/>
            <w:tcBorders>
              <w:top w:val="nil"/>
              <w:bottom w:val="single" w:sz="4" w:space="0" w:color="auto"/>
            </w:tcBorders>
          </w:tcPr>
          <w:p w14:paraId="31709B04" w14:textId="56273223" w:rsidR="00EF4A11" w:rsidRPr="001D6644" w:rsidRDefault="008A03F8" w:rsidP="00EE7614">
            <w:pPr>
              <w:pStyle w:val="Bodyjustified"/>
              <w:keepNext/>
            </w:pPr>
            <w:r>
              <w:t>%</w:t>
            </w:r>
          </w:p>
        </w:tc>
      </w:tr>
    </w:tbl>
    <w:p w14:paraId="05479B8B" w14:textId="77777777" w:rsidR="001B3FD4" w:rsidRDefault="001B3FD4" w:rsidP="0013347F">
      <w:pPr>
        <w:pStyle w:val="NOTES"/>
      </w:pPr>
      <w:r>
        <w:t>NOTES:</w:t>
      </w:r>
    </w:p>
    <w:p w14:paraId="2726E882" w14:textId="77777777" w:rsidR="000A7A0A" w:rsidRDefault="000A7A0A" w:rsidP="003151CB">
      <w:pPr>
        <w:pStyle w:val="numericallist"/>
        <w:spacing w:after="60"/>
      </w:pPr>
      <w:r w:rsidRPr="000A7A0A">
        <w:t>For Component Type Variants</w:t>
      </w:r>
      <w:r>
        <w:t xml:space="preserve"> 01 to 04, </w:t>
      </w:r>
      <w:r w:rsidRPr="000A7A0A">
        <w:t>the measurements shall be performed on a sample of 5 components from each manufacturing lot</w:t>
      </w:r>
      <w:r>
        <w:t>, mounted onto a suitable substrate,</w:t>
      </w:r>
      <w:r w:rsidRPr="000A7A0A">
        <w:t xml:space="preserve"> with 0 failures allowed.</w:t>
      </w:r>
      <w:r>
        <w:t xml:space="preserve"> </w:t>
      </w:r>
      <w:r w:rsidR="001C1252">
        <w:t xml:space="preserve">Any failures shall </w:t>
      </w:r>
      <w:r w:rsidR="005F6A69">
        <w:t xml:space="preserve">result in lot failure. </w:t>
      </w:r>
      <w:r>
        <w:t>This test is considered to be destructive and therefore components so tested shall not form part of the delivery lot.</w:t>
      </w:r>
    </w:p>
    <w:p w14:paraId="1AB281DF" w14:textId="77777777" w:rsidR="001B3FD4" w:rsidRPr="001B76B8" w:rsidRDefault="000A7A0A" w:rsidP="003151CB">
      <w:pPr>
        <w:pStyle w:val="numericallist"/>
        <w:spacing w:after="60"/>
      </w:pPr>
      <w:r>
        <w:t>For Component Type Variants 05 to 08, t</w:t>
      </w:r>
      <w:r w:rsidR="001B3FD4" w:rsidRPr="001B76B8">
        <w:t xml:space="preserve">he measurements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77777777" w:rsidR="00047D71" w:rsidRDefault="00AF687E" w:rsidP="00CF2E26">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CF2E26">
        <w:t>2</w:t>
      </w:r>
      <w:r w:rsidR="007E2CF0">
        <w:t>°C</w:t>
      </w:r>
      <w:r w:rsidR="00CF2E26">
        <w:t xml:space="preserve"> (</w:t>
      </w:r>
      <w:r w:rsidR="00CF2E26" w:rsidRPr="00CF2E26">
        <w:t>reference point temperature</w:t>
      </w:r>
      <w:r w:rsidR="007E2CF0">
        <w:t>)</w:t>
      </w:r>
      <w:r w:rsidR="00286920">
        <w:t>.</w:t>
      </w:r>
    </w:p>
    <w:p w14:paraId="50DE45E9" w14:textId="77777777" w:rsidR="00052054" w:rsidRDefault="00052054" w:rsidP="00D9788A">
      <w:pPr>
        <w:pStyle w:val="Heading2"/>
      </w:pPr>
      <w:bookmarkStart w:id="37" w:name="_Toc494708868"/>
      <w:r>
        <w:lastRenderedPageBreak/>
        <w:t>INTERMEDIATE AND END-POINT ELECTRICAL MEASUREMENTS</w:t>
      </w:r>
      <w:bookmarkEnd w:id="37"/>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35C540CE"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D621A3">
        <w:fldChar w:fldCharType="begin"/>
      </w:r>
      <w:r w:rsidR="00D621A3">
        <w:instrText xml:space="preserve"> REF _Ref476220809 \r \h </w:instrText>
      </w:r>
      <w:r w:rsidR="00D621A3">
        <w:fldChar w:fldCharType="separate"/>
      </w:r>
      <w:r w:rsidR="00D621A3">
        <w:t>2.4.1</w:t>
      </w:r>
      <w:r w:rsidR="00D621A3">
        <w:fldChar w:fldCharType="end"/>
      </w:r>
      <w:r w:rsidR="00D621A3">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58C2A753" w:rsidR="00933ACB" w:rsidRPr="006B355E" w:rsidRDefault="00933ACB" w:rsidP="005B1061">
            <w:pPr>
              <w:pStyle w:val="Bodyjustified"/>
            </w:pPr>
            <w:r w:rsidRPr="006B355E">
              <w:t>Test Reference per ESCC No.</w:t>
            </w:r>
            <w:r>
              <w:t> </w:t>
            </w:r>
            <w:hyperlink r:id="rId29" w:history="1">
              <w:r w:rsidR="00D86B4D" w:rsidRPr="008D4EF7">
                <w:rPr>
                  <w:rStyle w:val="Hyperlink"/>
                </w:rPr>
                <w:t>3006</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831CED">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BD2EF2" w:rsidRPr="006B355E" w14:paraId="00D6B4ED" w14:textId="77777777" w:rsidTr="00D573ED">
        <w:trPr>
          <w:cantSplit/>
          <w:trHeight w:val="284"/>
        </w:trPr>
        <w:tc>
          <w:tcPr>
            <w:tcW w:w="2864" w:type="dxa"/>
            <w:tcBorders>
              <w:top w:val="single" w:sz="4" w:space="0" w:color="auto"/>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top w:val="single" w:sz="4" w:space="0" w:color="auto"/>
              <w:bottom w:val="nil"/>
            </w:tcBorders>
          </w:tcPr>
          <w:p w14:paraId="6E49847B" w14:textId="77777777" w:rsidR="00BD2EF2" w:rsidRPr="006B355E" w:rsidRDefault="00BD2EF2" w:rsidP="00BD2EF2">
            <w:pPr>
              <w:pStyle w:val="Bodyjustified"/>
              <w:jc w:val="left"/>
            </w:pPr>
          </w:p>
        </w:tc>
        <w:tc>
          <w:tcPr>
            <w:tcW w:w="964" w:type="dxa"/>
            <w:tcBorders>
              <w:top w:val="single" w:sz="4" w:space="0" w:color="auto"/>
              <w:bottom w:val="nil"/>
            </w:tcBorders>
          </w:tcPr>
          <w:p w14:paraId="156C4E82" w14:textId="77777777" w:rsidR="00BD2EF2" w:rsidRPr="006B355E" w:rsidRDefault="00BD2EF2" w:rsidP="00BD2EF2">
            <w:pPr>
              <w:pStyle w:val="Bodyjustified"/>
            </w:pPr>
          </w:p>
        </w:tc>
        <w:tc>
          <w:tcPr>
            <w:tcW w:w="1928" w:type="dxa"/>
            <w:gridSpan w:val="2"/>
            <w:tcBorders>
              <w:top w:val="single" w:sz="4" w:space="0" w:color="auto"/>
              <w:bottom w:val="nil"/>
            </w:tcBorders>
          </w:tcPr>
          <w:p w14:paraId="770C9363" w14:textId="77777777" w:rsidR="00BD2EF2" w:rsidRPr="006B355E" w:rsidRDefault="00BD2EF2" w:rsidP="00BD2EF2">
            <w:pPr>
              <w:pStyle w:val="Bodyjustified"/>
            </w:pPr>
          </w:p>
        </w:tc>
        <w:tc>
          <w:tcPr>
            <w:tcW w:w="850" w:type="dxa"/>
            <w:tcBorders>
              <w:top w:val="single" w:sz="4" w:space="0" w:color="auto"/>
              <w:bottom w:val="nil"/>
            </w:tcBorders>
          </w:tcPr>
          <w:p w14:paraId="387F25B7" w14:textId="77777777" w:rsidR="00BD2EF2" w:rsidRPr="006B355E" w:rsidRDefault="00BD2EF2" w:rsidP="00BD2EF2">
            <w:pPr>
              <w:pStyle w:val="Bodyjustified"/>
            </w:pPr>
          </w:p>
        </w:tc>
      </w:tr>
      <w:tr w:rsidR="00BD2EF2" w:rsidRPr="006B355E" w14:paraId="615B7955" w14:textId="77777777" w:rsidTr="00BD2EF2">
        <w:trPr>
          <w:cantSplit/>
          <w:trHeight w:val="284"/>
        </w:trPr>
        <w:tc>
          <w:tcPr>
            <w:tcW w:w="2864" w:type="dxa"/>
            <w:tcBorders>
              <w:top w:val="nil"/>
              <w:bottom w:val="nil"/>
            </w:tcBorders>
          </w:tcPr>
          <w:p w14:paraId="47E79A99" w14:textId="443EE091" w:rsidR="00BD2EF2" w:rsidRPr="006B355E" w:rsidRDefault="00BD2EF2" w:rsidP="00BD2EF2">
            <w:pPr>
              <w:pStyle w:val="Bodyjustified"/>
              <w:jc w:val="left"/>
            </w:pPr>
            <w:r>
              <w:t>Initi</w:t>
            </w:r>
            <w:r w:rsidRPr="006B355E">
              <w:t>al Measurements</w:t>
            </w:r>
          </w:p>
        </w:tc>
        <w:tc>
          <w:tcPr>
            <w:tcW w:w="2891" w:type="dxa"/>
            <w:tcBorders>
              <w:top w:val="nil"/>
              <w:bottom w:val="nil"/>
            </w:tcBorders>
          </w:tcPr>
          <w:p w14:paraId="1B22C9C2" w14:textId="3B39F005" w:rsidR="00BD2EF2" w:rsidRPr="006B355E" w:rsidRDefault="00BD2EF2" w:rsidP="00BD2EF2">
            <w:pPr>
              <w:pStyle w:val="Bodyjustified"/>
              <w:jc w:val="left"/>
            </w:pPr>
            <w:r w:rsidRPr="00E959D1">
              <w:t>Capacitance</w:t>
            </w:r>
          </w:p>
        </w:tc>
        <w:tc>
          <w:tcPr>
            <w:tcW w:w="964" w:type="dxa"/>
            <w:tcBorders>
              <w:top w:val="nil"/>
              <w:bottom w:val="nil"/>
            </w:tcBorders>
          </w:tcPr>
          <w:p w14:paraId="20A2E52E" w14:textId="38B9C563" w:rsidR="00BD2EF2" w:rsidRPr="006B355E" w:rsidRDefault="00BD2EF2" w:rsidP="00BD2EF2">
            <w:pPr>
              <w:pStyle w:val="Bodyjustified"/>
            </w:pPr>
            <w:r w:rsidRPr="006B355E">
              <w:t>C</w:t>
            </w:r>
          </w:p>
        </w:tc>
        <w:tc>
          <w:tcPr>
            <w:tcW w:w="1928" w:type="dxa"/>
            <w:gridSpan w:val="2"/>
            <w:tcBorders>
              <w:top w:val="nil"/>
              <w:bottom w:val="nil"/>
            </w:tcBorders>
          </w:tcPr>
          <w:p w14:paraId="243ED70D" w14:textId="49D62B13" w:rsidR="00BD2EF2" w:rsidRPr="006B355E" w:rsidRDefault="00BD2EF2" w:rsidP="00BD2EF2">
            <w:pPr>
              <w:pStyle w:val="Bodyjustified"/>
            </w:pPr>
            <w:r w:rsidRPr="006B355E">
              <w:t>Note 1</w:t>
            </w:r>
          </w:p>
        </w:tc>
        <w:tc>
          <w:tcPr>
            <w:tcW w:w="850" w:type="dxa"/>
            <w:tcBorders>
              <w:top w:val="nil"/>
              <w:bottom w:val="nil"/>
            </w:tcBorders>
          </w:tcPr>
          <w:p w14:paraId="19CCD030" w14:textId="383F5603" w:rsidR="00BD2EF2" w:rsidRPr="006B355E" w:rsidRDefault="00BD2EF2" w:rsidP="00BD2EF2">
            <w:pPr>
              <w:pStyle w:val="Bodyjustified"/>
            </w:pPr>
            <w:r>
              <w:rPr>
                <w:rFonts w:cs="Arial"/>
              </w:rPr>
              <w:t>µ</w:t>
            </w:r>
            <w:r>
              <w:t>F</w:t>
            </w:r>
          </w:p>
        </w:tc>
      </w:tr>
      <w:tr w:rsidR="00BD2EF2" w:rsidRPr="006B355E" w14:paraId="3FBF5830" w14:textId="77777777" w:rsidTr="00D573ED">
        <w:trPr>
          <w:cantSplit/>
          <w:trHeight w:val="284"/>
        </w:trPr>
        <w:tc>
          <w:tcPr>
            <w:tcW w:w="2864" w:type="dxa"/>
            <w:tcBorders>
              <w:top w:val="nil"/>
              <w:bottom w:val="nil"/>
            </w:tcBorders>
          </w:tcPr>
          <w:p w14:paraId="5BED0031" w14:textId="70D39052" w:rsidR="00BD2EF2" w:rsidRPr="006B355E" w:rsidRDefault="00BD2EF2" w:rsidP="00BD2EF2">
            <w:pPr>
              <w:pStyle w:val="Bodyjustified"/>
              <w:jc w:val="left"/>
            </w:pPr>
            <w:r w:rsidRPr="006B355E">
              <w:t>Final Measurements</w:t>
            </w:r>
          </w:p>
        </w:tc>
        <w:tc>
          <w:tcPr>
            <w:tcW w:w="2891" w:type="dxa"/>
            <w:tcBorders>
              <w:top w:val="nil"/>
              <w:bottom w:val="nil"/>
            </w:tcBorders>
          </w:tcPr>
          <w:p w14:paraId="2E2D3B4F" w14:textId="7F5494D1" w:rsidR="00BD2EF2" w:rsidRPr="006B355E" w:rsidRDefault="00BD2EF2" w:rsidP="00BD2EF2">
            <w:pPr>
              <w:pStyle w:val="Bodyjustified"/>
              <w:jc w:val="left"/>
            </w:pPr>
            <w:r w:rsidRPr="00E959D1">
              <w:t>Capacitance</w:t>
            </w:r>
          </w:p>
        </w:tc>
        <w:tc>
          <w:tcPr>
            <w:tcW w:w="964" w:type="dxa"/>
            <w:tcBorders>
              <w:top w:val="nil"/>
              <w:bottom w:val="nil"/>
            </w:tcBorders>
          </w:tcPr>
          <w:p w14:paraId="18490192" w14:textId="6ADE2004" w:rsidR="00BD2EF2" w:rsidRPr="006B355E" w:rsidRDefault="00BD2EF2" w:rsidP="00BD2EF2">
            <w:pPr>
              <w:pStyle w:val="Bodyjustified"/>
            </w:pPr>
            <w:r w:rsidRPr="006B355E">
              <w:t>C</w:t>
            </w:r>
          </w:p>
        </w:tc>
        <w:tc>
          <w:tcPr>
            <w:tcW w:w="1928" w:type="dxa"/>
            <w:gridSpan w:val="2"/>
            <w:tcBorders>
              <w:top w:val="nil"/>
              <w:bottom w:val="nil"/>
            </w:tcBorders>
          </w:tcPr>
          <w:p w14:paraId="43CDF689" w14:textId="667F30A9" w:rsidR="00BD2EF2" w:rsidRPr="006B355E" w:rsidRDefault="00BD2EF2" w:rsidP="00BD2EF2">
            <w:pPr>
              <w:pStyle w:val="Bodyjustified"/>
            </w:pPr>
            <w:r w:rsidRPr="006B355E">
              <w:t>Note 1</w:t>
            </w:r>
          </w:p>
        </w:tc>
        <w:tc>
          <w:tcPr>
            <w:tcW w:w="850" w:type="dxa"/>
            <w:tcBorders>
              <w:top w:val="nil"/>
              <w:bottom w:val="nil"/>
            </w:tcBorders>
          </w:tcPr>
          <w:p w14:paraId="4F77BDF6" w14:textId="387AC34C" w:rsidR="00BD2EF2" w:rsidRPr="006B355E" w:rsidRDefault="00BD2EF2" w:rsidP="00BD2EF2">
            <w:pPr>
              <w:pStyle w:val="Bodyjustified"/>
            </w:pPr>
            <w:r>
              <w:rPr>
                <w:rFonts w:cs="Arial"/>
              </w:rPr>
              <w:t>µ</w:t>
            </w:r>
            <w:r>
              <w:t>F</w:t>
            </w:r>
          </w:p>
        </w:tc>
      </w:tr>
      <w:tr w:rsidR="00BD2EF2" w:rsidRPr="006B355E" w14:paraId="298B2CF9" w14:textId="77777777" w:rsidTr="00BD2EF2">
        <w:trPr>
          <w:cantSplit/>
          <w:trHeight w:val="284"/>
        </w:trPr>
        <w:tc>
          <w:tcPr>
            <w:tcW w:w="2864" w:type="dxa"/>
            <w:tcBorders>
              <w:top w:val="nil"/>
              <w:bottom w:val="nil"/>
            </w:tcBorders>
          </w:tcPr>
          <w:p w14:paraId="2AA710C4" w14:textId="77777777" w:rsidR="00BD2EF2" w:rsidRPr="006B355E" w:rsidRDefault="00BD2EF2" w:rsidP="00BD2EF2">
            <w:pPr>
              <w:pStyle w:val="Bodyjustified"/>
              <w:jc w:val="left"/>
            </w:pPr>
          </w:p>
        </w:tc>
        <w:tc>
          <w:tcPr>
            <w:tcW w:w="2891" w:type="dxa"/>
            <w:tcBorders>
              <w:top w:val="nil"/>
              <w:bottom w:val="nil"/>
            </w:tcBorders>
          </w:tcPr>
          <w:p w14:paraId="663AF52F" w14:textId="632B69B3" w:rsidR="00BD2EF2" w:rsidRPr="006B355E" w:rsidRDefault="00BD2EF2" w:rsidP="00BD2EF2">
            <w:pPr>
              <w:pStyle w:val="Bodyjustified"/>
              <w:jc w:val="left"/>
            </w:pPr>
            <w:r w:rsidRPr="006B355E">
              <w:t>Change in Capacitance</w:t>
            </w:r>
          </w:p>
        </w:tc>
        <w:tc>
          <w:tcPr>
            <w:tcW w:w="964" w:type="dxa"/>
            <w:tcBorders>
              <w:top w:val="nil"/>
              <w:bottom w:val="nil"/>
            </w:tcBorders>
          </w:tcPr>
          <w:p w14:paraId="7EDCFEF0" w14:textId="1382DEAF" w:rsidR="00BD2EF2" w:rsidRPr="006B355E" w:rsidRDefault="00BD2EF2" w:rsidP="00BD2EF2">
            <w:pPr>
              <w:pStyle w:val="Bodyjustified"/>
            </w:pPr>
            <w:r w:rsidRPr="006B355E">
              <w:t>ΔC/C</w:t>
            </w:r>
          </w:p>
        </w:tc>
        <w:tc>
          <w:tcPr>
            <w:tcW w:w="964" w:type="dxa"/>
            <w:tcBorders>
              <w:top w:val="nil"/>
              <w:bottom w:val="nil"/>
            </w:tcBorders>
          </w:tcPr>
          <w:p w14:paraId="5ECA4D3B" w14:textId="1EA58D35" w:rsidR="00BD2EF2" w:rsidRPr="006B355E" w:rsidRDefault="00BD2EF2" w:rsidP="00BD2EF2">
            <w:pPr>
              <w:pStyle w:val="Bodyjustified"/>
            </w:pPr>
            <w:r>
              <w:t>-3</w:t>
            </w:r>
          </w:p>
        </w:tc>
        <w:tc>
          <w:tcPr>
            <w:tcW w:w="964" w:type="dxa"/>
            <w:tcBorders>
              <w:top w:val="nil"/>
              <w:bottom w:val="nil"/>
            </w:tcBorders>
          </w:tcPr>
          <w:p w14:paraId="7F2D287B" w14:textId="5026F57B" w:rsidR="00BD2EF2" w:rsidRPr="006B355E" w:rsidRDefault="00BD2EF2" w:rsidP="00BD2EF2">
            <w:pPr>
              <w:pStyle w:val="Bodyjustified"/>
            </w:pPr>
            <w:r>
              <w:t>+3</w:t>
            </w:r>
          </w:p>
        </w:tc>
        <w:tc>
          <w:tcPr>
            <w:tcW w:w="850" w:type="dxa"/>
            <w:tcBorders>
              <w:top w:val="nil"/>
              <w:bottom w:val="nil"/>
            </w:tcBorders>
          </w:tcPr>
          <w:p w14:paraId="0276FB16" w14:textId="01A4579D" w:rsidR="00BD2EF2" w:rsidRPr="006B355E" w:rsidRDefault="00BD2EF2" w:rsidP="00BD2EF2">
            <w:pPr>
              <w:pStyle w:val="Bodyjustified"/>
            </w:pPr>
            <w:r>
              <w:t>%</w:t>
            </w:r>
          </w:p>
        </w:tc>
      </w:tr>
      <w:tr w:rsidR="00BD2EF2" w:rsidRPr="006B355E" w14:paraId="69C75528" w14:textId="77777777" w:rsidTr="00BD2EF2">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8C1D30A" w14:textId="77777777" w:rsidR="00BD2EF2" w:rsidRDefault="00BD2EF2" w:rsidP="00BD2EF2">
            <w:pPr>
              <w:pStyle w:val="Bodyjustified"/>
              <w:jc w:val="left"/>
            </w:pPr>
            <w:r w:rsidRPr="00FA6CED">
              <w:t>Insulation Resistance</w:t>
            </w:r>
            <w:r>
              <w:t>,</w:t>
            </w:r>
          </w:p>
          <w:p w14:paraId="1B727249" w14:textId="5EC9F887" w:rsidR="00BD2EF2" w:rsidRPr="006B355E" w:rsidRDefault="00BD2EF2" w:rsidP="00BD2EF2">
            <w:pPr>
              <w:pStyle w:val="Bodyjustified"/>
              <w:jc w:val="left"/>
            </w:pPr>
            <w:r>
              <w:t>Dielectric</w:t>
            </w:r>
          </w:p>
        </w:tc>
        <w:tc>
          <w:tcPr>
            <w:tcW w:w="964" w:type="dxa"/>
            <w:tcBorders>
              <w:top w:val="nil"/>
              <w:bottom w:val="nil"/>
            </w:tcBorders>
          </w:tcPr>
          <w:p w14:paraId="10971830" w14:textId="05504CD8" w:rsidR="00BD2EF2" w:rsidRPr="006B355E" w:rsidRDefault="00BD2EF2" w:rsidP="00BD2EF2">
            <w:pPr>
              <w:pStyle w:val="Bodyjustified"/>
            </w:pPr>
            <w:r w:rsidRPr="006B355E">
              <w:t>R</w:t>
            </w:r>
            <w:r w:rsidRPr="006B355E">
              <w:rPr>
                <w:vertAlign w:val="subscript"/>
              </w:rPr>
              <w:t>I</w:t>
            </w:r>
          </w:p>
        </w:tc>
        <w:tc>
          <w:tcPr>
            <w:tcW w:w="964" w:type="dxa"/>
            <w:tcBorders>
              <w:top w:val="nil"/>
              <w:bottom w:val="nil"/>
            </w:tcBorders>
          </w:tcPr>
          <w:p w14:paraId="3786C525" w14:textId="77777777" w:rsidR="00BD2EF2" w:rsidRPr="006B355E" w:rsidRDefault="00BD2EF2" w:rsidP="00BD2EF2">
            <w:pPr>
              <w:pStyle w:val="Bodyjustified"/>
            </w:pPr>
          </w:p>
        </w:tc>
        <w:tc>
          <w:tcPr>
            <w:tcW w:w="964" w:type="dxa"/>
            <w:tcBorders>
              <w:top w:val="nil"/>
              <w:bottom w:val="nil"/>
            </w:tcBorders>
          </w:tcPr>
          <w:p w14:paraId="0F87AFB9" w14:textId="0DB6C3EB" w:rsidR="00BD2EF2" w:rsidRPr="006B355E" w:rsidRDefault="00BD2EF2" w:rsidP="00BD2EF2">
            <w:pPr>
              <w:pStyle w:val="Bodyjustified"/>
            </w:pPr>
          </w:p>
        </w:tc>
        <w:tc>
          <w:tcPr>
            <w:tcW w:w="850" w:type="dxa"/>
            <w:tcBorders>
              <w:top w:val="nil"/>
              <w:bottom w:val="nil"/>
            </w:tcBorders>
          </w:tcPr>
          <w:p w14:paraId="636D0E38" w14:textId="77777777" w:rsidR="00BD2EF2" w:rsidRPr="006B355E" w:rsidRDefault="00BD2EF2" w:rsidP="00BD2EF2">
            <w:pPr>
              <w:pStyle w:val="Bodyjustified"/>
            </w:pPr>
          </w:p>
        </w:tc>
      </w:tr>
      <w:tr w:rsidR="00BD2EF2" w:rsidRPr="006B355E" w14:paraId="652932D7" w14:textId="77777777" w:rsidTr="00BD2EF2">
        <w:trPr>
          <w:cantSplit/>
          <w:trHeight w:val="284"/>
        </w:trPr>
        <w:tc>
          <w:tcPr>
            <w:tcW w:w="2864" w:type="dxa"/>
            <w:tcBorders>
              <w:top w:val="nil"/>
              <w:bottom w:val="nil"/>
            </w:tcBorders>
          </w:tcPr>
          <w:p w14:paraId="1F1ABF11" w14:textId="77777777" w:rsidR="00BD2EF2" w:rsidRPr="006B355E" w:rsidRDefault="00BD2EF2" w:rsidP="00BD2EF2">
            <w:pPr>
              <w:pStyle w:val="Bodyjustified"/>
              <w:jc w:val="left"/>
            </w:pPr>
          </w:p>
        </w:tc>
        <w:tc>
          <w:tcPr>
            <w:tcW w:w="2891" w:type="dxa"/>
            <w:tcBorders>
              <w:top w:val="nil"/>
              <w:bottom w:val="nil"/>
            </w:tcBorders>
          </w:tcPr>
          <w:p w14:paraId="74A0A493" w14:textId="77777777" w:rsidR="00BD2EF2" w:rsidRPr="00FA6CED" w:rsidRDefault="00BD2EF2" w:rsidP="00BD2EF2">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51D69EC0" w14:textId="77777777" w:rsidR="00BD2EF2" w:rsidRDefault="00BD2EF2" w:rsidP="00BD2EF2">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6020B95A" w14:textId="319515A0" w:rsidR="00BD2EF2" w:rsidRPr="006B355E" w:rsidRDefault="00BD2EF2" w:rsidP="00800522">
            <w:pPr>
              <w:pStyle w:val="Bodyjustified"/>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bookmarkStart w:id="38" w:name="_GoBack"/>
            <w:bookmarkEnd w:id="38"/>
          </w:p>
        </w:tc>
        <w:tc>
          <w:tcPr>
            <w:tcW w:w="964" w:type="dxa"/>
            <w:tcBorders>
              <w:top w:val="nil"/>
              <w:bottom w:val="nil"/>
            </w:tcBorders>
          </w:tcPr>
          <w:p w14:paraId="6273AB27" w14:textId="77777777" w:rsidR="00BD2EF2" w:rsidRPr="006B355E" w:rsidRDefault="00BD2EF2" w:rsidP="00BD2EF2">
            <w:pPr>
              <w:pStyle w:val="Bodyjustified"/>
            </w:pPr>
          </w:p>
        </w:tc>
        <w:tc>
          <w:tcPr>
            <w:tcW w:w="964" w:type="dxa"/>
            <w:tcBorders>
              <w:top w:val="nil"/>
              <w:bottom w:val="nil"/>
            </w:tcBorders>
          </w:tcPr>
          <w:p w14:paraId="3F6B67DA" w14:textId="77777777" w:rsidR="00BD2EF2" w:rsidRPr="00FA6CED" w:rsidRDefault="00BD2EF2" w:rsidP="00BD2EF2">
            <w:pPr>
              <w:pStyle w:val="Bodyjustified"/>
              <w:keepNext/>
            </w:pPr>
            <w:r>
              <w:t>Note 1</w:t>
            </w:r>
          </w:p>
          <w:p w14:paraId="167BF00A" w14:textId="77777777" w:rsidR="00BD2EF2" w:rsidRDefault="00BD2EF2" w:rsidP="00BD2EF2">
            <w:pPr>
              <w:pStyle w:val="Bodyjustified"/>
              <w:keepNext/>
            </w:pPr>
            <w:r>
              <w:t>Note 1</w:t>
            </w:r>
          </w:p>
          <w:p w14:paraId="3F804C28" w14:textId="2BB45AF1" w:rsidR="00BD2EF2" w:rsidRPr="006B355E" w:rsidRDefault="00BD2EF2" w:rsidP="00BD2EF2">
            <w:pPr>
              <w:pStyle w:val="Bodyjustified"/>
            </w:pPr>
            <w:r>
              <w:t>Note 1</w:t>
            </w:r>
          </w:p>
        </w:tc>
        <w:tc>
          <w:tcPr>
            <w:tcW w:w="964" w:type="dxa"/>
            <w:tcBorders>
              <w:top w:val="nil"/>
              <w:bottom w:val="nil"/>
            </w:tcBorders>
          </w:tcPr>
          <w:p w14:paraId="4111A8F1" w14:textId="77777777" w:rsidR="00BD2EF2" w:rsidRDefault="00BD2EF2" w:rsidP="00BD2EF2">
            <w:pPr>
              <w:pStyle w:val="Bodyjustified"/>
              <w:keepNext/>
            </w:pPr>
            <w:r>
              <w:t>-</w:t>
            </w:r>
          </w:p>
          <w:p w14:paraId="5D8AF3C6" w14:textId="77777777" w:rsidR="00BD2EF2" w:rsidRDefault="00BD2EF2" w:rsidP="00BD2EF2">
            <w:pPr>
              <w:pStyle w:val="Bodyjustified"/>
              <w:keepNext/>
            </w:pPr>
            <w:r>
              <w:t>-</w:t>
            </w:r>
          </w:p>
          <w:p w14:paraId="0A79E1DF" w14:textId="36B6E50C" w:rsidR="00BD2EF2" w:rsidRPr="006B355E" w:rsidRDefault="00BD2EF2" w:rsidP="00BD2EF2">
            <w:pPr>
              <w:pStyle w:val="Bodyjustified"/>
            </w:pPr>
            <w:r>
              <w:t>-</w:t>
            </w:r>
          </w:p>
        </w:tc>
        <w:tc>
          <w:tcPr>
            <w:tcW w:w="850" w:type="dxa"/>
            <w:tcBorders>
              <w:top w:val="nil"/>
              <w:bottom w:val="nil"/>
            </w:tcBorders>
          </w:tcPr>
          <w:p w14:paraId="217DC957" w14:textId="77777777" w:rsidR="00BD2EF2" w:rsidRPr="00FA6CED" w:rsidRDefault="00BD2EF2" w:rsidP="00BD2EF2">
            <w:pPr>
              <w:pStyle w:val="Bodyjustified"/>
              <w:keepNext/>
            </w:pPr>
            <w:r w:rsidRPr="00FA6CED">
              <w:t>GΩ</w:t>
            </w:r>
          </w:p>
          <w:p w14:paraId="71A1C91F" w14:textId="77777777" w:rsidR="00BD2EF2" w:rsidRDefault="00BD2EF2" w:rsidP="00BD2EF2">
            <w:pPr>
              <w:pStyle w:val="Bodyjustified"/>
              <w:keepNext/>
            </w:pPr>
            <w:r>
              <w:t>M</w:t>
            </w:r>
            <w:r w:rsidRPr="00FA6CED">
              <w:t>Ω.</w:t>
            </w:r>
            <w:r>
              <w:rPr>
                <w:rFonts w:cs="Arial"/>
              </w:rPr>
              <w:t>µ</w:t>
            </w:r>
            <w:r w:rsidRPr="00FA6CED">
              <w:t>F</w:t>
            </w:r>
          </w:p>
          <w:p w14:paraId="00DACE4E" w14:textId="66ADA524" w:rsidR="00BD2EF2" w:rsidRPr="006B355E" w:rsidRDefault="00BD2EF2" w:rsidP="00BD2EF2">
            <w:pPr>
              <w:pStyle w:val="Bodyjustified"/>
            </w:pPr>
            <w:r>
              <w:t>M</w:t>
            </w:r>
            <w:r w:rsidRPr="00FA6CED">
              <w:t>Ω.</w:t>
            </w:r>
            <w:r>
              <w:rPr>
                <w:rFonts w:cs="Arial"/>
              </w:rPr>
              <w:t>µ</w:t>
            </w:r>
            <w:r w:rsidRPr="00FA6CED">
              <w:t>F</w:t>
            </w:r>
          </w:p>
        </w:tc>
      </w:tr>
      <w:tr w:rsidR="00BD2EF2" w:rsidRPr="006B355E" w14:paraId="138C5483" w14:textId="77777777" w:rsidTr="00BD2EF2">
        <w:trPr>
          <w:cantSplit/>
          <w:trHeight w:val="284"/>
        </w:trPr>
        <w:tc>
          <w:tcPr>
            <w:tcW w:w="2864" w:type="dxa"/>
            <w:tcBorders>
              <w:top w:val="nil"/>
              <w:bottom w:val="single" w:sz="4" w:space="0" w:color="auto"/>
            </w:tcBorders>
          </w:tcPr>
          <w:p w14:paraId="0D4A9F0E" w14:textId="77777777" w:rsidR="00BD2EF2" w:rsidRPr="006B355E" w:rsidRDefault="00BD2EF2" w:rsidP="00BD2EF2">
            <w:pPr>
              <w:pStyle w:val="Bodyjustified"/>
              <w:jc w:val="left"/>
            </w:pPr>
          </w:p>
        </w:tc>
        <w:tc>
          <w:tcPr>
            <w:tcW w:w="2891" w:type="dxa"/>
            <w:tcBorders>
              <w:top w:val="nil"/>
              <w:bottom w:val="single" w:sz="4" w:space="0" w:color="auto"/>
            </w:tcBorders>
          </w:tcPr>
          <w:p w14:paraId="02C48227" w14:textId="2EA55216" w:rsidR="00BD2EF2" w:rsidRPr="006B355E" w:rsidRDefault="00BD2EF2" w:rsidP="00BD2EF2">
            <w:pPr>
              <w:pStyle w:val="Bodyjustified"/>
              <w:jc w:val="left"/>
            </w:pPr>
            <w:r w:rsidRPr="006B355E">
              <w:t>Tangent of Loss Angle</w:t>
            </w:r>
          </w:p>
        </w:tc>
        <w:tc>
          <w:tcPr>
            <w:tcW w:w="964" w:type="dxa"/>
            <w:tcBorders>
              <w:top w:val="nil"/>
              <w:bottom w:val="single" w:sz="4" w:space="0" w:color="auto"/>
            </w:tcBorders>
          </w:tcPr>
          <w:p w14:paraId="47C1D022" w14:textId="174AE113" w:rsidR="00BD2EF2" w:rsidRPr="006B355E" w:rsidRDefault="00BD2EF2" w:rsidP="00BD2EF2">
            <w:pPr>
              <w:pStyle w:val="Bodyjustified"/>
            </w:pPr>
            <w:proofErr w:type="spellStart"/>
            <w:r w:rsidRPr="006B355E">
              <w:t>tgδ</w:t>
            </w:r>
            <w:proofErr w:type="spellEnd"/>
          </w:p>
        </w:tc>
        <w:tc>
          <w:tcPr>
            <w:tcW w:w="964" w:type="dxa"/>
            <w:tcBorders>
              <w:top w:val="nil"/>
              <w:bottom w:val="single" w:sz="4" w:space="0" w:color="auto"/>
            </w:tcBorders>
          </w:tcPr>
          <w:p w14:paraId="17C5E6EE" w14:textId="2EA94988" w:rsidR="00BD2EF2" w:rsidRPr="006B355E" w:rsidRDefault="00BD2EF2" w:rsidP="00BD2EF2">
            <w:pPr>
              <w:pStyle w:val="Bodyjustified"/>
            </w:pPr>
            <w:r>
              <w:t>-</w:t>
            </w:r>
          </w:p>
        </w:tc>
        <w:tc>
          <w:tcPr>
            <w:tcW w:w="964" w:type="dxa"/>
            <w:tcBorders>
              <w:top w:val="nil"/>
              <w:bottom w:val="single" w:sz="4" w:space="0" w:color="auto"/>
            </w:tcBorders>
          </w:tcPr>
          <w:p w14:paraId="715A8A82" w14:textId="58CC3B72" w:rsidR="00BD2EF2" w:rsidRPr="006B355E" w:rsidRDefault="009D6DF4" w:rsidP="009D6DF4">
            <w:pPr>
              <w:pStyle w:val="Bodyjustified"/>
            </w:pPr>
            <w:r>
              <w:t>Note 2</w:t>
            </w:r>
          </w:p>
        </w:tc>
        <w:tc>
          <w:tcPr>
            <w:tcW w:w="850" w:type="dxa"/>
            <w:tcBorders>
              <w:top w:val="nil"/>
              <w:bottom w:val="single" w:sz="4" w:space="0" w:color="auto"/>
            </w:tcBorders>
          </w:tcPr>
          <w:p w14:paraId="39808C1F" w14:textId="74D79AD0" w:rsidR="00BD2EF2" w:rsidRPr="006B355E" w:rsidRDefault="00BD2EF2" w:rsidP="00BD2EF2">
            <w:pPr>
              <w:pStyle w:val="Bodyjustified"/>
            </w:pPr>
            <w:r>
              <w:t>-</w:t>
            </w:r>
          </w:p>
        </w:tc>
      </w:tr>
      <w:tr w:rsidR="00BD2EF2" w:rsidRPr="006B355E" w14:paraId="145A7B72" w14:textId="77777777" w:rsidTr="00E939B8">
        <w:trPr>
          <w:cantSplit/>
          <w:trHeight w:val="284"/>
        </w:trPr>
        <w:tc>
          <w:tcPr>
            <w:tcW w:w="2864" w:type="dxa"/>
            <w:tcBorders>
              <w:top w:val="single" w:sz="4" w:space="0" w:color="auto"/>
            </w:tcBorders>
          </w:tcPr>
          <w:p w14:paraId="1C231CA3" w14:textId="17B84855" w:rsidR="00BD2EF2" w:rsidRPr="006B355E" w:rsidRDefault="00BD2EF2" w:rsidP="00BD2EF2">
            <w:pPr>
              <w:pStyle w:val="Bodyjustified"/>
              <w:jc w:val="left"/>
            </w:pPr>
            <w:r>
              <w:t>Temperature Coefficient</w:t>
            </w:r>
          </w:p>
        </w:tc>
        <w:tc>
          <w:tcPr>
            <w:tcW w:w="2891" w:type="dxa"/>
            <w:tcBorders>
              <w:top w:val="single" w:sz="4" w:space="0" w:color="auto"/>
              <w:bottom w:val="single" w:sz="4" w:space="0" w:color="auto"/>
            </w:tcBorders>
          </w:tcPr>
          <w:p w14:paraId="13BBA073" w14:textId="77777777" w:rsidR="00BD2EF2" w:rsidRDefault="00BD2EF2" w:rsidP="00BD2EF2">
            <w:pPr>
              <w:pStyle w:val="Bodyjustified"/>
              <w:jc w:val="left"/>
            </w:pPr>
            <w:r>
              <w:t>Temperature Coefficient</w:t>
            </w:r>
          </w:p>
          <w:p w14:paraId="0A0E49B2" w14:textId="0AEA47AC" w:rsidR="00BD2EF2" w:rsidRPr="006B355E" w:rsidRDefault="00BD2EF2" w:rsidP="009D6DF4">
            <w:pPr>
              <w:pStyle w:val="Bodyjustified"/>
              <w:jc w:val="left"/>
            </w:pPr>
            <w:r>
              <w:t xml:space="preserve">(Note </w:t>
            </w:r>
            <w:r w:rsidR="009D6DF4">
              <w:t>3</w:t>
            </w:r>
            <w:r>
              <w:t>)</w:t>
            </w:r>
          </w:p>
        </w:tc>
        <w:tc>
          <w:tcPr>
            <w:tcW w:w="964" w:type="dxa"/>
            <w:tcBorders>
              <w:top w:val="single" w:sz="4" w:space="0" w:color="auto"/>
              <w:bottom w:val="single" w:sz="4" w:space="0" w:color="auto"/>
            </w:tcBorders>
          </w:tcPr>
          <w:p w14:paraId="612DF925" w14:textId="4C340784" w:rsidR="00BD2EF2" w:rsidRPr="006B355E" w:rsidRDefault="00BD2EF2" w:rsidP="00BD2EF2">
            <w:pPr>
              <w:pStyle w:val="Bodyjustified"/>
            </w:pPr>
            <w:r w:rsidRPr="006B355E">
              <w:t>ΔC/C</w:t>
            </w:r>
          </w:p>
        </w:tc>
        <w:tc>
          <w:tcPr>
            <w:tcW w:w="1928" w:type="dxa"/>
            <w:gridSpan w:val="2"/>
            <w:tcBorders>
              <w:top w:val="single" w:sz="4" w:space="0" w:color="auto"/>
              <w:bottom w:val="single" w:sz="4" w:space="0" w:color="auto"/>
            </w:tcBorders>
          </w:tcPr>
          <w:p w14:paraId="3BBBE538" w14:textId="6B750417" w:rsidR="00BD2EF2" w:rsidRPr="006B355E" w:rsidRDefault="00BD2EF2" w:rsidP="009D6DF4">
            <w:pPr>
              <w:pStyle w:val="Bodyjustified"/>
            </w:pPr>
            <w:r>
              <w:t xml:space="preserve">Note </w:t>
            </w:r>
            <w:r w:rsidR="009D6DF4">
              <w:t>4</w:t>
            </w:r>
          </w:p>
        </w:tc>
        <w:tc>
          <w:tcPr>
            <w:tcW w:w="850" w:type="dxa"/>
            <w:tcBorders>
              <w:top w:val="single" w:sz="4" w:space="0" w:color="auto"/>
              <w:bottom w:val="single" w:sz="4" w:space="0" w:color="auto"/>
            </w:tcBorders>
          </w:tcPr>
          <w:p w14:paraId="32557AF3" w14:textId="438329D8" w:rsidR="00BD2EF2" w:rsidRPr="006B355E" w:rsidRDefault="00BD2EF2" w:rsidP="00BD2EF2">
            <w:pPr>
              <w:pStyle w:val="Bodyjustified"/>
            </w:pPr>
            <w:r>
              <w:t>%</w:t>
            </w:r>
          </w:p>
        </w:tc>
      </w:tr>
      <w:tr w:rsidR="008A03F8" w:rsidRPr="006B355E" w14:paraId="4CB5B808" w14:textId="77777777" w:rsidTr="00E939B8">
        <w:trPr>
          <w:cantSplit/>
          <w:trHeight w:val="284"/>
        </w:trPr>
        <w:tc>
          <w:tcPr>
            <w:tcW w:w="2864" w:type="dxa"/>
            <w:tcBorders>
              <w:top w:val="single" w:sz="4" w:space="0" w:color="auto"/>
              <w:bottom w:val="nil"/>
            </w:tcBorders>
          </w:tcPr>
          <w:p w14:paraId="22EF53AB" w14:textId="77777777" w:rsidR="008A03F8" w:rsidRPr="006B355E" w:rsidRDefault="008A03F8" w:rsidP="00BD2EF2">
            <w:pPr>
              <w:pStyle w:val="Bodyjustified"/>
              <w:keepNext/>
              <w:jc w:val="left"/>
            </w:pPr>
            <w:r w:rsidRPr="006B355E">
              <w:t>Rapid Change of</w:t>
            </w:r>
            <w:r>
              <w:t xml:space="preserve"> </w:t>
            </w:r>
            <w:r w:rsidRPr="006B355E">
              <w:t>Temperature</w:t>
            </w:r>
          </w:p>
        </w:tc>
        <w:tc>
          <w:tcPr>
            <w:tcW w:w="2891" w:type="dxa"/>
            <w:tcBorders>
              <w:top w:val="single" w:sz="4" w:space="0" w:color="auto"/>
              <w:bottom w:val="nil"/>
            </w:tcBorders>
          </w:tcPr>
          <w:p w14:paraId="526981CA" w14:textId="77777777" w:rsidR="008A03F8" w:rsidRPr="006B355E" w:rsidRDefault="008A03F8" w:rsidP="00BD2EF2">
            <w:pPr>
              <w:pStyle w:val="Bodyjustified"/>
              <w:keepNext/>
              <w:jc w:val="left"/>
            </w:pPr>
          </w:p>
        </w:tc>
        <w:tc>
          <w:tcPr>
            <w:tcW w:w="964" w:type="dxa"/>
            <w:tcBorders>
              <w:top w:val="single" w:sz="4" w:space="0" w:color="auto"/>
              <w:bottom w:val="nil"/>
            </w:tcBorders>
          </w:tcPr>
          <w:p w14:paraId="34A504D7" w14:textId="77777777" w:rsidR="008A03F8" w:rsidRPr="006B355E" w:rsidRDefault="008A03F8" w:rsidP="00BD2EF2">
            <w:pPr>
              <w:pStyle w:val="Bodyjustified"/>
              <w:keepNext/>
            </w:pPr>
          </w:p>
        </w:tc>
        <w:tc>
          <w:tcPr>
            <w:tcW w:w="1928" w:type="dxa"/>
            <w:gridSpan w:val="2"/>
            <w:tcBorders>
              <w:top w:val="single" w:sz="4" w:space="0" w:color="auto"/>
              <w:bottom w:val="nil"/>
            </w:tcBorders>
          </w:tcPr>
          <w:p w14:paraId="39B77982" w14:textId="109A8971" w:rsidR="008A03F8" w:rsidRPr="006B355E" w:rsidRDefault="008A03F8" w:rsidP="008A03F8">
            <w:pPr>
              <w:pStyle w:val="Bodyjustified"/>
              <w:keepNext/>
            </w:pPr>
          </w:p>
        </w:tc>
        <w:tc>
          <w:tcPr>
            <w:tcW w:w="850" w:type="dxa"/>
            <w:tcBorders>
              <w:top w:val="single" w:sz="4" w:space="0" w:color="auto"/>
              <w:bottom w:val="nil"/>
            </w:tcBorders>
          </w:tcPr>
          <w:p w14:paraId="4EBD3C0E" w14:textId="77777777" w:rsidR="008A03F8" w:rsidRPr="006B355E" w:rsidRDefault="008A03F8" w:rsidP="00BD2EF2">
            <w:pPr>
              <w:pStyle w:val="Bodyjustified"/>
              <w:keepNext/>
            </w:pPr>
          </w:p>
        </w:tc>
      </w:tr>
      <w:tr w:rsidR="008A03F8" w:rsidRPr="006B355E" w14:paraId="29AB7F62" w14:textId="77777777" w:rsidTr="00E939B8">
        <w:trPr>
          <w:cantSplit/>
          <w:trHeight w:val="283"/>
        </w:trPr>
        <w:tc>
          <w:tcPr>
            <w:tcW w:w="2864" w:type="dxa"/>
            <w:tcBorders>
              <w:top w:val="nil"/>
              <w:bottom w:val="single" w:sz="4" w:space="0" w:color="auto"/>
            </w:tcBorders>
          </w:tcPr>
          <w:p w14:paraId="7261E7AA" w14:textId="77777777" w:rsidR="008A03F8" w:rsidRPr="006B355E" w:rsidRDefault="008A03F8" w:rsidP="005B1061">
            <w:pPr>
              <w:pStyle w:val="Bodyjustified"/>
              <w:jc w:val="left"/>
            </w:pPr>
            <w:r w:rsidRPr="006B355E">
              <w:t>Initial Measurements</w:t>
            </w:r>
          </w:p>
        </w:tc>
        <w:tc>
          <w:tcPr>
            <w:tcW w:w="2891" w:type="dxa"/>
            <w:tcBorders>
              <w:top w:val="nil"/>
              <w:bottom w:val="single" w:sz="4" w:space="0" w:color="auto"/>
            </w:tcBorders>
          </w:tcPr>
          <w:p w14:paraId="31016004" w14:textId="77777777" w:rsidR="008A03F8" w:rsidRPr="006B355E" w:rsidRDefault="008A03F8" w:rsidP="008A03F8">
            <w:pPr>
              <w:pStyle w:val="Bodyjustified"/>
              <w:keepNext/>
              <w:jc w:val="left"/>
            </w:pPr>
            <w:r w:rsidRPr="006B355E">
              <w:t>Capacitance</w:t>
            </w:r>
          </w:p>
        </w:tc>
        <w:tc>
          <w:tcPr>
            <w:tcW w:w="964" w:type="dxa"/>
            <w:tcBorders>
              <w:top w:val="nil"/>
              <w:bottom w:val="single" w:sz="4" w:space="0" w:color="auto"/>
            </w:tcBorders>
          </w:tcPr>
          <w:p w14:paraId="1CCD4BA7" w14:textId="77777777" w:rsidR="008A03F8" w:rsidRPr="006B355E" w:rsidRDefault="008A03F8" w:rsidP="008A03F8">
            <w:pPr>
              <w:pStyle w:val="Bodyjustified"/>
              <w:keepNext/>
            </w:pPr>
            <w:r w:rsidRPr="006B355E">
              <w:t>C</w:t>
            </w:r>
          </w:p>
        </w:tc>
        <w:tc>
          <w:tcPr>
            <w:tcW w:w="1928" w:type="dxa"/>
            <w:gridSpan w:val="2"/>
            <w:tcBorders>
              <w:top w:val="nil"/>
              <w:bottom w:val="single" w:sz="4" w:space="0" w:color="auto"/>
            </w:tcBorders>
          </w:tcPr>
          <w:p w14:paraId="0ADC031D" w14:textId="70055CFC" w:rsidR="008A03F8" w:rsidRPr="006B355E" w:rsidRDefault="00E939B8" w:rsidP="008A03F8">
            <w:pPr>
              <w:pStyle w:val="Bodyjustified"/>
              <w:keepNext/>
            </w:pPr>
            <w:r>
              <w:t>Note 1</w:t>
            </w:r>
          </w:p>
        </w:tc>
        <w:tc>
          <w:tcPr>
            <w:tcW w:w="850" w:type="dxa"/>
            <w:tcBorders>
              <w:top w:val="nil"/>
              <w:bottom w:val="single" w:sz="4" w:space="0" w:color="auto"/>
            </w:tcBorders>
          </w:tcPr>
          <w:p w14:paraId="357020EA" w14:textId="77777777" w:rsidR="008A03F8" w:rsidRPr="006B355E" w:rsidRDefault="008A03F8" w:rsidP="008A03F8">
            <w:pPr>
              <w:pStyle w:val="Bodyjustified"/>
              <w:keepNext/>
            </w:pPr>
            <w:r>
              <w:rPr>
                <w:rFonts w:cs="Arial"/>
              </w:rPr>
              <w:t>µ</w:t>
            </w:r>
            <w:r>
              <w:t>F</w:t>
            </w:r>
          </w:p>
        </w:tc>
      </w:tr>
      <w:tr w:rsidR="008A03F8" w:rsidRPr="006B355E" w14:paraId="1DBA0FCF" w14:textId="77777777" w:rsidTr="00E939B8">
        <w:trPr>
          <w:cantSplit/>
          <w:trHeight w:val="284"/>
        </w:trPr>
        <w:tc>
          <w:tcPr>
            <w:tcW w:w="2864" w:type="dxa"/>
            <w:tcBorders>
              <w:top w:val="single" w:sz="4" w:space="0" w:color="auto"/>
              <w:bottom w:val="nil"/>
            </w:tcBorders>
          </w:tcPr>
          <w:p w14:paraId="3342AC4B" w14:textId="1A28163C" w:rsidR="008A03F8" w:rsidRPr="006B355E" w:rsidRDefault="008A03F8" w:rsidP="008A03F8">
            <w:pPr>
              <w:pStyle w:val="Bodyjustified"/>
              <w:keepNext/>
              <w:jc w:val="left"/>
            </w:pPr>
            <w:r>
              <w:t>Rapid Change of Temperature (continued)</w:t>
            </w:r>
          </w:p>
        </w:tc>
        <w:tc>
          <w:tcPr>
            <w:tcW w:w="2891" w:type="dxa"/>
            <w:tcBorders>
              <w:top w:val="single" w:sz="4" w:space="0" w:color="auto"/>
              <w:bottom w:val="nil"/>
            </w:tcBorders>
          </w:tcPr>
          <w:p w14:paraId="1FD87CFC" w14:textId="1BEFCCC4" w:rsidR="008A03F8" w:rsidRPr="006B355E" w:rsidRDefault="008A03F8" w:rsidP="008A03F8">
            <w:pPr>
              <w:pStyle w:val="Bodyjustified"/>
              <w:keepNext/>
              <w:jc w:val="left"/>
            </w:pPr>
          </w:p>
        </w:tc>
        <w:tc>
          <w:tcPr>
            <w:tcW w:w="964" w:type="dxa"/>
            <w:tcBorders>
              <w:top w:val="single" w:sz="4" w:space="0" w:color="auto"/>
              <w:bottom w:val="nil"/>
            </w:tcBorders>
          </w:tcPr>
          <w:p w14:paraId="4F3F8AD1" w14:textId="6642637E" w:rsidR="008A03F8" w:rsidRPr="006B355E" w:rsidRDefault="008A03F8" w:rsidP="008A03F8">
            <w:pPr>
              <w:pStyle w:val="Bodyjustified"/>
              <w:keepNext/>
            </w:pPr>
          </w:p>
        </w:tc>
        <w:tc>
          <w:tcPr>
            <w:tcW w:w="964" w:type="dxa"/>
            <w:tcBorders>
              <w:top w:val="single" w:sz="4" w:space="0" w:color="auto"/>
              <w:bottom w:val="nil"/>
              <w:right w:val="nil"/>
            </w:tcBorders>
          </w:tcPr>
          <w:p w14:paraId="4323871E" w14:textId="77777777" w:rsidR="008A03F8" w:rsidRPr="006B355E" w:rsidRDefault="008A03F8" w:rsidP="008A03F8">
            <w:pPr>
              <w:pStyle w:val="Bodyjustified"/>
              <w:keepNext/>
            </w:pPr>
          </w:p>
        </w:tc>
        <w:tc>
          <w:tcPr>
            <w:tcW w:w="964" w:type="dxa"/>
            <w:tcBorders>
              <w:top w:val="single" w:sz="4" w:space="0" w:color="auto"/>
              <w:left w:val="nil"/>
              <w:bottom w:val="nil"/>
            </w:tcBorders>
          </w:tcPr>
          <w:p w14:paraId="53BD4167" w14:textId="30E10257" w:rsidR="008A03F8" w:rsidRPr="006B355E" w:rsidRDefault="008A03F8" w:rsidP="008A03F8">
            <w:pPr>
              <w:pStyle w:val="Bodyjustified"/>
              <w:keepNext/>
            </w:pPr>
          </w:p>
        </w:tc>
        <w:tc>
          <w:tcPr>
            <w:tcW w:w="850" w:type="dxa"/>
            <w:tcBorders>
              <w:top w:val="single" w:sz="4" w:space="0" w:color="auto"/>
              <w:bottom w:val="nil"/>
            </w:tcBorders>
          </w:tcPr>
          <w:p w14:paraId="1E82DF37" w14:textId="3BE1F35F" w:rsidR="008A03F8" w:rsidRPr="006B355E" w:rsidRDefault="008A03F8" w:rsidP="008A03F8">
            <w:pPr>
              <w:pStyle w:val="Bodyjustified"/>
              <w:keepNext/>
            </w:pPr>
          </w:p>
        </w:tc>
      </w:tr>
      <w:tr w:rsidR="00E939B8" w:rsidRPr="006B355E" w14:paraId="35109983" w14:textId="77777777" w:rsidTr="00E939B8">
        <w:trPr>
          <w:cantSplit/>
          <w:trHeight w:val="284"/>
        </w:trPr>
        <w:tc>
          <w:tcPr>
            <w:tcW w:w="2864" w:type="dxa"/>
            <w:tcBorders>
              <w:top w:val="nil"/>
              <w:bottom w:val="nil"/>
            </w:tcBorders>
          </w:tcPr>
          <w:p w14:paraId="4227B3B2" w14:textId="5B422BC2" w:rsidR="00E939B8" w:rsidRPr="006B355E" w:rsidRDefault="00E939B8" w:rsidP="008A03F8">
            <w:pPr>
              <w:pStyle w:val="Bodyjustified"/>
              <w:keepNext/>
              <w:jc w:val="left"/>
            </w:pPr>
            <w:r w:rsidRPr="006B355E">
              <w:t>Final Measurements</w:t>
            </w:r>
          </w:p>
        </w:tc>
        <w:tc>
          <w:tcPr>
            <w:tcW w:w="2891" w:type="dxa"/>
            <w:tcBorders>
              <w:top w:val="nil"/>
              <w:bottom w:val="nil"/>
            </w:tcBorders>
          </w:tcPr>
          <w:p w14:paraId="08259872" w14:textId="1495AB8A" w:rsidR="00E939B8" w:rsidRPr="006B355E" w:rsidRDefault="00E939B8" w:rsidP="008A03F8">
            <w:pPr>
              <w:pStyle w:val="Bodyjustified"/>
              <w:keepNext/>
              <w:jc w:val="left"/>
            </w:pPr>
            <w:r w:rsidRPr="006B355E">
              <w:t>Capacitance</w:t>
            </w:r>
          </w:p>
        </w:tc>
        <w:tc>
          <w:tcPr>
            <w:tcW w:w="964" w:type="dxa"/>
            <w:tcBorders>
              <w:top w:val="nil"/>
              <w:bottom w:val="nil"/>
            </w:tcBorders>
          </w:tcPr>
          <w:p w14:paraId="25560CA8" w14:textId="4CE27C7D" w:rsidR="00E939B8" w:rsidRPr="006B355E" w:rsidRDefault="00E939B8" w:rsidP="008A03F8">
            <w:pPr>
              <w:pStyle w:val="Bodyjustified"/>
              <w:keepNext/>
            </w:pPr>
            <w:r w:rsidRPr="006B355E">
              <w:t>C</w:t>
            </w:r>
          </w:p>
        </w:tc>
        <w:tc>
          <w:tcPr>
            <w:tcW w:w="1928" w:type="dxa"/>
            <w:gridSpan w:val="2"/>
            <w:tcBorders>
              <w:top w:val="nil"/>
              <w:bottom w:val="nil"/>
            </w:tcBorders>
          </w:tcPr>
          <w:p w14:paraId="644E84B9" w14:textId="6C36981B" w:rsidR="00E939B8" w:rsidRPr="006B355E" w:rsidRDefault="00E939B8" w:rsidP="008A03F8">
            <w:pPr>
              <w:pStyle w:val="Bodyjustified"/>
              <w:keepNext/>
            </w:pPr>
            <w:r>
              <w:t>Note 1</w:t>
            </w:r>
          </w:p>
        </w:tc>
        <w:tc>
          <w:tcPr>
            <w:tcW w:w="850" w:type="dxa"/>
            <w:tcBorders>
              <w:top w:val="nil"/>
              <w:bottom w:val="nil"/>
            </w:tcBorders>
          </w:tcPr>
          <w:p w14:paraId="3346900A" w14:textId="27CE9975" w:rsidR="00E939B8" w:rsidRDefault="00E939B8" w:rsidP="008A03F8">
            <w:pPr>
              <w:pStyle w:val="Bodyjustified"/>
              <w:keepNext/>
              <w:rPr>
                <w:rFonts w:cs="Arial"/>
              </w:rPr>
            </w:pPr>
            <w:r>
              <w:rPr>
                <w:rFonts w:cs="Arial"/>
              </w:rPr>
              <w:t>µ</w:t>
            </w:r>
            <w:r>
              <w:t>F</w:t>
            </w:r>
          </w:p>
        </w:tc>
      </w:tr>
      <w:tr w:rsidR="00001D1C" w:rsidRPr="006B355E" w14:paraId="297DC2CF" w14:textId="77777777" w:rsidTr="00001D1C">
        <w:trPr>
          <w:cantSplit/>
          <w:trHeight w:val="284"/>
        </w:trPr>
        <w:tc>
          <w:tcPr>
            <w:tcW w:w="2864" w:type="dxa"/>
            <w:tcBorders>
              <w:top w:val="nil"/>
              <w:bottom w:val="nil"/>
            </w:tcBorders>
          </w:tcPr>
          <w:p w14:paraId="05FD2EFA" w14:textId="77777777" w:rsidR="00001D1C" w:rsidRPr="006B355E" w:rsidRDefault="00001D1C" w:rsidP="008A03F8">
            <w:pPr>
              <w:pStyle w:val="Bodyjustified"/>
              <w:keepNext/>
              <w:keepLines/>
              <w:jc w:val="left"/>
            </w:pPr>
          </w:p>
        </w:tc>
        <w:tc>
          <w:tcPr>
            <w:tcW w:w="2891" w:type="dxa"/>
            <w:tcBorders>
              <w:top w:val="nil"/>
              <w:bottom w:val="nil"/>
            </w:tcBorders>
          </w:tcPr>
          <w:p w14:paraId="5CFFD7D4" w14:textId="77777777" w:rsidR="00001D1C" w:rsidRPr="006B355E" w:rsidRDefault="00001D1C" w:rsidP="008A03F8">
            <w:pPr>
              <w:pStyle w:val="Bodyjustified"/>
              <w:keepNext/>
              <w:keepLines/>
              <w:jc w:val="left"/>
            </w:pPr>
            <w:r w:rsidRPr="006B355E">
              <w:t>Change in Capacitance</w:t>
            </w:r>
          </w:p>
        </w:tc>
        <w:tc>
          <w:tcPr>
            <w:tcW w:w="964" w:type="dxa"/>
            <w:tcBorders>
              <w:top w:val="nil"/>
              <w:bottom w:val="nil"/>
            </w:tcBorders>
          </w:tcPr>
          <w:p w14:paraId="5E07C3E5" w14:textId="77777777" w:rsidR="00001D1C" w:rsidRPr="006B355E" w:rsidRDefault="00001D1C" w:rsidP="008A03F8">
            <w:pPr>
              <w:pStyle w:val="Bodyjustified"/>
              <w:keepNext/>
              <w:keepLines/>
            </w:pPr>
            <w:r w:rsidRPr="006B355E">
              <w:t>ΔC/C</w:t>
            </w:r>
          </w:p>
        </w:tc>
        <w:tc>
          <w:tcPr>
            <w:tcW w:w="964" w:type="dxa"/>
            <w:tcBorders>
              <w:top w:val="nil"/>
              <w:bottom w:val="nil"/>
            </w:tcBorders>
          </w:tcPr>
          <w:p w14:paraId="6AF306E6" w14:textId="77777777" w:rsidR="00001D1C" w:rsidRPr="006B355E" w:rsidRDefault="00001D1C" w:rsidP="008A03F8">
            <w:pPr>
              <w:pStyle w:val="Bodyjustified"/>
              <w:keepNext/>
              <w:keepLines/>
            </w:pPr>
            <w:r>
              <w:t>-</w:t>
            </w:r>
            <w:r w:rsidR="001E1B85">
              <w:t>3</w:t>
            </w:r>
          </w:p>
        </w:tc>
        <w:tc>
          <w:tcPr>
            <w:tcW w:w="964" w:type="dxa"/>
            <w:tcBorders>
              <w:top w:val="nil"/>
              <w:bottom w:val="nil"/>
            </w:tcBorders>
          </w:tcPr>
          <w:p w14:paraId="085C962D" w14:textId="77777777" w:rsidR="00001D1C" w:rsidRPr="006B355E" w:rsidRDefault="00001D1C" w:rsidP="008A03F8">
            <w:pPr>
              <w:pStyle w:val="Bodyjustified"/>
              <w:keepNext/>
              <w:keepLines/>
            </w:pPr>
            <w:r>
              <w:t>+</w:t>
            </w:r>
            <w:r w:rsidR="001E1B85">
              <w:t>3</w:t>
            </w:r>
          </w:p>
        </w:tc>
        <w:tc>
          <w:tcPr>
            <w:tcW w:w="850" w:type="dxa"/>
            <w:tcBorders>
              <w:top w:val="nil"/>
              <w:bottom w:val="nil"/>
            </w:tcBorders>
          </w:tcPr>
          <w:p w14:paraId="62F9F01F" w14:textId="77777777" w:rsidR="00001D1C" w:rsidRPr="006B355E" w:rsidRDefault="00001D1C" w:rsidP="008A03F8">
            <w:pPr>
              <w:pStyle w:val="Bodyjustified"/>
              <w:keepNext/>
              <w:keepLines/>
            </w:pPr>
            <w:r>
              <w:t>%</w:t>
            </w:r>
          </w:p>
        </w:tc>
      </w:tr>
      <w:tr w:rsidR="00001D1C" w:rsidRPr="006B355E" w14:paraId="5E633750" w14:textId="77777777" w:rsidTr="00001D1C">
        <w:trPr>
          <w:cantSplit/>
          <w:trHeight w:val="284"/>
        </w:trPr>
        <w:tc>
          <w:tcPr>
            <w:tcW w:w="2864" w:type="dxa"/>
            <w:tcBorders>
              <w:top w:val="nil"/>
              <w:bottom w:val="single" w:sz="4" w:space="0" w:color="auto"/>
            </w:tcBorders>
          </w:tcPr>
          <w:p w14:paraId="58A7481A" w14:textId="77777777" w:rsidR="00001D1C" w:rsidRPr="006B355E" w:rsidRDefault="00001D1C" w:rsidP="005B1061">
            <w:pPr>
              <w:pStyle w:val="Bodyjustified"/>
              <w:jc w:val="left"/>
            </w:pPr>
          </w:p>
        </w:tc>
        <w:tc>
          <w:tcPr>
            <w:tcW w:w="2891" w:type="dxa"/>
            <w:tcBorders>
              <w:top w:val="nil"/>
              <w:bottom w:val="single" w:sz="4" w:space="0" w:color="auto"/>
            </w:tcBorders>
          </w:tcPr>
          <w:p w14:paraId="24860389"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44425C7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40E0FAF8" w14:textId="77777777" w:rsidR="00001D1C" w:rsidRPr="006B355E" w:rsidRDefault="00001D1C" w:rsidP="005B1061">
            <w:pPr>
              <w:pStyle w:val="Bodyjustified"/>
            </w:pPr>
            <w:r>
              <w:t>-</w:t>
            </w:r>
          </w:p>
        </w:tc>
        <w:tc>
          <w:tcPr>
            <w:tcW w:w="964" w:type="dxa"/>
            <w:tcBorders>
              <w:top w:val="nil"/>
              <w:bottom w:val="single" w:sz="4" w:space="0" w:color="auto"/>
            </w:tcBorders>
          </w:tcPr>
          <w:p w14:paraId="1208E479" w14:textId="5727A34E" w:rsidR="00001D1C" w:rsidRPr="006B355E" w:rsidRDefault="002F6450" w:rsidP="002F6450">
            <w:pPr>
              <w:pStyle w:val="Bodyjustified"/>
            </w:pPr>
            <w:r>
              <w:t xml:space="preserve">Note </w:t>
            </w:r>
            <w:r w:rsidR="001E1B85">
              <w:t>1</w:t>
            </w:r>
          </w:p>
        </w:tc>
        <w:tc>
          <w:tcPr>
            <w:tcW w:w="850" w:type="dxa"/>
            <w:tcBorders>
              <w:top w:val="nil"/>
              <w:bottom w:val="single" w:sz="4" w:space="0" w:color="auto"/>
            </w:tcBorders>
          </w:tcPr>
          <w:p w14:paraId="7A31AA67" w14:textId="77777777" w:rsidR="00001D1C" w:rsidRPr="006B355E" w:rsidRDefault="00001D1C" w:rsidP="005B1061">
            <w:pPr>
              <w:pStyle w:val="Bodyjustified"/>
            </w:pPr>
            <w:r>
              <w:t>-</w:t>
            </w:r>
          </w:p>
        </w:tc>
      </w:tr>
      <w:tr w:rsidR="004C0905" w:rsidRPr="006B355E" w14:paraId="49FE5F7E" w14:textId="77777777" w:rsidTr="009543BD">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E520FA">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77777777" w:rsidR="009543BD" w:rsidRPr="006B355E" w:rsidRDefault="009543BD" w:rsidP="005F5E5C">
            <w:pPr>
              <w:pStyle w:val="Bodyjustified"/>
              <w:keepNext/>
            </w:pPr>
            <w:r w:rsidRPr="006B355E">
              <w:t>Note 1</w:t>
            </w:r>
          </w:p>
        </w:tc>
        <w:tc>
          <w:tcPr>
            <w:tcW w:w="850" w:type="dxa"/>
            <w:tcBorders>
              <w:top w:val="nil"/>
              <w:bottom w:val="nil"/>
            </w:tcBorders>
          </w:tcPr>
          <w:p w14:paraId="29549C5C" w14:textId="77777777" w:rsidR="009543BD" w:rsidRPr="006B355E" w:rsidRDefault="00871F3B" w:rsidP="005F5E5C">
            <w:pPr>
              <w:pStyle w:val="Bodyjustified"/>
              <w:keepNext/>
            </w:pPr>
            <w:r>
              <w:rPr>
                <w:rFonts w:cs="Arial"/>
              </w:rPr>
              <w:t>µ</w:t>
            </w:r>
            <w:r w:rsidR="009543BD">
              <w:t>F</w:t>
            </w:r>
          </w:p>
        </w:tc>
      </w:tr>
      <w:tr w:rsidR="004C0905" w:rsidRPr="006B355E" w14:paraId="5B6F73FD" w14:textId="77777777" w:rsidTr="002125F7">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77777777" w:rsidR="004C0905" w:rsidRPr="006B355E" w:rsidRDefault="004C0905" w:rsidP="005F5E5C">
            <w:pPr>
              <w:pStyle w:val="Bodyjustified"/>
              <w:keepNext/>
            </w:pPr>
            <w:r w:rsidRPr="006B355E">
              <w:t>Note 1</w:t>
            </w:r>
          </w:p>
        </w:tc>
        <w:tc>
          <w:tcPr>
            <w:tcW w:w="850" w:type="dxa"/>
            <w:tcBorders>
              <w:top w:val="nil"/>
              <w:bottom w:val="nil"/>
            </w:tcBorders>
          </w:tcPr>
          <w:p w14:paraId="594C33E3" w14:textId="77777777" w:rsidR="004C0905" w:rsidRPr="006B355E" w:rsidRDefault="00871F3B" w:rsidP="005F5E5C">
            <w:pPr>
              <w:pStyle w:val="Bodyjustified"/>
              <w:keepNext/>
            </w:pPr>
            <w:r>
              <w:rPr>
                <w:rFonts w:cs="Arial"/>
              </w:rPr>
              <w:t>µ</w:t>
            </w:r>
            <w:r w:rsidR="006757A2">
              <w:t>F</w:t>
            </w:r>
          </w:p>
        </w:tc>
      </w:tr>
      <w:tr w:rsidR="006757A2" w:rsidRPr="006B355E" w14:paraId="5756F3BB" w14:textId="77777777" w:rsidTr="002125F7">
        <w:trPr>
          <w:cantSplit/>
          <w:trHeight w:val="284"/>
        </w:trPr>
        <w:tc>
          <w:tcPr>
            <w:tcW w:w="2864" w:type="dxa"/>
            <w:tcBorders>
              <w:top w:val="nil"/>
              <w:bottom w:val="nil"/>
            </w:tcBorders>
          </w:tcPr>
          <w:p w14:paraId="5DC199A9" w14:textId="77777777" w:rsidR="006757A2" w:rsidRPr="006B355E" w:rsidRDefault="006757A2" w:rsidP="005F5E5C">
            <w:pPr>
              <w:pStyle w:val="Bodyjustified"/>
              <w:keepNext/>
              <w:jc w:val="left"/>
            </w:pPr>
          </w:p>
        </w:tc>
        <w:tc>
          <w:tcPr>
            <w:tcW w:w="2891" w:type="dxa"/>
            <w:tcBorders>
              <w:top w:val="nil"/>
              <w:bottom w:val="nil"/>
            </w:tcBorders>
          </w:tcPr>
          <w:p w14:paraId="6730BFAF"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4368DDD" w14:textId="77777777" w:rsidR="006757A2" w:rsidRPr="006B355E" w:rsidRDefault="006757A2" w:rsidP="005F5E5C">
            <w:pPr>
              <w:pStyle w:val="Bodyjustified"/>
              <w:keepNext/>
            </w:pPr>
            <w:r w:rsidRPr="006B355E">
              <w:t>ΔC/C</w:t>
            </w:r>
          </w:p>
        </w:tc>
        <w:tc>
          <w:tcPr>
            <w:tcW w:w="964" w:type="dxa"/>
            <w:tcBorders>
              <w:top w:val="nil"/>
              <w:bottom w:val="nil"/>
            </w:tcBorders>
          </w:tcPr>
          <w:p w14:paraId="4BED49B3" w14:textId="77777777" w:rsidR="006757A2" w:rsidRPr="006B355E" w:rsidRDefault="006757A2" w:rsidP="005F5E5C">
            <w:pPr>
              <w:pStyle w:val="Bodyjustified"/>
              <w:keepNext/>
            </w:pPr>
            <w:r>
              <w:t>-3</w:t>
            </w:r>
          </w:p>
        </w:tc>
        <w:tc>
          <w:tcPr>
            <w:tcW w:w="964" w:type="dxa"/>
            <w:tcBorders>
              <w:top w:val="nil"/>
              <w:bottom w:val="nil"/>
            </w:tcBorders>
          </w:tcPr>
          <w:p w14:paraId="69313FE0" w14:textId="77777777" w:rsidR="006757A2" w:rsidRPr="006B355E" w:rsidRDefault="006757A2" w:rsidP="005F5E5C">
            <w:pPr>
              <w:pStyle w:val="Bodyjustified"/>
              <w:keepNext/>
            </w:pPr>
            <w:r>
              <w:t>+3</w:t>
            </w:r>
          </w:p>
        </w:tc>
        <w:tc>
          <w:tcPr>
            <w:tcW w:w="850" w:type="dxa"/>
            <w:tcBorders>
              <w:top w:val="nil"/>
              <w:bottom w:val="nil"/>
            </w:tcBorders>
          </w:tcPr>
          <w:p w14:paraId="216C6B23" w14:textId="77777777" w:rsidR="006757A2" w:rsidRPr="006B355E" w:rsidRDefault="006757A2" w:rsidP="005F5E5C">
            <w:pPr>
              <w:pStyle w:val="Bodyjustified"/>
              <w:keepNext/>
            </w:pPr>
            <w:r>
              <w:t>%</w:t>
            </w:r>
          </w:p>
        </w:tc>
      </w:tr>
      <w:tr w:rsidR="009D6DF4" w:rsidRPr="006B355E" w14:paraId="6B57DB20" w14:textId="77777777" w:rsidTr="002125F7">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77777777" w:rsidR="009D6DF4" w:rsidRPr="006B355E" w:rsidRDefault="009D6DF4" w:rsidP="009D6DF4">
            <w:pPr>
              <w:pStyle w:val="Bodyjustified"/>
              <w:keepNext/>
              <w:jc w:val="left"/>
            </w:pPr>
            <w:r w:rsidRPr="006B355E">
              <w:t>Tangent of Loss Angle</w:t>
            </w:r>
          </w:p>
        </w:tc>
        <w:tc>
          <w:tcPr>
            <w:tcW w:w="964" w:type="dxa"/>
            <w:tcBorders>
              <w:top w:val="nil"/>
              <w:bottom w:val="nil"/>
            </w:tcBorders>
          </w:tcPr>
          <w:p w14:paraId="061D0709" w14:textId="77777777" w:rsidR="009D6DF4" w:rsidRPr="006B355E" w:rsidRDefault="009D6DF4" w:rsidP="009D6DF4">
            <w:pPr>
              <w:pStyle w:val="Bodyjustified"/>
              <w:keepNext/>
            </w:pPr>
            <w:proofErr w:type="spellStart"/>
            <w:r w:rsidRPr="006B355E">
              <w:t>tgδ</w:t>
            </w:r>
            <w:proofErr w:type="spellEnd"/>
          </w:p>
        </w:tc>
        <w:tc>
          <w:tcPr>
            <w:tcW w:w="964" w:type="dxa"/>
            <w:tcBorders>
              <w:top w:val="nil"/>
              <w:bottom w:val="nil"/>
            </w:tcBorders>
          </w:tcPr>
          <w:p w14:paraId="22A3A3D0" w14:textId="77777777" w:rsidR="009D6DF4" w:rsidRPr="006B355E" w:rsidRDefault="009D6DF4" w:rsidP="009D6DF4">
            <w:pPr>
              <w:pStyle w:val="Bodyjustified"/>
              <w:keepNext/>
            </w:pPr>
            <w:r>
              <w:t>-</w:t>
            </w:r>
          </w:p>
        </w:tc>
        <w:tc>
          <w:tcPr>
            <w:tcW w:w="964" w:type="dxa"/>
            <w:tcBorders>
              <w:top w:val="nil"/>
              <w:bottom w:val="nil"/>
            </w:tcBorders>
          </w:tcPr>
          <w:p w14:paraId="7AD0173C" w14:textId="5EFABF86" w:rsidR="009D6DF4" w:rsidRPr="006B355E" w:rsidRDefault="009D6DF4" w:rsidP="009D6DF4">
            <w:pPr>
              <w:pStyle w:val="Bodyjustified"/>
              <w:keepNext/>
            </w:pPr>
            <w:r>
              <w:t>Note 2</w:t>
            </w:r>
          </w:p>
        </w:tc>
        <w:tc>
          <w:tcPr>
            <w:tcW w:w="850" w:type="dxa"/>
            <w:tcBorders>
              <w:top w:val="nil"/>
              <w:bottom w:val="nil"/>
            </w:tcBorders>
          </w:tcPr>
          <w:p w14:paraId="1C184D3D" w14:textId="77777777" w:rsidR="009D6DF4" w:rsidRPr="006B355E" w:rsidRDefault="009D6DF4" w:rsidP="009D6DF4">
            <w:pPr>
              <w:pStyle w:val="Bodyjustified"/>
              <w:keepNext/>
            </w:pPr>
            <w:r>
              <w:t>-</w:t>
            </w:r>
          </w:p>
        </w:tc>
      </w:tr>
      <w:tr w:rsidR="006757A2" w:rsidRPr="006B355E" w14:paraId="3115000A" w14:textId="77777777" w:rsidTr="005F5E5C">
        <w:trPr>
          <w:cantSplit/>
          <w:trHeight w:val="284"/>
        </w:trPr>
        <w:tc>
          <w:tcPr>
            <w:tcW w:w="2864" w:type="dxa"/>
            <w:tcBorders>
              <w:top w:val="nil"/>
              <w:bottom w:val="nil"/>
            </w:tcBorders>
          </w:tcPr>
          <w:p w14:paraId="247E3CC8" w14:textId="77777777" w:rsidR="006757A2" w:rsidRPr="006B355E" w:rsidRDefault="006757A2" w:rsidP="005F5E5C">
            <w:pPr>
              <w:pStyle w:val="Bodyjustified"/>
              <w:keepNext/>
              <w:jc w:val="left"/>
            </w:pPr>
          </w:p>
        </w:tc>
        <w:tc>
          <w:tcPr>
            <w:tcW w:w="2891" w:type="dxa"/>
            <w:tcBorders>
              <w:top w:val="nil"/>
              <w:bottom w:val="nil"/>
            </w:tcBorders>
          </w:tcPr>
          <w:p w14:paraId="19EE9CB3" w14:textId="26B0D795" w:rsidR="006757A2" w:rsidRDefault="006757A2" w:rsidP="005F5E5C">
            <w:pPr>
              <w:pStyle w:val="Bodyjustified"/>
              <w:keepNext/>
              <w:jc w:val="left"/>
            </w:pPr>
            <w:r w:rsidRPr="00E26383">
              <w:t>Voltage Proof</w:t>
            </w:r>
            <w:r w:rsidR="002F6450">
              <w:t>,</w:t>
            </w:r>
          </w:p>
          <w:p w14:paraId="71FE42E9" w14:textId="030B1F85" w:rsidR="006757A2" w:rsidRPr="00E26383" w:rsidRDefault="006757A2" w:rsidP="002F6450">
            <w:pPr>
              <w:pStyle w:val="Bodyjustified"/>
              <w:keepNext/>
              <w:jc w:val="left"/>
            </w:pPr>
            <w:r w:rsidRPr="00012870">
              <w:t>Terminal-to-Terminal</w:t>
            </w:r>
          </w:p>
        </w:tc>
        <w:tc>
          <w:tcPr>
            <w:tcW w:w="964" w:type="dxa"/>
            <w:tcBorders>
              <w:top w:val="nil"/>
              <w:bottom w:val="nil"/>
            </w:tcBorders>
          </w:tcPr>
          <w:p w14:paraId="4259D437" w14:textId="77777777" w:rsidR="006757A2" w:rsidRPr="00E26383" w:rsidRDefault="006757A2" w:rsidP="005F5E5C">
            <w:pPr>
              <w:pStyle w:val="Bodyjustified"/>
              <w:keepNext/>
            </w:pPr>
            <w:r w:rsidRPr="00E26383">
              <w:t>VP</w:t>
            </w:r>
          </w:p>
        </w:tc>
        <w:tc>
          <w:tcPr>
            <w:tcW w:w="964" w:type="dxa"/>
            <w:tcBorders>
              <w:top w:val="nil"/>
              <w:bottom w:val="nil"/>
            </w:tcBorders>
          </w:tcPr>
          <w:p w14:paraId="26377C66" w14:textId="287FBF23" w:rsidR="006757A2" w:rsidRPr="006B355E" w:rsidRDefault="006757A2" w:rsidP="002F6450">
            <w:pPr>
              <w:pStyle w:val="Bodyjustified"/>
              <w:keepNext/>
            </w:pPr>
            <w:r>
              <w:t xml:space="preserve">Note </w:t>
            </w:r>
            <w:r w:rsidR="002F6450">
              <w:t>1</w:t>
            </w:r>
          </w:p>
        </w:tc>
        <w:tc>
          <w:tcPr>
            <w:tcW w:w="964" w:type="dxa"/>
            <w:tcBorders>
              <w:top w:val="nil"/>
              <w:bottom w:val="nil"/>
            </w:tcBorders>
          </w:tcPr>
          <w:p w14:paraId="39AC18B7" w14:textId="77777777" w:rsidR="006757A2" w:rsidRPr="006B355E" w:rsidRDefault="006757A2" w:rsidP="005F5E5C">
            <w:pPr>
              <w:pStyle w:val="Bodyjustified"/>
              <w:keepNext/>
            </w:pPr>
            <w:r>
              <w:t>-</w:t>
            </w:r>
          </w:p>
        </w:tc>
        <w:tc>
          <w:tcPr>
            <w:tcW w:w="850" w:type="dxa"/>
            <w:tcBorders>
              <w:top w:val="nil"/>
              <w:bottom w:val="nil"/>
            </w:tcBorders>
          </w:tcPr>
          <w:p w14:paraId="1A3CFF25" w14:textId="77777777" w:rsidR="006757A2" w:rsidRPr="006B355E" w:rsidRDefault="006757A2" w:rsidP="005F5E5C">
            <w:pPr>
              <w:pStyle w:val="Bodyjustified"/>
              <w:keepNext/>
            </w:pPr>
            <w:r>
              <w:t>V</w:t>
            </w:r>
          </w:p>
        </w:tc>
      </w:tr>
      <w:tr w:rsidR="00DF7D81" w:rsidRPr="006B355E" w14:paraId="4CEE3E11" w14:textId="77777777" w:rsidTr="002125F7">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23960802" w:rsidR="00DF7D81" w:rsidRPr="00FA6CED" w:rsidRDefault="00DF7D81" w:rsidP="002F6450">
            <w:pPr>
              <w:pStyle w:val="Bodyjustified"/>
              <w:jc w:val="left"/>
            </w:pPr>
            <w:r w:rsidRPr="00FA6CED">
              <w:t>Insulation Resistance</w:t>
            </w:r>
            <w:r w:rsidR="002F6450">
              <w:t>,</w:t>
            </w:r>
            <w:r>
              <w:t xml:space="preserve"> </w:t>
            </w:r>
            <w:r w:rsidR="002F6450">
              <w:t>Dielectric</w:t>
            </w:r>
          </w:p>
        </w:tc>
        <w:tc>
          <w:tcPr>
            <w:tcW w:w="964" w:type="dxa"/>
            <w:tcBorders>
              <w:top w:val="nil"/>
              <w:bottom w:val="nil"/>
            </w:tcBorders>
          </w:tcPr>
          <w:p w14:paraId="029C2EB5"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3CB87EE4" w14:textId="77777777" w:rsidR="00DF7D81" w:rsidRPr="006B355E" w:rsidRDefault="00DF7D81" w:rsidP="005B1061">
            <w:pPr>
              <w:pStyle w:val="Bodyjustified"/>
            </w:pPr>
          </w:p>
        </w:tc>
        <w:tc>
          <w:tcPr>
            <w:tcW w:w="964" w:type="dxa"/>
            <w:tcBorders>
              <w:top w:val="nil"/>
              <w:bottom w:val="nil"/>
            </w:tcBorders>
          </w:tcPr>
          <w:p w14:paraId="0CE8BFF5" w14:textId="77777777" w:rsidR="00DF7D81" w:rsidRPr="006B355E" w:rsidRDefault="00DF7D81" w:rsidP="005B1061">
            <w:pPr>
              <w:pStyle w:val="Bodyjustified"/>
            </w:pPr>
          </w:p>
        </w:tc>
        <w:tc>
          <w:tcPr>
            <w:tcW w:w="850" w:type="dxa"/>
            <w:tcBorders>
              <w:top w:val="nil"/>
              <w:bottom w:val="nil"/>
            </w:tcBorders>
          </w:tcPr>
          <w:p w14:paraId="5818DD4A" w14:textId="77777777" w:rsidR="00DF7D81" w:rsidRPr="006B355E" w:rsidRDefault="00DF7D81" w:rsidP="005B1061">
            <w:pPr>
              <w:pStyle w:val="Bodyjustified"/>
            </w:pPr>
          </w:p>
        </w:tc>
      </w:tr>
      <w:tr w:rsidR="002125F7" w:rsidRPr="006B355E" w14:paraId="405EAE5E" w14:textId="77777777" w:rsidTr="00586E5A">
        <w:trPr>
          <w:cantSplit/>
          <w:trHeight w:val="284"/>
        </w:trPr>
        <w:tc>
          <w:tcPr>
            <w:tcW w:w="2864" w:type="dxa"/>
            <w:tcBorders>
              <w:top w:val="nil"/>
              <w:bottom w:val="nil"/>
            </w:tcBorders>
          </w:tcPr>
          <w:p w14:paraId="6ACFF860" w14:textId="77777777" w:rsidR="002125F7" w:rsidRPr="006B355E" w:rsidRDefault="002125F7" w:rsidP="005B1061">
            <w:pPr>
              <w:pStyle w:val="Bodyjustified"/>
              <w:jc w:val="left"/>
            </w:pPr>
          </w:p>
        </w:tc>
        <w:tc>
          <w:tcPr>
            <w:tcW w:w="2891" w:type="dxa"/>
            <w:tcBorders>
              <w:top w:val="nil"/>
              <w:bottom w:val="nil"/>
            </w:tcBorders>
          </w:tcPr>
          <w:p w14:paraId="477871C9" w14:textId="77777777" w:rsidR="00D11186" w:rsidRPr="00FA6CED" w:rsidRDefault="00D11186" w:rsidP="00D11186">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72B2100C" w14:textId="77777777" w:rsidR="00D11186"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341E8902" w14:textId="77777777" w:rsidR="002125F7" w:rsidRPr="00FA6CED"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nil"/>
            </w:tcBorders>
          </w:tcPr>
          <w:p w14:paraId="127AD3E4" w14:textId="77777777" w:rsidR="002125F7" w:rsidRPr="00FA6CED" w:rsidRDefault="002125F7" w:rsidP="005B1061">
            <w:pPr>
              <w:pStyle w:val="Bodyjustified"/>
            </w:pPr>
          </w:p>
        </w:tc>
        <w:tc>
          <w:tcPr>
            <w:tcW w:w="964" w:type="dxa"/>
            <w:tcBorders>
              <w:top w:val="nil"/>
              <w:bottom w:val="nil"/>
            </w:tcBorders>
          </w:tcPr>
          <w:p w14:paraId="0D1F9438" w14:textId="46385AA8" w:rsidR="002125F7" w:rsidRDefault="002F6450" w:rsidP="005B1061">
            <w:pPr>
              <w:pStyle w:val="Bodyjustified"/>
            </w:pPr>
            <w:r>
              <w:t xml:space="preserve">Note </w:t>
            </w:r>
            <w:r w:rsidR="009D6DF4">
              <w:t>5</w:t>
            </w:r>
          </w:p>
          <w:p w14:paraId="0F85D946" w14:textId="0219D797" w:rsidR="00586E5A" w:rsidRDefault="002F6450" w:rsidP="000A1A67">
            <w:pPr>
              <w:pStyle w:val="Bodyjustified"/>
            </w:pPr>
            <w:r>
              <w:t xml:space="preserve">Note </w:t>
            </w:r>
            <w:r w:rsidR="009D6DF4">
              <w:t>5</w:t>
            </w:r>
          </w:p>
          <w:p w14:paraId="1CED1D5C" w14:textId="57636D73" w:rsidR="00D11186" w:rsidRPr="00FA6CED" w:rsidRDefault="002F6450" w:rsidP="009D6DF4">
            <w:pPr>
              <w:pStyle w:val="Bodyjustified"/>
            </w:pPr>
            <w:r>
              <w:t xml:space="preserve">Note </w:t>
            </w:r>
            <w:r w:rsidR="009D6DF4">
              <w:t>5</w:t>
            </w:r>
          </w:p>
        </w:tc>
        <w:tc>
          <w:tcPr>
            <w:tcW w:w="964" w:type="dxa"/>
            <w:tcBorders>
              <w:top w:val="nil"/>
              <w:bottom w:val="nil"/>
            </w:tcBorders>
          </w:tcPr>
          <w:p w14:paraId="4F8C1E79" w14:textId="77777777" w:rsidR="002125F7" w:rsidRPr="00FA6CED" w:rsidRDefault="002125F7" w:rsidP="005B1061">
            <w:pPr>
              <w:pStyle w:val="Bodyjustified"/>
            </w:pPr>
            <w:r w:rsidRPr="00FA6CED">
              <w:t>-</w:t>
            </w:r>
          </w:p>
          <w:p w14:paraId="4D79EFCF" w14:textId="77777777" w:rsidR="00586E5A" w:rsidRDefault="002125F7" w:rsidP="000A1A67">
            <w:pPr>
              <w:pStyle w:val="Bodyjustified"/>
            </w:pPr>
            <w:r w:rsidRPr="00FA6CED">
              <w:t>-</w:t>
            </w:r>
          </w:p>
          <w:p w14:paraId="59F1A899" w14:textId="77777777" w:rsidR="00D11186" w:rsidRPr="00FA6CED" w:rsidRDefault="00D11186" w:rsidP="000A1A67">
            <w:pPr>
              <w:pStyle w:val="Bodyjustified"/>
            </w:pPr>
            <w:r>
              <w:t>-</w:t>
            </w:r>
          </w:p>
        </w:tc>
        <w:tc>
          <w:tcPr>
            <w:tcW w:w="850" w:type="dxa"/>
            <w:tcBorders>
              <w:top w:val="nil"/>
              <w:bottom w:val="nil"/>
            </w:tcBorders>
          </w:tcPr>
          <w:p w14:paraId="26DDCB9A" w14:textId="77777777" w:rsidR="002125F7" w:rsidRPr="00FA6CED" w:rsidRDefault="002125F7" w:rsidP="005B1061">
            <w:pPr>
              <w:pStyle w:val="Bodyjustified"/>
            </w:pPr>
            <w:r w:rsidRPr="00FA6CED">
              <w:t>GΩ</w:t>
            </w:r>
          </w:p>
          <w:p w14:paraId="25D89A81" w14:textId="19950AA9" w:rsidR="00586E5A" w:rsidRDefault="002F6450" w:rsidP="000A1A67">
            <w:pPr>
              <w:pStyle w:val="Bodyjustified"/>
            </w:pPr>
            <w:r>
              <w:t>M</w:t>
            </w:r>
            <w:r w:rsidRPr="00FA6CED">
              <w:t>Ω.</w:t>
            </w:r>
            <w:r>
              <w:rPr>
                <w:rFonts w:cs="Arial"/>
              </w:rPr>
              <w:t>µ</w:t>
            </w:r>
            <w:r w:rsidRPr="00FA6CED">
              <w:t>F</w:t>
            </w:r>
          </w:p>
          <w:p w14:paraId="01AC0C40" w14:textId="29A36544" w:rsidR="00D11186" w:rsidRPr="00FA6CED" w:rsidRDefault="002F6450" w:rsidP="002F6450">
            <w:pPr>
              <w:pStyle w:val="Bodyjustified"/>
            </w:pPr>
            <w:r>
              <w:t>M</w:t>
            </w:r>
            <w:r w:rsidRPr="00FA6CED">
              <w:t>Ω.</w:t>
            </w:r>
            <w:r>
              <w:rPr>
                <w:rFonts w:cs="Arial"/>
              </w:rPr>
              <w:t>µ</w:t>
            </w:r>
            <w:r w:rsidRPr="00FA6CED">
              <w:t xml:space="preserve">F </w:t>
            </w:r>
          </w:p>
        </w:tc>
      </w:tr>
      <w:tr w:rsidR="00DF7D81" w:rsidRPr="006B355E" w14:paraId="305151E9" w14:textId="77777777" w:rsidTr="00586E5A">
        <w:trPr>
          <w:cantSplit/>
          <w:trHeight w:val="284"/>
        </w:trPr>
        <w:tc>
          <w:tcPr>
            <w:tcW w:w="2864" w:type="dxa"/>
            <w:tcBorders>
              <w:top w:val="single" w:sz="4" w:space="0" w:color="auto"/>
              <w:bottom w:val="nil"/>
            </w:tcBorders>
          </w:tcPr>
          <w:p w14:paraId="0B54320F"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38110EC4" w14:textId="77777777" w:rsidR="00DF7D81" w:rsidRPr="006B355E" w:rsidRDefault="00DF7D81" w:rsidP="005B1061">
            <w:pPr>
              <w:pStyle w:val="Bodyjustified"/>
              <w:jc w:val="left"/>
            </w:pPr>
          </w:p>
        </w:tc>
        <w:tc>
          <w:tcPr>
            <w:tcW w:w="964" w:type="dxa"/>
            <w:tcBorders>
              <w:top w:val="single" w:sz="4" w:space="0" w:color="auto"/>
              <w:bottom w:val="nil"/>
            </w:tcBorders>
          </w:tcPr>
          <w:p w14:paraId="01703A37" w14:textId="77777777" w:rsidR="00DF7D81" w:rsidRPr="006B355E" w:rsidRDefault="00DF7D81" w:rsidP="005B1061">
            <w:pPr>
              <w:pStyle w:val="Bodyjustified"/>
            </w:pPr>
          </w:p>
        </w:tc>
        <w:tc>
          <w:tcPr>
            <w:tcW w:w="1928" w:type="dxa"/>
            <w:gridSpan w:val="2"/>
            <w:tcBorders>
              <w:top w:val="single" w:sz="4" w:space="0" w:color="auto"/>
              <w:bottom w:val="nil"/>
            </w:tcBorders>
          </w:tcPr>
          <w:p w14:paraId="49760E9F" w14:textId="77777777" w:rsidR="00DF7D81" w:rsidRPr="006B355E" w:rsidRDefault="00DF7D81" w:rsidP="005B1061">
            <w:pPr>
              <w:pStyle w:val="Bodyjustified"/>
            </w:pPr>
          </w:p>
        </w:tc>
        <w:tc>
          <w:tcPr>
            <w:tcW w:w="850" w:type="dxa"/>
            <w:tcBorders>
              <w:top w:val="single" w:sz="4" w:space="0" w:color="auto"/>
              <w:bottom w:val="nil"/>
            </w:tcBorders>
          </w:tcPr>
          <w:p w14:paraId="511BBDE8" w14:textId="77777777" w:rsidR="00DF7D81" w:rsidRPr="006B355E" w:rsidRDefault="00DF7D81" w:rsidP="005B1061">
            <w:pPr>
              <w:pStyle w:val="Bodyjustified"/>
            </w:pPr>
          </w:p>
        </w:tc>
      </w:tr>
      <w:tr w:rsidR="009543BD" w:rsidRPr="006B355E" w14:paraId="50534084" w14:textId="77777777" w:rsidTr="003151CB">
        <w:trPr>
          <w:cantSplit/>
          <w:trHeight w:val="397"/>
        </w:trPr>
        <w:tc>
          <w:tcPr>
            <w:tcW w:w="2864" w:type="dxa"/>
            <w:tcBorders>
              <w:top w:val="nil"/>
              <w:bottom w:val="nil"/>
            </w:tcBorders>
          </w:tcPr>
          <w:p w14:paraId="3AC02F50"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34CDF468" w14:textId="77777777" w:rsidR="009543BD" w:rsidRPr="006B355E" w:rsidRDefault="009543BD" w:rsidP="005B1061">
            <w:pPr>
              <w:pStyle w:val="Bodyjustified"/>
            </w:pPr>
            <w:r w:rsidRPr="006B355E">
              <w:t>C</w:t>
            </w:r>
          </w:p>
        </w:tc>
        <w:tc>
          <w:tcPr>
            <w:tcW w:w="1928" w:type="dxa"/>
            <w:gridSpan w:val="2"/>
            <w:tcBorders>
              <w:top w:val="nil"/>
              <w:bottom w:val="nil"/>
            </w:tcBorders>
          </w:tcPr>
          <w:p w14:paraId="5C25FD24" w14:textId="77777777" w:rsidR="009543BD" w:rsidRPr="006B355E" w:rsidRDefault="009543BD" w:rsidP="005B1061">
            <w:pPr>
              <w:pStyle w:val="Bodyjustified"/>
            </w:pPr>
            <w:r w:rsidRPr="006B355E">
              <w:t>Note 1</w:t>
            </w:r>
          </w:p>
        </w:tc>
        <w:tc>
          <w:tcPr>
            <w:tcW w:w="850" w:type="dxa"/>
            <w:tcBorders>
              <w:top w:val="nil"/>
              <w:bottom w:val="nil"/>
            </w:tcBorders>
          </w:tcPr>
          <w:p w14:paraId="386D333B" w14:textId="77777777" w:rsidR="009543BD" w:rsidRPr="006B355E" w:rsidRDefault="00871F3B" w:rsidP="005B1061">
            <w:pPr>
              <w:pStyle w:val="Bodyjustified"/>
            </w:pPr>
            <w:r>
              <w:rPr>
                <w:rFonts w:cs="Arial"/>
              </w:rPr>
              <w:t>µ</w:t>
            </w:r>
            <w:r w:rsidR="009543BD">
              <w:t>F</w:t>
            </w:r>
          </w:p>
        </w:tc>
      </w:tr>
      <w:tr w:rsidR="00E520FA" w:rsidRPr="006B355E" w14:paraId="3B0599EF" w14:textId="77777777" w:rsidTr="00AB1C01">
        <w:trPr>
          <w:cantSplit/>
          <w:trHeight w:val="283"/>
        </w:trPr>
        <w:tc>
          <w:tcPr>
            <w:tcW w:w="2864" w:type="dxa"/>
            <w:vMerge w:val="restart"/>
            <w:tcBorders>
              <w:top w:val="nil"/>
            </w:tcBorders>
          </w:tcPr>
          <w:p w14:paraId="24DED8E1" w14:textId="77777777" w:rsidR="00E520FA" w:rsidRDefault="00E520FA" w:rsidP="005B1061">
            <w:pPr>
              <w:pStyle w:val="Bodyjustified"/>
              <w:jc w:val="left"/>
              <w:rPr>
                <w:rFonts w:eastAsiaTheme="minorHAnsi"/>
              </w:rPr>
            </w:pPr>
            <w:r w:rsidRPr="006B355E">
              <w:rPr>
                <w:rFonts w:eastAsiaTheme="minorHAnsi"/>
              </w:rPr>
              <w:t>Intermediate Measurements</w:t>
            </w:r>
          </w:p>
          <w:p w14:paraId="1432E9D0" w14:textId="77777777" w:rsidR="00E520FA" w:rsidRPr="006B355E" w:rsidRDefault="00E520FA" w:rsidP="00CF2E26">
            <w:pPr>
              <w:pStyle w:val="Bodyjustified"/>
              <w:jc w:val="left"/>
            </w:pPr>
            <w:r w:rsidRPr="006B355E">
              <w:rPr>
                <w:rFonts w:eastAsiaTheme="minorHAnsi"/>
              </w:rPr>
              <w:t>(1000 hours)</w:t>
            </w:r>
          </w:p>
        </w:tc>
        <w:tc>
          <w:tcPr>
            <w:tcW w:w="2891" w:type="dxa"/>
            <w:tcBorders>
              <w:top w:val="nil"/>
              <w:bottom w:val="nil"/>
            </w:tcBorders>
          </w:tcPr>
          <w:p w14:paraId="00407B47"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44C5F470" w14:textId="77777777" w:rsidR="00E520FA" w:rsidRPr="006B355E" w:rsidRDefault="00E520FA" w:rsidP="005B1061">
            <w:pPr>
              <w:pStyle w:val="Bodyjustified"/>
            </w:pPr>
            <w:r w:rsidRPr="006B355E">
              <w:t>C</w:t>
            </w:r>
          </w:p>
        </w:tc>
        <w:tc>
          <w:tcPr>
            <w:tcW w:w="1928" w:type="dxa"/>
            <w:gridSpan w:val="2"/>
            <w:tcBorders>
              <w:top w:val="nil"/>
              <w:bottom w:val="nil"/>
            </w:tcBorders>
          </w:tcPr>
          <w:p w14:paraId="793F3584" w14:textId="77777777" w:rsidR="00E520FA" w:rsidRPr="006B355E" w:rsidRDefault="00E520FA" w:rsidP="005B1061">
            <w:pPr>
              <w:pStyle w:val="Bodyjustified"/>
            </w:pPr>
            <w:r w:rsidRPr="006B355E">
              <w:t>Note 1</w:t>
            </w:r>
          </w:p>
        </w:tc>
        <w:tc>
          <w:tcPr>
            <w:tcW w:w="850" w:type="dxa"/>
            <w:tcBorders>
              <w:top w:val="nil"/>
              <w:bottom w:val="nil"/>
            </w:tcBorders>
          </w:tcPr>
          <w:p w14:paraId="08F50676" w14:textId="77777777" w:rsidR="00E520FA" w:rsidRPr="006B355E" w:rsidRDefault="00871F3B" w:rsidP="005B1061">
            <w:pPr>
              <w:pStyle w:val="Bodyjustified"/>
            </w:pPr>
            <w:r>
              <w:rPr>
                <w:rFonts w:cs="Arial"/>
              </w:rPr>
              <w:t>µ</w:t>
            </w:r>
            <w:r w:rsidR="00E520FA">
              <w:t>F</w:t>
            </w:r>
          </w:p>
        </w:tc>
      </w:tr>
      <w:tr w:rsidR="00E520FA" w:rsidRPr="006B355E" w14:paraId="34C6A2C8" w14:textId="77777777" w:rsidTr="003151CB">
        <w:trPr>
          <w:cantSplit/>
          <w:trHeight w:val="397"/>
        </w:trPr>
        <w:tc>
          <w:tcPr>
            <w:tcW w:w="2864" w:type="dxa"/>
            <w:vMerge/>
            <w:tcBorders>
              <w:bottom w:val="single" w:sz="4" w:space="0" w:color="auto"/>
            </w:tcBorders>
          </w:tcPr>
          <w:p w14:paraId="60EF4116" w14:textId="77777777" w:rsidR="00E520FA" w:rsidRPr="006B355E" w:rsidRDefault="00E520FA" w:rsidP="005B1061">
            <w:pPr>
              <w:pStyle w:val="Bodyjustified"/>
              <w:jc w:val="left"/>
            </w:pPr>
          </w:p>
        </w:tc>
        <w:tc>
          <w:tcPr>
            <w:tcW w:w="2891" w:type="dxa"/>
            <w:tcBorders>
              <w:top w:val="nil"/>
              <w:bottom w:val="single" w:sz="4" w:space="0" w:color="auto"/>
            </w:tcBorders>
          </w:tcPr>
          <w:p w14:paraId="55A0CBF9" w14:textId="77777777" w:rsidR="00E520FA" w:rsidRPr="006B355E" w:rsidRDefault="00E520FA" w:rsidP="005B1061">
            <w:pPr>
              <w:pStyle w:val="Bodyjustified"/>
              <w:jc w:val="left"/>
            </w:pPr>
            <w:r w:rsidRPr="006B355E">
              <w:t>Change in Capacitance</w:t>
            </w:r>
          </w:p>
        </w:tc>
        <w:tc>
          <w:tcPr>
            <w:tcW w:w="964" w:type="dxa"/>
            <w:tcBorders>
              <w:top w:val="nil"/>
              <w:bottom w:val="single" w:sz="4" w:space="0" w:color="auto"/>
            </w:tcBorders>
          </w:tcPr>
          <w:p w14:paraId="14BDE747" w14:textId="77777777" w:rsidR="00E520FA" w:rsidRPr="006B355E" w:rsidRDefault="00E520FA" w:rsidP="005B1061">
            <w:pPr>
              <w:pStyle w:val="Bodyjustified"/>
            </w:pPr>
            <w:r w:rsidRPr="006B355E">
              <w:t>ΔC/C</w:t>
            </w:r>
          </w:p>
        </w:tc>
        <w:tc>
          <w:tcPr>
            <w:tcW w:w="964" w:type="dxa"/>
            <w:tcBorders>
              <w:top w:val="nil"/>
              <w:bottom w:val="single" w:sz="4" w:space="0" w:color="auto"/>
            </w:tcBorders>
          </w:tcPr>
          <w:p w14:paraId="545E3DC6" w14:textId="77777777" w:rsidR="00E520FA" w:rsidRPr="006B355E" w:rsidRDefault="00E520FA" w:rsidP="005B1061">
            <w:pPr>
              <w:pStyle w:val="Bodyjustified"/>
            </w:pPr>
            <w:r>
              <w:t>-5</w:t>
            </w:r>
          </w:p>
        </w:tc>
        <w:tc>
          <w:tcPr>
            <w:tcW w:w="964" w:type="dxa"/>
            <w:tcBorders>
              <w:top w:val="nil"/>
              <w:bottom w:val="single" w:sz="4" w:space="0" w:color="auto"/>
            </w:tcBorders>
          </w:tcPr>
          <w:p w14:paraId="3E74AA80" w14:textId="77777777" w:rsidR="00E520FA" w:rsidRPr="006B355E" w:rsidRDefault="00E520FA" w:rsidP="005B1061">
            <w:pPr>
              <w:pStyle w:val="Bodyjustified"/>
            </w:pPr>
            <w:r>
              <w:t>+5</w:t>
            </w:r>
          </w:p>
        </w:tc>
        <w:tc>
          <w:tcPr>
            <w:tcW w:w="850" w:type="dxa"/>
            <w:tcBorders>
              <w:top w:val="nil"/>
              <w:bottom w:val="single" w:sz="4" w:space="0" w:color="auto"/>
            </w:tcBorders>
          </w:tcPr>
          <w:p w14:paraId="1CBDB49D" w14:textId="77777777" w:rsidR="00E520FA" w:rsidRPr="006B355E" w:rsidRDefault="00E520FA" w:rsidP="005B1061">
            <w:pPr>
              <w:pStyle w:val="Bodyjustified"/>
            </w:pPr>
            <w:r>
              <w:t>%</w:t>
            </w:r>
          </w:p>
        </w:tc>
      </w:tr>
      <w:tr w:rsidR="00E520FA" w:rsidRPr="006B355E" w14:paraId="6C25FBA3" w14:textId="77777777" w:rsidTr="003151CB">
        <w:trPr>
          <w:cantSplit/>
          <w:trHeight w:val="284"/>
        </w:trPr>
        <w:tc>
          <w:tcPr>
            <w:tcW w:w="2864" w:type="dxa"/>
            <w:vMerge w:val="restart"/>
            <w:tcBorders>
              <w:top w:val="single" w:sz="4" w:space="0" w:color="auto"/>
            </w:tcBorders>
          </w:tcPr>
          <w:p w14:paraId="435FB1E4" w14:textId="77777777" w:rsidR="00E520FA" w:rsidRDefault="00E520FA" w:rsidP="005B1061">
            <w:pPr>
              <w:pStyle w:val="Bodyjustified"/>
              <w:jc w:val="left"/>
              <w:rPr>
                <w:rFonts w:eastAsiaTheme="minorHAnsi"/>
              </w:rPr>
            </w:pPr>
            <w:r w:rsidRPr="006B355E">
              <w:rPr>
                <w:rFonts w:eastAsiaTheme="minorHAnsi"/>
              </w:rPr>
              <w:lastRenderedPageBreak/>
              <w:t>Final Measurements</w:t>
            </w:r>
          </w:p>
          <w:p w14:paraId="49384C7F" w14:textId="2C4010BC" w:rsidR="00E520FA" w:rsidRPr="006B355E" w:rsidRDefault="00E520FA" w:rsidP="009D6DF4">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9D6DF4">
              <w:rPr>
                <w:rFonts w:eastAsiaTheme="minorHAnsi"/>
              </w:rPr>
              <w:t>6</w:t>
            </w:r>
            <w:r>
              <w:rPr>
                <w:rFonts w:eastAsiaTheme="minorHAnsi"/>
              </w:rPr>
              <w:t>)</w:t>
            </w:r>
          </w:p>
        </w:tc>
        <w:tc>
          <w:tcPr>
            <w:tcW w:w="2891" w:type="dxa"/>
            <w:tcBorders>
              <w:top w:val="single" w:sz="4" w:space="0" w:color="auto"/>
              <w:bottom w:val="nil"/>
            </w:tcBorders>
          </w:tcPr>
          <w:p w14:paraId="0FDB87B8" w14:textId="77777777" w:rsidR="00E520FA" w:rsidRPr="006B355E" w:rsidRDefault="00E520FA" w:rsidP="005B1061">
            <w:pPr>
              <w:pStyle w:val="Bodyjustified"/>
              <w:jc w:val="left"/>
            </w:pPr>
            <w:r w:rsidRPr="006B355E">
              <w:t>Capacitance</w:t>
            </w:r>
          </w:p>
        </w:tc>
        <w:tc>
          <w:tcPr>
            <w:tcW w:w="964" w:type="dxa"/>
            <w:tcBorders>
              <w:top w:val="single" w:sz="4" w:space="0" w:color="auto"/>
              <w:bottom w:val="nil"/>
            </w:tcBorders>
          </w:tcPr>
          <w:p w14:paraId="73F260AD" w14:textId="77777777" w:rsidR="00E520FA" w:rsidRPr="006B355E" w:rsidRDefault="00E520FA" w:rsidP="005B1061">
            <w:pPr>
              <w:pStyle w:val="Bodyjustified"/>
            </w:pPr>
            <w:r w:rsidRPr="006B355E">
              <w:t>C</w:t>
            </w:r>
          </w:p>
        </w:tc>
        <w:tc>
          <w:tcPr>
            <w:tcW w:w="1928" w:type="dxa"/>
            <w:gridSpan w:val="2"/>
            <w:tcBorders>
              <w:top w:val="single" w:sz="4" w:space="0" w:color="auto"/>
              <w:bottom w:val="nil"/>
            </w:tcBorders>
          </w:tcPr>
          <w:p w14:paraId="3473CDF3" w14:textId="77777777" w:rsidR="00E520FA" w:rsidRPr="006B355E" w:rsidRDefault="00E520FA" w:rsidP="005B1061">
            <w:pPr>
              <w:pStyle w:val="Bodyjustified"/>
            </w:pPr>
            <w:r w:rsidRPr="006B355E">
              <w:t>Note 1</w:t>
            </w:r>
          </w:p>
        </w:tc>
        <w:tc>
          <w:tcPr>
            <w:tcW w:w="850" w:type="dxa"/>
            <w:tcBorders>
              <w:top w:val="single" w:sz="4" w:space="0" w:color="auto"/>
              <w:bottom w:val="nil"/>
            </w:tcBorders>
          </w:tcPr>
          <w:p w14:paraId="59B0BBEB" w14:textId="77777777" w:rsidR="00E520FA" w:rsidRPr="006B355E" w:rsidRDefault="00871F3B" w:rsidP="005B1061">
            <w:pPr>
              <w:pStyle w:val="Bodyjustified"/>
            </w:pPr>
            <w:r>
              <w:rPr>
                <w:rFonts w:cs="Arial"/>
              </w:rPr>
              <w:t>µ</w:t>
            </w:r>
            <w:r w:rsidR="00E520FA">
              <w:t>F</w:t>
            </w:r>
          </w:p>
        </w:tc>
      </w:tr>
      <w:tr w:rsidR="00E520FA" w:rsidRPr="006B355E" w14:paraId="19C8EA70" w14:textId="77777777" w:rsidTr="00AB1C01">
        <w:trPr>
          <w:cantSplit/>
          <w:trHeight w:val="284"/>
        </w:trPr>
        <w:tc>
          <w:tcPr>
            <w:tcW w:w="2864" w:type="dxa"/>
            <w:vMerge/>
            <w:tcBorders>
              <w:bottom w:val="nil"/>
            </w:tcBorders>
          </w:tcPr>
          <w:p w14:paraId="0833912F" w14:textId="77777777" w:rsidR="00E520FA" w:rsidRPr="006B355E" w:rsidRDefault="00E520FA" w:rsidP="005B1061">
            <w:pPr>
              <w:pStyle w:val="Bodyjustified"/>
              <w:jc w:val="left"/>
            </w:pPr>
          </w:p>
        </w:tc>
        <w:tc>
          <w:tcPr>
            <w:tcW w:w="2891" w:type="dxa"/>
            <w:tcBorders>
              <w:top w:val="nil"/>
              <w:bottom w:val="nil"/>
            </w:tcBorders>
          </w:tcPr>
          <w:p w14:paraId="3D555A04"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0E6B3029" w14:textId="77777777" w:rsidR="00E520FA" w:rsidRPr="006B355E" w:rsidRDefault="00E520FA" w:rsidP="005B1061">
            <w:pPr>
              <w:pStyle w:val="Bodyjustified"/>
            </w:pPr>
            <w:r w:rsidRPr="006B355E">
              <w:t>ΔC/C</w:t>
            </w:r>
          </w:p>
        </w:tc>
        <w:tc>
          <w:tcPr>
            <w:tcW w:w="964" w:type="dxa"/>
            <w:tcBorders>
              <w:top w:val="nil"/>
              <w:bottom w:val="nil"/>
            </w:tcBorders>
          </w:tcPr>
          <w:p w14:paraId="41234D2A" w14:textId="77777777" w:rsidR="00E520FA" w:rsidRPr="006B355E" w:rsidRDefault="00E520FA" w:rsidP="005B1061">
            <w:pPr>
              <w:pStyle w:val="Bodyjustified"/>
            </w:pPr>
            <w:r>
              <w:t>-5</w:t>
            </w:r>
          </w:p>
        </w:tc>
        <w:tc>
          <w:tcPr>
            <w:tcW w:w="964" w:type="dxa"/>
            <w:tcBorders>
              <w:top w:val="nil"/>
              <w:bottom w:val="nil"/>
            </w:tcBorders>
          </w:tcPr>
          <w:p w14:paraId="02542DE9" w14:textId="77777777" w:rsidR="00E520FA" w:rsidRPr="006B355E" w:rsidRDefault="00E520FA" w:rsidP="005B1061">
            <w:pPr>
              <w:pStyle w:val="Bodyjustified"/>
            </w:pPr>
            <w:r>
              <w:t>+5</w:t>
            </w:r>
          </w:p>
        </w:tc>
        <w:tc>
          <w:tcPr>
            <w:tcW w:w="850" w:type="dxa"/>
            <w:tcBorders>
              <w:top w:val="nil"/>
              <w:bottom w:val="nil"/>
            </w:tcBorders>
          </w:tcPr>
          <w:p w14:paraId="7271FB77" w14:textId="77777777" w:rsidR="00E520FA" w:rsidRPr="006B355E" w:rsidRDefault="00E520FA" w:rsidP="005B1061">
            <w:pPr>
              <w:pStyle w:val="Bodyjustified"/>
            </w:pPr>
            <w:r>
              <w:t>%</w:t>
            </w:r>
          </w:p>
        </w:tc>
      </w:tr>
      <w:tr w:rsidR="00001D1C" w:rsidRPr="006B355E" w14:paraId="2B5F49EE" w14:textId="77777777" w:rsidTr="00001D1C">
        <w:trPr>
          <w:cantSplit/>
          <w:trHeight w:val="283"/>
        </w:trPr>
        <w:tc>
          <w:tcPr>
            <w:tcW w:w="2864" w:type="dxa"/>
            <w:tcBorders>
              <w:top w:val="nil"/>
              <w:bottom w:val="nil"/>
            </w:tcBorders>
          </w:tcPr>
          <w:p w14:paraId="4BD68BF3" w14:textId="77777777" w:rsidR="00001D1C" w:rsidRPr="006B355E" w:rsidRDefault="00001D1C" w:rsidP="005B1061">
            <w:pPr>
              <w:pStyle w:val="Bodyjustified"/>
              <w:jc w:val="left"/>
            </w:pPr>
          </w:p>
        </w:tc>
        <w:tc>
          <w:tcPr>
            <w:tcW w:w="2891" w:type="dxa"/>
            <w:tcBorders>
              <w:top w:val="nil"/>
              <w:bottom w:val="nil"/>
            </w:tcBorders>
          </w:tcPr>
          <w:p w14:paraId="00C3CB23"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7254B9BB"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376627BB" w14:textId="77777777" w:rsidR="00001D1C" w:rsidRPr="006B355E" w:rsidRDefault="00001D1C" w:rsidP="005B1061">
            <w:pPr>
              <w:pStyle w:val="Bodyjustified"/>
            </w:pPr>
            <w:r>
              <w:t>-</w:t>
            </w:r>
          </w:p>
        </w:tc>
        <w:tc>
          <w:tcPr>
            <w:tcW w:w="964" w:type="dxa"/>
            <w:tcBorders>
              <w:top w:val="nil"/>
              <w:bottom w:val="nil"/>
            </w:tcBorders>
          </w:tcPr>
          <w:p w14:paraId="650F0C6B" w14:textId="16ADFC95" w:rsidR="00001D1C" w:rsidRPr="006B355E" w:rsidRDefault="009D6DF4" w:rsidP="005B1061">
            <w:pPr>
              <w:pStyle w:val="Bodyjustified"/>
            </w:pPr>
            <w:r>
              <w:t>Note 2</w:t>
            </w:r>
          </w:p>
        </w:tc>
        <w:tc>
          <w:tcPr>
            <w:tcW w:w="850" w:type="dxa"/>
            <w:tcBorders>
              <w:top w:val="nil"/>
              <w:bottom w:val="nil"/>
            </w:tcBorders>
          </w:tcPr>
          <w:p w14:paraId="0D5C5CC3" w14:textId="77777777" w:rsidR="00001D1C" w:rsidRPr="006B355E" w:rsidRDefault="00001D1C" w:rsidP="005B1061">
            <w:pPr>
              <w:pStyle w:val="Bodyjustified"/>
            </w:pPr>
            <w:r>
              <w:t>-</w:t>
            </w:r>
          </w:p>
        </w:tc>
      </w:tr>
      <w:tr w:rsidR="00001D1C" w:rsidRPr="006B355E" w14:paraId="1C2705E3" w14:textId="77777777" w:rsidTr="00001D1C">
        <w:trPr>
          <w:cantSplit/>
          <w:trHeight w:val="284"/>
        </w:trPr>
        <w:tc>
          <w:tcPr>
            <w:tcW w:w="2864" w:type="dxa"/>
            <w:tcBorders>
              <w:top w:val="nil"/>
              <w:bottom w:val="nil"/>
            </w:tcBorders>
          </w:tcPr>
          <w:p w14:paraId="01A405EF" w14:textId="77777777" w:rsidR="00001D1C" w:rsidRPr="006B355E" w:rsidRDefault="00001D1C" w:rsidP="005B1061">
            <w:pPr>
              <w:pStyle w:val="Bodyjustified"/>
              <w:jc w:val="left"/>
            </w:pPr>
          </w:p>
        </w:tc>
        <w:tc>
          <w:tcPr>
            <w:tcW w:w="2891" w:type="dxa"/>
            <w:tcBorders>
              <w:top w:val="nil"/>
              <w:bottom w:val="nil"/>
            </w:tcBorders>
          </w:tcPr>
          <w:p w14:paraId="79B181E6" w14:textId="77777777" w:rsidR="00BD2EF2" w:rsidRDefault="00001D1C" w:rsidP="00BD2EF2">
            <w:pPr>
              <w:pStyle w:val="Bodyjustified"/>
              <w:jc w:val="left"/>
            </w:pPr>
            <w:r w:rsidRPr="00FA6CED">
              <w:t>Insulation Resistance</w:t>
            </w:r>
            <w:r w:rsidR="00BD2EF2">
              <w:t>,</w:t>
            </w:r>
          </w:p>
          <w:p w14:paraId="0C844678" w14:textId="29D146AC" w:rsidR="00001D1C" w:rsidRPr="00FA6CED" w:rsidRDefault="00BD2EF2" w:rsidP="00BD2EF2">
            <w:pPr>
              <w:pStyle w:val="Bodyjustified"/>
              <w:jc w:val="left"/>
            </w:pPr>
            <w:r>
              <w:t>Dielectric</w:t>
            </w:r>
          </w:p>
        </w:tc>
        <w:tc>
          <w:tcPr>
            <w:tcW w:w="964" w:type="dxa"/>
            <w:tcBorders>
              <w:top w:val="nil"/>
              <w:bottom w:val="nil"/>
            </w:tcBorders>
          </w:tcPr>
          <w:p w14:paraId="49901640"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37B2847B" w14:textId="77777777" w:rsidR="00001D1C" w:rsidRPr="006B355E" w:rsidRDefault="00001D1C" w:rsidP="005B1061">
            <w:pPr>
              <w:pStyle w:val="Bodyjustified"/>
            </w:pPr>
          </w:p>
        </w:tc>
        <w:tc>
          <w:tcPr>
            <w:tcW w:w="964" w:type="dxa"/>
            <w:tcBorders>
              <w:top w:val="nil"/>
              <w:bottom w:val="nil"/>
            </w:tcBorders>
          </w:tcPr>
          <w:p w14:paraId="56914224" w14:textId="77777777" w:rsidR="00001D1C" w:rsidRPr="006B355E" w:rsidRDefault="00001D1C" w:rsidP="005B1061">
            <w:pPr>
              <w:pStyle w:val="Bodyjustified"/>
            </w:pPr>
          </w:p>
        </w:tc>
        <w:tc>
          <w:tcPr>
            <w:tcW w:w="850" w:type="dxa"/>
            <w:tcBorders>
              <w:top w:val="nil"/>
              <w:bottom w:val="nil"/>
            </w:tcBorders>
          </w:tcPr>
          <w:p w14:paraId="1DA348A8" w14:textId="77777777" w:rsidR="00001D1C" w:rsidRPr="006B355E" w:rsidRDefault="00001D1C" w:rsidP="005B1061">
            <w:pPr>
              <w:pStyle w:val="Bodyjustified"/>
            </w:pPr>
          </w:p>
        </w:tc>
      </w:tr>
      <w:tr w:rsidR="005D322C" w:rsidRPr="006B355E" w14:paraId="3DFF5476" w14:textId="77777777" w:rsidTr="00362BB4">
        <w:trPr>
          <w:cantSplit/>
          <w:trHeight w:val="284"/>
        </w:trPr>
        <w:tc>
          <w:tcPr>
            <w:tcW w:w="2864" w:type="dxa"/>
            <w:tcBorders>
              <w:top w:val="nil"/>
              <w:bottom w:val="single" w:sz="4" w:space="0" w:color="auto"/>
            </w:tcBorders>
          </w:tcPr>
          <w:p w14:paraId="2019996D" w14:textId="77777777" w:rsidR="005D322C" w:rsidRPr="006B355E" w:rsidRDefault="005D322C" w:rsidP="005D322C">
            <w:pPr>
              <w:pStyle w:val="Bodyjustified"/>
              <w:jc w:val="left"/>
            </w:pPr>
          </w:p>
        </w:tc>
        <w:tc>
          <w:tcPr>
            <w:tcW w:w="2891" w:type="dxa"/>
            <w:tcBorders>
              <w:top w:val="nil"/>
              <w:bottom w:val="single" w:sz="4" w:space="0" w:color="auto"/>
            </w:tcBorders>
          </w:tcPr>
          <w:p w14:paraId="111FBAC6" w14:textId="77777777" w:rsidR="00D11186" w:rsidRPr="00FA6CED" w:rsidRDefault="00D11186" w:rsidP="00D11186">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094CFF0C" w14:textId="77777777" w:rsidR="00D11186"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69E11CEA" w14:textId="77777777" w:rsidR="005D322C" w:rsidRPr="00FA6CED"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single" w:sz="4" w:space="0" w:color="auto"/>
            </w:tcBorders>
          </w:tcPr>
          <w:p w14:paraId="7C1F27A1" w14:textId="77777777" w:rsidR="005D322C" w:rsidRPr="00FA6CED" w:rsidRDefault="005D322C" w:rsidP="005D322C">
            <w:pPr>
              <w:pStyle w:val="Bodyjustified"/>
            </w:pPr>
          </w:p>
        </w:tc>
        <w:tc>
          <w:tcPr>
            <w:tcW w:w="964" w:type="dxa"/>
            <w:tcBorders>
              <w:top w:val="nil"/>
              <w:bottom w:val="single" w:sz="4" w:space="0" w:color="auto"/>
            </w:tcBorders>
          </w:tcPr>
          <w:p w14:paraId="0599267D" w14:textId="0875BFD9" w:rsidR="002F6450" w:rsidRDefault="002F6450" w:rsidP="002F6450">
            <w:pPr>
              <w:pStyle w:val="Bodyjustified"/>
            </w:pPr>
            <w:r>
              <w:t xml:space="preserve">Note </w:t>
            </w:r>
            <w:r w:rsidR="009D6DF4">
              <w:t>5</w:t>
            </w:r>
          </w:p>
          <w:p w14:paraId="5F662CA0" w14:textId="471D76E9" w:rsidR="002F6450" w:rsidRDefault="002F6450" w:rsidP="002F6450">
            <w:pPr>
              <w:pStyle w:val="Bodyjustified"/>
            </w:pPr>
            <w:r>
              <w:t xml:space="preserve">Note </w:t>
            </w:r>
            <w:r w:rsidR="009D6DF4">
              <w:t>5</w:t>
            </w:r>
          </w:p>
          <w:p w14:paraId="704922FF" w14:textId="32F69F0A" w:rsidR="00D11186" w:rsidRPr="00FA6CED" w:rsidRDefault="002F6450" w:rsidP="009D6DF4">
            <w:pPr>
              <w:pStyle w:val="Bodyjustified"/>
            </w:pPr>
            <w:r>
              <w:t xml:space="preserve">Note </w:t>
            </w:r>
            <w:r w:rsidR="009D6DF4">
              <w:t>5</w:t>
            </w:r>
          </w:p>
        </w:tc>
        <w:tc>
          <w:tcPr>
            <w:tcW w:w="964" w:type="dxa"/>
            <w:tcBorders>
              <w:top w:val="nil"/>
              <w:bottom w:val="single" w:sz="4" w:space="0" w:color="auto"/>
            </w:tcBorders>
          </w:tcPr>
          <w:p w14:paraId="40D08B4B" w14:textId="77777777" w:rsidR="005D322C" w:rsidRPr="00FA6CED" w:rsidRDefault="005D322C" w:rsidP="005D322C">
            <w:pPr>
              <w:pStyle w:val="Bodyjustified"/>
            </w:pPr>
            <w:r w:rsidRPr="00FA6CED">
              <w:t>-</w:t>
            </w:r>
          </w:p>
          <w:p w14:paraId="1B7CA36D" w14:textId="77777777" w:rsidR="005D322C" w:rsidRDefault="005D322C" w:rsidP="000B7529">
            <w:pPr>
              <w:pStyle w:val="Bodyjustified"/>
            </w:pPr>
            <w:r w:rsidRPr="00FA6CED">
              <w:t>-</w:t>
            </w:r>
          </w:p>
          <w:p w14:paraId="179644A6" w14:textId="77777777" w:rsidR="00D11186" w:rsidRPr="00FA6CED" w:rsidRDefault="00D11186" w:rsidP="000B7529">
            <w:pPr>
              <w:pStyle w:val="Bodyjustified"/>
            </w:pPr>
            <w:r>
              <w:t>-</w:t>
            </w:r>
          </w:p>
        </w:tc>
        <w:tc>
          <w:tcPr>
            <w:tcW w:w="850" w:type="dxa"/>
            <w:tcBorders>
              <w:top w:val="nil"/>
              <w:bottom w:val="single" w:sz="4" w:space="0" w:color="auto"/>
            </w:tcBorders>
          </w:tcPr>
          <w:p w14:paraId="7AD442AF" w14:textId="77777777" w:rsidR="005D322C" w:rsidRPr="00FA6CED" w:rsidRDefault="005D322C" w:rsidP="005D322C">
            <w:pPr>
              <w:pStyle w:val="Bodyjustified"/>
            </w:pPr>
            <w:r w:rsidRPr="00FA6CED">
              <w:t>GΩ</w:t>
            </w:r>
          </w:p>
          <w:p w14:paraId="3C0F1E1F" w14:textId="0A5C263E" w:rsidR="005D322C" w:rsidRDefault="002F6450" w:rsidP="000B7529">
            <w:pPr>
              <w:pStyle w:val="Bodyjustified"/>
            </w:pPr>
            <w:r>
              <w:t>M</w:t>
            </w:r>
            <w:r w:rsidRPr="00FA6CED">
              <w:t>Ω.</w:t>
            </w:r>
            <w:r>
              <w:rPr>
                <w:rFonts w:cs="Arial"/>
              </w:rPr>
              <w:t>µ</w:t>
            </w:r>
            <w:r w:rsidRPr="00FA6CED">
              <w:t>F</w:t>
            </w:r>
          </w:p>
          <w:p w14:paraId="2B03707E" w14:textId="3B22E24B" w:rsidR="00D11186" w:rsidRPr="00FA6CED" w:rsidRDefault="002F6450" w:rsidP="000B7529">
            <w:pPr>
              <w:pStyle w:val="Bodyjustified"/>
            </w:pPr>
            <w:r>
              <w:t>M</w:t>
            </w:r>
            <w:r w:rsidRPr="00FA6CED">
              <w:t>Ω.</w:t>
            </w:r>
            <w:r>
              <w:rPr>
                <w:rFonts w:cs="Arial"/>
              </w:rPr>
              <w:t>µ</w:t>
            </w:r>
            <w:r w:rsidRPr="00FA6CED">
              <w:t>F</w:t>
            </w:r>
          </w:p>
        </w:tc>
      </w:tr>
    </w:tbl>
    <w:p w14:paraId="3932DDF6" w14:textId="77777777" w:rsidR="001B3FD4" w:rsidRDefault="006172EC" w:rsidP="008D3B76">
      <w:pPr>
        <w:pStyle w:val="NOTES"/>
        <w:keepNext w:val="0"/>
      </w:pPr>
      <w:r>
        <w:t>NOTES:</w:t>
      </w:r>
    </w:p>
    <w:p w14:paraId="6F7A0B38" w14:textId="666675AB" w:rsidR="002D1F7F" w:rsidRPr="002D1F7F" w:rsidRDefault="002D1F7F" w:rsidP="003151CB">
      <w:pPr>
        <w:pStyle w:val="numericallist"/>
        <w:spacing w:after="60"/>
      </w:pPr>
      <w:r w:rsidRPr="002D1F7F">
        <w:t xml:space="preserve">As specified in </w:t>
      </w:r>
      <w:r w:rsidR="002349EC">
        <w:t xml:space="preserve">Para. </w:t>
      </w:r>
      <w:r w:rsidR="002349EC">
        <w:fldChar w:fldCharType="begin"/>
      </w:r>
      <w:r w:rsidR="002349EC">
        <w:instrText xml:space="preserve"> REF _Ref476220809 \r \h </w:instrText>
      </w:r>
      <w:r w:rsidR="002349EC">
        <w:fldChar w:fldCharType="separate"/>
      </w:r>
      <w:r w:rsidR="00252A8D">
        <w:t>2.4.1</w:t>
      </w:r>
      <w:r w:rsidR="002349EC">
        <w:fldChar w:fldCharType="end"/>
      </w:r>
      <w:r w:rsidRPr="002D1F7F">
        <w:t>.</w:t>
      </w:r>
    </w:p>
    <w:p w14:paraId="205FFF43" w14:textId="1FC93D5B" w:rsidR="009D6DF4" w:rsidRDefault="009D6DF4" w:rsidP="003151CB">
      <w:pPr>
        <w:pStyle w:val="numericallist"/>
        <w:spacing w:after="60"/>
      </w:pPr>
      <w:r>
        <w:t>1.5</w:t>
      </w:r>
      <w:r>
        <w:rPr>
          <w:rFonts w:cs="Arial"/>
        </w:rPr>
        <w:t>×</w:t>
      </w:r>
      <w:r>
        <w:t xml:space="preserve"> the limit specified in </w:t>
      </w:r>
      <w:r w:rsidR="002349EC">
        <w:t xml:space="preserve">Para. </w:t>
      </w:r>
      <w:r w:rsidR="002349EC">
        <w:fldChar w:fldCharType="begin"/>
      </w:r>
      <w:r w:rsidR="002349EC">
        <w:instrText xml:space="preserve"> REF _Ref476220809 \r \h </w:instrText>
      </w:r>
      <w:r w:rsidR="002349EC">
        <w:fldChar w:fldCharType="separate"/>
      </w:r>
      <w:r w:rsidR="00252A8D">
        <w:t>2.4.1</w:t>
      </w:r>
      <w:r w:rsidR="002349EC">
        <w:fldChar w:fldCharType="end"/>
      </w:r>
      <w:r>
        <w:t>.</w:t>
      </w:r>
    </w:p>
    <w:p w14:paraId="1EAAAEE1" w14:textId="06D0269D" w:rsidR="00CF2E26" w:rsidRDefault="00CF2E26" w:rsidP="003151CB">
      <w:pPr>
        <w:pStyle w:val="numericallist"/>
        <w:spacing w:after="60"/>
      </w:pPr>
      <w:r>
        <w:t xml:space="preserve">The test method and test conditions shall be as specified in </w:t>
      </w:r>
      <w:r w:rsidR="00D621A3">
        <w:t xml:space="preserve">Para. </w:t>
      </w:r>
      <w:r w:rsidR="00D621A3">
        <w:fldChar w:fldCharType="begin"/>
      </w:r>
      <w:r w:rsidR="00D621A3">
        <w:instrText xml:space="preserve"> REF _Ref476220857 \r \h </w:instrText>
      </w:r>
      <w:r w:rsidR="00D621A3">
        <w:fldChar w:fldCharType="separate"/>
      </w:r>
      <w:r w:rsidR="00D621A3">
        <w:t>2.4.2</w:t>
      </w:r>
      <w:r w:rsidR="00D621A3">
        <w:fldChar w:fldCharType="end"/>
      </w:r>
      <w:r>
        <w:t>.</w:t>
      </w:r>
    </w:p>
    <w:p w14:paraId="1503A69D" w14:textId="1A497177" w:rsidR="00CF2E26" w:rsidRDefault="00CF2E26" w:rsidP="003151CB">
      <w:pPr>
        <w:pStyle w:val="numericallist"/>
        <w:spacing w:after="60"/>
      </w:pPr>
      <w:r>
        <w:t xml:space="preserve">As specified in </w:t>
      </w:r>
      <w:r w:rsidR="002349EC">
        <w:t xml:space="preserve">Para. </w:t>
      </w:r>
      <w:r w:rsidR="002349EC">
        <w:fldChar w:fldCharType="begin"/>
      </w:r>
      <w:r w:rsidR="002349EC">
        <w:instrText xml:space="preserve"> REF _Ref476220857 \r \h </w:instrText>
      </w:r>
      <w:r w:rsidR="002349EC">
        <w:fldChar w:fldCharType="separate"/>
      </w:r>
      <w:r w:rsidR="00252A8D">
        <w:t>2.4.2</w:t>
      </w:r>
      <w:r w:rsidR="002349EC">
        <w:fldChar w:fldCharType="end"/>
      </w:r>
      <w:r>
        <w:t>.</w:t>
      </w:r>
    </w:p>
    <w:p w14:paraId="2D5E1B77" w14:textId="6A630FB1" w:rsidR="00BD2EF2" w:rsidRPr="002D1F7F" w:rsidRDefault="00BD2EF2" w:rsidP="003151CB">
      <w:pPr>
        <w:pStyle w:val="numericallist"/>
        <w:spacing w:after="60"/>
      </w:pPr>
      <w:r>
        <w:t xml:space="preserve">50% of the limit specified in </w:t>
      </w:r>
      <w:r w:rsidR="002349EC">
        <w:t xml:space="preserve">Para. </w:t>
      </w:r>
      <w:r w:rsidR="002349EC">
        <w:fldChar w:fldCharType="begin"/>
      </w:r>
      <w:r w:rsidR="002349EC">
        <w:instrText xml:space="preserve"> REF _Ref476220809 \r \h </w:instrText>
      </w:r>
      <w:r w:rsidR="002349EC">
        <w:fldChar w:fldCharType="separate"/>
      </w:r>
      <w:r w:rsidR="00252A8D">
        <w:t>2.4.1</w:t>
      </w:r>
      <w:r w:rsidR="002349EC">
        <w:fldChar w:fldCharType="end"/>
      </w:r>
      <w:r w:rsidRPr="002D1F7F">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481B8357" w14:textId="77777777" w:rsidR="001B3FD4" w:rsidRDefault="001B3FD4" w:rsidP="00D621A3">
      <w:pPr>
        <w:pStyle w:val="Heading2"/>
      </w:pPr>
      <w:bookmarkStart w:id="39" w:name="_Toc494708869"/>
      <w:r w:rsidRPr="0013347F">
        <w:t>BURN-IN</w:t>
      </w:r>
      <w:r w:rsidR="003C077D">
        <w:t xml:space="preserve"> conditions</w:t>
      </w:r>
      <w:bookmarkEnd w:id="39"/>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5F96619B" w14:textId="77777777" w:rsidTr="00F372B1">
        <w:trPr>
          <w:trHeight w:val="340"/>
        </w:trPr>
        <w:tc>
          <w:tcPr>
            <w:tcW w:w="232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721" w:type="dxa"/>
          </w:tcPr>
          <w:p w14:paraId="05C4A02C" w14:textId="77777777" w:rsidR="00F372B1" w:rsidRPr="001D6644" w:rsidRDefault="00F372B1" w:rsidP="00D621A3">
            <w:pPr>
              <w:pStyle w:val="Bodyjustified"/>
              <w:keepNext/>
            </w:pPr>
            <w:r w:rsidRPr="001D6644">
              <w:t>Conditions</w:t>
            </w:r>
            <w:r>
              <w:t xml:space="preserve"> (Note 1)</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F372B1">
        <w:trPr>
          <w:trHeight w:val="318"/>
        </w:trPr>
        <w:tc>
          <w:tcPr>
            <w:tcW w:w="232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721" w:type="dxa"/>
            <w:vAlign w:val="center"/>
          </w:tcPr>
          <w:p w14:paraId="4AAC0E21" w14:textId="77777777" w:rsidR="00F372B1" w:rsidRPr="001D6644" w:rsidRDefault="00F372B1" w:rsidP="00D621A3">
            <w:pPr>
              <w:pStyle w:val="Bodyjustified"/>
              <w:keepNext/>
            </w:pPr>
            <w:r>
              <w:t>+1</w:t>
            </w:r>
            <w:r w:rsidR="00182C60">
              <w:t>25</w:t>
            </w:r>
            <w:r>
              <w:t xml:space="preserve"> (+0 -5)</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F372B1">
        <w:trPr>
          <w:trHeight w:val="318"/>
        </w:trPr>
        <w:tc>
          <w:tcPr>
            <w:tcW w:w="2324" w:type="dxa"/>
            <w:vAlign w:val="center"/>
          </w:tcPr>
          <w:p w14:paraId="1E7C9951" w14:textId="77777777" w:rsidR="00F372B1" w:rsidRPr="00FA6CED" w:rsidRDefault="00F372B1" w:rsidP="00D621A3">
            <w:pPr>
              <w:pStyle w:val="Bodyjustified"/>
              <w:keepNext/>
              <w:jc w:val="left"/>
            </w:pPr>
            <w:r>
              <w:t>Test Voltage</w:t>
            </w:r>
          </w:p>
        </w:tc>
        <w:tc>
          <w:tcPr>
            <w:tcW w:w="964" w:type="dxa"/>
            <w:vAlign w:val="center"/>
          </w:tcPr>
          <w:p w14:paraId="2D128CDF" w14:textId="77777777" w:rsidR="00F372B1" w:rsidRPr="00FA6CED" w:rsidRDefault="00F372B1" w:rsidP="00D621A3">
            <w:pPr>
              <w:pStyle w:val="Bodyjustified"/>
              <w:keepNext/>
            </w:pPr>
            <w:r>
              <w:t>V</w:t>
            </w:r>
            <w:r w:rsidRPr="00F372B1">
              <w:rPr>
                <w:vertAlign w:val="subscript"/>
              </w:rPr>
              <w:t>T</w:t>
            </w:r>
          </w:p>
        </w:tc>
        <w:tc>
          <w:tcPr>
            <w:tcW w:w="2721" w:type="dxa"/>
            <w:vAlign w:val="center"/>
          </w:tcPr>
          <w:p w14:paraId="3BB315B0" w14:textId="77777777" w:rsidR="00F372B1" w:rsidRPr="00FA6CED" w:rsidRDefault="00F372B1" w:rsidP="00D621A3">
            <w:pPr>
              <w:pStyle w:val="Bodyjustified"/>
              <w:keepNext/>
            </w:pPr>
            <w:r>
              <w:t>1.</w:t>
            </w:r>
            <w:r w:rsidR="00AC49A2">
              <w:t>2</w:t>
            </w:r>
            <w:r>
              <w:t>5</w:t>
            </w:r>
            <w:r>
              <w:rPr>
                <w:rFonts w:cs="Arial"/>
              </w:rPr>
              <w:t>×</w:t>
            </w:r>
            <w:r>
              <w:t>U</w:t>
            </w:r>
            <w:r w:rsidR="00182C60">
              <w:rPr>
                <w:vertAlign w:val="subscript"/>
              </w:rPr>
              <w:t>C</w:t>
            </w:r>
            <w:r>
              <w:t xml:space="preserve"> (Note 2)</w:t>
            </w:r>
          </w:p>
        </w:tc>
        <w:tc>
          <w:tcPr>
            <w:tcW w:w="850" w:type="dxa"/>
            <w:vAlign w:val="center"/>
          </w:tcPr>
          <w:p w14:paraId="6053D023" w14:textId="77777777" w:rsidR="00F372B1" w:rsidRPr="001D6644" w:rsidRDefault="00F372B1" w:rsidP="00D621A3">
            <w:pPr>
              <w:pStyle w:val="Bodyjustified"/>
              <w:keepNext/>
            </w:pPr>
            <w:r>
              <w:t>V</w:t>
            </w:r>
          </w:p>
        </w:tc>
      </w:tr>
    </w:tbl>
    <w:p w14:paraId="529A81A5" w14:textId="77777777" w:rsidR="00F372B1" w:rsidRPr="00007CC7" w:rsidRDefault="00F372B1" w:rsidP="00D621A3">
      <w:pPr>
        <w:pStyle w:val="NOTES"/>
      </w:pPr>
      <w:r>
        <w:t>NOTES:</w:t>
      </w:r>
    </w:p>
    <w:p w14:paraId="0C6C7CB3" w14:textId="77777777" w:rsidR="00042F80" w:rsidRDefault="00B352B0" w:rsidP="003151CB">
      <w:pPr>
        <w:pStyle w:val="numericallist"/>
        <w:keepNex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38F885C4" w14:textId="28707B64" w:rsidR="00F372B1" w:rsidRDefault="00182C60" w:rsidP="00D573ED">
      <w:pPr>
        <w:pStyle w:val="numericallist"/>
      </w:pPr>
      <w:r w:rsidRPr="00F372B1">
        <w:t>U</w:t>
      </w:r>
      <w:r w:rsidRPr="00F714B5">
        <w:rPr>
          <w:vertAlign w:val="subscript"/>
        </w:rPr>
        <w:t>C</w:t>
      </w:r>
      <w:r>
        <w:t xml:space="preserve"> is the applicable Category</w:t>
      </w:r>
      <w:r w:rsidR="00F372B1" w:rsidRPr="00F372B1">
        <w:t xml:space="preserve"> Voltage</w:t>
      </w:r>
      <w:r>
        <w:t>;</w:t>
      </w:r>
      <w:r w:rsidR="00F372B1" w:rsidRPr="00F372B1">
        <w:t xml:space="preserve"> see</w:t>
      </w:r>
      <w:r>
        <w:t xml:space="preserve"> </w:t>
      </w:r>
      <w:r w:rsidR="005262EF">
        <w:t xml:space="preserve">Paras. </w:t>
      </w:r>
      <w:r w:rsidR="005262EF">
        <w:fldChar w:fldCharType="begin"/>
      </w:r>
      <w:r w:rsidR="005262EF">
        <w:instrText xml:space="preserve"> REF _Ref476220291 \r \h </w:instrText>
      </w:r>
      <w:r w:rsidR="005262EF">
        <w:fldChar w:fldCharType="separate"/>
      </w:r>
      <w:r w:rsidR="00252A8D">
        <w:t>1.5</w:t>
      </w:r>
      <w:r w:rsidR="005262EF">
        <w:fldChar w:fldCharType="end"/>
      </w:r>
      <w:r w:rsidR="005262EF">
        <w:t xml:space="preserve"> </w:t>
      </w:r>
      <w:proofErr w:type="gramStart"/>
      <w:r w:rsidR="005262EF">
        <w:t>and</w:t>
      </w:r>
      <w:proofErr w:type="gramEnd"/>
      <w:r w:rsidR="005262EF">
        <w:t xml:space="preserve"> </w:t>
      </w:r>
      <w:r w:rsidR="005262EF">
        <w:rPr>
          <w:rFonts w:cs="Arial"/>
        </w:rPr>
        <w:fldChar w:fldCharType="begin"/>
      </w:r>
      <w:r w:rsidR="005262EF">
        <w:rPr>
          <w:rFonts w:cs="Arial"/>
        </w:rPr>
        <w:instrText xml:space="preserve"> REF _Ref476219901 \r \h </w:instrText>
      </w:r>
      <w:r w:rsidR="005262EF">
        <w:rPr>
          <w:rFonts w:cs="Arial"/>
        </w:rPr>
      </w:r>
      <w:r w:rsidR="005262EF">
        <w:rPr>
          <w:rFonts w:cs="Arial"/>
        </w:rPr>
        <w:fldChar w:fldCharType="separate"/>
      </w:r>
      <w:r w:rsidR="00252A8D">
        <w:rPr>
          <w:rFonts w:cs="Arial"/>
        </w:rPr>
        <w:t>1.4.2</w:t>
      </w:r>
      <w:r w:rsidR="005262EF">
        <w:rPr>
          <w:rFonts w:cs="Arial"/>
        </w:rPr>
        <w:fldChar w:fldCharType="end"/>
      </w:r>
      <w:r w:rsidR="00F372B1">
        <w:t>.</w:t>
      </w:r>
    </w:p>
    <w:sectPr w:rsidR="00F372B1" w:rsidSect="00A15B4B">
      <w:headerReference w:type="default" r:id="rId30"/>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1" w:author="Steve Jeffery" w:date="2018-11-29T09:40:00Z" w:initials="SJ">
    <w:p w14:paraId="27FB4004" w14:textId="0B6CFA74" w:rsidR="008A03F8" w:rsidRDefault="008A03F8">
      <w:pPr>
        <w:pStyle w:val="CommentText"/>
      </w:pPr>
      <w:r>
        <w:rPr>
          <w:rStyle w:val="CommentReference"/>
        </w:rPr>
        <w:annotationRef/>
      </w:r>
      <w:r w:rsidRPr="008A03F8">
        <w:t>Table is amended for clarification and completeness.</w:t>
      </w:r>
    </w:p>
  </w:comment>
  <w:comment w:id="17" w:author="Steve Jeffery" w:date="2018-11-29T09:46:00Z" w:initials="SJ">
    <w:p w14:paraId="20977A40" w14:textId="7A88A04B" w:rsidR="008A03F8" w:rsidRDefault="008A03F8">
      <w:pPr>
        <w:pStyle w:val="CommentText"/>
      </w:pPr>
      <w:r>
        <w:rPr>
          <w:rStyle w:val="CommentReference"/>
        </w:rPr>
        <w:annotationRef/>
      </w:r>
      <w:r>
        <w:t>Details added as required, i.e. Note 2.</w:t>
      </w:r>
    </w:p>
  </w:comment>
  <w:comment w:id="21" w:author="Steve Jeffery" w:date="2018-11-29T09:46:00Z" w:initials="SJ">
    <w:p w14:paraId="667A441F" w14:textId="518398CA" w:rsidR="008A03F8" w:rsidRDefault="008A03F8">
      <w:pPr>
        <w:pStyle w:val="CommentText"/>
      </w:pPr>
      <w:r>
        <w:rPr>
          <w:rStyle w:val="CommentReference"/>
        </w:rPr>
        <w:annotationRef/>
      </w:r>
      <w:r>
        <w:t>Notes added for clarification.</w:t>
      </w:r>
    </w:p>
  </w:comment>
  <w:comment w:id="28" w:author="Steve Jeffery [2]" w:date="2017-01-26T08:23:00Z" w:initials="SJ">
    <w:p w14:paraId="7C07CC6C" w14:textId="0E626E5B" w:rsidR="008A03F8" w:rsidRDefault="008A03F8">
      <w:pPr>
        <w:pStyle w:val="CommentText"/>
      </w:pPr>
      <w:r>
        <w:rPr>
          <w:rStyle w:val="CommentReference"/>
        </w:rPr>
        <w:annotationRef/>
      </w:r>
      <w:r w:rsidRPr="00A21580">
        <w:t>The part of Para 4.2.3(b) which</w:t>
      </w:r>
      <w:r>
        <w:t xml:space="preserve"> defines the mounting of surface mount components in order to perform electrical measurements (and considered to be destructive) is moved to a note to High and Low Temperatures Electrical Measurements.</w:t>
      </w:r>
    </w:p>
    <w:p w14:paraId="196C31EE" w14:textId="77777777" w:rsidR="008A03F8" w:rsidRDefault="008A03F8">
      <w:pPr>
        <w:pStyle w:val="CommentText"/>
      </w:pPr>
    </w:p>
    <w:p w14:paraId="768CBC23" w14:textId="523A50E8" w:rsidR="008A03F8" w:rsidRDefault="008A03F8">
      <w:pPr>
        <w:pStyle w:val="CommentText"/>
      </w:pPr>
      <w:r>
        <w:t xml:space="preserve">The part of </w:t>
      </w:r>
      <w:r w:rsidRPr="007F121F">
        <w:t>Para 4.2.3(b) which would effectively become: “High and Low Temperatures Electrical Measurements may be performed at the end of Chart F3 in order that the sample of components can include any components which passed post-Burn-in Room Temperature Electrical Measurements but subsequently failed External Visual Inspection” is deleted.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FB4004" w15:done="0"/>
  <w15:commentEx w15:paraId="20977A40" w15:done="0"/>
  <w15:commentEx w15:paraId="667A441F" w15:done="0"/>
  <w15:commentEx w15:paraId="768CBC2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C057F" w14:textId="77777777" w:rsidR="00EE0FB1" w:rsidRDefault="00EE0FB1" w:rsidP="000347F0">
      <w:pPr>
        <w:spacing w:after="0" w:line="240" w:lineRule="auto"/>
      </w:pPr>
      <w:r>
        <w:separator/>
      </w:r>
    </w:p>
  </w:endnote>
  <w:endnote w:type="continuationSeparator" w:id="0">
    <w:p w14:paraId="0CE4BB8C" w14:textId="77777777" w:rsidR="00EE0FB1" w:rsidRDefault="00EE0FB1"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7EC7C9" w14:textId="77777777" w:rsidR="00EE0FB1" w:rsidRDefault="00EE0FB1" w:rsidP="000347F0">
      <w:pPr>
        <w:spacing w:after="0" w:line="240" w:lineRule="auto"/>
      </w:pPr>
      <w:r>
        <w:separator/>
      </w:r>
    </w:p>
  </w:footnote>
  <w:footnote w:type="continuationSeparator" w:id="0">
    <w:p w14:paraId="33FE8F69" w14:textId="77777777" w:rsidR="00EE0FB1" w:rsidRDefault="00EE0FB1"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8A03F8" w:rsidRPr="000347F0" w14:paraId="61678384" w14:textId="77777777" w:rsidTr="0054588C">
      <w:trPr>
        <w:trHeight w:val="668"/>
      </w:trPr>
      <w:tc>
        <w:tcPr>
          <w:tcW w:w="3554" w:type="dxa"/>
          <w:shd w:val="clear" w:color="auto" w:fill="auto"/>
        </w:tcPr>
        <w:p w14:paraId="4124594F" w14:textId="77777777" w:rsidR="008A03F8" w:rsidRPr="000347F0" w:rsidRDefault="008A03F8"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8A03F8" w:rsidRDefault="008A03F8" w:rsidP="00523216">
          <w:pPr>
            <w:ind w:left="0"/>
            <w:jc w:val="center"/>
          </w:pPr>
          <w:r>
            <w:t>ESCC Detail Specification</w:t>
          </w:r>
        </w:p>
        <w:p w14:paraId="7FDFCC25" w14:textId="77777777" w:rsidR="008A03F8" w:rsidRPr="00437498" w:rsidRDefault="008A03F8" w:rsidP="00D9008F">
          <w:pPr>
            <w:spacing w:after="0"/>
            <w:ind w:left="0"/>
            <w:jc w:val="center"/>
          </w:pPr>
          <w:r w:rsidRPr="00437498">
            <w:t xml:space="preserve">No. </w:t>
          </w:r>
          <w:r>
            <w:t>3006/026</w:t>
          </w:r>
        </w:p>
      </w:tc>
      <w:tc>
        <w:tcPr>
          <w:tcW w:w="2835" w:type="dxa"/>
          <w:shd w:val="clear" w:color="auto" w:fill="auto"/>
        </w:tcPr>
        <w:p w14:paraId="47A7AC4A" w14:textId="77777777" w:rsidR="008A03F8" w:rsidRDefault="008A03F8"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800522">
            <w:rPr>
              <w:noProof/>
            </w:rPr>
            <w:t>21</w:t>
          </w:r>
          <w:r w:rsidRPr="00BD3A1C">
            <w:fldChar w:fldCharType="end"/>
          </w:r>
        </w:p>
        <w:p w14:paraId="06896EAC" w14:textId="31ABBF86" w:rsidR="008A03F8" w:rsidRPr="00BD3A1C" w:rsidRDefault="008A03F8" w:rsidP="00D40291">
          <w:pPr>
            <w:spacing w:after="0"/>
            <w:ind w:left="1026"/>
            <w:jc w:val="left"/>
          </w:pPr>
          <w:r w:rsidRPr="00BD3A1C">
            <w:t xml:space="preserve">ISSUE </w:t>
          </w:r>
          <w:r>
            <w:t>2</w:t>
          </w:r>
          <w:r w:rsidRPr="00BD3A1C">
            <w:t xml:space="preserve"> Draft </w:t>
          </w:r>
          <w:r>
            <w:t>B</w:t>
          </w:r>
        </w:p>
      </w:tc>
    </w:tr>
  </w:tbl>
  <w:p w14:paraId="5B2D4049" w14:textId="77777777" w:rsidR="008A03F8" w:rsidRDefault="008A03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rson w15:author="Steve Jeffery [2]">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668A2"/>
    <w:rsid w:val="000669A5"/>
    <w:rsid w:val="0007294F"/>
    <w:rsid w:val="00073569"/>
    <w:rsid w:val="000742A0"/>
    <w:rsid w:val="000746AE"/>
    <w:rsid w:val="00080096"/>
    <w:rsid w:val="00082FF0"/>
    <w:rsid w:val="00092D26"/>
    <w:rsid w:val="00092FDA"/>
    <w:rsid w:val="000A1A67"/>
    <w:rsid w:val="000A7A0A"/>
    <w:rsid w:val="000B4DD2"/>
    <w:rsid w:val="000B4ED3"/>
    <w:rsid w:val="000B5324"/>
    <w:rsid w:val="000B533A"/>
    <w:rsid w:val="000B7529"/>
    <w:rsid w:val="000C7CC3"/>
    <w:rsid w:val="000D1637"/>
    <w:rsid w:val="000D25F9"/>
    <w:rsid w:val="000D4C26"/>
    <w:rsid w:val="000D54C3"/>
    <w:rsid w:val="000D74F1"/>
    <w:rsid w:val="000E0C7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A34DB"/>
    <w:rsid w:val="001B3CB0"/>
    <w:rsid w:val="001B3FD4"/>
    <w:rsid w:val="001B76B8"/>
    <w:rsid w:val="001C0E0C"/>
    <w:rsid w:val="001C1252"/>
    <w:rsid w:val="001D4257"/>
    <w:rsid w:val="001D6644"/>
    <w:rsid w:val="001E1B85"/>
    <w:rsid w:val="001E3479"/>
    <w:rsid w:val="001F0D61"/>
    <w:rsid w:val="001F34A1"/>
    <w:rsid w:val="0020226F"/>
    <w:rsid w:val="00210687"/>
    <w:rsid w:val="0021087B"/>
    <w:rsid w:val="002125F7"/>
    <w:rsid w:val="00212B1E"/>
    <w:rsid w:val="00213220"/>
    <w:rsid w:val="00223150"/>
    <w:rsid w:val="002254E0"/>
    <w:rsid w:val="0023163D"/>
    <w:rsid w:val="002349EC"/>
    <w:rsid w:val="00242CA4"/>
    <w:rsid w:val="0024405C"/>
    <w:rsid w:val="00251B17"/>
    <w:rsid w:val="00251F93"/>
    <w:rsid w:val="00252A8D"/>
    <w:rsid w:val="00257652"/>
    <w:rsid w:val="0026023D"/>
    <w:rsid w:val="00265BB2"/>
    <w:rsid w:val="00285507"/>
    <w:rsid w:val="00286920"/>
    <w:rsid w:val="002A25EE"/>
    <w:rsid w:val="002A620C"/>
    <w:rsid w:val="002A6904"/>
    <w:rsid w:val="002A6BA1"/>
    <w:rsid w:val="002B6628"/>
    <w:rsid w:val="002C2E27"/>
    <w:rsid w:val="002C6E66"/>
    <w:rsid w:val="002D0CA6"/>
    <w:rsid w:val="002D1F7F"/>
    <w:rsid w:val="002D55F2"/>
    <w:rsid w:val="002D5CD9"/>
    <w:rsid w:val="002D68B5"/>
    <w:rsid w:val="002E31BB"/>
    <w:rsid w:val="002E401D"/>
    <w:rsid w:val="002F6450"/>
    <w:rsid w:val="0031073A"/>
    <w:rsid w:val="0031235B"/>
    <w:rsid w:val="003151CB"/>
    <w:rsid w:val="00315B40"/>
    <w:rsid w:val="00324A53"/>
    <w:rsid w:val="003266F6"/>
    <w:rsid w:val="003272D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A04"/>
    <w:rsid w:val="0038683A"/>
    <w:rsid w:val="003A04AA"/>
    <w:rsid w:val="003A162B"/>
    <w:rsid w:val="003A270B"/>
    <w:rsid w:val="003A3DC8"/>
    <w:rsid w:val="003A4A02"/>
    <w:rsid w:val="003A7A06"/>
    <w:rsid w:val="003B143F"/>
    <w:rsid w:val="003B4AF9"/>
    <w:rsid w:val="003B589D"/>
    <w:rsid w:val="003B5BC4"/>
    <w:rsid w:val="003B674F"/>
    <w:rsid w:val="003C02A2"/>
    <w:rsid w:val="003C077D"/>
    <w:rsid w:val="003D3ED9"/>
    <w:rsid w:val="003D6605"/>
    <w:rsid w:val="003E0E0F"/>
    <w:rsid w:val="003E36BA"/>
    <w:rsid w:val="003E733E"/>
    <w:rsid w:val="003F4951"/>
    <w:rsid w:val="00406A8A"/>
    <w:rsid w:val="004106AD"/>
    <w:rsid w:val="00420029"/>
    <w:rsid w:val="00425557"/>
    <w:rsid w:val="00427809"/>
    <w:rsid w:val="0043397F"/>
    <w:rsid w:val="004344CD"/>
    <w:rsid w:val="00437498"/>
    <w:rsid w:val="00442F22"/>
    <w:rsid w:val="004436B2"/>
    <w:rsid w:val="004444EF"/>
    <w:rsid w:val="00451BEF"/>
    <w:rsid w:val="00452280"/>
    <w:rsid w:val="00452E38"/>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630"/>
    <w:rsid w:val="004B2825"/>
    <w:rsid w:val="004C0905"/>
    <w:rsid w:val="004C2FAA"/>
    <w:rsid w:val="004C7D4F"/>
    <w:rsid w:val="004D0468"/>
    <w:rsid w:val="004D2D4E"/>
    <w:rsid w:val="004D5FD2"/>
    <w:rsid w:val="004E1558"/>
    <w:rsid w:val="004E774D"/>
    <w:rsid w:val="004F21C6"/>
    <w:rsid w:val="004F39AA"/>
    <w:rsid w:val="004F5F28"/>
    <w:rsid w:val="00503A37"/>
    <w:rsid w:val="00505996"/>
    <w:rsid w:val="00505F4E"/>
    <w:rsid w:val="00510A1E"/>
    <w:rsid w:val="00511D89"/>
    <w:rsid w:val="0051357F"/>
    <w:rsid w:val="00514F5E"/>
    <w:rsid w:val="00523216"/>
    <w:rsid w:val="005259DB"/>
    <w:rsid w:val="005262EF"/>
    <w:rsid w:val="0052699A"/>
    <w:rsid w:val="0052710C"/>
    <w:rsid w:val="00536518"/>
    <w:rsid w:val="00537A27"/>
    <w:rsid w:val="005435E8"/>
    <w:rsid w:val="00543D13"/>
    <w:rsid w:val="0054588C"/>
    <w:rsid w:val="00547470"/>
    <w:rsid w:val="005530A6"/>
    <w:rsid w:val="00562951"/>
    <w:rsid w:val="0056530C"/>
    <w:rsid w:val="00573E45"/>
    <w:rsid w:val="00582442"/>
    <w:rsid w:val="00586DB8"/>
    <w:rsid w:val="00586E5A"/>
    <w:rsid w:val="005942F4"/>
    <w:rsid w:val="005A1C00"/>
    <w:rsid w:val="005B1061"/>
    <w:rsid w:val="005B7153"/>
    <w:rsid w:val="005B7239"/>
    <w:rsid w:val="005C0432"/>
    <w:rsid w:val="005D19AA"/>
    <w:rsid w:val="005D322C"/>
    <w:rsid w:val="005D357E"/>
    <w:rsid w:val="005E0436"/>
    <w:rsid w:val="005E4B5D"/>
    <w:rsid w:val="005F21EB"/>
    <w:rsid w:val="005F48D1"/>
    <w:rsid w:val="005F5E5C"/>
    <w:rsid w:val="005F6342"/>
    <w:rsid w:val="005F6A69"/>
    <w:rsid w:val="00600FEB"/>
    <w:rsid w:val="00606B0D"/>
    <w:rsid w:val="006172EC"/>
    <w:rsid w:val="00635359"/>
    <w:rsid w:val="00636E18"/>
    <w:rsid w:val="006376E4"/>
    <w:rsid w:val="00641D0F"/>
    <w:rsid w:val="00642458"/>
    <w:rsid w:val="006474AD"/>
    <w:rsid w:val="006569EC"/>
    <w:rsid w:val="00662071"/>
    <w:rsid w:val="00664F0C"/>
    <w:rsid w:val="00671D83"/>
    <w:rsid w:val="00673495"/>
    <w:rsid w:val="006757A2"/>
    <w:rsid w:val="00680AA5"/>
    <w:rsid w:val="00690265"/>
    <w:rsid w:val="006A4129"/>
    <w:rsid w:val="006A657B"/>
    <w:rsid w:val="006B355E"/>
    <w:rsid w:val="006B4A0F"/>
    <w:rsid w:val="006B4E0C"/>
    <w:rsid w:val="006B7695"/>
    <w:rsid w:val="006B79E3"/>
    <w:rsid w:val="006C2A32"/>
    <w:rsid w:val="006C2B17"/>
    <w:rsid w:val="006C6D72"/>
    <w:rsid w:val="006C7C32"/>
    <w:rsid w:val="006D178E"/>
    <w:rsid w:val="006D3FDE"/>
    <w:rsid w:val="006D625A"/>
    <w:rsid w:val="006F0096"/>
    <w:rsid w:val="006F198E"/>
    <w:rsid w:val="00700439"/>
    <w:rsid w:val="00700805"/>
    <w:rsid w:val="00702452"/>
    <w:rsid w:val="00703B63"/>
    <w:rsid w:val="007207E1"/>
    <w:rsid w:val="00727701"/>
    <w:rsid w:val="00734900"/>
    <w:rsid w:val="00735068"/>
    <w:rsid w:val="00735458"/>
    <w:rsid w:val="00736F31"/>
    <w:rsid w:val="00737C54"/>
    <w:rsid w:val="007428ED"/>
    <w:rsid w:val="00746D01"/>
    <w:rsid w:val="00750450"/>
    <w:rsid w:val="00755E63"/>
    <w:rsid w:val="0076026E"/>
    <w:rsid w:val="00775499"/>
    <w:rsid w:val="00784183"/>
    <w:rsid w:val="00795A36"/>
    <w:rsid w:val="0079683D"/>
    <w:rsid w:val="007A4FED"/>
    <w:rsid w:val="007B1D4C"/>
    <w:rsid w:val="007B1F78"/>
    <w:rsid w:val="007C2082"/>
    <w:rsid w:val="007C22C2"/>
    <w:rsid w:val="007C7549"/>
    <w:rsid w:val="007E2C7A"/>
    <w:rsid w:val="007E2CF0"/>
    <w:rsid w:val="007E3398"/>
    <w:rsid w:val="007E38AB"/>
    <w:rsid w:val="007E4FD2"/>
    <w:rsid w:val="007F121F"/>
    <w:rsid w:val="007F6D2E"/>
    <w:rsid w:val="00800522"/>
    <w:rsid w:val="00802188"/>
    <w:rsid w:val="008033DF"/>
    <w:rsid w:val="008167EE"/>
    <w:rsid w:val="00820270"/>
    <w:rsid w:val="00826564"/>
    <w:rsid w:val="00827398"/>
    <w:rsid w:val="00831832"/>
    <w:rsid w:val="00831B07"/>
    <w:rsid w:val="00831CED"/>
    <w:rsid w:val="008370ED"/>
    <w:rsid w:val="00841826"/>
    <w:rsid w:val="00845DBE"/>
    <w:rsid w:val="00861F18"/>
    <w:rsid w:val="0086566F"/>
    <w:rsid w:val="00871F3B"/>
    <w:rsid w:val="0088494D"/>
    <w:rsid w:val="008854BC"/>
    <w:rsid w:val="00885F27"/>
    <w:rsid w:val="008878FA"/>
    <w:rsid w:val="008917DB"/>
    <w:rsid w:val="008928C2"/>
    <w:rsid w:val="00894EC6"/>
    <w:rsid w:val="008954D2"/>
    <w:rsid w:val="00896421"/>
    <w:rsid w:val="008A03F8"/>
    <w:rsid w:val="008A0EF4"/>
    <w:rsid w:val="008A5E9E"/>
    <w:rsid w:val="008A621B"/>
    <w:rsid w:val="008A7035"/>
    <w:rsid w:val="008C7276"/>
    <w:rsid w:val="008C7877"/>
    <w:rsid w:val="008D3B76"/>
    <w:rsid w:val="008D4EF7"/>
    <w:rsid w:val="008D77E0"/>
    <w:rsid w:val="008D798B"/>
    <w:rsid w:val="008E4114"/>
    <w:rsid w:val="008E4EA5"/>
    <w:rsid w:val="008F34C6"/>
    <w:rsid w:val="00904317"/>
    <w:rsid w:val="00907685"/>
    <w:rsid w:val="0091158D"/>
    <w:rsid w:val="00913A08"/>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4E83"/>
    <w:rsid w:val="00A15B4B"/>
    <w:rsid w:val="00A202F2"/>
    <w:rsid w:val="00A214D2"/>
    <w:rsid w:val="00A21580"/>
    <w:rsid w:val="00A252F6"/>
    <w:rsid w:val="00A313CA"/>
    <w:rsid w:val="00A36A1F"/>
    <w:rsid w:val="00A36BA6"/>
    <w:rsid w:val="00A37C27"/>
    <w:rsid w:val="00A41CF9"/>
    <w:rsid w:val="00A45C2F"/>
    <w:rsid w:val="00A61135"/>
    <w:rsid w:val="00A63D9D"/>
    <w:rsid w:val="00A72B41"/>
    <w:rsid w:val="00A73B14"/>
    <w:rsid w:val="00A75509"/>
    <w:rsid w:val="00A77E02"/>
    <w:rsid w:val="00A81D94"/>
    <w:rsid w:val="00A91D19"/>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D067A"/>
    <w:rsid w:val="00AD1599"/>
    <w:rsid w:val="00AE6F50"/>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13A5"/>
    <w:rsid w:val="00B52A77"/>
    <w:rsid w:val="00B52C1C"/>
    <w:rsid w:val="00B6363D"/>
    <w:rsid w:val="00B65779"/>
    <w:rsid w:val="00B667CF"/>
    <w:rsid w:val="00B73926"/>
    <w:rsid w:val="00B82309"/>
    <w:rsid w:val="00B876E8"/>
    <w:rsid w:val="00B91536"/>
    <w:rsid w:val="00B94B6D"/>
    <w:rsid w:val="00BB186F"/>
    <w:rsid w:val="00BC0BFD"/>
    <w:rsid w:val="00BC11CF"/>
    <w:rsid w:val="00BC2B0B"/>
    <w:rsid w:val="00BC3C7C"/>
    <w:rsid w:val="00BC7838"/>
    <w:rsid w:val="00BD1FA7"/>
    <w:rsid w:val="00BD2EF2"/>
    <w:rsid w:val="00BD3A1C"/>
    <w:rsid w:val="00BD53EB"/>
    <w:rsid w:val="00BE4386"/>
    <w:rsid w:val="00BF5A2E"/>
    <w:rsid w:val="00C16638"/>
    <w:rsid w:val="00C22627"/>
    <w:rsid w:val="00C259C8"/>
    <w:rsid w:val="00C35A77"/>
    <w:rsid w:val="00C4350F"/>
    <w:rsid w:val="00C50DFB"/>
    <w:rsid w:val="00C5315A"/>
    <w:rsid w:val="00C576EF"/>
    <w:rsid w:val="00C64DBE"/>
    <w:rsid w:val="00C67B39"/>
    <w:rsid w:val="00C7017B"/>
    <w:rsid w:val="00C711EE"/>
    <w:rsid w:val="00C726B7"/>
    <w:rsid w:val="00C7343D"/>
    <w:rsid w:val="00C76C2F"/>
    <w:rsid w:val="00C81139"/>
    <w:rsid w:val="00C86E5A"/>
    <w:rsid w:val="00C87297"/>
    <w:rsid w:val="00C91DFD"/>
    <w:rsid w:val="00C9456F"/>
    <w:rsid w:val="00C94B7A"/>
    <w:rsid w:val="00C97ACE"/>
    <w:rsid w:val="00CA0BD2"/>
    <w:rsid w:val="00CB0789"/>
    <w:rsid w:val="00CC7FF4"/>
    <w:rsid w:val="00CD1210"/>
    <w:rsid w:val="00CD664D"/>
    <w:rsid w:val="00CE6676"/>
    <w:rsid w:val="00CF1181"/>
    <w:rsid w:val="00CF2E26"/>
    <w:rsid w:val="00D03354"/>
    <w:rsid w:val="00D11186"/>
    <w:rsid w:val="00D23D62"/>
    <w:rsid w:val="00D249AE"/>
    <w:rsid w:val="00D37234"/>
    <w:rsid w:val="00D40291"/>
    <w:rsid w:val="00D40934"/>
    <w:rsid w:val="00D41EB5"/>
    <w:rsid w:val="00D52650"/>
    <w:rsid w:val="00D573ED"/>
    <w:rsid w:val="00D621A3"/>
    <w:rsid w:val="00D621E9"/>
    <w:rsid w:val="00D67096"/>
    <w:rsid w:val="00D71361"/>
    <w:rsid w:val="00D81763"/>
    <w:rsid w:val="00D83AAE"/>
    <w:rsid w:val="00D85FEF"/>
    <w:rsid w:val="00D86B4D"/>
    <w:rsid w:val="00D9008F"/>
    <w:rsid w:val="00D90CF8"/>
    <w:rsid w:val="00D9788A"/>
    <w:rsid w:val="00DA24A8"/>
    <w:rsid w:val="00DA2D3D"/>
    <w:rsid w:val="00DB020C"/>
    <w:rsid w:val="00DB44B7"/>
    <w:rsid w:val="00DC2476"/>
    <w:rsid w:val="00DC4151"/>
    <w:rsid w:val="00DC5130"/>
    <w:rsid w:val="00DD163E"/>
    <w:rsid w:val="00DD305D"/>
    <w:rsid w:val="00DD332D"/>
    <w:rsid w:val="00DD7C09"/>
    <w:rsid w:val="00DE1EDA"/>
    <w:rsid w:val="00DE5C86"/>
    <w:rsid w:val="00DF7D81"/>
    <w:rsid w:val="00E043E1"/>
    <w:rsid w:val="00E2555B"/>
    <w:rsid w:val="00E26383"/>
    <w:rsid w:val="00E27490"/>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39B8"/>
    <w:rsid w:val="00E94EBD"/>
    <w:rsid w:val="00E959D1"/>
    <w:rsid w:val="00E97148"/>
    <w:rsid w:val="00EA5B74"/>
    <w:rsid w:val="00EB4497"/>
    <w:rsid w:val="00EC5CC4"/>
    <w:rsid w:val="00EC72D4"/>
    <w:rsid w:val="00ED3305"/>
    <w:rsid w:val="00EE0FB1"/>
    <w:rsid w:val="00EE6657"/>
    <w:rsid w:val="00EE6FC5"/>
    <w:rsid w:val="00EE74F4"/>
    <w:rsid w:val="00EE7614"/>
    <w:rsid w:val="00EF1A07"/>
    <w:rsid w:val="00EF398F"/>
    <w:rsid w:val="00EF3F3A"/>
    <w:rsid w:val="00EF47B1"/>
    <w:rsid w:val="00EF4A11"/>
    <w:rsid w:val="00EF6858"/>
    <w:rsid w:val="00F0020B"/>
    <w:rsid w:val="00F06022"/>
    <w:rsid w:val="00F10782"/>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1D54"/>
    <w:rsid w:val="00F77409"/>
    <w:rsid w:val="00F92EE0"/>
    <w:rsid w:val="00FA6CED"/>
    <w:rsid w:val="00FB0AC7"/>
    <w:rsid w:val="00FB0CDF"/>
    <w:rsid w:val="00FB202C"/>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522"/>
    <w:pPr>
      <w:spacing w:after="240" w:line="276" w:lineRule="auto"/>
      <w:ind w:left="1418" w:right="-57"/>
      <w:jc w:val="both"/>
    </w:pPr>
  </w:style>
  <w:style w:type="paragraph" w:styleId="Heading1">
    <w:name w:val="heading 1"/>
    <w:basedOn w:val="Normal"/>
    <w:next w:val="Normal"/>
    <w:link w:val="Heading1Char"/>
    <w:autoRedefine/>
    <w:qFormat/>
    <w:rsid w:val="0080052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0052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0052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0052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0052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0052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00522"/>
    <w:pPr>
      <w:spacing w:after="0"/>
      <w:ind w:left="0"/>
      <w:outlineLvl w:val="6"/>
    </w:pPr>
    <w:rPr>
      <w:i/>
      <w:iCs/>
    </w:rPr>
  </w:style>
  <w:style w:type="paragraph" w:styleId="Heading8">
    <w:name w:val="heading 8"/>
    <w:basedOn w:val="Normal"/>
    <w:next w:val="Normal"/>
    <w:link w:val="Heading8Char"/>
    <w:uiPriority w:val="9"/>
    <w:semiHidden/>
    <w:qFormat/>
    <w:rsid w:val="00800522"/>
    <w:pPr>
      <w:numPr>
        <w:ilvl w:val="7"/>
        <w:numId w:val="2"/>
      </w:numPr>
      <w:spacing w:after="0"/>
      <w:outlineLvl w:val="7"/>
    </w:pPr>
  </w:style>
  <w:style w:type="paragraph" w:styleId="Heading9">
    <w:name w:val="heading 9"/>
    <w:basedOn w:val="Normal"/>
    <w:next w:val="Normal"/>
    <w:link w:val="Heading9Char"/>
    <w:uiPriority w:val="9"/>
    <w:semiHidden/>
    <w:qFormat/>
    <w:rsid w:val="00800522"/>
    <w:pPr>
      <w:spacing w:after="0"/>
      <w:ind w:left="1584" w:hanging="1584"/>
      <w:outlineLvl w:val="8"/>
    </w:pPr>
    <w:rPr>
      <w:i/>
      <w:iCs/>
      <w:spacing w:val="5"/>
    </w:rPr>
  </w:style>
  <w:style w:type="character" w:default="1" w:styleId="DefaultParagraphFont">
    <w:name w:val="Default Paragraph Font"/>
    <w:uiPriority w:val="1"/>
    <w:semiHidden/>
    <w:unhideWhenUsed/>
    <w:rsid w:val="0080052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00522"/>
  </w:style>
  <w:style w:type="paragraph" w:customStyle="1" w:styleId="alphabeticallist">
    <w:name w:val="alphabetical list"/>
    <w:basedOn w:val="BodyText"/>
    <w:link w:val="alphabeticallistChar"/>
    <w:qFormat/>
    <w:rsid w:val="00800522"/>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00522"/>
    <w:rPr>
      <w:lang w:eastAsia="fr-FR"/>
    </w:rPr>
  </w:style>
  <w:style w:type="paragraph" w:styleId="BodyText">
    <w:name w:val="Body Text"/>
    <w:aliases w:val="Body Left Aligned"/>
    <w:link w:val="BodyTextChar"/>
    <w:rsid w:val="0080052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00522"/>
    <w:rPr>
      <w:lang w:val="fr-FR" w:eastAsia="fr-FR"/>
    </w:rPr>
  </w:style>
  <w:style w:type="paragraph" w:styleId="ListParagraph">
    <w:name w:val="List Paragraph"/>
    <w:basedOn w:val="Normal"/>
    <w:link w:val="ListParagraphChar"/>
    <w:uiPriority w:val="34"/>
    <w:rsid w:val="00800522"/>
    <w:pPr>
      <w:ind w:left="720"/>
      <w:contextualSpacing/>
    </w:pPr>
  </w:style>
  <w:style w:type="paragraph" w:customStyle="1" w:styleId="Dashlist">
    <w:name w:val="Dash list"/>
    <w:basedOn w:val="Normal"/>
    <w:link w:val="DashlistChar"/>
    <w:qFormat/>
    <w:rsid w:val="00800522"/>
    <w:pPr>
      <w:numPr>
        <w:numId w:val="5"/>
      </w:numPr>
      <w:spacing w:after="0" w:line="240" w:lineRule="auto"/>
      <w:ind w:left="1777" w:right="0"/>
    </w:pPr>
  </w:style>
  <w:style w:type="character" w:customStyle="1" w:styleId="DashlistChar">
    <w:name w:val="Dash list Char"/>
    <w:link w:val="Dashlist"/>
    <w:rsid w:val="00800522"/>
  </w:style>
  <w:style w:type="paragraph" w:customStyle="1" w:styleId="numericallist">
    <w:name w:val="numerical list"/>
    <w:basedOn w:val="Normal"/>
    <w:link w:val="numericallistChar"/>
    <w:qFormat/>
    <w:rsid w:val="00800522"/>
    <w:pPr>
      <w:numPr>
        <w:ilvl w:val="6"/>
        <w:numId w:val="2"/>
      </w:numPr>
      <w:spacing w:after="0" w:line="240" w:lineRule="auto"/>
    </w:pPr>
  </w:style>
  <w:style w:type="character" w:customStyle="1" w:styleId="numericallistChar">
    <w:name w:val="numerical list Char"/>
    <w:link w:val="numericallist"/>
    <w:rsid w:val="00800522"/>
  </w:style>
  <w:style w:type="paragraph" w:styleId="TOC1">
    <w:name w:val="toc 1"/>
    <w:basedOn w:val="Normal"/>
    <w:next w:val="Normal"/>
    <w:autoRedefine/>
    <w:uiPriority w:val="39"/>
    <w:unhideWhenUsed/>
    <w:rsid w:val="00800522"/>
    <w:pPr>
      <w:spacing w:after="100"/>
      <w:ind w:left="0"/>
    </w:pPr>
    <w:rPr>
      <w:caps/>
    </w:rPr>
  </w:style>
  <w:style w:type="character" w:customStyle="1" w:styleId="Heading1Char">
    <w:name w:val="Heading 1 Char"/>
    <w:link w:val="Heading1"/>
    <w:rsid w:val="00800522"/>
    <w:rPr>
      <w:b/>
      <w:bCs/>
      <w:caps/>
      <w:u w:val="single"/>
    </w:rPr>
  </w:style>
  <w:style w:type="character" w:customStyle="1" w:styleId="Heading2Char">
    <w:name w:val="Heading 2 Char"/>
    <w:link w:val="Heading2"/>
    <w:rsid w:val="00800522"/>
    <w:rPr>
      <w:bCs/>
      <w:caps/>
      <w:u w:val="single"/>
    </w:rPr>
  </w:style>
  <w:style w:type="character" w:customStyle="1" w:styleId="Heading3Char">
    <w:name w:val="Heading 3 Char"/>
    <w:link w:val="Heading3"/>
    <w:rsid w:val="00800522"/>
    <w:rPr>
      <w:bCs/>
      <w:u w:val="single"/>
    </w:rPr>
  </w:style>
  <w:style w:type="character" w:customStyle="1" w:styleId="Heading4Char">
    <w:name w:val="Heading 4 Char"/>
    <w:link w:val="Heading4"/>
    <w:rsid w:val="00800522"/>
    <w:rPr>
      <w:bCs/>
      <w:i/>
      <w:iCs/>
    </w:rPr>
  </w:style>
  <w:style w:type="paragraph" w:styleId="Title">
    <w:name w:val="Title"/>
    <w:aliases w:val="Title Bold"/>
    <w:basedOn w:val="Normal"/>
    <w:next w:val="Normal"/>
    <w:link w:val="TitleChar"/>
    <w:qFormat/>
    <w:rsid w:val="0080052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00522"/>
    <w:rPr>
      <w:b/>
      <w:caps/>
      <w:spacing w:val="5"/>
      <w:u w:val="single"/>
    </w:rPr>
  </w:style>
  <w:style w:type="character" w:customStyle="1" w:styleId="Heading7Char">
    <w:name w:val="Heading 7 Char"/>
    <w:link w:val="Heading7"/>
    <w:uiPriority w:val="9"/>
    <w:semiHidden/>
    <w:rsid w:val="00800522"/>
    <w:rPr>
      <w:i/>
      <w:iCs/>
    </w:rPr>
  </w:style>
  <w:style w:type="character" w:customStyle="1" w:styleId="Heading8Char">
    <w:name w:val="Heading 8 Char"/>
    <w:link w:val="Heading8"/>
    <w:uiPriority w:val="9"/>
    <w:semiHidden/>
    <w:rsid w:val="00800522"/>
  </w:style>
  <w:style w:type="character" w:customStyle="1" w:styleId="Heading9Char">
    <w:name w:val="Heading 9 Char"/>
    <w:link w:val="Heading9"/>
    <w:uiPriority w:val="9"/>
    <w:semiHidden/>
    <w:rsid w:val="00800522"/>
    <w:rPr>
      <w:i/>
      <w:iCs/>
      <w:spacing w:val="5"/>
    </w:rPr>
  </w:style>
  <w:style w:type="paragraph" w:styleId="Header">
    <w:name w:val="header"/>
    <w:basedOn w:val="Normal"/>
    <w:link w:val="HeaderChar"/>
    <w:uiPriority w:val="99"/>
    <w:unhideWhenUsed/>
    <w:rsid w:val="0080052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00522"/>
  </w:style>
  <w:style w:type="paragraph" w:styleId="Footer">
    <w:name w:val="footer"/>
    <w:basedOn w:val="Normal"/>
    <w:link w:val="FooterChar"/>
    <w:uiPriority w:val="99"/>
    <w:unhideWhenUsed/>
    <w:rsid w:val="008005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0522"/>
  </w:style>
  <w:style w:type="paragraph" w:styleId="BalloonText">
    <w:name w:val="Balloon Text"/>
    <w:basedOn w:val="Normal"/>
    <w:link w:val="BalloonTextChar"/>
    <w:uiPriority w:val="99"/>
    <w:semiHidden/>
    <w:unhideWhenUsed/>
    <w:rsid w:val="00800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0522"/>
    <w:rPr>
      <w:rFonts w:ascii="Tahoma" w:hAnsi="Tahoma" w:cs="Tahoma"/>
      <w:sz w:val="16"/>
      <w:szCs w:val="16"/>
    </w:rPr>
  </w:style>
  <w:style w:type="table" w:styleId="TableGrid">
    <w:name w:val="Table Grid"/>
    <w:basedOn w:val="TableNormal"/>
    <w:uiPriority w:val="59"/>
    <w:rsid w:val="0080052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00522"/>
    <w:rPr>
      <w:color w:val="0000FF" w:themeColor="hyperlink"/>
      <w:u w:val="none"/>
    </w:rPr>
  </w:style>
  <w:style w:type="paragraph" w:styleId="TOC2">
    <w:name w:val="toc 2"/>
    <w:basedOn w:val="Normal"/>
    <w:next w:val="Normal"/>
    <w:autoRedefine/>
    <w:uiPriority w:val="39"/>
    <w:unhideWhenUsed/>
    <w:rsid w:val="0080052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00522"/>
    <w:pPr>
      <w:spacing w:after="100"/>
      <w:ind w:left="0"/>
    </w:pPr>
  </w:style>
  <w:style w:type="paragraph" w:styleId="TOC4">
    <w:name w:val="toc 4"/>
    <w:basedOn w:val="Normal"/>
    <w:next w:val="Normal"/>
    <w:autoRedefine/>
    <w:uiPriority w:val="39"/>
    <w:unhideWhenUsed/>
    <w:rsid w:val="00800522"/>
    <w:pPr>
      <w:spacing w:after="100"/>
      <w:ind w:left="0"/>
    </w:pPr>
  </w:style>
  <w:style w:type="paragraph" w:styleId="TOC5">
    <w:name w:val="toc 5"/>
    <w:basedOn w:val="Normal"/>
    <w:next w:val="Normal"/>
    <w:autoRedefine/>
    <w:uiPriority w:val="39"/>
    <w:unhideWhenUsed/>
    <w:rsid w:val="00800522"/>
    <w:pPr>
      <w:spacing w:after="100"/>
      <w:ind w:left="0"/>
    </w:pPr>
  </w:style>
  <w:style w:type="character" w:styleId="PlaceholderText">
    <w:name w:val="Placeholder Text"/>
    <w:basedOn w:val="DefaultParagraphFont"/>
    <w:uiPriority w:val="99"/>
    <w:semiHidden/>
    <w:rsid w:val="0080052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00522"/>
    <w:rPr>
      <w:bCs/>
      <w:color w:val="000000"/>
    </w:rPr>
  </w:style>
  <w:style w:type="character" w:customStyle="1" w:styleId="Heading6Char">
    <w:name w:val="Heading 6 Char"/>
    <w:link w:val="Heading6"/>
    <w:uiPriority w:val="59"/>
    <w:semiHidden/>
    <w:rsid w:val="00800522"/>
    <w:rPr>
      <w:b/>
      <w:bCs/>
      <w:i/>
      <w:iCs/>
      <w:color w:val="7F7F7F"/>
    </w:rPr>
  </w:style>
  <w:style w:type="paragraph" w:styleId="Subtitle">
    <w:name w:val="Subtitle"/>
    <w:basedOn w:val="Normal"/>
    <w:next w:val="Normal"/>
    <w:link w:val="SubtitleChar"/>
    <w:qFormat/>
    <w:rsid w:val="00800522"/>
    <w:pPr>
      <w:spacing w:after="600"/>
    </w:pPr>
    <w:rPr>
      <w:i/>
      <w:iCs/>
      <w:spacing w:val="13"/>
      <w:sz w:val="24"/>
      <w:szCs w:val="24"/>
    </w:rPr>
  </w:style>
  <w:style w:type="character" w:customStyle="1" w:styleId="SubtitleChar">
    <w:name w:val="Subtitle Char"/>
    <w:link w:val="Subtitle"/>
    <w:rsid w:val="00800522"/>
    <w:rPr>
      <w:i/>
      <w:iCs/>
      <w:spacing w:val="13"/>
      <w:sz w:val="24"/>
      <w:szCs w:val="24"/>
    </w:rPr>
  </w:style>
  <w:style w:type="paragraph" w:customStyle="1" w:styleId="CoverPageTitle">
    <w:name w:val="Cover Page Title"/>
    <w:basedOn w:val="Normal"/>
    <w:link w:val="CoverPageTitleChar"/>
    <w:qFormat/>
    <w:rsid w:val="00800522"/>
    <w:pPr>
      <w:spacing w:line="360" w:lineRule="auto"/>
      <w:ind w:left="1701" w:right="1650"/>
      <w:jc w:val="center"/>
    </w:pPr>
    <w:rPr>
      <w:rFonts w:cs="Arial"/>
      <w:b/>
      <w:sz w:val="28"/>
      <w:szCs w:val="28"/>
    </w:rPr>
  </w:style>
  <w:style w:type="character" w:customStyle="1" w:styleId="CoverPageTitleChar">
    <w:name w:val="Cover Page Title Char"/>
    <w:link w:val="CoverPageTitle"/>
    <w:rsid w:val="00800522"/>
    <w:rPr>
      <w:rFonts w:cs="Arial"/>
      <w:b/>
      <w:sz w:val="28"/>
      <w:szCs w:val="28"/>
    </w:rPr>
  </w:style>
  <w:style w:type="character" w:customStyle="1" w:styleId="ListParagraphChar">
    <w:name w:val="List Paragraph Char"/>
    <w:link w:val="ListParagraph"/>
    <w:uiPriority w:val="34"/>
    <w:rsid w:val="00800522"/>
  </w:style>
  <w:style w:type="paragraph" w:customStyle="1" w:styleId="Bodyjustified">
    <w:name w:val="Body justified"/>
    <w:link w:val="BodyjustifiedChar"/>
    <w:uiPriority w:val="99"/>
    <w:rsid w:val="0080052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00522"/>
    <w:rPr>
      <w:rFonts w:eastAsia="Arial" w:cs="Helvetica"/>
      <w:color w:val="000000"/>
      <w:w w:val="0"/>
    </w:rPr>
  </w:style>
  <w:style w:type="paragraph" w:customStyle="1" w:styleId="BulletList">
    <w:name w:val="Bullet List"/>
    <w:basedOn w:val="ListParagraph"/>
    <w:link w:val="BulletListChar"/>
    <w:qFormat/>
    <w:rsid w:val="00800522"/>
    <w:pPr>
      <w:numPr>
        <w:numId w:val="1"/>
      </w:numPr>
      <w:ind w:left="1777" w:right="0"/>
    </w:pPr>
  </w:style>
  <w:style w:type="character" w:customStyle="1" w:styleId="BulletListChar">
    <w:name w:val="Bullet List Char"/>
    <w:link w:val="BulletList"/>
    <w:rsid w:val="00800522"/>
  </w:style>
  <w:style w:type="paragraph" w:customStyle="1" w:styleId="Leftalign">
    <w:name w:val="Left align"/>
    <w:basedOn w:val="Normal"/>
    <w:link w:val="LeftalignChar"/>
    <w:qFormat/>
    <w:rsid w:val="00800522"/>
    <w:pPr>
      <w:spacing w:after="0" w:line="240" w:lineRule="auto"/>
      <w:ind w:left="0" w:right="0"/>
    </w:pPr>
    <w:rPr>
      <w:rFonts w:eastAsia="Arial" w:cs="Arial"/>
    </w:rPr>
  </w:style>
  <w:style w:type="character" w:customStyle="1" w:styleId="LeftalignChar">
    <w:name w:val="Left align Char"/>
    <w:link w:val="Leftalign"/>
    <w:rsid w:val="00800522"/>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800522"/>
    <w:pPr>
      <w:spacing w:before="360" w:after="480"/>
    </w:pPr>
    <w:rPr>
      <w:caps/>
    </w:rPr>
  </w:style>
  <w:style w:type="character" w:customStyle="1" w:styleId="BASEDONChar">
    <w:name w:val="BASED ON Char"/>
    <w:link w:val="BASEDON"/>
    <w:rsid w:val="00800522"/>
    <w:rPr>
      <w:rFonts w:cs="Arial"/>
      <w:b/>
      <w:caps/>
      <w:sz w:val="28"/>
      <w:szCs w:val="28"/>
    </w:rPr>
  </w:style>
  <w:style w:type="paragraph" w:customStyle="1" w:styleId="NOTES">
    <w:name w:val="NOTES"/>
    <w:link w:val="NOTESChar"/>
    <w:qFormat/>
    <w:rsid w:val="00800522"/>
    <w:pPr>
      <w:keepNext/>
      <w:spacing w:before="240"/>
      <w:ind w:firstLine="1440"/>
    </w:pPr>
    <w:rPr>
      <w:rFonts w:eastAsia="Arial" w:cs="Helvetica"/>
      <w:b/>
      <w:caps/>
      <w:color w:val="000000"/>
      <w:u w:val="single"/>
    </w:rPr>
  </w:style>
  <w:style w:type="character" w:customStyle="1" w:styleId="NOTESChar">
    <w:name w:val="NOTES Char"/>
    <w:link w:val="NOTES"/>
    <w:rsid w:val="0080052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800522"/>
    <w:pPr>
      <w:keepNext/>
      <w:keepLines/>
      <w:spacing w:before="120" w:after="80"/>
      <w:ind w:left="1418" w:right="-57"/>
      <w:jc w:val="center"/>
    </w:pPr>
    <w:rPr>
      <w:b/>
      <w:caps/>
      <w:u w:val="single"/>
      <w:lang w:val="en-US"/>
    </w:rPr>
  </w:style>
  <w:style w:type="character" w:customStyle="1" w:styleId="TableTitleChar">
    <w:name w:val="Table Title Char"/>
    <w:link w:val="TableTitle"/>
    <w:rsid w:val="00800522"/>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00522"/>
    <w:pPr>
      <w:numPr>
        <w:numId w:val="6"/>
      </w:numPr>
      <w:ind w:left="2344"/>
    </w:pPr>
  </w:style>
  <w:style w:type="paragraph" w:customStyle="1" w:styleId="Aligncenter">
    <w:name w:val="Align center"/>
    <w:basedOn w:val="Bodyjustified"/>
    <w:link w:val="AligncenterChar"/>
    <w:qFormat/>
    <w:rsid w:val="00800522"/>
    <w:pPr>
      <w:keepNext/>
    </w:pPr>
  </w:style>
  <w:style w:type="character" w:customStyle="1" w:styleId="AligncenterChar">
    <w:name w:val="Align center Char"/>
    <w:link w:val="Aligncenter"/>
    <w:rsid w:val="00800522"/>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800522"/>
    <w:pPr>
      <w:numPr>
        <w:numId w:val="3"/>
      </w:numPr>
      <w:contextualSpacing/>
    </w:pPr>
  </w:style>
  <w:style w:type="paragraph" w:styleId="ListNumber2">
    <w:name w:val="List Number 2"/>
    <w:basedOn w:val="Normal"/>
    <w:uiPriority w:val="99"/>
    <w:semiHidden/>
    <w:unhideWhenUsed/>
    <w:rsid w:val="00800522"/>
    <w:pPr>
      <w:numPr>
        <w:numId w:val="4"/>
      </w:numPr>
      <w:contextualSpacing/>
    </w:pPr>
  </w:style>
  <w:style w:type="paragraph" w:customStyle="1" w:styleId="Title2">
    <w:name w:val="Title 2"/>
    <w:basedOn w:val="Normal"/>
    <w:link w:val="Title2Char"/>
    <w:qFormat/>
    <w:rsid w:val="0080052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00522"/>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00522"/>
    <w:pPr>
      <w:keepNext/>
      <w:spacing w:before="240"/>
      <w:ind w:left="1418"/>
    </w:pPr>
    <w:rPr>
      <w:b/>
      <w:caps/>
      <w:u w:val="single"/>
    </w:rPr>
  </w:style>
  <w:style w:type="character" w:customStyle="1" w:styleId="NBChar">
    <w:name w:val="N.B. Char"/>
    <w:basedOn w:val="DefaultParagraphFont"/>
    <w:link w:val="NB"/>
    <w:rsid w:val="00800522"/>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00522"/>
    <w:pPr>
      <w:keepNext/>
      <w:keepLines/>
      <w:spacing w:after="0"/>
      <w:jc w:val="center"/>
    </w:pPr>
    <w:rPr>
      <w:b/>
      <w:caps/>
      <w:spacing w:val="5"/>
      <w:u w:val="single"/>
    </w:rPr>
  </w:style>
  <w:style w:type="paragraph" w:customStyle="1" w:styleId="FigureTitle">
    <w:name w:val="Figure Title"/>
    <w:basedOn w:val="Normal"/>
    <w:link w:val="FigureTitleChar"/>
    <w:qFormat/>
    <w:rsid w:val="00800522"/>
    <w:pPr>
      <w:keepNext/>
      <w:keepLines/>
      <w:spacing w:before="240" w:after="80"/>
      <w:jc w:val="center"/>
    </w:pPr>
    <w:rPr>
      <w:b/>
      <w:caps/>
      <w:u w:val="single"/>
    </w:rPr>
  </w:style>
  <w:style w:type="character" w:customStyle="1" w:styleId="FigureTitleChar">
    <w:name w:val="Figure Title Char"/>
    <w:basedOn w:val="DefaultParagraphFont"/>
    <w:link w:val="FigureTitle"/>
    <w:rsid w:val="00800522"/>
    <w:rPr>
      <w:b/>
      <w:caps/>
      <w:u w:val="single"/>
    </w:rPr>
  </w:style>
  <w:style w:type="paragraph" w:customStyle="1" w:styleId="Rightalign">
    <w:name w:val="Right align"/>
    <w:basedOn w:val="Normal"/>
    <w:link w:val="RightalignChar"/>
    <w:qFormat/>
    <w:rsid w:val="00800522"/>
    <w:pPr>
      <w:spacing w:after="0" w:line="240" w:lineRule="auto"/>
      <w:ind w:left="0" w:right="0"/>
    </w:pPr>
    <w:rPr>
      <w:rFonts w:eastAsia="Arial" w:cs="Arial"/>
    </w:rPr>
  </w:style>
  <w:style w:type="character" w:customStyle="1" w:styleId="RightalignChar">
    <w:name w:val="Right align Char"/>
    <w:link w:val="Rightalign"/>
    <w:rsid w:val="00800522"/>
    <w:rPr>
      <w:rFonts w:eastAsia="Arial" w:cs="Arial"/>
    </w:rPr>
  </w:style>
  <w:style w:type="numbering" w:customStyle="1" w:styleId="NoList1">
    <w:name w:val="No List1"/>
    <w:next w:val="NoList"/>
    <w:uiPriority w:val="99"/>
    <w:semiHidden/>
    <w:unhideWhenUsed/>
    <w:rsid w:val="00800522"/>
  </w:style>
  <w:style w:type="paragraph" w:customStyle="1" w:styleId="Tableofcontents">
    <w:name w:val="Table of contents"/>
    <w:basedOn w:val="Normal"/>
    <w:link w:val="TableofcontentsChar"/>
    <w:qFormat/>
    <w:rsid w:val="0080052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00522"/>
    <w:rPr>
      <w:b/>
      <w:bCs/>
      <w:caps/>
      <w:u w:val="single"/>
      <w:lang w:bidi="en-US"/>
    </w:rPr>
  </w:style>
  <w:style w:type="paragraph" w:customStyle="1" w:styleId="superscript">
    <w:name w:val="superscript"/>
    <w:basedOn w:val="Normal"/>
    <w:link w:val="superscriptChar"/>
    <w:qFormat/>
    <w:rsid w:val="00800522"/>
    <w:pPr>
      <w:spacing w:after="0" w:line="240" w:lineRule="auto"/>
      <w:ind w:left="0" w:right="0"/>
    </w:pPr>
    <w:rPr>
      <w:vertAlign w:val="superscript"/>
    </w:rPr>
  </w:style>
  <w:style w:type="character" w:customStyle="1" w:styleId="superscriptChar">
    <w:name w:val="superscript Char"/>
    <w:link w:val="superscript"/>
    <w:rsid w:val="00800522"/>
    <w:rPr>
      <w:vertAlign w:val="superscript"/>
    </w:rPr>
  </w:style>
  <w:style w:type="paragraph" w:customStyle="1" w:styleId="subscript">
    <w:name w:val="subscript"/>
    <w:basedOn w:val="Normal"/>
    <w:link w:val="subscriptChar"/>
    <w:qFormat/>
    <w:rsid w:val="00800522"/>
    <w:pPr>
      <w:spacing w:after="0" w:line="240" w:lineRule="auto"/>
      <w:ind w:left="0" w:right="0"/>
    </w:pPr>
    <w:rPr>
      <w:vertAlign w:val="subscript"/>
    </w:rPr>
  </w:style>
  <w:style w:type="character" w:customStyle="1" w:styleId="subscriptChar">
    <w:name w:val="subscript Char"/>
    <w:link w:val="subscript"/>
    <w:rsid w:val="00800522"/>
    <w:rPr>
      <w:vertAlign w:val="subscript"/>
    </w:rPr>
  </w:style>
  <w:style w:type="numbering" w:customStyle="1" w:styleId="NoList2">
    <w:name w:val="No List2"/>
    <w:next w:val="NoList"/>
    <w:uiPriority w:val="99"/>
    <w:semiHidden/>
    <w:unhideWhenUsed/>
    <w:rsid w:val="00800522"/>
  </w:style>
  <w:style w:type="numbering" w:customStyle="1" w:styleId="NoList11">
    <w:name w:val="No List11"/>
    <w:next w:val="NoList"/>
    <w:uiPriority w:val="99"/>
    <w:semiHidden/>
    <w:unhideWhenUsed/>
    <w:rsid w:val="00800522"/>
  </w:style>
  <w:style w:type="paragraph" w:customStyle="1" w:styleId="rightindent">
    <w:name w:val="right indent"/>
    <w:basedOn w:val="Rightalign"/>
    <w:link w:val="rightindentChar"/>
    <w:qFormat/>
    <w:rsid w:val="00800522"/>
    <w:pPr>
      <w:tabs>
        <w:tab w:val="left" w:pos="7920"/>
      </w:tabs>
    </w:pPr>
  </w:style>
  <w:style w:type="character" w:customStyle="1" w:styleId="rightindentChar">
    <w:name w:val="right indent Char"/>
    <w:link w:val="rightindent"/>
    <w:rsid w:val="00800522"/>
    <w:rPr>
      <w:rFonts w:eastAsia="Arial" w:cs="Arial"/>
    </w:rPr>
  </w:style>
  <w:style w:type="paragraph" w:styleId="TOCHeading">
    <w:name w:val="TOC Heading"/>
    <w:basedOn w:val="Heading1"/>
    <w:next w:val="Normal"/>
    <w:link w:val="TOCHeadingChar"/>
    <w:uiPriority w:val="39"/>
    <w:semiHidden/>
    <w:unhideWhenUsed/>
    <w:qFormat/>
    <w:rsid w:val="0080052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0052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00522"/>
    <w:pPr>
      <w:numPr>
        <w:numId w:val="7"/>
      </w:numPr>
      <w:ind w:left="2344"/>
    </w:pPr>
  </w:style>
  <w:style w:type="paragraph" w:customStyle="1" w:styleId="numericalroman">
    <w:name w:val="numerical roman"/>
    <w:basedOn w:val="ListParagraph"/>
    <w:qFormat/>
    <w:rsid w:val="00800522"/>
    <w:pPr>
      <w:numPr>
        <w:numId w:val="8"/>
      </w:numPr>
      <w:ind w:right="0"/>
    </w:pPr>
  </w:style>
  <w:style w:type="paragraph" w:styleId="Caption">
    <w:name w:val="caption"/>
    <w:basedOn w:val="Normal"/>
    <w:next w:val="Normal"/>
    <w:rsid w:val="0080052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00522"/>
    <w:rPr>
      <w:color w:val="800080" w:themeColor="followedHyperlink"/>
      <w:u w:val="single"/>
    </w:rPr>
  </w:style>
  <w:style w:type="character" w:styleId="BookTitle">
    <w:name w:val="Book Title"/>
    <w:basedOn w:val="DefaultParagraphFont"/>
    <w:uiPriority w:val="99"/>
    <w:rsid w:val="00800522"/>
    <w:rPr>
      <w:b/>
      <w:bCs/>
      <w:i/>
      <w:iCs/>
      <w:spacing w:val="5"/>
    </w:rPr>
  </w:style>
  <w:style w:type="character" w:styleId="Emphasis">
    <w:name w:val="Emphasis"/>
    <w:basedOn w:val="DefaultParagraphFont"/>
    <w:uiPriority w:val="20"/>
    <w:rsid w:val="00800522"/>
    <w:rPr>
      <w:i/>
      <w:iCs/>
    </w:rPr>
  </w:style>
  <w:style w:type="character" w:styleId="IntenseEmphasis">
    <w:name w:val="Intense Emphasis"/>
    <w:basedOn w:val="DefaultParagraphFont"/>
    <w:uiPriority w:val="21"/>
    <w:rsid w:val="00800522"/>
    <w:rPr>
      <w:i/>
      <w:iCs/>
      <w:color w:val="4F81BD" w:themeColor="accent1"/>
    </w:rPr>
  </w:style>
  <w:style w:type="paragraph" w:styleId="IntenseQuote">
    <w:name w:val="Intense Quote"/>
    <w:basedOn w:val="Normal"/>
    <w:next w:val="Normal"/>
    <w:link w:val="IntenseQuoteChar"/>
    <w:uiPriority w:val="30"/>
    <w:rsid w:val="0080052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00522"/>
    <w:rPr>
      <w:i/>
      <w:iCs/>
      <w:color w:val="4F81BD" w:themeColor="accent1"/>
    </w:rPr>
  </w:style>
  <w:style w:type="character" w:styleId="IntenseReference">
    <w:name w:val="Intense Reference"/>
    <w:basedOn w:val="DefaultParagraphFont"/>
    <w:uiPriority w:val="32"/>
    <w:rsid w:val="00800522"/>
    <w:rPr>
      <w:b/>
      <w:bCs/>
      <w:smallCaps/>
      <w:color w:val="4F81BD" w:themeColor="accent1"/>
      <w:spacing w:val="5"/>
    </w:rPr>
  </w:style>
  <w:style w:type="paragraph" w:styleId="NoSpacing">
    <w:name w:val="No Spacing"/>
    <w:uiPriority w:val="1"/>
    <w:rsid w:val="00800522"/>
    <w:pPr>
      <w:ind w:left="1418" w:right="-57"/>
      <w:jc w:val="both"/>
    </w:pPr>
  </w:style>
  <w:style w:type="paragraph" w:styleId="Quote">
    <w:name w:val="Quote"/>
    <w:basedOn w:val="Normal"/>
    <w:next w:val="Normal"/>
    <w:link w:val="QuoteChar"/>
    <w:uiPriority w:val="29"/>
    <w:rsid w:val="0080052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00522"/>
    <w:rPr>
      <w:i/>
      <w:iCs/>
      <w:color w:val="404040" w:themeColor="text1" w:themeTint="BF"/>
    </w:rPr>
  </w:style>
  <w:style w:type="character" w:styleId="Strong">
    <w:name w:val="Strong"/>
    <w:basedOn w:val="DefaultParagraphFont"/>
    <w:uiPriority w:val="22"/>
    <w:rsid w:val="00800522"/>
    <w:rPr>
      <w:b/>
      <w:bCs/>
    </w:rPr>
  </w:style>
  <w:style w:type="character" w:styleId="SubtleEmphasis">
    <w:name w:val="Subtle Emphasis"/>
    <w:basedOn w:val="DefaultParagraphFont"/>
    <w:uiPriority w:val="19"/>
    <w:rsid w:val="00800522"/>
    <w:rPr>
      <w:i/>
      <w:iCs/>
      <w:color w:val="404040" w:themeColor="text1" w:themeTint="BF"/>
    </w:rPr>
  </w:style>
  <w:style w:type="character" w:styleId="SubtleReference">
    <w:name w:val="Subtle Reference"/>
    <w:basedOn w:val="DefaultParagraphFont"/>
    <w:uiPriority w:val="31"/>
    <w:rsid w:val="00800522"/>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06.pdf" TargetMode="External"/><Relationship Id="rId18" Type="http://schemas.microsoft.com/office/2011/relationships/commentsExtended" Target="commentsExtended.xm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image" Target="media/image5.emf"/><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comments" Target="comments.xml"/><Relationship Id="rId25" Type="http://schemas.openxmlformats.org/officeDocument/2006/relationships/hyperlink" Target="http://escies.org/escc-specs/published/3006.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4.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06.pdf" TargetMode="Externa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escies.org/escc-specs/published/21700.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hyperlink" Target="https://escies.org" TargetMode="External"/><Relationship Id="rId19" Type="http://schemas.openxmlformats.org/officeDocument/2006/relationships/image" Target="media/image3.gi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006.pdf"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FA7F0-B9A1-4987-8401-384BAFFDF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1191</TotalTime>
  <Pages>22</Pages>
  <Words>3921</Words>
  <Characters>22354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26223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32</cp:revision>
  <cp:lastPrinted>2017-03-02T12:50:00Z</cp:lastPrinted>
  <dcterms:created xsi:type="dcterms:W3CDTF">2017-01-18T16:25:00Z</dcterms:created>
  <dcterms:modified xsi:type="dcterms:W3CDTF">2020-01-23T12:31:00Z</dcterms:modified>
</cp:coreProperties>
</file>