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761B4"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D7CF0B8" wp14:editId="3D2BBDE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DC2116" w14:textId="77777777" w:rsidR="00B238AF" w:rsidRPr="00240DB1" w:rsidRDefault="00B238AF" w:rsidP="00546706">
      <w:pPr>
        <w:rPr>
          <w:rFonts w:cs="Arial"/>
        </w:rPr>
      </w:pPr>
    </w:p>
    <w:p w14:paraId="1AEE3C02" w14:textId="77777777" w:rsidR="007F5AFE" w:rsidRPr="00240DB1" w:rsidRDefault="007F5AFE" w:rsidP="008D0546"/>
    <w:p w14:paraId="4080EB9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2201DF4" wp14:editId="5F6D77B4">
                <wp:simplePos x="0" y="0"/>
                <wp:positionH relativeFrom="column">
                  <wp:posOffset>5243398</wp:posOffset>
                </wp:positionH>
                <wp:positionV relativeFrom="paragraph">
                  <wp:posOffset>229260</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72DC" w14:textId="6D55619E" w:rsidR="00FC79EB" w:rsidRDefault="00FC79E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E97D5C">
                              <w:rPr>
                                <w:noProof/>
                              </w:rPr>
                              <w:t>1</w:t>
                            </w:r>
                            <w:r w:rsidRPr="000E4568">
                              <w:fldChar w:fldCharType="end"/>
                            </w:r>
                            <w:r w:rsidRPr="000E4568">
                              <w:t xml:space="preserve"> of </w:t>
                            </w:r>
                            <w:r w:rsidR="00C37B36">
                              <w:fldChar w:fldCharType="begin"/>
                            </w:r>
                            <w:r w:rsidR="00C37B36">
                              <w:instrText xml:space="preserve"> NUMPAGES  \* Arabic  \* MERGEFORMAT </w:instrText>
                            </w:r>
                            <w:r w:rsidR="00C37B36">
                              <w:fldChar w:fldCharType="separate"/>
                            </w:r>
                            <w:r w:rsidR="00E97D5C">
                              <w:rPr>
                                <w:noProof/>
                              </w:rPr>
                              <w:t>20</w:t>
                            </w:r>
                            <w:r w:rsidR="00C37B36">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01DF4"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" fillcolor="white [3201]" stroked="f" strokeweight=".5pt">
                <v:textbox>
                  <w:txbxContent>
                    <w:p w14:paraId="7E0F72DC" w14:textId="6D55619E" w:rsidR="00FC79EB" w:rsidRDefault="00FC79E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E97D5C">
                        <w:rPr>
                          <w:noProof/>
                        </w:rPr>
                        <w:t>1</w:t>
                      </w:r>
                      <w:r w:rsidRPr="000E4568">
                        <w:fldChar w:fldCharType="end"/>
                      </w:r>
                      <w:r w:rsidRPr="000E4568">
                        <w:t xml:space="preserve"> of </w:t>
                      </w:r>
                      <w:r w:rsidR="00C37B36">
                        <w:fldChar w:fldCharType="begin"/>
                      </w:r>
                      <w:r w:rsidR="00C37B36">
                        <w:instrText xml:space="preserve"> NUMPAGES  \* Arabic  \* MERGEFORMAT </w:instrText>
                      </w:r>
                      <w:r w:rsidR="00C37B36">
                        <w:fldChar w:fldCharType="separate"/>
                      </w:r>
                      <w:r w:rsidR="00E97D5C">
                        <w:rPr>
                          <w:noProof/>
                        </w:rPr>
                        <w:t>20</w:t>
                      </w:r>
                      <w:r w:rsidR="00C37B36">
                        <w:rPr>
                          <w:noProof/>
                        </w:rPr>
                        <w:fldChar w:fldCharType="end"/>
                      </w:r>
                    </w:p>
                  </w:txbxContent>
                </v:textbox>
              </v:shape>
            </w:pict>
          </mc:Fallback>
        </mc:AlternateContent>
      </w:r>
    </w:p>
    <w:p w14:paraId="6DC295E3" w14:textId="41B123C8" w:rsidR="002D4D69" w:rsidRDefault="002D4D69" w:rsidP="002D4D69">
      <w:pPr>
        <w:pStyle w:val="CoverPageTitle"/>
      </w:pPr>
    </w:p>
    <w:p w14:paraId="5CFD1D93" w14:textId="2F57D901" w:rsidR="002D4D69" w:rsidRDefault="00531E77" w:rsidP="00531E77">
      <w:pPr>
        <w:pStyle w:val="CoverPageTitle"/>
      </w:pPr>
      <w:r>
        <w:t>LOAD,</w:t>
      </w:r>
      <w:r w:rsidR="00EB7534">
        <w:t xml:space="preserve"> </w:t>
      </w:r>
      <w:r>
        <w:t>RF, COAXIAL, TYPE SMA, DC - 22GH</w:t>
      </w:r>
      <w:r w:rsidR="00EB7534">
        <w:t>z</w:t>
      </w:r>
    </w:p>
    <w:p w14:paraId="756470D5" w14:textId="310C58A3"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31E77">
        <w:t>3403/006</w:t>
      </w:r>
    </w:p>
    <w:p w14:paraId="294992D1" w14:textId="77777777" w:rsidR="007F5AFE" w:rsidRPr="00240DB1" w:rsidRDefault="007F5AFE" w:rsidP="006E2C32">
      <w:pPr>
        <w:pStyle w:val="CoverPageTitle"/>
      </w:pPr>
    </w:p>
    <w:p w14:paraId="069223F0" w14:textId="77777777" w:rsidR="00C946C8" w:rsidRPr="00240DB1" w:rsidRDefault="00C946C8" w:rsidP="006E2C32">
      <w:pPr>
        <w:pStyle w:val="CoverPageTitle"/>
      </w:pPr>
    </w:p>
    <w:p w14:paraId="2F7950A8" w14:textId="77777777" w:rsidR="00C946C8" w:rsidRPr="00240DB1" w:rsidRDefault="00C946C8" w:rsidP="006E2C32">
      <w:pPr>
        <w:pStyle w:val="CoverPageTitle"/>
      </w:pPr>
    </w:p>
    <w:p w14:paraId="5C1805C9"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25977B9" w14:textId="77777777" w:rsidTr="00C946C8">
        <w:trPr>
          <w:trHeight w:val="365"/>
          <w:jc w:val="center"/>
        </w:trPr>
        <w:tc>
          <w:tcPr>
            <w:tcW w:w="4401" w:type="dxa"/>
            <w:shd w:val="clear" w:color="auto" w:fill="auto"/>
            <w:vAlign w:val="center"/>
          </w:tcPr>
          <w:p w14:paraId="20A2D82C" w14:textId="01D408BA" w:rsidR="008B5CFD" w:rsidRPr="007F5922" w:rsidRDefault="008B5CFD" w:rsidP="007F5922">
            <w:pPr>
              <w:pStyle w:val="Leftalign"/>
              <w:jc w:val="left"/>
            </w:pPr>
            <w:r w:rsidRPr="007F5922">
              <w:t xml:space="preserve">Issue </w:t>
            </w:r>
            <w:r w:rsidR="00A65783" w:rsidRPr="00BB2229">
              <w:rPr>
                <w:highlight w:val="cyan"/>
              </w:rPr>
              <w:t>5 Draft</w:t>
            </w:r>
            <w:r w:rsidR="00A65783" w:rsidRPr="007F5922">
              <w:t xml:space="preserve"> </w:t>
            </w:r>
            <w:commentRangeStart w:id="0"/>
            <w:r w:rsidR="007F5922">
              <w:t>D</w:t>
            </w:r>
            <w:commentRangeEnd w:id="0"/>
            <w:r w:rsidR="004E2E53">
              <w:rPr>
                <w:rStyle w:val="CommentReference"/>
                <w:rFonts w:eastAsia="Times New Roman" w:cs="Times New Roman"/>
              </w:rPr>
              <w:commentReference w:id="0"/>
            </w:r>
          </w:p>
        </w:tc>
        <w:tc>
          <w:tcPr>
            <w:tcW w:w="4349" w:type="dxa"/>
            <w:shd w:val="clear" w:color="auto" w:fill="auto"/>
            <w:vAlign w:val="center"/>
          </w:tcPr>
          <w:p w14:paraId="224BD5E5" w14:textId="0DCADFCD" w:rsidR="008B5CFD" w:rsidRPr="007F5922" w:rsidRDefault="007F5922" w:rsidP="00A65783">
            <w:pPr>
              <w:pStyle w:val="Leftalign"/>
              <w:jc w:val="left"/>
            </w:pPr>
            <w:r w:rsidRPr="00BB2229">
              <w:rPr>
                <w:highlight w:val="yellow"/>
              </w:rPr>
              <w:t>June</w:t>
            </w:r>
            <w:r w:rsidR="000547FA" w:rsidRPr="007F5922">
              <w:t xml:space="preserve"> </w:t>
            </w:r>
            <w:r w:rsidR="000547FA" w:rsidRPr="00BB2229">
              <w:rPr>
                <w:highlight w:val="cyan"/>
              </w:rPr>
              <w:t>201</w:t>
            </w:r>
            <w:r w:rsidR="00A65783" w:rsidRPr="00BB2229">
              <w:rPr>
                <w:highlight w:val="cyan"/>
              </w:rPr>
              <w:t>8</w:t>
            </w:r>
          </w:p>
        </w:tc>
      </w:tr>
    </w:tbl>
    <w:p w14:paraId="4D52E3A0" w14:textId="77777777" w:rsidR="008B5CFD" w:rsidRPr="00240DB1" w:rsidRDefault="008B5CFD" w:rsidP="006E2C32">
      <w:pPr>
        <w:pStyle w:val="CoverPageTitle"/>
      </w:pPr>
    </w:p>
    <w:p w14:paraId="7FF34EC8"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7BBCCD8" wp14:editId="6AAE530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2250CF" w14:textId="77777777" w:rsidR="00C946C8" w:rsidRPr="00240DB1" w:rsidRDefault="00C946C8" w:rsidP="00C946C8"/>
    <w:p w14:paraId="2382DC4F" w14:textId="77777777" w:rsidR="00C946C8" w:rsidRPr="00240DB1" w:rsidRDefault="00C946C8" w:rsidP="00C946C8"/>
    <w:p w14:paraId="6E4A84A2" w14:textId="77777777" w:rsidR="003273E4" w:rsidRPr="00240DB1" w:rsidRDefault="003273E4" w:rsidP="00C946C8"/>
    <w:p w14:paraId="3BCF350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1733642E" w14:textId="77777777" w:rsidR="00080FC5" w:rsidRPr="00240DB1" w:rsidRDefault="00080FC5" w:rsidP="00546706">
      <w:pPr>
        <w:pStyle w:val="Title"/>
        <w:rPr>
          <w:rFonts w:cs="Arial"/>
        </w:rPr>
      </w:pPr>
      <w:r w:rsidRPr="00240DB1">
        <w:rPr>
          <w:rFonts w:cs="Arial"/>
        </w:rPr>
        <w:lastRenderedPageBreak/>
        <w:t>Legal Disclaimer and Copyright</w:t>
      </w:r>
    </w:p>
    <w:p w14:paraId="2997097C" w14:textId="4710231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65783" w:rsidRPr="00BB2229">
        <w:rPr>
          <w:rFonts w:cs="Arial"/>
          <w:highlight w:val="cyan"/>
        </w:rPr>
        <w:t>8</w:t>
      </w:r>
      <w:r w:rsidR="00EB7534">
        <w:rPr>
          <w:rFonts w:cs="Arial"/>
        </w:rPr>
        <w:t>.</w:t>
      </w:r>
      <w:r w:rsidRPr="00240DB1">
        <w:rPr>
          <w:rFonts w:cs="Arial"/>
        </w:rPr>
        <w:t xml:space="preserve"> All rights reserved.</w:t>
      </w:r>
    </w:p>
    <w:p w14:paraId="2253AC8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F0F29CF" w14:textId="36C063A6" w:rsidR="00080FC5" w:rsidRPr="00240DB1" w:rsidRDefault="00080FC5" w:rsidP="00546706">
      <w:pPr>
        <w:rPr>
          <w:rFonts w:cs="Arial"/>
        </w:rPr>
      </w:pPr>
      <w:r w:rsidRPr="00240DB1">
        <w:rPr>
          <w:rFonts w:cs="Arial"/>
        </w:rPr>
        <w:t xml:space="preserve">This publication, without </w:t>
      </w:r>
      <w:r w:rsidR="00EB7534">
        <w:rPr>
          <w:rFonts w:cs="Arial"/>
        </w:rPr>
        <w:t xml:space="preserve">the </w:t>
      </w:r>
      <w:r w:rsidRPr="00240DB1">
        <w:rPr>
          <w:rFonts w:cs="Arial"/>
        </w:rPr>
        <w:t xml:space="preserve">prior permission of the European Space Agency and provided </w:t>
      </w:r>
      <w:r w:rsidR="00EB7534">
        <w:rPr>
          <w:rFonts w:cs="Arial"/>
        </w:rPr>
        <w:t xml:space="preserve">that </w:t>
      </w:r>
      <w:r w:rsidRPr="00240DB1">
        <w:rPr>
          <w:rFonts w:cs="Arial"/>
        </w:rPr>
        <w:t>it is not used for a commercial purpose, may be:</w:t>
      </w:r>
    </w:p>
    <w:p w14:paraId="03C3D7D3"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0B3B633E"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05AEDBC" w14:textId="77777777" w:rsidR="006C0DEB" w:rsidRPr="00240DB1" w:rsidRDefault="006C0DEB" w:rsidP="00546706">
      <w:pPr>
        <w:rPr>
          <w:rFonts w:cs="Arial"/>
        </w:rPr>
      </w:pPr>
      <w:r w:rsidRPr="00240DB1">
        <w:rPr>
          <w:rFonts w:cs="Arial"/>
        </w:rPr>
        <w:br w:type="page"/>
      </w:r>
    </w:p>
    <w:p w14:paraId="3B5EFF38" w14:textId="77777777" w:rsidR="00B22DBF" w:rsidRPr="00240DB1" w:rsidRDefault="00B22DBF" w:rsidP="00546706">
      <w:pPr>
        <w:pStyle w:val="Title"/>
        <w:rPr>
          <w:rFonts w:cs="Arial"/>
        </w:rPr>
      </w:pPr>
      <w:r w:rsidRPr="00240DB1">
        <w:rPr>
          <w:rFonts w:cs="Arial"/>
        </w:rPr>
        <w:lastRenderedPageBreak/>
        <w:t>DOCUMENTATION CHANGE NOTICE</w:t>
      </w:r>
    </w:p>
    <w:p w14:paraId="4671CA7B"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8930"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778"/>
        <w:gridCol w:w="7152"/>
      </w:tblGrid>
      <w:tr w:rsidR="00B22DBF" w:rsidRPr="00240DB1" w14:paraId="498CD716" w14:textId="77777777" w:rsidTr="00EB7534">
        <w:trPr>
          <w:trHeight w:val="340"/>
        </w:trPr>
        <w:tc>
          <w:tcPr>
            <w:tcW w:w="1778" w:type="dxa"/>
            <w:shd w:val="clear" w:color="auto" w:fill="auto"/>
            <w:vAlign w:val="center"/>
          </w:tcPr>
          <w:p w14:paraId="1671AF52"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225FA014" w14:textId="77777777" w:rsidR="00B22DBF" w:rsidRPr="00240DB1" w:rsidRDefault="00B22DBF" w:rsidP="00DC30C8">
            <w:pPr>
              <w:pStyle w:val="Bodyjustified"/>
              <w:jc w:val="left"/>
            </w:pPr>
            <w:r w:rsidRPr="00240DB1">
              <w:t>CHANGE DESCRIPTION</w:t>
            </w:r>
          </w:p>
        </w:tc>
      </w:tr>
      <w:tr w:rsidR="00B22DBF" w:rsidRPr="00240DB1" w14:paraId="2475F513" w14:textId="77777777" w:rsidTr="00EB7534">
        <w:trPr>
          <w:trHeight w:val="283"/>
        </w:trPr>
        <w:tc>
          <w:tcPr>
            <w:tcW w:w="1778" w:type="dxa"/>
            <w:shd w:val="clear" w:color="auto" w:fill="auto"/>
            <w:vAlign w:val="center"/>
          </w:tcPr>
          <w:p w14:paraId="3B244D32" w14:textId="06B9FD83" w:rsidR="00B22DBF" w:rsidRPr="00240DB1" w:rsidRDefault="00A65783" w:rsidP="005A2BA9">
            <w:pPr>
              <w:pStyle w:val="Leftalign"/>
              <w:jc w:val="left"/>
            </w:pPr>
            <w:r w:rsidRPr="00BB2229">
              <w:rPr>
                <w:highlight w:val="cyan"/>
              </w:rPr>
              <w:t>tbc</w:t>
            </w:r>
          </w:p>
        </w:tc>
        <w:tc>
          <w:tcPr>
            <w:tcW w:w="7152" w:type="dxa"/>
            <w:shd w:val="clear" w:color="auto" w:fill="auto"/>
            <w:vAlign w:val="center"/>
          </w:tcPr>
          <w:p w14:paraId="7AB247B5" w14:textId="283F5033" w:rsidR="00EB7534" w:rsidRPr="00240DB1" w:rsidRDefault="002D4D69" w:rsidP="00A65783">
            <w:pPr>
              <w:pStyle w:val="Leftalign"/>
              <w:jc w:val="left"/>
            </w:pPr>
            <w:r>
              <w:t>Specification upissued to incorporate changes per DCR.</w:t>
            </w:r>
          </w:p>
        </w:tc>
      </w:tr>
    </w:tbl>
    <w:p w14:paraId="5C479937" w14:textId="77777777" w:rsidR="00306ACC" w:rsidRPr="00240DB1" w:rsidRDefault="00B22DBF" w:rsidP="0037029A">
      <w:pPr>
        <w:ind w:left="0"/>
      </w:pPr>
      <w:r w:rsidRPr="00240DB1">
        <w:br w:type="page"/>
      </w:r>
    </w:p>
    <w:p w14:paraId="41CDBF7A" w14:textId="77777777" w:rsidR="007638F8" w:rsidRPr="00240DB1" w:rsidRDefault="007638F8" w:rsidP="006E2C32">
      <w:pPr>
        <w:pStyle w:val="Tableofcontents"/>
      </w:pPr>
      <w:r w:rsidRPr="00240DB1">
        <w:lastRenderedPageBreak/>
        <w:t>TABLE OF CONTENTS</w:t>
      </w:r>
    </w:p>
    <w:p w14:paraId="6AF34A90" w14:textId="77777777" w:rsidR="00A710B4"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16050131" w:history="1">
        <w:r w:rsidR="00A710B4" w:rsidRPr="00577402">
          <w:rPr>
            <w:rStyle w:val="Hyperlink"/>
            <w:noProof/>
          </w:rPr>
          <w:t>1</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General</w:t>
        </w:r>
        <w:r w:rsidR="00A710B4">
          <w:rPr>
            <w:noProof/>
            <w:webHidden/>
          </w:rPr>
          <w:tab/>
        </w:r>
        <w:r w:rsidR="00A710B4">
          <w:rPr>
            <w:noProof/>
            <w:webHidden/>
          </w:rPr>
          <w:fldChar w:fldCharType="begin"/>
        </w:r>
        <w:r w:rsidR="00A710B4">
          <w:rPr>
            <w:noProof/>
            <w:webHidden/>
          </w:rPr>
          <w:instrText xml:space="preserve"> PAGEREF _Toc516050131 \h </w:instrText>
        </w:r>
        <w:r w:rsidR="00A710B4">
          <w:rPr>
            <w:noProof/>
            <w:webHidden/>
          </w:rPr>
        </w:r>
        <w:r w:rsidR="00A710B4">
          <w:rPr>
            <w:noProof/>
            <w:webHidden/>
          </w:rPr>
          <w:fldChar w:fldCharType="separate"/>
        </w:r>
        <w:r w:rsidR="00E97D5C">
          <w:rPr>
            <w:noProof/>
            <w:webHidden/>
          </w:rPr>
          <w:t>5</w:t>
        </w:r>
        <w:r w:rsidR="00A710B4">
          <w:rPr>
            <w:noProof/>
            <w:webHidden/>
          </w:rPr>
          <w:fldChar w:fldCharType="end"/>
        </w:r>
      </w:hyperlink>
    </w:p>
    <w:p w14:paraId="12805E3E"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32" w:history="1">
        <w:r w:rsidR="00A710B4" w:rsidRPr="00577402">
          <w:rPr>
            <w:rStyle w:val="Hyperlink"/>
            <w:noProof/>
          </w:rPr>
          <w:t>1.1</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SCOPE</w:t>
        </w:r>
        <w:r w:rsidR="00A710B4">
          <w:rPr>
            <w:noProof/>
            <w:webHidden/>
          </w:rPr>
          <w:tab/>
        </w:r>
        <w:r w:rsidR="00A710B4">
          <w:rPr>
            <w:noProof/>
            <w:webHidden/>
          </w:rPr>
          <w:fldChar w:fldCharType="begin"/>
        </w:r>
        <w:r w:rsidR="00A710B4">
          <w:rPr>
            <w:noProof/>
            <w:webHidden/>
          </w:rPr>
          <w:instrText xml:space="preserve"> PAGEREF _Toc516050132 \h </w:instrText>
        </w:r>
        <w:r w:rsidR="00A710B4">
          <w:rPr>
            <w:noProof/>
            <w:webHidden/>
          </w:rPr>
        </w:r>
        <w:r w:rsidR="00A710B4">
          <w:rPr>
            <w:noProof/>
            <w:webHidden/>
          </w:rPr>
          <w:fldChar w:fldCharType="separate"/>
        </w:r>
        <w:r w:rsidR="00E97D5C">
          <w:rPr>
            <w:noProof/>
            <w:webHidden/>
          </w:rPr>
          <w:t>5</w:t>
        </w:r>
        <w:r w:rsidR="00A710B4">
          <w:rPr>
            <w:noProof/>
            <w:webHidden/>
          </w:rPr>
          <w:fldChar w:fldCharType="end"/>
        </w:r>
      </w:hyperlink>
    </w:p>
    <w:p w14:paraId="61AC219A"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33" w:history="1">
        <w:r w:rsidR="00A710B4" w:rsidRPr="00577402">
          <w:rPr>
            <w:rStyle w:val="Hyperlink"/>
            <w:noProof/>
          </w:rPr>
          <w:t>1.2</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APPLICABLE DOCUMENTS</w:t>
        </w:r>
        <w:r w:rsidR="00A710B4">
          <w:rPr>
            <w:noProof/>
            <w:webHidden/>
          </w:rPr>
          <w:tab/>
        </w:r>
        <w:r w:rsidR="00A710B4">
          <w:rPr>
            <w:noProof/>
            <w:webHidden/>
          </w:rPr>
          <w:fldChar w:fldCharType="begin"/>
        </w:r>
        <w:r w:rsidR="00A710B4">
          <w:rPr>
            <w:noProof/>
            <w:webHidden/>
          </w:rPr>
          <w:instrText xml:space="preserve"> PAGEREF _Toc516050133 \h </w:instrText>
        </w:r>
        <w:r w:rsidR="00A710B4">
          <w:rPr>
            <w:noProof/>
            <w:webHidden/>
          </w:rPr>
        </w:r>
        <w:r w:rsidR="00A710B4">
          <w:rPr>
            <w:noProof/>
            <w:webHidden/>
          </w:rPr>
          <w:fldChar w:fldCharType="separate"/>
        </w:r>
        <w:r w:rsidR="00E97D5C">
          <w:rPr>
            <w:noProof/>
            <w:webHidden/>
          </w:rPr>
          <w:t>5</w:t>
        </w:r>
        <w:r w:rsidR="00A710B4">
          <w:rPr>
            <w:noProof/>
            <w:webHidden/>
          </w:rPr>
          <w:fldChar w:fldCharType="end"/>
        </w:r>
      </w:hyperlink>
    </w:p>
    <w:p w14:paraId="2391E9D0"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34" w:history="1">
        <w:r w:rsidR="00A710B4" w:rsidRPr="00577402">
          <w:rPr>
            <w:rStyle w:val="Hyperlink"/>
            <w:noProof/>
          </w:rPr>
          <w:t>1.3</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TERMS, DEFINITIONS, ABBREVIATIONS, SYMBOLS AND UNITS</w:t>
        </w:r>
        <w:r w:rsidR="00A710B4">
          <w:rPr>
            <w:noProof/>
            <w:webHidden/>
          </w:rPr>
          <w:tab/>
        </w:r>
        <w:r w:rsidR="00A710B4">
          <w:rPr>
            <w:noProof/>
            <w:webHidden/>
          </w:rPr>
          <w:fldChar w:fldCharType="begin"/>
        </w:r>
        <w:r w:rsidR="00A710B4">
          <w:rPr>
            <w:noProof/>
            <w:webHidden/>
          </w:rPr>
          <w:instrText xml:space="preserve"> PAGEREF _Toc516050134 \h </w:instrText>
        </w:r>
        <w:r w:rsidR="00A710B4">
          <w:rPr>
            <w:noProof/>
            <w:webHidden/>
          </w:rPr>
        </w:r>
        <w:r w:rsidR="00A710B4">
          <w:rPr>
            <w:noProof/>
            <w:webHidden/>
          </w:rPr>
          <w:fldChar w:fldCharType="separate"/>
        </w:r>
        <w:r w:rsidR="00E97D5C">
          <w:rPr>
            <w:noProof/>
            <w:webHidden/>
          </w:rPr>
          <w:t>5</w:t>
        </w:r>
        <w:r w:rsidR="00A710B4">
          <w:rPr>
            <w:noProof/>
            <w:webHidden/>
          </w:rPr>
          <w:fldChar w:fldCharType="end"/>
        </w:r>
      </w:hyperlink>
    </w:p>
    <w:p w14:paraId="2FC39460"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35" w:history="1">
        <w:r w:rsidR="00A710B4" w:rsidRPr="00577402">
          <w:rPr>
            <w:rStyle w:val="Hyperlink"/>
            <w:noProof/>
          </w:rPr>
          <w:t>1.4</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THE ESCC COMPONENT NUMBER AND COMPONENT TYPE VARIANTS</w:t>
        </w:r>
        <w:r w:rsidR="00A710B4">
          <w:rPr>
            <w:noProof/>
            <w:webHidden/>
          </w:rPr>
          <w:tab/>
        </w:r>
        <w:r w:rsidR="00A710B4">
          <w:rPr>
            <w:noProof/>
            <w:webHidden/>
          </w:rPr>
          <w:fldChar w:fldCharType="begin"/>
        </w:r>
        <w:r w:rsidR="00A710B4">
          <w:rPr>
            <w:noProof/>
            <w:webHidden/>
          </w:rPr>
          <w:instrText xml:space="preserve"> PAGEREF _Toc516050135 \h </w:instrText>
        </w:r>
        <w:r w:rsidR="00A710B4">
          <w:rPr>
            <w:noProof/>
            <w:webHidden/>
          </w:rPr>
        </w:r>
        <w:r w:rsidR="00A710B4">
          <w:rPr>
            <w:noProof/>
            <w:webHidden/>
          </w:rPr>
          <w:fldChar w:fldCharType="separate"/>
        </w:r>
        <w:r w:rsidR="00E97D5C">
          <w:rPr>
            <w:noProof/>
            <w:webHidden/>
          </w:rPr>
          <w:t>5</w:t>
        </w:r>
        <w:r w:rsidR="00A710B4">
          <w:rPr>
            <w:noProof/>
            <w:webHidden/>
          </w:rPr>
          <w:fldChar w:fldCharType="end"/>
        </w:r>
      </w:hyperlink>
    </w:p>
    <w:p w14:paraId="7D1FE91C"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36" w:history="1">
        <w:r w:rsidR="00A710B4" w:rsidRPr="00577402">
          <w:rPr>
            <w:rStyle w:val="Hyperlink"/>
            <w:noProof/>
          </w:rPr>
          <w:t>1.4.1</w:t>
        </w:r>
        <w:r w:rsidR="00A710B4">
          <w:rPr>
            <w:rFonts w:asciiTheme="minorHAnsi" w:eastAsiaTheme="minorEastAsia" w:hAnsiTheme="minorHAnsi" w:cstheme="minorBidi"/>
            <w:noProof/>
            <w:sz w:val="22"/>
            <w:szCs w:val="22"/>
            <w:lang w:eastAsia="en-GB"/>
          </w:rPr>
          <w:tab/>
        </w:r>
        <w:r w:rsidR="00A710B4" w:rsidRPr="00577402">
          <w:rPr>
            <w:rStyle w:val="Hyperlink"/>
            <w:noProof/>
          </w:rPr>
          <w:t>The ESCC Component Number</w:t>
        </w:r>
        <w:r w:rsidR="00A710B4">
          <w:rPr>
            <w:noProof/>
            <w:webHidden/>
          </w:rPr>
          <w:tab/>
        </w:r>
        <w:r w:rsidR="00A710B4">
          <w:rPr>
            <w:noProof/>
            <w:webHidden/>
          </w:rPr>
          <w:fldChar w:fldCharType="begin"/>
        </w:r>
        <w:r w:rsidR="00A710B4">
          <w:rPr>
            <w:noProof/>
            <w:webHidden/>
          </w:rPr>
          <w:instrText xml:space="preserve"> PAGEREF _Toc516050136 \h </w:instrText>
        </w:r>
        <w:r w:rsidR="00A710B4">
          <w:rPr>
            <w:noProof/>
            <w:webHidden/>
          </w:rPr>
        </w:r>
        <w:r w:rsidR="00A710B4">
          <w:rPr>
            <w:noProof/>
            <w:webHidden/>
          </w:rPr>
          <w:fldChar w:fldCharType="separate"/>
        </w:r>
        <w:r w:rsidR="00E97D5C">
          <w:rPr>
            <w:noProof/>
            <w:webHidden/>
          </w:rPr>
          <w:t>5</w:t>
        </w:r>
        <w:r w:rsidR="00A710B4">
          <w:rPr>
            <w:noProof/>
            <w:webHidden/>
          </w:rPr>
          <w:fldChar w:fldCharType="end"/>
        </w:r>
      </w:hyperlink>
    </w:p>
    <w:p w14:paraId="4C3EC6E4"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37" w:history="1">
        <w:r w:rsidR="00A710B4" w:rsidRPr="00577402">
          <w:rPr>
            <w:rStyle w:val="Hyperlink"/>
            <w:noProof/>
          </w:rPr>
          <w:t>1.4.2</w:t>
        </w:r>
        <w:r w:rsidR="00A710B4">
          <w:rPr>
            <w:rFonts w:asciiTheme="minorHAnsi" w:eastAsiaTheme="minorEastAsia" w:hAnsiTheme="minorHAnsi" w:cstheme="minorBidi"/>
            <w:noProof/>
            <w:sz w:val="22"/>
            <w:szCs w:val="22"/>
            <w:lang w:eastAsia="en-GB"/>
          </w:rPr>
          <w:tab/>
        </w:r>
        <w:r w:rsidR="00A710B4" w:rsidRPr="00577402">
          <w:rPr>
            <w:rStyle w:val="Hyperlink"/>
            <w:noProof/>
          </w:rPr>
          <w:t>Component Type Variants and Range of Components</w:t>
        </w:r>
        <w:r w:rsidR="00A710B4">
          <w:rPr>
            <w:noProof/>
            <w:webHidden/>
          </w:rPr>
          <w:tab/>
        </w:r>
        <w:r w:rsidR="00A710B4">
          <w:rPr>
            <w:noProof/>
            <w:webHidden/>
          </w:rPr>
          <w:fldChar w:fldCharType="begin"/>
        </w:r>
        <w:r w:rsidR="00A710B4">
          <w:rPr>
            <w:noProof/>
            <w:webHidden/>
          </w:rPr>
          <w:instrText xml:space="preserve"> PAGEREF _Toc516050137 \h </w:instrText>
        </w:r>
        <w:r w:rsidR="00A710B4">
          <w:rPr>
            <w:noProof/>
            <w:webHidden/>
          </w:rPr>
        </w:r>
        <w:r w:rsidR="00A710B4">
          <w:rPr>
            <w:noProof/>
            <w:webHidden/>
          </w:rPr>
          <w:fldChar w:fldCharType="separate"/>
        </w:r>
        <w:r w:rsidR="00E97D5C">
          <w:rPr>
            <w:noProof/>
            <w:webHidden/>
          </w:rPr>
          <w:t>6</w:t>
        </w:r>
        <w:r w:rsidR="00A710B4">
          <w:rPr>
            <w:noProof/>
            <w:webHidden/>
          </w:rPr>
          <w:fldChar w:fldCharType="end"/>
        </w:r>
      </w:hyperlink>
    </w:p>
    <w:p w14:paraId="1F60EC13"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38" w:history="1">
        <w:r w:rsidR="00A710B4" w:rsidRPr="00577402">
          <w:rPr>
            <w:rStyle w:val="Hyperlink"/>
            <w:noProof/>
          </w:rPr>
          <w:t>1.5</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MAXIMUM RATINGS</w:t>
        </w:r>
        <w:r w:rsidR="00A710B4">
          <w:rPr>
            <w:noProof/>
            <w:webHidden/>
          </w:rPr>
          <w:tab/>
        </w:r>
        <w:r w:rsidR="00A710B4">
          <w:rPr>
            <w:noProof/>
            <w:webHidden/>
          </w:rPr>
          <w:fldChar w:fldCharType="begin"/>
        </w:r>
        <w:r w:rsidR="00A710B4">
          <w:rPr>
            <w:noProof/>
            <w:webHidden/>
          </w:rPr>
          <w:instrText xml:space="preserve"> PAGEREF _Toc516050138 \h </w:instrText>
        </w:r>
        <w:r w:rsidR="00A710B4">
          <w:rPr>
            <w:noProof/>
            <w:webHidden/>
          </w:rPr>
        </w:r>
        <w:r w:rsidR="00A710B4">
          <w:rPr>
            <w:noProof/>
            <w:webHidden/>
          </w:rPr>
          <w:fldChar w:fldCharType="separate"/>
        </w:r>
        <w:r w:rsidR="00E97D5C">
          <w:rPr>
            <w:noProof/>
            <w:webHidden/>
          </w:rPr>
          <w:t>6</w:t>
        </w:r>
        <w:r w:rsidR="00A710B4">
          <w:rPr>
            <w:noProof/>
            <w:webHidden/>
          </w:rPr>
          <w:fldChar w:fldCharType="end"/>
        </w:r>
      </w:hyperlink>
    </w:p>
    <w:p w14:paraId="644D672C"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39" w:history="1">
        <w:r w:rsidR="00A710B4" w:rsidRPr="00577402">
          <w:rPr>
            <w:rStyle w:val="Hyperlink"/>
            <w:noProof/>
          </w:rPr>
          <w:t>1.6</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PHYSICAL DIMENSIONS</w:t>
        </w:r>
        <w:r w:rsidR="00A710B4">
          <w:rPr>
            <w:noProof/>
            <w:webHidden/>
          </w:rPr>
          <w:tab/>
        </w:r>
        <w:r w:rsidR="00A710B4">
          <w:rPr>
            <w:noProof/>
            <w:webHidden/>
          </w:rPr>
          <w:fldChar w:fldCharType="begin"/>
        </w:r>
        <w:r w:rsidR="00A710B4">
          <w:rPr>
            <w:noProof/>
            <w:webHidden/>
          </w:rPr>
          <w:instrText xml:space="preserve"> PAGEREF _Toc516050139 \h </w:instrText>
        </w:r>
        <w:r w:rsidR="00A710B4">
          <w:rPr>
            <w:noProof/>
            <w:webHidden/>
          </w:rPr>
        </w:r>
        <w:r w:rsidR="00A710B4">
          <w:rPr>
            <w:noProof/>
            <w:webHidden/>
          </w:rPr>
          <w:fldChar w:fldCharType="separate"/>
        </w:r>
        <w:r w:rsidR="00E97D5C">
          <w:rPr>
            <w:noProof/>
            <w:webHidden/>
          </w:rPr>
          <w:t>7</w:t>
        </w:r>
        <w:r w:rsidR="00A710B4">
          <w:rPr>
            <w:noProof/>
            <w:webHidden/>
          </w:rPr>
          <w:fldChar w:fldCharType="end"/>
        </w:r>
      </w:hyperlink>
    </w:p>
    <w:p w14:paraId="087BEDC3"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40" w:history="1">
        <w:r w:rsidR="00A710B4" w:rsidRPr="00577402">
          <w:rPr>
            <w:rStyle w:val="Hyperlink"/>
            <w:noProof/>
          </w:rPr>
          <w:t>1.6.1</w:t>
        </w:r>
        <w:r w:rsidR="00A710B4">
          <w:rPr>
            <w:rFonts w:asciiTheme="minorHAnsi" w:eastAsiaTheme="minorEastAsia" w:hAnsiTheme="minorHAnsi" w:cstheme="minorBidi"/>
            <w:noProof/>
            <w:sz w:val="22"/>
            <w:szCs w:val="22"/>
            <w:lang w:eastAsia="en-GB"/>
          </w:rPr>
          <w:tab/>
        </w:r>
        <w:r w:rsidR="00A710B4" w:rsidRPr="00577402">
          <w:rPr>
            <w:rStyle w:val="Hyperlink"/>
            <w:noProof/>
          </w:rPr>
          <w:t>SMA Male Load</w:t>
        </w:r>
        <w:r w:rsidR="00A710B4" w:rsidRPr="00577402">
          <w:rPr>
            <w:rStyle w:val="Hyperlink"/>
            <w:noProof/>
            <w:highlight w:val="yellow"/>
          </w:rPr>
          <w:t>, Body Type S – Variant 03</w:t>
        </w:r>
        <w:r w:rsidR="00A710B4">
          <w:rPr>
            <w:noProof/>
            <w:webHidden/>
          </w:rPr>
          <w:tab/>
        </w:r>
        <w:r w:rsidR="00A710B4">
          <w:rPr>
            <w:noProof/>
            <w:webHidden/>
          </w:rPr>
          <w:fldChar w:fldCharType="begin"/>
        </w:r>
        <w:r w:rsidR="00A710B4">
          <w:rPr>
            <w:noProof/>
            <w:webHidden/>
          </w:rPr>
          <w:instrText xml:space="preserve"> PAGEREF _Toc516050140 \h </w:instrText>
        </w:r>
        <w:r w:rsidR="00A710B4">
          <w:rPr>
            <w:noProof/>
            <w:webHidden/>
          </w:rPr>
        </w:r>
        <w:r w:rsidR="00A710B4">
          <w:rPr>
            <w:noProof/>
            <w:webHidden/>
          </w:rPr>
          <w:fldChar w:fldCharType="separate"/>
        </w:r>
        <w:r w:rsidR="00E97D5C">
          <w:rPr>
            <w:noProof/>
            <w:webHidden/>
          </w:rPr>
          <w:t>7</w:t>
        </w:r>
        <w:r w:rsidR="00A710B4">
          <w:rPr>
            <w:noProof/>
            <w:webHidden/>
          </w:rPr>
          <w:fldChar w:fldCharType="end"/>
        </w:r>
      </w:hyperlink>
    </w:p>
    <w:p w14:paraId="155CFF19"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41" w:history="1">
        <w:r w:rsidR="00A710B4" w:rsidRPr="00577402">
          <w:rPr>
            <w:rStyle w:val="Hyperlink"/>
            <w:noProof/>
          </w:rPr>
          <w:t>1.6.2</w:t>
        </w:r>
        <w:r w:rsidR="00A710B4">
          <w:rPr>
            <w:rFonts w:asciiTheme="minorHAnsi" w:eastAsiaTheme="minorEastAsia" w:hAnsiTheme="minorHAnsi" w:cstheme="minorBidi"/>
            <w:noProof/>
            <w:sz w:val="22"/>
            <w:szCs w:val="22"/>
            <w:lang w:eastAsia="en-GB"/>
          </w:rPr>
          <w:tab/>
        </w:r>
        <w:r w:rsidR="00A710B4" w:rsidRPr="00577402">
          <w:rPr>
            <w:rStyle w:val="Hyperlink"/>
            <w:noProof/>
          </w:rPr>
          <w:t xml:space="preserve">SMA Female Load </w:t>
        </w:r>
        <w:r w:rsidR="00A710B4" w:rsidRPr="00577402">
          <w:rPr>
            <w:rStyle w:val="Hyperlink"/>
            <w:noProof/>
            <w:highlight w:val="yellow"/>
          </w:rPr>
          <w:t>– Variant 04</w:t>
        </w:r>
        <w:r w:rsidR="00A710B4">
          <w:rPr>
            <w:noProof/>
            <w:webHidden/>
          </w:rPr>
          <w:tab/>
        </w:r>
        <w:r w:rsidR="00A710B4">
          <w:rPr>
            <w:noProof/>
            <w:webHidden/>
          </w:rPr>
          <w:fldChar w:fldCharType="begin"/>
        </w:r>
        <w:r w:rsidR="00A710B4">
          <w:rPr>
            <w:noProof/>
            <w:webHidden/>
          </w:rPr>
          <w:instrText xml:space="preserve"> PAGEREF _Toc516050141 \h </w:instrText>
        </w:r>
        <w:r w:rsidR="00A710B4">
          <w:rPr>
            <w:noProof/>
            <w:webHidden/>
          </w:rPr>
        </w:r>
        <w:r w:rsidR="00A710B4">
          <w:rPr>
            <w:noProof/>
            <w:webHidden/>
          </w:rPr>
          <w:fldChar w:fldCharType="separate"/>
        </w:r>
        <w:r w:rsidR="00E97D5C">
          <w:rPr>
            <w:noProof/>
            <w:webHidden/>
          </w:rPr>
          <w:t>7</w:t>
        </w:r>
        <w:r w:rsidR="00A710B4">
          <w:rPr>
            <w:noProof/>
            <w:webHidden/>
          </w:rPr>
          <w:fldChar w:fldCharType="end"/>
        </w:r>
      </w:hyperlink>
    </w:p>
    <w:p w14:paraId="2BB330D5"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42" w:history="1">
        <w:r w:rsidR="00A710B4" w:rsidRPr="00577402">
          <w:rPr>
            <w:rStyle w:val="Hyperlink"/>
            <w:noProof/>
          </w:rPr>
          <w:t>1.6.3</w:t>
        </w:r>
        <w:r w:rsidR="00A710B4">
          <w:rPr>
            <w:rFonts w:asciiTheme="minorHAnsi" w:eastAsiaTheme="minorEastAsia" w:hAnsiTheme="minorHAnsi" w:cstheme="minorBidi"/>
            <w:noProof/>
            <w:sz w:val="22"/>
            <w:szCs w:val="22"/>
            <w:lang w:eastAsia="en-GB"/>
          </w:rPr>
          <w:tab/>
        </w:r>
        <w:r w:rsidR="00A710B4" w:rsidRPr="00577402">
          <w:rPr>
            <w:rStyle w:val="Hyperlink"/>
            <w:noProof/>
          </w:rPr>
          <w:t>SMA Male Load</w:t>
        </w:r>
        <w:r w:rsidR="00A710B4" w:rsidRPr="00577402">
          <w:rPr>
            <w:rStyle w:val="Hyperlink"/>
            <w:noProof/>
            <w:highlight w:val="yellow"/>
          </w:rPr>
          <w:t>, Body Type C – Variants 05 and 06</w:t>
        </w:r>
        <w:r w:rsidR="00A710B4">
          <w:rPr>
            <w:noProof/>
            <w:webHidden/>
          </w:rPr>
          <w:tab/>
        </w:r>
        <w:r w:rsidR="00A710B4">
          <w:rPr>
            <w:noProof/>
            <w:webHidden/>
          </w:rPr>
          <w:fldChar w:fldCharType="begin"/>
        </w:r>
        <w:r w:rsidR="00A710B4">
          <w:rPr>
            <w:noProof/>
            <w:webHidden/>
          </w:rPr>
          <w:instrText xml:space="preserve"> PAGEREF _Toc516050142 \h </w:instrText>
        </w:r>
        <w:r w:rsidR="00A710B4">
          <w:rPr>
            <w:noProof/>
            <w:webHidden/>
          </w:rPr>
        </w:r>
        <w:r w:rsidR="00A710B4">
          <w:rPr>
            <w:noProof/>
            <w:webHidden/>
          </w:rPr>
          <w:fldChar w:fldCharType="separate"/>
        </w:r>
        <w:r w:rsidR="00E97D5C">
          <w:rPr>
            <w:noProof/>
            <w:webHidden/>
          </w:rPr>
          <w:t>8</w:t>
        </w:r>
        <w:r w:rsidR="00A710B4">
          <w:rPr>
            <w:noProof/>
            <w:webHidden/>
          </w:rPr>
          <w:fldChar w:fldCharType="end"/>
        </w:r>
      </w:hyperlink>
    </w:p>
    <w:p w14:paraId="1465318D"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43" w:history="1">
        <w:r w:rsidR="00A710B4" w:rsidRPr="00577402">
          <w:rPr>
            <w:rStyle w:val="Hyperlink"/>
            <w:noProof/>
          </w:rPr>
          <w:t>1.6.4</w:t>
        </w:r>
        <w:r w:rsidR="00A710B4">
          <w:rPr>
            <w:rFonts w:asciiTheme="minorHAnsi" w:eastAsiaTheme="minorEastAsia" w:hAnsiTheme="minorHAnsi" w:cstheme="minorBidi"/>
            <w:noProof/>
            <w:sz w:val="22"/>
            <w:szCs w:val="22"/>
            <w:lang w:eastAsia="en-GB"/>
          </w:rPr>
          <w:tab/>
        </w:r>
        <w:r w:rsidR="00A710B4" w:rsidRPr="00577402">
          <w:rPr>
            <w:rStyle w:val="Hyperlink"/>
            <w:noProof/>
          </w:rPr>
          <w:t>Interface Dimensions</w:t>
        </w:r>
        <w:r w:rsidR="00A710B4">
          <w:rPr>
            <w:noProof/>
            <w:webHidden/>
          </w:rPr>
          <w:tab/>
        </w:r>
        <w:r w:rsidR="00A710B4">
          <w:rPr>
            <w:noProof/>
            <w:webHidden/>
          </w:rPr>
          <w:fldChar w:fldCharType="begin"/>
        </w:r>
        <w:r w:rsidR="00A710B4">
          <w:rPr>
            <w:noProof/>
            <w:webHidden/>
          </w:rPr>
          <w:instrText xml:space="preserve"> PAGEREF _Toc516050143 \h </w:instrText>
        </w:r>
        <w:r w:rsidR="00A710B4">
          <w:rPr>
            <w:noProof/>
            <w:webHidden/>
          </w:rPr>
        </w:r>
        <w:r w:rsidR="00A710B4">
          <w:rPr>
            <w:noProof/>
            <w:webHidden/>
          </w:rPr>
          <w:fldChar w:fldCharType="separate"/>
        </w:r>
        <w:r w:rsidR="00E97D5C">
          <w:rPr>
            <w:noProof/>
            <w:webHidden/>
          </w:rPr>
          <w:t>9</w:t>
        </w:r>
        <w:r w:rsidR="00A710B4">
          <w:rPr>
            <w:noProof/>
            <w:webHidden/>
          </w:rPr>
          <w:fldChar w:fldCharType="end"/>
        </w:r>
      </w:hyperlink>
    </w:p>
    <w:p w14:paraId="092A9D5B"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44" w:history="1">
        <w:r w:rsidR="00A710B4" w:rsidRPr="00577402">
          <w:rPr>
            <w:rStyle w:val="Hyperlink"/>
            <w:noProof/>
          </w:rPr>
          <w:t>1.6.5</w:t>
        </w:r>
        <w:r w:rsidR="00A710B4">
          <w:rPr>
            <w:rFonts w:asciiTheme="minorHAnsi" w:eastAsiaTheme="minorEastAsia" w:hAnsiTheme="minorHAnsi" w:cstheme="minorBidi"/>
            <w:noProof/>
            <w:sz w:val="22"/>
            <w:szCs w:val="22"/>
            <w:lang w:eastAsia="en-GB"/>
          </w:rPr>
          <w:tab/>
        </w:r>
        <w:r w:rsidR="00A710B4" w:rsidRPr="00577402">
          <w:rPr>
            <w:rStyle w:val="Hyperlink"/>
            <w:noProof/>
          </w:rPr>
          <w:t>Mating Gauge Dimensions</w:t>
        </w:r>
        <w:r w:rsidR="00A710B4">
          <w:rPr>
            <w:noProof/>
            <w:webHidden/>
          </w:rPr>
          <w:tab/>
        </w:r>
        <w:r w:rsidR="00A710B4">
          <w:rPr>
            <w:noProof/>
            <w:webHidden/>
          </w:rPr>
          <w:fldChar w:fldCharType="begin"/>
        </w:r>
        <w:r w:rsidR="00A710B4">
          <w:rPr>
            <w:noProof/>
            <w:webHidden/>
          </w:rPr>
          <w:instrText xml:space="preserve"> PAGEREF _Toc516050144 \h </w:instrText>
        </w:r>
        <w:r w:rsidR="00A710B4">
          <w:rPr>
            <w:noProof/>
            <w:webHidden/>
          </w:rPr>
        </w:r>
        <w:r w:rsidR="00A710B4">
          <w:rPr>
            <w:noProof/>
            <w:webHidden/>
          </w:rPr>
          <w:fldChar w:fldCharType="separate"/>
        </w:r>
        <w:r w:rsidR="00E97D5C">
          <w:rPr>
            <w:noProof/>
            <w:webHidden/>
          </w:rPr>
          <w:t>12</w:t>
        </w:r>
        <w:r w:rsidR="00A710B4">
          <w:rPr>
            <w:noProof/>
            <w:webHidden/>
          </w:rPr>
          <w:fldChar w:fldCharType="end"/>
        </w:r>
      </w:hyperlink>
    </w:p>
    <w:p w14:paraId="42E36933"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45" w:history="1">
        <w:r w:rsidR="00A710B4" w:rsidRPr="00577402">
          <w:rPr>
            <w:rStyle w:val="Hyperlink"/>
            <w:noProof/>
          </w:rPr>
          <w:t>1.7</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MATERIALS AND FINISHES</w:t>
        </w:r>
        <w:r w:rsidR="00A710B4">
          <w:rPr>
            <w:noProof/>
            <w:webHidden/>
          </w:rPr>
          <w:tab/>
        </w:r>
        <w:r w:rsidR="00A710B4">
          <w:rPr>
            <w:noProof/>
            <w:webHidden/>
          </w:rPr>
          <w:fldChar w:fldCharType="begin"/>
        </w:r>
        <w:r w:rsidR="00A710B4">
          <w:rPr>
            <w:noProof/>
            <w:webHidden/>
          </w:rPr>
          <w:instrText xml:space="preserve"> PAGEREF _Toc516050145 \h </w:instrText>
        </w:r>
        <w:r w:rsidR="00A710B4">
          <w:rPr>
            <w:noProof/>
            <w:webHidden/>
          </w:rPr>
        </w:r>
        <w:r w:rsidR="00A710B4">
          <w:rPr>
            <w:noProof/>
            <w:webHidden/>
          </w:rPr>
          <w:fldChar w:fldCharType="separate"/>
        </w:r>
        <w:r w:rsidR="00E97D5C">
          <w:rPr>
            <w:noProof/>
            <w:webHidden/>
          </w:rPr>
          <w:t>15</w:t>
        </w:r>
        <w:r w:rsidR="00A710B4">
          <w:rPr>
            <w:noProof/>
            <w:webHidden/>
          </w:rPr>
          <w:fldChar w:fldCharType="end"/>
        </w:r>
      </w:hyperlink>
    </w:p>
    <w:p w14:paraId="2947ABC3" w14:textId="77777777" w:rsidR="00A710B4" w:rsidRDefault="00C37B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6050146" w:history="1">
        <w:r w:rsidR="00A710B4" w:rsidRPr="00577402">
          <w:rPr>
            <w:rStyle w:val="Hyperlink"/>
            <w:noProof/>
          </w:rPr>
          <w:t>2</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REQUIREMENTS</w:t>
        </w:r>
        <w:r w:rsidR="00A710B4">
          <w:rPr>
            <w:noProof/>
            <w:webHidden/>
          </w:rPr>
          <w:tab/>
        </w:r>
        <w:r w:rsidR="00A710B4">
          <w:rPr>
            <w:noProof/>
            <w:webHidden/>
          </w:rPr>
          <w:fldChar w:fldCharType="begin"/>
        </w:r>
        <w:r w:rsidR="00A710B4">
          <w:rPr>
            <w:noProof/>
            <w:webHidden/>
          </w:rPr>
          <w:instrText xml:space="preserve"> PAGEREF _Toc516050146 \h </w:instrText>
        </w:r>
        <w:r w:rsidR="00A710B4">
          <w:rPr>
            <w:noProof/>
            <w:webHidden/>
          </w:rPr>
        </w:r>
        <w:r w:rsidR="00A710B4">
          <w:rPr>
            <w:noProof/>
            <w:webHidden/>
          </w:rPr>
          <w:fldChar w:fldCharType="separate"/>
        </w:r>
        <w:r w:rsidR="00E97D5C">
          <w:rPr>
            <w:noProof/>
            <w:webHidden/>
          </w:rPr>
          <w:t>15</w:t>
        </w:r>
        <w:r w:rsidR="00A710B4">
          <w:rPr>
            <w:noProof/>
            <w:webHidden/>
          </w:rPr>
          <w:fldChar w:fldCharType="end"/>
        </w:r>
      </w:hyperlink>
    </w:p>
    <w:p w14:paraId="3D951056"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47" w:history="1">
        <w:r w:rsidR="00A710B4" w:rsidRPr="00577402">
          <w:rPr>
            <w:rStyle w:val="Hyperlink"/>
            <w:noProof/>
          </w:rPr>
          <w:t>2.1</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GENERAL</w:t>
        </w:r>
        <w:r w:rsidR="00A710B4">
          <w:rPr>
            <w:noProof/>
            <w:webHidden/>
          </w:rPr>
          <w:tab/>
        </w:r>
        <w:r w:rsidR="00A710B4">
          <w:rPr>
            <w:noProof/>
            <w:webHidden/>
          </w:rPr>
          <w:fldChar w:fldCharType="begin"/>
        </w:r>
        <w:r w:rsidR="00A710B4">
          <w:rPr>
            <w:noProof/>
            <w:webHidden/>
          </w:rPr>
          <w:instrText xml:space="preserve"> PAGEREF _Toc516050147 \h </w:instrText>
        </w:r>
        <w:r w:rsidR="00A710B4">
          <w:rPr>
            <w:noProof/>
            <w:webHidden/>
          </w:rPr>
        </w:r>
        <w:r w:rsidR="00A710B4">
          <w:rPr>
            <w:noProof/>
            <w:webHidden/>
          </w:rPr>
          <w:fldChar w:fldCharType="separate"/>
        </w:r>
        <w:r w:rsidR="00E97D5C">
          <w:rPr>
            <w:noProof/>
            <w:webHidden/>
          </w:rPr>
          <w:t>15</w:t>
        </w:r>
        <w:r w:rsidR="00A710B4">
          <w:rPr>
            <w:noProof/>
            <w:webHidden/>
          </w:rPr>
          <w:fldChar w:fldCharType="end"/>
        </w:r>
      </w:hyperlink>
    </w:p>
    <w:p w14:paraId="1AA08B6F"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48" w:history="1">
        <w:r w:rsidR="00A710B4" w:rsidRPr="00577402">
          <w:rPr>
            <w:rStyle w:val="Hyperlink"/>
            <w:noProof/>
          </w:rPr>
          <w:t>2.1.1</w:t>
        </w:r>
        <w:r w:rsidR="00A710B4">
          <w:rPr>
            <w:rFonts w:asciiTheme="minorHAnsi" w:eastAsiaTheme="minorEastAsia" w:hAnsiTheme="minorHAnsi" w:cstheme="minorBidi"/>
            <w:noProof/>
            <w:sz w:val="22"/>
            <w:szCs w:val="22"/>
            <w:lang w:eastAsia="en-GB"/>
          </w:rPr>
          <w:tab/>
        </w:r>
        <w:r w:rsidR="00A710B4" w:rsidRPr="00577402">
          <w:rPr>
            <w:rStyle w:val="Hyperlink"/>
            <w:noProof/>
          </w:rPr>
          <w:t>Deviations from the Generic Specification</w:t>
        </w:r>
        <w:r w:rsidR="00A710B4">
          <w:rPr>
            <w:noProof/>
            <w:webHidden/>
          </w:rPr>
          <w:tab/>
        </w:r>
        <w:r w:rsidR="00A710B4">
          <w:rPr>
            <w:noProof/>
            <w:webHidden/>
          </w:rPr>
          <w:fldChar w:fldCharType="begin"/>
        </w:r>
        <w:r w:rsidR="00A710B4">
          <w:rPr>
            <w:noProof/>
            <w:webHidden/>
          </w:rPr>
          <w:instrText xml:space="preserve"> PAGEREF _Toc516050148 \h </w:instrText>
        </w:r>
        <w:r w:rsidR="00A710B4">
          <w:rPr>
            <w:noProof/>
            <w:webHidden/>
          </w:rPr>
        </w:r>
        <w:r w:rsidR="00A710B4">
          <w:rPr>
            <w:noProof/>
            <w:webHidden/>
          </w:rPr>
          <w:fldChar w:fldCharType="separate"/>
        </w:r>
        <w:r w:rsidR="00E97D5C">
          <w:rPr>
            <w:noProof/>
            <w:webHidden/>
          </w:rPr>
          <w:t>15</w:t>
        </w:r>
        <w:r w:rsidR="00A710B4">
          <w:rPr>
            <w:noProof/>
            <w:webHidden/>
          </w:rPr>
          <w:fldChar w:fldCharType="end"/>
        </w:r>
      </w:hyperlink>
    </w:p>
    <w:p w14:paraId="1C11F326" w14:textId="77777777" w:rsidR="00A710B4" w:rsidRDefault="00C37B36">
      <w:pPr>
        <w:pStyle w:val="TOC4"/>
        <w:tabs>
          <w:tab w:val="left" w:pos="1080"/>
          <w:tab w:val="right" w:pos="10147"/>
        </w:tabs>
        <w:rPr>
          <w:rFonts w:asciiTheme="minorHAnsi" w:eastAsiaTheme="minorEastAsia" w:hAnsiTheme="minorHAnsi" w:cstheme="minorBidi"/>
          <w:noProof/>
          <w:sz w:val="22"/>
          <w:szCs w:val="22"/>
          <w:lang w:eastAsia="en-GB"/>
        </w:rPr>
      </w:pPr>
      <w:hyperlink w:anchor="_Toc516050149" w:history="1">
        <w:r w:rsidR="00A710B4" w:rsidRPr="00577402">
          <w:rPr>
            <w:rStyle w:val="Hyperlink"/>
            <w:noProof/>
          </w:rPr>
          <w:t>2.1.1.1</w:t>
        </w:r>
        <w:r w:rsidR="00A710B4">
          <w:rPr>
            <w:rFonts w:asciiTheme="minorHAnsi" w:eastAsiaTheme="minorEastAsia" w:hAnsiTheme="minorHAnsi" w:cstheme="minorBidi"/>
            <w:noProof/>
            <w:sz w:val="22"/>
            <w:szCs w:val="22"/>
            <w:lang w:eastAsia="en-GB"/>
          </w:rPr>
          <w:tab/>
        </w:r>
        <w:r w:rsidR="00A710B4" w:rsidRPr="00577402">
          <w:rPr>
            <w:rStyle w:val="Hyperlink"/>
            <w:noProof/>
          </w:rPr>
          <w:t>Deviations from Qualification and Periodic Tests - Chart F4</w:t>
        </w:r>
        <w:r w:rsidR="00A710B4">
          <w:rPr>
            <w:noProof/>
            <w:webHidden/>
          </w:rPr>
          <w:tab/>
        </w:r>
        <w:r w:rsidR="00A710B4">
          <w:rPr>
            <w:noProof/>
            <w:webHidden/>
          </w:rPr>
          <w:fldChar w:fldCharType="begin"/>
        </w:r>
        <w:r w:rsidR="00A710B4">
          <w:rPr>
            <w:noProof/>
            <w:webHidden/>
          </w:rPr>
          <w:instrText xml:space="preserve"> PAGEREF _Toc516050149 \h </w:instrText>
        </w:r>
        <w:r w:rsidR="00A710B4">
          <w:rPr>
            <w:noProof/>
            <w:webHidden/>
          </w:rPr>
        </w:r>
        <w:r w:rsidR="00A710B4">
          <w:rPr>
            <w:noProof/>
            <w:webHidden/>
          </w:rPr>
          <w:fldChar w:fldCharType="separate"/>
        </w:r>
        <w:r w:rsidR="00E97D5C">
          <w:rPr>
            <w:noProof/>
            <w:webHidden/>
          </w:rPr>
          <w:t>15</w:t>
        </w:r>
        <w:r w:rsidR="00A710B4">
          <w:rPr>
            <w:noProof/>
            <w:webHidden/>
          </w:rPr>
          <w:fldChar w:fldCharType="end"/>
        </w:r>
      </w:hyperlink>
    </w:p>
    <w:p w14:paraId="77A9B9C4"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50" w:history="1">
        <w:r w:rsidR="00A710B4" w:rsidRPr="00577402">
          <w:rPr>
            <w:rStyle w:val="Hyperlink"/>
            <w:noProof/>
          </w:rPr>
          <w:t>2.2</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MARKING</w:t>
        </w:r>
        <w:r w:rsidR="00A710B4">
          <w:rPr>
            <w:noProof/>
            <w:webHidden/>
          </w:rPr>
          <w:tab/>
        </w:r>
        <w:r w:rsidR="00A710B4">
          <w:rPr>
            <w:noProof/>
            <w:webHidden/>
          </w:rPr>
          <w:fldChar w:fldCharType="begin"/>
        </w:r>
        <w:r w:rsidR="00A710B4">
          <w:rPr>
            <w:noProof/>
            <w:webHidden/>
          </w:rPr>
          <w:instrText xml:space="preserve"> PAGEREF _Toc516050150 \h </w:instrText>
        </w:r>
        <w:r w:rsidR="00A710B4">
          <w:rPr>
            <w:noProof/>
            <w:webHidden/>
          </w:rPr>
        </w:r>
        <w:r w:rsidR="00A710B4">
          <w:rPr>
            <w:noProof/>
            <w:webHidden/>
          </w:rPr>
          <w:fldChar w:fldCharType="separate"/>
        </w:r>
        <w:r w:rsidR="00E97D5C">
          <w:rPr>
            <w:noProof/>
            <w:webHidden/>
          </w:rPr>
          <w:t>15</w:t>
        </w:r>
        <w:r w:rsidR="00A710B4">
          <w:rPr>
            <w:noProof/>
            <w:webHidden/>
          </w:rPr>
          <w:fldChar w:fldCharType="end"/>
        </w:r>
      </w:hyperlink>
    </w:p>
    <w:p w14:paraId="4548808D"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51" w:history="1">
        <w:r w:rsidR="00A710B4" w:rsidRPr="00577402">
          <w:rPr>
            <w:rStyle w:val="Hyperlink"/>
            <w:noProof/>
          </w:rPr>
          <w:t>2.3</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CONTACT ENGAGEMENT AND SEPARATION FORCES TEST</w:t>
        </w:r>
        <w:r w:rsidR="00A710B4">
          <w:rPr>
            <w:noProof/>
            <w:webHidden/>
          </w:rPr>
          <w:tab/>
        </w:r>
        <w:r w:rsidR="00A710B4">
          <w:rPr>
            <w:noProof/>
            <w:webHidden/>
          </w:rPr>
          <w:fldChar w:fldCharType="begin"/>
        </w:r>
        <w:r w:rsidR="00A710B4">
          <w:rPr>
            <w:noProof/>
            <w:webHidden/>
          </w:rPr>
          <w:instrText xml:space="preserve"> PAGEREF _Toc516050151 \h </w:instrText>
        </w:r>
        <w:r w:rsidR="00A710B4">
          <w:rPr>
            <w:noProof/>
            <w:webHidden/>
          </w:rPr>
        </w:r>
        <w:r w:rsidR="00A710B4">
          <w:rPr>
            <w:noProof/>
            <w:webHidden/>
          </w:rPr>
          <w:fldChar w:fldCharType="separate"/>
        </w:r>
        <w:r w:rsidR="00E97D5C">
          <w:rPr>
            <w:noProof/>
            <w:webHidden/>
          </w:rPr>
          <w:t>16</w:t>
        </w:r>
        <w:r w:rsidR="00A710B4">
          <w:rPr>
            <w:noProof/>
            <w:webHidden/>
          </w:rPr>
          <w:fldChar w:fldCharType="end"/>
        </w:r>
      </w:hyperlink>
    </w:p>
    <w:p w14:paraId="09786DE1"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52" w:history="1">
        <w:r w:rsidR="00A710B4" w:rsidRPr="00577402">
          <w:rPr>
            <w:rStyle w:val="Hyperlink"/>
            <w:noProof/>
          </w:rPr>
          <w:t>2.4</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COUPLING PROOF TORQUE TEST</w:t>
        </w:r>
        <w:r w:rsidR="00A710B4">
          <w:rPr>
            <w:noProof/>
            <w:webHidden/>
          </w:rPr>
          <w:tab/>
        </w:r>
        <w:r w:rsidR="00A710B4">
          <w:rPr>
            <w:noProof/>
            <w:webHidden/>
          </w:rPr>
          <w:fldChar w:fldCharType="begin"/>
        </w:r>
        <w:r w:rsidR="00A710B4">
          <w:rPr>
            <w:noProof/>
            <w:webHidden/>
          </w:rPr>
          <w:instrText xml:space="preserve"> PAGEREF _Toc516050152 \h </w:instrText>
        </w:r>
        <w:r w:rsidR="00A710B4">
          <w:rPr>
            <w:noProof/>
            <w:webHidden/>
          </w:rPr>
        </w:r>
        <w:r w:rsidR="00A710B4">
          <w:rPr>
            <w:noProof/>
            <w:webHidden/>
          </w:rPr>
          <w:fldChar w:fldCharType="separate"/>
        </w:r>
        <w:r w:rsidR="00E97D5C">
          <w:rPr>
            <w:noProof/>
            <w:webHidden/>
          </w:rPr>
          <w:t>16</w:t>
        </w:r>
        <w:r w:rsidR="00A710B4">
          <w:rPr>
            <w:noProof/>
            <w:webHidden/>
          </w:rPr>
          <w:fldChar w:fldCharType="end"/>
        </w:r>
      </w:hyperlink>
    </w:p>
    <w:p w14:paraId="6C1BFD3E"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53" w:history="1">
        <w:r w:rsidR="00A710B4" w:rsidRPr="00577402">
          <w:rPr>
            <w:rStyle w:val="Hyperlink"/>
            <w:noProof/>
          </w:rPr>
          <w:t>2.5</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MATING AND UNMATING FORCES TEST</w:t>
        </w:r>
        <w:r w:rsidR="00A710B4">
          <w:rPr>
            <w:noProof/>
            <w:webHidden/>
          </w:rPr>
          <w:tab/>
        </w:r>
        <w:r w:rsidR="00A710B4">
          <w:rPr>
            <w:noProof/>
            <w:webHidden/>
          </w:rPr>
          <w:fldChar w:fldCharType="begin"/>
        </w:r>
        <w:r w:rsidR="00A710B4">
          <w:rPr>
            <w:noProof/>
            <w:webHidden/>
          </w:rPr>
          <w:instrText xml:space="preserve"> PAGEREF _Toc516050153 \h </w:instrText>
        </w:r>
        <w:r w:rsidR="00A710B4">
          <w:rPr>
            <w:noProof/>
            <w:webHidden/>
          </w:rPr>
        </w:r>
        <w:r w:rsidR="00A710B4">
          <w:rPr>
            <w:noProof/>
            <w:webHidden/>
          </w:rPr>
          <w:fldChar w:fldCharType="separate"/>
        </w:r>
        <w:r w:rsidR="00E97D5C">
          <w:rPr>
            <w:noProof/>
            <w:webHidden/>
          </w:rPr>
          <w:t>16</w:t>
        </w:r>
        <w:r w:rsidR="00A710B4">
          <w:rPr>
            <w:noProof/>
            <w:webHidden/>
          </w:rPr>
          <w:fldChar w:fldCharType="end"/>
        </w:r>
      </w:hyperlink>
    </w:p>
    <w:p w14:paraId="08CF2FAF"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54" w:history="1">
        <w:r w:rsidR="00A710B4" w:rsidRPr="00577402">
          <w:rPr>
            <w:rStyle w:val="Hyperlink"/>
            <w:noProof/>
          </w:rPr>
          <w:t>2.6</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ELECTRICAL MEASUREMENTS AT ROOM, HIGH AND LOW TEMPERATURES</w:t>
        </w:r>
        <w:r w:rsidR="00A710B4">
          <w:rPr>
            <w:noProof/>
            <w:webHidden/>
          </w:rPr>
          <w:tab/>
        </w:r>
        <w:r w:rsidR="00A710B4">
          <w:rPr>
            <w:noProof/>
            <w:webHidden/>
          </w:rPr>
          <w:fldChar w:fldCharType="begin"/>
        </w:r>
        <w:r w:rsidR="00A710B4">
          <w:rPr>
            <w:noProof/>
            <w:webHidden/>
          </w:rPr>
          <w:instrText xml:space="preserve"> PAGEREF _Toc516050154 \h </w:instrText>
        </w:r>
        <w:r w:rsidR="00A710B4">
          <w:rPr>
            <w:noProof/>
            <w:webHidden/>
          </w:rPr>
        </w:r>
        <w:r w:rsidR="00A710B4">
          <w:rPr>
            <w:noProof/>
            <w:webHidden/>
          </w:rPr>
          <w:fldChar w:fldCharType="separate"/>
        </w:r>
        <w:r w:rsidR="00E97D5C">
          <w:rPr>
            <w:noProof/>
            <w:webHidden/>
          </w:rPr>
          <w:t>16</w:t>
        </w:r>
        <w:r w:rsidR="00A710B4">
          <w:rPr>
            <w:noProof/>
            <w:webHidden/>
          </w:rPr>
          <w:fldChar w:fldCharType="end"/>
        </w:r>
      </w:hyperlink>
    </w:p>
    <w:p w14:paraId="0F64FF4E"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55" w:history="1">
        <w:r w:rsidR="00A710B4" w:rsidRPr="00577402">
          <w:rPr>
            <w:rStyle w:val="Hyperlink"/>
            <w:noProof/>
          </w:rPr>
          <w:t>2.6.1</w:t>
        </w:r>
        <w:r w:rsidR="00A710B4">
          <w:rPr>
            <w:rFonts w:asciiTheme="minorHAnsi" w:eastAsiaTheme="minorEastAsia" w:hAnsiTheme="minorHAnsi" w:cstheme="minorBidi"/>
            <w:noProof/>
            <w:sz w:val="22"/>
            <w:szCs w:val="22"/>
            <w:lang w:eastAsia="en-GB"/>
          </w:rPr>
          <w:tab/>
        </w:r>
        <w:r w:rsidR="00A710B4" w:rsidRPr="00577402">
          <w:rPr>
            <w:rStyle w:val="Hyperlink"/>
            <w:noProof/>
          </w:rPr>
          <w:t>Room Temperature Electrical Measurements</w:t>
        </w:r>
        <w:r w:rsidR="00A710B4">
          <w:rPr>
            <w:noProof/>
            <w:webHidden/>
          </w:rPr>
          <w:tab/>
        </w:r>
        <w:r w:rsidR="00A710B4">
          <w:rPr>
            <w:noProof/>
            <w:webHidden/>
          </w:rPr>
          <w:fldChar w:fldCharType="begin"/>
        </w:r>
        <w:r w:rsidR="00A710B4">
          <w:rPr>
            <w:noProof/>
            <w:webHidden/>
          </w:rPr>
          <w:instrText xml:space="preserve"> PAGEREF _Toc516050155 \h </w:instrText>
        </w:r>
        <w:r w:rsidR="00A710B4">
          <w:rPr>
            <w:noProof/>
            <w:webHidden/>
          </w:rPr>
        </w:r>
        <w:r w:rsidR="00A710B4">
          <w:rPr>
            <w:noProof/>
            <w:webHidden/>
          </w:rPr>
          <w:fldChar w:fldCharType="separate"/>
        </w:r>
        <w:r w:rsidR="00E97D5C">
          <w:rPr>
            <w:noProof/>
            <w:webHidden/>
          </w:rPr>
          <w:t>17</w:t>
        </w:r>
        <w:r w:rsidR="00A710B4">
          <w:rPr>
            <w:noProof/>
            <w:webHidden/>
          </w:rPr>
          <w:fldChar w:fldCharType="end"/>
        </w:r>
      </w:hyperlink>
    </w:p>
    <w:p w14:paraId="30A305B0" w14:textId="77777777" w:rsidR="00A710B4" w:rsidRDefault="00C37B36">
      <w:pPr>
        <w:pStyle w:val="TOC3"/>
        <w:tabs>
          <w:tab w:val="left" w:pos="1080"/>
          <w:tab w:val="right" w:pos="10147"/>
        </w:tabs>
        <w:rPr>
          <w:rFonts w:asciiTheme="minorHAnsi" w:eastAsiaTheme="minorEastAsia" w:hAnsiTheme="minorHAnsi" w:cstheme="minorBidi"/>
          <w:noProof/>
          <w:sz w:val="22"/>
          <w:szCs w:val="22"/>
          <w:lang w:eastAsia="en-GB"/>
        </w:rPr>
      </w:pPr>
      <w:hyperlink w:anchor="_Toc516050156" w:history="1">
        <w:r w:rsidR="00A710B4" w:rsidRPr="00577402">
          <w:rPr>
            <w:rStyle w:val="Hyperlink"/>
            <w:noProof/>
          </w:rPr>
          <w:t>2.6.2</w:t>
        </w:r>
        <w:r w:rsidR="00A710B4">
          <w:rPr>
            <w:rFonts w:asciiTheme="minorHAnsi" w:eastAsiaTheme="minorEastAsia" w:hAnsiTheme="minorHAnsi" w:cstheme="minorBidi"/>
            <w:noProof/>
            <w:sz w:val="22"/>
            <w:szCs w:val="22"/>
            <w:lang w:eastAsia="en-GB"/>
          </w:rPr>
          <w:tab/>
        </w:r>
        <w:r w:rsidR="00A710B4" w:rsidRPr="00577402">
          <w:rPr>
            <w:rStyle w:val="Hyperlink"/>
            <w:noProof/>
          </w:rPr>
          <w:t>High and Low Temperatures Electrical Measurements</w:t>
        </w:r>
        <w:r w:rsidR="00A710B4">
          <w:rPr>
            <w:noProof/>
            <w:webHidden/>
          </w:rPr>
          <w:tab/>
        </w:r>
        <w:r w:rsidR="00A710B4">
          <w:rPr>
            <w:noProof/>
            <w:webHidden/>
          </w:rPr>
          <w:fldChar w:fldCharType="begin"/>
        </w:r>
        <w:r w:rsidR="00A710B4">
          <w:rPr>
            <w:noProof/>
            <w:webHidden/>
          </w:rPr>
          <w:instrText xml:space="preserve"> PAGEREF _Toc516050156 \h </w:instrText>
        </w:r>
        <w:r w:rsidR="00A710B4">
          <w:rPr>
            <w:noProof/>
            <w:webHidden/>
          </w:rPr>
        </w:r>
        <w:r w:rsidR="00A710B4">
          <w:rPr>
            <w:noProof/>
            <w:webHidden/>
          </w:rPr>
          <w:fldChar w:fldCharType="separate"/>
        </w:r>
        <w:r w:rsidR="00E97D5C">
          <w:rPr>
            <w:noProof/>
            <w:webHidden/>
          </w:rPr>
          <w:t>17</w:t>
        </w:r>
        <w:r w:rsidR="00A710B4">
          <w:rPr>
            <w:noProof/>
            <w:webHidden/>
          </w:rPr>
          <w:fldChar w:fldCharType="end"/>
        </w:r>
      </w:hyperlink>
    </w:p>
    <w:p w14:paraId="791E0D2C"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57" w:history="1">
        <w:r w:rsidR="00A710B4" w:rsidRPr="00577402">
          <w:rPr>
            <w:rStyle w:val="Hyperlink"/>
            <w:noProof/>
          </w:rPr>
          <w:t>2.7</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PARAMETER DRIFT VALUES</w:t>
        </w:r>
        <w:r w:rsidR="00A710B4">
          <w:rPr>
            <w:noProof/>
            <w:webHidden/>
          </w:rPr>
          <w:tab/>
        </w:r>
        <w:r w:rsidR="00A710B4">
          <w:rPr>
            <w:noProof/>
            <w:webHidden/>
          </w:rPr>
          <w:fldChar w:fldCharType="begin"/>
        </w:r>
        <w:r w:rsidR="00A710B4">
          <w:rPr>
            <w:noProof/>
            <w:webHidden/>
          </w:rPr>
          <w:instrText xml:space="preserve"> PAGEREF _Toc516050157 \h </w:instrText>
        </w:r>
        <w:r w:rsidR="00A710B4">
          <w:rPr>
            <w:noProof/>
            <w:webHidden/>
          </w:rPr>
        </w:r>
        <w:r w:rsidR="00A710B4">
          <w:rPr>
            <w:noProof/>
            <w:webHidden/>
          </w:rPr>
          <w:fldChar w:fldCharType="separate"/>
        </w:r>
        <w:r w:rsidR="00E97D5C">
          <w:rPr>
            <w:noProof/>
            <w:webHidden/>
          </w:rPr>
          <w:t>17</w:t>
        </w:r>
        <w:r w:rsidR="00A710B4">
          <w:rPr>
            <w:noProof/>
            <w:webHidden/>
          </w:rPr>
          <w:fldChar w:fldCharType="end"/>
        </w:r>
      </w:hyperlink>
    </w:p>
    <w:p w14:paraId="10EC41D4"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58" w:history="1">
        <w:r w:rsidR="00A710B4" w:rsidRPr="00577402">
          <w:rPr>
            <w:rStyle w:val="Hyperlink"/>
            <w:noProof/>
          </w:rPr>
          <w:t>2.8</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INTERMEDIATE AND END-POINT ELECTRICAL MEASUREMENTS</w:t>
        </w:r>
        <w:r w:rsidR="00A710B4">
          <w:rPr>
            <w:noProof/>
            <w:webHidden/>
          </w:rPr>
          <w:tab/>
        </w:r>
        <w:r w:rsidR="00A710B4">
          <w:rPr>
            <w:noProof/>
            <w:webHidden/>
          </w:rPr>
          <w:fldChar w:fldCharType="begin"/>
        </w:r>
        <w:r w:rsidR="00A710B4">
          <w:rPr>
            <w:noProof/>
            <w:webHidden/>
          </w:rPr>
          <w:instrText xml:space="preserve"> PAGEREF _Toc516050158 \h </w:instrText>
        </w:r>
        <w:r w:rsidR="00A710B4">
          <w:rPr>
            <w:noProof/>
            <w:webHidden/>
          </w:rPr>
        </w:r>
        <w:r w:rsidR="00A710B4">
          <w:rPr>
            <w:noProof/>
            <w:webHidden/>
          </w:rPr>
          <w:fldChar w:fldCharType="separate"/>
        </w:r>
        <w:r w:rsidR="00E97D5C">
          <w:rPr>
            <w:noProof/>
            <w:webHidden/>
          </w:rPr>
          <w:t>18</w:t>
        </w:r>
        <w:r w:rsidR="00A710B4">
          <w:rPr>
            <w:noProof/>
            <w:webHidden/>
          </w:rPr>
          <w:fldChar w:fldCharType="end"/>
        </w:r>
      </w:hyperlink>
    </w:p>
    <w:p w14:paraId="52A62AC5"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59" w:history="1">
        <w:r w:rsidR="00A710B4" w:rsidRPr="00577402">
          <w:rPr>
            <w:rStyle w:val="Hyperlink"/>
            <w:noProof/>
          </w:rPr>
          <w:t>2.9</w:t>
        </w:r>
        <w:r w:rsidR="00A710B4">
          <w:rPr>
            <w:rFonts w:asciiTheme="minorHAnsi" w:eastAsiaTheme="minorEastAsia" w:hAnsiTheme="minorHAnsi" w:cstheme="minorBidi"/>
            <w:caps w:val="0"/>
            <w:noProof/>
            <w:sz w:val="22"/>
            <w:szCs w:val="22"/>
            <w:lang w:eastAsia="en-GB"/>
          </w:rPr>
          <w:tab/>
        </w:r>
        <w:r w:rsidR="00A710B4" w:rsidRPr="00577402">
          <w:rPr>
            <w:rStyle w:val="Hyperlink"/>
            <w:noProof/>
          </w:rPr>
          <w:t>BURN-IN CONDITIONS</w:t>
        </w:r>
        <w:r w:rsidR="00A710B4">
          <w:rPr>
            <w:noProof/>
            <w:webHidden/>
          </w:rPr>
          <w:tab/>
        </w:r>
        <w:r w:rsidR="00A710B4">
          <w:rPr>
            <w:noProof/>
            <w:webHidden/>
          </w:rPr>
          <w:fldChar w:fldCharType="begin"/>
        </w:r>
        <w:r w:rsidR="00A710B4">
          <w:rPr>
            <w:noProof/>
            <w:webHidden/>
          </w:rPr>
          <w:instrText xml:space="preserve"> PAGEREF _Toc516050159 \h </w:instrText>
        </w:r>
        <w:r w:rsidR="00A710B4">
          <w:rPr>
            <w:noProof/>
            <w:webHidden/>
          </w:rPr>
        </w:r>
        <w:r w:rsidR="00A710B4">
          <w:rPr>
            <w:noProof/>
            <w:webHidden/>
          </w:rPr>
          <w:fldChar w:fldCharType="separate"/>
        </w:r>
        <w:r w:rsidR="00E97D5C">
          <w:rPr>
            <w:noProof/>
            <w:webHidden/>
          </w:rPr>
          <w:t>19</w:t>
        </w:r>
        <w:r w:rsidR="00A710B4">
          <w:rPr>
            <w:noProof/>
            <w:webHidden/>
          </w:rPr>
          <w:fldChar w:fldCharType="end"/>
        </w:r>
      </w:hyperlink>
    </w:p>
    <w:p w14:paraId="4BC3AFB7" w14:textId="77777777" w:rsidR="00A710B4" w:rsidRDefault="00C37B36">
      <w:pPr>
        <w:pStyle w:val="TOC2"/>
        <w:rPr>
          <w:rFonts w:asciiTheme="minorHAnsi" w:eastAsiaTheme="minorEastAsia" w:hAnsiTheme="minorHAnsi" w:cstheme="minorBidi"/>
          <w:caps w:val="0"/>
          <w:noProof/>
          <w:sz w:val="22"/>
          <w:szCs w:val="22"/>
          <w:lang w:eastAsia="en-GB"/>
        </w:rPr>
      </w:pPr>
      <w:hyperlink w:anchor="_Toc516050160" w:history="1">
        <w:r w:rsidR="00A710B4" w:rsidRPr="00577402">
          <w:rPr>
            <w:rStyle w:val="Hyperlink"/>
            <w:noProof/>
          </w:rPr>
          <w:t>2.10</w:t>
        </w:r>
        <w:r w:rsidR="00A710B4">
          <w:rPr>
            <w:rFonts w:asciiTheme="minorHAnsi" w:eastAsiaTheme="minorEastAsia" w:hAnsiTheme="minorHAnsi" w:cstheme="minorBidi"/>
            <w:caps w:val="0"/>
            <w:noProof/>
            <w:sz w:val="22"/>
            <w:szCs w:val="22"/>
            <w:lang w:eastAsia="en-GB"/>
          </w:rPr>
          <w:tab/>
        </w:r>
        <w:r w:rsidR="00A710B4" w:rsidRPr="00577402">
          <w:rPr>
            <w:rStyle w:val="Hyperlink"/>
            <w:rFonts w:eastAsia="Arial"/>
            <w:noProof/>
            <w:spacing w:val="-1"/>
            <w:u w:color="000000"/>
            <w:lang w:val="en-US"/>
          </w:rPr>
          <w:t>O</w:t>
        </w:r>
        <w:r w:rsidR="00A710B4" w:rsidRPr="00577402">
          <w:rPr>
            <w:rStyle w:val="Hyperlink"/>
            <w:rFonts w:eastAsia="Arial"/>
            <w:noProof/>
            <w:spacing w:val="2"/>
            <w:u w:color="000000"/>
            <w:lang w:val="en-US"/>
          </w:rPr>
          <w:t>PE</w:t>
        </w:r>
        <w:r w:rsidR="00A710B4" w:rsidRPr="00577402">
          <w:rPr>
            <w:rStyle w:val="Hyperlink"/>
            <w:rFonts w:eastAsia="Arial"/>
            <w:noProof/>
            <w:u w:color="000000"/>
            <w:lang w:val="en-US"/>
          </w:rPr>
          <w:t>RATING</w:t>
        </w:r>
        <w:r w:rsidR="00A710B4" w:rsidRPr="00577402">
          <w:rPr>
            <w:rStyle w:val="Hyperlink"/>
            <w:rFonts w:eastAsia="Arial"/>
            <w:noProof/>
            <w:spacing w:val="-11"/>
            <w:u w:color="000000"/>
            <w:lang w:val="en-US"/>
          </w:rPr>
          <w:t xml:space="preserve"> </w:t>
        </w:r>
        <w:r w:rsidR="00A710B4" w:rsidRPr="00577402">
          <w:rPr>
            <w:rStyle w:val="Hyperlink"/>
            <w:rFonts w:eastAsia="Arial"/>
            <w:noProof/>
            <w:spacing w:val="2"/>
            <w:u w:color="000000"/>
            <w:lang w:val="en-US"/>
          </w:rPr>
          <w:t>L</w:t>
        </w:r>
        <w:r w:rsidR="00A710B4" w:rsidRPr="00577402">
          <w:rPr>
            <w:rStyle w:val="Hyperlink"/>
            <w:rFonts w:eastAsia="Arial"/>
            <w:noProof/>
            <w:u w:color="000000"/>
            <w:lang w:val="en-US"/>
          </w:rPr>
          <w:t>IFE</w:t>
        </w:r>
        <w:r w:rsidR="00A710B4" w:rsidRPr="00577402">
          <w:rPr>
            <w:rStyle w:val="Hyperlink"/>
            <w:rFonts w:eastAsia="Arial"/>
            <w:noProof/>
            <w:spacing w:val="-5"/>
            <w:u w:color="000000"/>
            <w:lang w:val="en-US"/>
          </w:rPr>
          <w:t xml:space="preserve"> </w:t>
        </w:r>
        <w:r w:rsidR="00A710B4" w:rsidRPr="00577402">
          <w:rPr>
            <w:rStyle w:val="Hyperlink"/>
            <w:rFonts w:eastAsia="Arial"/>
            <w:noProof/>
            <w:spacing w:val="3"/>
            <w:u w:color="000000"/>
            <w:lang w:val="en-US"/>
          </w:rPr>
          <w:t>C</w:t>
        </w:r>
        <w:r w:rsidR="00A710B4" w:rsidRPr="00577402">
          <w:rPr>
            <w:rStyle w:val="Hyperlink"/>
            <w:rFonts w:eastAsia="Arial"/>
            <w:noProof/>
            <w:spacing w:val="-1"/>
            <w:u w:color="000000"/>
            <w:lang w:val="en-US"/>
          </w:rPr>
          <w:t>O</w:t>
        </w:r>
        <w:r w:rsidR="00A710B4" w:rsidRPr="00577402">
          <w:rPr>
            <w:rStyle w:val="Hyperlink"/>
            <w:rFonts w:eastAsia="Arial"/>
            <w:noProof/>
            <w:u w:color="000000"/>
            <w:lang w:val="en-US"/>
          </w:rPr>
          <w:t>N</w:t>
        </w:r>
        <w:r w:rsidR="00A710B4" w:rsidRPr="00577402">
          <w:rPr>
            <w:rStyle w:val="Hyperlink"/>
            <w:rFonts w:eastAsia="Arial"/>
            <w:noProof/>
            <w:spacing w:val="3"/>
            <w:u w:color="000000"/>
            <w:lang w:val="en-US"/>
          </w:rPr>
          <w:t>D</w:t>
        </w:r>
        <w:r w:rsidR="00A710B4" w:rsidRPr="00577402">
          <w:rPr>
            <w:rStyle w:val="Hyperlink"/>
            <w:rFonts w:eastAsia="Arial"/>
            <w:noProof/>
            <w:u w:color="000000"/>
            <w:lang w:val="en-US"/>
          </w:rPr>
          <w:t>ITI</w:t>
        </w:r>
        <w:r w:rsidR="00A710B4" w:rsidRPr="00577402">
          <w:rPr>
            <w:rStyle w:val="Hyperlink"/>
            <w:rFonts w:eastAsia="Arial"/>
            <w:noProof/>
            <w:spacing w:val="1"/>
            <w:u w:color="000000"/>
            <w:lang w:val="en-US"/>
          </w:rPr>
          <w:t>O</w:t>
        </w:r>
        <w:r w:rsidR="00A710B4" w:rsidRPr="00577402">
          <w:rPr>
            <w:rStyle w:val="Hyperlink"/>
            <w:rFonts w:eastAsia="Arial"/>
            <w:noProof/>
            <w:u w:color="000000"/>
            <w:lang w:val="en-US"/>
          </w:rPr>
          <w:t>NS</w:t>
        </w:r>
        <w:r w:rsidR="00A710B4">
          <w:rPr>
            <w:noProof/>
            <w:webHidden/>
          </w:rPr>
          <w:tab/>
        </w:r>
        <w:r w:rsidR="00A710B4">
          <w:rPr>
            <w:noProof/>
            <w:webHidden/>
          </w:rPr>
          <w:fldChar w:fldCharType="begin"/>
        </w:r>
        <w:r w:rsidR="00A710B4">
          <w:rPr>
            <w:noProof/>
            <w:webHidden/>
          </w:rPr>
          <w:instrText xml:space="preserve"> PAGEREF _Toc516050160 \h </w:instrText>
        </w:r>
        <w:r w:rsidR="00A710B4">
          <w:rPr>
            <w:noProof/>
            <w:webHidden/>
          </w:rPr>
        </w:r>
        <w:r w:rsidR="00A710B4">
          <w:rPr>
            <w:noProof/>
            <w:webHidden/>
          </w:rPr>
          <w:fldChar w:fldCharType="separate"/>
        </w:r>
        <w:r w:rsidR="00E97D5C">
          <w:rPr>
            <w:noProof/>
            <w:webHidden/>
          </w:rPr>
          <w:t>20</w:t>
        </w:r>
        <w:r w:rsidR="00A710B4">
          <w:rPr>
            <w:noProof/>
            <w:webHidden/>
          </w:rPr>
          <w:fldChar w:fldCharType="end"/>
        </w:r>
      </w:hyperlink>
    </w:p>
    <w:p w14:paraId="435EBECE" w14:textId="71A12E7B" w:rsidR="00306ACC" w:rsidRPr="00240DB1" w:rsidRDefault="006B573D" w:rsidP="00861696">
      <w:pPr>
        <w:rPr>
          <w:rFonts w:cs="Arial"/>
        </w:rPr>
      </w:pPr>
      <w:r w:rsidRPr="00240DB1">
        <w:rPr>
          <w:rFonts w:cs="Arial"/>
        </w:rPr>
        <w:fldChar w:fldCharType="end"/>
      </w:r>
      <w:r w:rsidR="00306ACC" w:rsidRPr="00240DB1">
        <w:rPr>
          <w:rFonts w:cs="Arial"/>
        </w:rPr>
        <w:br w:type="page"/>
      </w:r>
    </w:p>
    <w:p w14:paraId="24CAD083" w14:textId="77777777" w:rsidR="00E75962" w:rsidRDefault="008E3946" w:rsidP="00E75962">
      <w:pPr>
        <w:pStyle w:val="Heading1"/>
      </w:pPr>
      <w:bookmarkStart w:id="1" w:name="_Toc516050131"/>
      <w:r w:rsidRPr="00240DB1">
        <w:lastRenderedPageBreak/>
        <w:t>General</w:t>
      </w:r>
      <w:bookmarkEnd w:id="1"/>
    </w:p>
    <w:p w14:paraId="13ADE5BE" w14:textId="77777777" w:rsidR="002D4D69" w:rsidRDefault="002D4D69" w:rsidP="002D4D69">
      <w:pPr>
        <w:pStyle w:val="Heading2"/>
      </w:pPr>
      <w:bookmarkStart w:id="2" w:name="_Toc516050132"/>
      <w:r>
        <w:t>SCOPE</w:t>
      </w:r>
      <w:bookmarkEnd w:id="2"/>
    </w:p>
    <w:p w14:paraId="11536DB0" w14:textId="77777777" w:rsidR="002D4D69" w:rsidRDefault="002D4D69" w:rsidP="002D4D69">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8A3AD3D" w14:textId="77777777" w:rsidR="002D4D69" w:rsidRDefault="002D4D69" w:rsidP="002D4D69">
      <w:pPr>
        <w:pStyle w:val="Heading2"/>
      </w:pPr>
      <w:bookmarkStart w:id="3" w:name="_Toc516050133"/>
      <w:r>
        <w:t>APPLICABLE DOCUMENTS</w:t>
      </w:r>
      <w:bookmarkEnd w:id="3"/>
    </w:p>
    <w:p w14:paraId="4A39CEC2" w14:textId="67505026" w:rsidR="002D4D69" w:rsidRDefault="002D4D69" w:rsidP="002D4D69">
      <w:r>
        <w:t>The following documents form part of this specification and shall be read in conjunction with it: (a)</w:t>
      </w:r>
      <w:r w:rsidR="00861696">
        <w:t xml:space="preserve"> </w:t>
      </w:r>
      <w:r>
        <w:t xml:space="preserve">ESCC Generic Specification No. </w:t>
      </w:r>
      <w:hyperlink r:id="rId17" w:history="1">
        <w:r w:rsidRPr="00A26E58">
          <w:rPr>
            <w:rStyle w:val="Hyperlink"/>
          </w:rPr>
          <w:t>3403</w:t>
        </w:r>
      </w:hyperlink>
      <w:r>
        <w:t>.</w:t>
      </w:r>
    </w:p>
    <w:p w14:paraId="26BDBAE6" w14:textId="77777777" w:rsidR="002D4D69" w:rsidRDefault="002D4D69" w:rsidP="002D4D69">
      <w:pPr>
        <w:pStyle w:val="Heading2"/>
      </w:pPr>
      <w:bookmarkStart w:id="4" w:name="_Toc516050134"/>
      <w:r>
        <w:t>TERMS, DEFINITIONS, ABBREVIATIONS, SYMBOLS AND UNITS</w:t>
      </w:r>
      <w:bookmarkEnd w:id="4"/>
    </w:p>
    <w:p w14:paraId="57B7DBE6" w14:textId="5DFFBC1F" w:rsidR="002D4D69" w:rsidRDefault="002D4D69" w:rsidP="002D4D69">
      <w:r>
        <w:t xml:space="preserve">For the purpose of this specification, the terms, definitions, abbreviations, symbols and units specified in ESCC Basic Specification No. </w:t>
      </w:r>
      <w:hyperlink r:id="rId18" w:history="1">
        <w:r w:rsidRPr="00A26E58">
          <w:rPr>
            <w:rStyle w:val="Hyperlink"/>
          </w:rPr>
          <w:t>21300</w:t>
        </w:r>
      </w:hyperlink>
      <w:r>
        <w:t xml:space="preserve"> shall apply.</w:t>
      </w:r>
    </w:p>
    <w:p w14:paraId="437BF84C" w14:textId="77777777" w:rsidR="002D4D69" w:rsidRDefault="002D4D69" w:rsidP="002D4D69">
      <w:pPr>
        <w:pStyle w:val="Heading2"/>
      </w:pPr>
      <w:r>
        <w:tab/>
      </w:r>
      <w:bookmarkStart w:id="5" w:name="_Toc516050135"/>
      <w:r>
        <w:t>THE ESCC COMPONENT NUMBER AND COMPONENT TYPE VARIANTS</w:t>
      </w:r>
      <w:bookmarkEnd w:id="5"/>
    </w:p>
    <w:p w14:paraId="14DB404D" w14:textId="77777777" w:rsidR="002D4D69" w:rsidRDefault="002D4D69" w:rsidP="00AF7D63">
      <w:pPr>
        <w:pStyle w:val="Heading3"/>
      </w:pPr>
      <w:r>
        <w:tab/>
      </w:r>
      <w:bookmarkStart w:id="6" w:name="_Toc516050136"/>
      <w:r>
        <w:t>The ESCC Component Number</w:t>
      </w:r>
      <w:bookmarkEnd w:id="6"/>
    </w:p>
    <w:p w14:paraId="3A3E7642" w14:textId="77777777" w:rsidR="002D4D69" w:rsidRDefault="002D4D69" w:rsidP="002D4D69">
      <w:r>
        <w:t xml:space="preserve">The ESCC Component Number shall be constituted as follows: </w:t>
      </w:r>
    </w:p>
    <w:p w14:paraId="094B82DE" w14:textId="4D412270" w:rsidR="002D4D69" w:rsidRDefault="00531E77" w:rsidP="002D4D69">
      <w:r>
        <w:t>Example: 3403006</w:t>
      </w:r>
      <w:r w:rsidR="002D4D69" w:rsidRPr="00FC79EB">
        <w:rPr>
          <w:highlight w:val="yellow"/>
        </w:rPr>
        <w:t>0</w:t>
      </w:r>
      <w:r w:rsidR="00FC79EB" w:rsidRPr="00FC79EB">
        <w:rPr>
          <w:highlight w:val="yellow"/>
        </w:rPr>
        <w:t>3</w:t>
      </w:r>
    </w:p>
    <w:p w14:paraId="30E83DAA" w14:textId="4710FFF2" w:rsidR="002D4D69" w:rsidRDefault="002D4D69" w:rsidP="002D4D69">
      <w:pPr>
        <w:pStyle w:val="BulletList"/>
      </w:pPr>
      <w:r>
        <w:t xml:space="preserve">Detail </w:t>
      </w:r>
      <w:r w:rsidR="00531E77">
        <w:t>Specification Reference: 3403006</w:t>
      </w:r>
    </w:p>
    <w:p w14:paraId="58927361" w14:textId="7748778C" w:rsidR="002D4D69" w:rsidRDefault="002D4D69" w:rsidP="002D4D69">
      <w:pPr>
        <w:pStyle w:val="BulletList"/>
      </w:pPr>
      <w:r>
        <w:t xml:space="preserve">Component Type Variant Number: </w:t>
      </w:r>
      <w:r w:rsidRPr="00FC79EB">
        <w:rPr>
          <w:highlight w:val="yellow"/>
        </w:rPr>
        <w:t>0</w:t>
      </w:r>
      <w:r w:rsidR="00FC79EB" w:rsidRPr="00FC79EB">
        <w:rPr>
          <w:highlight w:val="yellow"/>
        </w:rPr>
        <w:t>3</w:t>
      </w:r>
      <w:r>
        <w:t xml:space="preserve"> (as required)</w:t>
      </w:r>
    </w:p>
    <w:p w14:paraId="7E277573" w14:textId="77777777" w:rsidR="00433847" w:rsidRDefault="00433847">
      <w:pPr>
        <w:spacing w:after="0" w:line="240" w:lineRule="auto"/>
        <w:ind w:left="0" w:right="0"/>
        <w:jc w:val="left"/>
        <w:rPr>
          <w:bCs/>
          <w:u w:val="single"/>
        </w:rPr>
      </w:pPr>
      <w:r>
        <w:br w:type="page"/>
      </w:r>
    </w:p>
    <w:p w14:paraId="4AD1A9A6" w14:textId="77777777" w:rsidR="002D4D69" w:rsidRDefault="002D4D69" w:rsidP="00AF7D63">
      <w:pPr>
        <w:pStyle w:val="Heading3"/>
      </w:pPr>
      <w:bookmarkStart w:id="7" w:name="_Toc516050137"/>
      <w:r>
        <w:lastRenderedPageBreak/>
        <w:t>Component Type Variants and Range of Components</w:t>
      </w:r>
      <w:bookmarkEnd w:id="7"/>
    </w:p>
    <w:p w14:paraId="68661C4B" w14:textId="77777777" w:rsidR="00433847" w:rsidRPr="00F135D2" w:rsidRDefault="002D4D69" w:rsidP="002D4D69">
      <w:r>
        <w:t>The component type variants and range of components applicable to this specification are as follows:</w:t>
      </w:r>
    </w:p>
    <w:tbl>
      <w:tblPr>
        <w:tblW w:w="0" w:type="auto"/>
        <w:tblInd w:w="1525" w:type="dxa"/>
        <w:tblLayout w:type="fixed"/>
        <w:tblCellMar>
          <w:top w:w="28" w:type="dxa"/>
          <w:left w:w="57" w:type="dxa"/>
          <w:bottom w:w="28" w:type="dxa"/>
          <w:right w:w="57" w:type="dxa"/>
        </w:tblCellMar>
        <w:tblLook w:val="01E0" w:firstRow="1" w:lastRow="1" w:firstColumn="1" w:lastColumn="1" w:noHBand="0" w:noVBand="0"/>
      </w:tblPr>
      <w:tblGrid>
        <w:gridCol w:w="907"/>
        <w:gridCol w:w="1531"/>
        <w:gridCol w:w="3742"/>
        <w:gridCol w:w="1474"/>
        <w:gridCol w:w="964"/>
      </w:tblGrid>
      <w:tr w:rsidR="00855AC6" w:rsidRPr="00EB7534" w14:paraId="5879BBC3" w14:textId="77777777" w:rsidTr="00C36C7B">
        <w:trPr>
          <w:trHeight w:val="737"/>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6D5306D0" w14:textId="77777777" w:rsidR="00855AC6" w:rsidRPr="00EB7534" w:rsidRDefault="00855AC6" w:rsidP="00EB7534">
            <w:pPr>
              <w:pStyle w:val="Bodyjustified"/>
            </w:pPr>
            <w:r w:rsidRPr="00EB7534">
              <w:t>Variant Number</w:t>
            </w:r>
          </w:p>
        </w:tc>
        <w:tc>
          <w:tcPr>
            <w:tcW w:w="1531" w:type="dxa"/>
            <w:tcBorders>
              <w:top w:val="single" w:sz="4" w:space="0" w:color="000000"/>
              <w:left w:val="single" w:sz="2" w:space="0" w:color="000000"/>
              <w:bottom w:val="single" w:sz="4" w:space="0" w:color="000000"/>
              <w:right w:val="single" w:sz="2" w:space="0" w:color="000000"/>
            </w:tcBorders>
            <w:shd w:val="clear" w:color="auto" w:fill="auto"/>
          </w:tcPr>
          <w:p w14:paraId="253944DD" w14:textId="77777777" w:rsidR="00855AC6" w:rsidRPr="00EB7534" w:rsidRDefault="00855AC6" w:rsidP="00EB7534">
            <w:pPr>
              <w:pStyle w:val="Bodyjustified"/>
            </w:pPr>
            <w:r w:rsidRPr="00EB7534">
              <w:t>Connector Type</w:t>
            </w:r>
          </w:p>
        </w:tc>
        <w:tc>
          <w:tcPr>
            <w:tcW w:w="3742" w:type="dxa"/>
            <w:tcBorders>
              <w:top w:val="single" w:sz="4" w:space="0" w:color="000000"/>
              <w:left w:val="single" w:sz="2" w:space="0" w:color="000000"/>
              <w:bottom w:val="single" w:sz="4" w:space="0" w:color="000000"/>
              <w:right w:val="single" w:sz="2" w:space="0" w:color="000000"/>
            </w:tcBorders>
          </w:tcPr>
          <w:p w14:paraId="0F27548E" w14:textId="4A4DF56F" w:rsidR="00855AC6" w:rsidRPr="00855AC6" w:rsidRDefault="00FC79EB" w:rsidP="00EB7534">
            <w:pPr>
              <w:pStyle w:val="Bodyjustified"/>
              <w:rPr>
                <w:highlight w:val="yellow"/>
              </w:rPr>
            </w:pPr>
            <w:r>
              <w:rPr>
                <w:highlight w:val="yellow"/>
              </w:rPr>
              <w:t>Body Material a</w:t>
            </w:r>
            <w:r w:rsidR="00855AC6" w:rsidRPr="00855AC6">
              <w:rPr>
                <w:highlight w:val="yellow"/>
              </w:rPr>
              <w:t>n</w:t>
            </w:r>
            <w:r>
              <w:rPr>
                <w:highlight w:val="yellow"/>
              </w:rPr>
              <w:t>d Finish</w:t>
            </w:r>
          </w:p>
        </w:tc>
        <w:tc>
          <w:tcPr>
            <w:tcW w:w="1474" w:type="dxa"/>
            <w:tcBorders>
              <w:top w:val="single" w:sz="4" w:space="0" w:color="000000"/>
              <w:left w:val="single" w:sz="2" w:space="0" w:color="000000"/>
              <w:bottom w:val="single" w:sz="4" w:space="0" w:color="000000"/>
              <w:right w:val="single" w:sz="2" w:space="0" w:color="000000"/>
            </w:tcBorders>
            <w:shd w:val="clear" w:color="auto" w:fill="auto"/>
          </w:tcPr>
          <w:p w14:paraId="50DB630B" w14:textId="77777777" w:rsidR="00FC79EB" w:rsidRPr="00041F53" w:rsidRDefault="00FC79EB" w:rsidP="00EB7534">
            <w:pPr>
              <w:pStyle w:val="Bodyjustified"/>
              <w:rPr>
                <w:highlight w:val="yellow"/>
              </w:rPr>
            </w:pPr>
            <w:r w:rsidRPr="00041F53">
              <w:rPr>
                <w:highlight w:val="yellow"/>
              </w:rPr>
              <w:t xml:space="preserve">Maximum </w:t>
            </w:r>
            <w:r w:rsidR="00855AC6" w:rsidRPr="00041F53">
              <w:rPr>
                <w:highlight w:val="yellow"/>
              </w:rPr>
              <w:t>R</w:t>
            </w:r>
            <w:r w:rsidRPr="00041F53">
              <w:rPr>
                <w:highlight w:val="yellow"/>
              </w:rPr>
              <w:t>F Power P</w:t>
            </w:r>
            <w:r w:rsidRPr="00041F53">
              <w:rPr>
                <w:highlight w:val="yellow"/>
                <w:vertAlign w:val="subscript"/>
              </w:rPr>
              <w:t>RF</w:t>
            </w:r>
          </w:p>
          <w:p w14:paraId="211389F6" w14:textId="0B73897F" w:rsidR="00855AC6" w:rsidRPr="00041F53" w:rsidRDefault="00FC79EB" w:rsidP="00EB7534">
            <w:pPr>
              <w:pStyle w:val="Bodyjustified"/>
              <w:rPr>
                <w:highlight w:val="yellow"/>
              </w:rPr>
            </w:pPr>
            <w:r w:rsidRPr="00041F53">
              <w:rPr>
                <w:highlight w:val="yellow"/>
              </w:rPr>
              <w:t>(W)</w:t>
            </w:r>
          </w:p>
        </w:tc>
        <w:tc>
          <w:tcPr>
            <w:tcW w:w="964" w:type="dxa"/>
            <w:tcBorders>
              <w:top w:val="single" w:sz="4" w:space="0" w:color="000000"/>
              <w:left w:val="single" w:sz="2" w:space="0" w:color="000000"/>
              <w:bottom w:val="single" w:sz="4" w:space="0" w:color="000000"/>
              <w:right w:val="single" w:sz="4" w:space="0" w:color="000000"/>
            </w:tcBorders>
            <w:shd w:val="clear" w:color="auto" w:fill="auto"/>
          </w:tcPr>
          <w:p w14:paraId="05A05446" w14:textId="77777777" w:rsidR="00855AC6" w:rsidRPr="00EB7534" w:rsidRDefault="00855AC6" w:rsidP="00EB7534">
            <w:pPr>
              <w:pStyle w:val="Bodyjustified"/>
            </w:pPr>
            <w:r w:rsidRPr="00EB7534">
              <w:t>Weight max</w:t>
            </w:r>
          </w:p>
          <w:p w14:paraId="72CDB3DB" w14:textId="77777777" w:rsidR="00855AC6" w:rsidRPr="00EB7534" w:rsidRDefault="00855AC6" w:rsidP="00EB7534">
            <w:pPr>
              <w:pStyle w:val="Bodyjustified"/>
            </w:pPr>
            <w:r w:rsidRPr="00EB7534">
              <w:t>(g)</w:t>
            </w:r>
          </w:p>
        </w:tc>
      </w:tr>
      <w:tr w:rsidR="00855AC6" w:rsidRPr="00EB7534" w14:paraId="5176A90F" w14:textId="77777777" w:rsidTr="00C36C7B">
        <w:trPr>
          <w:trHeight w:val="510"/>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5125148F" w14:textId="43FE7DF2" w:rsidR="00855AC6" w:rsidRPr="00FC79EB" w:rsidRDefault="00855AC6" w:rsidP="00FC79EB">
            <w:pPr>
              <w:pStyle w:val="Bodyjustified"/>
              <w:rPr>
                <w:highlight w:val="yellow"/>
              </w:rPr>
            </w:pPr>
            <w:r w:rsidRPr="00FC79EB">
              <w:rPr>
                <w:highlight w:val="yellow"/>
              </w:rPr>
              <w:t>0</w:t>
            </w:r>
            <w:r w:rsidR="00FC79EB" w:rsidRPr="00FC79EB">
              <w:rPr>
                <w:highlight w:val="yellow"/>
              </w:rPr>
              <w:t>3</w:t>
            </w:r>
          </w:p>
        </w:tc>
        <w:tc>
          <w:tcPr>
            <w:tcW w:w="1531" w:type="dxa"/>
            <w:tcBorders>
              <w:top w:val="single" w:sz="4" w:space="0" w:color="000000"/>
              <w:left w:val="single" w:sz="2" w:space="0" w:color="000000"/>
              <w:bottom w:val="single" w:sz="4" w:space="0" w:color="000000"/>
              <w:right w:val="single" w:sz="2" w:space="0" w:color="000000"/>
            </w:tcBorders>
            <w:shd w:val="clear" w:color="auto" w:fill="auto"/>
          </w:tcPr>
          <w:p w14:paraId="64C60E39" w14:textId="77777777" w:rsidR="00855AC6" w:rsidRPr="00FC79EB" w:rsidRDefault="00855AC6" w:rsidP="00E45343">
            <w:pPr>
              <w:pStyle w:val="Bodyjustified"/>
              <w:rPr>
                <w:highlight w:val="yellow"/>
              </w:rPr>
            </w:pPr>
            <w:r w:rsidRPr="00EB7534">
              <w:t>SMA Male</w:t>
            </w:r>
            <w:r w:rsidR="00FC79EB" w:rsidRPr="00FC79EB">
              <w:rPr>
                <w:highlight w:val="yellow"/>
              </w:rPr>
              <w:t>,</w:t>
            </w:r>
          </w:p>
          <w:p w14:paraId="1692A14C" w14:textId="68AD1D7F" w:rsidR="00FC79EB" w:rsidRPr="00EB7534" w:rsidRDefault="00FC79EB" w:rsidP="00E45343">
            <w:pPr>
              <w:pStyle w:val="Bodyjustified"/>
            </w:pPr>
            <w:r w:rsidRPr="00FC79EB">
              <w:rPr>
                <w:highlight w:val="yellow"/>
              </w:rPr>
              <w:t>Body Type S</w:t>
            </w:r>
          </w:p>
        </w:tc>
        <w:tc>
          <w:tcPr>
            <w:tcW w:w="3742" w:type="dxa"/>
            <w:tcBorders>
              <w:top w:val="single" w:sz="4" w:space="0" w:color="000000"/>
              <w:left w:val="single" w:sz="2" w:space="0" w:color="000000"/>
              <w:bottom w:val="single" w:sz="4" w:space="0" w:color="000000"/>
              <w:right w:val="single" w:sz="2" w:space="0" w:color="000000"/>
            </w:tcBorders>
          </w:tcPr>
          <w:p w14:paraId="1F881837" w14:textId="20A508C7" w:rsidR="00855AC6" w:rsidRPr="00041F53" w:rsidRDefault="00FC79EB" w:rsidP="00FC79EB">
            <w:pPr>
              <w:pStyle w:val="Bodyjustified"/>
            </w:pPr>
            <w:r w:rsidRPr="00041F53">
              <w:t>Passivated S</w:t>
            </w:r>
            <w:r w:rsidR="00E45343" w:rsidRPr="00041F53">
              <w:t xml:space="preserve">tainless </w:t>
            </w:r>
            <w:r w:rsidRPr="00041F53">
              <w:t>S</w:t>
            </w:r>
            <w:r w:rsidR="00E45343" w:rsidRPr="00041F53">
              <w:t>teel</w:t>
            </w:r>
          </w:p>
        </w:tc>
        <w:tc>
          <w:tcPr>
            <w:tcW w:w="1474" w:type="dxa"/>
            <w:tcBorders>
              <w:top w:val="single" w:sz="4" w:space="0" w:color="000000"/>
              <w:left w:val="single" w:sz="2" w:space="0" w:color="000000"/>
              <w:bottom w:val="single" w:sz="4" w:space="0" w:color="000000"/>
              <w:right w:val="single" w:sz="2" w:space="0" w:color="000000"/>
            </w:tcBorders>
            <w:shd w:val="clear" w:color="auto" w:fill="auto"/>
          </w:tcPr>
          <w:p w14:paraId="45264F9A" w14:textId="2C5FD7AD" w:rsidR="00855AC6" w:rsidRPr="00041F53" w:rsidRDefault="00FC79EB" w:rsidP="00FC79EB">
            <w:pPr>
              <w:pStyle w:val="Bodyjustified"/>
              <w:rPr>
                <w:highlight w:val="yellow"/>
              </w:rPr>
            </w:pPr>
            <w:r w:rsidRPr="00041F53">
              <w:rPr>
                <w:highlight w:val="yellow"/>
              </w:rPr>
              <w:t>2</w:t>
            </w:r>
          </w:p>
        </w:tc>
        <w:tc>
          <w:tcPr>
            <w:tcW w:w="964" w:type="dxa"/>
            <w:tcBorders>
              <w:top w:val="single" w:sz="4" w:space="0" w:color="000000"/>
              <w:left w:val="single" w:sz="2" w:space="0" w:color="000000"/>
              <w:bottom w:val="single" w:sz="4" w:space="0" w:color="000000"/>
              <w:right w:val="single" w:sz="4" w:space="0" w:color="000000"/>
            </w:tcBorders>
            <w:shd w:val="clear" w:color="auto" w:fill="auto"/>
          </w:tcPr>
          <w:p w14:paraId="69C8A534" w14:textId="77777777" w:rsidR="00855AC6" w:rsidRPr="00FC79EB" w:rsidRDefault="00855AC6" w:rsidP="00EB7534">
            <w:pPr>
              <w:pStyle w:val="Bodyjustified"/>
            </w:pPr>
            <w:r w:rsidRPr="00FC79EB">
              <w:t>5</w:t>
            </w:r>
          </w:p>
        </w:tc>
      </w:tr>
      <w:tr w:rsidR="00855AC6" w:rsidRPr="00EB7534" w14:paraId="6491E841" w14:textId="77777777" w:rsidTr="00C36C7B">
        <w:trPr>
          <w:trHeight w:val="317"/>
        </w:trPr>
        <w:tc>
          <w:tcPr>
            <w:tcW w:w="907" w:type="dxa"/>
            <w:tcBorders>
              <w:top w:val="single" w:sz="4" w:space="0" w:color="000000"/>
              <w:left w:val="single" w:sz="4" w:space="0" w:color="000000"/>
              <w:bottom w:val="single" w:sz="4" w:space="0" w:color="000000"/>
              <w:right w:val="single" w:sz="2" w:space="0" w:color="000000"/>
            </w:tcBorders>
            <w:shd w:val="clear" w:color="auto" w:fill="auto"/>
            <w:vAlign w:val="center"/>
          </w:tcPr>
          <w:p w14:paraId="5040973D" w14:textId="1D1C7B26" w:rsidR="00855AC6" w:rsidRPr="00FC79EB" w:rsidRDefault="00855AC6" w:rsidP="00FC79EB">
            <w:pPr>
              <w:pStyle w:val="Bodyjustified"/>
              <w:rPr>
                <w:highlight w:val="yellow"/>
              </w:rPr>
            </w:pPr>
            <w:r w:rsidRPr="00FC79EB">
              <w:rPr>
                <w:highlight w:val="yellow"/>
              </w:rPr>
              <w:t>0</w:t>
            </w:r>
            <w:r w:rsidR="00FC79EB" w:rsidRPr="00FC79EB">
              <w:rPr>
                <w:highlight w:val="yellow"/>
              </w:rPr>
              <w:t>4</w:t>
            </w:r>
          </w:p>
        </w:tc>
        <w:tc>
          <w:tcPr>
            <w:tcW w:w="1531" w:type="dxa"/>
            <w:tcBorders>
              <w:top w:val="single" w:sz="4" w:space="0" w:color="000000"/>
              <w:left w:val="single" w:sz="2" w:space="0" w:color="000000"/>
              <w:bottom w:val="single" w:sz="4" w:space="0" w:color="000000"/>
              <w:right w:val="single" w:sz="2" w:space="0" w:color="000000"/>
            </w:tcBorders>
            <w:shd w:val="clear" w:color="auto" w:fill="auto"/>
            <w:vAlign w:val="center"/>
          </w:tcPr>
          <w:p w14:paraId="58F6E37D" w14:textId="77777777" w:rsidR="00855AC6" w:rsidRPr="00EB7534" w:rsidRDefault="00855AC6" w:rsidP="00FC79EB">
            <w:pPr>
              <w:pStyle w:val="Bodyjustified"/>
            </w:pPr>
            <w:r w:rsidRPr="00EB7534">
              <w:t>SMA Female</w:t>
            </w:r>
          </w:p>
        </w:tc>
        <w:tc>
          <w:tcPr>
            <w:tcW w:w="3742" w:type="dxa"/>
            <w:tcBorders>
              <w:top w:val="single" w:sz="4" w:space="0" w:color="000000"/>
              <w:left w:val="single" w:sz="2" w:space="0" w:color="000000"/>
              <w:bottom w:val="single" w:sz="4" w:space="0" w:color="000000"/>
              <w:right w:val="single" w:sz="2" w:space="0" w:color="000000"/>
            </w:tcBorders>
            <w:vAlign w:val="center"/>
          </w:tcPr>
          <w:p w14:paraId="34151C84" w14:textId="5921F001" w:rsidR="00855AC6" w:rsidRPr="00041F53" w:rsidRDefault="00FC79EB" w:rsidP="00FC79EB">
            <w:pPr>
              <w:pStyle w:val="Bodyjustified"/>
            </w:pPr>
            <w:r w:rsidRPr="00041F53">
              <w:t>P</w:t>
            </w:r>
            <w:r w:rsidR="00E45343" w:rsidRPr="00041F53">
              <w:t xml:space="preserve">assivated </w:t>
            </w:r>
            <w:r w:rsidRPr="00041F53">
              <w:t>S</w:t>
            </w:r>
            <w:r w:rsidR="00E45343" w:rsidRPr="00041F53">
              <w:t xml:space="preserve">tainless </w:t>
            </w:r>
            <w:r w:rsidRPr="00041F53">
              <w:t>S</w:t>
            </w:r>
            <w:r w:rsidR="00E45343" w:rsidRPr="00041F53">
              <w:t>teel</w:t>
            </w:r>
          </w:p>
        </w:tc>
        <w:tc>
          <w:tcPr>
            <w:tcW w:w="1474" w:type="dxa"/>
            <w:tcBorders>
              <w:top w:val="single" w:sz="4" w:space="0" w:color="000000"/>
              <w:left w:val="single" w:sz="2" w:space="0" w:color="000000"/>
              <w:bottom w:val="single" w:sz="4" w:space="0" w:color="000000"/>
              <w:right w:val="single" w:sz="2" w:space="0" w:color="000000"/>
            </w:tcBorders>
            <w:shd w:val="clear" w:color="auto" w:fill="auto"/>
            <w:vAlign w:val="center"/>
          </w:tcPr>
          <w:p w14:paraId="6ADEA8C4" w14:textId="73E1C044" w:rsidR="00855AC6" w:rsidRPr="00041F53" w:rsidRDefault="00FC79EB" w:rsidP="00FC79EB">
            <w:pPr>
              <w:pStyle w:val="Bodyjustified"/>
              <w:rPr>
                <w:highlight w:val="yellow"/>
              </w:rPr>
            </w:pPr>
            <w:r w:rsidRPr="00041F53">
              <w:rPr>
                <w:highlight w:val="yellow"/>
              </w:rPr>
              <w:t>2</w:t>
            </w:r>
          </w:p>
        </w:tc>
        <w:tc>
          <w:tcPr>
            <w:tcW w:w="96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7AFD5AD0" w14:textId="77777777" w:rsidR="00855AC6" w:rsidRPr="00FC79EB" w:rsidRDefault="00855AC6" w:rsidP="00FC79EB">
            <w:pPr>
              <w:pStyle w:val="Bodyjustified"/>
            </w:pPr>
            <w:r w:rsidRPr="00FC79EB">
              <w:t>5</w:t>
            </w:r>
          </w:p>
        </w:tc>
      </w:tr>
      <w:tr w:rsidR="00FC79EB" w:rsidRPr="00EB7534" w14:paraId="648C53B8" w14:textId="77777777" w:rsidTr="00C36C7B">
        <w:trPr>
          <w:trHeight w:val="510"/>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2528FDE2" w14:textId="030A1014" w:rsidR="00FC79EB" w:rsidRPr="00EE571A" w:rsidRDefault="00FC79EB" w:rsidP="00FC79EB">
            <w:pPr>
              <w:pStyle w:val="Bodyjustified"/>
              <w:rPr>
                <w:highlight w:val="yellow"/>
              </w:rPr>
            </w:pPr>
            <w:r w:rsidRPr="00EE571A">
              <w:rPr>
                <w:highlight w:val="yellow"/>
              </w:rPr>
              <w:t>0</w:t>
            </w:r>
            <w:r>
              <w:rPr>
                <w:highlight w:val="yellow"/>
              </w:rPr>
              <w:t>5</w:t>
            </w:r>
          </w:p>
        </w:tc>
        <w:tc>
          <w:tcPr>
            <w:tcW w:w="1531" w:type="dxa"/>
            <w:tcBorders>
              <w:top w:val="single" w:sz="4" w:space="0" w:color="000000"/>
              <w:left w:val="single" w:sz="2" w:space="0" w:color="000000"/>
              <w:bottom w:val="single" w:sz="4" w:space="0" w:color="000000"/>
              <w:right w:val="single" w:sz="2" w:space="0" w:color="000000"/>
            </w:tcBorders>
            <w:shd w:val="clear" w:color="auto" w:fill="auto"/>
          </w:tcPr>
          <w:p w14:paraId="54516FEC" w14:textId="77777777" w:rsidR="00FC79EB" w:rsidRPr="00FC79EB" w:rsidRDefault="00FC79EB" w:rsidP="00FC79EB">
            <w:pPr>
              <w:pStyle w:val="Bodyjustified"/>
              <w:rPr>
                <w:highlight w:val="yellow"/>
              </w:rPr>
            </w:pPr>
            <w:r w:rsidRPr="00FC79EB">
              <w:t>SMA Male</w:t>
            </w:r>
            <w:r w:rsidRPr="00FC79EB">
              <w:rPr>
                <w:highlight w:val="yellow"/>
              </w:rPr>
              <w:t>,</w:t>
            </w:r>
          </w:p>
          <w:p w14:paraId="30A08631" w14:textId="1194D647" w:rsidR="00FC79EB" w:rsidRPr="00FC79EB" w:rsidRDefault="00FC79EB" w:rsidP="00FC79EB">
            <w:pPr>
              <w:pStyle w:val="Bodyjustified"/>
            </w:pPr>
            <w:r w:rsidRPr="00FC79EB">
              <w:rPr>
                <w:highlight w:val="yellow"/>
              </w:rPr>
              <w:t>Body Type C</w:t>
            </w:r>
          </w:p>
        </w:tc>
        <w:tc>
          <w:tcPr>
            <w:tcW w:w="3742" w:type="dxa"/>
            <w:tcBorders>
              <w:top w:val="single" w:sz="4" w:space="0" w:color="000000"/>
              <w:bottom w:val="single" w:sz="4" w:space="0" w:color="000000"/>
            </w:tcBorders>
          </w:tcPr>
          <w:p w14:paraId="1948DD65" w14:textId="67D02727" w:rsidR="00FC79EB" w:rsidRPr="00041F53" w:rsidRDefault="00FC79EB" w:rsidP="00FC79EB">
            <w:pPr>
              <w:pStyle w:val="Bodyjustified"/>
            </w:pPr>
            <w:r w:rsidRPr="00041F53">
              <w:rPr>
                <w:lang w:eastAsia="en-GB"/>
              </w:rPr>
              <w:t>Beryllium Copper, Copper Underplate, Gold Plated</w:t>
            </w:r>
          </w:p>
        </w:tc>
        <w:tc>
          <w:tcPr>
            <w:tcW w:w="1474" w:type="dxa"/>
            <w:tcBorders>
              <w:top w:val="single" w:sz="4" w:space="0" w:color="000000"/>
              <w:left w:val="single" w:sz="2" w:space="0" w:color="000000"/>
              <w:bottom w:val="single" w:sz="4" w:space="0" w:color="000000"/>
              <w:right w:val="single" w:sz="2" w:space="0" w:color="000000"/>
            </w:tcBorders>
            <w:shd w:val="clear" w:color="auto" w:fill="auto"/>
          </w:tcPr>
          <w:p w14:paraId="1B622C22" w14:textId="3699E84A" w:rsidR="00FC79EB" w:rsidRPr="00041F53" w:rsidRDefault="00FC79EB" w:rsidP="00FC79EB">
            <w:pPr>
              <w:pStyle w:val="Bodyjustified"/>
              <w:rPr>
                <w:highlight w:val="yellow"/>
              </w:rPr>
            </w:pPr>
            <w:r w:rsidRPr="00041F53">
              <w:rPr>
                <w:highlight w:val="yellow"/>
              </w:rPr>
              <w:t>1</w:t>
            </w:r>
          </w:p>
        </w:tc>
        <w:tc>
          <w:tcPr>
            <w:tcW w:w="964" w:type="dxa"/>
            <w:tcBorders>
              <w:top w:val="single" w:sz="4" w:space="0" w:color="000000"/>
              <w:left w:val="single" w:sz="2" w:space="0" w:color="000000"/>
              <w:bottom w:val="single" w:sz="4" w:space="0" w:color="000000"/>
              <w:right w:val="single" w:sz="4" w:space="0" w:color="000000"/>
            </w:tcBorders>
            <w:shd w:val="clear" w:color="auto" w:fill="auto"/>
          </w:tcPr>
          <w:p w14:paraId="2043CFEC" w14:textId="0F7A5B4D" w:rsidR="00FC79EB" w:rsidRPr="00FC79EB" w:rsidRDefault="00FC79EB" w:rsidP="00FC79EB">
            <w:pPr>
              <w:pStyle w:val="Bodyjustified"/>
            </w:pPr>
            <w:r w:rsidRPr="00FC79EB">
              <w:t>3.5</w:t>
            </w:r>
          </w:p>
        </w:tc>
      </w:tr>
      <w:tr w:rsidR="00FC79EB" w:rsidRPr="00EB7534" w14:paraId="270E98DA" w14:textId="77777777" w:rsidTr="00C36C7B">
        <w:trPr>
          <w:trHeight w:val="510"/>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10600EBD" w14:textId="533F81F5" w:rsidR="00FC79EB" w:rsidRPr="00EE571A" w:rsidRDefault="00FC79EB" w:rsidP="00FC79EB">
            <w:pPr>
              <w:pStyle w:val="Bodyjustified"/>
              <w:rPr>
                <w:highlight w:val="yellow"/>
              </w:rPr>
            </w:pPr>
            <w:r w:rsidRPr="00EE571A">
              <w:rPr>
                <w:highlight w:val="yellow"/>
              </w:rPr>
              <w:t>0</w:t>
            </w:r>
            <w:r>
              <w:rPr>
                <w:highlight w:val="yellow"/>
              </w:rPr>
              <w:t>6</w:t>
            </w:r>
          </w:p>
        </w:tc>
        <w:tc>
          <w:tcPr>
            <w:tcW w:w="1531" w:type="dxa"/>
            <w:tcBorders>
              <w:top w:val="single" w:sz="4" w:space="0" w:color="000000"/>
              <w:left w:val="single" w:sz="2" w:space="0" w:color="000000"/>
              <w:bottom w:val="single" w:sz="4" w:space="0" w:color="000000"/>
              <w:right w:val="single" w:sz="2" w:space="0" w:color="000000"/>
            </w:tcBorders>
            <w:shd w:val="clear" w:color="auto" w:fill="auto"/>
          </w:tcPr>
          <w:p w14:paraId="15ED24DB" w14:textId="77777777" w:rsidR="00FC79EB" w:rsidRPr="00FC79EB" w:rsidRDefault="00FC79EB" w:rsidP="00FC79EB">
            <w:pPr>
              <w:pStyle w:val="Bodyjustified"/>
              <w:rPr>
                <w:highlight w:val="yellow"/>
              </w:rPr>
            </w:pPr>
            <w:r w:rsidRPr="00FC79EB">
              <w:t>SMA Male</w:t>
            </w:r>
            <w:r w:rsidRPr="00FC79EB">
              <w:rPr>
                <w:highlight w:val="yellow"/>
              </w:rPr>
              <w:t>,</w:t>
            </w:r>
          </w:p>
          <w:p w14:paraId="502214F1" w14:textId="665F3A4E" w:rsidR="00FC79EB" w:rsidRPr="00FC79EB" w:rsidRDefault="00FC79EB" w:rsidP="00FC79EB">
            <w:pPr>
              <w:pStyle w:val="Bodyjustified"/>
            </w:pPr>
            <w:r w:rsidRPr="00FC79EB">
              <w:rPr>
                <w:highlight w:val="yellow"/>
              </w:rPr>
              <w:t>Body Type C</w:t>
            </w:r>
          </w:p>
        </w:tc>
        <w:tc>
          <w:tcPr>
            <w:tcW w:w="3742" w:type="dxa"/>
            <w:tcBorders>
              <w:top w:val="single" w:sz="4" w:space="0" w:color="000000"/>
              <w:bottom w:val="single" w:sz="4" w:space="0" w:color="000000"/>
            </w:tcBorders>
          </w:tcPr>
          <w:p w14:paraId="28D2CEC1" w14:textId="77777777" w:rsidR="00FC79EB" w:rsidRPr="00041F53" w:rsidRDefault="00FC79EB" w:rsidP="00FC79EB">
            <w:pPr>
              <w:pStyle w:val="Bodyjustified"/>
              <w:rPr>
                <w:lang w:eastAsia="en-GB"/>
              </w:rPr>
            </w:pPr>
            <w:r w:rsidRPr="00041F53">
              <w:rPr>
                <w:lang w:eastAsia="en-GB"/>
              </w:rPr>
              <w:t>Beryllium Copper, Nickel Underplate,</w:t>
            </w:r>
          </w:p>
          <w:p w14:paraId="468A48CD" w14:textId="3A5292A9" w:rsidR="00FC79EB" w:rsidRPr="00041F53" w:rsidRDefault="00FC79EB" w:rsidP="00FC79EB">
            <w:pPr>
              <w:pStyle w:val="Bodyjustified"/>
            </w:pPr>
            <w:r w:rsidRPr="00041F53">
              <w:rPr>
                <w:lang w:eastAsia="en-GB"/>
              </w:rPr>
              <w:t>Gold Plated</w:t>
            </w:r>
          </w:p>
        </w:tc>
        <w:tc>
          <w:tcPr>
            <w:tcW w:w="1474" w:type="dxa"/>
            <w:tcBorders>
              <w:top w:val="single" w:sz="4" w:space="0" w:color="000000"/>
              <w:left w:val="single" w:sz="2" w:space="0" w:color="000000"/>
              <w:bottom w:val="single" w:sz="4" w:space="0" w:color="000000"/>
              <w:right w:val="single" w:sz="2" w:space="0" w:color="000000"/>
            </w:tcBorders>
            <w:shd w:val="clear" w:color="auto" w:fill="auto"/>
          </w:tcPr>
          <w:p w14:paraId="4217C5DA" w14:textId="497134D3" w:rsidR="00FC79EB" w:rsidRPr="00041F53" w:rsidRDefault="00FC79EB" w:rsidP="00FC79EB">
            <w:pPr>
              <w:pStyle w:val="Bodyjustified"/>
              <w:rPr>
                <w:highlight w:val="yellow"/>
              </w:rPr>
            </w:pPr>
            <w:r w:rsidRPr="00041F53">
              <w:rPr>
                <w:highlight w:val="yellow"/>
              </w:rPr>
              <w:t>1</w:t>
            </w:r>
          </w:p>
        </w:tc>
        <w:tc>
          <w:tcPr>
            <w:tcW w:w="964" w:type="dxa"/>
            <w:tcBorders>
              <w:top w:val="single" w:sz="4" w:space="0" w:color="000000"/>
              <w:left w:val="single" w:sz="2" w:space="0" w:color="000000"/>
              <w:bottom w:val="single" w:sz="4" w:space="0" w:color="000000"/>
              <w:right w:val="single" w:sz="4" w:space="0" w:color="000000"/>
            </w:tcBorders>
            <w:shd w:val="clear" w:color="auto" w:fill="auto"/>
          </w:tcPr>
          <w:p w14:paraId="250E0CD2" w14:textId="43B6FE00" w:rsidR="00FC79EB" w:rsidRPr="00FC79EB" w:rsidRDefault="00FC79EB" w:rsidP="00FC79EB">
            <w:pPr>
              <w:pStyle w:val="Bodyjustified"/>
            </w:pPr>
            <w:r w:rsidRPr="00FC79EB">
              <w:t>3.5</w:t>
            </w:r>
          </w:p>
        </w:tc>
      </w:tr>
    </w:tbl>
    <w:p w14:paraId="706DD4F6" w14:textId="45ABAED7" w:rsidR="00433847" w:rsidRDefault="00433847" w:rsidP="00433847">
      <w:pPr>
        <w:pStyle w:val="Heading2"/>
      </w:pPr>
      <w:bookmarkStart w:id="8" w:name="_Toc516050138"/>
      <w:r>
        <w:t>MAXIMUM RATINGS</w:t>
      </w:r>
      <w:bookmarkEnd w:id="8"/>
    </w:p>
    <w:p w14:paraId="408FD7C1" w14:textId="77777777" w:rsidR="00433847" w:rsidRDefault="00433847" w:rsidP="00433847">
      <w:r>
        <w:t>The maximum ratings shall not be exceeded at any time during use or storage.</w:t>
      </w:r>
    </w:p>
    <w:p w14:paraId="6954EF09" w14:textId="77777777" w:rsidR="00433847" w:rsidRDefault="00433847" w:rsidP="00433847">
      <w:r>
        <w:t>Maximum ratings shall only be exceeded during testing to the extent specified in this specification and when stipulated in Test Methods and Procedures of the ESCC Generic Specification.</w:t>
      </w:r>
    </w:p>
    <w:tbl>
      <w:tblPr>
        <w:tblW w:w="8164" w:type="dxa"/>
        <w:tblInd w:w="1525" w:type="dxa"/>
        <w:tblLayout w:type="fixed"/>
        <w:tblCellMar>
          <w:top w:w="28" w:type="dxa"/>
          <w:left w:w="57" w:type="dxa"/>
          <w:bottom w:w="28" w:type="dxa"/>
          <w:right w:w="57" w:type="dxa"/>
        </w:tblCellMar>
        <w:tblLook w:val="01E0" w:firstRow="1" w:lastRow="1" w:firstColumn="1" w:lastColumn="1" w:noHBand="0" w:noVBand="0"/>
      </w:tblPr>
      <w:tblGrid>
        <w:gridCol w:w="2268"/>
        <w:gridCol w:w="992"/>
        <w:gridCol w:w="1985"/>
        <w:gridCol w:w="850"/>
        <w:gridCol w:w="2069"/>
      </w:tblGrid>
      <w:tr w:rsidR="00D576D5" w:rsidRPr="00EB7534" w14:paraId="019D6758" w14:textId="77777777" w:rsidTr="00C36C7B">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681D835" w14:textId="77777777" w:rsidR="00D576D5" w:rsidRPr="00EB7534" w:rsidRDefault="00D576D5" w:rsidP="00EB7534">
            <w:pPr>
              <w:pStyle w:val="Bodyjustified"/>
            </w:pPr>
            <w:r w:rsidRPr="00EB7534">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A1EEAE4" w14:textId="77777777" w:rsidR="00D576D5" w:rsidRPr="00EB7534" w:rsidRDefault="00D576D5" w:rsidP="00EB7534">
            <w:pPr>
              <w:pStyle w:val="Bodyjustified"/>
            </w:pPr>
            <w:r w:rsidRPr="00EB7534">
              <w:t>Symbols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4CCFCE5A" w14:textId="77777777" w:rsidR="00D576D5" w:rsidRPr="00EB7534" w:rsidRDefault="00D576D5" w:rsidP="00EB7534">
            <w:pPr>
              <w:pStyle w:val="Bodyjustified"/>
            </w:pPr>
            <w:r w:rsidRPr="00EB7534">
              <w:t>Maximum Ratings</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C12BF2" w14:textId="77777777" w:rsidR="00D576D5" w:rsidRPr="00EB7534" w:rsidRDefault="00D576D5" w:rsidP="00EB7534">
            <w:pPr>
              <w:pStyle w:val="Bodyjustified"/>
            </w:pPr>
            <w:r w:rsidRPr="00EB7534">
              <w:t>Units</w:t>
            </w:r>
          </w:p>
        </w:tc>
        <w:tc>
          <w:tcPr>
            <w:tcW w:w="2069" w:type="dxa"/>
            <w:tcBorders>
              <w:top w:val="single" w:sz="4" w:space="0" w:color="000000"/>
              <w:left w:val="single" w:sz="4" w:space="0" w:color="000000"/>
              <w:bottom w:val="single" w:sz="4" w:space="0" w:color="000000"/>
              <w:right w:val="single" w:sz="4" w:space="0" w:color="000000"/>
            </w:tcBorders>
            <w:shd w:val="clear" w:color="auto" w:fill="auto"/>
          </w:tcPr>
          <w:p w14:paraId="03E19F00" w14:textId="77777777" w:rsidR="00D576D5" w:rsidRPr="00EB7534" w:rsidRDefault="00D576D5" w:rsidP="00EB7534">
            <w:pPr>
              <w:pStyle w:val="Bodyjustified"/>
            </w:pPr>
            <w:r w:rsidRPr="00EB7534">
              <w:t>Remarks</w:t>
            </w:r>
          </w:p>
        </w:tc>
      </w:tr>
      <w:tr w:rsidR="00D576D5" w:rsidRPr="00EB7534" w14:paraId="25BB3216" w14:textId="77777777" w:rsidTr="00C36C7B">
        <w:trPr>
          <w:trHeight w:val="317"/>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2521F" w14:textId="5AEEECDA" w:rsidR="003A1DDF" w:rsidRPr="00EB7534" w:rsidRDefault="00D576D5" w:rsidP="00C91B80">
            <w:pPr>
              <w:pStyle w:val="Bodyjustified"/>
              <w:jc w:val="left"/>
            </w:pPr>
            <w:r w:rsidRPr="00EB7534">
              <w:t>RF Power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516C1" w14:textId="77777777" w:rsidR="00D576D5" w:rsidRPr="00EB7534" w:rsidRDefault="00D576D5" w:rsidP="00C91B80">
            <w:pPr>
              <w:pStyle w:val="Bodyjustified"/>
            </w:pPr>
            <w:r w:rsidRPr="00EB7534">
              <w:t>P</w:t>
            </w:r>
            <w:r w:rsidRPr="00EB7534">
              <w:rPr>
                <w:vertAlign w:val="subscript"/>
              </w:rPr>
              <w:t>RF</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69E87" w14:textId="585079D8" w:rsidR="00D576D5" w:rsidRPr="00EB7534" w:rsidRDefault="0063756A" w:rsidP="00C91B80">
            <w:pPr>
              <w:pStyle w:val="Bodyjustified"/>
            </w:pPr>
            <w:r>
              <w:rPr>
                <w:highlight w:val="yellow"/>
              </w:rPr>
              <w:t xml:space="preserve">Note </w:t>
            </w:r>
            <w:r w:rsidR="00D576D5" w:rsidRPr="003A1DDF">
              <w:rPr>
                <w:highlight w:val="yellow"/>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C69EA" w14:textId="77777777" w:rsidR="00D576D5" w:rsidRPr="00EB7534" w:rsidRDefault="00D576D5" w:rsidP="00C91B80">
            <w:pPr>
              <w:pStyle w:val="Bodyjustified"/>
            </w:pPr>
            <w:r w:rsidRPr="00EB7534">
              <w:t>W</w:t>
            </w:r>
          </w:p>
        </w:tc>
        <w:tc>
          <w:tcPr>
            <w:tcW w:w="20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7EF10" w14:textId="7692B8CD" w:rsidR="00D576D5" w:rsidRPr="00EB7534" w:rsidRDefault="00D576D5" w:rsidP="00C91B80">
            <w:pPr>
              <w:pStyle w:val="Bodyjustified"/>
            </w:pPr>
            <w:r w:rsidRPr="00EB7534">
              <w:t>T</w:t>
            </w:r>
            <w:r w:rsidRPr="00EB7534">
              <w:rPr>
                <w:vertAlign w:val="subscript"/>
              </w:rPr>
              <w:t>amb</w:t>
            </w:r>
            <w:r w:rsidR="00EB7534">
              <w:t xml:space="preserve"> </w:t>
            </w:r>
            <w:r w:rsidRPr="00EB7534">
              <w:t>≤</w:t>
            </w:r>
            <w:r w:rsidR="00EB7534">
              <w:t xml:space="preserve"> </w:t>
            </w:r>
            <w:r w:rsidRPr="00EB7534">
              <w:t>+</w:t>
            </w:r>
            <w:r w:rsidR="003A1DDF" w:rsidRPr="00BB2229">
              <w:rPr>
                <w:highlight w:val="cyan"/>
              </w:rPr>
              <w:t>70</w:t>
            </w:r>
            <w:r w:rsidR="00EB7534">
              <w:rPr>
                <w:rFonts w:cs="Arial"/>
              </w:rPr>
              <w:t>°</w:t>
            </w:r>
            <w:r w:rsidRPr="00EB7534">
              <w:t>C</w:t>
            </w:r>
            <w:r w:rsidR="00EB7534">
              <w:t>,</w:t>
            </w:r>
            <w:r w:rsidRPr="00EB7534">
              <w:t xml:space="preserve"> Note </w:t>
            </w:r>
            <w:r w:rsidR="006C420D" w:rsidRPr="006C420D">
              <w:rPr>
                <w:highlight w:val="yellow"/>
              </w:rPr>
              <w:t>2</w:t>
            </w:r>
          </w:p>
        </w:tc>
      </w:tr>
      <w:tr w:rsidR="00D576D5" w:rsidRPr="00EB7534" w14:paraId="457C0B79" w14:textId="77777777" w:rsidTr="00C36C7B">
        <w:trPr>
          <w:trHeight w:val="510"/>
        </w:trPr>
        <w:tc>
          <w:tcPr>
            <w:tcW w:w="2268" w:type="dxa"/>
            <w:tcBorders>
              <w:top w:val="single" w:sz="4" w:space="0" w:color="000000"/>
              <w:left w:val="single" w:sz="4" w:space="0" w:color="000000"/>
              <w:bottom w:val="single" w:sz="2" w:space="0" w:color="000000"/>
              <w:right w:val="single" w:sz="4" w:space="0" w:color="000000"/>
            </w:tcBorders>
            <w:shd w:val="clear" w:color="auto" w:fill="auto"/>
          </w:tcPr>
          <w:p w14:paraId="197D3C0E" w14:textId="39A01CBD" w:rsidR="00D576D5" w:rsidRPr="00EB7534" w:rsidRDefault="00D576D5" w:rsidP="00EB7534">
            <w:pPr>
              <w:pStyle w:val="Bodyjustified"/>
              <w:jc w:val="left"/>
            </w:pPr>
            <w:r w:rsidRPr="00EB7534">
              <w:t>Peak Power</w:t>
            </w:r>
          </w:p>
        </w:tc>
        <w:tc>
          <w:tcPr>
            <w:tcW w:w="992" w:type="dxa"/>
            <w:tcBorders>
              <w:top w:val="single" w:sz="4" w:space="0" w:color="000000"/>
              <w:left w:val="single" w:sz="4" w:space="0" w:color="000000"/>
              <w:bottom w:val="single" w:sz="2" w:space="0" w:color="000000"/>
              <w:right w:val="single" w:sz="4" w:space="0" w:color="000000"/>
            </w:tcBorders>
            <w:shd w:val="clear" w:color="auto" w:fill="auto"/>
          </w:tcPr>
          <w:p w14:paraId="74759231" w14:textId="77777777" w:rsidR="00D576D5" w:rsidRPr="00EB7534" w:rsidRDefault="00D576D5" w:rsidP="00EB7534">
            <w:pPr>
              <w:pStyle w:val="Bodyjustified"/>
            </w:pPr>
            <w:r w:rsidRPr="00EB7534">
              <w:t>P</w:t>
            </w:r>
            <w:r w:rsidRPr="00EB7534">
              <w:rPr>
                <w:vertAlign w:val="subscript"/>
              </w:rPr>
              <w:t>P</w:t>
            </w:r>
          </w:p>
        </w:tc>
        <w:tc>
          <w:tcPr>
            <w:tcW w:w="1985" w:type="dxa"/>
            <w:tcBorders>
              <w:top w:val="single" w:sz="4" w:space="0" w:color="000000"/>
              <w:left w:val="single" w:sz="4" w:space="0" w:color="000000"/>
              <w:bottom w:val="single" w:sz="2" w:space="0" w:color="000000"/>
              <w:right w:val="single" w:sz="4" w:space="0" w:color="000000"/>
            </w:tcBorders>
            <w:shd w:val="clear" w:color="auto" w:fill="auto"/>
          </w:tcPr>
          <w:p w14:paraId="5D7648FA" w14:textId="77777777" w:rsidR="00D576D5" w:rsidRPr="00EB7534" w:rsidRDefault="00D576D5" w:rsidP="00EB7534">
            <w:pPr>
              <w:pStyle w:val="Bodyjustified"/>
            </w:pPr>
            <w:r w:rsidRPr="00EB7534">
              <w:t>100</w:t>
            </w:r>
          </w:p>
        </w:tc>
        <w:tc>
          <w:tcPr>
            <w:tcW w:w="850" w:type="dxa"/>
            <w:tcBorders>
              <w:top w:val="single" w:sz="4" w:space="0" w:color="000000"/>
              <w:left w:val="single" w:sz="4" w:space="0" w:color="000000"/>
              <w:bottom w:val="single" w:sz="2" w:space="0" w:color="000000"/>
              <w:right w:val="single" w:sz="4" w:space="0" w:color="000000"/>
            </w:tcBorders>
            <w:shd w:val="clear" w:color="auto" w:fill="auto"/>
          </w:tcPr>
          <w:p w14:paraId="1DDA7D4F" w14:textId="77777777" w:rsidR="00D576D5" w:rsidRPr="00EB7534" w:rsidRDefault="00D576D5" w:rsidP="00EB7534">
            <w:pPr>
              <w:pStyle w:val="Bodyjustified"/>
            </w:pPr>
            <w:r w:rsidRPr="00EB7534">
              <w:t>W</w:t>
            </w:r>
          </w:p>
        </w:tc>
        <w:tc>
          <w:tcPr>
            <w:tcW w:w="2069" w:type="dxa"/>
            <w:tcBorders>
              <w:top w:val="single" w:sz="4" w:space="0" w:color="000000"/>
              <w:left w:val="single" w:sz="4" w:space="0" w:color="000000"/>
              <w:bottom w:val="single" w:sz="2" w:space="0" w:color="000000"/>
              <w:right w:val="single" w:sz="4" w:space="0" w:color="000000"/>
            </w:tcBorders>
            <w:shd w:val="clear" w:color="auto" w:fill="auto"/>
          </w:tcPr>
          <w:p w14:paraId="6205F50C" w14:textId="77777777" w:rsidR="00D576D5" w:rsidRPr="00EB7534" w:rsidRDefault="00D576D5" w:rsidP="00EB7534">
            <w:pPr>
              <w:pStyle w:val="Bodyjustified"/>
            </w:pPr>
            <w:r w:rsidRPr="00EB7534">
              <w:t>duration 1μs</w:t>
            </w:r>
          </w:p>
          <w:p w14:paraId="1996B3CA" w14:textId="77777777" w:rsidR="00D576D5" w:rsidRPr="00EB7534" w:rsidRDefault="00D576D5" w:rsidP="00EB7534">
            <w:pPr>
              <w:pStyle w:val="Bodyjustified"/>
            </w:pPr>
            <w:r w:rsidRPr="00EB7534">
              <w:t>1% duty cycle</w:t>
            </w:r>
          </w:p>
        </w:tc>
      </w:tr>
      <w:tr w:rsidR="00D576D5" w:rsidRPr="00EB7534" w14:paraId="77AE1CAB" w14:textId="77777777" w:rsidTr="00C36C7B">
        <w:trPr>
          <w:trHeight w:val="317"/>
        </w:trPr>
        <w:tc>
          <w:tcPr>
            <w:tcW w:w="226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D0F88C" w14:textId="1A46F0D0" w:rsidR="00D576D5" w:rsidRPr="00EB7534" w:rsidRDefault="00D576D5" w:rsidP="00C91B80">
            <w:pPr>
              <w:pStyle w:val="Bodyjustified"/>
              <w:jc w:val="left"/>
            </w:pPr>
            <w:r w:rsidRPr="00EB7534">
              <w:t>DC Power</w:t>
            </w:r>
          </w:p>
        </w:tc>
        <w:tc>
          <w:tcPr>
            <w:tcW w:w="992"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DBF9A9" w14:textId="77777777" w:rsidR="00D576D5" w:rsidRPr="00EB7534" w:rsidRDefault="00D576D5" w:rsidP="00C91B80">
            <w:pPr>
              <w:pStyle w:val="Bodyjustified"/>
            </w:pPr>
            <w:r w:rsidRPr="00EB7534">
              <w:t>P</w:t>
            </w:r>
            <w:r w:rsidRPr="00EB7534">
              <w:rPr>
                <w:vertAlign w:val="subscript"/>
              </w:rPr>
              <w:t>DC</w:t>
            </w:r>
          </w:p>
        </w:tc>
        <w:tc>
          <w:tcPr>
            <w:tcW w:w="1985"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05AA53" w14:textId="5DFA4A28" w:rsidR="00D576D5" w:rsidRPr="00EB7534" w:rsidRDefault="006C420D" w:rsidP="00C91B80">
            <w:pPr>
              <w:pStyle w:val="Bodyjustified"/>
            </w:pPr>
            <w:r w:rsidRPr="006C420D">
              <w:rPr>
                <w:highlight w:val="yellow"/>
              </w:rPr>
              <w:t xml:space="preserve">Note </w:t>
            </w:r>
            <w:r w:rsidR="00D576D5" w:rsidRPr="006C420D">
              <w:rPr>
                <w:highlight w:val="yellow"/>
              </w:rPr>
              <w:t>1</w:t>
            </w:r>
          </w:p>
        </w:tc>
        <w:tc>
          <w:tcPr>
            <w:tcW w:w="85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B641B80" w14:textId="77777777" w:rsidR="00D576D5" w:rsidRPr="00EB7534" w:rsidRDefault="00D576D5" w:rsidP="00C91B80">
            <w:pPr>
              <w:pStyle w:val="Bodyjustified"/>
            </w:pPr>
            <w:r w:rsidRPr="00EB7534">
              <w:t>W</w:t>
            </w:r>
          </w:p>
        </w:tc>
        <w:tc>
          <w:tcPr>
            <w:tcW w:w="206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7FE62C" w14:textId="33609336" w:rsidR="00D576D5" w:rsidRPr="00EB7534" w:rsidRDefault="00D576D5" w:rsidP="00C91B80">
            <w:pPr>
              <w:pStyle w:val="Bodyjustified"/>
            </w:pPr>
            <w:r w:rsidRPr="006C420D">
              <w:t>T</w:t>
            </w:r>
            <w:r w:rsidRPr="006C420D">
              <w:rPr>
                <w:vertAlign w:val="subscript"/>
              </w:rPr>
              <w:t>amb</w:t>
            </w:r>
            <w:r w:rsidR="00EB7534" w:rsidRPr="006C420D">
              <w:t xml:space="preserve"> </w:t>
            </w:r>
            <w:r w:rsidR="0052384D" w:rsidRPr="006C420D">
              <w:rPr>
                <w:rFonts w:cs="Arial"/>
              </w:rPr>
              <w:t>≤</w:t>
            </w:r>
            <w:r w:rsidR="00EB7534" w:rsidRPr="006C420D">
              <w:t xml:space="preserve"> </w:t>
            </w:r>
            <w:r w:rsidRPr="006C420D">
              <w:t>+</w:t>
            </w:r>
            <w:r w:rsidR="003A1DDF" w:rsidRPr="00BB2229">
              <w:rPr>
                <w:highlight w:val="cyan"/>
              </w:rPr>
              <w:t>70</w:t>
            </w:r>
            <w:r w:rsidR="00EB7534">
              <w:rPr>
                <w:rFonts w:cs="Arial"/>
              </w:rPr>
              <w:t>°</w:t>
            </w:r>
            <w:r w:rsidRPr="00EB7534">
              <w:t>C</w:t>
            </w:r>
          </w:p>
        </w:tc>
      </w:tr>
      <w:tr w:rsidR="00D576D5" w:rsidRPr="00EB7534" w14:paraId="6C6D96E3" w14:textId="77777777" w:rsidTr="00C36C7B">
        <w:trPr>
          <w:trHeight w:val="317"/>
        </w:trPr>
        <w:tc>
          <w:tcPr>
            <w:tcW w:w="226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8EC188" w14:textId="77777777" w:rsidR="00D576D5" w:rsidRPr="00EB7534" w:rsidRDefault="00D576D5" w:rsidP="00C91B80">
            <w:pPr>
              <w:pStyle w:val="Bodyjustified"/>
              <w:jc w:val="left"/>
            </w:pPr>
            <w:r w:rsidRPr="00EB7534">
              <w:t>Impedance</w:t>
            </w:r>
          </w:p>
        </w:tc>
        <w:tc>
          <w:tcPr>
            <w:tcW w:w="992"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A37086" w14:textId="77777777" w:rsidR="00D576D5" w:rsidRPr="00EB7534" w:rsidRDefault="00D576D5" w:rsidP="00C91B80">
            <w:pPr>
              <w:pStyle w:val="Bodyjustified"/>
            </w:pPr>
            <w:r w:rsidRPr="00EB7534">
              <w:t>Z</w:t>
            </w:r>
          </w:p>
        </w:tc>
        <w:tc>
          <w:tcPr>
            <w:tcW w:w="1985"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12090BB" w14:textId="77777777" w:rsidR="00D576D5" w:rsidRPr="00EB7534" w:rsidRDefault="00D576D5" w:rsidP="00C91B80">
            <w:pPr>
              <w:pStyle w:val="Bodyjustified"/>
            </w:pPr>
            <w:r w:rsidRPr="00EB7534">
              <w:t>47.5 to 52.5</w:t>
            </w:r>
          </w:p>
        </w:tc>
        <w:tc>
          <w:tcPr>
            <w:tcW w:w="85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5D3DC8" w14:textId="77777777" w:rsidR="00D576D5" w:rsidRPr="00EB7534" w:rsidRDefault="00D576D5" w:rsidP="00C91B80">
            <w:pPr>
              <w:pStyle w:val="Bodyjustified"/>
            </w:pPr>
            <w:r w:rsidRPr="00EB7534">
              <w:t>Ω</w:t>
            </w:r>
          </w:p>
        </w:tc>
        <w:tc>
          <w:tcPr>
            <w:tcW w:w="206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18186B" w14:textId="77777777" w:rsidR="00D576D5" w:rsidRPr="00EB7534" w:rsidRDefault="00D576D5" w:rsidP="00C91B80">
            <w:pPr>
              <w:pStyle w:val="Bodyjustified"/>
            </w:pPr>
            <w:r w:rsidRPr="00EB7534">
              <w:t>-</w:t>
            </w:r>
          </w:p>
        </w:tc>
      </w:tr>
      <w:tr w:rsidR="00D576D5" w:rsidRPr="00EB7534" w14:paraId="3A4A7362" w14:textId="77777777" w:rsidTr="00C36C7B">
        <w:trPr>
          <w:trHeight w:val="317"/>
        </w:trPr>
        <w:tc>
          <w:tcPr>
            <w:tcW w:w="226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427063" w14:textId="77777777" w:rsidR="00D576D5" w:rsidRPr="00EB7534" w:rsidRDefault="00D576D5" w:rsidP="00C91B80">
            <w:pPr>
              <w:pStyle w:val="Bodyjustified"/>
              <w:jc w:val="left"/>
            </w:pPr>
            <w:r w:rsidRPr="00EB7534">
              <w:t>Frequency Range</w:t>
            </w:r>
          </w:p>
        </w:tc>
        <w:tc>
          <w:tcPr>
            <w:tcW w:w="992"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6DE4B6C" w14:textId="77777777" w:rsidR="00D576D5" w:rsidRPr="00EB7534" w:rsidRDefault="00D576D5" w:rsidP="00C91B80">
            <w:pPr>
              <w:pStyle w:val="Bodyjustified"/>
            </w:pPr>
            <w:r w:rsidRPr="00EB7534">
              <w:t>f</w:t>
            </w:r>
            <w:r w:rsidRPr="00EB7534">
              <w:rPr>
                <w:vertAlign w:val="subscript"/>
              </w:rPr>
              <w:t>op</w:t>
            </w:r>
          </w:p>
        </w:tc>
        <w:tc>
          <w:tcPr>
            <w:tcW w:w="1985"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0056AE" w14:textId="77777777" w:rsidR="00D576D5" w:rsidRPr="00EB7534" w:rsidRDefault="00D576D5" w:rsidP="00C91B80">
            <w:pPr>
              <w:pStyle w:val="Bodyjustified"/>
            </w:pPr>
            <w:r w:rsidRPr="00EB7534">
              <w:t>DC to 22</w:t>
            </w:r>
          </w:p>
        </w:tc>
        <w:tc>
          <w:tcPr>
            <w:tcW w:w="85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D0A595C" w14:textId="77777777" w:rsidR="00D576D5" w:rsidRPr="00EB7534" w:rsidRDefault="00D576D5" w:rsidP="00C91B80">
            <w:pPr>
              <w:pStyle w:val="Bodyjustified"/>
            </w:pPr>
            <w:r w:rsidRPr="00EB7534">
              <w:t>GHz</w:t>
            </w:r>
          </w:p>
        </w:tc>
        <w:tc>
          <w:tcPr>
            <w:tcW w:w="206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112D38C" w14:textId="77777777" w:rsidR="00D576D5" w:rsidRPr="00EB7534" w:rsidRDefault="00D576D5" w:rsidP="00C91B80">
            <w:pPr>
              <w:pStyle w:val="Bodyjustified"/>
            </w:pPr>
            <w:r w:rsidRPr="00EB7534">
              <w:t>-</w:t>
            </w:r>
          </w:p>
        </w:tc>
      </w:tr>
      <w:tr w:rsidR="00D576D5" w:rsidRPr="00EB7534" w14:paraId="68693851" w14:textId="77777777" w:rsidTr="00C36C7B">
        <w:trPr>
          <w:trHeight w:val="317"/>
        </w:trPr>
        <w:tc>
          <w:tcPr>
            <w:tcW w:w="226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1BAA123" w14:textId="51F36F8F" w:rsidR="00D576D5" w:rsidRPr="00EB7534" w:rsidRDefault="00D576D5" w:rsidP="00C91B80">
            <w:pPr>
              <w:pStyle w:val="Bodyjustified"/>
              <w:jc w:val="left"/>
            </w:pPr>
            <w:r w:rsidRPr="00EB7534">
              <w:t>RF Leakage</w:t>
            </w:r>
          </w:p>
        </w:tc>
        <w:tc>
          <w:tcPr>
            <w:tcW w:w="992"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C4903B" w14:textId="030BAEB9" w:rsidR="00D576D5" w:rsidRPr="00EB7534" w:rsidRDefault="00D576D5" w:rsidP="00C91B80">
            <w:pPr>
              <w:pStyle w:val="Bodyjustified"/>
            </w:pPr>
            <w:r w:rsidRPr="00EB7534">
              <w:t>E</w:t>
            </w:r>
          </w:p>
        </w:tc>
        <w:tc>
          <w:tcPr>
            <w:tcW w:w="1985"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2DE2371" w14:textId="01F313A3" w:rsidR="00D576D5" w:rsidRPr="00EB7534" w:rsidRDefault="00D576D5" w:rsidP="00C91B80">
            <w:pPr>
              <w:pStyle w:val="Bodyjustified"/>
            </w:pPr>
            <w:r w:rsidRPr="00EB7534">
              <w:t>-</w:t>
            </w:r>
            <w:r w:rsidR="00B756F7" w:rsidRPr="00BB2229">
              <w:rPr>
                <w:highlight w:val="cyan"/>
              </w:rPr>
              <w:t>90</w:t>
            </w:r>
          </w:p>
        </w:tc>
        <w:tc>
          <w:tcPr>
            <w:tcW w:w="85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F027135" w14:textId="4F183E65" w:rsidR="00D576D5" w:rsidRPr="00EB7534" w:rsidRDefault="00D576D5" w:rsidP="00C91B80">
            <w:pPr>
              <w:pStyle w:val="Bodyjustified"/>
            </w:pPr>
            <w:r w:rsidRPr="00EB7534">
              <w:t>dBi</w:t>
            </w:r>
          </w:p>
        </w:tc>
        <w:tc>
          <w:tcPr>
            <w:tcW w:w="206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BDB8D8" w14:textId="701E7E7B" w:rsidR="00D576D5" w:rsidRPr="00EB7534" w:rsidRDefault="00D576D5" w:rsidP="00C91B80">
            <w:pPr>
              <w:pStyle w:val="Bodyjustified"/>
            </w:pPr>
            <w:r w:rsidRPr="00EB7534">
              <w:t>-</w:t>
            </w:r>
          </w:p>
        </w:tc>
      </w:tr>
      <w:tr w:rsidR="00D576D5" w:rsidRPr="00EB7534" w14:paraId="00299433" w14:textId="77777777" w:rsidTr="00C36C7B">
        <w:trPr>
          <w:trHeight w:val="510"/>
        </w:trPr>
        <w:tc>
          <w:tcPr>
            <w:tcW w:w="2268" w:type="dxa"/>
            <w:tcBorders>
              <w:top w:val="single" w:sz="2" w:space="0" w:color="000000"/>
              <w:left w:val="single" w:sz="4" w:space="0" w:color="000000"/>
              <w:bottom w:val="single" w:sz="2" w:space="0" w:color="000000"/>
              <w:right w:val="single" w:sz="4" w:space="0" w:color="000000"/>
            </w:tcBorders>
            <w:shd w:val="clear" w:color="auto" w:fill="auto"/>
          </w:tcPr>
          <w:p w14:paraId="5CE7340F" w14:textId="77777777" w:rsidR="00D576D5" w:rsidRPr="00EB7534" w:rsidRDefault="00D576D5" w:rsidP="00EB7534">
            <w:pPr>
              <w:pStyle w:val="Bodyjustified"/>
              <w:jc w:val="left"/>
            </w:pPr>
            <w:r w:rsidRPr="00EB7534">
              <w:t>Operating Temperature</w:t>
            </w:r>
          </w:p>
          <w:p w14:paraId="2E0FE559" w14:textId="2CC51B90" w:rsidR="00D576D5" w:rsidRPr="00EB7534" w:rsidRDefault="00D576D5" w:rsidP="00EB7534">
            <w:pPr>
              <w:pStyle w:val="Bodyjustified"/>
              <w:jc w:val="left"/>
            </w:pPr>
            <w:r w:rsidRPr="00EB7534">
              <w:t>Range</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32DE59FB" w14:textId="20BF1D4F" w:rsidR="00D576D5" w:rsidRPr="00EB7534" w:rsidRDefault="00D576D5" w:rsidP="00EB7534">
            <w:pPr>
              <w:pStyle w:val="Bodyjustified"/>
            </w:pPr>
            <w:r w:rsidRPr="00EB7534">
              <w:t>T</w:t>
            </w:r>
            <w:r w:rsidRPr="00EB7534">
              <w:rPr>
                <w:vertAlign w:val="subscript"/>
              </w:rPr>
              <w:t>op</w:t>
            </w:r>
          </w:p>
        </w:tc>
        <w:tc>
          <w:tcPr>
            <w:tcW w:w="1985" w:type="dxa"/>
            <w:tcBorders>
              <w:top w:val="single" w:sz="2" w:space="0" w:color="000000"/>
              <w:left w:val="single" w:sz="4" w:space="0" w:color="000000"/>
              <w:bottom w:val="single" w:sz="2" w:space="0" w:color="000000"/>
              <w:right w:val="single" w:sz="4" w:space="0" w:color="000000"/>
            </w:tcBorders>
            <w:shd w:val="clear" w:color="auto" w:fill="auto"/>
          </w:tcPr>
          <w:p w14:paraId="172EB313" w14:textId="5ED429CD" w:rsidR="00D576D5" w:rsidRPr="00EB7534" w:rsidRDefault="00D576D5" w:rsidP="00EB7534">
            <w:pPr>
              <w:pStyle w:val="Bodyjustified"/>
            </w:pPr>
            <w:r w:rsidRPr="00EB7534">
              <w:t>-55 to +125</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75989EEA" w14:textId="34CC7A6E" w:rsidR="00D576D5" w:rsidRPr="00EB7534" w:rsidRDefault="00EB7534" w:rsidP="00EB7534">
            <w:pPr>
              <w:pStyle w:val="Bodyjustified"/>
            </w:pPr>
            <w:r>
              <w:rPr>
                <w:rFonts w:cs="Arial"/>
              </w:rPr>
              <w:t>°</w:t>
            </w:r>
            <w:r w:rsidR="00D576D5" w:rsidRPr="00EB7534">
              <w:t>C</w:t>
            </w: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7B156DFE" w14:textId="2323BF30" w:rsidR="00D576D5" w:rsidRPr="00EB7534" w:rsidRDefault="00D576D5" w:rsidP="00EB7534">
            <w:pPr>
              <w:pStyle w:val="Bodyjustified"/>
            </w:pPr>
            <w:r w:rsidRPr="00EB7534">
              <w:t>T</w:t>
            </w:r>
            <w:r w:rsidRPr="00EB7534">
              <w:rPr>
                <w:vertAlign w:val="subscript"/>
              </w:rPr>
              <w:t>amb</w:t>
            </w:r>
          </w:p>
        </w:tc>
      </w:tr>
      <w:tr w:rsidR="00D576D5" w:rsidRPr="00EB7534" w14:paraId="5C661BF0" w14:textId="77777777" w:rsidTr="00C36C7B">
        <w:trPr>
          <w:trHeight w:val="510"/>
        </w:trPr>
        <w:tc>
          <w:tcPr>
            <w:tcW w:w="2268" w:type="dxa"/>
            <w:tcBorders>
              <w:top w:val="single" w:sz="2" w:space="0" w:color="000000"/>
              <w:left w:val="single" w:sz="4" w:space="0" w:color="000000"/>
              <w:bottom w:val="single" w:sz="2" w:space="0" w:color="000000"/>
              <w:right w:val="single" w:sz="4" w:space="0" w:color="000000"/>
            </w:tcBorders>
            <w:shd w:val="clear" w:color="auto" w:fill="auto"/>
          </w:tcPr>
          <w:p w14:paraId="2D6A60B7" w14:textId="77777777" w:rsidR="00D576D5" w:rsidRPr="00EB7534" w:rsidRDefault="00D576D5" w:rsidP="00EB7534">
            <w:pPr>
              <w:pStyle w:val="Bodyjustified"/>
              <w:jc w:val="left"/>
            </w:pPr>
            <w:r w:rsidRPr="00EB7534">
              <w:t>Storage Temperature</w:t>
            </w:r>
          </w:p>
          <w:p w14:paraId="0496F323" w14:textId="650D22DF" w:rsidR="00D576D5" w:rsidRPr="00EB7534" w:rsidRDefault="00D576D5" w:rsidP="00EB7534">
            <w:pPr>
              <w:pStyle w:val="Bodyjustified"/>
              <w:jc w:val="left"/>
            </w:pPr>
            <w:r w:rsidRPr="00EB7534">
              <w:t>Range</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2DFA2B41" w14:textId="43FFAF69" w:rsidR="00D576D5" w:rsidRPr="00EB7534" w:rsidRDefault="00D576D5" w:rsidP="00EB7534">
            <w:pPr>
              <w:pStyle w:val="Bodyjustified"/>
            </w:pPr>
            <w:r w:rsidRPr="00EB7534">
              <w:t>T</w:t>
            </w:r>
            <w:r w:rsidRPr="00EB7534">
              <w:rPr>
                <w:vertAlign w:val="subscript"/>
              </w:rPr>
              <w:t>stg</w:t>
            </w:r>
          </w:p>
        </w:tc>
        <w:tc>
          <w:tcPr>
            <w:tcW w:w="1985" w:type="dxa"/>
            <w:tcBorders>
              <w:top w:val="single" w:sz="2" w:space="0" w:color="000000"/>
              <w:left w:val="single" w:sz="4" w:space="0" w:color="000000"/>
              <w:bottom w:val="single" w:sz="2" w:space="0" w:color="000000"/>
              <w:right w:val="single" w:sz="4" w:space="0" w:color="000000"/>
            </w:tcBorders>
            <w:shd w:val="clear" w:color="auto" w:fill="auto"/>
          </w:tcPr>
          <w:p w14:paraId="715A3686" w14:textId="42F92649" w:rsidR="00D576D5" w:rsidRPr="00EB7534" w:rsidRDefault="00D576D5" w:rsidP="00EB7534">
            <w:pPr>
              <w:pStyle w:val="Bodyjustified"/>
            </w:pPr>
            <w:r w:rsidRPr="00EB7534">
              <w:t>-55 to +125</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2CEAB1AF" w14:textId="3BCAE64A" w:rsidR="00D576D5" w:rsidRPr="00EB7534" w:rsidRDefault="00EB7534" w:rsidP="00EB7534">
            <w:pPr>
              <w:pStyle w:val="Bodyjustified"/>
            </w:pPr>
            <w:r>
              <w:rPr>
                <w:rFonts w:cs="Arial"/>
              </w:rPr>
              <w:t>°</w:t>
            </w:r>
            <w:r w:rsidR="00D576D5" w:rsidRPr="00EB7534">
              <w:t>C</w:t>
            </w: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42AF5BEB" w14:textId="5CD4E2AB" w:rsidR="00D576D5" w:rsidRPr="00EB7534" w:rsidRDefault="00D576D5" w:rsidP="00EB7534">
            <w:pPr>
              <w:pStyle w:val="Bodyjustified"/>
            </w:pPr>
            <w:r w:rsidRPr="00EB7534">
              <w:t>-</w:t>
            </w:r>
          </w:p>
        </w:tc>
      </w:tr>
      <w:tr w:rsidR="00D576D5" w:rsidRPr="00EB7534" w14:paraId="48D4C212" w14:textId="77777777" w:rsidTr="00C36C7B">
        <w:trPr>
          <w:trHeight w:val="510"/>
        </w:trPr>
        <w:tc>
          <w:tcPr>
            <w:tcW w:w="2268" w:type="dxa"/>
            <w:tcBorders>
              <w:top w:val="single" w:sz="2" w:space="0" w:color="000000"/>
              <w:left w:val="single" w:sz="4" w:space="0" w:color="000000"/>
              <w:bottom w:val="single" w:sz="4" w:space="0" w:color="000000"/>
              <w:right w:val="single" w:sz="4" w:space="0" w:color="000000"/>
            </w:tcBorders>
            <w:shd w:val="clear" w:color="auto" w:fill="auto"/>
          </w:tcPr>
          <w:p w14:paraId="086744B8" w14:textId="749FB5E0" w:rsidR="00D576D5" w:rsidRPr="00EB7534" w:rsidRDefault="00D576D5" w:rsidP="00EB7534">
            <w:pPr>
              <w:pStyle w:val="Bodyjustified"/>
              <w:jc w:val="left"/>
            </w:pPr>
            <w:r w:rsidRPr="00EB7534">
              <w:t>Coupling Nut Torque</w:t>
            </w:r>
            <w:r w:rsidR="006C420D">
              <w:t xml:space="preserve"> </w:t>
            </w:r>
            <w:r w:rsidR="006C420D" w:rsidRPr="006C420D">
              <w:rPr>
                <w:highlight w:val="yellow"/>
              </w:rPr>
              <w:t>Range</w:t>
            </w:r>
          </w:p>
        </w:tc>
        <w:tc>
          <w:tcPr>
            <w:tcW w:w="992" w:type="dxa"/>
            <w:tcBorders>
              <w:top w:val="single" w:sz="2" w:space="0" w:color="000000"/>
              <w:left w:val="single" w:sz="4" w:space="0" w:color="000000"/>
              <w:bottom w:val="single" w:sz="4" w:space="0" w:color="000000"/>
              <w:right w:val="single" w:sz="4" w:space="0" w:color="000000"/>
            </w:tcBorders>
            <w:shd w:val="clear" w:color="auto" w:fill="auto"/>
          </w:tcPr>
          <w:p w14:paraId="7CC3FB37" w14:textId="5C20BF05" w:rsidR="00D576D5" w:rsidRPr="00EB7534" w:rsidRDefault="00D576D5" w:rsidP="00EB7534">
            <w:pPr>
              <w:pStyle w:val="Bodyjustified"/>
            </w:pPr>
            <w:r w:rsidRPr="00EB7534">
              <w:t>T</w:t>
            </w:r>
            <w:r w:rsidRPr="00EB7534">
              <w:rPr>
                <w:vertAlign w:val="subscript"/>
              </w:rPr>
              <w:t>q</w:t>
            </w:r>
          </w:p>
        </w:tc>
        <w:tc>
          <w:tcPr>
            <w:tcW w:w="1985" w:type="dxa"/>
            <w:tcBorders>
              <w:top w:val="single" w:sz="2" w:space="0" w:color="000000"/>
              <w:left w:val="single" w:sz="4" w:space="0" w:color="000000"/>
              <w:bottom w:val="single" w:sz="4" w:space="0" w:color="000000"/>
              <w:right w:val="single" w:sz="4" w:space="0" w:color="000000"/>
            </w:tcBorders>
            <w:shd w:val="clear" w:color="auto" w:fill="auto"/>
          </w:tcPr>
          <w:p w14:paraId="05896BEA" w14:textId="65450212" w:rsidR="00D576D5" w:rsidRPr="00EB7534" w:rsidRDefault="00B756F7" w:rsidP="00EB7534">
            <w:pPr>
              <w:pStyle w:val="Bodyjustified"/>
            </w:pPr>
            <w:r w:rsidRPr="00BB2229">
              <w:rPr>
                <w:highlight w:val="cyan"/>
              </w:rPr>
              <w:t>80 to</w:t>
            </w:r>
            <w:r>
              <w:t xml:space="preserve"> </w:t>
            </w:r>
            <w:r w:rsidR="00D576D5" w:rsidRPr="00EB7534">
              <w:t>120</w:t>
            </w:r>
          </w:p>
        </w:tc>
        <w:tc>
          <w:tcPr>
            <w:tcW w:w="850" w:type="dxa"/>
            <w:tcBorders>
              <w:top w:val="single" w:sz="2" w:space="0" w:color="000000"/>
              <w:left w:val="single" w:sz="4" w:space="0" w:color="000000"/>
              <w:bottom w:val="single" w:sz="4" w:space="0" w:color="000000"/>
              <w:right w:val="single" w:sz="4" w:space="0" w:color="000000"/>
            </w:tcBorders>
            <w:shd w:val="clear" w:color="auto" w:fill="auto"/>
          </w:tcPr>
          <w:p w14:paraId="03FD97F3" w14:textId="76C2137F" w:rsidR="00D576D5" w:rsidRPr="00EB7534" w:rsidRDefault="00D576D5" w:rsidP="00EB7534">
            <w:pPr>
              <w:pStyle w:val="Bodyjustified"/>
            </w:pPr>
            <w:r w:rsidRPr="00EB7534">
              <w:t>N.cm</w:t>
            </w:r>
          </w:p>
        </w:tc>
        <w:tc>
          <w:tcPr>
            <w:tcW w:w="2069" w:type="dxa"/>
            <w:tcBorders>
              <w:top w:val="single" w:sz="2" w:space="0" w:color="000000"/>
              <w:left w:val="single" w:sz="4" w:space="0" w:color="000000"/>
              <w:bottom w:val="single" w:sz="4" w:space="0" w:color="000000"/>
              <w:right w:val="single" w:sz="4" w:space="0" w:color="000000"/>
            </w:tcBorders>
            <w:shd w:val="clear" w:color="auto" w:fill="auto"/>
          </w:tcPr>
          <w:p w14:paraId="32BAF1A3" w14:textId="4C591C79" w:rsidR="00D576D5" w:rsidRPr="00EB7534" w:rsidRDefault="00D576D5" w:rsidP="006C420D">
            <w:pPr>
              <w:pStyle w:val="Bodyjustified"/>
            </w:pPr>
            <w:r w:rsidRPr="00EB7534">
              <w:t xml:space="preserve">Note </w:t>
            </w:r>
            <w:r w:rsidR="006C420D" w:rsidRPr="006C420D">
              <w:rPr>
                <w:highlight w:val="yellow"/>
              </w:rPr>
              <w:t>3</w:t>
            </w:r>
          </w:p>
        </w:tc>
      </w:tr>
    </w:tbl>
    <w:p w14:paraId="1415FC59" w14:textId="711CBE15" w:rsidR="00F6653E" w:rsidRDefault="00F6653E" w:rsidP="00F6653E">
      <w:pPr>
        <w:pStyle w:val="NOTES"/>
      </w:pPr>
      <w:r>
        <w:t>NOTES</w:t>
      </w:r>
      <w:r w:rsidR="00E904FB">
        <w:t>:</w:t>
      </w:r>
    </w:p>
    <w:p w14:paraId="27F06ACA" w14:textId="77777777" w:rsidR="006C420D" w:rsidRDefault="0063756A" w:rsidP="00D576D5">
      <w:pPr>
        <w:pStyle w:val="numericallist"/>
      </w:pPr>
      <w:r>
        <w:rPr>
          <w:highlight w:val="yellow"/>
        </w:rPr>
        <w:t>The maximum rated RF Power is specified in</w:t>
      </w:r>
      <w:r w:rsidRPr="0063756A">
        <w:rPr>
          <w:highlight w:val="yellow"/>
        </w:rPr>
        <w:t xml:space="preserve"> Component Type Variants and Range of Components.</w:t>
      </w:r>
    </w:p>
    <w:p w14:paraId="11A62A32" w14:textId="5F9C4073" w:rsidR="006C420D" w:rsidRDefault="006C420D" w:rsidP="006C420D">
      <w:pPr>
        <w:pStyle w:val="numericallist"/>
        <w:numPr>
          <w:ilvl w:val="0"/>
          <w:numId w:val="0"/>
        </w:numPr>
        <w:ind w:left="1985"/>
      </w:pPr>
      <w:r w:rsidRPr="006C420D">
        <w:rPr>
          <w:highlight w:val="yellow"/>
        </w:rPr>
        <w:t>The maximum rated DC Power is the same value as the maximum rated RF Power.</w:t>
      </w:r>
    </w:p>
    <w:p w14:paraId="3CB7609B" w14:textId="22CE7181" w:rsidR="00D576D5" w:rsidRPr="006C420D" w:rsidRDefault="00177424" w:rsidP="00D576D5">
      <w:pPr>
        <w:pStyle w:val="numericallist"/>
      </w:pPr>
      <w:r>
        <w:t xml:space="preserve">RF Power shall be derated against Operating Temperature as follows: </w:t>
      </w:r>
      <w:r w:rsidR="00D576D5">
        <w:t>For T</w:t>
      </w:r>
      <w:r w:rsidR="00D576D5" w:rsidRPr="00D576D5">
        <w:rPr>
          <w:vertAlign w:val="subscript"/>
        </w:rPr>
        <w:t>amb</w:t>
      </w:r>
      <w:r w:rsidR="00861696">
        <w:rPr>
          <w:vertAlign w:val="subscript"/>
        </w:rPr>
        <w:t xml:space="preserve"> </w:t>
      </w:r>
      <w:r w:rsidR="00D576D5">
        <w:t>&gt;</w:t>
      </w:r>
      <w:r w:rsidR="00861696">
        <w:t xml:space="preserve"> </w:t>
      </w:r>
      <w:r w:rsidR="00D576D5">
        <w:t>+</w:t>
      </w:r>
      <w:r w:rsidR="00B756F7" w:rsidRPr="00BB2229">
        <w:rPr>
          <w:highlight w:val="cyan"/>
        </w:rPr>
        <w:t>70</w:t>
      </w:r>
      <w:r w:rsidR="00861696" w:rsidRPr="006C420D">
        <w:rPr>
          <w:rFonts w:cs="Arial"/>
        </w:rPr>
        <w:t>°</w:t>
      </w:r>
      <w:r w:rsidR="00D576D5" w:rsidRPr="006C420D">
        <w:t xml:space="preserve">C, derate linearly to </w:t>
      </w:r>
      <w:r w:rsidR="00B756F7" w:rsidRPr="00BB2229">
        <w:rPr>
          <w:highlight w:val="cyan"/>
        </w:rPr>
        <w:t>2</w:t>
      </w:r>
      <w:r w:rsidR="00D576D5" w:rsidRPr="00BB2229">
        <w:rPr>
          <w:highlight w:val="cyan"/>
        </w:rPr>
        <w:t>5</w:t>
      </w:r>
      <w:r w:rsidR="00B756F7" w:rsidRPr="00BB2229">
        <w:rPr>
          <w:highlight w:val="cyan"/>
        </w:rPr>
        <w:t>% of RF Power</w:t>
      </w:r>
      <w:r w:rsidR="00B756F7" w:rsidRPr="006C420D">
        <w:t xml:space="preserve"> </w:t>
      </w:r>
      <w:r w:rsidR="00D576D5" w:rsidRPr="006C420D">
        <w:t>at +125</w:t>
      </w:r>
      <w:r w:rsidR="00861696" w:rsidRPr="006C420D">
        <w:rPr>
          <w:rFonts w:cs="Arial"/>
        </w:rPr>
        <w:t>°</w:t>
      </w:r>
      <w:r w:rsidR="00D576D5" w:rsidRPr="006C420D">
        <w:t>C</w:t>
      </w:r>
    </w:p>
    <w:p w14:paraId="66441D2B" w14:textId="0C96FFE4" w:rsidR="00D576D5" w:rsidRDefault="00D576D5" w:rsidP="00D576D5">
      <w:pPr>
        <w:pStyle w:val="numericallist"/>
      </w:pPr>
      <w:r>
        <w:t>Coupling Proof Torque: 170N.cm</w:t>
      </w:r>
    </w:p>
    <w:p w14:paraId="7F2B8D66" w14:textId="77777777" w:rsidR="00D576D5" w:rsidRDefault="00F6653E" w:rsidP="00F6653E">
      <w:pPr>
        <w:pStyle w:val="Heading2"/>
      </w:pPr>
      <w:bookmarkStart w:id="9" w:name="_Toc516050139"/>
      <w:r w:rsidRPr="00F6653E">
        <w:lastRenderedPageBreak/>
        <w:t>PHYSICAL DIMENSIONS</w:t>
      </w:r>
      <w:bookmarkEnd w:id="9"/>
    </w:p>
    <w:p w14:paraId="558D1890" w14:textId="66123F5C" w:rsidR="00D576D5" w:rsidRPr="00D576D5" w:rsidRDefault="00D576D5" w:rsidP="00D576D5">
      <w:pPr>
        <w:pStyle w:val="Heading3"/>
      </w:pPr>
      <w:bookmarkStart w:id="10" w:name="_Toc516050140"/>
      <w:r w:rsidRPr="00D576D5">
        <w:t>SMA Male Load</w:t>
      </w:r>
      <w:r w:rsidR="00C36C7B" w:rsidRPr="00C36C7B">
        <w:rPr>
          <w:highlight w:val="yellow"/>
        </w:rPr>
        <w:t>, Body Type S</w:t>
      </w:r>
      <w:r w:rsidR="00D51815" w:rsidRPr="00C36C7B">
        <w:rPr>
          <w:highlight w:val="yellow"/>
        </w:rPr>
        <w:t xml:space="preserve"> – </w:t>
      </w:r>
      <w:r w:rsidR="00C36C7B">
        <w:rPr>
          <w:highlight w:val="yellow"/>
        </w:rPr>
        <w:t>Variant 0</w:t>
      </w:r>
      <w:r w:rsidR="00C36C7B" w:rsidRPr="00C36C7B">
        <w:rPr>
          <w:highlight w:val="yellow"/>
        </w:rPr>
        <w:t>3</w:t>
      </w:r>
      <w:bookmarkEnd w:id="10"/>
    </w:p>
    <w:p w14:paraId="161D8379" w14:textId="44DC6F13" w:rsidR="00F6653E" w:rsidRDefault="00D576D5" w:rsidP="00BA5720">
      <w:pPr>
        <w:pStyle w:val="Bodyjustified"/>
        <w:spacing w:after="120"/>
        <w:ind w:left="993"/>
        <w:jc w:val="left"/>
      </w:pPr>
      <w:bookmarkStart w:id="11" w:name="_Toc379374235"/>
      <w:r w:rsidRPr="00D576D5">
        <w:rPr>
          <w:noProof/>
          <w:lang w:eastAsia="en-GB"/>
        </w:rPr>
        <w:drawing>
          <wp:inline distT="0" distB="0" distL="0" distR="0" wp14:anchorId="5BD56F33" wp14:editId="06569344">
            <wp:extent cx="4454555" cy="2628000"/>
            <wp:effectExtent l="0" t="0" r="317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454555" cy="2628000"/>
                    </a:xfrm>
                    <a:prstGeom prst="rect">
                      <a:avLst/>
                    </a:prstGeom>
                  </pic:spPr>
                </pic:pic>
              </a:graphicData>
            </a:graphic>
          </wp:inline>
        </w:drawing>
      </w:r>
      <w:bookmarkEnd w:id="11"/>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tblGrid>
      <w:tr w:rsidR="00D576D5" w:rsidRPr="006C2DBC" w14:paraId="0DBCC646" w14:textId="77777777" w:rsidTr="006C2DBC">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0B5F62A8" w14:textId="77777777" w:rsidR="00D576D5" w:rsidRPr="006C2DBC" w:rsidRDefault="00D576D5" w:rsidP="006C2DBC">
            <w:pPr>
              <w:pStyle w:val="Bodyjustified"/>
            </w:pPr>
            <w:r w:rsidRPr="006C2DBC">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6558763C" w14:textId="77777777" w:rsidR="00D576D5" w:rsidRPr="006C2DBC" w:rsidRDefault="00D576D5" w:rsidP="006C2DBC">
            <w:pPr>
              <w:pStyle w:val="Bodyjustified"/>
            </w:pPr>
            <w:r w:rsidRPr="006C2DBC">
              <w:t>Dimensions mm</w:t>
            </w:r>
          </w:p>
        </w:tc>
      </w:tr>
      <w:tr w:rsidR="00D576D5" w:rsidRPr="006C2DBC" w14:paraId="51D3F1B0" w14:textId="77777777" w:rsidTr="006C2DBC">
        <w:trPr>
          <w:trHeight w:hRule="exact" w:val="340"/>
        </w:trPr>
        <w:tc>
          <w:tcPr>
            <w:tcW w:w="1276" w:type="dxa"/>
            <w:vMerge/>
            <w:tcBorders>
              <w:left w:val="single" w:sz="4" w:space="0" w:color="000000"/>
              <w:bottom w:val="single" w:sz="4" w:space="0" w:color="000000"/>
              <w:right w:val="single" w:sz="4" w:space="0" w:color="000000"/>
            </w:tcBorders>
            <w:shd w:val="clear" w:color="auto" w:fill="auto"/>
          </w:tcPr>
          <w:p w14:paraId="1E0F232E" w14:textId="77777777" w:rsidR="00D576D5" w:rsidRPr="006C2DBC" w:rsidRDefault="00D576D5" w:rsidP="006C2DBC">
            <w:pPr>
              <w:pStyle w:val="Bodyjustified"/>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5C55495" w14:textId="77777777" w:rsidR="00D576D5" w:rsidRPr="006C2DBC" w:rsidRDefault="00D576D5" w:rsidP="006C2DBC">
            <w:pPr>
              <w:pStyle w:val="Bodyjustified"/>
            </w:pPr>
            <w:r w:rsidRPr="006C2DBC">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E4AACCC" w14:textId="77777777" w:rsidR="00D576D5" w:rsidRPr="006C2DBC" w:rsidRDefault="00D576D5" w:rsidP="006C2DBC">
            <w:pPr>
              <w:pStyle w:val="Bodyjustified"/>
            </w:pPr>
            <w:r w:rsidRPr="006C2DBC">
              <w:t>Max</w:t>
            </w:r>
          </w:p>
        </w:tc>
      </w:tr>
      <w:tr w:rsidR="00D576D5" w:rsidRPr="006C2DBC" w14:paraId="4E34CF0E"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AEBD623" w14:textId="513E113E" w:rsidR="00D576D5" w:rsidRPr="006C2DBC" w:rsidRDefault="006C2DBC" w:rsidP="006C2DBC">
            <w:pPr>
              <w:pStyle w:val="Bodyjustified"/>
            </w:pPr>
            <w:r>
              <w:sym w:font="Symbol" w:char="F0C6"/>
            </w:r>
            <w:r w:rsidR="00D576D5" w:rsidRPr="006C2DBC">
              <w:t>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82D774" w14:textId="77777777" w:rsidR="00D576D5" w:rsidRPr="006C2DBC" w:rsidRDefault="00D576D5"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A9055B5" w14:textId="77777777" w:rsidR="00D576D5" w:rsidRPr="006C2DBC" w:rsidRDefault="00D576D5" w:rsidP="006C2DBC">
            <w:pPr>
              <w:pStyle w:val="Bodyjustified"/>
            </w:pPr>
            <w:r w:rsidRPr="006C2DBC">
              <w:t>7.7</w:t>
            </w:r>
          </w:p>
        </w:tc>
      </w:tr>
      <w:tr w:rsidR="00D576D5" w:rsidRPr="006C2DBC" w14:paraId="1FAC5DF8"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AF81ECE" w14:textId="0963F054" w:rsidR="00D576D5" w:rsidRPr="006C2DBC" w:rsidRDefault="006C2DBC" w:rsidP="006C2DBC">
            <w:pPr>
              <w:pStyle w:val="Bodyjustified"/>
            </w:pPr>
            <w:r>
              <w:sym w:font="Symbol" w:char="F0C6"/>
            </w:r>
            <w:r w:rsidR="00D576D5" w:rsidRPr="006C2DBC">
              <w:t>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C2B30D" w14:textId="77777777" w:rsidR="00D576D5" w:rsidRPr="006C2DBC" w:rsidRDefault="00D576D5" w:rsidP="006C2DBC">
            <w:pPr>
              <w:pStyle w:val="Bodyjustified"/>
            </w:pPr>
            <w:r w:rsidRPr="006C2DBC">
              <w:t>8.5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75C0157" w14:textId="77777777" w:rsidR="00D576D5" w:rsidRPr="006C2DBC" w:rsidRDefault="00D576D5" w:rsidP="006C2DBC">
            <w:pPr>
              <w:pStyle w:val="Bodyjustified"/>
            </w:pPr>
            <w:r w:rsidRPr="006C2DBC">
              <w:t>9.5</w:t>
            </w:r>
          </w:p>
        </w:tc>
      </w:tr>
      <w:tr w:rsidR="00D576D5" w:rsidRPr="006C2DBC" w14:paraId="77FA915A"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29DB435" w14:textId="77777777" w:rsidR="00D576D5" w:rsidRPr="006C2DBC" w:rsidRDefault="00D576D5" w:rsidP="006C2DBC">
            <w:pPr>
              <w:pStyle w:val="Bodyjustified"/>
            </w:pPr>
            <w:r w:rsidRPr="006C2DBC">
              <w:t>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717292C" w14:textId="77777777" w:rsidR="00D576D5" w:rsidRPr="006C2DBC" w:rsidRDefault="00D576D5"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E93679B" w14:textId="77777777" w:rsidR="00D576D5" w:rsidRPr="006C2DBC" w:rsidRDefault="00D576D5" w:rsidP="006C2DBC">
            <w:pPr>
              <w:pStyle w:val="Bodyjustified"/>
            </w:pPr>
            <w:r w:rsidRPr="006C2DBC">
              <w:t>16.5</w:t>
            </w:r>
          </w:p>
        </w:tc>
      </w:tr>
      <w:tr w:rsidR="00D576D5" w:rsidRPr="006C2DBC" w14:paraId="1DB13F48"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2A7270C" w14:textId="77777777" w:rsidR="00D576D5" w:rsidRPr="006C2DBC" w:rsidRDefault="00D576D5" w:rsidP="006C2DBC">
            <w:pPr>
              <w:pStyle w:val="Bodyjustified"/>
            </w:pPr>
            <w:r w:rsidRPr="006C2DBC">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191F337" w14:textId="77777777" w:rsidR="00D576D5" w:rsidRPr="006C2DBC" w:rsidRDefault="00D576D5" w:rsidP="006C2DBC">
            <w:pPr>
              <w:pStyle w:val="Bodyjustified"/>
            </w:pPr>
            <w:r w:rsidRPr="006C2DBC">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72C687D" w14:textId="77777777" w:rsidR="00D576D5" w:rsidRPr="006C2DBC" w:rsidRDefault="00D576D5" w:rsidP="006C2DBC">
            <w:pPr>
              <w:pStyle w:val="Bodyjustified"/>
            </w:pPr>
            <w:r w:rsidRPr="006C2DBC">
              <w:t>2.3</w:t>
            </w:r>
          </w:p>
        </w:tc>
      </w:tr>
    </w:tbl>
    <w:p w14:paraId="4F696AB0" w14:textId="69E3EB32" w:rsidR="00AF7D63" w:rsidRDefault="00D576D5" w:rsidP="00D576D5">
      <w:pPr>
        <w:pStyle w:val="Heading3"/>
      </w:pPr>
      <w:bookmarkStart w:id="12" w:name="_Toc516050141"/>
      <w:r w:rsidRPr="00D576D5">
        <w:t>SMA Female Load</w:t>
      </w:r>
      <w:r w:rsidR="00C36C7B">
        <w:t xml:space="preserve"> </w:t>
      </w:r>
      <w:r w:rsidR="00C36C7B" w:rsidRPr="00C36C7B">
        <w:rPr>
          <w:highlight w:val="yellow"/>
        </w:rPr>
        <w:t>– Variant 04</w:t>
      </w:r>
      <w:bookmarkEnd w:id="12"/>
    </w:p>
    <w:p w14:paraId="3DDEB3B8" w14:textId="2F4396B6" w:rsidR="00D7443F" w:rsidRDefault="00D576D5" w:rsidP="00BA5720">
      <w:pPr>
        <w:pStyle w:val="Bodyjustified"/>
        <w:spacing w:after="120"/>
        <w:ind w:left="709"/>
        <w:jc w:val="left"/>
      </w:pPr>
      <w:r>
        <w:rPr>
          <w:noProof/>
          <w:lang w:eastAsia="en-GB"/>
        </w:rPr>
        <w:drawing>
          <wp:inline distT="0" distB="0" distL="0" distR="0" wp14:anchorId="4EF9872D" wp14:editId="304779A8">
            <wp:extent cx="4701951" cy="25920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701951" cy="25920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99"/>
        <w:gridCol w:w="1134"/>
        <w:gridCol w:w="1134"/>
      </w:tblGrid>
      <w:tr w:rsidR="00D576D5" w:rsidRPr="006C2DBC" w14:paraId="6D9CF492" w14:textId="77777777" w:rsidTr="006C2DBC">
        <w:trPr>
          <w:trHeight w:hRule="exact" w:val="340"/>
        </w:trPr>
        <w:tc>
          <w:tcPr>
            <w:tcW w:w="1299" w:type="dxa"/>
            <w:vMerge w:val="restart"/>
            <w:tcBorders>
              <w:top w:val="single" w:sz="4" w:space="0" w:color="000000"/>
              <w:left w:val="single" w:sz="4" w:space="0" w:color="000000"/>
              <w:right w:val="single" w:sz="4" w:space="0" w:color="000000"/>
            </w:tcBorders>
            <w:shd w:val="clear" w:color="auto" w:fill="auto"/>
          </w:tcPr>
          <w:p w14:paraId="7380154A" w14:textId="77777777" w:rsidR="00D576D5" w:rsidRPr="006C2DBC" w:rsidRDefault="00D576D5" w:rsidP="00E904FB">
            <w:pPr>
              <w:pStyle w:val="Bodyjustified"/>
              <w:keepNext/>
            </w:pPr>
            <w:r w:rsidRPr="006C2DBC">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13BDA62E" w14:textId="77777777" w:rsidR="00D576D5" w:rsidRPr="006C2DBC" w:rsidRDefault="00D576D5" w:rsidP="00E904FB">
            <w:pPr>
              <w:pStyle w:val="Bodyjustified"/>
              <w:keepNext/>
            </w:pPr>
            <w:r w:rsidRPr="006C2DBC">
              <w:t>Dimensions mm</w:t>
            </w:r>
          </w:p>
        </w:tc>
      </w:tr>
      <w:tr w:rsidR="00D576D5" w:rsidRPr="006C2DBC" w14:paraId="14AB12BC" w14:textId="77777777" w:rsidTr="006C2DBC">
        <w:trPr>
          <w:trHeight w:hRule="exact" w:val="340"/>
        </w:trPr>
        <w:tc>
          <w:tcPr>
            <w:tcW w:w="1299" w:type="dxa"/>
            <w:vMerge/>
            <w:tcBorders>
              <w:left w:val="single" w:sz="4" w:space="0" w:color="000000"/>
              <w:bottom w:val="single" w:sz="4" w:space="0" w:color="000000"/>
              <w:right w:val="single" w:sz="4" w:space="0" w:color="000000"/>
            </w:tcBorders>
            <w:shd w:val="clear" w:color="auto" w:fill="auto"/>
          </w:tcPr>
          <w:p w14:paraId="395F7848" w14:textId="77777777" w:rsidR="00D576D5" w:rsidRPr="006C2DBC" w:rsidRDefault="00D576D5" w:rsidP="00E904FB">
            <w:pPr>
              <w:pStyle w:val="Bodyjustified"/>
              <w:keepNext/>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E962392" w14:textId="77777777" w:rsidR="00D576D5" w:rsidRPr="006C2DBC" w:rsidRDefault="00D576D5" w:rsidP="00E904FB">
            <w:pPr>
              <w:pStyle w:val="Bodyjustified"/>
              <w:keepNext/>
            </w:pPr>
            <w:r w:rsidRPr="006C2DBC">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0DF6179" w14:textId="77777777" w:rsidR="00D576D5" w:rsidRPr="006C2DBC" w:rsidRDefault="00D576D5" w:rsidP="00E904FB">
            <w:pPr>
              <w:pStyle w:val="Bodyjustified"/>
              <w:keepNext/>
            </w:pPr>
            <w:r w:rsidRPr="006C2DBC">
              <w:t>Max</w:t>
            </w:r>
          </w:p>
        </w:tc>
      </w:tr>
      <w:tr w:rsidR="00D576D5" w:rsidRPr="006C2DBC" w14:paraId="7B84F702"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1FA7D7C" w14:textId="5DCBC9BF" w:rsidR="00D576D5" w:rsidRPr="006C2DBC" w:rsidRDefault="006C2DBC" w:rsidP="00E904FB">
            <w:pPr>
              <w:pStyle w:val="Bodyjustified"/>
              <w:keepNext/>
            </w:pPr>
            <w:r>
              <w:sym w:font="Symbol" w:char="F0C6"/>
            </w:r>
            <w:r w:rsidR="00D576D5" w:rsidRPr="006C2DBC">
              <w:t>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ACAC18" w14:textId="77777777" w:rsidR="00D576D5" w:rsidRPr="006C2DBC" w:rsidRDefault="00D576D5" w:rsidP="00E904FB">
            <w:pPr>
              <w:pStyle w:val="Bodyjustified"/>
              <w:keepNext/>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852CCBB" w14:textId="77777777" w:rsidR="00D576D5" w:rsidRPr="006C2DBC" w:rsidRDefault="00D576D5" w:rsidP="00E904FB">
            <w:pPr>
              <w:pStyle w:val="Bodyjustified"/>
              <w:keepNext/>
            </w:pPr>
            <w:r w:rsidRPr="006C2DBC">
              <w:t>7.7</w:t>
            </w:r>
          </w:p>
        </w:tc>
      </w:tr>
      <w:tr w:rsidR="00D576D5" w:rsidRPr="006C2DBC" w14:paraId="06F14EEA"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704F6D9" w14:textId="77777777" w:rsidR="00D576D5" w:rsidRPr="006C2DBC" w:rsidRDefault="00D576D5" w:rsidP="00E904FB">
            <w:pPr>
              <w:pStyle w:val="Bodyjustified"/>
              <w:keepNext/>
            </w:pPr>
            <w:r w:rsidRPr="006C2DBC">
              <w:t>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7EA4B1" w14:textId="77777777" w:rsidR="00D576D5" w:rsidRPr="006C2DBC" w:rsidRDefault="00D576D5" w:rsidP="00E904FB">
            <w:pPr>
              <w:pStyle w:val="Bodyjustified"/>
              <w:keepNext/>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9810D8B" w14:textId="77777777" w:rsidR="00D576D5" w:rsidRPr="006C2DBC" w:rsidRDefault="00D576D5" w:rsidP="00E904FB">
            <w:pPr>
              <w:pStyle w:val="Bodyjustified"/>
              <w:keepNext/>
            </w:pPr>
            <w:r w:rsidRPr="006C2DBC">
              <w:t>14.3</w:t>
            </w:r>
          </w:p>
        </w:tc>
      </w:tr>
      <w:tr w:rsidR="00D576D5" w:rsidRPr="00C36C7B" w14:paraId="20EDE37D"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26D0A12" w14:textId="77777777" w:rsidR="00D576D5" w:rsidRPr="00C36C7B" w:rsidRDefault="00D576D5" w:rsidP="006C2DBC">
            <w:pPr>
              <w:pStyle w:val="Bodyjustified"/>
            </w:pPr>
            <w:r w:rsidRPr="00C36C7B">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C28550A" w14:textId="77777777" w:rsidR="00D576D5" w:rsidRPr="00C36C7B" w:rsidRDefault="00D576D5" w:rsidP="006C2DBC">
            <w:pPr>
              <w:pStyle w:val="Bodyjustified"/>
            </w:pPr>
            <w:r w:rsidRPr="00C36C7B">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2534E42" w14:textId="77777777" w:rsidR="00D576D5" w:rsidRPr="00C36C7B" w:rsidRDefault="00D576D5" w:rsidP="006C2DBC">
            <w:pPr>
              <w:pStyle w:val="Bodyjustified"/>
            </w:pPr>
            <w:r w:rsidRPr="00C36C7B">
              <w:t>2.3</w:t>
            </w:r>
          </w:p>
        </w:tc>
      </w:tr>
    </w:tbl>
    <w:p w14:paraId="0135E0CD" w14:textId="7B10571A" w:rsidR="00D51815" w:rsidRPr="00C36C7B" w:rsidRDefault="00D51815" w:rsidP="00492AC6">
      <w:pPr>
        <w:pStyle w:val="Heading3"/>
      </w:pPr>
      <w:bookmarkStart w:id="13" w:name="_Toc516050142"/>
      <w:r w:rsidRPr="00BB2229">
        <w:rPr>
          <w:highlight w:val="cyan"/>
        </w:rPr>
        <w:lastRenderedPageBreak/>
        <w:t>SMA Male Load</w:t>
      </w:r>
      <w:r w:rsidR="00C36C7B" w:rsidRPr="00C36C7B">
        <w:rPr>
          <w:highlight w:val="yellow"/>
        </w:rPr>
        <w:t>, Body Type C</w:t>
      </w:r>
      <w:r w:rsidRPr="00C36C7B">
        <w:rPr>
          <w:highlight w:val="yellow"/>
        </w:rPr>
        <w:t xml:space="preserve"> – </w:t>
      </w:r>
      <w:r w:rsidR="00C36C7B" w:rsidRPr="00C36C7B">
        <w:rPr>
          <w:highlight w:val="yellow"/>
        </w:rPr>
        <w:t>Variants 05 and 06</w:t>
      </w:r>
      <w:bookmarkEnd w:id="13"/>
    </w:p>
    <w:p w14:paraId="4F31C26D" w14:textId="7A7EFFBA" w:rsidR="00D51815" w:rsidRPr="00C36C7B" w:rsidRDefault="00BA5720" w:rsidP="00BA5720">
      <w:pPr>
        <w:pStyle w:val="Bodyjustified"/>
        <w:spacing w:after="120"/>
        <w:ind w:left="1276"/>
        <w:jc w:val="left"/>
      </w:pPr>
      <w:r w:rsidRPr="00BB2229">
        <w:rPr>
          <w:noProof/>
          <w:highlight w:val="cyan"/>
          <w:lang w:eastAsia="en-GB"/>
        </w:rPr>
        <w:drawing>
          <wp:inline distT="0" distB="0" distL="0" distR="0" wp14:anchorId="75258013" wp14:editId="434DEB9A">
            <wp:extent cx="4259888" cy="21960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03006 new Para 1.6.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59888" cy="2196000"/>
                    </a:xfrm>
                    <a:prstGeom prst="rect">
                      <a:avLst/>
                    </a:prstGeom>
                  </pic:spPr>
                </pic:pic>
              </a:graphicData>
            </a:graphic>
          </wp:inline>
        </w:drawing>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tblGrid>
      <w:tr w:rsidR="00A61CF2" w:rsidRPr="00BB2229" w14:paraId="39CF185E" w14:textId="77777777" w:rsidTr="00E67EF2">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6E09691F" w14:textId="77777777" w:rsidR="00A61CF2" w:rsidRPr="00BB2229" w:rsidRDefault="00A61CF2" w:rsidP="00E67EF2">
            <w:pPr>
              <w:pStyle w:val="Bodyjustified"/>
              <w:rPr>
                <w:highlight w:val="cyan"/>
              </w:rPr>
            </w:pPr>
            <w:r w:rsidRPr="00BB2229">
              <w:rPr>
                <w:highlight w:val="cyan"/>
              </w:rPr>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7A12AEF6" w14:textId="77777777" w:rsidR="00A61CF2" w:rsidRPr="00BB2229" w:rsidRDefault="00A61CF2" w:rsidP="00E67EF2">
            <w:pPr>
              <w:pStyle w:val="Bodyjustified"/>
              <w:rPr>
                <w:highlight w:val="cyan"/>
              </w:rPr>
            </w:pPr>
            <w:r w:rsidRPr="00BB2229">
              <w:rPr>
                <w:highlight w:val="cyan"/>
              </w:rPr>
              <w:t>Dimensions mm</w:t>
            </w:r>
          </w:p>
        </w:tc>
      </w:tr>
      <w:tr w:rsidR="00A61CF2" w:rsidRPr="00BB2229" w14:paraId="3A052EB6" w14:textId="77777777" w:rsidTr="00E67EF2">
        <w:trPr>
          <w:trHeight w:hRule="exact" w:val="340"/>
        </w:trPr>
        <w:tc>
          <w:tcPr>
            <w:tcW w:w="1276" w:type="dxa"/>
            <w:vMerge/>
            <w:tcBorders>
              <w:left w:val="single" w:sz="4" w:space="0" w:color="000000"/>
              <w:bottom w:val="single" w:sz="4" w:space="0" w:color="000000"/>
              <w:right w:val="single" w:sz="4" w:space="0" w:color="000000"/>
            </w:tcBorders>
            <w:shd w:val="clear" w:color="auto" w:fill="auto"/>
          </w:tcPr>
          <w:p w14:paraId="58E69182" w14:textId="77777777" w:rsidR="00A61CF2" w:rsidRPr="00BB2229" w:rsidRDefault="00A61CF2" w:rsidP="00E67EF2">
            <w:pPr>
              <w:pStyle w:val="Bodyjustified"/>
              <w:rPr>
                <w:highlight w:val="cyan"/>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0690D62" w14:textId="77777777" w:rsidR="00A61CF2" w:rsidRPr="00BB2229" w:rsidRDefault="00A61CF2" w:rsidP="00E67EF2">
            <w:pPr>
              <w:pStyle w:val="Bodyjustified"/>
              <w:rPr>
                <w:highlight w:val="cyan"/>
              </w:rPr>
            </w:pPr>
            <w:r w:rsidRPr="00BB2229">
              <w:rPr>
                <w:highlight w:val="cyan"/>
              </w:rPr>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9332451" w14:textId="77777777" w:rsidR="00A61CF2" w:rsidRPr="00BB2229" w:rsidRDefault="00A61CF2" w:rsidP="00E67EF2">
            <w:pPr>
              <w:pStyle w:val="Bodyjustified"/>
              <w:rPr>
                <w:highlight w:val="cyan"/>
              </w:rPr>
            </w:pPr>
            <w:r w:rsidRPr="00BB2229">
              <w:rPr>
                <w:highlight w:val="cyan"/>
              </w:rPr>
              <w:t>Max</w:t>
            </w:r>
          </w:p>
        </w:tc>
      </w:tr>
      <w:tr w:rsidR="00A61CF2" w:rsidRPr="00BB2229" w14:paraId="5FDA22F8"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3DDDC8C" w14:textId="77777777" w:rsidR="00A61CF2" w:rsidRPr="00BB2229" w:rsidRDefault="00A61CF2" w:rsidP="00E67EF2">
            <w:pPr>
              <w:pStyle w:val="Bodyjustified"/>
              <w:rPr>
                <w:highlight w:val="cyan"/>
              </w:rPr>
            </w:pPr>
            <w:r w:rsidRPr="00BB2229">
              <w:rPr>
                <w:highlight w:val="cyan"/>
              </w:rPr>
              <w:sym w:font="Symbol" w:char="F0C6"/>
            </w:r>
            <w:r w:rsidRPr="00BB2229">
              <w:rPr>
                <w:highlight w:val="cyan"/>
              </w:rPr>
              <w:t>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162DE4C" w14:textId="5888CDA3" w:rsidR="00A61CF2" w:rsidRPr="00BB2229" w:rsidRDefault="00A61CF2" w:rsidP="00E67EF2">
            <w:pPr>
              <w:pStyle w:val="Bodyjustified"/>
              <w:rPr>
                <w:highlight w:val="cyan"/>
              </w:rPr>
            </w:pPr>
            <w:r w:rsidRPr="00BB2229">
              <w:rPr>
                <w:highlight w:val="cyan"/>
              </w:rPr>
              <w:t>6.2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8F6D1C3" w14:textId="37F56DDA" w:rsidR="00A61CF2" w:rsidRPr="00BB2229" w:rsidRDefault="00A61CF2" w:rsidP="00E67EF2">
            <w:pPr>
              <w:pStyle w:val="Bodyjustified"/>
              <w:rPr>
                <w:highlight w:val="cyan"/>
              </w:rPr>
            </w:pPr>
            <w:r w:rsidRPr="00BB2229">
              <w:rPr>
                <w:highlight w:val="cyan"/>
              </w:rPr>
              <w:t>6.4</w:t>
            </w:r>
          </w:p>
        </w:tc>
      </w:tr>
      <w:tr w:rsidR="00A61CF2" w:rsidRPr="00BB2229" w14:paraId="65D94C8C"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E7C6AF8" w14:textId="56519839" w:rsidR="00A61CF2" w:rsidRPr="00BB2229" w:rsidRDefault="00A61CF2" w:rsidP="00E67EF2">
            <w:pPr>
              <w:pStyle w:val="Bodyjustified"/>
              <w:rPr>
                <w:highlight w:val="cyan"/>
              </w:rPr>
            </w:pPr>
            <w:r w:rsidRPr="00BB2229">
              <w:rPr>
                <w:highlight w:val="cyan"/>
              </w:rPr>
              <w:t>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62094FF" w14:textId="137569D3" w:rsidR="00A61CF2" w:rsidRPr="00BB2229" w:rsidRDefault="00A61CF2" w:rsidP="00E67EF2">
            <w:pPr>
              <w:pStyle w:val="Bodyjustified"/>
              <w:rPr>
                <w:highlight w:val="cyan"/>
              </w:rPr>
            </w:pPr>
            <w:r w:rsidRPr="00BB2229">
              <w:rPr>
                <w:highlight w:val="cyan"/>
              </w:rPr>
              <w:t>7.8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00B980" w14:textId="5A4B6753" w:rsidR="00A61CF2" w:rsidRPr="00BB2229" w:rsidRDefault="00A61CF2" w:rsidP="00E67EF2">
            <w:pPr>
              <w:pStyle w:val="Bodyjustified"/>
              <w:rPr>
                <w:highlight w:val="cyan"/>
              </w:rPr>
            </w:pPr>
            <w:r w:rsidRPr="00BB2229">
              <w:rPr>
                <w:highlight w:val="cyan"/>
              </w:rPr>
              <w:t>8</w:t>
            </w:r>
          </w:p>
        </w:tc>
      </w:tr>
      <w:tr w:rsidR="00A61CF2" w:rsidRPr="00BB2229" w14:paraId="74E0CC09"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C5A8A2C" w14:textId="77777777" w:rsidR="00A61CF2" w:rsidRPr="00BB2229" w:rsidRDefault="00A61CF2" w:rsidP="00E67EF2">
            <w:pPr>
              <w:pStyle w:val="Bodyjustified"/>
              <w:rPr>
                <w:highlight w:val="cyan"/>
              </w:rPr>
            </w:pPr>
            <w:r w:rsidRPr="00BB2229">
              <w:rPr>
                <w:highlight w:val="cyan"/>
              </w:rPr>
              <w:t>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873A8BB" w14:textId="77777777" w:rsidR="00A61CF2" w:rsidRPr="00BB2229" w:rsidRDefault="00A61CF2" w:rsidP="00E67EF2">
            <w:pPr>
              <w:pStyle w:val="Bodyjustified"/>
              <w:rPr>
                <w:highlight w:val="cyan"/>
              </w:rPr>
            </w:pPr>
            <w:r w:rsidRPr="00BB2229">
              <w:rPr>
                <w:highlight w:val="cya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81CD33E" w14:textId="2B25F7D3" w:rsidR="00A61CF2" w:rsidRPr="00BB2229" w:rsidRDefault="00A61CF2" w:rsidP="00A61CF2">
            <w:pPr>
              <w:pStyle w:val="Bodyjustified"/>
              <w:rPr>
                <w:highlight w:val="cyan"/>
              </w:rPr>
            </w:pPr>
            <w:r w:rsidRPr="00BB2229">
              <w:rPr>
                <w:highlight w:val="cyan"/>
              </w:rPr>
              <w:t>12</w:t>
            </w:r>
          </w:p>
        </w:tc>
      </w:tr>
      <w:tr w:rsidR="00A61CF2" w:rsidRPr="00C36C7B" w14:paraId="79BD9CC7"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F005F4A" w14:textId="77777777" w:rsidR="00A61CF2" w:rsidRPr="00BB2229" w:rsidRDefault="00A61CF2" w:rsidP="00E67EF2">
            <w:pPr>
              <w:pStyle w:val="Bodyjustified"/>
              <w:rPr>
                <w:highlight w:val="cyan"/>
              </w:rPr>
            </w:pPr>
            <w:r w:rsidRPr="00BB2229">
              <w:rPr>
                <w:highlight w:val="cyan"/>
              </w:rPr>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C549AFB" w14:textId="44C2C023" w:rsidR="00A61CF2" w:rsidRPr="00BB2229" w:rsidRDefault="00A61CF2" w:rsidP="00E67EF2">
            <w:pPr>
              <w:pStyle w:val="Bodyjustified"/>
              <w:rPr>
                <w:highlight w:val="cyan"/>
              </w:rPr>
            </w:pPr>
            <w:r w:rsidRPr="00BB2229">
              <w:rPr>
                <w:highlight w:val="cya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CA8E30" w14:textId="64C20654" w:rsidR="00A61CF2" w:rsidRPr="00C36C7B" w:rsidRDefault="00A61CF2" w:rsidP="00E67EF2">
            <w:pPr>
              <w:pStyle w:val="Bodyjustified"/>
            </w:pPr>
            <w:r w:rsidRPr="00BB2229">
              <w:rPr>
                <w:highlight w:val="cyan"/>
              </w:rPr>
              <w:t>10.5</w:t>
            </w:r>
          </w:p>
        </w:tc>
      </w:tr>
    </w:tbl>
    <w:p w14:paraId="23A16107" w14:textId="0511163D" w:rsidR="00D7443F" w:rsidRDefault="00492AC6" w:rsidP="00492AC6">
      <w:pPr>
        <w:pStyle w:val="Heading3"/>
      </w:pPr>
      <w:bookmarkStart w:id="14" w:name="_Ref504042005"/>
      <w:bookmarkStart w:id="15" w:name="_Toc516050143"/>
      <w:r w:rsidRPr="00492AC6">
        <w:lastRenderedPageBreak/>
        <w:t>Interface Dimensions</w:t>
      </w:r>
      <w:bookmarkEnd w:id="14"/>
      <w:bookmarkEnd w:id="15"/>
    </w:p>
    <w:p w14:paraId="3216BAD8" w14:textId="34DE9BAF" w:rsidR="00492AC6" w:rsidRDefault="00492AC6" w:rsidP="006C2DBC">
      <w:pPr>
        <w:spacing w:after="120"/>
        <w:ind w:left="1134"/>
      </w:pPr>
      <w:r>
        <w:rPr>
          <w:noProof/>
          <w:lang w:eastAsia="en-GB"/>
        </w:rPr>
        <w:drawing>
          <wp:inline distT="0" distB="0" distL="0" distR="0" wp14:anchorId="5B076A34" wp14:editId="468240BB">
            <wp:extent cx="4772025" cy="46577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772025" cy="4657725"/>
                    </a:xfrm>
                    <a:prstGeom prst="rect">
                      <a:avLst/>
                    </a:prstGeom>
                  </pic:spPr>
                </pic:pic>
              </a:graphicData>
            </a:graphic>
          </wp:inline>
        </w:drawing>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5"/>
        <w:gridCol w:w="1135"/>
        <w:gridCol w:w="1134"/>
        <w:gridCol w:w="1134"/>
      </w:tblGrid>
      <w:tr w:rsidR="00492AC6" w:rsidRPr="00492AC6" w14:paraId="079C1316" w14:textId="77777777" w:rsidTr="006C2DBC">
        <w:trPr>
          <w:trHeight w:hRule="exact" w:val="340"/>
        </w:trPr>
        <w:tc>
          <w:tcPr>
            <w:tcW w:w="1275" w:type="dxa"/>
            <w:vMerge w:val="restart"/>
            <w:tcBorders>
              <w:top w:val="single" w:sz="4" w:space="0" w:color="000000"/>
              <w:left w:val="single" w:sz="4" w:space="0" w:color="000000"/>
              <w:right w:val="single" w:sz="4" w:space="0" w:color="000000"/>
            </w:tcBorders>
            <w:shd w:val="clear" w:color="auto" w:fill="auto"/>
          </w:tcPr>
          <w:p w14:paraId="60C76E8E" w14:textId="77777777" w:rsidR="00492AC6" w:rsidRPr="00492AC6" w:rsidRDefault="00492AC6" w:rsidP="00492AC6">
            <w:pPr>
              <w:pStyle w:val="Bodyjustified"/>
              <w:rPr>
                <w:lang w:val="en-US"/>
              </w:rPr>
            </w:pPr>
            <w:r w:rsidRPr="00492AC6">
              <w:rPr>
                <w:lang w:val="en-US"/>
              </w:rPr>
              <w:t>S</w:t>
            </w:r>
            <w:r w:rsidRPr="00492AC6">
              <w:rPr>
                <w:spacing w:val="1"/>
                <w:lang w:val="en-US"/>
              </w:rPr>
              <w:t>y</w:t>
            </w:r>
            <w:r w:rsidRPr="00492AC6">
              <w:rPr>
                <w:lang w:val="en-US"/>
              </w:rPr>
              <w:t>m</w:t>
            </w:r>
            <w:r w:rsidRPr="00492AC6">
              <w:rPr>
                <w:spacing w:val="2"/>
                <w:lang w:val="en-US"/>
              </w:rPr>
              <w:t>b</w:t>
            </w:r>
            <w:r w:rsidRPr="00492AC6">
              <w:rPr>
                <w:lang w:val="en-US"/>
              </w:rPr>
              <w:t>ols</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auto"/>
          </w:tcPr>
          <w:p w14:paraId="5DE93685" w14:textId="77777777" w:rsidR="00492AC6" w:rsidRPr="00492AC6" w:rsidRDefault="00492AC6" w:rsidP="00492AC6">
            <w:pPr>
              <w:pStyle w:val="Bodyjustified"/>
              <w:rPr>
                <w:lang w:val="en-US"/>
              </w:rPr>
            </w:pPr>
            <w:r w:rsidRPr="00492AC6">
              <w:rPr>
                <w:lang w:val="en-US"/>
              </w:rPr>
              <w:t>Di</w:t>
            </w:r>
            <w:r w:rsidRPr="00492AC6">
              <w:rPr>
                <w:spacing w:val="2"/>
                <w:lang w:val="en-US"/>
              </w:rPr>
              <w:t>m</w:t>
            </w:r>
            <w:r w:rsidRPr="00492AC6">
              <w:rPr>
                <w:lang w:val="en-US"/>
              </w:rPr>
              <w:t>en</w:t>
            </w:r>
            <w:r w:rsidRPr="00492AC6">
              <w:rPr>
                <w:spacing w:val="1"/>
                <w:lang w:val="en-US"/>
              </w:rPr>
              <w:t>si</w:t>
            </w:r>
            <w:r w:rsidRPr="00492AC6">
              <w:rPr>
                <w:lang w:val="en-US"/>
              </w:rPr>
              <w:t>ons</w:t>
            </w:r>
            <w:r w:rsidRPr="00492AC6">
              <w:rPr>
                <w:spacing w:val="-9"/>
                <w:lang w:val="en-US"/>
              </w:rPr>
              <w:t xml:space="preserve"> </w:t>
            </w:r>
            <w:r w:rsidRPr="00492AC6">
              <w:rPr>
                <w:lang w:val="en-US"/>
              </w:rPr>
              <w:t>mm</w:t>
            </w:r>
          </w:p>
        </w:tc>
        <w:tc>
          <w:tcPr>
            <w:tcW w:w="1134" w:type="dxa"/>
            <w:vMerge w:val="restart"/>
            <w:tcBorders>
              <w:top w:val="single" w:sz="4" w:space="0" w:color="000000"/>
              <w:left w:val="single" w:sz="4" w:space="0" w:color="000000"/>
              <w:right w:val="single" w:sz="4" w:space="0" w:color="000000"/>
            </w:tcBorders>
            <w:shd w:val="clear" w:color="auto" w:fill="auto"/>
          </w:tcPr>
          <w:p w14:paraId="56DD6C99" w14:textId="77777777" w:rsidR="00492AC6" w:rsidRPr="00492AC6" w:rsidRDefault="00492AC6" w:rsidP="00492AC6">
            <w:pPr>
              <w:pStyle w:val="Bodyjustified"/>
              <w:rPr>
                <w:lang w:val="en-US"/>
              </w:rPr>
            </w:pPr>
            <w:r w:rsidRPr="00492AC6">
              <w:rPr>
                <w:lang w:val="en-US"/>
              </w:rPr>
              <w:t>Notes</w:t>
            </w:r>
          </w:p>
        </w:tc>
      </w:tr>
      <w:tr w:rsidR="00492AC6" w:rsidRPr="00492AC6" w14:paraId="56330F6F" w14:textId="77777777" w:rsidTr="006C2DBC">
        <w:trPr>
          <w:trHeight w:hRule="exact" w:val="340"/>
        </w:trPr>
        <w:tc>
          <w:tcPr>
            <w:tcW w:w="1275" w:type="dxa"/>
            <w:vMerge/>
            <w:tcBorders>
              <w:left w:val="single" w:sz="4" w:space="0" w:color="000000"/>
              <w:bottom w:val="single" w:sz="4" w:space="0" w:color="000000"/>
              <w:right w:val="single" w:sz="4" w:space="0" w:color="000000"/>
            </w:tcBorders>
            <w:shd w:val="clear" w:color="auto" w:fill="auto"/>
          </w:tcPr>
          <w:p w14:paraId="0994DCE1" w14:textId="77777777" w:rsidR="00492AC6" w:rsidRPr="00492AC6" w:rsidRDefault="00492AC6" w:rsidP="00492AC6">
            <w:pPr>
              <w:pStyle w:val="Bodyjustified"/>
              <w:rPr>
                <w:rFonts w:ascii="Calibri" w:eastAsia="Calibri" w:hAnsi="Calibri"/>
                <w:sz w:val="22"/>
                <w:szCs w:val="22"/>
                <w:lang w:val="en-US"/>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2EEA6BD2" w14:textId="77777777" w:rsidR="00492AC6" w:rsidRPr="00492AC6" w:rsidRDefault="00492AC6" w:rsidP="00492AC6">
            <w:pPr>
              <w:pStyle w:val="Bodyjustified"/>
            </w:pPr>
            <w:r w:rsidRPr="00492AC6">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2372716" w14:textId="77777777" w:rsidR="00492AC6" w:rsidRPr="00492AC6" w:rsidRDefault="00492AC6" w:rsidP="00492AC6">
            <w:pPr>
              <w:pStyle w:val="Bodyjustified"/>
            </w:pPr>
            <w:r w:rsidRPr="00492AC6">
              <w:t>Max</w:t>
            </w:r>
          </w:p>
        </w:tc>
        <w:tc>
          <w:tcPr>
            <w:tcW w:w="1134" w:type="dxa"/>
            <w:vMerge/>
            <w:tcBorders>
              <w:left w:val="single" w:sz="4" w:space="0" w:color="000000"/>
              <w:bottom w:val="single" w:sz="4" w:space="0" w:color="000000"/>
              <w:right w:val="single" w:sz="4" w:space="0" w:color="000000"/>
            </w:tcBorders>
            <w:shd w:val="clear" w:color="auto" w:fill="auto"/>
          </w:tcPr>
          <w:p w14:paraId="48E361FD" w14:textId="77777777" w:rsidR="00492AC6" w:rsidRPr="00492AC6" w:rsidRDefault="00492AC6" w:rsidP="00492AC6">
            <w:pPr>
              <w:pStyle w:val="Bodyjustified"/>
              <w:rPr>
                <w:rFonts w:ascii="Calibri" w:eastAsia="Calibri" w:hAnsi="Calibri"/>
                <w:sz w:val="22"/>
                <w:szCs w:val="22"/>
                <w:lang w:val="en-US"/>
              </w:rPr>
            </w:pPr>
          </w:p>
        </w:tc>
      </w:tr>
      <w:tr w:rsidR="00492AC6" w:rsidRPr="00492AC6" w14:paraId="3E324A4F"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FE3FE12" w14:textId="77777777" w:rsidR="00492AC6" w:rsidRPr="006C2DBC" w:rsidRDefault="00492AC6" w:rsidP="006C2DBC">
            <w:pPr>
              <w:pStyle w:val="Bodyjustified"/>
            </w:pPr>
            <w:r w:rsidRPr="006C2DBC">
              <w:t>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6896F631" w14:textId="77777777" w:rsidR="00492AC6" w:rsidRPr="006C2DBC" w:rsidRDefault="00492AC6" w:rsidP="006C2DBC">
            <w:pPr>
              <w:pStyle w:val="Bodyjustified"/>
            </w:pPr>
            <w:r w:rsidRPr="006C2DBC">
              <w:t>5.54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26FA72C" w14:textId="77777777" w:rsidR="00492AC6" w:rsidRPr="006C2DBC" w:rsidRDefault="00492AC6"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6CEFA5" w14:textId="77777777" w:rsidR="00492AC6" w:rsidRPr="006C2DBC" w:rsidRDefault="00492AC6" w:rsidP="006C2DBC">
            <w:pPr>
              <w:pStyle w:val="Bodyjustified"/>
            </w:pPr>
          </w:p>
        </w:tc>
      </w:tr>
      <w:tr w:rsidR="00492AC6" w:rsidRPr="00492AC6" w14:paraId="1486F200"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A59A07A" w14:textId="77777777" w:rsidR="00492AC6" w:rsidRPr="006C2DBC" w:rsidRDefault="00492AC6" w:rsidP="006C2DBC">
            <w:pPr>
              <w:pStyle w:val="Bodyjustified"/>
            </w:pPr>
            <w:r w:rsidRPr="006C2DBC">
              <w:t>b</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4B6E31C0" w14:textId="77777777" w:rsidR="00492AC6" w:rsidRPr="006C2DBC" w:rsidRDefault="00492AC6" w:rsidP="006C2DBC">
            <w:pPr>
              <w:pStyle w:val="Bodyjustified"/>
            </w:pPr>
            <w:r w:rsidRPr="006C2DBC">
              <w:t>4.32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776CE3" w14:textId="77777777" w:rsidR="00492AC6" w:rsidRPr="006C2DBC" w:rsidRDefault="00492AC6"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9992E02" w14:textId="77777777" w:rsidR="00492AC6" w:rsidRPr="006C2DBC" w:rsidRDefault="00492AC6" w:rsidP="006C2DBC">
            <w:pPr>
              <w:pStyle w:val="Bodyjustified"/>
            </w:pPr>
          </w:p>
        </w:tc>
      </w:tr>
      <w:tr w:rsidR="00492AC6" w:rsidRPr="00492AC6" w14:paraId="05FD627D"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7FE935D" w14:textId="77777777" w:rsidR="00492AC6" w:rsidRPr="006C2DBC" w:rsidRDefault="00492AC6" w:rsidP="006C2DBC">
            <w:pPr>
              <w:pStyle w:val="Bodyjustified"/>
            </w:pPr>
            <w:r w:rsidRPr="006C2DBC">
              <w:t>c</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C681474" w14:textId="77777777" w:rsidR="00492AC6" w:rsidRPr="006C2DBC" w:rsidRDefault="00492AC6" w:rsidP="006C2DBC">
            <w:pPr>
              <w:pStyle w:val="Bodyjustified"/>
            </w:pPr>
            <w:r w:rsidRPr="006C2DBC">
              <w:t>0.38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FE56C6C" w14:textId="77777777" w:rsidR="00492AC6" w:rsidRPr="006C2DBC" w:rsidRDefault="00492AC6" w:rsidP="006C2DBC">
            <w:pPr>
              <w:pStyle w:val="Bodyjustified"/>
            </w:pPr>
            <w:r w:rsidRPr="006C2DBC">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F7D539B" w14:textId="77777777" w:rsidR="00492AC6" w:rsidRPr="006C2DBC" w:rsidRDefault="00492AC6" w:rsidP="006C2DBC">
            <w:pPr>
              <w:pStyle w:val="Bodyjustified"/>
            </w:pPr>
          </w:p>
        </w:tc>
      </w:tr>
      <w:tr w:rsidR="00492AC6" w:rsidRPr="00492AC6" w14:paraId="33C6D511"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4B80E94" w14:textId="30AD66CE" w:rsidR="00492AC6" w:rsidRPr="006C2DBC" w:rsidRDefault="006C2DBC" w:rsidP="006C2DBC">
            <w:pPr>
              <w:pStyle w:val="Bodyjustified"/>
            </w:pPr>
            <w:r>
              <w:rPr>
                <w:rFonts w:ascii="Cambria Math" w:hAnsi="Cambria Math" w:cs="Cambria Math"/>
              </w:rPr>
              <w:sym w:font="Symbol" w:char="F0C6"/>
            </w:r>
            <w:r w:rsidR="00492AC6" w:rsidRPr="006C2DBC">
              <w:t>d</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04143450" w14:textId="77777777" w:rsidR="00492AC6" w:rsidRPr="006C2DBC" w:rsidRDefault="00492AC6" w:rsidP="006C2DBC">
            <w:pPr>
              <w:pStyle w:val="Bodyjustified"/>
            </w:pPr>
            <w:r w:rsidRPr="006C2DBC">
              <w:t>4.597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6278DCC" w14:textId="77777777" w:rsidR="00492AC6" w:rsidRPr="006C2DBC" w:rsidRDefault="00492AC6" w:rsidP="006C2DBC">
            <w:pPr>
              <w:pStyle w:val="Bodyjustified"/>
            </w:pPr>
            <w:r w:rsidRPr="006C2DBC">
              <w:t>4.67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6778F73" w14:textId="77777777" w:rsidR="00492AC6" w:rsidRPr="006C2DBC" w:rsidRDefault="00492AC6" w:rsidP="006C2DBC">
            <w:pPr>
              <w:pStyle w:val="Bodyjustified"/>
            </w:pPr>
          </w:p>
        </w:tc>
      </w:tr>
      <w:tr w:rsidR="00492AC6" w:rsidRPr="00492AC6" w14:paraId="4BC9918A"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DE8C00B" w14:textId="4A3995A5" w:rsidR="00492AC6" w:rsidRPr="006C2DBC" w:rsidRDefault="006C2DBC" w:rsidP="006C2DBC">
            <w:pPr>
              <w:pStyle w:val="Bodyjustified"/>
            </w:pPr>
            <w:r>
              <w:rPr>
                <w:rFonts w:ascii="Cambria Math" w:hAnsi="Cambria Math" w:cs="Cambria Math"/>
              </w:rPr>
              <w:sym w:font="Symbol" w:char="F0C6"/>
            </w:r>
            <w:r w:rsidR="00492AC6" w:rsidRPr="006C2DBC">
              <w:t>e</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51C6228" w14:textId="77777777" w:rsidR="00492AC6" w:rsidRPr="006C2DBC" w:rsidRDefault="00492AC6" w:rsidP="006C2DBC">
            <w:pPr>
              <w:pStyle w:val="Bodyjustified"/>
            </w:pPr>
            <w:r w:rsidRPr="006C2DBC">
              <w:t>5.28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CEE4B41" w14:textId="77777777" w:rsidR="00492AC6" w:rsidRPr="006C2DBC" w:rsidRDefault="00492AC6" w:rsidP="006C2DBC">
            <w:pPr>
              <w:pStyle w:val="Bodyjustified"/>
            </w:pPr>
            <w:r w:rsidRPr="006C2DBC">
              <w:t>5.49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CC9FBB1" w14:textId="77777777" w:rsidR="00492AC6" w:rsidRPr="006C2DBC" w:rsidRDefault="00492AC6" w:rsidP="006C2DBC">
            <w:pPr>
              <w:pStyle w:val="Bodyjustified"/>
            </w:pPr>
          </w:p>
        </w:tc>
      </w:tr>
      <w:tr w:rsidR="00492AC6" w:rsidRPr="00492AC6" w14:paraId="07544658"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EE1259D" w14:textId="77777777" w:rsidR="00492AC6" w:rsidRPr="006C2DBC" w:rsidRDefault="00492AC6" w:rsidP="006C2DBC">
            <w:pPr>
              <w:pStyle w:val="Bodyjustified"/>
            </w:pPr>
            <w:r w:rsidRPr="006C2DBC">
              <w:t>g</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6E6CC0A3" w14:textId="77777777" w:rsidR="00492AC6" w:rsidRPr="006C2DBC" w:rsidRDefault="00492AC6" w:rsidP="006C2DBC">
            <w:pPr>
              <w:pStyle w:val="Bodyjustified"/>
            </w:pPr>
            <w:r w:rsidRPr="006C2DBC">
              <w:t>1.88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272DCA" w14:textId="77777777" w:rsidR="00492AC6" w:rsidRPr="006C2DBC" w:rsidRDefault="00492AC6" w:rsidP="006C2DBC">
            <w:pPr>
              <w:pStyle w:val="Bodyjustified"/>
            </w:pPr>
            <w:r w:rsidRPr="006C2DBC">
              <w:t>1.98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1492E5" w14:textId="77777777" w:rsidR="00492AC6" w:rsidRPr="006C2DBC" w:rsidRDefault="00492AC6" w:rsidP="006C2DBC">
            <w:pPr>
              <w:pStyle w:val="Bodyjustified"/>
            </w:pPr>
          </w:p>
        </w:tc>
      </w:tr>
      <w:tr w:rsidR="00492AC6" w:rsidRPr="00492AC6" w14:paraId="64FC2CAB"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71B47B4" w14:textId="77777777" w:rsidR="00492AC6" w:rsidRPr="006C2DBC" w:rsidRDefault="00492AC6" w:rsidP="006C2DBC">
            <w:pPr>
              <w:pStyle w:val="Bodyjustified"/>
            </w:pPr>
            <w:r w:rsidRPr="006C2DBC">
              <w:t>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C9AA4E5" w14:textId="77777777" w:rsidR="00492AC6" w:rsidRPr="006C2DBC" w:rsidRDefault="00492AC6" w:rsidP="006C2DBC">
            <w:pPr>
              <w:pStyle w:val="Bodyjustified"/>
            </w:pPr>
            <w:r w:rsidRPr="006C2DBC">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3B4E398" w14:textId="77777777" w:rsidR="00492AC6" w:rsidRPr="006C2DBC" w:rsidRDefault="00492AC6" w:rsidP="006C2DBC">
            <w:pPr>
              <w:pStyle w:val="Bodyjustified"/>
            </w:pPr>
            <w:r w:rsidRPr="006C2DBC">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8C288A" w14:textId="77777777" w:rsidR="00492AC6" w:rsidRPr="006C2DBC" w:rsidRDefault="00492AC6" w:rsidP="006C2DBC">
            <w:pPr>
              <w:pStyle w:val="Bodyjustified"/>
            </w:pPr>
          </w:p>
        </w:tc>
      </w:tr>
      <w:tr w:rsidR="00492AC6" w:rsidRPr="00492AC6" w14:paraId="5BB09390"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394A8399" w14:textId="77777777" w:rsidR="00492AC6" w:rsidRPr="006C2DBC" w:rsidRDefault="00492AC6" w:rsidP="006C2DBC">
            <w:pPr>
              <w:pStyle w:val="Bodyjustified"/>
            </w:pPr>
            <w:r w:rsidRPr="006C2DBC">
              <w:t>j</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AA75880" w14:textId="77777777" w:rsidR="00492AC6" w:rsidRPr="006C2DBC" w:rsidRDefault="00492AC6" w:rsidP="006C2DBC">
            <w:pPr>
              <w:pStyle w:val="Bodyjustified"/>
            </w:pPr>
            <w:r w:rsidRPr="006C2DBC">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0FB1121" w14:textId="77777777" w:rsidR="00492AC6" w:rsidRPr="006C2DBC" w:rsidRDefault="00492AC6" w:rsidP="006C2DBC">
            <w:pPr>
              <w:pStyle w:val="Bodyjustified"/>
            </w:pPr>
            <w:r w:rsidRPr="006C2DBC">
              <w:t>0.25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ACCBE62" w14:textId="77777777" w:rsidR="00492AC6" w:rsidRPr="006C2DBC" w:rsidRDefault="00492AC6" w:rsidP="006C2DBC">
            <w:pPr>
              <w:pStyle w:val="Bodyjustified"/>
            </w:pPr>
          </w:p>
        </w:tc>
      </w:tr>
      <w:tr w:rsidR="00492AC6" w:rsidRPr="00492AC6" w14:paraId="1D0ED3EE"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019D813" w14:textId="77777777" w:rsidR="00492AC6" w:rsidRPr="006C2DBC" w:rsidRDefault="00492AC6" w:rsidP="006C2DBC">
            <w:pPr>
              <w:pStyle w:val="Bodyjustified"/>
            </w:pPr>
            <w:r w:rsidRPr="006C2DBC">
              <w:t>k</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A8325CC" w14:textId="77777777" w:rsidR="00492AC6" w:rsidRPr="006C2DBC" w:rsidRDefault="00492AC6" w:rsidP="006C2DBC">
            <w:pPr>
              <w:pStyle w:val="Bodyjustified"/>
            </w:pPr>
            <w:r w:rsidRPr="006C2DBC">
              <w:t>2.92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44DD53B" w14:textId="77777777" w:rsidR="00492AC6" w:rsidRPr="006C2DBC" w:rsidRDefault="00492AC6"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8FA1545" w14:textId="77777777" w:rsidR="00492AC6" w:rsidRPr="006C2DBC" w:rsidRDefault="00492AC6" w:rsidP="006C2DBC">
            <w:pPr>
              <w:pStyle w:val="Bodyjustified"/>
            </w:pPr>
          </w:p>
        </w:tc>
      </w:tr>
      <w:tr w:rsidR="00492AC6" w:rsidRPr="00492AC6" w14:paraId="5CB3B742"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CE51F76" w14:textId="77777777" w:rsidR="00492AC6" w:rsidRPr="006C2DBC" w:rsidRDefault="00492AC6" w:rsidP="006C2DBC">
            <w:pPr>
              <w:pStyle w:val="Bodyjustified"/>
            </w:pPr>
            <w:r w:rsidRPr="006C2DBC">
              <w:t>l</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5CF4CF14" w14:textId="77777777" w:rsidR="00492AC6" w:rsidRPr="006C2DBC" w:rsidRDefault="00492AC6"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6B90A9B" w14:textId="77777777" w:rsidR="00492AC6" w:rsidRPr="006C2DBC" w:rsidRDefault="00492AC6" w:rsidP="006C2DBC">
            <w:pPr>
              <w:pStyle w:val="Bodyjustified"/>
            </w:pPr>
            <w:r w:rsidRPr="006C2DBC">
              <w:t>0.04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3D8BC10" w14:textId="77777777" w:rsidR="00492AC6" w:rsidRPr="006C2DBC" w:rsidRDefault="00492AC6" w:rsidP="006C2DBC">
            <w:pPr>
              <w:pStyle w:val="Bodyjustified"/>
            </w:pPr>
            <w:r w:rsidRPr="006C2DBC">
              <w:t>Radius</w:t>
            </w:r>
          </w:p>
        </w:tc>
      </w:tr>
    </w:tbl>
    <w:p w14:paraId="01141274" w14:textId="77777777" w:rsidR="00D7443F" w:rsidRDefault="00D7443F" w:rsidP="00AF7D63">
      <w:r>
        <w:rPr>
          <w:noProof/>
          <w:lang w:eastAsia="en-GB"/>
        </w:rPr>
        <w:lastRenderedPageBreak/>
        <w:drawing>
          <wp:inline distT="0" distB="0" distL="0" distR="0" wp14:anchorId="3494749B" wp14:editId="3E4A1B3A">
            <wp:extent cx="5509895"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509895" cy="82296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60"/>
        <w:gridCol w:w="1150"/>
        <w:gridCol w:w="1134"/>
        <w:gridCol w:w="2291"/>
      </w:tblGrid>
      <w:tr w:rsidR="00D7443F" w:rsidRPr="00D7443F" w14:paraId="712E015B" w14:textId="77777777" w:rsidTr="006C2DBC">
        <w:trPr>
          <w:trHeight w:val="340"/>
        </w:trPr>
        <w:tc>
          <w:tcPr>
            <w:tcW w:w="1260" w:type="dxa"/>
            <w:vMerge w:val="restart"/>
            <w:tcBorders>
              <w:top w:val="single" w:sz="4" w:space="0" w:color="000000"/>
              <w:left w:val="single" w:sz="4" w:space="0" w:color="000000"/>
              <w:right w:val="single" w:sz="4" w:space="0" w:color="000000"/>
            </w:tcBorders>
            <w:shd w:val="clear" w:color="auto" w:fill="auto"/>
          </w:tcPr>
          <w:p w14:paraId="02B83389" w14:textId="77777777" w:rsidR="00D7443F" w:rsidRPr="00D7443F" w:rsidRDefault="00D7443F" w:rsidP="00D7443F">
            <w:pPr>
              <w:pStyle w:val="Bodyjustified"/>
              <w:rPr>
                <w:lang w:val="en-US"/>
              </w:rPr>
            </w:pPr>
            <w:r w:rsidRPr="00D7443F">
              <w:rPr>
                <w:spacing w:val="2"/>
                <w:lang w:val="en-US"/>
              </w:rPr>
              <w:lastRenderedPageBreak/>
              <w:t>S</w:t>
            </w:r>
            <w:r w:rsidRPr="00D7443F">
              <w:rPr>
                <w:spacing w:val="-1"/>
                <w:lang w:val="en-US"/>
              </w:rPr>
              <w:t>y</w:t>
            </w:r>
            <w:r w:rsidRPr="00D7443F">
              <w:rPr>
                <w:spacing w:val="2"/>
                <w:lang w:val="en-US"/>
              </w:rPr>
              <w:t>m</w:t>
            </w:r>
            <w:r w:rsidRPr="00D7443F">
              <w:rPr>
                <w:lang w:val="en-US"/>
              </w:rPr>
              <w:t>bo</w:t>
            </w:r>
            <w:r w:rsidRPr="00D7443F">
              <w:rPr>
                <w:spacing w:val="1"/>
                <w:lang w:val="en-US"/>
              </w:rPr>
              <w:t>l</w:t>
            </w:r>
            <w:r w:rsidRPr="00D7443F">
              <w:rPr>
                <w:lang w:val="en-US"/>
              </w:rPr>
              <w:t>s</w:t>
            </w:r>
          </w:p>
        </w:tc>
        <w:tc>
          <w:tcPr>
            <w:tcW w:w="2284" w:type="dxa"/>
            <w:gridSpan w:val="2"/>
            <w:tcBorders>
              <w:top w:val="single" w:sz="4" w:space="0" w:color="000000"/>
              <w:left w:val="single" w:sz="4" w:space="0" w:color="000000"/>
              <w:bottom w:val="single" w:sz="4" w:space="0" w:color="000000"/>
              <w:right w:val="single" w:sz="4" w:space="0" w:color="000000"/>
            </w:tcBorders>
            <w:shd w:val="clear" w:color="auto" w:fill="auto"/>
          </w:tcPr>
          <w:p w14:paraId="6F9DBA27" w14:textId="77777777" w:rsidR="00D7443F" w:rsidRPr="00D7443F" w:rsidRDefault="00D7443F" w:rsidP="00D7443F">
            <w:pPr>
              <w:pStyle w:val="Bodyjustified"/>
              <w:rPr>
                <w:lang w:val="en-US"/>
              </w:rPr>
            </w:pPr>
            <w:r w:rsidRPr="00D7443F">
              <w:rPr>
                <w:lang w:val="en-US"/>
              </w:rPr>
              <w:t>D</w:t>
            </w:r>
            <w:r w:rsidRPr="00D7443F">
              <w:rPr>
                <w:spacing w:val="1"/>
                <w:lang w:val="en-US"/>
              </w:rPr>
              <w:t>i</w:t>
            </w:r>
            <w:r w:rsidRPr="00D7443F">
              <w:rPr>
                <w:lang w:val="en-US"/>
              </w:rPr>
              <w:t>me</w:t>
            </w:r>
            <w:r w:rsidRPr="00D7443F">
              <w:rPr>
                <w:spacing w:val="2"/>
                <w:lang w:val="en-US"/>
              </w:rPr>
              <w:t>n</w:t>
            </w:r>
            <w:r w:rsidRPr="00D7443F">
              <w:rPr>
                <w:spacing w:val="-1"/>
                <w:lang w:val="en-US"/>
              </w:rPr>
              <w:t>s</w:t>
            </w:r>
            <w:r w:rsidRPr="00D7443F">
              <w:rPr>
                <w:spacing w:val="1"/>
                <w:lang w:val="en-US"/>
              </w:rPr>
              <w:t>i</w:t>
            </w:r>
            <w:r w:rsidRPr="00D7443F">
              <w:rPr>
                <w:lang w:val="en-US"/>
              </w:rPr>
              <w:t>ons</w:t>
            </w:r>
            <w:r w:rsidRPr="00D7443F">
              <w:rPr>
                <w:spacing w:val="-9"/>
                <w:lang w:val="en-US"/>
              </w:rPr>
              <w:t xml:space="preserve"> </w:t>
            </w:r>
            <w:r w:rsidRPr="00D7443F">
              <w:rPr>
                <w:lang w:val="en-US"/>
              </w:rPr>
              <w:t>mm</w:t>
            </w:r>
          </w:p>
        </w:tc>
        <w:tc>
          <w:tcPr>
            <w:tcW w:w="2291" w:type="dxa"/>
            <w:vMerge w:val="restart"/>
            <w:tcBorders>
              <w:top w:val="single" w:sz="4" w:space="0" w:color="000000"/>
              <w:left w:val="single" w:sz="4" w:space="0" w:color="000000"/>
              <w:right w:val="single" w:sz="4" w:space="0" w:color="000000"/>
            </w:tcBorders>
            <w:shd w:val="clear" w:color="auto" w:fill="auto"/>
          </w:tcPr>
          <w:p w14:paraId="1366FE14" w14:textId="77777777" w:rsidR="00D7443F" w:rsidRPr="00D7443F" w:rsidRDefault="00D7443F" w:rsidP="006C2DBC">
            <w:pPr>
              <w:pStyle w:val="Bodyjustified"/>
              <w:rPr>
                <w:lang w:val="en-US"/>
              </w:rPr>
            </w:pPr>
            <w:r w:rsidRPr="00D7443F">
              <w:rPr>
                <w:w w:val="99"/>
                <w:lang w:val="en-US"/>
              </w:rPr>
              <w:t>N</w:t>
            </w:r>
            <w:r w:rsidRPr="00D7443F">
              <w:rPr>
                <w:spacing w:val="2"/>
                <w:w w:val="99"/>
                <w:lang w:val="en-US"/>
              </w:rPr>
              <w:t>o</w:t>
            </w:r>
            <w:r w:rsidRPr="00D7443F">
              <w:rPr>
                <w:w w:val="99"/>
                <w:lang w:val="en-US"/>
              </w:rPr>
              <w:t>tes</w:t>
            </w:r>
          </w:p>
        </w:tc>
      </w:tr>
      <w:tr w:rsidR="00D7443F" w:rsidRPr="00D7443F" w14:paraId="3FF72359" w14:textId="77777777" w:rsidTr="006C2DBC">
        <w:trPr>
          <w:trHeight w:val="340"/>
        </w:trPr>
        <w:tc>
          <w:tcPr>
            <w:tcW w:w="1260" w:type="dxa"/>
            <w:vMerge/>
            <w:tcBorders>
              <w:left w:val="single" w:sz="4" w:space="0" w:color="000000"/>
              <w:bottom w:val="single" w:sz="4" w:space="0" w:color="000000"/>
              <w:right w:val="single" w:sz="4" w:space="0" w:color="000000"/>
            </w:tcBorders>
            <w:shd w:val="clear" w:color="auto" w:fill="auto"/>
          </w:tcPr>
          <w:p w14:paraId="0CF6F3D4" w14:textId="77777777" w:rsidR="00D7443F" w:rsidRPr="00D7443F" w:rsidRDefault="00D7443F" w:rsidP="00D7443F">
            <w:pPr>
              <w:pStyle w:val="Bodyjustified"/>
              <w:rPr>
                <w:rFonts w:ascii="Calibri" w:eastAsia="Calibri" w:hAnsi="Calibri"/>
                <w:sz w:val="22"/>
                <w:szCs w:val="22"/>
                <w:lang w:val="en-US"/>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78F4B18D" w14:textId="77777777" w:rsidR="00D7443F" w:rsidRPr="00D7443F" w:rsidRDefault="00D7443F" w:rsidP="00D7443F">
            <w:pPr>
              <w:pStyle w:val="Bodyjustified"/>
            </w:pPr>
            <w:r w:rsidRPr="00D7443F">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E4C6E80" w14:textId="77777777" w:rsidR="00D7443F" w:rsidRPr="00D7443F" w:rsidRDefault="00D7443F" w:rsidP="00D7443F">
            <w:pPr>
              <w:pStyle w:val="Bodyjustified"/>
            </w:pPr>
            <w:r w:rsidRPr="00D7443F">
              <w:t>Max</w:t>
            </w:r>
          </w:p>
        </w:tc>
        <w:tc>
          <w:tcPr>
            <w:tcW w:w="2291" w:type="dxa"/>
            <w:vMerge/>
            <w:tcBorders>
              <w:left w:val="single" w:sz="4" w:space="0" w:color="000000"/>
              <w:bottom w:val="single" w:sz="4" w:space="0" w:color="000000"/>
              <w:right w:val="single" w:sz="4" w:space="0" w:color="000000"/>
            </w:tcBorders>
            <w:shd w:val="clear" w:color="auto" w:fill="auto"/>
          </w:tcPr>
          <w:p w14:paraId="3537FD24" w14:textId="77777777" w:rsidR="00D7443F" w:rsidRPr="00D7443F" w:rsidRDefault="00D7443F" w:rsidP="006C2DBC">
            <w:pPr>
              <w:pStyle w:val="Bodyjustified"/>
              <w:rPr>
                <w:sz w:val="22"/>
                <w:szCs w:val="22"/>
                <w:lang w:val="en-US"/>
              </w:rPr>
            </w:pPr>
          </w:p>
        </w:tc>
      </w:tr>
      <w:tr w:rsidR="00D7443F" w:rsidRPr="00D7443F" w14:paraId="22D88C46"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713DBF0" w14:textId="77777777" w:rsidR="00D7443F" w:rsidRPr="006C2DBC" w:rsidRDefault="00D7443F" w:rsidP="006C2DBC">
            <w:pPr>
              <w:pStyle w:val="Bodyjustified"/>
            </w:pPr>
            <w:r w:rsidRPr="006C2DBC">
              <w:t>a</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FE9280F"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EB27ED2" w14:textId="77777777" w:rsidR="00D7443F" w:rsidRPr="006C2DBC" w:rsidRDefault="00D7443F" w:rsidP="006C2DBC">
            <w:pPr>
              <w:pStyle w:val="Bodyjustified"/>
            </w:pPr>
            <w:r w:rsidRPr="006C2DBC">
              <w:t>3.43</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30B8210C" w14:textId="77777777" w:rsidR="00D7443F" w:rsidRPr="00492AC6" w:rsidRDefault="00D7443F" w:rsidP="006C2DBC">
            <w:pPr>
              <w:pStyle w:val="Bodyjustified"/>
            </w:pPr>
          </w:p>
        </w:tc>
      </w:tr>
      <w:tr w:rsidR="00D7443F" w:rsidRPr="00D7443F" w14:paraId="0D3285DA"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88A14C5" w14:textId="77777777" w:rsidR="00D7443F" w:rsidRPr="006C2DBC" w:rsidRDefault="00D7443F" w:rsidP="006C2DBC">
            <w:pPr>
              <w:pStyle w:val="Bodyjustified"/>
            </w:pPr>
            <w:r w:rsidRPr="006C2DBC">
              <w:t>b</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44BC460" w14:textId="77777777" w:rsidR="00D7443F" w:rsidRPr="006C2DBC" w:rsidRDefault="00D7443F" w:rsidP="006C2DBC">
            <w:pPr>
              <w:pStyle w:val="Bodyjustified"/>
            </w:pPr>
            <w:r w:rsidRPr="006C2DBC">
              <w:t>2.54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9B9658D"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1879A16D" w14:textId="77777777" w:rsidR="00D7443F" w:rsidRPr="00D7443F" w:rsidRDefault="00D7443F" w:rsidP="006C2DBC">
            <w:pPr>
              <w:pStyle w:val="Bodyjustified"/>
              <w:rPr>
                <w:sz w:val="22"/>
                <w:szCs w:val="22"/>
                <w:lang w:val="en-US"/>
              </w:rPr>
            </w:pPr>
          </w:p>
        </w:tc>
      </w:tr>
      <w:tr w:rsidR="00D7443F" w:rsidRPr="00D7443F" w14:paraId="4A4F3FE0"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645B8F6" w14:textId="77777777" w:rsidR="00D7443F" w:rsidRPr="006C2DBC" w:rsidRDefault="00D7443F" w:rsidP="006C2DBC">
            <w:pPr>
              <w:pStyle w:val="Bodyjustified"/>
            </w:pPr>
            <w:r w:rsidRPr="006C2DBC">
              <w:t>c</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BD59B1F" w14:textId="77777777" w:rsidR="00D7443F" w:rsidRPr="006C2DBC" w:rsidRDefault="00D7443F" w:rsidP="006C2DBC">
            <w:pPr>
              <w:pStyle w:val="Bodyjustified"/>
            </w:pPr>
            <w:r w:rsidRPr="006C2DBC">
              <w:t>0.38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CACC15C" w14:textId="77777777" w:rsidR="00D7443F" w:rsidRPr="006C2DBC" w:rsidRDefault="00D7443F" w:rsidP="006C2DBC">
            <w:pPr>
              <w:pStyle w:val="Bodyjustified"/>
            </w:pPr>
            <w:r w:rsidRPr="006C2DBC">
              <w:t>1.14</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3A82E31A" w14:textId="77777777" w:rsidR="00D7443F" w:rsidRPr="00D7443F" w:rsidRDefault="00D7443F" w:rsidP="006C2DBC">
            <w:pPr>
              <w:pStyle w:val="Bodyjustified"/>
              <w:rPr>
                <w:sz w:val="22"/>
                <w:szCs w:val="22"/>
                <w:lang w:val="en-US"/>
              </w:rPr>
            </w:pPr>
          </w:p>
        </w:tc>
      </w:tr>
      <w:tr w:rsidR="00D7443F" w:rsidRPr="00D7443F" w14:paraId="764E46AF"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5D524FA3" w14:textId="2FED75FB" w:rsidR="00D7443F" w:rsidRPr="006C2DBC" w:rsidRDefault="00933E17" w:rsidP="006C2DBC">
            <w:pPr>
              <w:pStyle w:val="Bodyjustified"/>
            </w:pPr>
            <w:r>
              <w:sym w:font="Symbol" w:char="F0C6"/>
            </w:r>
            <w:r w:rsidR="00D7443F" w:rsidRPr="006C2DBC">
              <w:t>d</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39C60332"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C756CFA" w14:textId="77777777" w:rsidR="00D7443F" w:rsidRPr="006C2DBC" w:rsidRDefault="00D7443F" w:rsidP="006C2DBC">
            <w:pPr>
              <w:pStyle w:val="Bodyjustified"/>
            </w:pPr>
            <w:r w:rsidRPr="006C2DBC">
              <w:t>4.592</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3FE2AE87" w14:textId="77777777" w:rsidR="00D7443F" w:rsidRPr="00D7443F" w:rsidRDefault="00D7443F" w:rsidP="006C2DBC">
            <w:pPr>
              <w:pStyle w:val="Bodyjustified"/>
              <w:rPr>
                <w:sz w:val="22"/>
                <w:szCs w:val="22"/>
                <w:lang w:val="en-US"/>
              </w:rPr>
            </w:pPr>
          </w:p>
        </w:tc>
      </w:tr>
      <w:tr w:rsidR="00D7443F" w:rsidRPr="00D7443F" w14:paraId="54129D78"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33FA9904" w14:textId="0ACB125E" w:rsidR="00D7443F" w:rsidRPr="006C2DBC" w:rsidRDefault="00933E17" w:rsidP="006C2DBC">
            <w:pPr>
              <w:pStyle w:val="Bodyjustified"/>
            </w:pPr>
            <w:r>
              <w:sym w:font="Symbol" w:char="F0C6"/>
            </w:r>
            <w:r w:rsidR="00D7443F" w:rsidRPr="006C2DBC">
              <w:t>e</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2FCD0871" w14:textId="77777777" w:rsidR="00D7443F" w:rsidRPr="006C2DBC" w:rsidRDefault="00D7443F" w:rsidP="006C2DBC">
            <w:pPr>
              <w:pStyle w:val="Bodyjustified"/>
            </w:pPr>
            <w:r w:rsidRPr="006C2DBC">
              <w:t>6.35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7C9B6A8"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071428B" w14:textId="77777777" w:rsidR="00D7443F" w:rsidRPr="00D7443F" w:rsidRDefault="00D7443F" w:rsidP="006C2DBC">
            <w:pPr>
              <w:pStyle w:val="Bodyjustified"/>
              <w:rPr>
                <w:sz w:val="22"/>
                <w:szCs w:val="22"/>
                <w:lang w:val="en-US"/>
              </w:rPr>
            </w:pPr>
          </w:p>
        </w:tc>
      </w:tr>
      <w:tr w:rsidR="00D7443F" w:rsidRPr="00D7443F" w14:paraId="24CBEF23"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92FEFAA" w14:textId="77777777" w:rsidR="00D7443F" w:rsidRPr="006C2DBC" w:rsidRDefault="00D7443F" w:rsidP="006C2DBC">
            <w:pPr>
              <w:pStyle w:val="Bodyjustified"/>
            </w:pPr>
            <w:r w:rsidRPr="006C2DBC">
              <w:t>f</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6F0A3C40"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6B647E0" w14:textId="77777777" w:rsidR="00D7443F" w:rsidRPr="006C2DBC" w:rsidRDefault="00D7443F" w:rsidP="006C2DBC">
            <w:pPr>
              <w:pStyle w:val="Bodyjustified"/>
            </w:pPr>
            <w:r w:rsidRPr="006C2DBC">
              <w:t>0.08</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9F05A7B" w14:textId="1E2EBA7A" w:rsidR="00D7443F" w:rsidRPr="00D7443F" w:rsidRDefault="00D7443F" w:rsidP="006C2DBC">
            <w:pPr>
              <w:pStyle w:val="Bodyjustified"/>
              <w:rPr>
                <w:lang w:val="en-US"/>
              </w:rPr>
            </w:pPr>
            <w:r w:rsidRPr="00D7443F">
              <w:rPr>
                <w:lang w:val="en-US"/>
              </w:rPr>
              <w:t>Rad</w:t>
            </w:r>
            <w:r w:rsidRPr="00D7443F">
              <w:rPr>
                <w:spacing w:val="1"/>
                <w:lang w:val="en-US"/>
              </w:rPr>
              <w:t>i</w:t>
            </w:r>
            <w:r w:rsidRPr="00D7443F">
              <w:rPr>
                <w:lang w:val="en-US"/>
              </w:rPr>
              <w:t>us</w:t>
            </w:r>
            <w:r w:rsidRPr="00D7443F">
              <w:rPr>
                <w:spacing w:val="-5"/>
                <w:lang w:val="en-US"/>
              </w:rPr>
              <w:t xml:space="preserve"> </w:t>
            </w:r>
            <w:r w:rsidRPr="00D7443F">
              <w:rPr>
                <w:lang w:val="en-US"/>
              </w:rPr>
              <w:t>or</w:t>
            </w:r>
            <w:r w:rsidRPr="00D7443F">
              <w:rPr>
                <w:spacing w:val="-2"/>
                <w:lang w:val="en-US"/>
              </w:rPr>
              <w:t xml:space="preserve"> </w:t>
            </w:r>
            <w:r w:rsidRPr="00D7443F">
              <w:rPr>
                <w:spacing w:val="2"/>
                <w:lang w:val="en-US"/>
              </w:rPr>
              <w:t>4</w:t>
            </w:r>
            <w:r w:rsidRPr="00D7443F">
              <w:rPr>
                <w:lang w:val="en-US"/>
              </w:rPr>
              <w:t>5</w:t>
            </w:r>
            <w:r w:rsidR="006C2DBC">
              <w:rPr>
                <w:rFonts w:cs="Arial"/>
                <w:lang w:val="en-US"/>
              </w:rPr>
              <w:t>°</w:t>
            </w:r>
            <w:r w:rsidRPr="00D7443F">
              <w:rPr>
                <w:lang w:val="en-US"/>
              </w:rPr>
              <w:t xml:space="preserve"> </w:t>
            </w:r>
            <w:r w:rsidRPr="00D7443F">
              <w:rPr>
                <w:spacing w:val="-1"/>
                <w:lang w:val="en-US"/>
              </w:rPr>
              <w:t>c</w:t>
            </w:r>
            <w:r w:rsidRPr="00D7443F">
              <w:rPr>
                <w:spacing w:val="2"/>
                <w:lang w:val="en-US"/>
              </w:rPr>
              <w:t>h</w:t>
            </w:r>
            <w:r w:rsidRPr="00D7443F">
              <w:rPr>
                <w:lang w:val="en-US"/>
              </w:rPr>
              <w:t>am</w:t>
            </w:r>
            <w:r w:rsidRPr="00D7443F">
              <w:rPr>
                <w:spacing w:val="2"/>
                <w:lang w:val="en-US"/>
              </w:rPr>
              <w:t>f</w:t>
            </w:r>
            <w:r w:rsidRPr="00D7443F">
              <w:rPr>
                <w:lang w:val="en-US"/>
              </w:rPr>
              <w:t>er</w:t>
            </w:r>
          </w:p>
        </w:tc>
      </w:tr>
      <w:tr w:rsidR="00D7443F" w:rsidRPr="00D7443F" w14:paraId="0A89914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3EA1CC02" w14:textId="77777777" w:rsidR="00D7443F" w:rsidRPr="006C2DBC" w:rsidRDefault="00D7443F" w:rsidP="006C2DBC">
            <w:pPr>
              <w:pStyle w:val="Bodyjustified"/>
            </w:pPr>
            <w:r w:rsidRPr="006C2DBC">
              <w:t>g</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601C4EB4" w14:textId="77777777" w:rsidR="00D7443F" w:rsidRPr="006C2DBC" w:rsidRDefault="00D7443F" w:rsidP="006C2DBC">
            <w:pPr>
              <w:pStyle w:val="Bodyjustified"/>
            </w:pPr>
            <w:r w:rsidRPr="006C2DBC">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9043166" w14:textId="77777777" w:rsidR="00D7443F" w:rsidRPr="006C2DBC" w:rsidRDefault="00D7443F" w:rsidP="006C2DBC">
            <w:pPr>
              <w:pStyle w:val="Bodyjustified"/>
            </w:pPr>
            <w:r w:rsidRPr="006C2DBC">
              <w:t>0.2</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70E7E002" w14:textId="77777777" w:rsidR="00D7443F" w:rsidRPr="00D7443F" w:rsidRDefault="00D7443F" w:rsidP="006C2DBC">
            <w:pPr>
              <w:pStyle w:val="Bodyjustified"/>
              <w:rPr>
                <w:sz w:val="22"/>
                <w:szCs w:val="22"/>
                <w:lang w:val="en-US"/>
              </w:rPr>
            </w:pPr>
          </w:p>
        </w:tc>
      </w:tr>
      <w:tr w:rsidR="00D7443F" w:rsidRPr="00D7443F" w14:paraId="563044BC"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5A9747DA" w14:textId="77777777" w:rsidR="00D7443F" w:rsidRPr="006C2DBC" w:rsidRDefault="00D7443F" w:rsidP="006C2DBC">
            <w:pPr>
              <w:pStyle w:val="Bodyjustified"/>
            </w:pPr>
            <w:r w:rsidRPr="006C2DBC">
              <w:t>h</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78AC6815" w14:textId="77777777" w:rsidR="00D7443F" w:rsidRPr="006C2DBC" w:rsidRDefault="00D7443F" w:rsidP="006C2DBC">
            <w:pPr>
              <w:pStyle w:val="Bodyjustified"/>
            </w:pPr>
            <w:r w:rsidRPr="006C2DBC">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921F16E" w14:textId="77777777" w:rsidR="00D7443F" w:rsidRPr="006C2DBC" w:rsidRDefault="00D7443F" w:rsidP="006C2DBC">
            <w:pPr>
              <w:pStyle w:val="Bodyjustified"/>
            </w:pPr>
            <w:r w:rsidRPr="006C2DBC">
              <w:t>0.25</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7637CFEA" w14:textId="77777777" w:rsidR="00D7443F" w:rsidRPr="00D7443F" w:rsidRDefault="00D7443F" w:rsidP="006C2DBC">
            <w:pPr>
              <w:pStyle w:val="Bodyjustified"/>
              <w:rPr>
                <w:sz w:val="22"/>
                <w:szCs w:val="22"/>
                <w:lang w:val="en-US"/>
              </w:rPr>
            </w:pPr>
          </w:p>
        </w:tc>
      </w:tr>
      <w:tr w:rsidR="00D7443F" w:rsidRPr="00D7443F" w14:paraId="27A29758"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14C9BC63" w14:textId="77777777" w:rsidR="00D7443F" w:rsidRPr="006C2DBC" w:rsidRDefault="00D7443F" w:rsidP="006C2DBC">
            <w:pPr>
              <w:pStyle w:val="Bodyjustified"/>
            </w:pPr>
            <w:r w:rsidRPr="006C2DBC">
              <w:t>j</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A4CDE82"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200F214" w14:textId="77777777" w:rsidR="00D7443F" w:rsidRPr="006C2DBC" w:rsidRDefault="00D7443F" w:rsidP="006C2DBC">
            <w:pPr>
              <w:pStyle w:val="Bodyjustified"/>
            </w:pPr>
            <w:r w:rsidRPr="006C2DBC">
              <w:t>2.54</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9539C5E" w14:textId="77777777" w:rsidR="00D7443F" w:rsidRPr="00D7443F" w:rsidRDefault="00D7443F" w:rsidP="006C2DBC">
            <w:pPr>
              <w:pStyle w:val="Bodyjustified"/>
              <w:rPr>
                <w:sz w:val="22"/>
                <w:szCs w:val="22"/>
                <w:lang w:val="en-US"/>
              </w:rPr>
            </w:pPr>
          </w:p>
        </w:tc>
      </w:tr>
      <w:tr w:rsidR="00D7443F" w:rsidRPr="00D7443F" w14:paraId="33A5F607"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2394D29A" w14:textId="77777777" w:rsidR="00D7443F" w:rsidRPr="006C2DBC" w:rsidRDefault="00D7443F" w:rsidP="006C2DBC">
            <w:pPr>
              <w:pStyle w:val="Bodyjustified"/>
            </w:pPr>
            <w:r w:rsidRPr="006C2DBC">
              <w:t>k</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F602A4D" w14:textId="77777777" w:rsidR="00D7443F" w:rsidRPr="006C2DBC" w:rsidRDefault="00D7443F" w:rsidP="006C2DBC">
            <w:pPr>
              <w:pStyle w:val="Bodyjustified"/>
            </w:pPr>
            <w:r w:rsidRPr="006C2DBC">
              <w:t>0.38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74382F8"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04044A60" w14:textId="77777777" w:rsidR="00D7443F" w:rsidRPr="00D7443F" w:rsidRDefault="00D7443F" w:rsidP="006C2DBC">
            <w:pPr>
              <w:pStyle w:val="Bodyjustified"/>
              <w:rPr>
                <w:sz w:val="22"/>
                <w:szCs w:val="22"/>
                <w:lang w:val="en-US"/>
              </w:rPr>
            </w:pPr>
          </w:p>
        </w:tc>
      </w:tr>
      <w:tr w:rsidR="00D7443F" w:rsidRPr="00D7443F" w14:paraId="74E81A5F"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0DC4A61" w14:textId="2B8C5726" w:rsidR="00D7443F" w:rsidRPr="006C2DBC" w:rsidRDefault="00933E17" w:rsidP="006C2DBC">
            <w:pPr>
              <w:pStyle w:val="Bodyjustified"/>
            </w:pPr>
            <w:r>
              <w:sym w:font="Symbol" w:char="F0C6"/>
            </w:r>
            <w:r w:rsidR="00D7443F" w:rsidRPr="006C2DBC">
              <w:t>l</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E1E2AEE" w14:textId="77777777" w:rsidR="00D7443F" w:rsidRPr="006C2DBC" w:rsidRDefault="00D7443F" w:rsidP="006C2DBC">
            <w:pPr>
              <w:pStyle w:val="Bodyjustified"/>
            </w:pPr>
            <w:r w:rsidRPr="006C2DBC">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661AF14" w14:textId="77777777" w:rsidR="00D7443F" w:rsidRPr="006C2DBC" w:rsidRDefault="00D7443F" w:rsidP="006C2DBC">
            <w:pPr>
              <w:pStyle w:val="Bodyjustified"/>
            </w:pPr>
            <w:r w:rsidRPr="006C2DBC">
              <w:t>0.94</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6C863D3C" w14:textId="77777777" w:rsidR="00D7443F" w:rsidRPr="00D7443F" w:rsidRDefault="00D7443F" w:rsidP="006C2DBC">
            <w:pPr>
              <w:pStyle w:val="Bodyjustified"/>
              <w:rPr>
                <w:sz w:val="22"/>
                <w:szCs w:val="22"/>
                <w:lang w:val="en-US"/>
              </w:rPr>
            </w:pPr>
          </w:p>
        </w:tc>
      </w:tr>
      <w:tr w:rsidR="00D7443F" w:rsidRPr="00D7443F" w14:paraId="6F98EADC"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748A26E" w14:textId="77777777" w:rsidR="00D7443F" w:rsidRPr="006C2DBC" w:rsidRDefault="00D7443F" w:rsidP="006C2DBC">
            <w:pPr>
              <w:pStyle w:val="Bodyjustified"/>
            </w:pPr>
            <w:r w:rsidRPr="006C2DBC">
              <w:t>m</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088C0971" w14:textId="77777777" w:rsidR="00D7443F" w:rsidRPr="006C2DBC" w:rsidRDefault="00D7443F" w:rsidP="006C2DBC">
            <w:pPr>
              <w:pStyle w:val="Bodyjustified"/>
            </w:pPr>
            <w:r w:rsidRPr="006C2DBC">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F52DF5B"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294FA5D0" w14:textId="77777777" w:rsidR="00D7443F" w:rsidRPr="00D7443F" w:rsidRDefault="00D7443F" w:rsidP="006C2DBC">
            <w:pPr>
              <w:pStyle w:val="Bodyjustified"/>
              <w:rPr>
                <w:sz w:val="22"/>
                <w:szCs w:val="22"/>
                <w:lang w:val="en-US"/>
              </w:rPr>
            </w:pPr>
          </w:p>
        </w:tc>
      </w:tr>
      <w:tr w:rsidR="00D7443F" w:rsidRPr="00D7443F" w14:paraId="166976D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5876F301" w14:textId="41F80CB8" w:rsidR="00D7443F" w:rsidRPr="006C2DBC" w:rsidRDefault="00933E17" w:rsidP="006C2DBC">
            <w:pPr>
              <w:pStyle w:val="Bodyjustified"/>
            </w:pPr>
            <w:r>
              <w:sym w:font="Symbol" w:char="F0C6"/>
            </w:r>
            <w:r w:rsidR="00D7443F" w:rsidRPr="006C2DBC">
              <w:t>n</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66555B95"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3A74462" w14:textId="77777777" w:rsidR="00D7443F" w:rsidRPr="006C2DBC" w:rsidRDefault="00D7443F" w:rsidP="006C2DBC">
            <w:pPr>
              <w:pStyle w:val="Bodyjustified"/>
            </w:pPr>
            <w:r w:rsidRPr="006C2DBC">
              <w:t>0.38</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72F75AF6" w14:textId="77777777" w:rsidR="00D7443F" w:rsidRPr="00D7443F" w:rsidRDefault="00D7443F" w:rsidP="006C2DBC">
            <w:pPr>
              <w:pStyle w:val="Bodyjustified"/>
              <w:rPr>
                <w:sz w:val="22"/>
                <w:szCs w:val="22"/>
                <w:lang w:val="en-US"/>
              </w:rPr>
            </w:pPr>
          </w:p>
        </w:tc>
      </w:tr>
      <w:tr w:rsidR="00D7443F" w:rsidRPr="00D7443F" w14:paraId="7C8FAF6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7011076" w14:textId="77777777" w:rsidR="00D7443F" w:rsidRPr="006C2DBC" w:rsidRDefault="00D7443F" w:rsidP="006C2DBC">
            <w:pPr>
              <w:pStyle w:val="Bodyjustified"/>
            </w:pPr>
            <w:r w:rsidRPr="006C2DBC">
              <w:t>p</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2EE17076" w14:textId="77777777" w:rsidR="00D7443F" w:rsidRPr="006C2DBC" w:rsidRDefault="00D7443F" w:rsidP="006C2DBC">
            <w:pPr>
              <w:pStyle w:val="Bodyjustified"/>
            </w:pPr>
            <w:r w:rsidRPr="006C2DBC">
              <w:t>3.17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9A4206F"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87CF354" w14:textId="77777777" w:rsidR="00D7443F" w:rsidRPr="00D7443F" w:rsidRDefault="00D7443F" w:rsidP="006C2DBC">
            <w:pPr>
              <w:pStyle w:val="Bodyjustified"/>
              <w:rPr>
                <w:sz w:val="22"/>
                <w:szCs w:val="22"/>
                <w:lang w:val="en-US"/>
              </w:rPr>
            </w:pPr>
          </w:p>
        </w:tc>
      </w:tr>
      <w:tr w:rsidR="00D7443F" w:rsidRPr="00D7443F" w14:paraId="7991D42A"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2F493D71" w14:textId="77777777" w:rsidR="00D7443F" w:rsidRPr="006C2DBC" w:rsidRDefault="00D7443F" w:rsidP="006C2DBC">
            <w:pPr>
              <w:pStyle w:val="Bodyjustified"/>
            </w:pPr>
            <w:r w:rsidRPr="006C2DBC">
              <w:t>q</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27C6D9EA"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2A2B2E3"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06B56FE2" w14:textId="77777777" w:rsidR="00D7443F" w:rsidRPr="00D7443F" w:rsidRDefault="00D7443F" w:rsidP="006C2DBC">
            <w:pPr>
              <w:pStyle w:val="Bodyjustified"/>
              <w:rPr>
                <w:sz w:val="22"/>
                <w:szCs w:val="22"/>
                <w:lang w:val="en-US"/>
              </w:rPr>
            </w:pPr>
          </w:p>
        </w:tc>
      </w:tr>
      <w:tr w:rsidR="00D7443F" w:rsidRPr="00D7443F" w14:paraId="11B255B7"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A854FC2" w14:textId="77777777" w:rsidR="00D7443F" w:rsidRPr="006C2DBC" w:rsidRDefault="00D7443F" w:rsidP="006C2DBC">
            <w:pPr>
              <w:pStyle w:val="Bodyjustified"/>
            </w:pPr>
            <w:r w:rsidRPr="006C2DBC">
              <w:t>r</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751B319" w14:textId="77777777" w:rsidR="00D7443F" w:rsidRPr="006C2DBC" w:rsidRDefault="00D7443F" w:rsidP="006C2DBC">
            <w:pPr>
              <w:pStyle w:val="Bodyjustified"/>
            </w:pPr>
            <w:r w:rsidRPr="006C2DBC">
              <w:t>7.84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45095F5" w14:textId="77777777" w:rsidR="00D7443F" w:rsidRPr="006C2DBC" w:rsidRDefault="00D7443F" w:rsidP="006C2DBC">
            <w:pPr>
              <w:pStyle w:val="Bodyjustified"/>
            </w:pPr>
            <w:r w:rsidRPr="006C2DBC">
              <w:t>8</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1295A39C" w14:textId="77777777" w:rsidR="00D7443F" w:rsidRPr="00D7443F" w:rsidRDefault="00D7443F" w:rsidP="006C2DBC">
            <w:pPr>
              <w:pStyle w:val="Bodyjustified"/>
              <w:rPr>
                <w:lang w:val="en-US"/>
              </w:rPr>
            </w:pPr>
            <w:r w:rsidRPr="00D7443F">
              <w:rPr>
                <w:lang w:val="en-US"/>
              </w:rPr>
              <w:t>He</w:t>
            </w:r>
            <w:r w:rsidRPr="00D7443F">
              <w:rPr>
                <w:spacing w:val="1"/>
                <w:lang w:val="en-US"/>
              </w:rPr>
              <w:t>x</w:t>
            </w:r>
            <w:r w:rsidRPr="00D7443F">
              <w:rPr>
                <w:lang w:val="en-US"/>
              </w:rPr>
              <w:t>ag</w:t>
            </w:r>
            <w:r w:rsidRPr="00D7443F">
              <w:rPr>
                <w:spacing w:val="2"/>
                <w:lang w:val="en-US"/>
              </w:rPr>
              <w:t>o</w:t>
            </w:r>
            <w:r w:rsidRPr="00D7443F">
              <w:rPr>
                <w:lang w:val="en-US"/>
              </w:rPr>
              <w:t>n</w:t>
            </w:r>
          </w:p>
        </w:tc>
      </w:tr>
      <w:tr w:rsidR="00D7443F" w:rsidRPr="00D7443F" w14:paraId="4A7A1535"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18F103F" w14:textId="77777777" w:rsidR="00D7443F" w:rsidRPr="006C2DBC" w:rsidRDefault="00D7443F" w:rsidP="006C2DBC">
            <w:pPr>
              <w:pStyle w:val="Bodyjustified"/>
            </w:pPr>
            <w:r w:rsidRPr="006C2DBC">
              <w:t>s</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686EEE4B"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2B88FF0" w14:textId="77777777" w:rsidR="00D7443F" w:rsidRPr="006C2DBC" w:rsidRDefault="00D7443F" w:rsidP="006C2DBC">
            <w:pPr>
              <w:pStyle w:val="Bodyjustified"/>
            </w:pPr>
            <w:r w:rsidRPr="006C2DBC">
              <w:t>9.2</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7D769D36" w14:textId="77777777" w:rsidR="00D7443F" w:rsidRPr="00D7443F" w:rsidRDefault="00D7443F" w:rsidP="006C2DBC">
            <w:pPr>
              <w:pStyle w:val="Bodyjustified"/>
              <w:rPr>
                <w:sz w:val="22"/>
                <w:szCs w:val="22"/>
                <w:lang w:val="en-US"/>
              </w:rPr>
            </w:pPr>
          </w:p>
        </w:tc>
      </w:tr>
    </w:tbl>
    <w:p w14:paraId="4F6ED721" w14:textId="77777777" w:rsidR="00D7443F" w:rsidRDefault="00D7443F">
      <w:pPr>
        <w:spacing w:after="0" w:line="240" w:lineRule="auto"/>
        <w:ind w:left="0" w:right="0"/>
        <w:jc w:val="left"/>
      </w:pPr>
      <w:r>
        <w:br w:type="page"/>
      </w:r>
    </w:p>
    <w:p w14:paraId="6A3FF2D0" w14:textId="77777777" w:rsidR="00AF7D63" w:rsidRDefault="00D7443F" w:rsidP="00D7443F">
      <w:pPr>
        <w:pStyle w:val="Heading3"/>
      </w:pPr>
      <w:bookmarkStart w:id="16" w:name="_Ref504042298"/>
      <w:bookmarkStart w:id="17" w:name="_Toc516050144"/>
      <w:r w:rsidRPr="00D7443F">
        <w:lastRenderedPageBreak/>
        <w:t>Mating Gauge Dimensions</w:t>
      </w:r>
      <w:bookmarkEnd w:id="16"/>
      <w:bookmarkEnd w:id="17"/>
    </w:p>
    <w:p w14:paraId="32530FFF" w14:textId="77777777" w:rsidR="00D7443F" w:rsidRDefault="00D7443F" w:rsidP="00D7443F">
      <w:r>
        <w:rPr>
          <w:noProof/>
          <w:lang w:eastAsia="en-GB"/>
        </w:rPr>
        <w:drawing>
          <wp:inline distT="0" distB="0" distL="0" distR="0" wp14:anchorId="3C034D66" wp14:editId="6B0DE103">
            <wp:extent cx="3810000" cy="6860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810000" cy="6860140"/>
                    </a:xfrm>
                    <a:prstGeom prst="rect">
                      <a:avLst/>
                    </a:prstGeom>
                  </pic:spPr>
                </pic:pic>
              </a:graphicData>
            </a:graphic>
          </wp:inline>
        </w:drawing>
      </w:r>
    </w:p>
    <w:p w14:paraId="37997BD5" w14:textId="77777777" w:rsidR="00D7443F" w:rsidRDefault="00D7443F">
      <w:pPr>
        <w:spacing w:after="0" w:line="240" w:lineRule="auto"/>
        <w:ind w:left="0" w:right="0"/>
        <w:jc w:val="left"/>
      </w:pPr>
      <w:r>
        <w:br w:type="page"/>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gridCol w:w="1701"/>
      </w:tblGrid>
      <w:tr w:rsidR="00D7443F" w:rsidRPr="00933E17" w14:paraId="11359C7F" w14:textId="77777777" w:rsidTr="00933E17">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16307E30" w14:textId="77777777" w:rsidR="00D7443F" w:rsidRPr="00933E17" w:rsidRDefault="00D7443F" w:rsidP="00933E17">
            <w:pPr>
              <w:pStyle w:val="Bodyjustified"/>
            </w:pPr>
            <w:r w:rsidRPr="00933E17">
              <w:lastRenderedPageBreak/>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5D65A8D0" w14:textId="77777777" w:rsidR="00D7443F" w:rsidRPr="00933E17" w:rsidRDefault="00D7443F" w:rsidP="00933E17">
            <w:pPr>
              <w:pStyle w:val="Bodyjustified"/>
            </w:pPr>
            <w:r w:rsidRPr="00933E17">
              <w:t>Dimensions mm</w:t>
            </w:r>
          </w:p>
        </w:tc>
        <w:tc>
          <w:tcPr>
            <w:tcW w:w="1701" w:type="dxa"/>
            <w:vMerge w:val="restart"/>
            <w:tcBorders>
              <w:top w:val="single" w:sz="4" w:space="0" w:color="000000"/>
              <w:left w:val="single" w:sz="4" w:space="0" w:color="000000"/>
              <w:right w:val="single" w:sz="4" w:space="0" w:color="000000"/>
            </w:tcBorders>
            <w:shd w:val="clear" w:color="auto" w:fill="auto"/>
          </w:tcPr>
          <w:p w14:paraId="40B8EBA9" w14:textId="77777777" w:rsidR="00D7443F" w:rsidRPr="00933E17" w:rsidRDefault="00D7443F" w:rsidP="00933E17">
            <w:pPr>
              <w:pStyle w:val="Bodyjustified"/>
            </w:pPr>
            <w:r w:rsidRPr="00933E17">
              <w:t>Notes</w:t>
            </w:r>
          </w:p>
        </w:tc>
      </w:tr>
      <w:tr w:rsidR="00D7443F" w:rsidRPr="00933E17" w14:paraId="0A618F41" w14:textId="77777777" w:rsidTr="00933E17">
        <w:trPr>
          <w:trHeight w:hRule="exact" w:val="340"/>
        </w:trPr>
        <w:tc>
          <w:tcPr>
            <w:tcW w:w="1276" w:type="dxa"/>
            <w:vMerge/>
            <w:tcBorders>
              <w:left w:val="single" w:sz="4" w:space="0" w:color="000000"/>
              <w:bottom w:val="single" w:sz="4" w:space="0" w:color="000000"/>
              <w:right w:val="single" w:sz="4" w:space="0" w:color="000000"/>
            </w:tcBorders>
            <w:shd w:val="clear" w:color="auto" w:fill="auto"/>
          </w:tcPr>
          <w:p w14:paraId="50C16F68" w14:textId="77777777" w:rsidR="00D7443F" w:rsidRPr="00933E17" w:rsidRDefault="00D7443F" w:rsidP="00933E17">
            <w:pPr>
              <w:pStyle w:val="Bodyjustified"/>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DBB642" w14:textId="77777777" w:rsidR="00D7443F" w:rsidRPr="00933E17" w:rsidRDefault="00D7443F" w:rsidP="00933E17">
            <w:pPr>
              <w:pStyle w:val="Bodyjustified"/>
            </w:pPr>
            <w:r w:rsidRPr="00933E17">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2EBD4C6" w14:textId="77777777" w:rsidR="00D7443F" w:rsidRPr="00933E17" w:rsidRDefault="00D7443F" w:rsidP="00933E17">
            <w:pPr>
              <w:pStyle w:val="Bodyjustified"/>
            </w:pPr>
            <w:r w:rsidRPr="00933E17">
              <w:t>Max</w:t>
            </w:r>
          </w:p>
        </w:tc>
        <w:tc>
          <w:tcPr>
            <w:tcW w:w="1701" w:type="dxa"/>
            <w:vMerge/>
            <w:tcBorders>
              <w:left w:val="single" w:sz="4" w:space="0" w:color="000000"/>
              <w:bottom w:val="single" w:sz="4" w:space="0" w:color="000000"/>
              <w:right w:val="single" w:sz="4" w:space="0" w:color="000000"/>
            </w:tcBorders>
            <w:shd w:val="clear" w:color="auto" w:fill="auto"/>
          </w:tcPr>
          <w:p w14:paraId="1C4E7EC2" w14:textId="77777777" w:rsidR="00D7443F" w:rsidRPr="00933E17" w:rsidRDefault="00D7443F" w:rsidP="00933E17">
            <w:pPr>
              <w:pStyle w:val="Bodyjustified"/>
            </w:pPr>
          </w:p>
        </w:tc>
      </w:tr>
      <w:tr w:rsidR="00D7443F" w:rsidRPr="00D7443F" w14:paraId="21DD35C8"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BC15B9F" w14:textId="77777777" w:rsidR="00D7443F" w:rsidRPr="00933E17" w:rsidRDefault="00D7443F" w:rsidP="00933E17">
            <w:pPr>
              <w:pStyle w:val="Bodyjustified"/>
            </w:pPr>
            <w:r w:rsidRPr="00933E17">
              <w:t>a</w:t>
            </w:r>
          </w:p>
        </w:tc>
        <w:tc>
          <w:tcPr>
            <w:tcW w:w="1134" w:type="dxa"/>
            <w:tcBorders>
              <w:top w:val="single" w:sz="4" w:space="0" w:color="000000"/>
              <w:left w:val="single" w:sz="4" w:space="0" w:color="000000"/>
              <w:bottom w:val="single" w:sz="4" w:space="0" w:color="000000"/>
              <w:right w:val="single" w:sz="4" w:space="0" w:color="000000"/>
            </w:tcBorders>
          </w:tcPr>
          <w:p w14:paraId="23E4C6A5" w14:textId="77777777" w:rsidR="00D7443F" w:rsidRPr="00933E17" w:rsidRDefault="00D7443F" w:rsidP="00933E17">
            <w:pPr>
              <w:pStyle w:val="Bodyjustified"/>
            </w:pPr>
            <w:r w:rsidRPr="00933E17">
              <w:t>3.81</w:t>
            </w:r>
          </w:p>
        </w:tc>
        <w:tc>
          <w:tcPr>
            <w:tcW w:w="1134" w:type="dxa"/>
            <w:tcBorders>
              <w:top w:val="single" w:sz="4" w:space="0" w:color="000000"/>
              <w:left w:val="single" w:sz="4" w:space="0" w:color="000000"/>
              <w:bottom w:val="single" w:sz="4" w:space="0" w:color="000000"/>
              <w:right w:val="single" w:sz="4" w:space="0" w:color="000000"/>
            </w:tcBorders>
          </w:tcPr>
          <w:p w14:paraId="1AA5604A" w14:textId="77777777" w:rsidR="00D7443F" w:rsidRPr="00933E17" w:rsidRDefault="00D7443F" w:rsidP="00933E17">
            <w:pPr>
              <w:pStyle w:val="Bodyjustified"/>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556BC123" w14:textId="77777777" w:rsidR="00D7443F" w:rsidRPr="00933E17" w:rsidRDefault="00D7443F" w:rsidP="00933E17">
            <w:pPr>
              <w:pStyle w:val="Bodyjustified"/>
            </w:pPr>
          </w:p>
        </w:tc>
      </w:tr>
      <w:tr w:rsidR="00D7443F" w:rsidRPr="00D7443F" w14:paraId="78319A2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E64F9DF" w14:textId="77777777" w:rsidR="00D7443F" w:rsidRPr="00933E17" w:rsidRDefault="00D7443F" w:rsidP="00933E17">
            <w:pPr>
              <w:pStyle w:val="Bodyjustified"/>
            </w:pPr>
            <w:r w:rsidRPr="00933E17">
              <w:t>b</w:t>
            </w:r>
          </w:p>
        </w:tc>
        <w:tc>
          <w:tcPr>
            <w:tcW w:w="1134" w:type="dxa"/>
            <w:tcBorders>
              <w:top w:val="single" w:sz="4" w:space="0" w:color="000000"/>
              <w:left w:val="single" w:sz="4" w:space="0" w:color="000000"/>
              <w:bottom w:val="single" w:sz="4" w:space="0" w:color="000000"/>
              <w:right w:val="single" w:sz="4" w:space="0" w:color="000000"/>
            </w:tcBorders>
          </w:tcPr>
          <w:p w14:paraId="42D2AD0A" w14:textId="77777777" w:rsidR="00D7443F" w:rsidRPr="00933E17" w:rsidRDefault="00D7443F" w:rsidP="00933E17">
            <w:pPr>
              <w:pStyle w:val="Bodyjustified"/>
            </w:pPr>
            <w:r w:rsidRPr="00933E17">
              <w:t>1.88</w:t>
            </w:r>
          </w:p>
        </w:tc>
        <w:tc>
          <w:tcPr>
            <w:tcW w:w="1134" w:type="dxa"/>
            <w:tcBorders>
              <w:top w:val="single" w:sz="4" w:space="0" w:color="000000"/>
              <w:left w:val="single" w:sz="4" w:space="0" w:color="000000"/>
              <w:bottom w:val="single" w:sz="4" w:space="0" w:color="000000"/>
              <w:right w:val="single" w:sz="4" w:space="0" w:color="000000"/>
            </w:tcBorders>
          </w:tcPr>
          <w:p w14:paraId="274527FC" w14:textId="77777777" w:rsidR="00D7443F" w:rsidRPr="00933E17" w:rsidRDefault="00D7443F" w:rsidP="00933E17">
            <w:pPr>
              <w:pStyle w:val="Bodyjustified"/>
            </w:pPr>
            <w:r w:rsidRPr="00933E17">
              <w:t>1.98</w:t>
            </w:r>
          </w:p>
        </w:tc>
        <w:tc>
          <w:tcPr>
            <w:tcW w:w="1701" w:type="dxa"/>
            <w:tcBorders>
              <w:top w:val="single" w:sz="4" w:space="0" w:color="000000"/>
              <w:left w:val="single" w:sz="4" w:space="0" w:color="000000"/>
              <w:bottom w:val="single" w:sz="4" w:space="0" w:color="000000"/>
              <w:right w:val="single" w:sz="4" w:space="0" w:color="000000"/>
            </w:tcBorders>
          </w:tcPr>
          <w:p w14:paraId="231BAFBD" w14:textId="77777777" w:rsidR="00D7443F" w:rsidRPr="00933E17" w:rsidRDefault="00D7443F" w:rsidP="00933E17">
            <w:pPr>
              <w:pStyle w:val="Bodyjustified"/>
            </w:pPr>
          </w:p>
        </w:tc>
      </w:tr>
      <w:tr w:rsidR="00D7443F" w:rsidRPr="00D7443F" w14:paraId="7E1E172B"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1F4E394" w14:textId="77777777" w:rsidR="00D7443F" w:rsidRPr="00933E17" w:rsidRDefault="00D7443F" w:rsidP="00933E17">
            <w:pPr>
              <w:pStyle w:val="Bodyjustified"/>
            </w:pPr>
            <w:r w:rsidRPr="00933E17">
              <w:t>c</w:t>
            </w:r>
          </w:p>
        </w:tc>
        <w:tc>
          <w:tcPr>
            <w:tcW w:w="1134" w:type="dxa"/>
            <w:tcBorders>
              <w:top w:val="single" w:sz="4" w:space="0" w:color="000000"/>
              <w:left w:val="single" w:sz="4" w:space="0" w:color="000000"/>
              <w:bottom w:val="single" w:sz="4" w:space="0" w:color="000000"/>
              <w:right w:val="single" w:sz="4" w:space="0" w:color="000000"/>
            </w:tcBorders>
          </w:tcPr>
          <w:p w14:paraId="4ACB6AD3" w14:textId="77777777" w:rsidR="00D7443F" w:rsidRPr="00933E17" w:rsidRDefault="00D7443F" w:rsidP="00933E17">
            <w:pPr>
              <w:pStyle w:val="Bodyjustified"/>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78CDF41F" w14:textId="77777777" w:rsidR="00D7443F" w:rsidRPr="00933E17" w:rsidRDefault="00D7443F" w:rsidP="00933E17">
            <w:pPr>
              <w:pStyle w:val="Bodyjustified"/>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01B3071" w14:textId="77777777" w:rsidR="00D7443F" w:rsidRPr="00933E17" w:rsidRDefault="00D7443F" w:rsidP="00933E17">
            <w:pPr>
              <w:pStyle w:val="Bodyjustified"/>
            </w:pPr>
            <w:r w:rsidRPr="00933E17">
              <w:t>Contact recess</w:t>
            </w:r>
          </w:p>
        </w:tc>
      </w:tr>
      <w:tr w:rsidR="00D7443F" w:rsidRPr="00D7443F" w14:paraId="1C547430"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36BCEB2" w14:textId="59229741" w:rsidR="00D7443F" w:rsidRPr="00933E17" w:rsidRDefault="00933E17" w:rsidP="00933E17">
            <w:pPr>
              <w:pStyle w:val="Bodyjustified"/>
            </w:pPr>
            <w:r w:rsidRPr="00933E17">
              <w:sym w:font="Symbol" w:char="F0C6"/>
            </w:r>
            <w:r w:rsidR="00D7443F" w:rsidRPr="00933E17">
              <w:t>D</w:t>
            </w:r>
          </w:p>
        </w:tc>
        <w:tc>
          <w:tcPr>
            <w:tcW w:w="1134" w:type="dxa"/>
            <w:tcBorders>
              <w:top w:val="single" w:sz="4" w:space="0" w:color="000000"/>
              <w:left w:val="single" w:sz="4" w:space="0" w:color="000000"/>
              <w:bottom w:val="single" w:sz="4" w:space="0" w:color="000000"/>
              <w:right w:val="single" w:sz="4" w:space="0" w:color="000000"/>
            </w:tcBorders>
          </w:tcPr>
          <w:p w14:paraId="39E56917" w14:textId="77777777" w:rsidR="00D7443F" w:rsidRPr="00933E17" w:rsidRDefault="00D7443F" w:rsidP="00933E17">
            <w:pPr>
              <w:pStyle w:val="Bodyjustified"/>
            </w:pPr>
            <w:r w:rsidRPr="00933E17">
              <w:t>5.28</w:t>
            </w:r>
          </w:p>
        </w:tc>
        <w:tc>
          <w:tcPr>
            <w:tcW w:w="1134" w:type="dxa"/>
            <w:tcBorders>
              <w:top w:val="single" w:sz="4" w:space="0" w:color="000000"/>
              <w:left w:val="single" w:sz="4" w:space="0" w:color="000000"/>
              <w:bottom w:val="single" w:sz="4" w:space="0" w:color="000000"/>
              <w:right w:val="single" w:sz="4" w:space="0" w:color="000000"/>
            </w:tcBorders>
          </w:tcPr>
          <w:p w14:paraId="30FD7CCF" w14:textId="77777777" w:rsidR="00D7443F" w:rsidRPr="00933E17" w:rsidRDefault="00D7443F" w:rsidP="00933E17">
            <w:pPr>
              <w:pStyle w:val="Bodyjustified"/>
            </w:pPr>
            <w:r w:rsidRPr="00933E17">
              <w:t>5.49</w:t>
            </w:r>
          </w:p>
        </w:tc>
        <w:tc>
          <w:tcPr>
            <w:tcW w:w="1701" w:type="dxa"/>
            <w:tcBorders>
              <w:top w:val="single" w:sz="4" w:space="0" w:color="000000"/>
              <w:left w:val="single" w:sz="4" w:space="0" w:color="000000"/>
              <w:bottom w:val="single" w:sz="4" w:space="0" w:color="000000"/>
              <w:right w:val="single" w:sz="4" w:space="0" w:color="000000"/>
            </w:tcBorders>
          </w:tcPr>
          <w:p w14:paraId="07A9E8CB" w14:textId="77777777" w:rsidR="00D7443F" w:rsidRPr="00933E17" w:rsidRDefault="00D7443F" w:rsidP="00933E17">
            <w:pPr>
              <w:pStyle w:val="Bodyjustified"/>
            </w:pPr>
          </w:p>
        </w:tc>
      </w:tr>
      <w:tr w:rsidR="00D7443F" w:rsidRPr="00D7443F" w14:paraId="22269797"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EFA1101" w14:textId="7D3528BB" w:rsidR="00D7443F" w:rsidRPr="00933E17" w:rsidRDefault="00933E17" w:rsidP="00933E17">
            <w:pPr>
              <w:pStyle w:val="Bodyjustified"/>
            </w:pPr>
            <w:r w:rsidRPr="00933E17">
              <w:sym w:font="Symbol" w:char="F0C6"/>
            </w:r>
            <w:r w:rsidR="00D7443F" w:rsidRPr="00933E17">
              <w:t>g</w:t>
            </w:r>
          </w:p>
        </w:tc>
        <w:tc>
          <w:tcPr>
            <w:tcW w:w="1134" w:type="dxa"/>
            <w:tcBorders>
              <w:top w:val="single" w:sz="4" w:space="0" w:color="000000"/>
              <w:left w:val="single" w:sz="4" w:space="0" w:color="000000"/>
              <w:bottom w:val="single" w:sz="4" w:space="0" w:color="000000"/>
              <w:right w:val="single" w:sz="4" w:space="0" w:color="000000"/>
            </w:tcBorders>
          </w:tcPr>
          <w:p w14:paraId="0A6B3CB7" w14:textId="77777777" w:rsidR="00D7443F" w:rsidRPr="00933E17" w:rsidRDefault="00D7443F" w:rsidP="00933E17">
            <w:pPr>
              <w:pStyle w:val="Bodyjustified"/>
            </w:pPr>
            <w:r w:rsidRPr="00933E17">
              <w:t>4.6</w:t>
            </w:r>
          </w:p>
        </w:tc>
        <w:tc>
          <w:tcPr>
            <w:tcW w:w="1134" w:type="dxa"/>
            <w:tcBorders>
              <w:top w:val="single" w:sz="4" w:space="0" w:color="000000"/>
              <w:left w:val="single" w:sz="4" w:space="0" w:color="000000"/>
              <w:bottom w:val="single" w:sz="4" w:space="0" w:color="000000"/>
              <w:right w:val="single" w:sz="4" w:space="0" w:color="000000"/>
            </w:tcBorders>
          </w:tcPr>
          <w:p w14:paraId="4F04FACB" w14:textId="77777777" w:rsidR="00D7443F" w:rsidRPr="00933E17" w:rsidRDefault="00D7443F" w:rsidP="00933E17">
            <w:pPr>
              <w:pStyle w:val="Bodyjustified"/>
            </w:pPr>
            <w:r w:rsidRPr="00933E17">
              <w:t>4.67</w:t>
            </w:r>
          </w:p>
        </w:tc>
        <w:tc>
          <w:tcPr>
            <w:tcW w:w="1701" w:type="dxa"/>
            <w:tcBorders>
              <w:top w:val="single" w:sz="4" w:space="0" w:color="000000"/>
              <w:left w:val="single" w:sz="4" w:space="0" w:color="000000"/>
              <w:bottom w:val="single" w:sz="4" w:space="0" w:color="000000"/>
              <w:right w:val="single" w:sz="4" w:space="0" w:color="000000"/>
            </w:tcBorders>
          </w:tcPr>
          <w:p w14:paraId="0D160E13" w14:textId="77777777" w:rsidR="00D7443F" w:rsidRPr="00933E17" w:rsidRDefault="00D7443F" w:rsidP="00933E17">
            <w:pPr>
              <w:pStyle w:val="Bodyjustified"/>
            </w:pPr>
          </w:p>
        </w:tc>
      </w:tr>
      <w:tr w:rsidR="00D7443F" w:rsidRPr="00D7443F" w14:paraId="1FC7E248"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D924789" w14:textId="722228EA" w:rsidR="00D7443F" w:rsidRPr="00933E17" w:rsidRDefault="00933E17" w:rsidP="00933E17">
            <w:pPr>
              <w:pStyle w:val="Bodyjustified"/>
            </w:pPr>
            <w:r w:rsidRPr="00933E17">
              <w:sym w:font="Symbol" w:char="F0C6"/>
            </w:r>
            <w:r w:rsidR="00D7443F" w:rsidRPr="00933E17">
              <w:t>h</w:t>
            </w:r>
          </w:p>
        </w:tc>
        <w:tc>
          <w:tcPr>
            <w:tcW w:w="1134" w:type="dxa"/>
            <w:tcBorders>
              <w:top w:val="single" w:sz="4" w:space="0" w:color="000000"/>
              <w:left w:val="single" w:sz="4" w:space="0" w:color="000000"/>
              <w:bottom w:val="single" w:sz="4" w:space="0" w:color="000000"/>
              <w:right w:val="single" w:sz="4" w:space="0" w:color="000000"/>
            </w:tcBorders>
          </w:tcPr>
          <w:p w14:paraId="2FCF17C8" w14:textId="77777777" w:rsidR="00D7443F" w:rsidRPr="00933E17" w:rsidRDefault="00D7443F" w:rsidP="00933E17">
            <w:pPr>
              <w:pStyle w:val="Bodyjustified"/>
            </w:pPr>
            <w:r w:rsidRPr="00933E17">
              <w:t>4.1</w:t>
            </w:r>
          </w:p>
        </w:tc>
        <w:tc>
          <w:tcPr>
            <w:tcW w:w="1134" w:type="dxa"/>
            <w:tcBorders>
              <w:top w:val="single" w:sz="4" w:space="0" w:color="000000"/>
              <w:left w:val="single" w:sz="4" w:space="0" w:color="000000"/>
              <w:bottom w:val="single" w:sz="4" w:space="0" w:color="000000"/>
              <w:right w:val="single" w:sz="4" w:space="0" w:color="000000"/>
            </w:tcBorders>
          </w:tcPr>
          <w:p w14:paraId="36D0124C" w14:textId="77777777" w:rsidR="00D7443F" w:rsidRPr="00933E17" w:rsidRDefault="00D7443F" w:rsidP="00933E17">
            <w:pPr>
              <w:pStyle w:val="Bodyjustified"/>
            </w:pPr>
            <w:r w:rsidRPr="00933E17">
              <w:t>4.13</w:t>
            </w:r>
          </w:p>
        </w:tc>
        <w:tc>
          <w:tcPr>
            <w:tcW w:w="1701" w:type="dxa"/>
            <w:tcBorders>
              <w:top w:val="single" w:sz="4" w:space="0" w:color="000000"/>
              <w:left w:val="single" w:sz="4" w:space="0" w:color="000000"/>
              <w:bottom w:val="single" w:sz="4" w:space="0" w:color="000000"/>
              <w:right w:val="single" w:sz="4" w:space="0" w:color="000000"/>
            </w:tcBorders>
          </w:tcPr>
          <w:p w14:paraId="675AC1C0" w14:textId="77777777" w:rsidR="00D7443F" w:rsidRPr="00933E17" w:rsidRDefault="00D7443F" w:rsidP="00933E17">
            <w:pPr>
              <w:pStyle w:val="Bodyjustified"/>
            </w:pPr>
          </w:p>
        </w:tc>
      </w:tr>
      <w:tr w:rsidR="00D7443F" w:rsidRPr="00D7443F" w14:paraId="3E53E6BD"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2409D7A" w14:textId="77777777" w:rsidR="00D7443F" w:rsidRPr="00933E17" w:rsidRDefault="00D7443F" w:rsidP="00933E17">
            <w:pPr>
              <w:pStyle w:val="Bodyjustified"/>
            </w:pPr>
            <w:r w:rsidRPr="00933E17">
              <w:t>j</w:t>
            </w:r>
          </w:p>
        </w:tc>
        <w:tc>
          <w:tcPr>
            <w:tcW w:w="1134" w:type="dxa"/>
            <w:tcBorders>
              <w:top w:val="single" w:sz="4" w:space="0" w:color="000000"/>
              <w:left w:val="single" w:sz="4" w:space="0" w:color="000000"/>
              <w:bottom w:val="single" w:sz="4" w:space="0" w:color="000000"/>
              <w:right w:val="single" w:sz="4" w:space="0" w:color="000000"/>
            </w:tcBorders>
          </w:tcPr>
          <w:p w14:paraId="13E62970" w14:textId="77777777" w:rsidR="00D7443F" w:rsidRPr="00933E17" w:rsidRDefault="00D7443F" w:rsidP="00933E17">
            <w:pPr>
              <w:pStyle w:val="Bodyjustified"/>
            </w:pPr>
            <w:r w:rsidRPr="00933E17">
              <w:t>0.13</w:t>
            </w:r>
          </w:p>
        </w:tc>
        <w:tc>
          <w:tcPr>
            <w:tcW w:w="1134" w:type="dxa"/>
            <w:tcBorders>
              <w:top w:val="single" w:sz="4" w:space="0" w:color="000000"/>
              <w:left w:val="single" w:sz="4" w:space="0" w:color="000000"/>
              <w:bottom w:val="single" w:sz="4" w:space="0" w:color="000000"/>
              <w:right w:val="single" w:sz="4" w:space="0" w:color="000000"/>
            </w:tcBorders>
          </w:tcPr>
          <w:p w14:paraId="7FD0788A" w14:textId="77777777" w:rsidR="00D7443F" w:rsidRPr="00933E17" w:rsidRDefault="00D7443F" w:rsidP="00933E17">
            <w:pPr>
              <w:pStyle w:val="Bodyjustified"/>
            </w:pPr>
            <w:r w:rsidRPr="00933E17">
              <w:t>0.23</w:t>
            </w:r>
          </w:p>
        </w:tc>
        <w:tc>
          <w:tcPr>
            <w:tcW w:w="1701" w:type="dxa"/>
            <w:tcBorders>
              <w:top w:val="single" w:sz="4" w:space="0" w:color="000000"/>
              <w:left w:val="single" w:sz="4" w:space="0" w:color="000000"/>
              <w:bottom w:val="single" w:sz="4" w:space="0" w:color="000000"/>
              <w:right w:val="single" w:sz="4" w:space="0" w:color="000000"/>
            </w:tcBorders>
          </w:tcPr>
          <w:p w14:paraId="7BAD3194" w14:textId="77777777" w:rsidR="00D7443F" w:rsidRPr="00933E17" w:rsidRDefault="00D7443F" w:rsidP="00933E17">
            <w:pPr>
              <w:pStyle w:val="Bodyjustified"/>
            </w:pPr>
            <w:r w:rsidRPr="00933E17">
              <w:t>2 or more slots</w:t>
            </w:r>
          </w:p>
        </w:tc>
      </w:tr>
      <w:tr w:rsidR="00D7443F" w:rsidRPr="00D7443F" w14:paraId="74BFB33A"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3C7B0C2" w14:textId="48879417" w:rsidR="00D7443F" w:rsidRPr="00933E17" w:rsidRDefault="00933E17" w:rsidP="00933E17">
            <w:pPr>
              <w:pStyle w:val="Bodyjustified"/>
            </w:pPr>
            <w:r w:rsidRPr="00933E17">
              <w:sym w:font="Symbol" w:char="F0C6"/>
            </w:r>
            <w:r w:rsidR="00D7443F" w:rsidRPr="00933E17">
              <w:t>k</w:t>
            </w:r>
          </w:p>
        </w:tc>
        <w:tc>
          <w:tcPr>
            <w:tcW w:w="1134" w:type="dxa"/>
            <w:tcBorders>
              <w:top w:val="single" w:sz="4" w:space="0" w:color="000000"/>
              <w:left w:val="single" w:sz="4" w:space="0" w:color="000000"/>
              <w:bottom w:val="single" w:sz="4" w:space="0" w:color="000000"/>
              <w:right w:val="single" w:sz="4" w:space="0" w:color="000000"/>
            </w:tcBorders>
          </w:tcPr>
          <w:p w14:paraId="0ED4E2FD" w14:textId="77777777" w:rsidR="00D7443F" w:rsidRPr="00933E17" w:rsidRDefault="00D7443F" w:rsidP="00933E17">
            <w:pPr>
              <w:pStyle w:val="Bodyjustified"/>
            </w:pPr>
            <w:r w:rsidRPr="00933E17">
              <w:t>1.27</w:t>
            </w:r>
          </w:p>
        </w:tc>
        <w:tc>
          <w:tcPr>
            <w:tcW w:w="1134" w:type="dxa"/>
            <w:tcBorders>
              <w:top w:val="single" w:sz="4" w:space="0" w:color="000000"/>
              <w:left w:val="single" w:sz="4" w:space="0" w:color="000000"/>
              <w:bottom w:val="single" w:sz="4" w:space="0" w:color="000000"/>
              <w:right w:val="single" w:sz="4" w:space="0" w:color="000000"/>
            </w:tcBorders>
          </w:tcPr>
          <w:p w14:paraId="1814B597" w14:textId="77777777" w:rsidR="00D7443F" w:rsidRPr="00933E17" w:rsidRDefault="00D7443F" w:rsidP="00933E17">
            <w:pPr>
              <w:pStyle w:val="Bodyjustified"/>
            </w:pPr>
            <w:r w:rsidRPr="00933E17">
              <w:t>1.29</w:t>
            </w:r>
          </w:p>
        </w:tc>
        <w:tc>
          <w:tcPr>
            <w:tcW w:w="1701" w:type="dxa"/>
            <w:tcBorders>
              <w:top w:val="single" w:sz="4" w:space="0" w:color="000000"/>
              <w:left w:val="single" w:sz="4" w:space="0" w:color="000000"/>
              <w:bottom w:val="single" w:sz="4" w:space="0" w:color="000000"/>
              <w:right w:val="single" w:sz="4" w:space="0" w:color="000000"/>
            </w:tcBorders>
          </w:tcPr>
          <w:p w14:paraId="6D8725BD" w14:textId="77777777" w:rsidR="00D7443F" w:rsidRPr="00933E17" w:rsidRDefault="00D7443F" w:rsidP="00933E17">
            <w:pPr>
              <w:pStyle w:val="Bodyjustified"/>
            </w:pPr>
          </w:p>
        </w:tc>
      </w:tr>
      <w:tr w:rsidR="00D7443F" w:rsidRPr="00D7443F" w14:paraId="337620D6"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94BA3BD" w14:textId="77777777" w:rsidR="00D7443F" w:rsidRPr="00933E17" w:rsidRDefault="00D7443F" w:rsidP="00933E17">
            <w:pPr>
              <w:pStyle w:val="Bodyjustified"/>
            </w:pPr>
            <w:r w:rsidRPr="00933E17">
              <w:t>m</w:t>
            </w:r>
          </w:p>
        </w:tc>
        <w:tc>
          <w:tcPr>
            <w:tcW w:w="1134" w:type="dxa"/>
            <w:tcBorders>
              <w:top w:val="single" w:sz="4" w:space="0" w:color="000000"/>
              <w:left w:val="single" w:sz="4" w:space="0" w:color="000000"/>
              <w:bottom w:val="single" w:sz="4" w:space="0" w:color="000000"/>
              <w:right w:val="single" w:sz="4" w:space="0" w:color="000000"/>
            </w:tcBorders>
          </w:tcPr>
          <w:p w14:paraId="65D58A9C" w14:textId="77777777" w:rsidR="00D7443F" w:rsidRPr="00933E17" w:rsidRDefault="00D7443F" w:rsidP="00933E17">
            <w:pPr>
              <w:pStyle w:val="Bodyjustified"/>
            </w:pPr>
            <w:r w:rsidRPr="00933E17">
              <w:t>0.72</w:t>
            </w:r>
          </w:p>
        </w:tc>
        <w:tc>
          <w:tcPr>
            <w:tcW w:w="1134" w:type="dxa"/>
            <w:tcBorders>
              <w:top w:val="single" w:sz="4" w:space="0" w:color="000000"/>
              <w:left w:val="single" w:sz="4" w:space="0" w:color="000000"/>
              <w:bottom w:val="single" w:sz="4" w:space="0" w:color="000000"/>
              <w:right w:val="single" w:sz="4" w:space="0" w:color="000000"/>
            </w:tcBorders>
          </w:tcPr>
          <w:p w14:paraId="4C3373BD" w14:textId="77777777" w:rsidR="00D7443F" w:rsidRPr="00933E17" w:rsidRDefault="00D7443F" w:rsidP="00933E17">
            <w:pPr>
              <w:pStyle w:val="Bodyjustified"/>
            </w:pPr>
            <w:r w:rsidRPr="00933E17">
              <w:t>0.84</w:t>
            </w:r>
          </w:p>
        </w:tc>
        <w:tc>
          <w:tcPr>
            <w:tcW w:w="1701" w:type="dxa"/>
            <w:tcBorders>
              <w:top w:val="single" w:sz="4" w:space="0" w:color="000000"/>
              <w:left w:val="single" w:sz="4" w:space="0" w:color="000000"/>
              <w:bottom w:val="single" w:sz="4" w:space="0" w:color="000000"/>
              <w:right w:val="single" w:sz="4" w:space="0" w:color="000000"/>
            </w:tcBorders>
          </w:tcPr>
          <w:p w14:paraId="6CEBF72B" w14:textId="77777777" w:rsidR="00D7443F" w:rsidRPr="00933E17" w:rsidRDefault="00D7443F" w:rsidP="00933E17">
            <w:pPr>
              <w:pStyle w:val="Bodyjustified"/>
            </w:pPr>
            <w:r w:rsidRPr="00933E17">
              <w:t>After closing</w:t>
            </w:r>
          </w:p>
        </w:tc>
      </w:tr>
      <w:tr w:rsidR="00D7443F" w:rsidRPr="00D7443F" w14:paraId="1BCF6EA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5D68117" w14:textId="77777777" w:rsidR="00D7443F" w:rsidRPr="00933E17" w:rsidRDefault="00D7443F" w:rsidP="00933E17">
            <w:pPr>
              <w:pStyle w:val="Bodyjustified"/>
            </w:pPr>
            <w:r w:rsidRPr="00933E17">
              <w:t>n</w:t>
            </w:r>
          </w:p>
        </w:tc>
        <w:tc>
          <w:tcPr>
            <w:tcW w:w="1134" w:type="dxa"/>
            <w:tcBorders>
              <w:top w:val="single" w:sz="4" w:space="0" w:color="000000"/>
              <w:left w:val="single" w:sz="4" w:space="0" w:color="000000"/>
              <w:bottom w:val="single" w:sz="4" w:space="0" w:color="000000"/>
              <w:right w:val="single" w:sz="4" w:space="0" w:color="000000"/>
            </w:tcBorders>
          </w:tcPr>
          <w:p w14:paraId="212336E9" w14:textId="77777777" w:rsidR="00D7443F" w:rsidRPr="00933E17" w:rsidRDefault="00D7443F" w:rsidP="00933E17">
            <w:pPr>
              <w:pStyle w:val="Bodyjustified"/>
            </w:pPr>
            <w:r w:rsidRPr="00933E17">
              <w:t>0.38</w:t>
            </w:r>
          </w:p>
        </w:tc>
        <w:tc>
          <w:tcPr>
            <w:tcW w:w="1134" w:type="dxa"/>
            <w:tcBorders>
              <w:top w:val="single" w:sz="4" w:space="0" w:color="000000"/>
              <w:left w:val="single" w:sz="4" w:space="0" w:color="000000"/>
              <w:bottom w:val="single" w:sz="4" w:space="0" w:color="000000"/>
              <w:right w:val="single" w:sz="4" w:space="0" w:color="000000"/>
            </w:tcBorders>
          </w:tcPr>
          <w:p w14:paraId="5EFE3D2B" w14:textId="77777777" w:rsidR="00D7443F" w:rsidRPr="00933E17" w:rsidRDefault="00D7443F" w:rsidP="00933E17">
            <w:pPr>
              <w:pStyle w:val="Bodyjustified"/>
            </w:pPr>
            <w:r w:rsidRPr="00933E17">
              <w:t>1.14</w:t>
            </w:r>
          </w:p>
        </w:tc>
        <w:tc>
          <w:tcPr>
            <w:tcW w:w="1701" w:type="dxa"/>
            <w:tcBorders>
              <w:top w:val="single" w:sz="4" w:space="0" w:color="000000"/>
              <w:left w:val="single" w:sz="4" w:space="0" w:color="000000"/>
              <w:bottom w:val="single" w:sz="4" w:space="0" w:color="000000"/>
              <w:right w:val="single" w:sz="4" w:space="0" w:color="000000"/>
            </w:tcBorders>
          </w:tcPr>
          <w:p w14:paraId="5A7D811F" w14:textId="77777777" w:rsidR="00D7443F" w:rsidRPr="00933E17" w:rsidRDefault="00D7443F" w:rsidP="00933E17">
            <w:pPr>
              <w:pStyle w:val="Bodyjustified"/>
            </w:pPr>
          </w:p>
        </w:tc>
      </w:tr>
      <w:tr w:rsidR="00D7443F" w:rsidRPr="00D7443F" w14:paraId="28FA8BC4"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FD6030A" w14:textId="77777777" w:rsidR="00D7443F" w:rsidRPr="00933E17" w:rsidRDefault="00D7443F" w:rsidP="00933E17">
            <w:pPr>
              <w:pStyle w:val="Bodyjustified"/>
            </w:pPr>
            <w:r w:rsidRPr="00933E17">
              <w:t>p</w:t>
            </w:r>
          </w:p>
        </w:tc>
        <w:tc>
          <w:tcPr>
            <w:tcW w:w="1134" w:type="dxa"/>
            <w:tcBorders>
              <w:top w:val="single" w:sz="4" w:space="0" w:color="000000"/>
              <w:left w:val="single" w:sz="4" w:space="0" w:color="000000"/>
              <w:bottom w:val="single" w:sz="4" w:space="0" w:color="000000"/>
              <w:right w:val="single" w:sz="4" w:space="0" w:color="000000"/>
            </w:tcBorders>
          </w:tcPr>
          <w:p w14:paraId="503FA42C" w14:textId="77777777" w:rsidR="00D7443F" w:rsidRPr="00933E17" w:rsidRDefault="00D7443F" w:rsidP="00933E17">
            <w:pPr>
              <w:pStyle w:val="Bodyjustified"/>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348A0A78" w14:textId="77777777" w:rsidR="00D7443F" w:rsidRPr="00933E17" w:rsidRDefault="00D7443F" w:rsidP="00933E17">
            <w:pPr>
              <w:pStyle w:val="Bodyjustified"/>
            </w:pPr>
            <w:r w:rsidRPr="00933E17">
              <w:t>0.05</w:t>
            </w:r>
          </w:p>
        </w:tc>
        <w:tc>
          <w:tcPr>
            <w:tcW w:w="1701" w:type="dxa"/>
            <w:tcBorders>
              <w:top w:val="single" w:sz="4" w:space="0" w:color="000000"/>
              <w:left w:val="single" w:sz="4" w:space="0" w:color="000000"/>
              <w:bottom w:val="single" w:sz="4" w:space="0" w:color="000000"/>
              <w:right w:val="single" w:sz="4" w:space="0" w:color="000000"/>
            </w:tcBorders>
          </w:tcPr>
          <w:p w14:paraId="2EC0794F" w14:textId="77777777" w:rsidR="00D7443F" w:rsidRPr="00933E17" w:rsidRDefault="00D7443F" w:rsidP="00933E17">
            <w:pPr>
              <w:pStyle w:val="Bodyjustified"/>
            </w:pPr>
            <w:r w:rsidRPr="00933E17">
              <w:t>Insert recess</w:t>
            </w:r>
          </w:p>
        </w:tc>
      </w:tr>
      <w:tr w:rsidR="00D7443F" w:rsidRPr="00D7443F" w14:paraId="235AA606"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ED09D4B" w14:textId="77777777" w:rsidR="00D7443F" w:rsidRPr="00933E17" w:rsidRDefault="00D7443F" w:rsidP="00933E17">
            <w:pPr>
              <w:pStyle w:val="Bodyjustified"/>
            </w:pPr>
            <w:r w:rsidRPr="00933E17">
              <w:t>u</w:t>
            </w:r>
          </w:p>
        </w:tc>
        <w:tc>
          <w:tcPr>
            <w:tcW w:w="1134" w:type="dxa"/>
            <w:tcBorders>
              <w:top w:val="single" w:sz="4" w:space="0" w:color="000000"/>
              <w:left w:val="single" w:sz="4" w:space="0" w:color="000000"/>
              <w:bottom w:val="single" w:sz="4" w:space="0" w:color="000000"/>
              <w:right w:val="single" w:sz="4" w:space="0" w:color="000000"/>
            </w:tcBorders>
          </w:tcPr>
          <w:p w14:paraId="142F1DD7" w14:textId="77777777" w:rsidR="00D7443F" w:rsidRPr="00933E17" w:rsidRDefault="00D7443F" w:rsidP="00933E17">
            <w:pPr>
              <w:pStyle w:val="Bodyjustified"/>
            </w:pPr>
            <w:r w:rsidRPr="00933E17">
              <w:t>2.54</w:t>
            </w:r>
          </w:p>
        </w:tc>
        <w:tc>
          <w:tcPr>
            <w:tcW w:w="1134" w:type="dxa"/>
            <w:tcBorders>
              <w:top w:val="single" w:sz="4" w:space="0" w:color="000000"/>
              <w:left w:val="single" w:sz="4" w:space="0" w:color="000000"/>
              <w:bottom w:val="single" w:sz="4" w:space="0" w:color="000000"/>
              <w:right w:val="single" w:sz="4" w:space="0" w:color="000000"/>
            </w:tcBorders>
          </w:tcPr>
          <w:p w14:paraId="6E98818B" w14:textId="77777777" w:rsidR="00D7443F" w:rsidRPr="00933E17" w:rsidRDefault="00D7443F" w:rsidP="00933E17">
            <w:pPr>
              <w:pStyle w:val="Bodyjustified"/>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6BAE936D" w14:textId="77777777" w:rsidR="00D7443F" w:rsidRPr="00933E17" w:rsidRDefault="00D7443F" w:rsidP="00933E17">
            <w:pPr>
              <w:pStyle w:val="Bodyjustified"/>
            </w:pPr>
          </w:p>
        </w:tc>
      </w:tr>
      <w:tr w:rsidR="00D7443F" w:rsidRPr="00D7443F" w14:paraId="288D8E79"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79FFD88" w14:textId="533E317B" w:rsidR="00D7443F" w:rsidRPr="00933E17" w:rsidRDefault="00933E17" w:rsidP="00933E17">
            <w:pPr>
              <w:pStyle w:val="Bodyjustified"/>
            </w:pPr>
            <w:r w:rsidRPr="00933E17">
              <w:sym w:font="Symbol" w:char="F0C6"/>
            </w:r>
            <w:r w:rsidR="00D7443F" w:rsidRPr="00933E17">
              <w:t>t</w:t>
            </w:r>
          </w:p>
        </w:tc>
        <w:tc>
          <w:tcPr>
            <w:tcW w:w="1134" w:type="dxa"/>
            <w:tcBorders>
              <w:top w:val="single" w:sz="4" w:space="0" w:color="000000"/>
              <w:left w:val="single" w:sz="4" w:space="0" w:color="000000"/>
              <w:bottom w:val="single" w:sz="4" w:space="0" w:color="000000"/>
              <w:right w:val="single" w:sz="4" w:space="0" w:color="000000"/>
            </w:tcBorders>
          </w:tcPr>
          <w:p w14:paraId="7FCE43F0" w14:textId="77777777" w:rsidR="00D7443F" w:rsidRPr="00933E17" w:rsidRDefault="00D7443F" w:rsidP="00933E17">
            <w:pPr>
              <w:pStyle w:val="Bodyjustified"/>
            </w:pPr>
            <w:r w:rsidRPr="00933E17">
              <w:t>0.94</w:t>
            </w:r>
          </w:p>
        </w:tc>
        <w:tc>
          <w:tcPr>
            <w:tcW w:w="1134" w:type="dxa"/>
            <w:tcBorders>
              <w:top w:val="single" w:sz="4" w:space="0" w:color="000000"/>
              <w:left w:val="single" w:sz="4" w:space="0" w:color="000000"/>
              <w:bottom w:val="single" w:sz="4" w:space="0" w:color="000000"/>
              <w:right w:val="single" w:sz="4" w:space="0" w:color="000000"/>
            </w:tcBorders>
          </w:tcPr>
          <w:p w14:paraId="27113FDB" w14:textId="77777777" w:rsidR="00D7443F" w:rsidRPr="00933E17" w:rsidRDefault="00D7443F" w:rsidP="00933E17">
            <w:pPr>
              <w:pStyle w:val="Bodyjustified"/>
            </w:pPr>
            <w:r w:rsidRPr="00933E17">
              <w:t>0.99</w:t>
            </w:r>
          </w:p>
        </w:tc>
        <w:tc>
          <w:tcPr>
            <w:tcW w:w="1701" w:type="dxa"/>
            <w:tcBorders>
              <w:top w:val="single" w:sz="4" w:space="0" w:color="000000"/>
              <w:left w:val="single" w:sz="4" w:space="0" w:color="000000"/>
              <w:bottom w:val="single" w:sz="4" w:space="0" w:color="000000"/>
              <w:right w:val="single" w:sz="4" w:space="0" w:color="000000"/>
            </w:tcBorders>
          </w:tcPr>
          <w:p w14:paraId="5BCB7D2A" w14:textId="77777777" w:rsidR="00D7443F" w:rsidRPr="00933E17" w:rsidRDefault="00D7443F" w:rsidP="00933E17">
            <w:pPr>
              <w:pStyle w:val="Bodyjustified"/>
            </w:pPr>
          </w:p>
        </w:tc>
      </w:tr>
      <w:tr w:rsidR="00D7443F" w:rsidRPr="00D7443F" w14:paraId="34C02CA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99F861B" w14:textId="77777777" w:rsidR="00D7443F" w:rsidRPr="00933E17" w:rsidRDefault="00D7443F" w:rsidP="00933E17">
            <w:pPr>
              <w:pStyle w:val="Bodyjustified"/>
            </w:pPr>
            <w:r w:rsidRPr="00933E17">
              <w:t>v</w:t>
            </w:r>
          </w:p>
        </w:tc>
        <w:tc>
          <w:tcPr>
            <w:tcW w:w="1134" w:type="dxa"/>
            <w:tcBorders>
              <w:top w:val="single" w:sz="4" w:space="0" w:color="000000"/>
              <w:left w:val="single" w:sz="4" w:space="0" w:color="000000"/>
              <w:bottom w:val="single" w:sz="4" w:space="0" w:color="000000"/>
              <w:right w:val="single" w:sz="4" w:space="0" w:color="000000"/>
            </w:tcBorders>
          </w:tcPr>
          <w:p w14:paraId="57E8A4F4" w14:textId="77777777" w:rsidR="00D7443F" w:rsidRPr="00933E17" w:rsidRDefault="00D7443F" w:rsidP="00933E17">
            <w:pPr>
              <w:pStyle w:val="Bodyjustified"/>
            </w:pPr>
            <w:r w:rsidRPr="00933E17">
              <w:t>1.91</w:t>
            </w:r>
          </w:p>
        </w:tc>
        <w:tc>
          <w:tcPr>
            <w:tcW w:w="1134" w:type="dxa"/>
            <w:tcBorders>
              <w:top w:val="single" w:sz="4" w:space="0" w:color="000000"/>
              <w:left w:val="single" w:sz="4" w:space="0" w:color="000000"/>
              <w:bottom w:val="single" w:sz="4" w:space="0" w:color="000000"/>
              <w:right w:val="single" w:sz="4" w:space="0" w:color="000000"/>
            </w:tcBorders>
          </w:tcPr>
          <w:p w14:paraId="130D1B1B" w14:textId="77777777" w:rsidR="00D7443F" w:rsidRPr="00933E17" w:rsidRDefault="00D7443F" w:rsidP="00933E17">
            <w:pPr>
              <w:pStyle w:val="Bodyjustified"/>
            </w:pPr>
            <w:r w:rsidRPr="00933E17">
              <w:t>2.41</w:t>
            </w:r>
          </w:p>
        </w:tc>
        <w:tc>
          <w:tcPr>
            <w:tcW w:w="1701" w:type="dxa"/>
            <w:tcBorders>
              <w:top w:val="single" w:sz="4" w:space="0" w:color="000000"/>
              <w:left w:val="single" w:sz="4" w:space="0" w:color="000000"/>
              <w:bottom w:val="single" w:sz="4" w:space="0" w:color="000000"/>
              <w:right w:val="single" w:sz="4" w:space="0" w:color="000000"/>
            </w:tcBorders>
          </w:tcPr>
          <w:p w14:paraId="78D594F3" w14:textId="77777777" w:rsidR="00D7443F" w:rsidRPr="00933E17" w:rsidRDefault="00D7443F" w:rsidP="00933E17">
            <w:pPr>
              <w:pStyle w:val="Bodyjustified"/>
            </w:pPr>
          </w:p>
        </w:tc>
      </w:tr>
      <w:tr w:rsidR="00D7443F" w:rsidRPr="00D7443F" w14:paraId="650DE27D"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B7EF989" w14:textId="6537ADE8" w:rsidR="00D7443F" w:rsidRPr="00933E17" w:rsidRDefault="00933E17" w:rsidP="00933E17">
            <w:pPr>
              <w:pStyle w:val="Bodyjustified"/>
            </w:pPr>
            <w:r>
              <w:sym w:font="Symbol" w:char="F061"/>
            </w:r>
          </w:p>
        </w:tc>
        <w:tc>
          <w:tcPr>
            <w:tcW w:w="1134" w:type="dxa"/>
            <w:tcBorders>
              <w:top w:val="single" w:sz="4" w:space="0" w:color="000000"/>
              <w:left w:val="single" w:sz="4" w:space="0" w:color="000000"/>
              <w:bottom w:val="single" w:sz="4" w:space="0" w:color="000000"/>
              <w:right w:val="single" w:sz="4" w:space="0" w:color="000000"/>
            </w:tcBorders>
          </w:tcPr>
          <w:p w14:paraId="6137CCF1" w14:textId="77777777" w:rsidR="00D7443F" w:rsidRPr="00933E17" w:rsidRDefault="00D7443F" w:rsidP="00933E17">
            <w:pPr>
              <w:pStyle w:val="Bodyjustified"/>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34BE2107" w14:textId="77777777" w:rsidR="00D7443F" w:rsidRPr="00933E17" w:rsidRDefault="00D7443F" w:rsidP="00933E17">
            <w:pPr>
              <w:pStyle w:val="Bodyjustified"/>
            </w:pPr>
            <w:r w:rsidRPr="00933E17">
              <w:t>0.25</w:t>
            </w:r>
          </w:p>
        </w:tc>
        <w:tc>
          <w:tcPr>
            <w:tcW w:w="1701" w:type="dxa"/>
            <w:tcBorders>
              <w:top w:val="single" w:sz="4" w:space="0" w:color="000000"/>
              <w:left w:val="single" w:sz="4" w:space="0" w:color="000000"/>
              <w:bottom w:val="single" w:sz="4" w:space="0" w:color="000000"/>
              <w:right w:val="single" w:sz="4" w:space="0" w:color="000000"/>
            </w:tcBorders>
          </w:tcPr>
          <w:p w14:paraId="7D05DD76" w14:textId="13FD1800" w:rsidR="00D7443F" w:rsidRPr="00933E17" w:rsidRDefault="00D7443F" w:rsidP="00933E17">
            <w:pPr>
              <w:pStyle w:val="Bodyjustified"/>
            </w:pPr>
            <w:r w:rsidRPr="00933E17">
              <w:t>45</w:t>
            </w:r>
            <w:r w:rsidR="00933E17" w:rsidRPr="00933E17">
              <w:t>°</w:t>
            </w:r>
            <w:r w:rsidR="00861696" w:rsidRPr="00933E17">
              <w:t xml:space="preserve"> </w:t>
            </w:r>
            <w:r w:rsidRPr="00933E17">
              <w:t>Chamfer</w:t>
            </w:r>
          </w:p>
        </w:tc>
      </w:tr>
      <w:tr w:rsidR="00D7443F" w:rsidRPr="00D7443F" w14:paraId="6F4967FB"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0B6C188" w14:textId="36B9E9F9" w:rsidR="00D7443F" w:rsidRPr="00933E17" w:rsidRDefault="00933E17" w:rsidP="00933E17">
            <w:pPr>
              <w:pStyle w:val="Bodyjustified"/>
            </w:pPr>
            <w:r>
              <w:sym w:font="Symbol" w:char="F062"/>
            </w:r>
          </w:p>
        </w:tc>
        <w:tc>
          <w:tcPr>
            <w:tcW w:w="1134" w:type="dxa"/>
            <w:tcBorders>
              <w:top w:val="single" w:sz="4" w:space="0" w:color="000000"/>
              <w:left w:val="single" w:sz="4" w:space="0" w:color="000000"/>
              <w:bottom w:val="single" w:sz="4" w:space="0" w:color="000000"/>
              <w:right w:val="single" w:sz="4" w:space="0" w:color="000000"/>
            </w:tcBorders>
          </w:tcPr>
          <w:p w14:paraId="5E2B5C5D" w14:textId="77777777" w:rsidR="00D7443F" w:rsidRPr="00933E17" w:rsidRDefault="00D7443F" w:rsidP="00933E17">
            <w:pPr>
              <w:pStyle w:val="Bodyjustified"/>
            </w:pPr>
            <w:r w:rsidRPr="00933E17">
              <w:t>0.99</w:t>
            </w:r>
          </w:p>
        </w:tc>
        <w:tc>
          <w:tcPr>
            <w:tcW w:w="1134" w:type="dxa"/>
            <w:tcBorders>
              <w:top w:val="single" w:sz="4" w:space="0" w:color="000000"/>
              <w:left w:val="single" w:sz="4" w:space="0" w:color="000000"/>
              <w:bottom w:val="single" w:sz="4" w:space="0" w:color="000000"/>
              <w:right w:val="single" w:sz="4" w:space="0" w:color="000000"/>
            </w:tcBorders>
          </w:tcPr>
          <w:p w14:paraId="40835372" w14:textId="77777777" w:rsidR="00D7443F" w:rsidRPr="00933E17" w:rsidRDefault="00D7443F" w:rsidP="00933E17">
            <w:pPr>
              <w:pStyle w:val="Bodyjustified"/>
            </w:pPr>
            <w:r w:rsidRPr="00933E17">
              <w:t>1.19</w:t>
            </w:r>
          </w:p>
        </w:tc>
        <w:tc>
          <w:tcPr>
            <w:tcW w:w="1701" w:type="dxa"/>
            <w:tcBorders>
              <w:top w:val="single" w:sz="4" w:space="0" w:color="000000"/>
              <w:left w:val="single" w:sz="4" w:space="0" w:color="000000"/>
              <w:bottom w:val="single" w:sz="4" w:space="0" w:color="000000"/>
              <w:right w:val="single" w:sz="4" w:space="0" w:color="000000"/>
            </w:tcBorders>
          </w:tcPr>
          <w:p w14:paraId="09251954" w14:textId="6F8E6315" w:rsidR="00D7443F" w:rsidRPr="00933E17" w:rsidRDefault="00D7443F" w:rsidP="00933E17">
            <w:pPr>
              <w:pStyle w:val="Bodyjustified"/>
            </w:pPr>
            <w:r w:rsidRPr="00933E17">
              <w:t>45</w:t>
            </w:r>
            <w:r w:rsidR="00933E17" w:rsidRPr="00933E17">
              <w:t>°</w:t>
            </w:r>
            <w:r w:rsidR="00861696" w:rsidRPr="00933E17">
              <w:t xml:space="preserve"> </w:t>
            </w:r>
            <w:r w:rsidRPr="00933E17">
              <w:t>Chamfer</w:t>
            </w:r>
          </w:p>
        </w:tc>
      </w:tr>
    </w:tbl>
    <w:p w14:paraId="6E26F86C" w14:textId="77777777" w:rsidR="00D7443F" w:rsidRDefault="00D7443F" w:rsidP="00D7443F">
      <w:pPr>
        <w:pStyle w:val="NOTES"/>
      </w:pPr>
      <w:r>
        <w:t>NOTES:</w:t>
      </w:r>
    </w:p>
    <w:p w14:paraId="68154B2E" w14:textId="77777777" w:rsidR="00A93E05" w:rsidRDefault="00D7443F" w:rsidP="00D7443F">
      <w:pPr>
        <w:pStyle w:val="numericallist"/>
      </w:pPr>
      <w:r>
        <w:t>No fillet permitted. Radial undercut 0.2mm maximum deep x 0.89mm maximum long permitted.</w:t>
      </w:r>
    </w:p>
    <w:p w14:paraId="13F21EF9" w14:textId="77777777" w:rsidR="00A93E05" w:rsidRDefault="00A93E05">
      <w:pPr>
        <w:spacing w:after="0" w:line="240" w:lineRule="auto"/>
        <w:ind w:left="0" w:right="0"/>
        <w:jc w:val="left"/>
      </w:pPr>
      <w:r>
        <w:br w:type="page"/>
      </w:r>
    </w:p>
    <w:p w14:paraId="4A9AE237" w14:textId="77777777" w:rsidR="00D7443F" w:rsidRDefault="00A93E05" w:rsidP="00A93E05">
      <w:r>
        <w:rPr>
          <w:noProof/>
          <w:lang w:eastAsia="en-GB"/>
        </w:rPr>
        <w:lastRenderedPageBreak/>
        <w:drawing>
          <wp:inline distT="0" distB="0" distL="0" distR="0" wp14:anchorId="1FBF1614" wp14:editId="25F2FCEF">
            <wp:extent cx="4870800" cy="4359600"/>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870800" cy="43596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gridCol w:w="1701"/>
      </w:tblGrid>
      <w:tr w:rsidR="00A93E05" w:rsidRPr="00933E17" w14:paraId="40DF1FE8" w14:textId="77777777" w:rsidTr="004F0DC8">
        <w:trPr>
          <w:trHeight w:val="340"/>
        </w:trPr>
        <w:tc>
          <w:tcPr>
            <w:tcW w:w="1276" w:type="dxa"/>
            <w:vMerge w:val="restart"/>
            <w:tcBorders>
              <w:top w:val="single" w:sz="4" w:space="0" w:color="000000"/>
              <w:left w:val="single" w:sz="4" w:space="0" w:color="000000"/>
              <w:right w:val="single" w:sz="4" w:space="0" w:color="000000"/>
            </w:tcBorders>
            <w:shd w:val="clear" w:color="auto" w:fill="auto"/>
          </w:tcPr>
          <w:p w14:paraId="32E534D1" w14:textId="77777777" w:rsidR="00A93E05" w:rsidRPr="00933E17" w:rsidRDefault="00A93E05" w:rsidP="00933E17">
            <w:pPr>
              <w:pStyle w:val="Bodyjustified"/>
            </w:pPr>
            <w:r w:rsidRPr="00933E17">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1E2811CA" w14:textId="77777777" w:rsidR="00A93E05" w:rsidRPr="00933E17" w:rsidRDefault="00A93E05" w:rsidP="00933E17">
            <w:pPr>
              <w:pStyle w:val="Bodyjustified"/>
            </w:pPr>
            <w:r w:rsidRPr="00933E17">
              <w:t>Dimensions mm</w:t>
            </w:r>
          </w:p>
        </w:tc>
        <w:tc>
          <w:tcPr>
            <w:tcW w:w="1701" w:type="dxa"/>
            <w:vMerge w:val="restart"/>
            <w:tcBorders>
              <w:top w:val="single" w:sz="4" w:space="0" w:color="000000"/>
              <w:left w:val="single" w:sz="4" w:space="0" w:color="000000"/>
              <w:right w:val="single" w:sz="4" w:space="0" w:color="000000"/>
            </w:tcBorders>
            <w:shd w:val="clear" w:color="auto" w:fill="auto"/>
          </w:tcPr>
          <w:p w14:paraId="4F95CCD0" w14:textId="77777777" w:rsidR="00A93E05" w:rsidRPr="00933E17" w:rsidRDefault="00A93E05" w:rsidP="00933E17">
            <w:pPr>
              <w:pStyle w:val="Bodyjustified"/>
            </w:pPr>
            <w:r w:rsidRPr="00933E17">
              <w:t>Notes</w:t>
            </w:r>
          </w:p>
        </w:tc>
      </w:tr>
      <w:tr w:rsidR="00A93E05" w:rsidRPr="00933E17" w14:paraId="6E5C9183" w14:textId="77777777" w:rsidTr="004F0DC8">
        <w:trPr>
          <w:trHeight w:val="340"/>
        </w:trPr>
        <w:tc>
          <w:tcPr>
            <w:tcW w:w="1276" w:type="dxa"/>
            <w:vMerge/>
            <w:tcBorders>
              <w:left w:val="single" w:sz="4" w:space="0" w:color="000000"/>
              <w:bottom w:val="single" w:sz="4" w:space="0" w:color="000000"/>
              <w:right w:val="single" w:sz="4" w:space="0" w:color="000000"/>
            </w:tcBorders>
            <w:shd w:val="clear" w:color="auto" w:fill="auto"/>
          </w:tcPr>
          <w:p w14:paraId="4AD7D7AE" w14:textId="77777777" w:rsidR="00A93E05" w:rsidRPr="00933E17" w:rsidRDefault="00A93E05" w:rsidP="00933E17">
            <w:pPr>
              <w:pStyle w:val="Bodyjustified"/>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57A043A" w14:textId="77777777" w:rsidR="00A93E05" w:rsidRPr="00933E17" w:rsidRDefault="00A93E05" w:rsidP="00933E17">
            <w:pPr>
              <w:pStyle w:val="Bodyjustified"/>
            </w:pPr>
            <w:r w:rsidRPr="00933E17">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50112FD" w14:textId="77777777" w:rsidR="00A93E05" w:rsidRPr="00933E17" w:rsidRDefault="00A93E05" w:rsidP="00933E17">
            <w:pPr>
              <w:pStyle w:val="Bodyjustified"/>
            </w:pPr>
            <w:r w:rsidRPr="00933E17">
              <w:t>Max</w:t>
            </w:r>
          </w:p>
        </w:tc>
        <w:tc>
          <w:tcPr>
            <w:tcW w:w="1701" w:type="dxa"/>
            <w:vMerge/>
            <w:tcBorders>
              <w:left w:val="single" w:sz="4" w:space="0" w:color="000000"/>
              <w:bottom w:val="single" w:sz="4" w:space="0" w:color="000000"/>
              <w:right w:val="single" w:sz="4" w:space="0" w:color="000000"/>
            </w:tcBorders>
            <w:shd w:val="clear" w:color="auto" w:fill="auto"/>
          </w:tcPr>
          <w:p w14:paraId="55425FA8" w14:textId="77777777" w:rsidR="00A93E05" w:rsidRPr="00933E17" w:rsidRDefault="00A93E05" w:rsidP="00933E17">
            <w:pPr>
              <w:pStyle w:val="Bodyjustified"/>
            </w:pPr>
          </w:p>
        </w:tc>
      </w:tr>
      <w:tr w:rsidR="00A93E05" w14:paraId="19E14EAD"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047347D" w14:textId="77777777" w:rsidR="00A93E05" w:rsidRPr="00933E17" w:rsidRDefault="00A93E05" w:rsidP="00933E17">
            <w:pPr>
              <w:pStyle w:val="Bodyjustified"/>
            </w:pPr>
            <w:r w:rsidRPr="00933E17">
              <w:t>a</w:t>
            </w:r>
          </w:p>
        </w:tc>
        <w:tc>
          <w:tcPr>
            <w:tcW w:w="1134" w:type="dxa"/>
            <w:tcBorders>
              <w:top w:val="single" w:sz="4" w:space="0" w:color="000000"/>
              <w:left w:val="single" w:sz="4" w:space="0" w:color="000000"/>
              <w:bottom w:val="single" w:sz="4" w:space="0" w:color="000000"/>
              <w:right w:val="single" w:sz="4" w:space="0" w:color="000000"/>
            </w:tcBorders>
          </w:tcPr>
          <w:p w14:paraId="76B5A0CF" w14:textId="77777777" w:rsidR="00A93E05" w:rsidRPr="00933E17" w:rsidRDefault="00A93E05" w:rsidP="00933E17">
            <w:pPr>
              <w:pStyle w:val="Bodyjustified"/>
            </w:pPr>
            <w:r w:rsidRPr="00933E17">
              <w:t>3.71</w:t>
            </w:r>
          </w:p>
        </w:tc>
        <w:tc>
          <w:tcPr>
            <w:tcW w:w="1134" w:type="dxa"/>
            <w:tcBorders>
              <w:top w:val="single" w:sz="4" w:space="0" w:color="000000"/>
              <w:left w:val="single" w:sz="4" w:space="0" w:color="000000"/>
              <w:bottom w:val="single" w:sz="4" w:space="0" w:color="000000"/>
              <w:right w:val="single" w:sz="4" w:space="0" w:color="000000"/>
            </w:tcBorders>
          </w:tcPr>
          <w:p w14:paraId="30E719B7" w14:textId="77777777" w:rsidR="00A93E05" w:rsidRPr="00933E17" w:rsidRDefault="00A93E05" w:rsidP="00933E17">
            <w:pPr>
              <w:pStyle w:val="Bodyjustified"/>
            </w:pPr>
            <w:r w:rsidRPr="00933E17">
              <w:t>4.32</w:t>
            </w:r>
          </w:p>
        </w:tc>
        <w:tc>
          <w:tcPr>
            <w:tcW w:w="1701" w:type="dxa"/>
            <w:tcBorders>
              <w:top w:val="single" w:sz="4" w:space="0" w:color="000000"/>
              <w:left w:val="single" w:sz="4" w:space="0" w:color="000000"/>
              <w:bottom w:val="single" w:sz="4" w:space="0" w:color="000000"/>
              <w:right w:val="single" w:sz="4" w:space="0" w:color="000000"/>
            </w:tcBorders>
          </w:tcPr>
          <w:p w14:paraId="2CD24657" w14:textId="77777777" w:rsidR="00A93E05" w:rsidRPr="00933E17" w:rsidRDefault="00A93E05" w:rsidP="00933E17">
            <w:pPr>
              <w:pStyle w:val="Bodyjustified"/>
            </w:pPr>
          </w:p>
        </w:tc>
      </w:tr>
      <w:tr w:rsidR="00A93E05" w14:paraId="21786802"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393F8DE" w14:textId="77777777" w:rsidR="00A93E05" w:rsidRPr="00933E17" w:rsidRDefault="00A93E05" w:rsidP="00933E17">
            <w:pPr>
              <w:pStyle w:val="Bodyjustified"/>
            </w:pPr>
            <w:r w:rsidRPr="00933E17">
              <w:t>b</w:t>
            </w:r>
          </w:p>
        </w:tc>
        <w:tc>
          <w:tcPr>
            <w:tcW w:w="1134" w:type="dxa"/>
            <w:tcBorders>
              <w:top w:val="single" w:sz="4" w:space="0" w:color="000000"/>
              <w:left w:val="single" w:sz="4" w:space="0" w:color="000000"/>
              <w:bottom w:val="single" w:sz="4" w:space="0" w:color="000000"/>
              <w:right w:val="single" w:sz="4" w:space="0" w:color="000000"/>
            </w:tcBorders>
          </w:tcPr>
          <w:p w14:paraId="0EBF5B6E" w14:textId="77777777" w:rsidR="00A93E05" w:rsidRPr="00933E17" w:rsidRDefault="00A93E05" w:rsidP="00933E17">
            <w:pPr>
              <w:pStyle w:val="Bodyjustified"/>
            </w:pPr>
            <w:r w:rsidRPr="00933E17">
              <w:t>2.59</w:t>
            </w:r>
          </w:p>
        </w:tc>
        <w:tc>
          <w:tcPr>
            <w:tcW w:w="1134" w:type="dxa"/>
            <w:tcBorders>
              <w:top w:val="single" w:sz="4" w:space="0" w:color="000000"/>
              <w:left w:val="single" w:sz="4" w:space="0" w:color="000000"/>
              <w:bottom w:val="single" w:sz="4" w:space="0" w:color="000000"/>
              <w:right w:val="single" w:sz="4" w:space="0" w:color="000000"/>
            </w:tcBorders>
          </w:tcPr>
          <w:p w14:paraId="5E234B53" w14:textId="77777777" w:rsidR="00A93E05" w:rsidRPr="00933E17" w:rsidRDefault="00A93E05" w:rsidP="00933E17">
            <w:pPr>
              <w:pStyle w:val="Bodyjustified"/>
            </w:pPr>
            <w:r w:rsidRPr="00933E17">
              <w:t>3.35</w:t>
            </w:r>
          </w:p>
        </w:tc>
        <w:tc>
          <w:tcPr>
            <w:tcW w:w="1701" w:type="dxa"/>
            <w:tcBorders>
              <w:top w:val="single" w:sz="4" w:space="0" w:color="000000"/>
              <w:left w:val="single" w:sz="4" w:space="0" w:color="000000"/>
              <w:bottom w:val="single" w:sz="4" w:space="0" w:color="000000"/>
              <w:right w:val="single" w:sz="4" w:space="0" w:color="000000"/>
            </w:tcBorders>
          </w:tcPr>
          <w:p w14:paraId="0B0D8A1E" w14:textId="77777777" w:rsidR="00A93E05" w:rsidRPr="00933E17" w:rsidRDefault="00A93E05" w:rsidP="00933E17">
            <w:pPr>
              <w:pStyle w:val="Bodyjustified"/>
            </w:pPr>
          </w:p>
        </w:tc>
      </w:tr>
      <w:tr w:rsidR="00A93E05" w14:paraId="09A10B5F"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233AD6AA" w14:textId="12827E08" w:rsidR="00A93E05" w:rsidRPr="00933E17" w:rsidRDefault="00933E17" w:rsidP="00933E17">
            <w:pPr>
              <w:pStyle w:val="Bodyjustified"/>
            </w:pPr>
            <w:r>
              <w:sym w:font="Symbol" w:char="F0C6"/>
            </w:r>
            <w:r w:rsidR="00A93E05" w:rsidRPr="00933E17">
              <w:t>D</w:t>
            </w:r>
          </w:p>
        </w:tc>
        <w:tc>
          <w:tcPr>
            <w:tcW w:w="1134" w:type="dxa"/>
            <w:tcBorders>
              <w:top w:val="single" w:sz="4" w:space="0" w:color="000000"/>
              <w:left w:val="single" w:sz="4" w:space="0" w:color="000000"/>
              <w:bottom w:val="single" w:sz="4" w:space="0" w:color="000000"/>
              <w:right w:val="single" w:sz="4" w:space="0" w:color="000000"/>
            </w:tcBorders>
          </w:tcPr>
          <w:p w14:paraId="234A0B9B" w14:textId="77777777" w:rsidR="00A93E05" w:rsidRPr="00933E17" w:rsidRDefault="00A93E05" w:rsidP="00933E17">
            <w:pPr>
              <w:pStyle w:val="Bodyjustified"/>
            </w:pPr>
            <w:r w:rsidRPr="00933E17">
              <w:t>6.48</w:t>
            </w:r>
          </w:p>
        </w:tc>
        <w:tc>
          <w:tcPr>
            <w:tcW w:w="1134" w:type="dxa"/>
            <w:tcBorders>
              <w:top w:val="single" w:sz="4" w:space="0" w:color="000000"/>
              <w:left w:val="single" w:sz="4" w:space="0" w:color="000000"/>
              <w:bottom w:val="single" w:sz="4" w:space="0" w:color="000000"/>
              <w:right w:val="single" w:sz="4" w:space="0" w:color="000000"/>
            </w:tcBorders>
          </w:tcPr>
          <w:p w14:paraId="6AABF699" w14:textId="77777777" w:rsidR="00A93E05" w:rsidRPr="00933E17" w:rsidRDefault="00A93E05" w:rsidP="00933E17">
            <w:pPr>
              <w:pStyle w:val="Bodyjustified"/>
            </w:pPr>
            <w:r w:rsidRPr="00933E17">
              <w:t>6.73</w:t>
            </w:r>
          </w:p>
        </w:tc>
        <w:tc>
          <w:tcPr>
            <w:tcW w:w="1701" w:type="dxa"/>
            <w:tcBorders>
              <w:top w:val="single" w:sz="4" w:space="0" w:color="000000"/>
              <w:left w:val="single" w:sz="4" w:space="0" w:color="000000"/>
              <w:bottom w:val="single" w:sz="4" w:space="0" w:color="000000"/>
              <w:right w:val="single" w:sz="4" w:space="0" w:color="000000"/>
            </w:tcBorders>
          </w:tcPr>
          <w:p w14:paraId="62203BBF" w14:textId="77777777" w:rsidR="00A93E05" w:rsidRPr="00933E17" w:rsidRDefault="00A93E05" w:rsidP="00933E17">
            <w:pPr>
              <w:pStyle w:val="Bodyjustified"/>
            </w:pPr>
          </w:p>
        </w:tc>
      </w:tr>
      <w:tr w:rsidR="00A93E05" w14:paraId="2A14961F"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23DEE18" w14:textId="1A2EDA89" w:rsidR="00A93E05" w:rsidRPr="00933E17" w:rsidRDefault="00933E17" w:rsidP="00933E17">
            <w:pPr>
              <w:pStyle w:val="Bodyjustified"/>
            </w:pPr>
            <w:r>
              <w:sym w:font="Symbol" w:char="F0C6"/>
            </w:r>
            <w:r w:rsidR="00A93E05" w:rsidRPr="00933E17">
              <w:t>g</w:t>
            </w:r>
          </w:p>
        </w:tc>
        <w:tc>
          <w:tcPr>
            <w:tcW w:w="1134" w:type="dxa"/>
            <w:tcBorders>
              <w:top w:val="single" w:sz="4" w:space="0" w:color="000000"/>
              <w:left w:val="single" w:sz="4" w:space="0" w:color="000000"/>
              <w:bottom w:val="single" w:sz="4" w:space="0" w:color="000000"/>
              <w:right w:val="single" w:sz="4" w:space="0" w:color="000000"/>
            </w:tcBorders>
          </w:tcPr>
          <w:p w14:paraId="1CE3B323" w14:textId="77777777" w:rsidR="00A93E05" w:rsidRPr="00933E17" w:rsidRDefault="00A93E05" w:rsidP="00933E17">
            <w:pPr>
              <w:pStyle w:val="Bodyjustified"/>
            </w:pPr>
            <w:r w:rsidRPr="00933E17">
              <w:t>4.34</w:t>
            </w:r>
          </w:p>
        </w:tc>
        <w:tc>
          <w:tcPr>
            <w:tcW w:w="1134" w:type="dxa"/>
            <w:tcBorders>
              <w:top w:val="single" w:sz="4" w:space="0" w:color="000000"/>
              <w:left w:val="single" w:sz="4" w:space="0" w:color="000000"/>
              <w:bottom w:val="single" w:sz="4" w:space="0" w:color="000000"/>
              <w:right w:val="single" w:sz="4" w:space="0" w:color="000000"/>
            </w:tcBorders>
          </w:tcPr>
          <w:p w14:paraId="665C03D5" w14:textId="77777777" w:rsidR="00A93E05" w:rsidRPr="00933E17" w:rsidRDefault="00A93E05" w:rsidP="00933E17">
            <w:pPr>
              <w:pStyle w:val="Bodyjustified"/>
            </w:pPr>
            <w:r w:rsidRPr="00933E17">
              <w:t>4.59</w:t>
            </w:r>
          </w:p>
        </w:tc>
        <w:tc>
          <w:tcPr>
            <w:tcW w:w="1701" w:type="dxa"/>
            <w:tcBorders>
              <w:top w:val="single" w:sz="4" w:space="0" w:color="000000"/>
              <w:left w:val="single" w:sz="4" w:space="0" w:color="000000"/>
              <w:bottom w:val="single" w:sz="4" w:space="0" w:color="000000"/>
              <w:right w:val="single" w:sz="4" w:space="0" w:color="000000"/>
            </w:tcBorders>
          </w:tcPr>
          <w:p w14:paraId="730BE31C" w14:textId="77777777" w:rsidR="00A93E05" w:rsidRPr="00933E17" w:rsidRDefault="00A93E05" w:rsidP="00933E17">
            <w:pPr>
              <w:pStyle w:val="Bodyjustified"/>
            </w:pPr>
          </w:p>
        </w:tc>
      </w:tr>
      <w:tr w:rsidR="00A93E05" w14:paraId="4F7617EC"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2CFDAC8" w14:textId="4242DD41" w:rsidR="00A93E05" w:rsidRPr="00933E17" w:rsidRDefault="00933E17" w:rsidP="00933E17">
            <w:pPr>
              <w:pStyle w:val="Bodyjustified"/>
            </w:pPr>
            <w:r>
              <w:sym w:font="Symbol" w:char="F0C6"/>
            </w:r>
            <w:r w:rsidR="00A93E05" w:rsidRPr="00933E17">
              <w:t>h</w:t>
            </w:r>
          </w:p>
        </w:tc>
        <w:tc>
          <w:tcPr>
            <w:tcW w:w="1134" w:type="dxa"/>
            <w:tcBorders>
              <w:top w:val="single" w:sz="4" w:space="0" w:color="000000"/>
              <w:left w:val="single" w:sz="4" w:space="0" w:color="000000"/>
              <w:bottom w:val="single" w:sz="4" w:space="0" w:color="000000"/>
              <w:right w:val="single" w:sz="4" w:space="0" w:color="000000"/>
            </w:tcBorders>
          </w:tcPr>
          <w:p w14:paraId="2B091B5A" w14:textId="77777777" w:rsidR="00A93E05" w:rsidRPr="00933E17" w:rsidRDefault="00A93E05" w:rsidP="00933E17">
            <w:pPr>
              <w:pStyle w:val="Bodyjustified"/>
            </w:pPr>
            <w:r w:rsidRPr="00933E17">
              <w:t>4.1</w:t>
            </w:r>
          </w:p>
        </w:tc>
        <w:tc>
          <w:tcPr>
            <w:tcW w:w="1134" w:type="dxa"/>
            <w:tcBorders>
              <w:top w:val="single" w:sz="4" w:space="0" w:color="000000"/>
              <w:left w:val="single" w:sz="4" w:space="0" w:color="000000"/>
              <w:bottom w:val="single" w:sz="4" w:space="0" w:color="000000"/>
              <w:right w:val="single" w:sz="4" w:space="0" w:color="000000"/>
            </w:tcBorders>
          </w:tcPr>
          <w:p w14:paraId="176B065E" w14:textId="77777777" w:rsidR="00A93E05" w:rsidRPr="00933E17" w:rsidRDefault="00A93E05" w:rsidP="00933E17">
            <w:pPr>
              <w:pStyle w:val="Bodyjustified"/>
            </w:pPr>
            <w:r w:rsidRPr="00933E17">
              <w:t>4.13</w:t>
            </w:r>
          </w:p>
        </w:tc>
        <w:tc>
          <w:tcPr>
            <w:tcW w:w="1701" w:type="dxa"/>
            <w:tcBorders>
              <w:top w:val="single" w:sz="4" w:space="0" w:color="000000"/>
              <w:left w:val="single" w:sz="4" w:space="0" w:color="000000"/>
              <w:bottom w:val="single" w:sz="4" w:space="0" w:color="000000"/>
              <w:right w:val="single" w:sz="4" w:space="0" w:color="000000"/>
            </w:tcBorders>
          </w:tcPr>
          <w:p w14:paraId="7FE0003D" w14:textId="77777777" w:rsidR="00A93E05" w:rsidRPr="00933E17" w:rsidRDefault="00A93E05" w:rsidP="00933E17">
            <w:pPr>
              <w:pStyle w:val="Bodyjustified"/>
            </w:pPr>
          </w:p>
        </w:tc>
      </w:tr>
      <w:tr w:rsidR="00A93E05" w14:paraId="1AAF2C3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080AB01" w14:textId="24B80274" w:rsidR="00A93E05" w:rsidRPr="00933E17" w:rsidRDefault="00933E17" w:rsidP="00933E17">
            <w:pPr>
              <w:pStyle w:val="Bodyjustified"/>
            </w:pPr>
            <w:r>
              <w:sym w:font="Symbol" w:char="F0C6"/>
            </w:r>
            <w:r w:rsidR="00A93E05" w:rsidRPr="00933E17">
              <w:t>j</w:t>
            </w:r>
          </w:p>
        </w:tc>
        <w:tc>
          <w:tcPr>
            <w:tcW w:w="1134" w:type="dxa"/>
            <w:tcBorders>
              <w:top w:val="single" w:sz="4" w:space="0" w:color="000000"/>
              <w:left w:val="single" w:sz="4" w:space="0" w:color="000000"/>
              <w:bottom w:val="single" w:sz="4" w:space="0" w:color="000000"/>
              <w:right w:val="single" w:sz="4" w:space="0" w:color="000000"/>
            </w:tcBorders>
          </w:tcPr>
          <w:p w14:paraId="632CF8EA" w14:textId="77777777" w:rsidR="00A93E05" w:rsidRPr="00933E17" w:rsidRDefault="00A93E05" w:rsidP="00933E17">
            <w:pPr>
              <w:pStyle w:val="Bodyjustified"/>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4F5601A6" w14:textId="77777777" w:rsidR="00A93E05" w:rsidRPr="00933E17" w:rsidRDefault="00A93E05" w:rsidP="00933E17">
            <w:pPr>
              <w:pStyle w:val="Bodyjustified"/>
            </w:pPr>
            <w:r w:rsidRPr="00933E17">
              <w:t>0.38</w:t>
            </w:r>
          </w:p>
        </w:tc>
        <w:tc>
          <w:tcPr>
            <w:tcW w:w="1701" w:type="dxa"/>
            <w:tcBorders>
              <w:top w:val="single" w:sz="4" w:space="0" w:color="000000"/>
              <w:left w:val="single" w:sz="4" w:space="0" w:color="000000"/>
              <w:bottom w:val="single" w:sz="4" w:space="0" w:color="000000"/>
              <w:right w:val="single" w:sz="4" w:space="0" w:color="000000"/>
            </w:tcBorders>
          </w:tcPr>
          <w:p w14:paraId="318A1E0A" w14:textId="77777777" w:rsidR="00A93E05" w:rsidRPr="00933E17" w:rsidRDefault="00A93E05" w:rsidP="00933E17">
            <w:pPr>
              <w:pStyle w:val="Bodyjustified"/>
            </w:pPr>
            <w:r w:rsidRPr="00933E17">
              <w:t>Flat</w:t>
            </w:r>
          </w:p>
        </w:tc>
      </w:tr>
      <w:tr w:rsidR="00A93E05" w14:paraId="72CB6911"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D4017DD" w14:textId="6130B5B6" w:rsidR="00A93E05" w:rsidRPr="00933E17" w:rsidRDefault="00933E17" w:rsidP="00933E17">
            <w:pPr>
              <w:pStyle w:val="Bodyjustified"/>
            </w:pPr>
            <w:r>
              <w:sym w:font="Symbol" w:char="F0C6"/>
            </w:r>
            <w:r w:rsidR="00A93E05" w:rsidRPr="00933E17">
              <w:t>k</w:t>
            </w:r>
          </w:p>
        </w:tc>
        <w:tc>
          <w:tcPr>
            <w:tcW w:w="1134" w:type="dxa"/>
            <w:tcBorders>
              <w:top w:val="single" w:sz="4" w:space="0" w:color="000000"/>
              <w:left w:val="single" w:sz="4" w:space="0" w:color="000000"/>
              <w:bottom w:val="single" w:sz="4" w:space="0" w:color="000000"/>
              <w:right w:val="single" w:sz="4" w:space="0" w:color="000000"/>
            </w:tcBorders>
          </w:tcPr>
          <w:p w14:paraId="2EE069FB" w14:textId="77777777" w:rsidR="00A93E05" w:rsidRPr="00933E17" w:rsidRDefault="00A93E05" w:rsidP="00933E17">
            <w:pPr>
              <w:pStyle w:val="Bodyjustified"/>
            </w:pPr>
            <w:r w:rsidRPr="00933E17">
              <w:t>1.27</w:t>
            </w:r>
          </w:p>
        </w:tc>
        <w:tc>
          <w:tcPr>
            <w:tcW w:w="1134" w:type="dxa"/>
            <w:tcBorders>
              <w:top w:val="single" w:sz="4" w:space="0" w:color="000000"/>
              <w:left w:val="single" w:sz="4" w:space="0" w:color="000000"/>
              <w:bottom w:val="single" w:sz="4" w:space="0" w:color="000000"/>
              <w:right w:val="single" w:sz="4" w:space="0" w:color="000000"/>
            </w:tcBorders>
          </w:tcPr>
          <w:p w14:paraId="724E7CDA" w14:textId="77777777" w:rsidR="00A93E05" w:rsidRPr="00933E17" w:rsidRDefault="00A93E05" w:rsidP="00933E17">
            <w:pPr>
              <w:pStyle w:val="Bodyjustified"/>
            </w:pPr>
            <w:r w:rsidRPr="00933E17">
              <w:t>1.29</w:t>
            </w:r>
          </w:p>
        </w:tc>
        <w:tc>
          <w:tcPr>
            <w:tcW w:w="1701" w:type="dxa"/>
            <w:tcBorders>
              <w:top w:val="single" w:sz="4" w:space="0" w:color="000000"/>
              <w:left w:val="single" w:sz="4" w:space="0" w:color="000000"/>
              <w:bottom w:val="single" w:sz="4" w:space="0" w:color="000000"/>
              <w:right w:val="single" w:sz="4" w:space="0" w:color="000000"/>
            </w:tcBorders>
          </w:tcPr>
          <w:p w14:paraId="481899A7" w14:textId="77777777" w:rsidR="00A93E05" w:rsidRPr="00933E17" w:rsidRDefault="00A93E05" w:rsidP="00933E17">
            <w:pPr>
              <w:pStyle w:val="Bodyjustified"/>
            </w:pPr>
          </w:p>
        </w:tc>
      </w:tr>
      <w:tr w:rsidR="00A93E05" w14:paraId="7DC7A019"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08AA35F" w14:textId="77777777" w:rsidR="00A93E05" w:rsidRPr="00933E17" w:rsidRDefault="00A93E05" w:rsidP="00933E17">
            <w:pPr>
              <w:pStyle w:val="Bodyjustified"/>
            </w:pPr>
            <w:r w:rsidRPr="00933E17">
              <w:t>n</w:t>
            </w:r>
          </w:p>
        </w:tc>
        <w:tc>
          <w:tcPr>
            <w:tcW w:w="1134" w:type="dxa"/>
            <w:tcBorders>
              <w:top w:val="single" w:sz="4" w:space="0" w:color="000000"/>
              <w:left w:val="single" w:sz="4" w:space="0" w:color="000000"/>
              <w:bottom w:val="single" w:sz="4" w:space="0" w:color="000000"/>
              <w:right w:val="single" w:sz="4" w:space="0" w:color="000000"/>
            </w:tcBorders>
          </w:tcPr>
          <w:p w14:paraId="61AA2018" w14:textId="77777777" w:rsidR="00A93E05" w:rsidRPr="00933E17" w:rsidRDefault="00A93E05" w:rsidP="00933E17">
            <w:pPr>
              <w:pStyle w:val="Bodyjustified"/>
            </w:pPr>
            <w:r w:rsidRPr="00933E17">
              <w:t>0.64</w:t>
            </w:r>
          </w:p>
        </w:tc>
        <w:tc>
          <w:tcPr>
            <w:tcW w:w="1134" w:type="dxa"/>
            <w:tcBorders>
              <w:top w:val="single" w:sz="4" w:space="0" w:color="000000"/>
              <w:left w:val="single" w:sz="4" w:space="0" w:color="000000"/>
              <w:bottom w:val="single" w:sz="4" w:space="0" w:color="000000"/>
              <w:right w:val="single" w:sz="4" w:space="0" w:color="000000"/>
            </w:tcBorders>
          </w:tcPr>
          <w:p w14:paraId="569E157B" w14:textId="77777777" w:rsidR="00A93E05" w:rsidRPr="00933E17" w:rsidRDefault="00A93E05" w:rsidP="00933E17">
            <w:pPr>
              <w:pStyle w:val="Bodyjustified"/>
            </w:pPr>
            <w:r w:rsidRPr="00933E17">
              <w:t>1.14</w:t>
            </w:r>
          </w:p>
        </w:tc>
        <w:tc>
          <w:tcPr>
            <w:tcW w:w="1701" w:type="dxa"/>
            <w:tcBorders>
              <w:top w:val="single" w:sz="4" w:space="0" w:color="000000"/>
              <w:left w:val="single" w:sz="4" w:space="0" w:color="000000"/>
              <w:bottom w:val="single" w:sz="4" w:space="0" w:color="000000"/>
              <w:right w:val="single" w:sz="4" w:space="0" w:color="000000"/>
            </w:tcBorders>
          </w:tcPr>
          <w:p w14:paraId="09AAF00C" w14:textId="77777777" w:rsidR="00A93E05" w:rsidRPr="00933E17" w:rsidRDefault="00A93E05" w:rsidP="00933E17">
            <w:pPr>
              <w:pStyle w:val="Bodyjustified"/>
            </w:pPr>
          </w:p>
        </w:tc>
      </w:tr>
      <w:tr w:rsidR="00A93E05" w14:paraId="58354D8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6E55D192" w14:textId="77777777" w:rsidR="00A93E05" w:rsidRPr="00933E17" w:rsidRDefault="00A93E05" w:rsidP="00933E17">
            <w:pPr>
              <w:pStyle w:val="Bodyjustified"/>
            </w:pPr>
            <w:r w:rsidRPr="00933E17">
              <w:t>p</w:t>
            </w:r>
          </w:p>
        </w:tc>
        <w:tc>
          <w:tcPr>
            <w:tcW w:w="1134" w:type="dxa"/>
            <w:tcBorders>
              <w:top w:val="single" w:sz="4" w:space="0" w:color="000000"/>
              <w:left w:val="single" w:sz="4" w:space="0" w:color="000000"/>
              <w:bottom w:val="single" w:sz="4" w:space="0" w:color="000000"/>
              <w:right w:val="single" w:sz="4" w:space="0" w:color="000000"/>
            </w:tcBorders>
          </w:tcPr>
          <w:p w14:paraId="6D55BCDB" w14:textId="77777777" w:rsidR="00A93E05" w:rsidRPr="00933E17" w:rsidRDefault="00A93E05" w:rsidP="00933E17">
            <w:pPr>
              <w:pStyle w:val="Bodyjustified"/>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0D3B1047" w14:textId="77777777" w:rsidR="00A93E05" w:rsidRPr="00933E17" w:rsidRDefault="00A93E05" w:rsidP="00933E17">
            <w:pPr>
              <w:pStyle w:val="Bodyjustified"/>
            </w:pPr>
            <w:r w:rsidRPr="00933E17">
              <w:t>0.05</w:t>
            </w:r>
          </w:p>
        </w:tc>
        <w:tc>
          <w:tcPr>
            <w:tcW w:w="1701" w:type="dxa"/>
            <w:tcBorders>
              <w:top w:val="single" w:sz="4" w:space="0" w:color="000000"/>
              <w:left w:val="single" w:sz="4" w:space="0" w:color="000000"/>
              <w:bottom w:val="single" w:sz="4" w:space="0" w:color="000000"/>
              <w:right w:val="single" w:sz="4" w:space="0" w:color="000000"/>
            </w:tcBorders>
          </w:tcPr>
          <w:p w14:paraId="2DEC2ADE" w14:textId="77777777" w:rsidR="00A93E05" w:rsidRPr="00933E17" w:rsidRDefault="00A93E05" w:rsidP="00933E17">
            <w:pPr>
              <w:pStyle w:val="Bodyjustified"/>
            </w:pPr>
            <w:r w:rsidRPr="00933E17">
              <w:t>Insert recess</w:t>
            </w:r>
          </w:p>
        </w:tc>
      </w:tr>
      <w:tr w:rsidR="00A93E05" w14:paraId="7E8AD544"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FEC2DCE" w14:textId="77777777" w:rsidR="00A93E05" w:rsidRPr="00933E17" w:rsidRDefault="00A93E05" w:rsidP="00933E17">
            <w:pPr>
              <w:pStyle w:val="Bodyjustified"/>
            </w:pPr>
            <w:r w:rsidRPr="00933E17">
              <w:t>r</w:t>
            </w:r>
          </w:p>
        </w:tc>
        <w:tc>
          <w:tcPr>
            <w:tcW w:w="1134" w:type="dxa"/>
            <w:tcBorders>
              <w:top w:val="single" w:sz="4" w:space="0" w:color="000000"/>
              <w:left w:val="single" w:sz="4" w:space="0" w:color="000000"/>
              <w:bottom w:val="single" w:sz="4" w:space="0" w:color="000000"/>
              <w:right w:val="single" w:sz="4" w:space="0" w:color="000000"/>
            </w:tcBorders>
          </w:tcPr>
          <w:p w14:paraId="72A5F1AE" w14:textId="77777777" w:rsidR="00A93E05" w:rsidRPr="00933E17" w:rsidRDefault="00A93E05" w:rsidP="00933E17">
            <w:pPr>
              <w:pStyle w:val="Bodyjustified"/>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633582BD" w14:textId="77777777" w:rsidR="00A93E05" w:rsidRPr="00933E17" w:rsidRDefault="00A93E05" w:rsidP="00933E17">
            <w:pPr>
              <w:pStyle w:val="Bodyjustified"/>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6E58778" w14:textId="77777777" w:rsidR="00A93E05" w:rsidRPr="00933E17" w:rsidRDefault="00A93E05" w:rsidP="00933E17">
            <w:pPr>
              <w:pStyle w:val="Bodyjustified"/>
            </w:pPr>
            <w:r w:rsidRPr="00933E17">
              <w:t>Contact recessed</w:t>
            </w:r>
          </w:p>
        </w:tc>
      </w:tr>
      <w:tr w:rsidR="00A93E05" w14:paraId="1AF89EE9"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2F248744" w14:textId="77777777" w:rsidR="00A93E05" w:rsidRPr="00933E17" w:rsidRDefault="00A93E05" w:rsidP="00933E17">
            <w:pPr>
              <w:pStyle w:val="Bodyjustified"/>
            </w:pPr>
            <w:r w:rsidRPr="00933E17">
              <w:t>R</w:t>
            </w:r>
          </w:p>
        </w:tc>
        <w:tc>
          <w:tcPr>
            <w:tcW w:w="1134" w:type="dxa"/>
            <w:tcBorders>
              <w:top w:val="single" w:sz="4" w:space="0" w:color="000000"/>
              <w:left w:val="single" w:sz="4" w:space="0" w:color="000000"/>
              <w:bottom w:val="single" w:sz="4" w:space="0" w:color="000000"/>
              <w:right w:val="single" w:sz="4" w:space="0" w:color="000000"/>
            </w:tcBorders>
          </w:tcPr>
          <w:p w14:paraId="27661565" w14:textId="77777777" w:rsidR="00A93E05" w:rsidRPr="00933E17" w:rsidRDefault="00A93E05" w:rsidP="00933E17">
            <w:pPr>
              <w:pStyle w:val="Bodyjustified"/>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124F876E" w14:textId="77777777" w:rsidR="00A93E05" w:rsidRPr="00933E17" w:rsidRDefault="00A93E05" w:rsidP="00933E17">
            <w:pPr>
              <w:pStyle w:val="Bodyjustified"/>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00B423C" w14:textId="77777777" w:rsidR="00A93E05" w:rsidRPr="00933E17" w:rsidRDefault="00A93E05" w:rsidP="00933E17">
            <w:pPr>
              <w:pStyle w:val="Bodyjustified"/>
            </w:pPr>
            <w:r w:rsidRPr="00933E17">
              <w:t>Radius</w:t>
            </w:r>
          </w:p>
        </w:tc>
      </w:tr>
      <w:tr w:rsidR="00A93E05" w14:paraId="7904CD3E"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EF52371" w14:textId="77777777" w:rsidR="00A93E05" w:rsidRPr="00933E17" w:rsidRDefault="00A93E05" w:rsidP="00933E17">
            <w:pPr>
              <w:pStyle w:val="Bodyjustified"/>
            </w:pPr>
            <w:r w:rsidRPr="00933E17">
              <w:t>s</w:t>
            </w:r>
          </w:p>
        </w:tc>
        <w:tc>
          <w:tcPr>
            <w:tcW w:w="1134" w:type="dxa"/>
            <w:tcBorders>
              <w:top w:val="single" w:sz="4" w:space="0" w:color="000000"/>
              <w:left w:val="single" w:sz="4" w:space="0" w:color="000000"/>
              <w:bottom w:val="single" w:sz="4" w:space="0" w:color="000000"/>
              <w:right w:val="single" w:sz="4" w:space="0" w:color="000000"/>
            </w:tcBorders>
          </w:tcPr>
          <w:p w14:paraId="2D5D74E0" w14:textId="77777777" w:rsidR="00A93E05" w:rsidRPr="00933E17" w:rsidRDefault="00A93E05" w:rsidP="00933E17">
            <w:pPr>
              <w:pStyle w:val="Bodyjustified"/>
            </w:pPr>
            <w:r w:rsidRPr="00933E17">
              <w:t>2.03</w:t>
            </w:r>
          </w:p>
        </w:tc>
        <w:tc>
          <w:tcPr>
            <w:tcW w:w="1134" w:type="dxa"/>
            <w:tcBorders>
              <w:top w:val="single" w:sz="4" w:space="0" w:color="000000"/>
              <w:left w:val="single" w:sz="4" w:space="0" w:color="000000"/>
              <w:bottom w:val="single" w:sz="4" w:space="0" w:color="000000"/>
              <w:right w:val="single" w:sz="4" w:space="0" w:color="000000"/>
            </w:tcBorders>
          </w:tcPr>
          <w:p w14:paraId="75599282" w14:textId="77777777" w:rsidR="00A93E05" w:rsidRPr="00933E17" w:rsidRDefault="00A93E05" w:rsidP="00933E17">
            <w:pPr>
              <w:pStyle w:val="Bodyjustified"/>
            </w:pPr>
            <w:r w:rsidRPr="00933E17">
              <w:t>2.29</w:t>
            </w:r>
          </w:p>
        </w:tc>
        <w:tc>
          <w:tcPr>
            <w:tcW w:w="1701" w:type="dxa"/>
            <w:tcBorders>
              <w:top w:val="single" w:sz="4" w:space="0" w:color="000000"/>
              <w:left w:val="single" w:sz="4" w:space="0" w:color="000000"/>
              <w:bottom w:val="single" w:sz="4" w:space="0" w:color="000000"/>
              <w:right w:val="single" w:sz="4" w:space="0" w:color="000000"/>
            </w:tcBorders>
          </w:tcPr>
          <w:p w14:paraId="08567CF7" w14:textId="77777777" w:rsidR="00A93E05" w:rsidRPr="00933E17" w:rsidRDefault="00A93E05" w:rsidP="00933E17">
            <w:pPr>
              <w:pStyle w:val="Bodyjustified"/>
            </w:pPr>
          </w:p>
        </w:tc>
      </w:tr>
      <w:tr w:rsidR="00A93E05" w14:paraId="6EAC9E8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842C899" w14:textId="6A0DC9FF" w:rsidR="00A93E05" w:rsidRPr="00933E17" w:rsidRDefault="00933E17" w:rsidP="00933E17">
            <w:pPr>
              <w:pStyle w:val="Bodyjustified"/>
            </w:pPr>
            <w:r>
              <w:sym w:font="Symbol" w:char="F0C6"/>
            </w:r>
            <w:r w:rsidR="00A93E05" w:rsidRPr="00933E17">
              <w:t>t</w:t>
            </w:r>
          </w:p>
        </w:tc>
        <w:tc>
          <w:tcPr>
            <w:tcW w:w="1134" w:type="dxa"/>
            <w:tcBorders>
              <w:top w:val="single" w:sz="4" w:space="0" w:color="000000"/>
              <w:left w:val="single" w:sz="4" w:space="0" w:color="000000"/>
              <w:bottom w:val="single" w:sz="4" w:space="0" w:color="000000"/>
              <w:right w:val="single" w:sz="4" w:space="0" w:color="000000"/>
            </w:tcBorders>
          </w:tcPr>
          <w:p w14:paraId="45165FD6" w14:textId="77777777" w:rsidR="00A93E05" w:rsidRPr="00933E17" w:rsidRDefault="00A93E05" w:rsidP="00933E17">
            <w:pPr>
              <w:pStyle w:val="Bodyjustified"/>
            </w:pPr>
            <w:r w:rsidRPr="00933E17">
              <w:t>0.9</w:t>
            </w:r>
          </w:p>
        </w:tc>
        <w:tc>
          <w:tcPr>
            <w:tcW w:w="1134" w:type="dxa"/>
            <w:tcBorders>
              <w:top w:val="single" w:sz="4" w:space="0" w:color="000000"/>
              <w:left w:val="single" w:sz="4" w:space="0" w:color="000000"/>
              <w:bottom w:val="single" w:sz="4" w:space="0" w:color="000000"/>
              <w:right w:val="single" w:sz="4" w:space="0" w:color="000000"/>
            </w:tcBorders>
          </w:tcPr>
          <w:p w14:paraId="06676ECF" w14:textId="77777777" w:rsidR="00A93E05" w:rsidRPr="00933E17" w:rsidRDefault="00A93E05" w:rsidP="00933E17">
            <w:pPr>
              <w:pStyle w:val="Bodyjustified"/>
            </w:pPr>
            <w:r w:rsidRPr="00933E17">
              <w:t>0.93</w:t>
            </w:r>
          </w:p>
        </w:tc>
        <w:tc>
          <w:tcPr>
            <w:tcW w:w="1701" w:type="dxa"/>
            <w:tcBorders>
              <w:top w:val="single" w:sz="4" w:space="0" w:color="000000"/>
              <w:left w:val="single" w:sz="4" w:space="0" w:color="000000"/>
              <w:bottom w:val="single" w:sz="4" w:space="0" w:color="000000"/>
              <w:right w:val="single" w:sz="4" w:space="0" w:color="000000"/>
            </w:tcBorders>
          </w:tcPr>
          <w:p w14:paraId="4912BB6A" w14:textId="77777777" w:rsidR="00A93E05" w:rsidRPr="00933E17" w:rsidRDefault="00A93E05" w:rsidP="00933E17">
            <w:pPr>
              <w:pStyle w:val="Bodyjustified"/>
            </w:pPr>
          </w:p>
        </w:tc>
      </w:tr>
      <w:tr w:rsidR="00A93E05" w14:paraId="45CDFB7E"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6F4ABD1E" w14:textId="77777777" w:rsidR="00A93E05" w:rsidRPr="00933E17" w:rsidRDefault="00A93E05" w:rsidP="00933E17">
            <w:pPr>
              <w:pStyle w:val="Bodyjustified"/>
            </w:pPr>
            <w:r w:rsidRPr="00933E17">
              <w:t>U</w:t>
            </w:r>
          </w:p>
        </w:tc>
        <w:tc>
          <w:tcPr>
            <w:tcW w:w="1134" w:type="dxa"/>
            <w:tcBorders>
              <w:top w:val="single" w:sz="4" w:space="0" w:color="000000"/>
              <w:left w:val="single" w:sz="4" w:space="0" w:color="000000"/>
              <w:bottom w:val="single" w:sz="4" w:space="0" w:color="000000"/>
              <w:right w:val="single" w:sz="4" w:space="0" w:color="000000"/>
            </w:tcBorders>
          </w:tcPr>
          <w:p w14:paraId="21460F87" w14:textId="77777777" w:rsidR="00A93E05" w:rsidRPr="00933E17" w:rsidRDefault="00A93E05" w:rsidP="00933E17">
            <w:pPr>
              <w:pStyle w:val="Bodyjustified"/>
            </w:pPr>
            <w:r w:rsidRPr="00933E17">
              <w:t>2.03</w:t>
            </w:r>
          </w:p>
        </w:tc>
        <w:tc>
          <w:tcPr>
            <w:tcW w:w="1134" w:type="dxa"/>
            <w:tcBorders>
              <w:top w:val="single" w:sz="4" w:space="0" w:color="000000"/>
              <w:left w:val="single" w:sz="4" w:space="0" w:color="000000"/>
              <w:bottom w:val="single" w:sz="4" w:space="0" w:color="000000"/>
              <w:right w:val="single" w:sz="4" w:space="0" w:color="000000"/>
            </w:tcBorders>
          </w:tcPr>
          <w:p w14:paraId="17CE699D" w14:textId="77777777" w:rsidR="00A93E05" w:rsidRPr="00933E17" w:rsidRDefault="00A93E05" w:rsidP="00933E17">
            <w:pPr>
              <w:pStyle w:val="Bodyjustified"/>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64B66F05" w14:textId="77777777" w:rsidR="00A93E05" w:rsidRPr="00933E17" w:rsidRDefault="00A93E05" w:rsidP="00933E17">
            <w:pPr>
              <w:pStyle w:val="Bodyjustified"/>
            </w:pPr>
          </w:p>
        </w:tc>
      </w:tr>
      <w:tr w:rsidR="00A93E05" w14:paraId="38132C03"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A35E11A" w14:textId="3C10C2CB" w:rsidR="00A93E05" w:rsidRPr="00933E17" w:rsidRDefault="00933E17" w:rsidP="00933E17">
            <w:pPr>
              <w:pStyle w:val="Bodyjustified"/>
            </w:pPr>
            <w:r>
              <w:sym w:font="Symbol" w:char="F061"/>
            </w:r>
          </w:p>
        </w:tc>
        <w:tc>
          <w:tcPr>
            <w:tcW w:w="1134" w:type="dxa"/>
            <w:tcBorders>
              <w:top w:val="single" w:sz="4" w:space="0" w:color="000000"/>
              <w:left w:val="single" w:sz="4" w:space="0" w:color="000000"/>
              <w:bottom w:val="single" w:sz="4" w:space="0" w:color="000000"/>
              <w:right w:val="single" w:sz="4" w:space="0" w:color="000000"/>
            </w:tcBorders>
          </w:tcPr>
          <w:p w14:paraId="50094B21" w14:textId="77777777" w:rsidR="00A93E05" w:rsidRPr="00933E17" w:rsidRDefault="00A93E05" w:rsidP="00933E17">
            <w:pPr>
              <w:pStyle w:val="Bodyjustified"/>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0F942308" w14:textId="77777777" w:rsidR="00A93E05" w:rsidRPr="00933E17" w:rsidRDefault="00A93E05" w:rsidP="00933E17">
            <w:pPr>
              <w:pStyle w:val="Bodyjustified"/>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4110AEEA" w14:textId="63EDFD06" w:rsidR="00A93E05" w:rsidRPr="00933E17" w:rsidRDefault="00A93E05" w:rsidP="00933E17">
            <w:pPr>
              <w:pStyle w:val="Bodyjustified"/>
            </w:pPr>
            <w:r w:rsidRPr="00933E17">
              <w:t>45</w:t>
            </w:r>
            <w:r w:rsidR="00933E17">
              <w:t xml:space="preserve"> </w:t>
            </w:r>
            <w:r w:rsidR="00933E17">
              <w:rPr>
                <w:rFonts w:cs="Arial"/>
              </w:rPr>
              <w:t>±</w:t>
            </w:r>
            <w:r w:rsidRPr="00933E17">
              <w:tab/>
              <w:t>3</w:t>
            </w:r>
            <w:r w:rsidR="00933E17">
              <w:rPr>
                <w:rFonts w:cs="Arial"/>
              </w:rPr>
              <w:t>°</w:t>
            </w:r>
            <w:r w:rsidR="00861696" w:rsidRPr="00933E17">
              <w:t xml:space="preserve"> </w:t>
            </w:r>
            <w:r w:rsidRPr="00933E17">
              <w:t>Chamfer</w:t>
            </w:r>
          </w:p>
        </w:tc>
      </w:tr>
    </w:tbl>
    <w:p w14:paraId="69FC2DF6" w14:textId="77777777" w:rsidR="009A3BB9" w:rsidRDefault="009A3BB9" w:rsidP="00E904FB">
      <w:pPr>
        <w:pStyle w:val="Heading2"/>
      </w:pPr>
      <w:bookmarkStart w:id="18" w:name="_Toc516050145"/>
      <w:r>
        <w:lastRenderedPageBreak/>
        <w:t>MATERIALS AND FINISHES</w:t>
      </w:r>
      <w:bookmarkEnd w:id="18"/>
    </w:p>
    <w:p w14:paraId="3279B2DD" w14:textId="61F74D46" w:rsidR="00BC0A9E" w:rsidRDefault="009A3BB9" w:rsidP="00BC0A9E">
      <w:pPr>
        <w:keepNext/>
      </w:pPr>
      <w:r>
        <w:t>Materials and finishes shall be as follows:</w:t>
      </w:r>
    </w:p>
    <w:p w14:paraId="01CF9D42" w14:textId="15FF18A7" w:rsidR="00BC0A9E" w:rsidRDefault="00BC0A9E" w:rsidP="00BC0A9E">
      <w:pPr>
        <w:pStyle w:val="alphabeticallist"/>
      </w:pPr>
      <w:r w:rsidRPr="00BB2229">
        <w:rPr>
          <w:highlight w:val="cyan"/>
        </w:rPr>
        <w:t>For Variants</w:t>
      </w:r>
      <w:r w:rsidRPr="0063756A">
        <w:t xml:space="preserve"> </w:t>
      </w:r>
      <w:r w:rsidRPr="0063756A">
        <w:rPr>
          <w:highlight w:val="yellow"/>
        </w:rPr>
        <w:t>0</w:t>
      </w:r>
      <w:r w:rsidR="0063756A" w:rsidRPr="0063756A">
        <w:rPr>
          <w:highlight w:val="yellow"/>
        </w:rPr>
        <w:t>3</w:t>
      </w:r>
      <w:r w:rsidRPr="0063756A">
        <w:t xml:space="preserve"> </w:t>
      </w:r>
      <w:r w:rsidRPr="00BB2229">
        <w:rPr>
          <w:highlight w:val="cyan"/>
        </w:rPr>
        <w:t>and</w:t>
      </w:r>
      <w:r w:rsidRPr="0063756A">
        <w:t xml:space="preserve"> </w:t>
      </w:r>
      <w:r w:rsidRPr="0063756A">
        <w:rPr>
          <w:highlight w:val="yellow"/>
        </w:rPr>
        <w:t>0</w:t>
      </w:r>
      <w:r w:rsidR="0063756A" w:rsidRPr="0063756A">
        <w:rPr>
          <w:highlight w:val="yellow"/>
        </w:rPr>
        <w:t>4</w:t>
      </w:r>
      <w:r w:rsidRPr="0063756A">
        <w:t>:</w:t>
      </w:r>
    </w:p>
    <w:p w14:paraId="14D09FB5" w14:textId="5F10986F" w:rsidR="00BC0A9E" w:rsidRDefault="00BC0A9E" w:rsidP="00BC0A9E">
      <w:pPr>
        <w:pStyle w:val="Bullet2"/>
      </w:pPr>
      <w:r>
        <w:t>Shell: Amagnetic Stainless Steel, electro-passivated.</w:t>
      </w:r>
    </w:p>
    <w:p w14:paraId="228B951C" w14:textId="1AB4C2ED" w:rsidR="00BC0A9E" w:rsidRDefault="00BC0A9E" w:rsidP="00BC0A9E">
      <w:pPr>
        <w:pStyle w:val="Bullet2"/>
      </w:pPr>
      <w:r>
        <w:t>Coupling Nut: Amagnetic Stainless Steel, electro-passivated.</w:t>
      </w:r>
    </w:p>
    <w:p w14:paraId="5FE4200C" w14:textId="1083C256" w:rsidR="00BC0A9E" w:rsidRDefault="00BC0A9E" w:rsidP="00BC0A9E">
      <w:pPr>
        <w:pStyle w:val="Bullet2"/>
      </w:pPr>
      <w:r>
        <w:t xml:space="preserve">Centre Contact: Beryllium Copper, with nickel underplate (2μm minimum) and gold plating (1.3μm minimum). Measurements of plating thickness shall be performed inside the female centre contact at a maximum distance of 0.4mm from the end and on the male centre contact on pin diameter </w:t>
      </w:r>
      <w:r>
        <w:rPr>
          <w:rFonts w:cs="Arial"/>
        </w:rPr>
        <w:t>Ø</w:t>
      </w:r>
      <w:r>
        <w:t xml:space="preserve">t (see Para. </w:t>
      </w:r>
      <w:r>
        <w:fldChar w:fldCharType="begin"/>
      </w:r>
      <w:r>
        <w:instrText xml:space="preserve"> REF _Ref504042298 \r \h </w:instrText>
      </w:r>
      <w:r>
        <w:fldChar w:fldCharType="separate"/>
      </w:r>
      <w:r w:rsidR="00E97D5C">
        <w:t>1.6.5</w:t>
      </w:r>
      <w:r>
        <w:fldChar w:fldCharType="end"/>
      </w:r>
      <w:r>
        <w:t>).</w:t>
      </w:r>
    </w:p>
    <w:p w14:paraId="4DAE5422" w14:textId="77777777" w:rsidR="00BC0A9E" w:rsidRDefault="00BC0A9E" w:rsidP="00BC0A9E">
      <w:pPr>
        <w:pStyle w:val="Bullet2"/>
      </w:pPr>
      <w:r>
        <w:t>Inserts: PTFE</w:t>
      </w:r>
    </w:p>
    <w:p w14:paraId="33DE8C25" w14:textId="77777777" w:rsidR="00BC0A9E" w:rsidRDefault="00BC0A9E" w:rsidP="00BC0A9E">
      <w:pPr>
        <w:pStyle w:val="Bullet2"/>
      </w:pPr>
      <w:r>
        <w:t>Gaskets: Silicone rubber.</w:t>
      </w:r>
    </w:p>
    <w:p w14:paraId="7BB34194" w14:textId="12F4AC29" w:rsidR="00BC0A9E" w:rsidRPr="0063756A" w:rsidRDefault="00BC0A9E" w:rsidP="00BC0A9E">
      <w:pPr>
        <w:pStyle w:val="alphabeticallist"/>
      </w:pPr>
      <w:r w:rsidRPr="00BB2229">
        <w:rPr>
          <w:highlight w:val="cyan"/>
        </w:rPr>
        <w:t>For Variant</w:t>
      </w:r>
      <w:r w:rsidRPr="0063756A">
        <w:t xml:space="preserve"> </w:t>
      </w:r>
      <w:r w:rsidRPr="0063756A">
        <w:rPr>
          <w:highlight w:val="yellow"/>
        </w:rPr>
        <w:t>0</w:t>
      </w:r>
      <w:r w:rsidR="0063756A" w:rsidRPr="0063756A">
        <w:rPr>
          <w:highlight w:val="yellow"/>
        </w:rPr>
        <w:t>5</w:t>
      </w:r>
      <w:r w:rsidRPr="0063756A">
        <w:t>:</w:t>
      </w:r>
    </w:p>
    <w:p w14:paraId="26E7B850" w14:textId="46B47C22" w:rsidR="00BC0A9E" w:rsidRPr="00BB2229" w:rsidRDefault="00BC0A9E" w:rsidP="00BC0A9E">
      <w:pPr>
        <w:pStyle w:val="Bullet2"/>
        <w:rPr>
          <w:highlight w:val="cyan"/>
        </w:rPr>
      </w:pPr>
      <w:r w:rsidRPr="00BB2229">
        <w:rPr>
          <w:highlight w:val="cyan"/>
        </w:rPr>
        <w:t xml:space="preserve">Shell, Coupling Nut, Centre Contact: Beryllium copper, with copper underplate (2.5µm minimum) and gold plating (2.5µm minimum). Measurements of plating thickness on the centre contact shall be performed on pin diameter </w:t>
      </w:r>
      <w:r w:rsidRPr="00BB2229">
        <w:rPr>
          <w:rFonts w:cs="Arial"/>
          <w:highlight w:val="cyan"/>
        </w:rPr>
        <w:t>Ø</w:t>
      </w:r>
      <w:r w:rsidRPr="00BB2229">
        <w:rPr>
          <w:highlight w:val="cyan"/>
        </w:rPr>
        <w:t xml:space="preserve">l (see Para. </w:t>
      </w:r>
      <w:r w:rsidRPr="00BB2229">
        <w:rPr>
          <w:highlight w:val="cyan"/>
        </w:rPr>
        <w:fldChar w:fldCharType="begin"/>
      </w:r>
      <w:r w:rsidRPr="00BB2229">
        <w:rPr>
          <w:highlight w:val="cyan"/>
        </w:rPr>
        <w:instrText xml:space="preserve"> REF _Ref504042005 \r \h  \* MERGEFORMAT </w:instrText>
      </w:r>
      <w:r w:rsidRPr="00BB2229">
        <w:rPr>
          <w:highlight w:val="cyan"/>
        </w:rPr>
      </w:r>
      <w:r w:rsidRPr="00BB2229">
        <w:rPr>
          <w:highlight w:val="cyan"/>
        </w:rPr>
        <w:fldChar w:fldCharType="separate"/>
      </w:r>
      <w:r w:rsidR="00E97D5C" w:rsidRPr="00BB2229">
        <w:rPr>
          <w:highlight w:val="cyan"/>
        </w:rPr>
        <w:t>1.6.4</w:t>
      </w:r>
      <w:r w:rsidRPr="00BB2229">
        <w:rPr>
          <w:highlight w:val="cyan"/>
        </w:rPr>
        <w:fldChar w:fldCharType="end"/>
      </w:r>
      <w:r w:rsidRPr="00BB2229">
        <w:rPr>
          <w:highlight w:val="cyan"/>
        </w:rPr>
        <w:t>).</w:t>
      </w:r>
    </w:p>
    <w:p w14:paraId="22969E1F" w14:textId="77777777" w:rsidR="00BC0A9E" w:rsidRPr="00BB2229" w:rsidRDefault="00BC0A9E" w:rsidP="00BC0A9E">
      <w:pPr>
        <w:pStyle w:val="Bullet2"/>
        <w:rPr>
          <w:highlight w:val="cyan"/>
        </w:rPr>
      </w:pPr>
      <w:r w:rsidRPr="00BB2229">
        <w:rPr>
          <w:highlight w:val="cyan"/>
        </w:rPr>
        <w:tab/>
      </w:r>
      <w:r w:rsidRPr="00BB2229">
        <w:rPr>
          <w:highlight w:val="cyan"/>
        </w:rPr>
        <w:tab/>
        <w:t>Inserts: PTFE</w:t>
      </w:r>
    </w:p>
    <w:p w14:paraId="073CC290" w14:textId="4218A666" w:rsidR="00BC0A9E" w:rsidRPr="0063756A" w:rsidRDefault="00BC0A9E" w:rsidP="00BC0A9E">
      <w:pPr>
        <w:pStyle w:val="Bullet2"/>
      </w:pPr>
      <w:r w:rsidRPr="00BB2229">
        <w:rPr>
          <w:highlight w:val="cyan"/>
        </w:rPr>
        <w:t>Gaskets: Silicone rubber.</w:t>
      </w:r>
    </w:p>
    <w:p w14:paraId="5561F0B1" w14:textId="1723064A" w:rsidR="00BC0A9E" w:rsidRPr="0063756A" w:rsidRDefault="00BC0A9E" w:rsidP="00BC0A9E">
      <w:pPr>
        <w:pStyle w:val="alphabeticallist"/>
      </w:pPr>
      <w:r w:rsidRPr="00BB2229">
        <w:rPr>
          <w:highlight w:val="cyan"/>
        </w:rPr>
        <w:t>For Variant</w:t>
      </w:r>
      <w:r w:rsidRPr="0063756A">
        <w:t xml:space="preserve"> </w:t>
      </w:r>
      <w:r w:rsidRPr="0063756A">
        <w:rPr>
          <w:highlight w:val="yellow"/>
        </w:rPr>
        <w:t>0</w:t>
      </w:r>
      <w:r w:rsidR="0063756A" w:rsidRPr="0063756A">
        <w:rPr>
          <w:highlight w:val="yellow"/>
        </w:rPr>
        <w:t>6</w:t>
      </w:r>
      <w:r w:rsidRPr="0063756A">
        <w:t>:</w:t>
      </w:r>
    </w:p>
    <w:p w14:paraId="295B97A2" w14:textId="150AFF78" w:rsidR="00BC0A9E" w:rsidRPr="00BB2229" w:rsidRDefault="00BC0A9E" w:rsidP="00BC0A9E">
      <w:pPr>
        <w:pStyle w:val="Bullet2"/>
        <w:rPr>
          <w:highlight w:val="cyan"/>
        </w:rPr>
      </w:pPr>
      <w:r w:rsidRPr="00BB2229">
        <w:rPr>
          <w:highlight w:val="cyan"/>
        </w:rPr>
        <w:t xml:space="preserve">Shell, Coupling Nut, Centre Contact: Beryllium copper, with nickel underplate (2µm minimum) and gold plating (2.5µm minimum). Measurements of plating thickness on the centre contact shall be performed on pin diameter </w:t>
      </w:r>
      <w:r w:rsidRPr="00BB2229">
        <w:rPr>
          <w:rFonts w:cs="Arial"/>
          <w:highlight w:val="cyan"/>
        </w:rPr>
        <w:t>Ø</w:t>
      </w:r>
      <w:r w:rsidRPr="00BB2229">
        <w:rPr>
          <w:highlight w:val="cyan"/>
        </w:rPr>
        <w:t xml:space="preserve">l (see Para. </w:t>
      </w:r>
      <w:r w:rsidRPr="00BB2229">
        <w:rPr>
          <w:highlight w:val="cyan"/>
        </w:rPr>
        <w:fldChar w:fldCharType="begin"/>
      </w:r>
      <w:r w:rsidRPr="00BB2229">
        <w:rPr>
          <w:highlight w:val="cyan"/>
        </w:rPr>
        <w:instrText xml:space="preserve"> REF _Ref504042005 \r \h  \* MERGEFORMAT </w:instrText>
      </w:r>
      <w:r w:rsidRPr="00BB2229">
        <w:rPr>
          <w:highlight w:val="cyan"/>
        </w:rPr>
      </w:r>
      <w:r w:rsidRPr="00BB2229">
        <w:rPr>
          <w:highlight w:val="cyan"/>
        </w:rPr>
        <w:fldChar w:fldCharType="separate"/>
      </w:r>
      <w:r w:rsidR="00E97D5C" w:rsidRPr="00BB2229">
        <w:rPr>
          <w:highlight w:val="cyan"/>
        </w:rPr>
        <w:t>1.6.4</w:t>
      </w:r>
      <w:r w:rsidRPr="00BB2229">
        <w:rPr>
          <w:highlight w:val="cyan"/>
        </w:rPr>
        <w:fldChar w:fldCharType="end"/>
      </w:r>
      <w:r w:rsidRPr="00BB2229">
        <w:rPr>
          <w:highlight w:val="cyan"/>
        </w:rPr>
        <w:t>).</w:t>
      </w:r>
    </w:p>
    <w:p w14:paraId="39D4F9D1" w14:textId="77777777" w:rsidR="00BC0A9E" w:rsidRPr="00BB2229" w:rsidRDefault="00BC0A9E" w:rsidP="00BC0A9E">
      <w:pPr>
        <w:pStyle w:val="Bullet2"/>
        <w:rPr>
          <w:highlight w:val="cyan"/>
        </w:rPr>
      </w:pPr>
      <w:r w:rsidRPr="00BB2229">
        <w:rPr>
          <w:highlight w:val="cyan"/>
        </w:rPr>
        <w:t>Inserts: PTFE</w:t>
      </w:r>
    </w:p>
    <w:p w14:paraId="5FB6198E" w14:textId="26D89D20" w:rsidR="000F3723" w:rsidRPr="00BB2229" w:rsidRDefault="00BC0A9E" w:rsidP="00BC0A9E">
      <w:pPr>
        <w:pStyle w:val="Bullet2"/>
        <w:rPr>
          <w:highlight w:val="cyan"/>
        </w:rPr>
      </w:pPr>
      <w:r w:rsidRPr="00BB2229">
        <w:rPr>
          <w:highlight w:val="cyan"/>
        </w:rPr>
        <w:tab/>
      </w:r>
      <w:r w:rsidRPr="00BB2229">
        <w:rPr>
          <w:highlight w:val="cyan"/>
        </w:rPr>
        <w:tab/>
        <w:t>Gaskets: Silicone rubber.</w:t>
      </w:r>
    </w:p>
    <w:p w14:paraId="26F73979" w14:textId="77777777" w:rsidR="009A3BB9" w:rsidRDefault="009A3BB9" w:rsidP="009A3BB9">
      <w:pPr>
        <w:pStyle w:val="Heading1"/>
      </w:pPr>
      <w:bookmarkStart w:id="19" w:name="_Toc516050146"/>
      <w:r>
        <w:t>REQUIREMENTS</w:t>
      </w:r>
      <w:bookmarkEnd w:id="19"/>
    </w:p>
    <w:p w14:paraId="75648CC1" w14:textId="77777777" w:rsidR="009A3BB9" w:rsidRDefault="009A3BB9" w:rsidP="009A3BB9">
      <w:pPr>
        <w:pStyle w:val="Heading2"/>
      </w:pPr>
      <w:r>
        <w:tab/>
      </w:r>
      <w:bookmarkStart w:id="20" w:name="_Toc516050147"/>
      <w:r>
        <w:t>GENERAL</w:t>
      </w:r>
      <w:bookmarkEnd w:id="20"/>
    </w:p>
    <w:p w14:paraId="2D78B1FD" w14:textId="77777777" w:rsidR="009A3BB9" w:rsidRDefault="009A3BB9" w:rsidP="009A3BB9">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A5103B7" w14:textId="77777777" w:rsidR="009A3BB9" w:rsidRDefault="009A3BB9" w:rsidP="009A3BB9">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1083DEC" w14:textId="77777777" w:rsidR="009A3BB9" w:rsidRDefault="009A3BB9" w:rsidP="009A3BB9">
      <w:pPr>
        <w:pStyle w:val="Heading3"/>
      </w:pPr>
      <w:bookmarkStart w:id="21" w:name="_Toc516050148"/>
      <w:r>
        <w:t>Deviations from the Generic Specification</w:t>
      </w:r>
      <w:bookmarkEnd w:id="21"/>
    </w:p>
    <w:p w14:paraId="143C7AA7" w14:textId="77777777" w:rsidR="009A3BB9" w:rsidRDefault="009A3BB9" w:rsidP="009A3BB9">
      <w:pPr>
        <w:pStyle w:val="Heading4"/>
      </w:pPr>
      <w:bookmarkStart w:id="22" w:name="_Toc516050149"/>
      <w:r>
        <w:t>Deviations from Qualification and Periodic Tests - Chart F4</w:t>
      </w:r>
      <w:bookmarkEnd w:id="22"/>
    </w:p>
    <w:p w14:paraId="6F3A0C11" w14:textId="0256D7E0" w:rsidR="009A3BB9" w:rsidRDefault="009A3BB9" w:rsidP="009A3BB9">
      <w:pPr>
        <w:pStyle w:val="alphabeticallist"/>
      </w:pPr>
      <w:r>
        <w:t>Residual Magnetism: is not applicable</w:t>
      </w:r>
      <w:r w:rsidR="00BA5720">
        <w:t xml:space="preserve"> </w:t>
      </w:r>
      <w:r w:rsidR="00BA5720" w:rsidRPr="00BB2229">
        <w:rPr>
          <w:highlight w:val="cyan"/>
        </w:rPr>
        <w:t>to Variants</w:t>
      </w:r>
      <w:r w:rsidR="00BA5720" w:rsidRPr="0063756A">
        <w:t xml:space="preserve"> </w:t>
      </w:r>
      <w:r w:rsidR="00BA5720" w:rsidRPr="0063756A">
        <w:rPr>
          <w:highlight w:val="yellow"/>
        </w:rPr>
        <w:t>0</w:t>
      </w:r>
      <w:r w:rsidR="0063756A" w:rsidRPr="0063756A">
        <w:rPr>
          <w:highlight w:val="yellow"/>
        </w:rPr>
        <w:t>3</w:t>
      </w:r>
      <w:r w:rsidR="0026742B" w:rsidRPr="0063756A">
        <w:t xml:space="preserve">, </w:t>
      </w:r>
      <w:r w:rsidR="0026742B" w:rsidRPr="0063756A">
        <w:rPr>
          <w:highlight w:val="yellow"/>
        </w:rPr>
        <w:t>0</w:t>
      </w:r>
      <w:r w:rsidR="0063756A" w:rsidRPr="0063756A">
        <w:rPr>
          <w:highlight w:val="yellow"/>
        </w:rPr>
        <w:t>4</w:t>
      </w:r>
      <w:r w:rsidR="0026742B" w:rsidRPr="0063756A">
        <w:t xml:space="preserve"> </w:t>
      </w:r>
      <w:r w:rsidR="0026742B" w:rsidRPr="00BB2229">
        <w:rPr>
          <w:highlight w:val="cyan"/>
        </w:rPr>
        <w:t>and</w:t>
      </w:r>
      <w:r w:rsidR="00BA5720" w:rsidRPr="0063756A">
        <w:t xml:space="preserve"> </w:t>
      </w:r>
      <w:r w:rsidR="00BA5720" w:rsidRPr="0063756A">
        <w:rPr>
          <w:highlight w:val="yellow"/>
        </w:rPr>
        <w:t>0</w:t>
      </w:r>
      <w:r w:rsidR="0063756A" w:rsidRPr="0063756A">
        <w:rPr>
          <w:highlight w:val="yellow"/>
        </w:rPr>
        <w:t>6</w:t>
      </w:r>
      <w:r w:rsidR="00BA5720" w:rsidRPr="0063756A">
        <w:t>.</w:t>
      </w:r>
    </w:p>
    <w:p w14:paraId="5FB3FD1B" w14:textId="77777777" w:rsidR="009A3BB9" w:rsidRDefault="009A3BB9" w:rsidP="009A3BB9">
      <w:pPr>
        <w:pStyle w:val="Heading2"/>
      </w:pPr>
      <w:bookmarkStart w:id="23" w:name="_Toc516050150"/>
      <w:r>
        <w:t>MARKING</w:t>
      </w:r>
      <w:bookmarkEnd w:id="23"/>
    </w:p>
    <w:p w14:paraId="1701EFFE" w14:textId="3525A8E8" w:rsidR="009A3BB9" w:rsidRDefault="009A3BB9" w:rsidP="009A3BB9">
      <w:r>
        <w:t xml:space="preserve">The marking shall be in accordance with the requirements of ESCC Basic Specification No. </w:t>
      </w:r>
      <w:hyperlink r:id="rId26" w:history="1">
        <w:r w:rsidRPr="00A26E58">
          <w:rPr>
            <w:rStyle w:val="Hyperlink"/>
          </w:rPr>
          <w:t>21700</w:t>
        </w:r>
      </w:hyperlink>
      <w:r>
        <w:t xml:space="preserve"> and as follows.</w:t>
      </w:r>
    </w:p>
    <w:p w14:paraId="4060AE6D" w14:textId="77777777" w:rsidR="009A3BB9" w:rsidRDefault="009A3BB9" w:rsidP="009A3BB9">
      <w:r>
        <w:t>The information to be marked on the component shall be:</w:t>
      </w:r>
    </w:p>
    <w:p w14:paraId="58106C8E" w14:textId="77777777" w:rsidR="009A3BB9" w:rsidRDefault="009A3BB9" w:rsidP="009A3BB9">
      <w:pPr>
        <w:pStyle w:val="alphabeticallist"/>
      </w:pPr>
      <w:r>
        <w:t xml:space="preserve">The ESCC qualified components symbol (for ESCC qualified components only). </w:t>
      </w:r>
    </w:p>
    <w:p w14:paraId="09215F14" w14:textId="77777777" w:rsidR="009A3BB9" w:rsidRDefault="009A3BB9" w:rsidP="009A3BB9">
      <w:pPr>
        <w:pStyle w:val="alphabeticallist"/>
      </w:pPr>
      <w:r>
        <w:t>The ESCC Component Number.</w:t>
      </w:r>
    </w:p>
    <w:p w14:paraId="60492D6C" w14:textId="77777777" w:rsidR="009A3BB9" w:rsidRDefault="009A3BB9" w:rsidP="009A3BB9">
      <w:pPr>
        <w:pStyle w:val="alphabeticallist"/>
      </w:pPr>
      <w:r>
        <w:t>Traceability information.</w:t>
      </w:r>
    </w:p>
    <w:p w14:paraId="72607A0C" w14:textId="77777777" w:rsidR="009A3BB9" w:rsidRDefault="009A3BB9" w:rsidP="00E904FB">
      <w:pPr>
        <w:pStyle w:val="Heading2"/>
      </w:pPr>
      <w:bookmarkStart w:id="24" w:name="_Toc516050151"/>
      <w:r>
        <w:lastRenderedPageBreak/>
        <w:t>CONTACT ENGAGEMENT AND SEPARATION FORCES TEST</w:t>
      </w:r>
      <w:bookmarkEnd w:id="24"/>
    </w:p>
    <w:p w14:paraId="7A371B30" w14:textId="77777777" w:rsidR="009A3BB9" w:rsidRDefault="009A3BB9" w:rsidP="00E904FB">
      <w:pPr>
        <w:keepNext/>
      </w:pPr>
      <w:r>
        <w:t>Ref. Contact Engagement and Separation Forces in the ESCC Generic Specification.</w:t>
      </w:r>
    </w:p>
    <w:p w14:paraId="2F1AF1CE" w14:textId="0F0163D5" w:rsidR="00823923" w:rsidRDefault="009A3BB9" w:rsidP="00E904FB">
      <w:pPr>
        <w:pStyle w:val="alphabeticallist"/>
        <w:keepNext/>
      </w:pPr>
      <w:r>
        <w:t>Oversize Test Pin</w:t>
      </w:r>
      <w:r w:rsidR="00E009F4">
        <w:t>:</w:t>
      </w:r>
    </w:p>
    <w:p w14:paraId="37BB3EEF" w14:textId="77777777" w:rsidR="00823923" w:rsidRDefault="009A3BB9" w:rsidP="00E904FB">
      <w:pPr>
        <w:pStyle w:val="Bullet2"/>
        <w:keepNext/>
      </w:pPr>
      <w:r>
        <w:t>Pin diameter</w:t>
      </w:r>
      <w:r>
        <w:tab/>
        <w:t>: 0.9525/0.955mm</w:t>
      </w:r>
    </w:p>
    <w:p w14:paraId="256A1B29" w14:textId="77777777" w:rsidR="009A3BB9" w:rsidRDefault="009A3BB9" w:rsidP="00E904FB">
      <w:pPr>
        <w:pStyle w:val="Bullet2"/>
        <w:keepNext/>
      </w:pPr>
      <w:r>
        <w:t>Insertion depth : 0.76/1.14mm</w:t>
      </w:r>
    </w:p>
    <w:p w14:paraId="1C078DBC" w14:textId="435F8E23" w:rsidR="00823923" w:rsidRDefault="009A3BB9" w:rsidP="00E904FB">
      <w:pPr>
        <w:pStyle w:val="alphabeticallist"/>
        <w:keepNext/>
      </w:pPr>
      <w:r>
        <w:t>Maximum Diameter Test Pin</w:t>
      </w:r>
      <w:r w:rsidR="00E009F4">
        <w:t>:</w:t>
      </w:r>
    </w:p>
    <w:p w14:paraId="68D514B9" w14:textId="77777777" w:rsidR="00823923" w:rsidRDefault="009A3BB9" w:rsidP="00E904FB">
      <w:pPr>
        <w:pStyle w:val="Bullet2"/>
        <w:keepNext/>
      </w:pPr>
      <w:r>
        <w:t>Pin diameter</w:t>
      </w:r>
      <w:r>
        <w:tab/>
        <w:t>: 0.94/0.942mm</w:t>
      </w:r>
    </w:p>
    <w:p w14:paraId="5188FC96" w14:textId="77777777" w:rsidR="00823923" w:rsidRDefault="009A3BB9" w:rsidP="00E904FB">
      <w:pPr>
        <w:pStyle w:val="Bullet2"/>
        <w:keepNext/>
      </w:pPr>
      <w:r>
        <w:t>Engagement depth</w:t>
      </w:r>
      <w:r>
        <w:tab/>
        <w:t>: 1.27/1.91mm</w:t>
      </w:r>
    </w:p>
    <w:p w14:paraId="0F4ED83E" w14:textId="4DA5A727" w:rsidR="009A3BB9" w:rsidRDefault="00933E17" w:rsidP="00E904FB">
      <w:pPr>
        <w:pStyle w:val="Bullet2"/>
        <w:keepNext/>
      </w:pPr>
      <w:r>
        <w:t>Engagement force: 1360g maximum</w:t>
      </w:r>
    </w:p>
    <w:p w14:paraId="1917C46C" w14:textId="43DCB18D" w:rsidR="00823923" w:rsidRDefault="009A3BB9" w:rsidP="00E904FB">
      <w:pPr>
        <w:pStyle w:val="alphabeticallist"/>
        <w:keepNext/>
      </w:pPr>
      <w:r>
        <w:t>Minimum Diameter Test Pin</w:t>
      </w:r>
      <w:r w:rsidR="00E009F4">
        <w:t>:</w:t>
      </w:r>
    </w:p>
    <w:p w14:paraId="3FD72F5D" w14:textId="77777777" w:rsidR="00823923" w:rsidRDefault="009A3BB9" w:rsidP="00E904FB">
      <w:pPr>
        <w:pStyle w:val="Bullet2"/>
        <w:keepNext/>
      </w:pPr>
      <w:r>
        <w:t>Pin diameter</w:t>
      </w:r>
      <w:r>
        <w:tab/>
        <w:t xml:space="preserve">: 0.902/0.904mm </w:t>
      </w:r>
    </w:p>
    <w:p w14:paraId="3D40CB3E" w14:textId="387DCC79" w:rsidR="00823923" w:rsidRDefault="009A3BB9" w:rsidP="00E904FB">
      <w:pPr>
        <w:pStyle w:val="Bullet2"/>
        <w:keepNext/>
      </w:pPr>
      <w:r>
        <w:t>Sep</w:t>
      </w:r>
      <w:r w:rsidR="00933E17">
        <w:t>a</w:t>
      </w:r>
      <w:r>
        <w:t xml:space="preserve">ration depth: 1.27/1.91mm </w:t>
      </w:r>
    </w:p>
    <w:p w14:paraId="79C1D5CC" w14:textId="15623319" w:rsidR="009A3BB9" w:rsidRDefault="00933E17" w:rsidP="00E904FB">
      <w:pPr>
        <w:pStyle w:val="Bullet2"/>
        <w:keepNext/>
      </w:pPr>
      <w:r>
        <w:t>Separation force: 28.4g minimum</w:t>
      </w:r>
    </w:p>
    <w:p w14:paraId="0F85DBC3" w14:textId="77777777" w:rsidR="009A3BB9" w:rsidRDefault="00FF3CFF" w:rsidP="00E009F4">
      <w:pPr>
        <w:ind w:left="993"/>
      </w:pPr>
      <w:r>
        <w:rPr>
          <w:noProof/>
          <w:lang w:eastAsia="en-GB"/>
        </w:rPr>
        <w:drawing>
          <wp:inline distT="0" distB="0" distL="0" distR="0" wp14:anchorId="2EF0F64D" wp14:editId="79156941">
            <wp:extent cx="4298400" cy="21204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298400" cy="2120400"/>
                    </a:xfrm>
                    <a:prstGeom prst="rect">
                      <a:avLst/>
                    </a:prstGeom>
                  </pic:spPr>
                </pic:pic>
              </a:graphicData>
            </a:graphic>
          </wp:inline>
        </w:drawing>
      </w:r>
    </w:p>
    <w:p w14:paraId="1D4C7F97" w14:textId="77777777" w:rsidR="00FF3CFF" w:rsidRDefault="00FF3CFF" w:rsidP="00FF3CFF">
      <w:pPr>
        <w:pStyle w:val="Heading2"/>
      </w:pPr>
      <w:bookmarkStart w:id="25" w:name="_Toc516050152"/>
      <w:r>
        <w:t>COUPLING PROOF TORQUE TEST</w:t>
      </w:r>
      <w:bookmarkEnd w:id="25"/>
    </w:p>
    <w:p w14:paraId="11D1BD39" w14:textId="77777777" w:rsidR="00E009F4" w:rsidRDefault="00FF3CFF" w:rsidP="00FF3CFF">
      <w:r>
        <w:t xml:space="preserve">Ref. Coupling Proof Torque in </w:t>
      </w:r>
      <w:r w:rsidR="00E009F4">
        <w:t>the ESCC Generic Specification.</w:t>
      </w:r>
    </w:p>
    <w:p w14:paraId="1AC77CBB" w14:textId="3654E071" w:rsidR="00FF3CFF" w:rsidRDefault="00FF3CFF" w:rsidP="00FF3CFF">
      <w:r>
        <w:t>Coupling Proof Torque: 170N.cm.</w:t>
      </w:r>
    </w:p>
    <w:p w14:paraId="7208C03D" w14:textId="77777777" w:rsidR="00FF3CFF" w:rsidRDefault="00FF3CFF" w:rsidP="00FF3CFF">
      <w:pPr>
        <w:pStyle w:val="Heading2"/>
      </w:pPr>
      <w:r>
        <w:tab/>
      </w:r>
      <w:bookmarkStart w:id="26" w:name="_Toc516050153"/>
      <w:r>
        <w:t>MATING AND UNMATING FORCES TEST</w:t>
      </w:r>
      <w:bookmarkEnd w:id="26"/>
    </w:p>
    <w:p w14:paraId="515B4558" w14:textId="77777777" w:rsidR="00E009F4" w:rsidRDefault="00FF3CFF" w:rsidP="00FF3CFF">
      <w:r>
        <w:t xml:space="preserve">Ref. Mating and Unmating Forces in </w:t>
      </w:r>
      <w:r w:rsidR="00E009F4">
        <w:t>the ESCC Generic Specification.</w:t>
      </w:r>
    </w:p>
    <w:p w14:paraId="54C3C7BD" w14:textId="35801DBB" w:rsidR="00FF3CFF" w:rsidRDefault="00FF3CFF" w:rsidP="00FF3CFF">
      <w:r>
        <w:t>Maximum torque during mating or unmating: 24N.cm.</w:t>
      </w:r>
    </w:p>
    <w:p w14:paraId="44C52CCE" w14:textId="77777777" w:rsidR="00381C4C" w:rsidRDefault="00FF3CFF" w:rsidP="00FF3CFF">
      <w:pPr>
        <w:pStyle w:val="Heading2"/>
      </w:pPr>
      <w:bookmarkStart w:id="27" w:name="_Toc516050154"/>
      <w:r>
        <w:t>ELECTRICAL MEASUREMENTS AT ROOM, HIGH AND LOW TEMPERATURES</w:t>
      </w:r>
      <w:bookmarkEnd w:id="27"/>
      <w:r>
        <w:t xml:space="preserve"> </w:t>
      </w:r>
    </w:p>
    <w:p w14:paraId="75D286EE" w14:textId="5B54C216" w:rsidR="00FF3CFF" w:rsidRDefault="00FF3CFF" w:rsidP="00381C4C">
      <w:r>
        <w:t>The measurements shall be performed at room, high and low temperatures.</w:t>
      </w:r>
    </w:p>
    <w:p w14:paraId="1F7715DA" w14:textId="5DA6AB5E" w:rsidR="00FF3CFF" w:rsidRDefault="00FF3CFF" w:rsidP="00096DDC">
      <w:pPr>
        <w:pStyle w:val="Heading3"/>
      </w:pPr>
      <w:bookmarkStart w:id="28" w:name="_Toc516050155"/>
      <w:r>
        <w:lastRenderedPageBreak/>
        <w:t>Room Temperature Electrical Measurements</w:t>
      </w:r>
      <w:bookmarkEnd w:id="28"/>
    </w:p>
    <w:p w14:paraId="368E1ADF" w14:textId="47EAFBFE" w:rsidR="008D4149" w:rsidRDefault="00FF3CFF" w:rsidP="00096DDC">
      <w:pPr>
        <w:keepNext/>
      </w:pPr>
      <w:r>
        <w:t>The measurements shall be performed at T</w:t>
      </w:r>
      <w:r w:rsidRPr="00381C4C">
        <w:rPr>
          <w:vertAlign w:val="subscript"/>
        </w:rPr>
        <w:t>amb</w:t>
      </w:r>
      <w:r w:rsidR="00E009F4">
        <w:rPr>
          <w:vertAlign w:val="subscript"/>
        </w:rPr>
        <w:t xml:space="preserve"> </w:t>
      </w:r>
      <w:r>
        <w:t>=</w:t>
      </w:r>
      <w:r w:rsidR="00E009F4">
        <w:t xml:space="preserve"> </w:t>
      </w:r>
      <w:r>
        <w:t xml:space="preserve">+22 </w:t>
      </w:r>
      <w:r>
        <w:rPr>
          <w:rFonts w:cs="Arial"/>
        </w:rPr>
        <w:t>±</w:t>
      </w:r>
      <w:r>
        <w:t>3</w:t>
      </w:r>
      <w:r>
        <w:rPr>
          <w:rFonts w:cs="Arial"/>
        </w:rPr>
        <w:t>º</w:t>
      </w:r>
      <w:r>
        <w:t>C.</w:t>
      </w:r>
    </w:p>
    <w:tbl>
      <w:tblPr>
        <w:tblW w:w="8431" w:type="dxa"/>
        <w:tblInd w:w="1525" w:type="dxa"/>
        <w:tblLayout w:type="fixed"/>
        <w:tblCellMar>
          <w:top w:w="28" w:type="dxa"/>
          <w:left w:w="28" w:type="dxa"/>
          <w:bottom w:w="28" w:type="dxa"/>
          <w:right w:w="28" w:type="dxa"/>
        </w:tblCellMar>
        <w:tblLook w:val="01E0" w:firstRow="1" w:lastRow="1" w:firstColumn="1" w:lastColumn="1" w:noHBand="0" w:noVBand="0"/>
      </w:tblPr>
      <w:tblGrid>
        <w:gridCol w:w="2336"/>
        <w:gridCol w:w="1018"/>
        <w:gridCol w:w="2242"/>
        <w:gridCol w:w="936"/>
        <w:gridCol w:w="970"/>
        <w:gridCol w:w="929"/>
      </w:tblGrid>
      <w:tr w:rsidR="008D4149" w:rsidRPr="008D4149" w14:paraId="56385F93" w14:textId="77777777" w:rsidTr="00C36C7B">
        <w:trPr>
          <w:trHeight w:val="340"/>
        </w:trPr>
        <w:tc>
          <w:tcPr>
            <w:tcW w:w="2336" w:type="dxa"/>
            <w:vMerge w:val="restart"/>
            <w:tcBorders>
              <w:top w:val="single" w:sz="4" w:space="0" w:color="000000"/>
              <w:left w:val="single" w:sz="4" w:space="0" w:color="000000"/>
              <w:right w:val="single" w:sz="4" w:space="0" w:color="000000"/>
            </w:tcBorders>
            <w:shd w:val="clear" w:color="auto" w:fill="auto"/>
          </w:tcPr>
          <w:p w14:paraId="7C406D3A" w14:textId="77777777" w:rsidR="008D4149" w:rsidRPr="008D4149" w:rsidRDefault="008D4149" w:rsidP="00096DDC">
            <w:pPr>
              <w:pStyle w:val="Bodyjustified"/>
              <w:keepNext/>
            </w:pPr>
            <w:r w:rsidRPr="008D4149">
              <w:t>Characteristics</w:t>
            </w:r>
          </w:p>
        </w:tc>
        <w:tc>
          <w:tcPr>
            <w:tcW w:w="1018" w:type="dxa"/>
            <w:vMerge w:val="restart"/>
            <w:tcBorders>
              <w:top w:val="single" w:sz="4" w:space="0" w:color="000000"/>
              <w:left w:val="single" w:sz="4" w:space="0" w:color="000000"/>
              <w:right w:val="single" w:sz="4" w:space="0" w:color="000000"/>
            </w:tcBorders>
            <w:shd w:val="clear" w:color="auto" w:fill="auto"/>
          </w:tcPr>
          <w:p w14:paraId="4EAB5390" w14:textId="77777777" w:rsidR="008D4149" w:rsidRPr="008D4149" w:rsidRDefault="008D4149" w:rsidP="00096DDC">
            <w:pPr>
              <w:pStyle w:val="Bodyjustified"/>
              <w:keepNext/>
            </w:pPr>
            <w:r w:rsidRPr="008D4149">
              <w:t>Symbols</w:t>
            </w:r>
          </w:p>
        </w:tc>
        <w:tc>
          <w:tcPr>
            <w:tcW w:w="2242" w:type="dxa"/>
            <w:vMerge w:val="restart"/>
            <w:tcBorders>
              <w:top w:val="single" w:sz="4" w:space="0" w:color="000000"/>
              <w:left w:val="single" w:sz="4" w:space="0" w:color="000000"/>
              <w:right w:val="single" w:sz="4" w:space="0" w:color="000000"/>
            </w:tcBorders>
            <w:shd w:val="clear" w:color="auto" w:fill="auto"/>
          </w:tcPr>
          <w:p w14:paraId="1DB1A124" w14:textId="77777777" w:rsidR="008D4149" w:rsidRPr="008D4149" w:rsidRDefault="008D4149" w:rsidP="00096DDC">
            <w:pPr>
              <w:pStyle w:val="Bodyjustified"/>
              <w:keepNext/>
            </w:pPr>
            <w:r w:rsidRPr="008D4149">
              <w:t>Test Method and</w:t>
            </w:r>
          </w:p>
          <w:p w14:paraId="427FB626" w14:textId="77777777" w:rsidR="008D4149" w:rsidRPr="008D4149" w:rsidRDefault="008D4149" w:rsidP="00096DDC">
            <w:pPr>
              <w:pStyle w:val="Bodyjustified"/>
              <w:keepNext/>
            </w:pPr>
            <w:r w:rsidRPr="008D4149">
              <w:t>Conditions</w:t>
            </w:r>
          </w:p>
        </w:tc>
        <w:tc>
          <w:tcPr>
            <w:tcW w:w="1906" w:type="dxa"/>
            <w:gridSpan w:val="2"/>
            <w:tcBorders>
              <w:top w:val="single" w:sz="4" w:space="0" w:color="000000"/>
              <w:left w:val="single" w:sz="4" w:space="0" w:color="000000"/>
              <w:bottom w:val="single" w:sz="4" w:space="0" w:color="000000"/>
              <w:right w:val="single" w:sz="4" w:space="0" w:color="000000"/>
            </w:tcBorders>
            <w:shd w:val="clear" w:color="auto" w:fill="auto"/>
          </w:tcPr>
          <w:p w14:paraId="387BA200" w14:textId="77777777" w:rsidR="008D4149" w:rsidRPr="008D4149" w:rsidRDefault="008D4149" w:rsidP="00096DDC">
            <w:pPr>
              <w:pStyle w:val="Bodyjustified"/>
              <w:keepNext/>
            </w:pPr>
            <w:r w:rsidRPr="008D4149">
              <w:t>Limits</w:t>
            </w:r>
          </w:p>
        </w:tc>
        <w:tc>
          <w:tcPr>
            <w:tcW w:w="929" w:type="dxa"/>
            <w:vMerge w:val="restart"/>
            <w:tcBorders>
              <w:top w:val="single" w:sz="4" w:space="0" w:color="000000"/>
              <w:left w:val="single" w:sz="4" w:space="0" w:color="000000"/>
              <w:right w:val="single" w:sz="4" w:space="0" w:color="000000"/>
            </w:tcBorders>
            <w:shd w:val="clear" w:color="auto" w:fill="auto"/>
          </w:tcPr>
          <w:p w14:paraId="7A02BDCD" w14:textId="77777777" w:rsidR="008D4149" w:rsidRPr="008D4149" w:rsidRDefault="008D4149" w:rsidP="00096DDC">
            <w:pPr>
              <w:pStyle w:val="Bodyjustified"/>
              <w:keepNext/>
            </w:pPr>
            <w:r w:rsidRPr="008D4149">
              <w:t>Units</w:t>
            </w:r>
          </w:p>
        </w:tc>
      </w:tr>
      <w:tr w:rsidR="008D4149" w:rsidRPr="008D4149" w14:paraId="239269E9" w14:textId="77777777" w:rsidTr="00C36C7B">
        <w:trPr>
          <w:trHeight w:val="340"/>
        </w:trPr>
        <w:tc>
          <w:tcPr>
            <w:tcW w:w="2336" w:type="dxa"/>
            <w:vMerge/>
            <w:tcBorders>
              <w:left w:val="single" w:sz="4" w:space="0" w:color="000000"/>
              <w:bottom w:val="single" w:sz="4" w:space="0" w:color="000000"/>
              <w:right w:val="single" w:sz="4" w:space="0" w:color="000000"/>
            </w:tcBorders>
            <w:shd w:val="clear" w:color="auto" w:fill="E6E6E6"/>
          </w:tcPr>
          <w:p w14:paraId="4BB77F37" w14:textId="77777777" w:rsidR="008D4149" w:rsidRPr="008D4149" w:rsidRDefault="008D4149" w:rsidP="00096DDC">
            <w:pPr>
              <w:pStyle w:val="Bodyjustified"/>
              <w:keepNext/>
              <w:rPr>
                <w:rFonts w:ascii="Calibri" w:eastAsia="Calibri" w:hAnsi="Calibri"/>
                <w:sz w:val="22"/>
                <w:szCs w:val="22"/>
                <w:lang w:val="en-US"/>
              </w:rPr>
            </w:pPr>
          </w:p>
        </w:tc>
        <w:tc>
          <w:tcPr>
            <w:tcW w:w="1018" w:type="dxa"/>
            <w:vMerge/>
            <w:tcBorders>
              <w:left w:val="single" w:sz="4" w:space="0" w:color="000000"/>
              <w:bottom w:val="single" w:sz="4" w:space="0" w:color="000000"/>
              <w:right w:val="single" w:sz="4" w:space="0" w:color="000000"/>
            </w:tcBorders>
            <w:shd w:val="clear" w:color="auto" w:fill="E6E6E6"/>
          </w:tcPr>
          <w:p w14:paraId="599841A3" w14:textId="77777777" w:rsidR="008D4149" w:rsidRPr="008D4149" w:rsidRDefault="008D4149" w:rsidP="00096DDC">
            <w:pPr>
              <w:pStyle w:val="Bodyjustified"/>
              <w:keepNext/>
              <w:rPr>
                <w:rFonts w:ascii="Calibri" w:eastAsia="Calibri" w:hAnsi="Calibri"/>
                <w:sz w:val="22"/>
                <w:szCs w:val="22"/>
                <w:lang w:val="en-US"/>
              </w:rPr>
            </w:pPr>
          </w:p>
        </w:tc>
        <w:tc>
          <w:tcPr>
            <w:tcW w:w="2242" w:type="dxa"/>
            <w:vMerge/>
            <w:tcBorders>
              <w:left w:val="single" w:sz="4" w:space="0" w:color="000000"/>
              <w:bottom w:val="single" w:sz="4" w:space="0" w:color="000000"/>
              <w:right w:val="single" w:sz="4" w:space="0" w:color="000000"/>
            </w:tcBorders>
            <w:shd w:val="clear" w:color="auto" w:fill="E6E6E6"/>
          </w:tcPr>
          <w:p w14:paraId="411AF031" w14:textId="77777777" w:rsidR="008D4149" w:rsidRPr="008D4149" w:rsidRDefault="008D4149" w:rsidP="00096DDC">
            <w:pPr>
              <w:pStyle w:val="Bodyjustified"/>
              <w:keepNext/>
              <w:rPr>
                <w:rFonts w:ascii="Calibri" w:eastAsia="Calibri" w:hAnsi="Calibri"/>
                <w:sz w:val="22"/>
                <w:szCs w:val="22"/>
                <w:lang w:val="en-US"/>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Pr>
          <w:p w14:paraId="417D69CF" w14:textId="77777777" w:rsidR="008D4149" w:rsidRPr="008D4149" w:rsidRDefault="008D4149" w:rsidP="00096DDC">
            <w:pPr>
              <w:pStyle w:val="Bodyjustified"/>
              <w:keepNext/>
              <w:rPr>
                <w:lang w:val="en-US"/>
              </w:rPr>
            </w:pPr>
            <w:r w:rsidRPr="008D4149">
              <w:rPr>
                <w:lang w:val="en-US"/>
              </w:rPr>
              <w:t>M</w:t>
            </w:r>
            <w:r w:rsidRPr="008D4149">
              <w:rPr>
                <w:spacing w:val="1"/>
                <w:lang w:val="en-US"/>
              </w:rPr>
              <w:t>i</w:t>
            </w:r>
            <w:r w:rsidRPr="008D4149">
              <w:rPr>
                <w:lang w:val="en-US"/>
              </w:rPr>
              <w:t>n</w:t>
            </w: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14:paraId="0350F428" w14:textId="77777777" w:rsidR="008D4149" w:rsidRPr="008D4149" w:rsidRDefault="008D4149" w:rsidP="00096DDC">
            <w:pPr>
              <w:pStyle w:val="Bodyjustified"/>
              <w:keepNext/>
              <w:rPr>
                <w:lang w:val="en-US"/>
              </w:rPr>
            </w:pPr>
            <w:r w:rsidRPr="008D4149">
              <w:rPr>
                <w:lang w:val="en-US"/>
              </w:rPr>
              <w:t>Max</w:t>
            </w:r>
          </w:p>
        </w:tc>
        <w:tc>
          <w:tcPr>
            <w:tcW w:w="929" w:type="dxa"/>
            <w:vMerge/>
            <w:tcBorders>
              <w:left w:val="single" w:sz="4" w:space="0" w:color="000000"/>
              <w:bottom w:val="single" w:sz="4" w:space="0" w:color="000000"/>
              <w:right w:val="single" w:sz="4" w:space="0" w:color="000000"/>
            </w:tcBorders>
            <w:shd w:val="clear" w:color="auto" w:fill="E6E6E6"/>
          </w:tcPr>
          <w:p w14:paraId="53B360B9" w14:textId="77777777" w:rsidR="008D4149" w:rsidRPr="008D4149" w:rsidRDefault="008D4149" w:rsidP="00096DDC">
            <w:pPr>
              <w:pStyle w:val="Bodyjustified"/>
              <w:keepNext/>
              <w:rPr>
                <w:rFonts w:ascii="Calibri" w:eastAsia="Calibri" w:hAnsi="Calibri"/>
                <w:sz w:val="22"/>
                <w:szCs w:val="22"/>
                <w:lang w:val="en-US"/>
              </w:rPr>
            </w:pPr>
          </w:p>
        </w:tc>
      </w:tr>
      <w:tr w:rsidR="008D4149" w:rsidRPr="008D4149" w14:paraId="2247616B" w14:textId="77777777" w:rsidTr="00C36C7B">
        <w:trPr>
          <w:trHeight w:val="737"/>
        </w:trPr>
        <w:tc>
          <w:tcPr>
            <w:tcW w:w="2336" w:type="dxa"/>
            <w:tcBorders>
              <w:top w:val="single" w:sz="4" w:space="0" w:color="000000"/>
              <w:left w:val="single" w:sz="4" w:space="0" w:color="000000"/>
              <w:bottom w:val="single" w:sz="4" w:space="0" w:color="000000"/>
              <w:right w:val="single" w:sz="4" w:space="0" w:color="000000"/>
            </w:tcBorders>
          </w:tcPr>
          <w:p w14:paraId="42F5CBD0" w14:textId="77777777" w:rsidR="008D4149" w:rsidRPr="00381C4C" w:rsidRDefault="008D4149" w:rsidP="00096DDC">
            <w:pPr>
              <w:pStyle w:val="Bodyjustified"/>
              <w:keepNext/>
              <w:jc w:val="left"/>
            </w:pPr>
            <w:r w:rsidRPr="00381C4C">
              <w:t>Voltage Standing Wave Ratio</w:t>
            </w:r>
          </w:p>
        </w:tc>
        <w:tc>
          <w:tcPr>
            <w:tcW w:w="1018" w:type="dxa"/>
            <w:tcBorders>
              <w:top w:val="single" w:sz="4" w:space="0" w:color="000000"/>
              <w:left w:val="single" w:sz="4" w:space="0" w:color="000000"/>
              <w:bottom w:val="single" w:sz="4" w:space="0" w:color="000000"/>
              <w:right w:val="single" w:sz="4" w:space="0" w:color="000000"/>
            </w:tcBorders>
          </w:tcPr>
          <w:p w14:paraId="6A98BEEE" w14:textId="77777777" w:rsidR="008D4149" w:rsidRPr="00381C4C" w:rsidRDefault="008D4149" w:rsidP="00096DDC">
            <w:pPr>
              <w:pStyle w:val="Bodyjustified"/>
              <w:keepNext/>
            </w:pPr>
            <w:r w:rsidRPr="00381C4C">
              <w:t>VSWR</w:t>
            </w:r>
          </w:p>
        </w:tc>
        <w:tc>
          <w:tcPr>
            <w:tcW w:w="2242" w:type="dxa"/>
            <w:tcBorders>
              <w:top w:val="single" w:sz="4" w:space="0" w:color="000000"/>
              <w:left w:val="single" w:sz="4" w:space="0" w:color="000000"/>
              <w:bottom w:val="single" w:sz="4" w:space="0" w:color="000000"/>
              <w:right w:val="single" w:sz="4" w:space="0" w:color="000000"/>
            </w:tcBorders>
          </w:tcPr>
          <w:p w14:paraId="439B9963" w14:textId="120B8413" w:rsidR="00E009F4" w:rsidRDefault="008D4149" w:rsidP="00096DDC">
            <w:pPr>
              <w:pStyle w:val="Bodyjustified"/>
              <w:keepNext/>
            </w:pPr>
            <w:r w:rsidRPr="00381C4C">
              <w:t xml:space="preserve">ESCC No. </w:t>
            </w:r>
            <w:hyperlink r:id="rId28" w:history="1">
              <w:r w:rsidR="00A26E58" w:rsidRPr="00A26E58">
                <w:rPr>
                  <w:rStyle w:val="Hyperlink"/>
                </w:rPr>
                <w:t>3403</w:t>
              </w:r>
            </w:hyperlink>
          </w:p>
          <w:p w14:paraId="17C5C7A5" w14:textId="77777777" w:rsidR="008D4149" w:rsidRPr="00C36C7B" w:rsidRDefault="008D4149" w:rsidP="00C36C7B">
            <w:pPr>
              <w:pStyle w:val="Bodyjustified"/>
              <w:keepNext/>
              <w:rPr>
                <w:highlight w:val="yellow"/>
              </w:rPr>
            </w:pPr>
            <w:r w:rsidRPr="00C36C7B">
              <w:rPr>
                <w:highlight w:val="yellow"/>
              </w:rPr>
              <w:t xml:space="preserve">f = 0 to </w:t>
            </w:r>
            <w:r w:rsidR="00C36C7B" w:rsidRPr="00C36C7B">
              <w:rPr>
                <w:highlight w:val="yellow"/>
              </w:rPr>
              <w:t>18</w:t>
            </w:r>
            <w:r w:rsidRPr="00C36C7B">
              <w:rPr>
                <w:highlight w:val="yellow"/>
              </w:rPr>
              <w:t>GHz</w:t>
            </w:r>
          </w:p>
          <w:p w14:paraId="00E19E89" w14:textId="7B50D2F1" w:rsidR="00C36C7B" w:rsidRPr="00381C4C" w:rsidRDefault="00C36C7B" w:rsidP="00C36C7B">
            <w:pPr>
              <w:pStyle w:val="Bodyjustified"/>
              <w:keepNext/>
            </w:pPr>
            <w:r w:rsidRPr="00C36C7B">
              <w:rPr>
                <w:highlight w:val="yellow"/>
              </w:rPr>
              <w:t>f = 18 to 22GHz</w:t>
            </w:r>
          </w:p>
        </w:tc>
        <w:tc>
          <w:tcPr>
            <w:tcW w:w="936" w:type="dxa"/>
            <w:tcBorders>
              <w:top w:val="single" w:sz="4" w:space="0" w:color="000000"/>
              <w:left w:val="single" w:sz="4" w:space="0" w:color="000000"/>
              <w:bottom w:val="single" w:sz="4" w:space="0" w:color="000000"/>
              <w:right w:val="single" w:sz="4" w:space="0" w:color="000000"/>
            </w:tcBorders>
          </w:tcPr>
          <w:p w14:paraId="66B9547F" w14:textId="77777777" w:rsidR="00C36C7B" w:rsidRPr="00C36C7B" w:rsidRDefault="00C36C7B" w:rsidP="00096DDC">
            <w:pPr>
              <w:pStyle w:val="Bodyjustified"/>
              <w:keepNext/>
              <w:rPr>
                <w:highlight w:val="yellow"/>
              </w:rPr>
            </w:pPr>
          </w:p>
          <w:p w14:paraId="6EEB6A2B" w14:textId="77777777" w:rsidR="008D4149" w:rsidRPr="00C36C7B" w:rsidRDefault="008D4149" w:rsidP="00096DDC">
            <w:pPr>
              <w:pStyle w:val="Bodyjustified"/>
              <w:keepNext/>
              <w:rPr>
                <w:highlight w:val="yellow"/>
              </w:rPr>
            </w:pPr>
            <w:r w:rsidRPr="00C36C7B">
              <w:rPr>
                <w:highlight w:val="yellow"/>
              </w:rPr>
              <w:t>-</w:t>
            </w:r>
          </w:p>
          <w:p w14:paraId="08BBAAD1" w14:textId="5854F240" w:rsidR="00C36C7B" w:rsidRPr="00C36C7B" w:rsidRDefault="00C36C7B" w:rsidP="00096DDC">
            <w:pPr>
              <w:pStyle w:val="Bodyjustified"/>
              <w:keepNext/>
              <w:rPr>
                <w:highlight w:val="yellow"/>
              </w:rPr>
            </w:pPr>
            <w:r w:rsidRPr="00C36C7B">
              <w:rPr>
                <w:highlight w:val="yellow"/>
              </w:rPr>
              <w:t>-</w:t>
            </w:r>
          </w:p>
        </w:tc>
        <w:tc>
          <w:tcPr>
            <w:tcW w:w="970" w:type="dxa"/>
            <w:tcBorders>
              <w:top w:val="single" w:sz="4" w:space="0" w:color="000000"/>
              <w:left w:val="single" w:sz="4" w:space="0" w:color="000000"/>
              <w:bottom w:val="single" w:sz="4" w:space="0" w:color="000000"/>
              <w:right w:val="single" w:sz="4" w:space="0" w:color="000000"/>
            </w:tcBorders>
          </w:tcPr>
          <w:p w14:paraId="2FEE8419" w14:textId="77777777" w:rsidR="00C36C7B" w:rsidRPr="00C36C7B" w:rsidRDefault="00C36C7B" w:rsidP="00096DDC">
            <w:pPr>
              <w:pStyle w:val="Bodyjustified"/>
              <w:keepNext/>
              <w:rPr>
                <w:highlight w:val="yellow"/>
              </w:rPr>
            </w:pPr>
          </w:p>
          <w:p w14:paraId="1AF20A6C" w14:textId="77777777" w:rsidR="008D4149" w:rsidRPr="00C36C7B" w:rsidRDefault="008D4149" w:rsidP="00096DDC">
            <w:pPr>
              <w:pStyle w:val="Bodyjustified"/>
              <w:keepNext/>
              <w:rPr>
                <w:highlight w:val="yellow"/>
              </w:rPr>
            </w:pPr>
            <w:r w:rsidRPr="00C36C7B">
              <w:rPr>
                <w:highlight w:val="yellow"/>
              </w:rPr>
              <w:t>1</w:t>
            </w:r>
            <w:r w:rsidR="00C36C7B" w:rsidRPr="00C36C7B">
              <w:rPr>
                <w:highlight w:val="yellow"/>
              </w:rPr>
              <w:t>.1</w:t>
            </w:r>
          </w:p>
          <w:p w14:paraId="3E962467" w14:textId="111363F6" w:rsidR="00C36C7B" w:rsidRPr="00C36C7B" w:rsidRDefault="00C36C7B" w:rsidP="00096DDC">
            <w:pPr>
              <w:pStyle w:val="Bodyjustified"/>
              <w:keepNext/>
              <w:rPr>
                <w:highlight w:val="yellow"/>
              </w:rPr>
            </w:pPr>
            <w:r w:rsidRPr="00C36C7B">
              <w:rPr>
                <w:highlight w:val="yellow"/>
              </w:rPr>
              <w:t>1.15</w:t>
            </w:r>
          </w:p>
        </w:tc>
        <w:tc>
          <w:tcPr>
            <w:tcW w:w="929" w:type="dxa"/>
            <w:tcBorders>
              <w:top w:val="single" w:sz="4" w:space="0" w:color="000000"/>
              <w:left w:val="single" w:sz="4" w:space="0" w:color="000000"/>
              <w:bottom w:val="single" w:sz="4" w:space="0" w:color="000000"/>
              <w:right w:val="single" w:sz="4" w:space="0" w:color="000000"/>
            </w:tcBorders>
          </w:tcPr>
          <w:p w14:paraId="00B7B27F" w14:textId="77777777" w:rsidR="008D4149" w:rsidRPr="00381C4C" w:rsidRDefault="008D4149" w:rsidP="00096DDC">
            <w:pPr>
              <w:pStyle w:val="Bodyjustified"/>
              <w:keepNext/>
            </w:pPr>
            <w:r w:rsidRPr="00381C4C">
              <w:t>-</w:t>
            </w:r>
          </w:p>
        </w:tc>
      </w:tr>
      <w:tr w:rsidR="008D4149" w14:paraId="0C4103CA" w14:textId="77777777" w:rsidTr="00C36C7B">
        <w:trPr>
          <w:trHeight w:val="317"/>
        </w:trPr>
        <w:tc>
          <w:tcPr>
            <w:tcW w:w="2336" w:type="dxa"/>
            <w:tcBorders>
              <w:top w:val="single" w:sz="4" w:space="0" w:color="000000"/>
              <w:left w:val="single" w:sz="4" w:space="0" w:color="000000"/>
              <w:bottom w:val="single" w:sz="4" w:space="0" w:color="000000"/>
              <w:right w:val="single" w:sz="4" w:space="0" w:color="000000"/>
            </w:tcBorders>
            <w:vAlign w:val="center"/>
          </w:tcPr>
          <w:p w14:paraId="31FFB2C3" w14:textId="52869BCA" w:rsidR="008D4149" w:rsidRPr="00381C4C" w:rsidRDefault="008D4149" w:rsidP="00096DDC">
            <w:pPr>
              <w:pStyle w:val="Bodyjustified"/>
              <w:keepNext/>
              <w:jc w:val="left"/>
            </w:pPr>
            <w:r w:rsidRPr="00381C4C">
              <w:t>Resistance</w:t>
            </w:r>
          </w:p>
        </w:tc>
        <w:tc>
          <w:tcPr>
            <w:tcW w:w="1018" w:type="dxa"/>
            <w:tcBorders>
              <w:top w:val="single" w:sz="4" w:space="0" w:color="000000"/>
              <w:left w:val="single" w:sz="4" w:space="0" w:color="000000"/>
              <w:bottom w:val="single" w:sz="4" w:space="0" w:color="000000"/>
              <w:right w:val="single" w:sz="4" w:space="0" w:color="000000"/>
            </w:tcBorders>
            <w:vAlign w:val="center"/>
          </w:tcPr>
          <w:p w14:paraId="3979B436" w14:textId="20EEFF47" w:rsidR="008D4149" w:rsidRPr="00381C4C" w:rsidRDefault="008D4149" w:rsidP="00096DDC">
            <w:pPr>
              <w:pStyle w:val="Bodyjustified"/>
              <w:keepNext/>
            </w:pPr>
            <w:r w:rsidRPr="00381C4C">
              <w:t>R</w:t>
            </w:r>
          </w:p>
        </w:tc>
        <w:tc>
          <w:tcPr>
            <w:tcW w:w="2242" w:type="dxa"/>
            <w:tcBorders>
              <w:top w:val="single" w:sz="4" w:space="0" w:color="000000"/>
              <w:left w:val="single" w:sz="4" w:space="0" w:color="000000"/>
              <w:bottom w:val="single" w:sz="4" w:space="0" w:color="000000"/>
              <w:right w:val="single" w:sz="4" w:space="0" w:color="000000"/>
            </w:tcBorders>
            <w:vAlign w:val="center"/>
          </w:tcPr>
          <w:p w14:paraId="557369D8" w14:textId="7B6BF1B4" w:rsidR="008D4149" w:rsidRPr="00381C4C" w:rsidRDefault="008D4149" w:rsidP="00096DDC">
            <w:pPr>
              <w:pStyle w:val="Bodyjustified"/>
              <w:keepNext/>
            </w:pPr>
            <w:r w:rsidRPr="00381C4C">
              <w:t>f = DC</w:t>
            </w:r>
          </w:p>
        </w:tc>
        <w:tc>
          <w:tcPr>
            <w:tcW w:w="936" w:type="dxa"/>
            <w:tcBorders>
              <w:top w:val="single" w:sz="4" w:space="0" w:color="000000"/>
              <w:left w:val="single" w:sz="4" w:space="0" w:color="000000"/>
              <w:bottom w:val="single" w:sz="4" w:space="0" w:color="000000"/>
              <w:right w:val="single" w:sz="4" w:space="0" w:color="000000"/>
            </w:tcBorders>
            <w:vAlign w:val="center"/>
          </w:tcPr>
          <w:p w14:paraId="47B07416" w14:textId="6EA03E3F" w:rsidR="008D4149" w:rsidRPr="00381C4C" w:rsidRDefault="008D4149" w:rsidP="00096DDC">
            <w:pPr>
              <w:pStyle w:val="Bodyjustified"/>
              <w:keepNext/>
            </w:pPr>
            <w:r w:rsidRPr="00381C4C">
              <w:t>4</w:t>
            </w:r>
            <w:r w:rsidR="00381C4C" w:rsidRPr="00381C4C">
              <w:t>7.5</w:t>
            </w:r>
          </w:p>
        </w:tc>
        <w:tc>
          <w:tcPr>
            <w:tcW w:w="970" w:type="dxa"/>
            <w:tcBorders>
              <w:top w:val="single" w:sz="4" w:space="0" w:color="000000"/>
              <w:left w:val="single" w:sz="4" w:space="0" w:color="000000"/>
              <w:bottom w:val="single" w:sz="4" w:space="0" w:color="000000"/>
              <w:right w:val="single" w:sz="4" w:space="0" w:color="000000"/>
            </w:tcBorders>
            <w:vAlign w:val="center"/>
          </w:tcPr>
          <w:p w14:paraId="57624A0E" w14:textId="31800B85" w:rsidR="008D4149" w:rsidRPr="00381C4C" w:rsidRDefault="00381C4C" w:rsidP="00096DDC">
            <w:pPr>
              <w:pStyle w:val="Bodyjustified"/>
              <w:keepNext/>
            </w:pPr>
            <w:r w:rsidRPr="00381C4C">
              <w:t>52.5</w:t>
            </w:r>
          </w:p>
        </w:tc>
        <w:tc>
          <w:tcPr>
            <w:tcW w:w="929" w:type="dxa"/>
            <w:tcBorders>
              <w:top w:val="single" w:sz="4" w:space="0" w:color="000000"/>
              <w:left w:val="single" w:sz="4" w:space="0" w:color="000000"/>
              <w:bottom w:val="single" w:sz="4" w:space="0" w:color="000000"/>
              <w:right w:val="single" w:sz="4" w:space="0" w:color="000000"/>
            </w:tcBorders>
            <w:vAlign w:val="center"/>
          </w:tcPr>
          <w:p w14:paraId="70BFE1A9" w14:textId="647872D4" w:rsidR="008D4149" w:rsidRPr="00381C4C" w:rsidRDefault="00381C4C" w:rsidP="00096DDC">
            <w:pPr>
              <w:pStyle w:val="Bodyjustified"/>
              <w:keepNext/>
            </w:pPr>
            <w:r>
              <w:rPr>
                <w:rFonts w:cs="Arial"/>
              </w:rPr>
              <w:t>Ω</w:t>
            </w:r>
          </w:p>
        </w:tc>
      </w:tr>
    </w:tbl>
    <w:p w14:paraId="196D3F1C" w14:textId="77777777" w:rsidR="00DE014F" w:rsidRDefault="00DE014F" w:rsidP="00DE014F">
      <w:pPr>
        <w:pStyle w:val="Heading3"/>
      </w:pPr>
      <w:bookmarkStart w:id="29" w:name="_Toc516050156"/>
      <w:r>
        <w:t>High and Low Temperatures Electrical Measurements</w:t>
      </w:r>
      <w:bookmarkEnd w:id="29"/>
    </w:p>
    <w:p w14:paraId="0F1ACD39" w14:textId="26AE2177" w:rsidR="00A93E05" w:rsidRDefault="00DE014F" w:rsidP="00DE014F">
      <w:r>
        <w:t>The measurements shall be performed at T</w:t>
      </w:r>
      <w:r w:rsidRPr="00DE014F">
        <w:rPr>
          <w:vertAlign w:val="subscript"/>
        </w:rPr>
        <w:t>amb</w:t>
      </w:r>
      <w:r w:rsidR="00E009F4">
        <w:rPr>
          <w:vertAlign w:val="subscript"/>
        </w:rPr>
        <w:t xml:space="preserve"> </w:t>
      </w:r>
      <w:r>
        <w:t>=</w:t>
      </w:r>
      <w:r w:rsidR="00E009F4">
        <w:t xml:space="preserve"> +125 (+0 -3)</w:t>
      </w:r>
      <w:r w:rsidR="00E009F4">
        <w:rPr>
          <w:rFonts w:cs="Arial"/>
        </w:rPr>
        <w:t>°</w:t>
      </w:r>
      <w:r>
        <w:t>C and T</w:t>
      </w:r>
      <w:r w:rsidRPr="00DE014F">
        <w:rPr>
          <w:vertAlign w:val="subscript"/>
        </w:rPr>
        <w:t>amb</w:t>
      </w:r>
      <w:r w:rsidR="00E009F4">
        <w:rPr>
          <w:vertAlign w:val="subscript"/>
        </w:rPr>
        <w:t xml:space="preserve"> </w:t>
      </w:r>
      <w:r>
        <w:t>=</w:t>
      </w:r>
      <w:r w:rsidR="00E009F4">
        <w:t xml:space="preserve"> </w:t>
      </w:r>
      <w:r>
        <w:t>-55 (+3 -0)</w:t>
      </w:r>
      <w:r w:rsidR="00E009F4">
        <w:rPr>
          <w:rFonts w:cs="Arial"/>
        </w:rPr>
        <w:t>°</w:t>
      </w:r>
      <w:r>
        <w:t>C.</w:t>
      </w:r>
    </w:p>
    <w:tbl>
      <w:tblPr>
        <w:tblW w:w="8505" w:type="dxa"/>
        <w:tblInd w:w="1525" w:type="dxa"/>
        <w:tblLayout w:type="fixed"/>
        <w:tblCellMar>
          <w:top w:w="28" w:type="dxa"/>
          <w:left w:w="28" w:type="dxa"/>
          <w:bottom w:w="28" w:type="dxa"/>
          <w:right w:w="28" w:type="dxa"/>
        </w:tblCellMar>
        <w:tblLook w:val="01E0" w:firstRow="1" w:lastRow="1" w:firstColumn="1" w:lastColumn="1" w:noHBand="0" w:noVBand="0"/>
      </w:tblPr>
      <w:tblGrid>
        <w:gridCol w:w="2410"/>
        <w:gridCol w:w="992"/>
        <w:gridCol w:w="2268"/>
        <w:gridCol w:w="850"/>
        <w:gridCol w:w="993"/>
        <w:gridCol w:w="992"/>
      </w:tblGrid>
      <w:tr w:rsidR="006B3425" w:rsidRPr="00E009F4" w14:paraId="2881DD8C" w14:textId="77777777" w:rsidTr="000B68E4">
        <w:trPr>
          <w:trHeight w:val="340"/>
        </w:trPr>
        <w:tc>
          <w:tcPr>
            <w:tcW w:w="2410" w:type="dxa"/>
            <w:vMerge w:val="restart"/>
            <w:tcBorders>
              <w:top w:val="single" w:sz="4" w:space="0" w:color="000000"/>
              <w:left w:val="single" w:sz="4" w:space="0" w:color="000000"/>
              <w:right w:val="single" w:sz="4" w:space="0" w:color="000000"/>
            </w:tcBorders>
            <w:shd w:val="clear" w:color="auto" w:fill="auto"/>
          </w:tcPr>
          <w:p w14:paraId="123FB217" w14:textId="77777777" w:rsidR="006B3425" w:rsidRPr="00E009F4" w:rsidRDefault="006B3425" w:rsidP="00E009F4">
            <w:pPr>
              <w:pStyle w:val="Bodyjustified"/>
            </w:pPr>
            <w:r w:rsidRPr="00E009F4">
              <w:t>Characteristics</w:t>
            </w:r>
          </w:p>
        </w:tc>
        <w:tc>
          <w:tcPr>
            <w:tcW w:w="992" w:type="dxa"/>
            <w:vMerge w:val="restart"/>
            <w:tcBorders>
              <w:top w:val="single" w:sz="4" w:space="0" w:color="000000"/>
              <w:left w:val="single" w:sz="4" w:space="0" w:color="000000"/>
              <w:right w:val="single" w:sz="4" w:space="0" w:color="000000"/>
            </w:tcBorders>
            <w:shd w:val="clear" w:color="auto" w:fill="auto"/>
          </w:tcPr>
          <w:p w14:paraId="309FE08B" w14:textId="77777777" w:rsidR="006B3425" w:rsidRPr="00E009F4" w:rsidRDefault="006B3425" w:rsidP="00E009F4">
            <w:pPr>
              <w:pStyle w:val="Bodyjustified"/>
            </w:pPr>
            <w:r w:rsidRPr="00E009F4">
              <w:t>Symbols</w:t>
            </w:r>
          </w:p>
        </w:tc>
        <w:tc>
          <w:tcPr>
            <w:tcW w:w="2268" w:type="dxa"/>
            <w:vMerge w:val="restart"/>
            <w:tcBorders>
              <w:top w:val="single" w:sz="4" w:space="0" w:color="000000"/>
              <w:left w:val="single" w:sz="4" w:space="0" w:color="000000"/>
              <w:right w:val="single" w:sz="4" w:space="0" w:color="000000"/>
            </w:tcBorders>
            <w:shd w:val="clear" w:color="auto" w:fill="auto"/>
          </w:tcPr>
          <w:p w14:paraId="0075F337" w14:textId="77777777" w:rsidR="006B3425" w:rsidRPr="00E009F4" w:rsidRDefault="006B3425" w:rsidP="00E009F4">
            <w:pPr>
              <w:pStyle w:val="Bodyjustified"/>
            </w:pPr>
            <w:r w:rsidRPr="00E009F4">
              <w:t>Test Method and</w:t>
            </w:r>
          </w:p>
          <w:p w14:paraId="480039BB" w14:textId="77777777" w:rsidR="006B3425" w:rsidRPr="00E009F4" w:rsidRDefault="006B3425" w:rsidP="00E009F4">
            <w:pPr>
              <w:pStyle w:val="Bodyjustified"/>
            </w:pPr>
            <w:r w:rsidRPr="00E009F4">
              <w:t>Conditions (Note 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Pr>
          <w:p w14:paraId="4BB38FFA" w14:textId="77777777" w:rsidR="006B3425" w:rsidRPr="00E009F4" w:rsidRDefault="006B3425" w:rsidP="00E009F4">
            <w:pPr>
              <w:pStyle w:val="Bodyjustified"/>
            </w:pPr>
            <w:r w:rsidRPr="00E009F4">
              <w:t>Limits</w:t>
            </w:r>
          </w:p>
        </w:tc>
        <w:tc>
          <w:tcPr>
            <w:tcW w:w="992" w:type="dxa"/>
            <w:vMerge w:val="restart"/>
            <w:tcBorders>
              <w:top w:val="single" w:sz="4" w:space="0" w:color="000000"/>
              <w:left w:val="single" w:sz="4" w:space="0" w:color="000000"/>
              <w:right w:val="single" w:sz="4" w:space="0" w:color="000000"/>
            </w:tcBorders>
            <w:shd w:val="clear" w:color="auto" w:fill="auto"/>
          </w:tcPr>
          <w:p w14:paraId="42A75558" w14:textId="77777777" w:rsidR="006B3425" w:rsidRPr="00E009F4" w:rsidRDefault="006B3425" w:rsidP="00E009F4">
            <w:pPr>
              <w:pStyle w:val="Bodyjustified"/>
            </w:pPr>
            <w:r w:rsidRPr="00E009F4">
              <w:t>Units</w:t>
            </w:r>
          </w:p>
        </w:tc>
      </w:tr>
      <w:tr w:rsidR="006B3425" w:rsidRPr="00E009F4" w14:paraId="6CB7C1FF" w14:textId="77777777" w:rsidTr="000B68E4">
        <w:trPr>
          <w:trHeight w:val="340"/>
        </w:trPr>
        <w:tc>
          <w:tcPr>
            <w:tcW w:w="2410" w:type="dxa"/>
            <w:vMerge/>
            <w:tcBorders>
              <w:left w:val="single" w:sz="4" w:space="0" w:color="000000"/>
              <w:bottom w:val="single" w:sz="4" w:space="0" w:color="000000"/>
              <w:right w:val="single" w:sz="4" w:space="0" w:color="000000"/>
            </w:tcBorders>
            <w:shd w:val="clear" w:color="auto" w:fill="E6E6E6"/>
          </w:tcPr>
          <w:p w14:paraId="191D0FC4" w14:textId="77777777" w:rsidR="006B3425" w:rsidRPr="00E009F4" w:rsidRDefault="006B3425" w:rsidP="00E009F4">
            <w:pPr>
              <w:pStyle w:val="Bodyjustified"/>
            </w:pPr>
          </w:p>
        </w:tc>
        <w:tc>
          <w:tcPr>
            <w:tcW w:w="992" w:type="dxa"/>
            <w:vMerge/>
            <w:tcBorders>
              <w:left w:val="single" w:sz="4" w:space="0" w:color="000000"/>
              <w:bottom w:val="single" w:sz="4" w:space="0" w:color="000000"/>
              <w:right w:val="single" w:sz="4" w:space="0" w:color="000000"/>
            </w:tcBorders>
            <w:shd w:val="clear" w:color="auto" w:fill="E6E6E6"/>
          </w:tcPr>
          <w:p w14:paraId="0AF285C2" w14:textId="77777777" w:rsidR="006B3425" w:rsidRPr="00E009F4" w:rsidRDefault="006B3425" w:rsidP="00E009F4">
            <w:pPr>
              <w:pStyle w:val="Bodyjustified"/>
            </w:pPr>
          </w:p>
        </w:tc>
        <w:tc>
          <w:tcPr>
            <w:tcW w:w="2268" w:type="dxa"/>
            <w:vMerge/>
            <w:tcBorders>
              <w:left w:val="single" w:sz="4" w:space="0" w:color="000000"/>
              <w:bottom w:val="single" w:sz="4" w:space="0" w:color="000000"/>
              <w:right w:val="single" w:sz="4" w:space="0" w:color="000000"/>
            </w:tcBorders>
            <w:shd w:val="clear" w:color="auto" w:fill="E6E6E6"/>
          </w:tcPr>
          <w:p w14:paraId="150215C2" w14:textId="77777777" w:rsidR="006B3425" w:rsidRPr="00E009F4" w:rsidRDefault="006B3425" w:rsidP="00E009F4">
            <w:pPr>
              <w:pStyle w:val="Bodyjustified"/>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096263" w14:textId="77777777" w:rsidR="006B3425" w:rsidRPr="00E009F4" w:rsidRDefault="006B3425" w:rsidP="00E009F4">
            <w:pPr>
              <w:pStyle w:val="Bodyjustified"/>
            </w:pPr>
            <w:r w:rsidRPr="00E009F4">
              <w:t>Min</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F101833" w14:textId="77777777" w:rsidR="006B3425" w:rsidRPr="00E009F4" w:rsidRDefault="006B3425" w:rsidP="00E009F4">
            <w:pPr>
              <w:pStyle w:val="Bodyjustified"/>
            </w:pPr>
            <w:r w:rsidRPr="00E009F4">
              <w:t>Max</w:t>
            </w:r>
          </w:p>
        </w:tc>
        <w:tc>
          <w:tcPr>
            <w:tcW w:w="992" w:type="dxa"/>
            <w:vMerge/>
            <w:tcBorders>
              <w:left w:val="single" w:sz="4" w:space="0" w:color="000000"/>
              <w:bottom w:val="single" w:sz="4" w:space="0" w:color="000000"/>
              <w:right w:val="single" w:sz="4" w:space="0" w:color="000000"/>
            </w:tcBorders>
            <w:shd w:val="clear" w:color="auto" w:fill="E6E6E6"/>
          </w:tcPr>
          <w:p w14:paraId="077D4B20" w14:textId="77777777" w:rsidR="006B3425" w:rsidRPr="00E009F4" w:rsidRDefault="006B3425" w:rsidP="00E009F4">
            <w:pPr>
              <w:pStyle w:val="Bodyjustified"/>
            </w:pPr>
          </w:p>
        </w:tc>
      </w:tr>
      <w:tr w:rsidR="006B3425" w14:paraId="1C3F89FC" w14:textId="77777777" w:rsidTr="000B68E4">
        <w:trPr>
          <w:trHeight w:val="737"/>
        </w:trPr>
        <w:tc>
          <w:tcPr>
            <w:tcW w:w="2410" w:type="dxa"/>
            <w:tcBorders>
              <w:top w:val="single" w:sz="4" w:space="0" w:color="000000"/>
              <w:left w:val="single" w:sz="4" w:space="0" w:color="000000"/>
              <w:bottom w:val="single" w:sz="4" w:space="0" w:color="000000"/>
              <w:right w:val="single" w:sz="4" w:space="0" w:color="000000"/>
            </w:tcBorders>
          </w:tcPr>
          <w:p w14:paraId="15368CA8" w14:textId="6631E675" w:rsidR="006B3425" w:rsidRPr="00E009F4" w:rsidRDefault="006B3425" w:rsidP="00E009F4">
            <w:pPr>
              <w:pStyle w:val="Bodyjustified"/>
              <w:jc w:val="left"/>
            </w:pPr>
            <w:r w:rsidRPr="00E009F4">
              <w:t>Temperature Coefficient of</w:t>
            </w:r>
            <w:r w:rsidR="00E009F4">
              <w:t xml:space="preserve"> </w:t>
            </w:r>
            <w:r w:rsidR="00ED6D65" w:rsidRPr="00E009F4">
              <w:t xml:space="preserve">Resistance </w:t>
            </w:r>
          </w:p>
        </w:tc>
        <w:tc>
          <w:tcPr>
            <w:tcW w:w="992" w:type="dxa"/>
            <w:tcBorders>
              <w:top w:val="single" w:sz="4" w:space="0" w:color="000000"/>
              <w:left w:val="single" w:sz="4" w:space="0" w:color="000000"/>
              <w:bottom w:val="single" w:sz="4" w:space="0" w:color="000000"/>
              <w:right w:val="single" w:sz="4" w:space="0" w:color="000000"/>
            </w:tcBorders>
          </w:tcPr>
          <w:p w14:paraId="68BEB71C" w14:textId="7C057602" w:rsidR="006B3425" w:rsidRPr="00E009F4" w:rsidRDefault="006B3425" w:rsidP="00E009F4">
            <w:pPr>
              <w:pStyle w:val="Bodyjustified"/>
            </w:pPr>
            <w:r w:rsidRPr="00E009F4">
              <w:t>TC</w:t>
            </w:r>
            <w:r w:rsidR="00ED6D65" w:rsidRPr="008E2023">
              <w:rPr>
                <w:vertAlign w:val="subscript"/>
              </w:rPr>
              <w:t>R</w:t>
            </w:r>
          </w:p>
        </w:tc>
        <w:tc>
          <w:tcPr>
            <w:tcW w:w="2268" w:type="dxa"/>
            <w:tcBorders>
              <w:top w:val="single" w:sz="4" w:space="0" w:color="000000"/>
              <w:left w:val="single" w:sz="4" w:space="0" w:color="000000"/>
              <w:bottom w:val="single" w:sz="4" w:space="0" w:color="000000"/>
              <w:right w:val="single" w:sz="4" w:space="0" w:color="000000"/>
            </w:tcBorders>
          </w:tcPr>
          <w:p w14:paraId="48359081" w14:textId="77777777" w:rsidR="00ED6D65" w:rsidRPr="00E009F4" w:rsidRDefault="00ED6D65" w:rsidP="00E009F4">
            <w:pPr>
              <w:pStyle w:val="Bodyjustified"/>
            </w:pPr>
            <w:r w:rsidRPr="00E009F4">
              <w:t>DC test</w:t>
            </w:r>
          </w:p>
          <w:p w14:paraId="49F577CF" w14:textId="77777777" w:rsidR="00ED6D65" w:rsidRPr="00E009F4" w:rsidRDefault="00ED6D65" w:rsidP="00E009F4">
            <w:pPr>
              <w:pStyle w:val="Bodyjustified"/>
            </w:pPr>
            <w:r w:rsidRPr="00E009F4">
              <w:t>Reference Temperature:</w:t>
            </w:r>
          </w:p>
          <w:p w14:paraId="7783A235" w14:textId="6E8EA6F9" w:rsidR="006B3425" w:rsidRPr="00E009F4" w:rsidRDefault="00ED6D65" w:rsidP="00E009F4">
            <w:pPr>
              <w:pStyle w:val="Bodyjustified"/>
            </w:pPr>
            <w:r w:rsidRPr="00E009F4">
              <w:t>+25</w:t>
            </w:r>
            <w:r w:rsidR="00E009F4" w:rsidRPr="00E009F4">
              <w:t>°</w:t>
            </w:r>
            <w:r w:rsidRPr="00E009F4">
              <w:t>C</w:t>
            </w:r>
          </w:p>
        </w:tc>
        <w:tc>
          <w:tcPr>
            <w:tcW w:w="850" w:type="dxa"/>
            <w:tcBorders>
              <w:top w:val="single" w:sz="4" w:space="0" w:color="000000"/>
              <w:left w:val="single" w:sz="4" w:space="0" w:color="000000"/>
              <w:bottom w:val="single" w:sz="4" w:space="0" w:color="000000"/>
              <w:right w:val="single" w:sz="4" w:space="0" w:color="000000"/>
            </w:tcBorders>
          </w:tcPr>
          <w:p w14:paraId="0FF2C0D2" w14:textId="77777777" w:rsidR="006B3425" w:rsidRPr="00E009F4" w:rsidRDefault="006B3425" w:rsidP="00E009F4">
            <w:pPr>
              <w:pStyle w:val="Bodyjustified"/>
            </w:pPr>
            <w:r w:rsidRPr="00E009F4">
              <w:t>-</w:t>
            </w:r>
          </w:p>
        </w:tc>
        <w:tc>
          <w:tcPr>
            <w:tcW w:w="993" w:type="dxa"/>
            <w:tcBorders>
              <w:top w:val="single" w:sz="4" w:space="0" w:color="000000"/>
              <w:left w:val="single" w:sz="4" w:space="0" w:color="000000"/>
              <w:bottom w:val="single" w:sz="4" w:space="0" w:color="000000"/>
              <w:right w:val="single" w:sz="4" w:space="0" w:color="000000"/>
            </w:tcBorders>
          </w:tcPr>
          <w:p w14:paraId="6EDBEB9D" w14:textId="71A898F6" w:rsidR="006B3425" w:rsidRPr="00E009F4" w:rsidRDefault="00ED6D65" w:rsidP="00E009F4">
            <w:pPr>
              <w:pStyle w:val="Bodyjustified"/>
            </w:pPr>
            <w:r w:rsidRPr="00E009F4">
              <w:t>3</w:t>
            </w:r>
            <w:r w:rsidR="006B3425" w:rsidRPr="00E009F4">
              <w:t xml:space="preserve"> x 10</w:t>
            </w:r>
            <w:r w:rsidR="006B3425" w:rsidRPr="00E009F4">
              <w:rPr>
                <w:vertAlign w:val="superscript"/>
              </w:rPr>
              <w:t>-4</w:t>
            </w:r>
          </w:p>
        </w:tc>
        <w:tc>
          <w:tcPr>
            <w:tcW w:w="992" w:type="dxa"/>
            <w:tcBorders>
              <w:top w:val="single" w:sz="4" w:space="0" w:color="000000"/>
              <w:left w:val="single" w:sz="4" w:space="0" w:color="000000"/>
              <w:bottom w:val="single" w:sz="4" w:space="0" w:color="000000"/>
              <w:right w:val="single" w:sz="4" w:space="0" w:color="000000"/>
            </w:tcBorders>
          </w:tcPr>
          <w:p w14:paraId="05EAD023" w14:textId="0DA8F2B5" w:rsidR="006B3425" w:rsidRPr="00E009F4" w:rsidRDefault="00ED6D65" w:rsidP="00E009F4">
            <w:pPr>
              <w:pStyle w:val="Bodyjustified"/>
            </w:pPr>
            <w:r w:rsidRPr="00E009F4">
              <w:t>Ω/Ω/</w:t>
            </w:r>
            <w:r w:rsidR="00E009F4" w:rsidRPr="00E009F4">
              <w:t>°</w:t>
            </w:r>
            <w:r w:rsidRPr="00E009F4">
              <w:t>C</w:t>
            </w:r>
          </w:p>
        </w:tc>
      </w:tr>
    </w:tbl>
    <w:p w14:paraId="4AF9F6FA" w14:textId="77777777" w:rsidR="00117089" w:rsidRDefault="00117089" w:rsidP="00117089">
      <w:pPr>
        <w:pStyle w:val="NOTES"/>
      </w:pPr>
      <w:r>
        <w:t>NOTES:</w:t>
      </w:r>
    </w:p>
    <w:p w14:paraId="7284A3A4" w14:textId="77777777" w:rsidR="00117089" w:rsidRDefault="00117089" w:rsidP="00117089">
      <w:pPr>
        <w:pStyle w:val="numericallist"/>
      </w:pPr>
      <w:r>
        <w:t>Measurements shall be performed during Screening Tests on a sample of 2 components. In the event of any failure a 100% inspection shall be performed.</w:t>
      </w:r>
    </w:p>
    <w:p w14:paraId="7F9CA6B6" w14:textId="77777777" w:rsidR="00117089" w:rsidRDefault="00117089" w:rsidP="00117089">
      <w:pPr>
        <w:pStyle w:val="Heading2"/>
      </w:pPr>
      <w:bookmarkStart w:id="30" w:name="_Toc516050157"/>
      <w:r>
        <w:t>PARAMETER DRIFT VALUES</w:t>
      </w:r>
      <w:bookmarkEnd w:id="30"/>
    </w:p>
    <w:p w14:paraId="37B47EF7" w14:textId="55C5E158" w:rsidR="00117089" w:rsidRDefault="00117089" w:rsidP="00117089">
      <w:r>
        <w:t>Unless otherwise specified, the measurements shall be performed at T</w:t>
      </w:r>
      <w:r w:rsidRPr="00117089">
        <w:rPr>
          <w:vertAlign w:val="subscript"/>
        </w:rPr>
        <w:t>amb</w:t>
      </w:r>
      <w:r w:rsidR="003371B4">
        <w:rPr>
          <w:vertAlign w:val="subscript"/>
        </w:rPr>
        <w:t xml:space="preserve"> </w:t>
      </w:r>
      <w:r>
        <w:t>=</w:t>
      </w:r>
      <w:r w:rsidR="003371B4">
        <w:t xml:space="preserve"> </w:t>
      </w:r>
      <w:r>
        <w:t>+22</w:t>
      </w:r>
      <w:r w:rsidR="003371B4">
        <w:t xml:space="preserve"> </w:t>
      </w:r>
      <w:r>
        <w:rPr>
          <w:rFonts w:cs="Arial"/>
        </w:rPr>
        <w:t>±</w:t>
      </w:r>
      <w:r>
        <w:t>3</w:t>
      </w:r>
      <w:r w:rsidR="003371B4">
        <w:rPr>
          <w:rFonts w:cs="Arial"/>
        </w:rPr>
        <w:t>°</w:t>
      </w:r>
      <w:r>
        <w:t>C.</w:t>
      </w:r>
    </w:p>
    <w:p w14:paraId="2277A452" w14:textId="5019D8D1" w:rsidR="00117089" w:rsidRDefault="00117089" w:rsidP="00117089">
      <w:r>
        <w:t>The</w:t>
      </w:r>
      <w:r w:rsidR="00861696">
        <w:t xml:space="preserve"> </w:t>
      </w:r>
      <w:r>
        <w:t>test</w:t>
      </w:r>
      <w:r w:rsidR="00861696">
        <w:t xml:space="preserve"> </w:t>
      </w:r>
      <w:r>
        <w:t>methods</w:t>
      </w:r>
      <w:r w:rsidR="00861696">
        <w:t xml:space="preserve"> </w:t>
      </w:r>
      <w:r>
        <w:t>and</w:t>
      </w:r>
      <w:r w:rsidR="00861696">
        <w:t xml:space="preserve"> </w:t>
      </w:r>
      <w:r>
        <w:t>test</w:t>
      </w:r>
      <w:r w:rsidR="00861696">
        <w:t xml:space="preserve"> </w:t>
      </w:r>
      <w:r>
        <w:t>conditions</w:t>
      </w:r>
      <w:r w:rsidR="00861696">
        <w:t xml:space="preserve"> </w:t>
      </w:r>
      <w:r>
        <w:t>shall</w:t>
      </w:r>
      <w:r w:rsidR="00861696">
        <w:t xml:space="preserve"> </w:t>
      </w:r>
      <w:r>
        <w:t>be</w:t>
      </w:r>
      <w:r w:rsidR="00861696">
        <w:t xml:space="preserve"> </w:t>
      </w:r>
      <w:r>
        <w:t>as</w:t>
      </w:r>
      <w:r w:rsidR="00861696">
        <w:t xml:space="preserve"> </w:t>
      </w:r>
      <w:r>
        <w:t>per</w:t>
      </w:r>
      <w:r w:rsidR="00861696">
        <w:t xml:space="preserve"> </w:t>
      </w:r>
      <w:r>
        <w:t>the</w:t>
      </w:r>
      <w:r w:rsidR="00861696">
        <w:t xml:space="preserve"> </w:t>
      </w:r>
      <w:r>
        <w:t>corresponding test</w:t>
      </w:r>
      <w:r w:rsidR="00861696">
        <w:t xml:space="preserve"> </w:t>
      </w:r>
      <w:r>
        <w:t>defined in</w:t>
      </w:r>
      <w:r w:rsidR="00861696">
        <w:t xml:space="preserve"> </w:t>
      </w:r>
      <w:r>
        <w:t>Room Temperature Electrical Measurements.</w:t>
      </w:r>
    </w:p>
    <w:p w14:paraId="62E7A86A" w14:textId="29806E96" w:rsidR="00D7443F" w:rsidRDefault="00117089" w:rsidP="00117089">
      <w:r>
        <w:t>The drift values (</w:t>
      </w:r>
      <w:r>
        <w:rPr>
          <w:rFonts w:cs="Arial"/>
        </w:rPr>
        <w:t>Δ</w:t>
      </w:r>
      <w:r>
        <w:t>) shall not be exceeded for each characteristic specified. The corresponding absolute limit values for each characteristic shall not be exceeded.</w:t>
      </w:r>
    </w:p>
    <w:tbl>
      <w:tblPr>
        <w:tblW w:w="0" w:type="auto"/>
        <w:tblInd w:w="1525" w:type="dxa"/>
        <w:tblLayout w:type="fixed"/>
        <w:tblCellMar>
          <w:top w:w="28" w:type="dxa"/>
          <w:left w:w="28" w:type="dxa"/>
          <w:bottom w:w="28" w:type="dxa"/>
          <w:right w:w="28" w:type="dxa"/>
        </w:tblCellMar>
        <w:tblLook w:val="01E0" w:firstRow="1" w:lastRow="1" w:firstColumn="1" w:lastColumn="1" w:noHBand="0" w:noVBand="0"/>
      </w:tblPr>
      <w:tblGrid>
        <w:gridCol w:w="2551"/>
        <w:gridCol w:w="1303"/>
        <w:gridCol w:w="2241"/>
        <w:gridCol w:w="1134"/>
      </w:tblGrid>
      <w:tr w:rsidR="00ED6D65" w:rsidRPr="00E009F4" w14:paraId="10B39BC3" w14:textId="77777777" w:rsidTr="000B68E4">
        <w:trPr>
          <w:trHeight w:val="340"/>
        </w:trPr>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1DBD440" w14:textId="77777777" w:rsidR="00ED6D65" w:rsidRPr="00E009F4" w:rsidRDefault="00ED6D65" w:rsidP="00E009F4">
            <w:pPr>
              <w:pStyle w:val="Bodyjustified"/>
            </w:pPr>
            <w:r w:rsidRPr="00E009F4">
              <w:t>Characteristics</w:t>
            </w:r>
          </w:p>
        </w:tc>
        <w:tc>
          <w:tcPr>
            <w:tcW w:w="1303" w:type="dxa"/>
            <w:tcBorders>
              <w:top w:val="single" w:sz="4" w:space="0" w:color="000000"/>
              <w:left w:val="single" w:sz="4" w:space="0" w:color="000000"/>
              <w:bottom w:val="single" w:sz="4" w:space="0" w:color="000000"/>
              <w:right w:val="single" w:sz="4" w:space="0" w:color="000000"/>
            </w:tcBorders>
            <w:shd w:val="clear" w:color="auto" w:fill="auto"/>
          </w:tcPr>
          <w:p w14:paraId="396A5CF6" w14:textId="77777777" w:rsidR="00ED6D65" w:rsidRPr="00E009F4" w:rsidRDefault="00ED6D65" w:rsidP="00E009F4">
            <w:pPr>
              <w:pStyle w:val="Bodyjustified"/>
            </w:pPr>
            <w:r w:rsidRPr="00E009F4">
              <w:t>Symbols</w:t>
            </w:r>
          </w:p>
        </w:tc>
        <w:tc>
          <w:tcPr>
            <w:tcW w:w="2241" w:type="dxa"/>
            <w:tcBorders>
              <w:top w:val="single" w:sz="4" w:space="0" w:color="000000"/>
              <w:left w:val="single" w:sz="4" w:space="0" w:color="000000"/>
              <w:bottom w:val="single" w:sz="4" w:space="0" w:color="000000"/>
              <w:right w:val="single" w:sz="4" w:space="0" w:color="000000"/>
            </w:tcBorders>
            <w:shd w:val="clear" w:color="auto" w:fill="auto"/>
          </w:tcPr>
          <w:p w14:paraId="407D2EAC" w14:textId="77777777" w:rsidR="00ED6D65" w:rsidRPr="00E009F4" w:rsidRDefault="00ED6D65" w:rsidP="00E009F4">
            <w:pPr>
              <w:pStyle w:val="Bodyjustified"/>
            </w:pPr>
            <w:r w:rsidRPr="00E009F4">
              <w:t>Drift Value Δ</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D744624" w14:textId="77777777" w:rsidR="00ED6D65" w:rsidRPr="00E009F4" w:rsidRDefault="00ED6D65" w:rsidP="00E009F4">
            <w:pPr>
              <w:pStyle w:val="Bodyjustified"/>
            </w:pPr>
            <w:r w:rsidRPr="00E009F4">
              <w:t>Units</w:t>
            </w:r>
          </w:p>
        </w:tc>
      </w:tr>
      <w:tr w:rsidR="009E2253" w:rsidRPr="00E009F4" w14:paraId="4A64F7D3" w14:textId="77777777" w:rsidTr="000B68E4">
        <w:trPr>
          <w:trHeight w:val="510"/>
        </w:trPr>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56B42A8" w14:textId="77777777" w:rsidR="009E2253" w:rsidRPr="00E009F4" w:rsidRDefault="009E2253" w:rsidP="009E2253">
            <w:pPr>
              <w:pStyle w:val="Bodyjustified"/>
              <w:jc w:val="left"/>
            </w:pPr>
            <w:r w:rsidRPr="00E009F4">
              <w:t>Voltage Standing Wave Ratio</w:t>
            </w:r>
          </w:p>
        </w:tc>
        <w:tc>
          <w:tcPr>
            <w:tcW w:w="1303" w:type="dxa"/>
            <w:tcBorders>
              <w:top w:val="single" w:sz="4" w:space="0" w:color="000000"/>
              <w:left w:val="single" w:sz="4" w:space="0" w:color="000000"/>
              <w:bottom w:val="single" w:sz="4" w:space="0" w:color="000000"/>
              <w:right w:val="single" w:sz="4" w:space="0" w:color="000000"/>
            </w:tcBorders>
          </w:tcPr>
          <w:p w14:paraId="1F3475C2" w14:textId="6504663C" w:rsidR="009E2253" w:rsidRPr="00E009F4" w:rsidRDefault="00C37B36" w:rsidP="009E2253">
            <w:pPr>
              <w:pStyle w:val="Bodyjustified"/>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2241" w:type="dxa"/>
            <w:tcBorders>
              <w:top w:val="single" w:sz="4" w:space="0" w:color="000000"/>
              <w:left w:val="single" w:sz="4" w:space="0" w:color="000000"/>
              <w:bottom w:val="single" w:sz="4" w:space="0" w:color="000000"/>
              <w:right w:val="single" w:sz="4" w:space="0" w:color="000000"/>
            </w:tcBorders>
            <w:shd w:val="clear" w:color="auto" w:fill="auto"/>
          </w:tcPr>
          <w:p w14:paraId="3A96600E" w14:textId="4839D92D" w:rsidR="009E2253" w:rsidRPr="00E009F4" w:rsidRDefault="009E2253" w:rsidP="009E2253">
            <w:pPr>
              <w:pStyle w:val="Bodyjustified"/>
            </w:pPr>
            <w:r w:rsidRPr="00E009F4">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5EFC4FD" w14:textId="77777777" w:rsidR="009E2253" w:rsidRPr="00E009F4" w:rsidRDefault="009E2253" w:rsidP="009E2253">
            <w:pPr>
              <w:pStyle w:val="Bodyjustified"/>
            </w:pPr>
            <w:r w:rsidRPr="00E009F4">
              <w:t>%</w:t>
            </w:r>
          </w:p>
        </w:tc>
      </w:tr>
      <w:tr w:rsidR="00ED6D65" w:rsidRPr="00E009F4" w14:paraId="4FAC94A9" w14:textId="77777777" w:rsidTr="000B68E4">
        <w:trPr>
          <w:trHeight w:val="317"/>
        </w:trPr>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4324B" w14:textId="77777777" w:rsidR="00ED6D65" w:rsidRPr="00E009F4" w:rsidRDefault="00ED6D65" w:rsidP="00E67EF2">
            <w:pPr>
              <w:pStyle w:val="Bodyjustified"/>
              <w:jc w:val="left"/>
            </w:pPr>
            <w:r w:rsidRPr="00E009F4">
              <w:t>Resistance</w:t>
            </w:r>
          </w:p>
        </w:tc>
        <w:tc>
          <w:tcPr>
            <w:tcW w:w="13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A3C84" w14:textId="6C0114F8" w:rsidR="00ED6D65" w:rsidRPr="00E009F4" w:rsidRDefault="00ED6D65" w:rsidP="00E67EF2">
            <w:pPr>
              <w:pStyle w:val="Bodyjustified"/>
            </w:pPr>
            <w:r w:rsidRPr="00E009F4">
              <w:t>ΔR</w:t>
            </w:r>
          </w:p>
        </w:tc>
        <w:tc>
          <w:tcPr>
            <w:tcW w:w="22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0628D" w14:textId="77777777" w:rsidR="00ED6D65" w:rsidRPr="00E009F4" w:rsidRDefault="00ED6D65" w:rsidP="00E67EF2">
            <w:pPr>
              <w:pStyle w:val="Bodyjustified"/>
            </w:pPr>
            <w:r w:rsidRPr="00E009F4">
              <w:t>±250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1A9D1" w14:textId="77777777" w:rsidR="00ED6D65" w:rsidRPr="00E009F4" w:rsidRDefault="00ED6D65" w:rsidP="00E67EF2">
            <w:pPr>
              <w:pStyle w:val="Bodyjustified"/>
            </w:pPr>
            <w:r w:rsidRPr="00E009F4">
              <w:t>mΩ</w:t>
            </w:r>
          </w:p>
        </w:tc>
      </w:tr>
    </w:tbl>
    <w:p w14:paraId="08BC1D20" w14:textId="77777777" w:rsidR="00891774" w:rsidRDefault="00891774" w:rsidP="00096DDC">
      <w:pPr>
        <w:pStyle w:val="Heading2"/>
      </w:pPr>
      <w:r>
        <w:lastRenderedPageBreak/>
        <w:tab/>
      </w:r>
      <w:bookmarkStart w:id="31" w:name="_Toc516050158"/>
      <w:r>
        <w:t>INTERMEDIATE AND END-POINT ELECTRICAL MEASUREMENTS</w:t>
      </w:r>
      <w:bookmarkEnd w:id="31"/>
    </w:p>
    <w:p w14:paraId="33B6142A" w14:textId="39811E9E" w:rsidR="00891774" w:rsidRDefault="00891774" w:rsidP="00096DDC">
      <w:pPr>
        <w:keepNext/>
      </w:pPr>
      <w:r>
        <w:t>Unless otherwise specified, the measurements shall be performed at T</w:t>
      </w:r>
      <w:r w:rsidRPr="00891774">
        <w:rPr>
          <w:vertAlign w:val="subscript"/>
        </w:rPr>
        <w:t>amb</w:t>
      </w:r>
      <w:r w:rsidR="003371B4">
        <w:rPr>
          <w:vertAlign w:val="subscript"/>
        </w:rPr>
        <w:t xml:space="preserve"> </w:t>
      </w:r>
      <w:r>
        <w:t>=</w:t>
      </w:r>
      <w:r w:rsidR="003371B4">
        <w:t xml:space="preserve"> </w:t>
      </w:r>
      <w:r>
        <w:t>+22</w:t>
      </w:r>
      <w:r w:rsidR="003371B4">
        <w:t xml:space="preserve"> </w:t>
      </w:r>
      <w:r>
        <w:rPr>
          <w:rFonts w:cs="Arial"/>
        </w:rPr>
        <w:t>±</w:t>
      </w:r>
      <w:r>
        <w:t>3</w:t>
      </w:r>
      <w:r w:rsidR="003371B4">
        <w:rPr>
          <w:rFonts w:cs="Arial"/>
        </w:rPr>
        <w:t>°</w:t>
      </w:r>
      <w:r>
        <w:t>C.</w:t>
      </w:r>
    </w:p>
    <w:p w14:paraId="6B306A4B" w14:textId="77777777" w:rsidR="00891774" w:rsidRDefault="00891774" w:rsidP="00096DDC">
      <w:pPr>
        <w:keepNext/>
      </w:pPr>
      <w:r>
        <w:t>Unless otherwise specified, test methods and test conditions shall be as per the corresponding test defined in Room Temperature Electrical Measurements.</w:t>
      </w:r>
    </w:p>
    <w:p w14:paraId="3B6AB3AF" w14:textId="77777777" w:rsidR="00E97E9D" w:rsidRDefault="00891774" w:rsidP="00096DDC">
      <w:pPr>
        <w:keepNext/>
      </w:pPr>
      <w:r>
        <w:t>The drift values (</w:t>
      </w:r>
      <w:r>
        <w:rPr>
          <w:rFonts w:cs="Arial"/>
        </w:rPr>
        <w:t>Δ</w:t>
      </w:r>
      <w:r>
        <w:t>) shall not be exceeded for each characteristic where specified. The corresponding absolute limit values for each characteristic shall not be exceeded.</w:t>
      </w:r>
    </w:p>
    <w:tbl>
      <w:tblPr>
        <w:tblStyle w:val="TableGrid"/>
        <w:tblW w:w="9330" w:type="dxa"/>
        <w:tblInd w:w="1021" w:type="dxa"/>
        <w:tblLayout w:type="fixed"/>
        <w:tblCellMar>
          <w:top w:w="28" w:type="dxa"/>
          <w:left w:w="28" w:type="dxa"/>
          <w:bottom w:w="28" w:type="dxa"/>
          <w:right w:w="28" w:type="dxa"/>
        </w:tblCellMar>
        <w:tblLook w:val="01E0" w:firstRow="1" w:lastRow="1" w:firstColumn="1" w:lastColumn="1" w:noHBand="0" w:noVBand="0"/>
      </w:tblPr>
      <w:tblGrid>
        <w:gridCol w:w="2126"/>
        <w:gridCol w:w="2835"/>
        <w:gridCol w:w="993"/>
        <w:gridCol w:w="1246"/>
        <w:gridCol w:w="1275"/>
        <w:gridCol w:w="855"/>
      </w:tblGrid>
      <w:tr w:rsidR="008E2023" w:rsidRPr="003371B4" w14:paraId="1D8447A6" w14:textId="77777777" w:rsidTr="008E2023">
        <w:trPr>
          <w:trHeight w:val="340"/>
          <w:tblHeader/>
        </w:trPr>
        <w:tc>
          <w:tcPr>
            <w:tcW w:w="2126" w:type="dxa"/>
            <w:vMerge w:val="restart"/>
          </w:tcPr>
          <w:p w14:paraId="22057970" w14:textId="77777777" w:rsidR="00ED6D65" w:rsidRPr="003371B4" w:rsidRDefault="00ED6D65" w:rsidP="00E904FB">
            <w:pPr>
              <w:pStyle w:val="Bodyjustified"/>
              <w:keepNext/>
            </w:pPr>
            <w:r w:rsidRPr="003371B4">
              <w:t>Test Reference per</w:t>
            </w:r>
          </w:p>
          <w:p w14:paraId="47108CD0" w14:textId="69F30DC6" w:rsidR="00ED6D65" w:rsidRPr="003371B4" w:rsidRDefault="00ED6D65" w:rsidP="00E904FB">
            <w:pPr>
              <w:pStyle w:val="Bodyjustified"/>
              <w:keepNext/>
            </w:pPr>
            <w:r w:rsidRPr="003371B4">
              <w:t xml:space="preserve">ESCC No. </w:t>
            </w:r>
            <w:hyperlink r:id="rId29" w:history="1">
              <w:r w:rsidR="00A26E58" w:rsidRPr="00A26E58">
                <w:rPr>
                  <w:rStyle w:val="Hyperlink"/>
                </w:rPr>
                <w:t>3403</w:t>
              </w:r>
            </w:hyperlink>
          </w:p>
        </w:tc>
        <w:tc>
          <w:tcPr>
            <w:tcW w:w="2835" w:type="dxa"/>
            <w:vMerge w:val="restart"/>
          </w:tcPr>
          <w:p w14:paraId="60F6F136" w14:textId="77777777" w:rsidR="00ED6D65" w:rsidRPr="003371B4" w:rsidRDefault="00ED6D65" w:rsidP="00E904FB">
            <w:pPr>
              <w:pStyle w:val="Bodyjustified"/>
              <w:keepNext/>
            </w:pPr>
            <w:r w:rsidRPr="003371B4">
              <w:t>Characteristics</w:t>
            </w:r>
          </w:p>
        </w:tc>
        <w:tc>
          <w:tcPr>
            <w:tcW w:w="993" w:type="dxa"/>
            <w:vMerge w:val="restart"/>
          </w:tcPr>
          <w:p w14:paraId="7C9082CC" w14:textId="77777777" w:rsidR="00ED6D65" w:rsidRPr="003371B4" w:rsidRDefault="00ED6D65" w:rsidP="00E904FB">
            <w:pPr>
              <w:pStyle w:val="Bodyjustified"/>
              <w:keepNext/>
            </w:pPr>
            <w:r w:rsidRPr="003371B4">
              <w:t>Symbols</w:t>
            </w:r>
          </w:p>
        </w:tc>
        <w:tc>
          <w:tcPr>
            <w:tcW w:w="2521" w:type="dxa"/>
            <w:gridSpan w:val="2"/>
          </w:tcPr>
          <w:p w14:paraId="4EF6D8AD" w14:textId="77777777" w:rsidR="00ED6D65" w:rsidRPr="003371B4" w:rsidRDefault="00ED6D65" w:rsidP="00E904FB">
            <w:pPr>
              <w:pStyle w:val="Bodyjustified"/>
              <w:keepNext/>
            </w:pPr>
            <w:r w:rsidRPr="003371B4">
              <w:t>Limits</w:t>
            </w:r>
          </w:p>
        </w:tc>
        <w:tc>
          <w:tcPr>
            <w:tcW w:w="855" w:type="dxa"/>
            <w:vMerge w:val="restart"/>
          </w:tcPr>
          <w:p w14:paraId="6EE33565" w14:textId="77777777" w:rsidR="00ED6D65" w:rsidRPr="003371B4" w:rsidRDefault="00ED6D65" w:rsidP="00E904FB">
            <w:pPr>
              <w:pStyle w:val="Bodyjustified"/>
              <w:keepNext/>
            </w:pPr>
            <w:r w:rsidRPr="003371B4">
              <w:t>Units</w:t>
            </w:r>
          </w:p>
        </w:tc>
      </w:tr>
      <w:tr w:rsidR="008E2023" w:rsidRPr="003371B4" w14:paraId="360A622F" w14:textId="77777777" w:rsidTr="008E2023">
        <w:trPr>
          <w:trHeight w:val="340"/>
          <w:tblHeader/>
        </w:trPr>
        <w:tc>
          <w:tcPr>
            <w:tcW w:w="2126" w:type="dxa"/>
            <w:vMerge/>
            <w:tcBorders>
              <w:bottom w:val="single" w:sz="4" w:space="0" w:color="auto"/>
            </w:tcBorders>
          </w:tcPr>
          <w:p w14:paraId="76BD6A9E" w14:textId="77777777" w:rsidR="00ED6D65" w:rsidRPr="003371B4" w:rsidRDefault="00ED6D65" w:rsidP="00E904FB">
            <w:pPr>
              <w:pStyle w:val="Bodyjustified"/>
              <w:keepNext/>
            </w:pPr>
          </w:p>
        </w:tc>
        <w:tc>
          <w:tcPr>
            <w:tcW w:w="2835" w:type="dxa"/>
            <w:vMerge/>
          </w:tcPr>
          <w:p w14:paraId="5BB01BE5" w14:textId="77777777" w:rsidR="00ED6D65" w:rsidRPr="003371B4" w:rsidRDefault="00ED6D65" w:rsidP="00E904FB">
            <w:pPr>
              <w:pStyle w:val="Bodyjustified"/>
              <w:keepNext/>
            </w:pPr>
          </w:p>
        </w:tc>
        <w:tc>
          <w:tcPr>
            <w:tcW w:w="993" w:type="dxa"/>
            <w:vMerge/>
          </w:tcPr>
          <w:p w14:paraId="0E2AFAA2" w14:textId="77777777" w:rsidR="00ED6D65" w:rsidRPr="003371B4" w:rsidRDefault="00ED6D65" w:rsidP="00E904FB">
            <w:pPr>
              <w:pStyle w:val="Bodyjustified"/>
              <w:keepNext/>
            </w:pPr>
          </w:p>
        </w:tc>
        <w:tc>
          <w:tcPr>
            <w:tcW w:w="1246" w:type="dxa"/>
          </w:tcPr>
          <w:p w14:paraId="21DDD58C" w14:textId="77777777" w:rsidR="00ED6D65" w:rsidRPr="003371B4" w:rsidRDefault="00ED6D65" w:rsidP="00E904FB">
            <w:pPr>
              <w:pStyle w:val="Bodyjustified"/>
              <w:keepNext/>
            </w:pPr>
            <w:r w:rsidRPr="003371B4">
              <w:t>Min</w:t>
            </w:r>
          </w:p>
        </w:tc>
        <w:tc>
          <w:tcPr>
            <w:tcW w:w="1275" w:type="dxa"/>
          </w:tcPr>
          <w:p w14:paraId="56561448" w14:textId="77777777" w:rsidR="00ED6D65" w:rsidRPr="003371B4" w:rsidRDefault="00ED6D65" w:rsidP="00E904FB">
            <w:pPr>
              <w:pStyle w:val="Bodyjustified"/>
              <w:keepNext/>
            </w:pPr>
            <w:r w:rsidRPr="003371B4">
              <w:t>Max</w:t>
            </w:r>
          </w:p>
        </w:tc>
        <w:tc>
          <w:tcPr>
            <w:tcW w:w="855" w:type="dxa"/>
            <w:vMerge/>
          </w:tcPr>
          <w:p w14:paraId="3F54DF61" w14:textId="77777777" w:rsidR="00ED6D65" w:rsidRPr="003371B4" w:rsidRDefault="00ED6D65" w:rsidP="00E904FB">
            <w:pPr>
              <w:pStyle w:val="Bodyjustified"/>
              <w:keepNext/>
            </w:pPr>
          </w:p>
        </w:tc>
      </w:tr>
      <w:tr w:rsidR="008E2023" w:rsidRPr="003371B4" w14:paraId="3451749E" w14:textId="77777777" w:rsidTr="008E2023">
        <w:trPr>
          <w:trHeight w:val="283"/>
        </w:trPr>
        <w:tc>
          <w:tcPr>
            <w:tcW w:w="2126" w:type="dxa"/>
            <w:tcBorders>
              <w:bottom w:val="nil"/>
            </w:tcBorders>
          </w:tcPr>
          <w:p w14:paraId="476565AA" w14:textId="77777777" w:rsidR="00ED6D65" w:rsidRPr="00E45343" w:rsidRDefault="00ED6D65" w:rsidP="00E904FB">
            <w:pPr>
              <w:pStyle w:val="Bodyjustified"/>
              <w:keepNext/>
              <w:jc w:val="left"/>
              <w:rPr>
                <w:b/>
              </w:rPr>
            </w:pPr>
            <w:r w:rsidRPr="00E45343">
              <w:rPr>
                <w:b/>
              </w:rPr>
              <w:t>Vibration</w:t>
            </w:r>
          </w:p>
          <w:p w14:paraId="53649395" w14:textId="77777777" w:rsidR="003371B4" w:rsidRPr="003371B4" w:rsidRDefault="003371B4" w:rsidP="00E904FB">
            <w:pPr>
              <w:pStyle w:val="Bodyjustified"/>
              <w:keepNext/>
              <w:jc w:val="left"/>
            </w:pPr>
          </w:p>
          <w:p w14:paraId="48C58E76" w14:textId="1C940AEA" w:rsidR="00ED6D65" w:rsidRPr="003371B4" w:rsidRDefault="00ED6D65" w:rsidP="00E904FB">
            <w:pPr>
              <w:pStyle w:val="Bodyjustified"/>
              <w:keepNext/>
              <w:jc w:val="left"/>
            </w:pPr>
            <w:r w:rsidRPr="003371B4">
              <w:t>Initial Measurements</w:t>
            </w:r>
          </w:p>
        </w:tc>
        <w:tc>
          <w:tcPr>
            <w:tcW w:w="2835" w:type="dxa"/>
          </w:tcPr>
          <w:p w14:paraId="5DF71809" w14:textId="77777777" w:rsidR="00ED6D65" w:rsidRPr="003371B4" w:rsidRDefault="00ED6D65" w:rsidP="00E904FB">
            <w:pPr>
              <w:pStyle w:val="Bodyjustified"/>
              <w:keepNext/>
              <w:jc w:val="left"/>
            </w:pPr>
          </w:p>
          <w:p w14:paraId="6B6202EF" w14:textId="77777777" w:rsidR="00ED6D65" w:rsidRPr="003371B4" w:rsidRDefault="00ED6D65" w:rsidP="00E904FB">
            <w:pPr>
              <w:pStyle w:val="Bodyjustified"/>
              <w:keepNext/>
              <w:jc w:val="left"/>
            </w:pPr>
            <w:r w:rsidRPr="003371B4">
              <w:t>Resistance</w:t>
            </w:r>
          </w:p>
          <w:p w14:paraId="2A1779B8" w14:textId="77777777" w:rsidR="00ED6D65" w:rsidRPr="003371B4" w:rsidRDefault="00ED6D65" w:rsidP="00E904FB">
            <w:pPr>
              <w:pStyle w:val="Bodyjustified"/>
              <w:keepNext/>
              <w:jc w:val="left"/>
            </w:pPr>
            <w:r w:rsidRPr="003371B4">
              <w:t>Voltage Standing Wave Ratio</w:t>
            </w:r>
          </w:p>
        </w:tc>
        <w:tc>
          <w:tcPr>
            <w:tcW w:w="993" w:type="dxa"/>
          </w:tcPr>
          <w:p w14:paraId="61A55B16" w14:textId="77777777" w:rsidR="00ED6D65" w:rsidRPr="003371B4" w:rsidRDefault="00ED6D65" w:rsidP="00E904FB">
            <w:pPr>
              <w:pStyle w:val="Bodyjustified"/>
              <w:keepNext/>
            </w:pPr>
          </w:p>
          <w:p w14:paraId="45BFB3A2" w14:textId="77777777" w:rsidR="003371B4" w:rsidRDefault="003371B4" w:rsidP="00E904FB">
            <w:pPr>
              <w:pStyle w:val="Bodyjustified"/>
              <w:keepNext/>
            </w:pPr>
            <w:r>
              <w:t>R</w:t>
            </w:r>
          </w:p>
          <w:p w14:paraId="1FA453A1" w14:textId="665B309B" w:rsidR="00ED6D65" w:rsidRPr="003371B4" w:rsidRDefault="00ED6D65" w:rsidP="00E904FB">
            <w:pPr>
              <w:pStyle w:val="Bodyjustified"/>
              <w:keepNext/>
            </w:pPr>
            <w:r w:rsidRPr="003371B4">
              <w:t>VSWR</w:t>
            </w:r>
          </w:p>
        </w:tc>
        <w:tc>
          <w:tcPr>
            <w:tcW w:w="1246" w:type="dxa"/>
          </w:tcPr>
          <w:p w14:paraId="7E290BE5" w14:textId="77777777" w:rsidR="00ED6D65" w:rsidRPr="003371B4" w:rsidRDefault="00ED6D65" w:rsidP="00E904FB">
            <w:pPr>
              <w:pStyle w:val="Bodyjustified"/>
              <w:keepNext/>
            </w:pPr>
          </w:p>
          <w:p w14:paraId="07BA4A2E" w14:textId="77777777" w:rsidR="00ED6D65" w:rsidRPr="003371B4" w:rsidRDefault="00ED6D65" w:rsidP="00E904FB">
            <w:pPr>
              <w:pStyle w:val="Bodyjustified"/>
              <w:keepNext/>
            </w:pPr>
            <w:r w:rsidRPr="003371B4">
              <w:t>47.5</w:t>
            </w:r>
          </w:p>
          <w:p w14:paraId="10BC6F1A" w14:textId="77777777" w:rsidR="00ED6D65" w:rsidRPr="003371B4" w:rsidRDefault="00ED6D65" w:rsidP="00E904FB">
            <w:pPr>
              <w:pStyle w:val="Bodyjustified"/>
              <w:keepNext/>
            </w:pPr>
            <w:r w:rsidRPr="003371B4">
              <w:t>Note 1</w:t>
            </w:r>
          </w:p>
        </w:tc>
        <w:tc>
          <w:tcPr>
            <w:tcW w:w="1275" w:type="dxa"/>
          </w:tcPr>
          <w:p w14:paraId="27FEE840" w14:textId="77777777" w:rsidR="00ED6D65" w:rsidRPr="003371B4" w:rsidRDefault="00ED6D65" w:rsidP="00E904FB">
            <w:pPr>
              <w:pStyle w:val="Bodyjustified"/>
              <w:keepNext/>
            </w:pPr>
          </w:p>
          <w:p w14:paraId="7920B4BD" w14:textId="77777777" w:rsidR="00ED6D65" w:rsidRPr="003371B4" w:rsidRDefault="00ED6D65" w:rsidP="00E904FB">
            <w:pPr>
              <w:pStyle w:val="Bodyjustified"/>
              <w:keepNext/>
            </w:pPr>
            <w:r w:rsidRPr="003371B4">
              <w:t>52.5</w:t>
            </w:r>
          </w:p>
          <w:p w14:paraId="76C2C086" w14:textId="77777777" w:rsidR="00ED6D65" w:rsidRPr="003371B4" w:rsidRDefault="00ED6D65" w:rsidP="00E904FB">
            <w:pPr>
              <w:pStyle w:val="Bodyjustified"/>
              <w:keepNext/>
            </w:pPr>
            <w:r w:rsidRPr="003371B4">
              <w:t>Note 1</w:t>
            </w:r>
          </w:p>
        </w:tc>
        <w:tc>
          <w:tcPr>
            <w:tcW w:w="855" w:type="dxa"/>
          </w:tcPr>
          <w:p w14:paraId="2860DD47" w14:textId="77777777" w:rsidR="00ED6D65" w:rsidRPr="003371B4" w:rsidRDefault="00ED6D65" w:rsidP="00E904FB">
            <w:pPr>
              <w:pStyle w:val="Bodyjustified"/>
              <w:keepNext/>
            </w:pPr>
          </w:p>
          <w:p w14:paraId="2715A55E" w14:textId="77777777" w:rsidR="00ED6D65" w:rsidRPr="003371B4" w:rsidRDefault="00ED6D65" w:rsidP="00E904FB">
            <w:pPr>
              <w:pStyle w:val="Bodyjustified"/>
              <w:keepNext/>
            </w:pPr>
            <w:r w:rsidRPr="003371B4">
              <w:t>Ω</w:t>
            </w:r>
          </w:p>
          <w:p w14:paraId="0475BFF3" w14:textId="77777777" w:rsidR="00ED6D65" w:rsidRPr="003371B4" w:rsidRDefault="00ED6D65" w:rsidP="00E904FB">
            <w:pPr>
              <w:pStyle w:val="Bodyjustified"/>
              <w:keepNext/>
            </w:pPr>
            <w:r w:rsidRPr="003371B4">
              <w:t>-</w:t>
            </w:r>
          </w:p>
        </w:tc>
      </w:tr>
      <w:tr w:rsidR="008E2023" w:rsidRPr="003371B4" w14:paraId="14EFEA29" w14:textId="77777777" w:rsidTr="008E2023">
        <w:trPr>
          <w:trHeight w:val="283"/>
        </w:trPr>
        <w:tc>
          <w:tcPr>
            <w:tcW w:w="2126" w:type="dxa"/>
            <w:tcBorders>
              <w:top w:val="nil"/>
              <w:bottom w:val="nil"/>
            </w:tcBorders>
          </w:tcPr>
          <w:p w14:paraId="33F392BD" w14:textId="591C0A1C" w:rsidR="00ED6D65" w:rsidRPr="003371B4" w:rsidRDefault="003371B4" w:rsidP="00E904FB">
            <w:pPr>
              <w:pStyle w:val="Bodyjustified"/>
              <w:keepNext/>
              <w:jc w:val="left"/>
            </w:pPr>
            <w:r w:rsidRPr="003371B4">
              <w:t>Measurements during last cycle</w:t>
            </w:r>
          </w:p>
        </w:tc>
        <w:tc>
          <w:tcPr>
            <w:tcW w:w="2835" w:type="dxa"/>
          </w:tcPr>
          <w:p w14:paraId="22511F20" w14:textId="77777777" w:rsidR="00ED6D65" w:rsidRPr="003371B4" w:rsidRDefault="00ED6D65" w:rsidP="00E904FB">
            <w:pPr>
              <w:pStyle w:val="Bodyjustified"/>
              <w:keepNext/>
              <w:jc w:val="left"/>
            </w:pPr>
            <w:r w:rsidRPr="003371B4">
              <w:t>Intermittent contact</w:t>
            </w:r>
          </w:p>
        </w:tc>
        <w:tc>
          <w:tcPr>
            <w:tcW w:w="993" w:type="dxa"/>
          </w:tcPr>
          <w:p w14:paraId="1D23C686" w14:textId="77777777" w:rsidR="00ED6D65" w:rsidRPr="003371B4" w:rsidRDefault="00ED6D65" w:rsidP="00E904FB">
            <w:pPr>
              <w:pStyle w:val="Bodyjustified"/>
              <w:keepNext/>
            </w:pPr>
            <w:r w:rsidRPr="003371B4">
              <w:t>-</w:t>
            </w:r>
          </w:p>
        </w:tc>
        <w:tc>
          <w:tcPr>
            <w:tcW w:w="2521" w:type="dxa"/>
            <w:gridSpan w:val="2"/>
          </w:tcPr>
          <w:p w14:paraId="0083C97E" w14:textId="77777777" w:rsidR="00ED6D65" w:rsidRPr="003371B4" w:rsidRDefault="00ED6D65" w:rsidP="00E904FB">
            <w:pPr>
              <w:pStyle w:val="Bodyjustified"/>
              <w:keepNext/>
            </w:pPr>
            <w:r w:rsidRPr="003371B4">
              <w:t>No discontinuity &gt; 0.5ms</w:t>
            </w:r>
          </w:p>
          <w:p w14:paraId="5AD58CD6" w14:textId="77777777" w:rsidR="00ED6D65" w:rsidRPr="003371B4" w:rsidRDefault="00ED6D65" w:rsidP="00E904FB">
            <w:pPr>
              <w:pStyle w:val="Bodyjustified"/>
              <w:keepNext/>
            </w:pPr>
            <w:r w:rsidRPr="003371B4">
              <w:t>No open or short circuit</w:t>
            </w:r>
          </w:p>
        </w:tc>
        <w:tc>
          <w:tcPr>
            <w:tcW w:w="855" w:type="dxa"/>
          </w:tcPr>
          <w:p w14:paraId="4D88D212" w14:textId="77777777" w:rsidR="00ED6D65" w:rsidRPr="003371B4" w:rsidRDefault="00ED6D65" w:rsidP="00E904FB">
            <w:pPr>
              <w:pStyle w:val="Bodyjustified"/>
              <w:keepNext/>
            </w:pPr>
            <w:r w:rsidRPr="003371B4">
              <w:t>-</w:t>
            </w:r>
          </w:p>
        </w:tc>
      </w:tr>
      <w:tr w:rsidR="003371B4" w:rsidRPr="003371B4" w14:paraId="24DB3C0A" w14:textId="77777777" w:rsidTr="008E2023">
        <w:trPr>
          <w:trHeight w:val="283"/>
        </w:trPr>
        <w:tc>
          <w:tcPr>
            <w:tcW w:w="2126" w:type="dxa"/>
            <w:tcBorders>
              <w:top w:val="nil"/>
              <w:bottom w:val="single" w:sz="4" w:space="0" w:color="auto"/>
            </w:tcBorders>
          </w:tcPr>
          <w:p w14:paraId="4C9D53BB" w14:textId="048DFCB7" w:rsidR="003371B4" w:rsidRPr="003371B4" w:rsidRDefault="003371B4" w:rsidP="00E904FB">
            <w:pPr>
              <w:pStyle w:val="Bodyjustified"/>
              <w:keepNext/>
              <w:jc w:val="left"/>
            </w:pPr>
            <w:r w:rsidRPr="003371B4">
              <w:t>Final Measurements</w:t>
            </w:r>
          </w:p>
        </w:tc>
        <w:tc>
          <w:tcPr>
            <w:tcW w:w="2835" w:type="dxa"/>
          </w:tcPr>
          <w:p w14:paraId="5624BB64" w14:textId="77777777" w:rsidR="003371B4" w:rsidRPr="003371B4" w:rsidRDefault="003371B4" w:rsidP="00E904FB">
            <w:pPr>
              <w:pStyle w:val="Bodyjustified"/>
              <w:keepNext/>
              <w:jc w:val="left"/>
            </w:pPr>
            <w:r w:rsidRPr="003371B4">
              <w:t>Resistance</w:t>
            </w:r>
          </w:p>
          <w:p w14:paraId="248751FC" w14:textId="77777777" w:rsidR="003371B4" w:rsidRDefault="003371B4" w:rsidP="00E904FB">
            <w:pPr>
              <w:pStyle w:val="Bodyjustified"/>
              <w:keepNext/>
              <w:jc w:val="left"/>
            </w:pPr>
            <w:r w:rsidRPr="003371B4">
              <w:t>Resistance Drift</w:t>
            </w:r>
          </w:p>
          <w:p w14:paraId="5D07A6B6" w14:textId="7660FB3F" w:rsidR="003371B4" w:rsidRPr="003371B4" w:rsidRDefault="003371B4" w:rsidP="00E904FB">
            <w:pPr>
              <w:pStyle w:val="Bodyjustified"/>
              <w:keepNext/>
              <w:jc w:val="left"/>
            </w:pPr>
            <w:r w:rsidRPr="003371B4">
              <w:t>(from initial measurement)</w:t>
            </w:r>
          </w:p>
          <w:p w14:paraId="7C0192BA" w14:textId="77777777" w:rsidR="003371B4" w:rsidRPr="003371B4" w:rsidRDefault="003371B4" w:rsidP="00E904FB">
            <w:pPr>
              <w:pStyle w:val="Bodyjustified"/>
              <w:keepNext/>
              <w:jc w:val="left"/>
            </w:pPr>
            <w:r w:rsidRPr="003371B4">
              <w:t>Voltage Standing Wave Ratio</w:t>
            </w:r>
          </w:p>
          <w:p w14:paraId="1B89EB01" w14:textId="77777777" w:rsidR="00953D66" w:rsidRDefault="003371B4" w:rsidP="00E904FB">
            <w:pPr>
              <w:pStyle w:val="Bodyjustified"/>
              <w:keepNext/>
              <w:jc w:val="left"/>
            </w:pPr>
            <w:r w:rsidRPr="003371B4">
              <w:t>VSWR Drift</w:t>
            </w:r>
          </w:p>
          <w:p w14:paraId="4AA21588" w14:textId="15093805" w:rsidR="003371B4" w:rsidRPr="003371B4" w:rsidRDefault="003371B4" w:rsidP="00E904FB">
            <w:pPr>
              <w:pStyle w:val="Bodyjustified"/>
              <w:keepNext/>
              <w:jc w:val="left"/>
            </w:pPr>
            <w:r w:rsidRPr="003371B4">
              <w:t>(from Initial measurement)</w:t>
            </w:r>
          </w:p>
        </w:tc>
        <w:tc>
          <w:tcPr>
            <w:tcW w:w="993" w:type="dxa"/>
          </w:tcPr>
          <w:p w14:paraId="5A2009A9" w14:textId="77777777" w:rsidR="003371B4" w:rsidRPr="003371B4" w:rsidRDefault="003371B4" w:rsidP="00E904FB">
            <w:pPr>
              <w:pStyle w:val="Bodyjustified"/>
              <w:keepNext/>
            </w:pPr>
            <w:r w:rsidRPr="003371B4">
              <w:t>R</w:t>
            </w:r>
          </w:p>
          <w:p w14:paraId="3D350736" w14:textId="542AF204" w:rsidR="003371B4" w:rsidRDefault="003371B4" w:rsidP="00E904FB">
            <w:pPr>
              <w:pStyle w:val="Bodyjustified"/>
              <w:keepNext/>
            </w:pPr>
            <w:r w:rsidRPr="003371B4">
              <w:t>ΔR</w:t>
            </w:r>
          </w:p>
          <w:p w14:paraId="0193A3C4" w14:textId="77777777" w:rsidR="003371B4" w:rsidRDefault="003371B4" w:rsidP="00E904FB">
            <w:pPr>
              <w:pStyle w:val="Bodyjustified"/>
              <w:keepNext/>
            </w:pPr>
          </w:p>
          <w:p w14:paraId="1A1F8BDD" w14:textId="36627411" w:rsidR="003371B4" w:rsidRPr="003371B4" w:rsidRDefault="003371B4" w:rsidP="00E904FB">
            <w:pPr>
              <w:pStyle w:val="Bodyjustified"/>
              <w:keepNext/>
            </w:pPr>
            <w:r w:rsidRPr="003371B4">
              <w:t>VSWR</w:t>
            </w:r>
          </w:p>
          <w:p w14:paraId="47454D3D" w14:textId="12A821BD" w:rsidR="003371B4" w:rsidRPr="003371B4" w:rsidRDefault="003371B4" w:rsidP="00E904FB">
            <w:pPr>
              <w:pStyle w:val="Bodyjustified"/>
              <w:keepNext/>
            </w:pPr>
            <w:r w:rsidRPr="003371B4">
              <w:t>Δ</w:t>
            </w:r>
            <w:r w:rsidRPr="00953D66">
              <w:rPr>
                <w:u w:val="single"/>
              </w:rPr>
              <w:t>VSWR</w:t>
            </w:r>
          </w:p>
          <w:p w14:paraId="4720F220" w14:textId="48B10097" w:rsidR="003371B4" w:rsidRPr="003371B4" w:rsidRDefault="003371B4" w:rsidP="00E904FB">
            <w:pPr>
              <w:pStyle w:val="Bodyjustified"/>
              <w:keepNext/>
            </w:pPr>
            <w:r w:rsidRPr="003371B4">
              <w:t>VSWR</w:t>
            </w:r>
          </w:p>
        </w:tc>
        <w:tc>
          <w:tcPr>
            <w:tcW w:w="1246" w:type="dxa"/>
          </w:tcPr>
          <w:p w14:paraId="49707C1E" w14:textId="77777777" w:rsidR="003371B4" w:rsidRPr="003371B4" w:rsidRDefault="003371B4" w:rsidP="00E904FB">
            <w:pPr>
              <w:pStyle w:val="Bodyjustified"/>
              <w:keepNext/>
            </w:pPr>
            <w:r w:rsidRPr="003371B4">
              <w:t>47.5</w:t>
            </w:r>
          </w:p>
          <w:p w14:paraId="7B566DE0" w14:textId="5BB1B97C" w:rsidR="003371B4" w:rsidRPr="003371B4" w:rsidRDefault="003371B4" w:rsidP="00E904FB">
            <w:pPr>
              <w:pStyle w:val="Bodyjustified"/>
              <w:keepNext/>
            </w:pPr>
            <w:r>
              <w:t>-</w:t>
            </w:r>
          </w:p>
          <w:p w14:paraId="1D7FFAB9" w14:textId="77777777" w:rsidR="00953D66" w:rsidRDefault="00953D66" w:rsidP="00E904FB">
            <w:pPr>
              <w:pStyle w:val="Bodyjustified"/>
              <w:keepNext/>
            </w:pPr>
          </w:p>
          <w:p w14:paraId="28D580D5" w14:textId="77777777" w:rsidR="00953D66" w:rsidRPr="003371B4" w:rsidRDefault="00953D66" w:rsidP="00E904FB">
            <w:pPr>
              <w:pStyle w:val="Bodyjustified"/>
              <w:keepNext/>
            </w:pPr>
            <w:r w:rsidRPr="003371B4">
              <w:t>Note 1</w:t>
            </w:r>
          </w:p>
          <w:p w14:paraId="262F2FB1" w14:textId="77777777" w:rsidR="003371B4" w:rsidRPr="003371B4" w:rsidRDefault="003371B4" w:rsidP="00E904FB">
            <w:pPr>
              <w:pStyle w:val="Bodyjustified"/>
              <w:keepNext/>
            </w:pPr>
          </w:p>
        </w:tc>
        <w:tc>
          <w:tcPr>
            <w:tcW w:w="1275" w:type="dxa"/>
          </w:tcPr>
          <w:p w14:paraId="239F9C1F" w14:textId="77777777" w:rsidR="003371B4" w:rsidRPr="003371B4" w:rsidRDefault="003371B4" w:rsidP="00E904FB">
            <w:pPr>
              <w:pStyle w:val="Bodyjustified"/>
              <w:keepNext/>
            </w:pPr>
            <w:r w:rsidRPr="003371B4">
              <w:t>52.5</w:t>
            </w:r>
          </w:p>
          <w:p w14:paraId="0F917E94" w14:textId="77777777" w:rsidR="003371B4" w:rsidRPr="003371B4" w:rsidRDefault="003371B4" w:rsidP="00E904FB">
            <w:pPr>
              <w:pStyle w:val="Bodyjustified"/>
              <w:keepNext/>
            </w:pPr>
            <w:r w:rsidRPr="003371B4">
              <w:t>±250</w:t>
            </w:r>
          </w:p>
          <w:p w14:paraId="33B61408" w14:textId="77777777" w:rsidR="003371B4" w:rsidRPr="003371B4" w:rsidRDefault="003371B4" w:rsidP="00E904FB">
            <w:pPr>
              <w:pStyle w:val="Bodyjustified"/>
              <w:keepNext/>
            </w:pPr>
          </w:p>
          <w:p w14:paraId="6B2B3B04" w14:textId="77777777" w:rsidR="003371B4" w:rsidRPr="003371B4" w:rsidRDefault="003371B4" w:rsidP="00E904FB">
            <w:pPr>
              <w:pStyle w:val="Bodyjustified"/>
              <w:keepNext/>
            </w:pPr>
            <w:r w:rsidRPr="003371B4">
              <w:t>Note 1</w:t>
            </w:r>
          </w:p>
          <w:p w14:paraId="55F588CB" w14:textId="74842FA9" w:rsidR="003371B4" w:rsidRPr="003371B4" w:rsidRDefault="00953D66" w:rsidP="00E904FB">
            <w:pPr>
              <w:pStyle w:val="Bodyjustified"/>
              <w:keepNext/>
            </w:pPr>
            <w:r w:rsidRPr="003371B4">
              <w:t>±2</w:t>
            </w:r>
          </w:p>
        </w:tc>
        <w:tc>
          <w:tcPr>
            <w:tcW w:w="855" w:type="dxa"/>
          </w:tcPr>
          <w:p w14:paraId="2F02AFD9" w14:textId="58D1EE98" w:rsidR="003371B4" w:rsidRPr="003371B4" w:rsidRDefault="003371B4" w:rsidP="00E904FB">
            <w:pPr>
              <w:pStyle w:val="Bodyjustified"/>
              <w:keepNext/>
            </w:pPr>
            <w:r>
              <w:rPr>
                <w:rFonts w:cs="Arial"/>
              </w:rPr>
              <w:t>Ω</w:t>
            </w:r>
          </w:p>
          <w:p w14:paraId="2DB36E02" w14:textId="57900064" w:rsidR="00953D66" w:rsidRPr="003371B4" w:rsidRDefault="00953D66" w:rsidP="00E904FB">
            <w:pPr>
              <w:pStyle w:val="Bodyjustified"/>
              <w:keepNext/>
            </w:pPr>
            <w:r>
              <w:rPr>
                <w:rFonts w:cs="Arial"/>
              </w:rPr>
              <w:t>mΩ</w:t>
            </w:r>
          </w:p>
          <w:p w14:paraId="51C23EC2" w14:textId="77777777" w:rsidR="00953D66" w:rsidRDefault="00953D66" w:rsidP="00E904FB">
            <w:pPr>
              <w:pStyle w:val="Bodyjustified"/>
              <w:keepNext/>
            </w:pPr>
          </w:p>
          <w:p w14:paraId="440D4937" w14:textId="77777777" w:rsidR="003371B4" w:rsidRDefault="00953D66" w:rsidP="00E904FB">
            <w:pPr>
              <w:pStyle w:val="Bodyjustified"/>
              <w:keepNext/>
            </w:pPr>
            <w:r>
              <w:t>-</w:t>
            </w:r>
          </w:p>
          <w:p w14:paraId="478DC56A" w14:textId="4CBE8FA2" w:rsidR="00953D66" w:rsidRPr="003371B4" w:rsidRDefault="00953D66" w:rsidP="00E904FB">
            <w:pPr>
              <w:pStyle w:val="Bodyjustified"/>
              <w:keepNext/>
            </w:pPr>
            <w:r>
              <w:t>%</w:t>
            </w:r>
          </w:p>
        </w:tc>
      </w:tr>
      <w:tr w:rsidR="00953D66" w:rsidRPr="003371B4" w14:paraId="5A553C20" w14:textId="77777777" w:rsidTr="008E2023">
        <w:trPr>
          <w:trHeight w:val="283"/>
        </w:trPr>
        <w:tc>
          <w:tcPr>
            <w:tcW w:w="2126" w:type="dxa"/>
            <w:tcBorders>
              <w:bottom w:val="nil"/>
            </w:tcBorders>
          </w:tcPr>
          <w:p w14:paraId="4593D582" w14:textId="77777777" w:rsidR="00953D66" w:rsidRPr="00E45343" w:rsidRDefault="00953D66" w:rsidP="008E2023">
            <w:pPr>
              <w:pStyle w:val="Bodyjustified"/>
              <w:jc w:val="left"/>
              <w:rPr>
                <w:b/>
              </w:rPr>
            </w:pPr>
            <w:r w:rsidRPr="00E45343">
              <w:rPr>
                <w:b/>
              </w:rPr>
              <w:t>Mechanical Shock</w:t>
            </w:r>
          </w:p>
          <w:p w14:paraId="64160D0E" w14:textId="77777777" w:rsidR="00953D66" w:rsidRPr="003371B4" w:rsidRDefault="00953D66" w:rsidP="008E2023">
            <w:pPr>
              <w:pStyle w:val="Bodyjustified"/>
              <w:jc w:val="left"/>
            </w:pPr>
          </w:p>
          <w:p w14:paraId="5372B278" w14:textId="77777777" w:rsidR="00953D66" w:rsidRPr="003371B4" w:rsidRDefault="00953D66" w:rsidP="008E2023">
            <w:pPr>
              <w:pStyle w:val="Bodyjustified"/>
              <w:jc w:val="left"/>
            </w:pPr>
            <w:r w:rsidRPr="003371B4">
              <w:t>Initial Measurements</w:t>
            </w:r>
          </w:p>
          <w:p w14:paraId="7F998241" w14:textId="1893404A" w:rsidR="00953D66" w:rsidRPr="003371B4" w:rsidRDefault="00953D66" w:rsidP="008E2023">
            <w:pPr>
              <w:pStyle w:val="Bodyjustified"/>
              <w:jc w:val="left"/>
            </w:pPr>
          </w:p>
        </w:tc>
        <w:tc>
          <w:tcPr>
            <w:tcW w:w="2835" w:type="dxa"/>
          </w:tcPr>
          <w:p w14:paraId="4F02673E" w14:textId="77777777" w:rsidR="00953D66" w:rsidRPr="003371B4" w:rsidRDefault="00953D66" w:rsidP="008E2023">
            <w:pPr>
              <w:pStyle w:val="Bodyjustified"/>
              <w:jc w:val="left"/>
            </w:pPr>
          </w:p>
          <w:p w14:paraId="2A3FA086" w14:textId="138B7F83" w:rsidR="00953D66" w:rsidRPr="003371B4" w:rsidRDefault="00953D66" w:rsidP="008E2023">
            <w:pPr>
              <w:pStyle w:val="Bodyjustified"/>
              <w:jc w:val="left"/>
            </w:pPr>
            <w:r w:rsidRPr="003371B4">
              <w:t>Resistance</w:t>
            </w:r>
            <w:r>
              <w:t xml:space="preserve"> (Note 2)</w:t>
            </w:r>
          </w:p>
          <w:p w14:paraId="3F26F378" w14:textId="69A77272" w:rsidR="00953D66" w:rsidRPr="003371B4" w:rsidRDefault="00953D66" w:rsidP="008E2023">
            <w:pPr>
              <w:pStyle w:val="Bodyjustified"/>
              <w:jc w:val="left"/>
            </w:pPr>
            <w:r w:rsidRPr="003371B4">
              <w:t>Voltage Standing Wave Ratio</w:t>
            </w:r>
            <w:r>
              <w:t xml:space="preserve"> (Note 2)</w:t>
            </w:r>
          </w:p>
        </w:tc>
        <w:tc>
          <w:tcPr>
            <w:tcW w:w="993" w:type="dxa"/>
          </w:tcPr>
          <w:p w14:paraId="4A566EDA" w14:textId="77777777" w:rsidR="00953D66" w:rsidRPr="003371B4" w:rsidRDefault="00953D66" w:rsidP="008E2023">
            <w:pPr>
              <w:pStyle w:val="Bodyjustified"/>
            </w:pPr>
          </w:p>
          <w:p w14:paraId="70E76C1F" w14:textId="77777777" w:rsidR="00953D66" w:rsidRDefault="00953D66" w:rsidP="008E2023">
            <w:pPr>
              <w:pStyle w:val="Bodyjustified"/>
            </w:pPr>
            <w:r>
              <w:t>R</w:t>
            </w:r>
          </w:p>
          <w:p w14:paraId="5457262C" w14:textId="792BD3AD" w:rsidR="00953D66" w:rsidRPr="003371B4" w:rsidRDefault="00953D66" w:rsidP="008E2023">
            <w:pPr>
              <w:pStyle w:val="Bodyjustified"/>
            </w:pPr>
            <w:r w:rsidRPr="003371B4">
              <w:t>VSWR</w:t>
            </w:r>
          </w:p>
        </w:tc>
        <w:tc>
          <w:tcPr>
            <w:tcW w:w="1246" w:type="dxa"/>
          </w:tcPr>
          <w:p w14:paraId="21647BC7" w14:textId="77777777" w:rsidR="00953D66" w:rsidRPr="003371B4" w:rsidRDefault="00953D66" w:rsidP="008E2023">
            <w:pPr>
              <w:pStyle w:val="Bodyjustified"/>
            </w:pPr>
          </w:p>
          <w:p w14:paraId="26ED325F" w14:textId="77777777" w:rsidR="00953D66" w:rsidRPr="003371B4" w:rsidRDefault="00953D66" w:rsidP="008E2023">
            <w:pPr>
              <w:pStyle w:val="Bodyjustified"/>
            </w:pPr>
            <w:r w:rsidRPr="003371B4">
              <w:t>47.5</w:t>
            </w:r>
          </w:p>
          <w:p w14:paraId="3C824F89" w14:textId="74B23F60" w:rsidR="00953D66" w:rsidRPr="003371B4" w:rsidRDefault="00953D66" w:rsidP="008E2023">
            <w:pPr>
              <w:pStyle w:val="Bodyjustified"/>
            </w:pPr>
            <w:r w:rsidRPr="003371B4">
              <w:t>Note 1</w:t>
            </w:r>
          </w:p>
        </w:tc>
        <w:tc>
          <w:tcPr>
            <w:tcW w:w="1275" w:type="dxa"/>
          </w:tcPr>
          <w:p w14:paraId="3ADE2509" w14:textId="77777777" w:rsidR="00953D66" w:rsidRPr="003371B4" w:rsidRDefault="00953D66" w:rsidP="008E2023">
            <w:pPr>
              <w:pStyle w:val="Bodyjustified"/>
            </w:pPr>
          </w:p>
          <w:p w14:paraId="773F9AAA" w14:textId="77777777" w:rsidR="00953D66" w:rsidRPr="003371B4" w:rsidRDefault="00953D66" w:rsidP="008E2023">
            <w:pPr>
              <w:pStyle w:val="Bodyjustified"/>
            </w:pPr>
            <w:r w:rsidRPr="003371B4">
              <w:t>52.5</w:t>
            </w:r>
          </w:p>
          <w:p w14:paraId="2E604F2F" w14:textId="5E1D6823" w:rsidR="00953D66" w:rsidRPr="003371B4" w:rsidRDefault="00953D66" w:rsidP="008E2023">
            <w:pPr>
              <w:pStyle w:val="Bodyjustified"/>
            </w:pPr>
            <w:r w:rsidRPr="003371B4">
              <w:t>Note 1</w:t>
            </w:r>
          </w:p>
        </w:tc>
        <w:tc>
          <w:tcPr>
            <w:tcW w:w="855" w:type="dxa"/>
          </w:tcPr>
          <w:p w14:paraId="5625D699" w14:textId="77777777" w:rsidR="00953D66" w:rsidRPr="003371B4" w:rsidRDefault="00953D66" w:rsidP="008E2023">
            <w:pPr>
              <w:pStyle w:val="Bodyjustified"/>
            </w:pPr>
          </w:p>
          <w:p w14:paraId="04A68D11" w14:textId="77777777" w:rsidR="00953D66" w:rsidRPr="003371B4" w:rsidRDefault="00953D66" w:rsidP="008E2023">
            <w:pPr>
              <w:pStyle w:val="Bodyjustified"/>
            </w:pPr>
            <w:r w:rsidRPr="003371B4">
              <w:t>Ω</w:t>
            </w:r>
          </w:p>
          <w:p w14:paraId="3FCA98D0" w14:textId="047E84B8" w:rsidR="00953D66" w:rsidRPr="003371B4" w:rsidRDefault="00953D66" w:rsidP="008E2023">
            <w:pPr>
              <w:pStyle w:val="Bodyjustified"/>
            </w:pPr>
            <w:r w:rsidRPr="003371B4">
              <w:t>-</w:t>
            </w:r>
          </w:p>
        </w:tc>
      </w:tr>
      <w:tr w:rsidR="00953D66" w:rsidRPr="003371B4" w14:paraId="1E6C41D9" w14:textId="77777777" w:rsidTr="008E2023">
        <w:trPr>
          <w:trHeight w:val="283"/>
        </w:trPr>
        <w:tc>
          <w:tcPr>
            <w:tcW w:w="2126" w:type="dxa"/>
            <w:tcBorders>
              <w:top w:val="nil"/>
              <w:bottom w:val="single" w:sz="4" w:space="0" w:color="auto"/>
            </w:tcBorders>
          </w:tcPr>
          <w:p w14:paraId="0E2BF4AF" w14:textId="66F388D2" w:rsidR="00953D66" w:rsidRPr="003371B4" w:rsidRDefault="00953D66" w:rsidP="008E2023">
            <w:pPr>
              <w:pStyle w:val="Bodyjustified"/>
              <w:jc w:val="left"/>
            </w:pPr>
            <w:r w:rsidRPr="003371B4">
              <w:t>Final Measurements</w:t>
            </w:r>
          </w:p>
        </w:tc>
        <w:tc>
          <w:tcPr>
            <w:tcW w:w="2835" w:type="dxa"/>
          </w:tcPr>
          <w:p w14:paraId="2C2DF986" w14:textId="77777777" w:rsidR="00953D66" w:rsidRPr="003371B4" w:rsidRDefault="00953D66" w:rsidP="008E2023">
            <w:pPr>
              <w:pStyle w:val="Bodyjustified"/>
              <w:jc w:val="left"/>
            </w:pPr>
            <w:r w:rsidRPr="003371B4">
              <w:t>Resistance</w:t>
            </w:r>
          </w:p>
          <w:p w14:paraId="7ACA64F0" w14:textId="77777777" w:rsidR="00953D66" w:rsidRDefault="00953D66" w:rsidP="008E2023">
            <w:pPr>
              <w:pStyle w:val="Bodyjustified"/>
              <w:jc w:val="left"/>
            </w:pPr>
            <w:r w:rsidRPr="003371B4">
              <w:t>Resistance Drift</w:t>
            </w:r>
          </w:p>
          <w:p w14:paraId="418F5488" w14:textId="77777777" w:rsidR="00953D66" w:rsidRPr="003371B4" w:rsidRDefault="00953D66" w:rsidP="008E2023">
            <w:pPr>
              <w:pStyle w:val="Bodyjustified"/>
              <w:jc w:val="left"/>
            </w:pPr>
            <w:r w:rsidRPr="003371B4">
              <w:t>(from initial measurement)</w:t>
            </w:r>
          </w:p>
          <w:p w14:paraId="32AABD4C" w14:textId="77777777" w:rsidR="00953D66" w:rsidRPr="003371B4" w:rsidRDefault="00953D66" w:rsidP="008E2023">
            <w:pPr>
              <w:pStyle w:val="Bodyjustified"/>
              <w:jc w:val="left"/>
            </w:pPr>
            <w:r w:rsidRPr="003371B4">
              <w:t>Voltage Standing Wave Ratio</w:t>
            </w:r>
          </w:p>
          <w:p w14:paraId="5B2CE8EB" w14:textId="77777777" w:rsidR="00953D66" w:rsidRDefault="00953D66" w:rsidP="008E2023">
            <w:pPr>
              <w:pStyle w:val="Bodyjustified"/>
              <w:jc w:val="left"/>
            </w:pPr>
            <w:r w:rsidRPr="003371B4">
              <w:t>VSWR Drift</w:t>
            </w:r>
          </w:p>
          <w:p w14:paraId="4756842A" w14:textId="64F0772E" w:rsidR="00953D66" w:rsidRPr="003371B4" w:rsidRDefault="00953D66" w:rsidP="008E2023">
            <w:pPr>
              <w:pStyle w:val="Bodyjustified"/>
              <w:jc w:val="left"/>
            </w:pPr>
            <w:r w:rsidRPr="003371B4">
              <w:t>(from Initial measurement)</w:t>
            </w:r>
          </w:p>
        </w:tc>
        <w:tc>
          <w:tcPr>
            <w:tcW w:w="993" w:type="dxa"/>
          </w:tcPr>
          <w:p w14:paraId="73B6EA89" w14:textId="77777777" w:rsidR="00953D66" w:rsidRPr="003371B4" w:rsidRDefault="00953D66" w:rsidP="008E2023">
            <w:pPr>
              <w:pStyle w:val="Bodyjustified"/>
            </w:pPr>
            <w:r w:rsidRPr="003371B4">
              <w:t>R</w:t>
            </w:r>
          </w:p>
          <w:p w14:paraId="4B507AD6" w14:textId="0E9360AB" w:rsidR="00953D66" w:rsidRDefault="00953D66" w:rsidP="008E2023">
            <w:pPr>
              <w:pStyle w:val="Bodyjustified"/>
            </w:pPr>
            <w:r w:rsidRPr="003371B4">
              <w:t>ΔR</w:t>
            </w:r>
          </w:p>
          <w:p w14:paraId="69854153" w14:textId="77777777" w:rsidR="00953D66" w:rsidRDefault="00953D66" w:rsidP="008E2023">
            <w:pPr>
              <w:pStyle w:val="Bodyjustified"/>
            </w:pPr>
          </w:p>
          <w:p w14:paraId="38280856" w14:textId="77777777" w:rsidR="00953D66" w:rsidRPr="003371B4" w:rsidRDefault="00953D66" w:rsidP="008E2023">
            <w:pPr>
              <w:pStyle w:val="Bodyjustified"/>
            </w:pPr>
            <w:r w:rsidRPr="003371B4">
              <w:t>VSWR</w:t>
            </w:r>
          </w:p>
          <w:p w14:paraId="72D49664" w14:textId="77777777" w:rsidR="00953D66" w:rsidRPr="003371B4" w:rsidRDefault="00953D66" w:rsidP="008E2023">
            <w:pPr>
              <w:pStyle w:val="Bodyjustified"/>
            </w:pPr>
            <w:r w:rsidRPr="003371B4">
              <w:t>Δ</w:t>
            </w:r>
            <w:r w:rsidRPr="00953D66">
              <w:rPr>
                <w:u w:val="single"/>
              </w:rPr>
              <w:t>VSWR</w:t>
            </w:r>
          </w:p>
          <w:p w14:paraId="5D1907A3" w14:textId="609A81A6" w:rsidR="00953D66" w:rsidRPr="003371B4" w:rsidRDefault="00953D66" w:rsidP="008E2023">
            <w:pPr>
              <w:pStyle w:val="Bodyjustified"/>
            </w:pPr>
            <w:r w:rsidRPr="003371B4">
              <w:t>VSWR</w:t>
            </w:r>
          </w:p>
        </w:tc>
        <w:tc>
          <w:tcPr>
            <w:tcW w:w="1246" w:type="dxa"/>
          </w:tcPr>
          <w:p w14:paraId="226C98CB" w14:textId="77777777" w:rsidR="00953D66" w:rsidRPr="003371B4" w:rsidRDefault="00953D66" w:rsidP="008E2023">
            <w:pPr>
              <w:pStyle w:val="Bodyjustified"/>
            </w:pPr>
            <w:r w:rsidRPr="003371B4">
              <w:t>47.5</w:t>
            </w:r>
          </w:p>
          <w:p w14:paraId="3B2E7545" w14:textId="77777777" w:rsidR="00953D66" w:rsidRPr="003371B4" w:rsidRDefault="00953D66" w:rsidP="008E2023">
            <w:pPr>
              <w:pStyle w:val="Bodyjustified"/>
            </w:pPr>
            <w:r>
              <w:t>-</w:t>
            </w:r>
          </w:p>
          <w:p w14:paraId="0055A386" w14:textId="77777777" w:rsidR="00953D66" w:rsidRDefault="00953D66" w:rsidP="008E2023">
            <w:pPr>
              <w:pStyle w:val="Bodyjustified"/>
            </w:pPr>
          </w:p>
          <w:p w14:paraId="706EFBC8" w14:textId="77777777" w:rsidR="00953D66" w:rsidRPr="003371B4" w:rsidRDefault="00953D66" w:rsidP="008E2023">
            <w:pPr>
              <w:pStyle w:val="Bodyjustified"/>
            </w:pPr>
            <w:r w:rsidRPr="003371B4">
              <w:t>Note 1</w:t>
            </w:r>
          </w:p>
          <w:p w14:paraId="0C58057B" w14:textId="77777777" w:rsidR="00953D66" w:rsidRPr="003371B4" w:rsidRDefault="00953D66" w:rsidP="008E2023">
            <w:pPr>
              <w:pStyle w:val="Bodyjustified"/>
            </w:pPr>
          </w:p>
        </w:tc>
        <w:tc>
          <w:tcPr>
            <w:tcW w:w="1275" w:type="dxa"/>
          </w:tcPr>
          <w:p w14:paraId="53D2DC83" w14:textId="77777777" w:rsidR="00953D66" w:rsidRPr="003371B4" w:rsidRDefault="00953D66" w:rsidP="008E2023">
            <w:pPr>
              <w:pStyle w:val="Bodyjustified"/>
            </w:pPr>
            <w:r w:rsidRPr="003371B4">
              <w:t>52.5</w:t>
            </w:r>
          </w:p>
          <w:p w14:paraId="5B6265A1" w14:textId="77777777" w:rsidR="00953D66" w:rsidRPr="003371B4" w:rsidRDefault="00953D66" w:rsidP="008E2023">
            <w:pPr>
              <w:pStyle w:val="Bodyjustified"/>
            </w:pPr>
            <w:r w:rsidRPr="003371B4">
              <w:t>±250</w:t>
            </w:r>
          </w:p>
          <w:p w14:paraId="68E1BBBC" w14:textId="77777777" w:rsidR="00953D66" w:rsidRPr="003371B4" w:rsidRDefault="00953D66" w:rsidP="008E2023">
            <w:pPr>
              <w:pStyle w:val="Bodyjustified"/>
            </w:pPr>
          </w:p>
          <w:p w14:paraId="36EC0ADE" w14:textId="77777777" w:rsidR="00953D66" w:rsidRPr="003371B4" w:rsidRDefault="00953D66" w:rsidP="008E2023">
            <w:pPr>
              <w:pStyle w:val="Bodyjustified"/>
            </w:pPr>
            <w:r w:rsidRPr="003371B4">
              <w:t>Note 1</w:t>
            </w:r>
          </w:p>
          <w:p w14:paraId="2446E3E4" w14:textId="1869ABE3" w:rsidR="00953D66" w:rsidRPr="003371B4" w:rsidRDefault="00953D66" w:rsidP="008E2023">
            <w:pPr>
              <w:pStyle w:val="Bodyjustified"/>
            </w:pPr>
            <w:r w:rsidRPr="003371B4">
              <w:t>±2</w:t>
            </w:r>
          </w:p>
        </w:tc>
        <w:tc>
          <w:tcPr>
            <w:tcW w:w="855" w:type="dxa"/>
          </w:tcPr>
          <w:p w14:paraId="2C983816" w14:textId="77777777" w:rsidR="00953D66" w:rsidRPr="003371B4" w:rsidRDefault="00953D66" w:rsidP="008E2023">
            <w:pPr>
              <w:pStyle w:val="Bodyjustified"/>
            </w:pPr>
            <w:r>
              <w:rPr>
                <w:rFonts w:cs="Arial"/>
              </w:rPr>
              <w:t>Ω</w:t>
            </w:r>
          </w:p>
          <w:p w14:paraId="66AC7E47" w14:textId="77777777" w:rsidR="00953D66" w:rsidRPr="003371B4" w:rsidRDefault="00953D66" w:rsidP="008E2023">
            <w:pPr>
              <w:pStyle w:val="Bodyjustified"/>
            </w:pPr>
            <w:r>
              <w:rPr>
                <w:rFonts w:cs="Arial"/>
              </w:rPr>
              <w:t>mΩ</w:t>
            </w:r>
          </w:p>
          <w:p w14:paraId="02756547" w14:textId="77777777" w:rsidR="00953D66" w:rsidRDefault="00953D66" w:rsidP="008E2023">
            <w:pPr>
              <w:pStyle w:val="Bodyjustified"/>
            </w:pPr>
          </w:p>
          <w:p w14:paraId="6CBB1574" w14:textId="77777777" w:rsidR="00953D66" w:rsidRDefault="00953D66" w:rsidP="008E2023">
            <w:pPr>
              <w:pStyle w:val="Bodyjustified"/>
            </w:pPr>
            <w:r>
              <w:t>-</w:t>
            </w:r>
          </w:p>
          <w:p w14:paraId="4EA155FA" w14:textId="6032F9FA" w:rsidR="00953D66" w:rsidRPr="003371B4" w:rsidRDefault="00953D66" w:rsidP="008E2023">
            <w:pPr>
              <w:pStyle w:val="Bodyjustified"/>
            </w:pPr>
            <w:r>
              <w:t>%</w:t>
            </w:r>
          </w:p>
        </w:tc>
      </w:tr>
      <w:tr w:rsidR="00953D66" w:rsidRPr="003371B4" w14:paraId="506E0232" w14:textId="77777777" w:rsidTr="008E2023">
        <w:trPr>
          <w:trHeight w:val="283"/>
        </w:trPr>
        <w:tc>
          <w:tcPr>
            <w:tcW w:w="2126" w:type="dxa"/>
            <w:tcBorders>
              <w:bottom w:val="nil"/>
            </w:tcBorders>
          </w:tcPr>
          <w:p w14:paraId="2E3B1305" w14:textId="77777777" w:rsidR="00953D66" w:rsidRPr="00E45343" w:rsidRDefault="00953D66" w:rsidP="008E2023">
            <w:pPr>
              <w:pStyle w:val="Bodyjustified"/>
              <w:keepNext/>
              <w:jc w:val="left"/>
              <w:rPr>
                <w:b/>
              </w:rPr>
            </w:pPr>
            <w:r w:rsidRPr="00E45343">
              <w:rPr>
                <w:b/>
              </w:rPr>
              <w:t>Rapid Change of</w:t>
            </w:r>
          </w:p>
          <w:p w14:paraId="2B5565E8" w14:textId="77777777" w:rsidR="00953D66" w:rsidRPr="00E45343" w:rsidRDefault="00953D66" w:rsidP="008E2023">
            <w:pPr>
              <w:pStyle w:val="Bodyjustified"/>
              <w:keepNext/>
              <w:jc w:val="left"/>
              <w:rPr>
                <w:b/>
              </w:rPr>
            </w:pPr>
            <w:r w:rsidRPr="00E45343">
              <w:rPr>
                <w:b/>
              </w:rPr>
              <w:t>Temperature</w:t>
            </w:r>
          </w:p>
          <w:p w14:paraId="06334CE0" w14:textId="77777777" w:rsidR="00953D66" w:rsidRPr="003371B4" w:rsidRDefault="00953D66" w:rsidP="008E2023">
            <w:pPr>
              <w:pStyle w:val="Bodyjustified"/>
              <w:keepNext/>
              <w:jc w:val="left"/>
            </w:pPr>
          </w:p>
          <w:p w14:paraId="5F0C531C" w14:textId="28979DC5" w:rsidR="00953D66" w:rsidRPr="003371B4" w:rsidRDefault="00953D66" w:rsidP="008E2023">
            <w:pPr>
              <w:pStyle w:val="Bodyjustified"/>
              <w:keepNext/>
              <w:jc w:val="left"/>
            </w:pPr>
            <w:r w:rsidRPr="003371B4">
              <w:t>Initial Measurements</w:t>
            </w:r>
          </w:p>
        </w:tc>
        <w:tc>
          <w:tcPr>
            <w:tcW w:w="2835" w:type="dxa"/>
          </w:tcPr>
          <w:p w14:paraId="4EDA5A59" w14:textId="77777777" w:rsidR="00953D66" w:rsidRDefault="00953D66" w:rsidP="008E2023">
            <w:pPr>
              <w:pStyle w:val="Bodyjustified"/>
              <w:jc w:val="left"/>
            </w:pPr>
          </w:p>
          <w:p w14:paraId="16EA38EA" w14:textId="77777777" w:rsidR="00953D66" w:rsidRDefault="00953D66" w:rsidP="008E2023">
            <w:pPr>
              <w:pStyle w:val="Bodyjustified"/>
              <w:jc w:val="left"/>
            </w:pPr>
          </w:p>
          <w:p w14:paraId="32962507" w14:textId="77777777" w:rsidR="00953D66" w:rsidRPr="003371B4" w:rsidRDefault="00953D66" w:rsidP="008E2023">
            <w:pPr>
              <w:pStyle w:val="Bodyjustified"/>
              <w:jc w:val="left"/>
            </w:pPr>
          </w:p>
          <w:p w14:paraId="29C8EF6F" w14:textId="3E0A714B" w:rsidR="00953D66" w:rsidRPr="003371B4" w:rsidRDefault="00953D66" w:rsidP="008E2023">
            <w:pPr>
              <w:pStyle w:val="Bodyjustified"/>
              <w:jc w:val="left"/>
            </w:pPr>
            <w:r w:rsidRPr="003371B4">
              <w:t>Resistance</w:t>
            </w:r>
            <w:r>
              <w:t xml:space="preserve"> </w:t>
            </w:r>
          </w:p>
          <w:p w14:paraId="76DD4EA8" w14:textId="15A907BA" w:rsidR="00953D66" w:rsidRPr="003371B4" w:rsidRDefault="00953D66" w:rsidP="008E2023">
            <w:pPr>
              <w:pStyle w:val="Bodyjustified"/>
              <w:keepNext/>
              <w:jc w:val="left"/>
            </w:pPr>
            <w:r w:rsidRPr="003371B4">
              <w:t>Voltage Standing Wave Ratio</w:t>
            </w:r>
          </w:p>
        </w:tc>
        <w:tc>
          <w:tcPr>
            <w:tcW w:w="993" w:type="dxa"/>
          </w:tcPr>
          <w:p w14:paraId="59D37A59" w14:textId="77777777" w:rsidR="00953D66" w:rsidRDefault="00953D66" w:rsidP="008E2023">
            <w:pPr>
              <w:pStyle w:val="Bodyjustified"/>
            </w:pPr>
          </w:p>
          <w:p w14:paraId="109A25B1" w14:textId="77777777" w:rsidR="00953D66" w:rsidRDefault="00953D66" w:rsidP="008E2023">
            <w:pPr>
              <w:pStyle w:val="Bodyjustified"/>
            </w:pPr>
          </w:p>
          <w:p w14:paraId="04A4B6D8" w14:textId="77777777" w:rsidR="00953D66" w:rsidRPr="003371B4" w:rsidRDefault="00953D66" w:rsidP="008E2023">
            <w:pPr>
              <w:pStyle w:val="Bodyjustified"/>
            </w:pPr>
          </w:p>
          <w:p w14:paraId="210990EF" w14:textId="77777777" w:rsidR="00953D66" w:rsidRDefault="00953D66" w:rsidP="008E2023">
            <w:pPr>
              <w:pStyle w:val="Bodyjustified"/>
            </w:pPr>
            <w:r>
              <w:t>R</w:t>
            </w:r>
          </w:p>
          <w:p w14:paraId="231F7C0B" w14:textId="0709EA2F" w:rsidR="00953D66" w:rsidRPr="003371B4" w:rsidRDefault="00953D66" w:rsidP="008E2023">
            <w:pPr>
              <w:pStyle w:val="Bodyjustified"/>
              <w:keepNext/>
            </w:pPr>
            <w:r w:rsidRPr="003371B4">
              <w:t>VSWR</w:t>
            </w:r>
          </w:p>
        </w:tc>
        <w:tc>
          <w:tcPr>
            <w:tcW w:w="1246" w:type="dxa"/>
          </w:tcPr>
          <w:p w14:paraId="2269B9E2" w14:textId="77777777" w:rsidR="00953D66" w:rsidRDefault="00953D66" w:rsidP="008E2023">
            <w:pPr>
              <w:pStyle w:val="Bodyjustified"/>
            </w:pPr>
          </w:p>
          <w:p w14:paraId="3E073125" w14:textId="77777777" w:rsidR="00953D66" w:rsidRDefault="00953D66" w:rsidP="008E2023">
            <w:pPr>
              <w:pStyle w:val="Bodyjustified"/>
            </w:pPr>
          </w:p>
          <w:p w14:paraId="34F52685" w14:textId="77777777" w:rsidR="00953D66" w:rsidRPr="003371B4" w:rsidRDefault="00953D66" w:rsidP="008E2023">
            <w:pPr>
              <w:pStyle w:val="Bodyjustified"/>
            </w:pPr>
          </w:p>
          <w:p w14:paraId="4D0CDE67" w14:textId="77777777" w:rsidR="00953D66" w:rsidRPr="003371B4" w:rsidRDefault="00953D66" w:rsidP="008E2023">
            <w:pPr>
              <w:pStyle w:val="Bodyjustified"/>
            </w:pPr>
            <w:r w:rsidRPr="003371B4">
              <w:t>47.5</w:t>
            </w:r>
          </w:p>
          <w:p w14:paraId="54747F88" w14:textId="01BD0451" w:rsidR="00953D66" w:rsidRPr="003371B4" w:rsidRDefault="00953D66" w:rsidP="008E2023">
            <w:pPr>
              <w:pStyle w:val="Bodyjustified"/>
              <w:keepNext/>
            </w:pPr>
            <w:r w:rsidRPr="003371B4">
              <w:t>Note 1</w:t>
            </w:r>
          </w:p>
        </w:tc>
        <w:tc>
          <w:tcPr>
            <w:tcW w:w="1275" w:type="dxa"/>
          </w:tcPr>
          <w:p w14:paraId="07585CFA" w14:textId="77777777" w:rsidR="00953D66" w:rsidRDefault="00953D66" w:rsidP="008E2023">
            <w:pPr>
              <w:pStyle w:val="Bodyjustified"/>
            </w:pPr>
          </w:p>
          <w:p w14:paraId="3BD37A22" w14:textId="77777777" w:rsidR="00953D66" w:rsidRDefault="00953D66" w:rsidP="008E2023">
            <w:pPr>
              <w:pStyle w:val="Bodyjustified"/>
            </w:pPr>
          </w:p>
          <w:p w14:paraId="3B013E92" w14:textId="77777777" w:rsidR="00953D66" w:rsidRPr="003371B4" w:rsidRDefault="00953D66" w:rsidP="008E2023">
            <w:pPr>
              <w:pStyle w:val="Bodyjustified"/>
            </w:pPr>
          </w:p>
          <w:p w14:paraId="63F397DE" w14:textId="77777777" w:rsidR="00953D66" w:rsidRPr="003371B4" w:rsidRDefault="00953D66" w:rsidP="008E2023">
            <w:pPr>
              <w:pStyle w:val="Bodyjustified"/>
            </w:pPr>
            <w:r w:rsidRPr="003371B4">
              <w:t>52.5</w:t>
            </w:r>
          </w:p>
          <w:p w14:paraId="09E672F6" w14:textId="13161092" w:rsidR="00953D66" w:rsidRPr="003371B4" w:rsidRDefault="00953D66" w:rsidP="008E2023">
            <w:pPr>
              <w:pStyle w:val="Bodyjustified"/>
              <w:keepNext/>
            </w:pPr>
            <w:r w:rsidRPr="003371B4">
              <w:t>Note 1</w:t>
            </w:r>
          </w:p>
        </w:tc>
        <w:tc>
          <w:tcPr>
            <w:tcW w:w="855" w:type="dxa"/>
          </w:tcPr>
          <w:p w14:paraId="4D411F58" w14:textId="77777777" w:rsidR="00953D66" w:rsidRDefault="00953D66" w:rsidP="008E2023">
            <w:pPr>
              <w:pStyle w:val="Bodyjustified"/>
            </w:pPr>
          </w:p>
          <w:p w14:paraId="39CA472C" w14:textId="77777777" w:rsidR="00953D66" w:rsidRDefault="00953D66" w:rsidP="008E2023">
            <w:pPr>
              <w:pStyle w:val="Bodyjustified"/>
            </w:pPr>
          </w:p>
          <w:p w14:paraId="20193E8D" w14:textId="77777777" w:rsidR="00953D66" w:rsidRPr="003371B4" w:rsidRDefault="00953D66" w:rsidP="008E2023">
            <w:pPr>
              <w:pStyle w:val="Bodyjustified"/>
            </w:pPr>
          </w:p>
          <w:p w14:paraId="565C417E" w14:textId="77777777" w:rsidR="00953D66" w:rsidRPr="003371B4" w:rsidRDefault="00953D66" w:rsidP="008E2023">
            <w:pPr>
              <w:pStyle w:val="Bodyjustified"/>
            </w:pPr>
            <w:r w:rsidRPr="003371B4">
              <w:t>Ω</w:t>
            </w:r>
          </w:p>
          <w:p w14:paraId="68D50D59" w14:textId="2C496667" w:rsidR="00953D66" w:rsidRPr="003371B4" w:rsidRDefault="00953D66" w:rsidP="008E2023">
            <w:pPr>
              <w:pStyle w:val="Bodyjustified"/>
              <w:keepNext/>
            </w:pPr>
            <w:r w:rsidRPr="003371B4">
              <w:t>-</w:t>
            </w:r>
          </w:p>
        </w:tc>
      </w:tr>
      <w:tr w:rsidR="00953D66" w:rsidRPr="003371B4" w14:paraId="290DEC71" w14:textId="77777777" w:rsidTr="008E2023">
        <w:trPr>
          <w:trHeight w:val="283"/>
        </w:trPr>
        <w:tc>
          <w:tcPr>
            <w:tcW w:w="2126" w:type="dxa"/>
            <w:tcBorders>
              <w:top w:val="nil"/>
              <w:bottom w:val="single" w:sz="4" w:space="0" w:color="auto"/>
            </w:tcBorders>
          </w:tcPr>
          <w:p w14:paraId="1CF14122" w14:textId="63CD41C2" w:rsidR="00953D66" w:rsidRPr="003371B4" w:rsidRDefault="00953D66" w:rsidP="008E2023">
            <w:pPr>
              <w:pStyle w:val="Bodyjustified"/>
              <w:jc w:val="left"/>
            </w:pPr>
            <w:r w:rsidRPr="003371B4">
              <w:t>Final Measurements</w:t>
            </w:r>
          </w:p>
        </w:tc>
        <w:tc>
          <w:tcPr>
            <w:tcW w:w="2835" w:type="dxa"/>
          </w:tcPr>
          <w:p w14:paraId="16CB76BD" w14:textId="77777777" w:rsidR="00953D66" w:rsidRPr="003371B4" w:rsidRDefault="00953D66" w:rsidP="008E2023">
            <w:pPr>
              <w:pStyle w:val="Bodyjustified"/>
              <w:jc w:val="left"/>
            </w:pPr>
            <w:r w:rsidRPr="003371B4">
              <w:t>Resistance</w:t>
            </w:r>
          </w:p>
          <w:p w14:paraId="1696EBA2" w14:textId="77777777" w:rsidR="00953D66" w:rsidRDefault="00953D66" w:rsidP="008E2023">
            <w:pPr>
              <w:pStyle w:val="Bodyjustified"/>
              <w:jc w:val="left"/>
            </w:pPr>
            <w:r w:rsidRPr="003371B4">
              <w:t>Resistance Drift</w:t>
            </w:r>
          </w:p>
          <w:p w14:paraId="36DA5774" w14:textId="77777777" w:rsidR="00953D66" w:rsidRPr="003371B4" w:rsidRDefault="00953D66" w:rsidP="008E2023">
            <w:pPr>
              <w:pStyle w:val="Bodyjustified"/>
              <w:jc w:val="left"/>
            </w:pPr>
            <w:r w:rsidRPr="003371B4">
              <w:t>(from initial measurement)</w:t>
            </w:r>
          </w:p>
          <w:p w14:paraId="7159E06B" w14:textId="77777777" w:rsidR="00953D66" w:rsidRPr="003371B4" w:rsidRDefault="00953D66" w:rsidP="008E2023">
            <w:pPr>
              <w:pStyle w:val="Bodyjustified"/>
              <w:jc w:val="left"/>
            </w:pPr>
            <w:r w:rsidRPr="003371B4">
              <w:t>Voltage Standing Wave Ratio</w:t>
            </w:r>
          </w:p>
          <w:p w14:paraId="20035C90" w14:textId="77777777" w:rsidR="00953D66" w:rsidRDefault="00953D66" w:rsidP="008E2023">
            <w:pPr>
              <w:pStyle w:val="Bodyjustified"/>
              <w:jc w:val="left"/>
            </w:pPr>
            <w:r w:rsidRPr="003371B4">
              <w:t>VSWR Drift</w:t>
            </w:r>
          </w:p>
          <w:p w14:paraId="6E5C7E54" w14:textId="3C02C52C" w:rsidR="00953D66" w:rsidRPr="003371B4" w:rsidRDefault="00953D66" w:rsidP="008E2023">
            <w:pPr>
              <w:pStyle w:val="Bodyjustified"/>
              <w:jc w:val="left"/>
            </w:pPr>
            <w:r w:rsidRPr="003371B4">
              <w:t>(from Initial measurement)</w:t>
            </w:r>
          </w:p>
        </w:tc>
        <w:tc>
          <w:tcPr>
            <w:tcW w:w="993" w:type="dxa"/>
          </w:tcPr>
          <w:p w14:paraId="7835CF1B" w14:textId="77777777" w:rsidR="00953D66" w:rsidRPr="003371B4" w:rsidRDefault="00953D66" w:rsidP="008E2023">
            <w:pPr>
              <w:pStyle w:val="Bodyjustified"/>
            </w:pPr>
            <w:r w:rsidRPr="003371B4">
              <w:t>R</w:t>
            </w:r>
          </w:p>
          <w:p w14:paraId="43573D96" w14:textId="46F03219" w:rsidR="00953D66" w:rsidRDefault="00953D66" w:rsidP="008E2023">
            <w:pPr>
              <w:pStyle w:val="Bodyjustified"/>
            </w:pPr>
            <w:r w:rsidRPr="003371B4">
              <w:t>ΔR</w:t>
            </w:r>
          </w:p>
          <w:p w14:paraId="04E28A39" w14:textId="77777777" w:rsidR="00953D66" w:rsidRDefault="00953D66" w:rsidP="008E2023">
            <w:pPr>
              <w:pStyle w:val="Bodyjustified"/>
            </w:pPr>
          </w:p>
          <w:p w14:paraId="01DD6150" w14:textId="77777777" w:rsidR="00953D66" w:rsidRPr="003371B4" w:rsidRDefault="00953D66" w:rsidP="008E2023">
            <w:pPr>
              <w:pStyle w:val="Bodyjustified"/>
            </w:pPr>
            <w:r w:rsidRPr="003371B4">
              <w:t>VSWR</w:t>
            </w:r>
          </w:p>
          <w:p w14:paraId="24EADACF" w14:textId="77777777" w:rsidR="00953D66" w:rsidRPr="003371B4" w:rsidRDefault="00953D66" w:rsidP="008E2023">
            <w:pPr>
              <w:pStyle w:val="Bodyjustified"/>
            </w:pPr>
            <w:r w:rsidRPr="003371B4">
              <w:t>Δ</w:t>
            </w:r>
            <w:r w:rsidRPr="00953D66">
              <w:rPr>
                <w:u w:val="single"/>
              </w:rPr>
              <w:t>VSWR</w:t>
            </w:r>
          </w:p>
          <w:p w14:paraId="6D675992" w14:textId="60D8F923" w:rsidR="00953D66" w:rsidRPr="003371B4" w:rsidRDefault="00953D66" w:rsidP="008E2023">
            <w:pPr>
              <w:pStyle w:val="Bodyjustified"/>
            </w:pPr>
            <w:r w:rsidRPr="003371B4">
              <w:t>VSWR</w:t>
            </w:r>
          </w:p>
        </w:tc>
        <w:tc>
          <w:tcPr>
            <w:tcW w:w="1246" w:type="dxa"/>
          </w:tcPr>
          <w:p w14:paraId="7EDA9E8F" w14:textId="77777777" w:rsidR="00953D66" w:rsidRPr="003371B4" w:rsidRDefault="00953D66" w:rsidP="008E2023">
            <w:pPr>
              <w:pStyle w:val="Bodyjustified"/>
            </w:pPr>
            <w:r w:rsidRPr="003371B4">
              <w:t>47.5</w:t>
            </w:r>
          </w:p>
          <w:p w14:paraId="2401D4E7" w14:textId="77777777" w:rsidR="00953D66" w:rsidRPr="003371B4" w:rsidRDefault="00953D66" w:rsidP="008E2023">
            <w:pPr>
              <w:pStyle w:val="Bodyjustified"/>
            </w:pPr>
            <w:r>
              <w:t>-</w:t>
            </w:r>
          </w:p>
          <w:p w14:paraId="75516C9E" w14:textId="77777777" w:rsidR="00953D66" w:rsidRDefault="00953D66" w:rsidP="008E2023">
            <w:pPr>
              <w:pStyle w:val="Bodyjustified"/>
            </w:pPr>
          </w:p>
          <w:p w14:paraId="4FC0ED46" w14:textId="77777777" w:rsidR="00953D66" w:rsidRPr="003371B4" w:rsidRDefault="00953D66" w:rsidP="008E2023">
            <w:pPr>
              <w:pStyle w:val="Bodyjustified"/>
            </w:pPr>
            <w:r w:rsidRPr="003371B4">
              <w:t>Note 1</w:t>
            </w:r>
          </w:p>
          <w:p w14:paraId="611343E9" w14:textId="77777777" w:rsidR="00953D66" w:rsidRPr="003371B4" w:rsidRDefault="00953D66" w:rsidP="008E2023">
            <w:pPr>
              <w:pStyle w:val="Bodyjustified"/>
            </w:pPr>
          </w:p>
        </w:tc>
        <w:tc>
          <w:tcPr>
            <w:tcW w:w="1275" w:type="dxa"/>
          </w:tcPr>
          <w:p w14:paraId="4822ED6E" w14:textId="77777777" w:rsidR="00953D66" w:rsidRPr="003371B4" w:rsidRDefault="00953D66" w:rsidP="008E2023">
            <w:pPr>
              <w:pStyle w:val="Bodyjustified"/>
            </w:pPr>
            <w:r w:rsidRPr="003371B4">
              <w:t>52.5</w:t>
            </w:r>
          </w:p>
          <w:p w14:paraId="7EFB758A" w14:textId="77777777" w:rsidR="00953D66" w:rsidRPr="003371B4" w:rsidRDefault="00953D66" w:rsidP="008E2023">
            <w:pPr>
              <w:pStyle w:val="Bodyjustified"/>
            </w:pPr>
            <w:r w:rsidRPr="003371B4">
              <w:t>±250</w:t>
            </w:r>
          </w:p>
          <w:p w14:paraId="0FD93482" w14:textId="77777777" w:rsidR="00953D66" w:rsidRPr="003371B4" w:rsidRDefault="00953D66" w:rsidP="008E2023">
            <w:pPr>
              <w:pStyle w:val="Bodyjustified"/>
            </w:pPr>
          </w:p>
          <w:p w14:paraId="1AC01EFE" w14:textId="77777777" w:rsidR="00953D66" w:rsidRPr="003371B4" w:rsidRDefault="00953D66" w:rsidP="008E2023">
            <w:pPr>
              <w:pStyle w:val="Bodyjustified"/>
            </w:pPr>
            <w:r w:rsidRPr="003371B4">
              <w:t>Note 1</w:t>
            </w:r>
          </w:p>
          <w:p w14:paraId="30E41606" w14:textId="5771BFDA" w:rsidR="00953D66" w:rsidRPr="003371B4" w:rsidRDefault="00953D66" w:rsidP="008E2023">
            <w:pPr>
              <w:pStyle w:val="Bodyjustified"/>
            </w:pPr>
            <w:r w:rsidRPr="003371B4">
              <w:t>±2</w:t>
            </w:r>
          </w:p>
        </w:tc>
        <w:tc>
          <w:tcPr>
            <w:tcW w:w="855" w:type="dxa"/>
          </w:tcPr>
          <w:p w14:paraId="61C99A5E" w14:textId="77777777" w:rsidR="00953D66" w:rsidRPr="003371B4" w:rsidRDefault="00953D66" w:rsidP="008E2023">
            <w:pPr>
              <w:pStyle w:val="Bodyjustified"/>
            </w:pPr>
            <w:r>
              <w:rPr>
                <w:rFonts w:cs="Arial"/>
              </w:rPr>
              <w:t>Ω</w:t>
            </w:r>
          </w:p>
          <w:p w14:paraId="0E33F82B" w14:textId="77777777" w:rsidR="00953D66" w:rsidRPr="003371B4" w:rsidRDefault="00953D66" w:rsidP="008E2023">
            <w:pPr>
              <w:pStyle w:val="Bodyjustified"/>
            </w:pPr>
            <w:r>
              <w:rPr>
                <w:rFonts w:cs="Arial"/>
              </w:rPr>
              <w:t>mΩ</w:t>
            </w:r>
          </w:p>
          <w:p w14:paraId="7AC4524C" w14:textId="77777777" w:rsidR="00953D66" w:rsidRDefault="00953D66" w:rsidP="008E2023">
            <w:pPr>
              <w:pStyle w:val="Bodyjustified"/>
            </w:pPr>
          </w:p>
          <w:p w14:paraId="58963527" w14:textId="77777777" w:rsidR="00953D66" w:rsidRDefault="00953D66" w:rsidP="008E2023">
            <w:pPr>
              <w:pStyle w:val="Bodyjustified"/>
            </w:pPr>
            <w:r>
              <w:t>-</w:t>
            </w:r>
          </w:p>
          <w:p w14:paraId="392DB1E2" w14:textId="158209A3" w:rsidR="00953D66" w:rsidRPr="003371B4" w:rsidRDefault="00953D66" w:rsidP="008E2023">
            <w:pPr>
              <w:pStyle w:val="Bodyjustified"/>
            </w:pPr>
            <w:r>
              <w:t>%</w:t>
            </w:r>
          </w:p>
        </w:tc>
      </w:tr>
      <w:tr w:rsidR="00953D66" w:rsidRPr="003371B4" w14:paraId="3A2D6B5C" w14:textId="77777777" w:rsidTr="008E2023">
        <w:trPr>
          <w:trHeight w:val="283"/>
        </w:trPr>
        <w:tc>
          <w:tcPr>
            <w:tcW w:w="2126" w:type="dxa"/>
            <w:tcBorders>
              <w:bottom w:val="nil"/>
            </w:tcBorders>
          </w:tcPr>
          <w:p w14:paraId="732E772A" w14:textId="77777777" w:rsidR="00953D66" w:rsidRPr="00E45343" w:rsidRDefault="00953D66" w:rsidP="00E45343">
            <w:pPr>
              <w:pStyle w:val="Bodyjustified"/>
              <w:keepNext/>
              <w:jc w:val="left"/>
              <w:rPr>
                <w:b/>
              </w:rPr>
            </w:pPr>
            <w:r w:rsidRPr="00E45343">
              <w:rPr>
                <w:b/>
              </w:rPr>
              <w:lastRenderedPageBreak/>
              <w:t>Climatic Sequence</w:t>
            </w:r>
          </w:p>
          <w:p w14:paraId="589E7DC4" w14:textId="77777777" w:rsidR="00953D66" w:rsidRPr="003371B4" w:rsidRDefault="00953D66" w:rsidP="00E45343">
            <w:pPr>
              <w:pStyle w:val="Bodyjustified"/>
              <w:keepNext/>
              <w:jc w:val="left"/>
            </w:pPr>
          </w:p>
          <w:p w14:paraId="662F4B29" w14:textId="601ED096" w:rsidR="00953D66" w:rsidRPr="003371B4" w:rsidRDefault="00953D66" w:rsidP="00E45343">
            <w:pPr>
              <w:pStyle w:val="Bodyjustified"/>
              <w:keepNext/>
              <w:jc w:val="left"/>
            </w:pPr>
            <w:r w:rsidRPr="003371B4">
              <w:t>Initial Measurements</w:t>
            </w:r>
          </w:p>
        </w:tc>
        <w:tc>
          <w:tcPr>
            <w:tcW w:w="2835" w:type="dxa"/>
          </w:tcPr>
          <w:p w14:paraId="4B1ACD5C" w14:textId="77777777" w:rsidR="00953D66" w:rsidRDefault="00953D66" w:rsidP="00E45343">
            <w:pPr>
              <w:pStyle w:val="Bodyjustified"/>
              <w:keepNext/>
              <w:jc w:val="left"/>
            </w:pPr>
          </w:p>
          <w:p w14:paraId="79AFBC5C" w14:textId="77777777" w:rsidR="008E2023" w:rsidRPr="003371B4" w:rsidRDefault="008E2023" w:rsidP="00E45343">
            <w:pPr>
              <w:pStyle w:val="Bodyjustified"/>
              <w:keepNext/>
              <w:jc w:val="left"/>
            </w:pPr>
          </w:p>
          <w:p w14:paraId="5E450E06" w14:textId="77777777" w:rsidR="00953D66" w:rsidRPr="003371B4" w:rsidRDefault="00953D66" w:rsidP="00E45343">
            <w:pPr>
              <w:pStyle w:val="Bodyjustified"/>
              <w:keepNext/>
              <w:jc w:val="left"/>
            </w:pPr>
            <w:r w:rsidRPr="003371B4">
              <w:t>Resistance</w:t>
            </w:r>
            <w:r>
              <w:t xml:space="preserve"> (Note 2)</w:t>
            </w:r>
          </w:p>
          <w:p w14:paraId="3F636286" w14:textId="1A37E096" w:rsidR="00953D66" w:rsidRPr="003371B4" w:rsidRDefault="00953D66" w:rsidP="00E45343">
            <w:pPr>
              <w:pStyle w:val="Bodyjustified"/>
              <w:keepNext/>
              <w:jc w:val="left"/>
            </w:pPr>
            <w:r w:rsidRPr="003371B4">
              <w:t>Voltage Standing Wave Ratio</w:t>
            </w:r>
            <w:r>
              <w:t xml:space="preserve"> (Note 2)</w:t>
            </w:r>
          </w:p>
        </w:tc>
        <w:tc>
          <w:tcPr>
            <w:tcW w:w="993" w:type="dxa"/>
          </w:tcPr>
          <w:p w14:paraId="28309A63" w14:textId="77777777" w:rsidR="00953D66" w:rsidRDefault="00953D66" w:rsidP="00E45343">
            <w:pPr>
              <w:pStyle w:val="Bodyjustified"/>
              <w:keepNext/>
            </w:pPr>
          </w:p>
          <w:p w14:paraId="65DA0FC7" w14:textId="77777777" w:rsidR="008E2023" w:rsidRPr="003371B4" w:rsidRDefault="008E2023" w:rsidP="00E45343">
            <w:pPr>
              <w:pStyle w:val="Bodyjustified"/>
              <w:keepNext/>
            </w:pPr>
          </w:p>
          <w:p w14:paraId="6B9F7E49" w14:textId="77777777" w:rsidR="00953D66" w:rsidRDefault="00953D66" w:rsidP="00E45343">
            <w:pPr>
              <w:pStyle w:val="Bodyjustified"/>
              <w:keepNext/>
            </w:pPr>
            <w:r>
              <w:t>R</w:t>
            </w:r>
          </w:p>
          <w:p w14:paraId="62C78778" w14:textId="60BCAACE" w:rsidR="00953D66" w:rsidRPr="003371B4" w:rsidRDefault="00953D66" w:rsidP="00E45343">
            <w:pPr>
              <w:pStyle w:val="Bodyjustified"/>
              <w:keepNext/>
            </w:pPr>
            <w:r w:rsidRPr="003371B4">
              <w:t>VSWR</w:t>
            </w:r>
          </w:p>
        </w:tc>
        <w:tc>
          <w:tcPr>
            <w:tcW w:w="1246" w:type="dxa"/>
          </w:tcPr>
          <w:p w14:paraId="40F19D71" w14:textId="77777777" w:rsidR="00953D66" w:rsidRDefault="00953D66" w:rsidP="00E45343">
            <w:pPr>
              <w:pStyle w:val="Bodyjustified"/>
              <w:keepNext/>
            </w:pPr>
          </w:p>
          <w:p w14:paraId="799C36F5" w14:textId="77777777" w:rsidR="008E2023" w:rsidRPr="003371B4" w:rsidRDefault="008E2023" w:rsidP="00E45343">
            <w:pPr>
              <w:pStyle w:val="Bodyjustified"/>
              <w:keepNext/>
            </w:pPr>
          </w:p>
          <w:p w14:paraId="1031D484" w14:textId="77777777" w:rsidR="00953D66" w:rsidRPr="003371B4" w:rsidRDefault="00953D66" w:rsidP="00E45343">
            <w:pPr>
              <w:pStyle w:val="Bodyjustified"/>
              <w:keepNext/>
            </w:pPr>
            <w:r w:rsidRPr="003371B4">
              <w:t>47.5</w:t>
            </w:r>
          </w:p>
          <w:p w14:paraId="3F823CC4" w14:textId="62B284F9" w:rsidR="00953D66" w:rsidRPr="003371B4" w:rsidRDefault="00953D66" w:rsidP="00E45343">
            <w:pPr>
              <w:pStyle w:val="Bodyjustified"/>
              <w:keepNext/>
            </w:pPr>
            <w:r w:rsidRPr="003371B4">
              <w:t>Note 1</w:t>
            </w:r>
          </w:p>
        </w:tc>
        <w:tc>
          <w:tcPr>
            <w:tcW w:w="1275" w:type="dxa"/>
          </w:tcPr>
          <w:p w14:paraId="357B6C27" w14:textId="77777777" w:rsidR="00953D66" w:rsidRDefault="00953D66" w:rsidP="00E45343">
            <w:pPr>
              <w:pStyle w:val="Bodyjustified"/>
              <w:keepNext/>
            </w:pPr>
          </w:p>
          <w:p w14:paraId="78F543E5" w14:textId="77777777" w:rsidR="008E2023" w:rsidRPr="003371B4" w:rsidRDefault="008E2023" w:rsidP="00E45343">
            <w:pPr>
              <w:pStyle w:val="Bodyjustified"/>
              <w:keepNext/>
            </w:pPr>
          </w:p>
          <w:p w14:paraId="5AF0D7D4" w14:textId="77777777" w:rsidR="00953D66" w:rsidRPr="003371B4" w:rsidRDefault="00953D66" w:rsidP="00E45343">
            <w:pPr>
              <w:pStyle w:val="Bodyjustified"/>
              <w:keepNext/>
            </w:pPr>
            <w:r w:rsidRPr="003371B4">
              <w:t>52.5</w:t>
            </w:r>
          </w:p>
          <w:p w14:paraId="1BA4E9CD" w14:textId="6494BAAD" w:rsidR="00953D66" w:rsidRPr="003371B4" w:rsidRDefault="00953D66" w:rsidP="00E45343">
            <w:pPr>
              <w:pStyle w:val="Bodyjustified"/>
              <w:keepNext/>
            </w:pPr>
            <w:r w:rsidRPr="003371B4">
              <w:t>Note 1</w:t>
            </w:r>
          </w:p>
        </w:tc>
        <w:tc>
          <w:tcPr>
            <w:tcW w:w="855" w:type="dxa"/>
          </w:tcPr>
          <w:p w14:paraId="4A3CB59F" w14:textId="77777777" w:rsidR="00953D66" w:rsidRDefault="00953D66" w:rsidP="00E45343">
            <w:pPr>
              <w:pStyle w:val="Bodyjustified"/>
              <w:keepNext/>
            </w:pPr>
          </w:p>
          <w:p w14:paraId="743AA1CC" w14:textId="77777777" w:rsidR="008E2023" w:rsidRPr="003371B4" w:rsidRDefault="008E2023" w:rsidP="00E45343">
            <w:pPr>
              <w:pStyle w:val="Bodyjustified"/>
              <w:keepNext/>
            </w:pPr>
          </w:p>
          <w:p w14:paraId="1610671C" w14:textId="77777777" w:rsidR="00953D66" w:rsidRPr="003371B4" w:rsidRDefault="00953D66" w:rsidP="00E45343">
            <w:pPr>
              <w:pStyle w:val="Bodyjustified"/>
              <w:keepNext/>
            </w:pPr>
            <w:r w:rsidRPr="003371B4">
              <w:t>Ω</w:t>
            </w:r>
          </w:p>
          <w:p w14:paraId="20AA23D5" w14:textId="0E50688E" w:rsidR="00953D66" w:rsidRPr="003371B4" w:rsidRDefault="00953D66" w:rsidP="00E45343">
            <w:pPr>
              <w:pStyle w:val="Bodyjustified"/>
              <w:keepNext/>
            </w:pPr>
            <w:r w:rsidRPr="003371B4">
              <w:t>-</w:t>
            </w:r>
          </w:p>
        </w:tc>
      </w:tr>
      <w:tr w:rsidR="00953D66" w:rsidRPr="003371B4" w14:paraId="4BC563FB" w14:textId="77777777" w:rsidTr="008E2023">
        <w:trPr>
          <w:trHeight w:val="283"/>
        </w:trPr>
        <w:tc>
          <w:tcPr>
            <w:tcW w:w="2126" w:type="dxa"/>
            <w:tcBorders>
              <w:top w:val="nil"/>
              <w:bottom w:val="nil"/>
            </w:tcBorders>
          </w:tcPr>
          <w:p w14:paraId="7FF47862" w14:textId="77777777" w:rsidR="00953D66" w:rsidRPr="003371B4" w:rsidRDefault="00953D66" w:rsidP="00E45343">
            <w:pPr>
              <w:pStyle w:val="Bodyjustified"/>
              <w:keepNext/>
              <w:jc w:val="left"/>
            </w:pPr>
            <w:r w:rsidRPr="003371B4">
              <w:t>Measurements during</w:t>
            </w:r>
          </w:p>
          <w:p w14:paraId="395330DA" w14:textId="28E32944" w:rsidR="00953D66" w:rsidRPr="003371B4" w:rsidRDefault="00953D66" w:rsidP="00E45343">
            <w:pPr>
              <w:pStyle w:val="Bodyjustified"/>
              <w:keepNext/>
              <w:jc w:val="left"/>
            </w:pPr>
            <w:r w:rsidRPr="003371B4">
              <w:t>Dry Heat</w:t>
            </w:r>
          </w:p>
        </w:tc>
        <w:tc>
          <w:tcPr>
            <w:tcW w:w="2835" w:type="dxa"/>
          </w:tcPr>
          <w:p w14:paraId="575AD564" w14:textId="77777777" w:rsidR="00953D66" w:rsidRPr="003371B4" w:rsidRDefault="00953D66" w:rsidP="00E45343">
            <w:pPr>
              <w:pStyle w:val="Bodyjustified"/>
              <w:keepNext/>
              <w:jc w:val="left"/>
            </w:pPr>
            <w:r w:rsidRPr="003371B4">
              <w:t>Temperature Coefficient of</w:t>
            </w:r>
          </w:p>
          <w:p w14:paraId="4785FA81" w14:textId="52B9434E" w:rsidR="00953D66" w:rsidRPr="003371B4" w:rsidRDefault="00953D66" w:rsidP="00E45343">
            <w:pPr>
              <w:pStyle w:val="Bodyjustified"/>
              <w:keepNext/>
              <w:jc w:val="left"/>
            </w:pPr>
            <w:r w:rsidRPr="003371B4">
              <w:t>Resistance</w:t>
            </w:r>
          </w:p>
        </w:tc>
        <w:tc>
          <w:tcPr>
            <w:tcW w:w="993" w:type="dxa"/>
          </w:tcPr>
          <w:p w14:paraId="79E8027F" w14:textId="2857E958" w:rsidR="00953D66" w:rsidRPr="003371B4" w:rsidRDefault="00953D66" w:rsidP="00E45343">
            <w:pPr>
              <w:pStyle w:val="Bodyjustified"/>
              <w:keepNext/>
            </w:pPr>
            <w:r w:rsidRPr="003371B4">
              <w:t>TC</w:t>
            </w:r>
            <w:r w:rsidRPr="008E2023">
              <w:rPr>
                <w:vertAlign w:val="subscript"/>
              </w:rPr>
              <w:t>R</w:t>
            </w:r>
          </w:p>
        </w:tc>
        <w:tc>
          <w:tcPr>
            <w:tcW w:w="1246" w:type="dxa"/>
          </w:tcPr>
          <w:p w14:paraId="5159B02D" w14:textId="77777777" w:rsidR="00953D66" w:rsidRPr="003371B4" w:rsidRDefault="00953D66" w:rsidP="00E45343">
            <w:pPr>
              <w:pStyle w:val="Bodyjustified"/>
              <w:keepNext/>
            </w:pPr>
            <w:r w:rsidRPr="003371B4">
              <w:t>-</w:t>
            </w:r>
          </w:p>
        </w:tc>
        <w:tc>
          <w:tcPr>
            <w:tcW w:w="1275" w:type="dxa"/>
          </w:tcPr>
          <w:p w14:paraId="54B4C7F5" w14:textId="0DD8D80A" w:rsidR="00953D66" w:rsidRPr="003371B4" w:rsidRDefault="008E2023" w:rsidP="00E45343">
            <w:pPr>
              <w:pStyle w:val="Bodyjustified"/>
              <w:keepNext/>
            </w:pPr>
            <w:r w:rsidRPr="003371B4">
              <w:t>3 x 10</w:t>
            </w:r>
            <w:r w:rsidRPr="008E2023">
              <w:rPr>
                <w:vertAlign w:val="superscript"/>
              </w:rPr>
              <w:t>-4</w:t>
            </w:r>
          </w:p>
        </w:tc>
        <w:tc>
          <w:tcPr>
            <w:tcW w:w="855" w:type="dxa"/>
          </w:tcPr>
          <w:p w14:paraId="3667EB94" w14:textId="0B8884F5" w:rsidR="00953D66" w:rsidRPr="003371B4" w:rsidRDefault="008E2023" w:rsidP="00E45343">
            <w:pPr>
              <w:pStyle w:val="Bodyjustified"/>
              <w:keepNext/>
            </w:pPr>
            <w:r w:rsidRPr="00E009F4">
              <w:t>Ω/Ω/°C</w:t>
            </w:r>
          </w:p>
        </w:tc>
      </w:tr>
      <w:tr w:rsidR="00953D66" w:rsidRPr="003371B4" w14:paraId="2DFDEADA" w14:textId="77777777" w:rsidTr="008E2023">
        <w:trPr>
          <w:trHeight w:val="283"/>
        </w:trPr>
        <w:tc>
          <w:tcPr>
            <w:tcW w:w="2126" w:type="dxa"/>
            <w:tcBorders>
              <w:top w:val="nil"/>
              <w:bottom w:val="nil"/>
            </w:tcBorders>
          </w:tcPr>
          <w:p w14:paraId="38AFD0F2" w14:textId="77777777" w:rsidR="00953D66" w:rsidRPr="003371B4" w:rsidRDefault="00953D66" w:rsidP="00E45343">
            <w:pPr>
              <w:pStyle w:val="Bodyjustified"/>
              <w:keepNext/>
              <w:jc w:val="left"/>
            </w:pPr>
            <w:r w:rsidRPr="003371B4">
              <w:t>Measurements during</w:t>
            </w:r>
          </w:p>
          <w:p w14:paraId="7428B7F9" w14:textId="40AF8737" w:rsidR="00953D66" w:rsidRPr="003371B4" w:rsidRDefault="00953D66" w:rsidP="00E45343">
            <w:pPr>
              <w:pStyle w:val="Bodyjustified"/>
              <w:keepNext/>
              <w:jc w:val="left"/>
            </w:pPr>
            <w:r w:rsidRPr="003371B4">
              <w:t>Cold</w:t>
            </w:r>
          </w:p>
        </w:tc>
        <w:tc>
          <w:tcPr>
            <w:tcW w:w="2835" w:type="dxa"/>
          </w:tcPr>
          <w:p w14:paraId="6364EF94" w14:textId="77777777" w:rsidR="00953D66" w:rsidRPr="003371B4" w:rsidRDefault="00953D66" w:rsidP="00E45343">
            <w:pPr>
              <w:pStyle w:val="Bodyjustified"/>
              <w:keepNext/>
              <w:jc w:val="left"/>
            </w:pPr>
            <w:r w:rsidRPr="003371B4">
              <w:t>Temperature Coefficient of</w:t>
            </w:r>
          </w:p>
          <w:p w14:paraId="5926C8D0" w14:textId="3247F2A8" w:rsidR="00953D66" w:rsidRPr="003371B4" w:rsidRDefault="00953D66" w:rsidP="00E45343">
            <w:pPr>
              <w:pStyle w:val="Bodyjustified"/>
              <w:keepNext/>
              <w:jc w:val="left"/>
            </w:pPr>
            <w:r w:rsidRPr="003371B4">
              <w:t>Resistance</w:t>
            </w:r>
          </w:p>
        </w:tc>
        <w:tc>
          <w:tcPr>
            <w:tcW w:w="993" w:type="dxa"/>
          </w:tcPr>
          <w:p w14:paraId="3FF2A90E" w14:textId="0D34F478" w:rsidR="00953D66" w:rsidRPr="003371B4" w:rsidRDefault="00953D66" w:rsidP="00E45343">
            <w:pPr>
              <w:pStyle w:val="Bodyjustified"/>
              <w:keepNext/>
            </w:pPr>
            <w:r w:rsidRPr="003371B4">
              <w:t>TC</w:t>
            </w:r>
            <w:r w:rsidRPr="008E2023">
              <w:rPr>
                <w:vertAlign w:val="subscript"/>
              </w:rPr>
              <w:t>R</w:t>
            </w:r>
          </w:p>
        </w:tc>
        <w:tc>
          <w:tcPr>
            <w:tcW w:w="1246" w:type="dxa"/>
          </w:tcPr>
          <w:p w14:paraId="70EB5C82" w14:textId="77777777" w:rsidR="00953D66" w:rsidRPr="003371B4" w:rsidRDefault="00953D66" w:rsidP="00E45343">
            <w:pPr>
              <w:pStyle w:val="Bodyjustified"/>
              <w:keepNext/>
            </w:pPr>
            <w:r w:rsidRPr="003371B4">
              <w:t>-</w:t>
            </w:r>
          </w:p>
        </w:tc>
        <w:tc>
          <w:tcPr>
            <w:tcW w:w="1275" w:type="dxa"/>
          </w:tcPr>
          <w:p w14:paraId="5B4C6197" w14:textId="378F2B30" w:rsidR="00953D66" w:rsidRPr="003371B4" w:rsidRDefault="008E2023" w:rsidP="00E45343">
            <w:pPr>
              <w:pStyle w:val="Bodyjustified"/>
              <w:keepNext/>
            </w:pPr>
            <w:r w:rsidRPr="003371B4">
              <w:t>3 x 10</w:t>
            </w:r>
            <w:r w:rsidRPr="008E2023">
              <w:rPr>
                <w:vertAlign w:val="superscript"/>
              </w:rPr>
              <w:t>-4</w:t>
            </w:r>
          </w:p>
        </w:tc>
        <w:tc>
          <w:tcPr>
            <w:tcW w:w="855" w:type="dxa"/>
          </w:tcPr>
          <w:p w14:paraId="1C48C017" w14:textId="25C8A27A" w:rsidR="00953D66" w:rsidRPr="003371B4" w:rsidRDefault="008E2023" w:rsidP="00E45343">
            <w:pPr>
              <w:pStyle w:val="Bodyjustified"/>
              <w:keepNext/>
            </w:pPr>
            <w:r w:rsidRPr="00E009F4">
              <w:t>Ω/Ω/°C</w:t>
            </w:r>
          </w:p>
        </w:tc>
      </w:tr>
      <w:tr w:rsidR="008E2023" w:rsidRPr="003371B4" w14:paraId="7553EBA0" w14:textId="77777777" w:rsidTr="00E45343">
        <w:trPr>
          <w:trHeight w:val="283"/>
        </w:trPr>
        <w:tc>
          <w:tcPr>
            <w:tcW w:w="2126" w:type="dxa"/>
            <w:tcBorders>
              <w:top w:val="nil"/>
              <w:bottom w:val="single" w:sz="4" w:space="0" w:color="auto"/>
            </w:tcBorders>
          </w:tcPr>
          <w:p w14:paraId="36881DAB" w14:textId="739E8585" w:rsidR="008E2023" w:rsidRPr="003371B4" w:rsidRDefault="008E2023" w:rsidP="008E2023">
            <w:pPr>
              <w:pStyle w:val="Bodyjustified"/>
              <w:jc w:val="left"/>
            </w:pPr>
            <w:r w:rsidRPr="003371B4">
              <w:t>Final Measurements</w:t>
            </w:r>
          </w:p>
        </w:tc>
        <w:tc>
          <w:tcPr>
            <w:tcW w:w="2835" w:type="dxa"/>
            <w:tcBorders>
              <w:bottom w:val="single" w:sz="4" w:space="0" w:color="auto"/>
            </w:tcBorders>
          </w:tcPr>
          <w:p w14:paraId="393585E2" w14:textId="77777777" w:rsidR="008E2023" w:rsidRPr="003371B4" w:rsidRDefault="008E2023" w:rsidP="008E2023">
            <w:pPr>
              <w:pStyle w:val="Bodyjustified"/>
              <w:jc w:val="left"/>
            </w:pPr>
            <w:r w:rsidRPr="003371B4">
              <w:t>Resistance</w:t>
            </w:r>
          </w:p>
          <w:p w14:paraId="555E0664" w14:textId="77777777" w:rsidR="008E2023" w:rsidRDefault="008E2023" w:rsidP="008E2023">
            <w:pPr>
              <w:pStyle w:val="Bodyjustified"/>
              <w:jc w:val="left"/>
            </w:pPr>
            <w:r w:rsidRPr="003371B4">
              <w:t>Resistance Drift</w:t>
            </w:r>
          </w:p>
          <w:p w14:paraId="13281B9F" w14:textId="77777777" w:rsidR="008E2023" w:rsidRPr="003371B4" w:rsidRDefault="008E2023" w:rsidP="008E2023">
            <w:pPr>
              <w:pStyle w:val="Bodyjustified"/>
              <w:jc w:val="left"/>
            </w:pPr>
            <w:r w:rsidRPr="003371B4">
              <w:t>(from initial measurement)</w:t>
            </w:r>
          </w:p>
          <w:p w14:paraId="04B86ED1" w14:textId="77777777" w:rsidR="008E2023" w:rsidRPr="003371B4" w:rsidRDefault="008E2023" w:rsidP="008E2023">
            <w:pPr>
              <w:pStyle w:val="Bodyjustified"/>
              <w:jc w:val="left"/>
            </w:pPr>
            <w:r w:rsidRPr="003371B4">
              <w:t>Voltage Standing Wave Ratio</w:t>
            </w:r>
          </w:p>
          <w:p w14:paraId="3280096A" w14:textId="77777777" w:rsidR="008E2023" w:rsidRDefault="008E2023" w:rsidP="008E2023">
            <w:pPr>
              <w:pStyle w:val="Bodyjustified"/>
              <w:jc w:val="left"/>
            </w:pPr>
            <w:r w:rsidRPr="003371B4">
              <w:t>VSWR Drift</w:t>
            </w:r>
          </w:p>
          <w:p w14:paraId="1EE6F3C1" w14:textId="74F5F7E7" w:rsidR="008E2023" w:rsidRPr="003371B4" w:rsidRDefault="008E2023" w:rsidP="008E2023">
            <w:pPr>
              <w:pStyle w:val="Bodyjustified"/>
              <w:jc w:val="left"/>
            </w:pPr>
            <w:r w:rsidRPr="003371B4">
              <w:t>(from Initial measurement)</w:t>
            </w:r>
          </w:p>
        </w:tc>
        <w:tc>
          <w:tcPr>
            <w:tcW w:w="993" w:type="dxa"/>
            <w:tcBorders>
              <w:bottom w:val="single" w:sz="4" w:space="0" w:color="auto"/>
            </w:tcBorders>
          </w:tcPr>
          <w:p w14:paraId="41B93288" w14:textId="77777777" w:rsidR="008E2023" w:rsidRPr="003371B4" w:rsidRDefault="008E2023" w:rsidP="008E2023">
            <w:pPr>
              <w:pStyle w:val="Bodyjustified"/>
            </w:pPr>
            <w:r w:rsidRPr="003371B4">
              <w:t>R</w:t>
            </w:r>
          </w:p>
          <w:p w14:paraId="78D450C9" w14:textId="07BEC8D8" w:rsidR="008E2023" w:rsidRDefault="008E2023" w:rsidP="008E2023">
            <w:pPr>
              <w:pStyle w:val="Bodyjustified"/>
            </w:pPr>
            <w:r w:rsidRPr="003371B4">
              <w:t>ΔR</w:t>
            </w:r>
          </w:p>
          <w:p w14:paraId="042C36DE" w14:textId="77777777" w:rsidR="008E2023" w:rsidRDefault="008E2023" w:rsidP="008E2023">
            <w:pPr>
              <w:pStyle w:val="Bodyjustified"/>
            </w:pPr>
          </w:p>
          <w:p w14:paraId="2F41A244" w14:textId="77777777" w:rsidR="008E2023" w:rsidRPr="003371B4" w:rsidRDefault="008E2023" w:rsidP="008E2023">
            <w:pPr>
              <w:pStyle w:val="Bodyjustified"/>
            </w:pPr>
            <w:r w:rsidRPr="003371B4">
              <w:t>VSWR</w:t>
            </w:r>
          </w:p>
          <w:p w14:paraId="03FAC65A" w14:textId="77777777" w:rsidR="008E2023" w:rsidRPr="003371B4" w:rsidRDefault="008E2023" w:rsidP="008E2023">
            <w:pPr>
              <w:pStyle w:val="Bodyjustified"/>
            </w:pPr>
            <w:r w:rsidRPr="003371B4">
              <w:t>Δ</w:t>
            </w:r>
            <w:r w:rsidRPr="00953D66">
              <w:rPr>
                <w:u w:val="single"/>
              </w:rPr>
              <w:t>VSWR</w:t>
            </w:r>
          </w:p>
          <w:p w14:paraId="1D21E34B" w14:textId="46980E49" w:rsidR="008E2023" w:rsidRPr="003371B4" w:rsidRDefault="008E2023" w:rsidP="008E2023">
            <w:pPr>
              <w:pStyle w:val="Bodyjustified"/>
            </w:pPr>
            <w:r w:rsidRPr="003371B4">
              <w:t>VSWR</w:t>
            </w:r>
          </w:p>
        </w:tc>
        <w:tc>
          <w:tcPr>
            <w:tcW w:w="1246" w:type="dxa"/>
            <w:tcBorders>
              <w:bottom w:val="single" w:sz="4" w:space="0" w:color="auto"/>
            </w:tcBorders>
          </w:tcPr>
          <w:p w14:paraId="1E0F089A" w14:textId="77777777" w:rsidR="008E2023" w:rsidRPr="003371B4" w:rsidRDefault="008E2023" w:rsidP="008E2023">
            <w:pPr>
              <w:pStyle w:val="Bodyjustified"/>
            </w:pPr>
            <w:r w:rsidRPr="003371B4">
              <w:t>47.5</w:t>
            </w:r>
          </w:p>
          <w:p w14:paraId="41C9C779" w14:textId="77777777" w:rsidR="008E2023" w:rsidRPr="003371B4" w:rsidRDefault="008E2023" w:rsidP="008E2023">
            <w:pPr>
              <w:pStyle w:val="Bodyjustified"/>
            </w:pPr>
            <w:r>
              <w:t>-</w:t>
            </w:r>
          </w:p>
          <w:p w14:paraId="74F64A64" w14:textId="77777777" w:rsidR="008E2023" w:rsidRDefault="008E2023" w:rsidP="008E2023">
            <w:pPr>
              <w:pStyle w:val="Bodyjustified"/>
            </w:pPr>
          </w:p>
          <w:p w14:paraId="2790CB93" w14:textId="77777777" w:rsidR="008E2023" w:rsidRPr="003371B4" w:rsidRDefault="008E2023" w:rsidP="008E2023">
            <w:pPr>
              <w:pStyle w:val="Bodyjustified"/>
            </w:pPr>
            <w:r w:rsidRPr="003371B4">
              <w:t>Note 1</w:t>
            </w:r>
          </w:p>
          <w:p w14:paraId="11522A33" w14:textId="5268EB13" w:rsidR="008E2023" w:rsidRPr="003371B4" w:rsidRDefault="008E2023" w:rsidP="008E2023">
            <w:pPr>
              <w:pStyle w:val="Bodyjustified"/>
            </w:pPr>
          </w:p>
        </w:tc>
        <w:tc>
          <w:tcPr>
            <w:tcW w:w="1275" w:type="dxa"/>
            <w:tcBorders>
              <w:bottom w:val="single" w:sz="4" w:space="0" w:color="auto"/>
            </w:tcBorders>
          </w:tcPr>
          <w:p w14:paraId="0EBF0752" w14:textId="77777777" w:rsidR="008E2023" w:rsidRPr="003371B4" w:rsidRDefault="008E2023" w:rsidP="008E2023">
            <w:pPr>
              <w:pStyle w:val="Bodyjustified"/>
            </w:pPr>
            <w:r w:rsidRPr="003371B4">
              <w:t>52.5</w:t>
            </w:r>
          </w:p>
          <w:p w14:paraId="518890F5" w14:textId="77777777" w:rsidR="008E2023" w:rsidRPr="003371B4" w:rsidRDefault="008E2023" w:rsidP="008E2023">
            <w:pPr>
              <w:pStyle w:val="Bodyjustified"/>
            </w:pPr>
            <w:r w:rsidRPr="003371B4">
              <w:t>±250</w:t>
            </w:r>
          </w:p>
          <w:p w14:paraId="7F2DDB5F" w14:textId="77777777" w:rsidR="008E2023" w:rsidRPr="003371B4" w:rsidRDefault="008E2023" w:rsidP="008E2023">
            <w:pPr>
              <w:pStyle w:val="Bodyjustified"/>
            </w:pPr>
          </w:p>
          <w:p w14:paraId="1D45B995" w14:textId="77777777" w:rsidR="008E2023" w:rsidRPr="003371B4" w:rsidRDefault="008E2023" w:rsidP="008E2023">
            <w:pPr>
              <w:pStyle w:val="Bodyjustified"/>
            </w:pPr>
            <w:r w:rsidRPr="003371B4">
              <w:t>Note 1</w:t>
            </w:r>
          </w:p>
          <w:p w14:paraId="38198638" w14:textId="16ED5C87" w:rsidR="008E2023" w:rsidRPr="003371B4" w:rsidRDefault="008E2023" w:rsidP="008E2023">
            <w:pPr>
              <w:pStyle w:val="Bodyjustified"/>
            </w:pPr>
            <w:r w:rsidRPr="003371B4">
              <w:t>±2</w:t>
            </w:r>
          </w:p>
        </w:tc>
        <w:tc>
          <w:tcPr>
            <w:tcW w:w="855" w:type="dxa"/>
            <w:tcBorders>
              <w:bottom w:val="single" w:sz="4" w:space="0" w:color="auto"/>
            </w:tcBorders>
          </w:tcPr>
          <w:p w14:paraId="3BA8C6FF" w14:textId="77777777" w:rsidR="008E2023" w:rsidRPr="003371B4" w:rsidRDefault="008E2023" w:rsidP="008E2023">
            <w:pPr>
              <w:pStyle w:val="Bodyjustified"/>
            </w:pPr>
            <w:r>
              <w:rPr>
                <w:rFonts w:cs="Arial"/>
              </w:rPr>
              <w:t>Ω</w:t>
            </w:r>
          </w:p>
          <w:p w14:paraId="54E6F901" w14:textId="77777777" w:rsidR="008E2023" w:rsidRPr="003371B4" w:rsidRDefault="008E2023" w:rsidP="008E2023">
            <w:pPr>
              <w:pStyle w:val="Bodyjustified"/>
            </w:pPr>
            <w:r>
              <w:rPr>
                <w:rFonts w:cs="Arial"/>
              </w:rPr>
              <w:t>mΩ</w:t>
            </w:r>
          </w:p>
          <w:p w14:paraId="3BEB896F" w14:textId="77777777" w:rsidR="008E2023" w:rsidRDefault="008E2023" w:rsidP="008E2023">
            <w:pPr>
              <w:pStyle w:val="Bodyjustified"/>
            </w:pPr>
          </w:p>
          <w:p w14:paraId="56043AA5" w14:textId="77777777" w:rsidR="008E2023" w:rsidRDefault="008E2023" w:rsidP="008E2023">
            <w:pPr>
              <w:pStyle w:val="Bodyjustified"/>
            </w:pPr>
            <w:r>
              <w:t>-</w:t>
            </w:r>
          </w:p>
          <w:p w14:paraId="463EE13E" w14:textId="7B4AA52D" w:rsidR="008E2023" w:rsidRPr="003371B4" w:rsidRDefault="008E2023" w:rsidP="008E2023">
            <w:pPr>
              <w:pStyle w:val="Bodyjustified"/>
            </w:pPr>
            <w:r>
              <w:t>%</w:t>
            </w:r>
          </w:p>
        </w:tc>
      </w:tr>
      <w:tr w:rsidR="008E2023" w:rsidRPr="003371B4" w14:paraId="603E6271" w14:textId="77777777" w:rsidTr="00E45343">
        <w:trPr>
          <w:trHeight w:val="283"/>
        </w:trPr>
        <w:tc>
          <w:tcPr>
            <w:tcW w:w="2126" w:type="dxa"/>
            <w:tcBorders>
              <w:bottom w:val="nil"/>
            </w:tcBorders>
          </w:tcPr>
          <w:p w14:paraId="34C1F21C" w14:textId="77777777" w:rsidR="008E2023" w:rsidRPr="00E45343" w:rsidRDefault="008E2023" w:rsidP="00D53EAD">
            <w:pPr>
              <w:pStyle w:val="Bodyjustified"/>
              <w:keepNext/>
              <w:jc w:val="left"/>
              <w:rPr>
                <w:b/>
              </w:rPr>
            </w:pPr>
            <w:r w:rsidRPr="00E45343">
              <w:rPr>
                <w:b/>
              </w:rPr>
              <w:t>Operating Life</w:t>
            </w:r>
          </w:p>
          <w:p w14:paraId="1281CA46" w14:textId="77777777" w:rsidR="008E2023" w:rsidRPr="003371B4" w:rsidRDefault="008E2023" w:rsidP="00D53EAD">
            <w:pPr>
              <w:pStyle w:val="Bodyjustified"/>
              <w:keepNext/>
              <w:jc w:val="left"/>
            </w:pPr>
          </w:p>
          <w:p w14:paraId="1A607412" w14:textId="10F7EE68" w:rsidR="008E2023" w:rsidRPr="003371B4" w:rsidRDefault="008E2023" w:rsidP="00D53EAD">
            <w:pPr>
              <w:pStyle w:val="Bodyjustified"/>
              <w:keepNext/>
              <w:jc w:val="left"/>
            </w:pPr>
            <w:r w:rsidRPr="003371B4">
              <w:t>Initial Measurements</w:t>
            </w:r>
          </w:p>
        </w:tc>
        <w:tc>
          <w:tcPr>
            <w:tcW w:w="2835" w:type="dxa"/>
            <w:tcBorders>
              <w:bottom w:val="nil"/>
            </w:tcBorders>
          </w:tcPr>
          <w:p w14:paraId="7F40778E" w14:textId="77777777" w:rsidR="008E2023" w:rsidRDefault="008E2023" w:rsidP="00D53EAD">
            <w:pPr>
              <w:pStyle w:val="Bodyjustified"/>
              <w:keepNext/>
              <w:jc w:val="left"/>
            </w:pPr>
          </w:p>
          <w:p w14:paraId="67376E1B" w14:textId="77777777" w:rsidR="008E2023" w:rsidRPr="003371B4" w:rsidRDefault="008E2023" w:rsidP="00D53EAD">
            <w:pPr>
              <w:pStyle w:val="Bodyjustified"/>
              <w:keepNext/>
              <w:jc w:val="left"/>
            </w:pPr>
          </w:p>
          <w:p w14:paraId="5487F4D3" w14:textId="77777777" w:rsidR="008E2023" w:rsidRPr="003371B4" w:rsidRDefault="008E2023" w:rsidP="00D53EAD">
            <w:pPr>
              <w:pStyle w:val="Bodyjustified"/>
              <w:keepNext/>
              <w:jc w:val="left"/>
            </w:pPr>
            <w:r w:rsidRPr="003371B4">
              <w:t>Resistance</w:t>
            </w:r>
            <w:r>
              <w:t xml:space="preserve"> (Note 2)</w:t>
            </w:r>
          </w:p>
          <w:p w14:paraId="01518C1E" w14:textId="7EC81585" w:rsidR="008E2023" w:rsidRPr="003371B4" w:rsidRDefault="008E2023" w:rsidP="00D53EAD">
            <w:pPr>
              <w:pStyle w:val="Bodyjustified"/>
              <w:keepNext/>
              <w:jc w:val="left"/>
            </w:pPr>
            <w:r w:rsidRPr="003371B4">
              <w:t>Voltage Standing Wave Ratio</w:t>
            </w:r>
            <w:r>
              <w:t xml:space="preserve"> (Note 2)</w:t>
            </w:r>
          </w:p>
        </w:tc>
        <w:tc>
          <w:tcPr>
            <w:tcW w:w="993" w:type="dxa"/>
            <w:tcBorders>
              <w:bottom w:val="nil"/>
            </w:tcBorders>
          </w:tcPr>
          <w:p w14:paraId="46697A0C" w14:textId="77777777" w:rsidR="008E2023" w:rsidRDefault="008E2023" w:rsidP="00D53EAD">
            <w:pPr>
              <w:pStyle w:val="Bodyjustified"/>
              <w:keepNext/>
            </w:pPr>
          </w:p>
          <w:p w14:paraId="577BF713" w14:textId="77777777" w:rsidR="008E2023" w:rsidRPr="003371B4" w:rsidRDefault="008E2023" w:rsidP="00D53EAD">
            <w:pPr>
              <w:pStyle w:val="Bodyjustified"/>
              <w:keepNext/>
            </w:pPr>
          </w:p>
          <w:p w14:paraId="49C27024" w14:textId="77777777" w:rsidR="008E2023" w:rsidRDefault="008E2023" w:rsidP="00D53EAD">
            <w:pPr>
              <w:pStyle w:val="Bodyjustified"/>
              <w:keepNext/>
            </w:pPr>
            <w:r>
              <w:t>R</w:t>
            </w:r>
          </w:p>
          <w:p w14:paraId="30790981" w14:textId="4354DF8F" w:rsidR="008E2023" w:rsidRPr="003371B4" w:rsidRDefault="008E2023" w:rsidP="00D53EAD">
            <w:pPr>
              <w:pStyle w:val="Bodyjustified"/>
              <w:keepNext/>
            </w:pPr>
            <w:r w:rsidRPr="003371B4">
              <w:t>VSWR</w:t>
            </w:r>
          </w:p>
        </w:tc>
        <w:tc>
          <w:tcPr>
            <w:tcW w:w="1246" w:type="dxa"/>
            <w:tcBorders>
              <w:bottom w:val="nil"/>
            </w:tcBorders>
          </w:tcPr>
          <w:p w14:paraId="71D9D6CC" w14:textId="77777777" w:rsidR="008E2023" w:rsidRDefault="008E2023" w:rsidP="00D53EAD">
            <w:pPr>
              <w:pStyle w:val="Bodyjustified"/>
              <w:keepNext/>
            </w:pPr>
          </w:p>
          <w:p w14:paraId="4D12449F" w14:textId="77777777" w:rsidR="008E2023" w:rsidRPr="003371B4" w:rsidRDefault="008E2023" w:rsidP="00D53EAD">
            <w:pPr>
              <w:pStyle w:val="Bodyjustified"/>
              <w:keepNext/>
            </w:pPr>
          </w:p>
          <w:p w14:paraId="50DF72FC" w14:textId="77777777" w:rsidR="008E2023" w:rsidRPr="003371B4" w:rsidRDefault="008E2023" w:rsidP="00D53EAD">
            <w:pPr>
              <w:pStyle w:val="Bodyjustified"/>
              <w:keepNext/>
            </w:pPr>
            <w:r w:rsidRPr="003371B4">
              <w:t>47.5</w:t>
            </w:r>
          </w:p>
          <w:p w14:paraId="65140CB7" w14:textId="274B049E" w:rsidR="008E2023" w:rsidRPr="003371B4" w:rsidRDefault="008E2023" w:rsidP="00D53EAD">
            <w:pPr>
              <w:pStyle w:val="Bodyjustified"/>
              <w:keepNext/>
            </w:pPr>
            <w:r w:rsidRPr="003371B4">
              <w:t>Note 1</w:t>
            </w:r>
          </w:p>
        </w:tc>
        <w:tc>
          <w:tcPr>
            <w:tcW w:w="1275" w:type="dxa"/>
            <w:tcBorders>
              <w:bottom w:val="nil"/>
            </w:tcBorders>
          </w:tcPr>
          <w:p w14:paraId="15E122A7" w14:textId="77777777" w:rsidR="008E2023" w:rsidRDefault="008E2023" w:rsidP="00D53EAD">
            <w:pPr>
              <w:pStyle w:val="Bodyjustified"/>
              <w:keepNext/>
            </w:pPr>
          </w:p>
          <w:p w14:paraId="78FB2107" w14:textId="77777777" w:rsidR="008E2023" w:rsidRPr="003371B4" w:rsidRDefault="008E2023" w:rsidP="00D53EAD">
            <w:pPr>
              <w:pStyle w:val="Bodyjustified"/>
              <w:keepNext/>
            </w:pPr>
          </w:p>
          <w:p w14:paraId="552F0ADE" w14:textId="77777777" w:rsidR="008E2023" w:rsidRPr="003371B4" w:rsidRDefault="008E2023" w:rsidP="00D53EAD">
            <w:pPr>
              <w:pStyle w:val="Bodyjustified"/>
              <w:keepNext/>
            </w:pPr>
            <w:r w:rsidRPr="003371B4">
              <w:t>52.5</w:t>
            </w:r>
          </w:p>
          <w:p w14:paraId="2E6E72F5" w14:textId="08C0D41F" w:rsidR="008E2023" w:rsidRPr="003371B4" w:rsidRDefault="008E2023" w:rsidP="00D53EAD">
            <w:pPr>
              <w:pStyle w:val="Bodyjustified"/>
              <w:keepNext/>
            </w:pPr>
            <w:r w:rsidRPr="003371B4">
              <w:t>Note 1</w:t>
            </w:r>
          </w:p>
        </w:tc>
        <w:tc>
          <w:tcPr>
            <w:tcW w:w="855" w:type="dxa"/>
            <w:tcBorders>
              <w:bottom w:val="nil"/>
            </w:tcBorders>
          </w:tcPr>
          <w:p w14:paraId="6D9B575F" w14:textId="77777777" w:rsidR="008E2023" w:rsidRDefault="008E2023" w:rsidP="00D53EAD">
            <w:pPr>
              <w:pStyle w:val="Bodyjustified"/>
              <w:keepNext/>
            </w:pPr>
          </w:p>
          <w:p w14:paraId="7B73BB2A" w14:textId="77777777" w:rsidR="008E2023" w:rsidRPr="003371B4" w:rsidRDefault="008E2023" w:rsidP="00D53EAD">
            <w:pPr>
              <w:pStyle w:val="Bodyjustified"/>
              <w:keepNext/>
            </w:pPr>
          </w:p>
          <w:p w14:paraId="21E02A6D" w14:textId="77777777" w:rsidR="008E2023" w:rsidRPr="003371B4" w:rsidRDefault="008E2023" w:rsidP="00D53EAD">
            <w:pPr>
              <w:pStyle w:val="Bodyjustified"/>
              <w:keepNext/>
            </w:pPr>
            <w:r w:rsidRPr="003371B4">
              <w:t>Ω</w:t>
            </w:r>
          </w:p>
          <w:p w14:paraId="5E3CDEDB" w14:textId="2FC86E4A" w:rsidR="008E2023" w:rsidRPr="003371B4" w:rsidRDefault="008E2023" w:rsidP="00D53EAD">
            <w:pPr>
              <w:pStyle w:val="Bodyjustified"/>
              <w:keepNext/>
            </w:pPr>
            <w:r w:rsidRPr="003371B4">
              <w:t>-</w:t>
            </w:r>
          </w:p>
        </w:tc>
      </w:tr>
      <w:tr w:rsidR="008E2023" w:rsidRPr="003371B4" w14:paraId="6564A548" w14:textId="77777777" w:rsidTr="00E45343">
        <w:trPr>
          <w:trHeight w:val="283"/>
        </w:trPr>
        <w:tc>
          <w:tcPr>
            <w:tcW w:w="2126" w:type="dxa"/>
            <w:tcBorders>
              <w:top w:val="nil"/>
            </w:tcBorders>
          </w:tcPr>
          <w:p w14:paraId="53FBEDF9" w14:textId="1A5ECEBF" w:rsidR="008E2023" w:rsidRPr="003371B4" w:rsidRDefault="008E2023" w:rsidP="008E2023">
            <w:pPr>
              <w:pStyle w:val="Bodyjustified"/>
              <w:jc w:val="left"/>
            </w:pPr>
            <w:r w:rsidRPr="003371B4">
              <w:t>Final Measurements</w:t>
            </w:r>
          </w:p>
        </w:tc>
        <w:tc>
          <w:tcPr>
            <w:tcW w:w="2835" w:type="dxa"/>
            <w:tcBorders>
              <w:top w:val="nil"/>
            </w:tcBorders>
          </w:tcPr>
          <w:p w14:paraId="309FD56B" w14:textId="77777777" w:rsidR="008E2023" w:rsidRPr="003371B4" w:rsidRDefault="008E2023" w:rsidP="008E2023">
            <w:pPr>
              <w:pStyle w:val="Bodyjustified"/>
              <w:jc w:val="left"/>
            </w:pPr>
            <w:r w:rsidRPr="003371B4">
              <w:t>Resistance</w:t>
            </w:r>
          </w:p>
          <w:p w14:paraId="7ECB467B" w14:textId="77777777" w:rsidR="008E2023" w:rsidRDefault="008E2023" w:rsidP="008E2023">
            <w:pPr>
              <w:pStyle w:val="Bodyjustified"/>
              <w:jc w:val="left"/>
            </w:pPr>
            <w:r w:rsidRPr="003371B4">
              <w:t>Resistance Drift</w:t>
            </w:r>
          </w:p>
          <w:p w14:paraId="575BCA01" w14:textId="77777777" w:rsidR="008E2023" w:rsidRPr="003371B4" w:rsidRDefault="008E2023" w:rsidP="008E2023">
            <w:pPr>
              <w:pStyle w:val="Bodyjustified"/>
              <w:jc w:val="left"/>
            </w:pPr>
            <w:r w:rsidRPr="003371B4">
              <w:t>(from initial measurement)</w:t>
            </w:r>
          </w:p>
          <w:p w14:paraId="776162CC" w14:textId="77777777" w:rsidR="008E2023" w:rsidRPr="003371B4" w:rsidRDefault="008E2023" w:rsidP="008E2023">
            <w:pPr>
              <w:pStyle w:val="Bodyjustified"/>
              <w:jc w:val="left"/>
            </w:pPr>
            <w:r w:rsidRPr="003371B4">
              <w:t>Voltage Standing Wave Ratio</w:t>
            </w:r>
          </w:p>
          <w:p w14:paraId="6E183586" w14:textId="77777777" w:rsidR="008E2023" w:rsidRDefault="008E2023" w:rsidP="008E2023">
            <w:pPr>
              <w:pStyle w:val="Bodyjustified"/>
              <w:jc w:val="left"/>
            </w:pPr>
            <w:r w:rsidRPr="003371B4">
              <w:t>VSWR Drift</w:t>
            </w:r>
          </w:p>
          <w:p w14:paraId="02E5404E" w14:textId="31CA5AD4" w:rsidR="008E2023" w:rsidRPr="003371B4" w:rsidRDefault="008E2023" w:rsidP="008E2023">
            <w:pPr>
              <w:pStyle w:val="Bodyjustified"/>
              <w:jc w:val="left"/>
            </w:pPr>
            <w:r w:rsidRPr="003371B4">
              <w:t>(from Initial measurement)</w:t>
            </w:r>
          </w:p>
        </w:tc>
        <w:tc>
          <w:tcPr>
            <w:tcW w:w="993" w:type="dxa"/>
            <w:tcBorders>
              <w:top w:val="nil"/>
            </w:tcBorders>
          </w:tcPr>
          <w:p w14:paraId="3AE201F9" w14:textId="77777777" w:rsidR="008E2023" w:rsidRPr="003371B4" w:rsidRDefault="008E2023" w:rsidP="008E2023">
            <w:pPr>
              <w:pStyle w:val="Bodyjustified"/>
            </w:pPr>
            <w:r w:rsidRPr="003371B4">
              <w:t>R</w:t>
            </w:r>
          </w:p>
          <w:p w14:paraId="0B72904A" w14:textId="3D2BBF31" w:rsidR="008E2023" w:rsidRDefault="008E2023" w:rsidP="008E2023">
            <w:pPr>
              <w:pStyle w:val="Bodyjustified"/>
            </w:pPr>
            <w:r w:rsidRPr="003371B4">
              <w:t>ΔR</w:t>
            </w:r>
          </w:p>
          <w:p w14:paraId="451630C3" w14:textId="77777777" w:rsidR="008E2023" w:rsidRDefault="008E2023" w:rsidP="008E2023">
            <w:pPr>
              <w:pStyle w:val="Bodyjustified"/>
            </w:pPr>
          </w:p>
          <w:p w14:paraId="7F59866C" w14:textId="77777777" w:rsidR="008E2023" w:rsidRPr="003371B4" w:rsidRDefault="008E2023" w:rsidP="008E2023">
            <w:pPr>
              <w:pStyle w:val="Bodyjustified"/>
            </w:pPr>
            <w:r w:rsidRPr="003371B4">
              <w:t>VSWR</w:t>
            </w:r>
          </w:p>
          <w:p w14:paraId="2886D86B" w14:textId="77777777" w:rsidR="008E2023" w:rsidRPr="003371B4" w:rsidRDefault="008E2023" w:rsidP="008E2023">
            <w:pPr>
              <w:pStyle w:val="Bodyjustified"/>
            </w:pPr>
            <w:r w:rsidRPr="003371B4">
              <w:t>Δ</w:t>
            </w:r>
            <w:r w:rsidRPr="00953D66">
              <w:rPr>
                <w:u w:val="single"/>
              </w:rPr>
              <w:t>VSWR</w:t>
            </w:r>
          </w:p>
          <w:p w14:paraId="2FE09175" w14:textId="58294C06" w:rsidR="008E2023" w:rsidRPr="003371B4" w:rsidRDefault="008E2023" w:rsidP="008E2023">
            <w:pPr>
              <w:pStyle w:val="Bodyjustified"/>
            </w:pPr>
            <w:r w:rsidRPr="003371B4">
              <w:t>VSWR</w:t>
            </w:r>
          </w:p>
        </w:tc>
        <w:tc>
          <w:tcPr>
            <w:tcW w:w="1246" w:type="dxa"/>
            <w:tcBorders>
              <w:top w:val="nil"/>
            </w:tcBorders>
          </w:tcPr>
          <w:p w14:paraId="43566323" w14:textId="77777777" w:rsidR="008E2023" w:rsidRPr="003371B4" w:rsidRDefault="008E2023" w:rsidP="008E2023">
            <w:pPr>
              <w:pStyle w:val="Bodyjustified"/>
            </w:pPr>
            <w:r w:rsidRPr="003371B4">
              <w:t>47.5</w:t>
            </w:r>
          </w:p>
          <w:p w14:paraId="64261133" w14:textId="77777777" w:rsidR="008E2023" w:rsidRPr="003371B4" w:rsidRDefault="008E2023" w:rsidP="008E2023">
            <w:pPr>
              <w:pStyle w:val="Bodyjustified"/>
            </w:pPr>
            <w:r>
              <w:t>-</w:t>
            </w:r>
          </w:p>
          <w:p w14:paraId="236EC96A" w14:textId="77777777" w:rsidR="008E2023" w:rsidRDefault="008E2023" w:rsidP="008E2023">
            <w:pPr>
              <w:pStyle w:val="Bodyjustified"/>
            </w:pPr>
          </w:p>
          <w:p w14:paraId="6C31B2F5" w14:textId="77777777" w:rsidR="008E2023" w:rsidRPr="003371B4" w:rsidRDefault="008E2023" w:rsidP="008E2023">
            <w:pPr>
              <w:pStyle w:val="Bodyjustified"/>
            </w:pPr>
            <w:r w:rsidRPr="003371B4">
              <w:t>Note 1</w:t>
            </w:r>
          </w:p>
          <w:p w14:paraId="41F1BF4E" w14:textId="77777777" w:rsidR="008E2023" w:rsidRPr="003371B4" w:rsidRDefault="008E2023" w:rsidP="008E2023">
            <w:pPr>
              <w:pStyle w:val="Bodyjustified"/>
            </w:pPr>
          </w:p>
        </w:tc>
        <w:tc>
          <w:tcPr>
            <w:tcW w:w="1275" w:type="dxa"/>
            <w:tcBorders>
              <w:top w:val="nil"/>
            </w:tcBorders>
          </w:tcPr>
          <w:p w14:paraId="4E3BA5BF" w14:textId="77777777" w:rsidR="008E2023" w:rsidRPr="003371B4" w:rsidRDefault="008E2023" w:rsidP="008E2023">
            <w:pPr>
              <w:pStyle w:val="Bodyjustified"/>
            </w:pPr>
            <w:r w:rsidRPr="003371B4">
              <w:t>52.5</w:t>
            </w:r>
          </w:p>
          <w:p w14:paraId="61526368" w14:textId="77777777" w:rsidR="008E2023" w:rsidRPr="003371B4" w:rsidRDefault="008E2023" w:rsidP="008E2023">
            <w:pPr>
              <w:pStyle w:val="Bodyjustified"/>
            </w:pPr>
            <w:r w:rsidRPr="003371B4">
              <w:t>±250</w:t>
            </w:r>
          </w:p>
          <w:p w14:paraId="30BC7083" w14:textId="77777777" w:rsidR="008E2023" w:rsidRPr="003371B4" w:rsidRDefault="008E2023" w:rsidP="008E2023">
            <w:pPr>
              <w:pStyle w:val="Bodyjustified"/>
            </w:pPr>
          </w:p>
          <w:p w14:paraId="4835225D" w14:textId="77777777" w:rsidR="008E2023" w:rsidRPr="003371B4" w:rsidRDefault="008E2023" w:rsidP="008E2023">
            <w:pPr>
              <w:pStyle w:val="Bodyjustified"/>
            </w:pPr>
            <w:r w:rsidRPr="003371B4">
              <w:t>Note 1</w:t>
            </w:r>
          </w:p>
          <w:p w14:paraId="5538F3EC" w14:textId="39741C48" w:rsidR="008E2023" w:rsidRPr="003371B4" w:rsidRDefault="008E2023" w:rsidP="008E2023">
            <w:pPr>
              <w:pStyle w:val="Bodyjustified"/>
            </w:pPr>
            <w:r w:rsidRPr="003371B4">
              <w:t>±2</w:t>
            </w:r>
          </w:p>
        </w:tc>
        <w:tc>
          <w:tcPr>
            <w:tcW w:w="855" w:type="dxa"/>
            <w:tcBorders>
              <w:top w:val="nil"/>
            </w:tcBorders>
          </w:tcPr>
          <w:p w14:paraId="2DBD1C37" w14:textId="77777777" w:rsidR="008E2023" w:rsidRPr="003371B4" w:rsidRDefault="008E2023" w:rsidP="008E2023">
            <w:pPr>
              <w:pStyle w:val="Bodyjustified"/>
            </w:pPr>
            <w:r>
              <w:rPr>
                <w:rFonts w:cs="Arial"/>
              </w:rPr>
              <w:t>Ω</w:t>
            </w:r>
          </w:p>
          <w:p w14:paraId="4AF039DB" w14:textId="77777777" w:rsidR="008E2023" w:rsidRPr="003371B4" w:rsidRDefault="008E2023" w:rsidP="008E2023">
            <w:pPr>
              <w:pStyle w:val="Bodyjustified"/>
            </w:pPr>
            <w:r>
              <w:rPr>
                <w:rFonts w:cs="Arial"/>
              </w:rPr>
              <w:t>mΩ</w:t>
            </w:r>
          </w:p>
          <w:p w14:paraId="7CE85228" w14:textId="77777777" w:rsidR="008E2023" w:rsidRDefault="008E2023" w:rsidP="008E2023">
            <w:pPr>
              <w:pStyle w:val="Bodyjustified"/>
            </w:pPr>
          </w:p>
          <w:p w14:paraId="77A4D34C" w14:textId="77777777" w:rsidR="008E2023" w:rsidRDefault="008E2023" w:rsidP="008E2023">
            <w:pPr>
              <w:pStyle w:val="Bodyjustified"/>
            </w:pPr>
            <w:r>
              <w:t>-</w:t>
            </w:r>
          </w:p>
          <w:p w14:paraId="04F27AFB" w14:textId="094AF3BD" w:rsidR="008E2023" w:rsidRPr="003371B4" w:rsidRDefault="008E2023" w:rsidP="008E2023">
            <w:pPr>
              <w:pStyle w:val="Bodyjustified"/>
            </w:pPr>
            <w:r>
              <w:t>%</w:t>
            </w:r>
          </w:p>
        </w:tc>
      </w:tr>
      <w:tr w:rsidR="00953D66" w:rsidRPr="003371B4" w14:paraId="3A69AAB3" w14:textId="77777777" w:rsidTr="008E2023">
        <w:trPr>
          <w:trHeight w:val="283"/>
        </w:trPr>
        <w:tc>
          <w:tcPr>
            <w:tcW w:w="2126" w:type="dxa"/>
          </w:tcPr>
          <w:p w14:paraId="46B9EA0C" w14:textId="1265F3E1" w:rsidR="00953D66" w:rsidRPr="00E45343" w:rsidRDefault="00953D66" w:rsidP="008E2023">
            <w:pPr>
              <w:pStyle w:val="Bodyjustified"/>
              <w:jc w:val="left"/>
              <w:rPr>
                <w:b/>
              </w:rPr>
            </w:pPr>
            <w:r w:rsidRPr="00E45343">
              <w:rPr>
                <w:b/>
              </w:rPr>
              <w:t>RF Leakage</w:t>
            </w:r>
          </w:p>
        </w:tc>
        <w:tc>
          <w:tcPr>
            <w:tcW w:w="2835" w:type="dxa"/>
          </w:tcPr>
          <w:p w14:paraId="6C49CD1C" w14:textId="77777777" w:rsidR="00953D66" w:rsidRPr="003371B4" w:rsidRDefault="00953D66" w:rsidP="008E2023">
            <w:pPr>
              <w:pStyle w:val="Bodyjustified"/>
              <w:jc w:val="left"/>
            </w:pPr>
            <w:r w:rsidRPr="003371B4">
              <w:t>RF leakage</w:t>
            </w:r>
          </w:p>
          <w:p w14:paraId="6554A0C8" w14:textId="664EAB39" w:rsidR="00953D66" w:rsidRPr="003371B4" w:rsidRDefault="00953D66" w:rsidP="008E2023">
            <w:pPr>
              <w:pStyle w:val="Bodyjustified"/>
              <w:jc w:val="left"/>
            </w:pPr>
            <w:r w:rsidRPr="003371B4">
              <w:t>f = 0 to 22GHz</w:t>
            </w:r>
          </w:p>
        </w:tc>
        <w:tc>
          <w:tcPr>
            <w:tcW w:w="993" w:type="dxa"/>
          </w:tcPr>
          <w:p w14:paraId="7AA8F677" w14:textId="730B93E1" w:rsidR="00953D66" w:rsidRPr="003371B4" w:rsidRDefault="00953D66" w:rsidP="008E2023">
            <w:pPr>
              <w:pStyle w:val="Bodyjustified"/>
            </w:pPr>
            <w:r w:rsidRPr="003371B4">
              <w:t>E</w:t>
            </w:r>
          </w:p>
        </w:tc>
        <w:tc>
          <w:tcPr>
            <w:tcW w:w="1246" w:type="dxa"/>
          </w:tcPr>
          <w:p w14:paraId="72FB2516" w14:textId="60E28509" w:rsidR="00953D66" w:rsidRPr="003371B4" w:rsidRDefault="00953D66" w:rsidP="00E67EF2">
            <w:pPr>
              <w:pStyle w:val="Bodyjustified"/>
            </w:pPr>
            <w:r w:rsidRPr="003371B4">
              <w:t>-</w:t>
            </w:r>
            <w:r w:rsidR="00E67EF2" w:rsidRPr="00BB2229">
              <w:rPr>
                <w:highlight w:val="cyan"/>
              </w:rPr>
              <w:t>90</w:t>
            </w:r>
          </w:p>
        </w:tc>
        <w:tc>
          <w:tcPr>
            <w:tcW w:w="1275" w:type="dxa"/>
          </w:tcPr>
          <w:p w14:paraId="3F041CF4" w14:textId="33BB0523" w:rsidR="00953D66" w:rsidRPr="003371B4" w:rsidRDefault="008E2023" w:rsidP="008E2023">
            <w:pPr>
              <w:pStyle w:val="Bodyjustified"/>
            </w:pPr>
            <w:r>
              <w:t>-</w:t>
            </w:r>
          </w:p>
        </w:tc>
        <w:tc>
          <w:tcPr>
            <w:tcW w:w="855" w:type="dxa"/>
          </w:tcPr>
          <w:p w14:paraId="1BD7A1DF" w14:textId="44FCDD1A" w:rsidR="00953D66" w:rsidRPr="003371B4" w:rsidRDefault="008E2023" w:rsidP="008E2023">
            <w:pPr>
              <w:pStyle w:val="Bodyjustified"/>
            </w:pPr>
            <w:r>
              <w:t>dBi</w:t>
            </w:r>
          </w:p>
        </w:tc>
      </w:tr>
      <w:tr w:rsidR="008E2023" w:rsidRPr="003371B4" w14:paraId="6CB72434" w14:textId="77777777" w:rsidTr="008E2023">
        <w:trPr>
          <w:trHeight w:val="283"/>
        </w:trPr>
        <w:tc>
          <w:tcPr>
            <w:tcW w:w="2126" w:type="dxa"/>
          </w:tcPr>
          <w:p w14:paraId="5F8C7989" w14:textId="77777777" w:rsidR="008E2023" w:rsidRPr="00E45343" w:rsidRDefault="008E2023" w:rsidP="008E2023">
            <w:pPr>
              <w:pStyle w:val="Bodyjustified"/>
              <w:jc w:val="left"/>
              <w:rPr>
                <w:b/>
              </w:rPr>
            </w:pPr>
            <w:r w:rsidRPr="00E45343">
              <w:rPr>
                <w:b/>
              </w:rPr>
              <w:t>Peak Power</w:t>
            </w:r>
          </w:p>
          <w:p w14:paraId="2B1F6E70" w14:textId="77777777" w:rsidR="008E2023" w:rsidRPr="003371B4" w:rsidRDefault="008E2023" w:rsidP="008E2023">
            <w:pPr>
              <w:pStyle w:val="Bodyjustified"/>
              <w:jc w:val="left"/>
            </w:pPr>
          </w:p>
          <w:p w14:paraId="317434AA" w14:textId="6FDC8737" w:rsidR="008E2023" w:rsidRPr="003371B4" w:rsidRDefault="008E2023" w:rsidP="008E2023">
            <w:pPr>
              <w:pStyle w:val="Bodyjustified"/>
              <w:jc w:val="left"/>
            </w:pPr>
            <w:r w:rsidRPr="003371B4">
              <w:t>Final Measurements</w:t>
            </w:r>
          </w:p>
        </w:tc>
        <w:tc>
          <w:tcPr>
            <w:tcW w:w="2835" w:type="dxa"/>
          </w:tcPr>
          <w:p w14:paraId="50445BF7" w14:textId="77777777" w:rsidR="008E2023" w:rsidRDefault="008E2023" w:rsidP="008E2023">
            <w:pPr>
              <w:pStyle w:val="Bodyjustified"/>
              <w:jc w:val="left"/>
            </w:pPr>
          </w:p>
          <w:p w14:paraId="6988E12E" w14:textId="77777777" w:rsidR="008E2023" w:rsidRPr="003371B4" w:rsidRDefault="008E2023" w:rsidP="008E2023">
            <w:pPr>
              <w:pStyle w:val="Bodyjustified"/>
              <w:jc w:val="left"/>
            </w:pPr>
          </w:p>
          <w:p w14:paraId="4333825E" w14:textId="2A7A28F2" w:rsidR="008E2023" w:rsidRPr="003371B4" w:rsidRDefault="008E2023" w:rsidP="008E2023">
            <w:pPr>
              <w:pStyle w:val="Bodyjustified"/>
              <w:jc w:val="left"/>
            </w:pPr>
            <w:r w:rsidRPr="003371B4">
              <w:t>Resistance</w:t>
            </w:r>
          </w:p>
          <w:p w14:paraId="5215253D" w14:textId="2273EBD4" w:rsidR="008E2023" w:rsidRPr="003371B4" w:rsidRDefault="008E2023" w:rsidP="008E2023">
            <w:pPr>
              <w:pStyle w:val="Bodyjustified"/>
              <w:jc w:val="left"/>
            </w:pPr>
            <w:r w:rsidRPr="003371B4">
              <w:t>Voltage Standing Wave Ratio</w:t>
            </w:r>
          </w:p>
        </w:tc>
        <w:tc>
          <w:tcPr>
            <w:tcW w:w="993" w:type="dxa"/>
          </w:tcPr>
          <w:p w14:paraId="7C0C4FCD" w14:textId="77777777" w:rsidR="008E2023" w:rsidRDefault="008E2023" w:rsidP="008E2023">
            <w:pPr>
              <w:pStyle w:val="Bodyjustified"/>
            </w:pPr>
          </w:p>
          <w:p w14:paraId="7F5E7663" w14:textId="77777777" w:rsidR="008E2023" w:rsidRPr="003371B4" w:rsidRDefault="008E2023" w:rsidP="008E2023">
            <w:pPr>
              <w:pStyle w:val="Bodyjustified"/>
            </w:pPr>
          </w:p>
          <w:p w14:paraId="65F0AB06" w14:textId="77777777" w:rsidR="008E2023" w:rsidRDefault="008E2023" w:rsidP="008E2023">
            <w:pPr>
              <w:pStyle w:val="Bodyjustified"/>
            </w:pPr>
            <w:r>
              <w:t>R</w:t>
            </w:r>
          </w:p>
          <w:p w14:paraId="104279F1" w14:textId="5CDDF725" w:rsidR="008E2023" w:rsidRPr="003371B4" w:rsidRDefault="008E2023" w:rsidP="008E2023">
            <w:pPr>
              <w:pStyle w:val="Bodyjustified"/>
            </w:pPr>
            <w:r w:rsidRPr="003371B4">
              <w:t>VSWR</w:t>
            </w:r>
          </w:p>
        </w:tc>
        <w:tc>
          <w:tcPr>
            <w:tcW w:w="1246" w:type="dxa"/>
          </w:tcPr>
          <w:p w14:paraId="4A5F2AD8" w14:textId="77777777" w:rsidR="008E2023" w:rsidRDefault="008E2023" w:rsidP="008E2023">
            <w:pPr>
              <w:pStyle w:val="Bodyjustified"/>
            </w:pPr>
          </w:p>
          <w:p w14:paraId="3FFB8998" w14:textId="77777777" w:rsidR="008E2023" w:rsidRPr="003371B4" w:rsidRDefault="008E2023" w:rsidP="008E2023">
            <w:pPr>
              <w:pStyle w:val="Bodyjustified"/>
            </w:pPr>
          </w:p>
          <w:p w14:paraId="2FDA5FFD" w14:textId="77777777" w:rsidR="008E2023" w:rsidRPr="003371B4" w:rsidRDefault="008E2023" w:rsidP="008E2023">
            <w:pPr>
              <w:pStyle w:val="Bodyjustified"/>
            </w:pPr>
            <w:r w:rsidRPr="003371B4">
              <w:t>47.5</w:t>
            </w:r>
          </w:p>
          <w:p w14:paraId="30573B05" w14:textId="67A14998" w:rsidR="008E2023" w:rsidRPr="003371B4" w:rsidRDefault="008E2023" w:rsidP="008E2023">
            <w:pPr>
              <w:pStyle w:val="Bodyjustified"/>
            </w:pPr>
            <w:r w:rsidRPr="003371B4">
              <w:t>Note 1</w:t>
            </w:r>
          </w:p>
        </w:tc>
        <w:tc>
          <w:tcPr>
            <w:tcW w:w="1275" w:type="dxa"/>
          </w:tcPr>
          <w:p w14:paraId="2C649178" w14:textId="77777777" w:rsidR="008E2023" w:rsidRDefault="008E2023" w:rsidP="008E2023">
            <w:pPr>
              <w:pStyle w:val="Bodyjustified"/>
            </w:pPr>
          </w:p>
          <w:p w14:paraId="292D850F" w14:textId="77777777" w:rsidR="008E2023" w:rsidRPr="003371B4" w:rsidRDefault="008E2023" w:rsidP="008E2023">
            <w:pPr>
              <w:pStyle w:val="Bodyjustified"/>
            </w:pPr>
          </w:p>
          <w:p w14:paraId="52564978" w14:textId="77777777" w:rsidR="008E2023" w:rsidRPr="003371B4" w:rsidRDefault="008E2023" w:rsidP="008E2023">
            <w:pPr>
              <w:pStyle w:val="Bodyjustified"/>
            </w:pPr>
            <w:r w:rsidRPr="003371B4">
              <w:t>52.5</w:t>
            </w:r>
          </w:p>
          <w:p w14:paraId="614CD1CA" w14:textId="534D6333" w:rsidR="008E2023" w:rsidRPr="003371B4" w:rsidRDefault="008E2023" w:rsidP="008E2023">
            <w:pPr>
              <w:pStyle w:val="Bodyjustified"/>
            </w:pPr>
            <w:r w:rsidRPr="003371B4">
              <w:t>Note 1</w:t>
            </w:r>
          </w:p>
        </w:tc>
        <w:tc>
          <w:tcPr>
            <w:tcW w:w="855" w:type="dxa"/>
          </w:tcPr>
          <w:p w14:paraId="6353E63B" w14:textId="77777777" w:rsidR="008E2023" w:rsidRDefault="008E2023" w:rsidP="008E2023">
            <w:pPr>
              <w:pStyle w:val="Bodyjustified"/>
            </w:pPr>
          </w:p>
          <w:p w14:paraId="24B45F7E" w14:textId="77777777" w:rsidR="008E2023" w:rsidRPr="003371B4" w:rsidRDefault="008E2023" w:rsidP="008E2023">
            <w:pPr>
              <w:pStyle w:val="Bodyjustified"/>
            </w:pPr>
          </w:p>
          <w:p w14:paraId="36C03A7E" w14:textId="77777777" w:rsidR="008E2023" w:rsidRPr="003371B4" w:rsidRDefault="008E2023" w:rsidP="008E2023">
            <w:pPr>
              <w:pStyle w:val="Bodyjustified"/>
            </w:pPr>
            <w:r w:rsidRPr="003371B4">
              <w:t>Ω</w:t>
            </w:r>
          </w:p>
          <w:p w14:paraId="5B1917E9" w14:textId="0790C5D3" w:rsidR="008E2023" w:rsidRPr="003371B4" w:rsidRDefault="008E2023" w:rsidP="008E2023">
            <w:pPr>
              <w:pStyle w:val="Bodyjustified"/>
            </w:pPr>
            <w:r w:rsidRPr="003371B4">
              <w:t>-</w:t>
            </w:r>
          </w:p>
        </w:tc>
      </w:tr>
    </w:tbl>
    <w:p w14:paraId="120EC864" w14:textId="77777777" w:rsidR="005E317F" w:rsidRDefault="005E317F" w:rsidP="005E317F">
      <w:pPr>
        <w:pStyle w:val="NOTES"/>
      </w:pPr>
      <w:r>
        <w:t>NOTES:</w:t>
      </w:r>
    </w:p>
    <w:p w14:paraId="531E7859" w14:textId="1FB23893" w:rsidR="00F20A8D" w:rsidRDefault="005E317F" w:rsidP="00F20A8D">
      <w:pPr>
        <w:pStyle w:val="numericallist"/>
      </w:pPr>
      <w:r>
        <w:t xml:space="preserve">The limits for </w:t>
      </w:r>
      <w:r w:rsidR="00F20A8D">
        <w:t xml:space="preserve">VSWR are as specified in </w:t>
      </w:r>
      <w:r w:rsidR="000B68E4" w:rsidRPr="000B68E4">
        <w:rPr>
          <w:highlight w:val="yellow"/>
        </w:rPr>
        <w:t>Room Temperature Electrical Measurements</w:t>
      </w:r>
      <w:r w:rsidR="00F20A8D">
        <w:t>.</w:t>
      </w:r>
    </w:p>
    <w:p w14:paraId="58E12C03" w14:textId="2925C2BA" w:rsidR="00117089" w:rsidRDefault="00F20A8D" w:rsidP="00F20A8D">
      <w:pPr>
        <w:pStyle w:val="numericallist"/>
      </w:pPr>
      <w:r>
        <w:t>This test need not be repeated. The most recent result from the previous test may be used instead.</w:t>
      </w:r>
    </w:p>
    <w:p w14:paraId="51625345" w14:textId="77777777" w:rsidR="007E68A4" w:rsidRDefault="007E68A4" w:rsidP="007E68A4">
      <w:pPr>
        <w:pStyle w:val="Heading2"/>
      </w:pPr>
      <w:bookmarkStart w:id="32" w:name="_Toc516050159"/>
      <w:r w:rsidRPr="007E68A4">
        <w:t>BURN-IN CONDITIONS</w:t>
      </w:r>
      <w:bookmarkEnd w:id="32"/>
    </w:p>
    <w:tbl>
      <w:tblPr>
        <w:tblW w:w="0" w:type="auto"/>
        <w:tblInd w:w="1525" w:type="dxa"/>
        <w:tblLayout w:type="fixed"/>
        <w:tblCellMar>
          <w:top w:w="28" w:type="dxa"/>
          <w:left w:w="57" w:type="dxa"/>
          <w:bottom w:w="28" w:type="dxa"/>
          <w:right w:w="57" w:type="dxa"/>
        </w:tblCellMar>
        <w:tblLook w:val="01E0" w:firstRow="1" w:lastRow="1" w:firstColumn="1" w:lastColumn="1" w:noHBand="0" w:noVBand="0"/>
      </w:tblPr>
      <w:tblGrid>
        <w:gridCol w:w="2240"/>
        <w:gridCol w:w="1134"/>
        <w:gridCol w:w="2126"/>
        <w:gridCol w:w="851"/>
      </w:tblGrid>
      <w:tr w:rsidR="007E68A4" w:rsidRPr="008E2023" w14:paraId="69CC526D" w14:textId="77777777" w:rsidTr="0056302E">
        <w:trPr>
          <w:trHeight w:hRule="exact" w:val="340"/>
        </w:trPr>
        <w:tc>
          <w:tcPr>
            <w:tcW w:w="2240" w:type="dxa"/>
            <w:tcBorders>
              <w:top w:val="single" w:sz="2" w:space="0" w:color="000000"/>
              <w:left w:val="single" w:sz="4" w:space="0" w:color="000000"/>
              <w:bottom w:val="single" w:sz="4" w:space="0" w:color="000000"/>
              <w:right w:val="single" w:sz="4" w:space="0" w:color="000000"/>
            </w:tcBorders>
            <w:shd w:val="clear" w:color="auto" w:fill="auto"/>
          </w:tcPr>
          <w:p w14:paraId="44215249" w14:textId="77777777" w:rsidR="007E68A4" w:rsidRPr="008E2023" w:rsidRDefault="007E68A4" w:rsidP="008E2023">
            <w:pPr>
              <w:pStyle w:val="Bodyjustified"/>
            </w:pPr>
            <w:r w:rsidRPr="008E2023">
              <w:t>Characteristics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4D5E9AA7" w14:textId="77777777" w:rsidR="007E68A4" w:rsidRPr="008E2023" w:rsidRDefault="007E68A4" w:rsidP="008E2023">
            <w:pPr>
              <w:pStyle w:val="Bodyjustified"/>
            </w:pPr>
            <w:r w:rsidRPr="008E2023">
              <w:t>Symbols</w:t>
            </w:r>
          </w:p>
        </w:tc>
        <w:tc>
          <w:tcPr>
            <w:tcW w:w="2126" w:type="dxa"/>
            <w:tcBorders>
              <w:top w:val="single" w:sz="2" w:space="0" w:color="000000"/>
              <w:left w:val="single" w:sz="4" w:space="0" w:color="000000"/>
              <w:bottom w:val="single" w:sz="4" w:space="0" w:color="000000"/>
              <w:right w:val="single" w:sz="4" w:space="0" w:color="000000"/>
            </w:tcBorders>
            <w:shd w:val="clear" w:color="auto" w:fill="auto"/>
          </w:tcPr>
          <w:p w14:paraId="415FD43B" w14:textId="77777777" w:rsidR="007E68A4" w:rsidRPr="008E2023" w:rsidRDefault="007E68A4" w:rsidP="008E2023">
            <w:pPr>
              <w:pStyle w:val="Bodyjustified"/>
            </w:pPr>
            <w:r w:rsidRPr="008E2023">
              <w:t>Test Conditions</w:t>
            </w:r>
          </w:p>
        </w:tc>
        <w:tc>
          <w:tcPr>
            <w:tcW w:w="851" w:type="dxa"/>
            <w:tcBorders>
              <w:top w:val="single" w:sz="2" w:space="0" w:color="000000"/>
              <w:left w:val="single" w:sz="4" w:space="0" w:color="000000"/>
              <w:bottom w:val="single" w:sz="4" w:space="0" w:color="000000"/>
              <w:right w:val="single" w:sz="4" w:space="0" w:color="000000"/>
            </w:tcBorders>
            <w:shd w:val="clear" w:color="auto" w:fill="auto"/>
          </w:tcPr>
          <w:p w14:paraId="145DB3ED" w14:textId="77777777" w:rsidR="007E68A4" w:rsidRPr="008E2023" w:rsidRDefault="007E68A4" w:rsidP="008E2023">
            <w:pPr>
              <w:pStyle w:val="Bodyjustified"/>
            </w:pPr>
            <w:r w:rsidRPr="008E2023">
              <w:t>Units</w:t>
            </w:r>
          </w:p>
        </w:tc>
      </w:tr>
      <w:tr w:rsidR="007E68A4" w:rsidRPr="008E2023" w14:paraId="1A2B194E" w14:textId="77777777" w:rsidTr="0056302E">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5E831CCD" w14:textId="77777777" w:rsidR="007E68A4" w:rsidRPr="008E2023" w:rsidRDefault="007E68A4" w:rsidP="00E67EF2">
            <w:pPr>
              <w:pStyle w:val="Bodyjustified"/>
              <w:jc w:val="left"/>
            </w:pPr>
            <w:r w:rsidRPr="008E2023">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6F4D251" w14:textId="77777777" w:rsidR="007E68A4" w:rsidRPr="008E2023" w:rsidRDefault="007E68A4" w:rsidP="00E67EF2">
            <w:pPr>
              <w:pStyle w:val="Bodyjustified"/>
            </w:pPr>
            <w:r w:rsidRPr="008E2023">
              <w:t>T</w:t>
            </w:r>
            <w:r w:rsidRPr="008E2023">
              <w:rPr>
                <w:vertAlign w:val="subscript"/>
              </w:rPr>
              <w:t>amb</w:t>
            </w:r>
          </w:p>
        </w:tc>
        <w:tc>
          <w:tcPr>
            <w:tcW w:w="2126" w:type="dxa"/>
            <w:tcBorders>
              <w:top w:val="single" w:sz="4" w:space="0" w:color="000000"/>
              <w:left w:val="single" w:sz="4" w:space="0" w:color="000000"/>
              <w:bottom w:val="single" w:sz="4" w:space="0" w:color="000000"/>
              <w:right w:val="single" w:sz="4" w:space="0" w:color="000000"/>
            </w:tcBorders>
            <w:vAlign w:val="center"/>
          </w:tcPr>
          <w:p w14:paraId="59355234" w14:textId="77777777" w:rsidR="007E68A4" w:rsidRPr="008E2023" w:rsidRDefault="007E68A4" w:rsidP="00E67EF2">
            <w:pPr>
              <w:pStyle w:val="Bodyjustified"/>
            </w:pPr>
            <w:r w:rsidRPr="008E2023">
              <w:t>+125</w:t>
            </w:r>
          </w:p>
        </w:tc>
        <w:tc>
          <w:tcPr>
            <w:tcW w:w="851" w:type="dxa"/>
            <w:tcBorders>
              <w:top w:val="single" w:sz="4" w:space="0" w:color="000000"/>
              <w:left w:val="single" w:sz="4" w:space="0" w:color="000000"/>
              <w:bottom w:val="single" w:sz="4" w:space="0" w:color="000000"/>
              <w:right w:val="single" w:sz="4" w:space="0" w:color="000000"/>
            </w:tcBorders>
            <w:vAlign w:val="center"/>
          </w:tcPr>
          <w:p w14:paraId="6D9F7A7E" w14:textId="42402A3A" w:rsidR="007E68A4" w:rsidRPr="008E2023" w:rsidRDefault="008E2023" w:rsidP="00E67EF2">
            <w:pPr>
              <w:pStyle w:val="Bodyjustified"/>
            </w:pPr>
            <w:r>
              <w:rPr>
                <w:rFonts w:cs="Arial"/>
              </w:rPr>
              <w:t>°</w:t>
            </w:r>
            <w:r w:rsidR="007E68A4" w:rsidRPr="008E2023">
              <w:t>C</w:t>
            </w:r>
          </w:p>
        </w:tc>
      </w:tr>
      <w:tr w:rsidR="007E68A4" w:rsidRPr="008E2023" w14:paraId="7B50F06C" w14:textId="77777777" w:rsidTr="0056302E">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02767D9C" w14:textId="77777777" w:rsidR="007E68A4" w:rsidRPr="008E2023" w:rsidRDefault="007E68A4" w:rsidP="00E67EF2">
            <w:pPr>
              <w:pStyle w:val="Bodyjustified"/>
              <w:jc w:val="left"/>
            </w:pPr>
            <w:r w:rsidRPr="008E2023">
              <w:t>Power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6BD8CF6" w14:textId="77777777" w:rsidR="007E68A4" w:rsidRPr="008E2023" w:rsidRDefault="007E68A4" w:rsidP="00E67EF2">
            <w:pPr>
              <w:pStyle w:val="Bodyjustified"/>
            </w:pPr>
            <w:r w:rsidRPr="008E2023">
              <w:t>P</w:t>
            </w:r>
            <w:r w:rsidRPr="008E2023">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00D57132" w14:textId="77777777" w:rsidR="007E68A4" w:rsidRPr="008E2023" w:rsidRDefault="007E68A4" w:rsidP="00E67EF2">
            <w:pPr>
              <w:pStyle w:val="Bodyjustified"/>
            </w:pPr>
            <w:r w:rsidRPr="008E2023">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17643BA5" w14:textId="77777777" w:rsidR="007E68A4" w:rsidRPr="008E2023" w:rsidRDefault="007E68A4" w:rsidP="00E67EF2">
            <w:pPr>
              <w:pStyle w:val="Bodyjustified"/>
            </w:pPr>
            <w:r w:rsidRPr="008E2023">
              <w:t>W</w:t>
            </w:r>
          </w:p>
        </w:tc>
      </w:tr>
    </w:tbl>
    <w:p w14:paraId="2AF4D630" w14:textId="32A0DB86" w:rsidR="00DA1D30" w:rsidRDefault="00863476" w:rsidP="0056302E">
      <w:pPr>
        <w:pStyle w:val="Heading2"/>
      </w:pPr>
      <w:bookmarkStart w:id="33" w:name="_Toc516050160"/>
      <w:r w:rsidRPr="00863476">
        <w:rPr>
          <w:rFonts w:eastAsia="Arial"/>
          <w:spacing w:val="-1"/>
          <w:u w:color="000000"/>
          <w:lang w:val="en-US"/>
        </w:rPr>
        <w:lastRenderedPageBreak/>
        <w:t>O</w:t>
      </w:r>
      <w:r w:rsidRPr="00863476">
        <w:rPr>
          <w:rFonts w:eastAsia="Arial"/>
          <w:spacing w:val="2"/>
          <w:u w:color="000000"/>
          <w:lang w:val="en-US"/>
        </w:rPr>
        <w:t>PE</w:t>
      </w:r>
      <w:r w:rsidRPr="00863476">
        <w:rPr>
          <w:rFonts w:eastAsia="Arial"/>
          <w:u w:color="000000"/>
          <w:lang w:val="en-US"/>
        </w:rPr>
        <w:t>RATING</w:t>
      </w:r>
      <w:r w:rsidRPr="00863476">
        <w:rPr>
          <w:rFonts w:eastAsia="Arial"/>
          <w:spacing w:val="-11"/>
          <w:u w:color="000000"/>
          <w:lang w:val="en-US"/>
        </w:rPr>
        <w:t xml:space="preserve"> </w:t>
      </w:r>
      <w:r w:rsidRPr="00863476">
        <w:rPr>
          <w:rFonts w:eastAsia="Arial"/>
          <w:spacing w:val="2"/>
          <w:u w:color="000000"/>
          <w:lang w:val="en-US"/>
        </w:rPr>
        <w:t>L</w:t>
      </w:r>
      <w:r w:rsidRPr="00863476">
        <w:rPr>
          <w:rFonts w:eastAsia="Arial"/>
          <w:u w:color="000000"/>
          <w:lang w:val="en-US"/>
        </w:rPr>
        <w:t>IFE</w:t>
      </w:r>
      <w:r w:rsidRPr="00863476">
        <w:rPr>
          <w:rFonts w:eastAsia="Arial"/>
          <w:spacing w:val="-5"/>
          <w:u w:color="000000"/>
          <w:lang w:val="en-US"/>
        </w:rPr>
        <w:t xml:space="preserve"> </w:t>
      </w:r>
      <w:r w:rsidRPr="00863476">
        <w:rPr>
          <w:rFonts w:eastAsia="Arial"/>
          <w:spacing w:val="3"/>
          <w:u w:color="000000"/>
          <w:lang w:val="en-US"/>
        </w:rPr>
        <w:t>C</w:t>
      </w:r>
      <w:r w:rsidRPr="00863476">
        <w:rPr>
          <w:rFonts w:eastAsia="Arial"/>
          <w:spacing w:val="-1"/>
          <w:u w:color="000000"/>
          <w:lang w:val="en-US"/>
        </w:rPr>
        <w:t>O</w:t>
      </w:r>
      <w:r w:rsidRPr="00863476">
        <w:rPr>
          <w:rFonts w:eastAsia="Arial"/>
          <w:u w:color="000000"/>
          <w:lang w:val="en-US"/>
        </w:rPr>
        <w:t>N</w:t>
      </w:r>
      <w:r w:rsidRPr="00863476">
        <w:rPr>
          <w:rFonts w:eastAsia="Arial"/>
          <w:spacing w:val="3"/>
          <w:u w:color="000000"/>
          <w:lang w:val="en-US"/>
        </w:rPr>
        <w:t>D</w:t>
      </w:r>
      <w:r w:rsidRPr="00863476">
        <w:rPr>
          <w:rFonts w:eastAsia="Arial"/>
          <w:u w:color="000000"/>
          <w:lang w:val="en-US"/>
        </w:rPr>
        <w:t>ITI</w:t>
      </w:r>
      <w:r w:rsidRPr="00863476">
        <w:rPr>
          <w:rFonts w:eastAsia="Arial"/>
          <w:spacing w:val="1"/>
          <w:u w:color="000000"/>
          <w:lang w:val="en-US"/>
        </w:rPr>
        <w:t>O</w:t>
      </w:r>
      <w:r w:rsidRPr="00863476">
        <w:rPr>
          <w:rFonts w:eastAsia="Arial"/>
          <w:u w:color="000000"/>
          <w:lang w:val="en-US"/>
        </w:rPr>
        <w:t>NS</w:t>
      </w:r>
      <w:bookmarkEnd w:id="33"/>
    </w:p>
    <w:tbl>
      <w:tblPr>
        <w:tblW w:w="6351" w:type="dxa"/>
        <w:tblInd w:w="1525" w:type="dxa"/>
        <w:tblLayout w:type="fixed"/>
        <w:tblCellMar>
          <w:top w:w="28" w:type="dxa"/>
          <w:left w:w="57" w:type="dxa"/>
          <w:bottom w:w="28" w:type="dxa"/>
          <w:right w:w="57" w:type="dxa"/>
        </w:tblCellMar>
        <w:tblLook w:val="01E0" w:firstRow="1" w:lastRow="1" w:firstColumn="1" w:lastColumn="1" w:noHBand="0" w:noVBand="0"/>
      </w:tblPr>
      <w:tblGrid>
        <w:gridCol w:w="2240"/>
        <w:gridCol w:w="1134"/>
        <w:gridCol w:w="2126"/>
        <w:gridCol w:w="851"/>
      </w:tblGrid>
      <w:tr w:rsidR="00DA1D30" w:rsidRPr="00113BD6" w14:paraId="085941A3" w14:textId="77777777" w:rsidTr="0056302E">
        <w:trPr>
          <w:trHeight w:hRule="exact" w:val="340"/>
        </w:trPr>
        <w:tc>
          <w:tcPr>
            <w:tcW w:w="2240" w:type="dxa"/>
            <w:tcBorders>
              <w:top w:val="single" w:sz="2" w:space="0" w:color="000000"/>
              <w:left w:val="single" w:sz="4" w:space="0" w:color="000000"/>
              <w:bottom w:val="single" w:sz="4" w:space="0" w:color="000000"/>
              <w:right w:val="single" w:sz="4" w:space="0" w:color="000000"/>
            </w:tcBorders>
            <w:shd w:val="clear" w:color="auto" w:fill="auto"/>
          </w:tcPr>
          <w:p w14:paraId="0DC9B0B4" w14:textId="77777777" w:rsidR="00DA1D30" w:rsidRPr="00113BD6" w:rsidRDefault="00DA1D30" w:rsidP="0056302E">
            <w:pPr>
              <w:pStyle w:val="Bodyjustified"/>
              <w:keepNext/>
            </w:pPr>
            <w:r w:rsidRPr="00113BD6">
              <w:t>Characteristics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0D8CA4E3" w14:textId="77777777" w:rsidR="00DA1D30" w:rsidRPr="00113BD6" w:rsidRDefault="00DA1D30" w:rsidP="0056302E">
            <w:pPr>
              <w:pStyle w:val="Bodyjustified"/>
              <w:keepNext/>
            </w:pPr>
            <w:r w:rsidRPr="00113BD6">
              <w:t>Symbols</w:t>
            </w:r>
          </w:p>
        </w:tc>
        <w:tc>
          <w:tcPr>
            <w:tcW w:w="2126" w:type="dxa"/>
            <w:tcBorders>
              <w:top w:val="single" w:sz="2" w:space="0" w:color="000000"/>
              <w:left w:val="single" w:sz="4" w:space="0" w:color="000000"/>
              <w:bottom w:val="single" w:sz="4" w:space="0" w:color="000000"/>
              <w:right w:val="single" w:sz="4" w:space="0" w:color="000000"/>
            </w:tcBorders>
            <w:shd w:val="clear" w:color="auto" w:fill="auto"/>
          </w:tcPr>
          <w:p w14:paraId="679E547B" w14:textId="77777777" w:rsidR="00DA1D30" w:rsidRPr="00113BD6" w:rsidRDefault="00DA1D30" w:rsidP="0056302E">
            <w:pPr>
              <w:pStyle w:val="Bodyjustified"/>
              <w:keepNext/>
            </w:pPr>
            <w:r w:rsidRPr="00113BD6">
              <w:t>Test Conditions</w:t>
            </w:r>
          </w:p>
        </w:tc>
        <w:tc>
          <w:tcPr>
            <w:tcW w:w="851" w:type="dxa"/>
            <w:tcBorders>
              <w:top w:val="single" w:sz="2" w:space="0" w:color="000000"/>
              <w:left w:val="single" w:sz="4" w:space="0" w:color="000000"/>
              <w:bottom w:val="single" w:sz="4" w:space="0" w:color="000000"/>
              <w:right w:val="single" w:sz="4" w:space="0" w:color="000000"/>
            </w:tcBorders>
            <w:shd w:val="clear" w:color="auto" w:fill="auto"/>
          </w:tcPr>
          <w:p w14:paraId="401BDF7B" w14:textId="77777777" w:rsidR="00DA1D30" w:rsidRPr="00113BD6" w:rsidRDefault="00DA1D30" w:rsidP="0056302E">
            <w:pPr>
              <w:pStyle w:val="Bodyjustified"/>
              <w:keepNext/>
            </w:pPr>
            <w:r w:rsidRPr="00113BD6">
              <w:t>Units</w:t>
            </w:r>
          </w:p>
        </w:tc>
      </w:tr>
      <w:tr w:rsidR="00DA1D30" w:rsidRPr="00113BD6" w14:paraId="31D6C869" w14:textId="77777777" w:rsidTr="0056302E">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6337B66C" w14:textId="77777777" w:rsidR="00DA1D30" w:rsidRPr="00113BD6" w:rsidRDefault="00DA1D30" w:rsidP="0056302E">
            <w:pPr>
              <w:pStyle w:val="Bodyjustified"/>
              <w:keepNext/>
              <w:jc w:val="left"/>
            </w:pPr>
            <w:r w:rsidRPr="00113BD6">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B5E2D84" w14:textId="77777777" w:rsidR="00DA1D30" w:rsidRPr="00113BD6" w:rsidRDefault="00DA1D30" w:rsidP="0056302E">
            <w:pPr>
              <w:pStyle w:val="Bodyjustified"/>
              <w:keepNext/>
            </w:pPr>
            <w:r w:rsidRPr="00113BD6">
              <w:t>T</w:t>
            </w:r>
            <w:r w:rsidRPr="00113BD6">
              <w:rPr>
                <w:vertAlign w:val="subscript"/>
              </w:rPr>
              <w:t>amb</w:t>
            </w:r>
          </w:p>
        </w:tc>
        <w:tc>
          <w:tcPr>
            <w:tcW w:w="2126" w:type="dxa"/>
            <w:tcBorders>
              <w:top w:val="single" w:sz="4" w:space="0" w:color="000000"/>
              <w:left w:val="single" w:sz="4" w:space="0" w:color="000000"/>
              <w:bottom w:val="single" w:sz="4" w:space="0" w:color="000000"/>
              <w:right w:val="single" w:sz="4" w:space="0" w:color="000000"/>
            </w:tcBorders>
            <w:vAlign w:val="center"/>
          </w:tcPr>
          <w:p w14:paraId="17050A74" w14:textId="77777777" w:rsidR="00DA1D30" w:rsidRPr="00113BD6" w:rsidRDefault="00DA1D30" w:rsidP="0056302E">
            <w:pPr>
              <w:pStyle w:val="Bodyjustified"/>
              <w:keepNext/>
            </w:pPr>
            <w:r w:rsidRPr="00113BD6">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376ED464" w14:textId="1E3164E1" w:rsidR="00DA1D30" w:rsidRPr="00113BD6" w:rsidRDefault="00113BD6" w:rsidP="0056302E">
            <w:pPr>
              <w:pStyle w:val="Bodyjustified"/>
              <w:keepNext/>
            </w:pPr>
            <w:r>
              <w:rPr>
                <w:rFonts w:cs="Arial"/>
              </w:rPr>
              <w:t>°</w:t>
            </w:r>
            <w:r w:rsidR="00DA1D30" w:rsidRPr="00113BD6">
              <w:t>C</w:t>
            </w:r>
          </w:p>
        </w:tc>
      </w:tr>
      <w:tr w:rsidR="00DA1D30" w:rsidRPr="00113BD6" w14:paraId="770991FC" w14:textId="77777777" w:rsidTr="0056302E">
        <w:trPr>
          <w:trHeight w:hRule="exact" w:val="737"/>
        </w:trPr>
        <w:tc>
          <w:tcPr>
            <w:tcW w:w="2240" w:type="dxa"/>
            <w:tcBorders>
              <w:top w:val="single" w:sz="4" w:space="0" w:color="000000"/>
              <w:left w:val="single" w:sz="4" w:space="0" w:color="000000"/>
              <w:bottom w:val="single" w:sz="4" w:space="0" w:color="000000"/>
              <w:right w:val="single" w:sz="4" w:space="0" w:color="000000"/>
            </w:tcBorders>
            <w:vAlign w:val="center"/>
          </w:tcPr>
          <w:p w14:paraId="5196B23A" w14:textId="46625BFA" w:rsidR="00DA1D30" w:rsidRDefault="00DA1D30" w:rsidP="00E67EF2">
            <w:pPr>
              <w:pStyle w:val="Bodyjustified"/>
              <w:jc w:val="left"/>
            </w:pPr>
            <w:r w:rsidRPr="00113BD6">
              <w:t>Power</w:t>
            </w:r>
          </w:p>
          <w:p w14:paraId="1D4049F7" w14:textId="77777777" w:rsidR="0056302E" w:rsidRPr="0056302E" w:rsidRDefault="0056302E" w:rsidP="0056302E">
            <w:pPr>
              <w:pStyle w:val="Bodyjustified"/>
              <w:jc w:val="right"/>
              <w:rPr>
                <w:highlight w:val="yellow"/>
              </w:rPr>
            </w:pPr>
            <w:r w:rsidRPr="0056302E">
              <w:rPr>
                <w:highlight w:val="yellow"/>
              </w:rPr>
              <w:t>Variants 03, 04</w:t>
            </w:r>
          </w:p>
          <w:p w14:paraId="17D333F2" w14:textId="74E96E66" w:rsidR="0056302E" w:rsidRPr="00113BD6" w:rsidRDefault="0056302E" w:rsidP="0056302E">
            <w:pPr>
              <w:pStyle w:val="Bodyjustified"/>
              <w:jc w:val="right"/>
            </w:pPr>
            <w:r w:rsidRPr="0056302E">
              <w:rPr>
                <w:highlight w:val="yellow"/>
              </w:rPr>
              <w:t>Variants 05, 06</w:t>
            </w:r>
          </w:p>
        </w:tc>
        <w:tc>
          <w:tcPr>
            <w:tcW w:w="1134" w:type="dxa"/>
            <w:tcBorders>
              <w:top w:val="single" w:sz="4" w:space="0" w:color="000000"/>
              <w:left w:val="single" w:sz="4" w:space="0" w:color="000000"/>
              <w:bottom w:val="single" w:sz="4" w:space="0" w:color="000000"/>
              <w:right w:val="single" w:sz="4" w:space="0" w:color="000000"/>
            </w:tcBorders>
          </w:tcPr>
          <w:p w14:paraId="1C7C8F8D" w14:textId="77777777" w:rsidR="00DA1D30" w:rsidRPr="00113BD6" w:rsidRDefault="00DA1D30" w:rsidP="0056302E">
            <w:pPr>
              <w:pStyle w:val="Bodyjustified"/>
            </w:pPr>
            <w:r w:rsidRPr="00113BD6">
              <w:t>P</w:t>
            </w:r>
            <w:r w:rsidRPr="00113BD6">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tcPr>
          <w:p w14:paraId="521FDE2B" w14:textId="77777777" w:rsidR="0056302E" w:rsidRDefault="0056302E" w:rsidP="0056302E">
            <w:pPr>
              <w:pStyle w:val="Bodyjustified"/>
            </w:pPr>
          </w:p>
          <w:p w14:paraId="2B9AEF37" w14:textId="3A3D3AE9" w:rsidR="0056302E" w:rsidRPr="0056302E" w:rsidRDefault="0056302E" w:rsidP="0056302E">
            <w:pPr>
              <w:pStyle w:val="Bodyjustified"/>
              <w:rPr>
                <w:highlight w:val="yellow"/>
              </w:rPr>
            </w:pPr>
            <w:r w:rsidRPr="0056302E">
              <w:rPr>
                <w:highlight w:val="yellow"/>
              </w:rPr>
              <w:t>2</w:t>
            </w:r>
          </w:p>
          <w:p w14:paraId="71D7D16B" w14:textId="5A09E039" w:rsidR="0056302E" w:rsidRDefault="0056302E" w:rsidP="0056302E">
            <w:pPr>
              <w:pStyle w:val="Bodyjustified"/>
            </w:pPr>
            <w:r w:rsidRPr="0056302E">
              <w:rPr>
                <w:highlight w:val="yellow"/>
              </w:rPr>
              <w:t>1</w:t>
            </w:r>
          </w:p>
          <w:p w14:paraId="719BD662" w14:textId="03B50224" w:rsidR="00DA1D30" w:rsidRPr="00113BD6" w:rsidRDefault="00DA1D30" w:rsidP="0056302E">
            <w:pPr>
              <w:pStyle w:val="Bodyjustified"/>
            </w:pPr>
            <w:r w:rsidRPr="00113BD6">
              <w:t>1</w:t>
            </w:r>
          </w:p>
        </w:tc>
        <w:tc>
          <w:tcPr>
            <w:tcW w:w="851" w:type="dxa"/>
            <w:tcBorders>
              <w:top w:val="single" w:sz="4" w:space="0" w:color="000000"/>
              <w:left w:val="single" w:sz="4" w:space="0" w:color="000000"/>
              <w:bottom w:val="single" w:sz="4" w:space="0" w:color="000000"/>
              <w:right w:val="single" w:sz="4" w:space="0" w:color="000000"/>
            </w:tcBorders>
          </w:tcPr>
          <w:p w14:paraId="027C565B" w14:textId="77777777" w:rsidR="00DA1D30" w:rsidRPr="00113BD6" w:rsidRDefault="00DA1D30" w:rsidP="0056302E">
            <w:pPr>
              <w:pStyle w:val="Bodyjustified"/>
            </w:pPr>
            <w:r w:rsidRPr="00113BD6">
              <w:t>W</w:t>
            </w:r>
          </w:p>
        </w:tc>
      </w:tr>
      <w:tr w:rsidR="00DA1D30" w:rsidRPr="00113BD6" w14:paraId="2C100F11" w14:textId="77777777" w:rsidTr="0056302E">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453261D7" w14:textId="77777777" w:rsidR="00DA1D30" w:rsidRPr="00113BD6" w:rsidRDefault="00DA1D30" w:rsidP="00E67EF2">
            <w:pPr>
              <w:pStyle w:val="Bodyjustified"/>
              <w:jc w:val="left"/>
            </w:pPr>
            <w:r w:rsidRPr="00113BD6">
              <w:t>Frequency</w:t>
            </w:r>
          </w:p>
        </w:tc>
        <w:tc>
          <w:tcPr>
            <w:tcW w:w="1134" w:type="dxa"/>
            <w:tcBorders>
              <w:top w:val="single" w:sz="4" w:space="0" w:color="000000"/>
              <w:left w:val="single" w:sz="4" w:space="0" w:color="000000"/>
              <w:bottom w:val="single" w:sz="4" w:space="0" w:color="000000"/>
              <w:right w:val="single" w:sz="4" w:space="0" w:color="000000"/>
            </w:tcBorders>
            <w:vAlign w:val="center"/>
          </w:tcPr>
          <w:p w14:paraId="38E05816" w14:textId="77777777" w:rsidR="00DA1D30" w:rsidRPr="00113BD6" w:rsidRDefault="00DA1D30" w:rsidP="00E67EF2">
            <w:pPr>
              <w:pStyle w:val="Bodyjustified"/>
            </w:pPr>
            <w:r w:rsidRPr="00113BD6">
              <w:t>f</w:t>
            </w:r>
            <w:r w:rsidRPr="00113BD6">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11A01BD0" w14:textId="25C4A32F" w:rsidR="00DA1D30" w:rsidRPr="00454E14" w:rsidRDefault="00454E14" w:rsidP="0056302E">
            <w:pPr>
              <w:pStyle w:val="Bodyjustified"/>
              <w:rPr>
                <w:highlight w:val="yellow"/>
              </w:rPr>
            </w:pPr>
            <w:r w:rsidRPr="00454E14">
              <w:rPr>
                <w:highlight w:val="yellow"/>
              </w:rPr>
              <w:t xml:space="preserve">Note </w:t>
            </w:r>
            <w:r w:rsidR="0056302E">
              <w:rPr>
                <w:highlight w:val="yellow"/>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4657A98B" w14:textId="504C5557" w:rsidR="00DA1D30" w:rsidRPr="00454E14" w:rsidRDefault="00454E14" w:rsidP="00E67EF2">
            <w:pPr>
              <w:pStyle w:val="Bodyjustified"/>
              <w:rPr>
                <w:highlight w:val="yellow"/>
              </w:rPr>
            </w:pPr>
            <w:r w:rsidRPr="0056302E">
              <w:t>-</w:t>
            </w:r>
          </w:p>
        </w:tc>
      </w:tr>
    </w:tbl>
    <w:p w14:paraId="7F1EC348" w14:textId="77777777" w:rsidR="00DA1D30" w:rsidRDefault="00DA1D30" w:rsidP="00DA1D30">
      <w:pPr>
        <w:pStyle w:val="NOTES"/>
      </w:pPr>
      <w:r>
        <w:t>NOTES:</w:t>
      </w:r>
    </w:p>
    <w:p w14:paraId="5A36A5A1" w14:textId="7A085954" w:rsidR="007E68A4" w:rsidRPr="00DA1D30" w:rsidRDefault="00454E14" w:rsidP="00B048F3">
      <w:pPr>
        <w:pStyle w:val="numericallist"/>
      </w:pPr>
      <w:r w:rsidRPr="00BB2229">
        <w:rPr>
          <w:highlight w:val="cyan"/>
        </w:rPr>
        <w:t>Operating Life may be perform</w:t>
      </w:r>
      <w:r w:rsidR="00B048F3" w:rsidRPr="00BB2229">
        <w:rPr>
          <w:highlight w:val="cyan"/>
        </w:rPr>
        <w:t>ed at DC, 10GHz, 18GHz or 22GHz</w:t>
      </w:r>
      <w:r w:rsidRPr="00BB2229">
        <w:rPr>
          <w:highlight w:val="cyan"/>
        </w:rPr>
        <w:t>.</w:t>
      </w:r>
      <w:bookmarkStart w:id="34" w:name="_GoBack"/>
      <w:bookmarkEnd w:id="34"/>
    </w:p>
    <w:sectPr w:rsidR="007E68A4" w:rsidRPr="00DA1D30" w:rsidSect="006C2DBC">
      <w:headerReference w:type="default" r:id="rId30"/>
      <w:pgSz w:w="11907" w:h="16839" w:code="9"/>
      <w:pgMar w:top="160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8-06-06T11:02:00Z" w:initials="SJ">
    <w:p w14:paraId="169C26EE" w14:textId="77777777" w:rsidR="00FC79EB" w:rsidRDefault="00FC79EB">
      <w:pPr>
        <w:pStyle w:val="CommentText"/>
      </w:pPr>
      <w:r>
        <w:rPr>
          <w:rStyle w:val="CommentReference"/>
        </w:rPr>
        <w:annotationRef/>
      </w:r>
      <w:r>
        <w:t xml:space="preserve">For review purposes the changes between the draft originally attached to the DCR and this Draft are highlighted </w:t>
      </w:r>
      <w:r w:rsidRPr="004E2E53">
        <w:rPr>
          <w:highlight w:val="yellow"/>
        </w:rPr>
        <w:t>in yellow</w:t>
      </w:r>
      <w:r>
        <w:t>.</w:t>
      </w:r>
    </w:p>
    <w:p w14:paraId="7F8E4197" w14:textId="77777777" w:rsidR="00BB2229" w:rsidRDefault="00BB2229">
      <w:pPr>
        <w:pStyle w:val="CommentText"/>
      </w:pPr>
    </w:p>
    <w:p w14:paraId="231C04EE" w14:textId="7C918FCD" w:rsidR="00BB2229" w:rsidRDefault="00BB2229">
      <w:pPr>
        <w:pStyle w:val="CommentText"/>
      </w:pPr>
      <w:r>
        <w:t xml:space="preserve">Other changes w.r.t. the currently-published issue of the spec are highlighted </w:t>
      </w:r>
      <w:r w:rsidRPr="00BB2229">
        <w:rPr>
          <w:highlight w:val="cyan"/>
        </w:rPr>
        <w:t>in turquoise</w:t>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31C04E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FCA428" w14:textId="77777777" w:rsidR="00C37B36" w:rsidRDefault="00C37B36" w:rsidP="00546706">
      <w:r>
        <w:separator/>
      </w:r>
    </w:p>
    <w:p w14:paraId="61327FDA" w14:textId="77777777" w:rsidR="00C37B36" w:rsidRDefault="00C37B36" w:rsidP="00546706"/>
    <w:p w14:paraId="695FA8A2" w14:textId="77777777" w:rsidR="00C37B36" w:rsidRDefault="00C37B36" w:rsidP="00546706"/>
    <w:p w14:paraId="15D531E9" w14:textId="77777777" w:rsidR="00C37B36" w:rsidRDefault="00C37B36" w:rsidP="00546706"/>
    <w:p w14:paraId="2EE87011" w14:textId="77777777" w:rsidR="00C37B36" w:rsidRDefault="00C37B36"/>
    <w:p w14:paraId="26200D66" w14:textId="77777777" w:rsidR="00C37B36" w:rsidRDefault="00C37B36"/>
    <w:p w14:paraId="36AED800" w14:textId="77777777" w:rsidR="00C37B36" w:rsidRDefault="00C37B36"/>
  </w:endnote>
  <w:endnote w:type="continuationSeparator" w:id="0">
    <w:p w14:paraId="0004C25D" w14:textId="77777777" w:rsidR="00C37B36" w:rsidRDefault="00C37B36" w:rsidP="00546706">
      <w:r>
        <w:continuationSeparator/>
      </w:r>
    </w:p>
    <w:p w14:paraId="51A1249A" w14:textId="77777777" w:rsidR="00C37B36" w:rsidRDefault="00C37B36" w:rsidP="00546706"/>
    <w:p w14:paraId="2E061857" w14:textId="77777777" w:rsidR="00C37B36" w:rsidRDefault="00C37B36" w:rsidP="00546706"/>
    <w:p w14:paraId="3AE094A0" w14:textId="77777777" w:rsidR="00C37B36" w:rsidRDefault="00C37B36" w:rsidP="00546706"/>
    <w:p w14:paraId="54B2A1DB" w14:textId="77777777" w:rsidR="00C37B36" w:rsidRDefault="00C37B36"/>
    <w:p w14:paraId="63F81F54" w14:textId="77777777" w:rsidR="00C37B36" w:rsidRDefault="00C37B36"/>
    <w:p w14:paraId="40D6D260" w14:textId="77777777" w:rsidR="00C37B36" w:rsidRDefault="00C37B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E9FB5" w14:textId="77777777" w:rsidR="00C37B36" w:rsidRDefault="00C37B36" w:rsidP="00546706">
      <w:r>
        <w:separator/>
      </w:r>
    </w:p>
    <w:p w14:paraId="2DF18BBE" w14:textId="77777777" w:rsidR="00C37B36" w:rsidRDefault="00C37B36" w:rsidP="00546706"/>
    <w:p w14:paraId="268AB937" w14:textId="77777777" w:rsidR="00C37B36" w:rsidRDefault="00C37B36" w:rsidP="00546706"/>
    <w:p w14:paraId="32F02782" w14:textId="77777777" w:rsidR="00C37B36" w:rsidRDefault="00C37B36" w:rsidP="00546706"/>
    <w:p w14:paraId="4228665E" w14:textId="77777777" w:rsidR="00C37B36" w:rsidRDefault="00C37B36"/>
    <w:p w14:paraId="22EBEA35" w14:textId="77777777" w:rsidR="00C37B36" w:rsidRDefault="00C37B36"/>
    <w:p w14:paraId="4F84C6B9" w14:textId="77777777" w:rsidR="00C37B36" w:rsidRDefault="00C37B36"/>
  </w:footnote>
  <w:footnote w:type="continuationSeparator" w:id="0">
    <w:p w14:paraId="300B2403" w14:textId="77777777" w:rsidR="00C37B36" w:rsidRDefault="00C37B36" w:rsidP="00546706">
      <w:r>
        <w:continuationSeparator/>
      </w:r>
    </w:p>
    <w:p w14:paraId="36715BD6" w14:textId="77777777" w:rsidR="00C37B36" w:rsidRDefault="00C37B36" w:rsidP="00546706"/>
    <w:p w14:paraId="35DCE4EE" w14:textId="77777777" w:rsidR="00C37B36" w:rsidRDefault="00C37B36" w:rsidP="00546706"/>
    <w:p w14:paraId="76473D2C" w14:textId="77777777" w:rsidR="00C37B36" w:rsidRDefault="00C37B36" w:rsidP="00546706"/>
    <w:p w14:paraId="2602C276" w14:textId="77777777" w:rsidR="00C37B36" w:rsidRDefault="00C37B36"/>
    <w:p w14:paraId="52EAFDE9" w14:textId="77777777" w:rsidR="00C37B36" w:rsidRDefault="00C37B36"/>
    <w:p w14:paraId="1C1BB3B5" w14:textId="77777777" w:rsidR="00C37B36" w:rsidRDefault="00C37B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FC79EB" w:rsidRPr="00566CE2" w14:paraId="541EAFEC" w14:textId="77777777" w:rsidTr="006C2DBC">
      <w:trPr>
        <w:trHeight w:val="574"/>
      </w:trPr>
      <w:tc>
        <w:tcPr>
          <w:tcW w:w="3170" w:type="dxa"/>
          <w:shd w:val="clear" w:color="auto" w:fill="auto"/>
        </w:tcPr>
        <w:p w14:paraId="14FB3535" w14:textId="77777777" w:rsidR="00FC79EB" w:rsidRPr="00566CE2" w:rsidRDefault="00FC79EB" w:rsidP="006C2DBC">
          <w:pPr>
            <w:spacing w:after="0"/>
            <w:ind w:left="180"/>
          </w:pPr>
          <w:r>
            <w:rPr>
              <w:noProof/>
              <w:lang w:eastAsia="en-GB"/>
            </w:rPr>
            <w:drawing>
              <wp:inline distT="0" distB="0" distL="0" distR="0" wp14:anchorId="43639A51" wp14:editId="5F23DE2E">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434E9B4" w14:textId="77777777" w:rsidR="00FC79EB" w:rsidRDefault="00FC79EB" w:rsidP="006C2DBC">
          <w:pPr>
            <w:spacing w:after="0"/>
            <w:ind w:left="570"/>
            <w:jc w:val="center"/>
          </w:pPr>
          <w:r>
            <w:t>ESCC Detail Specification</w:t>
          </w:r>
        </w:p>
        <w:p w14:paraId="7CF661BF" w14:textId="5302B0EB" w:rsidR="00FC79EB" w:rsidRPr="00566CE2" w:rsidRDefault="00FC79EB" w:rsidP="006C2DBC">
          <w:pPr>
            <w:spacing w:after="0"/>
            <w:ind w:left="570"/>
            <w:jc w:val="center"/>
          </w:pPr>
          <w:r w:rsidRPr="00566CE2">
            <w:t xml:space="preserve">No. </w:t>
          </w:r>
          <w:r>
            <w:t>3403/006</w:t>
          </w:r>
        </w:p>
      </w:tc>
      <w:tc>
        <w:tcPr>
          <w:tcW w:w="2985" w:type="dxa"/>
          <w:shd w:val="clear" w:color="auto" w:fill="auto"/>
        </w:tcPr>
        <w:p w14:paraId="1310E7E8" w14:textId="77777777" w:rsidR="00FC79EB" w:rsidRPr="00566CE2" w:rsidRDefault="00FC79EB" w:rsidP="006C2DBC">
          <w:pPr>
            <w:spacing w:after="0"/>
          </w:pPr>
          <w:r w:rsidRPr="00566CE2">
            <w:t xml:space="preserve">PAGE </w:t>
          </w:r>
          <w:r w:rsidRPr="00566CE2">
            <w:fldChar w:fldCharType="begin"/>
          </w:r>
          <w:r w:rsidRPr="00566CE2">
            <w:instrText xml:space="preserve"> PAGE  \* Arabic  \* MERGEFORMAT </w:instrText>
          </w:r>
          <w:r w:rsidRPr="00566CE2">
            <w:fldChar w:fldCharType="separate"/>
          </w:r>
          <w:r w:rsidR="00BB2229">
            <w:rPr>
              <w:noProof/>
            </w:rPr>
            <w:t>19</w:t>
          </w:r>
          <w:r w:rsidRPr="00566CE2">
            <w:fldChar w:fldCharType="end"/>
          </w:r>
        </w:p>
        <w:p w14:paraId="0A9D6B01" w14:textId="31AD80C6" w:rsidR="00FC79EB" w:rsidRPr="00566CE2" w:rsidRDefault="00FC79EB" w:rsidP="007F5922">
          <w:pPr>
            <w:spacing w:after="0"/>
          </w:pPr>
          <w:r>
            <w:t xml:space="preserve">ISSUE </w:t>
          </w:r>
          <w:r w:rsidRPr="00BB2229">
            <w:rPr>
              <w:highlight w:val="cyan"/>
            </w:rPr>
            <w:t>5 Dft</w:t>
          </w:r>
          <w:r w:rsidRPr="007F5922">
            <w:t xml:space="preserve"> </w:t>
          </w:r>
          <w:r w:rsidRPr="00BB2229">
            <w:rPr>
              <w:highlight w:val="yellow"/>
            </w:rPr>
            <w:t>D</w:t>
          </w:r>
        </w:p>
      </w:tc>
    </w:tr>
  </w:tbl>
  <w:p w14:paraId="384FD12B" w14:textId="77777777" w:rsidR="00FC79EB" w:rsidRDefault="00FC79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77C"/>
    <w:rsid w:val="00001C80"/>
    <w:rsid w:val="00003AE4"/>
    <w:rsid w:val="0000439C"/>
    <w:rsid w:val="00025EDD"/>
    <w:rsid w:val="000335CA"/>
    <w:rsid w:val="0003564C"/>
    <w:rsid w:val="0003657B"/>
    <w:rsid w:val="00041F53"/>
    <w:rsid w:val="00045005"/>
    <w:rsid w:val="00045B2B"/>
    <w:rsid w:val="000547FA"/>
    <w:rsid w:val="000548D0"/>
    <w:rsid w:val="00055A7F"/>
    <w:rsid w:val="000671EC"/>
    <w:rsid w:val="0007527B"/>
    <w:rsid w:val="00080FC5"/>
    <w:rsid w:val="00082F30"/>
    <w:rsid w:val="0008396F"/>
    <w:rsid w:val="00085EC7"/>
    <w:rsid w:val="000864D5"/>
    <w:rsid w:val="00086B48"/>
    <w:rsid w:val="0008750F"/>
    <w:rsid w:val="00092DA4"/>
    <w:rsid w:val="00093F97"/>
    <w:rsid w:val="00096DDC"/>
    <w:rsid w:val="000A5EC7"/>
    <w:rsid w:val="000B4302"/>
    <w:rsid w:val="000B4DEC"/>
    <w:rsid w:val="000B68E4"/>
    <w:rsid w:val="000C11E9"/>
    <w:rsid w:val="000C151B"/>
    <w:rsid w:val="000C1E12"/>
    <w:rsid w:val="000C6596"/>
    <w:rsid w:val="000D313F"/>
    <w:rsid w:val="000D3BA4"/>
    <w:rsid w:val="000D5575"/>
    <w:rsid w:val="000E52F9"/>
    <w:rsid w:val="000E7EAB"/>
    <w:rsid w:val="000F24BA"/>
    <w:rsid w:val="000F315F"/>
    <w:rsid w:val="000F3340"/>
    <w:rsid w:val="000F3723"/>
    <w:rsid w:val="000F4755"/>
    <w:rsid w:val="00102096"/>
    <w:rsid w:val="001038A1"/>
    <w:rsid w:val="0011099A"/>
    <w:rsid w:val="00112EE0"/>
    <w:rsid w:val="00113BD6"/>
    <w:rsid w:val="0011461F"/>
    <w:rsid w:val="00115B90"/>
    <w:rsid w:val="00117089"/>
    <w:rsid w:val="0012267E"/>
    <w:rsid w:val="0012548A"/>
    <w:rsid w:val="00135C8F"/>
    <w:rsid w:val="00137215"/>
    <w:rsid w:val="00146B81"/>
    <w:rsid w:val="001473B1"/>
    <w:rsid w:val="001516A2"/>
    <w:rsid w:val="00151C40"/>
    <w:rsid w:val="00151C66"/>
    <w:rsid w:val="0015525A"/>
    <w:rsid w:val="001560BA"/>
    <w:rsid w:val="00157303"/>
    <w:rsid w:val="00164D15"/>
    <w:rsid w:val="00177424"/>
    <w:rsid w:val="001807FF"/>
    <w:rsid w:val="0018153C"/>
    <w:rsid w:val="00182349"/>
    <w:rsid w:val="001866E1"/>
    <w:rsid w:val="001910B0"/>
    <w:rsid w:val="00192035"/>
    <w:rsid w:val="00192E81"/>
    <w:rsid w:val="001A333C"/>
    <w:rsid w:val="001A54E6"/>
    <w:rsid w:val="001A6C8D"/>
    <w:rsid w:val="001A7198"/>
    <w:rsid w:val="001A7D31"/>
    <w:rsid w:val="001B4CDC"/>
    <w:rsid w:val="001B4F51"/>
    <w:rsid w:val="001B7C3A"/>
    <w:rsid w:val="001C6E75"/>
    <w:rsid w:val="001C7582"/>
    <w:rsid w:val="001D501A"/>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6742B"/>
    <w:rsid w:val="00272BD0"/>
    <w:rsid w:val="002769FE"/>
    <w:rsid w:val="002839B8"/>
    <w:rsid w:val="0028477E"/>
    <w:rsid w:val="00286B9E"/>
    <w:rsid w:val="00296C62"/>
    <w:rsid w:val="002A01B9"/>
    <w:rsid w:val="002A0A41"/>
    <w:rsid w:val="002A4C33"/>
    <w:rsid w:val="002A7591"/>
    <w:rsid w:val="002B1A90"/>
    <w:rsid w:val="002B510A"/>
    <w:rsid w:val="002C0D47"/>
    <w:rsid w:val="002C187A"/>
    <w:rsid w:val="002C393A"/>
    <w:rsid w:val="002C6E8F"/>
    <w:rsid w:val="002D0A07"/>
    <w:rsid w:val="002D3B45"/>
    <w:rsid w:val="002D4BB4"/>
    <w:rsid w:val="002D4D69"/>
    <w:rsid w:val="002D75EC"/>
    <w:rsid w:val="002D77CF"/>
    <w:rsid w:val="002D783B"/>
    <w:rsid w:val="002E0397"/>
    <w:rsid w:val="002E33A6"/>
    <w:rsid w:val="002E755E"/>
    <w:rsid w:val="002F1DE3"/>
    <w:rsid w:val="003060C2"/>
    <w:rsid w:val="00306ACC"/>
    <w:rsid w:val="00313E84"/>
    <w:rsid w:val="003179E6"/>
    <w:rsid w:val="003203B1"/>
    <w:rsid w:val="0032283F"/>
    <w:rsid w:val="00325C1C"/>
    <w:rsid w:val="003273E4"/>
    <w:rsid w:val="00332B2D"/>
    <w:rsid w:val="00332E42"/>
    <w:rsid w:val="003356D4"/>
    <w:rsid w:val="003371B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1C4C"/>
    <w:rsid w:val="00383EFC"/>
    <w:rsid w:val="003A0780"/>
    <w:rsid w:val="003A1DDF"/>
    <w:rsid w:val="003B4579"/>
    <w:rsid w:val="003B66D8"/>
    <w:rsid w:val="003C36F5"/>
    <w:rsid w:val="003C47CE"/>
    <w:rsid w:val="003C4E40"/>
    <w:rsid w:val="003C6BCD"/>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33847"/>
    <w:rsid w:val="0044205B"/>
    <w:rsid w:val="00451A0B"/>
    <w:rsid w:val="00452B1D"/>
    <w:rsid w:val="00453697"/>
    <w:rsid w:val="00454E14"/>
    <w:rsid w:val="00456E16"/>
    <w:rsid w:val="004622E7"/>
    <w:rsid w:val="0046550B"/>
    <w:rsid w:val="004816D3"/>
    <w:rsid w:val="004839AB"/>
    <w:rsid w:val="0048746A"/>
    <w:rsid w:val="00487681"/>
    <w:rsid w:val="00487E6C"/>
    <w:rsid w:val="00492AC6"/>
    <w:rsid w:val="00493472"/>
    <w:rsid w:val="00494366"/>
    <w:rsid w:val="0049505D"/>
    <w:rsid w:val="00495405"/>
    <w:rsid w:val="0049640C"/>
    <w:rsid w:val="004A15BC"/>
    <w:rsid w:val="004B0A2F"/>
    <w:rsid w:val="004C1599"/>
    <w:rsid w:val="004C55AD"/>
    <w:rsid w:val="004D1E63"/>
    <w:rsid w:val="004D4AD7"/>
    <w:rsid w:val="004E2E53"/>
    <w:rsid w:val="004E606D"/>
    <w:rsid w:val="004F0DC8"/>
    <w:rsid w:val="004F75C7"/>
    <w:rsid w:val="00501729"/>
    <w:rsid w:val="00501B6A"/>
    <w:rsid w:val="00510E8F"/>
    <w:rsid w:val="005204EC"/>
    <w:rsid w:val="00521F43"/>
    <w:rsid w:val="00522415"/>
    <w:rsid w:val="0052384D"/>
    <w:rsid w:val="005240B3"/>
    <w:rsid w:val="00527C68"/>
    <w:rsid w:val="005313F3"/>
    <w:rsid w:val="00531E77"/>
    <w:rsid w:val="0053603F"/>
    <w:rsid w:val="005373E2"/>
    <w:rsid w:val="00537EB9"/>
    <w:rsid w:val="00540811"/>
    <w:rsid w:val="0054256F"/>
    <w:rsid w:val="00545BC4"/>
    <w:rsid w:val="00546706"/>
    <w:rsid w:val="00554A05"/>
    <w:rsid w:val="0056007C"/>
    <w:rsid w:val="0056302E"/>
    <w:rsid w:val="00563774"/>
    <w:rsid w:val="00566CE2"/>
    <w:rsid w:val="00574742"/>
    <w:rsid w:val="00581D9F"/>
    <w:rsid w:val="005842AD"/>
    <w:rsid w:val="005863ED"/>
    <w:rsid w:val="005867BC"/>
    <w:rsid w:val="005A2BA9"/>
    <w:rsid w:val="005A360D"/>
    <w:rsid w:val="005A437B"/>
    <w:rsid w:val="005A4407"/>
    <w:rsid w:val="005B045E"/>
    <w:rsid w:val="005B3BBE"/>
    <w:rsid w:val="005B3D31"/>
    <w:rsid w:val="005B7CF2"/>
    <w:rsid w:val="005C28AF"/>
    <w:rsid w:val="005C4D4A"/>
    <w:rsid w:val="005D3F79"/>
    <w:rsid w:val="005D52F9"/>
    <w:rsid w:val="005E000B"/>
    <w:rsid w:val="005E317F"/>
    <w:rsid w:val="005E43AC"/>
    <w:rsid w:val="005E6707"/>
    <w:rsid w:val="005F38D6"/>
    <w:rsid w:val="005F709E"/>
    <w:rsid w:val="0060581B"/>
    <w:rsid w:val="00605D7C"/>
    <w:rsid w:val="0060751D"/>
    <w:rsid w:val="00607AF4"/>
    <w:rsid w:val="00615817"/>
    <w:rsid w:val="00616619"/>
    <w:rsid w:val="0063756A"/>
    <w:rsid w:val="00637701"/>
    <w:rsid w:val="006429D9"/>
    <w:rsid w:val="006474F5"/>
    <w:rsid w:val="00647C0F"/>
    <w:rsid w:val="00647DC7"/>
    <w:rsid w:val="006537D6"/>
    <w:rsid w:val="00655561"/>
    <w:rsid w:val="006558D7"/>
    <w:rsid w:val="006622DF"/>
    <w:rsid w:val="006660CA"/>
    <w:rsid w:val="0066662A"/>
    <w:rsid w:val="00667189"/>
    <w:rsid w:val="00692DC9"/>
    <w:rsid w:val="006A037A"/>
    <w:rsid w:val="006A2045"/>
    <w:rsid w:val="006A27C5"/>
    <w:rsid w:val="006A3DA7"/>
    <w:rsid w:val="006A6A96"/>
    <w:rsid w:val="006A743B"/>
    <w:rsid w:val="006B3425"/>
    <w:rsid w:val="006B3E85"/>
    <w:rsid w:val="006B573D"/>
    <w:rsid w:val="006C0DEB"/>
    <w:rsid w:val="006C2DBC"/>
    <w:rsid w:val="006C420D"/>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276CD"/>
    <w:rsid w:val="00742352"/>
    <w:rsid w:val="007444E8"/>
    <w:rsid w:val="00745064"/>
    <w:rsid w:val="00745CB9"/>
    <w:rsid w:val="00753AC3"/>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E68A4"/>
    <w:rsid w:val="007F0891"/>
    <w:rsid w:val="007F38A6"/>
    <w:rsid w:val="007F5922"/>
    <w:rsid w:val="007F5AFE"/>
    <w:rsid w:val="00802AFF"/>
    <w:rsid w:val="008035F9"/>
    <w:rsid w:val="00806B6A"/>
    <w:rsid w:val="008071B7"/>
    <w:rsid w:val="0081025B"/>
    <w:rsid w:val="00812102"/>
    <w:rsid w:val="0081389E"/>
    <w:rsid w:val="00814EBE"/>
    <w:rsid w:val="0081614E"/>
    <w:rsid w:val="00823923"/>
    <w:rsid w:val="008268DF"/>
    <w:rsid w:val="00830B59"/>
    <w:rsid w:val="00832160"/>
    <w:rsid w:val="00832A13"/>
    <w:rsid w:val="00844D06"/>
    <w:rsid w:val="008515CD"/>
    <w:rsid w:val="00852759"/>
    <w:rsid w:val="00855AC6"/>
    <w:rsid w:val="00861696"/>
    <w:rsid w:val="00862678"/>
    <w:rsid w:val="00863476"/>
    <w:rsid w:val="00865B37"/>
    <w:rsid w:val="00866232"/>
    <w:rsid w:val="0087077C"/>
    <w:rsid w:val="00871E47"/>
    <w:rsid w:val="00873BE4"/>
    <w:rsid w:val="00891774"/>
    <w:rsid w:val="00892CBF"/>
    <w:rsid w:val="00894164"/>
    <w:rsid w:val="008941ED"/>
    <w:rsid w:val="008A0E6C"/>
    <w:rsid w:val="008A7BB0"/>
    <w:rsid w:val="008B1A2E"/>
    <w:rsid w:val="008B5CFD"/>
    <w:rsid w:val="008C2367"/>
    <w:rsid w:val="008D0546"/>
    <w:rsid w:val="008D0CFB"/>
    <w:rsid w:val="008D4149"/>
    <w:rsid w:val="008E0269"/>
    <w:rsid w:val="008E0EEA"/>
    <w:rsid w:val="008E2023"/>
    <w:rsid w:val="008E3946"/>
    <w:rsid w:val="008E4AAB"/>
    <w:rsid w:val="008F4225"/>
    <w:rsid w:val="009029A7"/>
    <w:rsid w:val="00902AA0"/>
    <w:rsid w:val="00903614"/>
    <w:rsid w:val="00907473"/>
    <w:rsid w:val="00916E42"/>
    <w:rsid w:val="0092590A"/>
    <w:rsid w:val="00933E17"/>
    <w:rsid w:val="00935397"/>
    <w:rsid w:val="00936226"/>
    <w:rsid w:val="0094184D"/>
    <w:rsid w:val="00945491"/>
    <w:rsid w:val="00953864"/>
    <w:rsid w:val="00953D66"/>
    <w:rsid w:val="00956116"/>
    <w:rsid w:val="00963DEB"/>
    <w:rsid w:val="00970A11"/>
    <w:rsid w:val="00974AAC"/>
    <w:rsid w:val="0098141A"/>
    <w:rsid w:val="009912F5"/>
    <w:rsid w:val="00991AFF"/>
    <w:rsid w:val="00995DCE"/>
    <w:rsid w:val="009966F3"/>
    <w:rsid w:val="00996C18"/>
    <w:rsid w:val="009A09CE"/>
    <w:rsid w:val="009A1554"/>
    <w:rsid w:val="009A3BB9"/>
    <w:rsid w:val="009B2155"/>
    <w:rsid w:val="009B3F3A"/>
    <w:rsid w:val="009C0B50"/>
    <w:rsid w:val="009C0B67"/>
    <w:rsid w:val="009C1E6C"/>
    <w:rsid w:val="009C342E"/>
    <w:rsid w:val="009C5D8A"/>
    <w:rsid w:val="009C60C5"/>
    <w:rsid w:val="009D6906"/>
    <w:rsid w:val="009E2253"/>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110"/>
    <w:rsid w:val="00A268B8"/>
    <w:rsid w:val="00A26E58"/>
    <w:rsid w:val="00A27031"/>
    <w:rsid w:val="00A313AE"/>
    <w:rsid w:val="00A31B20"/>
    <w:rsid w:val="00A34F84"/>
    <w:rsid w:val="00A35366"/>
    <w:rsid w:val="00A4372A"/>
    <w:rsid w:val="00A44693"/>
    <w:rsid w:val="00A44E6C"/>
    <w:rsid w:val="00A47B6C"/>
    <w:rsid w:val="00A5106F"/>
    <w:rsid w:val="00A5431C"/>
    <w:rsid w:val="00A57644"/>
    <w:rsid w:val="00A60219"/>
    <w:rsid w:val="00A61CF2"/>
    <w:rsid w:val="00A61D6C"/>
    <w:rsid w:val="00A6210F"/>
    <w:rsid w:val="00A65783"/>
    <w:rsid w:val="00A67D54"/>
    <w:rsid w:val="00A710B4"/>
    <w:rsid w:val="00A7154D"/>
    <w:rsid w:val="00A717F2"/>
    <w:rsid w:val="00A81082"/>
    <w:rsid w:val="00A81A43"/>
    <w:rsid w:val="00A93E05"/>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AF7D63"/>
    <w:rsid w:val="00B048F3"/>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62FE7"/>
    <w:rsid w:val="00B74390"/>
    <w:rsid w:val="00B74C5F"/>
    <w:rsid w:val="00B756F7"/>
    <w:rsid w:val="00B84AEF"/>
    <w:rsid w:val="00B84F03"/>
    <w:rsid w:val="00B87AD1"/>
    <w:rsid w:val="00BA15A7"/>
    <w:rsid w:val="00BA55D8"/>
    <w:rsid w:val="00BA5720"/>
    <w:rsid w:val="00BB2229"/>
    <w:rsid w:val="00BC0A9E"/>
    <w:rsid w:val="00BC0DEC"/>
    <w:rsid w:val="00BC2B60"/>
    <w:rsid w:val="00BD3D05"/>
    <w:rsid w:val="00BD4FE4"/>
    <w:rsid w:val="00BD701B"/>
    <w:rsid w:val="00BD7530"/>
    <w:rsid w:val="00BE0CA8"/>
    <w:rsid w:val="00BE1189"/>
    <w:rsid w:val="00BE1A50"/>
    <w:rsid w:val="00BE5026"/>
    <w:rsid w:val="00BE6068"/>
    <w:rsid w:val="00BE737D"/>
    <w:rsid w:val="00BF4135"/>
    <w:rsid w:val="00BF4D4A"/>
    <w:rsid w:val="00C034C0"/>
    <w:rsid w:val="00C035CB"/>
    <w:rsid w:val="00C04C8B"/>
    <w:rsid w:val="00C072F7"/>
    <w:rsid w:val="00C102B8"/>
    <w:rsid w:val="00C13770"/>
    <w:rsid w:val="00C36845"/>
    <w:rsid w:val="00C36C7B"/>
    <w:rsid w:val="00C37B36"/>
    <w:rsid w:val="00C37D42"/>
    <w:rsid w:val="00C420EE"/>
    <w:rsid w:val="00C47C91"/>
    <w:rsid w:val="00C47E78"/>
    <w:rsid w:val="00C573A2"/>
    <w:rsid w:val="00C61034"/>
    <w:rsid w:val="00C615DB"/>
    <w:rsid w:val="00C67E68"/>
    <w:rsid w:val="00C7379D"/>
    <w:rsid w:val="00C76484"/>
    <w:rsid w:val="00C857BE"/>
    <w:rsid w:val="00C8788B"/>
    <w:rsid w:val="00C91B80"/>
    <w:rsid w:val="00C946C8"/>
    <w:rsid w:val="00C94ECA"/>
    <w:rsid w:val="00C969B5"/>
    <w:rsid w:val="00CA192B"/>
    <w:rsid w:val="00CA4C9A"/>
    <w:rsid w:val="00CC0DD5"/>
    <w:rsid w:val="00CC545D"/>
    <w:rsid w:val="00CC5BE7"/>
    <w:rsid w:val="00CC73C5"/>
    <w:rsid w:val="00CD1EB1"/>
    <w:rsid w:val="00CD4AF6"/>
    <w:rsid w:val="00CD5C06"/>
    <w:rsid w:val="00CD6231"/>
    <w:rsid w:val="00CD63D5"/>
    <w:rsid w:val="00CD692F"/>
    <w:rsid w:val="00CE0851"/>
    <w:rsid w:val="00CE5A08"/>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25102"/>
    <w:rsid w:val="00D315DE"/>
    <w:rsid w:val="00D336BF"/>
    <w:rsid w:val="00D4074C"/>
    <w:rsid w:val="00D51815"/>
    <w:rsid w:val="00D527F1"/>
    <w:rsid w:val="00D52E59"/>
    <w:rsid w:val="00D53EAD"/>
    <w:rsid w:val="00D56DF1"/>
    <w:rsid w:val="00D576D5"/>
    <w:rsid w:val="00D653D3"/>
    <w:rsid w:val="00D7443F"/>
    <w:rsid w:val="00D767B3"/>
    <w:rsid w:val="00D82E9B"/>
    <w:rsid w:val="00D85DAD"/>
    <w:rsid w:val="00D87110"/>
    <w:rsid w:val="00D90146"/>
    <w:rsid w:val="00D91628"/>
    <w:rsid w:val="00D91710"/>
    <w:rsid w:val="00D92FA9"/>
    <w:rsid w:val="00DA1D30"/>
    <w:rsid w:val="00DA5F74"/>
    <w:rsid w:val="00DB49DC"/>
    <w:rsid w:val="00DB5F20"/>
    <w:rsid w:val="00DB63D0"/>
    <w:rsid w:val="00DC30C8"/>
    <w:rsid w:val="00DD13FD"/>
    <w:rsid w:val="00DD3A87"/>
    <w:rsid w:val="00DD3BAA"/>
    <w:rsid w:val="00DD624E"/>
    <w:rsid w:val="00DD7683"/>
    <w:rsid w:val="00DE014F"/>
    <w:rsid w:val="00DE5353"/>
    <w:rsid w:val="00DE5D44"/>
    <w:rsid w:val="00DE5D5B"/>
    <w:rsid w:val="00DF4D8C"/>
    <w:rsid w:val="00E009F4"/>
    <w:rsid w:val="00E0260A"/>
    <w:rsid w:val="00E040F8"/>
    <w:rsid w:val="00E118C3"/>
    <w:rsid w:val="00E17704"/>
    <w:rsid w:val="00E24310"/>
    <w:rsid w:val="00E24C9E"/>
    <w:rsid w:val="00E33C01"/>
    <w:rsid w:val="00E344A6"/>
    <w:rsid w:val="00E37996"/>
    <w:rsid w:val="00E45343"/>
    <w:rsid w:val="00E50179"/>
    <w:rsid w:val="00E52133"/>
    <w:rsid w:val="00E5485E"/>
    <w:rsid w:val="00E60D78"/>
    <w:rsid w:val="00E63FA4"/>
    <w:rsid w:val="00E67EF2"/>
    <w:rsid w:val="00E70ABC"/>
    <w:rsid w:val="00E72754"/>
    <w:rsid w:val="00E754B3"/>
    <w:rsid w:val="00E75962"/>
    <w:rsid w:val="00E904FB"/>
    <w:rsid w:val="00E932F4"/>
    <w:rsid w:val="00E966CB"/>
    <w:rsid w:val="00E97D5C"/>
    <w:rsid w:val="00E97E9D"/>
    <w:rsid w:val="00EA09C2"/>
    <w:rsid w:val="00EA5C6C"/>
    <w:rsid w:val="00EB3CE6"/>
    <w:rsid w:val="00EB436F"/>
    <w:rsid w:val="00EB7534"/>
    <w:rsid w:val="00EC0559"/>
    <w:rsid w:val="00EC0B79"/>
    <w:rsid w:val="00EC4F58"/>
    <w:rsid w:val="00EC5887"/>
    <w:rsid w:val="00EC6AFB"/>
    <w:rsid w:val="00ED6D65"/>
    <w:rsid w:val="00EE0A29"/>
    <w:rsid w:val="00EE4939"/>
    <w:rsid w:val="00EE495F"/>
    <w:rsid w:val="00EE571A"/>
    <w:rsid w:val="00EE5F42"/>
    <w:rsid w:val="00EE79F4"/>
    <w:rsid w:val="00EE7B86"/>
    <w:rsid w:val="00EF4B0B"/>
    <w:rsid w:val="00F00394"/>
    <w:rsid w:val="00F01A7E"/>
    <w:rsid w:val="00F04B11"/>
    <w:rsid w:val="00F051C9"/>
    <w:rsid w:val="00F125B0"/>
    <w:rsid w:val="00F135D2"/>
    <w:rsid w:val="00F136DF"/>
    <w:rsid w:val="00F16774"/>
    <w:rsid w:val="00F16B56"/>
    <w:rsid w:val="00F20A8D"/>
    <w:rsid w:val="00F22EF7"/>
    <w:rsid w:val="00F24D9C"/>
    <w:rsid w:val="00F30EC8"/>
    <w:rsid w:val="00F3617B"/>
    <w:rsid w:val="00F417D9"/>
    <w:rsid w:val="00F61666"/>
    <w:rsid w:val="00F6653E"/>
    <w:rsid w:val="00F70BBC"/>
    <w:rsid w:val="00F7799A"/>
    <w:rsid w:val="00F81138"/>
    <w:rsid w:val="00F82207"/>
    <w:rsid w:val="00F83BA5"/>
    <w:rsid w:val="00F83E84"/>
    <w:rsid w:val="00F854C9"/>
    <w:rsid w:val="00F929F1"/>
    <w:rsid w:val="00FA2995"/>
    <w:rsid w:val="00FA3860"/>
    <w:rsid w:val="00FA56D2"/>
    <w:rsid w:val="00FA73D4"/>
    <w:rsid w:val="00FC0DF5"/>
    <w:rsid w:val="00FC3BD6"/>
    <w:rsid w:val="00FC3EF5"/>
    <w:rsid w:val="00FC491A"/>
    <w:rsid w:val="00FC49C8"/>
    <w:rsid w:val="00FC769C"/>
    <w:rsid w:val="00FC79EB"/>
    <w:rsid w:val="00FD2286"/>
    <w:rsid w:val="00FD452F"/>
    <w:rsid w:val="00FD74B2"/>
    <w:rsid w:val="00FE38BD"/>
    <w:rsid w:val="00FF0FAB"/>
    <w:rsid w:val="00FF194B"/>
    <w:rsid w:val="00FF1E3B"/>
    <w:rsid w:val="00FF3CFF"/>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13A2E"/>
  <w15:docId w15:val="{B86C4EF5-6B65-4F71-9925-0707B3EEF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229"/>
    <w:pPr>
      <w:spacing w:after="240" w:line="276" w:lineRule="auto"/>
      <w:ind w:left="1418" w:right="-57"/>
      <w:jc w:val="both"/>
    </w:pPr>
    <w:rPr>
      <w:lang w:val="en-GB"/>
    </w:rPr>
  </w:style>
  <w:style w:type="paragraph" w:styleId="Heading1">
    <w:name w:val="heading 1"/>
    <w:basedOn w:val="Normal"/>
    <w:next w:val="Normal"/>
    <w:link w:val="Heading1Char"/>
    <w:autoRedefine/>
    <w:qFormat/>
    <w:rsid w:val="00BB222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B222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B222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B222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B222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B222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B2229"/>
    <w:pPr>
      <w:spacing w:after="0"/>
      <w:ind w:left="0"/>
      <w:outlineLvl w:val="6"/>
    </w:pPr>
    <w:rPr>
      <w:i/>
      <w:iCs/>
    </w:rPr>
  </w:style>
  <w:style w:type="paragraph" w:styleId="Heading8">
    <w:name w:val="heading 8"/>
    <w:basedOn w:val="Normal"/>
    <w:next w:val="Normal"/>
    <w:link w:val="Heading8Char"/>
    <w:uiPriority w:val="9"/>
    <w:semiHidden/>
    <w:qFormat/>
    <w:rsid w:val="00BB2229"/>
    <w:pPr>
      <w:numPr>
        <w:ilvl w:val="7"/>
        <w:numId w:val="14"/>
      </w:numPr>
      <w:spacing w:after="0"/>
      <w:outlineLvl w:val="7"/>
    </w:pPr>
  </w:style>
  <w:style w:type="paragraph" w:styleId="Heading9">
    <w:name w:val="heading 9"/>
    <w:basedOn w:val="Normal"/>
    <w:next w:val="Normal"/>
    <w:link w:val="Heading9Char"/>
    <w:uiPriority w:val="9"/>
    <w:semiHidden/>
    <w:qFormat/>
    <w:rsid w:val="00BB2229"/>
    <w:pPr>
      <w:spacing w:after="0"/>
      <w:ind w:left="1584" w:hanging="1584"/>
      <w:outlineLvl w:val="8"/>
    </w:pPr>
    <w:rPr>
      <w:i/>
      <w:iCs/>
      <w:spacing w:val="5"/>
    </w:rPr>
  </w:style>
  <w:style w:type="character" w:default="1" w:styleId="DefaultParagraphFont">
    <w:name w:val="Default Paragraph Font"/>
    <w:uiPriority w:val="1"/>
    <w:semiHidden/>
    <w:unhideWhenUsed/>
    <w:rsid w:val="00BB222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B2229"/>
  </w:style>
  <w:style w:type="character" w:customStyle="1" w:styleId="Heading1Char">
    <w:name w:val="Heading 1 Char"/>
    <w:link w:val="Heading1"/>
    <w:rsid w:val="00BB2229"/>
    <w:rPr>
      <w:b/>
      <w:bCs/>
      <w:caps/>
      <w:u w:val="single"/>
      <w:lang w:val="en-GB"/>
    </w:rPr>
  </w:style>
  <w:style w:type="character" w:customStyle="1" w:styleId="Heading2Char">
    <w:name w:val="Heading 2 Char"/>
    <w:link w:val="Heading2"/>
    <w:rsid w:val="00BB2229"/>
    <w:rPr>
      <w:bCs/>
      <w:caps/>
      <w:u w:val="single"/>
      <w:lang w:val="en-GB"/>
    </w:rPr>
  </w:style>
  <w:style w:type="character" w:customStyle="1" w:styleId="Heading3Char">
    <w:name w:val="Heading 3 Char"/>
    <w:link w:val="Heading3"/>
    <w:rsid w:val="00BB2229"/>
    <w:rPr>
      <w:bCs/>
      <w:u w:val="single"/>
      <w:lang w:val="en-GB"/>
    </w:rPr>
  </w:style>
  <w:style w:type="character" w:customStyle="1" w:styleId="Heading4Char">
    <w:name w:val="Heading 4 Char"/>
    <w:link w:val="Heading4"/>
    <w:rsid w:val="00BB2229"/>
    <w:rPr>
      <w:bCs/>
      <w:i/>
      <w:iCs/>
      <w:lang w:val="en-GB"/>
    </w:rPr>
  </w:style>
  <w:style w:type="character" w:customStyle="1" w:styleId="Heading5Char">
    <w:name w:val="Heading 5 Char"/>
    <w:link w:val="Heading5"/>
    <w:rsid w:val="00BB2229"/>
    <w:rPr>
      <w:bCs/>
      <w:color w:val="000000"/>
      <w:lang w:val="en-GB"/>
    </w:rPr>
  </w:style>
  <w:style w:type="character" w:customStyle="1" w:styleId="Heading6Char">
    <w:name w:val="Heading 6 Char"/>
    <w:link w:val="Heading6"/>
    <w:uiPriority w:val="59"/>
    <w:semiHidden/>
    <w:rsid w:val="00BB2229"/>
    <w:rPr>
      <w:b/>
      <w:bCs/>
      <w:i/>
      <w:iCs/>
      <w:color w:val="7F7F7F"/>
      <w:lang w:val="en-GB"/>
    </w:rPr>
  </w:style>
  <w:style w:type="character" w:customStyle="1" w:styleId="Heading7Char">
    <w:name w:val="Heading 7 Char"/>
    <w:link w:val="Heading7"/>
    <w:uiPriority w:val="9"/>
    <w:semiHidden/>
    <w:rsid w:val="00BB2229"/>
    <w:rPr>
      <w:i/>
      <w:iCs/>
      <w:lang w:val="en-GB"/>
    </w:rPr>
  </w:style>
  <w:style w:type="character" w:customStyle="1" w:styleId="Heading8Char">
    <w:name w:val="Heading 8 Char"/>
    <w:link w:val="Heading8"/>
    <w:uiPriority w:val="9"/>
    <w:semiHidden/>
    <w:rsid w:val="00BB2229"/>
    <w:rPr>
      <w:lang w:val="en-GB"/>
    </w:rPr>
  </w:style>
  <w:style w:type="character" w:customStyle="1" w:styleId="Heading9Char">
    <w:name w:val="Heading 9 Char"/>
    <w:link w:val="Heading9"/>
    <w:uiPriority w:val="9"/>
    <w:semiHidden/>
    <w:rsid w:val="00BB2229"/>
    <w:rPr>
      <w:i/>
      <w:iCs/>
      <w:spacing w:val="5"/>
      <w:lang w:val="en-GB"/>
    </w:rPr>
  </w:style>
  <w:style w:type="paragraph" w:styleId="Title">
    <w:name w:val="Title"/>
    <w:aliases w:val="Title Bold"/>
    <w:basedOn w:val="Normal"/>
    <w:next w:val="Normal"/>
    <w:link w:val="TitleChar"/>
    <w:qFormat/>
    <w:rsid w:val="00BB222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B2229"/>
    <w:rPr>
      <w:b/>
      <w:caps/>
      <w:spacing w:val="5"/>
      <w:u w:val="single"/>
      <w:lang w:val="en-GB"/>
    </w:rPr>
  </w:style>
  <w:style w:type="paragraph" w:styleId="Subtitle">
    <w:name w:val="Subtitle"/>
    <w:basedOn w:val="Normal"/>
    <w:next w:val="Normal"/>
    <w:link w:val="SubtitleChar"/>
    <w:qFormat/>
    <w:rsid w:val="00BB2229"/>
    <w:pPr>
      <w:spacing w:after="600"/>
    </w:pPr>
    <w:rPr>
      <w:i/>
      <w:iCs/>
      <w:spacing w:val="13"/>
      <w:sz w:val="24"/>
      <w:szCs w:val="24"/>
    </w:rPr>
  </w:style>
  <w:style w:type="character" w:customStyle="1" w:styleId="SubtitleChar">
    <w:name w:val="Subtitle Char"/>
    <w:link w:val="Subtitle"/>
    <w:rsid w:val="00BB2229"/>
    <w:rPr>
      <w:i/>
      <w:iCs/>
      <w:spacing w:val="13"/>
      <w:sz w:val="24"/>
      <w:szCs w:val="24"/>
      <w:lang w:val="en-GB"/>
    </w:rPr>
  </w:style>
  <w:style w:type="paragraph" w:customStyle="1" w:styleId="CoverPageTitle">
    <w:name w:val="Cover Page Title"/>
    <w:basedOn w:val="Normal"/>
    <w:link w:val="CoverPageTitleChar"/>
    <w:qFormat/>
    <w:rsid w:val="00BB2229"/>
    <w:pPr>
      <w:spacing w:line="360" w:lineRule="auto"/>
      <w:ind w:left="1701" w:right="1650"/>
      <w:jc w:val="center"/>
    </w:pPr>
    <w:rPr>
      <w:rFonts w:cs="Arial"/>
      <w:b/>
      <w:sz w:val="28"/>
      <w:szCs w:val="28"/>
    </w:rPr>
  </w:style>
  <w:style w:type="character" w:customStyle="1" w:styleId="CoverPageTitleChar">
    <w:name w:val="Cover Page Title Char"/>
    <w:link w:val="CoverPageTitle"/>
    <w:rsid w:val="00BB2229"/>
    <w:rPr>
      <w:rFonts w:cs="Arial"/>
      <w:b/>
      <w:sz w:val="28"/>
      <w:szCs w:val="28"/>
      <w:lang w:val="en-GB"/>
    </w:rPr>
  </w:style>
  <w:style w:type="paragraph" w:styleId="ListParagraph">
    <w:name w:val="List Paragraph"/>
    <w:basedOn w:val="Normal"/>
    <w:link w:val="ListParagraphChar"/>
    <w:uiPriority w:val="34"/>
    <w:rsid w:val="00BB2229"/>
    <w:pPr>
      <w:ind w:left="720"/>
      <w:contextualSpacing/>
    </w:pPr>
  </w:style>
  <w:style w:type="character" w:customStyle="1" w:styleId="ListParagraphChar">
    <w:name w:val="List Paragraph Char"/>
    <w:link w:val="ListParagraph"/>
    <w:uiPriority w:val="34"/>
    <w:rsid w:val="00BB2229"/>
    <w:rPr>
      <w:lang w:val="en-GB"/>
    </w:rPr>
  </w:style>
  <w:style w:type="table" w:styleId="TableGrid">
    <w:name w:val="Table Grid"/>
    <w:basedOn w:val="TableNormal"/>
    <w:uiPriority w:val="59"/>
    <w:rsid w:val="00BB222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22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229"/>
    <w:rPr>
      <w:rFonts w:ascii="Tahoma" w:hAnsi="Tahoma" w:cs="Tahoma"/>
      <w:sz w:val="16"/>
      <w:szCs w:val="16"/>
      <w:lang w:val="en-GB"/>
    </w:rPr>
  </w:style>
  <w:style w:type="paragraph" w:customStyle="1" w:styleId="FigureTitle">
    <w:name w:val="Figure Title"/>
    <w:basedOn w:val="Normal"/>
    <w:link w:val="FigureTitleChar"/>
    <w:qFormat/>
    <w:rsid w:val="00BB2229"/>
    <w:pPr>
      <w:keepNext/>
      <w:keepLines/>
      <w:spacing w:before="240" w:after="80"/>
      <w:jc w:val="center"/>
    </w:pPr>
    <w:rPr>
      <w:b/>
      <w:caps/>
      <w:u w:val="single"/>
    </w:rPr>
  </w:style>
  <w:style w:type="paragraph" w:styleId="TOC1">
    <w:name w:val="toc 1"/>
    <w:basedOn w:val="Normal"/>
    <w:next w:val="Normal"/>
    <w:autoRedefine/>
    <w:uiPriority w:val="39"/>
    <w:unhideWhenUsed/>
    <w:rsid w:val="00BB2229"/>
    <w:pPr>
      <w:spacing w:after="100"/>
      <w:ind w:left="0"/>
    </w:pPr>
    <w:rPr>
      <w:caps/>
    </w:rPr>
  </w:style>
  <w:style w:type="paragraph" w:styleId="TOC2">
    <w:name w:val="toc 2"/>
    <w:basedOn w:val="Normal"/>
    <w:next w:val="Normal"/>
    <w:autoRedefine/>
    <w:uiPriority w:val="39"/>
    <w:unhideWhenUsed/>
    <w:rsid w:val="00BB222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B2229"/>
    <w:pPr>
      <w:spacing w:after="100"/>
      <w:ind w:left="0"/>
    </w:pPr>
  </w:style>
  <w:style w:type="paragraph" w:styleId="TOC4">
    <w:name w:val="toc 4"/>
    <w:basedOn w:val="Normal"/>
    <w:next w:val="Normal"/>
    <w:autoRedefine/>
    <w:uiPriority w:val="39"/>
    <w:unhideWhenUsed/>
    <w:rsid w:val="00BB2229"/>
    <w:pPr>
      <w:spacing w:after="100"/>
      <w:ind w:left="0"/>
    </w:pPr>
  </w:style>
  <w:style w:type="paragraph" w:styleId="TOC5">
    <w:name w:val="toc 5"/>
    <w:basedOn w:val="Normal"/>
    <w:next w:val="Normal"/>
    <w:autoRedefine/>
    <w:uiPriority w:val="39"/>
    <w:unhideWhenUsed/>
    <w:rsid w:val="00BB2229"/>
    <w:pPr>
      <w:spacing w:after="100"/>
      <w:ind w:left="0"/>
    </w:pPr>
  </w:style>
  <w:style w:type="paragraph" w:customStyle="1" w:styleId="Dashlist">
    <w:name w:val="Dash list"/>
    <w:basedOn w:val="Normal"/>
    <w:link w:val="DashlistChar"/>
    <w:qFormat/>
    <w:rsid w:val="00BB2229"/>
    <w:pPr>
      <w:numPr>
        <w:numId w:val="12"/>
      </w:numPr>
      <w:spacing w:after="0" w:line="240" w:lineRule="auto"/>
      <w:ind w:left="1777" w:right="0"/>
    </w:pPr>
  </w:style>
  <w:style w:type="character" w:customStyle="1" w:styleId="DashlistChar">
    <w:name w:val="Dash list Char"/>
    <w:link w:val="Dashlist"/>
    <w:rsid w:val="00BB2229"/>
    <w:rPr>
      <w:lang w:val="en-GB"/>
    </w:rPr>
  </w:style>
  <w:style w:type="paragraph" w:customStyle="1" w:styleId="Bodyjustified">
    <w:name w:val="Body justified"/>
    <w:link w:val="BodyjustifiedChar"/>
    <w:uiPriority w:val="99"/>
    <w:rsid w:val="00BB222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B2229"/>
    <w:rPr>
      <w:rFonts w:eastAsia="Arial" w:cs="Helvetica"/>
      <w:color w:val="000000"/>
      <w:w w:val="0"/>
      <w:lang w:val="en-GB"/>
    </w:rPr>
  </w:style>
  <w:style w:type="paragraph" w:customStyle="1" w:styleId="BulletList">
    <w:name w:val="Bullet List"/>
    <w:basedOn w:val="ListParagraph"/>
    <w:link w:val="BulletListChar"/>
    <w:qFormat/>
    <w:rsid w:val="00BB2229"/>
    <w:pPr>
      <w:numPr>
        <w:numId w:val="13"/>
      </w:numPr>
      <w:ind w:left="1777" w:right="0"/>
    </w:pPr>
  </w:style>
  <w:style w:type="character" w:customStyle="1" w:styleId="BulletListChar">
    <w:name w:val="Bullet List Char"/>
    <w:link w:val="BulletList"/>
    <w:rsid w:val="00BB2229"/>
    <w:rPr>
      <w:lang w:val="en-GB"/>
    </w:rPr>
  </w:style>
  <w:style w:type="paragraph" w:customStyle="1" w:styleId="numericallist">
    <w:name w:val="numerical list"/>
    <w:basedOn w:val="Normal"/>
    <w:link w:val="numericallistChar"/>
    <w:qFormat/>
    <w:rsid w:val="00BB2229"/>
    <w:pPr>
      <w:numPr>
        <w:ilvl w:val="6"/>
        <w:numId w:val="14"/>
      </w:numPr>
      <w:spacing w:after="0" w:line="240" w:lineRule="auto"/>
    </w:pPr>
  </w:style>
  <w:style w:type="character" w:customStyle="1" w:styleId="numericallistChar">
    <w:name w:val="numerical list Char"/>
    <w:link w:val="numericallist"/>
    <w:rsid w:val="00BB2229"/>
    <w:rPr>
      <w:lang w:val="en-GB"/>
    </w:rPr>
  </w:style>
  <w:style w:type="character" w:styleId="PlaceholderText">
    <w:name w:val="Placeholder Text"/>
    <w:basedOn w:val="DefaultParagraphFont"/>
    <w:uiPriority w:val="99"/>
    <w:semiHidden/>
    <w:rsid w:val="00BB2229"/>
    <w:rPr>
      <w:color w:val="808080"/>
    </w:rPr>
  </w:style>
  <w:style w:type="paragraph" w:customStyle="1" w:styleId="Leftalign">
    <w:name w:val="Left align"/>
    <w:basedOn w:val="Normal"/>
    <w:link w:val="LeftalignChar"/>
    <w:qFormat/>
    <w:rsid w:val="00BB2229"/>
    <w:pPr>
      <w:spacing w:after="0" w:line="240" w:lineRule="auto"/>
      <w:ind w:left="0" w:right="0"/>
    </w:pPr>
    <w:rPr>
      <w:rFonts w:eastAsia="Arial" w:cs="Arial"/>
    </w:rPr>
  </w:style>
  <w:style w:type="character" w:customStyle="1" w:styleId="LeftalignChar">
    <w:name w:val="Left align Char"/>
    <w:link w:val="Leftalign"/>
    <w:rsid w:val="00BB2229"/>
    <w:rPr>
      <w:rFonts w:eastAsia="Arial" w:cs="Arial"/>
      <w:lang w:val="en-GB"/>
    </w:rPr>
  </w:style>
  <w:style w:type="character" w:styleId="Hyperlink">
    <w:name w:val="Hyperlink"/>
    <w:basedOn w:val="DefaultParagraphFont"/>
    <w:rsid w:val="00BB2229"/>
    <w:rPr>
      <w:color w:val="0000FF" w:themeColor="hyperlink"/>
      <w:u w:val="none"/>
    </w:rPr>
  </w:style>
  <w:style w:type="character" w:customStyle="1" w:styleId="FigureTitleChar">
    <w:name w:val="Figure Title Char"/>
    <w:basedOn w:val="DefaultParagraphFont"/>
    <w:link w:val="FigureTitle"/>
    <w:rsid w:val="00BB2229"/>
    <w:rPr>
      <w:b/>
      <w:caps/>
      <w:u w:val="single"/>
      <w:lang w:val="en-GB"/>
    </w:rPr>
  </w:style>
  <w:style w:type="paragraph" w:customStyle="1" w:styleId="BASEDON">
    <w:name w:val="BASED ON"/>
    <w:basedOn w:val="CoverPageTitle"/>
    <w:link w:val="BASEDONChar"/>
    <w:qFormat/>
    <w:rsid w:val="00BB2229"/>
    <w:pPr>
      <w:spacing w:before="360" w:after="480"/>
    </w:pPr>
    <w:rPr>
      <w:caps/>
    </w:rPr>
  </w:style>
  <w:style w:type="character" w:customStyle="1" w:styleId="BASEDONChar">
    <w:name w:val="BASED ON Char"/>
    <w:link w:val="BASEDON"/>
    <w:rsid w:val="00BB2229"/>
    <w:rPr>
      <w:rFonts w:cs="Arial"/>
      <w:b/>
      <w:caps/>
      <w:sz w:val="28"/>
      <w:szCs w:val="28"/>
      <w:lang w:val="en-GB"/>
    </w:rPr>
  </w:style>
  <w:style w:type="paragraph" w:customStyle="1" w:styleId="NOTES">
    <w:name w:val="NOTES"/>
    <w:link w:val="NOTESChar"/>
    <w:qFormat/>
    <w:rsid w:val="00BB2229"/>
    <w:pPr>
      <w:keepNext/>
      <w:spacing w:before="240"/>
      <w:ind w:firstLine="1440"/>
    </w:pPr>
    <w:rPr>
      <w:rFonts w:eastAsia="Arial" w:cs="Helvetica"/>
      <w:b/>
      <w:caps/>
      <w:color w:val="000000"/>
      <w:u w:val="single"/>
      <w:lang w:val="en-GB"/>
    </w:rPr>
  </w:style>
  <w:style w:type="character" w:customStyle="1" w:styleId="NOTESChar">
    <w:name w:val="NOTES Char"/>
    <w:link w:val="NOTES"/>
    <w:rsid w:val="00BB2229"/>
    <w:rPr>
      <w:rFonts w:eastAsia="Arial" w:cs="Helvetica"/>
      <w:b/>
      <w:caps/>
      <w:color w:val="000000"/>
      <w:u w:val="single"/>
      <w:lang w:val="en-GB"/>
    </w:rPr>
  </w:style>
  <w:style w:type="paragraph" w:customStyle="1" w:styleId="TableTitle">
    <w:name w:val="Table Title"/>
    <w:basedOn w:val="BodyText"/>
    <w:link w:val="TableTitleChar"/>
    <w:qFormat/>
    <w:rsid w:val="00BB222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B222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B2229"/>
    <w:rPr>
      <w:lang w:val="fr-FR" w:eastAsia="fr-FR"/>
    </w:rPr>
  </w:style>
  <w:style w:type="character" w:customStyle="1" w:styleId="TableTitleChar">
    <w:name w:val="Table Title Char"/>
    <w:link w:val="TableTitle"/>
    <w:rsid w:val="00BB2229"/>
    <w:rPr>
      <w:b/>
      <w:caps/>
      <w:u w:val="single"/>
      <w:lang w:eastAsia="fr-FR"/>
    </w:rPr>
  </w:style>
  <w:style w:type="paragraph" w:customStyle="1" w:styleId="Bullet2">
    <w:name w:val="Bullet 2"/>
    <w:qFormat/>
    <w:rsid w:val="00BB2229"/>
    <w:pPr>
      <w:numPr>
        <w:numId w:val="15"/>
      </w:numPr>
      <w:ind w:left="2344"/>
    </w:pPr>
    <w:rPr>
      <w:lang w:val="en-GB"/>
    </w:rPr>
  </w:style>
  <w:style w:type="paragraph" w:customStyle="1" w:styleId="Aligncenter">
    <w:name w:val="Align center"/>
    <w:basedOn w:val="Bodyjustified"/>
    <w:link w:val="AligncenterChar"/>
    <w:qFormat/>
    <w:rsid w:val="00BB2229"/>
    <w:pPr>
      <w:keepNext/>
    </w:pPr>
  </w:style>
  <w:style w:type="character" w:customStyle="1" w:styleId="AligncenterChar">
    <w:name w:val="Align center Char"/>
    <w:link w:val="Aligncenter"/>
    <w:rsid w:val="00BB2229"/>
    <w:rPr>
      <w:rFonts w:eastAsia="Arial" w:cs="Helvetica"/>
      <w:color w:val="000000"/>
      <w:w w:val="0"/>
      <w:lang w:val="en-GB"/>
    </w:rPr>
  </w:style>
  <w:style w:type="paragraph" w:customStyle="1" w:styleId="alphabeticallist">
    <w:name w:val="alphabetical list"/>
    <w:basedOn w:val="BodyText"/>
    <w:link w:val="alphabeticallistChar"/>
    <w:qFormat/>
    <w:rsid w:val="00BB2229"/>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B2229"/>
    <w:rPr>
      <w:lang w:val="en-GB" w:eastAsia="fr-FR"/>
    </w:rPr>
  </w:style>
  <w:style w:type="paragraph" w:styleId="ListNumber">
    <w:name w:val="List Number"/>
    <w:basedOn w:val="Normal"/>
    <w:uiPriority w:val="99"/>
    <w:semiHidden/>
    <w:unhideWhenUsed/>
    <w:rsid w:val="00BB2229"/>
    <w:pPr>
      <w:numPr>
        <w:numId w:val="10"/>
      </w:numPr>
      <w:contextualSpacing/>
    </w:pPr>
  </w:style>
  <w:style w:type="paragraph" w:styleId="ListNumber2">
    <w:name w:val="List Number 2"/>
    <w:basedOn w:val="Normal"/>
    <w:uiPriority w:val="99"/>
    <w:semiHidden/>
    <w:unhideWhenUsed/>
    <w:rsid w:val="00BB2229"/>
    <w:pPr>
      <w:numPr>
        <w:numId w:val="11"/>
      </w:numPr>
      <w:contextualSpacing/>
    </w:pPr>
  </w:style>
  <w:style w:type="paragraph" w:customStyle="1" w:styleId="Title2">
    <w:name w:val="Title 2"/>
    <w:basedOn w:val="Normal"/>
    <w:link w:val="Title2Char"/>
    <w:qFormat/>
    <w:rsid w:val="00BB222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B2229"/>
    <w:rPr>
      <w:caps/>
      <w:u w:val="single"/>
      <w:lang w:val="en-GB"/>
    </w:rPr>
  </w:style>
  <w:style w:type="paragraph" w:customStyle="1" w:styleId="NB">
    <w:name w:val="N.B."/>
    <w:link w:val="NBChar"/>
    <w:qFormat/>
    <w:rsid w:val="00BB2229"/>
    <w:pPr>
      <w:keepNext/>
      <w:spacing w:before="240"/>
      <w:ind w:left="1418"/>
    </w:pPr>
    <w:rPr>
      <w:b/>
      <w:caps/>
      <w:u w:val="single"/>
      <w:lang w:val="en-GB"/>
    </w:rPr>
  </w:style>
  <w:style w:type="character" w:customStyle="1" w:styleId="NBChar">
    <w:name w:val="N.B. Char"/>
    <w:basedOn w:val="DefaultParagraphFont"/>
    <w:link w:val="NB"/>
    <w:rsid w:val="00BB2229"/>
    <w:rPr>
      <w:b/>
      <w:caps/>
      <w:u w:val="single"/>
      <w:lang w:val="en-GB"/>
    </w:rPr>
  </w:style>
  <w:style w:type="paragraph" w:customStyle="1" w:styleId="AppendixTitle">
    <w:name w:val="Appendix Title"/>
    <w:basedOn w:val="Normal"/>
    <w:qFormat/>
    <w:rsid w:val="00BB2229"/>
    <w:pPr>
      <w:keepNext/>
      <w:keepLines/>
      <w:spacing w:after="0"/>
      <w:jc w:val="center"/>
    </w:pPr>
    <w:rPr>
      <w:b/>
      <w:caps/>
      <w:spacing w:val="5"/>
      <w:u w:val="single"/>
    </w:rPr>
  </w:style>
  <w:style w:type="paragraph" w:styleId="Header">
    <w:name w:val="header"/>
    <w:basedOn w:val="Normal"/>
    <w:link w:val="HeaderChar"/>
    <w:uiPriority w:val="99"/>
    <w:unhideWhenUsed/>
    <w:rsid w:val="00BB222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B2229"/>
    <w:rPr>
      <w:lang w:val="en-GB"/>
    </w:rPr>
  </w:style>
  <w:style w:type="paragraph" w:styleId="Footer">
    <w:name w:val="footer"/>
    <w:basedOn w:val="Normal"/>
    <w:link w:val="FooterChar"/>
    <w:uiPriority w:val="99"/>
    <w:unhideWhenUsed/>
    <w:rsid w:val="00BB22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229"/>
    <w:rPr>
      <w:lang w:val="en-GB"/>
    </w:rPr>
  </w:style>
  <w:style w:type="paragraph" w:customStyle="1" w:styleId="Rightalign">
    <w:name w:val="Right align"/>
    <w:basedOn w:val="Normal"/>
    <w:link w:val="RightalignChar"/>
    <w:qFormat/>
    <w:rsid w:val="00BB2229"/>
    <w:pPr>
      <w:spacing w:after="0" w:line="240" w:lineRule="auto"/>
      <w:ind w:left="0" w:right="0"/>
    </w:pPr>
    <w:rPr>
      <w:rFonts w:eastAsia="Arial" w:cs="Arial"/>
    </w:rPr>
  </w:style>
  <w:style w:type="character" w:customStyle="1" w:styleId="RightalignChar">
    <w:name w:val="Right align Char"/>
    <w:link w:val="Rightalign"/>
    <w:rsid w:val="00BB2229"/>
    <w:rPr>
      <w:rFonts w:eastAsia="Arial" w:cs="Arial"/>
      <w:lang w:val="en-GB"/>
    </w:rPr>
  </w:style>
  <w:style w:type="numbering" w:customStyle="1" w:styleId="NoList1">
    <w:name w:val="No List1"/>
    <w:next w:val="NoList"/>
    <w:uiPriority w:val="99"/>
    <w:semiHidden/>
    <w:unhideWhenUsed/>
    <w:rsid w:val="00BB2229"/>
  </w:style>
  <w:style w:type="paragraph" w:customStyle="1" w:styleId="Tableofcontents">
    <w:name w:val="Table of contents"/>
    <w:basedOn w:val="Normal"/>
    <w:link w:val="TableofcontentsChar"/>
    <w:qFormat/>
    <w:rsid w:val="00BB222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B2229"/>
    <w:rPr>
      <w:b/>
      <w:bCs/>
      <w:caps/>
      <w:u w:val="single"/>
      <w:lang w:val="en-GB" w:bidi="en-US"/>
    </w:rPr>
  </w:style>
  <w:style w:type="paragraph" w:customStyle="1" w:styleId="superscript">
    <w:name w:val="superscript"/>
    <w:basedOn w:val="Normal"/>
    <w:link w:val="superscriptChar"/>
    <w:qFormat/>
    <w:rsid w:val="00BB2229"/>
    <w:pPr>
      <w:spacing w:after="0" w:line="240" w:lineRule="auto"/>
      <w:ind w:left="0" w:right="0"/>
    </w:pPr>
    <w:rPr>
      <w:vertAlign w:val="superscript"/>
    </w:rPr>
  </w:style>
  <w:style w:type="character" w:customStyle="1" w:styleId="superscriptChar">
    <w:name w:val="superscript Char"/>
    <w:link w:val="superscript"/>
    <w:rsid w:val="00BB2229"/>
    <w:rPr>
      <w:vertAlign w:val="superscript"/>
      <w:lang w:val="en-GB"/>
    </w:rPr>
  </w:style>
  <w:style w:type="paragraph" w:customStyle="1" w:styleId="subscript">
    <w:name w:val="subscript"/>
    <w:basedOn w:val="Normal"/>
    <w:link w:val="subscriptChar"/>
    <w:qFormat/>
    <w:rsid w:val="00BB2229"/>
    <w:pPr>
      <w:spacing w:after="0" w:line="240" w:lineRule="auto"/>
      <w:ind w:left="0" w:right="0"/>
    </w:pPr>
    <w:rPr>
      <w:vertAlign w:val="subscript"/>
    </w:rPr>
  </w:style>
  <w:style w:type="character" w:customStyle="1" w:styleId="subscriptChar">
    <w:name w:val="subscript Char"/>
    <w:link w:val="subscript"/>
    <w:rsid w:val="00BB2229"/>
    <w:rPr>
      <w:vertAlign w:val="subscript"/>
      <w:lang w:val="en-GB"/>
    </w:rPr>
  </w:style>
  <w:style w:type="numbering" w:customStyle="1" w:styleId="NoList2">
    <w:name w:val="No List2"/>
    <w:next w:val="NoList"/>
    <w:uiPriority w:val="99"/>
    <w:semiHidden/>
    <w:unhideWhenUsed/>
    <w:rsid w:val="00BB2229"/>
  </w:style>
  <w:style w:type="numbering" w:customStyle="1" w:styleId="NoList11">
    <w:name w:val="No List11"/>
    <w:next w:val="NoList"/>
    <w:uiPriority w:val="99"/>
    <w:semiHidden/>
    <w:unhideWhenUsed/>
    <w:rsid w:val="00BB2229"/>
  </w:style>
  <w:style w:type="paragraph" w:customStyle="1" w:styleId="rightindent">
    <w:name w:val="right indent"/>
    <w:basedOn w:val="Rightalign"/>
    <w:link w:val="rightindentChar"/>
    <w:qFormat/>
    <w:rsid w:val="00BB2229"/>
    <w:pPr>
      <w:tabs>
        <w:tab w:val="left" w:pos="7920"/>
      </w:tabs>
    </w:pPr>
  </w:style>
  <w:style w:type="character" w:customStyle="1" w:styleId="rightindentChar">
    <w:name w:val="right indent Char"/>
    <w:link w:val="rightindent"/>
    <w:rsid w:val="00BB2229"/>
    <w:rPr>
      <w:rFonts w:eastAsia="Arial" w:cs="Arial"/>
      <w:lang w:val="en-GB"/>
    </w:rPr>
  </w:style>
  <w:style w:type="paragraph" w:styleId="TOCHeading">
    <w:name w:val="TOC Heading"/>
    <w:basedOn w:val="Heading1"/>
    <w:next w:val="Normal"/>
    <w:link w:val="TOCHeadingChar"/>
    <w:uiPriority w:val="39"/>
    <w:semiHidden/>
    <w:unhideWhenUsed/>
    <w:qFormat/>
    <w:rsid w:val="00BB222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B222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B2229"/>
    <w:pPr>
      <w:numPr>
        <w:numId w:val="20"/>
      </w:numPr>
      <w:ind w:left="2344"/>
    </w:pPr>
    <w:rPr>
      <w:lang w:val="en-GB"/>
    </w:rPr>
  </w:style>
  <w:style w:type="paragraph" w:customStyle="1" w:styleId="numericalroman">
    <w:name w:val="numerical roman"/>
    <w:basedOn w:val="ListParagraph"/>
    <w:qFormat/>
    <w:rsid w:val="00BB2229"/>
    <w:pPr>
      <w:numPr>
        <w:numId w:val="21"/>
      </w:numPr>
      <w:ind w:right="0"/>
    </w:pPr>
  </w:style>
  <w:style w:type="paragraph" w:styleId="NoSpacing">
    <w:name w:val="No Spacing"/>
    <w:uiPriority w:val="1"/>
    <w:rsid w:val="00BB2229"/>
    <w:pPr>
      <w:ind w:left="1418" w:right="-57"/>
      <w:jc w:val="both"/>
    </w:pPr>
    <w:rPr>
      <w:lang w:val="en-GB"/>
    </w:rPr>
  </w:style>
  <w:style w:type="paragraph" w:styleId="Caption">
    <w:name w:val="caption"/>
    <w:basedOn w:val="Normal"/>
    <w:next w:val="Normal"/>
    <w:rsid w:val="00BB222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B2229"/>
    <w:rPr>
      <w:color w:val="800080" w:themeColor="followedHyperlink"/>
      <w:u w:val="single"/>
    </w:rPr>
  </w:style>
  <w:style w:type="character" w:styleId="BookTitle">
    <w:name w:val="Book Title"/>
    <w:basedOn w:val="DefaultParagraphFont"/>
    <w:uiPriority w:val="99"/>
    <w:rsid w:val="00BB2229"/>
    <w:rPr>
      <w:b/>
      <w:bCs/>
      <w:i/>
      <w:iCs/>
      <w:spacing w:val="5"/>
    </w:rPr>
  </w:style>
  <w:style w:type="character" w:styleId="Emphasis">
    <w:name w:val="Emphasis"/>
    <w:basedOn w:val="DefaultParagraphFont"/>
    <w:uiPriority w:val="20"/>
    <w:rsid w:val="00BB2229"/>
    <w:rPr>
      <w:i/>
      <w:iCs/>
    </w:rPr>
  </w:style>
  <w:style w:type="character" w:styleId="IntenseEmphasis">
    <w:name w:val="Intense Emphasis"/>
    <w:basedOn w:val="DefaultParagraphFont"/>
    <w:uiPriority w:val="21"/>
    <w:rsid w:val="00BB2229"/>
    <w:rPr>
      <w:i/>
      <w:iCs/>
      <w:color w:val="4F81BD" w:themeColor="accent1"/>
    </w:rPr>
  </w:style>
  <w:style w:type="paragraph" w:styleId="IntenseQuote">
    <w:name w:val="Intense Quote"/>
    <w:basedOn w:val="Normal"/>
    <w:next w:val="Normal"/>
    <w:link w:val="IntenseQuoteChar"/>
    <w:uiPriority w:val="30"/>
    <w:rsid w:val="00BB222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B2229"/>
    <w:rPr>
      <w:i/>
      <w:iCs/>
      <w:color w:val="4F81BD" w:themeColor="accent1"/>
      <w:lang w:val="en-GB"/>
    </w:rPr>
  </w:style>
  <w:style w:type="character" w:styleId="IntenseReference">
    <w:name w:val="Intense Reference"/>
    <w:basedOn w:val="DefaultParagraphFont"/>
    <w:uiPriority w:val="32"/>
    <w:rsid w:val="00BB2229"/>
    <w:rPr>
      <w:b/>
      <w:bCs/>
      <w:smallCaps/>
      <w:color w:val="4F81BD" w:themeColor="accent1"/>
      <w:spacing w:val="5"/>
    </w:rPr>
  </w:style>
  <w:style w:type="paragraph" w:styleId="Quote">
    <w:name w:val="Quote"/>
    <w:basedOn w:val="Normal"/>
    <w:next w:val="Normal"/>
    <w:link w:val="QuoteChar"/>
    <w:uiPriority w:val="29"/>
    <w:rsid w:val="00BB222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2229"/>
    <w:rPr>
      <w:i/>
      <w:iCs/>
      <w:color w:val="404040" w:themeColor="text1" w:themeTint="BF"/>
      <w:lang w:val="en-GB"/>
    </w:rPr>
  </w:style>
  <w:style w:type="character" w:styleId="Strong">
    <w:name w:val="Strong"/>
    <w:basedOn w:val="DefaultParagraphFont"/>
    <w:uiPriority w:val="22"/>
    <w:rsid w:val="00BB2229"/>
    <w:rPr>
      <w:b/>
      <w:bCs/>
    </w:rPr>
  </w:style>
  <w:style w:type="character" w:styleId="SubtleEmphasis">
    <w:name w:val="Subtle Emphasis"/>
    <w:basedOn w:val="DefaultParagraphFont"/>
    <w:uiPriority w:val="19"/>
    <w:rsid w:val="00BB2229"/>
    <w:rPr>
      <w:i/>
      <w:iCs/>
      <w:color w:val="404040" w:themeColor="text1" w:themeTint="BF"/>
    </w:rPr>
  </w:style>
  <w:style w:type="character" w:styleId="SubtleReference">
    <w:name w:val="Subtle Reference"/>
    <w:basedOn w:val="DefaultParagraphFont"/>
    <w:uiPriority w:val="31"/>
    <w:rsid w:val="00BB2229"/>
    <w:rPr>
      <w:smallCaps/>
      <w:color w:val="5A5A5A" w:themeColor="text1" w:themeTint="A5"/>
    </w:rPr>
  </w:style>
  <w:style w:type="character" w:styleId="CommentReference">
    <w:name w:val="annotation reference"/>
    <w:basedOn w:val="DefaultParagraphFont"/>
    <w:uiPriority w:val="99"/>
    <w:semiHidden/>
    <w:unhideWhenUsed/>
    <w:rsid w:val="004E2E53"/>
    <w:rPr>
      <w:sz w:val="16"/>
      <w:szCs w:val="16"/>
    </w:rPr>
  </w:style>
  <w:style w:type="paragraph" w:styleId="CommentText">
    <w:name w:val="annotation text"/>
    <w:basedOn w:val="Normal"/>
    <w:link w:val="CommentTextChar"/>
    <w:uiPriority w:val="99"/>
    <w:semiHidden/>
    <w:unhideWhenUsed/>
    <w:rsid w:val="004E2E53"/>
    <w:pPr>
      <w:spacing w:line="240" w:lineRule="auto"/>
    </w:pPr>
  </w:style>
  <w:style w:type="character" w:customStyle="1" w:styleId="CommentTextChar">
    <w:name w:val="Comment Text Char"/>
    <w:basedOn w:val="DefaultParagraphFont"/>
    <w:link w:val="CommentText"/>
    <w:uiPriority w:val="99"/>
    <w:semiHidden/>
    <w:rsid w:val="004E2E53"/>
    <w:rPr>
      <w:lang w:val="en-GB"/>
    </w:rPr>
  </w:style>
  <w:style w:type="paragraph" w:styleId="CommentSubject">
    <w:name w:val="annotation subject"/>
    <w:basedOn w:val="CommentText"/>
    <w:next w:val="CommentText"/>
    <w:link w:val="CommentSubjectChar"/>
    <w:uiPriority w:val="99"/>
    <w:semiHidden/>
    <w:unhideWhenUsed/>
    <w:rsid w:val="004E2E53"/>
    <w:rPr>
      <w:b/>
      <w:bCs/>
    </w:rPr>
  </w:style>
  <w:style w:type="character" w:customStyle="1" w:styleId="CommentSubjectChar">
    <w:name w:val="Comment Subject Char"/>
    <w:basedOn w:val="CommentTextChar"/>
    <w:link w:val="CommentSubject"/>
    <w:uiPriority w:val="99"/>
    <w:semiHidden/>
    <w:rsid w:val="004E2E53"/>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19960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1700.pdf"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escies.org/escc-specs/published/3403.pdf"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4.png"/><Relationship Id="rId29" Type="http://schemas.openxmlformats.org/officeDocument/2006/relationships/hyperlink" Target="http://escies.org/escc-specs/published/340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hyperlink" Target="http://escies.org/escc-specs/published/3403.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FF746-6C23-4210-8110-EA45D214932F}">
  <ds:schemaRefs>
    <ds:schemaRef ds:uri="http://schemas.microsoft.com/sharepoint/v3/contenttype/forms"/>
  </ds:schemaRefs>
</ds:datastoreItem>
</file>

<file path=customXml/itemProps2.xml><?xml version="1.0" encoding="utf-8"?>
<ds:datastoreItem xmlns:ds="http://schemas.openxmlformats.org/officeDocument/2006/customXml" ds:itemID="{7603A762-4B69-45EF-A013-C8261ED3C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6288E70-FC1F-4F8A-9197-D7CBA322171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D41AAA-D104-4835-814B-1750FBD12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1462</TotalTime>
  <Pages>20</Pages>
  <Words>2444</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LOAD,RF, COAXIAL, TYPE SMA, DC - 22GHZ</vt:lpstr>
    </vt:vector>
  </TitlesOfParts>
  <Company>Hewlett-Packard Company</Company>
  <LinksUpToDate>false</LinksUpToDate>
  <CharactersWithSpaces>16349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LOAD,RF, COAXIAL, TYPE SMA, DC - 22GHZ</dc:title>
  <dc:creator>Helga Hahnemann-Englert</dc:creator>
  <cp:lastModifiedBy>Steve Jeffery</cp:lastModifiedBy>
  <cp:revision>38</cp:revision>
  <cp:lastPrinted>2018-06-06T11:20:00Z</cp:lastPrinted>
  <dcterms:created xsi:type="dcterms:W3CDTF">2014-09-05T09:11:00Z</dcterms:created>
  <dcterms:modified xsi:type="dcterms:W3CDTF">2018-06-21T10:55:00Z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