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761B4"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7D7CF0B8" wp14:editId="3D2BBDE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DC2116" w14:textId="77777777" w:rsidR="00B238AF" w:rsidRPr="00240DB1" w:rsidRDefault="00B238AF" w:rsidP="00546706">
      <w:pPr>
        <w:rPr>
          <w:rFonts w:cs="Arial"/>
        </w:rPr>
      </w:pPr>
    </w:p>
    <w:p w14:paraId="1AEE3C02" w14:textId="77777777" w:rsidR="007F5AFE" w:rsidRPr="00240DB1" w:rsidRDefault="007F5AFE" w:rsidP="008D0546"/>
    <w:p w14:paraId="4080EB9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52201DF4" wp14:editId="66C3BCA2">
                <wp:simplePos x="0" y="0"/>
                <wp:positionH relativeFrom="column">
                  <wp:posOffset>5243195</wp:posOffset>
                </wp:positionH>
                <wp:positionV relativeFrom="paragraph">
                  <wp:posOffset>229870</wp:posOffset>
                </wp:positionV>
                <wp:extent cx="1049867" cy="277200"/>
                <wp:effectExtent l="0" t="0" r="0" b="8890"/>
                <wp:wrapNone/>
                <wp:docPr id="1" name="Text Box 1"/>
                <wp:cNvGraphicFramePr/>
                <a:graphic xmlns:a="http://schemas.openxmlformats.org/drawingml/2006/main">
                  <a:graphicData uri="http://schemas.microsoft.com/office/word/2010/wordprocessingShape">
                    <wps:wsp>
                      <wps:cNvSpPr txBox="1"/>
                      <wps:spPr>
                        <a:xfrm>
                          <a:off x="0" y="0"/>
                          <a:ext cx="1049867" cy="27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F72DC" w14:textId="77777777" w:rsidR="00C1524F" w:rsidRDefault="00C1524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321600">
                              <w:fldChar w:fldCharType="begin"/>
                            </w:r>
                            <w:r w:rsidR="00321600">
                              <w:instrText xml:space="preserve"> NUMPAGES  \* Arabic  \* MERGEFORMAT </w:instrText>
                            </w:r>
                            <w:r w:rsidR="00321600">
                              <w:fldChar w:fldCharType="separate"/>
                            </w:r>
                            <w:r>
                              <w:rPr>
                                <w:noProof/>
                              </w:rPr>
                              <w:t>20</w:t>
                            </w:r>
                            <w:r w:rsidR="00321600">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01DF4" id="_x0000_t202" coordsize="21600,21600" o:spt="202" path="m,l,21600r21600,l21600,xe">
                <v:stroke joinstyle="miter"/>
                <v:path gradientshapeok="t" o:connecttype="rect"/>
              </v:shapetype>
              <v:shape id="Text Box 1" o:spid="_x0000_s1026" type="#_x0000_t202" style="position:absolute;left:0;text-align:left;margin-left:412.85pt;margin-top:18.1pt;width:82.65pt;height:2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" fillcolor="white [3201]" stroked="f" strokeweight=".5pt">
                <v:textbox>
                  <w:txbxContent>
                    <w:p w14:paraId="7E0F72DC" w14:textId="77777777" w:rsidR="00C1524F" w:rsidRDefault="00C1524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321600">
                        <w:fldChar w:fldCharType="begin"/>
                      </w:r>
                      <w:r w:rsidR="00321600">
                        <w:instrText xml:space="preserve"> NUMPAGES  \* Arabic  \* MERGEFORMAT </w:instrText>
                      </w:r>
                      <w:r w:rsidR="00321600">
                        <w:fldChar w:fldCharType="separate"/>
                      </w:r>
                      <w:r>
                        <w:rPr>
                          <w:noProof/>
                        </w:rPr>
                        <w:t>20</w:t>
                      </w:r>
                      <w:r w:rsidR="00321600">
                        <w:rPr>
                          <w:noProof/>
                        </w:rPr>
                        <w:fldChar w:fldCharType="end"/>
                      </w:r>
                    </w:p>
                  </w:txbxContent>
                </v:textbox>
              </v:shape>
            </w:pict>
          </mc:Fallback>
        </mc:AlternateContent>
      </w:r>
    </w:p>
    <w:p w14:paraId="7C36CD87" w14:textId="77777777" w:rsidR="003F46A3" w:rsidRDefault="003F46A3" w:rsidP="002D4D69">
      <w:pPr>
        <w:pStyle w:val="CoverPageTitle"/>
      </w:pPr>
    </w:p>
    <w:p w14:paraId="6DC295E3" w14:textId="036CB4E1" w:rsidR="002D4D69" w:rsidRDefault="002D4D69" w:rsidP="002D4D69">
      <w:pPr>
        <w:pStyle w:val="CoverPageTitle"/>
      </w:pPr>
      <w:r>
        <w:t>ATTENUATOR,</w:t>
      </w:r>
      <w:r w:rsidR="00F57AC6">
        <w:t xml:space="preserve"> </w:t>
      </w:r>
      <w:r>
        <w:t>RF, COAXIAL, TYPE SMA, DC</w:t>
      </w:r>
      <w:r w:rsidR="00F57AC6">
        <w:t> </w:t>
      </w:r>
      <w:r w:rsidR="00F57AC6">
        <w:noBreakHyphen/>
        <w:t> </w:t>
      </w:r>
      <w:r>
        <w:t>22GH</w:t>
      </w:r>
      <w:r w:rsidR="00F57AC6">
        <w:t>z</w:t>
      </w:r>
    </w:p>
    <w:p w14:paraId="5CFD1D93" w14:textId="77777777" w:rsidR="002D4D69" w:rsidRDefault="002D4D69" w:rsidP="002D4D69">
      <w:pPr>
        <w:pStyle w:val="CoverPageTitle"/>
      </w:pPr>
    </w:p>
    <w:p w14:paraId="756470D5"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D4D69">
        <w:t>3403/005</w:t>
      </w:r>
    </w:p>
    <w:p w14:paraId="294992D1" w14:textId="77777777" w:rsidR="007F5AFE" w:rsidRPr="00240DB1" w:rsidRDefault="007F5AFE" w:rsidP="006E2C32">
      <w:pPr>
        <w:pStyle w:val="CoverPageTitle"/>
      </w:pPr>
    </w:p>
    <w:p w14:paraId="069223F0" w14:textId="77777777" w:rsidR="00C946C8" w:rsidRPr="00240DB1" w:rsidRDefault="00C946C8" w:rsidP="006E2C32">
      <w:pPr>
        <w:pStyle w:val="CoverPageTitle"/>
      </w:pPr>
    </w:p>
    <w:p w14:paraId="2F7950A8" w14:textId="77777777" w:rsidR="00C946C8" w:rsidRPr="00240DB1" w:rsidRDefault="00C946C8" w:rsidP="006E2C32">
      <w:pPr>
        <w:pStyle w:val="CoverPageTitle"/>
      </w:pPr>
    </w:p>
    <w:p w14:paraId="5C1805C9"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25977B9" w14:textId="77777777" w:rsidTr="00C946C8">
        <w:trPr>
          <w:trHeight w:val="365"/>
          <w:jc w:val="center"/>
        </w:trPr>
        <w:tc>
          <w:tcPr>
            <w:tcW w:w="4401" w:type="dxa"/>
            <w:shd w:val="clear" w:color="auto" w:fill="auto"/>
            <w:vAlign w:val="center"/>
          </w:tcPr>
          <w:p w14:paraId="20A2D82C" w14:textId="67713A13" w:rsidR="008B5CFD" w:rsidRPr="00240DB1" w:rsidRDefault="008B5CFD" w:rsidP="00051873">
            <w:pPr>
              <w:pStyle w:val="Leftalign"/>
              <w:jc w:val="left"/>
            </w:pPr>
            <w:r w:rsidRPr="00240DB1">
              <w:t xml:space="preserve">Issue </w:t>
            </w:r>
            <w:r w:rsidR="00E017A6" w:rsidRPr="00A54F62">
              <w:rPr>
                <w:highlight w:val="cyan"/>
              </w:rPr>
              <w:t>6 Draft</w:t>
            </w:r>
            <w:r w:rsidR="00E017A6" w:rsidRPr="00051873">
              <w:t xml:space="preserve"> </w:t>
            </w:r>
            <w:commentRangeStart w:id="0"/>
            <w:r w:rsidR="00051873">
              <w:t>E</w:t>
            </w:r>
            <w:commentRangeEnd w:id="0"/>
            <w:r w:rsidR="000668F4">
              <w:rPr>
                <w:rStyle w:val="CommentReference"/>
                <w:rFonts w:eastAsia="Times New Roman" w:cs="Times New Roman"/>
              </w:rPr>
              <w:commentReference w:id="0"/>
            </w:r>
          </w:p>
        </w:tc>
        <w:tc>
          <w:tcPr>
            <w:tcW w:w="4349" w:type="dxa"/>
            <w:shd w:val="clear" w:color="auto" w:fill="auto"/>
            <w:vAlign w:val="center"/>
          </w:tcPr>
          <w:p w14:paraId="224BD5E5" w14:textId="73F2C08A" w:rsidR="008B5CFD" w:rsidRPr="00240DB1" w:rsidRDefault="00C1524F" w:rsidP="00E017A6">
            <w:pPr>
              <w:pStyle w:val="Leftalign"/>
              <w:jc w:val="left"/>
            </w:pPr>
            <w:r w:rsidRPr="00A54F62">
              <w:rPr>
                <w:highlight w:val="yellow"/>
              </w:rPr>
              <w:t>Ma</w:t>
            </w:r>
            <w:r w:rsidR="00F367B8" w:rsidRPr="00A54F62">
              <w:rPr>
                <w:highlight w:val="yellow"/>
              </w:rPr>
              <w:t>y</w:t>
            </w:r>
            <w:r w:rsidR="000547FA" w:rsidRPr="00051873">
              <w:t xml:space="preserve"> </w:t>
            </w:r>
            <w:r w:rsidR="000547FA" w:rsidRPr="00A54F62">
              <w:rPr>
                <w:highlight w:val="cyan"/>
              </w:rPr>
              <w:t>201</w:t>
            </w:r>
            <w:r w:rsidR="00E017A6" w:rsidRPr="00A54F62">
              <w:rPr>
                <w:highlight w:val="cyan"/>
              </w:rPr>
              <w:t>8</w:t>
            </w:r>
          </w:p>
        </w:tc>
      </w:tr>
    </w:tbl>
    <w:p w14:paraId="4D52E3A0" w14:textId="77777777" w:rsidR="008B5CFD" w:rsidRPr="00240DB1" w:rsidRDefault="008B5CFD" w:rsidP="006E2C32">
      <w:pPr>
        <w:pStyle w:val="CoverPageTitle"/>
      </w:pPr>
    </w:p>
    <w:p w14:paraId="7FF34EC8"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7BBCCD8" wp14:editId="6AAE530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2250CF" w14:textId="77777777" w:rsidR="00C946C8" w:rsidRPr="00240DB1" w:rsidRDefault="00C946C8" w:rsidP="00C946C8"/>
    <w:p w14:paraId="2382DC4F" w14:textId="77777777" w:rsidR="00C946C8" w:rsidRPr="00240DB1" w:rsidRDefault="00C946C8" w:rsidP="00C946C8"/>
    <w:p w14:paraId="6E4A84A2" w14:textId="77777777" w:rsidR="003273E4" w:rsidRPr="00240DB1" w:rsidRDefault="003273E4" w:rsidP="00C946C8"/>
    <w:p w14:paraId="3BCF350F"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1733642E" w14:textId="77777777" w:rsidR="00080FC5" w:rsidRPr="00240DB1" w:rsidRDefault="00080FC5" w:rsidP="00546706">
      <w:pPr>
        <w:pStyle w:val="Title"/>
        <w:rPr>
          <w:rFonts w:cs="Arial"/>
        </w:rPr>
      </w:pPr>
      <w:r w:rsidRPr="00240DB1">
        <w:rPr>
          <w:rFonts w:cs="Arial"/>
        </w:rPr>
        <w:lastRenderedPageBreak/>
        <w:t>Legal Disclaimer and Copyright</w:t>
      </w:r>
    </w:p>
    <w:p w14:paraId="2997097C" w14:textId="5865990D"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E017A6" w:rsidRPr="00A54F62">
        <w:rPr>
          <w:rFonts w:cs="Arial"/>
          <w:highlight w:val="cyan"/>
        </w:rPr>
        <w:t>8</w:t>
      </w:r>
      <w:r w:rsidR="00F57AC6">
        <w:rPr>
          <w:rFonts w:cs="Arial"/>
        </w:rPr>
        <w:t>.</w:t>
      </w:r>
      <w:r w:rsidRPr="00240DB1">
        <w:rPr>
          <w:rFonts w:cs="Arial"/>
        </w:rPr>
        <w:t xml:space="preserve"> All rights reserved.</w:t>
      </w:r>
    </w:p>
    <w:p w14:paraId="2253AC8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F0F29CF" w14:textId="2A01CAB4" w:rsidR="00080FC5" w:rsidRPr="00240DB1" w:rsidRDefault="00080FC5" w:rsidP="00546706">
      <w:pPr>
        <w:rPr>
          <w:rFonts w:cs="Arial"/>
        </w:rPr>
      </w:pPr>
      <w:r w:rsidRPr="00240DB1">
        <w:rPr>
          <w:rFonts w:cs="Arial"/>
        </w:rPr>
        <w:t xml:space="preserve">This publication, without prior </w:t>
      </w:r>
      <w:r w:rsidR="00F57AC6">
        <w:rPr>
          <w:rFonts w:cs="Arial"/>
        </w:rPr>
        <w:t xml:space="preserve">the </w:t>
      </w:r>
      <w:r w:rsidRPr="00240DB1">
        <w:rPr>
          <w:rFonts w:cs="Arial"/>
        </w:rPr>
        <w:t xml:space="preserve">permission of the European Space Agency and provided </w:t>
      </w:r>
      <w:r w:rsidR="00F57AC6">
        <w:rPr>
          <w:rFonts w:cs="Arial"/>
        </w:rPr>
        <w:t xml:space="preserve">that </w:t>
      </w:r>
      <w:r w:rsidRPr="00240DB1">
        <w:rPr>
          <w:rFonts w:cs="Arial"/>
        </w:rPr>
        <w:t>it is not used for a commercial purpose, may be:</w:t>
      </w:r>
    </w:p>
    <w:p w14:paraId="03C3D7D3"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0B3B633E"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05AEDBC" w14:textId="77777777" w:rsidR="006C0DEB" w:rsidRPr="00240DB1" w:rsidRDefault="006C0DEB" w:rsidP="00546706">
      <w:pPr>
        <w:rPr>
          <w:rFonts w:cs="Arial"/>
        </w:rPr>
      </w:pPr>
      <w:r w:rsidRPr="00240DB1">
        <w:rPr>
          <w:rFonts w:cs="Arial"/>
        </w:rPr>
        <w:br w:type="page"/>
      </w:r>
    </w:p>
    <w:p w14:paraId="3B5EFF38" w14:textId="77777777" w:rsidR="00B22DBF" w:rsidRPr="00240DB1" w:rsidRDefault="00B22DBF" w:rsidP="00546706">
      <w:pPr>
        <w:pStyle w:val="Title"/>
        <w:rPr>
          <w:rFonts w:cs="Arial"/>
        </w:rPr>
      </w:pPr>
      <w:r w:rsidRPr="00240DB1">
        <w:rPr>
          <w:rFonts w:cs="Arial"/>
        </w:rPr>
        <w:lastRenderedPageBreak/>
        <w:t>DOCUMENTATION CHANGE NOTICE</w:t>
      </w:r>
    </w:p>
    <w:p w14:paraId="4671CA7B"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701"/>
        <w:gridCol w:w="7229"/>
      </w:tblGrid>
      <w:tr w:rsidR="00B22DBF" w:rsidRPr="00240DB1" w14:paraId="498CD716" w14:textId="77777777" w:rsidTr="00974E7F">
        <w:trPr>
          <w:trHeight w:val="365"/>
        </w:trPr>
        <w:tc>
          <w:tcPr>
            <w:tcW w:w="1701" w:type="dxa"/>
            <w:shd w:val="clear" w:color="auto" w:fill="auto"/>
            <w:vAlign w:val="center"/>
          </w:tcPr>
          <w:p w14:paraId="1671AF52" w14:textId="77777777" w:rsidR="00B22DBF" w:rsidRPr="00240DB1" w:rsidRDefault="00B22DBF" w:rsidP="00DC30C8">
            <w:pPr>
              <w:pStyle w:val="Bodyjustified"/>
              <w:jc w:val="left"/>
            </w:pPr>
            <w:r w:rsidRPr="00240DB1">
              <w:t>DCR No.</w:t>
            </w:r>
          </w:p>
        </w:tc>
        <w:tc>
          <w:tcPr>
            <w:tcW w:w="7229" w:type="dxa"/>
            <w:shd w:val="clear" w:color="auto" w:fill="auto"/>
            <w:vAlign w:val="center"/>
          </w:tcPr>
          <w:p w14:paraId="225FA014" w14:textId="77777777" w:rsidR="00B22DBF" w:rsidRPr="00240DB1" w:rsidRDefault="00B22DBF" w:rsidP="00DC30C8">
            <w:pPr>
              <w:pStyle w:val="Bodyjustified"/>
              <w:jc w:val="left"/>
            </w:pPr>
            <w:r w:rsidRPr="00240DB1">
              <w:t>CHANGE DESCRIPTION</w:t>
            </w:r>
          </w:p>
        </w:tc>
      </w:tr>
      <w:tr w:rsidR="00B22DBF" w:rsidRPr="00240DB1" w14:paraId="2475F513" w14:textId="77777777" w:rsidTr="00974E7F">
        <w:trPr>
          <w:trHeight w:val="365"/>
        </w:trPr>
        <w:tc>
          <w:tcPr>
            <w:tcW w:w="1701" w:type="dxa"/>
            <w:shd w:val="clear" w:color="auto" w:fill="auto"/>
            <w:vAlign w:val="center"/>
          </w:tcPr>
          <w:p w14:paraId="3B244D32" w14:textId="53A52927" w:rsidR="00B22DBF" w:rsidRPr="00240DB1" w:rsidRDefault="009E6ED1" w:rsidP="005A2BA9">
            <w:pPr>
              <w:pStyle w:val="Leftalign"/>
              <w:jc w:val="left"/>
            </w:pPr>
            <w:r w:rsidRPr="00A54F62">
              <w:rPr>
                <w:highlight w:val="cyan"/>
              </w:rPr>
              <w:t>tbc</w:t>
            </w:r>
          </w:p>
        </w:tc>
        <w:tc>
          <w:tcPr>
            <w:tcW w:w="7229" w:type="dxa"/>
            <w:shd w:val="clear" w:color="auto" w:fill="auto"/>
            <w:vAlign w:val="center"/>
          </w:tcPr>
          <w:p w14:paraId="7AB247B5" w14:textId="7E4E7163" w:rsidR="00F57AC6" w:rsidRPr="00240DB1" w:rsidRDefault="002D4D69" w:rsidP="009E6ED1">
            <w:pPr>
              <w:pStyle w:val="Leftalign"/>
              <w:jc w:val="left"/>
            </w:pPr>
            <w:r>
              <w:t>Specification upissued to incorporate changes per DCR.</w:t>
            </w:r>
          </w:p>
        </w:tc>
      </w:tr>
    </w:tbl>
    <w:p w14:paraId="5C479937" w14:textId="77777777" w:rsidR="00306ACC" w:rsidRPr="00240DB1" w:rsidRDefault="00B22DBF" w:rsidP="0037029A">
      <w:pPr>
        <w:ind w:left="0"/>
      </w:pPr>
      <w:r w:rsidRPr="00240DB1">
        <w:br w:type="page"/>
      </w:r>
    </w:p>
    <w:p w14:paraId="41CDBF7A" w14:textId="77777777" w:rsidR="007638F8" w:rsidRPr="00240DB1" w:rsidRDefault="007638F8" w:rsidP="006E2C32">
      <w:pPr>
        <w:pStyle w:val="Tableofcontents"/>
      </w:pPr>
      <w:r w:rsidRPr="00240DB1">
        <w:lastRenderedPageBreak/>
        <w:t>TABLE OF CONTENTS</w:t>
      </w:r>
    </w:p>
    <w:p w14:paraId="4CF76CDF" w14:textId="77777777" w:rsidR="00E454B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04574290" w:history="1">
        <w:r w:rsidR="00E454BF" w:rsidRPr="00601565">
          <w:rPr>
            <w:rStyle w:val="Hyperlink"/>
            <w:noProof/>
          </w:rPr>
          <w:t>1</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General</w:t>
        </w:r>
        <w:r w:rsidR="00E454BF">
          <w:rPr>
            <w:noProof/>
            <w:webHidden/>
          </w:rPr>
          <w:tab/>
        </w:r>
        <w:r w:rsidR="00E454BF">
          <w:rPr>
            <w:noProof/>
            <w:webHidden/>
          </w:rPr>
          <w:fldChar w:fldCharType="begin"/>
        </w:r>
        <w:r w:rsidR="00E454BF">
          <w:rPr>
            <w:noProof/>
            <w:webHidden/>
          </w:rPr>
          <w:instrText xml:space="preserve"> PAGEREF _Toc504574290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4B188592"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291" w:history="1">
        <w:r w:rsidR="00E454BF" w:rsidRPr="00601565">
          <w:rPr>
            <w:rStyle w:val="Hyperlink"/>
            <w:noProof/>
          </w:rPr>
          <w:t>1.1</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SCOPE</w:t>
        </w:r>
        <w:r w:rsidR="00E454BF">
          <w:rPr>
            <w:noProof/>
            <w:webHidden/>
          </w:rPr>
          <w:tab/>
        </w:r>
        <w:r w:rsidR="00E454BF">
          <w:rPr>
            <w:noProof/>
            <w:webHidden/>
          </w:rPr>
          <w:fldChar w:fldCharType="begin"/>
        </w:r>
        <w:r w:rsidR="00E454BF">
          <w:rPr>
            <w:noProof/>
            <w:webHidden/>
          </w:rPr>
          <w:instrText xml:space="preserve"> PAGEREF _Toc504574291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06C914B9"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292" w:history="1">
        <w:r w:rsidR="00E454BF" w:rsidRPr="00601565">
          <w:rPr>
            <w:rStyle w:val="Hyperlink"/>
            <w:noProof/>
          </w:rPr>
          <w:t>1.2</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APPLICABLE DOCUMENTS</w:t>
        </w:r>
        <w:r w:rsidR="00E454BF">
          <w:rPr>
            <w:noProof/>
            <w:webHidden/>
          </w:rPr>
          <w:tab/>
        </w:r>
        <w:r w:rsidR="00E454BF">
          <w:rPr>
            <w:noProof/>
            <w:webHidden/>
          </w:rPr>
          <w:fldChar w:fldCharType="begin"/>
        </w:r>
        <w:r w:rsidR="00E454BF">
          <w:rPr>
            <w:noProof/>
            <w:webHidden/>
          </w:rPr>
          <w:instrText xml:space="preserve"> PAGEREF _Toc504574292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6B2CB926"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293" w:history="1">
        <w:r w:rsidR="00E454BF" w:rsidRPr="00601565">
          <w:rPr>
            <w:rStyle w:val="Hyperlink"/>
            <w:noProof/>
          </w:rPr>
          <w:t>1.3</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TERMS, DEFINITIONS, ABBREVIATIONS, SYMBOLS AND UNITS</w:t>
        </w:r>
        <w:r w:rsidR="00E454BF">
          <w:rPr>
            <w:noProof/>
            <w:webHidden/>
          </w:rPr>
          <w:tab/>
        </w:r>
        <w:r w:rsidR="00E454BF">
          <w:rPr>
            <w:noProof/>
            <w:webHidden/>
          </w:rPr>
          <w:fldChar w:fldCharType="begin"/>
        </w:r>
        <w:r w:rsidR="00E454BF">
          <w:rPr>
            <w:noProof/>
            <w:webHidden/>
          </w:rPr>
          <w:instrText xml:space="preserve"> PAGEREF _Toc504574293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2DC7CCA2"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294" w:history="1">
        <w:r w:rsidR="00E454BF" w:rsidRPr="00601565">
          <w:rPr>
            <w:rStyle w:val="Hyperlink"/>
            <w:noProof/>
          </w:rPr>
          <w:t>1.4</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THE ESCC COMPONENT NUMBER AND COMPONENT TYPE VARIANTS</w:t>
        </w:r>
        <w:r w:rsidR="00E454BF">
          <w:rPr>
            <w:noProof/>
            <w:webHidden/>
          </w:rPr>
          <w:tab/>
        </w:r>
        <w:r w:rsidR="00E454BF">
          <w:rPr>
            <w:noProof/>
            <w:webHidden/>
          </w:rPr>
          <w:fldChar w:fldCharType="begin"/>
        </w:r>
        <w:r w:rsidR="00E454BF">
          <w:rPr>
            <w:noProof/>
            <w:webHidden/>
          </w:rPr>
          <w:instrText xml:space="preserve"> PAGEREF _Toc504574294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650236FE" w14:textId="77777777" w:rsidR="00E454BF" w:rsidRDefault="00321600">
      <w:pPr>
        <w:pStyle w:val="TOC3"/>
        <w:tabs>
          <w:tab w:val="left" w:pos="1080"/>
          <w:tab w:val="right" w:pos="10147"/>
        </w:tabs>
        <w:rPr>
          <w:rFonts w:asciiTheme="minorHAnsi" w:eastAsiaTheme="minorEastAsia" w:hAnsiTheme="minorHAnsi" w:cstheme="minorBidi"/>
          <w:noProof/>
          <w:sz w:val="22"/>
          <w:szCs w:val="22"/>
          <w:lang w:eastAsia="en-GB"/>
        </w:rPr>
      </w:pPr>
      <w:hyperlink w:anchor="_Toc504574295" w:history="1">
        <w:r w:rsidR="00E454BF" w:rsidRPr="00601565">
          <w:rPr>
            <w:rStyle w:val="Hyperlink"/>
            <w:noProof/>
          </w:rPr>
          <w:t>1.4.1</w:t>
        </w:r>
        <w:r w:rsidR="00E454BF">
          <w:rPr>
            <w:rFonts w:asciiTheme="minorHAnsi" w:eastAsiaTheme="minorEastAsia" w:hAnsiTheme="minorHAnsi" w:cstheme="minorBidi"/>
            <w:noProof/>
            <w:sz w:val="22"/>
            <w:szCs w:val="22"/>
            <w:lang w:eastAsia="en-GB"/>
          </w:rPr>
          <w:tab/>
        </w:r>
        <w:r w:rsidR="00E454BF" w:rsidRPr="00601565">
          <w:rPr>
            <w:rStyle w:val="Hyperlink"/>
            <w:noProof/>
          </w:rPr>
          <w:t>The ESCC Component Number</w:t>
        </w:r>
        <w:r w:rsidR="00E454BF">
          <w:rPr>
            <w:noProof/>
            <w:webHidden/>
          </w:rPr>
          <w:tab/>
        </w:r>
        <w:r w:rsidR="00E454BF">
          <w:rPr>
            <w:noProof/>
            <w:webHidden/>
          </w:rPr>
          <w:fldChar w:fldCharType="begin"/>
        </w:r>
        <w:r w:rsidR="00E454BF">
          <w:rPr>
            <w:noProof/>
            <w:webHidden/>
          </w:rPr>
          <w:instrText xml:space="preserve"> PAGEREF _Toc504574295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2104ADCE" w14:textId="77777777" w:rsidR="00E454BF" w:rsidRDefault="00321600">
      <w:pPr>
        <w:pStyle w:val="TOC3"/>
        <w:tabs>
          <w:tab w:val="left" w:pos="1080"/>
          <w:tab w:val="right" w:pos="10147"/>
        </w:tabs>
        <w:rPr>
          <w:rFonts w:asciiTheme="minorHAnsi" w:eastAsiaTheme="minorEastAsia" w:hAnsiTheme="minorHAnsi" w:cstheme="minorBidi"/>
          <w:noProof/>
          <w:sz w:val="22"/>
          <w:szCs w:val="22"/>
          <w:lang w:eastAsia="en-GB"/>
        </w:rPr>
      </w:pPr>
      <w:hyperlink w:anchor="_Toc504574296" w:history="1">
        <w:r w:rsidR="00E454BF" w:rsidRPr="00601565">
          <w:rPr>
            <w:rStyle w:val="Hyperlink"/>
            <w:noProof/>
          </w:rPr>
          <w:t>1.4.2</w:t>
        </w:r>
        <w:r w:rsidR="00E454BF">
          <w:rPr>
            <w:rFonts w:asciiTheme="minorHAnsi" w:eastAsiaTheme="minorEastAsia" w:hAnsiTheme="minorHAnsi" w:cstheme="minorBidi"/>
            <w:noProof/>
            <w:sz w:val="22"/>
            <w:szCs w:val="22"/>
            <w:lang w:eastAsia="en-GB"/>
          </w:rPr>
          <w:tab/>
        </w:r>
        <w:r w:rsidR="00E454BF" w:rsidRPr="00601565">
          <w:rPr>
            <w:rStyle w:val="Hyperlink"/>
            <w:noProof/>
          </w:rPr>
          <w:t>Component Type Variants and Range of Components</w:t>
        </w:r>
        <w:r w:rsidR="00E454BF">
          <w:rPr>
            <w:noProof/>
            <w:webHidden/>
          </w:rPr>
          <w:tab/>
        </w:r>
        <w:r w:rsidR="00E454BF">
          <w:rPr>
            <w:noProof/>
            <w:webHidden/>
          </w:rPr>
          <w:fldChar w:fldCharType="begin"/>
        </w:r>
        <w:r w:rsidR="00E454BF">
          <w:rPr>
            <w:noProof/>
            <w:webHidden/>
          </w:rPr>
          <w:instrText xml:space="preserve"> PAGEREF _Toc504574296 \h </w:instrText>
        </w:r>
        <w:r w:rsidR="00E454BF">
          <w:rPr>
            <w:noProof/>
            <w:webHidden/>
          </w:rPr>
        </w:r>
        <w:r w:rsidR="00E454BF">
          <w:rPr>
            <w:noProof/>
            <w:webHidden/>
          </w:rPr>
          <w:fldChar w:fldCharType="separate"/>
        </w:r>
        <w:r w:rsidR="00D07597">
          <w:rPr>
            <w:noProof/>
            <w:webHidden/>
          </w:rPr>
          <w:t>6</w:t>
        </w:r>
        <w:r w:rsidR="00E454BF">
          <w:rPr>
            <w:noProof/>
            <w:webHidden/>
          </w:rPr>
          <w:fldChar w:fldCharType="end"/>
        </w:r>
      </w:hyperlink>
    </w:p>
    <w:p w14:paraId="4B8C7128"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297" w:history="1">
        <w:r w:rsidR="00E454BF" w:rsidRPr="00601565">
          <w:rPr>
            <w:rStyle w:val="Hyperlink"/>
            <w:noProof/>
          </w:rPr>
          <w:t>1.5</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MAXIMUM RATINGS</w:t>
        </w:r>
        <w:r w:rsidR="00E454BF">
          <w:rPr>
            <w:noProof/>
            <w:webHidden/>
          </w:rPr>
          <w:tab/>
        </w:r>
        <w:r w:rsidR="00E454BF">
          <w:rPr>
            <w:noProof/>
            <w:webHidden/>
          </w:rPr>
          <w:fldChar w:fldCharType="begin"/>
        </w:r>
        <w:r w:rsidR="00E454BF">
          <w:rPr>
            <w:noProof/>
            <w:webHidden/>
          </w:rPr>
          <w:instrText xml:space="preserve"> PAGEREF _Toc504574297 \h </w:instrText>
        </w:r>
        <w:r w:rsidR="00E454BF">
          <w:rPr>
            <w:noProof/>
            <w:webHidden/>
          </w:rPr>
        </w:r>
        <w:r w:rsidR="00E454BF">
          <w:rPr>
            <w:noProof/>
            <w:webHidden/>
          </w:rPr>
          <w:fldChar w:fldCharType="separate"/>
        </w:r>
        <w:r w:rsidR="00D07597">
          <w:rPr>
            <w:noProof/>
            <w:webHidden/>
          </w:rPr>
          <w:t>7</w:t>
        </w:r>
        <w:r w:rsidR="00E454BF">
          <w:rPr>
            <w:noProof/>
            <w:webHidden/>
          </w:rPr>
          <w:fldChar w:fldCharType="end"/>
        </w:r>
      </w:hyperlink>
    </w:p>
    <w:p w14:paraId="65DDE3A5"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298" w:history="1">
        <w:r w:rsidR="00E454BF" w:rsidRPr="00601565">
          <w:rPr>
            <w:rStyle w:val="Hyperlink"/>
            <w:noProof/>
          </w:rPr>
          <w:t>1.6</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PHYSICAL DIMENSIONS</w:t>
        </w:r>
        <w:r w:rsidR="00E454BF">
          <w:rPr>
            <w:noProof/>
            <w:webHidden/>
          </w:rPr>
          <w:tab/>
        </w:r>
        <w:r w:rsidR="00E454BF">
          <w:rPr>
            <w:noProof/>
            <w:webHidden/>
          </w:rPr>
          <w:fldChar w:fldCharType="begin"/>
        </w:r>
        <w:r w:rsidR="00E454BF">
          <w:rPr>
            <w:noProof/>
            <w:webHidden/>
          </w:rPr>
          <w:instrText xml:space="preserve"> PAGEREF _Toc504574298 \h </w:instrText>
        </w:r>
        <w:r w:rsidR="00E454BF">
          <w:rPr>
            <w:noProof/>
            <w:webHidden/>
          </w:rPr>
        </w:r>
        <w:r w:rsidR="00E454BF">
          <w:rPr>
            <w:noProof/>
            <w:webHidden/>
          </w:rPr>
          <w:fldChar w:fldCharType="separate"/>
        </w:r>
        <w:r w:rsidR="00D07597">
          <w:rPr>
            <w:noProof/>
            <w:webHidden/>
          </w:rPr>
          <w:t>8</w:t>
        </w:r>
        <w:r w:rsidR="00E454BF">
          <w:rPr>
            <w:noProof/>
            <w:webHidden/>
          </w:rPr>
          <w:fldChar w:fldCharType="end"/>
        </w:r>
      </w:hyperlink>
    </w:p>
    <w:p w14:paraId="0C732229" w14:textId="77777777" w:rsidR="00E454BF" w:rsidRDefault="00321600">
      <w:pPr>
        <w:pStyle w:val="TOC3"/>
        <w:tabs>
          <w:tab w:val="left" w:pos="1080"/>
          <w:tab w:val="right" w:pos="10147"/>
        </w:tabs>
        <w:rPr>
          <w:rFonts w:asciiTheme="minorHAnsi" w:eastAsiaTheme="minorEastAsia" w:hAnsiTheme="minorHAnsi" w:cstheme="minorBidi"/>
          <w:noProof/>
          <w:sz w:val="22"/>
          <w:szCs w:val="22"/>
          <w:lang w:eastAsia="en-GB"/>
        </w:rPr>
      </w:pPr>
      <w:hyperlink w:anchor="_Toc504574299" w:history="1">
        <w:r w:rsidR="00E454BF" w:rsidRPr="00601565">
          <w:rPr>
            <w:rStyle w:val="Hyperlink"/>
            <w:noProof/>
          </w:rPr>
          <w:t>1.6.1</w:t>
        </w:r>
        <w:r w:rsidR="00E454BF">
          <w:rPr>
            <w:rFonts w:asciiTheme="minorHAnsi" w:eastAsiaTheme="minorEastAsia" w:hAnsiTheme="minorHAnsi" w:cstheme="minorBidi"/>
            <w:noProof/>
            <w:sz w:val="22"/>
            <w:szCs w:val="22"/>
            <w:lang w:eastAsia="en-GB"/>
          </w:rPr>
          <w:tab/>
        </w:r>
        <w:r w:rsidR="00E454BF" w:rsidRPr="00601565">
          <w:rPr>
            <w:rStyle w:val="Hyperlink"/>
            <w:noProof/>
          </w:rPr>
          <w:t>Interface Dimensions</w:t>
        </w:r>
        <w:r w:rsidR="00E454BF">
          <w:rPr>
            <w:noProof/>
            <w:webHidden/>
          </w:rPr>
          <w:tab/>
        </w:r>
        <w:r w:rsidR="00E454BF">
          <w:rPr>
            <w:noProof/>
            <w:webHidden/>
          </w:rPr>
          <w:fldChar w:fldCharType="begin"/>
        </w:r>
        <w:r w:rsidR="00E454BF">
          <w:rPr>
            <w:noProof/>
            <w:webHidden/>
          </w:rPr>
          <w:instrText xml:space="preserve"> PAGEREF _Toc504574299 \h </w:instrText>
        </w:r>
        <w:r w:rsidR="00E454BF">
          <w:rPr>
            <w:noProof/>
            <w:webHidden/>
          </w:rPr>
        </w:r>
        <w:r w:rsidR="00E454BF">
          <w:rPr>
            <w:noProof/>
            <w:webHidden/>
          </w:rPr>
          <w:fldChar w:fldCharType="separate"/>
        </w:r>
        <w:r w:rsidR="00D07597">
          <w:rPr>
            <w:noProof/>
            <w:webHidden/>
          </w:rPr>
          <w:t>9</w:t>
        </w:r>
        <w:r w:rsidR="00E454BF">
          <w:rPr>
            <w:noProof/>
            <w:webHidden/>
          </w:rPr>
          <w:fldChar w:fldCharType="end"/>
        </w:r>
      </w:hyperlink>
    </w:p>
    <w:p w14:paraId="37F243FB" w14:textId="77777777" w:rsidR="00E454BF" w:rsidRDefault="00321600">
      <w:pPr>
        <w:pStyle w:val="TOC3"/>
        <w:tabs>
          <w:tab w:val="left" w:pos="1080"/>
          <w:tab w:val="right" w:pos="10147"/>
        </w:tabs>
        <w:rPr>
          <w:rFonts w:asciiTheme="minorHAnsi" w:eastAsiaTheme="minorEastAsia" w:hAnsiTheme="minorHAnsi" w:cstheme="minorBidi"/>
          <w:noProof/>
          <w:sz w:val="22"/>
          <w:szCs w:val="22"/>
          <w:lang w:eastAsia="en-GB"/>
        </w:rPr>
      </w:pPr>
      <w:hyperlink w:anchor="_Toc504574300" w:history="1">
        <w:r w:rsidR="00E454BF" w:rsidRPr="00601565">
          <w:rPr>
            <w:rStyle w:val="Hyperlink"/>
            <w:noProof/>
          </w:rPr>
          <w:t>1.6.2</w:t>
        </w:r>
        <w:r w:rsidR="00E454BF">
          <w:rPr>
            <w:rFonts w:asciiTheme="minorHAnsi" w:eastAsiaTheme="minorEastAsia" w:hAnsiTheme="minorHAnsi" w:cstheme="minorBidi"/>
            <w:noProof/>
            <w:sz w:val="22"/>
            <w:szCs w:val="22"/>
            <w:lang w:eastAsia="en-GB"/>
          </w:rPr>
          <w:tab/>
        </w:r>
        <w:r w:rsidR="00E454BF" w:rsidRPr="00601565">
          <w:rPr>
            <w:rStyle w:val="Hyperlink"/>
            <w:noProof/>
          </w:rPr>
          <w:t>Mating Gauge Dimensions</w:t>
        </w:r>
        <w:r w:rsidR="00E454BF">
          <w:rPr>
            <w:noProof/>
            <w:webHidden/>
          </w:rPr>
          <w:tab/>
        </w:r>
        <w:r w:rsidR="00E454BF">
          <w:rPr>
            <w:noProof/>
            <w:webHidden/>
          </w:rPr>
          <w:fldChar w:fldCharType="begin"/>
        </w:r>
        <w:r w:rsidR="00E454BF">
          <w:rPr>
            <w:noProof/>
            <w:webHidden/>
          </w:rPr>
          <w:instrText xml:space="preserve"> PAGEREF _Toc504574300 \h </w:instrText>
        </w:r>
        <w:r w:rsidR="00E454BF">
          <w:rPr>
            <w:noProof/>
            <w:webHidden/>
          </w:rPr>
        </w:r>
        <w:r w:rsidR="00E454BF">
          <w:rPr>
            <w:noProof/>
            <w:webHidden/>
          </w:rPr>
          <w:fldChar w:fldCharType="separate"/>
        </w:r>
        <w:r w:rsidR="00D07597">
          <w:rPr>
            <w:noProof/>
            <w:webHidden/>
          </w:rPr>
          <w:t>12</w:t>
        </w:r>
        <w:r w:rsidR="00E454BF">
          <w:rPr>
            <w:noProof/>
            <w:webHidden/>
          </w:rPr>
          <w:fldChar w:fldCharType="end"/>
        </w:r>
      </w:hyperlink>
    </w:p>
    <w:p w14:paraId="6426B9CA"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01" w:history="1">
        <w:r w:rsidR="00E454BF" w:rsidRPr="00601565">
          <w:rPr>
            <w:rStyle w:val="Hyperlink"/>
            <w:noProof/>
          </w:rPr>
          <w:t>1.7</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MATERIALS AND FINISHES</w:t>
        </w:r>
        <w:r w:rsidR="00E454BF">
          <w:rPr>
            <w:noProof/>
            <w:webHidden/>
          </w:rPr>
          <w:tab/>
        </w:r>
        <w:r w:rsidR="00E454BF">
          <w:rPr>
            <w:noProof/>
            <w:webHidden/>
          </w:rPr>
          <w:fldChar w:fldCharType="begin"/>
        </w:r>
        <w:r w:rsidR="00E454BF">
          <w:rPr>
            <w:noProof/>
            <w:webHidden/>
          </w:rPr>
          <w:instrText xml:space="preserve"> PAGEREF _Toc504574301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3CB270C5" w14:textId="77777777" w:rsidR="00E454BF" w:rsidRDefault="0032160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4574302" w:history="1">
        <w:r w:rsidR="00E454BF" w:rsidRPr="00601565">
          <w:rPr>
            <w:rStyle w:val="Hyperlink"/>
            <w:noProof/>
          </w:rPr>
          <w:t>2</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REQUIREMENTS</w:t>
        </w:r>
        <w:r w:rsidR="00E454BF">
          <w:rPr>
            <w:noProof/>
            <w:webHidden/>
          </w:rPr>
          <w:tab/>
        </w:r>
        <w:r w:rsidR="00E454BF">
          <w:rPr>
            <w:noProof/>
            <w:webHidden/>
          </w:rPr>
          <w:fldChar w:fldCharType="begin"/>
        </w:r>
        <w:r w:rsidR="00E454BF">
          <w:rPr>
            <w:noProof/>
            <w:webHidden/>
          </w:rPr>
          <w:instrText xml:space="preserve"> PAGEREF _Toc504574302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249D0F1C"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03" w:history="1">
        <w:r w:rsidR="00E454BF" w:rsidRPr="00601565">
          <w:rPr>
            <w:rStyle w:val="Hyperlink"/>
            <w:noProof/>
          </w:rPr>
          <w:t>2.1</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GENERAL</w:t>
        </w:r>
        <w:r w:rsidR="00E454BF">
          <w:rPr>
            <w:noProof/>
            <w:webHidden/>
          </w:rPr>
          <w:tab/>
        </w:r>
        <w:r w:rsidR="00E454BF">
          <w:rPr>
            <w:noProof/>
            <w:webHidden/>
          </w:rPr>
          <w:fldChar w:fldCharType="begin"/>
        </w:r>
        <w:r w:rsidR="00E454BF">
          <w:rPr>
            <w:noProof/>
            <w:webHidden/>
          </w:rPr>
          <w:instrText xml:space="preserve"> PAGEREF _Toc504574303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38595AF9" w14:textId="77777777" w:rsidR="00E454BF" w:rsidRDefault="00321600">
      <w:pPr>
        <w:pStyle w:val="TOC3"/>
        <w:tabs>
          <w:tab w:val="left" w:pos="1080"/>
          <w:tab w:val="right" w:pos="10147"/>
        </w:tabs>
        <w:rPr>
          <w:rFonts w:asciiTheme="minorHAnsi" w:eastAsiaTheme="minorEastAsia" w:hAnsiTheme="minorHAnsi" w:cstheme="minorBidi"/>
          <w:noProof/>
          <w:sz w:val="22"/>
          <w:szCs w:val="22"/>
          <w:lang w:eastAsia="en-GB"/>
        </w:rPr>
      </w:pPr>
      <w:hyperlink w:anchor="_Toc504574304" w:history="1">
        <w:r w:rsidR="00E454BF" w:rsidRPr="00601565">
          <w:rPr>
            <w:rStyle w:val="Hyperlink"/>
            <w:noProof/>
          </w:rPr>
          <w:t>2.1.1</w:t>
        </w:r>
        <w:r w:rsidR="00E454BF">
          <w:rPr>
            <w:rFonts w:asciiTheme="minorHAnsi" w:eastAsiaTheme="minorEastAsia" w:hAnsiTheme="minorHAnsi" w:cstheme="minorBidi"/>
            <w:noProof/>
            <w:sz w:val="22"/>
            <w:szCs w:val="22"/>
            <w:lang w:eastAsia="en-GB"/>
          </w:rPr>
          <w:tab/>
        </w:r>
        <w:r w:rsidR="00E454BF" w:rsidRPr="00601565">
          <w:rPr>
            <w:rStyle w:val="Hyperlink"/>
            <w:noProof/>
          </w:rPr>
          <w:t>Deviations from the Generic Specification</w:t>
        </w:r>
        <w:r w:rsidR="00E454BF">
          <w:rPr>
            <w:noProof/>
            <w:webHidden/>
          </w:rPr>
          <w:tab/>
        </w:r>
        <w:r w:rsidR="00E454BF">
          <w:rPr>
            <w:noProof/>
            <w:webHidden/>
          </w:rPr>
          <w:fldChar w:fldCharType="begin"/>
        </w:r>
        <w:r w:rsidR="00E454BF">
          <w:rPr>
            <w:noProof/>
            <w:webHidden/>
          </w:rPr>
          <w:instrText xml:space="preserve"> PAGEREF _Toc504574304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5703C5F7" w14:textId="77777777" w:rsidR="00E454BF" w:rsidRDefault="00321600">
      <w:pPr>
        <w:pStyle w:val="TOC4"/>
        <w:tabs>
          <w:tab w:val="left" w:pos="1080"/>
          <w:tab w:val="right" w:pos="10147"/>
        </w:tabs>
        <w:rPr>
          <w:rFonts w:asciiTheme="minorHAnsi" w:eastAsiaTheme="minorEastAsia" w:hAnsiTheme="minorHAnsi" w:cstheme="minorBidi"/>
          <w:noProof/>
          <w:sz w:val="22"/>
          <w:szCs w:val="22"/>
          <w:lang w:eastAsia="en-GB"/>
        </w:rPr>
      </w:pPr>
      <w:hyperlink w:anchor="_Toc504574305" w:history="1">
        <w:r w:rsidR="00E454BF" w:rsidRPr="00601565">
          <w:rPr>
            <w:rStyle w:val="Hyperlink"/>
            <w:noProof/>
          </w:rPr>
          <w:t>2.1.1.1</w:t>
        </w:r>
        <w:r w:rsidR="00E454BF">
          <w:rPr>
            <w:rFonts w:asciiTheme="minorHAnsi" w:eastAsiaTheme="minorEastAsia" w:hAnsiTheme="minorHAnsi" w:cstheme="minorBidi"/>
            <w:noProof/>
            <w:sz w:val="22"/>
            <w:szCs w:val="22"/>
            <w:lang w:eastAsia="en-GB"/>
          </w:rPr>
          <w:tab/>
        </w:r>
        <w:r w:rsidR="00E454BF" w:rsidRPr="00601565">
          <w:rPr>
            <w:rStyle w:val="Hyperlink"/>
            <w:noProof/>
          </w:rPr>
          <w:t>Deviations from Qualification and Periodic Tests - Chart F4</w:t>
        </w:r>
        <w:r w:rsidR="00E454BF">
          <w:rPr>
            <w:noProof/>
            <w:webHidden/>
          </w:rPr>
          <w:tab/>
        </w:r>
        <w:r w:rsidR="00E454BF">
          <w:rPr>
            <w:noProof/>
            <w:webHidden/>
          </w:rPr>
          <w:fldChar w:fldCharType="begin"/>
        </w:r>
        <w:r w:rsidR="00E454BF">
          <w:rPr>
            <w:noProof/>
            <w:webHidden/>
          </w:rPr>
          <w:instrText xml:space="preserve"> PAGEREF _Toc504574305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46CE87D2"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06" w:history="1">
        <w:r w:rsidR="00E454BF" w:rsidRPr="00601565">
          <w:rPr>
            <w:rStyle w:val="Hyperlink"/>
            <w:noProof/>
          </w:rPr>
          <w:t>2.2</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MARKING</w:t>
        </w:r>
        <w:r w:rsidR="00E454BF">
          <w:rPr>
            <w:noProof/>
            <w:webHidden/>
          </w:rPr>
          <w:tab/>
        </w:r>
        <w:r w:rsidR="00E454BF">
          <w:rPr>
            <w:noProof/>
            <w:webHidden/>
          </w:rPr>
          <w:fldChar w:fldCharType="begin"/>
        </w:r>
        <w:r w:rsidR="00E454BF">
          <w:rPr>
            <w:noProof/>
            <w:webHidden/>
          </w:rPr>
          <w:instrText xml:space="preserve"> PAGEREF _Toc504574306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7C3D5D20"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07" w:history="1">
        <w:r w:rsidR="00E454BF" w:rsidRPr="00601565">
          <w:rPr>
            <w:rStyle w:val="Hyperlink"/>
            <w:noProof/>
          </w:rPr>
          <w:t>2.3</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CONTACT ENGAGEMENT AND SEPARATION FORCES TEST</w:t>
        </w:r>
        <w:r w:rsidR="00E454BF">
          <w:rPr>
            <w:noProof/>
            <w:webHidden/>
          </w:rPr>
          <w:tab/>
        </w:r>
        <w:r w:rsidR="00E454BF">
          <w:rPr>
            <w:noProof/>
            <w:webHidden/>
          </w:rPr>
          <w:fldChar w:fldCharType="begin"/>
        </w:r>
        <w:r w:rsidR="00E454BF">
          <w:rPr>
            <w:noProof/>
            <w:webHidden/>
          </w:rPr>
          <w:instrText xml:space="preserve"> PAGEREF _Toc504574307 \h </w:instrText>
        </w:r>
        <w:r w:rsidR="00E454BF">
          <w:rPr>
            <w:noProof/>
            <w:webHidden/>
          </w:rPr>
        </w:r>
        <w:r w:rsidR="00E454BF">
          <w:rPr>
            <w:noProof/>
            <w:webHidden/>
          </w:rPr>
          <w:fldChar w:fldCharType="separate"/>
        </w:r>
        <w:r w:rsidR="00D07597">
          <w:rPr>
            <w:noProof/>
            <w:webHidden/>
          </w:rPr>
          <w:t>16</w:t>
        </w:r>
        <w:r w:rsidR="00E454BF">
          <w:rPr>
            <w:noProof/>
            <w:webHidden/>
          </w:rPr>
          <w:fldChar w:fldCharType="end"/>
        </w:r>
      </w:hyperlink>
    </w:p>
    <w:p w14:paraId="592A8CA9"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08" w:history="1">
        <w:r w:rsidR="00E454BF" w:rsidRPr="00601565">
          <w:rPr>
            <w:rStyle w:val="Hyperlink"/>
            <w:noProof/>
          </w:rPr>
          <w:t>2.4</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COUPLING PROOF TORQUE TEST</w:t>
        </w:r>
        <w:r w:rsidR="00E454BF">
          <w:rPr>
            <w:noProof/>
            <w:webHidden/>
          </w:rPr>
          <w:tab/>
        </w:r>
        <w:r w:rsidR="00E454BF">
          <w:rPr>
            <w:noProof/>
            <w:webHidden/>
          </w:rPr>
          <w:fldChar w:fldCharType="begin"/>
        </w:r>
        <w:r w:rsidR="00E454BF">
          <w:rPr>
            <w:noProof/>
            <w:webHidden/>
          </w:rPr>
          <w:instrText xml:space="preserve"> PAGEREF _Toc504574308 \h </w:instrText>
        </w:r>
        <w:r w:rsidR="00E454BF">
          <w:rPr>
            <w:noProof/>
            <w:webHidden/>
          </w:rPr>
        </w:r>
        <w:r w:rsidR="00E454BF">
          <w:rPr>
            <w:noProof/>
            <w:webHidden/>
          </w:rPr>
          <w:fldChar w:fldCharType="separate"/>
        </w:r>
        <w:r w:rsidR="00D07597">
          <w:rPr>
            <w:noProof/>
            <w:webHidden/>
          </w:rPr>
          <w:t>16</w:t>
        </w:r>
        <w:r w:rsidR="00E454BF">
          <w:rPr>
            <w:noProof/>
            <w:webHidden/>
          </w:rPr>
          <w:fldChar w:fldCharType="end"/>
        </w:r>
      </w:hyperlink>
    </w:p>
    <w:p w14:paraId="506308EF"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09" w:history="1">
        <w:r w:rsidR="00E454BF" w:rsidRPr="00601565">
          <w:rPr>
            <w:rStyle w:val="Hyperlink"/>
            <w:noProof/>
          </w:rPr>
          <w:t>2.5</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MATING AND UNMATING FORCES TEST</w:t>
        </w:r>
        <w:r w:rsidR="00E454BF">
          <w:rPr>
            <w:noProof/>
            <w:webHidden/>
          </w:rPr>
          <w:tab/>
        </w:r>
        <w:r w:rsidR="00E454BF">
          <w:rPr>
            <w:noProof/>
            <w:webHidden/>
          </w:rPr>
          <w:fldChar w:fldCharType="begin"/>
        </w:r>
        <w:r w:rsidR="00E454BF">
          <w:rPr>
            <w:noProof/>
            <w:webHidden/>
          </w:rPr>
          <w:instrText xml:space="preserve"> PAGEREF _Toc504574309 \h </w:instrText>
        </w:r>
        <w:r w:rsidR="00E454BF">
          <w:rPr>
            <w:noProof/>
            <w:webHidden/>
          </w:rPr>
        </w:r>
        <w:r w:rsidR="00E454BF">
          <w:rPr>
            <w:noProof/>
            <w:webHidden/>
          </w:rPr>
          <w:fldChar w:fldCharType="separate"/>
        </w:r>
        <w:r w:rsidR="00D07597">
          <w:rPr>
            <w:noProof/>
            <w:webHidden/>
          </w:rPr>
          <w:t>16</w:t>
        </w:r>
        <w:r w:rsidR="00E454BF">
          <w:rPr>
            <w:noProof/>
            <w:webHidden/>
          </w:rPr>
          <w:fldChar w:fldCharType="end"/>
        </w:r>
      </w:hyperlink>
    </w:p>
    <w:p w14:paraId="025A94FD"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10" w:history="1">
        <w:r w:rsidR="00E454BF" w:rsidRPr="00601565">
          <w:rPr>
            <w:rStyle w:val="Hyperlink"/>
            <w:noProof/>
          </w:rPr>
          <w:t>2.6</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ELECTRICAL MEASUREMENTS AT ROOM, HIGH AND LOW TEMPERATURES</w:t>
        </w:r>
        <w:r w:rsidR="00E454BF">
          <w:rPr>
            <w:noProof/>
            <w:webHidden/>
          </w:rPr>
          <w:tab/>
        </w:r>
        <w:r w:rsidR="00E454BF">
          <w:rPr>
            <w:noProof/>
            <w:webHidden/>
          </w:rPr>
          <w:fldChar w:fldCharType="begin"/>
        </w:r>
        <w:r w:rsidR="00E454BF">
          <w:rPr>
            <w:noProof/>
            <w:webHidden/>
          </w:rPr>
          <w:instrText xml:space="preserve"> PAGEREF _Toc504574310 \h </w:instrText>
        </w:r>
        <w:r w:rsidR="00E454BF">
          <w:rPr>
            <w:noProof/>
            <w:webHidden/>
          </w:rPr>
        </w:r>
        <w:r w:rsidR="00E454BF">
          <w:rPr>
            <w:noProof/>
            <w:webHidden/>
          </w:rPr>
          <w:fldChar w:fldCharType="separate"/>
        </w:r>
        <w:r w:rsidR="00D07597">
          <w:rPr>
            <w:noProof/>
            <w:webHidden/>
          </w:rPr>
          <w:t>16</w:t>
        </w:r>
        <w:r w:rsidR="00E454BF">
          <w:rPr>
            <w:noProof/>
            <w:webHidden/>
          </w:rPr>
          <w:fldChar w:fldCharType="end"/>
        </w:r>
      </w:hyperlink>
    </w:p>
    <w:p w14:paraId="6812716B" w14:textId="77777777" w:rsidR="00E454BF" w:rsidRDefault="00321600">
      <w:pPr>
        <w:pStyle w:val="TOC3"/>
        <w:tabs>
          <w:tab w:val="left" w:pos="1080"/>
          <w:tab w:val="right" w:pos="10147"/>
        </w:tabs>
        <w:rPr>
          <w:rFonts w:asciiTheme="minorHAnsi" w:eastAsiaTheme="minorEastAsia" w:hAnsiTheme="minorHAnsi" w:cstheme="minorBidi"/>
          <w:noProof/>
          <w:sz w:val="22"/>
          <w:szCs w:val="22"/>
          <w:lang w:eastAsia="en-GB"/>
        </w:rPr>
      </w:pPr>
      <w:hyperlink w:anchor="_Toc504574311" w:history="1">
        <w:r w:rsidR="00E454BF" w:rsidRPr="00601565">
          <w:rPr>
            <w:rStyle w:val="Hyperlink"/>
            <w:noProof/>
          </w:rPr>
          <w:t>2.6.1</w:t>
        </w:r>
        <w:r w:rsidR="00E454BF">
          <w:rPr>
            <w:rFonts w:asciiTheme="minorHAnsi" w:eastAsiaTheme="minorEastAsia" w:hAnsiTheme="minorHAnsi" w:cstheme="minorBidi"/>
            <w:noProof/>
            <w:sz w:val="22"/>
            <w:szCs w:val="22"/>
            <w:lang w:eastAsia="en-GB"/>
          </w:rPr>
          <w:tab/>
        </w:r>
        <w:r w:rsidR="00E454BF" w:rsidRPr="00601565">
          <w:rPr>
            <w:rStyle w:val="Hyperlink"/>
            <w:noProof/>
          </w:rPr>
          <w:t>Room Temperature Electrical Measurements</w:t>
        </w:r>
        <w:r w:rsidR="00E454BF">
          <w:rPr>
            <w:noProof/>
            <w:webHidden/>
          </w:rPr>
          <w:tab/>
        </w:r>
        <w:r w:rsidR="00E454BF">
          <w:rPr>
            <w:noProof/>
            <w:webHidden/>
          </w:rPr>
          <w:fldChar w:fldCharType="begin"/>
        </w:r>
        <w:r w:rsidR="00E454BF">
          <w:rPr>
            <w:noProof/>
            <w:webHidden/>
          </w:rPr>
          <w:instrText xml:space="preserve"> PAGEREF _Toc504574311 \h </w:instrText>
        </w:r>
        <w:r w:rsidR="00E454BF">
          <w:rPr>
            <w:noProof/>
            <w:webHidden/>
          </w:rPr>
        </w:r>
        <w:r w:rsidR="00E454BF">
          <w:rPr>
            <w:noProof/>
            <w:webHidden/>
          </w:rPr>
          <w:fldChar w:fldCharType="separate"/>
        </w:r>
        <w:r w:rsidR="00D07597">
          <w:rPr>
            <w:noProof/>
            <w:webHidden/>
          </w:rPr>
          <w:t>17</w:t>
        </w:r>
        <w:r w:rsidR="00E454BF">
          <w:rPr>
            <w:noProof/>
            <w:webHidden/>
          </w:rPr>
          <w:fldChar w:fldCharType="end"/>
        </w:r>
      </w:hyperlink>
    </w:p>
    <w:p w14:paraId="269608F7" w14:textId="77777777" w:rsidR="00E454BF" w:rsidRDefault="00321600">
      <w:pPr>
        <w:pStyle w:val="TOC3"/>
        <w:tabs>
          <w:tab w:val="left" w:pos="1080"/>
          <w:tab w:val="right" w:pos="10147"/>
        </w:tabs>
        <w:rPr>
          <w:rFonts w:asciiTheme="minorHAnsi" w:eastAsiaTheme="minorEastAsia" w:hAnsiTheme="minorHAnsi" w:cstheme="minorBidi"/>
          <w:noProof/>
          <w:sz w:val="22"/>
          <w:szCs w:val="22"/>
          <w:lang w:eastAsia="en-GB"/>
        </w:rPr>
      </w:pPr>
      <w:hyperlink w:anchor="_Toc504574312" w:history="1">
        <w:r w:rsidR="00E454BF" w:rsidRPr="00601565">
          <w:rPr>
            <w:rStyle w:val="Hyperlink"/>
            <w:noProof/>
          </w:rPr>
          <w:t>2.6.2</w:t>
        </w:r>
        <w:r w:rsidR="00E454BF">
          <w:rPr>
            <w:rFonts w:asciiTheme="minorHAnsi" w:eastAsiaTheme="minorEastAsia" w:hAnsiTheme="minorHAnsi" w:cstheme="minorBidi"/>
            <w:noProof/>
            <w:sz w:val="22"/>
            <w:szCs w:val="22"/>
            <w:lang w:eastAsia="en-GB"/>
          </w:rPr>
          <w:tab/>
        </w:r>
        <w:r w:rsidR="00E454BF" w:rsidRPr="00601565">
          <w:rPr>
            <w:rStyle w:val="Hyperlink"/>
            <w:noProof/>
          </w:rPr>
          <w:t>High and Low Temperatures Electrical Measurements</w:t>
        </w:r>
        <w:r w:rsidR="00E454BF">
          <w:rPr>
            <w:noProof/>
            <w:webHidden/>
          </w:rPr>
          <w:tab/>
        </w:r>
        <w:r w:rsidR="00E454BF">
          <w:rPr>
            <w:noProof/>
            <w:webHidden/>
          </w:rPr>
          <w:fldChar w:fldCharType="begin"/>
        </w:r>
        <w:r w:rsidR="00E454BF">
          <w:rPr>
            <w:noProof/>
            <w:webHidden/>
          </w:rPr>
          <w:instrText xml:space="preserve"> PAGEREF _Toc504574312 \h </w:instrText>
        </w:r>
        <w:r w:rsidR="00E454BF">
          <w:rPr>
            <w:noProof/>
            <w:webHidden/>
          </w:rPr>
        </w:r>
        <w:r w:rsidR="00E454BF">
          <w:rPr>
            <w:noProof/>
            <w:webHidden/>
          </w:rPr>
          <w:fldChar w:fldCharType="separate"/>
        </w:r>
        <w:r w:rsidR="00D07597">
          <w:rPr>
            <w:noProof/>
            <w:webHidden/>
          </w:rPr>
          <w:t>17</w:t>
        </w:r>
        <w:r w:rsidR="00E454BF">
          <w:rPr>
            <w:noProof/>
            <w:webHidden/>
          </w:rPr>
          <w:fldChar w:fldCharType="end"/>
        </w:r>
      </w:hyperlink>
    </w:p>
    <w:p w14:paraId="64E2B635"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13" w:history="1">
        <w:r w:rsidR="00E454BF" w:rsidRPr="00601565">
          <w:rPr>
            <w:rStyle w:val="Hyperlink"/>
            <w:noProof/>
          </w:rPr>
          <w:t>2.7</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PARAMETER DRIFT VALUES</w:t>
        </w:r>
        <w:r w:rsidR="00E454BF">
          <w:rPr>
            <w:noProof/>
            <w:webHidden/>
          </w:rPr>
          <w:tab/>
        </w:r>
        <w:r w:rsidR="00E454BF">
          <w:rPr>
            <w:noProof/>
            <w:webHidden/>
          </w:rPr>
          <w:fldChar w:fldCharType="begin"/>
        </w:r>
        <w:r w:rsidR="00E454BF">
          <w:rPr>
            <w:noProof/>
            <w:webHidden/>
          </w:rPr>
          <w:instrText xml:space="preserve"> PAGEREF _Toc504574313 \h </w:instrText>
        </w:r>
        <w:r w:rsidR="00E454BF">
          <w:rPr>
            <w:noProof/>
            <w:webHidden/>
          </w:rPr>
        </w:r>
        <w:r w:rsidR="00E454BF">
          <w:rPr>
            <w:noProof/>
            <w:webHidden/>
          </w:rPr>
          <w:fldChar w:fldCharType="separate"/>
        </w:r>
        <w:r w:rsidR="00D07597">
          <w:rPr>
            <w:noProof/>
            <w:webHidden/>
          </w:rPr>
          <w:t>18</w:t>
        </w:r>
        <w:r w:rsidR="00E454BF">
          <w:rPr>
            <w:noProof/>
            <w:webHidden/>
          </w:rPr>
          <w:fldChar w:fldCharType="end"/>
        </w:r>
      </w:hyperlink>
    </w:p>
    <w:p w14:paraId="6874FE38"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14" w:history="1">
        <w:r w:rsidR="00E454BF" w:rsidRPr="00601565">
          <w:rPr>
            <w:rStyle w:val="Hyperlink"/>
            <w:noProof/>
          </w:rPr>
          <w:t>2.8</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INTERMEDIATE AND END-POINT ELECTRICAL MEASUREMENTS</w:t>
        </w:r>
        <w:r w:rsidR="00E454BF">
          <w:rPr>
            <w:noProof/>
            <w:webHidden/>
          </w:rPr>
          <w:tab/>
        </w:r>
        <w:r w:rsidR="00E454BF">
          <w:rPr>
            <w:noProof/>
            <w:webHidden/>
          </w:rPr>
          <w:fldChar w:fldCharType="begin"/>
        </w:r>
        <w:r w:rsidR="00E454BF">
          <w:rPr>
            <w:noProof/>
            <w:webHidden/>
          </w:rPr>
          <w:instrText xml:space="preserve"> PAGEREF _Toc504574314 \h </w:instrText>
        </w:r>
        <w:r w:rsidR="00E454BF">
          <w:rPr>
            <w:noProof/>
            <w:webHidden/>
          </w:rPr>
        </w:r>
        <w:r w:rsidR="00E454BF">
          <w:rPr>
            <w:noProof/>
            <w:webHidden/>
          </w:rPr>
          <w:fldChar w:fldCharType="separate"/>
        </w:r>
        <w:r w:rsidR="00D07597">
          <w:rPr>
            <w:noProof/>
            <w:webHidden/>
          </w:rPr>
          <w:t>18</w:t>
        </w:r>
        <w:r w:rsidR="00E454BF">
          <w:rPr>
            <w:noProof/>
            <w:webHidden/>
          </w:rPr>
          <w:fldChar w:fldCharType="end"/>
        </w:r>
      </w:hyperlink>
    </w:p>
    <w:p w14:paraId="6B49AAEB"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15" w:history="1">
        <w:r w:rsidR="00E454BF" w:rsidRPr="00601565">
          <w:rPr>
            <w:rStyle w:val="Hyperlink"/>
            <w:noProof/>
          </w:rPr>
          <w:t>2.9</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BURN-IN CONDITIONS</w:t>
        </w:r>
        <w:r w:rsidR="00E454BF">
          <w:rPr>
            <w:noProof/>
            <w:webHidden/>
          </w:rPr>
          <w:tab/>
        </w:r>
        <w:r w:rsidR="00E454BF">
          <w:rPr>
            <w:noProof/>
            <w:webHidden/>
          </w:rPr>
          <w:fldChar w:fldCharType="begin"/>
        </w:r>
        <w:r w:rsidR="00E454BF">
          <w:rPr>
            <w:noProof/>
            <w:webHidden/>
          </w:rPr>
          <w:instrText xml:space="preserve"> PAGEREF _Toc504574315 \h </w:instrText>
        </w:r>
        <w:r w:rsidR="00E454BF">
          <w:rPr>
            <w:noProof/>
            <w:webHidden/>
          </w:rPr>
        </w:r>
        <w:r w:rsidR="00E454BF">
          <w:rPr>
            <w:noProof/>
            <w:webHidden/>
          </w:rPr>
          <w:fldChar w:fldCharType="separate"/>
        </w:r>
        <w:r w:rsidR="00D07597">
          <w:rPr>
            <w:noProof/>
            <w:webHidden/>
          </w:rPr>
          <w:t>20</w:t>
        </w:r>
        <w:r w:rsidR="00E454BF">
          <w:rPr>
            <w:noProof/>
            <w:webHidden/>
          </w:rPr>
          <w:fldChar w:fldCharType="end"/>
        </w:r>
      </w:hyperlink>
    </w:p>
    <w:p w14:paraId="042EEDE3" w14:textId="77777777" w:rsidR="00E454BF" w:rsidRDefault="00321600">
      <w:pPr>
        <w:pStyle w:val="TOC2"/>
        <w:rPr>
          <w:rFonts w:asciiTheme="minorHAnsi" w:eastAsiaTheme="minorEastAsia" w:hAnsiTheme="minorHAnsi" w:cstheme="minorBidi"/>
          <w:caps w:val="0"/>
          <w:noProof/>
          <w:sz w:val="22"/>
          <w:szCs w:val="22"/>
          <w:lang w:eastAsia="en-GB"/>
        </w:rPr>
      </w:pPr>
      <w:hyperlink w:anchor="_Toc504574316" w:history="1">
        <w:r w:rsidR="00E454BF" w:rsidRPr="00601565">
          <w:rPr>
            <w:rStyle w:val="Hyperlink"/>
            <w:noProof/>
          </w:rPr>
          <w:t>2.10</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OPERATING LIFE CONDITIONS</w:t>
        </w:r>
        <w:r w:rsidR="00E454BF">
          <w:rPr>
            <w:noProof/>
            <w:webHidden/>
          </w:rPr>
          <w:tab/>
        </w:r>
        <w:r w:rsidR="00E454BF">
          <w:rPr>
            <w:noProof/>
            <w:webHidden/>
          </w:rPr>
          <w:fldChar w:fldCharType="begin"/>
        </w:r>
        <w:r w:rsidR="00E454BF">
          <w:rPr>
            <w:noProof/>
            <w:webHidden/>
          </w:rPr>
          <w:instrText xml:space="preserve"> PAGEREF _Toc504574316 \h </w:instrText>
        </w:r>
        <w:r w:rsidR="00E454BF">
          <w:rPr>
            <w:noProof/>
            <w:webHidden/>
          </w:rPr>
        </w:r>
        <w:r w:rsidR="00E454BF">
          <w:rPr>
            <w:noProof/>
            <w:webHidden/>
          </w:rPr>
          <w:fldChar w:fldCharType="separate"/>
        </w:r>
        <w:r w:rsidR="00D07597">
          <w:rPr>
            <w:noProof/>
            <w:webHidden/>
          </w:rPr>
          <w:t>20</w:t>
        </w:r>
        <w:r w:rsidR="00E454BF">
          <w:rPr>
            <w:noProof/>
            <w:webHidden/>
          </w:rPr>
          <w:fldChar w:fldCharType="end"/>
        </w:r>
      </w:hyperlink>
    </w:p>
    <w:p w14:paraId="435EBECE" w14:textId="53953A7B" w:rsidR="00306ACC" w:rsidRPr="00240DB1" w:rsidRDefault="006B573D" w:rsidP="00F57AC6">
      <w:pPr>
        <w:rPr>
          <w:rFonts w:cs="Arial"/>
        </w:rPr>
      </w:pPr>
      <w:r w:rsidRPr="00240DB1">
        <w:rPr>
          <w:rFonts w:cs="Arial"/>
        </w:rPr>
        <w:fldChar w:fldCharType="end"/>
      </w:r>
      <w:r w:rsidR="00306ACC" w:rsidRPr="00240DB1">
        <w:rPr>
          <w:rFonts w:cs="Arial"/>
        </w:rPr>
        <w:br w:type="page"/>
      </w:r>
    </w:p>
    <w:p w14:paraId="24CAD083" w14:textId="77777777" w:rsidR="00E75962" w:rsidRDefault="008E3946" w:rsidP="00E75962">
      <w:pPr>
        <w:pStyle w:val="Heading1"/>
      </w:pPr>
      <w:bookmarkStart w:id="1" w:name="_Toc504574290"/>
      <w:r w:rsidRPr="00240DB1">
        <w:lastRenderedPageBreak/>
        <w:t>General</w:t>
      </w:r>
      <w:bookmarkEnd w:id="1"/>
    </w:p>
    <w:p w14:paraId="13ADE5BE" w14:textId="77777777" w:rsidR="002D4D69" w:rsidRDefault="002D4D69" w:rsidP="002D4D69">
      <w:pPr>
        <w:pStyle w:val="Heading2"/>
      </w:pPr>
      <w:bookmarkStart w:id="2" w:name="_Toc504574291"/>
      <w:r>
        <w:t>SCOPE</w:t>
      </w:r>
      <w:bookmarkEnd w:id="2"/>
    </w:p>
    <w:p w14:paraId="11536DB0" w14:textId="77777777" w:rsidR="002D4D69" w:rsidRDefault="002D4D69" w:rsidP="002D4D69">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8A3AD3D" w14:textId="77777777" w:rsidR="002D4D69" w:rsidRDefault="002D4D69" w:rsidP="002D4D69">
      <w:pPr>
        <w:pStyle w:val="Heading2"/>
      </w:pPr>
      <w:bookmarkStart w:id="3" w:name="_Toc504574292"/>
      <w:r>
        <w:t>APPLICABLE DOCUMENTS</w:t>
      </w:r>
      <w:bookmarkEnd w:id="3"/>
    </w:p>
    <w:p w14:paraId="3FCAF787" w14:textId="77777777" w:rsidR="00F57AC6" w:rsidRDefault="002D4D69" w:rsidP="002D4D69">
      <w:r>
        <w:t xml:space="preserve">The following documents form part of this specification and shall </w:t>
      </w:r>
      <w:r w:rsidR="00F57AC6">
        <w:t>be read in conjunction with it:</w:t>
      </w:r>
    </w:p>
    <w:p w14:paraId="4A39CEC2" w14:textId="5B23B551" w:rsidR="002D4D69" w:rsidRDefault="002D4D69" w:rsidP="00F57AC6">
      <w:pPr>
        <w:pStyle w:val="alphabeticallist"/>
      </w:pPr>
      <w:r>
        <w:t xml:space="preserve">ESCC Generic Specification No. </w:t>
      </w:r>
      <w:hyperlink r:id="rId17" w:history="1">
        <w:r w:rsidRPr="00F367B8">
          <w:rPr>
            <w:rStyle w:val="Hyperlink"/>
          </w:rPr>
          <w:t>3403</w:t>
        </w:r>
      </w:hyperlink>
      <w:r>
        <w:t>.</w:t>
      </w:r>
    </w:p>
    <w:p w14:paraId="26BDBAE6" w14:textId="77777777" w:rsidR="002D4D69" w:rsidRDefault="002D4D69" w:rsidP="002D4D69">
      <w:pPr>
        <w:pStyle w:val="Heading2"/>
      </w:pPr>
      <w:bookmarkStart w:id="4" w:name="_Toc504574293"/>
      <w:r>
        <w:t>TERMS, DEFINITIONS, ABBREVIATIONS, SYMBOLS AND UNITS</w:t>
      </w:r>
      <w:bookmarkEnd w:id="4"/>
    </w:p>
    <w:p w14:paraId="57B7DBE6" w14:textId="68BB3040" w:rsidR="002D4D69" w:rsidRDefault="002D4D69" w:rsidP="002D4D69">
      <w:r>
        <w:t xml:space="preserve">For the purpose of this specification, the terms, definitions, abbreviations, symbols and units specified in ESCC Basic Specification No. </w:t>
      </w:r>
      <w:hyperlink r:id="rId18" w:history="1">
        <w:r w:rsidRPr="00F367B8">
          <w:rPr>
            <w:rStyle w:val="Hyperlink"/>
          </w:rPr>
          <w:t>21300</w:t>
        </w:r>
      </w:hyperlink>
      <w:r>
        <w:t xml:space="preserve"> shall apply.</w:t>
      </w:r>
    </w:p>
    <w:p w14:paraId="437BF84C" w14:textId="77777777" w:rsidR="002D4D69" w:rsidRDefault="002D4D69" w:rsidP="002D4D69">
      <w:pPr>
        <w:pStyle w:val="Heading2"/>
      </w:pPr>
      <w:r>
        <w:tab/>
      </w:r>
      <w:bookmarkStart w:id="5" w:name="_Toc504574294"/>
      <w:r>
        <w:t>THE ESCC COMPONENT NUMBER AND COMPONENT TYPE VARIANTS</w:t>
      </w:r>
      <w:bookmarkEnd w:id="5"/>
    </w:p>
    <w:p w14:paraId="14DB404D" w14:textId="77777777" w:rsidR="002D4D69" w:rsidRDefault="002D4D69" w:rsidP="00AF7D63">
      <w:pPr>
        <w:pStyle w:val="Heading3"/>
      </w:pPr>
      <w:r>
        <w:tab/>
      </w:r>
      <w:bookmarkStart w:id="6" w:name="_Toc504574295"/>
      <w:r>
        <w:t>The ESCC Component Number</w:t>
      </w:r>
      <w:bookmarkEnd w:id="6"/>
    </w:p>
    <w:p w14:paraId="3A3E7642" w14:textId="77777777" w:rsidR="002D4D69" w:rsidRDefault="002D4D69" w:rsidP="002D4D69">
      <w:r>
        <w:t xml:space="preserve">The ESCC Component Number shall be constituted as follows: </w:t>
      </w:r>
    </w:p>
    <w:p w14:paraId="094B82DE" w14:textId="488E4C02" w:rsidR="002D4D69" w:rsidRDefault="002D4D69" w:rsidP="002D4D69">
      <w:r>
        <w:t>Example: 3403005</w:t>
      </w:r>
      <w:r w:rsidR="00051873" w:rsidRPr="000668F4">
        <w:rPr>
          <w:highlight w:val="yellow"/>
        </w:rPr>
        <w:t>33</w:t>
      </w:r>
    </w:p>
    <w:p w14:paraId="30E83DAA" w14:textId="77777777" w:rsidR="002D4D69" w:rsidRDefault="002D4D69" w:rsidP="002D4D69">
      <w:pPr>
        <w:pStyle w:val="BulletList"/>
      </w:pPr>
      <w:r>
        <w:t>Detail Specification Reference: 3403005</w:t>
      </w:r>
    </w:p>
    <w:p w14:paraId="58927361" w14:textId="167AEA93" w:rsidR="002D4D69" w:rsidRDefault="002D4D69" w:rsidP="002D4D69">
      <w:pPr>
        <w:pStyle w:val="BulletList"/>
      </w:pPr>
      <w:r>
        <w:t xml:space="preserve">Component Type Variant Number: </w:t>
      </w:r>
      <w:r w:rsidR="00051873" w:rsidRPr="000668F4">
        <w:rPr>
          <w:highlight w:val="yellow"/>
        </w:rPr>
        <w:t>33</w:t>
      </w:r>
      <w:r>
        <w:t xml:space="preserve"> (as required)</w:t>
      </w:r>
    </w:p>
    <w:p w14:paraId="4AD1A9A6" w14:textId="77777777" w:rsidR="002D4D69" w:rsidRDefault="002D4D69" w:rsidP="00F51472">
      <w:pPr>
        <w:pStyle w:val="Heading3"/>
      </w:pPr>
      <w:bookmarkStart w:id="7" w:name="_Toc504574296"/>
      <w:r>
        <w:lastRenderedPageBreak/>
        <w:t>Component Type Variants and Range of Components</w:t>
      </w:r>
      <w:bookmarkEnd w:id="7"/>
    </w:p>
    <w:p w14:paraId="68661C4B" w14:textId="77777777" w:rsidR="00433847" w:rsidRPr="00F135D2" w:rsidRDefault="002D4D69" w:rsidP="00F51472">
      <w:pPr>
        <w:keepNext/>
      </w:pPr>
      <w:r>
        <w:t>The component type variants and range of components applicable to this specification are as follows:</w:t>
      </w:r>
    </w:p>
    <w:tbl>
      <w:tblPr>
        <w:tblStyle w:val="TableGrid"/>
        <w:tblW w:w="7940" w:type="dxa"/>
        <w:tblInd w:w="1446" w:type="dxa"/>
        <w:tblLayout w:type="fixed"/>
        <w:tblCellMar>
          <w:top w:w="28" w:type="dxa"/>
          <w:left w:w="28" w:type="dxa"/>
          <w:bottom w:w="28" w:type="dxa"/>
          <w:right w:w="28" w:type="dxa"/>
        </w:tblCellMar>
        <w:tblLook w:val="01E0" w:firstRow="1" w:lastRow="1" w:firstColumn="1" w:lastColumn="1" w:noHBand="0" w:noVBand="0"/>
      </w:tblPr>
      <w:tblGrid>
        <w:gridCol w:w="709"/>
        <w:gridCol w:w="992"/>
        <w:gridCol w:w="709"/>
        <w:gridCol w:w="709"/>
        <w:gridCol w:w="709"/>
        <w:gridCol w:w="1701"/>
        <w:gridCol w:w="1559"/>
        <w:gridCol w:w="852"/>
      </w:tblGrid>
      <w:tr w:rsidR="00E14A24" w:rsidRPr="00F51472" w14:paraId="0E6B49F1" w14:textId="77777777" w:rsidTr="00E14A24">
        <w:trPr>
          <w:trHeight w:val="283"/>
          <w:tblHeader/>
        </w:trPr>
        <w:tc>
          <w:tcPr>
            <w:tcW w:w="709" w:type="dxa"/>
            <w:vMerge w:val="restart"/>
          </w:tcPr>
          <w:p w14:paraId="30586507" w14:textId="77777777" w:rsidR="00E14A24" w:rsidRPr="00F51472" w:rsidRDefault="00E14A24" w:rsidP="00F51472">
            <w:pPr>
              <w:pStyle w:val="Bodyjustified"/>
              <w:keepNext/>
              <w:rPr>
                <w:rFonts w:cs="Arial"/>
                <w:sz w:val="18"/>
                <w:szCs w:val="18"/>
              </w:rPr>
            </w:pPr>
            <w:r w:rsidRPr="00F51472">
              <w:rPr>
                <w:rFonts w:cs="Arial"/>
                <w:sz w:val="18"/>
                <w:szCs w:val="18"/>
              </w:rPr>
              <w:t>Variant</w:t>
            </w:r>
          </w:p>
          <w:p w14:paraId="4A289A14" w14:textId="77777777" w:rsidR="00E14A24" w:rsidRPr="00F51472" w:rsidRDefault="00E14A24" w:rsidP="00F51472">
            <w:pPr>
              <w:pStyle w:val="Bodyjustified"/>
              <w:keepNext/>
              <w:rPr>
                <w:rFonts w:cs="Arial"/>
                <w:sz w:val="18"/>
                <w:szCs w:val="18"/>
              </w:rPr>
            </w:pPr>
            <w:r w:rsidRPr="00F51472">
              <w:rPr>
                <w:rFonts w:cs="Arial"/>
                <w:sz w:val="18"/>
                <w:szCs w:val="18"/>
              </w:rPr>
              <w:t>Number</w:t>
            </w:r>
          </w:p>
        </w:tc>
        <w:tc>
          <w:tcPr>
            <w:tcW w:w="992" w:type="dxa"/>
            <w:vMerge w:val="restart"/>
          </w:tcPr>
          <w:p w14:paraId="12ABD79F" w14:textId="77777777" w:rsidR="00E14A24" w:rsidRPr="00F51472" w:rsidRDefault="00E14A24" w:rsidP="00F51472">
            <w:pPr>
              <w:pStyle w:val="Bodyjustified"/>
              <w:keepNext/>
              <w:rPr>
                <w:rFonts w:cs="Arial"/>
                <w:sz w:val="18"/>
                <w:szCs w:val="18"/>
              </w:rPr>
            </w:pPr>
            <w:r w:rsidRPr="00F51472">
              <w:rPr>
                <w:rFonts w:cs="Arial"/>
                <w:sz w:val="18"/>
                <w:szCs w:val="18"/>
              </w:rPr>
              <w:t>Nominal Attenuation (dB)</w:t>
            </w:r>
          </w:p>
        </w:tc>
        <w:tc>
          <w:tcPr>
            <w:tcW w:w="2127" w:type="dxa"/>
            <w:gridSpan w:val="3"/>
          </w:tcPr>
          <w:p w14:paraId="53BE07D0" w14:textId="0AA94A05" w:rsidR="00E14A24" w:rsidRPr="00F51472" w:rsidRDefault="00E14A24" w:rsidP="00F51472">
            <w:pPr>
              <w:pStyle w:val="Bodyjustified"/>
              <w:keepNext/>
              <w:rPr>
                <w:rFonts w:cs="Arial"/>
                <w:sz w:val="18"/>
                <w:szCs w:val="18"/>
              </w:rPr>
            </w:pPr>
            <w:r w:rsidRPr="00F51472">
              <w:rPr>
                <w:rFonts w:cs="Arial"/>
                <w:sz w:val="18"/>
                <w:szCs w:val="18"/>
              </w:rPr>
              <w:t>Attenuation Tolerance (dB)</w:t>
            </w:r>
          </w:p>
        </w:tc>
        <w:tc>
          <w:tcPr>
            <w:tcW w:w="1701" w:type="dxa"/>
            <w:vMerge w:val="restart"/>
          </w:tcPr>
          <w:p w14:paraId="3C3E9CFD" w14:textId="77777777" w:rsidR="00E14A24" w:rsidRPr="00F51472" w:rsidRDefault="00E14A24" w:rsidP="00F51472">
            <w:pPr>
              <w:pStyle w:val="Bodyjustified"/>
              <w:keepNext/>
              <w:rPr>
                <w:rFonts w:cs="Arial"/>
                <w:sz w:val="18"/>
                <w:szCs w:val="18"/>
              </w:rPr>
            </w:pPr>
            <w:r w:rsidRPr="00F51472">
              <w:rPr>
                <w:rFonts w:cs="Arial"/>
                <w:sz w:val="18"/>
                <w:szCs w:val="18"/>
              </w:rPr>
              <w:t>Attenuation</w:t>
            </w:r>
          </w:p>
          <w:p w14:paraId="49197B5D" w14:textId="77777777" w:rsidR="00E14A24" w:rsidRPr="00F51472" w:rsidRDefault="00E14A24" w:rsidP="00F51472">
            <w:pPr>
              <w:pStyle w:val="Bodyjustified"/>
              <w:keepNext/>
              <w:rPr>
                <w:rFonts w:cs="Arial"/>
                <w:sz w:val="18"/>
                <w:szCs w:val="18"/>
              </w:rPr>
            </w:pPr>
            <w:r w:rsidRPr="00F51472">
              <w:rPr>
                <w:rFonts w:cs="Arial"/>
                <w:sz w:val="18"/>
                <w:szCs w:val="18"/>
              </w:rPr>
              <w:t>Flatness</w:t>
            </w:r>
          </w:p>
        </w:tc>
        <w:tc>
          <w:tcPr>
            <w:tcW w:w="1559" w:type="dxa"/>
            <w:vMerge w:val="restart"/>
          </w:tcPr>
          <w:p w14:paraId="719E7660" w14:textId="77777777" w:rsidR="00E14A24" w:rsidRPr="00F51472" w:rsidRDefault="00E14A24" w:rsidP="00F51472">
            <w:pPr>
              <w:pStyle w:val="Bodyjustified"/>
              <w:keepNext/>
              <w:rPr>
                <w:rFonts w:cs="Arial"/>
                <w:sz w:val="18"/>
                <w:szCs w:val="18"/>
              </w:rPr>
            </w:pPr>
            <w:r w:rsidRPr="00F51472">
              <w:rPr>
                <w:rFonts w:cs="Arial"/>
                <w:sz w:val="18"/>
                <w:szCs w:val="18"/>
              </w:rPr>
              <w:t>VSWR</w:t>
            </w:r>
          </w:p>
        </w:tc>
        <w:tc>
          <w:tcPr>
            <w:tcW w:w="852" w:type="dxa"/>
            <w:vMerge w:val="restart"/>
          </w:tcPr>
          <w:p w14:paraId="7AA48157" w14:textId="77777777" w:rsidR="00F51472" w:rsidRPr="00F51472" w:rsidRDefault="00E14A24" w:rsidP="00F51472">
            <w:pPr>
              <w:pStyle w:val="Bodyjustified"/>
              <w:keepNext/>
              <w:rPr>
                <w:rFonts w:cs="Arial"/>
                <w:sz w:val="18"/>
                <w:szCs w:val="18"/>
              </w:rPr>
            </w:pPr>
            <w:r w:rsidRPr="00F51472">
              <w:rPr>
                <w:rFonts w:cs="Arial"/>
                <w:sz w:val="18"/>
                <w:szCs w:val="18"/>
              </w:rPr>
              <w:t>Weight</w:t>
            </w:r>
          </w:p>
          <w:p w14:paraId="4263EC41" w14:textId="1402E0F7" w:rsidR="00E14A24" w:rsidRPr="00F51472" w:rsidRDefault="00E14A24" w:rsidP="00F51472">
            <w:pPr>
              <w:pStyle w:val="Bodyjustified"/>
              <w:keepNext/>
              <w:rPr>
                <w:rFonts w:cs="Arial"/>
                <w:sz w:val="18"/>
                <w:szCs w:val="18"/>
              </w:rPr>
            </w:pPr>
            <w:r w:rsidRPr="00F51472">
              <w:rPr>
                <w:rFonts w:cs="Arial"/>
                <w:sz w:val="18"/>
                <w:szCs w:val="18"/>
              </w:rPr>
              <w:t>Max (g)</w:t>
            </w:r>
          </w:p>
        </w:tc>
      </w:tr>
      <w:tr w:rsidR="00E14A24" w:rsidRPr="00F51472" w14:paraId="57C599AD" w14:textId="77777777" w:rsidTr="00E14A24">
        <w:trPr>
          <w:trHeight w:val="283"/>
          <w:tblHeader/>
        </w:trPr>
        <w:tc>
          <w:tcPr>
            <w:tcW w:w="709" w:type="dxa"/>
            <w:vMerge/>
          </w:tcPr>
          <w:p w14:paraId="45004B3D" w14:textId="77777777" w:rsidR="00E14A24" w:rsidRPr="00F51472" w:rsidRDefault="00E14A24" w:rsidP="00F51472">
            <w:pPr>
              <w:pStyle w:val="Bodyjustified"/>
              <w:keepNext/>
              <w:rPr>
                <w:rFonts w:cs="Arial"/>
                <w:sz w:val="18"/>
                <w:szCs w:val="18"/>
              </w:rPr>
            </w:pPr>
          </w:p>
        </w:tc>
        <w:tc>
          <w:tcPr>
            <w:tcW w:w="992" w:type="dxa"/>
            <w:vMerge/>
          </w:tcPr>
          <w:p w14:paraId="37532ED7" w14:textId="77777777" w:rsidR="00E14A24" w:rsidRPr="00F51472" w:rsidRDefault="00E14A24" w:rsidP="00F51472">
            <w:pPr>
              <w:pStyle w:val="Bodyjustified"/>
              <w:keepNext/>
              <w:rPr>
                <w:rFonts w:cs="Arial"/>
                <w:sz w:val="18"/>
                <w:szCs w:val="18"/>
              </w:rPr>
            </w:pPr>
          </w:p>
        </w:tc>
        <w:tc>
          <w:tcPr>
            <w:tcW w:w="709" w:type="dxa"/>
          </w:tcPr>
          <w:p w14:paraId="0D38B31E" w14:textId="77777777" w:rsidR="00E14A24" w:rsidRPr="00F51472" w:rsidRDefault="00E14A24" w:rsidP="00F51472">
            <w:pPr>
              <w:pStyle w:val="Bodyjustified"/>
              <w:keepNext/>
              <w:rPr>
                <w:rFonts w:cs="Arial"/>
                <w:sz w:val="18"/>
                <w:szCs w:val="18"/>
              </w:rPr>
            </w:pPr>
            <w:r w:rsidRPr="00F51472">
              <w:rPr>
                <w:rFonts w:cs="Arial"/>
                <w:sz w:val="18"/>
                <w:szCs w:val="18"/>
              </w:rPr>
              <w:t>DC</w:t>
            </w:r>
          </w:p>
        </w:tc>
        <w:tc>
          <w:tcPr>
            <w:tcW w:w="709" w:type="dxa"/>
          </w:tcPr>
          <w:p w14:paraId="533C448A" w14:textId="77777777" w:rsidR="00E14A24" w:rsidRPr="00F51472" w:rsidRDefault="00E14A24" w:rsidP="00F51472">
            <w:pPr>
              <w:pStyle w:val="Bodyjustified"/>
              <w:keepNext/>
              <w:rPr>
                <w:rFonts w:cs="Arial"/>
                <w:sz w:val="18"/>
                <w:szCs w:val="18"/>
              </w:rPr>
            </w:pPr>
            <w:r w:rsidRPr="00F51472">
              <w:rPr>
                <w:rFonts w:cs="Arial"/>
                <w:sz w:val="18"/>
                <w:szCs w:val="18"/>
              </w:rPr>
              <w:t>DC to</w:t>
            </w:r>
          </w:p>
          <w:p w14:paraId="4A1E3647" w14:textId="77777777" w:rsidR="00E14A24" w:rsidRPr="00F51472" w:rsidRDefault="00E14A24" w:rsidP="00F51472">
            <w:pPr>
              <w:pStyle w:val="Bodyjustified"/>
              <w:keepNext/>
              <w:rPr>
                <w:rFonts w:cs="Arial"/>
                <w:sz w:val="18"/>
                <w:szCs w:val="18"/>
              </w:rPr>
            </w:pPr>
            <w:r w:rsidRPr="00F51472">
              <w:rPr>
                <w:rFonts w:cs="Arial"/>
                <w:sz w:val="18"/>
                <w:szCs w:val="18"/>
              </w:rPr>
              <w:t>18GHz</w:t>
            </w:r>
          </w:p>
        </w:tc>
        <w:tc>
          <w:tcPr>
            <w:tcW w:w="709" w:type="dxa"/>
          </w:tcPr>
          <w:p w14:paraId="04151AF6" w14:textId="77777777" w:rsidR="00E14A24" w:rsidRPr="00F51472" w:rsidRDefault="00E14A24" w:rsidP="00F51472">
            <w:pPr>
              <w:pStyle w:val="Bodyjustified"/>
              <w:keepNext/>
              <w:rPr>
                <w:rFonts w:cs="Arial"/>
                <w:sz w:val="18"/>
                <w:szCs w:val="18"/>
              </w:rPr>
            </w:pPr>
            <w:r w:rsidRPr="00F51472">
              <w:rPr>
                <w:rFonts w:cs="Arial"/>
                <w:sz w:val="18"/>
                <w:szCs w:val="18"/>
              </w:rPr>
              <w:t>18 to</w:t>
            </w:r>
          </w:p>
          <w:p w14:paraId="38B808B0" w14:textId="77777777" w:rsidR="00E14A24" w:rsidRPr="00F51472" w:rsidRDefault="00E14A24" w:rsidP="00F51472">
            <w:pPr>
              <w:pStyle w:val="Bodyjustified"/>
              <w:keepNext/>
              <w:rPr>
                <w:rFonts w:cs="Arial"/>
                <w:sz w:val="18"/>
                <w:szCs w:val="18"/>
              </w:rPr>
            </w:pPr>
            <w:r w:rsidRPr="00F51472">
              <w:rPr>
                <w:rFonts w:cs="Arial"/>
                <w:sz w:val="18"/>
                <w:szCs w:val="18"/>
              </w:rPr>
              <w:t>22GHz</w:t>
            </w:r>
          </w:p>
        </w:tc>
        <w:tc>
          <w:tcPr>
            <w:tcW w:w="1701" w:type="dxa"/>
            <w:vMerge/>
          </w:tcPr>
          <w:p w14:paraId="0732200F" w14:textId="77777777" w:rsidR="00E14A24" w:rsidRPr="00F51472" w:rsidRDefault="00E14A24" w:rsidP="00F51472">
            <w:pPr>
              <w:pStyle w:val="Bodyjustified"/>
              <w:keepNext/>
              <w:rPr>
                <w:rFonts w:cs="Arial"/>
                <w:sz w:val="18"/>
                <w:szCs w:val="18"/>
              </w:rPr>
            </w:pPr>
          </w:p>
        </w:tc>
        <w:tc>
          <w:tcPr>
            <w:tcW w:w="1559" w:type="dxa"/>
            <w:vMerge/>
          </w:tcPr>
          <w:p w14:paraId="290483F1" w14:textId="77777777" w:rsidR="00E14A24" w:rsidRPr="00F51472" w:rsidRDefault="00E14A24" w:rsidP="00F51472">
            <w:pPr>
              <w:pStyle w:val="Bodyjustified"/>
              <w:keepNext/>
              <w:rPr>
                <w:rFonts w:cs="Arial"/>
                <w:sz w:val="18"/>
                <w:szCs w:val="18"/>
              </w:rPr>
            </w:pPr>
          </w:p>
        </w:tc>
        <w:tc>
          <w:tcPr>
            <w:tcW w:w="852" w:type="dxa"/>
            <w:vMerge/>
          </w:tcPr>
          <w:p w14:paraId="03B527D4" w14:textId="77777777" w:rsidR="00E14A24" w:rsidRPr="00F51472" w:rsidRDefault="00E14A24" w:rsidP="00F51472">
            <w:pPr>
              <w:pStyle w:val="Bodyjustified"/>
              <w:keepNext/>
              <w:rPr>
                <w:rFonts w:cs="Arial"/>
                <w:sz w:val="18"/>
                <w:szCs w:val="18"/>
              </w:rPr>
            </w:pPr>
          </w:p>
        </w:tc>
      </w:tr>
      <w:tr w:rsidR="00051873" w:rsidRPr="00F51472" w14:paraId="3CF22E28" w14:textId="77777777" w:rsidTr="00E14A24">
        <w:trPr>
          <w:trHeight w:val="283"/>
          <w:tblHeader/>
        </w:trPr>
        <w:tc>
          <w:tcPr>
            <w:tcW w:w="709" w:type="dxa"/>
          </w:tcPr>
          <w:p w14:paraId="5297F1CE" w14:textId="30BCC161" w:rsidR="00051873" w:rsidRPr="00F51472" w:rsidRDefault="00051873" w:rsidP="00051873">
            <w:pPr>
              <w:pStyle w:val="Bodyjustified"/>
              <w:keepNext/>
              <w:rPr>
                <w:rFonts w:cs="Arial"/>
                <w:sz w:val="18"/>
                <w:szCs w:val="18"/>
              </w:rPr>
            </w:pPr>
            <w:r w:rsidRPr="000668F4">
              <w:rPr>
                <w:rFonts w:cs="Arial"/>
                <w:sz w:val="18"/>
                <w:szCs w:val="18"/>
                <w:highlight w:val="yellow"/>
              </w:rPr>
              <w:t>33</w:t>
            </w:r>
          </w:p>
          <w:p w14:paraId="723DBC17" w14:textId="2A243C50" w:rsidR="00051873" w:rsidRPr="00F51472" w:rsidRDefault="00051873" w:rsidP="00051873">
            <w:pPr>
              <w:pStyle w:val="Bodyjustified"/>
              <w:keepNext/>
              <w:rPr>
                <w:rFonts w:cs="Arial"/>
                <w:sz w:val="18"/>
                <w:szCs w:val="18"/>
              </w:rPr>
            </w:pPr>
            <w:r w:rsidRPr="00F51472">
              <w:rPr>
                <w:rFonts w:cs="Arial"/>
                <w:sz w:val="18"/>
                <w:szCs w:val="18"/>
              </w:rPr>
              <w:t>(Note 1)</w:t>
            </w:r>
          </w:p>
        </w:tc>
        <w:tc>
          <w:tcPr>
            <w:tcW w:w="992" w:type="dxa"/>
          </w:tcPr>
          <w:p w14:paraId="4565ADD9" w14:textId="4B2A7FAF" w:rsidR="00051873" w:rsidRPr="00F51472" w:rsidRDefault="00051873" w:rsidP="00051873">
            <w:pPr>
              <w:pStyle w:val="Bodyjustified"/>
              <w:keepNext/>
              <w:rPr>
                <w:rFonts w:cs="Arial"/>
                <w:sz w:val="18"/>
                <w:szCs w:val="18"/>
              </w:rPr>
            </w:pPr>
            <w:r w:rsidRPr="00F51472">
              <w:rPr>
                <w:rFonts w:cs="Arial"/>
                <w:sz w:val="18"/>
                <w:szCs w:val="18"/>
              </w:rPr>
              <w:t>0 DC Shunt</w:t>
            </w:r>
          </w:p>
        </w:tc>
        <w:tc>
          <w:tcPr>
            <w:tcW w:w="709" w:type="dxa"/>
          </w:tcPr>
          <w:p w14:paraId="68CB4275" w14:textId="38714660"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58C18088" w14:textId="6CA596A1"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126CCF2E" w14:textId="2790A2D0"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val="restart"/>
          </w:tcPr>
          <w:p w14:paraId="0C34E8EC" w14:textId="77777777" w:rsidR="00051873" w:rsidRPr="00F51472" w:rsidRDefault="00051873" w:rsidP="00051873">
            <w:pPr>
              <w:pStyle w:val="Bodyjustified"/>
              <w:keepNext/>
              <w:rPr>
                <w:rFonts w:cs="Arial"/>
                <w:sz w:val="18"/>
                <w:szCs w:val="18"/>
              </w:rPr>
            </w:pPr>
            <w:r w:rsidRPr="00F51472">
              <w:rPr>
                <w:rFonts w:cs="Arial"/>
                <w:sz w:val="18"/>
                <w:szCs w:val="18"/>
              </w:rPr>
              <w:t>f</w:t>
            </w:r>
            <w:r w:rsidRPr="00F51472">
              <w:rPr>
                <w:rFonts w:cs="Arial"/>
                <w:sz w:val="18"/>
                <w:szCs w:val="18"/>
              </w:rPr>
              <w:tab/>
              <w:t xml:space="preserve"> ≤ 13GHz:</w:t>
            </w:r>
          </w:p>
          <w:p w14:paraId="64D857A2" w14:textId="77777777" w:rsidR="00051873" w:rsidRPr="00F51472" w:rsidRDefault="00051873" w:rsidP="00051873">
            <w:pPr>
              <w:pStyle w:val="Bodyjustified"/>
              <w:keepNext/>
              <w:rPr>
                <w:rFonts w:cs="Arial"/>
                <w:sz w:val="18"/>
                <w:szCs w:val="18"/>
              </w:rPr>
            </w:pPr>
            <w:r w:rsidRPr="00F51472">
              <w:rPr>
                <w:rFonts w:cs="Arial"/>
                <w:sz w:val="18"/>
                <w:szCs w:val="18"/>
              </w:rPr>
              <w:t>±0.05dB/</w:t>
            </w:r>
            <w:r w:rsidRPr="00A54F62">
              <w:rPr>
                <w:rFonts w:cs="Arial"/>
                <w:sz w:val="18"/>
                <w:szCs w:val="18"/>
                <w:highlight w:val="cyan"/>
              </w:rPr>
              <w:t>1</w:t>
            </w:r>
            <w:r w:rsidRPr="00F51472">
              <w:rPr>
                <w:rFonts w:cs="Arial"/>
                <w:sz w:val="18"/>
                <w:szCs w:val="18"/>
              </w:rPr>
              <w:t>GHz</w:t>
            </w:r>
          </w:p>
          <w:p w14:paraId="5AA6E101" w14:textId="77777777" w:rsidR="00051873" w:rsidRPr="00F51472" w:rsidRDefault="00051873" w:rsidP="00051873">
            <w:pPr>
              <w:pStyle w:val="Bodyjustified"/>
              <w:keepNext/>
              <w:rPr>
                <w:rFonts w:cs="Arial"/>
                <w:sz w:val="18"/>
                <w:szCs w:val="18"/>
              </w:rPr>
            </w:pPr>
          </w:p>
          <w:p w14:paraId="4F12C691" w14:textId="77777777" w:rsidR="00051873" w:rsidRPr="00F51472" w:rsidRDefault="00051873" w:rsidP="00051873">
            <w:pPr>
              <w:pStyle w:val="Bodyjustified"/>
              <w:keepNext/>
              <w:rPr>
                <w:rFonts w:cs="Arial"/>
                <w:sz w:val="18"/>
                <w:szCs w:val="18"/>
              </w:rPr>
            </w:pPr>
            <w:r w:rsidRPr="00F51472">
              <w:rPr>
                <w:rFonts w:cs="Arial"/>
                <w:sz w:val="18"/>
                <w:szCs w:val="18"/>
              </w:rPr>
              <w:t>f &gt; 13GHz:</w:t>
            </w:r>
          </w:p>
          <w:p w14:paraId="7354CF28" w14:textId="1E589566" w:rsidR="00051873" w:rsidRPr="00F51472" w:rsidRDefault="00051873" w:rsidP="00051873">
            <w:pPr>
              <w:pStyle w:val="Bodyjustified"/>
              <w:keepNext/>
              <w:rPr>
                <w:rFonts w:cs="Arial"/>
                <w:sz w:val="18"/>
                <w:szCs w:val="18"/>
              </w:rPr>
            </w:pPr>
            <w:r w:rsidRPr="00F51472">
              <w:rPr>
                <w:rFonts w:cs="Arial"/>
                <w:sz w:val="18"/>
                <w:szCs w:val="18"/>
              </w:rPr>
              <w:t>±0.07dB/</w:t>
            </w:r>
            <w:r w:rsidRPr="00A54F62">
              <w:rPr>
                <w:rFonts w:cs="Arial"/>
                <w:sz w:val="18"/>
                <w:szCs w:val="18"/>
                <w:highlight w:val="cyan"/>
              </w:rPr>
              <w:t>1</w:t>
            </w:r>
            <w:r w:rsidRPr="00F51472">
              <w:rPr>
                <w:rFonts w:cs="Arial"/>
                <w:sz w:val="18"/>
                <w:szCs w:val="18"/>
              </w:rPr>
              <w:t>GHz</w:t>
            </w:r>
          </w:p>
        </w:tc>
        <w:tc>
          <w:tcPr>
            <w:tcW w:w="1559" w:type="dxa"/>
            <w:vMerge w:val="restart"/>
          </w:tcPr>
          <w:p w14:paraId="4F948D57" w14:textId="77777777" w:rsidR="00051873" w:rsidRPr="00F51472" w:rsidRDefault="00051873" w:rsidP="00051873">
            <w:pPr>
              <w:pStyle w:val="Bodyjustified"/>
              <w:keepNext/>
              <w:rPr>
                <w:rFonts w:cs="Arial"/>
                <w:sz w:val="18"/>
                <w:szCs w:val="18"/>
              </w:rPr>
            </w:pPr>
            <w:r w:rsidRPr="00F51472">
              <w:rPr>
                <w:rFonts w:cs="Arial"/>
                <w:sz w:val="18"/>
                <w:szCs w:val="18"/>
              </w:rPr>
              <w:t>DC &lt; f</w:t>
            </w:r>
            <w:r w:rsidRPr="00F51472">
              <w:rPr>
                <w:rFonts w:cs="Arial"/>
                <w:sz w:val="18"/>
                <w:szCs w:val="18"/>
              </w:rPr>
              <w:tab/>
              <w:t xml:space="preserve"> ≤ </w:t>
            </w:r>
            <w:r w:rsidRPr="00A54F62">
              <w:rPr>
                <w:rFonts w:cs="Arial"/>
                <w:sz w:val="18"/>
                <w:szCs w:val="18"/>
                <w:highlight w:val="cyan"/>
              </w:rPr>
              <w:t>18</w:t>
            </w:r>
            <w:r w:rsidRPr="00F51472">
              <w:rPr>
                <w:rFonts w:cs="Arial"/>
                <w:sz w:val="18"/>
                <w:szCs w:val="18"/>
              </w:rPr>
              <w:t>GHz:</w:t>
            </w:r>
          </w:p>
          <w:p w14:paraId="10FF1D1F" w14:textId="77777777" w:rsidR="00051873" w:rsidRPr="00F51472" w:rsidRDefault="00051873" w:rsidP="00051873">
            <w:pPr>
              <w:pStyle w:val="Bodyjustified"/>
              <w:keepNext/>
              <w:rPr>
                <w:rFonts w:cs="Arial"/>
                <w:sz w:val="18"/>
                <w:szCs w:val="18"/>
              </w:rPr>
            </w:pPr>
            <w:r w:rsidRPr="00F51472">
              <w:rPr>
                <w:rFonts w:cs="Arial"/>
                <w:sz w:val="18"/>
                <w:szCs w:val="18"/>
              </w:rPr>
              <w:t>&lt; 1.2</w:t>
            </w:r>
          </w:p>
          <w:p w14:paraId="260CF1ED" w14:textId="77777777" w:rsidR="00051873" w:rsidRPr="00F51472" w:rsidRDefault="00051873" w:rsidP="00051873">
            <w:pPr>
              <w:pStyle w:val="Bodyjustified"/>
              <w:keepNext/>
              <w:rPr>
                <w:rFonts w:cs="Arial"/>
                <w:sz w:val="18"/>
                <w:szCs w:val="18"/>
              </w:rPr>
            </w:pPr>
          </w:p>
          <w:p w14:paraId="59A9C565" w14:textId="77777777" w:rsidR="00051873" w:rsidRPr="00F51472" w:rsidRDefault="00051873" w:rsidP="00051873">
            <w:pPr>
              <w:pStyle w:val="Bodyjustified"/>
              <w:keepNext/>
              <w:rPr>
                <w:rFonts w:cs="Arial"/>
                <w:sz w:val="18"/>
                <w:szCs w:val="18"/>
              </w:rPr>
            </w:pPr>
            <w:r w:rsidRPr="00F51472">
              <w:rPr>
                <w:rFonts w:cs="Arial"/>
                <w:sz w:val="18"/>
                <w:szCs w:val="18"/>
              </w:rPr>
              <w:t>18 &lt; f</w:t>
            </w:r>
            <w:r w:rsidRPr="00F51472">
              <w:rPr>
                <w:rFonts w:cs="Arial"/>
                <w:sz w:val="18"/>
                <w:szCs w:val="18"/>
              </w:rPr>
              <w:tab/>
              <w:t xml:space="preserve"> ≤ 22GHz:</w:t>
            </w:r>
          </w:p>
          <w:p w14:paraId="6106ABA6" w14:textId="77777777" w:rsidR="00051873" w:rsidRPr="00F51472" w:rsidRDefault="00051873" w:rsidP="00051873">
            <w:pPr>
              <w:pStyle w:val="Bodyjustified"/>
              <w:keepNext/>
              <w:rPr>
                <w:rFonts w:cs="Arial"/>
                <w:sz w:val="18"/>
                <w:szCs w:val="18"/>
              </w:rPr>
            </w:pPr>
            <w:r w:rsidRPr="00F51472">
              <w:rPr>
                <w:rFonts w:cs="Arial"/>
                <w:sz w:val="18"/>
                <w:szCs w:val="18"/>
              </w:rPr>
              <w:t>&lt; 1.</w:t>
            </w:r>
            <w:r w:rsidRPr="00A54F62">
              <w:rPr>
                <w:rFonts w:cs="Arial"/>
                <w:sz w:val="18"/>
                <w:szCs w:val="18"/>
                <w:highlight w:val="cyan"/>
              </w:rPr>
              <w:t>25</w:t>
            </w:r>
          </w:p>
          <w:p w14:paraId="179C1B42" w14:textId="77777777" w:rsidR="00051873" w:rsidRPr="00F51472" w:rsidRDefault="00051873" w:rsidP="00051873">
            <w:pPr>
              <w:pStyle w:val="Bodyjustified"/>
              <w:keepNext/>
              <w:rPr>
                <w:rFonts w:cs="Arial"/>
                <w:sz w:val="18"/>
                <w:szCs w:val="18"/>
              </w:rPr>
            </w:pPr>
          </w:p>
        </w:tc>
        <w:tc>
          <w:tcPr>
            <w:tcW w:w="852" w:type="dxa"/>
          </w:tcPr>
          <w:p w14:paraId="5ACE71D7" w14:textId="72C2D702" w:rsidR="00051873" w:rsidRPr="00F51472" w:rsidRDefault="00051873" w:rsidP="00051873">
            <w:pPr>
              <w:pStyle w:val="Bodyjustified"/>
              <w:keepNext/>
              <w:rPr>
                <w:rFonts w:cs="Arial"/>
                <w:sz w:val="18"/>
                <w:szCs w:val="18"/>
              </w:rPr>
            </w:pPr>
            <w:r w:rsidRPr="00F51472">
              <w:rPr>
                <w:rFonts w:cs="Arial"/>
                <w:sz w:val="18"/>
                <w:szCs w:val="18"/>
              </w:rPr>
              <w:t>5</w:t>
            </w:r>
          </w:p>
        </w:tc>
      </w:tr>
      <w:tr w:rsidR="00051873" w:rsidRPr="00F51472" w14:paraId="1250A191" w14:textId="77777777" w:rsidTr="00E14A24">
        <w:trPr>
          <w:trHeight w:val="227"/>
        </w:trPr>
        <w:tc>
          <w:tcPr>
            <w:tcW w:w="709" w:type="dxa"/>
          </w:tcPr>
          <w:p w14:paraId="52A55B63" w14:textId="5A279A94" w:rsidR="00051873" w:rsidRPr="000668F4" w:rsidRDefault="00051873" w:rsidP="00051873">
            <w:pPr>
              <w:pStyle w:val="Bodyjustified"/>
              <w:keepNext/>
              <w:rPr>
                <w:rFonts w:cs="Arial"/>
                <w:sz w:val="18"/>
                <w:szCs w:val="18"/>
                <w:highlight w:val="yellow"/>
              </w:rPr>
            </w:pPr>
            <w:r w:rsidRPr="000668F4">
              <w:rPr>
                <w:rFonts w:cs="Arial"/>
                <w:sz w:val="18"/>
                <w:szCs w:val="18"/>
                <w:highlight w:val="yellow"/>
              </w:rPr>
              <w:t>34</w:t>
            </w:r>
          </w:p>
        </w:tc>
        <w:tc>
          <w:tcPr>
            <w:tcW w:w="992" w:type="dxa"/>
          </w:tcPr>
          <w:p w14:paraId="2CAFC121" w14:textId="0FB51BF6" w:rsidR="00051873" w:rsidRPr="00F51472" w:rsidRDefault="00051873" w:rsidP="00051873">
            <w:pPr>
              <w:pStyle w:val="Bodyjustified"/>
              <w:keepNext/>
              <w:rPr>
                <w:rFonts w:cs="Arial"/>
                <w:sz w:val="18"/>
                <w:szCs w:val="18"/>
              </w:rPr>
            </w:pPr>
            <w:r w:rsidRPr="00F51472">
              <w:rPr>
                <w:rFonts w:cs="Arial"/>
                <w:sz w:val="18"/>
                <w:szCs w:val="18"/>
              </w:rPr>
              <w:t>0.5</w:t>
            </w:r>
          </w:p>
        </w:tc>
        <w:tc>
          <w:tcPr>
            <w:tcW w:w="709" w:type="dxa"/>
          </w:tcPr>
          <w:p w14:paraId="6D90D27F" w14:textId="64D18B47"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67E84539" w14:textId="475079AC"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54B49BE9" w14:textId="7BED4E72"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tcPr>
          <w:p w14:paraId="022E69F7" w14:textId="3359844A" w:rsidR="00051873" w:rsidRPr="00F51472" w:rsidRDefault="00051873" w:rsidP="00051873">
            <w:pPr>
              <w:pStyle w:val="Bodyjustified"/>
              <w:keepNext/>
              <w:rPr>
                <w:rFonts w:cs="Arial"/>
                <w:sz w:val="18"/>
                <w:szCs w:val="18"/>
              </w:rPr>
            </w:pPr>
          </w:p>
        </w:tc>
        <w:tc>
          <w:tcPr>
            <w:tcW w:w="1559" w:type="dxa"/>
            <w:vMerge/>
          </w:tcPr>
          <w:p w14:paraId="5130A54D" w14:textId="53A157FD" w:rsidR="00051873" w:rsidRPr="00F51472" w:rsidRDefault="00051873" w:rsidP="00051873">
            <w:pPr>
              <w:pStyle w:val="Bodyjustified"/>
              <w:keepNext/>
              <w:rPr>
                <w:rFonts w:cs="Arial"/>
                <w:sz w:val="18"/>
                <w:szCs w:val="18"/>
              </w:rPr>
            </w:pPr>
          </w:p>
        </w:tc>
        <w:tc>
          <w:tcPr>
            <w:tcW w:w="852" w:type="dxa"/>
          </w:tcPr>
          <w:p w14:paraId="56017E21" w14:textId="1303BDD2" w:rsidR="00051873" w:rsidRPr="00F51472" w:rsidRDefault="00051873" w:rsidP="00051873">
            <w:pPr>
              <w:pStyle w:val="Bodyjustified"/>
              <w:keepNext/>
              <w:rPr>
                <w:rFonts w:cs="Arial"/>
                <w:sz w:val="18"/>
                <w:szCs w:val="18"/>
              </w:rPr>
            </w:pPr>
            <w:r w:rsidRPr="00F51472">
              <w:rPr>
                <w:rFonts w:cs="Arial"/>
                <w:w w:val="99"/>
                <w:sz w:val="18"/>
                <w:szCs w:val="18"/>
              </w:rPr>
              <w:t>5</w:t>
            </w:r>
          </w:p>
        </w:tc>
      </w:tr>
      <w:tr w:rsidR="00051873" w:rsidRPr="00F51472" w14:paraId="1E292986" w14:textId="77777777" w:rsidTr="00E14A24">
        <w:trPr>
          <w:trHeight w:val="227"/>
        </w:trPr>
        <w:tc>
          <w:tcPr>
            <w:tcW w:w="709" w:type="dxa"/>
          </w:tcPr>
          <w:p w14:paraId="65799AAD" w14:textId="2FD771DD" w:rsidR="00051873" w:rsidRPr="000668F4" w:rsidRDefault="00051873" w:rsidP="00051873">
            <w:pPr>
              <w:pStyle w:val="Bodyjustified"/>
              <w:keepNext/>
              <w:rPr>
                <w:rFonts w:cs="Arial"/>
                <w:sz w:val="18"/>
                <w:szCs w:val="18"/>
                <w:highlight w:val="yellow"/>
              </w:rPr>
            </w:pPr>
            <w:r w:rsidRPr="000668F4">
              <w:rPr>
                <w:rFonts w:cs="Arial"/>
                <w:sz w:val="18"/>
                <w:szCs w:val="18"/>
                <w:highlight w:val="yellow"/>
              </w:rPr>
              <w:t>35</w:t>
            </w:r>
          </w:p>
        </w:tc>
        <w:tc>
          <w:tcPr>
            <w:tcW w:w="992" w:type="dxa"/>
          </w:tcPr>
          <w:p w14:paraId="052FD3F7" w14:textId="77777777" w:rsidR="00051873" w:rsidRPr="00F51472" w:rsidRDefault="00051873" w:rsidP="00051873">
            <w:pPr>
              <w:pStyle w:val="Bodyjustified"/>
              <w:keepNext/>
              <w:rPr>
                <w:rFonts w:cs="Arial"/>
                <w:sz w:val="18"/>
                <w:szCs w:val="18"/>
              </w:rPr>
            </w:pPr>
            <w:r w:rsidRPr="00F51472">
              <w:rPr>
                <w:rFonts w:cs="Arial"/>
                <w:sz w:val="18"/>
                <w:szCs w:val="18"/>
              </w:rPr>
              <w:t>1</w:t>
            </w:r>
          </w:p>
        </w:tc>
        <w:tc>
          <w:tcPr>
            <w:tcW w:w="709" w:type="dxa"/>
          </w:tcPr>
          <w:p w14:paraId="16E35A8A" w14:textId="77777777"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2B150F44" w14:textId="77777777"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61F760D8" w14:textId="77777777"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tcPr>
          <w:p w14:paraId="6A4B20B3" w14:textId="77777777" w:rsidR="00051873" w:rsidRPr="00F51472" w:rsidRDefault="00051873" w:rsidP="00051873">
            <w:pPr>
              <w:pStyle w:val="Bodyjustified"/>
              <w:keepNext/>
              <w:rPr>
                <w:rFonts w:cs="Arial"/>
                <w:sz w:val="18"/>
                <w:szCs w:val="18"/>
              </w:rPr>
            </w:pPr>
          </w:p>
        </w:tc>
        <w:tc>
          <w:tcPr>
            <w:tcW w:w="1559" w:type="dxa"/>
            <w:vMerge/>
          </w:tcPr>
          <w:p w14:paraId="5F3251E3" w14:textId="77777777" w:rsidR="00051873" w:rsidRPr="00F51472" w:rsidRDefault="00051873" w:rsidP="00051873">
            <w:pPr>
              <w:pStyle w:val="Bodyjustified"/>
              <w:keepNext/>
              <w:rPr>
                <w:rFonts w:cs="Arial"/>
                <w:sz w:val="18"/>
                <w:szCs w:val="18"/>
              </w:rPr>
            </w:pPr>
          </w:p>
        </w:tc>
        <w:tc>
          <w:tcPr>
            <w:tcW w:w="852" w:type="dxa"/>
          </w:tcPr>
          <w:p w14:paraId="432283DA" w14:textId="77777777" w:rsidR="00051873" w:rsidRPr="00F51472" w:rsidRDefault="00051873" w:rsidP="00051873">
            <w:pPr>
              <w:pStyle w:val="Bodyjustified"/>
              <w:keepNext/>
              <w:rPr>
                <w:rFonts w:cs="Arial"/>
                <w:sz w:val="18"/>
                <w:szCs w:val="18"/>
              </w:rPr>
            </w:pPr>
            <w:r w:rsidRPr="00F51472">
              <w:rPr>
                <w:rFonts w:cs="Arial"/>
                <w:w w:val="99"/>
                <w:sz w:val="18"/>
                <w:szCs w:val="18"/>
              </w:rPr>
              <w:t>5</w:t>
            </w:r>
          </w:p>
        </w:tc>
      </w:tr>
      <w:tr w:rsidR="00051873" w:rsidRPr="00F51472" w14:paraId="658EEAA2" w14:textId="77777777" w:rsidTr="00E14A24">
        <w:trPr>
          <w:trHeight w:val="227"/>
        </w:trPr>
        <w:tc>
          <w:tcPr>
            <w:tcW w:w="709" w:type="dxa"/>
          </w:tcPr>
          <w:p w14:paraId="2C2ABFAA" w14:textId="23FEEE6F" w:rsidR="00051873" w:rsidRPr="000668F4" w:rsidRDefault="00051873" w:rsidP="00051873">
            <w:pPr>
              <w:pStyle w:val="Bodyjustified"/>
              <w:keepNext/>
              <w:rPr>
                <w:rFonts w:cs="Arial"/>
                <w:sz w:val="18"/>
                <w:szCs w:val="18"/>
                <w:highlight w:val="yellow"/>
              </w:rPr>
            </w:pPr>
            <w:r w:rsidRPr="000668F4">
              <w:rPr>
                <w:rFonts w:cs="Arial"/>
                <w:sz w:val="18"/>
                <w:szCs w:val="18"/>
                <w:highlight w:val="yellow"/>
              </w:rPr>
              <w:t>36</w:t>
            </w:r>
          </w:p>
        </w:tc>
        <w:tc>
          <w:tcPr>
            <w:tcW w:w="992" w:type="dxa"/>
          </w:tcPr>
          <w:p w14:paraId="7F07A942" w14:textId="77777777" w:rsidR="00051873" w:rsidRPr="00F51472" w:rsidRDefault="00051873" w:rsidP="00051873">
            <w:pPr>
              <w:pStyle w:val="Bodyjustified"/>
              <w:keepNext/>
              <w:rPr>
                <w:rFonts w:cs="Arial"/>
                <w:sz w:val="18"/>
                <w:szCs w:val="18"/>
              </w:rPr>
            </w:pPr>
            <w:r w:rsidRPr="00F51472">
              <w:rPr>
                <w:rFonts w:cs="Arial"/>
                <w:sz w:val="18"/>
                <w:szCs w:val="18"/>
              </w:rPr>
              <w:t>1.5</w:t>
            </w:r>
          </w:p>
        </w:tc>
        <w:tc>
          <w:tcPr>
            <w:tcW w:w="709" w:type="dxa"/>
          </w:tcPr>
          <w:p w14:paraId="63F53446" w14:textId="77777777"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50E33F77" w14:textId="77777777"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3906907F" w14:textId="77777777"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tcPr>
          <w:p w14:paraId="4BE230ED" w14:textId="77777777" w:rsidR="00051873" w:rsidRPr="00F51472" w:rsidRDefault="00051873" w:rsidP="00051873">
            <w:pPr>
              <w:pStyle w:val="Bodyjustified"/>
              <w:keepNext/>
              <w:rPr>
                <w:rFonts w:cs="Arial"/>
                <w:sz w:val="18"/>
                <w:szCs w:val="18"/>
              </w:rPr>
            </w:pPr>
          </w:p>
        </w:tc>
        <w:tc>
          <w:tcPr>
            <w:tcW w:w="1559" w:type="dxa"/>
            <w:vMerge/>
          </w:tcPr>
          <w:p w14:paraId="3F7BD74E" w14:textId="77777777" w:rsidR="00051873" w:rsidRPr="00F51472" w:rsidRDefault="00051873" w:rsidP="00051873">
            <w:pPr>
              <w:pStyle w:val="Bodyjustified"/>
              <w:keepNext/>
              <w:rPr>
                <w:rFonts w:cs="Arial"/>
                <w:sz w:val="18"/>
                <w:szCs w:val="18"/>
              </w:rPr>
            </w:pPr>
          </w:p>
        </w:tc>
        <w:tc>
          <w:tcPr>
            <w:tcW w:w="852" w:type="dxa"/>
          </w:tcPr>
          <w:p w14:paraId="438522A5" w14:textId="77777777" w:rsidR="00051873" w:rsidRPr="00F51472" w:rsidRDefault="00051873" w:rsidP="00051873">
            <w:pPr>
              <w:pStyle w:val="Bodyjustified"/>
              <w:keepNext/>
              <w:rPr>
                <w:rFonts w:cs="Arial"/>
                <w:sz w:val="18"/>
                <w:szCs w:val="18"/>
              </w:rPr>
            </w:pPr>
            <w:r w:rsidRPr="00F51472">
              <w:rPr>
                <w:rFonts w:cs="Arial"/>
                <w:w w:val="99"/>
                <w:sz w:val="18"/>
                <w:szCs w:val="18"/>
              </w:rPr>
              <w:t>5</w:t>
            </w:r>
          </w:p>
        </w:tc>
      </w:tr>
      <w:tr w:rsidR="00051873" w:rsidRPr="00F51472" w14:paraId="684B0F9C" w14:textId="77777777" w:rsidTr="00E14A24">
        <w:trPr>
          <w:trHeight w:val="227"/>
        </w:trPr>
        <w:tc>
          <w:tcPr>
            <w:tcW w:w="709" w:type="dxa"/>
          </w:tcPr>
          <w:p w14:paraId="36CC28C3" w14:textId="2375B56B" w:rsidR="00051873" w:rsidRPr="000668F4" w:rsidRDefault="00051873" w:rsidP="00051873">
            <w:pPr>
              <w:pStyle w:val="Bodyjustified"/>
              <w:keepNext/>
              <w:rPr>
                <w:rFonts w:cs="Arial"/>
                <w:sz w:val="18"/>
                <w:szCs w:val="18"/>
                <w:highlight w:val="yellow"/>
              </w:rPr>
            </w:pPr>
            <w:r w:rsidRPr="000668F4">
              <w:rPr>
                <w:rFonts w:cs="Arial"/>
                <w:sz w:val="18"/>
                <w:szCs w:val="18"/>
                <w:highlight w:val="yellow"/>
              </w:rPr>
              <w:t>37</w:t>
            </w:r>
          </w:p>
        </w:tc>
        <w:tc>
          <w:tcPr>
            <w:tcW w:w="992" w:type="dxa"/>
          </w:tcPr>
          <w:p w14:paraId="5144877F" w14:textId="77777777" w:rsidR="00051873" w:rsidRPr="00F51472" w:rsidRDefault="00051873" w:rsidP="00051873">
            <w:pPr>
              <w:pStyle w:val="Bodyjustified"/>
              <w:keepNext/>
              <w:rPr>
                <w:rFonts w:cs="Arial"/>
                <w:sz w:val="18"/>
                <w:szCs w:val="18"/>
              </w:rPr>
            </w:pPr>
            <w:r w:rsidRPr="00F51472">
              <w:rPr>
                <w:rFonts w:cs="Arial"/>
                <w:sz w:val="18"/>
                <w:szCs w:val="18"/>
              </w:rPr>
              <w:t>2</w:t>
            </w:r>
          </w:p>
        </w:tc>
        <w:tc>
          <w:tcPr>
            <w:tcW w:w="709" w:type="dxa"/>
          </w:tcPr>
          <w:p w14:paraId="4D0EF7FD" w14:textId="77777777"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524C917B" w14:textId="77777777"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5E75FD17" w14:textId="77777777"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tcPr>
          <w:p w14:paraId="6F7B3A49" w14:textId="77777777" w:rsidR="00051873" w:rsidRPr="00F51472" w:rsidRDefault="00051873" w:rsidP="00051873">
            <w:pPr>
              <w:pStyle w:val="Bodyjustified"/>
              <w:keepNext/>
              <w:rPr>
                <w:rFonts w:cs="Arial"/>
                <w:sz w:val="18"/>
                <w:szCs w:val="18"/>
              </w:rPr>
            </w:pPr>
          </w:p>
        </w:tc>
        <w:tc>
          <w:tcPr>
            <w:tcW w:w="1559" w:type="dxa"/>
            <w:vMerge/>
          </w:tcPr>
          <w:p w14:paraId="6578080A" w14:textId="77777777" w:rsidR="00051873" w:rsidRPr="00F51472" w:rsidRDefault="00051873" w:rsidP="00051873">
            <w:pPr>
              <w:pStyle w:val="Bodyjustified"/>
              <w:keepNext/>
              <w:rPr>
                <w:rFonts w:cs="Arial"/>
                <w:sz w:val="18"/>
                <w:szCs w:val="18"/>
              </w:rPr>
            </w:pPr>
          </w:p>
        </w:tc>
        <w:tc>
          <w:tcPr>
            <w:tcW w:w="852" w:type="dxa"/>
          </w:tcPr>
          <w:p w14:paraId="559FA35D" w14:textId="77777777" w:rsidR="00051873" w:rsidRPr="00F51472" w:rsidRDefault="00051873" w:rsidP="00051873">
            <w:pPr>
              <w:pStyle w:val="Bodyjustified"/>
              <w:keepNext/>
              <w:rPr>
                <w:rFonts w:cs="Arial"/>
                <w:sz w:val="18"/>
                <w:szCs w:val="18"/>
              </w:rPr>
            </w:pPr>
            <w:r w:rsidRPr="00F51472">
              <w:rPr>
                <w:rFonts w:cs="Arial"/>
                <w:w w:val="99"/>
                <w:sz w:val="18"/>
                <w:szCs w:val="18"/>
              </w:rPr>
              <w:t>5</w:t>
            </w:r>
          </w:p>
        </w:tc>
      </w:tr>
      <w:tr w:rsidR="00051873" w:rsidRPr="00F51472" w14:paraId="341BF5B1" w14:textId="77777777" w:rsidTr="00E14A24">
        <w:trPr>
          <w:trHeight w:val="227"/>
        </w:trPr>
        <w:tc>
          <w:tcPr>
            <w:tcW w:w="709" w:type="dxa"/>
          </w:tcPr>
          <w:p w14:paraId="22A2B1EF" w14:textId="2605C19D" w:rsidR="00051873" w:rsidRPr="000668F4" w:rsidRDefault="00051873" w:rsidP="00051873">
            <w:pPr>
              <w:pStyle w:val="Bodyjustified"/>
              <w:keepNext/>
              <w:rPr>
                <w:rFonts w:cs="Arial"/>
                <w:sz w:val="18"/>
                <w:szCs w:val="18"/>
                <w:highlight w:val="yellow"/>
              </w:rPr>
            </w:pPr>
            <w:r w:rsidRPr="000668F4">
              <w:rPr>
                <w:rFonts w:cs="Arial"/>
                <w:sz w:val="18"/>
                <w:szCs w:val="18"/>
                <w:highlight w:val="yellow"/>
              </w:rPr>
              <w:t>38</w:t>
            </w:r>
          </w:p>
        </w:tc>
        <w:tc>
          <w:tcPr>
            <w:tcW w:w="992" w:type="dxa"/>
          </w:tcPr>
          <w:p w14:paraId="5690E4A1" w14:textId="77777777" w:rsidR="00051873" w:rsidRPr="00F51472" w:rsidRDefault="00051873" w:rsidP="00051873">
            <w:pPr>
              <w:pStyle w:val="Bodyjustified"/>
              <w:keepNext/>
              <w:rPr>
                <w:rFonts w:cs="Arial"/>
                <w:sz w:val="18"/>
                <w:szCs w:val="18"/>
              </w:rPr>
            </w:pPr>
            <w:r w:rsidRPr="00F51472">
              <w:rPr>
                <w:rFonts w:cs="Arial"/>
                <w:sz w:val="18"/>
                <w:szCs w:val="18"/>
              </w:rPr>
              <w:t>2.5</w:t>
            </w:r>
          </w:p>
        </w:tc>
        <w:tc>
          <w:tcPr>
            <w:tcW w:w="709" w:type="dxa"/>
          </w:tcPr>
          <w:p w14:paraId="0F9FE748" w14:textId="77777777"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04787320" w14:textId="77777777"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1BE54E6C" w14:textId="77777777"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tcPr>
          <w:p w14:paraId="46FE36C3" w14:textId="77777777" w:rsidR="00051873" w:rsidRPr="00F51472" w:rsidRDefault="00051873" w:rsidP="00051873">
            <w:pPr>
              <w:pStyle w:val="Bodyjustified"/>
              <w:keepNext/>
              <w:rPr>
                <w:rFonts w:cs="Arial"/>
                <w:sz w:val="18"/>
                <w:szCs w:val="18"/>
              </w:rPr>
            </w:pPr>
          </w:p>
        </w:tc>
        <w:tc>
          <w:tcPr>
            <w:tcW w:w="1559" w:type="dxa"/>
            <w:vMerge/>
          </w:tcPr>
          <w:p w14:paraId="2187B327" w14:textId="77777777" w:rsidR="00051873" w:rsidRPr="00F51472" w:rsidRDefault="00051873" w:rsidP="00051873">
            <w:pPr>
              <w:pStyle w:val="Bodyjustified"/>
              <w:keepNext/>
              <w:rPr>
                <w:rFonts w:cs="Arial"/>
                <w:sz w:val="18"/>
                <w:szCs w:val="18"/>
              </w:rPr>
            </w:pPr>
          </w:p>
        </w:tc>
        <w:tc>
          <w:tcPr>
            <w:tcW w:w="852" w:type="dxa"/>
          </w:tcPr>
          <w:p w14:paraId="45B461E2" w14:textId="77777777" w:rsidR="00051873" w:rsidRPr="00F51472" w:rsidRDefault="00051873" w:rsidP="00051873">
            <w:pPr>
              <w:pStyle w:val="Bodyjustified"/>
              <w:keepNext/>
              <w:rPr>
                <w:rFonts w:cs="Arial"/>
                <w:sz w:val="18"/>
                <w:szCs w:val="18"/>
              </w:rPr>
            </w:pPr>
            <w:r w:rsidRPr="00F51472">
              <w:rPr>
                <w:rFonts w:cs="Arial"/>
                <w:w w:val="99"/>
                <w:sz w:val="18"/>
                <w:szCs w:val="18"/>
              </w:rPr>
              <w:t>5</w:t>
            </w:r>
          </w:p>
        </w:tc>
      </w:tr>
      <w:tr w:rsidR="00051873" w:rsidRPr="00F51472" w14:paraId="76974506" w14:textId="77777777" w:rsidTr="00E14A24">
        <w:trPr>
          <w:trHeight w:val="227"/>
        </w:trPr>
        <w:tc>
          <w:tcPr>
            <w:tcW w:w="709" w:type="dxa"/>
          </w:tcPr>
          <w:p w14:paraId="2FAD51EE" w14:textId="1055ECE8" w:rsidR="00051873" w:rsidRPr="000668F4" w:rsidRDefault="00051873" w:rsidP="00051873">
            <w:pPr>
              <w:pStyle w:val="Bodyjustified"/>
              <w:keepNext/>
              <w:rPr>
                <w:rFonts w:cs="Arial"/>
                <w:sz w:val="18"/>
                <w:szCs w:val="18"/>
                <w:highlight w:val="yellow"/>
              </w:rPr>
            </w:pPr>
            <w:r w:rsidRPr="000668F4">
              <w:rPr>
                <w:rFonts w:cs="Arial"/>
                <w:sz w:val="18"/>
                <w:szCs w:val="18"/>
                <w:highlight w:val="yellow"/>
              </w:rPr>
              <w:t>39</w:t>
            </w:r>
          </w:p>
        </w:tc>
        <w:tc>
          <w:tcPr>
            <w:tcW w:w="992" w:type="dxa"/>
          </w:tcPr>
          <w:p w14:paraId="272CEE01" w14:textId="77777777" w:rsidR="00051873" w:rsidRPr="00F51472" w:rsidRDefault="00051873" w:rsidP="00051873">
            <w:pPr>
              <w:pStyle w:val="Bodyjustified"/>
              <w:keepNext/>
              <w:rPr>
                <w:rFonts w:cs="Arial"/>
                <w:sz w:val="18"/>
                <w:szCs w:val="18"/>
              </w:rPr>
            </w:pPr>
            <w:r w:rsidRPr="00F51472">
              <w:rPr>
                <w:rFonts w:cs="Arial"/>
                <w:sz w:val="18"/>
                <w:szCs w:val="18"/>
              </w:rPr>
              <w:t>3</w:t>
            </w:r>
          </w:p>
        </w:tc>
        <w:tc>
          <w:tcPr>
            <w:tcW w:w="709" w:type="dxa"/>
          </w:tcPr>
          <w:p w14:paraId="01B36E57" w14:textId="77777777"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5B9CA824" w14:textId="77777777"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23EB5130" w14:textId="77777777"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tcPr>
          <w:p w14:paraId="15965C55" w14:textId="77777777" w:rsidR="00051873" w:rsidRPr="00F51472" w:rsidRDefault="00051873" w:rsidP="00051873">
            <w:pPr>
              <w:pStyle w:val="Bodyjustified"/>
              <w:keepNext/>
              <w:rPr>
                <w:rFonts w:cs="Arial"/>
                <w:sz w:val="18"/>
                <w:szCs w:val="18"/>
              </w:rPr>
            </w:pPr>
          </w:p>
        </w:tc>
        <w:tc>
          <w:tcPr>
            <w:tcW w:w="1559" w:type="dxa"/>
            <w:vMerge/>
          </w:tcPr>
          <w:p w14:paraId="4460DDB4" w14:textId="77777777" w:rsidR="00051873" w:rsidRPr="00F51472" w:rsidRDefault="00051873" w:rsidP="00051873">
            <w:pPr>
              <w:pStyle w:val="Bodyjustified"/>
              <w:keepNext/>
              <w:rPr>
                <w:rFonts w:cs="Arial"/>
                <w:sz w:val="18"/>
                <w:szCs w:val="18"/>
              </w:rPr>
            </w:pPr>
          </w:p>
        </w:tc>
        <w:tc>
          <w:tcPr>
            <w:tcW w:w="852" w:type="dxa"/>
          </w:tcPr>
          <w:p w14:paraId="7869315A" w14:textId="77777777" w:rsidR="00051873" w:rsidRPr="00F51472" w:rsidRDefault="00051873" w:rsidP="00051873">
            <w:pPr>
              <w:pStyle w:val="Bodyjustified"/>
              <w:keepNext/>
              <w:rPr>
                <w:rFonts w:cs="Arial"/>
                <w:sz w:val="18"/>
                <w:szCs w:val="18"/>
              </w:rPr>
            </w:pPr>
            <w:r w:rsidRPr="00F51472">
              <w:rPr>
                <w:rFonts w:cs="Arial"/>
                <w:w w:val="99"/>
                <w:sz w:val="18"/>
                <w:szCs w:val="18"/>
              </w:rPr>
              <w:t>5</w:t>
            </w:r>
          </w:p>
        </w:tc>
      </w:tr>
      <w:tr w:rsidR="00051873" w:rsidRPr="00F51472" w14:paraId="0AB93893" w14:textId="77777777" w:rsidTr="00E14A24">
        <w:trPr>
          <w:trHeight w:val="227"/>
        </w:trPr>
        <w:tc>
          <w:tcPr>
            <w:tcW w:w="709" w:type="dxa"/>
          </w:tcPr>
          <w:p w14:paraId="243FF6A2" w14:textId="48D40D05" w:rsidR="00051873" w:rsidRPr="000668F4" w:rsidRDefault="00051873" w:rsidP="00051873">
            <w:pPr>
              <w:pStyle w:val="Bodyjustified"/>
              <w:keepNext/>
              <w:rPr>
                <w:rFonts w:cs="Arial"/>
                <w:sz w:val="18"/>
                <w:szCs w:val="18"/>
                <w:highlight w:val="yellow"/>
              </w:rPr>
            </w:pPr>
            <w:r w:rsidRPr="000668F4">
              <w:rPr>
                <w:rFonts w:cs="Arial"/>
                <w:sz w:val="18"/>
                <w:szCs w:val="18"/>
                <w:highlight w:val="yellow"/>
              </w:rPr>
              <w:t>40</w:t>
            </w:r>
          </w:p>
        </w:tc>
        <w:tc>
          <w:tcPr>
            <w:tcW w:w="992" w:type="dxa"/>
          </w:tcPr>
          <w:p w14:paraId="44E57DA4" w14:textId="77777777" w:rsidR="00051873" w:rsidRPr="00F51472" w:rsidRDefault="00051873" w:rsidP="00051873">
            <w:pPr>
              <w:pStyle w:val="Bodyjustified"/>
              <w:keepNext/>
              <w:rPr>
                <w:rFonts w:cs="Arial"/>
                <w:sz w:val="18"/>
                <w:szCs w:val="18"/>
              </w:rPr>
            </w:pPr>
            <w:r w:rsidRPr="00F51472">
              <w:rPr>
                <w:rFonts w:cs="Arial"/>
                <w:sz w:val="18"/>
                <w:szCs w:val="18"/>
              </w:rPr>
              <w:t>3.5</w:t>
            </w:r>
          </w:p>
        </w:tc>
        <w:tc>
          <w:tcPr>
            <w:tcW w:w="709" w:type="dxa"/>
          </w:tcPr>
          <w:p w14:paraId="3311DFC9" w14:textId="77777777"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4FC2E860" w14:textId="77777777"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03599A39" w14:textId="77777777"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tcPr>
          <w:p w14:paraId="1F7E2D0A" w14:textId="77777777" w:rsidR="00051873" w:rsidRPr="00F51472" w:rsidRDefault="00051873" w:rsidP="00051873">
            <w:pPr>
              <w:pStyle w:val="Bodyjustified"/>
              <w:keepNext/>
              <w:rPr>
                <w:rFonts w:cs="Arial"/>
                <w:sz w:val="18"/>
                <w:szCs w:val="18"/>
              </w:rPr>
            </w:pPr>
          </w:p>
        </w:tc>
        <w:tc>
          <w:tcPr>
            <w:tcW w:w="1559" w:type="dxa"/>
            <w:vMerge/>
          </w:tcPr>
          <w:p w14:paraId="4692922D" w14:textId="77777777" w:rsidR="00051873" w:rsidRPr="00F51472" w:rsidRDefault="00051873" w:rsidP="00051873">
            <w:pPr>
              <w:pStyle w:val="Bodyjustified"/>
              <w:keepNext/>
              <w:rPr>
                <w:rFonts w:cs="Arial"/>
                <w:sz w:val="18"/>
                <w:szCs w:val="18"/>
              </w:rPr>
            </w:pPr>
          </w:p>
        </w:tc>
        <w:tc>
          <w:tcPr>
            <w:tcW w:w="852" w:type="dxa"/>
          </w:tcPr>
          <w:p w14:paraId="6980BC00" w14:textId="77777777" w:rsidR="00051873" w:rsidRPr="00F51472" w:rsidRDefault="00051873" w:rsidP="00051873">
            <w:pPr>
              <w:pStyle w:val="Bodyjustified"/>
              <w:keepNext/>
              <w:rPr>
                <w:rFonts w:cs="Arial"/>
                <w:sz w:val="18"/>
                <w:szCs w:val="18"/>
              </w:rPr>
            </w:pPr>
            <w:r w:rsidRPr="00F51472">
              <w:rPr>
                <w:rFonts w:cs="Arial"/>
                <w:w w:val="99"/>
                <w:sz w:val="18"/>
                <w:szCs w:val="18"/>
              </w:rPr>
              <w:t>5</w:t>
            </w:r>
          </w:p>
        </w:tc>
      </w:tr>
      <w:tr w:rsidR="00051873" w:rsidRPr="00F51472" w14:paraId="3D5B7D7B" w14:textId="77777777" w:rsidTr="00E14A24">
        <w:trPr>
          <w:trHeight w:val="227"/>
        </w:trPr>
        <w:tc>
          <w:tcPr>
            <w:tcW w:w="709" w:type="dxa"/>
          </w:tcPr>
          <w:p w14:paraId="7EBC1A71" w14:textId="381133CC" w:rsidR="00051873" w:rsidRPr="000668F4" w:rsidRDefault="00051873" w:rsidP="00051873">
            <w:pPr>
              <w:pStyle w:val="Bodyjustified"/>
              <w:keepNext/>
              <w:rPr>
                <w:rFonts w:cs="Arial"/>
                <w:sz w:val="18"/>
                <w:szCs w:val="18"/>
                <w:highlight w:val="yellow"/>
              </w:rPr>
            </w:pPr>
            <w:r w:rsidRPr="000668F4">
              <w:rPr>
                <w:rFonts w:cs="Arial"/>
                <w:sz w:val="18"/>
                <w:szCs w:val="18"/>
                <w:highlight w:val="yellow"/>
              </w:rPr>
              <w:t>41</w:t>
            </w:r>
          </w:p>
        </w:tc>
        <w:tc>
          <w:tcPr>
            <w:tcW w:w="992" w:type="dxa"/>
          </w:tcPr>
          <w:p w14:paraId="114F665A" w14:textId="77777777" w:rsidR="00051873" w:rsidRPr="00F51472" w:rsidRDefault="00051873" w:rsidP="00051873">
            <w:pPr>
              <w:pStyle w:val="Bodyjustified"/>
              <w:keepNext/>
              <w:rPr>
                <w:rFonts w:cs="Arial"/>
                <w:sz w:val="18"/>
                <w:szCs w:val="18"/>
              </w:rPr>
            </w:pPr>
            <w:r w:rsidRPr="00F51472">
              <w:rPr>
                <w:rFonts w:cs="Arial"/>
                <w:sz w:val="18"/>
                <w:szCs w:val="18"/>
              </w:rPr>
              <w:t>4</w:t>
            </w:r>
          </w:p>
        </w:tc>
        <w:tc>
          <w:tcPr>
            <w:tcW w:w="709" w:type="dxa"/>
          </w:tcPr>
          <w:p w14:paraId="2E164391" w14:textId="77777777"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272AE659" w14:textId="77777777"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33D3A18D" w14:textId="77777777"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tcPr>
          <w:p w14:paraId="58E9610F" w14:textId="77777777" w:rsidR="00051873" w:rsidRPr="00F51472" w:rsidRDefault="00051873" w:rsidP="00051873">
            <w:pPr>
              <w:pStyle w:val="Bodyjustified"/>
              <w:keepNext/>
              <w:rPr>
                <w:rFonts w:cs="Arial"/>
                <w:sz w:val="18"/>
                <w:szCs w:val="18"/>
              </w:rPr>
            </w:pPr>
          </w:p>
        </w:tc>
        <w:tc>
          <w:tcPr>
            <w:tcW w:w="1559" w:type="dxa"/>
            <w:vMerge/>
          </w:tcPr>
          <w:p w14:paraId="0C3D5731" w14:textId="77777777" w:rsidR="00051873" w:rsidRPr="00F51472" w:rsidRDefault="00051873" w:rsidP="00051873">
            <w:pPr>
              <w:pStyle w:val="Bodyjustified"/>
              <w:keepNext/>
              <w:rPr>
                <w:rFonts w:cs="Arial"/>
                <w:sz w:val="18"/>
                <w:szCs w:val="18"/>
              </w:rPr>
            </w:pPr>
          </w:p>
        </w:tc>
        <w:tc>
          <w:tcPr>
            <w:tcW w:w="852" w:type="dxa"/>
          </w:tcPr>
          <w:p w14:paraId="3934E5AA" w14:textId="77777777" w:rsidR="00051873" w:rsidRPr="00F51472" w:rsidRDefault="00051873" w:rsidP="00051873">
            <w:pPr>
              <w:pStyle w:val="Bodyjustified"/>
              <w:keepNext/>
              <w:rPr>
                <w:rFonts w:cs="Arial"/>
                <w:sz w:val="18"/>
                <w:szCs w:val="18"/>
              </w:rPr>
            </w:pPr>
            <w:r w:rsidRPr="00F51472">
              <w:rPr>
                <w:rFonts w:cs="Arial"/>
                <w:w w:val="99"/>
                <w:sz w:val="18"/>
                <w:szCs w:val="18"/>
              </w:rPr>
              <w:t>5</w:t>
            </w:r>
          </w:p>
        </w:tc>
      </w:tr>
      <w:tr w:rsidR="00051873" w:rsidRPr="00F51472" w14:paraId="73D3E101" w14:textId="77777777" w:rsidTr="00E14A24">
        <w:trPr>
          <w:trHeight w:val="227"/>
        </w:trPr>
        <w:tc>
          <w:tcPr>
            <w:tcW w:w="709" w:type="dxa"/>
          </w:tcPr>
          <w:p w14:paraId="79E99F89" w14:textId="31D834B2" w:rsidR="00051873" w:rsidRPr="000668F4" w:rsidRDefault="00051873" w:rsidP="00051873">
            <w:pPr>
              <w:pStyle w:val="Bodyjustified"/>
              <w:keepNext/>
              <w:rPr>
                <w:rFonts w:cs="Arial"/>
                <w:sz w:val="18"/>
                <w:szCs w:val="18"/>
                <w:highlight w:val="yellow"/>
              </w:rPr>
            </w:pPr>
            <w:r w:rsidRPr="000668F4">
              <w:rPr>
                <w:rFonts w:cs="Arial"/>
                <w:sz w:val="18"/>
                <w:szCs w:val="18"/>
                <w:highlight w:val="yellow"/>
              </w:rPr>
              <w:t>42</w:t>
            </w:r>
          </w:p>
        </w:tc>
        <w:tc>
          <w:tcPr>
            <w:tcW w:w="992" w:type="dxa"/>
          </w:tcPr>
          <w:p w14:paraId="129A5265" w14:textId="77777777" w:rsidR="00051873" w:rsidRPr="00F51472" w:rsidRDefault="00051873" w:rsidP="00051873">
            <w:pPr>
              <w:pStyle w:val="Bodyjustified"/>
              <w:keepNext/>
              <w:rPr>
                <w:rFonts w:cs="Arial"/>
                <w:sz w:val="18"/>
                <w:szCs w:val="18"/>
              </w:rPr>
            </w:pPr>
            <w:r w:rsidRPr="00F51472">
              <w:rPr>
                <w:rFonts w:cs="Arial"/>
                <w:sz w:val="18"/>
                <w:szCs w:val="18"/>
              </w:rPr>
              <w:t>4.5</w:t>
            </w:r>
          </w:p>
        </w:tc>
        <w:tc>
          <w:tcPr>
            <w:tcW w:w="709" w:type="dxa"/>
          </w:tcPr>
          <w:p w14:paraId="45579753" w14:textId="77777777"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4C55328E" w14:textId="77777777"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7B813E89" w14:textId="77777777"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tcPr>
          <w:p w14:paraId="2848FC84" w14:textId="77777777" w:rsidR="00051873" w:rsidRPr="00F51472" w:rsidRDefault="00051873" w:rsidP="00051873">
            <w:pPr>
              <w:pStyle w:val="Bodyjustified"/>
              <w:keepNext/>
              <w:rPr>
                <w:rFonts w:cs="Arial"/>
                <w:sz w:val="18"/>
                <w:szCs w:val="18"/>
              </w:rPr>
            </w:pPr>
          </w:p>
        </w:tc>
        <w:tc>
          <w:tcPr>
            <w:tcW w:w="1559" w:type="dxa"/>
            <w:vMerge/>
          </w:tcPr>
          <w:p w14:paraId="130C1944" w14:textId="77777777" w:rsidR="00051873" w:rsidRPr="00F51472" w:rsidRDefault="00051873" w:rsidP="00051873">
            <w:pPr>
              <w:pStyle w:val="Bodyjustified"/>
              <w:keepNext/>
              <w:rPr>
                <w:rFonts w:cs="Arial"/>
                <w:sz w:val="18"/>
                <w:szCs w:val="18"/>
              </w:rPr>
            </w:pPr>
          </w:p>
        </w:tc>
        <w:tc>
          <w:tcPr>
            <w:tcW w:w="852" w:type="dxa"/>
          </w:tcPr>
          <w:p w14:paraId="624B0A38" w14:textId="77777777" w:rsidR="00051873" w:rsidRPr="00F51472" w:rsidRDefault="00051873" w:rsidP="00051873">
            <w:pPr>
              <w:pStyle w:val="Bodyjustified"/>
              <w:keepNext/>
              <w:rPr>
                <w:rFonts w:cs="Arial"/>
                <w:sz w:val="18"/>
                <w:szCs w:val="18"/>
              </w:rPr>
            </w:pPr>
            <w:r w:rsidRPr="00F51472">
              <w:rPr>
                <w:rFonts w:cs="Arial"/>
                <w:w w:val="99"/>
                <w:sz w:val="18"/>
                <w:szCs w:val="18"/>
              </w:rPr>
              <w:t>5</w:t>
            </w:r>
          </w:p>
        </w:tc>
      </w:tr>
      <w:tr w:rsidR="00051873" w:rsidRPr="00F51472" w14:paraId="78D093FA" w14:textId="77777777" w:rsidTr="00E14A24">
        <w:trPr>
          <w:trHeight w:val="227"/>
        </w:trPr>
        <w:tc>
          <w:tcPr>
            <w:tcW w:w="709" w:type="dxa"/>
          </w:tcPr>
          <w:p w14:paraId="226BDB53" w14:textId="502C9443" w:rsidR="00051873" w:rsidRPr="000668F4" w:rsidRDefault="00051873" w:rsidP="00051873">
            <w:pPr>
              <w:pStyle w:val="Bodyjustified"/>
              <w:keepNext/>
              <w:rPr>
                <w:rFonts w:cs="Arial"/>
                <w:sz w:val="18"/>
                <w:szCs w:val="18"/>
                <w:highlight w:val="yellow"/>
              </w:rPr>
            </w:pPr>
            <w:r w:rsidRPr="000668F4">
              <w:rPr>
                <w:rFonts w:cs="Arial"/>
                <w:sz w:val="18"/>
                <w:szCs w:val="18"/>
                <w:highlight w:val="yellow"/>
              </w:rPr>
              <w:t>43</w:t>
            </w:r>
          </w:p>
        </w:tc>
        <w:tc>
          <w:tcPr>
            <w:tcW w:w="992" w:type="dxa"/>
          </w:tcPr>
          <w:p w14:paraId="1EC9D1A7" w14:textId="77777777" w:rsidR="00051873" w:rsidRPr="00F51472" w:rsidRDefault="00051873" w:rsidP="00051873">
            <w:pPr>
              <w:pStyle w:val="Bodyjustified"/>
              <w:keepNext/>
              <w:rPr>
                <w:rFonts w:cs="Arial"/>
                <w:sz w:val="18"/>
                <w:szCs w:val="18"/>
              </w:rPr>
            </w:pPr>
            <w:r w:rsidRPr="00F51472">
              <w:rPr>
                <w:rFonts w:cs="Arial"/>
                <w:sz w:val="18"/>
                <w:szCs w:val="18"/>
              </w:rPr>
              <w:t>5</w:t>
            </w:r>
          </w:p>
        </w:tc>
        <w:tc>
          <w:tcPr>
            <w:tcW w:w="709" w:type="dxa"/>
          </w:tcPr>
          <w:p w14:paraId="3F7CA69F" w14:textId="77777777" w:rsidR="00051873" w:rsidRPr="00F51472" w:rsidRDefault="00051873" w:rsidP="00051873">
            <w:pPr>
              <w:pStyle w:val="Bodyjustified"/>
              <w:keepNext/>
              <w:rPr>
                <w:rFonts w:cs="Arial"/>
                <w:sz w:val="18"/>
                <w:szCs w:val="18"/>
              </w:rPr>
            </w:pPr>
            <w:r w:rsidRPr="00F51472">
              <w:rPr>
                <w:rFonts w:cs="Arial"/>
                <w:sz w:val="18"/>
                <w:szCs w:val="18"/>
              </w:rPr>
              <w:t>0.2</w:t>
            </w:r>
          </w:p>
        </w:tc>
        <w:tc>
          <w:tcPr>
            <w:tcW w:w="709" w:type="dxa"/>
          </w:tcPr>
          <w:p w14:paraId="2C10E905" w14:textId="77777777" w:rsidR="00051873" w:rsidRPr="00F51472" w:rsidRDefault="00051873" w:rsidP="00051873">
            <w:pPr>
              <w:pStyle w:val="Bodyjustified"/>
              <w:keepNext/>
              <w:rPr>
                <w:rFonts w:cs="Arial"/>
                <w:sz w:val="18"/>
                <w:szCs w:val="18"/>
              </w:rPr>
            </w:pPr>
            <w:r w:rsidRPr="00F51472">
              <w:rPr>
                <w:rFonts w:cs="Arial"/>
                <w:sz w:val="18"/>
                <w:szCs w:val="18"/>
              </w:rPr>
              <w:t>0.3</w:t>
            </w:r>
          </w:p>
        </w:tc>
        <w:tc>
          <w:tcPr>
            <w:tcW w:w="709" w:type="dxa"/>
          </w:tcPr>
          <w:p w14:paraId="1FC834B1" w14:textId="77777777" w:rsidR="00051873" w:rsidRPr="00F51472" w:rsidRDefault="00051873" w:rsidP="00051873">
            <w:pPr>
              <w:pStyle w:val="Bodyjustified"/>
              <w:keepNext/>
              <w:rPr>
                <w:rFonts w:cs="Arial"/>
                <w:sz w:val="18"/>
                <w:szCs w:val="18"/>
              </w:rPr>
            </w:pPr>
            <w:r w:rsidRPr="00F51472">
              <w:rPr>
                <w:rFonts w:cs="Arial"/>
                <w:sz w:val="18"/>
                <w:szCs w:val="18"/>
              </w:rPr>
              <w:t>0.4</w:t>
            </w:r>
          </w:p>
        </w:tc>
        <w:tc>
          <w:tcPr>
            <w:tcW w:w="1701" w:type="dxa"/>
            <w:vMerge/>
          </w:tcPr>
          <w:p w14:paraId="5E9A35E7" w14:textId="77777777" w:rsidR="00051873" w:rsidRPr="00F51472" w:rsidRDefault="00051873" w:rsidP="00051873">
            <w:pPr>
              <w:pStyle w:val="Bodyjustified"/>
              <w:keepNext/>
              <w:rPr>
                <w:rFonts w:cs="Arial"/>
                <w:sz w:val="18"/>
                <w:szCs w:val="18"/>
              </w:rPr>
            </w:pPr>
          </w:p>
        </w:tc>
        <w:tc>
          <w:tcPr>
            <w:tcW w:w="1559" w:type="dxa"/>
            <w:vMerge/>
          </w:tcPr>
          <w:p w14:paraId="5D12C352" w14:textId="77777777" w:rsidR="00051873" w:rsidRPr="00F51472" w:rsidRDefault="00051873" w:rsidP="00051873">
            <w:pPr>
              <w:pStyle w:val="Bodyjustified"/>
              <w:keepNext/>
              <w:rPr>
                <w:rFonts w:cs="Arial"/>
                <w:sz w:val="18"/>
                <w:szCs w:val="18"/>
              </w:rPr>
            </w:pPr>
          </w:p>
        </w:tc>
        <w:tc>
          <w:tcPr>
            <w:tcW w:w="852" w:type="dxa"/>
          </w:tcPr>
          <w:p w14:paraId="1B7529C8" w14:textId="77777777" w:rsidR="00051873" w:rsidRPr="00F51472" w:rsidRDefault="00051873" w:rsidP="00051873">
            <w:pPr>
              <w:pStyle w:val="Bodyjustified"/>
              <w:keepNext/>
              <w:rPr>
                <w:rFonts w:cs="Arial"/>
                <w:sz w:val="18"/>
                <w:szCs w:val="18"/>
              </w:rPr>
            </w:pPr>
            <w:r w:rsidRPr="00F51472">
              <w:rPr>
                <w:rFonts w:cs="Arial"/>
                <w:w w:val="99"/>
                <w:sz w:val="18"/>
                <w:szCs w:val="18"/>
              </w:rPr>
              <w:t>5</w:t>
            </w:r>
          </w:p>
        </w:tc>
      </w:tr>
      <w:tr w:rsidR="00051873" w:rsidRPr="00F51472" w14:paraId="75E5BB17" w14:textId="77777777" w:rsidTr="00E14A24">
        <w:trPr>
          <w:trHeight w:val="227"/>
        </w:trPr>
        <w:tc>
          <w:tcPr>
            <w:tcW w:w="709" w:type="dxa"/>
          </w:tcPr>
          <w:p w14:paraId="74C9D21B" w14:textId="2BACD97D" w:rsidR="00051873" w:rsidRPr="000668F4" w:rsidRDefault="00051873" w:rsidP="00051873">
            <w:pPr>
              <w:pStyle w:val="Bodyjustified"/>
              <w:rPr>
                <w:rFonts w:cs="Arial"/>
                <w:sz w:val="18"/>
                <w:szCs w:val="18"/>
                <w:highlight w:val="yellow"/>
              </w:rPr>
            </w:pPr>
            <w:r w:rsidRPr="000668F4">
              <w:rPr>
                <w:rFonts w:cs="Arial"/>
                <w:sz w:val="18"/>
                <w:szCs w:val="18"/>
                <w:highlight w:val="yellow"/>
              </w:rPr>
              <w:t>44</w:t>
            </w:r>
          </w:p>
        </w:tc>
        <w:tc>
          <w:tcPr>
            <w:tcW w:w="992" w:type="dxa"/>
          </w:tcPr>
          <w:p w14:paraId="7D8E5269" w14:textId="77777777" w:rsidR="00051873" w:rsidRPr="00F51472" w:rsidRDefault="00051873" w:rsidP="00051873">
            <w:pPr>
              <w:pStyle w:val="Bodyjustified"/>
              <w:rPr>
                <w:rFonts w:cs="Arial"/>
                <w:sz w:val="18"/>
                <w:szCs w:val="18"/>
              </w:rPr>
            </w:pPr>
            <w:r w:rsidRPr="00F51472">
              <w:rPr>
                <w:rFonts w:cs="Arial"/>
                <w:sz w:val="18"/>
                <w:szCs w:val="18"/>
              </w:rPr>
              <w:t>5.5</w:t>
            </w:r>
          </w:p>
        </w:tc>
        <w:tc>
          <w:tcPr>
            <w:tcW w:w="709" w:type="dxa"/>
          </w:tcPr>
          <w:p w14:paraId="57FC890B" w14:textId="77777777" w:rsidR="00051873" w:rsidRPr="00F51472" w:rsidRDefault="00051873" w:rsidP="00051873">
            <w:pPr>
              <w:pStyle w:val="Bodyjustified"/>
              <w:rPr>
                <w:rFonts w:cs="Arial"/>
                <w:sz w:val="18"/>
                <w:szCs w:val="18"/>
              </w:rPr>
            </w:pPr>
            <w:r w:rsidRPr="00F51472">
              <w:rPr>
                <w:rFonts w:cs="Arial"/>
                <w:sz w:val="18"/>
                <w:szCs w:val="18"/>
              </w:rPr>
              <w:t>0.2</w:t>
            </w:r>
          </w:p>
        </w:tc>
        <w:tc>
          <w:tcPr>
            <w:tcW w:w="709" w:type="dxa"/>
          </w:tcPr>
          <w:p w14:paraId="0E22516D"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559A81B0"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1701" w:type="dxa"/>
            <w:vMerge/>
          </w:tcPr>
          <w:p w14:paraId="236E1488" w14:textId="77777777" w:rsidR="00051873" w:rsidRPr="00F51472" w:rsidRDefault="00051873" w:rsidP="00450264">
            <w:pPr>
              <w:pStyle w:val="Bodyjustified"/>
              <w:keepNext/>
              <w:rPr>
                <w:rFonts w:cs="Arial"/>
                <w:sz w:val="18"/>
                <w:szCs w:val="18"/>
              </w:rPr>
            </w:pPr>
          </w:p>
        </w:tc>
        <w:tc>
          <w:tcPr>
            <w:tcW w:w="1559" w:type="dxa"/>
            <w:vMerge/>
          </w:tcPr>
          <w:p w14:paraId="511665D8" w14:textId="77777777" w:rsidR="00051873" w:rsidRPr="00F51472" w:rsidRDefault="00051873" w:rsidP="00450264">
            <w:pPr>
              <w:pStyle w:val="Bodyjustified"/>
              <w:keepNext/>
              <w:rPr>
                <w:rFonts w:cs="Arial"/>
                <w:sz w:val="18"/>
                <w:szCs w:val="18"/>
              </w:rPr>
            </w:pPr>
          </w:p>
        </w:tc>
        <w:tc>
          <w:tcPr>
            <w:tcW w:w="852" w:type="dxa"/>
          </w:tcPr>
          <w:p w14:paraId="4032BF67" w14:textId="77777777" w:rsidR="00051873" w:rsidRPr="00F51472" w:rsidRDefault="00051873" w:rsidP="00450264">
            <w:pPr>
              <w:pStyle w:val="Bodyjustified"/>
              <w:keepNext/>
              <w:rPr>
                <w:rFonts w:cs="Arial"/>
                <w:sz w:val="18"/>
                <w:szCs w:val="18"/>
              </w:rPr>
            </w:pPr>
            <w:r w:rsidRPr="00F51472">
              <w:rPr>
                <w:rFonts w:cs="Arial"/>
                <w:w w:val="99"/>
                <w:sz w:val="18"/>
                <w:szCs w:val="18"/>
              </w:rPr>
              <w:t>5</w:t>
            </w:r>
          </w:p>
        </w:tc>
      </w:tr>
      <w:tr w:rsidR="00051873" w:rsidRPr="00F51472" w14:paraId="01406F21" w14:textId="77777777" w:rsidTr="00E14A24">
        <w:trPr>
          <w:trHeight w:val="227"/>
        </w:trPr>
        <w:tc>
          <w:tcPr>
            <w:tcW w:w="709" w:type="dxa"/>
          </w:tcPr>
          <w:p w14:paraId="0947580C" w14:textId="50A45892" w:rsidR="00051873" w:rsidRPr="000668F4" w:rsidRDefault="00051873" w:rsidP="00051873">
            <w:pPr>
              <w:pStyle w:val="Bodyjustified"/>
              <w:rPr>
                <w:rFonts w:cs="Arial"/>
                <w:sz w:val="18"/>
                <w:szCs w:val="18"/>
                <w:highlight w:val="yellow"/>
              </w:rPr>
            </w:pPr>
            <w:r w:rsidRPr="000668F4">
              <w:rPr>
                <w:rFonts w:cs="Arial"/>
                <w:sz w:val="18"/>
                <w:szCs w:val="18"/>
                <w:highlight w:val="yellow"/>
              </w:rPr>
              <w:t>45</w:t>
            </w:r>
          </w:p>
        </w:tc>
        <w:tc>
          <w:tcPr>
            <w:tcW w:w="992" w:type="dxa"/>
          </w:tcPr>
          <w:p w14:paraId="11096D0C" w14:textId="77777777" w:rsidR="00051873" w:rsidRPr="00F51472" w:rsidRDefault="00051873" w:rsidP="00051873">
            <w:pPr>
              <w:pStyle w:val="Bodyjustified"/>
              <w:rPr>
                <w:rFonts w:cs="Arial"/>
                <w:sz w:val="18"/>
                <w:szCs w:val="18"/>
              </w:rPr>
            </w:pPr>
            <w:r w:rsidRPr="00F51472">
              <w:rPr>
                <w:rFonts w:cs="Arial"/>
                <w:sz w:val="18"/>
                <w:szCs w:val="18"/>
              </w:rPr>
              <w:t>6</w:t>
            </w:r>
          </w:p>
        </w:tc>
        <w:tc>
          <w:tcPr>
            <w:tcW w:w="709" w:type="dxa"/>
          </w:tcPr>
          <w:p w14:paraId="31A9310A" w14:textId="77777777" w:rsidR="00051873" w:rsidRPr="00F51472" w:rsidRDefault="00051873" w:rsidP="00051873">
            <w:pPr>
              <w:pStyle w:val="Bodyjustified"/>
              <w:rPr>
                <w:rFonts w:cs="Arial"/>
                <w:sz w:val="18"/>
                <w:szCs w:val="18"/>
              </w:rPr>
            </w:pPr>
            <w:r w:rsidRPr="00F51472">
              <w:rPr>
                <w:rFonts w:cs="Arial"/>
                <w:sz w:val="18"/>
                <w:szCs w:val="18"/>
              </w:rPr>
              <w:t>0.2</w:t>
            </w:r>
          </w:p>
        </w:tc>
        <w:tc>
          <w:tcPr>
            <w:tcW w:w="709" w:type="dxa"/>
          </w:tcPr>
          <w:p w14:paraId="42CB11A4"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0370A596"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1701" w:type="dxa"/>
            <w:vMerge/>
          </w:tcPr>
          <w:p w14:paraId="138D1947" w14:textId="77777777" w:rsidR="00051873" w:rsidRPr="00F51472" w:rsidRDefault="00051873" w:rsidP="00450264">
            <w:pPr>
              <w:pStyle w:val="Bodyjustified"/>
              <w:keepNext/>
              <w:rPr>
                <w:rFonts w:cs="Arial"/>
                <w:sz w:val="18"/>
                <w:szCs w:val="18"/>
              </w:rPr>
            </w:pPr>
          </w:p>
        </w:tc>
        <w:tc>
          <w:tcPr>
            <w:tcW w:w="1559" w:type="dxa"/>
            <w:vMerge/>
          </w:tcPr>
          <w:p w14:paraId="270F6B99" w14:textId="77777777" w:rsidR="00051873" w:rsidRPr="00F51472" w:rsidRDefault="00051873" w:rsidP="00450264">
            <w:pPr>
              <w:pStyle w:val="Bodyjustified"/>
              <w:keepNext/>
              <w:rPr>
                <w:rFonts w:cs="Arial"/>
                <w:sz w:val="18"/>
                <w:szCs w:val="18"/>
              </w:rPr>
            </w:pPr>
          </w:p>
        </w:tc>
        <w:tc>
          <w:tcPr>
            <w:tcW w:w="852" w:type="dxa"/>
          </w:tcPr>
          <w:p w14:paraId="23E0C709" w14:textId="77777777" w:rsidR="00051873" w:rsidRPr="00F51472" w:rsidRDefault="00051873" w:rsidP="00450264">
            <w:pPr>
              <w:pStyle w:val="Bodyjustified"/>
              <w:keepNext/>
              <w:rPr>
                <w:rFonts w:cs="Arial"/>
                <w:sz w:val="18"/>
                <w:szCs w:val="18"/>
              </w:rPr>
            </w:pPr>
            <w:r w:rsidRPr="00F51472">
              <w:rPr>
                <w:rFonts w:cs="Arial"/>
                <w:w w:val="99"/>
                <w:sz w:val="18"/>
                <w:szCs w:val="18"/>
              </w:rPr>
              <w:t>5</w:t>
            </w:r>
          </w:p>
        </w:tc>
      </w:tr>
      <w:tr w:rsidR="00051873" w:rsidRPr="00F51472" w14:paraId="2424E1C6" w14:textId="77777777" w:rsidTr="00E14A24">
        <w:trPr>
          <w:trHeight w:val="227"/>
        </w:trPr>
        <w:tc>
          <w:tcPr>
            <w:tcW w:w="709" w:type="dxa"/>
          </w:tcPr>
          <w:p w14:paraId="1FF3E3B6" w14:textId="6150008B" w:rsidR="00051873" w:rsidRPr="000668F4" w:rsidRDefault="00051873" w:rsidP="00051873">
            <w:pPr>
              <w:pStyle w:val="Bodyjustified"/>
              <w:rPr>
                <w:rFonts w:cs="Arial"/>
                <w:sz w:val="18"/>
                <w:szCs w:val="18"/>
                <w:highlight w:val="yellow"/>
              </w:rPr>
            </w:pPr>
            <w:r w:rsidRPr="000668F4">
              <w:rPr>
                <w:rFonts w:cs="Arial"/>
                <w:sz w:val="18"/>
                <w:szCs w:val="18"/>
                <w:highlight w:val="yellow"/>
              </w:rPr>
              <w:t>46</w:t>
            </w:r>
          </w:p>
        </w:tc>
        <w:tc>
          <w:tcPr>
            <w:tcW w:w="992" w:type="dxa"/>
          </w:tcPr>
          <w:p w14:paraId="6A7382B9" w14:textId="77777777" w:rsidR="00051873" w:rsidRPr="00F51472" w:rsidRDefault="00051873" w:rsidP="00051873">
            <w:pPr>
              <w:pStyle w:val="Bodyjustified"/>
              <w:rPr>
                <w:rFonts w:cs="Arial"/>
                <w:sz w:val="18"/>
                <w:szCs w:val="18"/>
              </w:rPr>
            </w:pPr>
            <w:r w:rsidRPr="00F51472">
              <w:rPr>
                <w:rFonts w:cs="Arial"/>
                <w:sz w:val="18"/>
                <w:szCs w:val="18"/>
              </w:rPr>
              <w:t>6.5</w:t>
            </w:r>
          </w:p>
        </w:tc>
        <w:tc>
          <w:tcPr>
            <w:tcW w:w="709" w:type="dxa"/>
          </w:tcPr>
          <w:p w14:paraId="6C6AF518" w14:textId="77777777" w:rsidR="00051873" w:rsidRPr="00F51472" w:rsidRDefault="00051873" w:rsidP="00051873">
            <w:pPr>
              <w:pStyle w:val="Bodyjustified"/>
              <w:rPr>
                <w:rFonts w:cs="Arial"/>
                <w:sz w:val="18"/>
                <w:szCs w:val="18"/>
              </w:rPr>
            </w:pPr>
            <w:r w:rsidRPr="00F51472">
              <w:rPr>
                <w:rFonts w:cs="Arial"/>
                <w:sz w:val="18"/>
                <w:szCs w:val="18"/>
              </w:rPr>
              <w:t>0.2</w:t>
            </w:r>
          </w:p>
        </w:tc>
        <w:tc>
          <w:tcPr>
            <w:tcW w:w="709" w:type="dxa"/>
          </w:tcPr>
          <w:p w14:paraId="5E4981F1"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450AEDDE"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1701" w:type="dxa"/>
            <w:vMerge/>
          </w:tcPr>
          <w:p w14:paraId="4F542607" w14:textId="77777777" w:rsidR="00051873" w:rsidRPr="00F51472" w:rsidRDefault="00051873" w:rsidP="00450264">
            <w:pPr>
              <w:pStyle w:val="Bodyjustified"/>
              <w:keepNext/>
              <w:rPr>
                <w:rFonts w:cs="Arial"/>
                <w:sz w:val="18"/>
                <w:szCs w:val="18"/>
              </w:rPr>
            </w:pPr>
          </w:p>
        </w:tc>
        <w:tc>
          <w:tcPr>
            <w:tcW w:w="1559" w:type="dxa"/>
            <w:vMerge/>
          </w:tcPr>
          <w:p w14:paraId="6A43C636" w14:textId="77777777" w:rsidR="00051873" w:rsidRPr="00F51472" w:rsidRDefault="00051873" w:rsidP="00450264">
            <w:pPr>
              <w:pStyle w:val="Bodyjustified"/>
              <w:keepNext/>
              <w:rPr>
                <w:rFonts w:cs="Arial"/>
                <w:sz w:val="18"/>
                <w:szCs w:val="18"/>
              </w:rPr>
            </w:pPr>
          </w:p>
        </w:tc>
        <w:tc>
          <w:tcPr>
            <w:tcW w:w="852" w:type="dxa"/>
          </w:tcPr>
          <w:p w14:paraId="45BDF9CC" w14:textId="77777777" w:rsidR="00051873" w:rsidRPr="00F51472" w:rsidRDefault="00051873" w:rsidP="00450264">
            <w:pPr>
              <w:pStyle w:val="Bodyjustified"/>
              <w:keepNext/>
              <w:rPr>
                <w:rFonts w:cs="Arial"/>
                <w:sz w:val="18"/>
                <w:szCs w:val="18"/>
              </w:rPr>
            </w:pPr>
            <w:r w:rsidRPr="00F51472">
              <w:rPr>
                <w:rFonts w:cs="Arial"/>
                <w:w w:val="99"/>
                <w:sz w:val="18"/>
                <w:szCs w:val="18"/>
              </w:rPr>
              <w:t>5</w:t>
            </w:r>
          </w:p>
        </w:tc>
      </w:tr>
      <w:tr w:rsidR="00051873" w:rsidRPr="00F51472" w14:paraId="140D7477" w14:textId="77777777" w:rsidTr="00E14A24">
        <w:trPr>
          <w:trHeight w:val="227"/>
        </w:trPr>
        <w:tc>
          <w:tcPr>
            <w:tcW w:w="709" w:type="dxa"/>
          </w:tcPr>
          <w:p w14:paraId="35F63A87" w14:textId="17C41D3F" w:rsidR="00051873" w:rsidRPr="000668F4" w:rsidRDefault="00051873" w:rsidP="00051873">
            <w:pPr>
              <w:pStyle w:val="Bodyjustified"/>
              <w:rPr>
                <w:rFonts w:cs="Arial"/>
                <w:sz w:val="18"/>
                <w:szCs w:val="18"/>
                <w:highlight w:val="yellow"/>
              </w:rPr>
            </w:pPr>
            <w:r w:rsidRPr="000668F4">
              <w:rPr>
                <w:rFonts w:cs="Arial"/>
                <w:sz w:val="18"/>
                <w:szCs w:val="18"/>
                <w:highlight w:val="yellow"/>
              </w:rPr>
              <w:t>47</w:t>
            </w:r>
          </w:p>
        </w:tc>
        <w:tc>
          <w:tcPr>
            <w:tcW w:w="992" w:type="dxa"/>
          </w:tcPr>
          <w:p w14:paraId="42301F77" w14:textId="77777777" w:rsidR="00051873" w:rsidRPr="00F51472" w:rsidRDefault="00051873" w:rsidP="00051873">
            <w:pPr>
              <w:pStyle w:val="Bodyjustified"/>
              <w:rPr>
                <w:rFonts w:cs="Arial"/>
                <w:sz w:val="18"/>
                <w:szCs w:val="18"/>
              </w:rPr>
            </w:pPr>
            <w:r w:rsidRPr="00F51472">
              <w:rPr>
                <w:rFonts w:cs="Arial"/>
                <w:sz w:val="18"/>
                <w:szCs w:val="18"/>
              </w:rPr>
              <w:t>7</w:t>
            </w:r>
          </w:p>
        </w:tc>
        <w:tc>
          <w:tcPr>
            <w:tcW w:w="709" w:type="dxa"/>
          </w:tcPr>
          <w:p w14:paraId="4B33EA94"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21BAFB25"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1D4189F1"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1701" w:type="dxa"/>
            <w:vMerge/>
          </w:tcPr>
          <w:p w14:paraId="7655B1AC" w14:textId="77777777" w:rsidR="00051873" w:rsidRPr="00F51472" w:rsidRDefault="00051873" w:rsidP="00450264">
            <w:pPr>
              <w:pStyle w:val="Bodyjustified"/>
              <w:keepNext/>
              <w:rPr>
                <w:rFonts w:cs="Arial"/>
                <w:sz w:val="18"/>
                <w:szCs w:val="18"/>
              </w:rPr>
            </w:pPr>
          </w:p>
        </w:tc>
        <w:tc>
          <w:tcPr>
            <w:tcW w:w="1559" w:type="dxa"/>
            <w:vMerge/>
          </w:tcPr>
          <w:p w14:paraId="508E0C7E" w14:textId="77777777" w:rsidR="00051873" w:rsidRPr="00F51472" w:rsidRDefault="00051873" w:rsidP="00450264">
            <w:pPr>
              <w:pStyle w:val="Bodyjustified"/>
              <w:keepNext/>
              <w:rPr>
                <w:rFonts w:cs="Arial"/>
                <w:sz w:val="18"/>
                <w:szCs w:val="18"/>
              </w:rPr>
            </w:pPr>
          </w:p>
        </w:tc>
        <w:tc>
          <w:tcPr>
            <w:tcW w:w="852" w:type="dxa"/>
          </w:tcPr>
          <w:p w14:paraId="3FD61C6E" w14:textId="77777777" w:rsidR="00051873" w:rsidRPr="00F51472" w:rsidRDefault="00051873" w:rsidP="00450264">
            <w:pPr>
              <w:pStyle w:val="Bodyjustified"/>
              <w:keepNext/>
              <w:rPr>
                <w:rFonts w:cs="Arial"/>
                <w:sz w:val="18"/>
                <w:szCs w:val="18"/>
              </w:rPr>
            </w:pPr>
            <w:r w:rsidRPr="00F51472">
              <w:rPr>
                <w:rFonts w:cs="Arial"/>
                <w:w w:val="99"/>
                <w:sz w:val="18"/>
                <w:szCs w:val="18"/>
              </w:rPr>
              <w:t>5</w:t>
            </w:r>
          </w:p>
        </w:tc>
      </w:tr>
      <w:tr w:rsidR="00051873" w:rsidRPr="00F51472" w14:paraId="43673BD3" w14:textId="77777777" w:rsidTr="00E14A24">
        <w:trPr>
          <w:trHeight w:val="227"/>
        </w:trPr>
        <w:tc>
          <w:tcPr>
            <w:tcW w:w="709" w:type="dxa"/>
          </w:tcPr>
          <w:p w14:paraId="6339BE2A" w14:textId="53DA94F8" w:rsidR="00051873" w:rsidRPr="000668F4" w:rsidRDefault="00051873" w:rsidP="00051873">
            <w:pPr>
              <w:pStyle w:val="Bodyjustified"/>
              <w:rPr>
                <w:rFonts w:cs="Arial"/>
                <w:sz w:val="18"/>
                <w:szCs w:val="18"/>
                <w:highlight w:val="yellow"/>
              </w:rPr>
            </w:pPr>
            <w:r w:rsidRPr="000668F4">
              <w:rPr>
                <w:rFonts w:cs="Arial"/>
                <w:sz w:val="18"/>
                <w:szCs w:val="18"/>
                <w:highlight w:val="yellow"/>
              </w:rPr>
              <w:t>48</w:t>
            </w:r>
          </w:p>
        </w:tc>
        <w:tc>
          <w:tcPr>
            <w:tcW w:w="992" w:type="dxa"/>
          </w:tcPr>
          <w:p w14:paraId="39412F4B" w14:textId="77777777" w:rsidR="00051873" w:rsidRPr="00F51472" w:rsidRDefault="00051873" w:rsidP="00051873">
            <w:pPr>
              <w:pStyle w:val="Bodyjustified"/>
              <w:rPr>
                <w:rFonts w:cs="Arial"/>
                <w:sz w:val="18"/>
                <w:szCs w:val="18"/>
              </w:rPr>
            </w:pPr>
            <w:r w:rsidRPr="00F51472">
              <w:rPr>
                <w:rFonts w:cs="Arial"/>
                <w:sz w:val="18"/>
                <w:szCs w:val="18"/>
              </w:rPr>
              <w:t>7.5</w:t>
            </w:r>
          </w:p>
        </w:tc>
        <w:tc>
          <w:tcPr>
            <w:tcW w:w="709" w:type="dxa"/>
          </w:tcPr>
          <w:p w14:paraId="14C02884"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2ADF0262"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486B2671"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1701" w:type="dxa"/>
            <w:vMerge/>
          </w:tcPr>
          <w:p w14:paraId="51AEA9C5" w14:textId="77777777" w:rsidR="00051873" w:rsidRPr="00F51472" w:rsidRDefault="00051873" w:rsidP="00450264">
            <w:pPr>
              <w:pStyle w:val="Bodyjustified"/>
              <w:keepNext/>
              <w:rPr>
                <w:rFonts w:cs="Arial"/>
                <w:sz w:val="18"/>
                <w:szCs w:val="18"/>
              </w:rPr>
            </w:pPr>
          </w:p>
        </w:tc>
        <w:tc>
          <w:tcPr>
            <w:tcW w:w="1559" w:type="dxa"/>
            <w:vMerge/>
          </w:tcPr>
          <w:p w14:paraId="34B3D9E9" w14:textId="77777777" w:rsidR="00051873" w:rsidRPr="00F51472" w:rsidRDefault="00051873" w:rsidP="00450264">
            <w:pPr>
              <w:pStyle w:val="Bodyjustified"/>
              <w:keepNext/>
              <w:rPr>
                <w:rFonts w:cs="Arial"/>
                <w:sz w:val="18"/>
                <w:szCs w:val="18"/>
              </w:rPr>
            </w:pPr>
          </w:p>
        </w:tc>
        <w:tc>
          <w:tcPr>
            <w:tcW w:w="852" w:type="dxa"/>
          </w:tcPr>
          <w:p w14:paraId="21834127" w14:textId="77777777" w:rsidR="00051873" w:rsidRPr="00F51472" w:rsidRDefault="00051873" w:rsidP="00450264">
            <w:pPr>
              <w:pStyle w:val="Bodyjustified"/>
              <w:keepNext/>
              <w:rPr>
                <w:rFonts w:cs="Arial"/>
                <w:sz w:val="18"/>
                <w:szCs w:val="18"/>
              </w:rPr>
            </w:pPr>
            <w:r w:rsidRPr="00F51472">
              <w:rPr>
                <w:rFonts w:cs="Arial"/>
                <w:w w:val="99"/>
                <w:sz w:val="18"/>
                <w:szCs w:val="18"/>
              </w:rPr>
              <w:t>5</w:t>
            </w:r>
          </w:p>
        </w:tc>
      </w:tr>
      <w:tr w:rsidR="00051873" w:rsidRPr="00F51472" w14:paraId="3924E74A" w14:textId="77777777" w:rsidTr="00E14A24">
        <w:trPr>
          <w:trHeight w:val="227"/>
        </w:trPr>
        <w:tc>
          <w:tcPr>
            <w:tcW w:w="709" w:type="dxa"/>
          </w:tcPr>
          <w:p w14:paraId="6A6EF281" w14:textId="70B1CACB" w:rsidR="00051873" w:rsidRPr="000668F4" w:rsidRDefault="00051873" w:rsidP="00051873">
            <w:pPr>
              <w:pStyle w:val="Bodyjustified"/>
              <w:rPr>
                <w:rFonts w:cs="Arial"/>
                <w:sz w:val="18"/>
                <w:szCs w:val="18"/>
                <w:highlight w:val="yellow"/>
              </w:rPr>
            </w:pPr>
            <w:r w:rsidRPr="000668F4">
              <w:rPr>
                <w:rFonts w:cs="Arial"/>
                <w:sz w:val="18"/>
                <w:szCs w:val="18"/>
                <w:highlight w:val="yellow"/>
              </w:rPr>
              <w:t>49</w:t>
            </w:r>
          </w:p>
        </w:tc>
        <w:tc>
          <w:tcPr>
            <w:tcW w:w="992" w:type="dxa"/>
          </w:tcPr>
          <w:p w14:paraId="3D5A2B6F" w14:textId="77777777" w:rsidR="00051873" w:rsidRPr="00F51472" w:rsidRDefault="00051873" w:rsidP="00051873">
            <w:pPr>
              <w:pStyle w:val="Bodyjustified"/>
              <w:rPr>
                <w:rFonts w:cs="Arial"/>
                <w:sz w:val="18"/>
                <w:szCs w:val="18"/>
              </w:rPr>
            </w:pPr>
            <w:r w:rsidRPr="00F51472">
              <w:rPr>
                <w:rFonts w:cs="Arial"/>
                <w:sz w:val="18"/>
                <w:szCs w:val="18"/>
              </w:rPr>
              <w:t>8</w:t>
            </w:r>
          </w:p>
        </w:tc>
        <w:tc>
          <w:tcPr>
            <w:tcW w:w="709" w:type="dxa"/>
          </w:tcPr>
          <w:p w14:paraId="474122BB"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28DE3EDF"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711EA9CE"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1701" w:type="dxa"/>
            <w:vMerge/>
          </w:tcPr>
          <w:p w14:paraId="406537E6" w14:textId="77777777" w:rsidR="00051873" w:rsidRPr="00F51472" w:rsidRDefault="00051873" w:rsidP="00450264">
            <w:pPr>
              <w:pStyle w:val="Bodyjustified"/>
              <w:keepNext/>
              <w:rPr>
                <w:rFonts w:cs="Arial"/>
                <w:sz w:val="18"/>
                <w:szCs w:val="18"/>
              </w:rPr>
            </w:pPr>
          </w:p>
        </w:tc>
        <w:tc>
          <w:tcPr>
            <w:tcW w:w="1559" w:type="dxa"/>
            <w:vMerge/>
          </w:tcPr>
          <w:p w14:paraId="061E5A56" w14:textId="77777777" w:rsidR="00051873" w:rsidRPr="00F51472" w:rsidRDefault="00051873" w:rsidP="00450264">
            <w:pPr>
              <w:pStyle w:val="Bodyjustified"/>
              <w:keepNext/>
              <w:rPr>
                <w:rFonts w:cs="Arial"/>
                <w:sz w:val="18"/>
                <w:szCs w:val="18"/>
              </w:rPr>
            </w:pPr>
          </w:p>
        </w:tc>
        <w:tc>
          <w:tcPr>
            <w:tcW w:w="852" w:type="dxa"/>
          </w:tcPr>
          <w:p w14:paraId="198908D7" w14:textId="77777777" w:rsidR="00051873" w:rsidRPr="00F51472" w:rsidRDefault="00051873" w:rsidP="00450264">
            <w:pPr>
              <w:pStyle w:val="Bodyjustified"/>
              <w:keepNext/>
              <w:rPr>
                <w:rFonts w:cs="Arial"/>
                <w:sz w:val="18"/>
                <w:szCs w:val="18"/>
              </w:rPr>
            </w:pPr>
            <w:r w:rsidRPr="00F51472">
              <w:rPr>
                <w:rFonts w:cs="Arial"/>
                <w:w w:val="99"/>
                <w:sz w:val="18"/>
                <w:szCs w:val="18"/>
              </w:rPr>
              <w:t>5</w:t>
            </w:r>
          </w:p>
        </w:tc>
      </w:tr>
      <w:tr w:rsidR="00051873" w:rsidRPr="00F51472" w14:paraId="6E47F5A0" w14:textId="77777777" w:rsidTr="00E14A24">
        <w:trPr>
          <w:trHeight w:val="227"/>
        </w:trPr>
        <w:tc>
          <w:tcPr>
            <w:tcW w:w="709" w:type="dxa"/>
          </w:tcPr>
          <w:p w14:paraId="57C9CAC9" w14:textId="7927B3E2" w:rsidR="00051873" w:rsidRPr="000668F4" w:rsidRDefault="00051873" w:rsidP="00051873">
            <w:pPr>
              <w:pStyle w:val="Bodyjustified"/>
              <w:rPr>
                <w:rFonts w:cs="Arial"/>
                <w:sz w:val="18"/>
                <w:szCs w:val="18"/>
                <w:highlight w:val="yellow"/>
              </w:rPr>
            </w:pPr>
            <w:r w:rsidRPr="000668F4">
              <w:rPr>
                <w:rFonts w:cs="Arial"/>
                <w:sz w:val="18"/>
                <w:szCs w:val="18"/>
                <w:highlight w:val="yellow"/>
              </w:rPr>
              <w:t>50</w:t>
            </w:r>
          </w:p>
        </w:tc>
        <w:tc>
          <w:tcPr>
            <w:tcW w:w="992" w:type="dxa"/>
          </w:tcPr>
          <w:p w14:paraId="7375771B" w14:textId="77777777" w:rsidR="00051873" w:rsidRPr="00F51472" w:rsidRDefault="00051873" w:rsidP="00051873">
            <w:pPr>
              <w:pStyle w:val="Bodyjustified"/>
              <w:rPr>
                <w:rFonts w:cs="Arial"/>
                <w:sz w:val="18"/>
                <w:szCs w:val="18"/>
              </w:rPr>
            </w:pPr>
            <w:r w:rsidRPr="00F51472">
              <w:rPr>
                <w:rFonts w:cs="Arial"/>
                <w:sz w:val="18"/>
                <w:szCs w:val="18"/>
              </w:rPr>
              <w:t>8.5</w:t>
            </w:r>
          </w:p>
        </w:tc>
        <w:tc>
          <w:tcPr>
            <w:tcW w:w="709" w:type="dxa"/>
          </w:tcPr>
          <w:p w14:paraId="7C672AD6"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1CE34077"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552CDE49"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1701" w:type="dxa"/>
            <w:vMerge/>
          </w:tcPr>
          <w:p w14:paraId="3558742E" w14:textId="77777777" w:rsidR="00051873" w:rsidRPr="00F51472" w:rsidRDefault="00051873" w:rsidP="00450264">
            <w:pPr>
              <w:pStyle w:val="Bodyjustified"/>
              <w:keepNext/>
              <w:rPr>
                <w:rFonts w:cs="Arial"/>
                <w:sz w:val="18"/>
                <w:szCs w:val="18"/>
              </w:rPr>
            </w:pPr>
          </w:p>
        </w:tc>
        <w:tc>
          <w:tcPr>
            <w:tcW w:w="1559" w:type="dxa"/>
            <w:vMerge/>
          </w:tcPr>
          <w:p w14:paraId="1D6DE480" w14:textId="77777777" w:rsidR="00051873" w:rsidRPr="00F51472" w:rsidRDefault="00051873" w:rsidP="00450264">
            <w:pPr>
              <w:pStyle w:val="Bodyjustified"/>
              <w:keepNext/>
              <w:rPr>
                <w:rFonts w:cs="Arial"/>
                <w:sz w:val="18"/>
                <w:szCs w:val="18"/>
              </w:rPr>
            </w:pPr>
          </w:p>
        </w:tc>
        <w:tc>
          <w:tcPr>
            <w:tcW w:w="852" w:type="dxa"/>
          </w:tcPr>
          <w:p w14:paraId="0CB747BE" w14:textId="77777777" w:rsidR="00051873" w:rsidRPr="00F51472" w:rsidRDefault="00051873" w:rsidP="00450264">
            <w:pPr>
              <w:pStyle w:val="Bodyjustified"/>
              <w:keepNext/>
              <w:rPr>
                <w:rFonts w:cs="Arial"/>
                <w:sz w:val="18"/>
                <w:szCs w:val="18"/>
              </w:rPr>
            </w:pPr>
            <w:r w:rsidRPr="00F51472">
              <w:rPr>
                <w:rFonts w:cs="Arial"/>
                <w:w w:val="99"/>
                <w:sz w:val="18"/>
                <w:szCs w:val="18"/>
              </w:rPr>
              <w:t>5</w:t>
            </w:r>
          </w:p>
        </w:tc>
      </w:tr>
      <w:tr w:rsidR="00051873" w:rsidRPr="00F51472" w14:paraId="25739F66" w14:textId="77777777" w:rsidTr="00E14A24">
        <w:trPr>
          <w:trHeight w:val="227"/>
        </w:trPr>
        <w:tc>
          <w:tcPr>
            <w:tcW w:w="709" w:type="dxa"/>
          </w:tcPr>
          <w:p w14:paraId="59A6DE67" w14:textId="22BB3551" w:rsidR="00051873" w:rsidRPr="000668F4" w:rsidRDefault="00051873" w:rsidP="00051873">
            <w:pPr>
              <w:pStyle w:val="Bodyjustified"/>
              <w:rPr>
                <w:rFonts w:cs="Arial"/>
                <w:sz w:val="18"/>
                <w:szCs w:val="18"/>
                <w:highlight w:val="yellow"/>
              </w:rPr>
            </w:pPr>
            <w:r w:rsidRPr="000668F4">
              <w:rPr>
                <w:rFonts w:cs="Arial"/>
                <w:sz w:val="18"/>
                <w:szCs w:val="18"/>
                <w:highlight w:val="yellow"/>
              </w:rPr>
              <w:t>51</w:t>
            </w:r>
          </w:p>
        </w:tc>
        <w:tc>
          <w:tcPr>
            <w:tcW w:w="992" w:type="dxa"/>
          </w:tcPr>
          <w:p w14:paraId="71AF092E" w14:textId="77777777" w:rsidR="00051873" w:rsidRPr="00F51472" w:rsidRDefault="00051873" w:rsidP="00051873">
            <w:pPr>
              <w:pStyle w:val="Bodyjustified"/>
              <w:rPr>
                <w:rFonts w:cs="Arial"/>
                <w:sz w:val="18"/>
                <w:szCs w:val="18"/>
              </w:rPr>
            </w:pPr>
            <w:r w:rsidRPr="00F51472">
              <w:rPr>
                <w:rFonts w:cs="Arial"/>
                <w:sz w:val="18"/>
                <w:szCs w:val="18"/>
              </w:rPr>
              <w:t>9</w:t>
            </w:r>
          </w:p>
        </w:tc>
        <w:tc>
          <w:tcPr>
            <w:tcW w:w="709" w:type="dxa"/>
          </w:tcPr>
          <w:p w14:paraId="63001BE6"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163B3FDE"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7A0DDE0B"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1701" w:type="dxa"/>
            <w:vMerge/>
          </w:tcPr>
          <w:p w14:paraId="010C4742" w14:textId="77777777" w:rsidR="00051873" w:rsidRPr="00F51472" w:rsidRDefault="00051873" w:rsidP="005B3CCA">
            <w:pPr>
              <w:pStyle w:val="Bodyjustified"/>
              <w:rPr>
                <w:rFonts w:cs="Arial"/>
                <w:sz w:val="18"/>
                <w:szCs w:val="18"/>
              </w:rPr>
            </w:pPr>
          </w:p>
        </w:tc>
        <w:tc>
          <w:tcPr>
            <w:tcW w:w="1559" w:type="dxa"/>
            <w:vMerge/>
          </w:tcPr>
          <w:p w14:paraId="4F165ACF" w14:textId="77777777" w:rsidR="00051873" w:rsidRPr="00F51472" w:rsidRDefault="00051873" w:rsidP="005B3CCA">
            <w:pPr>
              <w:pStyle w:val="Bodyjustified"/>
              <w:rPr>
                <w:rFonts w:cs="Arial"/>
                <w:sz w:val="18"/>
                <w:szCs w:val="18"/>
              </w:rPr>
            </w:pPr>
          </w:p>
        </w:tc>
        <w:tc>
          <w:tcPr>
            <w:tcW w:w="852" w:type="dxa"/>
          </w:tcPr>
          <w:p w14:paraId="3D955892" w14:textId="77777777" w:rsidR="00051873" w:rsidRPr="00F51472" w:rsidRDefault="00051873" w:rsidP="005B3CCA">
            <w:pPr>
              <w:pStyle w:val="Bodyjustified"/>
              <w:rPr>
                <w:rFonts w:cs="Arial"/>
                <w:sz w:val="18"/>
                <w:szCs w:val="18"/>
              </w:rPr>
            </w:pPr>
            <w:r w:rsidRPr="00F51472">
              <w:rPr>
                <w:rFonts w:cs="Arial"/>
                <w:w w:val="99"/>
                <w:sz w:val="18"/>
                <w:szCs w:val="18"/>
              </w:rPr>
              <w:t>5</w:t>
            </w:r>
          </w:p>
        </w:tc>
      </w:tr>
      <w:tr w:rsidR="00051873" w:rsidRPr="00F51472" w14:paraId="13DAF562" w14:textId="77777777" w:rsidTr="00E14A24">
        <w:trPr>
          <w:trHeight w:val="227"/>
        </w:trPr>
        <w:tc>
          <w:tcPr>
            <w:tcW w:w="709" w:type="dxa"/>
          </w:tcPr>
          <w:p w14:paraId="5FB6D509" w14:textId="44AF74A5" w:rsidR="00051873" w:rsidRPr="000668F4" w:rsidRDefault="00051873" w:rsidP="00051873">
            <w:pPr>
              <w:pStyle w:val="Bodyjustified"/>
              <w:rPr>
                <w:rFonts w:cs="Arial"/>
                <w:sz w:val="18"/>
                <w:szCs w:val="18"/>
                <w:highlight w:val="yellow"/>
              </w:rPr>
            </w:pPr>
            <w:r w:rsidRPr="000668F4">
              <w:rPr>
                <w:rFonts w:cs="Arial"/>
                <w:sz w:val="18"/>
                <w:szCs w:val="18"/>
                <w:highlight w:val="yellow"/>
              </w:rPr>
              <w:t>52</w:t>
            </w:r>
          </w:p>
        </w:tc>
        <w:tc>
          <w:tcPr>
            <w:tcW w:w="992" w:type="dxa"/>
          </w:tcPr>
          <w:p w14:paraId="041790F7" w14:textId="77777777" w:rsidR="00051873" w:rsidRPr="00F51472" w:rsidRDefault="00051873" w:rsidP="00051873">
            <w:pPr>
              <w:pStyle w:val="Bodyjustified"/>
              <w:rPr>
                <w:rFonts w:cs="Arial"/>
                <w:sz w:val="18"/>
                <w:szCs w:val="18"/>
              </w:rPr>
            </w:pPr>
            <w:r w:rsidRPr="00F51472">
              <w:rPr>
                <w:rFonts w:cs="Arial"/>
                <w:sz w:val="18"/>
                <w:szCs w:val="18"/>
              </w:rPr>
              <w:t>9.5</w:t>
            </w:r>
          </w:p>
        </w:tc>
        <w:tc>
          <w:tcPr>
            <w:tcW w:w="709" w:type="dxa"/>
          </w:tcPr>
          <w:p w14:paraId="17210D47"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6A072373"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2EE7D7A2"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1701" w:type="dxa"/>
            <w:vMerge w:val="restart"/>
          </w:tcPr>
          <w:p w14:paraId="0F482810" w14:textId="460057C4" w:rsidR="00051873" w:rsidRPr="00F51472" w:rsidRDefault="00051873" w:rsidP="005B3CCA">
            <w:pPr>
              <w:pStyle w:val="Bodyjustified"/>
              <w:rPr>
                <w:rFonts w:cs="Arial"/>
                <w:sz w:val="18"/>
                <w:szCs w:val="18"/>
              </w:rPr>
            </w:pPr>
            <w:r w:rsidRPr="00F51472">
              <w:rPr>
                <w:rFonts w:cs="Arial"/>
                <w:sz w:val="18"/>
                <w:szCs w:val="18"/>
              </w:rPr>
              <w:t>f</w:t>
            </w:r>
            <w:r w:rsidRPr="00F51472">
              <w:rPr>
                <w:rFonts w:cs="Arial"/>
                <w:sz w:val="18"/>
                <w:szCs w:val="18"/>
              </w:rPr>
              <w:tab/>
              <w:t xml:space="preserve"> ≤ 13GHz:</w:t>
            </w:r>
          </w:p>
          <w:p w14:paraId="4B9BB87E" w14:textId="01EB241F" w:rsidR="00051873" w:rsidRPr="00F51472" w:rsidRDefault="00051873" w:rsidP="005B3CCA">
            <w:pPr>
              <w:pStyle w:val="Bodyjustified"/>
              <w:rPr>
                <w:rFonts w:cs="Arial"/>
                <w:sz w:val="18"/>
                <w:szCs w:val="18"/>
              </w:rPr>
            </w:pPr>
            <w:r w:rsidRPr="00F51472">
              <w:rPr>
                <w:rFonts w:cs="Arial"/>
                <w:sz w:val="18"/>
                <w:szCs w:val="18"/>
              </w:rPr>
              <w:t>±0.07dB/</w:t>
            </w:r>
            <w:r w:rsidRPr="00A54F62">
              <w:rPr>
                <w:rFonts w:cs="Arial"/>
                <w:sz w:val="18"/>
                <w:szCs w:val="18"/>
                <w:highlight w:val="cyan"/>
              </w:rPr>
              <w:t>1</w:t>
            </w:r>
            <w:r w:rsidRPr="00F51472">
              <w:rPr>
                <w:rFonts w:cs="Arial"/>
                <w:sz w:val="18"/>
                <w:szCs w:val="18"/>
              </w:rPr>
              <w:t>GHz</w:t>
            </w:r>
          </w:p>
          <w:p w14:paraId="4854D686" w14:textId="77777777" w:rsidR="00051873" w:rsidRPr="00F51472" w:rsidRDefault="00051873" w:rsidP="005B3CCA">
            <w:pPr>
              <w:pStyle w:val="Bodyjustified"/>
              <w:rPr>
                <w:rFonts w:cs="Arial"/>
                <w:sz w:val="18"/>
                <w:szCs w:val="18"/>
              </w:rPr>
            </w:pPr>
          </w:p>
          <w:p w14:paraId="79B6BA61" w14:textId="1633C762" w:rsidR="00051873" w:rsidRPr="00F51472" w:rsidRDefault="00051873" w:rsidP="005B3CCA">
            <w:pPr>
              <w:pStyle w:val="Bodyjustified"/>
              <w:rPr>
                <w:rFonts w:cs="Arial"/>
                <w:sz w:val="18"/>
                <w:szCs w:val="18"/>
              </w:rPr>
            </w:pPr>
            <w:r w:rsidRPr="00F51472">
              <w:rPr>
                <w:rFonts w:cs="Arial"/>
                <w:sz w:val="18"/>
                <w:szCs w:val="18"/>
              </w:rPr>
              <w:t>f &gt; 13GHz:</w:t>
            </w:r>
          </w:p>
          <w:p w14:paraId="44BDB826" w14:textId="393BA9CD" w:rsidR="00051873" w:rsidRPr="00F51472" w:rsidRDefault="00051873" w:rsidP="00F17135">
            <w:pPr>
              <w:pStyle w:val="Bodyjustified"/>
              <w:rPr>
                <w:rFonts w:cs="Arial"/>
                <w:sz w:val="18"/>
                <w:szCs w:val="18"/>
              </w:rPr>
            </w:pPr>
            <w:r w:rsidRPr="00F51472">
              <w:rPr>
                <w:rFonts w:cs="Arial"/>
                <w:sz w:val="18"/>
                <w:szCs w:val="18"/>
              </w:rPr>
              <w:t>±0.1dB/</w:t>
            </w:r>
            <w:r w:rsidRPr="00A54F62">
              <w:rPr>
                <w:rFonts w:cs="Arial"/>
                <w:sz w:val="18"/>
                <w:szCs w:val="18"/>
                <w:highlight w:val="cyan"/>
              </w:rPr>
              <w:t>1</w:t>
            </w:r>
            <w:r w:rsidRPr="00F51472">
              <w:rPr>
                <w:rFonts w:cs="Arial"/>
                <w:sz w:val="18"/>
                <w:szCs w:val="18"/>
              </w:rPr>
              <w:t>GHz</w:t>
            </w:r>
          </w:p>
        </w:tc>
        <w:tc>
          <w:tcPr>
            <w:tcW w:w="1559" w:type="dxa"/>
            <w:vMerge/>
          </w:tcPr>
          <w:p w14:paraId="3D4E57A8" w14:textId="77777777" w:rsidR="00051873" w:rsidRPr="00F51472" w:rsidRDefault="00051873" w:rsidP="005B3CCA">
            <w:pPr>
              <w:pStyle w:val="Bodyjustified"/>
              <w:rPr>
                <w:rFonts w:cs="Arial"/>
                <w:sz w:val="18"/>
                <w:szCs w:val="18"/>
              </w:rPr>
            </w:pPr>
          </w:p>
        </w:tc>
        <w:tc>
          <w:tcPr>
            <w:tcW w:w="852" w:type="dxa"/>
          </w:tcPr>
          <w:p w14:paraId="7D0A6BEA" w14:textId="77777777" w:rsidR="00051873" w:rsidRPr="00F51472" w:rsidRDefault="00051873" w:rsidP="005B3CCA">
            <w:pPr>
              <w:pStyle w:val="Bodyjustified"/>
              <w:rPr>
                <w:rFonts w:cs="Arial"/>
                <w:sz w:val="18"/>
                <w:szCs w:val="18"/>
              </w:rPr>
            </w:pPr>
            <w:r w:rsidRPr="00F51472">
              <w:rPr>
                <w:rFonts w:cs="Arial"/>
                <w:w w:val="99"/>
                <w:sz w:val="18"/>
                <w:szCs w:val="18"/>
              </w:rPr>
              <w:t>5</w:t>
            </w:r>
          </w:p>
        </w:tc>
      </w:tr>
      <w:tr w:rsidR="00051873" w:rsidRPr="00F51472" w14:paraId="6F040E0E" w14:textId="77777777" w:rsidTr="00E14A24">
        <w:trPr>
          <w:trHeight w:val="227"/>
        </w:trPr>
        <w:tc>
          <w:tcPr>
            <w:tcW w:w="709" w:type="dxa"/>
          </w:tcPr>
          <w:p w14:paraId="52047BE7" w14:textId="3847CA3B" w:rsidR="00051873" w:rsidRPr="000668F4" w:rsidRDefault="00051873" w:rsidP="00051873">
            <w:pPr>
              <w:pStyle w:val="Bodyjustified"/>
              <w:rPr>
                <w:rFonts w:cs="Arial"/>
                <w:sz w:val="18"/>
                <w:szCs w:val="18"/>
                <w:highlight w:val="yellow"/>
              </w:rPr>
            </w:pPr>
            <w:r w:rsidRPr="000668F4">
              <w:rPr>
                <w:rFonts w:cs="Arial"/>
                <w:sz w:val="18"/>
                <w:szCs w:val="18"/>
                <w:highlight w:val="yellow"/>
              </w:rPr>
              <w:t>53</w:t>
            </w:r>
          </w:p>
        </w:tc>
        <w:tc>
          <w:tcPr>
            <w:tcW w:w="992" w:type="dxa"/>
          </w:tcPr>
          <w:p w14:paraId="11123BD1" w14:textId="77777777" w:rsidR="00051873" w:rsidRPr="00F51472" w:rsidRDefault="00051873" w:rsidP="00051873">
            <w:pPr>
              <w:pStyle w:val="Bodyjustified"/>
              <w:rPr>
                <w:rFonts w:cs="Arial"/>
                <w:sz w:val="18"/>
                <w:szCs w:val="18"/>
              </w:rPr>
            </w:pPr>
            <w:r w:rsidRPr="00F51472">
              <w:rPr>
                <w:rFonts w:cs="Arial"/>
                <w:sz w:val="18"/>
                <w:szCs w:val="18"/>
              </w:rPr>
              <w:t>10</w:t>
            </w:r>
          </w:p>
        </w:tc>
        <w:tc>
          <w:tcPr>
            <w:tcW w:w="709" w:type="dxa"/>
          </w:tcPr>
          <w:p w14:paraId="038D6DD0"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63BA7078"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0279965F"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1701" w:type="dxa"/>
            <w:vMerge/>
          </w:tcPr>
          <w:p w14:paraId="0D8A67C6" w14:textId="77777777" w:rsidR="00051873" w:rsidRPr="00F51472" w:rsidRDefault="00051873" w:rsidP="005B3CCA">
            <w:pPr>
              <w:pStyle w:val="Bodyjustified"/>
              <w:rPr>
                <w:rFonts w:cs="Arial"/>
                <w:sz w:val="18"/>
                <w:szCs w:val="18"/>
              </w:rPr>
            </w:pPr>
          </w:p>
        </w:tc>
        <w:tc>
          <w:tcPr>
            <w:tcW w:w="1559" w:type="dxa"/>
            <w:vMerge/>
          </w:tcPr>
          <w:p w14:paraId="11BBBF52" w14:textId="77777777" w:rsidR="00051873" w:rsidRPr="00F51472" w:rsidRDefault="00051873" w:rsidP="005B3CCA">
            <w:pPr>
              <w:pStyle w:val="Bodyjustified"/>
              <w:rPr>
                <w:rFonts w:cs="Arial"/>
                <w:sz w:val="18"/>
                <w:szCs w:val="18"/>
              </w:rPr>
            </w:pPr>
          </w:p>
        </w:tc>
        <w:tc>
          <w:tcPr>
            <w:tcW w:w="852" w:type="dxa"/>
          </w:tcPr>
          <w:p w14:paraId="350A8103" w14:textId="77777777" w:rsidR="00051873" w:rsidRPr="00F51472" w:rsidRDefault="00051873" w:rsidP="005B3CCA">
            <w:pPr>
              <w:pStyle w:val="Bodyjustified"/>
              <w:rPr>
                <w:rFonts w:cs="Arial"/>
                <w:sz w:val="18"/>
                <w:szCs w:val="18"/>
              </w:rPr>
            </w:pPr>
            <w:r w:rsidRPr="00F51472">
              <w:rPr>
                <w:rFonts w:cs="Arial"/>
                <w:w w:val="99"/>
                <w:sz w:val="18"/>
                <w:szCs w:val="18"/>
              </w:rPr>
              <w:t>5</w:t>
            </w:r>
          </w:p>
        </w:tc>
      </w:tr>
      <w:tr w:rsidR="00051873" w:rsidRPr="00F51472" w14:paraId="5B6ACB43" w14:textId="77777777" w:rsidTr="00E14A24">
        <w:trPr>
          <w:trHeight w:val="227"/>
        </w:trPr>
        <w:tc>
          <w:tcPr>
            <w:tcW w:w="709" w:type="dxa"/>
          </w:tcPr>
          <w:p w14:paraId="099C113F" w14:textId="663B766D" w:rsidR="00051873" w:rsidRPr="000668F4" w:rsidRDefault="00051873" w:rsidP="00051873">
            <w:pPr>
              <w:pStyle w:val="Bodyjustified"/>
              <w:rPr>
                <w:rFonts w:cs="Arial"/>
                <w:sz w:val="18"/>
                <w:szCs w:val="18"/>
                <w:highlight w:val="yellow"/>
              </w:rPr>
            </w:pPr>
            <w:r w:rsidRPr="000668F4">
              <w:rPr>
                <w:rFonts w:cs="Arial"/>
                <w:sz w:val="18"/>
                <w:szCs w:val="18"/>
                <w:highlight w:val="yellow"/>
              </w:rPr>
              <w:t>54</w:t>
            </w:r>
          </w:p>
        </w:tc>
        <w:tc>
          <w:tcPr>
            <w:tcW w:w="992" w:type="dxa"/>
          </w:tcPr>
          <w:p w14:paraId="434E4F6A" w14:textId="77777777" w:rsidR="00051873" w:rsidRPr="00F51472" w:rsidRDefault="00051873" w:rsidP="00051873">
            <w:pPr>
              <w:pStyle w:val="Bodyjustified"/>
              <w:rPr>
                <w:rFonts w:cs="Arial"/>
                <w:sz w:val="18"/>
                <w:szCs w:val="18"/>
              </w:rPr>
            </w:pPr>
            <w:r w:rsidRPr="00F51472">
              <w:rPr>
                <w:rFonts w:cs="Arial"/>
                <w:sz w:val="18"/>
                <w:szCs w:val="18"/>
              </w:rPr>
              <w:t>11</w:t>
            </w:r>
          </w:p>
        </w:tc>
        <w:tc>
          <w:tcPr>
            <w:tcW w:w="709" w:type="dxa"/>
          </w:tcPr>
          <w:p w14:paraId="2E4971D2"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52A056BC"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709" w:type="dxa"/>
          </w:tcPr>
          <w:p w14:paraId="6C2C5524" w14:textId="77777777" w:rsidR="00051873" w:rsidRPr="00F51472" w:rsidRDefault="00051873" w:rsidP="00051873">
            <w:pPr>
              <w:pStyle w:val="Bodyjustified"/>
              <w:rPr>
                <w:rFonts w:cs="Arial"/>
                <w:sz w:val="18"/>
                <w:szCs w:val="18"/>
              </w:rPr>
            </w:pPr>
            <w:r w:rsidRPr="00F51472">
              <w:rPr>
                <w:rFonts w:cs="Arial"/>
                <w:sz w:val="18"/>
                <w:szCs w:val="18"/>
              </w:rPr>
              <w:t>0.6</w:t>
            </w:r>
          </w:p>
        </w:tc>
        <w:tc>
          <w:tcPr>
            <w:tcW w:w="1701" w:type="dxa"/>
            <w:vMerge/>
          </w:tcPr>
          <w:p w14:paraId="7BCB4707" w14:textId="77777777" w:rsidR="00051873" w:rsidRPr="00F51472" w:rsidRDefault="00051873" w:rsidP="005B3CCA">
            <w:pPr>
              <w:pStyle w:val="Bodyjustified"/>
              <w:rPr>
                <w:rFonts w:cs="Arial"/>
                <w:sz w:val="18"/>
                <w:szCs w:val="18"/>
              </w:rPr>
            </w:pPr>
          </w:p>
        </w:tc>
        <w:tc>
          <w:tcPr>
            <w:tcW w:w="1559" w:type="dxa"/>
            <w:vMerge/>
          </w:tcPr>
          <w:p w14:paraId="4070C89C" w14:textId="77777777" w:rsidR="00051873" w:rsidRPr="00F51472" w:rsidRDefault="00051873" w:rsidP="005B3CCA">
            <w:pPr>
              <w:pStyle w:val="Bodyjustified"/>
              <w:rPr>
                <w:rFonts w:cs="Arial"/>
                <w:sz w:val="18"/>
                <w:szCs w:val="18"/>
              </w:rPr>
            </w:pPr>
          </w:p>
        </w:tc>
        <w:tc>
          <w:tcPr>
            <w:tcW w:w="852" w:type="dxa"/>
          </w:tcPr>
          <w:p w14:paraId="6CAA46CB" w14:textId="77777777" w:rsidR="00051873" w:rsidRPr="00F51472" w:rsidRDefault="00051873" w:rsidP="005B3CCA">
            <w:pPr>
              <w:pStyle w:val="Bodyjustified"/>
              <w:rPr>
                <w:rFonts w:cs="Arial"/>
                <w:sz w:val="18"/>
                <w:szCs w:val="18"/>
              </w:rPr>
            </w:pPr>
            <w:r w:rsidRPr="00F51472">
              <w:rPr>
                <w:rFonts w:cs="Arial"/>
                <w:sz w:val="18"/>
                <w:szCs w:val="18"/>
              </w:rPr>
              <w:t>5</w:t>
            </w:r>
          </w:p>
        </w:tc>
      </w:tr>
      <w:tr w:rsidR="00051873" w:rsidRPr="00F51472" w14:paraId="0140BFEF" w14:textId="77777777" w:rsidTr="00E14A24">
        <w:trPr>
          <w:trHeight w:val="227"/>
        </w:trPr>
        <w:tc>
          <w:tcPr>
            <w:tcW w:w="709" w:type="dxa"/>
          </w:tcPr>
          <w:p w14:paraId="2B04AA60" w14:textId="2020F4C1" w:rsidR="00051873" w:rsidRPr="000668F4" w:rsidRDefault="00051873" w:rsidP="00051873">
            <w:pPr>
              <w:pStyle w:val="Bodyjustified"/>
              <w:rPr>
                <w:rFonts w:cs="Arial"/>
                <w:sz w:val="18"/>
                <w:szCs w:val="18"/>
                <w:highlight w:val="yellow"/>
              </w:rPr>
            </w:pPr>
            <w:r w:rsidRPr="000668F4">
              <w:rPr>
                <w:rFonts w:cs="Arial"/>
                <w:sz w:val="18"/>
                <w:szCs w:val="18"/>
                <w:highlight w:val="yellow"/>
              </w:rPr>
              <w:t>55</w:t>
            </w:r>
          </w:p>
        </w:tc>
        <w:tc>
          <w:tcPr>
            <w:tcW w:w="992" w:type="dxa"/>
          </w:tcPr>
          <w:p w14:paraId="6D08E0F7" w14:textId="77777777" w:rsidR="00051873" w:rsidRPr="00F51472" w:rsidRDefault="00051873" w:rsidP="00051873">
            <w:pPr>
              <w:pStyle w:val="Bodyjustified"/>
              <w:rPr>
                <w:rFonts w:cs="Arial"/>
                <w:sz w:val="18"/>
                <w:szCs w:val="18"/>
              </w:rPr>
            </w:pPr>
            <w:r w:rsidRPr="00F51472">
              <w:rPr>
                <w:rFonts w:cs="Arial"/>
                <w:sz w:val="18"/>
                <w:szCs w:val="18"/>
              </w:rPr>
              <w:t>12</w:t>
            </w:r>
          </w:p>
        </w:tc>
        <w:tc>
          <w:tcPr>
            <w:tcW w:w="709" w:type="dxa"/>
          </w:tcPr>
          <w:p w14:paraId="08AB5780"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30486F0A"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709" w:type="dxa"/>
          </w:tcPr>
          <w:p w14:paraId="65D8AC8B" w14:textId="77777777" w:rsidR="00051873" w:rsidRPr="00F51472" w:rsidRDefault="00051873" w:rsidP="00051873">
            <w:pPr>
              <w:pStyle w:val="Bodyjustified"/>
              <w:rPr>
                <w:rFonts w:cs="Arial"/>
                <w:sz w:val="18"/>
                <w:szCs w:val="18"/>
              </w:rPr>
            </w:pPr>
            <w:r w:rsidRPr="00F51472">
              <w:rPr>
                <w:rFonts w:cs="Arial"/>
                <w:sz w:val="18"/>
                <w:szCs w:val="18"/>
              </w:rPr>
              <w:t>0.6</w:t>
            </w:r>
          </w:p>
        </w:tc>
        <w:tc>
          <w:tcPr>
            <w:tcW w:w="1701" w:type="dxa"/>
            <w:vMerge/>
          </w:tcPr>
          <w:p w14:paraId="44604F80" w14:textId="77777777" w:rsidR="00051873" w:rsidRPr="00F51472" w:rsidRDefault="00051873" w:rsidP="005B3CCA">
            <w:pPr>
              <w:pStyle w:val="Bodyjustified"/>
              <w:rPr>
                <w:rFonts w:cs="Arial"/>
                <w:sz w:val="18"/>
                <w:szCs w:val="18"/>
              </w:rPr>
            </w:pPr>
          </w:p>
        </w:tc>
        <w:tc>
          <w:tcPr>
            <w:tcW w:w="1559" w:type="dxa"/>
            <w:vMerge/>
          </w:tcPr>
          <w:p w14:paraId="3DD6B6C5" w14:textId="77777777" w:rsidR="00051873" w:rsidRPr="00F51472" w:rsidRDefault="00051873" w:rsidP="005B3CCA">
            <w:pPr>
              <w:pStyle w:val="Bodyjustified"/>
              <w:rPr>
                <w:rFonts w:cs="Arial"/>
                <w:sz w:val="18"/>
                <w:szCs w:val="18"/>
              </w:rPr>
            </w:pPr>
          </w:p>
        </w:tc>
        <w:tc>
          <w:tcPr>
            <w:tcW w:w="852" w:type="dxa"/>
          </w:tcPr>
          <w:p w14:paraId="1DDEA3DB" w14:textId="77777777" w:rsidR="00051873" w:rsidRPr="00F51472" w:rsidRDefault="00051873" w:rsidP="005B3CCA">
            <w:pPr>
              <w:pStyle w:val="Bodyjustified"/>
              <w:rPr>
                <w:rFonts w:cs="Arial"/>
                <w:sz w:val="18"/>
                <w:szCs w:val="18"/>
              </w:rPr>
            </w:pPr>
            <w:r w:rsidRPr="00F51472">
              <w:rPr>
                <w:rFonts w:cs="Arial"/>
                <w:sz w:val="18"/>
                <w:szCs w:val="18"/>
              </w:rPr>
              <w:t>5</w:t>
            </w:r>
          </w:p>
        </w:tc>
      </w:tr>
      <w:tr w:rsidR="00051873" w:rsidRPr="00F51472" w14:paraId="4FC5DFE7" w14:textId="77777777" w:rsidTr="00E14A24">
        <w:trPr>
          <w:trHeight w:val="227"/>
        </w:trPr>
        <w:tc>
          <w:tcPr>
            <w:tcW w:w="709" w:type="dxa"/>
          </w:tcPr>
          <w:p w14:paraId="2C0FF038" w14:textId="4091B300" w:rsidR="00051873" w:rsidRPr="000668F4" w:rsidRDefault="00051873" w:rsidP="00051873">
            <w:pPr>
              <w:pStyle w:val="Bodyjustified"/>
              <w:rPr>
                <w:rFonts w:cs="Arial"/>
                <w:sz w:val="18"/>
                <w:szCs w:val="18"/>
                <w:highlight w:val="yellow"/>
              </w:rPr>
            </w:pPr>
            <w:r w:rsidRPr="000668F4">
              <w:rPr>
                <w:rFonts w:cs="Arial"/>
                <w:sz w:val="18"/>
                <w:szCs w:val="18"/>
                <w:highlight w:val="yellow"/>
              </w:rPr>
              <w:t>56</w:t>
            </w:r>
          </w:p>
        </w:tc>
        <w:tc>
          <w:tcPr>
            <w:tcW w:w="992" w:type="dxa"/>
          </w:tcPr>
          <w:p w14:paraId="7A7F5741" w14:textId="77777777" w:rsidR="00051873" w:rsidRPr="00F51472" w:rsidRDefault="00051873" w:rsidP="00051873">
            <w:pPr>
              <w:pStyle w:val="Bodyjustified"/>
              <w:rPr>
                <w:rFonts w:cs="Arial"/>
                <w:sz w:val="18"/>
                <w:szCs w:val="18"/>
              </w:rPr>
            </w:pPr>
            <w:r w:rsidRPr="00F51472">
              <w:rPr>
                <w:rFonts w:cs="Arial"/>
                <w:sz w:val="18"/>
                <w:szCs w:val="18"/>
              </w:rPr>
              <w:t>13</w:t>
            </w:r>
          </w:p>
        </w:tc>
        <w:tc>
          <w:tcPr>
            <w:tcW w:w="709" w:type="dxa"/>
          </w:tcPr>
          <w:p w14:paraId="024345D3"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69DA6C6B"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709" w:type="dxa"/>
          </w:tcPr>
          <w:p w14:paraId="7B7E2A9F" w14:textId="77777777" w:rsidR="00051873" w:rsidRPr="00F51472" w:rsidRDefault="00051873" w:rsidP="00051873">
            <w:pPr>
              <w:pStyle w:val="Bodyjustified"/>
              <w:rPr>
                <w:rFonts w:cs="Arial"/>
                <w:sz w:val="18"/>
                <w:szCs w:val="18"/>
              </w:rPr>
            </w:pPr>
            <w:r w:rsidRPr="00F51472">
              <w:rPr>
                <w:rFonts w:cs="Arial"/>
                <w:sz w:val="18"/>
                <w:szCs w:val="18"/>
              </w:rPr>
              <w:t>0.6</w:t>
            </w:r>
          </w:p>
        </w:tc>
        <w:tc>
          <w:tcPr>
            <w:tcW w:w="1701" w:type="dxa"/>
            <w:vMerge/>
          </w:tcPr>
          <w:p w14:paraId="3236203B" w14:textId="77777777" w:rsidR="00051873" w:rsidRPr="00F51472" w:rsidRDefault="00051873" w:rsidP="005B3CCA">
            <w:pPr>
              <w:pStyle w:val="Bodyjustified"/>
              <w:rPr>
                <w:rFonts w:cs="Arial"/>
                <w:sz w:val="18"/>
                <w:szCs w:val="18"/>
              </w:rPr>
            </w:pPr>
          </w:p>
        </w:tc>
        <w:tc>
          <w:tcPr>
            <w:tcW w:w="1559" w:type="dxa"/>
            <w:vMerge/>
          </w:tcPr>
          <w:p w14:paraId="617F44AF" w14:textId="77777777" w:rsidR="00051873" w:rsidRPr="00F51472" w:rsidRDefault="00051873" w:rsidP="005B3CCA">
            <w:pPr>
              <w:pStyle w:val="Bodyjustified"/>
              <w:rPr>
                <w:rFonts w:cs="Arial"/>
                <w:sz w:val="18"/>
                <w:szCs w:val="18"/>
              </w:rPr>
            </w:pPr>
          </w:p>
        </w:tc>
        <w:tc>
          <w:tcPr>
            <w:tcW w:w="852" w:type="dxa"/>
          </w:tcPr>
          <w:p w14:paraId="04D08D35" w14:textId="77777777" w:rsidR="00051873" w:rsidRPr="00F51472" w:rsidRDefault="00051873" w:rsidP="005B3CCA">
            <w:pPr>
              <w:pStyle w:val="Bodyjustified"/>
              <w:rPr>
                <w:rFonts w:cs="Arial"/>
                <w:sz w:val="18"/>
                <w:szCs w:val="18"/>
              </w:rPr>
            </w:pPr>
            <w:r w:rsidRPr="00F51472">
              <w:rPr>
                <w:rFonts w:cs="Arial"/>
                <w:sz w:val="18"/>
                <w:szCs w:val="18"/>
              </w:rPr>
              <w:t>5</w:t>
            </w:r>
          </w:p>
        </w:tc>
      </w:tr>
      <w:tr w:rsidR="00051873" w:rsidRPr="00F51472" w14:paraId="2B1CD2B7" w14:textId="77777777" w:rsidTr="00E14A24">
        <w:trPr>
          <w:trHeight w:val="227"/>
        </w:trPr>
        <w:tc>
          <w:tcPr>
            <w:tcW w:w="709" w:type="dxa"/>
          </w:tcPr>
          <w:p w14:paraId="752B7CDA" w14:textId="65EBEB72" w:rsidR="00051873" w:rsidRPr="000668F4" w:rsidRDefault="00051873" w:rsidP="00051873">
            <w:pPr>
              <w:pStyle w:val="Bodyjustified"/>
              <w:rPr>
                <w:rFonts w:cs="Arial"/>
                <w:sz w:val="18"/>
                <w:szCs w:val="18"/>
                <w:highlight w:val="yellow"/>
              </w:rPr>
            </w:pPr>
            <w:r w:rsidRPr="000668F4">
              <w:rPr>
                <w:rFonts w:cs="Arial"/>
                <w:sz w:val="18"/>
                <w:szCs w:val="18"/>
                <w:highlight w:val="yellow"/>
              </w:rPr>
              <w:t>57</w:t>
            </w:r>
          </w:p>
        </w:tc>
        <w:tc>
          <w:tcPr>
            <w:tcW w:w="992" w:type="dxa"/>
          </w:tcPr>
          <w:p w14:paraId="2061B288" w14:textId="77777777" w:rsidR="00051873" w:rsidRPr="00F51472" w:rsidRDefault="00051873" w:rsidP="00051873">
            <w:pPr>
              <w:pStyle w:val="Bodyjustified"/>
              <w:rPr>
                <w:rFonts w:cs="Arial"/>
                <w:sz w:val="18"/>
                <w:szCs w:val="18"/>
              </w:rPr>
            </w:pPr>
            <w:r w:rsidRPr="00F51472">
              <w:rPr>
                <w:rFonts w:cs="Arial"/>
                <w:sz w:val="18"/>
                <w:szCs w:val="18"/>
              </w:rPr>
              <w:t>14</w:t>
            </w:r>
          </w:p>
        </w:tc>
        <w:tc>
          <w:tcPr>
            <w:tcW w:w="709" w:type="dxa"/>
          </w:tcPr>
          <w:p w14:paraId="5F0ABE22" w14:textId="77777777" w:rsidR="00051873" w:rsidRPr="00F51472" w:rsidRDefault="00051873" w:rsidP="00051873">
            <w:pPr>
              <w:pStyle w:val="Bodyjustified"/>
              <w:rPr>
                <w:rFonts w:cs="Arial"/>
                <w:sz w:val="18"/>
                <w:szCs w:val="18"/>
              </w:rPr>
            </w:pPr>
            <w:r w:rsidRPr="00F51472">
              <w:rPr>
                <w:rFonts w:cs="Arial"/>
                <w:sz w:val="18"/>
                <w:szCs w:val="18"/>
              </w:rPr>
              <w:t>0.3</w:t>
            </w:r>
          </w:p>
        </w:tc>
        <w:tc>
          <w:tcPr>
            <w:tcW w:w="709" w:type="dxa"/>
          </w:tcPr>
          <w:p w14:paraId="3A2CF711"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709" w:type="dxa"/>
          </w:tcPr>
          <w:p w14:paraId="6A0F2369" w14:textId="77777777" w:rsidR="00051873" w:rsidRPr="00F51472" w:rsidRDefault="00051873" w:rsidP="00051873">
            <w:pPr>
              <w:pStyle w:val="Bodyjustified"/>
              <w:rPr>
                <w:rFonts w:cs="Arial"/>
                <w:sz w:val="18"/>
                <w:szCs w:val="18"/>
              </w:rPr>
            </w:pPr>
            <w:r w:rsidRPr="00F51472">
              <w:rPr>
                <w:rFonts w:cs="Arial"/>
                <w:sz w:val="18"/>
                <w:szCs w:val="18"/>
              </w:rPr>
              <w:t>0.6</w:t>
            </w:r>
          </w:p>
        </w:tc>
        <w:tc>
          <w:tcPr>
            <w:tcW w:w="1701" w:type="dxa"/>
            <w:vMerge/>
          </w:tcPr>
          <w:p w14:paraId="61CE63FC" w14:textId="77777777" w:rsidR="00051873" w:rsidRPr="00F51472" w:rsidRDefault="00051873" w:rsidP="005B3CCA">
            <w:pPr>
              <w:pStyle w:val="Bodyjustified"/>
              <w:rPr>
                <w:rFonts w:cs="Arial"/>
                <w:sz w:val="18"/>
                <w:szCs w:val="18"/>
              </w:rPr>
            </w:pPr>
          </w:p>
        </w:tc>
        <w:tc>
          <w:tcPr>
            <w:tcW w:w="1559" w:type="dxa"/>
            <w:vMerge/>
          </w:tcPr>
          <w:p w14:paraId="45DEA984" w14:textId="77777777" w:rsidR="00051873" w:rsidRPr="00F51472" w:rsidRDefault="00051873" w:rsidP="005B3CCA">
            <w:pPr>
              <w:pStyle w:val="Bodyjustified"/>
              <w:rPr>
                <w:rFonts w:cs="Arial"/>
                <w:sz w:val="18"/>
                <w:szCs w:val="18"/>
              </w:rPr>
            </w:pPr>
          </w:p>
        </w:tc>
        <w:tc>
          <w:tcPr>
            <w:tcW w:w="852" w:type="dxa"/>
          </w:tcPr>
          <w:p w14:paraId="2391CAC6" w14:textId="77777777" w:rsidR="00051873" w:rsidRPr="00F51472" w:rsidRDefault="00051873" w:rsidP="005B3CCA">
            <w:pPr>
              <w:pStyle w:val="Bodyjustified"/>
              <w:rPr>
                <w:rFonts w:cs="Arial"/>
                <w:sz w:val="18"/>
                <w:szCs w:val="18"/>
              </w:rPr>
            </w:pPr>
            <w:r w:rsidRPr="00F51472">
              <w:rPr>
                <w:rFonts w:cs="Arial"/>
                <w:sz w:val="18"/>
                <w:szCs w:val="18"/>
              </w:rPr>
              <w:t>5</w:t>
            </w:r>
          </w:p>
        </w:tc>
      </w:tr>
      <w:tr w:rsidR="00051873" w:rsidRPr="00F51472" w14:paraId="1E5D2DF9" w14:textId="77777777" w:rsidTr="00E14A24">
        <w:trPr>
          <w:trHeight w:val="227"/>
        </w:trPr>
        <w:tc>
          <w:tcPr>
            <w:tcW w:w="709" w:type="dxa"/>
          </w:tcPr>
          <w:p w14:paraId="0BCC8695" w14:textId="333C2BB4" w:rsidR="00051873" w:rsidRPr="000668F4" w:rsidRDefault="00051873" w:rsidP="00051873">
            <w:pPr>
              <w:pStyle w:val="Bodyjustified"/>
              <w:rPr>
                <w:rFonts w:cs="Arial"/>
                <w:sz w:val="18"/>
                <w:szCs w:val="18"/>
                <w:highlight w:val="yellow"/>
              </w:rPr>
            </w:pPr>
            <w:r w:rsidRPr="000668F4">
              <w:rPr>
                <w:rFonts w:cs="Arial"/>
                <w:sz w:val="18"/>
                <w:szCs w:val="18"/>
                <w:highlight w:val="yellow"/>
              </w:rPr>
              <w:t>58</w:t>
            </w:r>
          </w:p>
        </w:tc>
        <w:tc>
          <w:tcPr>
            <w:tcW w:w="992" w:type="dxa"/>
          </w:tcPr>
          <w:p w14:paraId="4053BC46" w14:textId="77777777" w:rsidR="00051873" w:rsidRPr="00F51472" w:rsidRDefault="00051873" w:rsidP="00051873">
            <w:pPr>
              <w:pStyle w:val="Bodyjustified"/>
              <w:rPr>
                <w:rFonts w:cs="Arial"/>
                <w:sz w:val="18"/>
                <w:szCs w:val="18"/>
              </w:rPr>
            </w:pPr>
            <w:r w:rsidRPr="00F51472">
              <w:rPr>
                <w:rFonts w:cs="Arial"/>
                <w:sz w:val="18"/>
                <w:szCs w:val="18"/>
              </w:rPr>
              <w:t>15</w:t>
            </w:r>
          </w:p>
        </w:tc>
        <w:tc>
          <w:tcPr>
            <w:tcW w:w="709" w:type="dxa"/>
          </w:tcPr>
          <w:p w14:paraId="676AA178"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00C162D9"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709" w:type="dxa"/>
          </w:tcPr>
          <w:p w14:paraId="15F9C1AD" w14:textId="77777777" w:rsidR="00051873" w:rsidRPr="00F51472" w:rsidRDefault="00051873" w:rsidP="00051873">
            <w:pPr>
              <w:pStyle w:val="Bodyjustified"/>
              <w:rPr>
                <w:rFonts w:cs="Arial"/>
                <w:sz w:val="18"/>
                <w:szCs w:val="18"/>
              </w:rPr>
            </w:pPr>
            <w:r w:rsidRPr="00F51472">
              <w:rPr>
                <w:rFonts w:cs="Arial"/>
                <w:sz w:val="18"/>
                <w:szCs w:val="18"/>
              </w:rPr>
              <w:t>0.6</w:t>
            </w:r>
          </w:p>
        </w:tc>
        <w:tc>
          <w:tcPr>
            <w:tcW w:w="1701" w:type="dxa"/>
            <w:vMerge/>
          </w:tcPr>
          <w:p w14:paraId="2987CF16" w14:textId="77777777" w:rsidR="00051873" w:rsidRPr="00F51472" w:rsidRDefault="00051873" w:rsidP="005B3CCA">
            <w:pPr>
              <w:pStyle w:val="Bodyjustified"/>
              <w:rPr>
                <w:rFonts w:cs="Arial"/>
                <w:sz w:val="18"/>
                <w:szCs w:val="18"/>
              </w:rPr>
            </w:pPr>
          </w:p>
        </w:tc>
        <w:tc>
          <w:tcPr>
            <w:tcW w:w="1559" w:type="dxa"/>
            <w:vMerge/>
          </w:tcPr>
          <w:p w14:paraId="5A2037AD" w14:textId="77777777" w:rsidR="00051873" w:rsidRPr="00F51472" w:rsidRDefault="00051873" w:rsidP="005B3CCA">
            <w:pPr>
              <w:pStyle w:val="Bodyjustified"/>
              <w:rPr>
                <w:rFonts w:cs="Arial"/>
                <w:sz w:val="18"/>
                <w:szCs w:val="18"/>
              </w:rPr>
            </w:pPr>
          </w:p>
        </w:tc>
        <w:tc>
          <w:tcPr>
            <w:tcW w:w="852" w:type="dxa"/>
          </w:tcPr>
          <w:p w14:paraId="4E048488" w14:textId="77777777" w:rsidR="00051873" w:rsidRPr="00F51472" w:rsidRDefault="00051873" w:rsidP="005B3CCA">
            <w:pPr>
              <w:pStyle w:val="Bodyjustified"/>
              <w:rPr>
                <w:rFonts w:cs="Arial"/>
                <w:sz w:val="18"/>
                <w:szCs w:val="18"/>
              </w:rPr>
            </w:pPr>
            <w:r w:rsidRPr="00F51472">
              <w:rPr>
                <w:rFonts w:cs="Arial"/>
                <w:sz w:val="18"/>
                <w:szCs w:val="18"/>
              </w:rPr>
              <w:t>5</w:t>
            </w:r>
          </w:p>
        </w:tc>
      </w:tr>
      <w:tr w:rsidR="00051873" w:rsidRPr="00F51472" w14:paraId="2EF9F977" w14:textId="77777777" w:rsidTr="00E14A24">
        <w:trPr>
          <w:trHeight w:val="227"/>
        </w:trPr>
        <w:tc>
          <w:tcPr>
            <w:tcW w:w="709" w:type="dxa"/>
          </w:tcPr>
          <w:p w14:paraId="77B977C1" w14:textId="4BD4B4F2" w:rsidR="00051873" w:rsidRPr="000668F4" w:rsidRDefault="00051873" w:rsidP="00051873">
            <w:pPr>
              <w:pStyle w:val="Bodyjustified"/>
              <w:rPr>
                <w:rFonts w:cs="Arial"/>
                <w:sz w:val="18"/>
                <w:szCs w:val="18"/>
                <w:highlight w:val="yellow"/>
              </w:rPr>
            </w:pPr>
            <w:r w:rsidRPr="000668F4">
              <w:rPr>
                <w:rFonts w:cs="Arial"/>
                <w:sz w:val="18"/>
                <w:szCs w:val="18"/>
                <w:highlight w:val="yellow"/>
              </w:rPr>
              <w:t>59</w:t>
            </w:r>
          </w:p>
        </w:tc>
        <w:tc>
          <w:tcPr>
            <w:tcW w:w="992" w:type="dxa"/>
          </w:tcPr>
          <w:p w14:paraId="21342033" w14:textId="77777777" w:rsidR="00051873" w:rsidRPr="00F51472" w:rsidRDefault="00051873" w:rsidP="00051873">
            <w:pPr>
              <w:pStyle w:val="Bodyjustified"/>
              <w:rPr>
                <w:rFonts w:cs="Arial"/>
                <w:sz w:val="18"/>
                <w:szCs w:val="18"/>
              </w:rPr>
            </w:pPr>
            <w:r w:rsidRPr="00F51472">
              <w:rPr>
                <w:rFonts w:cs="Arial"/>
                <w:sz w:val="18"/>
                <w:szCs w:val="18"/>
              </w:rPr>
              <w:t>16</w:t>
            </w:r>
          </w:p>
        </w:tc>
        <w:tc>
          <w:tcPr>
            <w:tcW w:w="709" w:type="dxa"/>
          </w:tcPr>
          <w:p w14:paraId="67C40C62"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671BECDB"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709" w:type="dxa"/>
          </w:tcPr>
          <w:p w14:paraId="355A84EC" w14:textId="77777777" w:rsidR="00051873" w:rsidRPr="00F51472" w:rsidRDefault="00051873" w:rsidP="00051873">
            <w:pPr>
              <w:pStyle w:val="Bodyjustified"/>
              <w:rPr>
                <w:rFonts w:cs="Arial"/>
                <w:sz w:val="18"/>
                <w:szCs w:val="18"/>
              </w:rPr>
            </w:pPr>
            <w:r w:rsidRPr="00F51472">
              <w:rPr>
                <w:rFonts w:cs="Arial"/>
                <w:sz w:val="18"/>
                <w:szCs w:val="18"/>
              </w:rPr>
              <w:t>0.6</w:t>
            </w:r>
          </w:p>
        </w:tc>
        <w:tc>
          <w:tcPr>
            <w:tcW w:w="1701" w:type="dxa"/>
            <w:vMerge/>
          </w:tcPr>
          <w:p w14:paraId="6CAA12C5" w14:textId="77777777" w:rsidR="00051873" w:rsidRPr="00F51472" w:rsidRDefault="00051873" w:rsidP="005B3CCA">
            <w:pPr>
              <w:pStyle w:val="Bodyjustified"/>
              <w:rPr>
                <w:rFonts w:cs="Arial"/>
                <w:sz w:val="18"/>
                <w:szCs w:val="18"/>
              </w:rPr>
            </w:pPr>
          </w:p>
        </w:tc>
        <w:tc>
          <w:tcPr>
            <w:tcW w:w="1559" w:type="dxa"/>
            <w:vMerge/>
          </w:tcPr>
          <w:p w14:paraId="539F02E1" w14:textId="77777777" w:rsidR="00051873" w:rsidRPr="00F51472" w:rsidRDefault="00051873" w:rsidP="005B3CCA">
            <w:pPr>
              <w:pStyle w:val="Bodyjustified"/>
              <w:rPr>
                <w:rFonts w:cs="Arial"/>
                <w:sz w:val="18"/>
                <w:szCs w:val="18"/>
              </w:rPr>
            </w:pPr>
          </w:p>
        </w:tc>
        <w:tc>
          <w:tcPr>
            <w:tcW w:w="852" w:type="dxa"/>
          </w:tcPr>
          <w:p w14:paraId="720B1A39" w14:textId="77777777" w:rsidR="00051873" w:rsidRPr="00F51472" w:rsidRDefault="00051873" w:rsidP="005B3CCA">
            <w:pPr>
              <w:pStyle w:val="Bodyjustified"/>
              <w:rPr>
                <w:rFonts w:cs="Arial"/>
                <w:sz w:val="18"/>
                <w:szCs w:val="18"/>
              </w:rPr>
            </w:pPr>
            <w:r w:rsidRPr="00F51472">
              <w:rPr>
                <w:rFonts w:cs="Arial"/>
                <w:sz w:val="18"/>
                <w:szCs w:val="18"/>
              </w:rPr>
              <w:t>5</w:t>
            </w:r>
          </w:p>
        </w:tc>
      </w:tr>
      <w:tr w:rsidR="00051873" w:rsidRPr="00F51472" w14:paraId="3E36FFAC" w14:textId="77777777" w:rsidTr="00E14A24">
        <w:trPr>
          <w:trHeight w:val="227"/>
        </w:trPr>
        <w:tc>
          <w:tcPr>
            <w:tcW w:w="709" w:type="dxa"/>
          </w:tcPr>
          <w:p w14:paraId="46E40E57" w14:textId="684F211C" w:rsidR="00051873" w:rsidRPr="000668F4" w:rsidRDefault="00051873" w:rsidP="00051873">
            <w:pPr>
              <w:pStyle w:val="Bodyjustified"/>
              <w:rPr>
                <w:rFonts w:cs="Arial"/>
                <w:sz w:val="18"/>
                <w:szCs w:val="18"/>
                <w:highlight w:val="yellow"/>
              </w:rPr>
            </w:pPr>
            <w:r w:rsidRPr="000668F4">
              <w:rPr>
                <w:rFonts w:cs="Arial"/>
                <w:sz w:val="18"/>
                <w:szCs w:val="18"/>
                <w:highlight w:val="yellow"/>
              </w:rPr>
              <w:t>60</w:t>
            </w:r>
          </w:p>
        </w:tc>
        <w:tc>
          <w:tcPr>
            <w:tcW w:w="992" w:type="dxa"/>
          </w:tcPr>
          <w:p w14:paraId="3606FDB7" w14:textId="77777777" w:rsidR="00051873" w:rsidRPr="00F51472" w:rsidRDefault="00051873" w:rsidP="00051873">
            <w:pPr>
              <w:pStyle w:val="Bodyjustified"/>
              <w:rPr>
                <w:rFonts w:cs="Arial"/>
                <w:sz w:val="18"/>
                <w:szCs w:val="18"/>
              </w:rPr>
            </w:pPr>
            <w:r w:rsidRPr="00F51472">
              <w:rPr>
                <w:rFonts w:cs="Arial"/>
                <w:sz w:val="18"/>
                <w:szCs w:val="18"/>
              </w:rPr>
              <w:t>17</w:t>
            </w:r>
          </w:p>
        </w:tc>
        <w:tc>
          <w:tcPr>
            <w:tcW w:w="709" w:type="dxa"/>
          </w:tcPr>
          <w:p w14:paraId="454034B7"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4B332526"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709" w:type="dxa"/>
          </w:tcPr>
          <w:p w14:paraId="04250663" w14:textId="77777777" w:rsidR="00051873" w:rsidRPr="00F51472" w:rsidRDefault="00051873" w:rsidP="00051873">
            <w:pPr>
              <w:pStyle w:val="Bodyjustified"/>
              <w:rPr>
                <w:rFonts w:cs="Arial"/>
                <w:sz w:val="18"/>
                <w:szCs w:val="18"/>
              </w:rPr>
            </w:pPr>
            <w:r w:rsidRPr="00F51472">
              <w:rPr>
                <w:rFonts w:cs="Arial"/>
                <w:sz w:val="18"/>
                <w:szCs w:val="18"/>
              </w:rPr>
              <w:t>0.6</w:t>
            </w:r>
          </w:p>
        </w:tc>
        <w:tc>
          <w:tcPr>
            <w:tcW w:w="1701" w:type="dxa"/>
            <w:vMerge/>
          </w:tcPr>
          <w:p w14:paraId="1B72C6CE" w14:textId="77777777" w:rsidR="00051873" w:rsidRPr="00F51472" w:rsidRDefault="00051873" w:rsidP="005B3CCA">
            <w:pPr>
              <w:pStyle w:val="Bodyjustified"/>
              <w:rPr>
                <w:rFonts w:cs="Arial"/>
                <w:sz w:val="18"/>
                <w:szCs w:val="18"/>
              </w:rPr>
            </w:pPr>
          </w:p>
        </w:tc>
        <w:tc>
          <w:tcPr>
            <w:tcW w:w="1559" w:type="dxa"/>
            <w:vMerge/>
          </w:tcPr>
          <w:p w14:paraId="1D418137" w14:textId="77777777" w:rsidR="00051873" w:rsidRPr="00F51472" w:rsidRDefault="00051873" w:rsidP="005B3CCA">
            <w:pPr>
              <w:pStyle w:val="Bodyjustified"/>
              <w:rPr>
                <w:rFonts w:cs="Arial"/>
                <w:sz w:val="18"/>
                <w:szCs w:val="18"/>
              </w:rPr>
            </w:pPr>
          </w:p>
        </w:tc>
        <w:tc>
          <w:tcPr>
            <w:tcW w:w="852" w:type="dxa"/>
          </w:tcPr>
          <w:p w14:paraId="20FA5260" w14:textId="77777777" w:rsidR="00051873" w:rsidRPr="00F51472" w:rsidRDefault="00051873" w:rsidP="005B3CCA">
            <w:pPr>
              <w:pStyle w:val="Bodyjustified"/>
              <w:rPr>
                <w:rFonts w:cs="Arial"/>
                <w:sz w:val="18"/>
                <w:szCs w:val="18"/>
              </w:rPr>
            </w:pPr>
            <w:r w:rsidRPr="00F51472">
              <w:rPr>
                <w:rFonts w:cs="Arial"/>
                <w:sz w:val="18"/>
                <w:szCs w:val="18"/>
              </w:rPr>
              <w:t>5</w:t>
            </w:r>
          </w:p>
        </w:tc>
      </w:tr>
      <w:tr w:rsidR="00051873" w:rsidRPr="00F51472" w14:paraId="546C0C8A" w14:textId="77777777" w:rsidTr="00E14A24">
        <w:trPr>
          <w:trHeight w:val="227"/>
        </w:trPr>
        <w:tc>
          <w:tcPr>
            <w:tcW w:w="709" w:type="dxa"/>
          </w:tcPr>
          <w:p w14:paraId="5EFB384F" w14:textId="6AB493B4" w:rsidR="00051873" w:rsidRPr="000668F4" w:rsidRDefault="00051873" w:rsidP="00051873">
            <w:pPr>
              <w:pStyle w:val="Bodyjustified"/>
              <w:rPr>
                <w:rFonts w:cs="Arial"/>
                <w:sz w:val="18"/>
                <w:szCs w:val="18"/>
                <w:highlight w:val="yellow"/>
              </w:rPr>
            </w:pPr>
            <w:r w:rsidRPr="000668F4">
              <w:rPr>
                <w:rFonts w:cs="Arial"/>
                <w:sz w:val="18"/>
                <w:szCs w:val="18"/>
                <w:highlight w:val="yellow"/>
              </w:rPr>
              <w:t>61</w:t>
            </w:r>
          </w:p>
        </w:tc>
        <w:tc>
          <w:tcPr>
            <w:tcW w:w="992" w:type="dxa"/>
          </w:tcPr>
          <w:p w14:paraId="66AC0BD5" w14:textId="77777777" w:rsidR="00051873" w:rsidRPr="00F51472" w:rsidRDefault="00051873" w:rsidP="00051873">
            <w:pPr>
              <w:pStyle w:val="Bodyjustified"/>
              <w:rPr>
                <w:rFonts w:cs="Arial"/>
                <w:sz w:val="18"/>
                <w:szCs w:val="18"/>
              </w:rPr>
            </w:pPr>
            <w:r w:rsidRPr="00F51472">
              <w:rPr>
                <w:rFonts w:cs="Arial"/>
                <w:sz w:val="18"/>
                <w:szCs w:val="18"/>
              </w:rPr>
              <w:t>18</w:t>
            </w:r>
          </w:p>
        </w:tc>
        <w:tc>
          <w:tcPr>
            <w:tcW w:w="709" w:type="dxa"/>
          </w:tcPr>
          <w:p w14:paraId="714EE21D"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7A455669"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709" w:type="dxa"/>
          </w:tcPr>
          <w:p w14:paraId="5110FF4B" w14:textId="77777777" w:rsidR="00051873" w:rsidRPr="00F51472" w:rsidRDefault="00051873" w:rsidP="00051873">
            <w:pPr>
              <w:pStyle w:val="Bodyjustified"/>
              <w:rPr>
                <w:rFonts w:cs="Arial"/>
                <w:sz w:val="18"/>
                <w:szCs w:val="18"/>
              </w:rPr>
            </w:pPr>
            <w:r w:rsidRPr="00F51472">
              <w:rPr>
                <w:rFonts w:cs="Arial"/>
                <w:sz w:val="18"/>
                <w:szCs w:val="18"/>
              </w:rPr>
              <w:t>0.6</w:t>
            </w:r>
          </w:p>
        </w:tc>
        <w:tc>
          <w:tcPr>
            <w:tcW w:w="1701" w:type="dxa"/>
            <w:vMerge/>
          </w:tcPr>
          <w:p w14:paraId="141EB18C" w14:textId="77777777" w:rsidR="00051873" w:rsidRPr="00F51472" w:rsidRDefault="00051873" w:rsidP="005B3CCA">
            <w:pPr>
              <w:pStyle w:val="Bodyjustified"/>
              <w:rPr>
                <w:rFonts w:cs="Arial"/>
                <w:sz w:val="18"/>
                <w:szCs w:val="18"/>
              </w:rPr>
            </w:pPr>
          </w:p>
        </w:tc>
        <w:tc>
          <w:tcPr>
            <w:tcW w:w="1559" w:type="dxa"/>
            <w:vMerge/>
          </w:tcPr>
          <w:p w14:paraId="788DFE67" w14:textId="77777777" w:rsidR="00051873" w:rsidRPr="00F51472" w:rsidRDefault="00051873" w:rsidP="005B3CCA">
            <w:pPr>
              <w:pStyle w:val="Bodyjustified"/>
              <w:rPr>
                <w:rFonts w:cs="Arial"/>
                <w:sz w:val="18"/>
                <w:szCs w:val="18"/>
              </w:rPr>
            </w:pPr>
          </w:p>
        </w:tc>
        <w:tc>
          <w:tcPr>
            <w:tcW w:w="852" w:type="dxa"/>
          </w:tcPr>
          <w:p w14:paraId="2C4E56FE" w14:textId="77777777" w:rsidR="00051873" w:rsidRPr="00F51472" w:rsidRDefault="00051873" w:rsidP="005B3CCA">
            <w:pPr>
              <w:pStyle w:val="Bodyjustified"/>
              <w:rPr>
                <w:rFonts w:cs="Arial"/>
                <w:sz w:val="18"/>
                <w:szCs w:val="18"/>
              </w:rPr>
            </w:pPr>
            <w:r w:rsidRPr="00F51472">
              <w:rPr>
                <w:rFonts w:cs="Arial"/>
                <w:sz w:val="18"/>
                <w:szCs w:val="18"/>
              </w:rPr>
              <w:t>5</w:t>
            </w:r>
          </w:p>
        </w:tc>
      </w:tr>
      <w:tr w:rsidR="00051873" w:rsidRPr="00F51472" w14:paraId="41909CBE" w14:textId="77777777" w:rsidTr="00E14A24">
        <w:trPr>
          <w:trHeight w:val="227"/>
        </w:trPr>
        <w:tc>
          <w:tcPr>
            <w:tcW w:w="709" w:type="dxa"/>
          </w:tcPr>
          <w:p w14:paraId="5029E1CC" w14:textId="05BCB6C2" w:rsidR="00051873" w:rsidRPr="000668F4" w:rsidRDefault="00051873" w:rsidP="00051873">
            <w:pPr>
              <w:pStyle w:val="Bodyjustified"/>
              <w:rPr>
                <w:rFonts w:cs="Arial"/>
                <w:sz w:val="18"/>
                <w:szCs w:val="18"/>
                <w:highlight w:val="yellow"/>
              </w:rPr>
            </w:pPr>
            <w:r w:rsidRPr="000668F4">
              <w:rPr>
                <w:rFonts w:cs="Arial"/>
                <w:sz w:val="18"/>
                <w:szCs w:val="18"/>
                <w:highlight w:val="yellow"/>
              </w:rPr>
              <w:t>62</w:t>
            </w:r>
          </w:p>
        </w:tc>
        <w:tc>
          <w:tcPr>
            <w:tcW w:w="992" w:type="dxa"/>
          </w:tcPr>
          <w:p w14:paraId="71C83CE0" w14:textId="77777777" w:rsidR="00051873" w:rsidRPr="00F51472" w:rsidRDefault="00051873" w:rsidP="00051873">
            <w:pPr>
              <w:pStyle w:val="Bodyjustified"/>
              <w:rPr>
                <w:rFonts w:cs="Arial"/>
                <w:sz w:val="18"/>
                <w:szCs w:val="18"/>
              </w:rPr>
            </w:pPr>
            <w:r w:rsidRPr="00F51472">
              <w:rPr>
                <w:rFonts w:cs="Arial"/>
                <w:sz w:val="18"/>
                <w:szCs w:val="18"/>
              </w:rPr>
              <w:t>19</w:t>
            </w:r>
          </w:p>
        </w:tc>
        <w:tc>
          <w:tcPr>
            <w:tcW w:w="709" w:type="dxa"/>
          </w:tcPr>
          <w:p w14:paraId="29D4618D"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53AF2195"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709" w:type="dxa"/>
          </w:tcPr>
          <w:p w14:paraId="00A83649" w14:textId="77777777" w:rsidR="00051873" w:rsidRPr="00F51472" w:rsidRDefault="00051873" w:rsidP="00051873">
            <w:pPr>
              <w:pStyle w:val="Bodyjustified"/>
              <w:rPr>
                <w:rFonts w:cs="Arial"/>
                <w:sz w:val="18"/>
                <w:szCs w:val="18"/>
              </w:rPr>
            </w:pPr>
            <w:r w:rsidRPr="00F51472">
              <w:rPr>
                <w:rFonts w:cs="Arial"/>
                <w:sz w:val="18"/>
                <w:szCs w:val="18"/>
              </w:rPr>
              <w:t>0.6</w:t>
            </w:r>
          </w:p>
        </w:tc>
        <w:tc>
          <w:tcPr>
            <w:tcW w:w="1701" w:type="dxa"/>
            <w:vMerge/>
          </w:tcPr>
          <w:p w14:paraId="50374A3D" w14:textId="77777777" w:rsidR="00051873" w:rsidRPr="00F51472" w:rsidRDefault="00051873" w:rsidP="005B3CCA">
            <w:pPr>
              <w:pStyle w:val="Bodyjustified"/>
              <w:rPr>
                <w:rFonts w:cs="Arial"/>
                <w:sz w:val="18"/>
                <w:szCs w:val="18"/>
              </w:rPr>
            </w:pPr>
          </w:p>
        </w:tc>
        <w:tc>
          <w:tcPr>
            <w:tcW w:w="1559" w:type="dxa"/>
            <w:vMerge/>
          </w:tcPr>
          <w:p w14:paraId="7427D715" w14:textId="77777777" w:rsidR="00051873" w:rsidRPr="00F51472" w:rsidRDefault="00051873" w:rsidP="005B3CCA">
            <w:pPr>
              <w:pStyle w:val="Bodyjustified"/>
              <w:rPr>
                <w:rFonts w:cs="Arial"/>
                <w:sz w:val="18"/>
                <w:szCs w:val="18"/>
              </w:rPr>
            </w:pPr>
          </w:p>
        </w:tc>
        <w:tc>
          <w:tcPr>
            <w:tcW w:w="852" w:type="dxa"/>
          </w:tcPr>
          <w:p w14:paraId="58800019" w14:textId="77777777" w:rsidR="00051873" w:rsidRPr="00F51472" w:rsidRDefault="00051873" w:rsidP="005B3CCA">
            <w:pPr>
              <w:pStyle w:val="Bodyjustified"/>
              <w:rPr>
                <w:rFonts w:cs="Arial"/>
                <w:sz w:val="18"/>
                <w:szCs w:val="18"/>
              </w:rPr>
            </w:pPr>
            <w:r w:rsidRPr="00F51472">
              <w:rPr>
                <w:rFonts w:cs="Arial"/>
                <w:sz w:val="18"/>
                <w:szCs w:val="18"/>
              </w:rPr>
              <w:t>5</w:t>
            </w:r>
          </w:p>
        </w:tc>
      </w:tr>
      <w:tr w:rsidR="00051873" w:rsidRPr="00F51472" w14:paraId="5174C2F2" w14:textId="77777777" w:rsidTr="00051873">
        <w:trPr>
          <w:trHeight w:val="227"/>
        </w:trPr>
        <w:tc>
          <w:tcPr>
            <w:tcW w:w="709" w:type="dxa"/>
          </w:tcPr>
          <w:p w14:paraId="63DA00CF" w14:textId="4AD8C2BB" w:rsidR="00051873" w:rsidRPr="000668F4" w:rsidRDefault="00051873" w:rsidP="00051873">
            <w:pPr>
              <w:pStyle w:val="Bodyjustified"/>
              <w:rPr>
                <w:rFonts w:cs="Arial"/>
                <w:sz w:val="18"/>
                <w:szCs w:val="18"/>
                <w:highlight w:val="yellow"/>
              </w:rPr>
            </w:pPr>
            <w:r w:rsidRPr="000668F4">
              <w:rPr>
                <w:rFonts w:cs="Arial"/>
                <w:sz w:val="18"/>
                <w:szCs w:val="18"/>
                <w:highlight w:val="yellow"/>
              </w:rPr>
              <w:t>63</w:t>
            </w:r>
          </w:p>
        </w:tc>
        <w:tc>
          <w:tcPr>
            <w:tcW w:w="992" w:type="dxa"/>
          </w:tcPr>
          <w:p w14:paraId="3D5DF298" w14:textId="77777777" w:rsidR="00051873" w:rsidRPr="00F51472" w:rsidRDefault="00051873" w:rsidP="00051873">
            <w:pPr>
              <w:pStyle w:val="Bodyjustified"/>
              <w:rPr>
                <w:rFonts w:cs="Arial"/>
                <w:sz w:val="18"/>
                <w:szCs w:val="18"/>
              </w:rPr>
            </w:pPr>
            <w:r w:rsidRPr="00F51472">
              <w:rPr>
                <w:rFonts w:cs="Arial"/>
                <w:sz w:val="18"/>
                <w:szCs w:val="18"/>
              </w:rPr>
              <w:t>20</w:t>
            </w:r>
          </w:p>
        </w:tc>
        <w:tc>
          <w:tcPr>
            <w:tcW w:w="709" w:type="dxa"/>
          </w:tcPr>
          <w:p w14:paraId="5830928D" w14:textId="77777777" w:rsidR="00051873" w:rsidRPr="00F51472" w:rsidRDefault="00051873" w:rsidP="00051873">
            <w:pPr>
              <w:pStyle w:val="Bodyjustified"/>
              <w:rPr>
                <w:rFonts w:cs="Arial"/>
                <w:sz w:val="18"/>
                <w:szCs w:val="18"/>
              </w:rPr>
            </w:pPr>
            <w:r w:rsidRPr="00F51472">
              <w:rPr>
                <w:rFonts w:cs="Arial"/>
                <w:sz w:val="18"/>
                <w:szCs w:val="18"/>
              </w:rPr>
              <w:t>0.4</w:t>
            </w:r>
          </w:p>
        </w:tc>
        <w:tc>
          <w:tcPr>
            <w:tcW w:w="709" w:type="dxa"/>
          </w:tcPr>
          <w:p w14:paraId="5A730330" w14:textId="77777777" w:rsidR="00051873" w:rsidRPr="00F51472" w:rsidRDefault="00051873" w:rsidP="00051873">
            <w:pPr>
              <w:pStyle w:val="Bodyjustified"/>
              <w:rPr>
                <w:rFonts w:cs="Arial"/>
                <w:sz w:val="18"/>
                <w:szCs w:val="18"/>
              </w:rPr>
            </w:pPr>
            <w:r w:rsidRPr="00F51472">
              <w:rPr>
                <w:rFonts w:cs="Arial"/>
                <w:sz w:val="18"/>
                <w:szCs w:val="18"/>
              </w:rPr>
              <w:t>0.5</w:t>
            </w:r>
          </w:p>
        </w:tc>
        <w:tc>
          <w:tcPr>
            <w:tcW w:w="709" w:type="dxa"/>
          </w:tcPr>
          <w:p w14:paraId="094E2BB9" w14:textId="77777777" w:rsidR="00051873" w:rsidRPr="00F51472" w:rsidRDefault="00051873" w:rsidP="00051873">
            <w:pPr>
              <w:pStyle w:val="Bodyjustified"/>
              <w:rPr>
                <w:rFonts w:cs="Arial"/>
                <w:sz w:val="18"/>
                <w:szCs w:val="18"/>
              </w:rPr>
            </w:pPr>
            <w:r w:rsidRPr="00F51472">
              <w:rPr>
                <w:rFonts w:cs="Arial"/>
                <w:sz w:val="18"/>
                <w:szCs w:val="18"/>
              </w:rPr>
              <w:t>0.6</w:t>
            </w:r>
          </w:p>
        </w:tc>
        <w:tc>
          <w:tcPr>
            <w:tcW w:w="1701" w:type="dxa"/>
            <w:vMerge/>
          </w:tcPr>
          <w:p w14:paraId="16EFFF2C" w14:textId="77777777" w:rsidR="00051873" w:rsidRPr="00F51472" w:rsidRDefault="00051873" w:rsidP="005B3CCA">
            <w:pPr>
              <w:pStyle w:val="Bodyjustified"/>
              <w:rPr>
                <w:rFonts w:cs="Arial"/>
                <w:sz w:val="18"/>
                <w:szCs w:val="18"/>
              </w:rPr>
            </w:pPr>
          </w:p>
        </w:tc>
        <w:tc>
          <w:tcPr>
            <w:tcW w:w="1559" w:type="dxa"/>
            <w:vMerge/>
          </w:tcPr>
          <w:p w14:paraId="101CFFD9" w14:textId="77777777" w:rsidR="00051873" w:rsidRPr="00F51472" w:rsidRDefault="00051873" w:rsidP="005B3CCA">
            <w:pPr>
              <w:pStyle w:val="Bodyjustified"/>
              <w:rPr>
                <w:rFonts w:cs="Arial"/>
                <w:sz w:val="18"/>
                <w:szCs w:val="18"/>
              </w:rPr>
            </w:pPr>
          </w:p>
        </w:tc>
        <w:tc>
          <w:tcPr>
            <w:tcW w:w="852" w:type="dxa"/>
          </w:tcPr>
          <w:p w14:paraId="0072DC29" w14:textId="77777777" w:rsidR="00051873" w:rsidRPr="00F51472" w:rsidRDefault="00051873" w:rsidP="005B3CCA">
            <w:pPr>
              <w:pStyle w:val="Bodyjustified"/>
              <w:rPr>
                <w:rFonts w:cs="Arial"/>
                <w:sz w:val="18"/>
                <w:szCs w:val="18"/>
              </w:rPr>
            </w:pPr>
            <w:r w:rsidRPr="00F51472">
              <w:rPr>
                <w:rFonts w:cs="Arial"/>
                <w:sz w:val="18"/>
                <w:szCs w:val="18"/>
              </w:rPr>
              <w:t>5</w:t>
            </w:r>
          </w:p>
        </w:tc>
      </w:tr>
    </w:tbl>
    <w:p w14:paraId="61C855E1" w14:textId="7B7FAE8F" w:rsidR="00433847" w:rsidRDefault="00433847" w:rsidP="00C111B1">
      <w:pPr>
        <w:pStyle w:val="NOTES"/>
      </w:pPr>
      <w:r>
        <w:t>NOTES</w:t>
      </w:r>
      <w:r w:rsidR="00C42B33">
        <w:t>:</w:t>
      </w:r>
    </w:p>
    <w:p w14:paraId="5D9389F4" w14:textId="70ED96AB" w:rsidR="00433847" w:rsidRDefault="00433847" w:rsidP="00C111B1">
      <w:pPr>
        <w:pStyle w:val="numericallist"/>
      </w:pPr>
      <w:r>
        <w:t xml:space="preserve">Variant </w:t>
      </w:r>
      <w:r w:rsidRPr="000668F4">
        <w:rPr>
          <w:highlight w:val="yellow"/>
        </w:rPr>
        <w:t>3</w:t>
      </w:r>
      <w:r w:rsidR="00051873" w:rsidRPr="000668F4">
        <w:rPr>
          <w:highlight w:val="yellow"/>
        </w:rPr>
        <w:t>3</w:t>
      </w:r>
      <w:r>
        <w:t xml:space="preserve"> is a DC shunt attenuator that includes a high value series resistance element.</w:t>
      </w:r>
    </w:p>
    <w:p w14:paraId="706DD4F6" w14:textId="77777777" w:rsidR="00433847" w:rsidRDefault="00433847" w:rsidP="00433847">
      <w:pPr>
        <w:pStyle w:val="Heading2"/>
      </w:pPr>
      <w:bookmarkStart w:id="8" w:name="_Toc504574297"/>
      <w:r>
        <w:lastRenderedPageBreak/>
        <w:t>MAXIMUM RATINGS</w:t>
      </w:r>
      <w:bookmarkEnd w:id="8"/>
    </w:p>
    <w:p w14:paraId="408FD7C1" w14:textId="77777777" w:rsidR="00433847" w:rsidRDefault="00433847" w:rsidP="00433847">
      <w:r>
        <w:t>The maximum ratings shall not be exceeded at any time during use or storage.</w:t>
      </w:r>
    </w:p>
    <w:p w14:paraId="6954EF09" w14:textId="77777777" w:rsidR="00433847" w:rsidRDefault="00433847" w:rsidP="005B3CCA">
      <w:pPr>
        <w:jc w:val="left"/>
      </w:pPr>
      <w:r>
        <w:t>Maximum ratings shall only be exceeded during testing to the extent specified in this specification and when stipulated in Test Methods and Procedures of the ESCC Generic Specification.</w:t>
      </w:r>
    </w:p>
    <w:tbl>
      <w:tblPr>
        <w:tblStyle w:val="TableGrid"/>
        <w:tblW w:w="7371"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992"/>
        <w:gridCol w:w="1843"/>
        <w:gridCol w:w="709"/>
        <w:gridCol w:w="1559"/>
      </w:tblGrid>
      <w:tr w:rsidR="00433847" w:rsidRPr="005B3CCA" w14:paraId="241DD010" w14:textId="77777777" w:rsidTr="002B0BAA">
        <w:trPr>
          <w:trHeight w:val="340"/>
        </w:trPr>
        <w:tc>
          <w:tcPr>
            <w:tcW w:w="2268" w:type="dxa"/>
          </w:tcPr>
          <w:p w14:paraId="494F13E5" w14:textId="77777777" w:rsidR="00433847" w:rsidRPr="005B3CCA" w:rsidRDefault="00433847" w:rsidP="00441907">
            <w:pPr>
              <w:pStyle w:val="Bodyjustified"/>
              <w:rPr>
                <w:rFonts w:cs="Arial"/>
                <w:lang w:val="en-US"/>
              </w:rPr>
            </w:pPr>
            <w:r w:rsidRPr="005B3CCA">
              <w:rPr>
                <w:rFonts w:cs="Arial"/>
                <w:lang w:val="en-US"/>
              </w:rPr>
              <w:t>Cha</w:t>
            </w:r>
            <w:r w:rsidRPr="005B3CCA">
              <w:rPr>
                <w:rFonts w:cs="Arial"/>
                <w:spacing w:val="1"/>
                <w:lang w:val="en-US"/>
              </w:rPr>
              <w:t>r</w:t>
            </w:r>
            <w:r w:rsidRPr="005B3CCA">
              <w:rPr>
                <w:rFonts w:cs="Arial"/>
                <w:lang w:val="en-US"/>
              </w:rPr>
              <w:t>a</w:t>
            </w:r>
            <w:r w:rsidRPr="005B3CCA">
              <w:rPr>
                <w:rFonts w:cs="Arial"/>
                <w:spacing w:val="1"/>
                <w:lang w:val="en-US"/>
              </w:rPr>
              <w:t>c</w:t>
            </w:r>
            <w:r w:rsidRPr="005B3CCA">
              <w:rPr>
                <w:rFonts w:cs="Arial"/>
                <w:lang w:val="en-US"/>
              </w:rPr>
              <w:t>t</w:t>
            </w:r>
            <w:r w:rsidRPr="005B3CCA">
              <w:rPr>
                <w:rFonts w:cs="Arial"/>
                <w:spacing w:val="2"/>
                <w:lang w:val="en-US"/>
              </w:rPr>
              <w:t>e</w:t>
            </w:r>
            <w:r w:rsidRPr="005B3CCA">
              <w:rPr>
                <w:rFonts w:cs="Arial"/>
                <w:spacing w:val="-1"/>
                <w:lang w:val="en-US"/>
              </w:rPr>
              <w:t>r</w:t>
            </w:r>
            <w:r w:rsidRPr="005B3CCA">
              <w:rPr>
                <w:rFonts w:cs="Arial"/>
                <w:spacing w:val="1"/>
                <w:lang w:val="en-US"/>
              </w:rPr>
              <w:t>i</w:t>
            </w:r>
            <w:r w:rsidRPr="005B3CCA">
              <w:rPr>
                <w:rFonts w:cs="Arial"/>
                <w:spacing w:val="-1"/>
                <w:lang w:val="en-US"/>
              </w:rPr>
              <w:t>s</w:t>
            </w:r>
            <w:r w:rsidRPr="005B3CCA">
              <w:rPr>
                <w:rFonts w:cs="Arial"/>
                <w:spacing w:val="2"/>
                <w:lang w:val="en-US"/>
              </w:rPr>
              <w:t>t</w:t>
            </w:r>
            <w:r w:rsidRPr="005B3CCA">
              <w:rPr>
                <w:rFonts w:cs="Arial"/>
                <w:spacing w:val="-1"/>
                <w:lang w:val="en-US"/>
              </w:rPr>
              <w:t>i</w:t>
            </w:r>
            <w:r w:rsidRPr="005B3CCA">
              <w:rPr>
                <w:rFonts w:cs="Arial"/>
                <w:spacing w:val="1"/>
                <w:lang w:val="en-US"/>
              </w:rPr>
              <w:t>c</w:t>
            </w:r>
            <w:r w:rsidRPr="005B3CCA">
              <w:rPr>
                <w:rFonts w:cs="Arial"/>
                <w:lang w:val="en-US"/>
              </w:rPr>
              <w:t>s</w:t>
            </w:r>
          </w:p>
        </w:tc>
        <w:tc>
          <w:tcPr>
            <w:tcW w:w="992" w:type="dxa"/>
          </w:tcPr>
          <w:p w14:paraId="1BC32B25" w14:textId="77777777" w:rsidR="00433847" w:rsidRPr="005B3CCA" w:rsidRDefault="00433847" w:rsidP="00441907">
            <w:pPr>
              <w:pStyle w:val="Bodyjustified"/>
              <w:rPr>
                <w:rFonts w:cs="Arial"/>
                <w:lang w:val="en-US"/>
              </w:rPr>
            </w:pPr>
            <w:r w:rsidRPr="005B3CCA">
              <w:rPr>
                <w:rFonts w:cs="Arial"/>
                <w:spacing w:val="-1"/>
                <w:lang w:val="en-US"/>
              </w:rPr>
              <w:t>S</w:t>
            </w:r>
            <w:r w:rsidRPr="005B3CCA">
              <w:rPr>
                <w:rFonts w:cs="Arial"/>
                <w:spacing w:val="1"/>
                <w:lang w:val="en-US"/>
              </w:rPr>
              <w:t>y</w:t>
            </w:r>
            <w:r w:rsidRPr="005B3CCA">
              <w:rPr>
                <w:rFonts w:cs="Arial"/>
                <w:lang w:val="en-US"/>
              </w:rPr>
              <w:t>m</w:t>
            </w:r>
            <w:r w:rsidRPr="005B3CCA">
              <w:rPr>
                <w:rFonts w:cs="Arial"/>
                <w:spacing w:val="2"/>
                <w:lang w:val="en-US"/>
              </w:rPr>
              <w:t>b</w:t>
            </w:r>
            <w:r w:rsidRPr="005B3CCA">
              <w:rPr>
                <w:rFonts w:cs="Arial"/>
                <w:lang w:val="en-US"/>
              </w:rPr>
              <w:t>o</w:t>
            </w:r>
            <w:r w:rsidRPr="005B3CCA">
              <w:rPr>
                <w:rFonts w:cs="Arial"/>
                <w:spacing w:val="1"/>
                <w:lang w:val="en-US"/>
              </w:rPr>
              <w:t>l</w:t>
            </w:r>
            <w:r w:rsidRPr="005B3CCA">
              <w:rPr>
                <w:rFonts w:cs="Arial"/>
                <w:lang w:val="en-US"/>
              </w:rPr>
              <w:t>s</w:t>
            </w:r>
          </w:p>
        </w:tc>
        <w:tc>
          <w:tcPr>
            <w:tcW w:w="1843" w:type="dxa"/>
          </w:tcPr>
          <w:p w14:paraId="2130AD51" w14:textId="77777777" w:rsidR="00433847" w:rsidRPr="005B3CCA" w:rsidRDefault="00433847" w:rsidP="00441907">
            <w:pPr>
              <w:pStyle w:val="Bodyjustified"/>
              <w:rPr>
                <w:rFonts w:cs="Arial"/>
                <w:lang w:val="en-US"/>
              </w:rPr>
            </w:pPr>
            <w:r w:rsidRPr="005B3CCA">
              <w:rPr>
                <w:rFonts w:cs="Arial"/>
                <w:spacing w:val="2"/>
                <w:lang w:val="en-US"/>
              </w:rPr>
              <w:t>M</w:t>
            </w:r>
            <w:r w:rsidRPr="005B3CCA">
              <w:rPr>
                <w:rFonts w:cs="Arial"/>
                <w:lang w:val="en-US"/>
              </w:rPr>
              <w:t>a</w:t>
            </w:r>
            <w:r w:rsidRPr="005B3CCA">
              <w:rPr>
                <w:rFonts w:cs="Arial"/>
                <w:spacing w:val="-1"/>
                <w:lang w:val="en-US"/>
              </w:rPr>
              <w:t>x</w:t>
            </w:r>
            <w:r w:rsidRPr="005B3CCA">
              <w:rPr>
                <w:rFonts w:cs="Arial"/>
                <w:spacing w:val="1"/>
                <w:lang w:val="en-US"/>
              </w:rPr>
              <w:t>i</w:t>
            </w:r>
            <w:r w:rsidRPr="005B3CCA">
              <w:rPr>
                <w:rFonts w:cs="Arial"/>
                <w:lang w:val="en-US"/>
              </w:rPr>
              <w:t>m</w:t>
            </w:r>
            <w:r w:rsidRPr="005B3CCA">
              <w:rPr>
                <w:rFonts w:cs="Arial"/>
                <w:spacing w:val="2"/>
                <w:lang w:val="en-US"/>
              </w:rPr>
              <w:t>u</w:t>
            </w:r>
            <w:r w:rsidRPr="005B3CCA">
              <w:rPr>
                <w:rFonts w:cs="Arial"/>
                <w:lang w:val="en-US"/>
              </w:rPr>
              <w:t>m</w:t>
            </w:r>
            <w:r w:rsidRPr="005B3CCA">
              <w:rPr>
                <w:rFonts w:cs="Arial"/>
                <w:spacing w:val="-10"/>
                <w:lang w:val="en-US"/>
              </w:rPr>
              <w:t xml:space="preserve"> </w:t>
            </w:r>
            <w:r w:rsidRPr="005B3CCA">
              <w:rPr>
                <w:rFonts w:cs="Arial"/>
                <w:lang w:val="en-US"/>
              </w:rPr>
              <w:t>R</w:t>
            </w:r>
            <w:r w:rsidRPr="005B3CCA">
              <w:rPr>
                <w:rFonts w:cs="Arial"/>
                <w:spacing w:val="2"/>
                <w:lang w:val="en-US"/>
              </w:rPr>
              <w:t>a</w:t>
            </w:r>
            <w:r w:rsidRPr="005B3CCA">
              <w:rPr>
                <w:rFonts w:cs="Arial"/>
                <w:lang w:val="en-US"/>
              </w:rPr>
              <w:t>t</w:t>
            </w:r>
            <w:r w:rsidRPr="005B3CCA">
              <w:rPr>
                <w:rFonts w:cs="Arial"/>
                <w:spacing w:val="-1"/>
                <w:lang w:val="en-US"/>
              </w:rPr>
              <w:t>i</w:t>
            </w:r>
            <w:r w:rsidRPr="005B3CCA">
              <w:rPr>
                <w:rFonts w:cs="Arial"/>
                <w:spacing w:val="2"/>
                <w:lang w:val="en-US"/>
              </w:rPr>
              <w:t>n</w:t>
            </w:r>
            <w:r w:rsidRPr="005B3CCA">
              <w:rPr>
                <w:rFonts w:cs="Arial"/>
                <w:lang w:val="en-US"/>
              </w:rPr>
              <w:t>gs</w:t>
            </w:r>
          </w:p>
        </w:tc>
        <w:tc>
          <w:tcPr>
            <w:tcW w:w="709" w:type="dxa"/>
          </w:tcPr>
          <w:p w14:paraId="37AD22C7" w14:textId="77777777" w:rsidR="00433847" w:rsidRPr="005B3CCA" w:rsidRDefault="00433847" w:rsidP="00441907">
            <w:pPr>
              <w:pStyle w:val="Bodyjustified"/>
              <w:rPr>
                <w:rFonts w:cs="Arial"/>
                <w:lang w:val="en-US"/>
              </w:rPr>
            </w:pPr>
            <w:r w:rsidRPr="005B3CCA">
              <w:rPr>
                <w:rFonts w:cs="Arial"/>
                <w:lang w:val="en-US"/>
              </w:rPr>
              <w:t>Un</w:t>
            </w:r>
            <w:r w:rsidRPr="005B3CCA">
              <w:rPr>
                <w:rFonts w:cs="Arial"/>
                <w:spacing w:val="1"/>
                <w:lang w:val="en-US"/>
              </w:rPr>
              <w:t>i</w:t>
            </w:r>
            <w:r w:rsidRPr="005B3CCA">
              <w:rPr>
                <w:rFonts w:cs="Arial"/>
                <w:lang w:val="en-US"/>
              </w:rPr>
              <w:t>ts</w:t>
            </w:r>
          </w:p>
        </w:tc>
        <w:tc>
          <w:tcPr>
            <w:tcW w:w="1559" w:type="dxa"/>
          </w:tcPr>
          <w:p w14:paraId="33A034FE" w14:textId="77777777" w:rsidR="00433847" w:rsidRPr="005B3CCA" w:rsidRDefault="00433847" w:rsidP="00441907">
            <w:pPr>
              <w:pStyle w:val="Bodyjustified"/>
              <w:rPr>
                <w:rFonts w:cs="Arial"/>
                <w:lang w:val="en-US"/>
              </w:rPr>
            </w:pPr>
            <w:r w:rsidRPr="005B3CCA">
              <w:rPr>
                <w:rFonts w:cs="Arial"/>
                <w:spacing w:val="3"/>
                <w:lang w:val="en-US"/>
              </w:rPr>
              <w:t>R</w:t>
            </w:r>
            <w:r w:rsidRPr="005B3CCA">
              <w:rPr>
                <w:rFonts w:cs="Arial"/>
                <w:lang w:val="en-US"/>
              </w:rPr>
              <w:t>em</w:t>
            </w:r>
            <w:r w:rsidRPr="005B3CCA">
              <w:rPr>
                <w:rFonts w:cs="Arial"/>
                <w:spacing w:val="2"/>
                <w:lang w:val="en-US"/>
              </w:rPr>
              <w:t>a</w:t>
            </w:r>
            <w:r w:rsidRPr="005B3CCA">
              <w:rPr>
                <w:rFonts w:cs="Arial"/>
                <w:spacing w:val="-1"/>
                <w:lang w:val="en-US"/>
              </w:rPr>
              <w:t>r</w:t>
            </w:r>
            <w:r w:rsidRPr="005B3CCA">
              <w:rPr>
                <w:rFonts w:cs="Arial"/>
                <w:spacing w:val="1"/>
                <w:lang w:val="en-US"/>
              </w:rPr>
              <w:t>k</w:t>
            </w:r>
            <w:r w:rsidRPr="005B3CCA">
              <w:rPr>
                <w:rFonts w:cs="Arial"/>
                <w:lang w:val="en-US"/>
              </w:rPr>
              <w:t>s</w:t>
            </w:r>
          </w:p>
        </w:tc>
      </w:tr>
      <w:tr w:rsidR="00433847" w:rsidRPr="00F51472" w14:paraId="1B603D19" w14:textId="77777777" w:rsidTr="00DA1F34">
        <w:trPr>
          <w:trHeight w:val="510"/>
        </w:trPr>
        <w:tc>
          <w:tcPr>
            <w:tcW w:w="2268" w:type="dxa"/>
          </w:tcPr>
          <w:p w14:paraId="26C3BCD9" w14:textId="77777777" w:rsidR="00433847" w:rsidRPr="00F51472" w:rsidRDefault="00433847" w:rsidP="005B3CCA">
            <w:pPr>
              <w:pStyle w:val="Bodyjustified"/>
              <w:jc w:val="left"/>
            </w:pPr>
            <w:r w:rsidRPr="00F51472">
              <w:t>RF Power</w:t>
            </w:r>
          </w:p>
        </w:tc>
        <w:tc>
          <w:tcPr>
            <w:tcW w:w="992" w:type="dxa"/>
          </w:tcPr>
          <w:p w14:paraId="3E308BCD" w14:textId="77777777" w:rsidR="00433847" w:rsidRPr="00F51472" w:rsidRDefault="00433847" w:rsidP="005B3CCA">
            <w:pPr>
              <w:pStyle w:val="Bodyjustified"/>
            </w:pPr>
            <w:r w:rsidRPr="00F51472">
              <w:t>P</w:t>
            </w:r>
            <w:r w:rsidRPr="00F51472">
              <w:rPr>
                <w:vertAlign w:val="subscript"/>
              </w:rPr>
              <w:t>RF</w:t>
            </w:r>
          </w:p>
        </w:tc>
        <w:tc>
          <w:tcPr>
            <w:tcW w:w="1843" w:type="dxa"/>
          </w:tcPr>
          <w:p w14:paraId="67700F70" w14:textId="20D5990F" w:rsidR="00433847" w:rsidRPr="00F51472" w:rsidRDefault="00E14A24" w:rsidP="005B3CCA">
            <w:pPr>
              <w:pStyle w:val="Bodyjustified"/>
            </w:pPr>
            <w:r w:rsidRPr="00A54F62">
              <w:rPr>
                <w:highlight w:val="cyan"/>
              </w:rPr>
              <w:t>2</w:t>
            </w:r>
          </w:p>
        </w:tc>
        <w:tc>
          <w:tcPr>
            <w:tcW w:w="709" w:type="dxa"/>
          </w:tcPr>
          <w:p w14:paraId="510D1EF7" w14:textId="77777777" w:rsidR="00433847" w:rsidRPr="00F51472" w:rsidRDefault="00433847" w:rsidP="005B3CCA">
            <w:pPr>
              <w:pStyle w:val="Bodyjustified"/>
            </w:pPr>
            <w:r w:rsidRPr="00F51472">
              <w:t>W</w:t>
            </w:r>
          </w:p>
        </w:tc>
        <w:tc>
          <w:tcPr>
            <w:tcW w:w="1559" w:type="dxa"/>
          </w:tcPr>
          <w:p w14:paraId="7F69DD6B" w14:textId="0EC469C5" w:rsidR="00433847" w:rsidRPr="00F51472" w:rsidRDefault="005B3CCA" w:rsidP="00623FA6">
            <w:pPr>
              <w:pStyle w:val="Bodyjustified"/>
            </w:pPr>
            <w:r w:rsidRPr="00F51472">
              <w:t>T</w:t>
            </w:r>
            <w:r w:rsidRPr="00F51472">
              <w:rPr>
                <w:vertAlign w:val="subscript"/>
              </w:rPr>
              <w:t>amb</w:t>
            </w:r>
            <w:r w:rsidRPr="00F51472">
              <w:t xml:space="preserve"> </w:t>
            </w:r>
            <w:r w:rsidRPr="00F51472">
              <w:rPr>
                <w:rFonts w:cs="Arial"/>
              </w:rPr>
              <w:t>≤</w:t>
            </w:r>
            <w:r w:rsidRPr="00F51472">
              <w:t xml:space="preserve"> +</w:t>
            </w:r>
            <w:r w:rsidR="00CC4CFF" w:rsidRPr="00A54F62">
              <w:rPr>
                <w:highlight w:val="cyan"/>
              </w:rPr>
              <w:t>70</w:t>
            </w:r>
            <w:r w:rsidRPr="00F51472">
              <w:t>°C</w:t>
            </w:r>
            <w:r w:rsidR="00623FA6" w:rsidRPr="00F51472">
              <w:t xml:space="preserve"> Note </w:t>
            </w:r>
            <w:r w:rsidR="00623FA6" w:rsidRPr="00A54F62">
              <w:rPr>
                <w:highlight w:val="cyan"/>
              </w:rPr>
              <w:t>1</w:t>
            </w:r>
          </w:p>
        </w:tc>
      </w:tr>
      <w:tr w:rsidR="00433847" w:rsidRPr="00F51472" w14:paraId="6FDAE78C" w14:textId="77777777" w:rsidTr="00DA1F34">
        <w:trPr>
          <w:trHeight w:val="737"/>
        </w:trPr>
        <w:tc>
          <w:tcPr>
            <w:tcW w:w="2268" w:type="dxa"/>
          </w:tcPr>
          <w:p w14:paraId="561498DC" w14:textId="77777777" w:rsidR="00433847" w:rsidRPr="00F51472" w:rsidRDefault="00433847" w:rsidP="005B3CCA">
            <w:pPr>
              <w:pStyle w:val="Bodyjustified"/>
              <w:jc w:val="left"/>
            </w:pPr>
            <w:r w:rsidRPr="00F51472">
              <w:t>Peak Power</w:t>
            </w:r>
          </w:p>
        </w:tc>
        <w:tc>
          <w:tcPr>
            <w:tcW w:w="992" w:type="dxa"/>
          </w:tcPr>
          <w:p w14:paraId="6F391346" w14:textId="77777777" w:rsidR="00433847" w:rsidRPr="00F51472" w:rsidRDefault="00433847" w:rsidP="005B3CCA">
            <w:pPr>
              <w:pStyle w:val="Bodyjustified"/>
            </w:pPr>
            <w:r w:rsidRPr="00F51472">
              <w:t>P</w:t>
            </w:r>
            <w:r w:rsidRPr="00F51472">
              <w:rPr>
                <w:vertAlign w:val="subscript"/>
              </w:rPr>
              <w:t>P</w:t>
            </w:r>
          </w:p>
        </w:tc>
        <w:tc>
          <w:tcPr>
            <w:tcW w:w="1843" w:type="dxa"/>
          </w:tcPr>
          <w:p w14:paraId="7BA55F16" w14:textId="33A1470B" w:rsidR="00433847" w:rsidRPr="00F51472" w:rsidRDefault="00E14A24" w:rsidP="005B3CCA">
            <w:pPr>
              <w:pStyle w:val="Bodyjustified"/>
            </w:pPr>
            <w:r w:rsidRPr="00A54F62">
              <w:rPr>
                <w:highlight w:val="cyan"/>
              </w:rPr>
              <w:t>100</w:t>
            </w:r>
          </w:p>
        </w:tc>
        <w:tc>
          <w:tcPr>
            <w:tcW w:w="709" w:type="dxa"/>
          </w:tcPr>
          <w:p w14:paraId="123DB62C" w14:textId="77777777" w:rsidR="00433847" w:rsidRPr="00F51472" w:rsidRDefault="00433847" w:rsidP="005B3CCA">
            <w:pPr>
              <w:pStyle w:val="Bodyjustified"/>
            </w:pPr>
            <w:r w:rsidRPr="00F51472">
              <w:t>W</w:t>
            </w:r>
          </w:p>
        </w:tc>
        <w:tc>
          <w:tcPr>
            <w:tcW w:w="1559" w:type="dxa"/>
          </w:tcPr>
          <w:p w14:paraId="64826E1B" w14:textId="74916F28" w:rsidR="00433847" w:rsidRPr="00F51472" w:rsidRDefault="00433847" w:rsidP="005B3CCA">
            <w:pPr>
              <w:pStyle w:val="Bodyjustified"/>
            </w:pPr>
            <w:r w:rsidRPr="00F51472">
              <w:t>duration 1</w:t>
            </w:r>
            <w:r w:rsidR="005B3CCA" w:rsidRPr="00F51472">
              <w:rPr>
                <w:rFonts w:cs="Arial"/>
              </w:rPr>
              <w:t>μ</w:t>
            </w:r>
            <w:r w:rsidRPr="00F51472">
              <w:t>s</w:t>
            </w:r>
          </w:p>
          <w:p w14:paraId="7AC6DD84" w14:textId="77777777" w:rsidR="00433847" w:rsidRPr="00F51472" w:rsidRDefault="00433847" w:rsidP="005B3CCA">
            <w:pPr>
              <w:pStyle w:val="Bodyjustified"/>
            </w:pPr>
            <w:r w:rsidRPr="00F51472">
              <w:t>1% duty cycle</w:t>
            </w:r>
          </w:p>
          <w:p w14:paraId="3A2D1DBE" w14:textId="77BE5849" w:rsidR="00433847" w:rsidRPr="00F51472" w:rsidRDefault="00433847" w:rsidP="005B3CCA">
            <w:pPr>
              <w:pStyle w:val="Bodyjustified"/>
            </w:pPr>
            <w:r w:rsidRPr="00F51472">
              <w:t>T</w:t>
            </w:r>
            <w:r w:rsidRPr="00F51472">
              <w:rPr>
                <w:vertAlign w:val="subscript"/>
              </w:rPr>
              <w:t>amb</w:t>
            </w:r>
            <w:r w:rsidR="00F57AC6" w:rsidRPr="00F51472">
              <w:t xml:space="preserve"> </w:t>
            </w:r>
            <w:r w:rsidR="005B3CCA" w:rsidRPr="00F51472">
              <w:rPr>
                <w:rFonts w:cs="Arial"/>
              </w:rPr>
              <w:t>≤</w:t>
            </w:r>
            <w:r w:rsidR="005B3CCA" w:rsidRPr="00F51472">
              <w:t xml:space="preserve"> </w:t>
            </w:r>
            <w:r w:rsidRPr="00F51472">
              <w:t>+25</w:t>
            </w:r>
            <w:r w:rsidR="005B3CCA" w:rsidRPr="00F51472">
              <w:t>°</w:t>
            </w:r>
            <w:r w:rsidRPr="00F51472">
              <w:t>C</w:t>
            </w:r>
          </w:p>
        </w:tc>
      </w:tr>
      <w:tr w:rsidR="00433847" w:rsidRPr="00F51472" w14:paraId="414C28EC" w14:textId="77777777" w:rsidTr="00DA1F34">
        <w:trPr>
          <w:trHeight w:val="317"/>
        </w:trPr>
        <w:tc>
          <w:tcPr>
            <w:tcW w:w="2268" w:type="dxa"/>
            <w:vAlign w:val="center"/>
          </w:tcPr>
          <w:p w14:paraId="3BF1EAC8" w14:textId="77777777" w:rsidR="00433847" w:rsidRPr="00F51472" w:rsidRDefault="00433847" w:rsidP="00DA1F34">
            <w:pPr>
              <w:pStyle w:val="Bodyjustified"/>
              <w:jc w:val="left"/>
            </w:pPr>
            <w:r w:rsidRPr="00F51472">
              <w:t>DC Power</w:t>
            </w:r>
          </w:p>
        </w:tc>
        <w:tc>
          <w:tcPr>
            <w:tcW w:w="992" w:type="dxa"/>
            <w:vAlign w:val="center"/>
          </w:tcPr>
          <w:p w14:paraId="4AC8DD56" w14:textId="77777777" w:rsidR="00433847" w:rsidRPr="00F51472" w:rsidRDefault="00433847" w:rsidP="00DA1F34">
            <w:pPr>
              <w:pStyle w:val="Bodyjustified"/>
            </w:pPr>
            <w:r w:rsidRPr="00F51472">
              <w:t>P</w:t>
            </w:r>
            <w:r w:rsidRPr="00F51472">
              <w:rPr>
                <w:vertAlign w:val="subscript"/>
              </w:rPr>
              <w:t>DC</w:t>
            </w:r>
          </w:p>
        </w:tc>
        <w:tc>
          <w:tcPr>
            <w:tcW w:w="1843" w:type="dxa"/>
            <w:vAlign w:val="center"/>
          </w:tcPr>
          <w:p w14:paraId="16E00E8D" w14:textId="2A6804A4" w:rsidR="00433847" w:rsidRPr="00F51472" w:rsidRDefault="00E14A24" w:rsidP="00DA1F34">
            <w:pPr>
              <w:pStyle w:val="Bodyjustified"/>
            </w:pPr>
            <w:r w:rsidRPr="00A54F62">
              <w:rPr>
                <w:highlight w:val="cyan"/>
              </w:rPr>
              <w:t>2</w:t>
            </w:r>
          </w:p>
        </w:tc>
        <w:tc>
          <w:tcPr>
            <w:tcW w:w="709" w:type="dxa"/>
            <w:vAlign w:val="center"/>
          </w:tcPr>
          <w:p w14:paraId="2C9AF6B0" w14:textId="77777777" w:rsidR="00433847" w:rsidRPr="00F51472" w:rsidRDefault="00433847" w:rsidP="00DA1F34">
            <w:pPr>
              <w:pStyle w:val="Bodyjustified"/>
            </w:pPr>
            <w:r w:rsidRPr="00F51472">
              <w:t>W</w:t>
            </w:r>
          </w:p>
        </w:tc>
        <w:tc>
          <w:tcPr>
            <w:tcW w:w="1559" w:type="dxa"/>
            <w:vAlign w:val="center"/>
          </w:tcPr>
          <w:p w14:paraId="4FF69202" w14:textId="17D021EE" w:rsidR="00433847" w:rsidRPr="00F51472" w:rsidRDefault="00433847" w:rsidP="00F367B8">
            <w:pPr>
              <w:pStyle w:val="Bodyjustified"/>
            </w:pPr>
            <w:r w:rsidRPr="00F51472">
              <w:t>T</w:t>
            </w:r>
            <w:r w:rsidRPr="00F51472">
              <w:rPr>
                <w:vertAlign w:val="subscript"/>
              </w:rPr>
              <w:t>amb</w:t>
            </w:r>
            <w:r w:rsidR="00F57AC6" w:rsidRPr="00F51472">
              <w:t xml:space="preserve"> </w:t>
            </w:r>
            <w:r w:rsidR="005B3CCA" w:rsidRPr="00F51472">
              <w:rPr>
                <w:rFonts w:cs="Arial"/>
              </w:rPr>
              <w:t>≤</w:t>
            </w:r>
            <w:r w:rsidR="005B3CCA" w:rsidRPr="00F51472">
              <w:t xml:space="preserve"> </w:t>
            </w:r>
            <w:r w:rsidRPr="00F51472">
              <w:t>+</w:t>
            </w:r>
            <w:r w:rsidR="00F367B8" w:rsidRPr="00A54F62">
              <w:rPr>
                <w:highlight w:val="cyan"/>
              </w:rPr>
              <w:t>70</w:t>
            </w:r>
            <w:r w:rsidR="005B3CCA" w:rsidRPr="00F51472">
              <w:t>°</w:t>
            </w:r>
            <w:r w:rsidRPr="00F51472">
              <w:t>C</w:t>
            </w:r>
          </w:p>
        </w:tc>
      </w:tr>
      <w:tr w:rsidR="00433847" w:rsidRPr="00F51472" w14:paraId="30CA06A7" w14:textId="77777777" w:rsidTr="00DA1F34">
        <w:trPr>
          <w:trHeight w:val="317"/>
        </w:trPr>
        <w:tc>
          <w:tcPr>
            <w:tcW w:w="2268" w:type="dxa"/>
            <w:vAlign w:val="center"/>
          </w:tcPr>
          <w:p w14:paraId="21CAC98B" w14:textId="77777777" w:rsidR="00433847" w:rsidRPr="00F51472" w:rsidRDefault="00433847" w:rsidP="00DA1F34">
            <w:pPr>
              <w:pStyle w:val="Bodyjustified"/>
              <w:jc w:val="left"/>
            </w:pPr>
            <w:r w:rsidRPr="00F51472">
              <w:t>Impedance</w:t>
            </w:r>
          </w:p>
        </w:tc>
        <w:tc>
          <w:tcPr>
            <w:tcW w:w="992" w:type="dxa"/>
            <w:vAlign w:val="center"/>
          </w:tcPr>
          <w:p w14:paraId="7BA28ADF" w14:textId="77777777" w:rsidR="00433847" w:rsidRPr="00F51472" w:rsidRDefault="00433847" w:rsidP="00DA1F34">
            <w:pPr>
              <w:pStyle w:val="Bodyjustified"/>
            </w:pPr>
            <w:r w:rsidRPr="00F51472">
              <w:t>Z</w:t>
            </w:r>
          </w:p>
        </w:tc>
        <w:tc>
          <w:tcPr>
            <w:tcW w:w="1843" w:type="dxa"/>
            <w:vAlign w:val="center"/>
          </w:tcPr>
          <w:p w14:paraId="25B681C0" w14:textId="77777777" w:rsidR="00433847" w:rsidRPr="00F51472" w:rsidRDefault="00433847" w:rsidP="00DA1F34">
            <w:pPr>
              <w:pStyle w:val="Bodyjustified"/>
            </w:pPr>
            <w:r w:rsidRPr="00F51472">
              <w:t>47.5 to 52.5</w:t>
            </w:r>
          </w:p>
        </w:tc>
        <w:tc>
          <w:tcPr>
            <w:tcW w:w="709" w:type="dxa"/>
            <w:vAlign w:val="center"/>
          </w:tcPr>
          <w:p w14:paraId="659C7C70" w14:textId="06385FD9" w:rsidR="00433847" w:rsidRPr="00F51472" w:rsidRDefault="005B3CCA" w:rsidP="00DA1F34">
            <w:pPr>
              <w:pStyle w:val="Bodyjustified"/>
            </w:pPr>
            <w:r w:rsidRPr="00F51472">
              <w:rPr>
                <w:rFonts w:cs="Arial"/>
              </w:rPr>
              <w:t>Ω</w:t>
            </w:r>
          </w:p>
        </w:tc>
        <w:tc>
          <w:tcPr>
            <w:tcW w:w="1559" w:type="dxa"/>
            <w:vAlign w:val="center"/>
          </w:tcPr>
          <w:p w14:paraId="3F5EBEC9" w14:textId="77777777" w:rsidR="00433847" w:rsidRPr="00F51472" w:rsidRDefault="00433847" w:rsidP="00DA1F34">
            <w:pPr>
              <w:pStyle w:val="Bodyjustified"/>
            </w:pPr>
            <w:r w:rsidRPr="00F51472">
              <w:t>-</w:t>
            </w:r>
          </w:p>
        </w:tc>
      </w:tr>
      <w:tr w:rsidR="00433847" w:rsidRPr="00F51472" w14:paraId="4759BBCB" w14:textId="77777777" w:rsidTr="00DA1F34">
        <w:trPr>
          <w:trHeight w:val="317"/>
        </w:trPr>
        <w:tc>
          <w:tcPr>
            <w:tcW w:w="2268" w:type="dxa"/>
            <w:vAlign w:val="center"/>
          </w:tcPr>
          <w:p w14:paraId="516E0225" w14:textId="77777777" w:rsidR="00433847" w:rsidRPr="00F51472" w:rsidRDefault="00433847" w:rsidP="00DA1F34">
            <w:pPr>
              <w:pStyle w:val="Bodyjustified"/>
              <w:jc w:val="left"/>
            </w:pPr>
            <w:r w:rsidRPr="00F51472">
              <w:t>Frequency Range</w:t>
            </w:r>
          </w:p>
        </w:tc>
        <w:tc>
          <w:tcPr>
            <w:tcW w:w="992" w:type="dxa"/>
            <w:vAlign w:val="center"/>
          </w:tcPr>
          <w:p w14:paraId="0455183E" w14:textId="77777777" w:rsidR="00433847" w:rsidRPr="00F51472" w:rsidRDefault="00433847" w:rsidP="00DA1F34">
            <w:pPr>
              <w:pStyle w:val="Bodyjustified"/>
            </w:pPr>
            <w:r w:rsidRPr="00F51472">
              <w:t>f</w:t>
            </w:r>
            <w:r w:rsidRPr="00F51472">
              <w:rPr>
                <w:vertAlign w:val="subscript"/>
              </w:rPr>
              <w:t>op</w:t>
            </w:r>
          </w:p>
        </w:tc>
        <w:tc>
          <w:tcPr>
            <w:tcW w:w="1843" w:type="dxa"/>
            <w:vAlign w:val="center"/>
          </w:tcPr>
          <w:p w14:paraId="4F8FAAFC" w14:textId="77777777" w:rsidR="00433847" w:rsidRPr="00F51472" w:rsidRDefault="00433847" w:rsidP="00DA1F34">
            <w:pPr>
              <w:pStyle w:val="Bodyjustified"/>
            </w:pPr>
            <w:r w:rsidRPr="00F51472">
              <w:t>DC to 22</w:t>
            </w:r>
          </w:p>
        </w:tc>
        <w:tc>
          <w:tcPr>
            <w:tcW w:w="709" w:type="dxa"/>
            <w:vAlign w:val="center"/>
          </w:tcPr>
          <w:p w14:paraId="559F62AF" w14:textId="77777777" w:rsidR="00433847" w:rsidRPr="00F51472" w:rsidRDefault="00433847" w:rsidP="00DA1F34">
            <w:pPr>
              <w:pStyle w:val="Bodyjustified"/>
            </w:pPr>
            <w:r w:rsidRPr="00F51472">
              <w:t>GHz</w:t>
            </w:r>
          </w:p>
        </w:tc>
        <w:tc>
          <w:tcPr>
            <w:tcW w:w="1559" w:type="dxa"/>
            <w:vAlign w:val="center"/>
          </w:tcPr>
          <w:p w14:paraId="5E99A4F2" w14:textId="77777777" w:rsidR="00433847" w:rsidRPr="00F51472" w:rsidRDefault="00433847" w:rsidP="00DA1F34">
            <w:pPr>
              <w:pStyle w:val="Bodyjustified"/>
            </w:pPr>
            <w:r w:rsidRPr="00F51472">
              <w:t>-</w:t>
            </w:r>
          </w:p>
        </w:tc>
      </w:tr>
      <w:tr w:rsidR="00433847" w:rsidRPr="00F51472" w14:paraId="1623C8CB" w14:textId="77777777" w:rsidTr="00DA1F34">
        <w:trPr>
          <w:trHeight w:val="317"/>
        </w:trPr>
        <w:tc>
          <w:tcPr>
            <w:tcW w:w="2268" w:type="dxa"/>
            <w:vAlign w:val="center"/>
          </w:tcPr>
          <w:p w14:paraId="58863974" w14:textId="77777777" w:rsidR="00433847" w:rsidRPr="00F51472" w:rsidRDefault="00433847" w:rsidP="00DA1F34">
            <w:pPr>
              <w:pStyle w:val="Bodyjustified"/>
              <w:jc w:val="left"/>
            </w:pPr>
            <w:r w:rsidRPr="00F51472">
              <w:t>RF Leakage</w:t>
            </w:r>
          </w:p>
        </w:tc>
        <w:tc>
          <w:tcPr>
            <w:tcW w:w="992" w:type="dxa"/>
            <w:vAlign w:val="center"/>
          </w:tcPr>
          <w:p w14:paraId="305707C2" w14:textId="77777777" w:rsidR="00433847" w:rsidRPr="00F51472" w:rsidRDefault="00433847" w:rsidP="00DA1F34">
            <w:pPr>
              <w:pStyle w:val="Bodyjustified"/>
            </w:pPr>
            <w:r w:rsidRPr="00F51472">
              <w:t>E</w:t>
            </w:r>
          </w:p>
        </w:tc>
        <w:tc>
          <w:tcPr>
            <w:tcW w:w="1843" w:type="dxa"/>
            <w:vAlign w:val="center"/>
          </w:tcPr>
          <w:p w14:paraId="15D1778B" w14:textId="679A1CC8" w:rsidR="00433847" w:rsidRPr="00F51472" w:rsidRDefault="00433847" w:rsidP="00DA1F34">
            <w:pPr>
              <w:pStyle w:val="Bodyjustified"/>
            </w:pPr>
            <w:r w:rsidRPr="00F51472">
              <w:t>-</w:t>
            </w:r>
            <w:r w:rsidR="00CC4CFF" w:rsidRPr="00A54F62">
              <w:rPr>
                <w:highlight w:val="cyan"/>
              </w:rPr>
              <w:t>90</w:t>
            </w:r>
          </w:p>
        </w:tc>
        <w:tc>
          <w:tcPr>
            <w:tcW w:w="709" w:type="dxa"/>
            <w:vAlign w:val="center"/>
          </w:tcPr>
          <w:p w14:paraId="1FE3CFB6" w14:textId="77777777" w:rsidR="00433847" w:rsidRPr="00F51472" w:rsidRDefault="00433847" w:rsidP="00DA1F34">
            <w:pPr>
              <w:pStyle w:val="Bodyjustified"/>
            </w:pPr>
            <w:r w:rsidRPr="00F51472">
              <w:t>dBi</w:t>
            </w:r>
          </w:p>
        </w:tc>
        <w:tc>
          <w:tcPr>
            <w:tcW w:w="1559" w:type="dxa"/>
            <w:vAlign w:val="center"/>
          </w:tcPr>
          <w:p w14:paraId="01A44626" w14:textId="77777777" w:rsidR="00433847" w:rsidRPr="00F51472" w:rsidRDefault="00433847" w:rsidP="00DA1F34">
            <w:pPr>
              <w:pStyle w:val="Bodyjustified"/>
            </w:pPr>
            <w:r w:rsidRPr="00F51472">
              <w:t>-</w:t>
            </w:r>
          </w:p>
        </w:tc>
      </w:tr>
      <w:tr w:rsidR="00433847" w:rsidRPr="00F51472" w14:paraId="3E81DB88" w14:textId="77777777" w:rsidTr="00DA1F34">
        <w:trPr>
          <w:trHeight w:val="510"/>
        </w:trPr>
        <w:tc>
          <w:tcPr>
            <w:tcW w:w="2268" w:type="dxa"/>
          </w:tcPr>
          <w:p w14:paraId="75DAD4EF" w14:textId="77777777" w:rsidR="00433847" w:rsidRPr="00F51472" w:rsidRDefault="00433847" w:rsidP="005B3CCA">
            <w:pPr>
              <w:pStyle w:val="Bodyjustified"/>
              <w:jc w:val="left"/>
            </w:pPr>
            <w:r w:rsidRPr="00F51472">
              <w:t>Operating Temperature</w:t>
            </w:r>
          </w:p>
          <w:p w14:paraId="6727BB36" w14:textId="77777777" w:rsidR="00433847" w:rsidRPr="00F51472" w:rsidRDefault="00433847" w:rsidP="005B3CCA">
            <w:pPr>
              <w:pStyle w:val="Bodyjustified"/>
              <w:jc w:val="left"/>
            </w:pPr>
            <w:r w:rsidRPr="00F51472">
              <w:t>Range</w:t>
            </w:r>
          </w:p>
        </w:tc>
        <w:tc>
          <w:tcPr>
            <w:tcW w:w="992" w:type="dxa"/>
          </w:tcPr>
          <w:p w14:paraId="7A45FBBA" w14:textId="77777777" w:rsidR="00433847" w:rsidRPr="00F51472" w:rsidRDefault="00433847" w:rsidP="005B3CCA">
            <w:pPr>
              <w:pStyle w:val="Bodyjustified"/>
            </w:pPr>
            <w:r w:rsidRPr="00F51472">
              <w:t>T</w:t>
            </w:r>
            <w:r w:rsidRPr="00F51472">
              <w:rPr>
                <w:vertAlign w:val="subscript"/>
              </w:rPr>
              <w:t>op</w:t>
            </w:r>
          </w:p>
        </w:tc>
        <w:tc>
          <w:tcPr>
            <w:tcW w:w="1843" w:type="dxa"/>
          </w:tcPr>
          <w:p w14:paraId="69D70B19" w14:textId="77777777" w:rsidR="00433847" w:rsidRPr="00F51472" w:rsidRDefault="00433847" w:rsidP="005B3CCA">
            <w:pPr>
              <w:pStyle w:val="Bodyjustified"/>
            </w:pPr>
            <w:r w:rsidRPr="00F51472">
              <w:t>-55 to +125</w:t>
            </w:r>
          </w:p>
        </w:tc>
        <w:tc>
          <w:tcPr>
            <w:tcW w:w="709" w:type="dxa"/>
          </w:tcPr>
          <w:p w14:paraId="79D1B9EF" w14:textId="447EE070" w:rsidR="00433847" w:rsidRPr="00F51472" w:rsidRDefault="005B3CCA" w:rsidP="005B3CCA">
            <w:pPr>
              <w:pStyle w:val="Bodyjustified"/>
            </w:pPr>
            <w:r w:rsidRPr="00F51472">
              <w:t>°</w:t>
            </w:r>
            <w:r w:rsidR="00433847" w:rsidRPr="00F51472">
              <w:t>C</w:t>
            </w:r>
          </w:p>
        </w:tc>
        <w:tc>
          <w:tcPr>
            <w:tcW w:w="1559" w:type="dxa"/>
          </w:tcPr>
          <w:p w14:paraId="7DD70FB0" w14:textId="77777777" w:rsidR="00433847" w:rsidRPr="00F51472" w:rsidRDefault="00433847" w:rsidP="005B3CCA">
            <w:pPr>
              <w:pStyle w:val="Bodyjustified"/>
            </w:pPr>
            <w:r w:rsidRPr="00F51472">
              <w:t>T</w:t>
            </w:r>
            <w:r w:rsidRPr="00F51472">
              <w:rPr>
                <w:vertAlign w:val="subscript"/>
              </w:rPr>
              <w:t>amb</w:t>
            </w:r>
          </w:p>
        </w:tc>
      </w:tr>
      <w:tr w:rsidR="00433847" w:rsidRPr="00F51472" w14:paraId="32AF02E7" w14:textId="77777777" w:rsidTr="00DA1F34">
        <w:trPr>
          <w:trHeight w:val="510"/>
        </w:trPr>
        <w:tc>
          <w:tcPr>
            <w:tcW w:w="2268" w:type="dxa"/>
          </w:tcPr>
          <w:p w14:paraId="16CFCF58" w14:textId="77777777" w:rsidR="00433847" w:rsidRPr="00F51472" w:rsidRDefault="00433847" w:rsidP="005B3CCA">
            <w:pPr>
              <w:pStyle w:val="Bodyjustified"/>
              <w:jc w:val="left"/>
            </w:pPr>
            <w:r w:rsidRPr="00F51472">
              <w:t>Storage Temperature</w:t>
            </w:r>
          </w:p>
          <w:p w14:paraId="3D521BC4" w14:textId="77777777" w:rsidR="00433847" w:rsidRPr="00F51472" w:rsidRDefault="00433847" w:rsidP="005B3CCA">
            <w:pPr>
              <w:pStyle w:val="Bodyjustified"/>
              <w:jc w:val="left"/>
            </w:pPr>
            <w:r w:rsidRPr="00F51472">
              <w:t>Range</w:t>
            </w:r>
          </w:p>
        </w:tc>
        <w:tc>
          <w:tcPr>
            <w:tcW w:w="992" w:type="dxa"/>
          </w:tcPr>
          <w:p w14:paraId="11FFFBE8" w14:textId="77777777" w:rsidR="00433847" w:rsidRPr="00F51472" w:rsidRDefault="00433847" w:rsidP="005B3CCA">
            <w:pPr>
              <w:pStyle w:val="Bodyjustified"/>
            </w:pPr>
            <w:r w:rsidRPr="00F51472">
              <w:t>T</w:t>
            </w:r>
            <w:r w:rsidRPr="00F51472">
              <w:rPr>
                <w:vertAlign w:val="subscript"/>
              </w:rPr>
              <w:t>stg</w:t>
            </w:r>
          </w:p>
        </w:tc>
        <w:tc>
          <w:tcPr>
            <w:tcW w:w="1843" w:type="dxa"/>
          </w:tcPr>
          <w:p w14:paraId="246FB49F" w14:textId="77777777" w:rsidR="00433847" w:rsidRPr="00F51472" w:rsidRDefault="00433847" w:rsidP="005B3CCA">
            <w:pPr>
              <w:pStyle w:val="Bodyjustified"/>
            </w:pPr>
            <w:r w:rsidRPr="00F51472">
              <w:t>-55 to +125</w:t>
            </w:r>
          </w:p>
        </w:tc>
        <w:tc>
          <w:tcPr>
            <w:tcW w:w="709" w:type="dxa"/>
          </w:tcPr>
          <w:p w14:paraId="6C70FA39" w14:textId="6F0E39C8" w:rsidR="00433847" w:rsidRPr="00F51472" w:rsidRDefault="005B3CCA" w:rsidP="005B3CCA">
            <w:pPr>
              <w:pStyle w:val="Bodyjustified"/>
            </w:pPr>
            <w:r w:rsidRPr="00F51472">
              <w:t>°</w:t>
            </w:r>
            <w:r w:rsidR="00433847" w:rsidRPr="00F51472">
              <w:t>C</w:t>
            </w:r>
          </w:p>
        </w:tc>
        <w:tc>
          <w:tcPr>
            <w:tcW w:w="1559" w:type="dxa"/>
          </w:tcPr>
          <w:p w14:paraId="453C3AF8" w14:textId="77777777" w:rsidR="00433847" w:rsidRPr="00F51472" w:rsidRDefault="00433847" w:rsidP="005B3CCA">
            <w:pPr>
              <w:pStyle w:val="Bodyjustified"/>
            </w:pPr>
            <w:r w:rsidRPr="00F51472">
              <w:t>-</w:t>
            </w:r>
          </w:p>
        </w:tc>
      </w:tr>
      <w:tr w:rsidR="00433847" w:rsidRPr="00F51472" w14:paraId="22117DDB" w14:textId="77777777" w:rsidTr="00F51472">
        <w:trPr>
          <w:trHeight w:val="510"/>
        </w:trPr>
        <w:tc>
          <w:tcPr>
            <w:tcW w:w="2268" w:type="dxa"/>
          </w:tcPr>
          <w:p w14:paraId="7F0F2457" w14:textId="383F6FEB" w:rsidR="00433847" w:rsidRPr="00F51472" w:rsidRDefault="00433847" w:rsidP="00F51472">
            <w:pPr>
              <w:pStyle w:val="Bodyjustified"/>
              <w:jc w:val="left"/>
            </w:pPr>
            <w:r w:rsidRPr="00F51472">
              <w:t>Coupling Nut Torque</w:t>
            </w:r>
            <w:r w:rsidR="00F51472">
              <w:t xml:space="preserve"> </w:t>
            </w:r>
            <w:r w:rsidR="00F51472" w:rsidRPr="000668F4">
              <w:rPr>
                <w:highlight w:val="yellow"/>
              </w:rPr>
              <w:t>Range</w:t>
            </w:r>
          </w:p>
        </w:tc>
        <w:tc>
          <w:tcPr>
            <w:tcW w:w="992" w:type="dxa"/>
          </w:tcPr>
          <w:p w14:paraId="02F2284D" w14:textId="77777777" w:rsidR="00433847" w:rsidRPr="00F51472" w:rsidRDefault="00433847" w:rsidP="00F51472">
            <w:pPr>
              <w:pStyle w:val="Bodyjustified"/>
            </w:pPr>
            <w:r w:rsidRPr="00F51472">
              <w:t>T</w:t>
            </w:r>
            <w:r w:rsidRPr="00F51472">
              <w:rPr>
                <w:vertAlign w:val="subscript"/>
              </w:rPr>
              <w:t>q</w:t>
            </w:r>
          </w:p>
        </w:tc>
        <w:tc>
          <w:tcPr>
            <w:tcW w:w="1843" w:type="dxa"/>
          </w:tcPr>
          <w:p w14:paraId="1F00CDD8" w14:textId="1E4F14FA" w:rsidR="00433847" w:rsidRPr="00F51472" w:rsidRDefault="00CC4CFF" w:rsidP="00F51472">
            <w:pPr>
              <w:pStyle w:val="Bodyjustified"/>
            </w:pPr>
            <w:r w:rsidRPr="00F51472">
              <w:t xml:space="preserve">80 to </w:t>
            </w:r>
            <w:r w:rsidR="00433847" w:rsidRPr="00F51472">
              <w:t>120</w:t>
            </w:r>
          </w:p>
        </w:tc>
        <w:tc>
          <w:tcPr>
            <w:tcW w:w="709" w:type="dxa"/>
          </w:tcPr>
          <w:p w14:paraId="7CE58FF7" w14:textId="77777777" w:rsidR="00433847" w:rsidRPr="00F51472" w:rsidRDefault="00433847" w:rsidP="00F51472">
            <w:pPr>
              <w:pStyle w:val="Bodyjustified"/>
            </w:pPr>
            <w:r w:rsidRPr="00F51472">
              <w:t>N.cm</w:t>
            </w:r>
          </w:p>
        </w:tc>
        <w:tc>
          <w:tcPr>
            <w:tcW w:w="1559" w:type="dxa"/>
          </w:tcPr>
          <w:p w14:paraId="0DD0E5ED" w14:textId="172CC257" w:rsidR="00433847" w:rsidRPr="00F51472" w:rsidRDefault="00433847" w:rsidP="00F51472">
            <w:pPr>
              <w:pStyle w:val="Bodyjustified"/>
            </w:pPr>
            <w:r w:rsidRPr="00F51472">
              <w:t xml:space="preserve">Note </w:t>
            </w:r>
            <w:r w:rsidR="00E14A24" w:rsidRPr="00A54F62">
              <w:rPr>
                <w:highlight w:val="cyan"/>
              </w:rPr>
              <w:t>2</w:t>
            </w:r>
          </w:p>
        </w:tc>
      </w:tr>
    </w:tbl>
    <w:p w14:paraId="1415FC59" w14:textId="6C589144" w:rsidR="00F6653E" w:rsidRPr="00F51472" w:rsidRDefault="00F6653E" w:rsidP="00F6653E">
      <w:pPr>
        <w:pStyle w:val="NOTES"/>
      </w:pPr>
      <w:r w:rsidRPr="00F51472">
        <w:t>NOTES</w:t>
      </w:r>
      <w:r w:rsidR="00C42B33" w:rsidRPr="00F51472">
        <w:t>:</w:t>
      </w:r>
    </w:p>
    <w:p w14:paraId="68A1F286" w14:textId="790E3563" w:rsidR="00F6653E" w:rsidRPr="00F51472" w:rsidRDefault="00F6653E" w:rsidP="00623FA6">
      <w:pPr>
        <w:pStyle w:val="numericallist"/>
      </w:pPr>
      <w:r w:rsidRPr="00F51472">
        <w:t>RF Power shall be derated against operating temperature as follows:</w:t>
      </w:r>
      <w:r w:rsidR="00623FA6" w:rsidRPr="00F51472">
        <w:t xml:space="preserve"> </w:t>
      </w:r>
      <w:r w:rsidRPr="00F51472">
        <w:t xml:space="preserve">For </w:t>
      </w:r>
      <w:r w:rsidR="005B3CCA" w:rsidRPr="00F51472">
        <w:t>T</w:t>
      </w:r>
      <w:r w:rsidR="005B3CCA" w:rsidRPr="00F51472">
        <w:rPr>
          <w:vertAlign w:val="subscript"/>
        </w:rPr>
        <w:t>amb</w:t>
      </w:r>
      <w:r w:rsidR="005B3CCA" w:rsidRPr="00F51472">
        <w:t xml:space="preserve"> </w:t>
      </w:r>
      <w:r w:rsidR="005B3CCA" w:rsidRPr="00F51472">
        <w:rPr>
          <w:rFonts w:cs="Arial"/>
        </w:rPr>
        <w:t>&gt;</w:t>
      </w:r>
      <w:r w:rsidR="005B3CCA" w:rsidRPr="00F51472">
        <w:t xml:space="preserve"> +</w:t>
      </w:r>
      <w:r w:rsidR="00CC4CFF" w:rsidRPr="00A54F62">
        <w:rPr>
          <w:highlight w:val="cyan"/>
        </w:rPr>
        <w:t>70</w:t>
      </w:r>
      <w:r w:rsidR="005B3CCA" w:rsidRPr="00F51472">
        <w:t>°C</w:t>
      </w:r>
      <w:r w:rsidRPr="00F51472">
        <w:t xml:space="preserve">, derate linearly to </w:t>
      </w:r>
      <w:r w:rsidR="00CC4CFF" w:rsidRPr="00A54F62">
        <w:rPr>
          <w:highlight w:val="cyan"/>
        </w:rPr>
        <w:t>25% of RF Power</w:t>
      </w:r>
      <w:r w:rsidRPr="00F51472">
        <w:t xml:space="preserve"> at +125</w:t>
      </w:r>
      <w:r w:rsidR="005B3CCA" w:rsidRPr="00F51472">
        <w:t>°C</w:t>
      </w:r>
      <w:r w:rsidRPr="00F51472">
        <w:t>.</w:t>
      </w:r>
    </w:p>
    <w:p w14:paraId="1E86F4A1" w14:textId="77777777" w:rsidR="00F6653E" w:rsidRDefault="00F6653E" w:rsidP="00F6653E">
      <w:pPr>
        <w:pStyle w:val="numericallist"/>
      </w:pPr>
      <w:r>
        <w:t>Coupling Proof Torque: 170N.cm. During engagement of the component with its mating counterpart, the body of the component shall be restrained by means of the body flats whilst torque is applied to the coupling nuts (see Physical Dimensions).</w:t>
      </w:r>
    </w:p>
    <w:p w14:paraId="3A637F75" w14:textId="77777777" w:rsidR="00F6653E" w:rsidRDefault="00F6653E" w:rsidP="00E14A24">
      <w:pPr>
        <w:pStyle w:val="Heading2"/>
      </w:pPr>
      <w:bookmarkStart w:id="9" w:name="_Toc504574298"/>
      <w:r w:rsidRPr="00F6653E">
        <w:lastRenderedPageBreak/>
        <w:t>PHYSICAL DIMENSIONS</w:t>
      </w:r>
      <w:bookmarkEnd w:id="9"/>
    </w:p>
    <w:p w14:paraId="161D8379" w14:textId="77777777" w:rsidR="00F6653E" w:rsidRDefault="00F6653E" w:rsidP="00E14A24">
      <w:pPr>
        <w:keepNext/>
        <w:ind w:left="1134"/>
        <w:jc w:val="left"/>
      </w:pPr>
      <w:r>
        <w:rPr>
          <w:noProof/>
          <w:lang w:eastAsia="en-GB"/>
        </w:rPr>
        <w:drawing>
          <wp:inline distT="0" distB="0" distL="0" distR="0" wp14:anchorId="3CB44E92" wp14:editId="6C3709C2">
            <wp:extent cx="3590925" cy="2390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590925" cy="2390775"/>
                    </a:xfrm>
                    <a:prstGeom prst="rect">
                      <a:avLst/>
                    </a:prstGeom>
                  </pic:spPr>
                </pic:pic>
              </a:graphicData>
            </a:graphic>
          </wp:inline>
        </w:drawing>
      </w:r>
    </w:p>
    <w:tbl>
      <w:tblPr>
        <w:tblW w:w="0" w:type="auto"/>
        <w:tblInd w:w="1423" w:type="dxa"/>
        <w:tblLayout w:type="fixed"/>
        <w:tblCellMar>
          <w:top w:w="28" w:type="dxa"/>
          <w:left w:w="28" w:type="dxa"/>
          <w:bottom w:w="28" w:type="dxa"/>
          <w:right w:w="28" w:type="dxa"/>
        </w:tblCellMar>
        <w:tblLook w:val="01E0" w:firstRow="1" w:lastRow="1" w:firstColumn="1" w:lastColumn="1" w:noHBand="0" w:noVBand="0"/>
      </w:tblPr>
      <w:tblGrid>
        <w:gridCol w:w="1276"/>
        <w:gridCol w:w="1275"/>
        <w:gridCol w:w="1276"/>
        <w:gridCol w:w="1134"/>
      </w:tblGrid>
      <w:tr w:rsidR="00F6653E" w:rsidRPr="00974E7F" w14:paraId="005F8B65" w14:textId="77777777" w:rsidTr="00974E7F">
        <w:trPr>
          <w:trHeight w:hRule="exact" w:val="340"/>
        </w:trPr>
        <w:tc>
          <w:tcPr>
            <w:tcW w:w="1276" w:type="dxa"/>
            <w:vMerge w:val="restart"/>
            <w:tcBorders>
              <w:top w:val="single" w:sz="4" w:space="0" w:color="000000"/>
              <w:left w:val="single" w:sz="4" w:space="0" w:color="000000"/>
              <w:right w:val="single" w:sz="4" w:space="0" w:color="000000"/>
            </w:tcBorders>
            <w:shd w:val="clear" w:color="auto" w:fill="auto"/>
          </w:tcPr>
          <w:p w14:paraId="054975E1" w14:textId="77777777" w:rsidR="00F6653E" w:rsidRPr="00974E7F" w:rsidRDefault="00F6653E" w:rsidP="00E14A24">
            <w:pPr>
              <w:pStyle w:val="Bodyjustified"/>
              <w:keepNext/>
            </w:pPr>
            <w:r w:rsidRPr="00974E7F">
              <w:t>Symbols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Pr>
          <w:p w14:paraId="6E3BDFB3" w14:textId="77777777" w:rsidR="00F6653E" w:rsidRPr="00974E7F" w:rsidRDefault="00F6653E" w:rsidP="00E14A24">
            <w:pPr>
              <w:pStyle w:val="Bodyjustified"/>
              <w:keepNext/>
            </w:pPr>
            <w:r w:rsidRPr="00974E7F">
              <w:t>Dimensions mm</w:t>
            </w:r>
          </w:p>
        </w:tc>
        <w:tc>
          <w:tcPr>
            <w:tcW w:w="1134" w:type="dxa"/>
            <w:vMerge w:val="restart"/>
            <w:tcBorders>
              <w:top w:val="single" w:sz="4" w:space="0" w:color="000000"/>
              <w:left w:val="single" w:sz="4" w:space="0" w:color="000000"/>
              <w:right w:val="single" w:sz="4" w:space="0" w:color="000000"/>
            </w:tcBorders>
            <w:shd w:val="clear" w:color="auto" w:fill="auto"/>
          </w:tcPr>
          <w:p w14:paraId="0A01C141" w14:textId="77777777" w:rsidR="00F6653E" w:rsidRPr="00974E7F" w:rsidRDefault="00F6653E" w:rsidP="00E14A24">
            <w:pPr>
              <w:pStyle w:val="Bodyjustified"/>
              <w:keepNext/>
            </w:pPr>
            <w:r w:rsidRPr="00974E7F">
              <w:t>Notes</w:t>
            </w:r>
          </w:p>
        </w:tc>
      </w:tr>
      <w:tr w:rsidR="00F6653E" w:rsidRPr="00974E7F" w14:paraId="64F4FCC8" w14:textId="77777777" w:rsidTr="00974E7F">
        <w:trPr>
          <w:trHeight w:hRule="exact" w:val="340"/>
        </w:trPr>
        <w:tc>
          <w:tcPr>
            <w:tcW w:w="1276" w:type="dxa"/>
            <w:vMerge/>
            <w:tcBorders>
              <w:left w:val="single" w:sz="4" w:space="0" w:color="000000"/>
              <w:bottom w:val="single" w:sz="4" w:space="0" w:color="000000"/>
              <w:right w:val="single" w:sz="4" w:space="0" w:color="000000"/>
            </w:tcBorders>
            <w:shd w:val="clear" w:color="auto" w:fill="auto"/>
          </w:tcPr>
          <w:p w14:paraId="6C735EAE" w14:textId="77777777" w:rsidR="00F6653E" w:rsidRPr="00974E7F" w:rsidRDefault="00F6653E" w:rsidP="00974E7F">
            <w:pPr>
              <w:pStyle w:val="Bodyjustified"/>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10433DF" w14:textId="77777777" w:rsidR="00F6653E" w:rsidRPr="00974E7F" w:rsidRDefault="00F6653E" w:rsidP="00974E7F">
            <w:pPr>
              <w:pStyle w:val="Bodyjustified"/>
            </w:pPr>
            <w:r w:rsidRPr="00974E7F">
              <w:t>Min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946C110" w14:textId="77777777" w:rsidR="00F6653E" w:rsidRPr="00974E7F" w:rsidRDefault="00F6653E" w:rsidP="00974E7F">
            <w:pPr>
              <w:pStyle w:val="Bodyjustified"/>
            </w:pPr>
            <w:r w:rsidRPr="00974E7F">
              <w:t>Max</w:t>
            </w:r>
          </w:p>
        </w:tc>
        <w:tc>
          <w:tcPr>
            <w:tcW w:w="1134" w:type="dxa"/>
            <w:vMerge/>
            <w:tcBorders>
              <w:left w:val="single" w:sz="4" w:space="0" w:color="000000"/>
              <w:bottom w:val="single" w:sz="4" w:space="0" w:color="000000"/>
              <w:right w:val="single" w:sz="4" w:space="0" w:color="000000"/>
            </w:tcBorders>
            <w:shd w:val="clear" w:color="auto" w:fill="auto"/>
          </w:tcPr>
          <w:p w14:paraId="6A694E7D" w14:textId="77777777" w:rsidR="00F6653E" w:rsidRPr="00974E7F" w:rsidRDefault="00F6653E" w:rsidP="00974E7F">
            <w:pPr>
              <w:pStyle w:val="Bodyjustified"/>
            </w:pPr>
          </w:p>
        </w:tc>
      </w:tr>
      <w:tr w:rsidR="00F6653E" w:rsidRPr="00974E7F" w14:paraId="03D5E75E"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59269A9" w14:textId="0DCB5A5B" w:rsidR="00F6653E" w:rsidRPr="00974E7F" w:rsidRDefault="00450264" w:rsidP="00974E7F">
            <w:pPr>
              <w:pStyle w:val="Bodyjustified"/>
            </w:pPr>
            <w:r w:rsidRPr="00974E7F">
              <w:sym w:font="Symbol" w:char="F0C6"/>
            </w:r>
            <w:r w:rsidR="00F6653E" w:rsidRPr="00974E7F">
              <w:t>A</w:t>
            </w:r>
          </w:p>
        </w:tc>
        <w:tc>
          <w:tcPr>
            <w:tcW w:w="1275" w:type="dxa"/>
            <w:tcBorders>
              <w:top w:val="single" w:sz="4" w:space="0" w:color="000000"/>
              <w:left w:val="single" w:sz="4" w:space="0" w:color="000000"/>
              <w:bottom w:val="single" w:sz="4" w:space="0" w:color="000000"/>
              <w:right w:val="single" w:sz="4" w:space="0" w:color="000000"/>
            </w:tcBorders>
          </w:tcPr>
          <w:p w14:paraId="7CEC4C89" w14:textId="77777777" w:rsidR="00F6653E" w:rsidRPr="00974E7F" w:rsidRDefault="00F6653E" w:rsidP="00974E7F">
            <w:pPr>
              <w:pStyle w:val="Bodyjustified"/>
            </w:pPr>
            <w:r w:rsidRPr="00974E7F">
              <w:t>-</w:t>
            </w:r>
          </w:p>
        </w:tc>
        <w:tc>
          <w:tcPr>
            <w:tcW w:w="1276" w:type="dxa"/>
            <w:tcBorders>
              <w:top w:val="single" w:sz="4" w:space="0" w:color="000000"/>
              <w:left w:val="single" w:sz="4" w:space="0" w:color="000000"/>
              <w:bottom w:val="single" w:sz="4" w:space="0" w:color="000000"/>
              <w:right w:val="single" w:sz="4" w:space="0" w:color="000000"/>
            </w:tcBorders>
          </w:tcPr>
          <w:p w14:paraId="1041234D" w14:textId="77777777" w:rsidR="00F6653E" w:rsidRPr="00974E7F" w:rsidRDefault="00F6653E" w:rsidP="00974E7F">
            <w:pPr>
              <w:pStyle w:val="Bodyjustified"/>
            </w:pPr>
            <w:r w:rsidRPr="00974E7F">
              <w:t>7.7</w:t>
            </w:r>
          </w:p>
        </w:tc>
        <w:tc>
          <w:tcPr>
            <w:tcW w:w="1134" w:type="dxa"/>
            <w:tcBorders>
              <w:top w:val="single" w:sz="4" w:space="0" w:color="000000"/>
              <w:left w:val="single" w:sz="4" w:space="0" w:color="000000"/>
              <w:bottom w:val="single" w:sz="4" w:space="0" w:color="000000"/>
              <w:right w:val="single" w:sz="4" w:space="0" w:color="000000"/>
            </w:tcBorders>
          </w:tcPr>
          <w:p w14:paraId="2DF3FA4B" w14:textId="77777777" w:rsidR="00F6653E" w:rsidRPr="00974E7F" w:rsidRDefault="00F6653E" w:rsidP="00974E7F">
            <w:pPr>
              <w:pStyle w:val="Bodyjustified"/>
            </w:pPr>
            <w:r w:rsidRPr="00974E7F">
              <w:t>-</w:t>
            </w:r>
          </w:p>
        </w:tc>
      </w:tr>
      <w:tr w:rsidR="00F6653E" w:rsidRPr="00974E7F" w14:paraId="0354E387"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019A5A4" w14:textId="77777777" w:rsidR="00F6653E" w:rsidRPr="00974E7F" w:rsidRDefault="00F6653E" w:rsidP="00974E7F">
            <w:pPr>
              <w:pStyle w:val="Bodyjustified"/>
            </w:pPr>
            <w:r w:rsidRPr="00974E7F">
              <w:t>B</w:t>
            </w:r>
          </w:p>
        </w:tc>
        <w:tc>
          <w:tcPr>
            <w:tcW w:w="1275" w:type="dxa"/>
            <w:tcBorders>
              <w:top w:val="single" w:sz="4" w:space="0" w:color="000000"/>
              <w:left w:val="single" w:sz="4" w:space="0" w:color="000000"/>
              <w:bottom w:val="single" w:sz="4" w:space="0" w:color="000000"/>
              <w:right w:val="single" w:sz="4" w:space="0" w:color="000000"/>
            </w:tcBorders>
          </w:tcPr>
          <w:p w14:paraId="32F449AA" w14:textId="77777777" w:rsidR="00F6653E" w:rsidRPr="00974E7F" w:rsidRDefault="00F6653E" w:rsidP="00974E7F">
            <w:pPr>
              <w:pStyle w:val="Bodyjustified"/>
            </w:pPr>
            <w:r w:rsidRPr="00974E7F">
              <w:t>16.7</w:t>
            </w:r>
          </w:p>
        </w:tc>
        <w:tc>
          <w:tcPr>
            <w:tcW w:w="1276" w:type="dxa"/>
            <w:tcBorders>
              <w:top w:val="single" w:sz="4" w:space="0" w:color="000000"/>
              <w:left w:val="single" w:sz="4" w:space="0" w:color="000000"/>
              <w:bottom w:val="single" w:sz="4" w:space="0" w:color="000000"/>
              <w:right w:val="single" w:sz="4" w:space="0" w:color="000000"/>
            </w:tcBorders>
          </w:tcPr>
          <w:p w14:paraId="60BAC45D" w14:textId="77777777" w:rsidR="00F6653E" w:rsidRPr="00974E7F" w:rsidRDefault="00F6653E" w:rsidP="00974E7F">
            <w:pPr>
              <w:pStyle w:val="Bodyjustified"/>
            </w:pPr>
            <w:r w:rsidRPr="00974E7F">
              <w:t>17.1</w:t>
            </w:r>
          </w:p>
        </w:tc>
        <w:tc>
          <w:tcPr>
            <w:tcW w:w="1134" w:type="dxa"/>
            <w:tcBorders>
              <w:top w:val="single" w:sz="4" w:space="0" w:color="000000"/>
              <w:left w:val="single" w:sz="4" w:space="0" w:color="000000"/>
              <w:bottom w:val="single" w:sz="4" w:space="0" w:color="000000"/>
              <w:right w:val="single" w:sz="4" w:space="0" w:color="000000"/>
            </w:tcBorders>
          </w:tcPr>
          <w:p w14:paraId="780C1A2B" w14:textId="77777777" w:rsidR="00F6653E" w:rsidRPr="00974E7F" w:rsidRDefault="00F6653E" w:rsidP="00974E7F">
            <w:pPr>
              <w:pStyle w:val="Bodyjustified"/>
            </w:pPr>
            <w:r w:rsidRPr="00974E7F">
              <w:t>-</w:t>
            </w:r>
          </w:p>
        </w:tc>
      </w:tr>
      <w:tr w:rsidR="00F6653E" w:rsidRPr="00974E7F" w14:paraId="5A24A962"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AA967EA" w14:textId="77777777" w:rsidR="00F6653E" w:rsidRPr="00974E7F" w:rsidRDefault="00F6653E" w:rsidP="00974E7F">
            <w:pPr>
              <w:pStyle w:val="Bodyjustified"/>
            </w:pPr>
            <w:r w:rsidRPr="00974E7F">
              <w:t>C</w:t>
            </w:r>
          </w:p>
        </w:tc>
        <w:tc>
          <w:tcPr>
            <w:tcW w:w="1275" w:type="dxa"/>
            <w:tcBorders>
              <w:top w:val="single" w:sz="4" w:space="0" w:color="000000"/>
              <w:left w:val="single" w:sz="4" w:space="0" w:color="000000"/>
              <w:bottom w:val="single" w:sz="4" w:space="0" w:color="000000"/>
              <w:right w:val="single" w:sz="4" w:space="0" w:color="000000"/>
            </w:tcBorders>
          </w:tcPr>
          <w:p w14:paraId="00046CDB" w14:textId="77777777" w:rsidR="00F6653E" w:rsidRPr="00974E7F" w:rsidRDefault="00F6653E" w:rsidP="00974E7F">
            <w:pPr>
              <w:pStyle w:val="Bodyjustified"/>
            </w:pPr>
            <w:r w:rsidRPr="00974E7F">
              <w:t>20.9</w:t>
            </w:r>
          </w:p>
        </w:tc>
        <w:tc>
          <w:tcPr>
            <w:tcW w:w="1276" w:type="dxa"/>
            <w:tcBorders>
              <w:top w:val="single" w:sz="4" w:space="0" w:color="000000"/>
              <w:left w:val="single" w:sz="4" w:space="0" w:color="000000"/>
              <w:bottom w:val="single" w:sz="4" w:space="0" w:color="000000"/>
              <w:right w:val="single" w:sz="4" w:space="0" w:color="000000"/>
            </w:tcBorders>
          </w:tcPr>
          <w:p w14:paraId="44D0C6CE" w14:textId="77777777" w:rsidR="00F6653E" w:rsidRPr="00974E7F" w:rsidRDefault="00F6653E" w:rsidP="00974E7F">
            <w:pPr>
              <w:pStyle w:val="Bodyjustified"/>
            </w:pPr>
            <w:r w:rsidRPr="00974E7F">
              <w:t>-</w:t>
            </w:r>
          </w:p>
        </w:tc>
        <w:tc>
          <w:tcPr>
            <w:tcW w:w="1134" w:type="dxa"/>
            <w:tcBorders>
              <w:top w:val="single" w:sz="4" w:space="0" w:color="000000"/>
              <w:left w:val="single" w:sz="4" w:space="0" w:color="000000"/>
              <w:bottom w:val="single" w:sz="4" w:space="0" w:color="000000"/>
              <w:right w:val="single" w:sz="4" w:space="0" w:color="000000"/>
            </w:tcBorders>
          </w:tcPr>
          <w:p w14:paraId="18679DFD" w14:textId="77777777" w:rsidR="00F6653E" w:rsidRPr="00974E7F" w:rsidRDefault="00F6653E" w:rsidP="00974E7F">
            <w:pPr>
              <w:pStyle w:val="Bodyjustified"/>
            </w:pPr>
            <w:r w:rsidRPr="00974E7F">
              <w:t>-</w:t>
            </w:r>
          </w:p>
        </w:tc>
      </w:tr>
      <w:tr w:rsidR="00F6653E" w:rsidRPr="00974E7F" w14:paraId="45BF26EA"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B82F077" w14:textId="77777777" w:rsidR="00F6653E" w:rsidRPr="00974E7F" w:rsidRDefault="00F6653E" w:rsidP="00974E7F">
            <w:pPr>
              <w:pStyle w:val="Bodyjustified"/>
            </w:pPr>
            <w:r w:rsidRPr="00974E7F">
              <w:t>D</w:t>
            </w:r>
          </w:p>
        </w:tc>
        <w:tc>
          <w:tcPr>
            <w:tcW w:w="1275" w:type="dxa"/>
            <w:tcBorders>
              <w:top w:val="single" w:sz="4" w:space="0" w:color="000000"/>
              <w:left w:val="single" w:sz="4" w:space="0" w:color="000000"/>
              <w:bottom w:val="single" w:sz="4" w:space="0" w:color="000000"/>
              <w:right w:val="single" w:sz="4" w:space="0" w:color="000000"/>
            </w:tcBorders>
          </w:tcPr>
          <w:p w14:paraId="794FD33A" w14:textId="77777777" w:rsidR="00F6653E" w:rsidRPr="00974E7F" w:rsidRDefault="00F6653E" w:rsidP="00974E7F">
            <w:pPr>
              <w:pStyle w:val="Bodyjustified"/>
            </w:pPr>
            <w:r w:rsidRPr="00974E7F">
              <w:t>6.9</w:t>
            </w:r>
          </w:p>
        </w:tc>
        <w:tc>
          <w:tcPr>
            <w:tcW w:w="1276" w:type="dxa"/>
            <w:tcBorders>
              <w:top w:val="single" w:sz="4" w:space="0" w:color="000000"/>
              <w:left w:val="single" w:sz="4" w:space="0" w:color="000000"/>
              <w:bottom w:val="single" w:sz="4" w:space="0" w:color="000000"/>
              <w:right w:val="single" w:sz="4" w:space="0" w:color="000000"/>
            </w:tcBorders>
          </w:tcPr>
          <w:p w14:paraId="06675BA6" w14:textId="77777777" w:rsidR="00F6653E" w:rsidRPr="00974E7F" w:rsidRDefault="00F6653E" w:rsidP="00974E7F">
            <w:pPr>
              <w:pStyle w:val="Bodyjustified"/>
            </w:pPr>
            <w:r w:rsidRPr="00974E7F">
              <w:t>7</w:t>
            </w:r>
          </w:p>
        </w:tc>
        <w:tc>
          <w:tcPr>
            <w:tcW w:w="1134" w:type="dxa"/>
            <w:tcBorders>
              <w:top w:val="single" w:sz="4" w:space="0" w:color="000000"/>
              <w:left w:val="single" w:sz="4" w:space="0" w:color="000000"/>
              <w:bottom w:val="single" w:sz="4" w:space="0" w:color="000000"/>
              <w:right w:val="single" w:sz="4" w:space="0" w:color="000000"/>
            </w:tcBorders>
          </w:tcPr>
          <w:p w14:paraId="4633A148" w14:textId="77777777" w:rsidR="00F6653E" w:rsidRPr="00974E7F" w:rsidRDefault="00F6653E" w:rsidP="00974E7F">
            <w:pPr>
              <w:pStyle w:val="Bodyjustified"/>
            </w:pPr>
            <w:r w:rsidRPr="00974E7F">
              <w:t>1</w:t>
            </w:r>
          </w:p>
        </w:tc>
      </w:tr>
    </w:tbl>
    <w:p w14:paraId="5144BE17" w14:textId="3CB4B48F" w:rsidR="00F6653E" w:rsidRDefault="00F6653E" w:rsidP="00F6653E">
      <w:pPr>
        <w:pStyle w:val="NOTES"/>
      </w:pPr>
      <w:r>
        <w:t>NOTES</w:t>
      </w:r>
      <w:r w:rsidR="00C42B33">
        <w:t>:</w:t>
      </w:r>
    </w:p>
    <w:p w14:paraId="553D6573" w14:textId="77777777" w:rsidR="00AF7D63" w:rsidRDefault="00F6653E" w:rsidP="00F6653E">
      <w:pPr>
        <w:pStyle w:val="numericallist"/>
      </w:pPr>
      <w:r>
        <w:t>The body flats shall be used to restrain the body during engagement whilst torque is applied to the coupling nuts.</w:t>
      </w:r>
    </w:p>
    <w:p w14:paraId="0AA74E09" w14:textId="77777777" w:rsidR="00F6653E" w:rsidRDefault="00AF7D63" w:rsidP="00AF7D63">
      <w:pPr>
        <w:pStyle w:val="Heading3"/>
        <w:numPr>
          <w:ilvl w:val="2"/>
          <w:numId w:val="36"/>
        </w:numPr>
      </w:pPr>
      <w:bookmarkStart w:id="10" w:name="_Toc504574299"/>
      <w:r w:rsidRPr="00AF7D63">
        <w:lastRenderedPageBreak/>
        <w:t>Interface Dimensions</w:t>
      </w:r>
      <w:bookmarkEnd w:id="10"/>
    </w:p>
    <w:p w14:paraId="4F696AB0" w14:textId="77777777" w:rsidR="00AF7D63" w:rsidRDefault="00AF7D63" w:rsidP="00C42B33">
      <w:pPr>
        <w:ind w:left="1134"/>
        <w:jc w:val="left"/>
      </w:pPr>
      <w:r>
        <w:rPr>
          <w:noProof/>
          <w:lang w:eastAsia="en-GB"/>
        </w:rPr>
        <w:drawing>
          <wp:inline distT="0" distB="0" distL="0" distR="0" wp14:anchorId="167E45B3" wp14:editId="05449F00">
            <wp:extent cx="4257675" cy="4086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257675" cy="4086225"/>
                    </a:xfrm>
                    <a:prstGeom prst="rect">
                      <a:avLst/>
                    </a:prstGeom>
                  </pic:spPr>
                </pic:pic>
              </a:graphicData>
            </a:graphic>
          </wp:inline>
        </w:drawing>
      </w:r>
    </w:p>
    <w:tbl>
      <w:tblPr>
        <w:tblW w:w="0" w:type="auto"/>
        <w:tblInd w:w="1423" w:type="dxa"/>
        <w:tblLayout w:type="fixed"/>
        <w:tblCellMar>
          <w:top w:w="28" w:type="dxa"/>
          <w:left w:w="28" w:type="dxa"/>
          <w:bottom w:w="28" w:type="dxa"/>
          <w:right w:w="28" w:type="dxa"/>
        </w:tblCellMar>
        <w:tblLook w:val="01E0" w:firstRow="1" w:lastRow="1" w:firstColumn="1" w:lastColumn="1" w:noHBand="0" w:noVBand="0"/>
      </w:tblPr>
      <w:tblGrid>
        <w:gridCol w:w="1276"/>
        <w:gridCol w:w="1275"/>
        <w:gridCol w:w="1276"/>
        <w:gridCol w:w="1134"/>
      </w:tblGrid>
      <w:tr w:rsidR="00AF7D63" w:rsidRPr="00AF7D63" w14:paraId="3A11F2BF" w14:textId="77777777" w:rsidTr="00974E7F">
        <w:trPr>
          <w:trHeight w:val="340"/>
        </w:trPr>
        <w:tc>
          <w:tcPr>
            <w:tcW w:w="1276" w:type="dxa"/>
            <w:vMerge w:val="restart"/>
            <w:tcBorders>
              <w:top w:val="single" w:sz="4" w:space="0" w:color="000000"/>
              <w:left w:val="single" w:sz="4" w:space="0" w:color="000000"/>
              <w:right w:val="single" w:sz="4" w:space="0" w:color="000000"/>
            </w:tcBorders>
            <w:shd w:val="clear" w:color="auto" w:fill="auto"/>
          </w:tcPr>
          <w:p w14:paraId="1A2EBD5A" w14:textId="77777777" w:rsidR="00AF7D63" w:rsidRPr="00AF7D63" w:rsidRDefault="00AF7D63" w:rsidP="00AF7D63">
            <w:pPr>
              <w:pStyle w:val="Bodyjustified"/>
              <w:rPr>
                <w:lang w:val="en-US"/>
              </w:rPr>
            </w:pPr>
            <w:r w:rsidRPr="00AF7D63">
              <w:rPr>
                <w:spacing w:val="-1"/>
                <w:lang w:val="en-US"/>
              </w:rPr>
              <w:t>S</w:t>
            </w:r>
            <w:r w:rsidRPr="00AF7D63">
              <w:rPr>
                <w:spacing w:val="1"/>
                <w:lang w:val="en-US"/>
              </w:rPr>
              <w:t>y</w:t>
            </w:r>
            <w:r w:rsidRPr="00AF7D63">
              <w:rPr>
                <w:lang w:val="en-US"/>
              </w:rPr>
              <w:t>m</w:t>
            </w:r>
            <w:r w:rsidRPr="00AF7D63">
              <w:rPr>
                <w:spacing w:val="2"/>
                <w:lang w:val="en-US"/>
              </w:rPr>
              <w:t>b</w:t>
            </w:r>
            <w:r w:rsidRPr="00AF7D63">
              <w:rPr>
                <w:lang w:val="en-US"/>
              </w:rPr>
              <w:t>o</w:t>
            </w:r>
            <w:r w:rsidRPr="00AF7D63">
              <w:rPr>
                <w:spacing w:val="-1"/>
                <w:lang w:val="en-US"/>
              </w:rPr>
              <w:t>l</w:t>
            </w:r>
            <w:r w:rsidRPr="00AF7D63">
              <w:rPr>
                <w:lang w:val="en-US"/>
              </w:rPr>
              <w:t>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Pr>
          <w:p w14:paraId="0E22F041" w14:textId="77777777" w:rsidR="00AF7D63" w:rsidRPr="00AF7D63" w:rsidRDefault="00AF7D63" w:rsidP="00AF7D63">
            <w:pPr>
              <w:pStyle w:val="Bodyjustified"/>
              <w:rPr>
                <w:lang w:val="en-US"/>
              </w:rPr>
            </w:pPr>
            <w:r w:rsidRPr="00AF7D63">
              <w:rPr>
                <w:lang w:val="en-US"/>
              </w:rPr>
              <w:t>D</w:t>
            </w:r>
            <w:r w:rsidRPr="00AF7D63">
              <w:rPr>
                <w:spacing w:val="-1"/>
                <w:lang w:val="en-US"/>
              </w:rPr>
              <w:t>i</w:t>
            </w:r>
            <w:r w:rsidRPr="00AF7D63">
              <w:rPr>
                <w:spacing w:val="2"/>
                <w:lang w:val="en-US"/>
              </w:rPr>
              <w:t>m</w:t>
            </w:r>
            <w:r w:rsidRPr="00AF7D63">
              <w:rPr>
                <w:lang w:val="en-US"/>
              </w:rPr>
              <w:t>en</w:t>
            </w:r>
            <w:r w:rsidRPr="00AF7D63">
              <w:rPr>
                <w:spacing w:val="1"/>
                <w:lang w:val="en-US"/>
              </w:rPr>
              <w:t>si</w:t>
            </w:r>
            <w:r w:rsidRPr="00AF7D63">
              <w:rPr>
                <w:lang w:val="en-US"/>
              </w:rPr>
              <w:t>ons</w:t>
            </w:r>
            <w:r w:rsidRPr="00AF7D63">
              <w:rPr>
                <w:spacing w:val="-9"/>
                <w:lang w:val="en-US"/>
              </w:rPr>
              <w:t xml:space="preserve"> </w:t>
            </w:r>
            <w:r w:rsidRPr="00AF7D63">
              <w:rPr>
                <w:lang w:val="en-US"/>
              </w:rPr>
              <w:t>mm</w:t>
            </w:r>
          </w:p>
        </w:tc>
        <w:tc>
          <w:tcPr>
            <w:tcW w:w="1134" w:type="dxa"/>
            <w:vMerge w:val="restart"/>
            <w:tcBorders>
              <w:top w:val="single" w:sz="4" w:space="0" w:color="000000"/>
              <w:left w:val="single" w:sz="4" w:space="0" w:color="000000"/>
              <w:right w:val="single" w:sz="4" w:space="0" w:color="000000"/>
            </w:tcBorders>
            <w:shd w:val="clear" w:color="auto" w:fill="auto"/>
          </w:tcPr>
          <w:p w14:paraId="6D6796D2" w14:textId="77777777" w:rsidR="00AF7D63" w:rsidRPr="00AF7D63" w:rsidRDefault="00AF7D63" w:rsidP="002B0BAA">
            <w:pPr>
              <w:pStyle w:val="Bodyjustified"/>
              <w:rPr>
                <w:lang w:val="en-US"/>
              </w:rPr>
            </w:pPr>
            <w:r w:rsidRPr="00AF7D63">
              <w:rPr>
                <w:lang w:val="en-US"/>
              </w:rPr>
              <w:t>Notes</w:t>
            </w:r>
          </w:p>
        </w:tc>
      </w:tr>
      <w:tr w:rsidR="00AF7D63" w:rsidRPr="00AF7D63" w14:paraId="3B4D75B3" w14:textId="77777777" w:rsidTr="00974E7F">
        <w:trPr>
          <w:trHeight w:val="340"/>
        </w:trPr>
        <w:tc>
          <w:tcPr>
            <w:tcW w:w="1276" w:type="dxa"/>
            <w:vMerge/>
            <w:tcBorders>
              <w:left w:val="single" w:sz="4" w:space="0" w:color="000000"/>
              <w:bottom w:val="single" w:sz="4" w:space="0" w:color="000000"/>
              <w:right w:val="single" w:sz="4" w:space="0" w:color="000000"/>
            </w:tcBorders>
            <w:shd w:val="clear" w:color="auto" w:fill="auto"/>
          </w:tcPr>
          <w:p w14:paraId="5D9A57FC" w14:textId="77777777" w:rsidR="00AF7D63" w:rsidRPr="00AF7D63" w:rsidRDefault="00AF7D63" w:rsidP="00AF7D63">
            <w:pPr>
              <w:pStyle w:val="Bodyjustified"/>
              <w:rPr>
                <w:rFonts w:ascii="Calibri" w:eastAsia="Calibri" w:hAnsi="Calibri"/>
                <w:sz w:val="22"/>
                <w:szCs w:val="22"/>
                <w:lang w:val="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52E4D25" w14:textId="77777777" w:rsidR="00AF7D63" w:rsidRPr="00AF7D63" w:rsidRDefault="00AF7D63" w:rsidP="00AF7D63">
            <w:pPr>
              <w:pStyle w:val="Bodyjustified"/>
            </w:pPr>
            <w:r w:rsidRPr="00AF7D63">
              <w:t>Min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C523BD0" w14:textId="77777777" w:rsidR="00AF7D63" w:rsidRPr="00AF7D63" w:rsidRDefault="00AF7D63" w:rsidP="00AF7D63">
            <w:pPr>
              <w:pStyle w:val="Bodyjustified"/>
            </w:pPr>
            <w:r w:rsidRPr="00AF7D63">
              <w:t>Max</w:t>
            </w:r>
          </w:p>
        </w:tc>
        <w:tc>
          <w:tcPr>
            <w:tcW w:w="1134" w:type="dxa"/>
            <w:vMerge/>
            <w:tcBorders>
              <w:left w:val="single" w:sz="4" w:space="0" w:color="000000"/>
              <w:bottom w:val="single" w:sz="4" w:space="0" w:color="000000"/>
              <w:right w:val="single" w:sz="4" w:space="0" w:color="000000"/>
            </w:tcBorders>
            <w:shd w:val="clear" w:color="auto" w:fill="auto"/>
          </w:tcPr>
          <w:p w14:paraId="59CD7D51" w14:textId="77777777" w:rsidR="00AF7D63" w:rsidRPr="00AF7D63" w:rsidRDefault="00AF7D63" w:rsidP="002B0BAA">
            <w:pPr>
              <w:pStyle w:val="Bodyjustified"/>
              <w:rPr>
                <w:rFonts w:ascii="Calibri" w:eastAsia="Calibri" w:hAnsi="Calibri"/>
                <w:sz w:val="22"/>
                <w:szCs w:val="22"/>
                <w:lang w:val="en-US"/>
              </w:rPr>
            </w:pPr>
          </w:p>
        </w:tc>
      </w:tr>
      <w:tr w:rsidR="00AF7D63" w:rsidRPr="00AF7D63" w14:paraId="239F68B0"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25A935BC" w14:textId="77777777" w:rsidR="00AF7D63" w:rsidRPr="00AF7D63" w:rsidRDefault="00AF7D63" w:rsidP="00AF7D63">
            <w:pPr>
              <w:pStyle w:val="Bodyjustified"/>
            </w:pPr>
            <w:r w:rsidRPr="00AF7D63">
              <w:t>a</w:t>
            </w:r>
          </w:p>
        </w:tc>
        <w:tc>
          <w:tcPr>
            <w:tcW w:w="1275" w:type="dxa"/>
            <w:tcBorders>
              <w:top w:val="single" w:sz="4" w:space="0" w:color="000000"/>
              <w:left w:val="single" w:sz="4" w:space="0" w:color="000000"/>
              <w:bottom w:val="single" w:sz="4" w:space="0" w:color="000000"/>
              <w:right w:val="single" w:sz="4" w:space="0" w:color="000000"/>
            </w:tcBorders>
          </w:tcPr>
          <w:p w14:paraId="677F41BD" w14:textId="77777777" w:rsidR="00AF7D63" w:rsidRPr="00AF7D63" w:rsidRDefault="00AF7D63" w:rsidP="00AF7D63">
            <w:pPr>
              <w:pStyle w:val="Bodyjustified"/>
            </w:pPr>
            <w:r w:rsidRPr="00AF7D63">
              <w:t>5.54</w:t>
            </w:r>
          </w:p>
        </w:tc>
        <w:tc>
          <w:tcPr>
            <w:tcW w:w="1276" w:type="dxa"/>
            <w:tcBorders>
              <w:top w:val="single" w:sz="4" w:space="0" w:color="000000"/>
              <w:left w:val="single" w:sz="4" w:space="0" w:color="000000"/>
              <w:bottom w:val="single" w:sz="4" w:space="0" w:color="000000"/>
              <w:right w:val="single" w:sz="4" w:space="0" w:color="000000"/>
            </w:tcBorders>
          </w:tcPr>
          <w:p w14:paraId="1809E4B3" w14:textId="77777777" w:rsidR="00AF7D63" w:rsidRPr="00AF7D63" w:rsidRDefault="00AF7D63" w:rsidP="00AF7D63">
            <w:pPr>
              <w:pStyle w:val="Bodyjustified"/>
            </w:pPr>
            <w:r w:rsidRPr="00AF7D63">
              <w:t>-</w:t>
            </w:r>
          </w:p>
        </w:tc>
        <w:tc>
          <w:tcPr>
            <w:tcW w:w="1134" w:type="dxa"/>
            <w:tcBorders>
              <w:top w:val="single" w:sz="4" w:space="0" w:color="000000"/>
              <w:left w:val="single" w:sz="4" w:space="0" w:color="000000"/>
              <w:bottom w:val="single" w:sz="4" w:space="0" w:color="000000"/>
              <w:right w:val="single" w:sz="4" w:space="0" w:color="000000"/>
            </w:tcBorders>
          </w:tcPr>
          <w:p w14:paraId="4E97763A" w14:textId="77777777" w:rsidR="00AF7D63" w:rsidRPr="00AF7D63" w:rsidRDefault="00AF7D63" w:rsidP="002B0BAA">
            <w:pPr>
              <w:pStyle w:val="Bodyjustified"/>
            </w:pPr>
          </w:p>
        </w:tc>
      </w:tr>
      <w:tr w:rsidR="00AF7D63" w:rsidRPr="00AF7D63" w14:paraId="072667FF"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357FE4B5" w14:textId="77777777" w:rsidR="00AF7D63" w:rsidRPr="00AF7D63" w:rsidRDefault="00AF7D63" w:rsidP="00AF7D63">
            <w:pPr>
              <w:pStyle w:val="Bodyjustified"/>
            </w:pPr>
            <w:r w:rsidRPr="00AF7D63">
              <w:t>b</w:t>
            </w:r>
          </w:p>
        </w:tc>
        <w:tc>
          <w:tcPr>
            <w:tcW w:w="1275" w:type="dxa"/>
            <w:tcBorders>
              <w:top w:val="single" w:sz="4" w:space="0" w:color="000000"/>
              <w:left w:val="single" w:sz="4" w:space="0" w:color="000000"/>
              <w:bottom w:val="single" w:sz="4" w:space="0" w:color="000000"/>
              <w:right w:val="single" w:sz="4" w:space="0" w:color="000000"/>
            </w:tcBorders>
          </w:tcPr>
          <w:p w14:paraId="0675B326" w14:textId="77777777" w:rsidR="00AF7D63" w:rsidRPr="00AF7D63" w:rsidRDefault="00AF7D63" w:rsidP="00AF7D63">
            <w:pPr>
              <w:pStyle w:val="Bodyjustified"/>
            </w:pPr>
            <w:r w:rsidRPr="00AF7D63">
              <w:t>4.32</w:t>
            </w:r>
          </w:p>
        </w:tc>
        <w:tc>
          <w:tcPr>
            <w:tcW w:w="1276" w:type="dxa"/>
            <w:tcBorders>
              <w:top w:val="single" w:sz="4" w:space="0" w:color="000000"/>
              <w:left w:val="single" w:sz="4" w:space="0" w:color="000000"/>
              <w:bottom w:val="single" w:sz="4" w:space="0" w:color="000000"/>
              <w:right w:val="single" w:sz="4" w:space="0" w:color="000000"/>
            </w:tcBorders>
          </w:tcPr>
          <w:p w14:paraId="6C665F8A" w14:textId="77777777" w:rsidR="00AF7D63" w:rsidRPr="00AF7D63" w:rsidRDefault="00AF7D63" w:rsidP="00AF7D63">
            <w:pPr>
              <w:pStyle w:val="Bodyjustified"/>
            </w:pPr>
            <w:r w:rsidRPr="00AF7D63">
              <w:t>-</w:t>
            </w:r>
          </w:p>
        </w:tc>
        <w:tc>
          <w:tcPr>
            <w:tcW w:w="1134" w:type="dxa"/>
            <w:tcBorders>
              <w:top w:val="single" w:sz="4" w:space="0" w:color="000000"/>
              <w:left w:val="single" w:sz="4" w:space="0" w:color="000000"/>
              <w:bottom w:val="single" w:sz="4" w:space="0" w:color="000000"/>
              <w:right w:val="single" w:sz="4" w:space="0" w:color="000000"/>
            </w:tcBorders>
          </w:tcPr>
          <w:p w14:paraId="2E6C2DD1" w14:textId="77777777" w:rsidR="00AF7D63" w:rsidRPr="00AF7D63" w:rsidRDefault="00AF7D63" w:rsidP="002B0BAA">
            <w:pPr>
              <w:pStyle w:val="Bodyjustified"/>
            </w:pPr>
          </w:p>
        </w:tc>
      </w:tr>
      <w:tr w:rsidR="00AF7D63" w:rsidRPr="00AF7D63" w14:paraId="2D587263"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67705689" w14:textId="77777777" w:rsidR="00AF7D63" w:rsidRPr="00AF7D63" w:rsidRDefault="00AF7D63" w:rsidP="00AF7D63">
            <w:pPr>
              <w:pStyle w:val="Bodyjustified"/>
            </w:pPr>
            <w:r w:rsidRPr="00AF7D63">
              <w:t>c</w:t>
            </w:r>
          </w:p>
        </w:tc>
        <w:tc>
          <w:tcPr>
            <w:tcW w:w="1275" w:type="dxa"/>
            <w:tcBorders>
              <w:top w:val="single" w:sz="4" w:space="0" w:color="000000"/>
              <w:left w:val="single" w:sz="4" w:space="0" w:color="000000"/>
              <w:bottom w:val="single" w:sz="4" w:space="0" w:color="000000"/>
              <w:right w:val="single" w:sz="4" w:space="0" w:color="000000"/>
            </w:tcBorders>
          </w:tcPr>
          <w:p w14:paraId="5BB4A8C0" w14:textId="77777777" w:rsidR="00AF7D63" w:rsidRPr="00AF7D63" w:rsidRDefault="00AF7D63" w:rsidP="00AF7D63">
            <w:pPr>
              <w:pStyle w:val="Bodyjustified"/>
            </w:pPr>
            <w:r w:rsidRPr="00AF7D63">
              <w:t>0.38</w:t>
            </w:r>
          </w:p>
        </w:tc>
        <w:tc>
          <w:tcPr>
            <w:tcW w:w="1276" w:type="dxa"/>
            <w:tcBorders>
              <w:top w:val="single" w:sz="4" w:space="0" w:color="000000"/>
              <w:left w:val="single" w:sz="4" w:space="0" w:color="000000"/>
              <w:bottom w:val="single" w:sz="4" w:space="0" w:color="000000"/>
              <w:right w:val="single" w:sz="4" w:space="0" w:color="000000"/>
            </w:tcBorders>
          </w:tcPr>
          <w:p w14:paraId="3CBAA591" w14:textId="77777777" w:rsidR="00AF7D63" w:rsidRPr="00AF7D63" w:rsidRDefault="00AF7D63" w:rsidP="00AF7D63">
            <w:pPr>
              <w:pStyle w:val="Bodyjustified"/>
            </w:pPr>
            <w:r w:rsidRPr="00AF7D63">
              <w:t>1.14</w:t>
            </w:r>
          </w:p>
        </w:tc>
        <w:tc>
          <w:tcPr>
            <w:tcW w:w="1134" w:type="dxa"/>
            <w:tcBorders>
              <w:top w:val="single" w:sz="4" w:space="0" w:color="000000"/>
              <w:left w:val="single" w:sz="4" w:space="0" w:color="000000"/>
              <w:bottom w:val="single" w:sz="4" w:space="0" w:color="000000"/>
              <w:right w:val="single" w:sz="4" w:space="0" w:color="000000"/>
            </w:tcBorders>
          </w:tcPr>
          <w:p w14:paraId="5F6E8104" w14:textId="77777777" w:rsidR="00AF7D63" w:rsidRPr="00AF7D63" w:rsidRDefault="00AF7D63" w:rsidP="002B0BAA">
            <w:pPr>
              <w:pStyle w:val="Bodyjustified"/>
            </w:pPr>
          </w:p>
        </w:tc>
      </w:tr>
      <w:tr w:rsidR="00AF7D63" w:rsidRPr="00AF7D63" w14:paraId="7ED05454"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35290413" w14:textId="1CC9DE82" w:rsidR="00AF7D63" w:rsidRPr="00AF7D63" w:rsidRDefault="00C42B33" w:rsidP="00AF7D63">
            <w:pPr>
              <w:pStyle w:val="Bodyjustified"/>
            </w:pPr>
            <w:r>
              <w:sym w:font="Symbol" w:char="F0C6"/>
            </w:r>
            <w:r w:rsidR="00AF7D63" w:rsidRPr="00AF7D63">
              <w:t>d</w:t>
            </w:r>
          </w:p>
        </w:tc>
        <w:tc>
          <w:tcPr>
            <w:tcW w:w="1275" w:type="dxa"/>
            <w:tcBorders>
              <w:top w:val="single" w:sz="4" w:space="0" w:color="000000"/>
              <w:left w:val="single" w:sz="4" w:space="0" w:color="000000"/>
              <w:bottom w:val="single" w:sz="4" w:space="0" w:color="000000"/>
              <w:right w:val="single" w:sz="4" w:space="0" w:color="000000"/>
            </w:tcBorders>
          </w:tcPr>
          <w:p w14:paraId="018E2B04" w14:textId="77777777" w:rsidR="00AF7D63" w:rsidRPr="00AF7D63" w:rsidRDefault="00AF7D63" w:rsidP="00AF7D63">
            <w:pPr>
              <w:pStyle w:val="Bodyjustified"/>
            </w:pPr>
            <w:r w:rsidRPr="00AF7D63">
              <w:t>4.597</w:t>
            </w:r>
          </w:p>
        </w:tc>
        <w:tc>
          <w:tcPr>
            <w:tcW w:w="1276" w:type="dxa"/>
            <w:tcBorders>
              <w:top w:val="single" w:sz="4" w:space="0" w:color="000000"/>
              <w:left w:val="single" w:sz="4" w:space="0" w:color="000000"/>
              <w:bottom w:val="single" w:sz="4" w:space="0" w:color="000000"/>
              <w:right w:val="single" w:sz="4" w:space="0" w:color="000000"/>
            </w:tcBorders>
          </w:tcPr>
          <w:p w14:paraId="4614F153" w14:textId="77777777" w:rsidR="00AF7D63" w:rsidRPr="00AF7D63" w:rsidRDefault="00AF7D63" w:rsidP="00AF7D63">
            <w:pPr>
              <w:pStyle w:val="Bodyjustified"/>
            </w:pPr>
            <w:r w:rsidRPr="00AF7D63">
              <w:t>4.67</w:t>
            </w:r>
          </w:p>
        </w:tc>
        <w:tc>
          <w:tcPr>
            <w:tcW w:w="1134" w:type="dxa"/>
            <w:tcBorders>
              <w:top w:val="single" w:sz="4" w:space="0" w:color="000000"/>
              <w:left w:val="single" w:sz="4" w:space="0" w:color="000000"/>
              <w:bottom w:val="single" w:sz="4" w:space="0" w:color="000000"/>
              <w:right w:val="single" w:sz="4" w:space="0" w:color="000000"/>
            </w:tcBorders>
          </w:tcPr>
          <w:p w14:paraId="2C7AD1D3" w14:textId="77777777" w:rsidR="00AF7D63" w:rsidRPr="00AF7D63" w:rsidRDefault="00AF7D63" w:rsidP="002B0BAA">
            <w:pPr>
              <w:pStyle w:val="Bodyjustified"/>
            </w:pPr>
          </w:p>
        </w:tc>
      </w:tr>
      <w:tr w:rsidR="00AF7D63" w:rsidRPr="00AF7D63" w14:paraId="0848E949"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19402210" w14:textId="6A5CBCA4" w:rsidR="00AF7D63" w:rsidRPr="00AF7D63" w:rsidRDefault="00C42B33" w:rsidP="00AF7D63">
            <w:pPr>
              <w:pStyle w:val="Bodyjustified"/>
            </w:pPr>
            <w:r>
              <w:sym w:font="Symbol" w:char="F0C6"/>
            </w:r>
            <w:r w:rsidR="00AF7D63" w:rsidRPr="00AF7D63">
              <w:t>e</w:t>
            </w:r>
          </w:p>
        </w:tc>
        <w:tc>
          <w:tcPr>
            <w:tcW w:w="1275" w:type="dxa"/>
            <w:tcBorders>
              <w:top w:val="single" w:sz="4" w:space="0" w:color="000000"/>
              <w:left w:val="single" w:sz="4" w:space="0" w:color="000000"/>
              <w:bottom w:val="single" w:sz="4" w:space="0" w:color="000000"/>
              <w:right w:val="single" w:sz="4" w:space="0" w:color="000000"/>
            </w:tcBorders>
          </w:tcPr>
          <w:p w14:paraId="4C6789EB" w14:textId="77777777" w:rsidR="00AF7D63" w:rsidRPr="00AF7D63" w:rsidRDefault="00AF7D63" w:rsidP="00AF7D63">
            <w:pPr>
              <w:pStyle w:val="Bodyjustified"/>
            </w:pPr>
            <w:r w:rsidRPr="00AF7D63">
              <w:t>5.28</w:t>
            </w:r>
          </w:p>
        </w:tc>
        <w:tc>
          <w:tcPr>
            <w:tcW w:w="1276" w:type="dxa"/>
            <w:tcBorders>
              <w:top w:val="single" w:sz="4" w:space="0" w:color="000000"/>
              <w:left w:val="single" w:sz="4" w:space="0" w:color="000000"/>
              <w:bottom w:val="single" w:sz="4" w:space="0" w:color="000000"/>
              <w:right w:val="single" w:sz="4" w:space="0" w:color="000000"/>
            </w:tcBorders>
          </w:tcPr>
          <w:p w14:paraId="3B22C880" w14:textId="77777777" w:rsidR="00AF7D63" w:rsidRPr="00AF7D63" w:rsidRDefault="00AF7D63" w:rsidP="00AF7D63">
            <w:pPr>
              <w:pStyle w:val="Bodyjustified"/>
            </w:pPr>
            <w:r w:rsidRPr="00AF7D63">
              <w:t>5.49</w:t>
            </w:r>
          </w:p>
        </w:tc>
        <w:tc>
          <w:tcPr>
            <w:tcW w:w="1134" w:type="dxa"/>
            <w:tcBorders>
              <w:top w:val="single" w:sz="4" w:space="0" w:color="000000"/>
              <w:left w:val="single" w:sz="4" w:space="0" w:color="000000"/>
              <w:bottom w:val="single" w:sz="4" w:space="0" w:color="000000"/>
              <w:right w:val="single" w:sz="4" w:space="0" w:color="000000"/>
            </w:tcBorders>
          </w:tcPr>
          <w:p w14:paraId="40729EF5" w14:textId="77777777" w:rsidR="00AF7D63" w:rsidRPr="00AF7D63" w:rsidRDefault="00AF7D63" w:rsidP="002B0BAA">
            <w:pPr>
              <w:pStyle w:val="Bodyjustified"/>
            </w:pPr>
          </w:p>
        </w:tc>
      </w:tr>
      <w:tr w:rsidR="00AF7D63" w:rsidRPr="00AF7D63" w14:paraId="0CB1CCE9"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702A458C" w14:textId="77777777" w:rsidR="00AF7D63" w:rsidRPr="00AF7D63" w:rsidRDefault="00AF7D63" w:rsidP="00AF7D63">
            <w:pPr>
              <w:pStyle w:val="Bodyjustified"/>
            </w:pPr>
            <w:r w:rsidRPr="00AF7D63">
              <w:t>g</w:t>
            </w:r>
          </w:p>
        </w:tc>
        <w:tc>
          <w:tcPr>
            <w:tcW w:w="1275" w:type="dxa"/>
            <w:tcBorders>
              <w:top w:val="single" w:sz="4" w:space="0" w:color="000000"/>
              <w:left w:val="single" w:sz="4" w:space="0" w:color="000000"/>
              <w:bottom w:val="single" w:sz="4" w:space="0" w:color="000000"/>
              <w:right w:val="single" w:sz="4" w:space="0" w:color="000000"/>
            </w:tcBorders>
          </w:tcPr>
          <w:p w14:paraId="20BAF643" w14:textId="77777777" w:rsidR="00AF7D63" w:rsidRPr="00AF7D63" w:rsidRDefault="00AF7D63" w:rsidP="00AF7D63">
            <w:pPr>
              <w:pStyle w:val="Bodyjustified"/>
            </w:pPr>
            <w:r w:rsidRPr="00AF7D63">
              <w:t>1.88</w:t>
            </w:r>
          </w:p>
        </w:tc>
        <w:tc>
          <w:tcPr>
            <w:tcW w:w="1276" w:type="dxa"/>
            <w:tcBorders>
              <w:top w:val="single" w:sz="4" w:space="0" w:color="000000"/>
              <w:left w:val="single" w:sz="4" w:space="0" w:color="000000"/>
              <w:bottom w:val="single" w:sz="4" w:space="0" w:color="000000"/>
              <w:right w:val="single" w:sz="4" w:space="0" w:color="000000"/>
            </w:tcBorders>
          </w:tcPr>
          <w:p w14:paraId="3F86191E" w14:textId="77777777" w:rsidR="00AF7D63" w:rsidRPr="00AF7D63" w:rsidRDefault="00AF7D63" w:rsidP="00AF7D63">
            <w:pPr>
              <w:pStyle w:val="Bodyjustified"/>
            </w:pPr>
            <w:r w:rsidRPr="00AF7D63">
              <w:t>1.98</w:t>
            </w:r>
          </w:p>
        </w:tc>
        <w:tc>
          <w:tcPr>
            <w:tcW w:w="1134" w:type="dxa"/>
            <w:tcBorders>
              <w:top w:val="single" w:sz="4" w:space="0" w:color="000000"/>
              <w:left w:val="single" w:sz="4" w:space="0" w:color="000000"/>
              <w:bottom w:val="single" w:sz="4" w:space="0" w:color="000000"/>
              <w:right w:val="single" w:sz="4" w:space="0" w:color="000000"/>
            </w:tcBorders>
          </w:tcPr>
          <w:p w14:paraId="167E7742" w14:textId="77777777" w:rsidR="00AF7D63" w:rsidRPr="00AF7D63" w:rsidRDefault="00AF7D63" w:rsidP="002B0BAA">
            <w:pPr>
              <w:pStyle w:val="Bodyjustified"/>
            </w:pPr>
          </w:p>
        </w:tc>
      </w:tr>
      <w:tr w:rsidR="00AF7D63" w:rsidRPr="00AF7D63" w14:paraId="45D1A365"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1C0EC763" w14:textId="77777777" w:rsidR="00AF7D63" w:rsidRPr="00AF7D63" w:rsidRDefault="00AF7D63" w:rsidP="00AF7D63">
            <w:pPr>
              <w:pStyle w:val="Bodyjustified"/>
            </w:pPr>
            <w:r w:rsidRPr="00AF7D63">
              <w:t>h</w:t>
            </w:r>
          </w:p>
        </w:tc>
        <w:tc>
          <w:tcPr>
            <w:tcW w:w="1275" w:type="dxa"/>
            <w:tcBorders>
              <w:top w:val="single" w:sz="4" w:space="0" w:color="000000"/>
              <w:left w:val="single" w:sz="4" w:space="0" w:color="000000"/>
              <w:bottom w:val="single" w:sz="4" w:space="0" w:color="000000"/>
              <w:right w:val="single" w:sz="4" w:space="0" w:color="000000"/>
            </w:tcBorders>
          </w:tcPr>
          <w:p w14:paraId="7E03D20A" w14:textId="77777777" w:rsidR="00AF7D63" w:rsidRPr="00AF7D63" w:rsidRDefault="00AF7D63" w:rsidP="00AF7D63">
            <w:pPr>
              <w:pStyle w:val="Bodyjustified"/>
            </w:pPr>
            <w:r w:rsidRPr="00AF7D63">
              <w:t>0</w:t>
            </w:r>
          </w:p>
        </w:tc>
        <w:tc>
          <w:tcPr>
            <w:tcW w:w="1276" w:type="dxa"/>
            <w:tcBorders>
              <w:top w:val="single" w:sz="4" w:space="0" w:color="000000"/>
              <w:left w:val="single" w:sz="4" w:space="0" w:color="000000"/>
              <w:bottom w:val="single" w:sz="4" w:space="0" w:color="000000"/>
              <w:right w:val="single" w:sz="4" w:space="0" w:color="000000"/>
            </w:tcBorders>
          </w:tcPr>
          <w:p w14:paraId="739DC8DC" w14:textId="77777777" w:rsidR="00AF7D63" w:rsidRPr="00AF7D63" w:rsidRDefault="00AF7D63" w:rsidP="00AF7D63">
            <w:pPr>
              <w:pStyle w:val="Bodyjustified"/>
            </w:pPr>
            <w:r w:rsidRPr="00AF7D63">
              <w:t>0.2</w:t>
            </w:r>
          </w:p>
        </w:tc>
        <w:tc>
          <w:tcPr>
            <w:tcW w:w="1134" w:type="dxa"/>
            <w:tcBorders>
              <w:top w:val="single" w:sz="4" w:space="0" w:color="000000"/>
              <w:left w:val="single" w:sz="4" w:space="0" w:color="000000"/>
              <w:bottom w:val="single" w:sz="4" w:space="0" w:color="000000"/>
              <w:right w:val="single" w:sz="4" w:space="0" w:color="000000"/>
            </w:tcBorders>
          </w:tcPr>
          <w:p w14:paraId="072F8A19" w14:textId="77777777" w:rsidR="00AF7D63" w:rsidRPr="00AF7D63" w:rsidRDefault="00AF7D63" w:rsidP="002B0BAA">
            <w:pPr>
              <w:pStyle w:val="Bodyjustified"/>
            </w:pPr>
          </w:p>
        </w:tc>
      </w:tr>
      <w:tr w:rsidR="00AF7D63" w:rsidRPr="00AF7D63" w14:paraId="30C540DE"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16762A04" w14:textId="77777777" w:rsidR="00AF7D63" w:rsidRPr="00AF7D63" w:rsidRDefault="00AF7D63" w:rsidP="00AF7D63">
            <w:pPr>
              <w:pStyle w:val="Bodyjustified"/>
            </w:pPr>
            <w:r w:rsidRPr="00AF7D63">
              <w:t>j</w:t>
            </w:r>
          </w:p>
        </w:tc>
        <w:tc>
          <w:tcPr>
            <w:tcW w:w="1275" w:type="dxa"/>
            <w:tcBorders>
              <w:top w:val="single" w:sz="4" w:space="0" w:color="000000"/>
              <w:left w:val="single" w:sz="4" w:space="0" w:color="000000"/>
              <w:bottom w:val="single" w:sz="4" w:space="0" w:color="000000"/>
              <w:right w:val="single" w:sz="4" w:space="0" w:color="000000"/>
            </w:tcBorders>
          </w:tcPr>
          <w:p w14:paraId="4E36AA80" w14:textId="77777777" w:rsidR="00AF7D63" w:rsidRPr="00AF7D63" w:rsidRDefault="00AF7D63" w:rsidP="00AF7D63">
            <w:pPr>
              <w:pStyle w:val="Bodyjustified"/>
            </w:pPr>
            <w:r w:rsidRPr="00AF7D63">
              <w:t>0</w:t>
            </w:r>
          </w:p>
        </w:tc>
        <w:tc>
          <w:tcPr>
            <w:tcW w:w="1276" w:type="dxa"/>
            <w:tcBorders>
              <w:top w:val="single" w:sz="4" w:space="0" w:color="000000"/>
              <w:left w:val="single" w:sz="4" w:space="0" w:color="000000"/>
              <w:bottom w:val="single" w:sz="4" w:space="0" w:color="000000"/>
              <w:right w:val="single" w:sz="4" w:space="0" w:color="000000"/>
            </w:tcBorders>
          </w:tcPr>
          <w:p w14:paraId="2237E28B" w14:textId="77777777" w:rsidR="00AF7D63" w:rsidRPr="00AF7D63" w:rsidRDefault="00AF7D63" w:rsidP="00AF7D63">
            <w:pPr>
              <w:pStyle w:val="Bodyjustified"/>
            </w:pPr>
            <w:r w:rsidRPr="00AF7D63">
              <w:t>0.25</w:t>
            </w:r>
          </w:p>
        </w:tc>
        <w:tc>
          <w:tcPr>
            <w:tcW w:w="1134" w:type="dxa"/>
            <w:tcBorders>
              <w:top w:val="single" w:sz="4" w:space="0" w:color="000000"/>
              <w:left w:val="single" w:sz="4" w:space="0" w:color="000000"/>
              <w:bottom w:val="single" w:sz="4" w:space="0" w:color="000000"/>
              <w:right w:val="single" w:sz="4" w:space="0" w:color="000000"/>
            </w:tcBorders>
          </w:tcPr>
          <w:p w14:paraId="54FAB381" w14:textId="77777777" w:rsidR="00AF7D63" w:rsidRPr="00AF7D63" w:rsidRDefault="00AF7D63" w:rsidP="002B0BAA">
            <w:pPr>
              <w:pStyle w:val="Bodyjustified"/>
            </w:pPr>
          </w:p>
        </w:tc>
      </w:tr>
      <w:tr w:rsidR="00AF7D63" w:rsidRPr="00AF7D63" w14:paraId="2F3EADA7"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1A5658CC" w14:textId="77777777" w:rsidR="00AF7D63" w:rsidRPr="00AF7D63" w:rsidRDefault="00AF7D63" w:rsidP="00AF7D63">
            <w:pPr>
              <w:pStyle w:val="Bodyjustified"/>
            </w:pPr>
            <w:r w:rsidRPr="00AF7D63">
              <w:t>k</w:t>
            </w:r>
          </w:p>
        </w:tc>
        <w:tc>
          <w:tcPr>
            <w:tcW w:w="1275" w:type="dxa"/>
            <w:tcBorders>
              <w:top w:val="single" w:sz="4" w:space="0" w:color="000000"/>
              <w:left w:val="single" w:sz="4" w:space="0" w:color="000000"/>
              <w:bottom w:val="single" w:sz="4" w:space="0" w:color="000000"/>
              <w:right w:val="single" w:sz="4" w:space="0" w:color="000000"/>
            </w:tcBorders>
          </w:tcPr>
          <w:p w14:paraId="7D993CE8" w14:textId="77777777" w:rsidR="00AF7D63" w:rsidRPr="00AF7D63" w:rsidRDefault="00AF7D63" w:rsidP="00AF7D63">
            <w:pPr>
              <w:pStyle w:val="Bodyjustified"/>
            </w:pPr>
            <w:r w:rsidRPr="00AF7D63">
              <w:t>2.92</w:t>
            </w:r>
          </w:p>
        </w:tc>
        <w:tc>
          <w:tcPr>
            <w:tcW w:w="1276" w:type="dxa"/>
            <w:tcBorders>
              <w:top w:val="single" w:sz="4" w:space="0" w:color="000000"/>
              <w:left w:val="single" w:sz="4" w:space="0" w:color="000000"/>
              <w:bottom w:val="single" w:sz="4" w:space="0" w:color="000000"/>
              <w:right w:val="single" w:sz="4" w:space="0" w:color="000000"/>
            </w:tcBorders>
          </w:tcPr>
          <w:p w14:paraId="7AC29653" w14:textId="77777777" w:rsidR="00AF7D63" w:rsidRPr="00AF7D63" w:rsidRDefault="00AF7D63" w:rsidP="00AF7D63">
            <w:pPr>
              <w:pStyle w:val="Bodyjustified"/>
            </w:pPr>
            <w:r w:rsidRPr="00AF7D63">
              <w:t>-</w:t>
            </w:r>
          </w:p>
        </w:tc>
        <w:tc>
          <w:tcPr>
            <w:tcW w:w="1134" w:type="dxa"/>
            <w:tcBorders>
              <w:top w:val="single" w:sz="4" w:space="0" w:color="000000"/>
              <w:left w:val="single" w:sz="4" w:space="0" w:color="000000"/>
              <w:bottom w:val="single" w:sz="4" w:space="0" w:color="000000"/>
              <w:right w:val="single" w:sz="4" w:space="0" w:color="000000"/>
            </w:tcBorders>
          </w:tcPr>
          <w:p w14:paraId="160DECB6" w14:textId="77777777" w:rsidR="00AF7D63" w:rsidRPr="00AF7D63" w:rsidRDefault="00AF7D63" w:rsidP="002B0BAA">
            <w:pPr>
              <w:pStyle w:val="Bodyjustified"/>
            </w:pPr>
          </w:p>
        </w:tc>
      </w:tr>
      <w:tr w:rsidR="00AF7D63" w:rsidRPr="00AF7D63" w14:paraId="32BDFEA4"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1298A79A" w14:textId="77777777" w:rsidR="00AF7D63" w:rsidRPr="00AF7D63" w:rsidRDefault="00AF7D63" w:rsidP="00AF7D63">
            <w:pPr>
              <w:pStyle w:val="Bodyjustified"/>
            </w:pPr>
            <w:r w:rsidRPr="00AF7D63">
              <w:t>l</w:t>
            </w:r>
          </w:p>
        </w:tc>
        <w:tc>
          <w:tcPr>
            <w:tcW w:w="1275" w:type="dxa"/>
            <w:tcBorders>
              <w:top w:val="single" w:sz="4" w:space="0" w:color="000000"/>
              <w:left w:val="single" w:sz="4" w:space="0" w:color="000000"/>
              <w:bottom w:val="single" w:sz="4" w:space="0" w:color="000000"/>
              <w:right w:val="single" w:sz="4" w:space="0" w:color="000000"/>
            </w:tcBorders>
          </w:tcPr>
          <w:p w14:paraId="056280D0" w14:textId="77777777" w:rsidR="00AF7D63" w:rsidRPr="00AF7D63" w:rsidRDefault="00AF7D63" w:rsidP="00AF7D63">
            <w:pPr>
              <w:pStyle w:val="Bodyjustified"/>
            </w:pPr>
            <w:r w:rsidRPr="00AF7D63">
              <w:t>-</w:t>
            </w:r>
          </w:p>
        </w:tc>
        <w:tc>
          <w:tcPr>
            <w:tcW w:w="1276" w:type="dxa"/>
            <w:tcBorders>
              <w:top w:val="single" w:sz="4" w:space="0" w:color="000000"/>
              <w:left w:val="single" w:sz="4" w:space="0" w:color="000000"/>
              <w:bottom w:val="single" w:sz="4" w:space="0" w:color="000000"/>
              <w:right w:val="single" w:sz="4" w:space="0" w:color="000000"/>
            </w:tcBorders>
          </w:tcPr>
          <w:p w14:paraId="2EF45214" w14:textId="77777777" w:rsidR="00AF7D63" w:rsidRPr="00AF7D63" w:rsidRDefault="00AF7D63" w:rsidP="00AF7D63">
            <w:pPr>
              <w:pStyle w:val="Bodyjustified"/>
            </w:pPr>
            <w:r w:rsidRPr="00AF7D63">
              <w:t>0.04</w:t>
            </w:r>
          </w:p>
        </w:tc>
        <w:tc>
          <w:tcPr>
            <w:tcW w:w="1134" w:type="dxa"/>
            <w:tcBorders>
              <w:top w:val="single" w:sz="4" w:space="0" w:color="000000"/>
              <w:left w:val="single" w:sz="4" w:space="0" w:color="000000"/>
              <w:bottom w:val="single" w:sz="4" w:space="0" w:color="000000"/>
              <w:right w:val="single" w:sz="4" w:space="0" w:color="000000"/>
            </w:tcBorders>
          </w:tcPr>
          <w:p w14:paraId="6DFD8AAD" w14:textId="77777777" w:rsidR="00AF7D63" w:rsidRPr="00AF7D63" w:rsidRDefault="00AF7D63" w:rsidP="002B0BAA">
            <w:pPr>
              <w:pStyle w:val="Bodyjustified"/>
            </w:pPr>
            <w:r w:rsidRPr="00AF7D63">
              <w:t>Radius</w:t>
            </w:r>
          </w:p>
        </w:tc>
      </w:tr>
    </w:tbl>
    <w:p w14:paraId="23A16107" w14:textId="77777777" w:rsidR="00D7443F" w:rsidRDefault="00D7443F">
      <w:pPr>
        <w:spacing w:after="0" w:line="240" w:lineRule="auto"/>
        <w:ind w:left="0" w:right="0"/>
        <w:jc w:val="left"/>
      </w:pPr>
      <w:r>
        <w:br w:type="page"/>
      </w:r>
    </w:p>
    <w:p w14:paraId="01141274" w14:textId="77777777" w:rsidR="00D7443F" w:rsidRDefault="00D7443F" w:rsidP="00AF7D63">
      <w:r>
        <w:rPr>
          <w:noProof/>
          <w:lang w:eastAsia="en-GB"/>
        </w:rPr>
        <w:lastRenderedPageBreak/>
        <w:drawing>
          <wp:inline distT="0" distB="0" distL="0" distR="0" wp14:anchorId="3494749B" wp14:editId="3E4A1B3A">
            <wp:extent cx="5509895"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509895" cy="8229600"/>
                    </a:xfrm>
                    <a:prstGeom prst="rect">
                      <a:avLst/>
                    </a:prstGeom>
                  </pic:spPr>
                </pic:pic>
              </a:graphicData>
            </a:graphic>
          </wp:inline>
        </w:drawing>
      </w:r>
    </w:p>
    <w:tbl>
      <w:tblPr>
        <w:tblW w:w="0" w:type="auto"/>
        <w:tblInd w:w="1423" w:type="dxa"/>
        <w:tblLayout w:type="fixed"/>
        <w:tblCellMar>
          <w:top w:w="28" w:type="dxa"/>
          <w:left w:w="28" w:type="dxa"/>
          <w:bottom w:w="28" w:type="dxa"/>
          <w:right w:w="28" w:type="dxa"/>
        </w:tblCellMar>
        <w:tblLook w:val="01E0" w:firstRow="1" w:lastRow="1" w:firstColumn="1" w:lastColumn="1" w:noHBand="0" w:noVBand="0"/>
      </w:tblPr>
      <w:tblGrid>
        <w:gridCol w:w="1260"/>
        <w:gridCol w:w="1291"/>
        <w:gridCol w:w="1276"/>
        <w:gridCol w:w="2126"/>
      </w:tblGrid>
      <w:tr w:rsidR="00D7443F" w:rsidRPr="00D7443F" w14:paraId="712E015B" w14:textId="77777777" w:rsidTr="00974E7F">
        <w:trPr>
          <w:trHeight w:val="340"/>
        </w:trPr>
        <w:tc>
          <w:tcPr>
            <w:tcW w:w="1260" w:type="dxa"/>
            <w:vMerge w:val="restart"/>
            <w:tcBorders>
              <w:top w:val="single" w:sz="4" w:space="0" w:color="000000"/>
              <w:left w:val="single" w:sz="4" w:space="0" w:color="000000"/>
              <w:right w:val="single" w:sz="4" w:space="0" w:color="000000"/>
            </w:tcBorders>
            <w:shd w:val="clear" w:color="auto" w:fill="auto"/>
          </w:tcPr>
          <w:p w14:paraId="02B83389" w14:textId="1EF16936" w:rsidR="00D7443F" w:rsidRPr="00D7443F" w:rsidRDefault="00D7443F" w:rsidP="00D7443F">
            <w:pPr>
              <w:pStyle w:val="Bodyjustified"/>
              <w:rPr>
                <w:lang w:val="en-US"/>
              </w:rPr>
            </w:pPr>
            <w:r>
              <w:lastRenderedPageBreak/>
              <w:br w:type="page"/>
            </w:r>
            <w:r w:rsidRPr="00D7443F">
              <w:rPr>
                <w:spacing w:val="2"/>
                <w:lang w:val="en-US"/>
              </w:rPr>
              <w:t>S</w:t>
            </w:r>
            <w:r w:rsidRPr="00D7443F">
              <w:rPr>
                <w:spacing w:val="-1"/>
                <w:lang w:val="en-US"/>
              </w:rPr>
              <w:t>y</w:t>
            </w:r>
            <w:r w:rsidRPr="00D7443F">
              <w:rPr>
                <w:spacing w:val="2"/>
                <w:lang w:val="en-US"/>
              </w:rPr>
              <w:t>m</w:t>
            </w:r>
            <w:r w:rsidRPr="00D7443F">
              <w:rPr>
                <w:lang w:val="en-US"/>
              </w:rPr>
              <w:t>bo</w:t>
            </w:r>
            <w:r w:rsidRPr="00D7443F">
              <w:rPr>
                <w:spacing w:val="1"/>
                <w:lang w:val="en-US"/>
              </w:rPr>
              <w:t>l</w:t>
            </w:r>
            <w:r w:rsidRPr="00D7443F">
              <w:rPr>
                <w:lang w:val="en-US"/>
              </w:rPr>
              <w:t>s</w:t>
            </w:r>
          </w:p>
        </w:tc>
        <w:tc>
          <w:tcPr>
            <w:tcW w:w="2567" w:type="dxa"/>
            <w:gridSpan w:val="2"/>
            <w:tcBorders>
              <w:top w:val="single" w:sz="4" w:space="0" w:color="000000"/>
              <w:left w:val="single" w:sz="4" w:space="0" w:color="000000"/>
              <w:bottom w:val="single" w:sz="4" w:space="0" w:color="000000"/>
              <w:right w:val="single" w:sz="4" w:space="0" w:color="000000"/>
            </w:tcBorders>
            <w:shd w:val="clear" w:color="auto" w:fill="auto"/>
          </w:tcPr>
          <w:p w14:paraId="6F9DBA27" w14:textId="77777777" w:rsidR="00D7443F" w:rsidRPr="00D7443F" w:rsidRDefault="00D7443F" w:rsidP="00D7443F">
            <w:pPr>
              <w:pStyle w:val="Bodyjustified"/>
              <w:rPr>
                <w:lang w:val="en-US"/>
              </w:rPr>
            </w:pPr>
            <w:r w:rsidRPr="00D7443F">
              <w:rPr>
                <w:lang w:val="en-US"/>
              </w:rPr>
              <w:t>D</w:t>
            </w:r>
            <w:r w:rsidRPr="00D7443F">
              <w:rPr>
                <w:spacing w:val="1"/>
                <w:lang w:val="en-US"/>
              </w:rPr>
              <w:t>i</w:t>
            </w:r>
            <w:r w:rsidRPr="00D7443F">
              <w:rPr>
                <w:lang w:val="en-US"/>
              </w:rPr>
              <w:t>me</w:t>
            </w:r>
            <w:r w:rsidRPr="00D7443F">
              <w:rPr>
                <w:spacing w:val="2"/>
                <w:lang w:val="en-US"/>
              </w:rPr>
              <w:t>n</w:t>
            </w:r>
            <w:r w:rsidRPr="00D7443F">
              <w:rPr>
                <w:spacing w:val="-1"/>
                <w:lang w:val="en-US"/>
              </w:rPr>
              <w:t>s</w:t>
            </w:r>
            <w:r w:rsidRPr="00D7443F">
              <w:rPr>
                <w:spacing w:val="1"/>
                <w:lang w:val="en-US"/>
              </w:rPr>
              <w:t>i</w:t>
            </w:r>
            <w:r w:rsidRPr="00D7443F">
              <w:rPr>
                <w:lang w:val="en-US"/>
              </w:rPr>
              <w:t>ons</w:t>
            </w:r>
            <w:r w:rsidRPr="00D7443F">
              <w:rPr>
                <w:spacing w:val="-9"/>
                <w:lang w:val="en-US"/>
              </w:rPr>
              <w:t xml:space="preserve"> </w:t>
            </w:r>
            <w:r w:rsidRPr="00D7443F">
              <w:rPr>
                <w:lang w:val="en-US"/>
              </w:rPr>
              <w:t>mm</w:t>
            </w:r>
          </w:p>
        </w:tc>
        <w:tc>
          <w:tcPr>
            <w:tcW w:w="2126" w:type="dxa"/>
            <w:vMerge w:val="restart"/>
            <w:tcBorders>
              <w:top w:val="single" w:sz="4" w:space="0" w:color="000000"/>
              <w:left w:val="single" w:sz="4" w:space="0" w:color="000000"/>
              <w:right w:val="single" w:sz="4" w:space="0" w:color="000000"/>
            </w:tcBorders>
            <w:shd w:val="clear" w:color="auto" w:fill="auto"/>
          </w:tcPr>
          <w:p w14:paraId="1366FE14" w14:textId="77777777" w:rsidR="00D7443F" w:rsidRPr="00D7443F" w:rsidRDefault="00D7443F" w:rsidP="00D7443F">
            <w:pPr>
              <w:pStyle w:val="Bodyjustified"/>
              <w:rPr>
                <w:lang w:val="en-US"/>
              </w:rPr>
            </w:pPr>
            <w:r w:rsidRPr="00D7443F">
              <w:rPr>
                <w:w w:val="99"/>
                <w:lang w:val="en-US"/>
              </w:rPr>
              <w:t>N</w:t>
            </w:r>
            <w:r w:rsidRPr="00D7443F">
              <w:rPr>
                <w:spacing w:val="2"/>
                <w:w w:val="99"/>
                <w:lang w:val="en-US"/>
              </w:rPr>
              <w:t>o</w:t>
            </w:r>
            <w:r w:rsidRPr="00D7443F">
              <w:rPr>
                <w:w w:val="99"/>
                <w:lang w:val="en-US"/>
              </w:rPr>
              <w:t>tes</w:t>
            </w:r>
          </w:p>
        </w:tc>
      </w:tr>
      <w:tr w:rsidR="00D7443F" w:rsidRPr="00D7443F" w14:paraId="3FF72359" w14:textId="77777777" w:rsidTr="00974E7F">
        <w:trPr>
          <w:trHeight w:val="340"/>
        </w:trPr>
        <w:tc>
          <w:tcPr>
            <w:tcW w:w="1260" w:type="dxa"/>
            <w:vMerge/>
            <w:tcBorders>
              <w:left w:val="single" w:sz="4" w:space="0" w:color="000000"/>
              <w:bottom w:val="single" w:sz="4" w:space="0" w:color="000000"/>
              <w:right w:val="single" w:sz="4" w:space="0" w:color="000000"/>
            </w:tcBorders>
            <w:shd w:val="clear" w:color="auto" w:fill="auto"/>
          </w:tcPr>
          <w:p w14:paraId="0CF6F3D4" w14:textId="77777777" w:rsidR="00D7443F" w:rsidRPr="00D7443F" w:rsidRDefault="00D7443F" w:rsidP="00D7443F">
            <w:pPr>
              <w:pStyle w:val="Bodyjustified"/>
              <w:rPr>
                <w:rFonts w:ascii="Calibri" w:eastAsia="Calibri" w:hAnsi="Calibri"/>
                <w:sz w:val="22"/>
                <w:szCs w:val="22"/>
                <w:lang w:val="en-US"/>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tcPr>
          <w:p w14:paraId="78F4B18D" w14:textId="77777777" w:rsidR="00D7443F" w:rsidRPr="00D7443F" w:rsidRDefault="00D7443F" w:rsidP="00D7443F">
            <w:pPr>
              <w:pStyle w:val="Bodyjustified"/>
            </w:pPr>
            <w:r w:rsidRPr="00D7443F">
              <w:t>Min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E4C6E80" w14:textId="77777777" w:rsidR="00D7443F" w:rsidRPr="00D7443F" w:rsidRDefault="00D7443F" w:rsidP="00D7443F">
            <w:pPr>
              <w:pStyle w:val="Bodyjustified"/>
            </w:pPr>
            <w:r w:rsidRPr="00D7443F">
              <w:t>Max</w:t>
            </w:r>
          </w:p>
        </w:tc>
        <w:tc>
          <w:tcPr>
            <w:tcW w:w="2126" w:type="dxa"/>
            <w:vMerge/>
            <w:tcBorders>
              <w:left w:val="single" w:sz="4" w:space="0" w:color="000000"/>
              <w:bottom w:val="single" w:sz="4" w:space="0" w:color="000000"/>
              <w:right w:val="single" w:sz="4" w:space="0" w:color="000000"/>
            </w:tcBorders>
            <w:shd w:val="clear" w:color="auto" w:fill="auto"/>
          </w:tcPr>
          <w:p w14:paraId="3537FD24" w14:textId="77777777" w:rsidR="00D7443F" w:rsidRPr="00D7443F" w:rsidRDefault="00D7443F" w:rsidP="00D7443F">
            <w:pPr>
              <w:pStyle w:val="Bodyjustified"/>
              <w:rPr>
                <w:rFonts w:ascii="Calibri" w:eastAsia="Calibri" w:hAnsi="Calibri"/>
                <w:sz w:val="22"/>
                <w:szCs w:val="22"/>
                <w:lang w:val="en-US"/>
              </w:rPr>
            </w:pPr>
          </w:p>
        </w:tc>
      </w:tr>
      <w:tr w:rsidR="00D7443F" w:rsidRPr="00D7443F" w14:paraId="22D88C46"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0713DBF0" w14:textId="77777777" w:rsidR="00D7443F" w:rsidRPr="002B0BAA" w:rsidRDefault="00D7443F" w:rsidP="002B0BAA">
            <w:pPr>
              <w:pStyle w:val="Bodyjustified"/>
            </w:pPr>
            <w:r w:rsidRPr="002B0BAA">
              <w:t>a</w:t>
            </w:r>
          </w:p>
        </w:tc>
        <w:tc>
          <w:tcPr>
            <w:tcW w:w="1291" w:type="dxa"/>
            <w:tcBorders>
              <w:top w:val="single" w:sz="4" w:space="0" w:color="000000"/>
              <w:left w:val="single" w:sz="4" w:space="0" w:color="000000"/>
              <w:bottom w:val="single" w:sz="4" w:space="0" w:color="000000"/>
              <w:right w:val="single" w:sz="4" w:space="0" w:color="000000"/>
            </w:tcBorders>
          </w:tcPr>
          <w:p w14:paraId="1FE9280F"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4EB27ED2" w14:textId="77777777" w:rsidR="00D7443F" w:rsidRPr="002B0BAA" w:rsidRDefault="00D7443F" w:rsidP="002B0BAA">
            <w:pPr>
              <w:pStyle w:val="Bodyjustified"/>
            </w:pPr>
            <w:r w:rsidRPr="002B0BAA">
              <w:t>3.43</w:t>
            </w:r>
          </w:p>
        </w:tc>
        <w:tc>
          <w:tcPr>
            <w:tcW w:w="2126" w:type="dxa"/>
            <w:tcBorders>
              <w:top w:val="single" w:sz="4" w:space="0" w:color="000000"/>
              <w:left w:val="single" w:sz="4" w:space="0" w:color="000000"/>
              <w:bottom w:val="single" w:sz="4" w:space="0" w:color="000000"/>
              <w:right w:val="single" w:sz="4" w:space="0" w:color="000000"/>
            </w:tcBorders>
          </w:tcPr>
          <w:p w14:paraId="30B8210C" w14:textId="77777777" w:rsidR="00D7443F" w:rsidRPr="002B0BAA" w:rsidRDefault="00D7443F" w:rsidP="002B0BAA">
            <w:pPr>
              <w:pStyle w:val="Bodyjustified"/>
            </w:pPr>
          </w:p>
        </w:tc>
      </w:tr>
      <w:tr w:rsidR="00D7443F" w:rsidRPr="00D7443F" w14:paraId="0D3285DA"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688A14C5" w14:textId="77777777" w:rsidR="00D7443F" w:rsidRPr="002B0BAA" w:rsidRDefault="00D7443F" w:rsidP="002B0BAA">
            <w:pPr>
              <w:pStyle w:val="Bodyjustified"/>
            </w:pPr>
            <w:r w:rsidRPr="002B0BAA">
              <w:t>b</w:t>
            </w:r>
          </w:p>
        </w:tc>
        <w:tc>
          <w:tcPr>
            <w:tcW w:w="1291" w:type="dxa"/>
            <w:tcBorders>
              <w:top w:val="single" w:sz="4" w:space="0" w:color="000000"/>
              <w:left w:val="single" w:sz="4" w:space="0" w:color="000000"/>
              <w:bottom w:val="single" w:sz="4" w:space="0" w:color="000000"/>
              <w:right w:val="single" w:sz="4" w:space="0" w:color="000000"/>
            </w:tcBorders>
          </w:tcPr>
          <w:p w14:paraId="144BC460" w14:textId="77777777" w:rsidR="00D7443F" w:rsidRPr="002B0BAA" w:rsidRDefault="00D7443F" w:rsidP="002B0BAA">
            <w:pPr>
              <w:pStyle w:val="Bodyjustified"/>
            </w:pPr>
            <w:r w:rsidRPr="002B0BAA">
              <w:t>2.54</w:t>
            </w:r>
          </w:p>
        </w:tc>
        <w:tc>
          <w:tcPr>
            <w:tcW w:w="1276" w:type="dxa"/>
            <w:tcBorders>
              <w:top w:val="single" w:sz="4" w:space="0" w:color="000000"/>
              <w:left w:val="single" w:sz="4" w:space="0" w:color="000000"/>
              <w:bottom w:val="single" w:sz="4" w:space="0" w:color="000000"/>
              <w:right w:val="single" w:sz="4" w:space="0" w:color="000000"/>
            </w:tcBorders>
          </w:tcPr>
          <w:p w14:paraId="39B9658D"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1879A16D" w14:textId="77777777" w:rsidR="00D7443F" w:rsidRPr="002B0BAA" w:rsidRDefault="00D7443F" w:rsidP="002B0BAA">
            <w:pPr>
              <w:pStyle w:val="Bodyjustified"/>
            </w:pPr>
          </w:p>
        </w:tc>
      </w:tr>
      <w:tr w:rsidR="00D7443F" w:rsidRPr="00D7443F" w14:paraId="4A4F3FE0"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6645B8F6" w14:textId="77777777" w:rsidR="00D7443F" w:rsidRPr="002B0BAA" w:rsidRDefault="00D7443F" w:rsidP="002B0BAA">
            <w:pPr>
              <w:pStyle w:val="Bodyjustified"/>
            </w:pPr>
            <w:r w:rsidRPr="002B0BAA">
              <w:t>c</w:t>
            </w:r>
          </w:p>
        </w:tc>
        <w:tc>
          <w:tcPr>
            <w:tcW w:w="1291" w:type="dxa"/>
            <w:tcBorders>
              <w:top w:val="single" w:sz="4" w:space="0" w:color="000000"/>
              <w:left w:val="single" w:sz="4" w:space="0" w:color="000000"/>
              <w:bottom w:val="single" w:sz="4" w:space="0" w:color="000000"/>
              <w:right w:val="single" w:sz="4" w:space="0" w:color="000000"/>
            </w:tcBorders>
          </w:tcPr>
          <w:p w14:paraId="1BD59B1F" w14:textId="77777777" w:rsidR="00D7443F" w:rsidRPr="002B0BAA" w:rsidRDefault="00D7443F" w:rsidP="002B0BAA">
            <w:pPr>
              <w:pStyle w:val="Bodyjustified"/>
            </w:pPr>
            <w:r w:rsidRPr="002B0BAA">
              <w:t>0.38</w:t>
            </w:r>
          </w:p>
        </w:tc>
        <w:tc>
          <w:tcPr>
            <w:tcW w:w="1276" w:type="dxa"/>
            <w:tcBorders>
              <w:top w:val="single" w:sz="4" w:space="0" w:color="000000"/>
              <w:left w:val="single" w:sz="4" w:space="0" w:color="000000"/>
              <w:bottom w:val="single" w:sz="4" w:space="0" w:color="000000"/>
              <w:right w:val="single" w:sz="4" w:space="0" w:color="000000"/>
            </w:tcBorders>
          </w:tcPr>
          <w:p w14:paraId="6CACC15C" w14:textId="77777777" w:rsidR="00D7443F" w:rsidRPr="002B0BAA" w:rsidRDefault="00D7443F" w:rsidP="002B0BAA">
            <w:pPr>
              <w:pStyle w:val="Bodyjustified"/>
            </w:pPr>
            <w:r w:rsidRPr="002B0BAA">
              <w:t>1.14</w:t>
            </w:r>
          </w:p>
        </w:tc>
        <w:tc>
          <w:tcPr>
            <w:tcW w:w="2126" w:type="dxa"/>
            <w:tcBorders>
              <w:top w:val="single" w:sz="4" w:space="0" w:color="000000"/>
              <w:left w:val="single" w:sz="4" w:space="0" w:color="000000"/>
              <w:bottom w:val="single" w:sz="4" w:space="0" w:color="000000"/>
              <w:right w:val="single" w:sz="4" w:space="0" w:color="000000"/>
            </w:tcBorders>
          </w:tcPr>
          <w:p w14:paraId="3A82E31A" w14:textId="77777777" w:rsidR="00D7443F" w:rsidRPr="002B0BAA" w:rsidRDefault="00D7443F" w:rsidP="002B0BAA">
            <w:pPr>
              <w:pStyle w:val="Bodyjustified"/>
            </w:pPr>
          </w:p>
        </w:tc>
      </w:tr>
      <w:tr w:rsidR="00D7443F" w:rsidRPr="00D7443F" w14:paraId="764E46AF"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5D524FA3" w14:textId="4A6A780C" w:rsidR="00D7443F" w:rsidRPr="002B0BAA" w:rsidRDefault="00C42B33" w:rsidP="002B0BAA">
            <w:pPr>
              <w:pStyle w:val="Bodyjustified"/>
            </w:pPr>
            <w:r w:rsidRPr="002B0BAA">
              <w:sym w:font="Symbol" w:char="F0C6"/>
            </w:r>
            <w:r w:rsidR="00D7443F" w:rsidRPr="002B0BAA">
              <w:t>d</w:t>
            </w:r>
          </w:p>
        </w:tc>
        <w:tc>
          <w:tcPr>
            <w:tcW w:w="1291" w:type="dxa"/>
            <w:tcBorders>
              <w:top w:val="single" w:sz="4" w:space="0" w:color="000000"/>
              <w:left w:val="single" w:sz="4" w:space="0" w:color="000000"/>
              <w:bottom w:val="single" w:sz="4" w:space="0" w:color="000000"/>
              <w:right w:val="single" w:sz="4" w:space="0" w:color="000000"/>
            </w:tcBorders>
          </w:tcPr>
          <w:p w14:paraId="39C60332"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7C756CFA" w14:textId="77777777" w:rsidR="00D7443F" w:rsidRPr="002B0BAA" w:rsidRDefault="00D7443F" w:rsidP="002B0BAA">
            <w:pPr>
              <w:pStyle w:val="Bodyjustified"/>
            </w:pPr>
            <w:r w:rsidRPr="002B0BAA">
              <w:t>4.592</w:t>
            </w:r>
          </w:p>
        </w:tc>
        <w:tc>
          <w:tcPr>
            <w:tcW w:w="2126" w:type="dxa"/>
            <w:tcBorders>
              <w:top w:val="single" w:sz="4" w:space="0" w:color="000000"/>
              <w:left w:val="single" w:sz="4" w:space="0" w:color="000000"/>
              <w:bottom w:val="single" w:sz="4" w:space="0" w:color="000000"/>
              <w:right w:val="single" w:sz="4" w:space="0" w:color="000000"/>
            </w:tcBorders>
          </w:tcPr>
          <w:p w14:paraId="3FE2AE87" w14:textId="77777777" w:rsidR="00D7443F" w:rsidRPr="002B0BAA" w:rsidRDefault="00D7443F" w:rsidP="002B0BAA">
            <w:pPr>
              <w:pStyle w:val="Bodyjustified"/>
            </w:pPr>
          </w:p>
        </w:tc>
      </w:tr>
      <w:tr w:rsidR="00D7443F" w:rsidRPr="00D7443F" w14:paraId="54129D78"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33FA9904" w14:textId="718C37FA" w:rsidR="00D7443F" w:rsidRPr="002B0BAA" w:rsidRDefault="00C42B33" w:rsidP="002B0BAA">
            <w:pPr>
              <w:pStyle w:val="Bodyjustified"/>
            </w:pPr>
            <w:r w:rsidRPr="002B0BAA">
              <w:sym w:font="Symbol" w:char="F0C6"/>
            </w:r>
            <w:r w:rsidR="00D7443F" w:rsidRPr="002B0BAA">
              <w:t>e</w:t>
            </w:r>
          </w:p>
        </w:tc>
        <w:tc>
          <w:tcPr>
            <w:tcW w:w="1291" w:type="dxa"/>
            <w:tcBorders>
              <w:top w:val="single" w:sz="4" w:space="0" w:color="000000"/>
              <w:left w:val="single" w:sz="4" w:space="0" w:color="000000"/>
              <w:bottom w:val="single" w:sz="4" w:space="0" w:color="000000"/>
              <w:right w:val="single" w:sz="4" w:space="0" w:color="000000"/>
            </w:tcBorders>
          </w:tcPr>
          <w:p w14:paraId="2FCD0871" w14:textId="77777777" w:rsidR="00D7443F" w:rsidRPr="002B0BAA" w:rsidRDefault="00D7443F" w:rsidP="002B0BAA">
            <w:pPr>
              <w:pStyle w:val="Bodyjustified"/>
            </w:pPr>
            <w:r w:rsidRPr="002B0BAA">
              <w:t>6.35</w:t>
            </w:r>
          </w:p>
        </w:tc>
        <w:tc>
          <w:tcPr>
            <w:tcW w:w="1276" w:type="dxa"/>
            <w:tcBorders>
              <w:top w:val="single" w:sz="4" w:space="0" w:color="000000"/>
              <w:left w:val="single" w:sz="4" w:space="0" w:color="000000"/>
              <w:bottom w:val="single" w:sz="4" w:space="0" w:color="000000"/>
              <w:right w:val="single" w:sz="4" w:space="0" w:color="000000"/>
            </w:tcBorders>
          </w:tcPr>
          <w:p w14:paraId="67C9B6A8"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4071428B" w14:textId="77777777" w:rsidR="00D7443F" w:rsidRPr="002B0BAA" w:rsidRDefault="00D7443F" w:rsidP="002B0BAA">
            <w:pPr>
              <w:pStyle w:val="Bodyjustified"/>
            </w:pPr>
          </w:p>
        </w:tc>
      </w:tr>
      <w:tr w:rsidR="00D7443F" w:rsidRPr="00D7443F" w14:paraId="24CBEF23"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692FEFAA" w14:textId="77777777" w:rsidR="00D7443F" w:rsidRPr="002B0BAA" w:rsidRDefault="00D7443F" w:rsidP="002B0BAA">
            <w:pPr>
              <w:pStyle w:val="Bodyjustified"/>
            </w:pPr>
            <w:r w:rsidRPr="002B0BAA">
              <w:t>f</w:t>
            </w:r>
          </w:p>
        </w:tc>
        <w:tc>
          <w:tcPr>
            <w:tcW w:w="1291" w:type="dxa"/>
            <w:tcBorders>
              <w:top w:val="single" w:sz="4" w:space="0" w:color="000000"/>
              <w:left w:val="single" w:sz="4" w:space="0" w:color="000000"/>
              <w:bottom w:val="single" w:sz="4" w:space="0" w:color="000000"/>
              <w:right w:val="single" w:sz="4" w:space="0" w:color="000000"/>
            </w:tcBorders>
          </w:tcPr>
          <w:p w14:paraId="6F0A3C40"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76B647E0" w14:textId="77777777" w:rsidR="00D7443F" w:rsidRPr="002B0BAA" w:rsidRDefault="00D7443F" w:rsidP="002B0BAA">
            <w:pPr>
              <w:pStyle w:val="Bodyjustified"/>
            </w:pPr>
            <w:r w:rsidRPr="002B0BAA">
              <w:t>0.08</w:t>
            </w:r>
          </w:p>
        </w:tc>
        <w:tc>
          <w:tcPr>
            <w:tcW w:w="2126" w:type="dxa"/>
            <w:tcBorders>
              <w:top w:val="single" w:sz="4" w:space="0" w:color="000000"/>
              <w:left w:val="single" w:sz="4" w:space="0" w:color="000000"/>
              <w:bottom w:val="single" w:sz="4" w:space="0" w:color="000000"/>
              <w:right w:val="single" w:sz="4" w:space="0" w:color="000000"/>
            </w:tcBorders>
          </w:tcPr>
          <w:p w14:paraId="49F05A7B" w14:textId="30DA319A" w:rsidR="00D7443F" w:rsidRPr="002B0BAA" w:rsidRDefault="00D7443F" w:rsidP="002B0BAA">
            <w:pPr>
              <w:pStyle w:val="Bodyjustified"/>
            </w:pPr>
            <w:r w:rsidRPr="002B0BAA">
              <w:t>Radius or 45</w:t>
            </w:r>
            <w:r w:rsidR="00C42B33" w:rsidRPr="002B0BAA">
              <w:t>°</w:t>
            </w:r>
            <w:r w:rsidRPr="002B0BAA">
              <w:t xml:space="preserve"> chamfer</w:t>
            </w:r>
          </w:p>
        </w:tc>
      </w:tr>
      <w:tr w:rsidR="00D7443F" w:rsidRPr="00D7443F" w14:paraId="0A899149"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3EA1CC02" w14:textId="77777777" w:rsidR="00D7443F" w:rsidRPr="002B0BAA" w:rsidRDefault="00D7443F" w:rsidP="002B0BAA">
            <w:pPr>
              <w:pStyle w:val="Bodyjustified"/>
            </w:pPr>
            <w:r w:rsidRPr="002B0BAA">
              <w:t>g</w:t>
            </w:r>
          </w:p>
        </w:tc>
        <w:tc>
          <w:tcPr>
            <w:tcW w:w="1291" w:type="dxa"/>
            <w:tcBorders>
              <w:top w:val="single" w:sz="4" w:space="0" w:color="000000"/>
              <w:left w:val="single" w:sz="4" w:space="0" w:color="000000"/>
              <w:bottom w:val="single" w:sz="4" w:space="0" w:color="000000"/>
              <w:right w:val="single" w:sz="4" w:space="0" w:color="000000"/>
            </w:tcBorders>
          </w:tcPr>
          <w:p w14:paraId="601C4EB4" w14:textId="77777777" w:rsidR="00D7443F" w:rsidRPr="002B0BAA" w:rsidRDefault="00D7443F" w:rsidP="002B0BAA">
            <w:pPr>
              <w:pStyle w:val="Bodyjustified"/>
            </w:pPr>
            <w:r w:rsidRPr="002B0BAA">
              <w:t>0</w:t>
            </w:r>
          </w:p>
        </w:tc>
        <w:tc>
          <w:tcPr>
            <w:tcW w:w="1276" w:type="dxa"/>
            <w:tcBorders>
              <w:top w:val="single" w:sz="4" w:space="0" w:color="000000"/>
              <w:left w:val="single" w:sz="4" w:space="0" w:color="000000"/>
              <w:bottom w:val="single" w:sz="4" w:space="0" w:color="000000"/>
              <w:right w:val="single" w:sz="4" w:space="0" w:color="000000"/>
            </w:tcBorders>
          </w:tcPr>
          <w:p w14:paraId="39043166" w14:textId="77777777" w:rsidR="00D7443F" w:rsidRPr="002B0BAA" w:rsidRDefault="00D7443F" w:rsidP="002B0BAA">
            <w:pPr>
              <w:pStyle w:val="Bodyjustified"/>
            </w:pPr>
            <w:r w:rsidRPr="002B0BAA">
              <w:t>0.2</w:t>
            </w:r>
          </w:p>
        </w:tc>
        <w:tc>
          <w:tcPr>
            <w:tcW w:w="2126" w:type="dxa"/>
            <w:tcBorders>
              <w:top w:val="single" w:sz="4" w:space="0" w:color="000000"/>
              <w:left w:val="single" w:sz="4" w:space="0" w:color="000000"/>
              <w:bottom w:val="single" w:sz="4" w:space="0" w:color="000000"/>
              <w:right w:val="single" w:sz="4" w:space="0" w:color="000000"/>
            </w:tcBorders>
          </w:tcPr>
          <w:p w14:paraId="70E7E002" w14:textId="77777777" w:rsidR="00D7443F" w:rsidRPr="002B0BAA" w:rsidRDefault="00D7443F" w:rsidP="002B0BAA">
            <w:pPr>
              <w:pStyle w:val="Bodyjustified"/>
            </w:pPr>
          </w:p>
        </w:tc>
      </w:tr>
      <w:tr w:rsidR="00D7443F" w:rsidRPr="00D7443F" w14:paraId="563044BC"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5A9747DA" w14:textId="77777777" w:rsidR="00D7443F" w:rsidRPr="002B0BAA" w:rsidRDefault="00D7443F" w:rsidP="002B0BAA">
            <w:pPr>
              <w:pStyle w:val="Bodyjustified"/>
            </w:pPr>
            <w:r w:rsidRPr="002B0BAA">
              <w:t>h</w:t>
            </w:r>
          </w:p>
        </w:tc>
        <w:tc>
          <w:tcPr>
            <w:tcW w:w="1291" w:type="dxa"/>
            <w:tcBorders>
              <w:top w:val="single" w:sz="4" w:space="0" w:color="000000"/>
              <w:left w:val="single" w:sz="4" w:space="0" w:color="000000"/>
              <w:bottom w:val="single" w:sz="4" w:space="0" w:color="000000"/>
              <w:right w:val="single" w:sz="4" w:space="0" w:color="000000"/>
            </w:tcBorders>
          </w:tcPr>
          <w:p w14:paraId="78AC6815" w14:textId="77777777" w:rsidR="00D7443F" w:rsidRPr="002B0BAA" w:rsidRDefault="00D7443F" w:rsidP="002B0BAA">
            <w:pPr>
              <w:pStyle w:val="Bodyjustified"/>
            </w:pPr>
            <w:r w:rsidRPr="002B0BAA">
              <w:t>0</w:t>
            </w:r>
          </w:p>
        </w:tc>
        <w:tc>
          <w:tcPr>
            <w:tcW w:w="1276" w:type="dxa"/>
            <w:tcBorders>
              <w:top w:val="single" w:sz="4" w:space="0" w:color="000000"/>
              <w:left w:val="single" w:sz="4" w:space="0" w:color="000000"/>
              <w:bottom w:val="single" w:sz="4" w:space="0" w:color="000000"/>
              <w:right w:val="single" w:sz="4" w:space="0" w:color="000000"/>
            </w:tcBorders>
          </w:tcPr>
          <w:p w14:paraId="0921F16E" w14:textId="77777777" w:rsidR="00D7443F" w:rsidRPr="002B0BAA" w:rsidRDefault="00D7443F" w:rsidP="002B0BAA">
            <w:pPr>
              <w:pStyle w:val="Bodyjustified"/>
            </w:pPr>
            <w:r w:rsidRPr="002B0BAA">
              <w:t>0.25</w:t>
            </w:r>
          </w:p>
        </w:tc>
        <w:tc>
          <w:tcPr>
            <w:tcW w:w="2126" w:type="dxa"/>
            <w:tcBorders>
              <w:top w:val="single" w:sz="4" w:space="0" w:color="000000"/>
              <w:left w:val="single" w:sz="4" w:space="0" w:color="000000"/>
              <w:bottom w:val="single" w:sz="4" w:space="0" w:color="000000"/>
              <w:right w:val="single" w:sz="4" w:space="0" w:color="000000"/>
            </w:tcBorders>
          </w:tcPr>
          <w:p w14:paraId="7637CFEA" w14:textId="77777777" w:rsidR="00D7443F" w:rsidRPr="002B0BAA" w:rsidRDefault="00D7443F" w:rsidP="002B0BAA">
            <w:pPr>
              <w:pStyle w:val="Bodyjustified"/>
            </w:pPr>
          </w:p>
        </w:tc>
      </w:tr>
      <w:tr w:rsidR="00D7443F" w:rsidRPr="00D7443F" w14:paraId="27A29758"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14C9BC63" w14:textId="77777777" w:rsidR="00D7443F" w:rsidRPr="002B0BAA" w:rsidRDefault="00D7443F" w:rsidP="002B0BAA">
            <w:pPr>
              <w:pStyle w:val="Bodyjustified"/>
            </w:pPr>
            <w:r w:rsidRPr="002B0BAA">
              <w:t>j</w:t>
            </w:r>
          </w:p>
        </w:tc>
        <w:tc>
          <w:tcPr>
            <w:tcW w:w="1291" w:type="dxa"/>
            <w:tcBorders>
              <w:top w:val="single" w:sz="4" w:space="0" w:color="000000"/>
              <w:left w:val="single" w:sz="4" w:space="0" w:color="000000"/>
              <w:bottom w:val="single" w:sz="4" w:space="0" w:color="000000"/>
              <w:right w:val="single" w:sz="4" w:space="0" w:color="000000"/>
            </w:tcBorders>
          </w:tcPr>
          <w:p w14:paraId="1A4CDE82"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1200F214" w14:textId="77777777" w:rsidR="00D7443F" w:rsidRPr="002B0BAA" w:rsidRDefault="00D7443F" w:rsidP="002B0BAA">
            <w:pPr>
              <w:pStyle w:val="Bodyjustified"/>
            </w:pPr>
            <w:r w:rsidRPr="002B0BAA">
              <w:t>2.54</w:t>
            </w:r>
          </w:p>
        </w:tc>
        <w:tc>
          <w:tcPr>
            <w:tcW w:w="2126" w:type="dxa"/>
            <w:tcBorders>
              <w:top w:val="single" w:sz="4" w:space="0" w:color="000000"/>
              <w:left w:val="single" w:sz="4" w:space="0" w:color="000000"/>
              <w:bottom w:val="single" w:sz="4" w:space="0" w:color="000000"/>
              <w:right w:val="single" w:sz="4" w:space="0" w:color="000000"/>
            </w:tcBorders>
          </w:tcPr>
          <w:p w14:paraId="49539C5E" w14:textId="77777777" w:rsidR="00D7443F" w:rsidRPr="002B0BAA" w:rsidRDefault="00D7443F" w:rsidP="002B0BAA">
            <w:pPr>
              <w:pStyle w:val="Bodyjustified"/>
            </w:pPr>
          </w:p>
        </w:tc>
      </w:tr>
      <w:tr w:rsidR="00D7443F" w:rsidRPr="00D7443F" w14:paraId="33A5F607"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2394D29A" w14:textId="77777777" w:rsidR="00D7443F" w:rsidRPr="002B0BAA" w:rsidRDefault="00D7443F" w:rsidP="002B0BAA">
            <w:pPr>
              <w:pStyle w:val="Bodyjustified"/>
            </w:pPr>
            <w:r w:rsidRPr="002B0BAA">
              <w:t>k</w:t>
            </w:r>
          </w:p>
        </w:tc>
        <w:tc>
          <w:tcPr>
            <w:tcW w:w="1291" w:type="dxa"/>
            <w:tcBorders>
              <w:top w:val="single" w:sz="4" w:space="0" w:color="000000"/>
              <w:left w:val="single" w:sz="4" w:space="0" w:color="000000"/>
              <w:bottom w:val="single" w:sz="4" w:space="0" w:color="000000"/>
              <w:right w:val="single" w:sz="4" w:space="0" w:color="000000"/>
            </w:tcBorders>
          </w:tcPr>
          <w:p w14:paraId="1F602A4D" w14:textId="77777777" w:rsidR="00D7443F" w:rsidRPr="002B0BAA" w:rsidRDefault="00D7443F" w:rsidP="002B0BAA">
            <w:pPr>
              <w:pStyle w:val="Bodyjustified"/>
            </w:pPr>
            <w:r w:rsidRPr="002B0BAA">
              <w:t>0.38</w:t>
            </w:r>
          </w:p>
        </w:tc>
        <w:tc>
          <w:tcPr>
            <w:tcW w:w="1276" w:type="dxa"/>
            <w:tcBorders>
              <w:top w:val="single" w:sz="4" w:space="0" w:color="000000"/>
              <w:left w:val="single" w:sz="4" w:space="0" w:color="000000"/>
              <w:bottom w:val="single" w:sz="4" w:space="0" w:color="000000"/>
              <w:right w:val="single" w:sz="4" w:space="0" w:color="000000"/>
            </w:tcBorders>
          </w:tcPr>
          <w:p w14:paraId="474382F8"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04044A60" w14:textId="77777777" w:rsidR="00D7443F" w:rsidRPr="002B0BAA" w:rsidRDefault="00D7443F" w:rsidP="002B0BAA">
            <w:pPr>
              <w:pStyle w:val="Bodyjustified"/>
            </w:pPr>
          </w:p>
        </w:tc>
      </w:tr>
      <w:tr w:rsidR="00D7443F" w:rsidRPr="00D7443F" w14:paraId="74E81A5F"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00DC4A61" w14:textId="2B4C66EF" w:rsidR="00D7443F" w:rsidRPr="002B0BAA" w:rsidRDefault="00C42B33" w:rsidP="002B0BAA">
            <w:pPr>
              <w:pStyle w:val="Bodyjustified"/>
            </w:pPr>
            <w:r w:rsidRPr="002B0BAA">
              <w:sym w:font="Symbol" w:char="F0C6"/>
            </w:r>
            <w:r w:rsidR="00D7443F" w:rsidRPr="002B0BAA">
              <w:t>l</w:t>
            </w:r>
          </w:p>
        </w:tc>
        <w:tc>
          <w:tcPr>
            <w:tcW w:w="1291" w:type="dxa"/>
            <w:tcBorders>
              <w:top w:val="single" w:sz="4" w:space="0" w:color="000000"/>
              <w:left w:val="single" w:sz="4" w:space="0" w:color="000000"/>
              <w:bottom w:val="single" w:sz="4" w:space="0" w:color="000000"/>
              <w:right w:val="single" w:sz="4" w:space="0" w:color="000000"/>
            </w:tcBorders>
          </w:tcPr>
          <w:p w14:paraId="1E1E2AEE" w14:textId="77777777" w:rsidR="00D7443F" w:rsidRPr="002B0BAA" w:rsidRDefault="00D7443F" w:rsidP="002B0BAA">
            <w:pPr>
              <w:pStyle w:val="Bodyjustified"/>
            </w:pPr>
            <w:r w:rsidRPr="002B0BAA">
              <w:t>0.9</w:t>
            </w:r>
          </w:p>
        </w:tc>
        <w:tc>
          <w:tcPr>
            <w:tcW w:w="1276" w:type="dxa"/>
            <w:tcBorders>
              <w:top w:val="single" w:sz="4" w:space="0" w:color="000000"/>
              <w:left w:val="single" w:sz="4" w:space="0" w:color="000000"/>
              <w:bottom w:val="single" w:sz="4" w:space="0" w:color="000000"/>
              <w:right w:val="single" w:sz="4" w:space="0" w:color="000000"/>
            </w:tcBorders>
          </w:tcPr>
          <w:p w14:paraId="0661AF14" w14:textId="77777777" w:rsidR="00D7443F" w:rsidRPr="002B0BAA" w:rsidRDefault="00D7443F" w:rsidP="002B0BAA">
            <w:pPr>
              <w:pStyle w:val="Bodyjustified"/>
            </w:pPr>
            <w:r w:rsidRPr="002B0BAA">
              <w:t>0.94</w:t>
            </w:r>
          </w:p>
        </w:tc>
        <w:tc>
          <w:tcPr>
            <w:tcW w:w="2126" w:type="dxa"/>
            <w:tcBorders>
              <w:top w:val="single" w:sz="4" w:space="0" w:color="000000"/>
              <w:left w:val="single" w:sz="4" w:space="0" w:color="000000"/>
              <w:bottom w:val="single" w:sz="4" w:space="0" w:color="000000"/>
              <w:right w:val="single" w:sz="4" w:space="0" w:color="000000"/>
            </w:tcBorders>
          </w:tcPr>
          <w:p w14:paraId="6C863D3C" w14:textId="77777777" w:rsidR="00D7443F" w:rsidRPr="002B0BAA" w:rsidRDefault="00D7443F" w:rsidP="002B0BAA">
            <w:pPr>
              <w:pStyle w:val="Bodyjustified"/>
            </w:pPr>
          </w:p>
        </w:tc>
      </w:tr>
      <w:tr w:rsidR="00D7443F" w:rsidRPr="00D7443F" w14:paraId="6F98EADC"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0748A26E" w14:textId="77777777" w:rsidR="00D7443F" w:rsidRPr="002B0BAA" w:rsidRDefault="00D7443F" w:rsidP="002B0BAA">
            <w:pPr>
              <w:pStyle w:val="Bodyjustified"/>
            </w:pPr>
            <w:r w:rsidRPr="002B0BAA">
              <w:t>m</w:t>
            </w:r>
          </w:p>
        </w:tc>
        <w:tc>
          <w:tcPr>
            <w:tcW w:w="1291" w:type="dxa"/>
            <w:tcBorders>
              <w:top w:val="single" w:sz="4" w:space="0" w:color="000000"/>
              <w:left w:val="single" w:sz="4" w:space="0" w:color="000000"/>
              <w:bottom w:val="single" w:sz="4" w:space="0" w:color="000000"/>
              <w:right w:val="single" w:sz="4" w:space="0" w:color="000000"/>
            </w:tcBorders>
          </w:tcPr>
          <w:p w14:paraId="088C0971" w14:textId="77777777" w:rsidR="00D7443F" w:rsidRPr="002B0BAA" w:rsidRDefault="00D7443F" w:rsidP="002B0BAA">
            <w:pPr>
              <w:pStyle w:val="Bodyjustified"/>
            </w:pPr>
            <w:r w:rsidRPr="002B0BAA">
              <w:t>1.27</w:t>
            </w:r>
          </w:p>
        </w:tc>
        <w:tc>
          <w:tcPr>
            <w:tcW w:w="1276" w:type="dxa"/>
            <w:tcBorders>
              <w:top w:val="single" w:sz="4" w:space="0" w:color="000000"/>
              <w:left w:val="single" w:sz="4" w:space="0" w:color="000000"/>
              <w:bottom w:val="single" w:sz="4" w:space="0" w:color="000000"/>
              <w:right w:val="single" w:sz="4" w:space="0" w:color="000000"/>
            </w:tcBorders>
          </w:tcPr>
          <w:p w14:paraId="7F52DF5B"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294FA5D0" w14:textId="77777777" w:rsidR="00D7443F" w:rsidRPr="002B0BAA" w:rsidRDefault="00D7443F" w:rsidP="002B0BAA">
            <w:pPr>
              <w:pStyle w:val="Bodyjustified"/>
            </w:pPr>
          </w:p>
        </w:tc>
      </w:tr>
      <w:tr w:rsidR="00D7443F" w:rsidRPr="00D7443F" w14:paraId="166976D9"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5876F301" w14:textId="2D15B511" w:rsidR="00D7443F" w:rsidRPr="002B0BAA" w:rsidRDefault="00C42B33" w:rsidP="002B0BAA">
            <w:pPr>
              <w:pStyle w:val="Bodyjustified"/>
            </w:pPr>
            <w:r w:rsidRPr="002B0BAA">
              <w:sym w:font="Symbol" w:char="F0C6"/>
            </w:r>
            <w:r w:rsidR="00D7443F" w:rsidRPr="002B0BAA">
              <w:t>n</w:t>
            </w:r>
          </w:p>
        </w:tc>
        <w:tc>
          <w:tcPr>
            <w:tcW w:w="1291" w:type="dxa"/>
            <w:tcBorders>
              <w:top w:val="single" w:sz="4" w:space="0" w:color="000000"/>
              <w:left w:val="single" w:sz="4" w:space="0" w:color="000000"/>
              <w:bottom w:val="single" w:sz="4" w:space="0" w:color="000000"/>
              <w:right w:val="single" w:sz="4" w:space="0" w:color="000000"/>
            </w:tcBorders>
          </w:tcPr>
          <w:p w14:paraId="66555B95"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73A74462" w14:textId="77777777" w:rsidR="00D7443F" w:rsidRPr="002B0BAA" w:rsidRDefault="00D7443F" w:rsidP="002B0BAA">
            <w:pPr>
              <w:pStyle w:val="Bodyjustified"/>
            </w:pPr>
            <w:r w:rsidRPr="002B0BAA">
              <w:t>0.38</w:t>
            </w:r>
          </w:p>
        </w:tc>
        <w:tc>
          <w:tcPr>
            <w:tcW w:w="2126" w:type="dxa"/>
            <w:tcBorders>
              <w:top w:val="single" w:sz="4" w:space="0" w:color="000000"/>
              <w:left w:val="single" w:sz="4" w:space="0" w:color="000000"/>
              <w:bottom w:val="single" w:sz="4" w:space="0" w:color="000000"/>
              <w:right w:val="single" w:sz="4" w:space="0" w:color="000000"/>
            </w:tcBorders>
          </w:tcPr>
          <w:p w14:paraId="72F75AF6" w14:textId="77777777" w:rsidR="00D7443F" w:rsidRPr="002B0BAA" w:rsidRDefault="00D7443F" w:rsidP="002B0BAA">
            <w:pPr>
              <w:pStyle w:val="Bodyjustified"/>
            </w:pPr>
          </w:p>
        </w:tc>
      </w:tr>
      <w:tr w:rsidR="00D7443F" w:rsidRPr="00D7443F" w14:paraId="7C8FAF69"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67011076" w14:textId="77777777" w:rsidR="00D7443F" w:rsidRPr="002B0BAA" w:rsidRDefault="00D7443F" w:rsidP="002B0BAA">
            <w:pPr>
              <w:pStyle w:val="Bodyjustified"/>
            </w:pPr>
            <w:r w:rsidRPr="002B0BAA">
              <w:t>p</w:t>
            </w:r>
          </w:p>
        </w:tc>
        <w:tc>
          <w:tcPr>
            <w:tcW w:w="1291" w:type="dxa"/>
            <w:tcBorders>
              <w:top w:val="single" w:sz="4" w:space="0" w:color="000000"/>
              <w:left w:val="single" w:sz="4" w:space="0" w:color="000000"/>
              <w:bottom w:val="single" w:sz="4" w:space="0" w:color="000000"/>
              <w:right w:val="single" w:sz="4" w:space="0" w:color="000000"/>
            </w:tcBorders>
          </w:tcPr>
          <w:p w14:paraId="2EE17076" w14:textId="77777777" w:rsidR="00D7443F" w:rsidRPr="002B0BAA" w:rsidRDefault="00D7443F" w:rsidP="002B0BAA">
            <w:pPr>
              <w:pStyle w:val="Bodyjustified"/>
            </w:pPr>
            <w:r w:rsidRPr="002B0BAA">
              <w:t>3.17</w:t>
            </w:r>
          </w:p>
        </w:tc>
        <w:tc>
          <w:tcPr>
            <w:tcW w:w="1276" w:type="dxa"/>
            <w:tcBorders>
              <w:top w:val="single" w:sz="4" w:space="0" w:color="000000"/>
              <w:left w:val="single" w:sz="4" w:space="0" w:color="000000"/>
              <w:bottom w:val="single" w:sz="4" w:space="0" w:color="000000"/>
              <w:right w:val="single" w:sz="4" w:space="0" w:color="000000"/>
            </w:tcBorders>
          </w:tcPr>
          <w:p w14:paraId="19A4206F"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487CF354" w14:textId="77777777" w:rsidR="00D7443F" w:rsidRPr="002B0BAA" w:rsidRDefault="00D7443F" w:rsidP="002B0BAA">
            <w:pPr>
              <w:pStyle w:val="Bodyjustified"/>
            </w:pPr>
          </w:p>
        </w:tc>
      </w:tr>
      <w:tr w:rsidR="00D7443F" w:rsidRPr="00D7443F" w14:paraId="7991D42A"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2F493D71" w14:textId="34D029A3" w:rsidR="00D7443F" w:rsidRPr="002B0BAA" w:rsidRDefault="00C42B33" w:rsidP="002B0BAA">
            <w:pPr>
              <w:pStyle w:val="Bodyjustified"/>
            </w:pPr>
            <w:r w:rsidRPr="002B0BAA">
              <w:sym w:font="Symbol" w:char="F0C6"/>
            </w:r>
            <w:r w:rsidR="00D7443F" w:rsidRPr="002B0BAA">
              <w:t>q</w:t>
            </w:r>
          </w:p>
        </w:tc>
        <w:tc>
          <w:tcPr>
            <w:tcW w:w="1291" w:type="dxa"/>
            <w:tcBorders>
              <w:top w:val="single" w:sz="4" w:space="0" w:color="000000"/>
              <w:left w:val="single" w:sz="4" w:space="0" w:color="000000"/>
              <w:bottom w:val="single" w:sz="4" w:space="0" w:color="000000"/>
              <w:right w:val="single" w:sz="4" w:space="0" w:color="000000"/>
            </w:tcBorders>
          </w:tcPr>
          <w:p w14:paraId="27C6D9EA"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12A2B2E3"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06B56FE2" w14:textId="77777777" w:rsidR="00D7443F" w:rsidRPr="002B0BAA" w:rsidRDefault="00D7443F" w:rsidP="002B0BAA">
            <w:pPr>
              <w:pStyle w:val="Bodyjustified"/>
            </w:pPr>
          </w:p>
        </w:tc>
      </w:tr>
      <w:tr w:rsidR="00D7443F" w:rsidRPr="00D7443F" w14:paraId="11B255B7"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6A854FC2" w14:textId="77777777" w:rsidR="00D7443F" w:rsidRPr="002B0BAA" w:rsidRDefault="00D7443F" w:rsidP="002B0BAA">
            <w:pPr>
              <w:pStyle w:val="Bodyjustified"/>
            </w:pPr>
            <w:r w:rsidRPr="002B0BAA">
              <w:t>r</w:t>
            </w:r>
          </w:p>
        </w:tc>
        <w:tc>
          <w:tcPr>
            <w:tcW w:w="1291" w:type="dxa"/>
            <w:tcBorders>
              <w:top w:val="single" w:sz="4" w:space="0" w:color="000000"/>
              <w:left w:val="single" w:sz="4" w:space="0" w:color="000000"/>
              <w:bottom w:val="single" w:sz="4" w:space="0" w:color="000000"/>
              <w:right w:val="single" w:sz="4" w:space="0" w:color="000000"/>
            </w:tcBorders>
          </w:tcPr>
          <w:p w14:paraId="1751B319" w14:textId="77777777" w:rsidR="00D7443F" w:rsidRPr="002B0BAA" w:rsidRDefault="00D7443F" w:rsidP="002B0BAA">
            <w:pPr>
              <w:pStyle w:val="Bodyjustified"/>
            </w:pPr>
            <w:r w:rsidRPr="002B0BAA">
              <w:t>7.84</w:t>
            </w:r>
          </w:p>
        </w:tc>
        <w:tc>
          <w:tcPr>
            <w:tcW w:w="1276" w:type="dxa"/>
            <w:tcBorders>
              <w:top w:val="single" w:sz="4" w:space="0" w:color="000000"/>
              <w:left w:val="single" w:sz="4" w:space="0" w:color="000000"/>
              <w:bottom w:val="single" w:sz="4" w:space="0" w:color="000000"/>
              <w:right w:val="single" w:sz="4" w:space="0" w:color="000000"/>
            </w:tcBorders>
          </w:tcPr>
          <w:p w14:paraId="345095F5" w14:textId="77777777" w:rsidR="00D7443F" w:rsidRPr="002B0BAA" w:rsidRDefault="00D7443F" w:rsidP="002B0BAA">
            <w:pPr>
              <w:pStyle w:val="Bodyjustified"/>
            </w:pPr>
            <w:r w:rsidRPr="002B0BAA">
              <w:t>8</w:t>
            </w:r>
          </w:p>
        </w:tc>
        <w:tc>
          <w:tcPr>
            <w:tcW w:w="2126" w:type="dxa"/>
            <w:tcBorders>
              <w:top w:val="single" w:sz="4" w:space="0" w:color="000000"/>
              <w:left w:val="single" w:sz="4" w:space="0" w:color="000000"/>
              <w:bottom w:val="single" w:sz="4" w:space="0" w:color="000000"/>
              <w:right w:val="single" w:sz="4" w:space="0" w:color="000000"/>
            </w:tcBorders>
          </w:tcPr>
          <w:p w14:paraId="1295A39C" w14:textId="77777777" w:rsidR="00D7443F" w:rsidRPr="002B0BAA" w:rsidRDefault="00D7443F" w:rsidP="002B0BAA">
            <w:pPr>
              <w:pStyle w:val="Bodyjustified"/>
            </w:pPr>
            <w:r w:rsidRPr="002B0BAA">
              <w:t>Hexagon</w:t>
            </w:r>
          </w:p>
        </w:tc>
      </w:tr>
      <w:tr w:rsidR="00D7443F" w:rsidRPr="00D7443F" w14:paraId="4A7A1535"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018F103F" w14:textId="77777777" w:rsidR="00D7443F" w:rsidRPr="002B0BAA" w:rsidRDefault="00D7443F" w:rsidP="002B0BAA">
            <w:pPr>
              <w:pStyle w:val="Bodyjustified"/>
            </w:pPr>
            <w:r w:rsidRPr="002B0BAA">
              <w:t>s</w:t>
            </w:r>
          </w:p>
        </w:tc>
        <w:tc>
          <w:tcPr>
            <w:tcW w:w="1291" w:type="dxa"/>
            <w:tcBorders>
              <w:top w:val="single" w:sz="4" w:space="0" w:color="000000"/>
              <w:left w:val="single" w:sz="4" w:space="0" w:color="000000"/>
              <w:bottom w:val="single" w:sz="4" w:space="0" w:color="000000"/>
              <w:right w:val="single" w:sz="4" w:space="0" w:color="000000"/>
            </w:tcBorders>
          </w:tcPr>
          <w:p w14:paraId="686EEE4B"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02B88FF0" w14:textId="77777777" w:rsidR="00D7443F" w:rsidRPr="002B0BAA" w:rsidRDefault="00D7443F" w:rsidP="002B0BAA">
            <w:pPr>
              <w:pStyle w:val="Bodyjustified"/>
            </w:pPr>
            <w:r w:rsidRPr="002B0BAA">
              <w:t>9.2</w:t>
            </w:r>
          </w:p>
        </w:tc>
        <w:tc>
          <w:tcPr>
            <w:tcW w:w="2126" w:type="dxa"/>
            <w:tcBorders>
              <w:top w:val="single" w:sz="4" w:space="0" w:color="000000"/>
              <w:left w:val="single" w:sz="4" w:space="0" w:color="000000"/>
              <w:bottom w:val="single" w:sz="4" w:space="0" w:color="000000"/>
              <w:right w:val="single" w:sz="4" w:space="0" w:color="000000"/>
            </w:tcBorders>
          </w:tcPr>
          <w:p w14:paraId="7D769D36" w14:textId="77777777" w:rsidR="00D7443F" w:rsidRPr="002B0BAA" w:rsidRDefault="00D7443F" w:rsidP="002B0BAA">
            <w:pPr>
              <w:pStyle w:val="Bodyjustified"/>
            </w:pPr>
          </w:p>
        </w:tc>
      </w:tr>
    </w:tbl>
    <w:p w14:paraId="4F6ED721" w14:textId="77777777" w:rsidR="00D7443F" w:rsidRDefault="00D7443F">
      <w:pPr>
        <w:spacing w:after="0" w:line="240" w:lineRule="auto"/>
        <w:ind w:left="0" w:right="0"/>
        <w:jc w:val="left"/>
      </w:pPr>
      <w:r>
        <w:br w:type="page"/>
      </w:r>
    </w:p>
    <w:p w14:paraId="6A3FF2D0" w14:textId="77777777" w:rsidR="00AF7D63" w:rsidRDefault="00D7443F" w:rsidP="00D7443F">
      <w:pPr>
        <w:pStyle w:val="Heading3"/>
      </w:pPr>
      <w:bookmarkStart w:id="11" w:name="_Toc504574300"/>
      <w:r w:rsidRPr="00D7443F">
        <w:lastRenderedPageBreak/>
        <w:t>Mating Gauge Dimensions</w:t>
      </w:r>
      <w:bookmarkEnd w:id="11"/>
    </w:p>
    <w:p w14:paraId="32530FFF" w14:textId="77777777" w:rsidR="00D7443F" w:rsidRDefault="00D7443F" w:rsidP="00D7443F">
      <w:r>
        <w:rPr>
          <w:noProof/>
          <w:lang w:eastAsia="en-GB"/>
        </w:rPr>
        <w:drawing>
          <wp:inline distT="0" distB="0" distL="0" distR="0" wp14:anchorId="3C034D66" wp14:editId="4BFFD9F1">
            <wp:extent cx="3798000" cy="684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798000" cy="6840000"/>
                    </a:xfrm>
                    <a:prstGeom prst="rect">
                      <a:avLst/>
                    </a:prstGeom>
                  </pic:spPr>
                </pic:pic>
              </a:graphicData>
            </a:graphic>
          </wp:inline>
        </w:drawing>
      </w:r>
    </w:p>
    <w:p w14:paraId="37997BD5" w14:textId="77777777" w:rsidR="00D7443F" w:rsidRDefault="00D7443F">
      <w:pPr>
        <w:spacing w:after="0" w:line="240" w:lineRule="auto"/>
        <w:ind w:left="0" w:right="0"/>
        <w:jc w:val="left"/>
      </w:pPr>
      <w:r>
        <w:br w:type="page"/>
      </w:r>
    </w:p>
    <w:tbl>
      <w:tblPr>
        <w:tblW w:w="0" w:type="auto"/>
        <w:tblInd w:w="1423" w:type="dxa"/>
        <w:tblLayout w:type="fixed"/>
        <w:tblCellMar>
          <w:top w:w="28" w:type="dxa"/>
          <w:left w:w="28" w:type="dxa"/>
          <w:bottom w:w="28" w:type="dxa"/>
          <w:right w:w="28" w:type="dxa"/>
        </w:tblCellMar>
        <w:tblLook w:val="01E0" w:firstRow="1" w:lastRow="1" w:firstColumn="1" w:lastColumn="1" w:noHBand="0" w:noVBand="0"/>
      </w:tblPr>
      <w:tblGrid>
        <w:gridCol w:w="1276"/>
        <w:gridCol w:w="1275"/>
        <w:gridCol w:w="1276"/>
        <w:gridCol w:w="1559"/>
      </w:tblGrid>
      <w:tr w:rsidR="00D7443F" w:rsidRPr="00D7443F" w14:paraId="11359C7F" w14:textId="77777777" w:rsidTr="00974E7F">
        <w:trPr>
          <w:trHeight w:hRule="exact" w:val="340"/>
        </w:trPr>
        <w:tc>
          <w:tcPr>
            <w:tcW w:w="1276" w:type="dxa"/>
            <w:vMerge w:val="restart"/>
            <w:tcBorders>
              <w:top w:val="single" w:sz="4" w:space="0" w:color="000000"/>
              <w:left w:val="single" w:sz="4" w:space="0" w:color="000000"/>
              <w:right w:val="single" w:sz="4" w:space="0" w:color="000000"/>
            </w:tcBorders>
            <w:shd w:val="clear" w:color="auto" w:fill="auto"/>
          </w:tcPr>
          <w:p w14:paraId="16307E30" w14:textId="77777777" w:rsidR="00D7443F" w:rsidRPr="00D7443F" w:rsidRDefault="00D7443F" w:rsidP="00D7443F">
            <w:pPr>
              <w:pStyle w:val="Bodyjustified"/>
              <w:rPr>
                <w:lang w:val="en-US"/>
              </w:rPr>
            </w:pPr>
            <w:r w:rsidRPr="00D7443F">
              <w:rPr>
                <w:spacing w:val="2"/>
                <w:lang w:val="en-US"/>
              </w:rPr>
              <w:lastRenderedPageBreak/>
              <w:t>S</w:t>
            </w:r>
            <w:r w:rsidRPr="00D7443F">
              <w:rPr>
                <w:spacing w:val="-1"/>
                <w:lang w:val="en-US"/>
              </w:rPr>
              <w:t>y</w:t>
            </w:r>
            <w:r w:rsidRPr="00D7443F">
              <w:rPr>
                <w:spacing w:val="2"/>
                <w:lang w:val="en-US"/>
              </w:rPr>
              <w:t>m</w:t>
            </w:r>
            <w:r w:rsidRPr="00D7443F">
              <w:rPr>
                <w:lang w:val="en-US"/>
              </w:rPr>
              <w:t>bo</w:t>
            </w:r>
            <w:r w:rsidRPr="00D7443F">
              <w:rPr>
                <w:spacing w:val="1"/>
                <w:lang w:val="en-US"/>
              </w:rPr>
              <w:t>l</w:t>
            </w:r>
            <w:r w:rsidRPr="00D7443F">
              <w:rPr>
                <w:lang w:val="en-US"/>
              </w:rPr>
              <w:t>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Pr>
          <w:p w14:paraId="5D65A8D0" w14:textId="77777777" w:rsidR="00D7443F" w:rsidRPr="00D7443F" w:rsidRDefault="00D7443F" w:rsidP="00D7443F">
            <w:pPr>
              <w:pStyle w:val="Bodyjustified"/>
              <w:rPr>
                <w:lang w:val="en-US"/>
              </w:rPr>
            </w:pPr>
            <w:r w:rsidRPr="00D7443F">
              <w:rPr>
                <w:lang w:val="en-US"/>
              </w:rPr>
              <w:t>D</w:t>
            </w:r>
            <w:r w:rsidRPr="00D7443F">
              <w:rPr>
                <w:spacing w:val="1"/>
                <w:lang w:val="en-US"/>
              </w:rPr>
              <w:t>i</w:t>
            </w:r>
            <w:r w:rsidRPr="00D7443F">
              <w:rPr>
                <w:lang w:val="en-US"/>
              </w:rPr>
              <w:t>m</w:t>
            </w:r>
            <w:r w:rsidRPr="00D7443F">
              <w:rPr>
                <w:spacing w:val="2"/>
                <w:lang w:val="en-US"/>
              </w:rPr>
              <w:t>e</w:t>
            </w:r>
            <w:r w:rsidRPr="00D7443F">
              <w:rPr>
                <w:lang w:val="en-US"/>
              </w:rPr>
              <w:t>n</w:t>
            </w:r>
            <w:r w:rsidRPr="00D7443F">
              <w:rPr>
                <w:spacing w:val="1"/>
                <w:lang w:val="en-US"/>
              </w:rPr>
              <w:t>s</w:t>
            </w:r>
            <w:r w:rsidRPr="00D7443F">
              <w:rPr>
                <w:spacing w:val="-1"/>
                <w:lang w:val="en-US"/>
              </w:rPr>
              <w:t>i</w:t>
            </w:r>
            <w:r w:rsidRPr="00D7443F">
              <w:rPr>
                <w:lang w:val="en-US"/>
              </w:rPr>
              <w:t>o</w:t>
            </w:r>
            <w:r w:rsidRPr="00D7443F">
              <w:rPr>
                <w:spacing w:val="2"/>
                <w:lang w:val="en-US"/>
              </w:rPr>
              <w:t>n</w:t>
            </w:r>
            <w:r w:rsidRPr="00D7443F">
              <w:rPr>
                <w:lang w:val="en-US"/>
              </w:rPr>
              <w:t>s</w:t>
            </w:r>
            <w:r w:rsidRPr="00D7443F">
              <w:rPr>
                <w:spacing w:val="-12"/>
                <w:lang w:val="en-US"/>
              </w:rPr>
              <w:t xml:space="preserve"> </w:t>
            </w:r>
            <w:r w:rsidRPr="00D7443F">
              <w:rPr>
                <w:spacing w:val="2"/>
                <w:lang w:val="en-US"/>
              </w:rPr>
              <w:t>m</w:t>
            </w:r>
            <w:r w:rsidRPr="00D7443F">
              <w:rPr>
                <w:lang w:val="en-US"/>
              </w:rPr>
              <w:t>m</w:t>
            </w:r>
          </w:p>
        </w:tc>
        <w:tc>
          <w:tcPr>
            <w:tcW w:w="1559" w:type="dxa"/>
            <w:vMerge w:val="restart"/>
            <w:tcBorders>
              <w:top w:val="single" w:sz="4" w:space="0" w:color="000000"/>
              <w:left w:val="single" w:sz="4" w:space="0" w:color="000000"/>
              <w:right w:val="single" w:sz="4" w:space="0" w:color="000000"/>
            </w:tcBorders>
            <w:shd w:val="clear" w:color="auto" w:fill="auto"/>
          </w:tcPr>
          <w:p w14:paraId="200A284E" w14:textId="77777777" w:rsidR="00D7443F" w:rsidRPr="00D7443F" w:rsidRDefault="00D7443F" w:rsidP="00D7443F">
            <w:pPr>
              <w:pStyle w:val="Bodyjustified"/>
              <w:rPr>
                <w:rFonts w:ascii="Calibri" w:eastAsia="Calibri" w:hAnsi="Calibri"/>
                <w:sz w:val="26"/>
                <w:szCs w:val="26"/>
                <w:lang w:val="en-US"/>
              </w:rPr>
            </w:pPr>
          </w:p>
          <w:p w14:paraId="40B8EBA9" w14:textId="77777777" w:rsidR="00D7443F" w:rsidRPr="00D7443F" w:rsidRDefault="00D7443F" w:rsidP="00D7443F">
            <w:pPr>
              <w:pStyle w:val="Bodyjustified"/>
              <w:rPr>
                <w:lang w:val="en-US"/>
              </w:rPr>
            </w:pPr>
            <w:r w:rsidRPr="00D7443F">
              <w:rPr>
                <w:w w:val="99"/>
                <w:lang w:val="en-US"/>
              </w:rPr>
              <w:t>Not</w:t>
            </w:r>
            <w:r w:rsidRPr="00D7443F">
              <w:rPr>
                <w:spacing w:val="2"/>
                <w:w w:val="99"/>
                <w:lang w:val="en-US"/>
              </w:rPr>
              <w:t>e</w:t>
            </w:r>
            <w:r w:rsidRPr="00D7443F">
              <w:rPr>
                <w:w w:val="99"/>
                <w:lang w:val="en-US"/>
              </w:rPr>
              <w:t>s</w:t>
            </w:r>
          </w:p>
        </w:tc>
      </w:tr>
      <w:tr w:rsidR="00D7443F" w:rsidRPr="00D7443F" w14:paraId="0A618F41" w14:textId="77777777" w:rsidTr="00974E7F">
        <w:trPr>
          <w:trHeight w:hRule="exact" w:val="283"/>
        </w:trPr>
        <w:tc>
          <w:tcPr>
            <w:tcW w:w="1276" w:type="dxa"/>
            <w:vMerge/>
            <w:tcBorders>
              <w:left w:val="single" w:sz="4" w:space="0" w:color="000000"/>
              <w:bottom w:val="single" w:sz="4" w:space="0" w:color="000000"/>
              <w:right w:val="single" w:sz="4" w:space="0" w:color="000000"/>
            </w:tcBorders>
            <w:shd w:val="clear" w:color="auto" w:fill="auto"/>
          </w:tcPr>
          <w:p w14:paraId="50C16F68" w14:textId="77777777" w:rsidR="00D7443F" w:rsidRPr="00D7443F" w:rsidRDefault="00D7443F" w:rsidP="00D7443F">
            <w:pPr>
              <w:pStyle w:val="Bodyjustified"/>
              <w:rPr>
                <w:rFonts w:ascii="Calibri" w:eastAsia="Calibri" w:hAnsi="Calibri"/>
                <w:sz w:val="22"/>
                <w:szCs w:val="22"/>
                <w:lang w:val="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7DBB642" w14:textId="77777777" w:rsidR="00D7443F" w:rsidRPr="00D7443F" w:rsidRDefault="00D7443F" w:rsidP="00D7443F">
            <w:pPr>
              <w:pStyle w:val="Bodyjustified"/>
            </w:pPr>
            <w:r w:rsidRPr="00D7443F">
              <w:t>Min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2EBD4C6" w14:textId="77777777" w:rsidR="00D7443F" w:rsidRPr="00D7443F" w:rsidRDefault="00D7443F" w:rsidP="00D7443F">
            <w:pPr>
              <w:pStyle w:val="Bodyjustified"/>
            </w:pPr>
            <w:r w:rsidRPr="00D7443F">
              <w:t>Max</w:t>
            </w:r>
          </w:p>
        </w:tc>
        <w:tc>
          <w:tcPr>
            <w:tcW w:w="1559" w:type="dxa"/>
            <w:vMerge/>
            <w:tcBorders>
              <w:left w:val="single" w:sz="4" w:space="0" w:color="000000"/>
              <w:bottom w:val="single" w:sz="4" w:space="0" w:color="000000"/>
              <w:right w:val="single" w:sz="4" w:space="0" w:color="000000"/>
            </w:tcBorders>
            <w:shd w:val="clear" w:color="auto" w:fill="auto"/>
          </w:tcPr>
          <w:p w14:paraId="1C4E7EC2" w14:textId="77777777" w:rsidR="00D7443F" w:rsidRPr="00D7443F" w:rsidRDefault="00D7443F" w:rsidP="00D7443F">
            <w:pPr>
              <w:pStyle w:val="Bodyjustified"/>
              <w:rPr>
                <w:rFonts w:ascii="Calibri" w:eastAsia="Calibri" w:hAnsi="Calibri"/>
                <w:sz w:val="22"/>
                <w:szCs w:val="22"/>
                <w:lang w:val="en-US"/>
              </w:rPr>
            </w:pPr>
          </w:p>
        </w:tc>
      </w:tr>
      <w:tr w:rsidR="00D7443F" w:rsidRPr="00C42B33" w14:paraId="21DD35C8"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BC15B9F" w14:textId="77777777" w:rsidR="00D7443F" w:rsidRPr="00C42B33" w:rsidRDefault="00D7443F" w:rsidP="002B0BAA">
            <w:pPr>
              <w:pStyle w:val="Bodyjustified"/>
              <w:rPr>
                <w:lang w:val="en-US"/>
              </w:rPr>
            </w:pPr>
            <w:r w:rsidRPr="00C42B33">
              <w:rPr>
                <w:w w:val="99"/>
                <w:lang w:val="en-US"/>
              </w:rPr>
              <w:t>a</w:t>
            </w:r>
          </w:p>
        </w:tc>
        <w:tc>
          <w:tcPr>
            <w:tcW w:w="1275" w:type="dxa"/>
            <w:tcBorders>
              <w:top w:val="single" w:sz="4" w:space="0" w:color="000000"/>
              <w:left w:val="single" w:sz="4" w:space="0" w:color="000000"/>
              <w:bottom w:val="single" w:sz="4" w:space="0" w:color="000000"/>
              <w:right w:val="single" w:sz="4" w:space="0" w:color="000000"/>
            </w:tcBorders>
          </w:tcPr>
          <w:p w14:paraId="23E4C6A5" w14:textId="77777777" w:rsidR="00D7443F" w:rsidRPr="00450264" w:rsidRDefault="00D7443F" w:rsidP="002B0BAA">
            <w:pPr>
              <w:pStyle w:val="Bodyjustified"/>
            </w:pPr>
            <w:r w:rsidRPr="00450264">
              <w:t>3.81</w:t>
            </w:r>
          </w:p>
        </w:tc>
        <w:tc>
          <w:tcPr>
            <w:tcW w:w="1276" w:type="dxa"/>
            <w:tcBorders>
              <w:top w:val="single" w:sz="4" w:space="0" w:color="000000"/>
              <w:left w:val="single" w:sz="4" w:space="0" w:color="000000"/>
              <w:bottom w:val="single" w:sz="4" w:space="0" w:color="000000"/>
              <w:right w:val="single" w:sz="4" w:space="0" w:color="000000"/>
            </w:tcBorders>
          </w:tcPr>
          <w:p w14:paraId="1AA5604A" w14:textId="77777777" w:rsidR="00D7443F" w:rsidRPr="00C42B33" w:rsidRDefault="00D7443F" w:rsidP="002B0BAA">
            <w:pPr>
              <w:pStyle w:val="Bodyjustified"/>
              <w:rPr>
                <w:lang w:val="en-US"/>
              </w:rPr>
            </w:pPr>
            <w:r w:rsidRPr="00C42B33">
              <w:rPr>
                <w:w w:val="99"/>
                <w:lang w:val="en-US"/>
              </w:rPr>
              <w:t>-</w:t>
            </w:r>
          </w:p>
        </w:tc>
        <w:tc>
          <w:tcPr>
            <w:tcW w:w="1559" w:type="dxa"/>
            <w:tcBorders>
              <w:top w:val="single" w:sz="4" w:space="0" w:color="000000"/>
              <w:left w:val="single" w:sz="4" w:space="0" w:color="000000"/>
              <w:bottom w:val="single" w:sz="4" w:space="0" w:color="000000"/>
              <w:right w:val="single" w:sz="4" w:space="0" w:color="000000"/>
            </w:tcBorders>
          </w:tcPr>
          <w:p w14:paraId="556BC123" w14:textId="77777777" w:rsidR="00D7443F" w:rsidRPr="00C42B33" w:rsidRDefault="00D7443F" w:rsidP="002B0BAA">
            <w:pPr>
              <w:pStyle w:val="Bodyjustified"/>
              <w:rPr>
                <w:rFonts w:eastAsia="Calibri"/>
                <w:sz w:val="22"/>
                <w:szCs w:val="22"/>
                <w:lang w:val="en-US"/>
              </w:rPr>
            </w:pPr>
          </w:p>
        </w:tc>
      </w:tr>
      <w:tr w:rsidR="00D7443F" w:rsidRPr="00C42B33" w14:paraId="78319A2F"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E64F9DF" w14:textId="77777777" w:rsidR="00D7443F" w:rsidRPr="00974E7F" w:rsidRDefault="00D7443F" w:rsidP="00974E7F">
            <w:pPr>
              <w:pStyle w:val="Bodyjustified"/>
            </w:pPr>
            <w:r w:rsidRPr="00974E7F">
              <w:t>b</w:t>
            </w:r>
          </w:p>
        </w:tc>
        <w:tc>
          <w:tcPr>
            <w:tcW w:w="1275" w:type="dxa"/>
            <w:tcBorders>
              <w:top w:val="single" w:sz="4" w:space="0" w:color="000000"/>
              <w:left w:val="single" w:sz="4" w:space="0" w:color="000000"/>
              <w:bottom w:val="single" w:sz="4" w:space="0" w:color="000000"/>
              <w:right w:val="single" w:sz="4" w:space="0" w:color="000000"/>
            </w:tcBorders>
          </w:tcPr>
          <w:p w14:paraId="42D2AD0A" w14:textId="77777777" w:rsidR="00D7443F" w:rsidRPr="00974E7F" w:rsidRDefault="00D7443F" w:rsidP="00974E7F">
            <w:pPr>
              <w:pStyle w:val="Bodyjustified"/>
            </w:pPr>
            <w:r w:rsidRPr="00974E7F">
              <w:t>1.88</w:t>
            </w:r>
          </w:p>
        </w:tc>
        <w:tc>
          <w:tcPr>
            <w:tcW w:w="1276" w:type="dxa"/>
            <w:tcBorders>
              <w:top w:val="single" w:sz="4" w:space="0" w:color="000000"/>
              <w:left w:val="single" w:sz="4" w:space="0" w:color="000000"/>
              <w:bottom w:val="single" w:sz="4" w:space="0" w:color="000000"/>
              <w:right w:val="single" w:sz="4" w:space="0" w:color="000000"/>
            </w:tcBorders>
          </w:tcPr>
          <w:p w14:paraId="274527FC" w14:textId="77777777" w:rsidR="00D7443F" w:rsidRPr="00C42B33" w:rsidRDefault="00D7443F" w:rsidP="00974E7F">
            <w:pPr>
              <w:pStyle w:val="Bodyjustified"/>
              <w:rPr>
                <w:lang w:val="en-US"/>
              </w:rPr>
            </w:pPr>
            <w:r w:rsidRPr="00C42B33">
              <w:rPr>
                <w:w w:val="99"/>
                <w:lang w:val="en-US"/>
              </w:rPr>
              <w:t>1.98</w:t>
            </w:r>
          </w:p>
        </w:tc>
        <w:tc>
          <w:tcPr>
            <w:tcW w:w="1559" w:type="dxa"/>
            <w:tcBorders>
              <w:top w:val="single" w:sz="4" w:space="0" w:color="000000"/>
              <w:left w:val="single" w:sz="4" w:space="0" w:color="000000"/>
              <w:bottom w:val="single" w:sz="4" w:space="0" w:color="000000"/>
              <w:right w:val="single" w:sz="4" w:space="0" w:color="000000"/>
            </w:tcBorders>
          </w:tcPr>
          <w:p w14:paraId="231BAFBD" w14:textId="77777777" w:rsidR="00D7443F" w:rsidRPr="00C42B33" w:rsidRDefault="00D7443F" w:rsidP="00974E7F">
            <w:pPr>
              <w:pStyle w:val="Bodyjustified"/>
              <w:rPr>
                <w:rFonts w:eastAsia="Calibri"/>
                <w:sz w:val="22"/>
                <w:szCs w:val="22"/>
                <w:lang w:val="en-US"/>
              </w:rPr>
            </w:pPr>
          </w:p>
        </w:tc>
      </w:tr>
      <w:tr w:rsidR="00D7443F" w:rsidRPr="00C42B33" w14:paraId="7E1E172B"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1F4E394" w14:textId="77777777" w:rsidR="00D7443F" w:rsidRPr="00974E7F" w:rsidRDefault="00D7443F" w:rsidP="00974E7F">
            <w:pPr>
              <w:pStyle w:val="Bodyjustified"/>
            </w:pPr>
            <w:r w:rsidRPr="00974E7F">
              <w:t>c</w:t>
            </w:r>
          </w:p>
        </w:tc>
        <w:tc>
          <w:tcPr>
            <w:tcW w:w="1275" w:type="dxa"/>
            <w:tcBorders>
              <w:top w:val="single" w:sz="4" w:space="0" w:color="000000"/>
              <w:left w:val="single" w:sz="4" w:space="0" w:color="000000"/>
              <w:bottom w:val="single" w:sz="4" w:space="0" w:color="000000"/>
              <w:right w:val="single" w:sz="4" w:space="0" w:color="000000"/>
            </w:tcBorders>
          </w:tcPr>
          <w:p w14:paraId="4ACB6AD3" w14:textId="77777777" w:rsidR="00D7443F" w:rsidRPr="00974E7F" w:rsidRDefault="00D7443F" w:rsidP="00974E7F">
            <w:pPr>
              <w:pStyle w:val="Bodyjustified"/>
            </w:pPr>
            <w:r w:rsidRPr="00974E7F">
              <w:t>0</w:t>
            </w:r>
          </w:p>
        </w:tc>
        <w:tc>
          <w:tcPr>
            <w:tcW w:w="1276" w:type="dxa"/>
            <w:tcBorders>
              <w:top w:val="single" w:sz="4" w:space="0" w:color="000000"/>
              <w:left w:val="single" w:sz="4" w:space="0" w:color="000000"/>
              <w:bottom w:val="single" w:sz="4" w:space="0" w:color="000000"/>
              <w:right w:val="single" w:sz="4" w:space="0" w:color="000000"/>
            </w:tcBorders>
          </w:tcPr>
          <w:p w14:paraId="78CDF41F" w14:textId="77777777" w:rsidR="00D7443F" w:rsidRPr="00C42B33" w:rsidRDefault="00D7443F" w:rsidP="00974E7F">
            <w:pPr>
              <w:pStyle w:val="Bodyjustified"/>
              <w:rPr>
                <w:lang w:val="en-US"/>
              </w:rPr>
            </w:pPr>
            <w:r w:rsidRPr="00C42B33">
              <w:rPr>
                <w:w w:val="99"/>
                <w:lang w:val="en-US"/>
              </w:rPr>
              <w:t>0.08</w:t>
            </w:r>
          </w:p>
        </w:tc>
        <w:tc>
          <w:tcPr>
            <w:tcW w:w="1559" w:type="dxa"/>
            <w:tcBorders>
              <w:top w:val="single" w:sz="4" w:space="0" w:color="000000"/>
              <w:left w:val="single" w:sz="4" w:space="0" w:color="000000"/>
              <w:bottom w:val="single" w:sz="4" w:space="0" w:color="000000"/>
              <w:right w:val="single" w:sz="4" w:space="0" w:color="000000"/>
            </w:tcBorders>
          </w:tcPr>
          <w:p w14:paraId="101B3071" w14:textId="77777777" w:rsidR="00D7443F" w:rsidRPr="00C42B33" w:rsidRDefault="00D7443F" w:rsidP="00974E7F">
            <w:pPr>
              <w:pStyle w:val="Bodyjustified"/>
              <w:rPr>
                <w:lang w:val="en-US"/>
              </w:rPr>
            </w:pPr>
            <w:r w:rsidRPr="00C42B33">
              <w:rPr>
                <w:lang w:val="en-US"/>
              </w:rPr>
              <w:t>Con</w:t>
            </w:r>
            <w:r w:rsidRPr="00C42B33">
              <w:rPr>
                <w:spacing w:val="2"/>
                <w:lang w:val="en-US"/>
              </w:rPr>
              <w:t>t</w:t>
            </w:r>
            <w:r w:rsidRPr="00C42B33">
              <w:rPr>
                <w:lang w:val="en-US"/>
              </w:rPr>
              <w:t>a</w:t>
            </w:r>
            <w:r w:rsidRPr="00C42B33">
              <w:rPr>
                <w:spacing w:val="1"/>
                <w:lang w:val="en-US"/>
              </w:rPr>
              <w:t>c</w:t>
            </w:r>
            <w:r w:rsidRPr="00C42B33">
              <w:rPr>
                <w:lang w:val="en-US"/>
              </w:rPr>
              <w:t>t</w:t>
            </w:r>
            <w:r w:rsidRPr="00C42B33">
              <w:rPr>
                <w:spacing w:val="-7"/>
                <w:lang w:val="en-US"/>
              </w:rPr>
              <w:t xml:space="preserve"> </w:t>
            </w:r>
            <w:r w:rsidRPr="00C42B33">
              <w:rPr>
                <w:spacing w:val="1"/>
                <w:lang w:val="en-US"/>
              </w:rPr>
              <w:t>r</w:t>
            </w:r>
            <w:r w:rsidRPr="00C42B33">
              <w:rPr>
                <w:lang w:val="en-US"/>
              </w:rPr>
              <w:t>e</w:t>
            </w:r>
            <w:r w:rsidRPr="00C42B33">
              <w:rPr>
                <w:spacing w:val="1"/>
                <w:lang w:val="en-US"/>
              </w:rPr>
              <w:t>c</w:t>
            </w:r>
            <w:r w:rsidRPr="00C42B33">
              <w:rPr>
                <w:lang w:val="en-US"/>
              </w:rPr>
              <w:t>e</w:t>
            </w:r>
            <w:r w:rsidRPr="00C42B33">
              <w:rPr>
                <w:spacing w:val="1"/>
                <w:lang w:val="en-US"/>
              </w:rPr>
              <w:t>s</w:t>
            </w:r>
            <w:r w:rsidRPr="00C42B33">
              <w:rPr>
                <w:lang w:val="en-US"/>
              </w:rPr>
              <w:t>s</w:t>
            </w:r>
          </w:p>
        </w:tc>
      </w:tr>
      <w:tr w:rsidR="00D7443F" w:rsidRPr="00C42B33" w14:paraId="1C547430"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36BCEB2" w14:textId="287436E1" w:rsidR="00D7443F" w:rsidRPr="00974E7F" w:rsidRDefault="00C42B33" w:rsidP="00974E7F">
            <w:pPr>
              <w:pStyle w:val="Bodyjustified"/>
            </w:pPr>
            <w:r w:rsidRPr="00974E7F">
              <w:sym w:font="Symbol" w:char="F0C6"/>
            </w:r>
            <w:r w:rsidR="00D7443F" w:rsidRPr="00974E7F">
              <w:t>D</w:t>
            </w:r>
          </w:p>
        </w:tc>
        <w:tc>
          <w:tcPr>
            <w:tcW w:w="1275" w:type="dxa"/>
            <w:tcBorders>
              <w:top w:val="single" w:sz="4" w:space="0" w:color="000000"/>
              <w:left w:val="single" w:sz="4" w:space="0" w:color="000000"/>
              <w:bottom w:val="single" w:sz="4" w:space="0" w:color="000000"/>
              <w:right w:val="single" w:sz="4" w:space="0" w:color="000000"/>
            </w:tcBorders>
          </w:tcPr>
          <w:p w14:paraId="39E56917" w14:textId="77777777" w:rsidR="00D7443F" w:rsidRPr="00974E7F" w:rsidRDefault="00D7443F" w:rsidP="00974E7F">
            <w:pPr>
              <w:pStyle w:val="Bodyjustified"/>
            </w:pPr>
            <w:r w:rsidRPr="00974E7F">
              <w:t>5.28</w:t>
            </w:r>
          </w:p>
        </w:tc>
        <w:tc>
          <w:tcPr>
            <w:tcW w:w="1276" w:type="dxa"/>
            <w:tcBorders>
              <w:top w:val="single" w:sz="4" w:space="0" w:color="000000"/>
              <w:left w:val="single" w:sz="4" w:space="0" w:color="000000"/>
              <w:bottom w:val="single" w:sz="4" w:space="0" w:color="000000"/>
              <w:right w:val="single" w:sz="4" w:space="0" w:color="000000"/>
            </w:tcBorders>
          </w:tcPr>
          <w:p w14:paraId="30FD7CCF" w14:textId="77777777" w:rsidR="00D7443F" w:rsidRPr="00C42B33" w:rsidRDefault="00D7443F" w:rsidP="00974E7F">
            <w:pPr>
              <w:pStyle w:val="Bodyjustified"/>
              <w:rPr>
                <w:lang w:val="en-US"/>
              </w:rPr>
            </w:pPr>
            <w:r w:rsidRPr="00C42B33">
              <w:rPr>
                <w:w w:val="99"/>
                <w:lang w:val="en-US"/>
              </w:rPr>
              <w:t>5.49</w:t>
            </w:r>
          </w:p>
        </w:tc>
        <w:tc>
          <w:tcPr>
            <w:tcW w:w="1559" w:type="dxa"/>
            <w:tcBorders>
              <w:top w:val="single" w:sz="4" w:space="0" w:color="000000"/>
              <w:left w:val="single" w:sz="4" w:space="0" w:color="000000"/>
              <w:bottom w:val="single" w:sz="4" w:space="0" w:color="000000"/>
              <w:right w:val="single" w:sz="4" w:space="0" w:color="000000"/>
            </w:tcBorders>
          </w:tcPr>
          <w:p w14:paraId="07A9E8CB" w14:textId="77777777" w:rsidR="00D7443F" w:rsidRPr="00C42B33" w:rsidRDefault="00D7443F" w:rsidP="00974E7F">
            <w:pPr>
              <w:pStyle w:val="Bodyjustified"/>
              <w:rPr>
                <w:rFonts w:eastAsia="Calibri"/>
                <w:sz w:val="22"/>
                <w:szCs w:val="22"/>
                <w:lang w:val="en-US"/>
              </w:rPr>
            </w:pPr>
          </w:p>
        </w:tc>
      </w:tr>
      <w:tr w:rsidR="00D7443F" w:rsidRPr="00C42B33" w14:paraId="22269797"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EFA1101" w14:textId="5432410B" w:rsidR="00D7443F" w:rsidRPr="00974E7F" w:rsidRDefault="00C42B33" w:rsidP="00974E7F">
            <w:pPr>
              <w:pStyle w:val="Bodyjustified"/>
            </w:pPr>
            <w:r w:rsidRPr="00974E7F">
              <w:sym w:font="Symbol" w:char="F0C6"/>
            </w:r>
            <w:r w:rsidR="00D7443F" w:rsidRPr="00974E7F">
              <w:t>g</w:t>
            </w:r>
          </w:p>
        </w:tc>
        <w:tc>
          <w:tcPr>
            <w:tcW w:w="1275" w:type="dxa"/>
            <w:tcBorders>
              <w:top w:val="single" w:sz="4" w:space="0" w:color="000000"/>
              <w:left w:val="single" w:sz="4" w:space="0" w:color="000000"/>
              <w:bottom w:val="single" w:sz="4" w:space="0" w:color="000000"/>
              <w:right w:val="single" w:sz="4" w:space="0" w:color="000000"/>
            </w:tcBorders>
          </w:tcPr>
          <w:p w14:paraId="0A6B3CB7" w14:textId="77777777" w:rsidR="00D7443F" w:rsidRPr="00974E7F" w:rsidRDefault="00D7443F" w:rsidP="00974E7F">
            <w:pPr>
              <w:pStyle w:val="Bodyjustified"/>
            </w:pPr>
            <w:r w:rsidRPr="00974E7F">
              <w:t>4.6</w:t>
            </w:r>
          </w:p>
        </w:tc>
        <w:tc>
          <w:tcPr>
            <w:tcW w:w="1276" w:type="dxa"/>
            <w:tcBorders>
              <w:top w:val="single" w:sz="4" w:space="0" w:color="000000"/>
              <w:left w:val="single" w:sz="4" w:space="0" w:color="000000"/>
              <w:bottom w:val="single" w:sz="4" w:space="0" w:color="000000"/>
              <w:right w:val="single" w:sz="4" w:space="0" w:color="000000"/>
            </w:tcBorders>
          </w:tcPr>
          <w:p w14:paraId="4F04FACB" w14:textId="77777777" w:rsidR="00D7443F" w:rsidRPr="00C42B33" w:rsidRDefault="00D7443F" w:rsidP="00974E7F">
            <w:pPr>
              <w:pStyle w:val="Bodyjustified"/>
              <w:rPr>
                <w:lang w:val="en-US"/>
              </w:rPr>
            </w:pPr>
            <w:r w:rsidRPr="00C42B33">
              <w:rPr>
                <w:w w:val="99"/>
                <w:lang w:val="en-US"/>
              </w:rPr>
              <w:t>4.67</w:t>
            </w:r>
          </w:p>
        </w:tc>
        <w:tc>
          <w:tcPr>
            <w:tcW w:w="1559" w:type="dxa"/>
            <w:tcBorders>
              <w:top w:val="single" w:sz="4" w:space="0" w:color="000000"/>
              <w:left w:val="single" w:sz="4" w:space="0" w:color="000000"/>
              <w:bottom w:val="single" w:sz="4" w:space="0" w:color="000000"/>
              <w:right w:val="single" w:sz="4" w:space="0" w:color="000000"/>
            </w:tcBorders>
          </w:tcPr>
          <w:p w14:paraId="0D160E13" w14:textId="77777777" w:rsidR="00D7443F" w:rsidRPr="00C42B33" w:rsidRDefault="00D7443F" w:rsidP="00974E7F">
            <w:pPr>
              <w:pStyle w:val="Bodyjustified"/>
              <w:rPr>
                <w:rFonts w:eastAsia="Calibri"/>
                <w:sz w:val="22"/>
                <w:szCs w:val="22"/>
                <w:lang w:val="en-US"/>
              </w:rPr>
            </w:pPr>
          </w:p>
        </w:tc>
      </w:tr>
      <w:tr w:rsidR="00D7443F" w:rsidRPr="00C42B33" w14:paraId="1FC7E248"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D924789" w14:textId="26F618DE" w:rsidR="00D7443F" w:rsidRPr="00974E7F" w:rsidRDefault="00C42B33" w:rsidP="00974E7F">
            <w:pPr>
              <w:pStyle w:val="Bodyjustified"/>
            </w:pPr>
            <w:r w:rsidRPr="00974E7F">
              <w:sym w:font="Symbol" w:char="F0C6"/>
            </w:r>
            <w:r w:rsidR="00D7443F" w:rsidRPr="00974E7F">
              <w:t>h</w:t>
            </w:r>
          </w:p>
        </w:tc>
        <w:tc>
          <w:tcPr>
            <w:tcW w:w="1275" w:type="dxa"/>
            <w:tcBorders>
              <w:top w:val="single" w:sz="4" w:space="0" w:color="000000"/>
              <w:left w:val="single" w:sz="4" w:space="0" w:color="000000"/>
              <w:bottom w:val="single" w:sz="4" w:space="0" w:color="000000"/>
              <w:right w:val="single" w:sz="4" w:space="0" w:color="000000"/>
            </w:tcBorders>
          </w:tcPr>
          <w:p w14:paraId="2FCF17C8" w14:textId="77777777" w:rsidR="00D7443F" w:rsidRPr="00974E7F" w:rsidRDefault="00D7443F" w:rsidP="00974E7F">
            <w:pPr>
              <w:pStyle w:val="Bodyjustified"/>
            </w:pPr>
            <w:r w:rsidRPr="00974E7F">
              <w:t>4.1</w:t>
            </w:r>
          </w:p>
        </w:tc>
        <w:tc>
          <w:tcPr>
            <w:tcW w:w="1276" w:type="dxa"/>
            <w:tcBorders>
              <w:top w:val="single" w:sz="4" w:space="0" w:color="000000"/>
              <w:left w:val="single" w:sz="4" w:space="0" w:color="000000"/>
              <w:bottom w:val="single" w:sz="4" w:space="0" w:color="000000"/>
              <w:right w:val="single" w:sz="4" w:space="0" w:color="000000"/>
            </w:tcBorders>
          </w:tcPr>
          <w:p w14:paraId="36D0124C" w14:textId="77777777" w:rsidR="00D7443F" w:rsidRPr="00C42B33" w:rsidRDefault="00D7443F" w:rsidP="00974E7F">
            <w:pPr>
              <w:pStyle w:val="Bodyjustified"/>
              <w:rPr>
                <w:lang w:val="en-US"/>
              </w:rPr>
            </w:pPr>
            <w:r w:rsidRPr="00C42B33">
              <w:rPr>
                <w:w w:val="99"/>
                <w:lang w:val="en-US"/>
              </w:rPr>
              <w:t>4.13</w:t>
            </w:r>
          </w:p>
        </w:tc>
        <w:tc>
          <w:tcPr>
            <w:tcW w:w="1559" w:type="dxa"/>
            <w:tcBorders>
              <w:top w:val="single" w:sz="4" w:space="0" w:color="000000"/>
              <w:left w:val="single" w:sz="4" w:space="0" w:color="000000"/>
              <w:bottom w:val="single" w:sz="4" w:space="0" w:color="000000"/>
              <w:right w:val="single" w:sz="4" w:space="0" w:color="000000"/>
            </w:tcBorders>
          </w:tcPr>
          <w:p w14:paraId="675AC1C0" w14:textId="77777777" w:rsidR="00D7443F" w:rsidRPr="00C42B33" w:rsidRDefault="00D7443F" w:rsidP="00974E7F">
            <w:pPr>
              <w:pStyle w:val="Bodyjustified"/>
              <w:rPr>
                <w:rFonts w:eastAsia="Calibri"/>
                <w:sz w:val="22"/>
                <w:szCs w:val="22"/>
                <w:lang w:val="en-US"/>
              </w:rPr>
            </w:pPr>
          </w:p>
        </w:tc>
      </w:tr>
      <w:tr w:rsidR="00D7443F" w:rsidRPr="00C42B33" w14:paraId="3E53E6BD"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2409D7A" w14:textId="77777777" w:rsidR="00D7443F" w:rsidRPr="00974E7F" w:rsidRDefault="00D7443F" w:rsidP="00974E7F">
            <w:pPr>
              <w:pStyle w:val="Bodyjustified"/>
            </w:pPr>
            <w:r w:rsidRPr="00974E7F">
              <w:t>j</w:t>
            </w:r>
          </w:p>
        </w:tc>
        <w:tc>
          <w:tcPr>
            <w:tcW w:w="1275" w:type="dxa"/>
            <w:tcBorders>
              <w:top w:val="single" w:sz="4" w:space="0" w:color="000000"/>
              <w:left w:val="single" w:sz="4" w:space="0" w:color="000000"/>
              <w:bottom w:val="single" w:sz="4" w:space="0" w:color="000000"/>
              <w:right w:val="single" w:sz="4" w:space="0" w:color="000000"/>
            </w:tcBorders>
          </w:tcPr>
          <w:p w14:paraId="13E62970" w14:textId="77777777" w:rsidR="00D7443F" w:rsidRPr="00974E7F" w:rsidRDefault="00D7443F" w:rsidP="00974E7F">
            <w:pPr>
              <w:pStyle w:val="Bodyjustified"/>
            </w:pPr>
            <w:r w:rsidRPr="00974E7F">
              <w:t>0.13</w:t>
            </w:r>
          </w:p>
        </w:tc>
        <w:tc>
          <w:tcPr>
            <w:tcW w:w="1276" w:type="dxa"/>
            <w:tcBorders>
              <w:top w:val="single" w:sz="4" w:space="0" w:color="000000"/>
              <w:left w:val="single" w:sz="4" w:space="0" w:color="000000"/>
              <w:bottom w:val="single" w:sz="4" w:space="0" w:color="000000"/>
              <w:right w:val="single" w:sz="4" w:space="0" w:color="000000"/>
            </w:tcBorders>
          </w:tcPr>
          <w:p w14:paraId="7FD0788A" w14:textId="77777777" w:rsidR="00D7443F" w:rsidRPr="00C42B33" w:rsidRDefault="00D7443F" w:rsidP="00974E7F">
            <w:pPr>
              <w:pStyle w:val="Bodyjustified"/>
              <w:rPr>
                <w:lang w:val="en-US"/>
              </w:rPr>
            </w:pPr>
            <w:r w:rsidRPr="00C42B33">
              <w:rPr>
                <w:w w:val="99"/>
                <w:lang w:val="en-US"/>
              </w:rPr>
              <w:t>0.23</w:t>
            </w:r>
          </w:p>
        </w:tc>
        <w:tc>
          <w:tcPr>
            <w:tcW w:w="1559" w:type="dxa"/>
            <w:tcBorders>
              <w:top w:val="single" w:sz="4" w:space="0" w:color="000000"/>
              <w:left w:val="single" w:sz="4" w:space="0" w:color="000000"/>
              <w:bottom w:val="single" w:sz="4" w:space="0" w:color="000000"/>
              <w:right w:val="single" w:sz="4" w:space="0" w:color="000000"/>
            </w:tcBorders>
          </w:tcPr>
          <w:p w14:paraId="7BAD3194" w14:textId="77777777" w:rsidR="00D7443F" w:rsidRPr="00C42B33" w:rsidRDefault="00D7443F" w:rsidP="00974E7F">
            <w:pPr>
              <w:pStyle w:val="Bodyjustified"/>
              <w:rPr>
                <w:lang w:val="en-US"/>
              </w:rPr>
            </w:pPr>
            <w:r w:rsidRPr="00C42B33">
              <w:rPr>
                <w:lang w:val="en-US"/>
              </w:rPr>
              <w:t>2</w:t>
            </w:r>
            <w:r w:rsidRPr="00C42B33">
              <w:rPr>
                <w:spacing w:val="-2"/>
                <w:lang w:val="en-US"/>
              </w:rPr>
              <w:t xml:space="preserve"> </w:t>
            </w:r>
            <w:r w:rsidRPr="00C42B33">
              <w:rPr>
                <w:spacing w:val="2"/>
                <w:lang w:val="en-US"/>
              </w:rPr>
              <w:t>o</w:t>
            </w:r>
            <w:r w:rsidRPr="00C42B33">
              <w:rPr>
                <w:lang w:val="en-US"/>
              </w:rPr>
              <w:t>r</w:t>
            </w:r>
            <w:r w:rsidRPr="00C42B33">
              <w:rPr>
                <w:spacing w:val="-2"/>
                <w:lang w:val="en-US"/>
              </w:rPr>
              <w:t xml:space="preserve"> </w:t>
            </w:r>
            <w:r w:rsidRPr="00C42B33">
              <w:rPr>
                <w:lang w:val="en-US"/>
              </w:rPr>
              <w:t>mo</w:t>
            </w:r>
            <w:r w:rsidRPr="00C42B33">
              <w:rPr>
                <w:spacing w:val="1"/>
                <w:lang w:val="en-US"/>
              </w:rPr>
              <w:t>r</w:t>
            </w:r>
            <w:r w:rsidRPr="00C42B33">
              <w:rPr>
                <w:lang w:val="en-US"/>
              </w:rPr>
              <w:t>e</w:t>
            </w:r>
            <w:r w:rsidRPr="00C42B33">
              <w:rPr>
                <w:spacing w:val="-3"/>
                <w:lang w:val="en-US"/>
              </w:rPr>
              <w:t xml:space="preserve"> </w:t>
            </w:r>
            <w:r w:rsidRPr="00C42B33">
              <w:rPr>
                <w:spacing w:val="-1"/>
                <w:lang w:val="en-US"/>
              </w:rPr>
              <w:t>s</w:t>
            </w:r>
            <w:r w:rsidRPr="00C42B33">
              <w:rPr>
                <w:spacing w:val="1"/>
                <w:lang w:val="en-US"/>
              </w:rPr>
              <w:t>l</w:t>
            </w:r>
            <w:r w:rsidRPr="00C42B33">
              <w:rPr>
                <w:lang w:val="en-US"/>
              </w:rPr>
              <w:t>ots</w:t>
            </w:r>
          </w:p>
        </w:tc>
      </w:tr>
      <w:tr w:rsidR="00D7443F" w:rsidRPr="00C42B33" w14:paraId="74BFB33A"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3C7B0C2" w14:textId="4A24B645" w:rsidR="00D7443F" w:rsidRPr="00974E7F" w:rsidRDefault="00C42B33" w:rsidP="00974E7F">
            <w:pPr>
              <w:pStyle w:val="Bodyjustified"/>
            </w:pPr>
            <w:r w:rsidRPr="00974E7F">
              <w:sym w:font="Symbol" w:char="F0C6"/>
            </w:r>
            <w:r w:rsidR="00D7443F" w:rsidRPr="00974E7F">
              <w:t>k</w:t>
            </w:r>
          </w:p>
        </w:tc>
        <w:tc>
          <w:tcPr>
            <w:tcW w:w="1275" w:type="dxa"/>
            <w:tcBorders>
              <w:top w:val="single" w:sz="4" w:space="0" w:color="000000"/>
              <w:left w:val="single" w:sz="4" w:space="0" w:color="000000"/>
              <w:bottom w:val="single" w:sz="4" w:space="0" w:color="000000"/>
              <w:right w:val="single" w:sz="4" w:space="0" w:color="000000"/>
            </w:tcBorders>
          </w:tcPr>
          <w:p w14:paraId="0ED4E2FD" w14:textId="77777777" w:rsidR="00D7443F" w:rsidRPr="00974E7F" w:rsidRDefault="00D7443F" w:rsidP="00974E7F">
            <w:pPr>
              <w:pStyle w:val="Bodyjustified"/>
            </w:pPr>
            <w:r w:rsidRPr="00974E7F">
              <w:t>1.27</w:t>
            </w:r>
          </w:p>
        </w:tc>
        <w:tc>
          <w:tcPr>
            <w:tcW w:w="1276" w:type="dxa"/>
            <w:tcBorders>
              <w:top w:val="single" w:sz="4" w:space="0" w:color="000000"/>
              <w:left w:val="single" w:sz="4" w:space="0" w:color="000000"/>
              <w:bottom w:val="single" w:sz="4" w:space="0" w:color="000000"/>
              <w:right w:val="single" w:sz="4" w:space="0" w:color="000000"/>
            </w:tcBorders>
          </w:tcPr>
          <w:p w14:paraId="1814B597" w14:textId="77777777" w:rsidR="00D7443F" w:rsidRPr="00C42B33" w:rsidRDefault="00D7443F" w:rsidP="00974E7F">
            <w:pPr>
              <w:pStyle w:val="Bodyjustified"/>
              <w:rPr>
                <w:lang w:val="en-US"/>
              </w:rPr>
            </w:pPr>
            <w:r w:rsidRPr="00C42B33">
              <w:rPr>
                <w:w w:val="99"/>
                <w:lang w:val="en-US"/>
              </w:rPr>
              <w:t>1.29</w:t>
            </w:r>
          </w:p>
        </w:tc>
        <w:tc>
          <w:tcPr>
            <w:tcW w:w="1559" w:type="dxa"/>
            <w:tcBorders>
              <w:top w:val="single" w:sz="4" w:space="0" w:color="000000"/>
              <w:left w:val="single" w:sz="4" w:space="0" w:color="000000"/>
              <w:bottom w:val="single" w:sz="4" w:space="0" w:color="000000"/>
              <w:right w:val="single" w:sz="4" w:space="0" w:color="000000"/>
            </w:tcBorders>
          </w:tcPr>
          <w:p w14:paraId="6D8725BD" w14:textId="77777777" w:rsidR="00D7443F" w:rsidRPr="00C42B33" w:rsidRDefault="00D7443F" w:rsidP="00974E7F">
            <w:pPr>
              <w:pStyle w:val="Bodyjustified"/>
              <w:rPr>
                <w:rFonts w:eastAsia="Calibri"/>
                <w:sz w:val="22"/>
                <w:szCs w:val="22"/>
                <w:lang w:val="en-US"/>
              </w:rPr>
            </w:pPr>
          </w:p>
        </w:tc>
      </w:tr>
      <w:tr w:rsidR="00D7443F" w:rsidRPr="00C42B33" w14:paraId="337620D6"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94BA3BD" w14:textId="7D7142B0" w:rsidR="00D7443F" w:rsidRPr="00974E7F" w:rsidRDefault="00C42B33" w:rsidP="00974E7F">
            <w:pPr>
              <w:pStyle w:val="Bodyjustified"/>
            </w:pPr>
            <w:r w:rsidRPr="00974E7F">
              <w:sym w:font="Symbol" w:char="F0C6"/>
            </w:r>
            <w:r w:rsidR="00D7443F" w:rsidRPr="00974E7F">
              <w:t>m</w:t>
            </w:r>
          </w:p>
        </w:tc>
        <w:tc>
          <w:tcPr>
            <w:tcW w:w="1275" w:type="dxa"/>
            <w:tcBorders>
              <w:top w:val="single" w:sz="4" w:space="0" w:color="000000"/>
              <w:left w:val="single" w:sz="4" w:space="0" w:color="000000"/>
              <w:bottom w:val="single" w:sz="4" w:space="0" w:color="000000"/>
              <w:right w:val="single" w:sz="4" w:space="0" w:color="000000"/>
            </w:tcBorders>
          </w:tcPr>
          <w:p w14:paraId="65D58A9C" w14:textId="77777777" w:rsidR="00D7443F" w:rsidRPr="00974E7F" w:rsidRDefault="00D7443F" w:rsidP="00974E7F">
            <w:pPr>
              <w:pStyle w:val="Bodyjustified"/>
            </w:pPr>
            <w:r w:rsidRPr="00974E7F">
              <w:t>0.72</w:t>
            </w:r>
          </w:p>
        </w:tc>
        <w:tc>
          <w:tcPr>
            <w:tcW w:w="1276" w:type="dxa"/>
            <w:tcBorders>
              <w:top w:val="single" w:sz="4" w:space="0" w:color="000000"/>
              <w:left w:val="single" w:sz="4" w:space="0" w:color="000000"/>
              <w:bottom w:val="single" w:sz="4" w:space="0" w:color="000000"/>
              <w:right w:val="single" w:sz="4" w:space="0" w:color="000000"/>
            </w:tcBorders>
          </w:tcPr>
          <w:p w14:paraId="4C3373BD" w14:textId="77777777" w:rsidR="00D7443F" w:rsidRPr="00C42B33" w:rsidRDefault="00D7443F" w:rsidP="00974E7F">
            <w:pPr>
              <w:pStyle w:val="Bodyjustified"/>
              <w:rPr>
                <w:lang w:val="en-US"/>
              </w:rPr>
            </w:pPr>
            <w:r w:rsidRPr="00C42B33">
              <w:rPr>
                <w:w w:val="99"/>
                <w:lang w:val="en-US"/>
              </w:rPr>
              <w:t>0.84</w:t>
            </w:r>
          </w:p>
        </w:tc>
        <w:tc>
          <w:tcPr>
            <w:tcW w:w="1559" w:type="dxa"/>
            <w:tcBorders>
              <w:top w:val="single" w:sz="4" w:space="0" w:color="000000"/>
              <w:left w:val="single" w:sz="4" w:space="0" w:color="000000"/>
              <w:bottom w:val="single" w:sz="4" w:space="0" w:color="000000"/>
              <w:right w:val="single" w:sz="4" w:space="0" w:color="000000"/>
            </w:tcBorders>
          </w:tcPr>
          <w:p w14:paraId="6CEBF72B" w14:textId="77777777" w:rsidR="00D7443F" w:rsidRPr="00C42B33" w:rsidRDefault="00D7443F" w:rsidP="00974E7F">
            <w:pPr>
              <w:pStyle w:val="Bodyjustified"/>
              <w:rPr>
                <w:lang w:val="en-US"/>
              </w:rPr>
            </w:pPr>
            <w:r w:rsidRPr="00C42B33">
              <w:rPr>
                <w:spacing w:val="2"/>
                <w:lang w:val="en-US"/>
              </w:rPr>
              <w:t>A</w:t>
            </w:r>
            <w:r w:rsidRPr="00C42B33">
              <w:rPr>
                <w:lang w:val="en-US"/>
              </w:rPr>
              <w:t>fter</w:t>
            </w:r>
            <w:r w:rsidRPr="00C42B33">
              <w:rPr>
                <w:spacing w:val="-4"/>
                <w:lang w:val="en-US"/>
              </w:rPr>
              <w:t xml:space="preserve"> </w:t>
            </w:r>
            <w:r w:rsidRPr="00C42B33">
              <w:rPr>
                <w:spacing w:val="1"/>
                <w:lang w:val="en-US"/>
              </w:rPr>
              <w:t>c</w:t>
            </w:r>
            <w:r w:rsidRPr="00C42B33">
              <w:rPr>
                <w:spacing w:val="-1"/>
                <w:lang w:val="en-US"/>
              </w:rPr>
              <w:t>l</w:t>
            </w:r>
            <w:r w:rsidRPr="00C42B33">
              <w:rPr>
                <w:spacing w:val="2"/>
                <w:lang w:val="en-US"/>
              </w:rPr>
              <w:t>o</w:t>
            </w:r>
            <w:r w:rsidRPr="00C42B33">
              <w:rPr>
                <w:spacing w:val="-1"/>
                <w:lang w:val="en-US"/>
              </w:rPr>
              <w:t>s</w:t>
            </w:r>
            <w:r w:rsidRPr="00C42B33">
              <w:rPr>
                <w:spacing w:val="1"/>
                <w:lang w:val="en-US"/>
              </w:rPr>
              <w:t>i</w:t>
            </w:r>
            <w:r w:rsidRPr="00C42B33">
              <w:rPr>
                <w:lang w:val="en-US"/>
              </w:rPr>
              <w:t>ng</w:t>
            </w:r>
          </w:p>
        </w:tc>
      </w:tr>
      <w:tr w:rsidR="00D7443F" w:rsidRPr="00C42B33" w14:paraId="1BCF6EAF"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5D68117" w14:textId="77777777" w:rsidR="00D7443F" w:rsidRPr="00974E7F" w:rsidRDefault="00D7443F" w:rsidP="00974E7F">
            <w:pPr>
              <w:pStyle w:val="Bodyjustified"/>
            </w:pPr>
            <w:r w:rsidRPr="00974E7F">
              <w:t>n</w:t>
            </w:r>
          </w:p>
        </w:tc>
        <w:tc>
          <w:tcPr>
            <w:tcW w:w="1275" w:type="dxa"/>
            <w:tcBorders>
              <w:top w:val="single" w:sz="4" w:space="0" w:color="000000"/>
              <w:left w:val="single" w:sz="4" w:space="0" w:color="000000"/>
              <w:bottom w:val="single" w:sz="4" w:space="0" w:color="000000"/>
              <w:right w:val="single" w:sz="4" w:space="0" w:color="000000"/>
            </w:tcBorders>
          </w:tcPr>
          <w:p w14:paraId="212336E9" w14:textId="77777777" w:rsidR="00D7443F" w:rsidRPr="00974E7F" w:rsidRDefault="00D7443F" w:rsidP="00974E7F">
            <w:pPr>
              <w:pStyle w:val="Bodyjustified"/>
            </w:pPr>
            <w:r w:rsidRPr="00974E7F">
              <w:t>0.38</w:t>
            </w:r>
          </w:p>
        </w:tc>
        <w:tc>
          <w:tcPr>
            <w:tcW w:w="1276" w:type="dxa"/>
            <w:tcBorders>
              <w:top w:val="single" w:sz="4" w:space="0" w:color="000000"/>
              <w:left w:val="single" w:sz="4" w:space="0" w:color="000000"/>
              <w:bottom w:val="single" w:sz="4" w:space="0" w:color="000000"/>
              <w:right w:val="single" w:sz="4" w:space="0" w:color="000000"/>
            </w:tcBorders>
          </w:tcPr>
          <w:p w14:paraId="5EFE3D2B" w14:textId="77777777" w:rsidR="00D7443F" w:rsidRPr="00C42B33" w:rsidRDefault="00D7443F" w:rsidP="00974E7F">
            <w:pPr>
              <w:pStyle w:val="Bodyjustified"/>
              <w:rPr>
                <w:lang w:val="en-US"/>
              </w:rPr>
            </w:pPr>
            <w:r w:rsidRPr="00C42B33">
              <w:rPr>
                <w:w w:val="99"/>
                <w:lang w:val="en-US"/>
              </w:rPr>
              <w:t>1.14</w:t>
            </w:r>
          </w:p>
        </w:tc>
        <w:tc>
          <w:tcPr>
            <w:tcW w:w="1559" w:type="dxa"/>
            <w:tcBorders>
              <w:top w:val="single" w:sz="4" w:space="0" w:color="000000"/>
              <w:left w:val="single" w:sz="4" w:space="0" w:color="000000"/>
              <w:bottom w:val="single" w:sz="4" w:space="0" w:color="000000"/>
              <w:right w:val="single" w:sz="4" w:space="0" w:color="000000"/>
            </w:tcBorders>
          </w:tcPr>
          <w:p w14:paraId="5A7D811F" w14:textId="77777777" w:rsidR="00D7443F" w:rsidRPr="00C42B33" w:rsidRDefault="00D7443F" w:rsidP="00974E7F">
            <w:pPr>
              <w:pStyle w:val="Bodyjustified"/>
              <w:rPr>
                <w:rFonts w:eastAsia="Calibri"/>
                <w:sz w:val="22"/>
                <w:szCs w:val="22"/>
                <w:lang w:val="en-US"/>
              </w:rPr>
            </w:pPr>
          </w:p>
        </w:tc>
      </w:tr>
      <w:tr w:rsidR="00D7443F" w:rsidRPr="00C42B33" w14:paraId="28FA8BC4"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FD6030A" w14:textId="77777777" w:rsidR="00D7443F" w:rsidRPr="00974E7F" w:rsidRDefault="00D7443F" w:rsidP="00974E7F">
            <w:pPr>
              <w:pStyle w:val="Bodyjustified"/>
            </w:pPr>
            <w:r w:rsidRPr="00974E7F">
              <w:t>p</w:t>
            </w:r>
          </w:p>
        </w:tc>
        <w:tc>
          <w:tcPr>
            <w:tcW w:w="1275" w:type="dxa"/>
            <w:tcBorders>
              <w:top w:val="single" w:sz="4" w:space="0" w:color="000000"/>
              <w:left w:val="single" w:sz="4" w:space="0" w:color="000000"/>
              <w:bottom w:val="single" w:sz="4" w:space="0" w:color="000000"/>
              <w:right w:val="single" w:sz="4" w:space="0" w:color="000000"/>
            </w:tcBorders>
          </w:tcPr>
          <w:p w14:paraId="503FA42C" w14:textId="77777777" w:rsidR="00D7443F" w:rsidRPr="00974E7F" w:rsidRDefault="00D7443F" w:rsidP="00974E7F">
            <w:pPr>
              <w:pStyle w:val="Bodyjustified"/>
            </w:pPr>
            <w:r w:rsidRPr="00974E7F">
              <w:t>0</w:t>
            </w:r>
          </w:p>
        </w:tc>
        <w:tc>
          <w:tcPr>
            <w:tcW w:w="1276" w:type="dxa"/>
            <w:tcBorders>
              <w:top w:val="single" w:sz="4" w:space="0" w:color="000000"/>
              <w:left w:val="single" w:sz="4" w:space="0" w:color="000000"/>
              <w:bottom w:val="single" w:sz="4" w:space="0" w:color="000000"/>
              <w:right w:val="single" w:sz="4" w:space="0" w:color="000000"/>
            </w:tcBorders>
          </w:tcPr>
          <w:p w14:paraId="348A0A78" w14:textId="77777777" w:rsidR="00D7443F" w:rsidRPr="00C42B33" w:rsidRDefault="00D7443F" w:rsidP="00974E7F">
            <w:pPr>
              <w:pStyle w:val="Bodyjustified"/>
              <w:rPr>
                <w:lang w:val="en-US"/>
              </w:rPr>
            </w:pPr>
            <w:r w:rsidRPr="00C42B33">
              <w:rPr>
                <w:w w:val="99"/>
                <w:lang w:val="en-US"/>
              </w:rPr>
              <w:t>0.05</w:t>
            </w:r>
          </w:p>
        </w:tc>
        <w:tc>
          <w:tcPr>
            <w:tcW w:w="1559" w:type="dxa"/>
            <w:tcBorders>
              <w:top w:val="single" w:sz="4" w:space="0" w:color="000000"/>
              <w:left w:val="single" w:sz="4" w:space="0" w:color="000000"/>
              <w:bottom w:val="single" w:sz="4" w:space="0" w:color="000000"/>
              <w:right w:val="single" w:sz="4" w:space="0" w:color="000000"/>
            </w:tcBorders>
          </w:tcPr>
          <w:p w14:paraId="2EC0794F" w14:textId="77777777" w:rsidR="00D7443F" w:rsidRPr="00C42B33" w:rsidRDefault="00D7443F" w:rsidP="00974E7F">
            <w:pPr>
              <w:pStyle w:val="Bodyjustified"/>
              <w:rPr>
                <w:lang w:val="en-US"/>
              </w:rPr>
            </w:pPr>
            <w:r w:rsidRPr="00C42B33">
              <w:rPr>
                <w:lang w:val="en-US"/>
              </w:rPr>
              <w:t>I</w:t>
            </w:r>
            <w:r w:rsidRPr="00C42B33">
              <w:rPr>
                <w:spacing w:val="2"/>
                <w:lang w:val="en-US"/>
              </w:rPr>
              <w:t>n</w:t>
            </w:r>
            <w:r w:rsidRPr="00C42B33">
              <w:rPr>
                <w:spacing w:val="-1"/>
                <w:lang w:val="en-US"/>
              </w:rPr>
              <w:t>s</w:t>
            </w:r>
            <w:r w:rsidRPr="00C42B33">
              <w:rPr>
                <w:lang w:val="en-US"/>
              </w:rPr>
              <w:t>e</w:t>
            </w:r>
            <w:r w:rsidRPr="00C42B33">
              <w:rPr>
                <w:spacing w:val="1"/>
                <w:lang w:val="en-US"/>
              </w:rPr>
              <w:t>r</w:t>
            </w:r>
            <w:r w:rsidRPr="00C42B33">
              <w:rPr>
                <w:lang w:val="en-US"/>
              </w:rPr>
              <w:t>t</w:t>
            </w:r>
            <w:r w:rsidRPr="00C42B33">
              <w:rPr>
                <w:spacing w:val="-3"/>
                <w:lang w:val="en-US"/>
              </w:rPr>
              <w:t xml:space="preserve"> </w:t>
            </w:r>
            <w:r w:rsidRPr="00C42B33">
              <w:rPr>
                <w:spacing w:val="-1"/>
                <w:lang w:val="en-US"/>
              </w:rPr>
              <w:t>r</w:t>
            </w:r>
            <w:r w:rsidRPr="00C42B33">
              <w:rPr>
                <w:spacing w:val="2"/>
                <w:lang w:val="en-US"/>
              </w:rPr>
              <w:t>e</w:t>
            </w:r>
            <w:r w:rsidRPr="00C42B33">
              <w:rPr>
                <w:spacing w:val="-1"/>
                <w:lang w:val="en-US"/>
              </w:rPr>
              <w:t>c</w:t>
            </w:r>
            <w:r w:rsidRPr="00C42B33">
              <w:rPr>
                <w:spacing w:val="2"/>
                <w:lang w:val="en-US"/>
              </w:rPr>
              <w:t>e</w:t>
            </w:r>
            <w:r w:rsidRPr="00C42B33">
              <w:rPr>
                <w:spacing w:val="-1"/>
                <w:lang w:val="en-US"/>
              </w:rPr>
              <w:t>s</w:t>
            </w:r>
            <w:r w:rsidRPr="00C42B33">
              <w:rPr>
                <w:lang w:val="en-US"/>
              </w:rPr>
              <w:t>s</w:t>
            </w:r>
          </w:p>
        </w:tc>
      </w:tr>
      <w:tr w:rsidR="00D7443F" w:rsidRPr="00C42B33" w14:paraId="235AA606"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ED09D4B" w14:textId="77777777" w:rsidR="00D7443F" w:rsidRPr="00974E7F" w:rsidRDefault="00D7443F" w:rsidP="00974E7F">
            <w:pPr>
              <w:pStyle w:val="Bodyjustified"/>
            </w:pPr>
            <w:r w:rsidRPr="00974E7F">
              <w:t>u</w:t>
            </w:r>
          </w:p>
        </w:tc>
        <w:tc>
          <w:tcPr>
            <w:tcW w:w="1275" w:type="dxa"/>
            <w:tcBorders>
              <w:top w:val="single" w:sz="4" w:space="0" w:color="000000"/>
              <w:left w:val="single" w:sz="4" w:space="0" w:color="000000"/>
              <w:bottom w:val="single" w:sz="4" w:space="0" w:color="000000"/>
              <w:right w:val="single" w:sz="4" w:space="0" w:color="000000"/>
            </w:tcBorders>
          </w:tcPr>
          <w:p w14:paraId="142F1DD7" w14:textId="77777777" w:rsidR="00D7443F" w:rsidRPr="00974E7F" w:rsidRDefault="00D7443F" w:rsidP="00974E7F">
            <w:pPr>
              <w:pStyle w:val="Bodyjustified"/>
            </w:pPr>
            <w:r w:rsidRPr="00974E7F">
              <w:t>2.54</w:t>
            </w:r>
          </w:p>
        </w:tc>
        <w:tc>
          <w:tcPr>
            <w:tcW w:w="1276" w:type="dxa"/>
            <w:tcBorders>
              <w:top w:val="single" w:sz="4" w:space="0" w:color="000000"/>
              <w:left w:val="single" w:sz="4" w:space="0" w:color="000000"/>
              <w:bottom w:val="single" w:sz="4" w:space="0" w:color="000000"/>
              <w:right w:val="single" w:sz="4" w:space="0" w:color="000000"/>
            </w:tcBorders>
          </w:tcPr>
          <w:p w14:paraId="6E98818B" w14:textId="77777777" w:rsidR="00D7443F" w:rsidRPr="00C42B33" w:rsidRDefault="00D7443F" w:rsidP="00974E7F">
            <w:pPr>
              <w:pStyle w:val="Bodyjustified"/>
              <w:rPr>
                <w:lang w:val="en-US"/>
              </w:rPr>
            </w:pPr>
            <w:r w:rsidRPr="00C42B33">
              <w:rPr>
                <w:w w:val="99"/>
                <w:lang w:val="en-US"/>
              </w:rPr>
              <w:t>-</w:t>
            </w:r>
          </w:p>
        </w:tc>
        <w:tc>
          <w:tcPr>
            <w:tcW w:w="1559" w:type="dxa"/>
            <w:tcBorders>
              <w:top w:val="single" w:sz="4" w:space="0" w:color="000000"/>
              <w:left w:val="single" w:sz="4" w:space="0" w:color="000000"/>
              <w:bottom w:val="single" w:sz="4" w:space="0" w:color="000000"/>
              <w:right w:val="single" w:sz="4" w:space="0" w:color="000000"/>
            </w:tcBorders>
          </w:tcPr>
          <w:p w14:paraId="6BAE936D" w14:textId="77777777" w:rsidR="00D7443F" w:rsidRPr="00C42B33" w:rsidRDefault="00D7443F" w:rsidP="00974E7F">
            <w:pPr>
              <w:pStyle w:val="Bodyjustified"/>
              <w:rPr>
                <w:rFonts w:eastAsia="Calibri"/>
                <w:sz w:val="22"/>
                <w:szCs w:val="22"/>
                <w:lang w:val="en-US"/>
              </w:rPr>
            </w:pPr>
          </w:p>
        </w:tc>
      </w:tr>
      <w:tr w:rsidR="00D7443F" w:rsidRPr="00C42B33" w14:paraId="288D8E79"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79FFD88" w14:textId="7D186108" w:rsidR="00D7443F" w:rsidRPr="00974E7F" w:rsidRDefault="00C42B33" w:rsidP="00974E7F">
            <w:pPr>
              <w:pStyle w:val="Bodyjustified"/>
            </w:pPr>
            <w:r w:rsidRPr="00974E7F">
              <w:sym w:font="Symbol" w:char="F0C6"/>
            </w:r>
            <w:r w:rsidR="00D7443F" w:rsidRPr="00974E7F">
              <w:t>t</w:t>
            </w:r>
          </w:p>
        </w:tc>
        <w:tc>
          <w:tcPr>
            <w:tcW w:w="1275" w:type="dxa"/>
            <w:tcBorders>
              <w:top w:val="single" w:sz="4" w:space="0" w:color="000000"/>
              <w:left w:val="single" w:sz="4" w:space="0" w:color="000000"/>
              <w:bottom w:val="single" w:sz="4" w:space="0" w:color="000000"/>
              <w:right w:val="single" w:sz="4" w:space="0" w:color="000000"/>
            </w:tcBorders>
          </w:tcPr>
          <w:p w14:paraId="7FCE43F0" w14:textId="77777777" w:rsidR="00D7443F" w:rsidRPr="00974E7F" w:rsidRDefault="00D7443F" w:rsidP="00974E7F">
            <w:pPr>
              <w:pStyle w:val="Bodyjustified"/>
            </w:pPr>
            <w:r w:rsidRPr="00974E7F">
              <w:t>0.94</w:t>
            </w:r>
          </w:p>
        </w:tc>
        <w:tc>
          <w:tcPr>
            <w:tcW w:w="1276" w:type="dxa"/>
            <w:tcBorders>
              <w:top w:val="single" w:sz="4" w:space="0" w:color="000000"/>
              <w:left w:val="single" w:sz="4" w:space="0" w:color="000000"/>
              <w:bottom w:val="single" w:sz="4" w:space="0" w:color="000000"/>
              <w:right w:val="single" w:sz="4" w:space="0" w:color="000000"/>
            </w:tcBorders>
          </w:tcPr>
          <w:p w14:paraId="27113FDB" w14:textId="77777777" w:rsidR="00D7443F" w:rsidRPr="00C42B33" w:rsidRDefault="00D7443F" w:rsidP="00974E7F">
            <w:pPr>
              <w:pStyle w:val="Bodyjustified"/>
              <w:rPr>
                <w:lang w:val="en-US"/>
              </w:rPr>
            </w:pPr>
            <w:r w:rsidRPr="00C42B33">
              <w:rPr>
                <w:w w:val="99"/>
                <w:lang w:val="en-US"/>
              </w:rPr>
              <w:t>0.99</w:t>
            </w:r>
          </w:p>
        </w:tc>
        <w:tc>
          <w:tcPr>
            <w:tcW w:w="1559" w:type="dxa"/>
            <w:tcBorders>
              <w:top w:val="single" w:sz="4" w:space="0" w:color="000000"/>
              <w:left w:val="single" w:sz="4" w:space="0" w:color="000000"/>
              <w:bottom w:val="single" w:sz="4" w:space="0" w:color="000000"/>
              <w:right w:val="single" w:sz="4" w:space="0" w:color="000000"/>
            </w:tcBorders>
          </w:tcPr>
          <w:p w14:paraId="5BCB7D2A" w14:textId="77777777" w:rsidR="00D7443F" w:rsidRPr="00C42B33" w:rsidRDefault="00D7443F" w:rsidP="00974E7F">
            <w:pPr>
              <w:pStyle w:val="Bodyjustified"/>
              <w:rPr>
                <w:rFonts w:eastAsia="Calibri"/>
                <w:sz w:val="22"/>
                <w:szCs w:val="22"/>
                <w:lang w:val="en-US"/>
              </w:rPr>
            </w:pPr>
          </w:p>
        </w:tc>
      </w:tr>
      <w:tr w:rsidR="00D7443F" w:rsidRPr="00C42B33" w14:paraId="34C02CAF"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99F861B" w14:textId="77777777" w:rsidR="00D7443F" w:rsidRPr="00974E7F" w:rsidRDefault="00D7443F" w:rsidP="00974E7F">
            <w:pPr>
              <w:pStyle w:val="Bodyjustified"/>
            </w:pPr>
            <w:r w:rsidRPr="00974E7F">
              <w:t>v</w:t>
            </w:r>
          </w:p>
        </w:tc>
        <w:tc>
          <w:tcPr>
            <w:tcW w:w="1275" w:type="dxa"/>
            <w:tcBorders>
              <w:top w:val="single" w:sz="4" w:space="0" w:color="000000"/>
              <w:left w:val="single" w:sz="4" w:space="0" w:color="000000"/>
              <w:bottom w:val="single" w:sz="4" w:space="0" w:color="000000"/>
              <w:right w:val="single" w:sz="4" w:space="0" w:color="000000"/>
            </w:tcBorders>
          </w:tcPr>
          <w:p w14:paraId="57E8A4F4" w14:textId="77777777" w:rsidR="00D7443F" w:rsidRPr="00974E7F" w:rsidRDefault="00D7443F" w:rsidP="00974E7F">
            <w:pPr>
              <w:pStyle w:val="Bodyjustified"/>
            </w:pPr>
            <w:r w:rsidRPr="00974E7F">
              <w:t>1.91</w:t>
            </w:r>
          </w:p>
        </w:tc>
        <w:tc>
          <w:tcPr>
            <w:tcW w:w="1276" w:type="dxa"/>
            <w:tcBorders>
              <w:top w:val="single" w:sz="4" w:space="0" w:color="000000"/>
              <w:left w:val="single" w:sz="4" w:space="0" w:color="000000"/>
              <w:bottom w:val="single" w:sz="4" w:space="0" w:color="000000"/>
              <w:right w:val="single" w:sz="4" w:space="0" w:color="000000"/>
            </w:tcBorders>
          </w:tcPr>
          <w:p w14:paraId="130D1B1B" w14:textId="77777777" w:rsidR="00D7443F" w:rsidRPr="00C42B33" w:rsidRDefault="00D7443F" w:rsidP="00974E7F">
            <w:pPr>
              <w:pStyle w:val="Bodyjustified"/>
              <w:rPr>
                <w:lang w:val="en-US"/>
              </w:rPr>
            </w:pPr>
            <w:r w:rsidRPr="00C42B33">
              <w:rPr>
                <w:w w:val="99"/>
                <w:lang w:val="en-US"/>
              </w:rPr>
              <w:t>2.41</w:t>
            </w:r>
          </w:p>
        </w:tc>
        <w:tc>
          <w:tcPr>
            <w:tcW w:w="1559" w:type="dxa"/>
            <w:tcBorders>
              <w:top w:val="single" w:sz="4" w:space="0" w:color="000000"/>
              <w:left w:val="single" w:sz="4" w:space="0" w:color="000000"/>
              <w:bottom w:val="single" w:sz="4" w:space="0" w:color="000000"/>
              <w:right w:val="single" w:sz="4" w:space="0" w:color="000000"/>
            </w:tcBorders>
          </w:tcPr>
          <w:p w14:paraId="78D594F3" w14:textId="77777777" w:rsidR="00D7443F" w:rsidRPr="00C42B33" w:rsidRDefault="00D7443F" w:rsidP="00974E7F">
            <w:pPr>
              <w:pStyle w:val="Bodyjustified"/>
              <w:rPr>
                <w:rFonts w:eastAsia="Calibri"/>
                <w:sz w:val="22"/>
                <w:szCs w:val="22"/>
                <w:lang w:val="en-US"/>
              </w:rPr>
            </w:pPr>
          </w:p>
        </w:tc>
      </w:tr>
      <w:tr w:rsidR="00D7443F" w:rsidRPr="00C42B33" w14:paraId="650DE27D"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B7EF989" w14:textId="2B4F5CEE" w:rsidR="00D7443F" w:rsidRPr="00974E7F" w:rsidRDefault="00C42B33" w:rsidP="00974E7F">
            <w:pPr>
              <w:pStyle w:val="Bodyjustified"/>
            </w:pPr>
            <w:r w:rsidRPr="00974E7F">
              <w:sym w:font="Symbol" w:char="F061"/>
            </w:r>
          </w:p>
        </w:tc>
        <w:tc>
          <w:tcPr>
            <w:tcW w:w="1275" w:type="dxa"/>
            <w:tcBorders>
              <w:top w:val="single" w:sz="4" w:space="0" w:color="000000"/>
              <w:left w:val="single" w:sz="4" w:space="0" w:color="000000"/>
              <w:bottom w:val="single" w:sz="4" w:space="0" w:color="000000"/>
              <w:right w:val="single" w:sz="4" w:space="0" w:color="000000"/>
            </w:tcBorders>
          </w:tcPr>
          <w:p w14:paraId="6137CCF1" w14:textId="77777777" w:rsidR="00D7443F" w:rsidRPr="00974E7F" w:rsidRDefault="00D7443F" w:rsidP="00974E7F">
            <w:pPr>
              <w:pStyle w:val="Bodyjustified"/>
            </w:pPr>
            <w:r w:rsidRPr="00974E7F">
              <w:t>-</w:t>
            </w:r>
          </w:p>
        </w:tc>
        <w:tc>
          <w:tcPr>
            <w:tcW w:w="1276" w:type="dxa"/>
            <w:tcBorders>
              <w:top w:val="single" w:sz="4" w:space="0" w:color="000000"/>
              <w:left w:val="single" w:sz="4" w:space="0" w:color="000000"/>
              <w:bottom w:val="single" w:sz="4" w:space="0" w:color="000000"/>
              <w:right w:val="single" w:sz="4" w:space="0" w:color="000000"/>
            </w:tcBorders>
          </w:tcPr>
          <w:p w14:paraId="34BE2107" w14:textId="77777777" w:rsidR="00D7443F" w:rsidRPr="00C42B33" w:rsidRDefault="00D7443F" w:rsidP="00974E7F">
            <w:pPr>
              <w:pStyle w:val="Bodyjustified"/>
              <w:rPr>
                <w:lang w:val="en-US"/>
              </w:rPr>
            </w:pPr>
            <w:r w:rsidRPr="00C42B33">
              <w:rPr>
                <w:w w:val="99"/>
                <w:lang w:val="en-US"/>
              </w:rPr>
              <w:t>0.25</w:t>
            </w:r>
          </w:p>
        </w:tc>
        <w:tc>
          <w:tcPr>
            <w:tcW w:w="1559" w:type="dxa"/>
            <w:tcBorders>
              <w:top w:val="single" w:sz="4" w:space="0" w:color="000000"/>
              <w:left w:val="single" w:sz="4" w:space="0" w:color="000000"/>
              <w:bottom w:val="single" w:sz="4" w:space="0" w:color="000000"/>
              <w:right w:val="single" w:sz="4" w:space="0" w:color="000000"/>
            </w:tcBorders>
          </w:tcPr>
          <w:p w14:paraId="7D05DD76" w14:textId="3DAD9D30" w:rsidR="00D7443F" w:rsidRPr="00C42B33" w:rsidRDefault="00D7443F" w:rsidP="00974E7F">
            <w:pPr>
              <w:pStyle w:val="Bodyjustified"/>
              <w:rPr>
                <w:lang w:val="en-US"/>
              </w:rPr>
            </w:pPr>
            <w:r w:rsidRPr="00C42B33">
              <w:rPr>
                <w:spacing w:val="2"/>
                <w:lang w:val="en-US"/>
              </w:rPr>
              <w:t>4</w:t>
            </w:r>
            <w:r w:rsidRPr="00C42B33">
              <w:rPr>
                <w:lang w:val="en-US"/>
              </w:rPr>
              <w:t>5</w:t>
            </w:r>
            <w:r w:rsidR="00C42B33" w:rsidRPr="00C42B33">
              <w:rPr>
                <w:lang w:val="en-US"/>
              </w:rPr>
              <w:t>°</w:t>
            </w:r>
            <w:r w:rsidR="00F57AC6" w:rsidRPr="00C42B33">
              <w:rPr>
                <w:lang w:val="en-US"/>
              </w:rPr>
              <w:t xml:space="preserve"> </w:t>
            </w:r>
            <w:r w:rsidRPr="00C42B33">
              <w:rPr>
                <w:lang w:val="en-US"/>
              </w:rPr>
              <w:t>C</w:t>
            </w:r>
            <w:r w:rsidRPr="00C42B33">
              <w:rPr>
                <w:spacing w:val="2"/>
                <w:lang w:val="en-US"/>
              </w:rPr>
              <w:t>h</w:t>
            </w:r>
            <w:r w:rsidRPr="00C42B33">
              <w:rPr>
                <w:lang w:val="en-US"/>
              </w:rPr>
              <w:t>am</w:t>
            </w:r>
            <w:r w:rsidRPr="00C42B33">
              <w:rPr>
                <w:spacing w:val="2"/>
                <w:lang w:val="en-US"/>
              </w:rPr>
              <w:t>f</w:t>
            </w:r>
            <w:r w:rsidRPr="00C42B33">
              <w:rPr>
                <w:lang w:val="en-US"/>
              </w:rPr>
              <w:t>er</w:t>
            </w:r>
          </w:p>
        </w:tc>
      </w:tr>
      <w:tr w:rsidR="00D7443F" w:rsidRPr="00C42B33" w14:paraId="6F4967FB"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0B6C188" w14:textId="1EACD507" w:rsidR="00D7443F" w:rsidRPr="00974E7F" w:rsidRDefault="00C42B33" w:rsidP="00974E7F">
            <w:pPr>
              <w:pStyle w:val="Bodyjustified"/>
            </w:pPr>
            <w:r w:rsidRPr="00974E7F">
              <w:sym w:font="Symbol" w:char="F062"/>
            </w:r>
          </w:p>
        </w:tc>
        <w:tc>
          <w:tcPr>
            <w:tcW w:w="1275" w:type="dxa"/>
            <w:tcBorders>
              <w:top w:val="single" w:sz="4" w:space="0" w:color="000000"/>
              <w:left w:val="single" w:sz="4" w:space="0" w:color="000000"/>
              <w:bottom w:val="single" w:sz="4" w:space="0" w:color="000000"/>
              <w:right w:val="single" w:sz="4" w:space="0" w:color="000000"/>
            </w:tcBorders>
          </w:tcPr>
          <w:p w14:paraId="5E2B5C5D" w14:textId="77777777" w:rsidR="00D7443F" w:rsidRPr="00974E7F" w:rsidRDefault="00D7443F" w:rsidP="00974E7F">
            <w:pPr>
              <w:pStyle w:val="Bodyjustified"/>
            </w:pPr>
            <w:r w:rsidRPr="00974E7F">
              <w:t>0.99</w:t>
            </w:r>
          </w:p>
        </w:tc>
        <w:tc>
          <w:tcPr>
            <w:tcW w:w="1276" w:type="dxa"/>
            <w:tcBorders>
              <w:top w:val="single" w:sz="4" w:space="0" w:color="000000"/>
              <w:left w:val="single" w:sz="4" w:space="0" w:color="000000"/>
              <w:bottom w:val="single" w:sz="4" w:space="0" w:color="000000"/>
              <w:right w:val="single" w:sz="4" w:space="0" w:color="000000"/>
            </w:tcBorders>
          </w:tcPr>
          <w:p w14:paraId="40835372" w14:textId="77777777" w:rsidR="00D7443F" w:rsidRPr="00C42B33" w:rsidRDefault="00D7443F" w:rsidP="00974E7F">
            <w:pPr>
              <w:pStyle w:val="Bodyjustified"/>
              <w:rPr>
                <w:rFonts w:cs="Arial"/>
                <w:lang w:val="en-US"/>
              </w:rPr>
            </w:pPr>
            <w:r w:rsidRPr="00C42B33">
              <w:rPr>
                <w:rFonts w:cs="Arial"/>
                <w:w w:val="99"/>
                <w:lang w:val="en-US"/>
              </w:rPr>
              <w:t>1.19</w:t>
            </w:r>
          </w:p>
        </w:tc>
        <w:tc>
          <w:tcPr>
            <w:tcW w:w="1559" w:type="dxa"/>
            <w:tcBorders>
              <w:top w:val="single" w:sz="4" w:space="0" w:color="000000"/>
              <w:left w:val="single" w:sz="4" w:space="0" w:color="000000"/>
              <w:bottom w:val="single" w:sz="4" w:space="0" w:color="000000"/>
              <w:right w:val="single" w:sz="4" w:space="0" w:color="000000"/>
            </w:tcBorders>
          </w:tcPr>
          <w:p w14:paraId="09251954" w14:textId="487415C6" w:rsidR="00D7443F" w:rsidRPr="00C42B33" w:rsidRDefault="00D7443F" w:rsidP="00974E7F">
            <w:pPr>
              <w:pStyle w:val="Bodyjustified"/>
              <w:rPr>
                <w:rFonts w:cs="Arial"/>
                <w:lang w:val="en-US"/>
              </w:rPr>
            </w:pPr>
            <w:r w:rsidRPr="00C42B33">
              <w:rPr>
                <w:rFonts w:cs="Arial"/>
                <w:spacing w:val="2"/>
                <w:lang w:val="en-US"/>
              </w:rPr>
              <w:t>4</w:t>
            </w:r>
            <w:r w:rsidRPr="00C42B33">
              <w:rPr>
                <w:rFonts w:cs="Arial"/>
                <w:lang w:val="en-US"/>
              </w:rPr>
              <w:t>5</w:t>
            </w:r>
            <w:r w:rsidR="00C42B33" w:rsidRPr="00C42B33">
              <w:rPr>
                <w:rFonts w:cs="Arial"/>
                <w:lang w:val="en-US"/>
              </w:rPr>
              <w:t>°</w:t>
            </w:r>
            <w:r w:rsidR="00F57AC6" w:rsidRPr="00C42B33">
              <w:rPr>
                <w:rFonts w:cs="Arial"/>
                <w:lang w:val="en-US"/>
              </w:rPr>
              <w:t xml:space="preserve"> </w:t>
            </w:r>
            <w:r w:rsidRPr="00C42B33">
              <w:rPr>
                <w:rFonts w:cs="Arial"/>
                <w:lang w:val="en-US"/>
              </w:rPr>
              <w:t>C</w:t>
            </w:r>
            <w:r w:rsidRPr="00C42B33">
              <w:rPr>
                <w:rFonts w:cs="Arial"/>
                <w:spacing w:val="2"/>
                <w:lang w:val="en-US"/>
              </w:rPr>
              <w:t>h</w:t>
            </w:r>
            <w:r w:rsidRPr="00C42B33">
              <w:rPr>
                <w:rFonts w:cs="Arial"/>
                <w:lang w:val="en-US"/>
              </w:rPr>
              <w:t>am</w:t>
            </w:r>
            <w:r w:rsidRPr="00C42B33">
              <w:rPr>
                <w:rFonts w:cs="Arial"/>
                <w:spacing w:val="2"/>
                <w:lang w:val="en-US"/>
              </w:rPr>
              <w:t>f</w:t>
            </w:r>
            <w:r w:rsidRPr="00C42B33">
              <w:rPr>
                <w:rFonts w:cs="Arial"/>
                <w:lang w:val="en-US"/>
              </w:rPr>
              <w:t>er</w:t>
            </w:r>
          </w:p>
        </w:tc>
      </w:tr>
    </w:tbl>
    <w:p w14:paraId="6E26F86C" w14:textId="77777777" w:rsidR="00D7443F" w:rsidRDefault="00D7443F" w:rsidP="00D7443F">
      <w:pPr>
        <w:pStyle w:val="NOTES"/>
      </w:pPr>
      <w:r>
        <w:t>NOTES:</w:t>
      </w:r>
    </w:p>
    <w:p w14:paraId="68154B2E" w14:textId="77777777" w:rsidR="00A93E05" w:rsidRDefault="00D7443F" w:rsidP="00D7443F">
      <w:pPr>
        <w:pStyle w:val="numericallist"/>
      </w:pPr>
      <w:r>
        <w:t>No fillet permitted. Radial undercut 0.2mm maximum deep x 0.89mm maximum long permitted.</w:t>
      </w:r>
    </w:p>
    <w:p w14:paraId="13F21EF9" w14:textId="77777777" w:rsidR="00A93E05" w:rsidRDefault="00A93E05">
      <w:pPr>
        <w:spacing w:after="0" w:line="240" w:lineRule="auto"/>
        <w:ind w:left="0" w:right="0"/>
        <w:jc w:val="left"/>
      </w:pPr>
      <w:r>
        <w:br w:type="page"/>
      </w:r>
    </w:p>
    <w:p w14:paraId="4A9AE237" w14:textId="77777777" w:rsidR="00D7443F" w:rsidRDefault="00A93E05" w:rsidP="00A93E05">
      <w:r>
        <w:rPr>
          <w:noProof/>
          <w:lang w:eastAsia="en-GB"/>
        </w:rPr>
        <w:lastRenderedPageBreak/>
        <w:drawing>
          <wp:inline distT="0" distB="0" distL="0" distR="0" wp14:anchorId="1FBF1614" wp14:editId="17D6C93E">
            <wp:extent cx="4878000" cy="4366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878000" cy="4366800"/>
                    </a:xfrm>
                    <a:prstGeom prst="rect">
                      <a:avLst/>
                    </a:prstGeom>
                  </pic:spPr>
                </pic:pic>
              </a:graphicData>
            </a:graphic>
          </wp:inline>
        </w:drawing>
      </w:r>
    </w:p>
    <w:tbl>
      <w:tblPr>
        <w:tblStyle w:val="TableGrid"/>
        <w:tblW w:w="0" w:type="auto"/>
        <w:tblInd w:w="1446" w:type="dxa"/>
        <w:tblLayout w:type="fixed"/>
        <w:tblCellMar>
          <w:top w:w="28" w:type="dxa"/>
          <w:left w:w="28" w:type="dxa"/>
          <w:bottom w:w="28" w:type="dxa"/>
          <w:right w:w="28" w:type="dxa"/>
        </w:tblCellMar>
        <w:tblLook w:val="01E0" w:firstRow="1" w:lastRow="1" w:firstColumn="1" w:lastColumn="1" w:noHBand="0" w:noVBand="0"/>
      </w:tblPr>
      <w:tblGrid>
        <w:gridCol w:w="1276"/>
        <w:gridCol w:w="1275"/>
        <w:gridCol w:w="1276"/>
        <w:gridCol w:w="1843"/>
      </w:tblGrid>
      <w:tr w:rsidR="00A93E05" w:rsidRPr="002B0BAA" w14:paraId="40DF1FE8" w14:textId="77777777" w:rsidTr="00974E7F">
        <w:trPr>
          <w:trHeight w:val="340"/>
        </w:trPr>
        <w:tc>
          <w:tcPr>
            <w:tcW w:w="1276" w:type="dxa"/>
            <w:vMerge w:val="restart"/>
          </w:tcPr>
          <w:p w14:paraId="32E534D1" w14:textId="77777777" w:rsidR="00A93E05" w:rsidRPr="002B0BAA" w:rsidRDefault="00A93E05" w:rsidP="002B0BAA">
            <w:pPr>
              <w:pStyle w:val="Bodyjustified"/>
            </w:pPr>
            <w:r w:rsidRPr="002B0BAA">
              <w:t>Symbols</w:t>
            </w:r>
          </w:p>
        </w:tc>
        <w:tc>
          <w:tcPr>
            <w:tcW w:w="2551" w:type="dxa"/>
            <w:gridSpan w:val="2"/>
          </w:tcPr>
          <w:p w14:paraId="1E2811CA" w14:textId="77777777" w:rsidR="00A93E05" w:rsidRPr="002B0BAA" w:rsidRDefault="00A93E05" w:rsidP="002B0BAA">
            <w:pPr>
              <w:pStyle w:val="Bodyjustified"/>
            </w:pPr>
            <w:r w:rsidRPr="002B0BAA">
              <w:t>Dimensions mm</w:t>
            </w:r>
          </w:p>
        </w:tc>
        <w:tc>
          <w:tcPr>
            <w:tcW w:w="1843" w:type="dxa"/>
            <w:vMerge w:val="restart"/>
          </w:tcPr>
          <w:p w14:paraId="4F95CCD0" w14:textId="77777777" w:rsidR="00A93E05" w:rsidRPr="002B0BAA" w:rsidRDefault="00A93E05" w:rsidP="002B0BAA">
            <w:pPr>
              <w:pStyle w:val="Bodyjustified"/>
            </w:pPr>
            <w:r w:rsidRPr="002B0BAA">
              <w:t>Notes</w:t>
            </w:r>
          </w:p>
        </w:tc>
      </w:tr>
      <w:tr w:rsidR="00A93E05" w:rsidRPr="002B0BAA" w14:paraId="6E5C9183" w14:textId="77777777" w:rsidTr="00974E7F">
        <w:trPr>
          <w:trHeight w:val="340"/>
        </w:trPr>
        <w:tc>
          <w:tcPr>
            <w:tcW w:w="1276" w:type="dxa"/>
            <w:vMerge/>
          </w:tcPr>
          <w:p w14:paraId="4AD7D7AE" w14:textId="77777777" w:rsidR="00A93E05" w:rsidRPr="002B0BAA" w:rsidRDefault="00A93E05" w:rsidP="002B0BAA">
            <w:pPr>
              <w:pStyle w:val="Bodyjustified"/>
            </w:pPr>
          </w:p>
        </w:tc>
        <w:tc>
          <w:tcPr>
            <w:tcW w:w="1275" w:type="dxa"/>
          </w:tcPr>
          <w:p w14:paraId="557A043A" w14:textId="77777777" w:rsidR="00A93E05" w:rsidRPr="002B0BAA" w:rsidRDefault="00A93E05" w:rsidP="002B0BAA">
            <w:pPr>
              <w:pStyle w:val="Bodyjustified"/>
            </w:pPr>
            <w:r w:rsidRPr="002B0BAA">
              <w:t>Min</w:t>
            </w:r>
          </w:p>
        </w:tc>
        <w:tc>
          <w:tcPr>
            <w:tcW w:w="1276" w:type="dxa"/>
          </w:tcPr>
          <w:p w14:paraId="450112FD" w14:textId="77777777" w:rsidR="00A93E05" w:rsidRPr="002B0BAA" w:rsidRDefault="00A93E05" w:rsidP="002B0BAA">
            <w:pPr>
              <w:pStyle w:val="Bodyjustified"/>
            </w:pPr>
            <w:r w:rsidRPr="002B0BAA">
              <w:t>Max</w:t>
            </w:r>
          </w:p>
        </w:tc>
        <w:tc>
          <w:tcPr>
            <w:tcW w:w="1843" w:type="dxa"/>
            <w:vMerge/>
          </w:tcPr>
          <w:p w14:paraId="55425FA8" w14:textId="77777777" w:rsidR="00A93E05" w:rsidRPr="002B0BAA" w:rsidRDefault="00A93E05" w:rsidP="002B0BAA">
            <w:pPr>
              <w:pStyle w:val="Bodyjustified"/>
            </w:pPr>
          </w:p>
        </w:tc>
      </w:tr>
      <w:tr w:rsidR="00A93E05" w14:paraId="19E14EAD" w14:textId="77777777" w:rsidTr="00974E7F">
        <w:trPr>
          <w:trHeight w:val="283"/>
        </w:trPr>
        <w:tc>
          <w:tcPr>
            <w:tcW w:w="1276" w:type="dxa"/>
          </w:tcPr>
          <w:p w14:paraId="7047347D" w14:textId="77777777" w:rsidR="00A93E05" w:rsidRPr="00974E7F" w:rsidRDefault="00A93E05" w:rsidP="00974E7F">
            <w:pPr>
              <w:pStyle w:val="Bodyjustified"/>
            </w:pPr>
            <w:r w:rsidRPr="00974E7F">
              <w:t>a</w:t>
            </w:r>
          </w:p>
        </w:tc>
        <w:tc>
          <w:tcPr>
            <w:tcW w:w="1275" w:type="dxa"/>
          </w:tcPr>
          <w:p w14:paraId="76B5A0CF" w14:textId="77777777" w:rsidR="00A93E05" w:rsidRPr="00974E7F" w:rsidRDefault="00A93E05" w:rsidP="00974E7F">
            <w:pPr>
              <w:pStyle w:val="Bodyjustified"/>
            </w:pPr>
            <w:r w:rsidRPr="00974E7F">
              <w:t>3.71</w:t>
            </w:r>
          </w:p>
        </w:tc>
        <w:tc>
          <w:tcPr>
            <w:tcW w:w="1276" w:type="dxa"/>
          </w:tcPr>
          <w:p w14:paraId="30E719B7" w14:textId="77777777" w:rsidR="00A93E05" w:rsidRPr="00974E7F" w:rsidRDefault="00A93E05" w:rsidP="00974E7F">
            <w:pPr>
              <w:pStyle w:val="Bodyjustified"/>
            </w:pPr>
            <w:r w:rsidRPr="00974E7F">
              <w:t>4.32</w:t>
            </w:r>
          </w:p>
        </w:tc>
        <w:tc>
          <w:tcPr>
            <w:tcW w:w="1843" w:type="dxa"/>
          </w:tcPr>
          <w:p w14:paraId="2CD24657" w14:textId="77777777" w:rsidR="00A93E05" w:rsidRPr="00974E7F" w:rsidRDefault="00A93E05" w:rsidP="00974E7F">
            <w:pPr>
              <w:pStyle w:val="Bodyjustified"/>
            </w:pPr>
          </w:p>
        </w:tc>
      </w:tr>
      <w:tr w:rsidR="00A93E05" w14:paraId="21786802" w14:textId="77777777" w:rsidTr="00974E7F">
        <w:trPr>
          <w:trHeight w:val="283"/>
        </w:trPr>
        <w:tc>
          <w:tcPr>
            <w:tcW w:w="1276" w:type="dxa"/>
          </w:tcPr>
          <w:p w14:paraId="7393F8DE" w14:textId="77777777" w:rsidR="00A93E05" w:rsidRPr="00974E7F" w:rsidRDefault="00A93E05" w:rsidP="00974E7F">
            <w:pPr>
              <w:pStyle w:val="Bodyjustified"/>
            </w:pPr>
            <w:r w:rsidRPr="00974E7F">
              <w:t>b</w:t>
            </w:r>
          </w:p>
        </w:tc>
        <w:tc>
          <w:tcPr>
            <w:tcW w:w="1275" w:type="dxa"/>
          </w:tcPr>
          <w:p w14:paraId="0EBF5B6E" w14:textId="77777777" w:rsidR="00A93E05" w:rsidRPr="00974E7F" w:rsidRDefault="00A93E05" w:rsidP="00974E7F">
            <w:pPr>
              <w:pStyle w:val="Bodyjustified"/>
            </w:pPr>
            <w:r w:rsidRPr="00974E7F">
              <w:t>2.59</w:t>
            </w:r>
          </w:p>
        </w:tc>
        <w:tc>
          <w:tcPr>
            <w:tcW w:w="1276" w:type="dxa"/>
          </w:tcPr>
          <w:p w14:paraId="5E234B53" w14:textId="77777777" w:rsidR="00A93E05" w:rsidRPr="00974E7F" w:rsidRDefault="00A93E05" w:rsidP="00974E7F">
            <w:pPr>
              <w:pStyle w:val="Bodyjustified"/>
            </w:pPr>
            <w:r w:rsidRPr="00974E7F">
              <w:t>3.35</w:t>
            </w:r>
          </w:p>
        </w:tc>
        <w:tc>
          <w:tcPr>
            <w:tcW w:w="1843" w:type="dxa"/>
          </w:tcPr>
          <w:p w14:paraId="0B0D8A1E" w14:textId="77777777" w:rsidR="00A93E05" w:rsidRPr="00974E7F" w:rsidRDefault="00A93E05" w:rsidP="00974E7F">
            <w:pPr>
              <w:pStyle w:val="Bodyjustified"/>
            </w:pPr>
          </w:p>
        </w:tc>
      </w:tr>
      <w:tr w:rsidR="00A93E05" w14:paraId="09A10B5F" w14:textId="77777777" w:rsidTr="00974E7F">
        <w:trPr>
          <w:trHeight w:val="283"/>
        </w:trPr>
        <w:tc>
          <w:tcPr>
            <w:tcW w:w="1276" w:type="dxa"/>
          </w:tcPr>
          <w:p w14:paraId="233AD6AA" w14:textId="39CDFEB4" w:rsidR="00A93E05" w:rsidRPr="00974E7F" w:rsidRDefault="00F35BF5" w:rsidP="00974E7F">
            <w:pPr>
              <w:pStyle w:val="Bodyjustified"/>
            </w:pPr>
            <w:r w:rsidRPr="00974E7F">
              <w:sym w:font="Symbol" w:char="F0C6"/>
            </w:r>
            <w:r w:rsidR="00A93E05" w:rsidRPr="00974E7F">
              <w:t>D</w:t>
            </w:r>
          </w:p>
        </w:tc>
        <w:tc>
          <w:tcPr>
            <w:tcW w:w="1275" w:type="dxa"/>
          </w:tcPr>
          <w:p w14:paraId="234A0B9B" w14:textId="77777777" w:rsidR="00A93E05" w:rsidRPr="00974E7F" w:rsidRDefault="00A93E05" w:rsidP="00974E7F">
            <w:pPr>
              <w:pStyle w:val="Bodyjustified"/>
            </w:pPr>
            <w:r w:rsidRPr="00974E7F">
              <w:t>6.48</w:t>
            </w:r>
          </w:p>
        </w:tc>
        <w:tc>
          <w:tcPr>
            <w:tcW w:w="1276" w:type="dxa"/>
          </w:tcPr>
          <w:p w14:paraId="6AABF699" w14:textId="77777777" w:rsidR="00A93E05" w:rsidRPr="00974E7F" w:rsidRDefault="00A93E05" w:rsidP="00974E7F">
            <w:pPr>
              <w:pStyle w:val="Bodyjustified"/>
            </w:pPr>
            <w:r w:rsidRPr="00974E7F">
              <w:t>6.73</w:t>
            </w:r>
          </w:p>
        </w:tc>
        <w:tc>
          <w:tcPr>
            <w:tcW w:w="1843" w:type="dxa"/>
          </w:tcPr>
          <w:p w14:paraId="62203BBF" w14:textId="77777777" w:rsidR="00A93E05" w:rsidRPr="00974E7F" w:rsidRDefault="00A93E05" w:rsidP="00974E7F">
            <w:pPr>
              <w:pStyle w:val="Bodyjustified"/>
            </w:pPr>
          </w:p>
        </w:tc>
      </w:tr>
      <w:tr w:rsidR="00A93E05" w14:paraId="2A14961F" w14:textId="77777777" w:rsidTr="00974E7F">
        <w:trPr>
          <w:trHeight w:val="283"/>
        </w:trPr>
        <w:tc>
          <w:tcPr>
            <w:tcW w:w="1276" w:type="dxa"/>
          </w:tcPr>
          <w:p w14:paraId="023DEE18" w14:textId="622B3809" w:rsidR="00A93E05" w:rsidRPr="00974E7F" w:rsidRDefault="00F35BF5" w:rsidP="00974E7F">
            <w:pPr>
              <w:pStyle w:val="Bodyjustified"/>
            </w:pPr>
            <w:r w:rsidRPr="00974E7F">
              <w:sym w:font="Symbol" w:char="F0C6"/>
            </w:r>
            <w:r w:rsidR="00A93E05" w:rsidRPr="00974E7F">
              <w:t>g</w:t>
            </w:r>
          </w:p>
        </w:tc>
        <w:tc>
          <w:tcPr>
            <w:tcW w:w="1275" w:type="dxa"/>
          </w:tcPr>
          <w:p w14:paraId="1CE3B323" w14:textId="77777777" w:rsidR="00A93E05" w:rsidRPr="00974E7F" w:rsidRDefault="00A93E05" w:rsidP="00974E7F">
            <w:pPr>
              <w:pStyle w:val="Bodyjustified"/>
            </w:pPr>
            <w:r w:rsidRPr="00974E7F">
              <w:t>4.34</w:t>
            </w:r>
          </w:p>
        </w:tc>
        <w:tc>
          <w:tcPr>
            <w:tcW w:w="1276" w:type="dxa"/>
          </w:tcPr>
          <w:p w14:paraId="665C03D5" w14:textId="77777777" w:rsidR="00A93E05" w:rsidRPr="00974E7F" w:rsidRDefault="00A93E05" w:rsidP="00974E7F">
            <w:pPr>
              <w:pStyle w:val="Bodyjustified"/>
            </w:pPr>
            <w:r w:rsidRPr="00974E7F">
              <w:t>4.59</w:t>
            </w:r>
          </w:p>
        </w:tc>
        <w:tc>
          <w:tcPr>
            <w:tcW w:w="1843" w:type="dxa"/>
          </w:tcPr>
          <w:p w14:paraId="730BE31C" w14:textId="77777777" w:rsidR="00A93E05" w:rsidRPr="00974E7F" w:rsidRDefault="00A93E05" w:rsidP="00974E7F">
            <w:pPr>
              <w:pStyle w:val="Bodyjustified"/>
            </w:pPr>
          </w:p>
        </w:tc>
      </w:tr>
      <w:tr w:rsidR="00A93E05" w14:paraId="4F7617EC" w14:textId="77777777" w:rsidTr="00974E7F">
        <w:trPr>
          <w:trHeight w:val="283"/>
        </w:trPr>
        <w:tc>
          <w:tcPr>
            <w:tcW w:w="1276" w:type="dxa"/>
          </w:tcPr>
          <w:p w14:paraId="72CFDAC8" w14:textId="2F119287" w:rsidR="00A93E05" w:rsidRPr="00974E7F" w:rsidRDefault="00F35BF5" w:rsidP="00974E7F">
            <w:pPr>
              <w:pStyle w:val="Bodyjustified"/>
            </w:pPr>
            <w:r w:rsidRPr="00974E7F">
              <w:sym w:font="Symbol" w:char="F0C6"/>
            </w:r>
            <w:r w:rsidR="00A93E05" w:rsidRPr="00974E7F">
              <w:t>h</w:t>
            </w:r>
          </w:p>
        </w:tc>
        <w:tc>
          <w:tcPr>
            <w:tcW w:w="1275" w:type="dxa"/>
          </w:tcPr>
          <w:p w14:paraId="2B091B5A" w14:textId="77777777" w:rsidR="00A93E05" w:rsidRPr="00974E7F" w:rsidRDefault="00A93E05" w:rsidP="00974E7F">
            <w:pPr>
              <w:pStyle w:val="Bodyjustified"/>
            </w:pPr>
            <w:r w:rsidRPr="00974E7F">
              <w:t>4.1</w:t>
            </w:r>
          </w:p>
        </w:tc>
        <w:tc>
          <w:tcPr>
            <w:tcW w:w="1276" w:type="dxa"/>
          </w:tcPr>
          <w:p w14:paraId="176B065E" w14:textId="77777777" w:rsidR="00A93E05" w:rsidRPr="00974E7F" w:rsidRDefault="00A93E05" w:rsidP="00974E7F">
            <w:pPr>
              <w:pStyle w:val="Bodyjustified"/>
            </w:pPr>
            <w:r w:rsidRPr="00974E7F">
              <w:t>4.13</w:t>
            </w:r>
          </w:p>
        </w:tc>
        <w:tc>
          <w:tcPr>
            <w:tcW w:w="1843" w:type="dxa"/>
          </w:tcPr>
          <w:p w14:paraId="7FE0003D" w14:textId="77777777" w:rsidR="00A93E05" w:rsidRPr="00974E7F" w:rsidRDefault="00A93E05" w:rsidP="00974E7F">
            <w:pPr>
              <w:pStyle w:val="Bodyjustified"/>
            </w:pPr>
          </w:p>
        </w:tc>
      </w:tr>
      <w:tr w:rsidR="00A93E05" w14:paraId="1AAF2C38" w14:textId="77777777" w:rsidTr="00974E7F">
        <w:trPr>
          <w:trHeight w:val="283"/>
        </w:trPr>
        <w:tc>
          <w:tcPr>
            <w:tcW w:w="1276" w:type="dxa"/>
          </w:tcPr>
          <w:p w14:paraId="0080AB01" w14:textId="502F160A" w:rsidR="00A93E05" w:rsidRPr="00974E7F" w:rsidRDefault="00F35BF5" w:rsidP="00974E7F">
            <w:pPr>
              <w:pStyle w:val="Bodyjustified"/>
            </w:pPr>
            <w:r w:rsidRPr="00974E7F">
              <w:sym w:font="Symbol" w:char="F0C6"/>
            </w:r>
            <w:r w:rsidR="00A93E05" w:rsidRPr="00974E7F">
              <w:t>j</w:t>
            </w:r>
          </w:p>
        </w:tc>
        <w:tc>
          <w:tcPr>
            <w:tcW w:w="1275" w:type="dxa"/>
          </w:tcPr>
          <w:p w14:paraId="632CF8EA" w14:textId="77777777" w:rsidR="00A93E05" w:rsidRPr="00974E7F" w:rsidRDefault="00A93E05" w:rsidP="00974E7F">
            <w:pPr>
              <w:pStyle w:val="Bodyjustified"/>
            </w:pPr>
            <w:r w:rsidRPr="00974E7F">
              <w:t>-</w:t>
            </w:r>
          </w:p>
        </w:tc>
        <w:tc>
          <w:tcPr>
            <w:tcW w:w="1276" w:type="dxa"/>
          </w:tcPr>
          <w:p w14:paraId="4F5601A6" w14:textId="77777777" w:rsidR="00A93E05" w:rsidRPr="00974E7F" w:rsidRDefault="00A93E05" w:rsidP="00974E7F">
            <w:pPr>
              <w:pStyle w:val="Bodyjustified"/>
            </w:pPr>
            <w:r w:rsidRPr="00974E7F">
              <w:t>0.38</w:t>
            </w:r>
          </w:p>
        </w:tc>
        <w:tc>
          <w:tcPr>
            <w:tcW w:w="1843" w:type="dxa"/>
          </w:tcPr>
          <w:p w14:paraId="318A1E0A" w14:textId="77777777" w:rsidR="00A93E05" w:rsidRPr="00974E7F" w:rsidRDefault="00A93E05" w:rsidP="00974E7F">
            <w:pPr>
              <w:pStyle w:val="Bodyjustified"/>
            </w:pPr>
            <w:r w:rsidRPr="00974E7F">
              <w:t>Flat</w:t>
            </w:r>
          </w:p>
        </w:tc>
      </w:tr>
      <w:tr w:rsidR="00A93E05" w14:paraId="72CB6911" w14:textId="77777777" w:rsidTr="00974E7F">
        <w:trPr>
          <w:trHeight w:val="283"/>
        </w:trPr>
        <w:tc>
          <w:tcPr>
            <w:tcW w:w="1276" w:type="dxa"/>
          </w:tcPr>
          <w:p w14:paraId="4D4017DD" w14:textId="396D6509" w:rsidR="00A93E05" w:rsidRPr="00974E7F" w:rsidRDefault="00F35BF5" w:rsidP="00974E7F">
            <w:pPr>
              <w:pStyle w:val="Bodyjustified"/>
            </w:pPr>
            <w:r w:rsidRPr="00974E7F">
              <w:sym w:font="Symbol" w:char="F0C6"/>
            </w:r>
            <w:r w:rsidR="00A93E05" w:rsidRPr="00974E7F">
              <w:t>k</w:t>
            </w:r>
          </w:p>
        </w:tc>
        <w:tc>
          <w:tcPr>
            <w:tcW w:w="1275" w:type="dxa"/>
          </w:tcPr>
          <w:p w14:paraId="2EE069FB" w14:textId="77777777" w:rsidR="00A93E05" w:rsidRPr="00974E7F" w:rsidRDefault="00A93E05" w:rsidP="00974E7F">
            <w:pPr>
              <w:pStyle w:val="Bodyjustified"/>
            </w:pPr>
            <w:r w:rsidRPr="00974E7F">
              <w:t>1.27</w:t>
            </w:r>
          </w:p>
        </w:tc>
        <w:tc>
          <w:tcPr>
            <w:tcW w:w="1276" w:type="dxa"/>
          </w:tcPr>
          <w:p w14:paraId="724E7CDA" w14:textId="77777777" w:rsidR="00A93E05" w:rsidRPr="00974E7F" w:rsidRDefault="00A93E05" w:rsidP="00974E7F">
            <w:pPr>
              <w:pStyle w:val="Bodyjustified"/>
            </w:pPr>
            <w:r w:rsidRPr="00974E7F">
              <w:t>1.29</w:t>
            </w:r>
          </w:p>
        </w:tc>
        <w:tc>
          <w:tcPr>
            <w:tcW w:w="1843" w:type="dxa"/>
          </w:tcPr>
          <w:p w14:paraId="481899A7" w14:textId="77777777" w:rsidR="00A93E05" w:rsidRPr="00974E7F" w:rsidRDefault="00A93E05" w:rsidP="00974E7F">
            <w:pPr>
              <w:pStyle w:val="Bodyjustified"/>
            </w:pPr>
          </w:p>
        </w:tc>
      </w:tr>
      <w:tr w:rsidR="00A93E05" w14:paraId="7DC7A019" w14:textId="77777777" w:rsidTr="00974E7F">
        <w:trPr>
          <w:trHeight w:val="283"/>
        </w:trPr>
        <w:tc>
          <w:tcPr>
            <w:tcW w:w="1276" w:type="dxa"/>
          </w:tcPr>
          <w:p w14:paraId="008AA35F" w14:textId="77777777" w:rsidR="00A93E05" w:rsidRPr="00974E7F" w:rsidRDefault="00A93E05" w:rsidP="00974E7F">
            <w:pPr>
              <w:pStyle w:val="Bodyjustified"/>
            </w:pPr>
            <w:r w:rsidRPr="00974E7F">
              <w:t>n</w:t>
            </w:r>
          </w:p>
        </w:tc>
        <w:tc>
          <w:tcPr>
            <w:tcW w:w="1275" w:type="dxa"/>
          </w:tcPr>
          <w:p w14:paraId="61AA2018" w14:textId="77777777" w:rsidR="00A93E05" w:rsidRPr="00974E7F" w:rsidRDefault="00A93E05" w:rsidP="00974E7F">
            <w:pPr>
              <w:pStyle w:val="Bodyjustified"/>
            </w:pPr>
            <w:r w:rsidRPr="00974E7F">
              <w:t>0.64</w:t>
            </w:r>
          </w:p>
        </w:tc>
        <w:tc>
          <w:tcPr>
            <w:tcW w:w="1276" w:type="dxa"/>
          </w:tcPr>
          <w:p w14:paraId="569E157B" w14:textId="77777777" w:rsidR="00A93E05" w:rsidRPr="00974E7F" w:rsidRDefault="00A93E05" w:rsidP="00974E7F">
            <w:pPr>
              <w:pStyle w:val="Bodyjustified"/>
            </w:pPr>
            <w:r w:rsidRPr="00974E7F">
              <w:t>1.14</w:t>
            </w:r>
          </w:p>
        </w:tc>
        <w:tc>
          <w:tcPr>
            <w:tcW w:w="1843" w:type="dxa"/>
          </w:tcPr>
          <w:p w14:paraId="09AAF00C" w14:textId="77777777" w:rsidR="00A93E05" w:rsidRPr="00974E7F" w:rsidRDefault="00A93E05" w:rsidP="00974E7F">
            <w:pPr>
              <w:pStyle w:val="Bodyjustified"/>
            </w:pPr>
          </w:p>
        </w:tc>
      </w:tr>
      <w:tr w:rsidR="00A93E05" w14:paraId="58354D88" w14:textId="77777777" w:rsidTr="00974E7F">
        <w:trPr>
          <w:trHeight w:val="283"/>
        </w:trPr>
        <w:tc>
          <w:tcPr>
            <w:tcW w:w="1276" w:type="dxa"/>
          </w:tcPr>
          <w:p w14:paraId="6E55D192" w14:textId="77777777" w:rsidR="00A93E05" w:rsidRPr="00974E7F" w:rsidRDefault="00A93E05" w:rsidP="00974E7F">
            <w:pPr>
              <w:pStyle w:val="Bodyjustified"/>
            </w:pPr>
            <w:r w:rsidRPr="00974E7F">
              <w:t>p</w:t>
            </w:r>
          </w:p>
        </w:tc>
        <w:tc>
          <w:tcPr>
            <w:tcW w:w="1275" w:type="dxa"/>
          </w:tcPr>
          <w:p w14:paraId="6D55BCDB" w14:textId="77777777" w:rsidR="00A93E05" w:rsidRPr="00974E7F" w:rsidRDefault="00A93E05" w:rsidP="00974E7F">
            <w:pPr>
              <w:pStyle w:val="Bodyjustified"/>
            </w:pPr>
            <w:r w:rsidRPr="00974E7F">
              <w:t>0</w:t>
            </w:r>
          </w:p>
        </w:tc>
        <w:tc>
          <w:tcPr>
            <w:tcW w:w="1276" w:type="dxa"/>
          </w:tcPr>
          <w:p w14:paraId="0D3B1047" w14:textId="77777777" w:rsidR="00A93E05" w:rsidRPr="00974E7F" w:rsidRDefault="00A93E05" w:rsidP="00974E7F">
            <w:pPr>
              <w:pStyle w:val="Bodyjustified"/>
            </w:pPr>
            <w:r w:rsidRPr="00974E7F">
              <w:t>0.05</w:t>
            </w:r>
          </w:p>
        </w:tc>
        <w:tc>
          <w:tcPr>
            <w:tcW w:w="1843" w:type="dxa"/>
          </w:tcPr>
          <w:p w14:paraId="2DEC2ADE" w14:textId="77777777" w:rsidR="00A93E05" w:rsidRPr="00974E7F" w:rsidRDefault="00A93E05" w:rsidP="00974E7F">
            <w:pPr>
              <w:pStyle w:val="Bodyjustified"/>
            </w:pPr>
            <w:r w:rsidRPr="00974E7F">
              <w:t>Insert recess</w:t>
            </w:r>
          </w:p>
        </w:tc>
      </w:tr>
      <w:tr w:rsidR="00A93E05" w14:paraId="7E8AD544" w14:textId="77777777" w:rsidTr="00974E7F">
        <w:trPr>
          <w:trHeight w:val="283"/>
        </w:trPr>
        <w:tc>
          <w:tcPr>
            <w:tcW w:w="1276" w:type="dxa"/>
          </w:tcPr>
          <w:p w14:paraId="0FEC2DCE" w14:textId="77777777" w:rsidR="00A93E05" w:rsidRPr="00974E7F" w:rsidRDefault="00A93E05" w:rsidP="00974E7F">
            <w:pPr>
              <w:pStyle w:val="Bodyjustified"/>
            </w:pPr>
            <w:r w:rsidRPr="00974E7F">
              <w:t>r</w:t>
            </w:r>
          </w:p>
        </w:tc>
        <w:tc>
          <w:tcPr>
            <w:tcW w:w="1275" w:type="dxa"/>
          </w:tcPr>
          <w:p w14:paraId="72A5F1AE" w14:textId="77777777" w:rsidR="00A93E05" w:rsidRPr="00974E7F" w:rsidRDefault="00A93E05" w:rsidP="00974E7F">
            <w:pPr>
              <w:pStyle w:val="Bodyjustified"/>
            </w:pPr>
            <w:r w:rsidRPr="00974E7F">
              <w:t>0</w:t>
            </w:r>
          </w:p>
        </w:tc>
        <w:tc>
          <w:tcPr>
            <w:tcW w:w="1276" w:type="dxa"/>
          </w:tcPr>
          <w:p w14:paraId="633582BD" w14:textId="77777777" w:rsidR="00A93E05" w:rsidRPr="00974E7F" w:rsidRDefault="00A93E05" w:rsidP="00974E7F">
            <w:pPr>
              <w:pStyle w:val="Bodyjustified"/>
            </w:pPr>
            <w:r w:rsidRPr="00974E7F">
              <w:t>0.08</w:t>
            </w:r>
          </w:p>
        </w:tc>
        <w:tc>
          <w:tcPr>
            <w:tcW w:w="1843" w:type="dxa"/>
          </w:tcPr>
          <w:p w14:paraId="16E58778" w14:textId="77777777" w:rsidR="00A93E05" w:rsidRPr="00974E7F" w:rsidRDefault="00A93E05" w:rsidP="00974E7F">
            <w:pPr>
              <w:pStyle w:val="Bodyjustified"/>
            </w:pPr>
            <w:r w:rsidRPr="00974E7F">
              <w:t>Contact recessed</w:t>
            </w:r>
          </w:p>
        </w:tc>
      </w:tr>
      <w:tr w:rsidR="00A93E05" w14:paraId="1AF89EE9" w14:textId="77777777" w:rsidTr="00974E7F">
        <w:trPr>
          <w:trHeight w:val="283"/>
        </w:trPr>
        <w:tc>
          <w:tcPr>
            <w:tcW w:w="1276" w:type="dxa"/>
          </w:tcPr>
          <w:p w14:paraId="2F248744" w14:textId="77777777" w:rsidR="00A93E05" w:rsidRPr="00974E7F" w:rsidRDefault="00A93E05" w:rsidP="00974E7F">
            <w:pPr>
              <w:pStyle w:val="Bodyjustified"/>
            </w:pPr>
            <w:r w:rsidRPr="00974E7F">
              <w:t>R</w:t>
            </w:r>
          </w:p>
        </w:tc>
        <w:tc>
          <w:tcPr>
            <w:tcW w:w="1275" w:type="dxa"/>
          </w:tcPr>
          <w:p w14:paraId="27661565" w14:textId="77777777" w:rsidR="00A93E05" w:rsidRPr="00974E7F" w:rsidRDefault="00A93E05" w:rsidP="00974E7F">
            <w:pPr>
              <w:pStyle w:val="Bodyjustified"/>
            </w:pPr>
            <w:r w:rsidRPr="00974E7F">
              <w:t>-</w:t>
            </w:r>
          </w:p>
        </w:tc>
        <w:tc>
          <w:tcPr>
            <w:tcW w:w="1276" w:type="dxa"/>
          </w:tcPr>
          <w:p w14:paraId="124F876E" w14:textId="77777777" w:rsidR="00A93E05" w:rsidRPr="00974E7F" w:rsidRDefault="00A93E05" w:rsidP="00974E7F">
            <w:pPr>
              <w:pStyle w:val="Bodyjustified"/>
            </w:pPr>
            <w:r w:rsidRPr="00974E7F">
              <w:t>0.08</w:t>
            </w:r>
          </w:p>
        </w:tc>
        <w:tc>
          <w:tcPr>
            <w:tcW w:w="1843" w:type="dxa"/>
          </w:tcPr>
          <w:p w14:paraId="100B423C" w14:textId="77777777" w:rsidR="00A93E05" w:rsidRPr="00974E7F" w:rsidRDefault="00A93E05" w:rsidP="00974E7F">
            <w:pPr>
              <w:pStyle w:val="Bodyjustified"/>
            </w:pPr>
            <w:r w:rsidRPr="00974E7F">
              <w:t>Radius</w:t>
            </w:r>
          </w:p>
        </w:tc>
      </w:tr>
      <w:tr w:rsidR="00A93E05" w14:paraId="7904CD3E" w14:textId="77777777" w:rsidTr="00974E7F">
        <w:trPr>
          <w:trHeight w:val="283"/>
        </w:trPr>
        <w:tc>
          <w:tcPr>
            <w:tcW w:w="1276" w:type="dxa"/>
          </w:tcPr>
          <w:p w14:paraId="4EF52371" w14:textId="77777777" w:rsidR="00A93E05" w:rsidRPr="00974E7F" w:rsidRDefault="00A93E05" w:rsidP="00974E7F">
            <w:pPr>
              <w:pStyle w:val="Bodyjustified"/>
            </w:pPr>
            <w:r w:rsidRPr="00974E7F">
              <w:t>s</w:t>
            </w:r>
          </w:p>
        </w:tc>
        <w:tc>
          <w:tcPr>
            <w:tcW w:w="1275" w:type="dxa"/>
          </w:tcPr>
          <w:p w14:paraId="2D5D74E0" w14:textId="77777777" w:rsidR="00A93E05" w:rsidRPr="00974E7F" w:rsidRDefault="00A93E05" w:rsidP="00974E7F">
            <w:pPr>
              <w:pStyle w:val="Bodyjustified"/>
            </w:pPr>
            <w:r w:rsidRPr="00974E7F">
              <w:t>2.03</w:t>
            </w:r>
          </w:p>
        </w:tc>
        <w:tc>
          <w:tcPr>
            <w:tcW w:w="1276" w:type="dxa"/>
          </w:tcPr>
          <w:p w14:paraId="75599282" w14:textId="77777777" w:rsidR="00A93E05" w:rsidRPr="00974E7F" w:rsidRDefault="00A93E05" w:rsidP="00974E7F">
            <w:pPr>
              <w:pStyle w:val="Bodyjustified"/>
            </w:pPr>
            <w:r w:rsidRPr="00974E7F">
              <w:t>2.29</w:t>
            </w:r>
          </w:p>
        </w:tc>
        <w:tc>
          <w:tcPr>
            <w:tcW w:w="1843" w:type="dxa"/>
          </w:tcPr>
          <w:p w14:paraId="08567CF7" w14:textId="77777777" w:rsidR="00A93E05" w:rsidRPr="00974E7F" w:rsidRDefault="00A93E05" w:rsidP="00974E7F">
            <w:pPr>
              <w:pStyle w:val="Bodyjustified"/>
            </w:pPr>
          </w:p>
        </w:tc>
      </w:tr>
      <w:tr w:rsidR="00A93E05" w14:paraId="6EAC9E88" w14:textId="77777777" w:rsidTr="00974E7F">
        <w:trPr>
          <w:trHeight w:val="283"/>
        </w:trPr>
        <w:tc>
          <w:tcPr>
            <w:tcW w:w="1276" w:type="dxa"/>
          </w:tcPr>
          <w:p w14:paraId="4842C899" w14:textId="34C9D739" w:rsidR="00A93E05" w:rsidRPr="00974E7F" w:rsidRDefault="00F35BF5" w:rsidP="00974E7F">
            <w:pPr>
              <w:pStyle w:val="Bodyjustified"/>
            </w:pPr>
            <w:r w:rsidRPr="00974E7F">
              <w:sym w:font="Symbol" w:char="F0C6"/>
            </w:r>
            <w:r w:rsidR="00A93E05" w:rsidRPr="00974E7F">
              <w:t>t</w:t>
            </w:r>
          </w:p>
        </w:tc>
        <w:tc>
          <w:tcPr>
            <w:tcW w:w="1275" w:type="dxa"/>
          </w:tcPr>
          <w:p w14:paraId="45165FD6" w14:textId="77777777" w:rsidR="00A93E05" w:rsidRPr="00974E7F" w:rsidRDefault="00A93E05" w:rsidP="00974E7F">
            <w:pPr>
              <w:pStyle w:val="Bodyjustified"/>
            </w:pPr>
            <w:r w:rsidRPr="00974E7F">
              <w:t>0.9</w:t>
            </w:r>
          </w:p>
        </w:tc>
        <w:tc>
          <w:tcPr>
            <w:tcW w:w="1276" w:type="dxa"/>
          </w:tcPr>
          <w:p w14:paraId="06676ECF" w14:textId="77777777" w:rsidR="00A93E05" w:rsidRPr="00974E7F" w:rsidRDefault="00A93E05" w:rsidP="00974E7F">
            <w:pPr>
              <w:pStyle w:val="Bodyjustified"/>
            </w:pPr>
            <w:r w:rsidRPr="00974E7F">
              <w:t>0.93</w:t>
            </w:r>
          </w:p>
        </w:tc>
        <w:tc>
          <w:tcPr>
            <w:tcW w:w="1843" w:type="dxa"/>
          </w:tcPr>
          <w:p w14:paraId="4912BB6A" w14:textId="77777777" w:rsidR="00A93E05" w:rsidRPr="00974E7F" w:rsidRDefault="00A93E05" w:rsidP="00974E7F">
            <w:pPr>
              <w:pStyle w:val="Bodyjustified"/>
            </w:pPr>
          </w:p>
        </w:tc>
      </w:tr>
      <w:tr w:rsidR="00A93E05" w14:paraId="45CDFB7E" w14:textId="77777777" w:rsidTr="00974E7F">
        <w:trPr>
          <w:trHeight w:val="283"/>
        </w:trPr>
        <w:tc>
          <w:tcPr>
            <w:tcW w:w="1276" w:type="dxa"/>
          </w:tcPr>
          <w:p w14:paraId="6F4ABD1E" w14:textId="77777777" w:rsidR="00A93E05" w:rsidRPr="00974E7F" w:rsidRDefault="00A93E05" w:rsidP="00974E7F">
            <w:pPr>
              <w:pStyle w:val="Bodyjustified"/>
            </w:pPr>
            <w:r w:rsidRPr="00974E7F">
              <w:t>U</w:t>
            </w:r>
          </w:p>
        </w:tc>
        <w:tc>
          <w:tcPr>
            <w:tcW w:w="1275" w:type="dxa"/>
          </w:tcPr>
          <w:p w14:paraId="21460F87" w14:textId="77777777" w:rsidR="00A93E05" w:rsidRPr="00974E7F" w:rsidRDefault="00A93E05" w:rsidP="00974E7F">
            <w:pPr>
              <w:pStyle w:val="Bodyjustified"/>
            </w:pPr>
            <w:r w:rsidRPr="00974E7F">
              <w:t>2.03</w:t>
            </w:r>
          </w:p>
        </w:tc>
        <w:tc>
          <w:tcPr>
            <w:tcW w:w="1276" w:type="dxa"/>
          </w:tcPr>
          <w:p w14:paraId="17CE699D" w14:textId="77777777" w:rsidR="00A93E05" w:rsidRPr="00974E7F" w:rsidRDefault="00A93E05" w:rsidP="00974E7F">
            <w:pPr>
              <w:pStyle w:val="Bodyjustified"/>
            </w:pPr>
            <w:r w:rsidRPr="00974E7F">
              <w:t>-</w:t>
            </w:r>
          </w:p>
        </w:tc>
        <w:tc>
          <w:tcPr>
            <w:tcW w:w="1843" w:type="dxa"/>
          </w:tcPr>
          <w:p w14:paraId="64B66F05" w14:textId="77777777" w:rsidR="00A93E05" w:rsidRPr="00974E7F" w:rsidRDefault="00A93E05" w:rsidP="00974E7F">
            <w:pPr>
              <w:pStyle w:val="Bodyjustified"/>
            </w:pPr>
          </w:p>
        </w:tc>
      </w:tr>
      <w:tr w:rsidR="00A93E05" w14:paraId="38132C03" w14:textId="77777777" w:rsidTr="00974E7F">
        <w:trPr>
          <w:trHeight w:val="283"/>
        </w:trPr>
        <w:tc>
          <w:tcPr>
            <w:tcW w:w="1276" w:type="dxa"/>
          </w:tcPr>
          <w:p w14:paraId="0A35E11A" w14:textId="3E526E17" w:rsidR="00A93E05" w:rsidRPr="00974E7F" w:rsidRDefault="00F35BF5" w:rsidP="00974E7F">
            <w:pPr>
              <w:pStyle w:val="Bodyjustified"/>
            </w:pPr>
            <w:r w:rsidRPr="00974E7F">
              <w:sym w:font="Symbol" w:char="F061"/>
            </w:r>
          </w:p>
        </w:tc>
        <w:tc>
          <w:tcPr>
            <w:tcW w:w="1275" w:type="dxa"/>
          </w:tcPr>
          <w:p w14:paraId="50094B21" w14:textId="77777777" w:rsidR="00A93E05" w:rsidRPr="00974E7F" w:rsidRDefault="00A93E05" w:rsidP="00974E7F">
            <w:pPr>
              <w:pStyle w:val="Bodyjustified"/>
            </w:pPr>
            <w:r w:rsidRPr="00974E7F">
              <w:t>-</w:t>
            </w:r>
          </w:p>
        </w:tc>
        <w:tc>
          <w:tcPr>
            <w:tcW w:w="1276" w:type="dxa"/>
          </w:tcPr>
          <w:p w14:paraId="0F942308" w14:textId="77777777" w:rsidR="00A93E05" w:rsidRPr="00974E7F" w:rsidRDefault="00A93E05" w:rsidP="00974E7F">
            <w:pPr>
              <w:pStyle w:val="Bodyjustified"/>
            </w:pPr>
            <w:r w:rsidRPr="00974E7F">
              <w:t>-</w:t>
            </w:r>
          </w:p>
        </w:tc>
        <w:tc>
          <w:tcPr>
            <w:tcW w:w="1843" w:type="dxa"/>
          </w:tcPr>
          <w:p w14:paraId="4110AEEA" w14:textId="315E1A17" w:rsidR="00A93E05" w:rsidRPr="00974E7F" w:rsidRDefault="00A93E05" w:rsidP="00974E7F">
            <w:pPr>
              <w:pStyle w:val="Bodyjustified"/>
            </w:pPr>
            <w:r w:rsidRPr="00974E7F">
              <w:t>45</w:t>
            </w:r>
            <w:r w:rsidRPr="00974E7F">
              <w:tab/>
            </w:r>
            <w:r w:rsidR="00F35BF5" w:rsidRPr="00974E7F">
              <w:t xml:space="preserve"> ±</w:t>
            </w:r>
            <w:r w:rsidRPr="00974E7F">
              <w:t>3</w:t>
            </w:r>
            <w:r w:rsidR="00F35BF5" w:rsidRPr="00974E7F">
              <w:t>°</w:t>
            </w:r>
            <w:r w:rsidR="00F57AC6" w:rsidRPr="00974E7F">
              <w:t xml:space="preserve"> </w:t>
            </w:r>
            <w:r w:rsidRPr="00974E7F">
              <w:t>Chamfer</w:t>
            </w:r>
          </w:p>
        </w:tc>
      </w:tr>
    </w:tbl>
    <w:p w14:paraId="69FC2DF6" w14:textId="77777777" w:rsidR="009A3BB9" w:rsidRDefault="009A3BB9" w:rsidP="00D25EDF">
      <w:pPr>
        <w:pStyle w:val="Heading2"/>
        <w:keepLines/>
      </w:pPr>
      <w:bookmarkStart w:id="12" w:name="_Toc504574301"/>
      <w:r>
        <w:lastRenderedPageBreak/>
        <w:t>MATERIALS AND FINISHES</w:t>
      </w:r>
      <w:bookmarkEnd w:id="12"/>
    </w:p>
    <w:p w14:paraId="0A7C160E" w14:textId="77777777" w:rsidR="009A3BB9" w:rsidRDefault="009A3BB9" w:rsidP="00D25EDF">
      <w:pPr>
        <w:keepNext/>
        <w:keepLines/>
      </w:pPr>
      <w:r>
        <w:t>Materials and finishes shall be as follows:</w:t>
      </w:r>
    </w:p>
    <w:p w14:paraId="5566C8D6" w14:textId="65D216D9" w:rsidR="009A3BB9" w:rsidRDefault="009A3BB9" w:rsidP="00D25EDF">
      <w:pPr>
        <w:pStyle w:val="BulletList"/>
        <w:keepNext/>
      </w:pPr>
      <w:r>
        <w:t>Shell: Amagnetic Stainless Steel, electro-passivated</w:t>
      </w:r>
      <w:r w:rsidR="00C1524F">
        <w:t>.</w:t>
      </w:r>
    </w:p>
    <w:p w14:paraId="6333AAF5" w14:textId="47C37D44" w:rsidR="009A3BB9" w:rsidRDefault="009A3BB9" w:rsidP="00D25EDF">
      <w:pPr>
        <w:pStyle w:val="BulletList"/>
        <w:keepNext/>
      </w:pPr>
      <w:r>
        <w:t>Coupling Nut: Amagnetic Stainless Steel, electro-passivated</w:t>
      </w:r>
      <w:r w:rsidR="00C1524F">
        <w:t>.</w:t>
      </w:r>
    </w:p>
    <w:p w14:paraId="7B665E5E" w14:textId="66D2DE32" w:rsidR="005659D5" w:rsidRDefault="005659D5" w:rsidP="00D25EDF">
      <w:pPr>
        <w:pStyle w:val="BulletList"/>
        <w:keepNext/>
      </w:pPr>
      <w:r>
        <w:t>Centre Contact: Beryllium Copper, with nickel underplate (2</w:t>
      </w:r>
      <w:r w:rsidRPr="005659D5">
        <w:rPr>
          <w:rFonts w:cs="Arial"/>
        </w:rPr>
        <w:t>μ</w:t>
      </w:r>
      <w:r>
        <w:t>m minimum) and gold plating (1.3</w:t>
      </w:r>
      <w:r w:rsidRPr="005659D5">
        <w:rPr>
          <w:rFonts w:cs="Arial"/>
        </w:rPr>
        <w:t>μ</w:t>
      </w:r>
      <w:r>
        <w:t xml:space="preserve">m minimum). Measurements of plating thickness shall be performed inside the female centre contact at a maximum distance of 0.4mm from the end and on the male centre contact on pin diameter </w:t>
      </w:r>
      <w:r>
        <w:sym w:font="Symbol" w:char="F0C6"/>
      </w:r>
      <w:r>
        <w:t>l (see Interface Dimensions).</w:t>
      </w:r>
    </w:p>
    <w:p w14:paraId="38447BC0" w14:textId="77777777" w:rsidR="009A3BB9" w:rsidRDefault="009A3BB9" w:rsidP="00D25EDF">
      <w:pPr>
        <w:pStyle w:val="BulletList"/>
        <w:keepNext/>
      </w:pPr>
      <w:r>
        <w:t>Inserts: PTFE</w:t>
      </w:r>
    </w:p>
    <w:p w14:paraId="364C44C6" w14:textId="77777777" w:rsidR="009A3BB9" w:rsidRDefault="009A3BB9" w:rsidP="00D25EDF">
      <w:pPr>
        <w:pStyle w:val="BulletList"/>
      </w:pPr>
      <w:r>
        <w:t>Gaskets: Silicone rubber.</w:t>
      </w:r>
    </w:p>
    <w:p w14:paraId="26F73979" w14:textId="77777777" w:rsidR="009A3BB9" w:rsidRDefault="009A3BB9" w:rsidP="009A3BB9">
      <w:pPr>
        <w:pStyle w:val="Heading1"/>
      </w:pPr>
      <w:bookmarkStart w:id="13" w:name="_Toc504574302"/>
      <w:r>
        <w:t>REQUIREMENTS</w:t>
      </w:r>
      <w:bookmarkEnd w:id="13"/>
    </w:p>
    <w:p w14:paraId="75648CC1" w14:textId="77777777" w:rsidR="009A3BB9" w:rsidRDefault="009A3BB9" w:rsidP="009A3BB9">
      <w:pPr>
        <w:pStyle w:val="Heading2"/>
      </w:pPr>
      <w:r>
        <w:tab/>
      </w:r>
      <w:bookmarkStart w:id="14" w:name="_Toc504574303"/>
      <w:r>
        <w:t>GENERAL</w:t>
      </w:r>
      <w:bookmarkEnd w:id="14"/>
    </w:p>
    <w:p w14:paraId="2D78B1FD" w14:textId="77777777" w:rsidR="009A3BB9" w:rsidRDefault="009A3BB9" w:rsidP="009A3BB9">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A5103B7" w14:textId="77777777" w:rsidR="009A3BB9" w:rsidRDefault="009A3BB9" w:rsidP="009A3BB9">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1083DEC" w14:textId="77777777" w:rsidR="009A3BB9" w:rsidRDefault="009A3BB9" w:rsidP="009A3BB9">
      <w:pPr>
        <w:pStyle w:val="Heading3"/>
      </w:pPr>
      <w:bookmarkStart w:id="15" w:name="_Toc504574304"/>
      <w:r>
        <w:t>Deviations from the Generic Specification</w:t>
      </w:r>
      <w:bookmarkEnd w:id="15"/>
    </w:p>
    <w:p w14:paraId="143C7AA7" w14:textId="77777777" w:rsidR="009A3BB9" w:rsidRDefault="009A3BB9" w:rsidP="009A3BB9">
      <w:pPr>
        <w:pStyle w:val="Heading4"/>
      </w:pPr>
      <w:bookmarkStart w:id="16" w:name="_Toc504574305"/>
      <w:r>
        <w:t>Deviations from Qualification and Periodic Tests - Chart F4</w:t>
      </w:r>
      <w:bookmarkEnd w:id="16"/>
    </w:p>
    <w:p w14:paraId="6F3A0C11" w14:textId="77777777" w:rsidR="009A3BB9" w:rsidRDefault="009A3BB9" w:rsidP="009A3BB9">
      <w:pPr>
        <w:pStyle w:val="alphabeticallist"/>
      </w:pPr>
      <w:r>
        <w:t>Residual Magnetism: is not applicable</w:t>
      </w:r>
    </w:p>
    <w:p w14:paraId="5FB3FD1B" w14:textId="77777777" w:rsidR="009A3BB9" w:rsidRDefault="009A3BB9" w:rsidP="009A3BB9">
      <w:pPr>
        <w:pStyle w:val="Heading2"/>
      </w:pPr>
      <w:bookmarkStart w:id="17" w:name="_Toc504574306"/>
      <w:r>
        <w:t>MARKING</w:t>
      </w:r>
      <w:bookmarkEnd w:id="17"/>
    </w:p>
    <w:p w14:paraId="1701EFFE" w14:textId="31BE8DBE" w:rsidR="009A3BB9" w:rsidRDefault="009A3BB9" w:rsidP="009A3BB9">
      <w:r>
        <w:t xml:space="preserve">The marking shall be in accordance with the requirements of ESCC Basic Specification No. </w:t>
      </w:r>
      <w:hyperlink r:id="rId24" w:history="1">
        <w:r w:rsidRPr="00F367B8">
          <w:rPr>
            <w:rStyle w:val="Hyperlink"/>
          </w:rPr>
          <w:t>21700</w:t>
        </w:r>
      </w:hyperlink>
      <w:r>
        <w:t xml:space="preserve"> and as follows.</w:t>
      </w:r>
    </w:p>
    <w:p w14:paraId="4060AE6D" w14:textId="77777777" w:rsidR="009A3BB9" w:rsidRDefault="009A3BB9" w:rsidP="009A3BB9">
      <w:r>
        <w:t>The information to be marked on the component shall be:</w:t>
      </w:r>
    </w:p>
    <w:p w14:paraId="58106C8E" w14:textId="77777777" w:rsidR="009A3BB9" w:rsidRDefault="009A3BB9" w:rsidP="009A3BB9">
      <w:pPr>
        <w:pStyle w:val="alphabeticallist"/>
      </w:pPr>
      <w:r>
        <w:t xml:space="preserve">The ESCC qualified components symbol (for ESCC qualified components only). </w:t>
      </w:r>
    </w:p>
    <w:p w14:paraId="09215F14" w14:textId="77777777" w:rsidR="009A3BB9" w:rsidRDefault="009A3BB9" w:rsidP="009A3BB9">
      <w:pPr>
        <w:pStyle w:val="alphabeticallist"/>
      </w:pPr>
      <w:r>
        <w:t>The ESCC Component Number.</w:t>
      </w:r>
    </w:p>
    <w:p w14:paraId="60492D6C" w14:textId="77777777" w:rsidR="009A3BB9" w:rsidRDefault="009A3BB9" w:rsidP="009A3BB9">
      <w:pPr>
        <w:pStyle w:val="alphabeticallist"/>
      </w:pPr>
      <w:r>
        <w:t>Traceability information.</w:t>
      </w:r>
    </w:p>
    <w:p w14:paraId="72607A0C" w14:textId="77777777" w:rsidR="009A3BB9" w:rsidRDefault="009A3BB9" w:rsidP="00974E7F">
      <w:pPr>
        <w:pStyle w:val="Heading2"/>
      </w:pPr>
      <w:bookmarkStart w:id="18" w:name="_Toc504574307"/>
      <w:r>
        <w:lastRenderedPageBreak/>
        <w:t>CONTACT ENGAGEMENT AND SEPARATION FORCES TEST</w:t>
      </w:r>
      <w:bookmarkEnd w:id="18"/>
    </w:p>
    <w:p w14:paraId="7A371B30" w14:textId="77777777" w:rsidR="009A3BB9" w:rsidRDefault="009A3BB9" w:rsidP="00974E7F">
      <w:pPr>
        <w:keepNext/>
      </w:pPr>
      <w:r>
        <w:t>Ref. Contact Engagement and Separation Forces in the ESCC Generic Specification.</w:t>
      </w:r>
    </w:p>
    <w:p w14:paraId="2F1AF1CE" w14:textId="7AAC8735" w:rsidR="00823923" w:rsidRDefault="009A3BB9" w:rsidP="00974E7F">
      <w:pPr>
        <w:pStyle w:val="alphabeticallist"/>
        <w:keepNext/>
      </w:pPr>
      <w:r>
        <w:t>Oversize Test Pin</w:t>
      </w:r>
      <w:r w:rsidR="002645E9">
        <w:t>:</w:t>
      </w:r>
    </w:p>
    <w:p w14:paraId="37BB3EEF" w14:textId="77777777" w:rsidR="00823923" w:rsidRDefault="009A3BB9" w:rsidP="00974E7F">
      <w:pPr>
        <w:pStyle w:val="Bullet2"/>
        <w:keepNext/>
      </w:pPr>
      <w:r>
        <w:t>Pin diameter</w:t>
      </w:r>
      <w:r>
        <w:tab/>
        <w:t>: 0.9525/0.955mm</w:t>
      </w:r>
    </w:p>
    <w:p w14:paraId="256A1B29" w14:textId="77777777" w:rsidR="009A3BB9" w:rsidRDefault="009A3BB9" w:rsidP="00974E7F">
      <w:pPr>
        <w:pStyle w:val="Bullet2"/>
        <w:keepNext/>
      </w:pPr>
      <w:r>
        <w:t>Insertion depth : 0.76/1.14mm</w:t>
      </w:r>
    </w:p>
    <w:p w14:paraId="1C078DBC" w14:textId="47CBF9C2" w:rsidR="00823923" w:rsidRDefault="009A3BB9" w:rsidP="00974E7F">
      <w:pPr>
        <w:pStyle w:val="alphabeticallist"/>
        <w:keepNext/>
      </w:pPr>
      <w:r>
        <w:t>Maximum Diameter Test Pin</w:t>
      </w:r>
      <w:r w:rsidR="002645E9">
        <w:t>:</w:t>
      </w:r>
    </w:p>
    <w:p w14:paraId="68D514B9" w14:textId="77777777" w:rsidR="00823923" w:rsidRDefault="009A3BB9" w:rsidP="00974E7F">
      <w:pPr>
        <w:pStyle w:val="Bullet2"/>
        <w:keepNext/>
      </w:pPr>
      <w:r>
        <w:t>Pin diameter</w:t>
      </w:r>
      <w:r>
        <w:tab/>
        <w:t>: 0.94/0.942mm</w:t>
      </w:r>
    </w:p>
    <w:p w14:paraId="5188FC96" w14:textId="77777777" w:rsidR="00823923" w:rsidRDefault="009A3BB9" w:rsidP="00974E7F">
      <w:pPr>
        <w:pStyle w:val="Bullet2"/>
        <w:keepNext/>
      </w:pPr>
      <w:r>
        <w:t>Engagement depth</w:t>
      </w:r>
      <w:r>
        <w:tab/>
        <w:t>: 1.27/1.91mm</w:t>
      </w:r>
    </w:p>
    <w:p w14:paraId="0F4ED83E" w14:textId="39E46176" w:rsidR="009A3BB9" w:rsidRDefault="002645E9" w:rsidP="00974E7F">
      <w:pPr>
        <w:pStyle w:val="Bullet2"/>
        <w:keepNext/>
      </w:pPr>
      <w:r>
        <w:t>Engagement force: 1360g maximum</w:t>
      </w:r>
    </w:p>
    <w:p w14:paraId="1917C46C" w14:textId="77396AE7" w:rsidR="00823923" w:rsidRDefault="009A3BB9" w:rsidP="00974E7F">
      <w:pPr>
        <w:pStyle w:val="alphabeticallist"/>
        <w:keepNext/>
      </w:pPr>
      <w:r>
        <w:t>Minimum Diameter Test Pin</w:t>
      </w:r>
      <w:r w:rsidR="002645E9">
        <w:t>:</w:t>
      </w:r>
    </w:p>
    <w:p w14:paraId="3FD72F5D" w14:textId="77777777" w:rsidR="00823923" w:rsidRDefault="009A3BB9" w:rsidP="00974E7F">
      <w:pPr>
        <w:pStyle w:val="Bullet2"/>
        <w:keepNext/>
      </w:pPr>
      <w:r>
        <w:t>Pin diameter</w:t>
      </w:r>
      <w:r>
        <w:tab/>
        <w:t xml:space="preserve">: 0.902/0.904mm </w:t>
      </w:r>
    </w:p>
    <w:p w14:paraId="3D40CB3E" w14:textId="670CA0A7" w:rsidR="00823923" w:rsidRDefault="00F57AC6" w:rsidP="00974E7F">
      <w:pPr>
        <w:pStyle w:val="Bullet2"/>
        <w:keepNext/>
      </w:pPr>
      <w:r>
        <w:t>Separation</w:t>
      </w:r>
      <w:r w:rsidR="009A3BB9">
        <w:t xml:space="preserve"> depth: 1.27/1.91mm </w:t>
      </w:r>
    </w:p>
    <w:p w14:paraId="79C1D5CC" w14:textId="6DC6B221" w:rsidR="009A3BB9" w:rsidRDefault="002645E9" w:rsidP="00D25EDF">
      <w:pPr>
        <w:pStyle w:val="Bullet2"/>
      </w:pPr>
      <w:r>
        <w:t>Separation force: 28.4g minimum</w:t>
      </w:r>
    </w:p>
    <w:p w14:paraId="0F85DBC3" w14:textId="77777777" w:rsidR="009A3BB9" w:rsidRDefault="00FF3CFF" w:rsidP="00D25EDF">
      <w:pPr>
        <w:ind w:left="993"/>
        <w:jc w:val="left"/>
      </w:pPr>
      <w:r>
        <w:rPr>
          <w:noProof/>
          <w:lang w:eastAsia="en-GB"/>
        </w:rPr>
        <w:drawing>
          <wp:inline distT="0" distB="0" distL="0" distR="0" wp14:anchorId="2EF0F64D" wp14:editId="4BE63B8B">
            <wp:extent cx="4330800" cy="2134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330800" cy="2134800"/>
                    </a:xfrm>
                    <a:prstGeom prst="rect">
                      <a:avLst/>
                    </a:prstGeom>
                  </pic:spPr>
                </pic:pic>
              </a:graphicData>
            </a:graphic>
          </wp:inline>
        </w:drawing>
      </w:r>
    </w:p>
    <w:p w14:paraId="1D4C7F97" w14:textId="77777777" w:rsidR="00FF3CFF" w:rsidRDefault="00FF3CFF" w:rsidP="00FF3CFF">
      <w:pPr>
        <w:pStyle w:val="Heading2"/>
      </w:pPr>
      <w:bookmarkStart w:id="19" w:name="_Toc504574308"/>
      <w:r>
        <w:t>COUPLING PROOF TORQUE TEST</w:t>
      </w:r>
      <w:bookmarkEnd w:id="19"/>
    </w:p>
    <w:p w14:paraId="16A13D55" w14:textId="77777777" w:rsidR="00D25EDF" w:rsidRDefault="00FF3CFF" w:rsidP="00FF3CFF">
      <w:r>
        <w:t>Ref. Coupling Proof Torque in th</w:t>
      </w:r>
      <w:r w:rsidR="00D25EDF">
        <w:t>e ESCC Generic Specification.</w:t>
      </w:r>
    </w:p>
    <w:p w14:paraId="1AC77CBB" w14:textId="42BA9D07" w:rsidR="00FF3CFF" w:rsidRDefault="00FF3CFF" w:rsidP="00FF3CFF">
      <w:r>
        <w:t>Coupling Proof Torque: 170N.cm.</w:t>
      </w:r>
    </w:p>
    <w:p w14:paraId="7208C03D" w14:textId="77777777" w:rsidR="00FF3CFF" w:rsidRDefault="00FF3CFF" w:rsidP="00FF3CFF">
      <w:pPr>
        <w:pStyle w:val="Heading2"/>
      </w:pPr>
      <w:r>
        <w:tab/>
      </w:r>
      <w:bookmarkStart w:id="20" w:name="_Toc504574309"/>
      <w:r>
        <w:t>MATING AND UNMATING FORCES TEST</w:t>
      </w:r>
      <w:bookmarkEnd w:id="20"/>
    </w:p>
    <w:p w14:paraId="373DAC50" w14:textId="77777777" w:rsidR="00D25EDF" w:rsidRDefault="00FF3CFF" w:rsidP="00FF3CFF">
      <w:r>
        <w:t xml:space="preserve">Ref. Mating and Unmating Forces in </w:t>
      </w:r>
      <w:r w:rsidR="00D25EDF">
        <w:t>the ESCC Generic Specification.</w:t>
      </w:r>
    </w:p>
    <w:p w14:paraId="54C3C7BD" w14:textId="54085812" w:rsidR="00FF3CFF" w:rsidRDefault="00FF3CFF" w:rsidP="00FF3CFF">
      <w:r>
        <w:t>Maximum torque during mating or unmating: 24N.cm.</w:t>
      </w:r>
    </w:p>
    <w:p w14:paraId="5F2790AA" w14:textId="77777777" w:rsidR="00D25EDF" w:rsidRDefault="00FF3CFF" w:rsidP="00FF3CFF">
      <w:pPr>
        <w:pStyle w:val="Heading2"/>
      </w:pPr>
      <w:bookmarkStart w:id="21" w:name="_Toc504574310"/>
      <w:r>
        <w:t>ELECTRICAL MEASUREMENTS AT ROOM, HIGH AND LOW TEMPERATURES</w:t>
      </w:r>
      <w:bookmarkEnd w:id="21"/>
    </w:p>
    <w:p w14:paraId="75D286EE" w14:textId="0711F01B" w:rsidR="00FF3CFF" w:rsidRDefault="00FF3CFF" w:rsidP="00D25EDF">
      <w:r>
        <w:t>The measurements shall be performed at room, high and low temperatures.</w:t>
      </w:r>
    </w:p>
    <w:p w14:paraId="1F7715DA" w14:textId="1A516B0D" w:rsidR="00FF3CFF" w:rsidRDefault="00FF3CFF" w:rsidP="00974E7F">
      <w:pPr>
        <w:pStyle w:val="Heading3"/>
      </w:pPr>
      <w:bookmarkStart w:id="22" w:name="_Toc504574311"/>
      <w:r>
        <w:lastRenderedPageBreak/>
        <w:t>Room Temperature Electrical Measurements</w:t>
      </w:r>
      <w:bookmarkEnd w:id="22"/>
    </w:p>
    <w:p w14:paraId="368E1ADF" w14:textId="0EB8D511" w:rsidR="008D4149" w:rsidRDefault="00FF3CFF" w:rsidP="00974E7F">
      <w:pPr>
        <w:keepNext/>
      </w:pPr>
      <w:r>
        <w:t>The measurements shall be performed at T</w:t>
      </w:r>
      <w:r w:rsidRPr="00D25EDF">
        <w:rPr>
          <w:vertAlign w:val="subscript"/>
        </w:rPr>
        <w:t>amb</w:t>
      </w:r>
      <w:r w:rsidR="00D25EDF">
        <w:t xml:space="preserve"> </w:t>
      </w:r>
      <w:r>
        <w:t>=</w:t>
      </w:r>
      <w:r w:rsidR="00D25EDF">
        <w:t xml:space="preserve"> </w:t>
      </w:r>
      <w:r>
        <w:t xml:space="preserve">+22 </w:t>
      </w:r>
      <w:r>
        <w:rPr>
          <w:rFonts w:cs="Arial"/>
        </w:rPr>
        <w:t>±</w:t>
      </w:r>
      <w:r>
        <w:t>3</w:t>
      </w:r>
      <w:r w:rsidR="00D25EDF">
        <w:rPr>
          <w:rFonts w:cs="Arial"/>
        </w:rPr>
        <w:t>°</w:t>
      </w:r>
      <w:r>
        <w:t>C.</w:t>
      </w:r>
    </w:p>
    <w:tbl>
      <w:tblPr>
        <w:tblStyle w:val="TableGrid"/>
        <w:tblW w:w="8230"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1018"/>
        <w:gridCol w:w="2101"/>
        <w:gridCol w:w="850"/>
        <w:gridCol w:w="851"/>
        <w:gridCol w:w="1142"/>
      </w:tblGrid>
      <w:tr w:rsidR="008D4149" w:rsidRPr="00944A2A" w14:paraId="56385F93" w14:textId="77777777" w:rsidTr="00944A2A">
        <w:trPr>
          <w:trHeight w:val="340"/>
        </w:trPr>
        <w:tc>
          <w:tcPr>
            <w:tcW w:w="2268" w:type="dxa"/>
            <w:vMerge w:val="restart"/>
          </w:tcPr>
          <w:p w14:paraId="7C406D3A" w14:textId="77777777" w:rsidR="008D4149" w:rsidRPr="00944A2A" w:rsidRDefault="008D4149" w:rsidP="00974E7F">
            <w:pPr>
              <w:pStyle w:val="Bodyjustified"/>
              <w:keepNext/>
            </w:pPr>
            <w:r w:rsidRPr="00944A2A">
              <w:t>Characteristics</w:t>
            </w:r>
          </w:p>
        </w:tc>
        <w:tc>
          <w:tcPr>
            <w:tcW w:w="1018" w:type="dxa"/>
            <w:vMerge w:val="restart"/>
          </w:tcPr>
          <w:p w14:paraId="4EAB5390" w14:textId="77777777" w:rsidR="008D4149" w:rsidRPr="00944A2A" w:rsidRDefault="008D4149" w:rsidP="00974E7F">
            <w:pPr>
              <w:pStyle w:val="Bodyjustified"/>
              <w:keepNext/>
            </w:pPr>
            <w:r w:rsidRPr="00944A2A">
              <w:t>Symbols</w:t>
            </w:r>
          </w:p>
        </w:tc>
        <w:tc>
          <w:tcPr>
            <w:tcW w:w="2101" w:type="dxa"/>
            <w:vMerge w:val="restart"/>
          </w:tcPr>
          <w:p w14:paraId="1DB1A124" w14:textId="77777777" w:rsidR="008D4149" w:rsidRPr="00944A2A" w:rsidRDefault="008D4149" w:rsidP="00974E7F">
            <w:pPr>
              <w:pStyle w:val="Bodyjustified"/>
              <w:keepNext/>
            </w:pPr>
            <w:r w:rsidRPr="00944A2A">
              <w:t>Test Method and</w:t>
            </w:r>
          </w:p>
          <w:p w14:paraId="427FB626" w14:textId="77777777" w:rsidR="008D4149" w:rsidRPr="00944A2A" w:rsidRDefault="008D4149" w:rsidP="00974E7F">
            <w:pPr>
              <w:pStyle w:val="Bodyjustified"/>
              <w:keepNext/>
            </w:pPr>
            <w:r w:rsidRPr="00944A2A">
              <w:t>Conditions</w:t>
            </w:r>
          </w:p>
        </w:tc>
        <w:tc>
          <w:tcPr>
            <w:tcW w:w="1701" w:type="dxa"/>
            <w:gridSpan w:val="2"/>
          </w:tcPr>
          <w:p w14:paraId="387BA200" w14:textId="77777777" w:rsidR="008D4149" w:rsidRPr="00944A2A" w:rsidRDefault="008D4149" w:rsidP="00974E7F">
            <w:pPr>
              <w:pStyle w:val="Bodyjustified"/>
              <w:keepNext/>
            </w:pPr>
            <w:r w:rsidRPr="00944A2A">
              <w:t>Limits</w:t>
            </w:r>
          </w:p>
        </w:tc>
        <w:tc>
          <w:tcPr>
            <w:tcW w:w="1142" w:type="dxa"/>
            <w:vMerge w:val="restart"/>
          </w:tcPr>
          <w:p w14:paraId="7A02BDCD" w14:textId="77777777" w:rsidR="008D4149" w:rsidRPr="00944A2A" w:rsidRDefault="008D4149" w:rsidP="00974E7F">
            <w:pPr>
              <w:pStyle w:val="Bodyjustified"/>
              <w:keepNext/>
            </w:pPr>
            <w:r w:rsidRPr="00944A2A">
              <w:t>Units</w:t>
            </w:r>
          </w:p>
        </w:tc>
      </w:tr>
      <w:tr w:rsidR="008D4149" w:rsidRPr="00944A2A" w14:paraId="239269E9" w14:textId="77777777" w:rsidTr="00944A2A">
        <w:trPr>
          <w:trHeight w:val="340"/>
        </w:trPr>
        <w:tc>
          <w:tcPr>
            <w:tcW w:w="2268" w:type="dxa"/>
            <w:vMerge/>
          </w:tcPr>
          <w:p w14:paraId="4BB77F37" w14:textId="77777777" w:rsidR="008D4149" w:rsidRPr="00944A2A" w:rsidRDefault="008D4149" w:rsidP="00974E7F">
            <w:pPr>
              <w:pStyle w:val="Bodyjustified"/>
              <w:keepNext/>
            </w:pPr>
          </w:p>
        </w:tc>
        <w:tc>
          <w:tcPr>
            <w:tcW w:w="1018" w:type="dxa"/>
            <w:vMerge/>
          </w:tcPr>
          <w:p w14:paraId="599841A3" w14:textId="77777777" w:rsidR="008D4149" w:rsidRPr="00944A2A" w:rsidRDefault="008D4149" w:rsidP="00974E7F">
            <w:pPr>
              <w:pStyle w:val="Bodyjustified"/>
              <w:keepNext/>
            </w:pPr>
          </w:p>
        </w:tc>
        <w:tc>
          <w:tcPr>
            <w:tcW w:w="2101" w:type="dxa"/>
            <w:vMerge/>
          </w:tcPr>
          <w:p w14:paraId="411AF031" w14:textId="77777777" w:rsidR="008D4149" w:rsidRPr="00944A2A" w:rsidRDefault="008D4149" w:rsidP="00974E7F">
            <w:pPr>
              <w:pStyle w:val="Bodyjustified"/>
              <w:keepNext/>
            </w:pPr>
          </w:p>
        </w:tc>
        <w:tc>
          <w:tcPr>
            <w:tcW w:w="850" w:type="dxa"/>
          </w:tcPr>
          <w:p w14:paraId="417D69CF" w14:textId="77777777" w:rsidR="008D4149" w:rsidRPr="00944A2A" w:rsidRDefault="008D4149" w:rsidP="00974E7F">
            <w:pPr>
              <w:pStyle w:val="Bodyjustified"/>
              <w:keepNext/>
            </w:pPr>
            <w:r w:rsidRPr="00944A2A">
              <w:t>Min</w:t>
            </w:r>
          </w:p>
        </w:tc>
        <w:tc>
          <w:tcPr>
            <w:tcW w:w="851" w:type="dxa"/>
          </w:tcPr>
          <w:p w14:paraId="0350F428" w14:textId="77777777" w:rsidR="008D4149" w:rsidRPr="00944A2A" w:rsidRDefault="008D4149" w:rsidP="00974E7F">
            <w:pPr>
              <w:pStyle w:val="Bodyjustified"/>
              <w:keepNext/>
            </w:pPr>
            <w:r w:rsidRPr="00944A2A">
              <w:t>Max</w:t>
            </w:r>
          </w:p>
        </w:tc>
        <w:tc>
          <w:tcPr>
            <w:tcW w:w="1142" w:type="dxa"/>
            <w:vMerge/>
          </w:tcPr>
          <w:p w14:paraId="53B360B9" w14:textId="77777777" w:rsidR="008D4149" w:rsidRPr="00944A2A" w:rsidRDefault="008D4149" w:rsidP="00974E7F">
            <w:pPr>
              <w:pStyle w:val="Bodyjustified"/>
              <w:keepNext/>
            </w:pPr>
          </w:p>
        </w:tc>
      </w:tr>
      <w:tr w:rsidR="008D4149" w:rsidRPr="008D4149" w14:paraId="2247616B" w14:textId="77777777" w:rsidTr="00DA1F34">
        <w:trPr>
          <w:trHeight w:val="510"/>
        </w:trPr>
        <w:tc>
          <w:tcPr>
            <w:tcW w:w="2268" w:type="dxa"/>
          </w:tcPr>
          <w:p w14:paraId="42F5CBD0" w14:textId="77777777" w:rsidR="008D4149" w:rsidRPr="008D4149" w:rsidRDefault="008D4149" w:rsidP="00974E7F">
            <w:pPr>
              <w:pStyle w:val="Bodyjustified"/>
              <w:keepNext/>
              <w:jc w:val="left"/>
              <w:rPr>
                <w:lang w:val="en-US"/>
              </w:rPr>
            </w:pPr>
            <w:r w:rsidRPr="008D4149">
              <w:rPr>
                <w:spacing w:val="-1"/>
                <w:lang w:val="en-US"/>
              </w:rPr>
              <w:t>V</w:t>
            </w:r>
            <w:r w:rsidRPr="008D4149">
              <w:rPr>
                <w:spacing w:val="2"/>
                <w:lang w:val="en-US"/>
              </w:rPr>
              <w:t>o</w:t>
            </w:r>
            <w:r w:rsidRPr="008D4149">
              <w:rPr>
                <w:spacing w:val="-1"/>
                <w:lang w:val="en-US"/>
              </w:rPr>
              <w:t>l</w:t>
            </w:r>
            <w:r w:rsidRPr="008D4149">
              <w:rPr>
                <w:lang w:val="en-US"/>
              </w:rPr>
              <w:t>t</w:t>
            </w:r>
            <w:r w:rsidRPr="008D4149">
              <w:rPr>
                <w:spacing w:val="2"/>
                <w:lang w:val="en-US"/>
              </w:rPr>
              <w:t>a</w:t>
            </w:r>
            <w:r w:rsidRPr="008D4149">
              <w:rPr>
                <w:lang w:val="en-US"/>
              </w:rPr>
              <w:t>ge</w:t>
            </w:r>
            <w:r w:rsidRPr="008D4149">
              <w:rPr>
                <w:spacing w:val="-20"/>
                <w:lang w:val="en-US"/>
              </w:rPr>
              <w:t xml:space="preserve"> </w:t>
            </w:r>
            <w:r w:rsidRPr="008D4149">
              <w:rPr>
                <w:spacing w:val="2"/>
                <w:lang w:val="en-US"/>
              </w:rPr>
              <w:t>S</w:t>
            </w:r>
            <w:r w:rsidRPr="008D4149">
              <w:rPr>
                <w:lang w:val="en-US"/>
              </w:rPr>
              <w:t>ta</w:t>
            </w:r>
            <w:r w:rsidRPr="008D4149">
              <w:rPr>
                <w:spacing w:val="2"/>
                <w:lang w:val="en-US"/>
              </w:rPr>
              <w:t>n</w:t>
            </w:r>
            <w:r w:rsidRPr="008D4149">
              <w:rPr>
                <w:lang w:val="en-US"/>
              </w:rPr>
              <w:t>d</w:t>
            </w:r>
            <w:r w:rsidRPr="008D4149">
              <w:rPr>
                <w:spacing w:val="-1"/>
                <w:lang w:val="en-US"/>
              </w:rPr>
              <w:t>i</w:t>
            </w:r>
            <w:r w:rsidRPr="008D4149">
              <w:rPr>
                <w:spacing w:val="2"/>
                <w:lang w:val="en-US"/>
              </w:rPr>
              <w:t>n</w:t>
            </w:r>
            <w:r w:rsidRPr="008D4149">
              <w:rPr>
                <w:lang w:val="en-US"/>
              </w:rPr>
              <w:t>g</w:t>
            </w:r>
            <w:r w:rsidRPr="008D4149">
              <w:rPr>
                <w:spacing w:val="-21"/>
                <w:lang w:val="en-US"/>
              </w:rPr>
              <w:t xml:space="preserve"> </w:t>
            </w:r>
            <w:r w:rsidRPr="008D4149">
              <w:rPr>
                <w:spacing w:val="2"/>
                <w:lang w:val="en-US"/>
              </w:rPr>
              <w:t>W</w:t>
            </w:r>
            <w:r w:rsidRPr="008D4149">
              <w:rPr>
                <w:lang w:val="en-US"/>
              </w:rPr>
              <w:t>a</w:t>
            </w:r>
            <w:r w:rsidRPr="008D4149">
              <w:rPr>
                <w:spacing w:val="1"/>
                <w:lang w:val="en-US"/>
              </w:rPr>
              <w:t>v</w:t>
            </w:r>
            <w:r w:rsidRPr="008D4149">
              <w:rPr>
                <w:lang w:val="en-US"/>
              </w:rPr>
              <w:t>e</w:t>
            </w:r>
            <w:r w:rsidRPr="008D4149">
              <w:rPr>
                <w:spacing w:val="-18"/>
                <w:lang w:val="en-US"/>
              </w:rPr>
              <w:t xml:space="preserve"> </w:t>
            </w:r>
            <w:r w:rsidRPr="008D4149">
              <w:rPr>
                <w:lang w:val="en-US"/>
              </w:rPr>
              <w:t>R</w:t>
            </w:r>
            <w:r w:rsidRPr="008D4149">
              <w:rPr>
                <w:spacing w:val="2"/>
                <w:lang w:val="en-US"/>
              </w:rPr>
              <w:t>a</w:t>
            </w:r>
            <w:r w:rsidRPr="008D4149">
              <w:rPr>
                <w:lang w:val="en-US"/>
              </w:rPr>
              <w:t>t</w:t>
            </w:r>
            <w:r w:rsidRPr="008D4149">
              <w:rPr>
                <w:spacing w:val="-1"/>
                <w:lang w:val="en-US"/>
              </w:rPr>
              <w:t>i</w:t>
            </w:r>
            <w:r w:rsidRPr="008D4149">
              <w:rPr>
                <w:lang w:val="en-US"/>
              </w:rPr>
              <w:t>o</w:t>
            </w:r>
          </w:p>
        </w:tc>
        <w:tc>
          <w:tcPr>
            <w:tcW w:w="1018" w:type="dxa"/>
          </w:tcPr>
          <w:p w14:paraId="6A98BEEE" w14:textId="77777777" w:rsidR="008D4149" w:rsidRPr="008D4149" w:rsidRDefault="008D4149" w:rsidP="00974E7F">
            <w:pPr>
              <w:pStyle w:val="Bodyjustified"/>
              <w:keepNext/>
              <w:rPr>
                <w:lang w:val="en-US"/>
              </w:rPr>
            </w:pPr>
            <w:r w:rsidRPr="008D4149">
              <w:rPr>
                <w:spacing w:val="-1"/>
                <w:lang w:val="en-US"/>
              </w:rPr>
              <w:t>V</w:t>
            </w:r>
            <w:r w:rsidRPr="008D4149">
              <w:rPr>
                <w:spacing w:val="2"/>
                <w:lang w:val="en-US"/>
              </w:rPr>
              <w:t>SW</w:t>
            </w:r>
            <w:r w:rsidRPr="008D4149">
              <w:rPr>
                <w:lang w:val="en-US"/>
              </w:rPr>
              <w:t>R</w:t>
            </w:r>
          </w:p>
        </w:tc>
        <w:tc>
          <w:tcPr>
            <w:tcW w:w="2101" w:type="dxa"/>
          </w:tcPr>
          <w:p w14:paraId="5C5F3CC2" w14:textId="49551564" w:rsidR="00944A2A" w:rsidRDefault="008D4149" w:rsidP="00974E7F">
            <w:pPr>
              <w:pStyle w:val="Bodyjustified"/>
              <w:keepNext/>
              <w:rPr>
                <w:lang w:val="en-US"/>
              </w:rPr>
            </w:pPr>
            <w:r w:rsidRPr="008D4149">
              <w:rPr>
                <w:spacing w:val="-1"/>
                <w:lang w:val="en-US"/>
              </w:rPr>
              <w:t>E</w:t>
            </w:r>
            <w:r w:rsidRPr="008D4149">
              <w:rPr>
                <w:spacing w:val="2"/>
                <w:lang w:val="en-US"/>
              </w:rPr>
              <w:t>S</w:t>
            </w:r>
            <w:r w:rsidRPr="008D4149">
              <w:rPr>
                <w:lang w:val="en-US"/>
              </w:rPr>
              <w:t>CC</w:t>
            </w:r>
            <w:r w:rsidRPr="008D4149">
              <w:rPr>
                <w:spacing w:val="-6"/>
                <w:lang w:val="en-US"/>
              </w:rPr>
              <w:t xml:space="preserve"> </w:t>
            </w:r>
            <w:r w:rsidRPr="008D4149">
              <w:rPr>
                <w:lang w:val="en-US"/>
              </w:rPr>
              <w:t>N</w:t>
            </w:r>
            <w:r w:rsidRPr="008D4149">
              <w:rPr>
                <w:spacing w:val="2"/>
                <w:lang w:val="en-US"/>
              </w:rPr>
              <w:t>o</w:t>
            </w:r>
            <w:r w:rsidRPr="008D4149">
              <w:rPr>
                <w:lang w:val="en-US"/>
              </w:rPr>
              <w:t>.</w:t>
            </w:r>
            <w:r w:rsidRPr="008D4149">
              <w:rPr>
                <w:spacing w:val="-3"/>
                <w:lang w:val="en-US"/>
              </w:rPr>
              <w:t xml:space="preserve"> </w:t>
            </w:r>
            <w:hyperlink r:id="rId26" w:history="1">
              <w:r w:rsidR="00F367B8" w:rsidRPr="00F367B8">
                <w:rPr>
                  <w:rStyle w:val="Hyperlink"/>
                </w:rPr>
                <w:t>3403</w:t>
              </w:r>
            </w:hyperlink>
          </w:p>
          <w:p w14:paraId="00E19E89" w14:textId="4CAAD34A" w:rsidR="008D4149" w:rsidRPr="008D4149" w:rsidRDefault="008D4149" w:rsidP="00974E7F">
            <w:pPr>
              <w:pStyle w:val="Bodyjustified"/>
              <w:keepNext/>
              <w:rPr>
                <w:lang w:val="en-US"/>
              </w:rPr>
            </w:pPr>
            <w:r w:rsidRPr="008D4149">
              <w:rPr>
                <w:lang w:val="en-US"/>
              </w:rPr>
              <w:t>f</w:t>
            </w:r>
            <w:r w:rsidRPr="008D4149">
              <w:rPr>
                <w:spacing w:val="1"/>
                <w:lang w:val="en-US"/>
              </w:rPr>
              <w:t xml:space="preserve"> </w:t>
            </w:r>
            <w:r w:rsidRPr="008D4149">
              <w:rPr>
                <w:lang w:val="en-US"/>
              </w:rPr>
              <w:t>=</w:t>
            </w:r>
            <w:r w:rsidRPr="008D4149">
              <w:rPr>
                <w:spacing w:val="-2"/>
                <w:lang w:val="en-US"/>
              </w:rPr>
              <w:t xml:space="preserve"> </w:t>
            </w:r>
            <w:r w:rsidRPr="008D4149">
              <w:rPr>
                <w:lang w:val="en-US"/>
              </w:rPr>
              <w:t>0</w:t>
            </w:r>
            <w:r w:rsidRPr="008D4149">
              <w:rPr>
                <w:spacing w:val="1"/>
                <w:lang w:val="en-US"/>
              </w:rPr>
              <w:t xml:space="preserve"> </w:t>
            </w:r>
            <w:r w:rsidRPr="008D4149">
              <w:rPr>
                <w:lang w:val="en-US"/>
              </w:rPr>
              <w:t>to</w:t>
            </w:r>
            <w:r w:rsidRPr="008D4149">
              <w:rPr>
                <w:spacing w:val="-3"/>
                <w:lang w:val="en-US"/>
              </w:rPr>
              <w:t xml:space="preserve"> </w:t>
            </w:r>
            <w:r w:rsidRPr="008D4149">
              <w:rPr>
                <w:spacing w:val="2"/>
                <w:lang w:val="en-US"/>
              </w:rPr>
              <w:t>2</w:t>
            </w:r>
            <w:r w:rsidRPr="008D4149">
              <w:rPr>
                <w:lang w:val="en-US"/>
              </w:rPr>
              <w:t>2</w:t>
            </w:r>
            <w:r w:rsidRPr="008D4149">
              <w:rPr>
                <w:spacing w:val="1"/>
                <w:lang w:val="en-US"/>
              </w:rPr>
              <w:t>G</w:t>
            </w:r>
            <w:r w:rsidRPr="008D4149">
              <w:rPr>
                <w:lang w:val="en-US"/>
              </w:rPr>
              <w:t>Hz</w:t>
            </w:r>
          </w:p>
        </w:tc>
        <w:tc>
          <w:tcPr>
            <w:tcW w:w="850" w:type="dxa"/>
          </w:tcPr>
          <w:p w14:paraId="08BBAAD1" w14:textId="77777777" w:rsidR="008D4149" w:rsidRPr="008D4149" w:rsidRDefault="008D4149" w:rsidP="00974E7F">
            <w:pPr>
              <w:pStyle w:val="Bodyjustified"/>
              <w:keepNext/>
              <w:rPr>
                <w:lang w:val="en-US"/>
              </w:rPr>
            </w:pPr>
            <w:r w:rsidRPr="008D4149">
              <w:rPr>
                <w:w w:val="99"/>
                <w:lang w:val="en-US"/>
              </w:rPr>
              <w:t>-</w:t>
            </w:r>
          </w:p>
        </w:tc>
        <w:tc>
          <w:tcPr>
            <w:tcW w:w="851" w:type="dxa"/>
          </w:tcPr>
          <w:p w14:paraId="3E962467" w14:textId="77777777" w:rsidR="008D4149" w:rsidRPr="008D4149" w:rsidRDefault="008D4149" w:rsidP="00974E7F">
            <w:pPr>
              <w:pStyle w:val="Bodyjustified"/>
              <w:keepNext/>
              <w:rPr>
                <w:lang w:val="en-US"/>
              </w:rPr>
            </w:pPr>
            <w:r w:rsidRPr="008D4149">
              <w:rPr>
                <w:lang w:val="en-US"/>
              </w:rPr>
              <w:t>Note</w:t>
            </w:r>
            <w:r w:rsidRPr="008D4149">
              <w:rPr>
                <w:spacing w:val="-2"/>
                <w:lang w:val="en-US"/>
              </w:rPr>
              <w:t xml:space="preserve"> </w:t>
            </w:r>
            <w:r w:rsidRPr="008D4149">
              <w:rPr>
                <w:lang w:val="en-US"/>
              </w:rPr>
              <w:t>1</w:t>
            </w:r>
          </w:p>
        </w:tc>
        <w:tc>
          <w:tcPr>
            <w:tcW w:w="1142" w:type="dxa"/>
          </w:tcPr>
          <w:p w14:paraId="00B7B27F" w14:textId="77777777" w:rsidR="008D4149" w:rsidRPr="008D4149" w:rsidRDefault="008D4149" w:rsidP="00974E7F">
            <w:pPr>
              <w:pStyle w:val="Bodyjustified"/>
              <w:keepNext/>
              <w:rPr>
                <w:lang w:val="en-US"/>
              </w:rPr>
            </w:pPr>
            <w:r w:rsidRPr="008D4149">
              <w:rPr>
                <w:w w:val="99"/>
                <w:lang w:val="en-US"/>
              </w:rPr>
              <w:t>-</w:t>
            </w:r>
          </w:p>
        </w:tc>
      </w:tr>
      <w:tr w:rsidR="008D4149" w:rsidRPr="008D4149" w14:paraId="65D3C0DC" w14:textId="77777777" w:rsidTr="00DA1F34">
        <w:trPr>
          <w:trHeight w:val="510"/>
        </w:trPr>
        <w:tc>
          <w:tcPr>
            <w:tcW w:w="2268" w:type="dxa"/>
          </w:tcPr>
          <w:p w14:paraId="277110F4" w14:textId="77777777" w:rsidR="008D4149" w:rsidRPr="00944A2A" w:rsidRDefault="008D4149" w:rsidP="00974E7F">
            <w:pPr>
              <w:pStyle w:val="Bodyjustified"/>
              <w:keepNext/>
              <w:jc w:val="left"/>
            </w:pPr>
            <w:r w:rsidRPr="00944A2A">
              <w:t>Attenuation</w:t>
            </w:r>
          </w:p>
          <w:p w14:paraId="37A41FC5" w14:textId="77777777" w:rsidR="008D4149" w:rsidRPr="00944A2A" w:rsidRDefault="008D4149" w:rsidP="00974E7F">
            <w:pPr>
              <w:pStyle w:val="Bodyjustified"/>
              <w:keepNext/>
              <w:jc w:val="left"/>
            </w:pPr>
            <w:r w:rsidRPr="00944A2A">
              <w:t>(spot frequencies)</w:t>
            </w:r>
          </w:p>
        </w:tc>
        <w:tc>
          <w:tcPr>
            <w:tcW w:w="1018" w:type="dxa"/>
          </w:tcPr>
          <w:p w14:paraId="2E639076" w14:textId="77777777" w:rsidR="008D4149" w:rsidRPr="00944A2A" w:rsidRDefault="008D4149" w:rsidP="00974E7F">
            <w:pPr>
              <w:pStyle w:val="Bodyjustified"/>
              <w:keepNext/>
            </w:pPr>
            <w:r w:rsidRPr="00944A2A">
              <w:t>Att</w:t>
            </w:r>
          </w:p>
        </w:tc>
        <w:tc>
          <w:tcPr>
            <w:tcW w:w="2101" w:type="dxa"/>
          </w:tcPr>
          <w:p w14:paraId="3CA9D077" w14:textId="27FCFEDE" w:rsidR="008D4149" w:rsidRPr="00944A2A" w:rsidRDefault="008D4149" w:rsidP="00974E7F">
            <w:pPr>
              <w:pStyle w:val="Bodyjustified"/>
              <w:keepNext/>
            </w:pPr>
            <w:r w:rsidRPr="00944A2A">
              <w:t xml:space="preserve">ESCC No. </w:t>
            </w:r>
            <w:hyperlink r:id="rId27" w:history="1">
              <w:r w:rsidR="00F367B8" w:rsidRPr="00F367B8">
                <w:rPr>
                  <w:rStyle w:val="Hyperlink"/>
                </w:rPr>
                <w:t>3403</w:t>
              </w:r>
            </w:hyperlink>
          </w:p>
          <w:p w14:paraId="59AF37A6" w14:textId="50789E8A" w:rsidR="008D4149" w:rsidRPr="00944A2A" w:rsidRDefault="008D4149" w:rsidP="00974E7F">
            <w:pPr>
              <w:pStyle w:val="Bodyjustified"/>
              <w:keepNext/>
            </w:pPr>
            <w:r w:rsidRPr="00944A2A">
              <w:t>f =</w:t>
            </w:r>
            <w:r w:rsidR="00944A2A" w:rsidRPr="00944A2A">
              <w:t xml:space="preserve"> </w:t>
            </w:r>
            <w:r w:rsidRPr="00944A2A">
              <w:t>2, 12.4, 22GHz</w:t>
            </w:r>
          </w:p>
        </w:tc>
        <w:tc>
          <w:tcPr>
            <w:tcW w:w="850" w:type="dxa"/>
          </w:tcPr>
          <w:p w14:paraId="31F6D404" w14:textId="77777777" w:rsidR="008D4149" w:rsidRPr="00944A2A" w:rsidRDefault="008D4149" w:rsidP="00974E7F">
            <w:pPr>
              <w:pStyle w:val="Bodyjustified"/>
              <w:keepNext/>
            </w:pPr>
            <w:r w:rsidRPr="00944A2A">
              <w:t>Note 2</w:t>
            </w:r>
          </w:p>
        </w:tc>
        <w:tc>
          <w:tcPr>
            <w:tcW w:w="851" w:type="dxa"/>
          </w:tcPr>
          <w:p w14:paraId="653068D4" w14:textId="77777777" w:rsidR="008D4149" w:rsidRPr="00944A2A" w:rsidRDefault="008D4149" w:rsidP="00974E7F">
            <w:pPr>
              <w:pStyle w:val="Bodyjustified"/>
              <w:keepNext/>
            </w:pPr>
            <w:r w:rsidRPr="00944A2A">
              <w:t>Note 2</w:t>
            </w:r>
          </w:p>
        </w:tc>
        <w:tc>
          <w:tcPr>
            <w:tcW w:w="1142" w:type="dxa"/>
          </w:tcPr>
          <w:p w14:paraId="0D3282E2" w14:textId="77777777" w:rsidR="008D4149" w:rsidRPr="00944A2A" w:rsidRDefault="008D4149" w:rsidP="00974E7F">
            <w:pPr>
              <w:pStyle w:val="Bodyjustified"/>
              <w:keepNext/>
            </w:pPr>
            <w:r w:rsidRPr="00944A2A">
              <w:t>dB</w:t>
            </w:r>
          </w:p>
        </w:tc>
      </w:tr>
      <w:tr w:rsidR="008D4149" w:rsidRPr="008D4149" w14:paraId="579DCF60" w14:textId="77777777" w:rsidTr="00DA1F34">
        <w:trPr>
          <w:trHeight w:val="737"/>
        </w:trPr>
        <w:tc>
          <w:tcPr>
            <w:tcW w:w="2268" w:type="dxa"/>
          </w:tcPr>
          <w:p w14:paraId="079AB0EF" w14:textId="77777777" w:rsidR="008D4149" w:rsidRPr="00944A2A" w:rsidRDefault="008D4149" w:rsidP="00974E7F">
            <w:pPr>
              <w:pStyle w:val="Bodyjustified"/>
              <w:keepNext/>
              <w:jc w:val="left"/>
            </w:pPr>
            <w:r w:rsidRPr="00944A2A">
              <w:t>Attenuation</w:t>
            </w:r>
          </w:p>
          <w:p w14:paraId="548281B6" w14:textId="77777777" w:rsidR="008D4149" w:rsidRPr="00944A2A" w:rsidRDefault="008D4149" w:rsidP="00974E7F">
            <w:pPr>
              <w:pStyle w:val="Bodyjustified"/>
              <w:keepNext/>
              <w:jc w:val="left"/>
            </w:pPr>
            <w:r w:rsidRPr="00944A2A">
              <w:t>(full frequency range)</w:t>
            </w:r>
          </w:p>
        </w:tc>
        <w:tc>
          <w:tcPr>
            <w:tcW w:w="1018" w:type="dxa"/>
          </w:tcPr>
          <w:p w14:paraId="2DB7087F" w14:textId="77777777" w:rsidR="008D4149" w:rsidRPr="00944A2A" w:rsidRDefault="008D4149" w:rsidP="00974E7F">
            <w:pPr>
              <w:pStyle w:val="Bodyjustified"/>
              <w:keepNext/>
            </w:pPr>
            <w:r w:rsidRPr="00944A2A">
              <w:t>Att</w:t>
            </w:r>
          </w:p>
        </w:tc>
        <w:tc>
          <w:tcPr>
            <w:tcW w:w="2101" w:type="dxa"/>
          </w:tcPr>
          <w:p w14:paraId="0F95E62E" w14:textId="01D448B7" w:rsidR="00944A2A" w:rsidRPr="00944A2A" w:rsidRDefault="008D4149" w:rsidP="00974E7F">
            <w:pPr>
              <w:pStyle w:val="Bodyjustified"/>
              <w:keepNext/>
            </w:pPr>
            <w:r w:rsidRPr="00944A2A">
              <w:t xml:space="preserve">ESCC No. </w:t>
            </w:r>
            <w:hyperlink r:id="rId28" w:history="1">
              <w:r w:rsidR="00F367B8" w:rsidRPr="00F367B8">
                <w:rPr>
                  <w:rStyle w:val="Hyperlink"/>
                </w:rPr>
                <w:t>3403</w:t>
              </w:r>
            </w:hyperlink>
          </w:p>
          <w:p w14:paraId="41840FC3" w14:textId="77777777" w:rsidR="00944A2A" w:rsidRPr="00944A2A" w:rsidRDefault="008D4149" w:rsidP="00974E7F">
            <w:pPr>
              <w:pStyle w:val="Bodyjustified"/>
              <w:keepNext/>
            </w:pPr>
            <w:r w:rsidRPr="00944A2A">
              <w:t>f = 0 to 22GHz</w:t>
            </w:r>
          </w:p>
          <w:p w14:paraId="61CDC0C2" w14:textId="025D775F" w:rsidR="008D4149" w:rsidRPr="00944A2A" w:rsidRDefault="008D4149" w:rsidP="00974E7F">
            <w:pPr>
              <w:pStyle w:val="Bodyjustified"/>
              <w:keepNext/>
            </w:pPr>
            <w:r w:rsidRPr="00944A2A">
              <w:t>Note 3</w:t>
            </w:r>
          </w:p>
        </w:tc>
        <w:tc>
          <w:tcPr>
            <w:tcW w:w="850" w:type="dxa"/>
          </w:tcPr>
          <w:p w14:paraId="2636D39D" w14:textId="77777777" w:rsidR="008D4149" w:rsidRPr="00944A2A" w:rsidRDefault="008D4149" w:rsidP="00974E7F">
            <w:pPr>
              <w:pStyle w:val="Bodyjustified"/>
              <w:keepNext/>
            </w:pPr>
            <w:r w:rsidRPr="00944A2A">
              <w:t>Note 2</w:t>
            </w:r>
          </w:p>
        </w:tc>
        <w:tc>
          <w:tcPr>
            <w:tcW w:w="851" w:type="dxa"/>
          </w:tcPr>
          <w:p w14:paraId="42924F6A" w14:textId="77777777" w:rsidR="008D4149" w:rsidRPr="00944A2A" w:rsidRDefault="008D4149" w:rsidP="00974E7F">
            <w:pPr>
              <w:pStyle w:val="Bodyjustified"/>
              <w:keepNext/>
            </w:pPr>
            <w:r w:rsidRPr="00944A2A">
              <w:t>Note 2</w:t>
            </w:r>
          </w:p>
        </w:tc>
        <w:tc>
          <w:tcPr>
            <w:tcW w:w="1142" w:type="dxa"/>
          </w:tcPr>
          <w:p w14:paraId="70F08EA9" w14:textId="77777777" w:rsidR="008D4149" w:rsidRPr="00944A2A" w:rsidRDefault="008D4149" w:rsidP="00974E7F">
            <w:pPr>
              <w:pStyle w:val="Bodyjustified"/>
              <w:keepNext/>
            </w:pPr>
            <w:r w:rsidRPr="00944A2A">
              <w:t>dB</w:t>
            </w:r>
          </w:p>
        </w:tc>
      </w:tr>
      <w:tr w:rsidR="008D4149" w14:paraId="3A719220" w14:textId="77777777" w:rsidTr="00DA1F34">
        <w:trPr>
          <w:trHeight w:val="510"/>
        </w:trPr>
        <w:tc>
          <w:tcPr>
            <w:tcW w:w="2268" w:type="dxa"/>
          </w:tcPr>
          <w:p w14:paraId="5C296885" w14:textId="77777777" w:rsidR="008D4149" w:rsidRPr="00944A2A" w:rsidRDefault="008D4149" w:rsidP="00974E7F">
            <w:pPr>
              <w:pStyle w:val="Bodyjustified"/>
              <w:keepNext/>
              <w:jc w:val="left"/>
            </w:pPr>
            <w:r w:rsidRPr="00944A2A">
              <w:t>Attenuation Flatness</w:t>
            </w:r>
          </w:p>
          <w:p w14:paraId="3B9B9D91" w14:textId="77777777" w:rsidR="008D4149" w:rsidRPr="00944A2A" w:rsidRDefault="008D4149" w:rsidP="00974E7F">
            <w:pPr>
              <w:pStyle w:val="Bodyjustified"/>
              <w:keepNext/>
              <w:jc w:val="left"/>
            </w:pPr>
            <w:r w:rsidRPr="00944A2A">
              <w:t>(full frequency range)</w:t>
            </w:r>
          </w:p>
        </w:tc>
        <w:tc>
          <w:tcPr>
            <w:tcW w:w="1018" w:type="dxa"/>
          </w:tcPr>
          <w:p w14:paraId="5BF8A90D" w14:textId="77777777" w:rsidR="008D4149" w:rsidRPr="00944A2A" w:rsidRDefault="008D4149" w:rsidP="00974E7F">
            <w:pPr>
              <w:pStyle w:val="Bodyjustified"/>
              <w:keepNext/>
            </w:pPr>
            <w:r w:rsidRPr="00944A2A">
              <w:t>AttF</w:t>
            </w:r>
          </w:p>
        </w:tc>
        <w:tc>
          <w:tcPr>
            <w:tcW w:w="2101" w:type="dxa"/>
          </w:tcPr>
          <w:p w14:paraId="6D7A4EB5" w14:textId="77777777" w:rsidR="008D4149" w:rsidRPr="00944A2A" w:rsidRDefault="008D4149" w:rsidP="00974E7F">
            <w:pPr>
              <w:pStyle w:val="Bodyjustified"/>
              <w:keepNext/>
            </w:pPr>
            <w:r w:rsidRPr="00944A2A">
              <w:t>f = 0 to 22GHz</w:t>
            </w:r>
          </w:p>
          <w:p w14:paraId="082A60AE" w14:textId="77777777" w:rsidR="008D4149" w:rsidRPr="00944A2A" w:rsidRDefault="008D4149" w:rsidP="00974E7F">
            <w:pPr>
              <w:pStyle w:val="Bodyjustified"/>
              <w:keepNext/>
            </w:pPr>
            <w:r w:rsidRPr="00944A2A">
              <w:t>Note 5</w:t>
            </w:r>
          </w:p>
        </w:tc>
        <w:tc>
          <w:tcPr>
            <w:tcW w:w="850" w:type="dxa"/>
          </w:tcPr>
          <w:p w14:paraId="5CCBAE7A" w14:textId="77777777" w:rsidR="008D4149" w:rsidRPr="00944A2A" w:rsidRDefault="008D4149" w:rsidP="00974E7F">
            <w:pPr>
              <w:pStyle w:val="Bodyjustified"/>
              <w:keepNext/>
            </w:pPr>
            <w:r w:rsidRPr="00944A2A">
              <w:t>-</w:t>
            </w:r>
          </w:p>
        </w:tc>
        <w:tc>
          <w:tcPr>
            <w:tcW w:w="851" w:type="dxa"/>
          </w:tcPr>
          <w:p w14:paraId="0CF1722A" w14:textId="77777777" w:rsidR="008D4149" w:rsidRPr="00944A2A" w:rsidRDefault="008D4149" w:rsidP="00974E7F">
            <w:pPr>
              <w:pStyle w:val="Bodyjustified"/>
              <w:keepNext/>
            </w:pPr>
            <w:r w:rsidRPr="00944A2A">
              <w:t>Note 4</w:t>
            </w:r>
          </w:p>
        </w:tc>
        <w:tc>
          <w:tcPr>
            <w:tcW w:w="1142" w:type="dxa"/>
          </w:tcPr>
          <w:p w14:paraId="25B561B1" w14:textId="3EAD6181" w:rsidR="008D4149" w:rsidRPr="00944A2A" w:rsidRDefault="009B2084" w:rsidP="00974E7F">
            <w:pPr>
              <w:pStyle w:val="Bodyjustified"/>
              <w:keepNext/>
            </w:pPr>
            <w:r>
              <w:t>dB/</w:t>
            </w:r>
            <w:r w:rsidRPr="00A54F62">
              <w:rPr>
                <w:highlight w:val="cyan"/>
              </w:rPr>
              <w:t>1</w:t>
            </w:r>
            <w:r w:rsidR="008D4149" w:rsidRPr="00944A2A">
              <w:t>GHz</w:t>
            </w:r>
          </w:p>
        </w:tc>
      </w:tr>
      <w:tr w:rsidR="008D4149" w14:paraId="0C4103CA" w14:textId="77777777" w:rsidTr="00DA1F34">
        <w:trPr>
          <w:trHeight w:val="510"/>
        </w:trPr>
        <w:tc>
          <w:tcPr>
            <w:tcW w:w="2268" w:type="dxa"/>
          </w:tcPr>
          <w:p w14:paraId="31FFB2C3" w14:textId="77777777" w:rsidR="008D4149" w:rsidRPr="00944A2A" w:rsidRDefault="008D4149" w:rsidP="00944A2A">
            <w:pPr>
              <w:pStyle w:val="Bodyjustified"/>
              <w:jc w:val="left"/>
            </w:pPr>
            <w:r w:rsidRPr="00944A2A">
              <w:t>Series Resistance</w:t>
            </w:r>
          </w:p>
        </w:tc>
        <w:tc>
          <w:tcPr>
            <w:tcW w:w="1018" w:type="dxa"/>
          </w:tcPr>
          <w:p w14:paraId="3979B436" w14:textId="77777777" w:rsidR="008D4149" w:rsidRPr="00944A2A" w:rsidRDefault="008D4149" w:rsidP="00944A2A">
            <w:pPr>
              <w:pStyle w:val="Bodyjustified"/>
            </w:pPr>
            <w:r w:rsidRPr="00944A2A">
              <w:t>Rs</w:t>
            </w:r>
          </w:p>
        </w:tc>
        <w:tc>
          <w:tcPr>
            <w:tcW w:w="2101" w:type="dxa"/>
          </w:tcPr>
          <w:p w14:paraId="0D035F80" w14:textId="77777777" w:rsidR="008D4149" w:rsidRPr="00944A2A" w:rsidRDefault="008D4149" w:rsidP="00944A2A">
            <w:pPr>
              <w:pStyle w:val="Bodyjustified"/>
            </w:pPr>
            <w:r w:rsidRPr="00944A2A">
              <w:t>f = DC, Note 5</w:t>
            </w:r>
          </w:p>
          <w:p w14:paraId="557369D8" w14:textId="4B9D3A5C" w:rsidR="008D4149" w:rsidRPr="00944A2A" w:rsidRDefault="008D4149" w:rsidP="00C1524F">
            <w:pPr>
              <w:pStyle w:val="Bodyjustified"/>
            </w:pPr>
            <w:r w:rsidRPr="00944A2A">
              <w:t xml:space="preserve">Variant </w:t>
            </w:r>
            <w:r w:rsidRPr="00860F3E">
              <w:rPr>
                <w:highlight w:val="yellow"/>
              </w:rPr>
              <w:t>3</w:t>
            </w:r>
            <w:r w:rsidR="00C1524F" w:rsidRPr="00860F3E">
              <w:rPr>
                <w:highlight w:val="yellow"/>
              </w:rPr>
              <w:t>3</w:t>
            </w:r>
            <w:r w:rsidRPr="00944A2A">
              <w:t xml:space="preserve"> only</w:t>
            </w:r>
          </w:p>
        </w:tc>
        <w:tc>
          <w:tcPr>
            <w:tcW w:w="850" w:type="dxa"/>
          </w:tcPr>
          <w:p w14:paraId="47B07416" w14:textId="77777777" w:rsidR="008D4149" w:rsidRPr="00944A2A" w:rsidRDefault="008D4149" w:rsidP="00944A2A">
            <w:pPr>
              <w:pStyle w:val="Bodyjustified"/>
            </w:pPr>
            <w:r w:rsidRPr="00944A2A">
              <w:t>4</w:t>
            </w:r>
          </w:p>
        </w:tc>
        <w:tc>
          <w:tcPr>
            <w:tcW w:w="851" w:type="dxa"/>
          </w:tcPr>
          <w:p w14:paraId="57624A0E" w14:textId="77777777" w:rsidR="008D4149" w:rsidRPr="00944A2A" w:rsidRDefault="008D4149" w:rsidP="00944A2A">
            <w:pPr>
              <w:pStyle w:val="Bodyjustified"/>
            </w:pPr>
            <w:r w:rsidRPr="00944A2A">
              <w:t>10</w:t>
            </w:r>
          </w:p>
        </w:tc>
        <w:tc>
          <w:tcPr>
            <w:tcW w:w="1142" w:type="dxa"/>
          </w:tcPr>
          <w:p w14:paraId="70BFE1A9" w14:textId="7BD3F1AA" w:rsidR="008D4149" w:rsidRPr="00944A2A" w:rsidRDefault="008D4149" w:rsidP="00944A2A">
            <w:pPr>
              <w:pStyle w:val="Bodyjustified"/>
            </w:pPr>
            <w:r w:rsidRPr="00944A2A">
              <w:t>k</w:t>
            </w:r>
            <w:r w:rsidR="00944A2A" w:rsidRPr="00944A2A">
              <w:t>Ω</w:t>
            </w:r>
          </w:p>
        </w:tc>
      </w:tr>
    </w:tbl>
    <w:p w14:paraId="353B055F" w14:textId="77777777" w:rsidR="008D4149" w:rsidRDefault="008D4149" w:rsidP="008D4149">
      <w:pPr>
        <w:pStyle w:val="NOTES"/>
      </w:pPr>
      <w:r>
        <w:t>NOTES:</w:t>
      </w:r>
    </w:p>
    <w:p w14:paraId="3449CEB3" w14:textId="77777777" w:rsidR="008D4149" w:rsidRDefault="008D4149" w:rsidP="008D4149">
      <w:pPr>
        <w:pStyle w:val="numericallist"/>
      </w:pPr>
      <w:r>
        <w:t>The limits for VSWR are as specified in Component Type Variants and Range of Components.</w:t>
      </w:r>
    </w:p>
    <w:p w14:paraId="0E8B83EB" w14:textId="77777777" w:rsidR="008D4149" w:rsidRDefault="008D4149" w:rsidP="008D4149">
      <w:pPr>
        <w:pStyle w:val="numericallist"/>
      </w:pPr>
      <w:r>
        <w:t>The limits for Attenuation are as specified in Component Type Variants and Range of Components: Nominal Attenuation + Attenuation Tolerance.</w:t>
      </w:r>
    </w:p>
    <w:p w14:paraId="19508E83" w14:textId="77777777" w:rsidR="008D4149" w:rsidRDefault="008D4149" w:rsidP="008D4149">
      <w:pPr>
        <w:pStyle w:val="numericallist"/>
      </w:pPr>
      <w:r>
        <w:t>Attenuation across full frequency range shall only be tested during Screening Tests during Room Temperature Electrical Measurements</w:t>
      </w:r>
    </w:p>
    <w:p w14:paraId="4277FDA6" w14:textId="77777777" w:rsidR="008D4149" w:rsidRDefault="008D4149" w:rsidP="008D4149">
      <w:pPr>
        <w:pStyle w:val="numericallist"/>
      </w:pPr>
      <w:r>
        <w:t>The limits for Attenuation Flatness are as specified in Component Type Variants and Range of Components.</w:t>
      </w:r>
    </w:p>
    <w:p w14:paraId="104A9CC7" w14:textId="77777777" w:rsidR="00FF3CFF" w:rsidRDefault="008D4149" w:rsidP="008D4149">
      <w:pPr>
        <w:pStyle w:val="numericallist"/>
      </w:pPr>
      <w:r>
        <w:t>Guaranteed but not tested.</w:t>
      </w:r>
    </w:p>
    <w:p w14:paraId="196D3F1C" w14:textId="77777777" w:rsidR="00DE014F" w:rsidRDefault="00DE014F" w:rsidP="00DE014F">
      <w:pPr>
        <w:pStyle w:val="Heading3"/>
      </w:pPr>
      <w:bookmarkStart w:id="23" w:name="_Toc504574312"/>
      <w:r>
        <w:t>High and Low Temperatures Electrical Measurements</w:t>
      </w:r>
      <w:bookmarkEnd w:id="23"/>
    </w:p>
    <w:p w14:paraId="0F1ACD39" w14:textId="44FDA326" w:rsidR="00A93E05" w:rsidRDefault="00DE014F" w:rsidP="00DE014F">
      <w:r>
        <w:t>The measurements shall be performed at T</w:t>
      </w:r>
      <w:r w:rsidRPr="00DE014F">
        <w:rPr>
          <w:vertAlign w:val="subscript"/>
        </w:rPr>
        <w:t>amb</w:t>
      </w:r>
      <w:r w:rsidR="00944A2A">
        <w:rPr>
          <w:vertAlign w:val="subscript"/>
        </w:rPr>
        <w:t xml:space="preserve"> </w:t>
      </w:r>
      <w:r>
        <w:t>=</w:t>
      </w:r>
      <w:r w:rsidR="00944A2A">
        <w:t xml:space="preserve"> </w:t>
      </w:r>
      <w:r>
        <w:t>+125 (+0 -3)</w:t>
      </w:r>
      <w:r w:rsidR="00C111B1">
        <w:rPr>
          <w:rFonts w:cs="Arial"/>
        </w:rPr>
        <w:t>°</w:t>
      </w:r>
      <w:r>
        <w:t>C and T</w:t>
      </w:r>
      <w:r w:rsidRPr="00DE014F">
        <w:rPr>
          <w:vertAlign w:val="subscript"/>
        </w:rPr>
        <w:t>amb</w:t>
      </w:r>
      <w:r w:rsidR="00944A2A">
        <w:rPr>
          <w:vertAlign w:val="subscript"/>
        </w:rPr>
        <w:t xml:space="preserve"> </w:t>
      </w:r>
      <w:r>
        <w:t>=</w:t>
      </w:r>
      <w:r w:rsidR="00944A2A">
        <w:t xml:space="preserve"> </w:t>
      </w:r>
      <w:r>
        <w:t>-55 (+3 -0)</w:t>
      </w:r>
      <w:r w:rsidR="00C111B1">
        <w:rPr>
          <w:rFonts w:cs="Arial"/>
        </w:rPr>
        <w:t>°</w:t>
      </w:r>
      <w:r>
        <w:t>C.</w:t>
      </w:r>
    </w:p>
    <w:tbl>
      <w:tblPr>
        <w:tblW w:w="8221"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1018"/>
        <w:gridCol w:w="2100"/>
        <w:gridCol w:w="851"/>
        <w:gridCol w:w="850"/>
        <w:gridCol w:w="1134"/>
      </w:tblGrid>
      <w:tr w:rsidR="006B3425" w:rsidRPr="00944A2A" w14:paraId="2881DD8C" w14:textId="77777777" w:rsidTr="00682D7A">
        <w:trPr>
          <w:trHeight w:val="340"/>
        </w:trPr>
        <w:tc>
          <w:tcPr>
            <w:tcW w:w="2268" w:type="dxa"/>
            <w:vMerge w:val="restart"/>
            <w:tcBorders>
              <w:top w:val="single" w:sz="4" w:space="0" w:color="000000"/>
              <w:left w:val="single" w:sz="4" w:space="0" w:color="000000"/>
              <w:right w:val="single" w:sz="4" w:space="0" w:color="000000"/>
            </w:tcBorders>
            <w:shd w:val="clear" w:color="auto" w:fill="auto"/>
          </w:tcPr>
          <w:p w14:paraId="123FB217" w14:textId="77777777" w:rsidR="006B3425" w:rsidRPr="00944A2A" w:rsidRDefault="006B3425" w:rsidP="00944A2A">
            <w:pPr>
              <w:pStyle w:val="Bodyjustified"/>
            </w:pPr>
            <w:r w:rsidRPr="00944A2A">
              <w:t>Characteristics</w:t>
            </w:r>
          </w:p>
        </w:tc>
        <w:tc>
          <w:tcPr>
            <w:tcW w:w="1018" w:type="dxa"/>
            <w:vMerge w:val="restart"/>
            <w:tcBorders>
              <w:top w:val="single" w:sz="4" w:space="0" w:color="000000"/>
              <w:left w:val="single" w:sz="4" w:space="0" w:color="000000"/>
              <w:right w:val="single" w:sz="4" w:space="0" w:color="000000"/>
            </w:tcBorders>
            <w:shd w:val="clear" w:color="auto" w:fill="auto"/>
          </w:tcPr>
          <w:p w14:paraId="309FE08B" w14:textId="77777777" w:rsidR="006B3425" w:rsidRPr="00944A2A" w:rsidRDefault="006B3425" w:rsidP="00944A2A">
            <w:pPr>
              <w:pStyle w:val="Bodyjustified"/>
            </w:pPr>
            <w:r w:rsidRPr="00944A2A">
              <w:t>Symbols</w:t>
            </w:r>
          </w:p>
        </w:tc>
        <w:tc>
          <w:tcPr>
            <w:tcW w:w="2100" w:type="dxa"/>
            <w:vMerge w:val="restart"/>
            <w:tcBorders>
              <w:top w:val="single" w:sz="4" w:space="0" w:color="000000"/>
              <w:left w:val="single" w:sz="4" w:space="0" w:color="000000"/>
              <w:right w:val="single" w:sz="4" w:space="0" w:color="000000"/>
            </w:tcBorders>
            <w:shd w:val="clear" w:color="auto" w:fill="auto"/>
          </w:tcPr>
          <w:p w14:paraId="0075F337" w14:textId="77777777" w:rsidR="006B3425" w:rsidRPr="00944A2A" w:rsidRDefault="006B3425" w:rsidP="00944A2A">
            <w:pPr>
              <w:pStyle w:val="Bodyjustified"/>
            </w:pPr>
            <w:r w:rsidRPr="00944A2A">
              <w:t>Test Method and</w:t>
            </w:r>
          </w:p>
          <w:p w14:paraId="480039BB" w14:textId="77777777" w:rsidR="006B3425" w:rsidRPr="00944A2A" w:rsidRDefault="006B3425" w:rsidP="00944A2A">
            <w:pPr>
              <w:pStyle w:val="Bodyjustified"/>
            </w:pPr>
            <w:r w:rsidRPr="00944A2A">
              <w:t>Conditions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Pr>
          <w:p w14:paraId="4BB38FFA" w14:textId="77777777" w:rsidR="006B3425" w:rsidRPr="00944A2A" w:rsidRDefault="006B3425" w:rsidP="00944A2A">
            <w:pPr>
              <w:pStyle w:val="Bodyjustified"/>
            </w:pPr>
            <w:r w:rsidRPr="00944A2A">
              <w:t>Limits</w:t>
            </w:r>
          </w:p>
        </w:tc>
        <w:tc>
          <w:tcPr>
            <w:tcW w:w="1134" w:type="dxa"/>
            <w:vMerge w:val="restart"/>
            <w:tcBorders>
              <w:top w:val="single" w:sz="4" w:space="0" w:color="000000"/>
              <w:left w:val="single" w:sz="4" w:space="0" w:color="000000"/>
              <w:right w:val="single" w:sz="4" w:space="0" w:color="000000"/>
            </w:tcBorders>
            <w:shd w:val="clear" w:color="auto" w:fill="auto"/>
          </w:tcPr>
          <w:p w14:paraId="42A75558" w14:textId="77777777" w:rsidR="006B3425" w:rsidRPr="00944A2A" w:rsidRDefault="006B3425" w:rsidP="00944A2A">
            <w:pPr>
              <w:pStyle w:val="Bodyjustified"/>
            </w:pPr>
            <w:r w:rsidRPr="00944A2A">
              <w:t>Units</w:t>
            </w:r>
          </w:p>
        </w:tc>
      </w:tr>
      <w:tr w:rsidR="006B3425" w:rsidRPr="00944A2A" w14:paraId="6CB7C1FF" w14:textId="77777777" w:rsidTr="00682D7A">
        <w:trPr>
          <w:trHeight w:val="340"/>
        </w:trPr>
        <w:tc>
          <w:tcPr>
            <w:tcW w:w="2268" w:type="dxa"/>
            <w:vMerge/>
            <w:tcBorders>
              <w:left w:val="single" w:sz="4" w:space="0" w:color="000000"/>
              <w:bottom w:val="single" w:sz="4" w:space="0" w:color="000000"/>
              <w:right w:val="single" w:sz="4" w:space="0" w:color="000000"/>
            </w:tcBorders>
            <w:shd w:val="clear" w:color="auto" w:fill="E6E6E6"/>
          </w:tcPr>
          <w:p w14:paraId="191D0FC4" w14:textId="77777777" w:rsidR="006B3425" w:rsidRPr="00944A2A" w:rsidRDefault="006B3425" w:rsidP="00944A2A">
            <w:pPr>
              <w:pStyle w:val="Bodyjustified"/>
            </w:pPr>
          </w:p>
        </w:tc>
        <w:tc>
          <w:tcPr>
            <w:tcW w:w="1018" w:type="dxa"/>
            <w:vMerge/>
            <w:tcBorders>
              <w:left w:val="single" w:sz="4" w:space="0" w:color="000000"/>
              <w:bottom w:val="single" w:sz="4" w:space="0" w:color="000000"/>
              <w:right w:val="single" w:sz="4" w:space="0" w:color="000000"/>
            </w:tcBorders>
            <w:shd w:val="clear" w:color="auto" w:fill="E6E6E6"/>
          </w:tcPr>
          <w:p w14:paraId="0AF285C2" w14:textId="77777777" w:rsidR="006B3425" w:rsidRPr="00944A2A" w:rsidRDefault="006B3425" w:rsidP="00944A2A">
            <w:pPr>
              <w:pStyle w:val="Bodyjustified"/>
            </w:pPr>
          </w:p>
        </w:tc>
        <w:tc>
          <w:tcPr>
            <w:tcW w:w="2100" w:type="dxa"/>
            <w:vMerge/>
            <w:tcBorders>
              <w:left w:val="single" w:sz="4" w:space="0" w:color="000000"/>
              <w:bottom w:val="single" w:sz="4" w:space="0" w:color="000000"/>
              <w:right w:val="single" w:sz="4" w:space="0" w:color="000000"/>
            </w:tcBorders>
            <w:shd w:val="clear" w:color="auto" w:fill="E6E6E6"/>
          </w:tcPr>
          <w:p w14:paraId="150215C2" w14:textId="77777777" w:rsidR="006B3425" w:rsidRPr="00944A2A" w:rsidRDefault="006B3425" w:rsidP="00944A2A">
            <w:pPr>
              <w:pStyle w:val="Bodyjustified"/>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C096263" w14:textId="77777777" w:rsidR="006B3425" w:rsidRPr="00944A2A" w:rsidRDefault="006B3425" w:rsidP="00944A2A">
            <w:pPr>
              <w:pStyle w:val="Bodyjustified"/>
            </w:pPr>
            <w:r w:rsidRPr="00944A2A">
              <w:t>Min</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101833" w14:textId="77777777" w:rsidR="006B3425" w:rsidRPr="00944A2A" w:rsidRDefault="006B3425" w:rsidP="00944A2A">
            <w:pPr>
              <w:pStyle w:val="Bodyjustified"/>
            </w:pPr>
            <w:r w:rsidRPr="00944A2A">
              <w:t>Max</w:t>
            </w:r>
          </w:p>
        </w:tc>
        <w:tc>
          <w:tcPr>
            <w:tcW w:w="1134" w:type="dxa"/>
            <w:vMerge/>
            <w:tcBorders>
              <w:left w:val="single" w:sz="4" w:space="0" w:color="000000"/>
              <w:bottom w:val="single" w:sz="4" w:space="0" w:color="000000"/>
              <w:right w:val="single" w:sz="4" w:space="0" w:color="000000"/>
            </w:tcBorders>
            <w:shd w:val="clear" w:color="auto" w:fill="E6E6E6"/>
          </w:tcPr>
          <w:p w14:paraId="077D4B20" w14:textId="77777777" w:rsidR="006B3425" w:rsidRPr="00944A2A" w:rsidRDefault="006B3425" w:rsidP="00944A2A">
            <w:pPr>
              <w:pStyle w:val="Bodyjustified"/>
            </w:pPr>
          </w:p>
        </w:tc>
      </w:tr>
      <w:tr w:rsidR="006B3425" w:rsidRPr="00944A2A" w14:paraId="1C3F89FC" w14:textId="77777777" w:rsidTr="00DA1F34">
        <w:trPr>
          <w:trHeight w:val="737"/>
        </w:trPr>
        <w:tc>
          <w:tcPr>
            <w:tcW w:w="2268" w:type="dxa"/>
            <w:tcBorders>
              <w:top w:val="single" w:sz="4" w:space="0" w:color="000000"/>
              <w:left w:val="single" w:sz="4" w:space="0" w:color="000000"/>
              <w:bottom w:val="single" w:sz="4" w:space="0" w:color="000000"/>
              <w:right w:val="single" w:sz="4" w:space="0" w:color="000000"/>
            </w:tcBorders>
          </w:tcPr>
          <w:p w14:paraId="1725839B" w14:textId="2FDD1C47" w:rsidR="006B3425" w:rsidRPr="00944A2A" w:rsidRDefault="006B3425" w:rsidP="00682D7A">
            <w:pPr>
              <w:pStyle w:val="Bodyjustified"/>
              <w:jc w:val="left"/>
            </w:pPr>
            <w:r w:rsidRPr="00944A2A">
              <w:t>Temperature Coefficient of</w:t>
            </w:r>
            <w:r w:rsidR="00682D7A">
              <w:t xml:space="preserve"> </w:t>
            </w:r>
            <w:r w:rsidRPr="00944A2A">
              <w:t>Attenuation</w:t>
            </w:r>
          </w:p>
          <w:p w14:paraId="15368CA8" w14:textId="77777777" w:rsidR="006B3425" w:rsidRPr="00944A2A" w:rsidRDefault="006B3425" w:rsidP="00682D7A">
            <w:pPr>
              <w:pStyle w:val="Bodyjustified"/>
              <w:jc w:val="left"/>
            </w:pPr>
            <w:r w:rsidRPr="00944A2A">
              <w:t>(spot frequencies)</w:t>
            </w:r>
          </w:p>
        </w:tc>
        <w:tc>
          <w:tcPr>
            <w:tcW w:w="1018" w:type="dxa"/>
            <w:tcBorders>
              <w:top w:val="single" w:sz="4" w:space="0" w:color="000000"/>
              <w:left w:val="single" w:sz="4" w:space="0" w:color="000000"/>
              <w:bottom w:val="single" w:sz="4" w:space="0" w:color="000000"/>
              <w:right w:val="single" w:sz="4" w:space="0" w:color="000000"/>
            </w:tcBorders>
          </w:tcPr>
          <w:p w14:paraId="68BEB71C" w14:textId="77777777" w:rsidR="006B3425" w:rsidRPr="00944A2A" w:rsidRDefault="006B3425" w:rsidP="00944A2A">
            <w:pPr>
              <w:pStyle w:val="Bodyjustified"/>
            </w:pPr>
            <w:r w:rsidRPr="00944A2A">
              <w:t>TC</w:t>
            </w:r>
            <w:r w:rsidRPr="00682D7A">
              <w:rPr>
                <w:vertAlign w:val="subscript"/>
              </w:rPr>
              <w:t>Att</w:t>
            </w:r>
          </w:p>
        </w:tc>
        <w:tc>
          <w:tcPr>
            <w:tcW w:w="2100" w:type="dxa"/>
            <w:tcBorders>
              <w:top w:val="single" w:sz="4" w:space="0" w:color="000000"/>
              <w:left w:val="single" w:sz="4" w:space="0" w:color="000000"/>
              <w:bottom w:val="single" w:sz="4" w:space="0" w:color="000000"/>
              <w:right w:val="single" w:sz="4" w:space="0" w:color="000000"/>
            </w:tcBorders>
          </w:tcPr>
          <w:p w14:paraId="2CC39DE0" w14:textId="50135E14" w:rsidR="00682D7A" w:rsidRDefault="006B3425" w:rsidP="00944A2A">
            <w:pPr>
              <w:pStyle w:val="Bodyjustified"/>
            </w:pPr>
            <w:r w:rsidRPr="00944A2A">
              <w:t xml:space="preserve">ESCC No. </w:t>
            </w:r>
            <w:hyperlink r:id="rId29" w:history="1">
              <w:r w:rsidR="00F367B8" w:rsidRPr="00F367B8">
                <w:rPr>
                  <w:rStyle w:val="Hyperlink"/>
                </w:rPr>
                <w:t>3403</w:t>
              </w:r>
            </w:hyperlink>
          </w:p>
          <w:p w14:paraId="7783A235" w14:textId="60674EB0" w:rsidR="006B3425" w:rsidRPr="00944A2A" w:rsidRDefault="006B3425" w:rsidP="00944A2A">
            <w:pPr>
              <w:pStyle w:val="Bodyjustified"/>
            </w:pPr>
            <w:r w:rsidRPr="00944A2A">
              <w:t>f</w:t>
            </w:r>
            <w:r w:rsidR="00682D7A">
              <w:t xml:space="preserve"> </w:t>
            </w:r>
            <w:r w:rsidRPr="00944A2A">
              <w:t>=</w:t>
            </w:r>
            <w:r w:rsidR="00682D7A">
              <w:t xml:space="preserve"> </w:t>
            </w:r>
            <w:r w:rsidRPr="00944A2A">
              <w:t>2, 12.4, 22GHz</w:t>
            </w:r>
          </w:p>
        </w:tc>
        <w:tc>
          <w:tcPr>
            <w:tcW w:w="851" w:type="dxa"/>
            <w:tcBorders>
              <w:top w:val="single" w:sz="4" w:space="0" w:color="000000"/>
              <w:left w:val="single" w:sz="4" w:space="0" w:color="000000"/>
              <w:bottom w:val="single" w:sz="4" w:space="0" w:color="000000"/>
              <w:right w:val="single" w:sz="4" w:space="0" w:color="000000"/>
            </w:tcBorders>
          </w:tcPr>
          <w:p w14:paraId="0FF2C0D2" w14:textId="77777777" w:rsidR="006B3425" w:rsidRPr="00944A2A" w:rsidRDefault="006B3425" w:rsidP="00944A2A">
            <w:pPr>
              <w:pStyle w:val="Bodyjustified"/>
            </w:pPr>
            <w:r w:rsidRPr="00944A2A">
              <w:t>-</w:t>
            </w:r>
          </w:p>
        </w:tc>
        <w:tc>
          <w:tcPr>
            <w:tcW w:w="850" w:type="dxa"/>
            <w:tcBorders>
              <w:top w:val="single" w:sz="4" w:space="0" w:color="000000"/>
              <w:left w:val="single" w:sz="4" w:space="0" w:color="000000"/>
              <w:bottom w:val="single" w:sz="4" w:space="0" w:color="000000"/>
              <w:right w:val="single" w:sz="4" w:space="0" w:color="000000"/>
            </w:tcBorders>
          </w:tcPr>
          <w:p w14:paraId="6EDBEB9D" w14:textId="764291B9" w:rsidR="006B3425" w:rsidRPr="00944A2A" w:rsidRDefault="006B3425" w:rsidP="00944A2A">
            <w:pPr>
              <w:pStyle w:val="Bodyjustified"/>
            </w:pPr>
            <w:r w:rsidRPr="00944A2A">
              <w:t>7 x 10</w:t>
            </w:r>
            <w:r w:rsidRPr="00682D7A">
              <w:rPr>
                <w:vertAlign w:val="superscript"/>
              </w:rPr>
              <w:t>-4</w:t>
            </w:r>
          </w:p>
        </w:tc>
        <w:tc>
          <w:tcPr>
            <w:tcW w:w="1134" w:type="dxa"/>
            <w:tcBorders>
              <w:top w:val="single" w:sz="4" w:space="0" w:color="000000"/>
              <w:left w:val="single" w:sz="4" w:space="0" w:color="000000"/>
              <w:bottom w:val="single" w:sz="4" w:space="0" w:color="000000"/>
              <w:right w:val="single" w:sz="4" w:space="0" w:color="000000"/>
            </w:tcBorders>
          </w:tcPr>
          <w:p w14:paraId="05EAD023" w14:textId="6B9C24A7" w:rsidR="006B3425" w:rsidRPr="00944A2A" w:rsidRDefault="00C111B1" w:rsidP="00944A2A">
            <w:pPr>
              <w:pStyle w:val="Bodyjustified"/>
            </w:pPr>
            <w:r>
              <w:t>dB/dB/</w:t>
            </w:r>
            <w:r>
              <w:rPr>
                <w:rFonts w:cs="Arial"/>
              </w:rPr>
              <w:t>°</w:t>
            </w:r>
            <w:r w:rsidR="006B3425" w:rsidRPr="00944A2A">
              <w:t>C</w:t>
            </w:r>
          </w:p>
        </w:tc>
      </w:tr>
    </w:tbl>
    <w:p w14:paraId="4AF9F6FA" w14:textId="77777777" w:rsidR="00117089" w:rsidRDefault="00117089" w:rsidP="00117089">
      <w:pPr>
        <w:pStyle w:val="NOTES"/>
      </w:pPr>
      <w:r>
        <w:t>NOTES:</w:t>
      </w:r>
    </w:p>
    <w:p w14:paraId="7284A3A4" w14:textId="77777777" w:rsidR="00117089" w:rsidRDefault="00117089" w:rsidP="00117089">
      <w:pPr>
        <w:pStyle w:val="numericallist"/>
      </w:pPr>
      <w:r>
        <w:t>Measurements shall be performed during Screening Tests on a sample of 2 components. In the event of any failure a 100% inspection shall be performed.</w:t>
      </w:r>
    </w:p>
    <w:p w14:paraId="6586CE13" w14:textId="77777777" w:rsidR="00117089" w:rsidRDefault="00117089">
      <w:pPr>
        <w:spacing w:after="0" w:line="240" w:lineRule="auto"/>
        <w:ind w:left="0" w:right="0"/>
        <w:jc w:val="left"/>
        <w:rPr>
          <w:rFonts w:eastAsia="Arial" w:cs="Helvetica"/>
          <w:color w:val="000000"/>
          <w:w w:val="0"/>
        </w:rPr>
      </w:pPr>
      <w:r>
        <w:br w:type="page"/>
      </w:r>
    </w:p>
    <w:p w14:paraId="7F9CA6B6" w14:textId="77777777" w:rsidR="00117089" w:rsidRDefault="00117089" w:rsidP="00117089">
      <w:pPr>
        <w:pStyle w:val="Heading2"/>
      </w:pPr>
      <w:bookmarkStart w:id="24" w:name="_Toc504574313"/>
      <w:r>
        <w:lastRenderedPageBreak/>
        <w:t>PARAMETER DRIFT VALUES</w:t>
      </w:r>
      <w:bookmarkEnd w:id="24"/>
    </w:p>
    <w:p w14:paraId="37B47EF7" w14:textId="4E3BB23A" w:rsidR="00117089" w:rsidRDefault="00117089" w:rsidP="00117089">
      <w:r>
        <w:t>Unless otherwise specified, the measurements shall be performed at T</w:t>
      </w:r>
      <w:r w:rsidRPr="00117089">
        <w:rPr>
          <w:vertAlign w:val="subscript"/>
        </w:rPr>
        <w:t>amb</w:t>
      </w:r>
      <w:r w:rsidR="00682D7A">
        <w:rPr>
          <w:vertAlign w:val="subscript"/>
        </w:rPr>
        <w:t xml:space="preserve"> </w:t>
      </w:r>
      <w:r>
        <w:t>=</w:t>
      </w:r>
      <w:r w:rsidR="00682D7A">
        <w:t xml:space="preserve"> </w:t>
      </w:r>
      <w:r>
        <w:t>+22</w:t>
      </w:r>
      <w:r w:rsidR="00682D7A">
        <w:t xml:space="preserve"> </w:t>
      </w:r>
      <w:r>
        <w:rPr>
          <w:rFonts w:cs="Arial"/>
        </w:rPr>
        <w:t>±</w:t>
      </w:r>
      <w:r>
        <w:t>3</w:t>
      </w:r>
      <w:r w:rsidR="00682D7A">
        <w:rPr>
          <w:rFonts w:cs="Arial"/>
        </w:rPr>
        <w:t>°</w:t>
      </w:r>
      <w:r>
        <w:t>C.</w:t>
      </w:r>
    </w:p>
    <w:p w14:paraId="2277A452" w14:textId="7404F99E" w:rsidR="00117089" w:rsidRDefault="00117089" w:rsidP="00117089">
      <w:r>
        <w:t>The</w:t>
      </w:r>
      <w:r w:rsidR="00F57AC6">
        <w:t xml:space="preserve"> </w:t>
      </w:r>
      <w:r>
        <w:t>test</w:t>
      </w:r>
      <w:r w:rsidR="00F57AC6">
        <w:t xml:space="preserve"> </w:t>
      </w:r>
      <w:r>
        <w:t>methods</w:t>
      </w:r>
      <w:r w:rsidR="00F57AC6">
        <w:t xml:space="preserve"> </w:t>
      </w:r>
      <w:r>
        <w:t>and</w:t>
      </w:r>
      <w:r w:rsidR="00F57AC6">
        <w:t xml:space="preserve"> </w:t>
      </w:r>
      <w:r>
        <w:t>test</w:t>
      </w:r>
      <w:r w:rsidR="00F57AC6">
        <w:t xml:space="preserve"> </w:t>
      </w:r>
      <w:r>
        <w:t>conditions</w:t>
      </w:r>
      <w:r w:rsidR="00F57AC6">
        <w:t xml:space="preserve"> </w:t>
      </w:r>
      <w:r>
        <w:t>shall</w:t>
      </w:r>
      <w:r w:rsidR="00F57AC6">
        <w:t xml:space="preserve"> </w:t>
      </w:r>
      <w:r>
        <w:t>be</w:t>
      </w:r>
      <w:r w:rsidR="00F57AC6">
        <w:t xml:space="preserve"> </w:t>
      </w:r>
      <w:r>
        <w:t>as</w:t>
      </w:r>
      <w:r w:rsidR="00F57AC6">
        <w:t xml:space="preserve"> </w:t>
      </w:r>
      <w:r>
        <w:t>per</w:t>
      </w:r>
      <w:r w:rsidR="00F57AC6">
        <w:t xml:space="preserve"> </w:t>
      </w:r>
      <w:r>
        <w:t>the</w:t>
      </w:r>
      <w:r w:rsidR="00F57AC6">
        <w:t xml:space="preserve"> </w:t>
      </w:r>
      <w:r>
        <w:t>corresponding test</w:t>
      </w:r>
      <w:r w:rsidR="00F57AC6">
        <w:t xml:space="preserve"> </w:t>
      </w:r>
      <w:r>
        <w:t>defined in</w:t>
      </w:r>
      <w:r w:rsidR="00F57AC6">
        <w:t xml:space="preserve"> </w:t>
      </w:r>
      <w:r>
        <w:t>Room Temperature Electrical Measurements.</w:t>
      </w:r>
    </w:p>
    <w:p w14:paraId="62E7A86A" w14:textId="263E8437" w:rsidR="00D7443F" w:rsidRDefault="00117089" w:rsidP="00117089">
      <w:r>
        <w:t>The drift values (</w:t>
      </w:r>
      <w:r w:rsidR="00682D7A">
        <w:rPr>
          <w:rFonts w:cs="Arial"/>
        </w:rPr>
        <w:t>Δ</w:t>
      </w:r>
      <w:r>
        <w:t>) shall not be exceeded for each characteristic specified. The corresponding absolute limit values for each characteristic shall not be exceeded.</w:t>
      </w:r>
    </w:p>
    <w:tbl>
      <w:tblPr>
        <w:tblW w:w="6339"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992"/>
        <w:gridCol w:w="1985"/>
        <w:gridCol w:w="1094"/>
      </w:tblGrid>
      <w:tr w:rsidR="00891774" w:rsidRPr="00891774" w14:paraId="6012230C" w14:textId="77777777" w:rsidTr="00682D7A">
        <w:trPr>
          <w:trHeight w:val="340"/>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C34E769" w14:textId="77777777" w:rsidR="00891774" w:rsidRPr="00682D7A" w:rsidRDefault="00891774" w:rsidP="00682D7A">
            <w:pPr>
              <w:pStyle w:val="Bodyjustified"/>
            </w:pPr>
            <w:r w:rsidRPr="00682D7A">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49E9F7B" w14:textId="77777777" w:rsidR="00891774" w:rsidRPr="00682D7A" w:rsidRDefault="00891774" w:rsidP="00682D7A">
            <w:pPr>
              <w:pStyle w:val="Bodyjustified"/>
            </w:pPr>
            <w:r w:rsidRPr="00682D7A">
              <w:t>Symbols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14590096" w14:textId="144AF492" w:rsidR="00891774" w:rsidRPr="00682D7A" w:rsidRDefault="00891774" w:rsidP="00682D7A">
            <w:pPr>
              <w:pStyle w:val="Bodyjustified"/>
            </w:pPr>
            <w:r w:rsidRPr="00682D7A">
              <w:t>Drift Value</w:t>
            </w:r>
            <w:r w:rsidR="00682D7A" w:rsidRPr="00682D7A">
              <w:t xml:space="preserve"> Δ</w:t>
            </w:r>
          </w:p>
        </w:tc>
        <w:tc>
          <w:tcPr>
            <w:tcW w:w="1094" w:type="dxa"/>
            <w:tcBorders>
              <w:top w:val="single" w:sz="4" w:space="0" w:color="000000"/>
              <w:left w:val="single" w:sz="4" w:space="0" w:color="000000"/>
              <w:bottom w:val="single" w:sz="4" w:space="0" w:color="000000"/>
              <w:right w:val="single" w:sz="4" w:space="0" w:color="000000"/>
            </w:tcBorders>
            <w:shd w:val="clear" w:color="auto" w:fill="auto"/>
          </w:tcPr>
          <w:p w14:paraId="3578383C" w14:textId="77777777" w:rsidR="00891774" w:rsidRPr="00682D7A" w:rsidRDefault="00891774" w:rsidP="00682D7A">
            <w:pPr>
              <w:pStyle w:val="Bodyjustified"/>
            </w:pPr>
            <w:r w:rsidRPr="00682D7A">
              <w:t>Units</w:t>
            </w:r>
          </w:p>
        </w:tc>
      </w:tr>
      <w:tr w:rsidR="00891774" w:rsidRPr="00891774" w14:paraId="325F0537" w14:textId="77777777" w:rsidTr="00DA1F34">
        <w:trPr>
          <w:trHeight w:val="510"/>
        </w:trPr>
        <w:tc>
          <w:tcPr>
            <w:tcW w:w="2268" w:type="dxa"/>
            <w:tcBorders>
              <w:top w:val="single" w:sz="4" w:space="0" w:color="000000"/>
              <w:left w:val="single" w:sz="4" w:space="0" w:color="000000"/>
              <w:bottom w:val="single" w:sz="4" w:space="0" w:color="000000"/>
              <w:right w:val="single" w:sz="4" w:space="0" w:color="000000"/>
            </w:tcBorders>
          </w:tcPr>
          <w:p w14:paraId="32D7679D" w14:textId="77777777" w:rsidR="00891774" w:rsidRPr="00682D7A" w:rsidRDefault="00891774" w:rsidP="00682D7A">
            <w:pPr>
              <w:pStyle w:val="Bodyjustified"/>
              <w:jc w:val="left"/>
            </w:pPr>
            <w:r w:rsidRPr="00682D7A">
              <w:t>Voltage Standing Wave Ratio</w:t>
            </w:r>
          </w:p>
        </w:tc>
        <w:tc>
          <w:tcPr>
            <w:tcW w:w="992" w:type="dxa"/>
            <w:tcBorders>
              <w:top w:val="single" w:sz="4" w:space="0" w:color="000000"/>
              <w:left w:val="single" w:sz="4" w:space="0" w:color="000000"/>
              <w:bottom w:val="single" w:sz="4" w:space="0" w:color="000000"/>
              <w:right w:val="single" w:sz="4" w:space="0" w:color="000000"/>
            </w:tcBorders>
          </w:tcPr>
          <w:p w14:paraId="2903DFB8" w14:textId="7CEEDB14" w:rsidR="00891774" w:rsidRPr="00CF0342" w:rsidRDefault="00321600" w:rsidP="00CF0342">
            <w:pPr>
              <w:pStyle w:val="Bodyjustified"/>
              <w:rPr>
                <w:rFonts w:cs="Arial"/>
              </w:rPr>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1985" w:type="dxa"/>
            <w:tcBorders>
              <w:top w:val="single" w:sz="4" w:space="0" w:color="000000"/>
              <w:left w:val="single" w:sz="4" w:space="0" w:color="000000"/>
              <w:bottom w:val="single" w:sz="4" w:space="0" w:color="000000"/>
              <w:right w:val="single" w:sz="4" w:space="0" w:color="000000"/>
            </w:tcBorders>
          </w:tcPr>
          <w:p w14:paraId="14AA71C9" w14:textId="30C7C493" w:rsidR="00891774" w:rsidRPr="00682D7A" w:rsidRDefault="00682D7A" w:rsidP="00682D7A">
            <w:pPr>
              <w:pStyle w:val="Bodyjustified"/>
            </w:pPr>
            <w:r w:rsidRPr="00682D7A">
              <w:t>±</w:t>
            </w:r>
            <w:r w:rsidR="00891774" w:rsidRPr="00682D7A">
              <w:t>2</w:t>
            </w:r>
          </w:p>
        </w:tc>
        <w:tc>
          <w:tcPr>
            <w:tcW w:w="1094" w:type="dxa"/>
            <w:tcBorders>
              <w:top w:val="single" w:sz="4" w:space="0" w:color="000000"/>
              <w:left w:val="single" w:sz="4" w:space="0" w:color="000000"/>
              <w:bottom w:val="single" w:sz="4" w:space="0" w:color="000000"/>
              <w:right w:val="single" w:sz="4" w:space="0" w:color="000000"/>
            </w:tcBorders>
          </w:tcPr>
          <w:p w14:paraId="69DBDA9F" w14:textId="77777777" w:rsidR="00891774" w:rsidRPr="00682D7A" w:rsidRDefault="00891774" w:rsidP="00682D7A">
            <w:pPr>
              <w:pStyle w:val="Bodyjustified"/>
            </w:pPr>
            <w:r w:rsidRPr="00682D7A">
              <w:t>%</w:t>
            </w:r>
          </w:p>
        </w:tc>
      </w:tr>
      <w:tr w:rsidR="00891774" w:rsidRPr="00891774" w14:paraId="75720A6A" w14:textId="77777777" w:rsidTr="00DA1F34">
        <w:trPr>
          <w:trHeight w:val="737"/>
        </w:trPr>
        <w:tc>
          <w:tcPr>
            <w:tcW w:w="2268" w:type="dxa"/>
            <w:tcBorders>
              <w:top w:val="single" w:sz="4" w:space="0" w:color="000000"/>
              <w:left w:val="single" w:sz="4" w:space="0" w:color="000000"/>
              <w:bottom w:val="single" w:sz="4" w:space="0" w:color="000000"/>
              <w:right w:val="single" w:sz="4" w:space="0" w:color="000000"/>
            </w:tcBorders>
          </w:tcPr>
          <w:p w14:paraId="0257E7B3" w14:textId="77777777" w:rsidR="00891774" w:rsidRPr="00682D7A" w:rsidRDefault="00891774" w:rsidP="00682D7A">
            <w:pPr>
              <w:pStyle w:val="Bodyjustified"/>
              <w:jc w:val="left"/>
            </w:pPr>
            <w:r w:rsidRPr="00682D7A">
              <w:t>Attenuation</w:t>
            </w:r>
          </w:p>
          <w:p w14:paraId="016073E8" w14:textId="77777777" w:rsidR="00891774" w:rsidRPr="00682D7A" w:rsidRDefault="00891774" w:rsidP="00682D7A">
            <w:pPr>
              <w:pStyle w:val="Bodyjustified"/>
              <w:jc w:val="left"/>
            </w:pPr>
            <w:r w:rsidRPr="00682D7A">
              <w:t>(Spot frequencies)</w:t>
            </w:r>
          </w:p>
        </w:tc>
        <w:tc>
          <w:tcPr>
            <w:tcW w:w="992" w:type="dxa"/>
            <w:tcBorders>
              <w:top w:val="single" w:sz="4" w:space="0" w:color="000000"/>
              <w:left w:val="single" w:sz="4" w:space="0" w:color="000000"/>
              <w:bottom w:val="single" w:sz="4" w:space="0" w:color="000000"/>
              <w:right w:val="single" w:sz="4" w:space="0" w:color="000000"/>
            </w:tcBorders>
          </w:tcPr>
          <w:p w14:paraId="6C4B2F66" w14:textId="4395308F" w:rsidR="00891774" w:rsidRPr="00682D7A" w:rsidRDefault="00682D7A" w:rsidP="00682D7A">
            <w:pPr>
              <w:pStyle w:val="Bodyjustified"/>
            </w:pPr>
            <w:r w:rsidRPr="00682D7A">
              <w:t>Δ</w:t>
            </w:r>
            <w:r w:rsidR="00891774" w:rsidRPr="00682D7A">
              <w:t>Att</w:t>
            </w:r>
          </w:p>
        </w:tc>
        <w:tc>
          <w:tcPr>
            <w:tcW w:w="1985" w:type="dxa"/>
            <w:tcBorders>
              <w:top w:val="single" w:sz="4" w:space="0" w:color="000000"/>
              <w:left w:val="single" w:sz="4" w:space="0" w:color="000000"/>
              <w:bottom w:val="single" w:sz="4" w:space="0" w:color="000000"/>
              <w:right w:val="single" w:sz="4" w:space="0" w:color="000000"/>
            </w:tcBorders>
          </w:tcPr>
          <w:p w14:paraId="081070BF" w14:textId="23FD1E10" w:rsidR="00682D7A" w:rsidRPr="00682D7A" w:rsidRDefault="00682D7A" w:rsidP="00682D7A">
            <w:pPr>
              <w:pStyle w:val="Bodyjustified"/>
            </w:pPr>
            <w:r w:rsidRPr="00682D7A">
              <w:t>±</w:t>
            </w:r>
            <w:r w:rsidR="00891774" w:rsidRPr="00682D7A">
              <w:t>0</w:t>
            </w:r>
            <w:r w:rsidRPr="00682D7A">
              <w:t>.05</w:t>
            </w:r>
          </w:p>
          <w:p w14:paraId="1B663BA9" w14:textId="79C209C1" w:rsidR="00891774" w:rsidRPr="00682D7A" w:rsidRDefault="00891774" w:rsidP="00682D7A">
            <w:pPr>
              <w:pStyle w:val="Bodyjustified"/>
            </w:pPr>
            <w:r w:rsidRPr="00682D7A">
              <w:t>or (1)</w:t>
            </w:r>
          </w:p>
          <w:p w14:paraId="3C0B805C" w14:textId="40770356" w:rsidR="00891774" w:rsidRPr="00682D7A" w:rsidRDefault="00682D7A" w:rsidP="00682D7A">
            <w:pPr>
              <w:pStyle w:val="Bodyjustified"/>
            </w:pPr>
            <w:r w:rsidRPr="00682D7A">
              <w:t>±</w:t>
            </w:r>
            <w:r w:rsidR="00891774" w:rsidRPr="00682D7A">
              <w:t>0.5</w:t>
            </w:r>
          </w:p>
        </w:tc>
        <w:tc>
          <w:tcPr>
            <w:tcW w:w="1094" w:type="dxa"/>
            <w:tcBorders>
              <w:top w:val="single" w:sz="4" w:space="0" w:color="000000"/>
              <w:left w:val="single" w:sz="4" w:space="0" w:color="000000"/>
              <w:bottom w:val="single" w:sz="4" w:space="0" w:color="000000"/>
              <w:right w:val="single" w:sz="4" w:space="0" w:color="000000"/>
            </w:tcBorders>
          </w:tcPr>
          <w:p w14:paraId="20482B95" w14:textId="77777777" w:rsidR="00891774" w:rsidRPr="00682D7A" w:rsidRDefault="00891774" w:rsidP="00682D7A">
            <w:pPr>
              <w:pStyle w:val="Bodyjustified"/>
            </w:pPr>
            <w:r w:rsidRPr="00682D7A">
              <w:t>dB</w:t>
            </w:r>
          </w:p>
          <w:p w14:paraId="0BBCA4A9" w14:textId="77777777" w:rsidR="00891774" w:rsidRPr="00682D7A" w:rsidRDefault="00891774" w:rsidP="00682D7A">
            <w:pPr>
              <w:pStyle w:val="Bodyjustified"/>
            </w:pPr>
          </w:p>
          <w:p w14:paraId="5F059D57" w14:textId="77777777" w:rsidR="00891774" w:rsidRPr="00682D7A" w:rsidRDefault="00891774" w:rsidP="00682D7A">
            <w:pPr>
              <w:pStyle w:val="Bodyjustified"/>
            </w:pPr>
            <w:r w:rsidRPr="00682D7A">
              <w:t>%</w:t>
            </w:r>
          </w:p>
        </w:tc>
      </w:tr>
    </w:tbl>
    <w:p w14:paraId="33066F5B" w14:textId="77777777" w:rsidR="00891774" w:rsidRDefault="00891774" w:rsidP="00891774">
      <w:pPr>
        <w:pStyle w:val="NOTES"/>
      </w:pPr>
      <w:r>
        <w:t>NOTES:</w:t>
      </w:r>
    </w:p>
    <w:p w14:paraId="18EAD0A6" w14:textId="77777777" w:rsidR="00891774" w:rsidRDefault="00891774" w:rsidP="00891774">
      <w:pPr>
        <w:pStyle w:val="numericallist"/>
      </w:pPr>
      <w:r>
        <w:t>Whichever is greater.</w:t>
      </w:r>
    </w:p>
    <w:p w14:paraId="08BC1D20" w14:textId="77777777" w:rsidR="00891774" w:rsidRDefault="00891774" w:rsidP="00891774">
      <w:pPr>
        <w:pStyle w:val="Heading2"/>
      </w:pPr>
      <w:r>
        <w:tab/>
      </w:r>
      <w:bookmarkStart w:id="25" w:name="_Toc504574314"/>
      <w:r>
        <w:t>INTERMEDIATE AND END-POINT ELECTRICAL MEASUREMENTS</w:t>
      </w:r>
      <w:bookmarkEnd w:id="25"/>
    </w:p>
    <w:p w14:paraId="33B6142A" w14:textId="4D4A85C7" w:rsidR="00891774" w:rsidRDefault="00891774" w:rsidP="00891774">
      <w:r>
        <w:t>Unless otherwise specified, the measurements shall be performed at T</w:t>
      </w:r>
      <w:r w:rsidRPr="00891774">
        <w:rPr>
          <w:vertAlign w:val="subscript"/>
        </w:rPr>
        <w:t>amb</w:t>
      </w:r>
      <w:r w:rsidR="00682D7A">
        <w:rPr>
          <w:vertAlign w:val="subscript"/>
        </w:rPr>
        <w:t xml:space="preserve"> </w:t>
      </w:r>
      <w:r>
        <w:t>=</w:t>
      </w:r>
      <w:r w:rsidR="00682D7A">
        <w:t xml:space="preserve"> </w:t>
      </w:r>
      <w:r>
        <w:t>+22</w:t>
      </w:r>
      <w:r w:rsidR="00682D7A">
        <w:t xml:space="preserve"> </w:t>
      </w:r>
      <w:r>
        <w:rPr>
          <w:rFonts w:cs="Arial"/>
        </w:rPr>
        <w:t>±</w:t>
      </w:r>
      <w:r>
        <w:t>3</w:t>
      </w:r>
      <w:r w:rsidR="00682D7A">
        <w:rPr>
          <w:rFonts w:cs="Arial"/>
        </w:rPr>
        <w:t>°</w:t>
      </w:r>
      <w:r>
        <w:t>C.</w:t>
      </w:r>
    </w:p>
    <w:p w14:paraId="6B306A4B" w14:textId="77777777" w:rsidR="00891774" w:rsidRDefault="00891774" w:rsidP="00891774">
      <w:r>
        <w:t>Unless otherwise specified, test methods and test conditions shall be as per the corresponding test defined in Room Temperature Electrical Measurements.</w:t>
      </w:r>
    </w:p>
    <w:p w14:paraId="3B6AB3AF" w14:textId="77777777" w:rsidR="00E97E9D" w:rsidRDefault="00891774" w:rsidP="00891774">
      <w:r>
        <w:t>The drift values (</w:t>
      </w:r>
      <w:r>
        <w:rPr>
          <w:rFonts w:cs="Arial"/>
        </w:rPr>
        <w:t>Δ</w:t>
      </w:r>
      <w:r>
        <w:t>) shall not be exceeded for each characteristic where specified. The corresponding absolute limit values for each characteristic shall not be exceeded.</w:t>
      </w:r>
    </w:p>
    <w:tbl>
      <w:tblPr>
        <w:tblStyle w:val="TableGrid"/>
        <w:tblW w:w="8863" w:type="dxa"/>
        <w:tblInd w:w="1446" w:type="dxa"/>
        <w:tblLayout w:type="fixed"/>
        <w:tblCellMar>
          <w:top w:w="28" w:type="dxa"/>
          <w:left w:w="28" w:type="dxa"/>
          <w:bottom w:w="28" w:type="dxa"/>
          <w:right w:w="28" w:type="dxa"/>
        </w:tblCellMar>
        <w:tblLook w:val="01E0" w:firstRow="1" w:lastRow="1" w:firstColumn="1" w:lastColumn="1" w:noHBand="0" w:noVBand="0"/>
      </w:tblPr>
      <w:tblGrid>
        <w:gridCol w:w="2155"/>
        <w:gridCol w:w="2409"/>
        <w:gridCol w:w="851"/>
        <w:gridCol w:w="1188"/>
        <w:gridCol w:w="1190"/>
        <w:gridCol w:w="1070"/>
      </w:tblGrid>
      <w:tr w:rsidR="00E97E9D" w14:paraId="039B0165" w14:textId="77777777" w:rsidTr="00450264">
        <w:trPr>
          <w:trHeight w:val="340"/>
          <w:tblHeader/>
        </w:trPr>
        <w:tc>
          <w:tcPr>
            <w:tcW w:w="2155" w:type="dxa"/>
            <w:vMerge w:val="restart"/>
          </w:tcPr>
          <w:p w14:paraId="0ED0A104" w14:textId="77777777" w:rsidR="00E97E9D" w:rsidRDefault="00E97E9D" w:rsidP="00682D7A">
            <w:pPr>
              <w:pStyle w:val="Bodyjustified"/>
            </w:pPr>
            <w:r>
              <w:rPr>
                <w:spacing w:val="1"/>
                <w:w w:val="100"/>
              </w:rPr>
              <w:t>T</w:t>
            </w:r>
            <w:r>
              <w:rPr>
                <w:w w:val="100"/>
              </w:rPr>
              <w:t>e</w:t>
            </w:r>
            <w:r>
              <w:rPr>
                <w:spacing w:val="1"/>
                <w:w w:val="100"/>
              </w:rPr>
              <w:t>s</w:t>
            </w:r>
            <w:r>
              <w:rPr>
                <w:w w:val="100"/>
              </w:rPr>
              <w:t>t</w:t>
            </w:r>
            <w:r>
              <w:rPr>
                <w:spacing w:val="-4"/>
                <w:w w:val="100"/>
              </w:rPr>
              <w:t xml:space="preserve"> </w:t>
            </w:r>
            <w:r>
              <w:rPr>
                <w:w w:val="100"/>
              </w:rPr>
              <w:t>R</w:t>
            </w:r>
            <w:r>
              <w:rPr>
                <w:spacing w:val="2"/>
                <w:w w:val="100"/>
              </w:rPr>
              <w:t>e</w:t>
            </w:r>
            <w:r>
              <w:rPr>
                <w:w w:val="100"/>
              </w:rPr>
              <w:t>fe</w:t>
            </w:r>
            <w:r>
              <w:rPr>
                <w:spacing w:val="1"/>
                <w:w w:val="100"/>
              </w:rPr>
              <w:t>r</w:t>
            </w:r>
            <w:r>
              <w:rPr>
                <w:w w:val="100"/>
              </w:rPr>
              <w:t>en</w:t>
            </w:r>
            <w:r>
              <w:rPr>
                <w:spacing w:val="1"/>
                <w:w w:val="100"/>
              </w:rPr>
              <w:t>c</w:t>
            </w:r>
            <w:r>
              <w:rPr>
                <w:w w:val="100"/>
              </w:rPr>
              <w:t>e</w:t>
            </w:r>
            <w:r>
              <w:rPr>
                <w:spacing w:val="-7"/>
                <w:w w:val="100"/>
              </w:rPr>
              <w:t xml:space="preserve"> </w:t>
            </w:r>
            <w:r>
              <w:rPr>
                <w:w w:val="99"/>
              </w:rPr>
              <w:t>per</w:t>
            </w:r>
          </w:p>
          <w:p w14:paraId="74BDCBA6" w14:textId="1B5DD58C" w:rsidR="00E97E9D" w:rsidRDefault="00E97E9D" w:rsidP="00682D7A">
            <w:pPr>
              <w:pStyle w:val="Bodyjustified"/>
            </w:pPr>
            <w:r>
              <w:rPr>
                <w:spacing w:val="2"/>
                <w:w w:val="100"/>
              </w:rPr>
              <w:t>E</w:t>
            </w:r>
            <w:r>
              <w:rPr>
                <w:spacing w:val="-1"/>
                <w:w w:val="100"/>
              </w:rPr>
              <w:t>S</w:t>
            </w:r>
            <w:r>
              <w:rPr>
                <w:w w:val="100"/>
              </w:rPr>
              <w:t>CC</w:t>
            </w:r>
            <w:r>
              <w:rPr>
                <w:spacing w:val="-4"/>
                <w:w w:val="100"/>
              </w:rPr>
              <w:t xml:space="preserve"> </w:t>
            </w:r>
            <w:r>
              <w:rPr>
                <w:w w:val="100"/>
              </w:rPr>
              <w:t>No.</w:t>
            </w:r>
            <w:r>
              <w:rPr>
                <w:spacing w:val="-3"/>
                <w:w w:val="100"/>
              </w:rPr>
              <w:t xml:space="preserve"> </w:t>
            </w:r>
            <w:hyperlink r:id="rId30" w:history="1">
              <w:r w:rsidR="00F367B8" w:rsidRPr="00F367B8">
                <w:rPr>
                  <w:rStyle w:val="Hyperlink"/>
                </w:rPr>
                <w:t>3403</w:t>
              </w:r>
            </w:hyperlink>
          </w:p>
        </w:tc>
        <w:tc>
          <w:tcPr>
            <w:tcW w:w="2409" w:type="dxa"/>
            <w:vMerge w:val="restart"/>
          </w:tcPr>
          <w:p w14:paraId="303A9E29" w14:textId="77777777" w:rsidR="00E97E9D" w:rsidRDefault="00E97E9D" w:rsidP="00682D7A">
            <w:pPr>
              <w:pStyle w:val="Bodyjustified"/>
            </w:pPr>
            <w:r>
              <w:rPr>
                <w:w w:val="100"/>
              </w:rPr>
              <w:t>C</w:t>
            </w:r>
            <w:r>
              <w:rPr>
                <w:spacing w:val="2"/>
                <w:w w:val="100"/>
              </w:rPr>
              <w:t>h</w:t>
            </w:r>
            <w:r>
              <w:rPr>
                <w:w w:val="100"/>
              </w:rPr>
              <w:t>a</w:t>
            </w:r>
            <w:r>
              <w:rPr>
                <w:spacing w:val="1"/>
                <w:w w:val="100"/>
              </w:rPr>
              <w:t>r</w:t>
            </w:r>
            <w:r>
              <w:rPr>
                <w:w w:val="100"/>
              </w:rPr>
              <w:t>a</w:t>
            </w:r>
            <w:r>
              <w:rPr>
                <w:spacing w:val="1"/>
                <w:w w:val="100"/>
              </w:rPr>
              <w:t>c</w:t>
            </w:r>
            <w:r>
              <w:rPr>
                <w:w w:val="100"/>
              </w:rPr>
              <w:t>te</w:t>
            </w:r>
            <w:r>
              <w:rPr>
                <w:spacing w:val="1"/>
                <w:w w:val="100"/>
              </w:rPr>
              <w:t>r</w:t>
            </w:r>
            <w:r>
              <w:rPr>
                <w:spacing w:val="-1"/>
                <w:w w:val="100"/>
              </w:rPr>
              <w:t>i</w:t>
            </w:r>
            <w:r>
              <w:rPr>
                <w:spacing w:val="1"/>
                <w:w w:val="100"/>
              </w:rPr>
              <w:t>s</w:t>
            </w:r>
            <w:r>
              <w:rPr>
                <w:w w:val="100"/>
              </w:rPr>
              <w:t>t</w:t>
            </w:r>
            <w:r>
              <w:rPr>
                <w:spacing w:val="1"/>
                <w:w w:val="100"/>
              </w:rPr>
              <w:t>i</w:t>
            </w:r>
            <w:r>
              <w:rPr>
                <w:spacing w:val="-1"/>
                <w:w w:val="100"/>
              </w:rPr>
              <w:t>c</w:t>
            </w:r>
            <w:r>
              <w:rPr>
                <w:w w:val="100"/>
              </w:rPr>
              <w:t>s</w:t>
            </w:r>
          </w:p>
        </w:tc>
        <w:tc>
          <w:tcPr>
            <w:tcW w:w="851" w:type="dxa"/>
            <w:vMerge w:val="restart"/>
          </w:tcPr>
          <w:p w14:paraId="53D2524D" w14:textId="77777777" w:rsidR="00E97E9D" w:rsidRDefault="00E97E9D" w:rsidP="00682D7A">
            <w:pPr>
              <w:pStyle w:val="Bodyjustified"/>
            </w:pPr>
            <w:r>
              <w:rPr>
                <w:spacing w:val="2"/>
                <w:w w:val="100"/>
              </w:rPr>
              <w:t>S</w:t>
            </w:r>
            <w:r>
              <w:rPr>
                <w:spacing w:val="-1"/>
                <w:w w:val="100"/>
              </w:rPr>
              <w:t>y</w:t>
            </w:r>
            <w:r>
              <w:rPr>
                <w:spacing w:val="2"/>
                <w:w w:val="100"/>
              </w:rPr>
              <w:t>m</w:t>
            </w:r>
            <w:r>
              <w:rPr>
                <w:w w:val="100"/>
              </w:rPr>
              <w:t>bo</w:t>
            </w:r>
            <w:r>
              <w:rPr>
                <w:spacing w:val="1"/>
                <w:w w:val="100"/>
              </w:rPr>
              <w:t>l</w:t>
            </w:r>
            <w:r>
              <w:rPr>
                <w:w w:val="100"/>
              </w:rPr>
              <w:t>s</w:t>
            </w:r>
          </w:p>
        </w:tc>
        <w:tc>
          <w:tcPr>
            <w:tcW w:w="2378" w:type="dxa"/>
            <w:gridSpan w:val="2"/>
          </w:tcPr>
          <w:p w14:paraId="46AC31C8" w14:textId="77777777" w:rsidR="00E97E9D" w:rsidRDefault="00E97E9D" w:rsidP="00682D7A">
            <w:pPr>
              <w:pStyle w:val="Bodyjustified"/>
            </w:pPr>
            <w:r>
              <w:rPr>
                <w:w w:val="99"/>
              </w:rPr>
              <w:t>L</w:t>
            </w:r>
            <w:r>
              <w:rPr>
                <w:spacing w:val="1"/>
                <w:w w:val="99"/>
              </w:rPr>
              <w:t>i</w:t>
            </w:r>
            <w:r>
              <w:rPr>
                <w:w w:val="99"/>
              </w:rPr>
              <w:t>m</w:t>
            </w:r>
            <w:r>
              <w:rPr>
                <w:spacing w:val="1"/>
                <w:w w:val="99"/>
              </w:rPr>
              <w:t>i</w:t>
            </w:r>
            <w:r>
              <w:rPr>
                <w:w w:val="99"/>
              </w:rPr>
              <w:t>ts</w:t>
            </w:r>
          </w:p>
        </w:tc>
        <w:tc>
          <w:tcPr>
            <w:tcW w:w="1070" w:type="dxa"/>
            <w:vMerge w:val="restart"/>
          </w:tcPr>
          <w:p w14:paraId="56FEAF61" w14:textId="77777777" w:rsidR="00E97E9D" w:rsidRDefault="00E97E9D" w:rsidP="00682D7A">
            <w:pPr>
              <w:pStyle w:val="Bodyjustified"/>
            </w:pPr>
            <w:r>
              <w:rPr>
                <w:spacing w:val="3"/>
                <w:w w:val="100"/>
              </w:rPr>
              <w:t>U</w:t>
            </w:r>
            <w:r>
              <w:rPr>
                <w:w w:val="100"/>
              </w:rPr>
              <w:t>n</w:t>
            </w:r>
            <w:r>
              <w:rPr>
                <w:spacing w:val="-1"/>
                <w:w w:val="100"/>
              </w:rPr>
              <w:t>i</w:t>
            </w:r>
            <w:r>
              <w:rPr>
                <w:w w:val="100"/>
              </w:rPr>
              <w:t>ts</w:t>
            </w:r>
          </w:p>
        </w:tc>
      </w:tr>
      <w:tr w:rsidR="00E97E9D" w14:paraId="7BD596CF" w14:textId="77777777" w:rsidTr="00450264">
        <w:trPr>
          <w:trHeight w:val="340"/>
          <w:tblHeader/>
        </w:trPr>
        <w:tc>
          <w:tcPr>
            <w:tcW w:w="2155" w:type="dxa"/>
            <w:vMerge/>
            <w:tcBorders>
              <w:bottom w:val="single" w:sz="4" w:space="0" w:color="auto"/>
            </w:tcBorders>
          </w:tcPr>
          <w:p w14:paraId="6C913B68" w14:textId="77777777" w:rsidR="00E97E9D" w:rsidRDefault="00E97E9D" w:rsidP="00682D7A">
            <w:pPr>
              <w:pStyle w:val="Bodyjustified"/>
            </w:pPr>
          </w:p>
        </w:tc>
        <w:tc>
          <w:tcPr>
            <w:tcW w:w="2409" w:type="dxa"/>
            <w:vMerge/>
          </w:tcPr>
          <w:p w14:paraId="1AA0FC12" w14:textId="77777777" w:rsidR="00E97E9D" w:rsidRDefault="00E97E9D" w:rsidP="00682D7A">
            <w:pPr>
              <w:pStyle w:val="Bodyjustified"/>
            </w:pPr>
          </w:p>
        </w:tc>
        <w:tc>
          <w:tcPr>
            <w:tcW w:w="851" w:type="dxa"/>
            <w:vMerge/>
          </w:tcPr>
          <w:p w14:paraId="2CF2F89C" w14:textId="77777777" w:rsidR="00E97E9D" w:rsidRDefault="00E97E9D" w:rsidP="00682D7A">
            <w:pPr>
              <w:pStyle w:val="Bodyjustified"/>
            </w:pPr>
          </w:p>
        </w:tc>
        <w:tc>
          <w:tcPr>
            <w:tcW w:w="1188" w:type="dxa"/>
          </w:tcPr>
          <w:p w14:paraId="003849C0" w14:textId="77777777" w:rsidR="00E97E9D" w:rsidRDefault="00E97E9D" w:rsidP="00682D7A">
            <w:pPr>
              <w:pStyle w:val="Bodyjustified"/>
            </w:pPr>
            <w:r>
              <w:rPr>
                <w:w w:val="99"/>
              </w:rPr>
              <w:t>M</w:t>
            </w:r>
            <w:r>
              <w:rPr>
                <w:spacing w:val="1"/>
                <w:w w:val="99"/>
              </w:rPr>
              <w:t>i</w:t>
            </w:r>
            <w:r>
              <w:rPr>
                <w:w w:val="99"/>
              </w:rPr>
              <w:t>n</w:t>
            </w:r>
          </w:p>
        </w:tc>
        <w:tc>
          <w:tcPr>
            <w:tcW w:w="1190" w:type="dxa"/>
          </w:tcPr>
          <w:p w14:paraId="0A71EC65" w14:textId="77777777" w:rsidR="00E97E9D" w:rsidRDefault="00E97E9D" w:rsidP="00682D7A">
            <w:pPr>
              <w:pStyle w:val="Bodyjustified"/>
            </w:pPr>
            <w:r>
              <w:rPr>
                <w:w w:val="99"/>
              </w:rPr>
              <w:t>Max</w:t>
            </w:r>
          </w:p>
        </w:tc>
        <w:tc>
          <w:tcPr>
            <w:tcW w:w="1070" w:type="dxa"/>
            <w:vMerge/>
          </w:tcPr>
          <w:p w14:paraId="4F86A786" w14:textId="77777777" w:rsidR="00E97E9D" w:rsidRDefault="00E97E9D" w:rsidP="00682D7A">
            <w:pPr>
              <w:pStyle w:val="Bodyjustified"/>
            </w:pPr>
          </w:p>
        </w:tc>
      </w:tr>
      <w:tr w:rsidR="00E97E9D" w:rsidRPr="007849C2" w14:paraId="0055C4A3" w14:textId="77777777" w:rsidTr="00C111B1">
        <w:trPr>
          <w:trHeight w:val="733"/>
        </w:trPr>
        <w:tc>
          <w:tcPr>
            <w:tcW w:w="2155" w:type="dxa"/>
            <w:tcBorders>
              <w:bottom w:val="nil"/>
            </w:tcBorders>
          </w:tcPr>
          <w:p w14:paraId="4C077DA2" w14:textId="77777777" w:rsidR="00E97E9D" w:rsidRPr="002169D5" w:rsidRDefault="00E97E9D" w:rsidP="00450264">
            <w:pPr>
              <w:pStyle w:val="Bodyjustified"/>
              <w:jc w:val="left"/>
              <w:rPr>
                <w:b/>
              </w:rPr>
            </w:pPr>
            <w:r w:rsidRPr="002169D5">
              <w:rPr>
                <w:b/>
              </w:rPr>
              <w:t>Vibration</w:t>
            </w:r>
          </w:p>
          <w:p w14:paraId="566B820C" w14:textId="77777777" w:rsidR="00E97E9D" w:rsidRPr="007849C2" w:rsidRDefault="00E97E9D" w:rsidP="00450264">
            <w:pPr>
              <w:pStyle w:val="Bodyjustified"/>
              <w:jc w:val="left"/>
            </w:pPr>
          </w:p>
          <w:p w14:paraId="74DE2B4D" w14:textId="3DC7BB11" w:rsidR="00E97E9D" w:rsidRPr="007849C2" w:rsidRDefault="00E97E9D" w:rsidP="00450264">
            <w:pPr>
              <w:pStyle w:val="Bodyjustified"/>
              <w:jc w:val="left"/>
            </w:pPr>
            <w:r w:rsidRPr="007849C2">
              <w:t>Initial Measurements</w:t>
            </w:r>
          </w:p>
        </w:tc>
        <w:tc>
          <w:tcPr>
            <w:tcW w:w="2409" w:type="dxa"/>
          </w:tcPr>
          <w:p w14:paraId="0A3021FC" w14:textId="77777777" w:rsidR="00E97E9D" w:rsidRPr="007849C2" w:rsidRDefault="00E97E9D" w:rsidP="00450264">
            <w:pPr>
              <w:pStyle w:val="Bodyjustified"/>
              <w:jc w:val="left"/>
            </w:pPr>
          </w:p>
          <w:p w14:paraId="73948182" w14:textId="77777777" w:rsidR="00E97E9D" w:rsidRPr="007849C2" w:rsidRDefault="00E97E9D" w:rsidP="00450264">
            <w:pPr>
              <w:pStyle w:val="Bodyjustified"/>
              <w:jc w:val="left"/>
            </w:pPr>
          </w:p>
          <w:p w14:paraId="670887E7" w14:textId="77777777" w:rsidR="00E97E9D" w:rsidRPr="007849C2" w:rsidRDefault="00E97E9D" w:rsidP="00450264">
            <w:pPr>
              <w:pStyle w:val="Bodyjustified"/>
              <w:jc w:val="left"/>
            </w:pPr>
            <w:r w:rsidRPr="007849C2">
              <w:t>Attenuation</w:t>
            </w:r>
          </w:p>
        </w:tc>
        <w:tc>
          <w:tcPr>
            <w:tcW w:w="851" w:type="dxa"/>
          </w:tcPr>
          <w:p w14:paraId="4D529437" w14:textId="77777777" w:rsidR="00E97E9D" w:rsidRPr="007849C2" w:rsidRDefault="00E97E9D" w:rsidP="00450264">
            <w:pPr>
              <w:pStyle w:val="Bodyjustified"/>
            </w:pPr>
          </w:p>
          <w:p w14:paraId="740CE003" w14:textId="77777777" w:rsidR="00E97E9D" w:rsidRPr="007849C2" w:rsidRDefault="00E97E9D" w:rsidP="00450264">
            <w:pPr>
              <w:pStyle w:val="Bodyjustified"/>
            </w:pPr>
          </w:p>
          <w:p w14:paraId="2D4C58A3" w14:textId="77777777" w:rsidR="00E97E9D" w:rsidRPr="007849C2" w:rsidRDefault="00E97E9D" w:rsidP="00450264">
            <w:pPr>
              <w:pStyle w:val="Bodyjustified"/>
            </w:pPr>
            <w:r w:rsidRPr="007849C2">
              <w:t>Att</w:t>
            </w:r>
          </w:p>
        </w:tc>
        <w:tc>
          <w:tcPr>
            <w:tcW w:w="1188" w:type="dxa"/>
          </w:tcPr>
          <w:p w14:paraId="64F1220E" w14:textId="77777777" w:rsidR="00E97E9D" w:rsidRPr="007849C2" w:rsidRDefault="00E97E9D" w:rsidP="00450264">
            <w:pPr>
              <w:pStyle w:val="Bodyjustified"/>
            </w:pPr>
          </w:p>
          <w:p w14:paraId="11B45FCF" w14:textId="77777777" w:rsidR="00E97E9D" w:rsidRPr="007849C2" w:rsidRDefault="00E97E9D" w:rsidP="00450264">
            <w:pPr>
              <w:pStyle w:val="Bodyjustified"/>
            </w:pPr>
          </w:p>
          <w:p w14:paraId="6C532867" w14:textId="77777777" w:rsidR="00E97E9D" w:rsidRPr="007849C2" w:rsidRDefault="00E97E9D" w:rsidP="00450264">
            <w:pPr>
              <w:pStyle w:val="Bodyjustified"/>
            </w:pPr>
            <w:r w:rsidRPr="007849C2">
              <w:t>Note 1</w:t>
            </w:r>
          </w:p>
        </w:tc>
        <w:tc>
          <w:tcPr>
            <w:tcW w:w="1190" w:type="dxa"/>
          </w:tcPr>
          <w:p w14:paraId="4D41D753" w14:textId="77777777" w:rsidR="00E97E9D" w:rsidRPr="007849C2" w:rsidRDefault="00E97E9D" w:rsidP="00450264">
            <w:pPr>
              <w:pStyle w:val="Bodyjustified"/>
            </w:pPr>
          </w:p>
          <w:p w14:paraId="71EE782C" w14:textId="77777777" w:rsidR="00E97E9D" w:rsidRPr="007849C2" w:rsidRDefault="00E97E9D" w:rsidP="00450264">
            <w:pPr>
              <w:pStyle w:val="Bodyjustified"/>
            </w:pPr>
          </w:p>
          <w:p w14:paraId="607D4250" w14:textId="77777777" w:rsidR="00E97E9D" w:rsidRPr="007849C2" w:rsidRDefault="00E97E9D" w:rsidP="00450264">
            <w:pPr>
              <w:pStyle w:val="Bodyjustified"/>
            </w:pPr>
            <w:r w:rsidRPr="007849C2">
              <w:t>Note 1</w:t>
            </w:r>
          </w:p>
        </w:tc>
        <w:tc>
          <w:tcPr>
            <w:tcW w:w="1070" w:type="dxa"/>
          </w:tcPr>
          <w:p w14:paraId="4065D878" w14:textId="77777777" w:rsidR="00E97E9D" w:rsidRPr="00C111B1" w:rsidRDefault="00E97E9D" w:rsidP="00C111B1">
            <w:pPr>
              <w:pStyle w:val="Bodyjustified"/>
            </w:pPr>
          </w:p>
          <w:p w14:paraId="1E2E5288" w14:textId="77777777" w:rsidR="00E97E9D" w:rsidRPr="00C111B1" w:rsidRDefault="00E97E9D" w:rsidP="00C111B1">
            <w:pPr>
              <w:pStyle w:val="Bodyjustified"/>
            </w:pPr>
          </w:p>
          <w:p w14:paraId="72DF6C97" w14:textId="77777777" w:rsidR="00E97E9D" w:rsidRPr="00C111B1" w:rsidRDefault="00E97E9D" w:rsidP="00C111B1">
            <w:pPr>
              <w:pStyle w:val="Bodyjustified"/>
            </w:pPr>
            <w:r w:rsidRPr="00C111B1">
              <w:t>dB</w:t>
            </w:r>
          </w:p>
        </w:tc>
      </w:tr>
      <w:tr w:rsidR="00E97E9D" w:rsidRPr="007849C2" w14:paraId="2C7302B5" w14:textId="77777777" w:rsidTr="00450264">
        <w:trPr>
          <w:trHeight w:val="283"/>
        </w:trPr>
        <w:tc>
          <w:tcPr>
            <w:tcW w:w="2155" w:type="dxa"/>
            <w:tcBorders>
              <w:top w:val="nil"/>
              <w:bottom w:val="nil"/>
            </w:tcBorders>
          </w:tcPr>
          <w:p w14:paraId="7565445A" w14:textId="32604701" w:rsidR="00E97E9D" w:rsidRPr="007849C2" w:rsidRDefault="007849C2" w:rsidP="00450264">
            <w:pPr>
              <w:pStyle w:val="Bodyjustified"/>
              <w:jc w:val="left"/>
            </w:pPr>
            <w:r w:rsidRPr="007849C2">
              <w:t>Measurements during last cycle</w:t>
            </w:r>
          </w:p>
        </w:tc>
        <w:tc>
          <w:tcPr>
            <w:tcW w:w="2409" w:type="dxa"/>
          </w:tcPr>
          <w:p w14:paraId="48FC382B" w14:textId="77777777" w:rsidR="00E97E9D" w:rsidRPr="007849C2" w:rsidRDefault="00E97E9D" w:rsidP="00450264">
            <w:pPr>
              <w:pStyle w:val="Bodyjustified"/>
              <w:jc w:val="left"/>
            </w:pPr>
            <w:r w:rsidRPr="007849C2">
              <w:t>Intermittent contact</w:t>
            </w:r>
          </w:p>
        </w:tc>
        <w:tc>
          <w:tcPr>
            <w:tcW w:w="851" w:type="dxa"/>
          </w:tcPr>
          <w:p w14:paraId="0F039B12" w14:textId="77777777" w:rsidR="00E97E9D" w:rsidRPr="007849C2" w:rsidRDefault="00E97E9D" w:rsidP="00450264">
            <w:pPr>
              <w:pStyle w:val="Bodyjustified"/>
            </w:pPr>
            <w:r w:rsidRPr="007849C2">
              <w:t>-</w:t>
            </w:r>
          </w:p>
        </w:tc>
        <w:tc>
          <w:tcPr>
            <w:tcW w:w="2378" w:type="dxa"/>
            <w:gridSpan w:val="2"/>
          </w:tcPr>
          <w:p w14:paraId="1860C607" w14:textId="77777777" w:rsidR="00E97E9D" w:rsidRPr="007849C2" w:rsidRDefault="00E97E9D" w:rsidP="00450264">
            <w:pPr>
              <w:pStyle w:val="Bodyjustified"/>
            </w:pPr>
            <w:r w:rsidRPr="007849C2">
              <w:t>No discontinuity &gt; 0.5ms</w:t>
            </w:r>
          </w:p>
          <w:p w14:paraId="5399AEC4" w14:textId="77777777" w:rsidR="00E97E9D" w:rsidRPr="007849C2" w:rsidRDefault="00E97E9D" w:rsidP="00450264">
            <w:pPr>
              <w:pStyle w:val="Bodyjustified"/>
            </w:pPr>
            <w:r w:rsidRPr="007849C2">
              <w:t>No open or short circuit</w:t>
            </w:r>
          </w:p>
        </w:tc>
        <w:tc>
          <w:tcPr>
            <w:tcW w:w="1070" w:type="dxa"/>
          </w:tcPr>
          <w:p w14:paraId="49D28632" w14:textId="77777777" w:rsidR="00E97E9D" w:rsidRPr="00C111B1" w:rsidRDefault="00E97E9D" w:rsidP="00C111B1">
            <w:pPr>
              <w:pStyle w:val="Bodyjustified"/>
            </w:pPr>
            <w:r w:rsidRPr="00C111B1">
              <w:t>-</w:t>
            </w:r>
          </w:p>
        </w:tc>
      </w:tr>
      <w:tr w:rsidR="00E97E9D" w:rsidRPr="007849C2" w14:paraId="1AC14944" w14:textId="77777777" w:rsidTr="00450264">
        <w:trPr>
          <w:trHeight w:val="283"/>
        </w:trPr>
        <w:tc>
          <w:tcPr>
            <w:tcW w:w="2155" w:type="dxa"/>
            <w:tcBorders>
              <w:top w:val="nil"/>
              <w:bottom w:val="single" w:sz="4" w:space="0" w:color="auto"/>
            </w:tcBorders>
          </w:tcPr>
          <w:p w14:paraId="533BABBA" w14:textId="0C0E5262" w:rsidR="00E97E9D" w:rsidRPr="007849C2" w:rsidRDefault="007849C2" w:rsidP="00450264">
            <w:pPr>
              <w:pStyle w:val="Bodyjustified"/>
              <w:jc w:val="left"/>
            </w:pPr>
            <w:r w:rsidRPr="007849C2">
              <w:t>Final Measurements</w:t>
            </w:r>
          </w:p>
        </w:tc>
        <w:tc>
          <w:tcPr>
            <w:tcW w:w="2409" w:type="dxa"/>
          </w:tcPr>
          <w:p w14:paraId="3337CD79" w14:textId="77777777" w:rsidR="00E97E9D" w:rsidRPr="007849C2" w:rsidRDefault="00E97E9D" w:rsidP="00450264">
            <w:pPr>
              <w:pStyle w:val="Bodyjustified"/>
              <w:jc w:val="left"/>
            </w:pPr>
            <w:r w:rsidRPr="007849C2">
              <w:t>Attenuation</w:t>
            </w:r>
          </w:p>
          <w:p w14:paraId="7ED258B2" w14:textId="77777777" w:rsidR="00E97E9D" w:rsidRPr="007849C2" w:rsidRDefault="00E97E9D" w:rsidP="00450264">
            <w:pPr>
              <w:pStyle w:val="Bodyjustified"/>
              <w:jc w:val="left"/>
            </w:pPr>
            <w:r w:rsidRPr="007849C2">
              <w:t>Attenuation Drift</w:t>
            </w:r>
          </w:p>
          <w:p w14:paraId="66A19847" w14:textId="77777777" w:rsidR="00E97E9D" w:rsidRPr="007849C2" w:rsidRDefault="00E97E9D" w:rsidP="00450264">
            <w:pPr>
              <w:pStyle w:val="Bodyjustified"/>
              <w:jc w:val="left"/>
            </w:pPr>
            <w:r w:rsidRPr="007849C2">
              <w:t>(from initial measurement)</w:t>
            </w:r>
          </w:p>
        </w:tc>
        <w:tc>
          <w:tcPr>
            <w:tcW w:w="851" w:type="dxa"/>
          </w:tcPr>
          <w:p w14:paraId="605BC01F" w14:textId="77777777" w:rsidR="00E97E9D" w:rsidRPr="007849C2" w:rsidRDefault="00E97E9D" w:rsidP="00450264">
            <w:pPr>
              <w:pStyle w:val="Bodyjustified"/>
            </w:pPr>
            <w:r w:rsidRPr="007849C2">
              <w:t>Att</w:t>
            </w:r>
          </w:p>
          <w:p w14:paraId="3AE6476B" w14:textId="2089AB9D" w:rsidR="00E97E9D" w:rsidRPr="007849C2" w:rsidRDefault="007849C2" w:rsidP="00450264">
            <w:pPr>
              <w:pStyle w:val="Bodyjustified"/>
            </w:pPr>
            <w:r>
              <w:rPr>
                <w:rFonts w:cs="Arial"/>
              </w:rPr>
              <w:t>Δ</w:t>
            </w:r>
            <w:r w:rsidR="00E97E9D" w:rsidRPr="007849C2">
              <w:t>Att</w:t>
            </w:r>
          </w:p>
        </w:tc>
        <w:tc>
          <w:tcPr>
            <w:tcW w:w="1188" w:type="dxa"/>
          </w:tcPr>
          <w:p w14:paraId="2F4EABC3" w14:textId="77777777" w:rsidR="00E97E9D" w:rsidRPr="007849C2" w:rsidRDefault="00E97E9D" w:rsidP="00450264">
            <w:pPr>
              <w:pStyle w:val="Bodyjustified"/>
            </w:pPr>
            <w:r w:rsidRPr="007849C2">
              <w:t>Note 1</w:t>
            </w:r>
          </w:p>
          <w:p w14:paraId="78203426" w14:textId="77777777" w:rsidR="00E97E9D" w:rsidRPr="007849C2" w:rsidRDefault="00E97E9D" w:rsidP="00450264">
            <w:pPr>
              <w:pStyle w:val="Bodyjustified"/>
            </w:pPr>
            <w:r w:rsidRPr="007849C2">
              <w:t>-</w:t>
            </w:r>
          </w:p>
        </w:tc>
        <w:tc>
          <w:tcPr>
            <w:tcW w:w="1190" w:type="dxa"/>
          </w:tcPr>
          <w:p w14:paraId="067D8D9E" w14:textId="77777777" w:rsidR="00E97E9D" w:rsidRPr="007849C2" w:rsidRDefault="00E97E9D" w:rsidP="00450264">
            <w:pPr>
              <w:pStyle w:val="Bodyjustified"/>
            </w:pPr>
            <w:r w:rsidRPr="007849C2">
              <w:t>Note 1</w:t>
            </w:r>
          </w:p>
          <w:p w14:paraId="29019A27" w14:textId="7932CC34" w:rsidR="007849C2" w:rsidRDefault="007849C2" w:rsidP="00450264">
            <w:pPr>
              <w:pStyle w:val="Bodyjustified"/>
            </w:pPr>
            <w:r>
              <w:rPr>
                <w:rFonts w:cs="Arial"/>
              </w:rPr>
              <w:t>±</w:t>
            </w:r>
            <w:r>
              <w:t>0.05</w:t>
            </w:r>
          </w:p>
          <w:p w14:paraId="19AEAAF6" w14:textId="3D838284" w:rsidR="00E97E9D" w:rsidRPr="007849C2" w:rsidRDefault="00E97E9D" w:rsidP="00450264">
            <w:pPr>
              <w:pStyle w:val="Bodyjustified"/>
            </w:pPr>
            <w:r w:rsidRPr="007849C2">
              <w:t>or (2)</w:t>
            </w:r>
          </w:p>
          <w:p w14:paraId="5CE15A8F" w14:textId="6E31F463" w:rsidR="00E97E9D" w:rsidRPr="007849C2" w:rsidRDefault="007849C2" w:rsidP="00450264">
            <w:pPr>
              <w:pStyle w:val="Bodyjustified"/>
            </w:pPr>
            <w:r>
              <w:rPr>
                <w:rFonts w:cs="Arial"/>
              </w:rPr>
              <w:t>±</w:t>
            </w:r>
            <w:r w:rsidR="00E97E9D" w:rsidRPr="007849C2">
              <w:t>0.5</w:t>
            </w:r>
          </w:p>
        </w:tc>
        <w:tc>
          <w:tcPr>
            <w:tcW w:w="1070" w:type="dxa"/>
          </w:tcPr>
          <w:p w14:paraId="4C5C0CD2" w14:textId="77777777" w:rsidR="00E97E9D" w:rsidRPr="00C111B1" w:rsidRDefault="00E97E9D" w:rsidP="00C111B1">
            <w:pPr>
              <w:pStyle w:val="Bodyjustified"/>
            </w:pPr>
            <w:r w:rsidRPr="00C111B1">
              <w:t>dB</w:t>
            </w:r>
          </w:p>
          <w:p w14:paraId="0264AB36" w14:textId="77777777" w:rsidR="00E97E9D" w:rsidRPr="00C111B1" w:rsidRDefault="00E97E9D" w:rsidP="00C111B1">
            <w:pPr>
              <w:pStyle w:val="Bodyjustified"/>
            </w:pPr>
            <w:r w:rsidRPr="00C111B1">
              <w:t>dB</w:t>
            </w:r>
          </w:p>
          <w:p w14:paraId="6B08DEB4" w14:textId="77777777" w:rsidR="00E97E9D" w:rsidRPr="00C111B1" w:rsidRDefault="00E97E9D" w:rsidP="00C111B1">
            <w:pPr>
              <w:pStyle w:val="Bodyjustified"/>
            </w:pPr>
          </w:p>
          <w:p w14:paraId="4E54800D" w14:textId="77777777" w:rsidR="00E97E9D" w:rsidRPr="00C111B1" w:rsidRDefault="00E97E9D" w:rsidP="00C111B1">
            <w:pPr>
              <w:pStyle w:val="Bodyjustified"/>
            </w:pPr>
            <w:r w:rsidRPr="00C111B1">
              <w:t>%</w:t>
            </w:r>
          </w:p>
        </w:tc>
      </w:tr>
      <w:tr w:rsidR="00E97E9D" w:rsidRPr="00D30877" w14:paraId="5A0227CC" w14:textId="77777777" w:rsidTr="00450264">
        <w:trPr>
          <w:trHeight w:val="283"/>
        </w:trPr>
        <w:tc>
          <w:tcPr>
            <w:tcW w:w="2155" w:type="dxa"/>
            <w:tcBorders>
              <w:bottom w:val="nil"/>
            </w:tcBorders>
          </w:tcPr>
          <w:p w14:paraId="042487AE" w14:textId="77777777" w:rsidR="00E97E9D" w:rsidRPr="002169D5" w:rsidRDefault="00E97E9D" w:rsidP="00D30877">
            <w:pPr>
              <w:pStyle w:val="Bodyjustified"/>
              <w:jc w:val="left"/>
              <w:rPr>
                <w:b/>
              </w:rPr>
            </w:pPr>
            <w:r w:rsidRPr="002169D5">
              <w:rPr>
                <w:b/>
              </w:rPr>
              <w:t>Mechanical Shock</w:t>
            </w:r>
          </w:p>
          <w:p w14:paraId="0875C6C0" w14:textId="77777777" w:rsidR="00E97E9D" w:rsidRPr="00D30877" w:rsidRDefault="00E97E9D" w:rsidP="00D30877">
            <w:pPr>
              <w:pStyle w:val="Bodyjustified"/>
              <w:jc w:val="left"/>
            </w:pPr>
          </w:p>
          <w:p w14:paraId="36277B83" w14:textId="3EF5807A" w:rsidR="00E97E9D" w:rsidRPr="00D30877" w:rsidRDefault="00E97E9D" w:rsidP="00D30877">
            <w:pPr>
              <w:pStyle w:val="Bodyjustified"/>
              <w:jc w:val="left"/>
            </w:pPr>
            <w:r w:rsidRPr="00D30877">
              <w:t>Initial</w:t>
            </w:r>
            <w:r w:rsidR="007849C2" w:rsidRPr="00D30877">
              <w:t xml:space="preserve"> </w:t>
            </w:r>
            <w:r w:rsidRPr="00D30877">
              <w:t>Measurements</w:t>
            </w:r>
          </w:p>
        </w:tc>
        <w:tc>
          <w:tcPr>
            <w:tcW w:w="2409" w:type="dxa"/>
          </w:tcPr>
          <w:p w14:paraId="23BA2C9B" w14:textId="77777777" w:rsidR="00E97E9D" w:rsidRPr="00D30877" w:rsidRDefault="00E97E9D" w:rsidP="00D30877">
            <w:pPr>
              <w:pStyle w:val="Bodyjustified"/>
              <w:jc w:val="left"/>
            </w:pPr>
          </w:p>
          <w:p w14:paraId="384DEBE2" w14:textId="77777777" w:rsidR="00E97E9D" w:rsidRPr="00D30877" w:rsidRDefault="00E97E9D" w:rsidP="00D30877">
            <w:pPr>
              <w:pStyle w:val="Bodyjustified"/>
              <w:jc w:val="left"/>
            </w:pPr>
          </w:p>
          <w:p w14:paraId="7A4515A0" w14:textId="77777777" w:rsidR="00E97E9D" w:rsidRPr="00D30877" w:rsidRDefault="00E97E9D" w:rsidP="00D30877">
            <w:pPr>
              <w:pStyle w:val="Bodyjustified"/>
              <w:jc w:val="left"/>
            </w:pPr>
            <w:r w:rsidRPr="00D30877">
              <w:t>Attenuation (Note 3)</w:t>
            </w:r>
          </w:p>
        </w:tc>
        <w:tc>
          <w:tcPr>
            <w:tcW w:w="851" w:type="dxa"/>
          </w:tcPr>
          <w:p w14:paraId="475B9A34" w14:textId="77777777" w:rsidR="00E97E9D" w:rsidRPr="00D30877" w:rsidRDefault="00E97E9D" w:rsidP="00D30877">
            <w:pPr>
              <w:pStyle w:val="Bodyjustified"/>
            </w:pPr>
          </w:p>
          <w:p w14:paraId="20379921" w14:textId="77777777" w:rsidR="00E97E9D" w:rsidRPr="00D30877" w:rsidRDefault="00E97E9D" w:rsidP="00D30877">
            <w:pPr>
              <w:pStyle w:val="Bodyjustified"/>
            </w:pPr>
          </w:p>
          <w:p w14:paraId="11143134" w14:textId="77777777" w:rsidR="00E97E9D" w:rsidRPr="00D30877" w:rsidRDefault="00E97E9D" w:rsidP="00D30877">
            <w:pPr>
              <w:pStyle w:val="Bodyjustified"/>
            </w:pPr>
            <w:r w:rsidRPr="00D30877">
              <w:t>Att</w:t>
            </w:r>
          </w:p>
        </w:tc>
        <w:tc>
          <w:tcPr>
            <w:tcW w:w="1188" w:type="dxa"/>
          </w:tcPr>
          <w:p w14:paraId="4EB04BBE" w14:textId="77777777" w:rsidR="00E97E9D" w:rsidRPr="00D30877" w:rsidRDefault="00E97E9D" w:rsidP="00D30877">
            <w:pPr>
              <w:pStyle w:val="Bodyjustified"/>
            </w:pPr>
          </w:p>
          <w:p w14:paraId="5C56862C" w14:textId="77777777" w:rsidR="00E97E9D" w:rsidRPr="00D30877" w:rsidRDefault="00E97E9D" w:rsidP="00D30877">
            <w:pPr>
              <w:pStyle w:val="Bodyjustified"/>
            </w:pPr>
          </w:p>
          <w:p w14:paraId="3177B573" w14:textId="77777777" w:rsidR="00E97E9D" w:rsidRPr="00D30877" w:rsidRDefault="00E97E9D" w:rsidP="00D30877">
            <w:pPr>
              <w:pStyle w:val="Bodyjustified"/>
            </w:pPr>
            <w:r w:rsidRPr="00D30877">
              <w:t>Note 1</w:t>
            </w:r>
          </w:p>
        </w:tc>
        <w:tc>
          <w:tcPr>
            <w:tcW w:w="1190" w:type="dxa"/>
          </w:tcPr>
          <w:p w14:paraId="5878DD5C" w14:textId="77777777" w:rsidR="00E97E9D" w:rsidRPr="00D30877" w:rsidRDefault="00E97E9D" w:rsidP="00D30877">
            <w:pPr>
              <w:pStyle w:val="Bodyjustified"/>
            </w:pPr>
          </w:p>
          <w:p w14:paraId="2FD0F16F" w14:textId="77777777" w:rsidR="00E97E9D" w:rsidRPr="00D30877" w:rsidRDefault="00E97E9D" w:rsidP="00D30877">
            <w:pPr>
              <w:pStyle w:val="Bodyjustified"/>
            </w:pPr>
          </w:p>
          <w:p w14:paraId="6D430EEF" w14:textId="77777777" w:rsidR="00E97E9D" w:rsidRPr="00D30877" w:rsidRDefault="00E97E9D" w:rsidP="00D30877">
            <w:pPr>
              <w:pStyle w:val="Bodyjustified"/>
            </w:pPr>
            <w:r w:rsidRPr="00D30877">
              <w:t>Note 1</w:t>
            </w:r>
          </w:p>
        </w:tc>
        <w:tc>
          <w:tcPr>
            <w:tcW w:w="1070" w:type="dxa"/>
          </w:tcPr>
          <w:p w14:paraId="40A0CEE6" w14:textId="77777777" w:rsidR="00E97E9D" w:rsidRPr="00D30877" w:rsidRDefault="00E97E9D" w:rsidP="00D30877">
            <w:pPr>
              <w:pStyle w:val="Bodyjustified"/>
            </w:pPr>
          </w:p>
          <w:p w14:paraId="742E32EE" w14:textId="77777777" w:rsidR="00E97E9D" w:rsidRPr="00D30877" w:rsidRDefault="00E97E9D" w:rsidP="00D30877">
            <w:pPr>
              <w:pStyle w:val="Bodyjustified"/>
            </w:pPr>
          </w:p>
          <w:p w14:paraId="54DDBF56" w14:textId="77777777" w:rsidR="00E97E9D" w:rsidRPr="00D30877" w:rsidRDefault="00E97E9D" w:rsidP="00D30877">
            <w:pPr>
              <w:pStyle w:val="Bodyjustified"/>
            </w:pPr>
            <w:r w:rsidRPr="00D30877">
              <w:t>dB</w:t>
            </w:r>
          </w:p>
        </w:tc>
      </w:tr>
      <w:tr w:rsidR="00E97E9D" w14:paraId="4BBF459B" w14:textId="77777777" w:rsidTr="00450264">
        <w:trPr>
          <w:trHeight w:val="283"/>
        </w:trPr>
        <w:tc>
          <w:tcPr>
            <w:tcW w:w="2155" w:type="dxa"/>
            <w:tcBorders>
              <w:top w:val="nil"/>
              <w:bottom w:val="single" w:sz="4" w:space="0" w:color="auto"/>
            </w:tcBorders>
          </w:tcPr>
          <w:p w14:paraId="1FBDA9FC" w14:textId="06EB15BD" w:rsidR="00E97E9D" w:rsidRDefault="007849C2" w:rsidP="00450264">
            <w:pPr>
              <w:pStyle w:val="Bodyjustified"/>
              <w:jc w:val="left"/>
            </w:pPr>
            <w:r>
              <w:rPr>
                <w:spacing w:val="1"/>
                <w:w w:val="100"/>
              </w:rPr>
              <w:t>Fi</w:t>
            </w:r>
            <w:r>
              <w:rPr>
                <w:w w:val="100"/>
              </w:rPr>
              <w:t>nal</w:t>
            </w:r>
            <w:r>
              <w:rPr>
                <w:spacing w:val="-3"/>
                <w:w w:val="100"/>
              </w:rPr>
              <w:t xml:space="preserve"> </w:t>
            </w:r>
            <w:r>
              <w:rPr>
                <w:w w:val="100"/>
              </w:rPr>
              <w:t>Mea</w:t>
            </w:r>
            <w:r>
              <w:rPr>
                <w:spacing w:val="1"/>
                <w:w w:val="100"/>
              </w:rPr>
              <w:t>s</w:t>
            </w:r>
            <w:r>
              <w:rPr>
                <w:w w:val="100"/>
              </w:rPr>
              <w:t>u</w:t>
            </w:r>
            <w:r>
              <w:rPr>
                <w:spacing w:val="1"/>
                <w:w w:val="100"/>
              </w:rPr>
              <w:t>r</w:t>
            </w:r>
            <w:r>
              <w:rPr>
                <w:w w:val="100"/>
              </w:rPr>
              <w:t>ements</w:t>
            </w:r>
          </w:p>
        </w:tc>
        <w:tc>
          <w:tcPr>
            <w:tcW w:w="2409" w:type="dxa"/>
          </w:tcPr>
          <w:p w14:paraId="4A2ED91A" w14:textId="77777777" w:rsidR="00E97E9D" w:rsidRDefault="00E97E9D" w:rsidP="00450264">
            <w:pPr>
              <w:pStyle w:val="Bodyjustified"/>
              <w:jc w:val="left"/>
            </w:pPr>
            <w:r>
              <w:rPr>
                <w:w w:val="100"/>
              </w:rPr>
              <w:t>Attenuat</w:t>
            </w:r>
            <w:r>
              <w:rPr>
                <w:spacing w:val="-1"/>
                <w:w w:val="100"/>
              </w:rPr>
              <w:t>i</w:t>
            </w:r>
            <w:r>
              <w:rPr>
                <w:w w:val="100"/>
              </w:rPr>
              <w:t>on</w:t>
            </w:r>
          </w:p>
          <w:p w14:paraId="4D749360" w14:textId="77777777" w:rsidR="007849C2" w:rsidRDefault="00F57AC6" w:rsidP="00450264">
            <w:pPr>
              <w:pStyle w:val="Bodyjustified"/>
              <w:jc w:val="left"/>
              <w:rPr>
                <w:spacing w:val="-2"/>
                <w:w w:val="100"/>
              </w:rPr>
            </w:pPr>
            <w:r>
              <w:rPr>
                <w:w w:val="100"/>
              </w:rPr>
              <w:t>Attenuat</w:t>
            </w:r>
            <w:r>
              <w:rPr>
                <w:spacing w:val="-1"/>
                <w:w w:val="100"/>
              </w:rPr>
              <w:t>i</w:t>
            </w:r>
            <w:r>
              <w:rPr>
                <w:w w:val="100"/>
              </w:rPr>
              <w:t>on</w:t>
            </w:r>
            <w:r>
              <w:rPr>
                <w:spacing w:val="-8"/>
                <w:w w:val="100"/>
              </w:rPr>
              <w:t xml:space="preserve"> </w:t>
            </w:r>
            <w:r>
              <w:rPr>
                <w:w w:val="100"/>
              </w:rPr>
              <w:t>D</w:t>
            </w:r>
            <w:r>
              <w:rPr>
                <w:spacing w:val="1"/>
                <w:w w:val="100"/>
              </w:rPr>
              <w:t>r</w:t>
            </w:r>
            <w:r>
              <w:rPr>
                <w:spacing w:val="-1"/>
                <w:w w:val="100"/>
              </w:rPr>
              <w:t>i</w:t>
            </w:r>
            <w:r>
              <w:rPr>
                <w:w w:val="100"/>
              </w:rPr>
              <w:t>ft</w:t>
            </w:r>
          </w:p>
          <w:p w14:paraId="024B88E6" w14:textId="0C469927" w:rsidR="00E97E9D" w:rsidRDefault="00F57AC6" w:rsidP="00450264">
            <w:pPr>
              <w:pStyle w:val="Bodyjustified"/>
              <w:jc w:val="left"/>
            </w:pPr>
            <w:r>
              <w:rPr>
                <w:spacing w:val="-1"/>
                <w:w w:val="100"/>
              </w:rPr>
              <w:t>(</w:t>
            </w:r>
            <w:r>
              <w:rPr>
                <w:w w:val="100"/>
              </w:rPr>
              <w:t>f</w:t>
            </w:r>
            <w:r>
              <w:rPr>
                <w:spacing w:val="-1"/>
                <w:w w:val="100"/>
              </w:rPr>
              <w:t>r</w:t>
            </w:r>
            <w:r>
              <w:rPr>
                <w:w w:val="100"/>
              </w:rPr>
              <w:t>om</w:t>
            </w:r>
            <w:r>
              <w:rPr>
                <w:spacing w:val="-6"/>
                <w:w w:val="100"/>
              </w:rPr>
              <w:t xml:space="preserve"> </w:t>
            </w:r>
            <w:r>
              <w:rPr>
                <w:spacing w:val="1"/>
                <w:w w:val="100"/>
              </w:rPr>
              <w:t>i</w:t>
            </w:r>
            <w:r>
              <w:rPr>
                <w:w w:val="100"/>
              </w:rPr>
              <w:t>n</w:t>
            </w:r>
            <w:r>
              <w:rPr>
                <w:spacing w:val="-1"/>
                <w:w w:val="100"/>
              </w:rPr>
              <w:t>i</w:t>
            </w:r>
            <w:r>
              <w:rPr>
                <w:w w:val="100"/>
              </w:rPr>
              <w:t>t</w:t>
            </w:r>
            <w:r>
              <w:rPr>
                <w:spacing w:val="1"/>
                <w:w w:val="100"/>
              </w:rPr>
              <w:t>i</w:t>
            </w:r>
            <w:r>
              <w:rPr>
                <w:w w:val="100"/>
              </w:rPr>
              <w:t>al</w:t>
            </w:r>
            <w:r>
              <w:rPr>
                <w:spacing w:val="-2"/>
                <w:w w:val="100"/>
              </w:rPr>
              <w:t xml:space="preserve"> </w:t>
            </w:r>
            <w:r>
              <w:rPr>
                <w:w w:val="100"/>
              </w:rPr>
              <w:t>mea</w:t>
            </w:r>
            <w:r>
              <w:rPr>
                <w:spacing w:val="1"/>
                <w:w w:val="100"/>
              </w:rPr>
              <w:t>s</w:t>
            </w:r>
            <w:r>
              <w:rPr>
                <w:w w:val="100"/>
              </w:rPr>
              <w:t>u</w:t>
            </w:r>
            <w:r>
              <w:rPr>
                <w:spacing w:val="1"/>
                <w:w w:val="100"/>
              </w:rPr>
              <w:t>r</w:t>
            </w:r>
            <w:r>
              <w:rPr>
                <w:w w:val="100"/>
              </w:rPr>
              <w:t>ement)</w:t>
            </w:r>
          </w:p>
        </w:tc>
        <w:tc>
          <w:tcPr>
            <w:tcW w:w="851" w:type="dxa"/>
          </w:tcPr>
          <w:p w14:paraId="26CF99DA" w14:textId="77777777" w:rsidR="00E97E9D" w:rsidRDefault="00E97E9D" w:rsidP="00450264">
            <w:pPr>
              <w:pStyle w:val="Bodyjustified"/>
            </w:pPr>
            <w:r>
              <w:rPr>
                <w:spacing w:val="-1"/>
                <w:w w:val="99"/>
              </w:rPr>
              <w:t>A</w:t>
            </w:r>
            <w:r>
              <w:rPr>
                <w:w w:val="99"/>
              </w:rPr>
              <w:t>tt</w:t>
            </w:r>
          </w:p>
          <w:p w14:paraId="054DFFD1" w14:textId="53CDB0EC" w:rsidR="00E97E9D" w:rsidRDefault="007849C2" w:rsidP="00450264">
            <w:pPr>
              <w:pStyle w:val="Bodyjustified"/>
            </w:pPr>
            <w:r>
              <w:rPr>
                <w:rFonts w:cs="Arial"/>
              </w:rPr>
              <w:t>Δ</w:t>
            </w:r>
            <w:r w:rsidR="00E97E9D">
              <w:rPr>
                <w:w w:val="99"/>
              </w:rPr>
              <w:t>Att</w:t>
            </w:r>
          </w:p>
        </w:tc>
        <w:tc>
          <w:tcPr>
            <w:tcW w:w="1188" w:type="dxa"/>
          </w:tcPr>
          <w:p w14:paraId="1C5BA136" w14:textId="77777777" w:rsidR="00E97E9D" w:rsidRDefault="00E97E9D" w:rsidP="00450264">
            <w:pPr>
              <w:pStyle w:val="Bodyjustified"/>
            </w:pPr>
            <w:r>
              <w:rPr>
                <w:w w:val="100"/>
              </w:rPr>
              <w:t>Note</w:t>
            </w:r>
            <w:r>
              <w:rPr>
                <w:spacing w:val="-5"/>
                <w:w w:val="100"/>
              </w:rPr>
              <w:t xml:space="preserve"> </w:t>
            </w:r>
            <w:r>
              <w:rPr>
                <w:w w:val="99"/>
              </w:rPr>
              <w:t>1</w:t>
            </w:r>
          </w:p>
          <w:p w14:paraId="02445582" w14:textId="77777777" w:rsidR="00E97E9D" w:rsidRDefault="00E97E9D" w:rsidP="00450264">
            <w:pPr>
              <w:pStyle w:val="Bodyjustified"/>
            </w:pPr>
            <w:r>
              <w:rPr>
                <w:w w:val="99"/>
              </w:rPr>
              <w:t>-</w:t>
            </w:r>
          </w:p>
        </w:tc>
        <w:tc>
          <w:tcPr>
            <w:tcW w:w="1190" w:type="dxa"/>
          </w:tcPr>
          <w:p w14:paraId="12911B3F" w14:textId="77777777" w:rsidR="00E97E9D" w:rsidRDefault="00E97E9D" w:rsidP="00450264">
            <w:pPr>
              <w:pStyle w:val="Bodyjustified"/>
            </w:pPr>
            <w:r>
              <w:rPr>
                <w:w w:val="100"/>
              </w:rPr>
              <w:t>Note</w:t>
            </w:r>
            <w:r>
              <w:rPr>
                <w:spacing w:val="-2"/>
                <w:w w:val="100"/>
              </w:rPr>
              <w:t xml:space="preserve"> </w:t>
            </w:r>
            <w:r>
              <w:rPr>
                <w:w w:val="99"/>
              </w:rPr>
              <w:t>1</w:t>
            </w:r>
          </w:p>
          <w:p w14:paraId="310DD47B" w14:textId="77777777" w:rsidR="007849C2" w:rsidRDefault="007849C2" w:rsidP="00450264">
            <w:pPr>
              <w:pStyle w:val="Bodyjustified"/>
              <w:rPr>
                <w:w w:val="100"/>
              </w:rPr>
            </w:pPr>
            <w:r>
              <w:rPr>
                <w:rFonts w:cs="Arial"/>
              </w:rPr>
              <w:t>±</w:t>
            </w:r>
            <w:r>
              <w:rPr>
                <w:w w:val="100"/>
              </w:rPr>
              <w:t>0.05</w:t>
            </w:r>
          </w:p>
          <w:p w14:paraId="63CEEA26" w14:textId="7A9D5104" w:rsidR="00E97E9D" w:rsidRDefault="00E97E9D" w:rsidP="00450264">
            <w:pPr>
              <w:pStyle w:val="Bodyjustified"/>
            </w:pPr>
            <w:r>
              <w:rPr>
                <w:w w:val="100"/>
              </w:rPr>
              <w:t>or</w:t>
            </w:r>
            <w:r>
              <w:rPr>
                <w:spacing w:val="-2"/>
                <w:w w:val="100"/>
              </w:rPr>
              <w:t xml:space="preserve"> </w:t>
            </w:r>
            <w:r>
              <w:rPr>
                <w:spacing w:val="1"/>
                <w:w w:val="100"/>
              </w:rPr>
              <w:t>(</w:t>
            </w:r>
            <w:r>
              <w:rPr>
                <w:w w:val="100"/>
              </w:rPr>
              <w:t>2)</w:t>
            </w:r>
          </w:p>
          <w:p w14:paraId="13F98F5F" w14:textId="47FD2ED0" w:rsidR="00E97E9D" w:rsidRDefault="007849C2" w:rsidP="00450264">
            <w:pPr>
              <w:pStyle w:val="Bodyjustified"/>
            </w:pPr>
            <w:r>
              <w:rPr>
                <w:rFonts w:cs="Arial"/>
              </w:rPr>
              <w:t>±</w:t>
            </w:r>
            <w:r w:rsidR="00E97E9D">
              <w:rPr>
                <w:w w:val="99"/>
              </w:rPr>
              <w:t>0.5</w:t>
            </w:r>
          </w:p>
        </w:tc>
        <w:tc>
          <w:tcPr>
            <w:tcW w:w="1070" w:type="dxa"/>
          </w:tcPr>
          <w:p w14:paraId="67FDE1A3" w14:textId="77777777" w:rsidR="00E97E9D" w:rsidRPr="00C111B1" w:rsidRDefault="00E97E9D" w:rsidP="00C111B1">
            <w:pPr>
              <w:pStyle w:val="Bodyjustified"/>
            </w:pPr>
            <w:r w:rsidRPr="00C111B1">
              <w:t>dB</w:t>
            </w:r>
          </w:p>
          <w:p w14:paraId="11C617EA" w14:textId="77777777" w:rsidR="00E97E9D" w:rsidRPr="00C111B1" w:rsidRDefault="00E97E9D" w:rsidP="00C111B1">
            <w:pPr>
              <w:pStyle w:val="Bodyjustified"/>
            </w:pPr>
            <w:r w:rsidRPr="00C111B1">
              <w:t>dB</w:t>
            </w:r>
          </w:p>
          <w:p w14:paraId="77901C7C" w14:textId="77777777" w:rsidR="00E97E9D" w:rsidRPr="00C111B1" w:rsidRDefault="00E97E9D" w:rsidP="00C111B1">
            <w:pPr>
              <w:pStyle w:val="Bodyjustified"/>
            </w:pPr>
          </w:p>
          <w:p w14:paraId="6EA1AEE4" w14:textId="77777777" w:rsidR="00E97E9D" w:rsidRPr="00C111B1" w:rsidRDefault="00E97E9D" w:rsidP="00C111B1">
            <w:pPr>
              <w:pStyle w:val="Bodyjustified"/>
            </w:pPr>
            <w:r w:rsidRPr="00C111B1">
              <w:t>%</w:t>
            </w:r>
          </w:p>
        </w:tc>
      </w:tr>
      <w:tr w:rsidR="00E97E9D" w:rsidRPr="00D30877" w14:paraId="6B7DE6BB" w14:textId="77777777" w:rsidTr="00450264">
        <w:trPr>
          <w:trHeight w:val="283"/>
        </w:trPr>
        <w:tc>
          <w:tcPr>
            <w:tcW w:w="2155" w:type="dxa"/>
            <w:tcBorders>
              <w:bottom w:val="nil"/>
            </w:tcBorders>
          </w:tcPr>
          <w:p w14:paraId="03DE30FE" w14:textId="77777777" w:rsidR="00E97E9D" w:rsidRPr="002169D5" w:rsidRDefault="00E97E9D" w:rsidP="00D30877">
            <w:pPr>
              <w:pStyle w:val="Bodyjustified"/>
              <w:keepNext/>
              <w:jc w:val="left"/>
              <w:rPr>
                <w:b/>
              </w:rPr>
            </w:pPr>
            <w:r w:rsidRPr="002169D5">
              <w:rPr>
                <w:b/>
              </w:rPr>
              <w:lastRenderedPageBreak/>
              <w:t>Rapid Change of</w:t>
            </w:r>
          </w:p>
          <w:p w14:paraId="7E0A200A" w14:textId="77777777" w:rsidR="00E97E9D" w:rsidRPr="002169D5" w:rsidRDefault="00E97E9D" w:rsidP="00D30877">
            <w:pPr>
              <w:pStyle w:val="Bodyjustified"/>
              <w:keepNext/>
              <w:jc w:val="left"/>
              <w:rPr>
                <w:b/>
              </w:rPr>
            </w:pPr>
            <w:r w:rsidRPr="002169D5">
              <w:rPr>
                <w:b/>
              </w:rPr>
              <w:t>Temperature</w:t>
            </w:r>
          </w:p>
          <w:p w14:paraId="657C206F" w14:textId="77777777" w:rsidR="00E97E9D" w:rsidRPr="00D30877" w:rsidRDefault="00E97E9D" w:rsidP="00D30877">
            <w:pPr>
              <w:pStyle w:val="Bodyjustified"/>
              <w:keepNext/>
              <w:jc w:val="left"/>
            </w:pPr>
          </w:p>
          <w:p w14:paraId="198C7191" w14:textId="40BBA712" w:rsidR="00E97E9D" w:rsidRPr="00D30877" w:rsidRDefault="00E97E9D" w:rsidP="00D30877">
            <w:pPr>
              <w:pStyle w:val="Bodyjustified"/>
              <w:keepNext/>
              <w:jc w:val="left"/>
            </w:pPr>
            <w:r w:rsidRPr="00D30877">
              <w:t>Initial</w:t>
            </w:r>
            <w:r w:rsidR="007849C2" w:rsidRPr="00D30877">
              <w:t xml:space="preserve"> </w:t>
            </w:r>
            <w:r w:rsidRPr="00D30877">
              <w:t>Measurements</w:t>
            </w:r>
          </w:p>
        </w:tc>
        <w:tc>
          <w:tcPr>
            <w:tcW w:w="2409" w:type="dxa"/>
          </w:tcPr>
          <w:p w14:paraId="3BED84BE" w14:textId="77777777" w:rsidR="00E97E9D" w:rsidRPr="00D30877" w:rsidRDefault="00E97E9D" w:rsidP="00D30877">
            <w:pPr>
              <w:pStyle w:val="Bodyjustified"/>
              <w:keepNext/>
              <w:jc w:val="left"/>
            </w:pPr>
          </w:p>
          <w:p w14:paraId="220A484A" w14:textId="77777777" w:rsidR="00E97E9D" w:rsidRPr="00D30877" w:rsidRDefault="00E97E9D" w:rsidP="00D30877">
            <w:pPr>
              <w:pStyle w:val="Bodyjustified"/>
              <w:keepNext/>
              <w:jc w:val="left"/>
            </w:pPr>
          </w:p>
          <w:p w14:paraId="7F83FB7F" w14:textId="77777777" w:rsidR="00E97E9D" w:rsidRPr="00D30877" w:rsidRDefault="00E97E9D" w:rsidP="00D30877">
            <w:pPr>
              <w:pStyle w:val="Bodyjustified"/>
              <w:keepNext/>
              <w:jc w:val="left"/>
            </w:pPr>
          </w:p>
          <w:p w14:paraId="0A8E39C6" w14:textId="77777777" w:rsidR="00E97E9D" w:rsidRPr="00D30877" w:rsidRDefault="00E97E9D" w:rsidP="00D30877">
            <w:pPr>
              <w:pStyle w:val="Bodyjustified"/>
              <w:keepNext/>
              <w:jc w:val="left"/>
            </w:pPr>
            <w:r w:rsidRPr="00D30877">
              <w:t>Attenuation</w:t>
            </w:r>
          </w:p>
        </w:tc>
        <w:tc>
          <w:tcPr>
            <w:tcW w:w="851" w:type="dxa"/>
          </w:tcPr>
          <w:p w14:paraId="0D4B1023" w14:textId="77777777" w:rsidR="00E97E9D" w:rsidRPr="00D30877" w:rsidRDefault="00E97E9D" w:rsidP="00D30877">
            <w:pPr>
              <w:pStyle w:val="Bodyjustified"/>
              <w:keepNext/>
            </w:pPr>
          </w:p>
          <w:p w14:paraId="13B6D2D4" w14:textId="77777777" w:rsidR="00E97E9D" w:rsidRPr="00D30877" w:rsidRDefault="00E97E9D" w:rsidP="00D30877">
            <w:pPr>
              <w:pStyle w:val="Bodyjustified"/>
              <w:keepNext/>
            </w:pPr>
          </w:p>
          <w:p w14:paraId="67C2C6C3" w14:textId="77777777" w:rsidR="00E97E9D" w:rsidRPr="00D30877" w:rsidRDefault="00E97E9D" w:rsidP="00D30877">
            <w:pPr>
              <w:pStyle w:val="Bodyjustified"/>
              <w:keepNext/>
            </w:pPr>
          </w:p>
          <w:p w14:paraId="3705DB92" w14:textId="77777777" w:rsidR="00E97E9D" w:rsidRPr="00D30877" w:rsidRDefault="00E97E9D" w:rsidP="00D30877">
            <w:pPr>
              <w:pStyle w:val="Bodyjustified"/>
              <w:keepNext/>
            </w:pPr>
            <w:r w:rsidRPr="00D30877">
              <w:t>Att</w:t>
            </w:r>
          </w:p>
        </w:tc>
        <w:tc>
          <w:tcPr>
            <w:tcW w:w="1188" w:type="dxa"/>
          </w:tcPr>
          <w:p w14:paraId="76C5539E" w14:textId="77777777" w:rsidR="00E97E9D" w:rsidRPr="00D30877" w:rsidRDefault="00E97E9D" w:rsidP="00D30877">
            <w:pPr>
              <w:pStyle w:val="Bodyjustified"/>
              <w:keepNext/>
            </w:pPr>
          </w:p>
          <w:p w14:paraId="0B25BD9A" w14:textId="77777777" w:rsidR="00E97E9D" w:rsidRPr="00D30877" w:rsidRDefault="00E97E9D" w:rsidP="00D30877">
            <w:pPr>
              <w:pStyle w:val="Bodyjustified"/>
              <w:keepNext/>
            </w:pPr>
          </w:p>
          <w:p w14:paraId="41E77152" w14:textId="77777777" w:rsidR="00E97E9D" w:rsidRPr="00D30877" w:rsidRDefault="00E97E9D" w:rsidP="00D30877">
            <w:pPr>
              <w:pStyle w:val="Bodyjustified"/>
              <w:keepNext/>
            </w:pPr>
          </w:p>
          <w:p w14:paraId="1A6C845C" w14:textId="77777777" w:rsidR="00E97E9D" w:rsidRPr="00D30877" w:rsidRDefault="00E97E9D" w:rsidP="00D30877">
            <w:pPr>
              <w:pStyle w:val="Bodyjustified"/>
              <w:keepNext/>
            </w:pPr>
            <w:r w:rsidRPr="00D30877">
              <w:t>Note 1</w:t>
            </w:r>
          </w:p>
        </w:tc>
        <w:tc>
          <w:tcPr>
            <w:tcW w:w="1190" w:type="dxa"/>
          </w:tcPr>
          <w:p w14:paraId="501E9024" w14:textId="77777777" w:rsidR="00E97E9D" w:rsidRPr="00D30877" w:rsidRDefault="00E97E9D" w:rsidP="00D30877">
            <w:pPr>
              <w:pStyle w:val="Bodyjustified"/>
              <w:keepNext/>
            </w:pPr>
          </w:p>
          <w:p w14:paraId="3F8CA34C" w14:textId="77777777" w:rsidR="00E97E9D" w:rsidRPr="00D30877" w:rsidRDefault="00E97E9D" w:rsidP="00D30877">
            <w:pPr>
              <w:pStyle w:val="Bodyjustified"/>
              <w:keepNext/>
            </w:pPr>
          </w:p>
          <w:p w14:paraId="11617BDF" w14:textId="77777777" w:rsidR="00E97E9D" w:rsidRPr="00D30877" w:rsidRDefault="00E97E9D" w:rsidP="00D30877">
            <w:pPr>
              <w:pStyle w:val="Bodyjustified"/>
              <w:keepNext/>
            </w:pPr>
          </w:p>
          <w:p w14:paraId="3459D558" w14:textId="77777777" w:rsidR="00E97E9D" w:rsidRPr="00D30877" w:rsidRDefault="00E97E9D" w:rsidP="00D30877">
            <w:pPr>
              <w:pStyle w:val="Bodyjustified"/>
              <w:keepNext/>
            </w:pPr>
            <w:r w:rsidRPr="00D30877">
              <w:t>Note 1</w:t>
            </w:r>
          </w:p>
        </w:tc>
        <w:tc>
          <w:tcPr>
            <w:tcW w:w="1070" w:type="dxa"/>
          </w:tcPr>
          <w:p w14:paraId="755A5DEB" w14:textId="77777777" w:rsidR="00E97E9D" w:rsidRPr="00D30877" w:rsidRDefault="00E97E9D" w:rsidP="00D30877">
            <w:pPr>
              <w:pStyle w:val="Bodyjustified"/>
              <w:keepNext/>
            </w:pPr>
          </w:p>
          <w:p w14:paraId="26D1EF1E" w14:textId="77777777" w:rsidR="00E97E9D" w:rsidRPr="00D30877" w:rsidRDefault="00E97E9D" w:rsidP="00D30877">
            <w:pPr>
              <w:pStyle w:val="Bodyjustified"/>
              <w:keepNext/>
            </w:pPr>
          </w:p>
          <w:p w14:paraId="5ECF1735" w14:textId="77777777" w:rsidR="00E97E9D" w:rsidRPr="00D30877" w:rsidRDefault="00E97E9D" w:rsidP="00D30877">
            <w:pPr>
              <w:pStyle w:val="Bodyjustified"/>
              <w:keepNext/>
            </w:pPr>
          </w:p>
          <w:p w14:paraId="056E173B" w14:textId="77777777" w:rsidR="00E97E9D" w:rsidRPr="00D30877" w:rsidRDefault="00E97E9D" w:rsidP="00D30877">
            <w:pPr>
              <w:pStyle w:val="Bodyjustified"/>
              <w:keepNext/>
            </w:pPr>
            <w:r w:rsidRPr="00D30877">
              <w:t>dB</w:t>
            </w:r>
          </w:p>
        </w:tc>
      </w:tr>
      <w:tr w:rsidR="00E97E9D" w14:paraId="257CE160" w14:textId="77777777" w:rsidTr="00450264">
        <w:trPr>
          <w:trHeight w:val="283"/>
        </w:trPr>
        <w:tc>
          <w:tcPr>
            <w:tcW w:w="2155" w:type="dxa"/>
            <w:tcBorders>
              <w:top w:val="nil"/>
              <w:bottom w:val="single" w:sz="4" w:space="0" w:color="auto"/>
            </w:tcBorders>
          </w:tcPr>
          <w:p w14:paraId="58098BE5" w14:textId="3A5B3053" w:rsidR="00E97E9D" w:rsidRDefault="007849C2" w:rsidP="00450264">
            <w:pPr>
              <w:pStyle w:val="Bodyjustified"/>
              <w:jc w:val="left"/>
            </w:pPr>
            <w:r>
              <w:rPr>
                <w:spacing w:val="1"/>
                <w:w w:val="100"/>
              </w:rPr>
              <w:t>Fi</w:t>
            </w:r>
            <w:r>
              <w:rPr>
                <w:w w:val="100"/>
              </w:rPr>
              <w:t>nal</w:t>
            </w:r>
            <w:r>
              <w:rPr>
                <w:spacing w:val="-3"/>
                <w:w w:val="100"/>
              </w:rPr>
              <w:t xml:space="preserve"> </w:t>
            </w:r>
            <w:r>
              <w:rPr>
                <w:w w:val="100"/>
              </w:rPr>
              <w:t>Mea</w:t>
            </w:r>
            <w:r>
              <w:rPr>
                <w:spacing w:val="1"/>
                <w:w w:val="100"/>
              </w:rPr>
              <w:t>s</w:t>
            </w:r>
            <w:r>
              <w:rPr>
                <w:w w:val="100"/>
              </w:rPr>
              <w:t>u</w:t>
            </w:r>
            <w:r>
              <w:rPr>
                <w:spacing w:val="1"/>
                <w:w w:val="100"/>
              </w:rPr>
              <w:t>r</w:t>
            </w:r>
            <w:r>
              <w:rPr>
                <w:w w:val="100"/>
              </w:rPr>
              <w:t>ements</w:t>
            </w:r>
          </w:p>
        </w:tc>
        <w:tc>
          <w:tcPr>
            <w:tcW w:w="2409" w:type="dxa"/>
          </w:tcPr>
          <w:p w14:paraId="0148A2B1" w14:textId="77777777" w:rsidR="00E97E9D" w:rsidRDefault="00E97E9D" w:rsidP="00450264">
            <w:pPr>
              <w:pStyle w:val="Bodyjustified"/>
              <w:jc w:val="left"/>
            </w:pPr>
            <w:r>
              <w:rPr>
                <w:w w:val="100"/>
              </w:rPr>
              <w:t>Attenuat</w:t>
            </w:r>
            <w:r>
              <w:rPr>
                <w:spacing w:val="-1"/>
                <w:w w:val="100"/>
              </w:rPr>
              <w:t>i</w:t>
            </w:r>
            <w:r>
              <w:rPr>
                <w:w w:val="100"/>
              </w:rPr>
              <w:t>on</w:t>
            </w:r>
          </w:p>
          <w:p w14:paraId="3352EB1F" w14:textId="77777777" w:rsidR="007849C2" w:rsidRDefault="00F57AC6" w:rsidP="00450264">
            <w:pPr>
              <w:pStyle w:val="Bodyjustified"/>
              <w:jc w:val="left"/>
              <w:rPr>
                <w:spacing w:val="-2"/>
                <w:w w:val="100"/>
              </w:rPr>
            </w:pPr>
            <w:r>
              <w:rPr>
                <w:w w:val="100"/>
              </w:rPr>
              <w:t>Attenuat</w:t>
            </w:r>
            <w:r>
              <w:rPr>
                <w:spacing w:val="-1"/>
                <w:w w:val="100"/>
              </w:rPr>
              <w:t>i</w:t>
            </w:r>
            <w:r>
              <w:rPr>
                <w:w w:val="100"/>
              </w:rPr>
              <w:t>on</w:t>
            </w:r>
            <w:r>
              <w:rPr>
                <w:spacing w:val="-8"/>
                <w:w w:val="100"/>
              </w:rPr>
              <w:t xml:space="preserve"> </w:t>
            </w:r>
            <w:r>
              <w:rPr>
                <w:w w:val="100"/>
              </w:rPr>
              <w:t>D</w:t>
            </w:r>
            <w:r>
              <w:rPr>
                <w:spacing w:val="1"/>
                <w:w w:val="100"/>
              </w:rPr>
              <w:t>r</w:t>
            </w:r>
            <w:r>
              <w:rPr>
                <w:spacing w:val="-1"/>
                <w:w w:val="100"/>
              </w:rPr>
              <w:t>i</w:t>
            </w:r>
            <w:r>
              <w:rPr>
                <w:w w:val="100"/>
              </w:rPr>
              <w:t>ft</w:t>
            </w:r>
          </w:p>
          <w:p w14:paraId="5A961340" w14:textId="0F12CEF8" w:rsidR="00E97E9D" w:rsidRDefault="00F57AC6" w:rsidP="00450264">
            <w:pPr>
              <w:pStyle w:val="Bodyjustified"/>
              <w:jc w:val="left"/>
            </w:pPr>
            <w:r>
              <w:rPr>
                <w:spacing w:val="-1"/>
                <w:w w:val="100"/>
              </w:rPr>
              <w:t>(</w:t>
            </w:r>
            <w:r>
              <w:rPr>
                <w:w w:val="100"/>
              </w:rPr>
              <w:t>f</w:t>
            </w:r>
            <w:r>
              <w:rPr>
                <w:spacing w:val="-1"/>
                <w:w w:val="100"/>
              </w:rPr>
              <w:t>r</w:t>
            </w:r>
            <w:r>
              <w:rPr>
                <w:w w:val="100"/>
              </w:rPr>
              <w:t>om</w:t>
            </w:r>
            <w:r>
              <w:rPr>
                <w:spacing w:val="-6"/>
                <w:w w:val="100"/>
              </w:rPr>
              <w:t xml:space="preserve"> </w:t>
            </w:r>
            <w:r>
              <w:rPr>
                <w:spacing w:val="1"/>
                <w:w w:val="100"/>
              </w:rPr>
              <w:t>i</w:t>
            </w:r>
            <w:r>
              <w:rPr>
                <w:w w:val="100"/>
              </w:rPr>
              <w:t>n</w:t>
            </w:r>
            <w:r>
              <w:rPr>
                <w:spacing w:val="-1"/>
                <w:w w:val="100"/>
              </w:rPr>
              <w:t>i</w:t>
            </w:r>
            <w:r>
              <w:rPr>
                <w:w w:val="100"/>
              </w:rPr>
              <w:t>t</w:t>
            </w:r>
            <w:r>
              <w:rPr>
                <w:spacing w:val="1"/>
                <w:w w:val="100"/>
              </w:rPr>
              <w:t>i</w:t>
            </w:r>
            <w:r>
              <w:rPr>
                <w:w w:val="100"/>
              </w:rPr>
              <w:t>al</w:t>
            </w:r>
            <w:r>
              <w:rPr>
                <w:spacing w:val="-2"/>
                <w:w w:val="100"/>
              </w:rPr>
              <w:t xml:space="preserve"> </w:t>
            </w:r>
            <w:r>
              <w:rPr>
                <w:w w:val="100"/>
              </w:rPr>
              <w:t>mea</w:t>
            </w:r>
            <w:r>
              <w:rPr>
                <w:spacing w:val="1"/>
                <w:w w:val="100"/>
              </w:rPr>
              <w:t>s</w:t>
            </w:r>
            <w:r>
              <w:rPr>
                <w:w w:val="100"/>
              </w:rPr>
              <w:t>u</w:t>
            </w:r>
            <w:r>
              <w:rPr>
                <w:spacing w:val="1"/>
                <w:w w:val="100"/>
              </w:rPr>
              <w:t>r</w:t>
            </w:r>
            <w:r>
              <w:rPr>
                <w:w w:val="100"/>
              </w:rPr>
              <w:t>ement)</w:t>
            </w:r>
          </w:p>
        </w:tc>
        <w:tc>
          <w:tcPr>
            <w:tcW w:w="851" w:type="dxa"/>
          </w:tcPr>
          <w:p w14:paraId="4A6D6BDF" w14:textId="77777777" w:rsidR="00E97E9D" w:rsidRDefault="00E97E9D" w:rsidP="00450264">
            <w:pPr>
              <w:pStyle w:val="Bodyjustified"/>
            </w:pPr>
            <w:r>
              <w:rPr>
                <w:spacing w:val="-1"/>
                <w:w w:val="99"/>
              </w:rPr>
              <w:t>A</w:t>
            </w:r>
            <w:r>
              <w:rPr>
                <w:w w:val="99"/>
              </w:rPr>
              <w:t>tt</w:t>
            </w:r>
          </w:p>
          <w:p w14:paraId="62D02559" w14:textId="1509360A" w:rsidR="00E97E9D" w:rsidRDefault="007849C2" w:rsidP="00450264">
            <w:pPr>
              <w:pStyle w:val="Bodyjustified"/>
            </w:pPr>
            <w:r>
              <w:rPr>
                <w:rFonts w:cs="Arial"/>
              </w:rPr>
              <w:t>Δ</w:t>
            </w:r>
            <w:r w:rsidR="00E97E9D">
              <w:rPr>
                <w:w w:val="99"/>
              </w:rPr>
              <w:t>Att</w:t>
            </w:r>
          </w:p>
        </w:tc>
        <w:tc>
          <w:tcPr>
            <w:tcW w:w="1188" w:type="dxa"/>
          </w:tcPr>
          <w:p w14:paraId="6635B147" w14:textId="77777777" w:rsidR="00E97E9D" w:rsidRDefault="00E97E9D" w:rsidP="00450264">
            <w:pPr>
              <w:pStyle w:val="Bodyjustified"/>
            </w:pPr>
            <w:r>
              <w:rPr>
                <w:w w:val="100"/>
              </w:rPr>
              <w:t>Note</w:t>
            </w:r>
            <w:r>
              <w:rPr>
                <w:spacing w:val="-5"/>
                <w:w w:val="100"/>
              </w:rPr>
              <w:t xml:space="preserve"> </w:t>
            </w:r>
            <w:r>
              <w:rPr>
                <w:w w:val="99"/>
              </w:rPr>
              <w:t>1</w:t>
            </w:r>
          </w:p>
          <w:p w14:paraId="34DEEADA" w14:textId="77777777" w:rsidR="00E97E9D" w:rsidRDefault="00E97E9D" w:rsidP="00450264">
            <w:pPr>
              <w:pStyle w:val="Bodyjustified"/>
            </w:pPr>
            <w:r>
              <w:rPr>
                <w:w w:val="99"/>
              </w:rPr>
              <w:t>-</w:t>
            </w:r>
          </w:p>
        </w:tc>
        <w:tc>
          <w:tcPr>
            <w:tcW w:w="1190" w:type="dxa"/>
          </w:tcPr>
          <w:p w14:paraId="66E482E9" w14:textId="77777777" w:rsidR="00E97E9D" w:rsidRDefault="00E97E9D" w:rsidP="00450264">
            <w:pPr>
              <w:pStyle w:val="Bodyjustified"/>
            </w:pPr>
            <w:r>
              <w:rPr>
                <w:w w:val="100"/>
              </w:rPr>
              <w:t>Note</w:t>
            </w:r>
            <w:r>
              <w:rPr>
                <w:spacing w:val="-2"/>
                <w:w w:val="100"/>
              </w:rPr>
              <w:t xml:space="preserve"> </w:t>
            </w:r>
            <w:r>
              <w:rPr>
                <w:w w:val="99"/>
              </w:rPr>
              <w:t>1</w:t>
            </w:r>
          </w:p>
          <w:p w14:paraId="3F5D3663" w14:textId="77777777" w:rsidR="007849C2" w:rsidRDefault="007849C2" w:rsidP="00450264">
            <w:pPr>
              <w:pStyle w:val="Bodyjustified"/>
              <w:rPr>
                <w:w w:val="100"/>
              </w:rPr>
            </w:pPr>
            <w:r>
              <w:rPr>
                <w:rFonts w:cs="Arial"/>
              </w:rPr>
              <w:t>±</w:t>
            </w:r>
            <w:r>
              <w:rPr>
                <w:w w:val="100"/>
              </w:rPr>
              <w:t>0.05</w:t>
            </w:r>
          </w:p>
          <w:p w14:paraId="677F1D0D" w14:textId="75FC3A9F" w:rsidR="00E97E9D" w:rsidRDefault="00E97E9D" w:rsidP="00450264">
            <w:pPr>
              <w:pStyle w:val="Bodyjustified"/>
            </w:pPr>
            <w:r>
              <w:rPr>
                <w:w w:val="100"/>
              </w:rPr>
              <w:t>or</w:t>
            </w:r>
            <w:r>
              <w:rPr>
                <w:spacing w:val="-2"/>
                <w:w w:val="100"/>
              </w:rPr>
              <w:t xml:space="preserve"> </w:t>
            </w:r>
            <w:r>
              <w:rPr>
                <w:spacing w:val="1"/>
                <w:w w:val="100"/>
              </w:rPr>
              <w:t>(</w:t>
            </w:r>
            <w:r>
              <w:rPr>
                <w:w w:val="100"/>
              </w:rPr>
              <w:t>2)</w:t>
            </w:r>
          </w:p>
          <w:p w14:paraId="128A77F5" w14:textId="56F9C3F1" w:rsidR="00E97E9D" w:rsidRDefault="007849C2" w:rsidP="00450264">
            <w:pPr>
              <w:pStyle w:val="Bodyjustified"/>
            </w:pPr>
            <w:r>
              <w:rPr>
                <w:rFonts w:cs="Arial"/>
              </w:rPr>
              <w:t>±</w:t>
            </w:r>
            <w:r w:rsidR="00E97E9D">
              <w:rPr>
                <w:w w:val="99"/>
              </w:rPr>
              <w:t>0.5</w:t>
            </w:r>
          </w:p>
        </w:tc>
        <w:tc>
          <w:tcPr>
            <w:tcW w:w="1070" w:type="dxa"/>
          </w:tcPr>
          <w:p w14:paraId="6528AB9F" w14:textId="77777777" w:rsidR="00E97E9D" w:rsidRPr="00C111B1" w:rsidRDefault="00E97E9D" w:rsidP="00C111B1">
            <w:pPr>
              <w:pStyle w:val="Bodyjustified"/>
            </w:pPr>
            <w:r w:rsidRPr="00C111B1">
              <w:t>dB</w:t>
            </w:r>
          </w:p>
          <w:p w14:paraId="644CE6C0" w14:textId="77777777" w:rsidR="00E97E9D" w:rsidRPr="00C111B1" w:rsidRDefault="00E97E9D" w:rsidP="00C111B1">
            <w:pPr>
              <w:pStyle w:val="Bodyjustified"/>
            </w:pPr>
            <w:r w:rsidRPr="00C111B1">
              <w:t>dB</w:t>
            </w:r>
          </w:p>
          <w:p w14:paraId="753D347B" w14:textId="77777777" w:rsidR="00E97E9D" w:rsidRPr="00C111B1" w:rsidRDefault="00E97E9D" w:rsidP="00C111B1">
            <w:pPr>
              <w:pStyle w:val="Bodyjustified"/>
            </w:pPr>
          </w:p>
          <w:p w14:paraId="48133FA1" w14:textId="77777777" w:rsidR="00E97E9D" w:rsidRPr="00C111B1" w:rsidRDefault="00E97E9D" w:rsidP="00C111B1">
            <w:pPr>
              <w:pStyle w:val="Bodyjustified"/>
            </w:pPr>
            <w:r w:rsidRPr="00C111B1">
              <w:t>%</w:t>
            </w:r>
          </w:p>
        </w:tc>
      </w:tr>
      <w:tr w:rsidR="00E97E9D" w:rsidRPr="00D30877" w14:paraId="2A845D89" w14:textId="77777777" w:rsidTr="00450264">
        <w:trPr>
          <w:trHeight w:val="283"/>
        </w:trPr>
        <w:tc>
          <w:tcPr>
            <w:tcW w:w="2155" w:type="dxa"/>
            <w:tcBorders>
              <w:bottom w:val="nil"/>
            </w:tcBorders>
          </w:tcPr>
          <w:p w14:paraId="42DEEA34" w14:textId="77777777" w:rsidR="00E97E9D" w:rsidRPr="002169D5" w:rsidRDefault="00E97E9D" w:rsidP="00D30877">
            <w:pPr>
              <w:pStyle w:val="Bodyjustified"/>
              <w:jc w:val="left"/>
              <w:rPr>
                <w:b/>
              </w:rPr>
            </w:pPr>
            <w:r w:rsidRPr="002169D5">
              <w:rPr>
                <w:b/>
              </w:rPr>
              <w:t>Climatic Sequence</w:t>
            </w:r>
          </w:p>
          <w:p w14:paraId="7CCBADEB" w14:textId="77777777" w:rsidR="00E97E9D" w:rsidRPr="00D30877" w:rsidRDefault="00E97E9D" w:rsidP="00D30877">
            <w:pPr>
              <w:pStyle w:val="Bodyjustified"/>
              <w:jc w:val="left"/>
            </w:pPr>
          </w:p>
          <w:p w14:paraId="68C9BB24" w14:textId="225C5B5F" w:rsidR="00E97E9D" w:rsidRPr="00D30877" w:rsidRDefault="00E97E9D" w:rsidP="00D30877">
            <w:pPr>
              <w:pStyle w:val="Bodyjustified"/>
              <w:jc w:val="left"/>
            </w:pPr>
            <w:r w:rsidRPr="00D30877">
              <w:t>Initial</w:t>
            </w:r>
            <w:r w:rsidR="007849C2" w:rsidRPr="00D30877">
              <w:t xml:space="preserve"> </w:t>
            </w:r>
            <w:r w:rsidRPr="00D30877">
              <w:t>Measurements</w:t>
            </w:r>
          </w:p>
        </w:tc>
        <w:tc>
          <w:tcPr>
            <w:tcW w:w="2409" w:type="dxa"/>
          </w:tcPr>
          <w:p w14:paraId="1E1D4F56" w14:textId="77777777" w:rsidR="00E97E9D" w:rsidRPr="00D30877" w:rsidRDefault="00E97E9D" w:rsidP="00D30877">
            <w:pPr>
              <w:pStyle w:val="Bodyjustified"/>
              <w:jc w:val="left"/>
            </w:pPr>
          </w:p>
          <w:p w14:paraId="7DA5949E" w14:textId="77777777" w:rsidR="00E97E9D" w:rsidRPr="00D30877" w:rsidRDefault="00E97E9D" w:rsidP="00D30877">
            <w:pPr>
              <w:pStyle w:val="Bodyjustified"/>
              <w:jc w:val="left"/>
            </w:pPr>
          </w:p>
          <w:p w14:paraId="5443739F" w14:textId="77777777" w:rsidR="00E97E9D" w:rsidRPr="00D30877" w:rsidRDefault="00E97E9D" w:rsidP="00D30877">
            <w:pPr>
              <w:pStyle w:val="Bodyjustified"/>
              <w:jc w:val="left"/>
            </w:pPr>
            <w:r w:rsidRPr="00D30877">
              <w:t>Attenuation (Note 3)</w:t>
            </w:r>
          </w:p>
        </w:tc>
        <w:tc>
          <w:tcPr>
            <w:tcW w:w="851" w:type="dxa"/>
          </w:tcPr>
          <w:p w14:paraId="3AB78F20" w14:textId="77777777" w:rsidR="00E97E9D" w:rsidRPr="00D30877" w:rsidRDefault="00E97E9D" w:rsidP="00D30877">
            <w:pPr>
              <w:pStyle w:val="Bodyjustified"/>
            </w:pPr>
          </w:p>
          <w:p w14:paraId="5F393915" w14:textId="77777777" w:rsidR="00E97E9D" w:rsidRPr="00D30877" w:rsidRDefault="00E97E9D" w:rsidP="00D30877">
            <w:pPr>
              <w:pStyle w:val="Bodyjustified"/>
            </w:pPr>
          </w:p>
          <w:p w14:paraId="314FBA63" w14:textId="77777777" w:rsidR="00E97E9D" w:rsidRPr="00D30877" w:rsidRDefault="00E97E9D" w:rsidP="00D30877">
            <w:pPr>
              <w:pStyle w:val="Bodyjustified"/>
            </w:pPr>
            <w:r w:rsidRPr="00D30877">
              <w:t>Att</w:t>
            </w:r>
          </w:p>
        </w:tc>
        <w:tc>
          <w:tcPr>
            <w:tcW w:w="1188" w:type="dxa"/>
          </w:tcPr>
          <w:p w14:paraId="5AAE470C" w14:textId="77777777" w:rsidR="00E97E9D" w:rsidRPr="00D30877" w:rsidRDefault="00E97E9D" w:rsidP="00D30877">
            <w:pPr>
              <w:pStyle w:val="Bodyjustified"/>
            </w:pPr>
          </w:p>
          <w:p w14:paraId="752E41F6" w14:textId="77777777" w:rsidR="00E97E9D" w:rsidRPr="00D30877" w:rsidRDefault="00E97E9D" w:rsidP="00D30877">
            <w:pPr>
              <w:pStyle w:val="Bodyjustified"/>
            </w:pPr>
          </w:p>
          <w:p w14:paraId="0AA562E5" w14:textId="77777777" w:rsidR="00E97E9D" w:rsidRPr="00D30877" w:rsidRDefault="00E97E9D" w:rsidP="00D30877">
            <w:pPr>
              <w:pStyle w:val="Bodyjustified"/>
            </w:pPr>
            <w:r w:rsidRPr="00D30877">
              <w:t>Note 1</w:t>
            </w:r>
          </w:p>
        </w:tc>
        <w:tc>
          <w:tcPr>
            <w:tcW w:w="1190" w:type="dxa"/>
          </w:tcPr>
          <w:p w14:paraId="05CFADA8" w14:textId="77777777" w:rsidR="00E97E9D" w:rsidRPr="00D30877" w:rsidRDefault="00E97E9D" w:rsidP="00D30877">
            <w:pPr>
              <w:pStyle w:val="Bodyjustified"/>
            </w:pPr>
          </w:p>
          <w:p w14:paraId="0D941A46" w14:textId="77777777" w:rsidR="00E97E9D" w:rsidRPr="00D30877" w:rsidRDefault="00E97E9D" w:rsidP="00D30877">
            <w:pPr>
              <w:pStyle w:val="Bodyjustified"/>
            </w:pPr>
          </w:p>
          <w:p w14:paraId="05C0957F" w14:textId="77777777" w:rsidR="00E97E9D" w:rsidRPr="00D30877" w:rsidRDefault="00E97E9D" w:rsidP="00D30877">
            <w:pPr>
              <w:pStyle w:val="Bodyjustified"/>
            </w:pPr>
            <w:r w:rsidRPr="00D30877">
              <w:t>Note 1</w:t>
            </w:r>
          </w:p>
        </w:tc>
        <w:tc>
          <w:tcPr>
            <w:tcW w:w="1070" w:type="dxa"/>
          </w:tcPr>
          <w:p w14:paraId="4833E71A" w14:textId="77777777" w:rsidR="00E97E9D" w:rsidRPr="00D30877" w:rsidRDefault="00E97E9D" w:rsidP="00D30877">
            <w:pPr>
              <w:pStyle w:val="Bodyjustified"/>
            </w:pPr>
          </w:p>
          <w:p w14:paraId="491195D6" w14:textId="77777777" w:rsidR="00E97E9D" w:rsidRPr="00D30877" w:rsidRDefault="00E97E9D" w:rsidP="00D30877">
            <w:pPr>
              <w:pStyle w:val="Bodyjustified"/>
            </w:pPr>
          </w:p>
          <w:p w14:paraId="42AE0F0E" w14:textId="77777777" w:rsidR="00E97E9D" w:rsidRPr="00D30877" w:rsidRDefault="00E97E9D" w:rsidP="00D30877">
            <w:pPr>
              <w:pStyle w:val="Bodyjustified"/>
            </w:pPr>
            <w:r w:rsidRPr="00D30877">
              <w:t>dB</w:t>
            </w:r>
          </w:p>
        </w:tc>
      </w:tr>
      <w:tr w:rsidR="00E97E9D" w14:paraId="5B0F4D1E" w14:textId="77777777" w:rsidTr="00450264">
        <w:trPr>
          <w:trHeight w:val="283"/>
        </w:trPr>
        <w:tc>
          <w:tcPr>
            <w:tcW w:w="2155" w:type="dxa"/>
            <w:tcBorders>
              <w:top w:val="nil"/>
              <w:bottom w:val="nil"/>
            </w:tcBorders>
          </w:tcPr>
          <w:p w14:paraId="568A6D2C" w14:textId="77777777" w:rsidR="007849C2" w:rsidRDefault="007849C2" w:rsidP="00450264">
            <w:pPr>
              <w:pStyle w:val="Bodyjustified"/>
              <w:jc w:val="left"/>
            </w:pPr>
            <w:r>
              <w:rPr>
                <w:w w:val="100"/>
              </w:rPr>
              <w:t>Mea</w:t>
            </w:r>
            <w:r>
              <w:rPr>
                <w:spacing w:val="1"/>
                <w:w w:val="100"/>
              </w:rPr>
              <w:t>s</w:t>
            </w:r>
            <w:r>
              <w:rPr>
                <w:w w:val="100"/>
              </w:rPr>
              <w:t>u</w:t>
            </w:r>
            <w:r>
              <w:rPr>
                <w:spacing w:val="1"/>
                <w:w w:val="100"/>
              </w:rPr>
              <w:t>r</w:t>
            </w:r>
            <w:r>
              <w:rPr>
                <w:w w:val="100"/>
              </w:rPr>
              <w:t>ements</w:t>
            </w:r>
            <w:r>
              <w:rPr>
                <w:spacing w:val="-12"/>
                <w:w w:val="100"/>
              </w:rPr>
              <w:t xml:space="preserve"> </w:t>
            </w:r>
            <w:r>
              <w:rPr>
                <w:w w:val="100"/>
              </w:rPr>
              <w:t>du</w:t>
            </w:r>
            <w:r>
              <w:rPr>
                <w:spacing w:val="1"/>
                <w:w w:val="100"/>
              </w:rPr>
              <w:t>r</w:t>
            </w:r>
            <w:r>
              <w:rPr>
                <w:spacing w:val="-1"/>
                <w:w w:val="100"/>
              </w:rPr>
              <w:t>i</w:t>
            </w:r>
            <w:r>
              <w:rPr>
                <w:w w:val="100"/>
              </w:rPr>
              <w:t>ng</w:t>
            </w:r>
          </w:p>
          <w:p w14:paraId="33051541" w14:textId="178B207B" w:rsidR="00E97E9D" w:rsidRDefault="007849C2" w:rsidP="00450264">
            <w:pPr>
              <w:pStyle w:val="Bodyjustified"/>
              <w:jc w:val="left"/>
            </w:pPr>
            <w:r>
              <w:rPr>
                <w:w w:val="100"/>
              </w:rPr>
              <w:t>D</w:t>
            </w:r>
            <w:r>
              <w:rPr>
                <w:spacing w:val="1"/>
                <w:w w:val="100"/>
              </w:rPr>
              <w:t>r</w:t>
            </w:r>
            <w:r>
              <w:rPr>
                <w:w w:val="100"/>
              </w:rPr>
              <w:t>y</w:t>
            </w:r>
            <w:r>
              <w:rPr>
                <w:spacing w:val="-2"/>
                <w:w w:val="100"/>
              </w:rPr>
              <w:t xml:space="preserve"> </w:t>
            </w:r>
            <w:r>
              <w:rPr>
                <w:w w:val="100"/>
              </w:rPr>
              <w:t>Heat</w:t>
            </w:r>
          </w:p>
        </w:tc>
        <w:tc>
          <w:tcPr>
            <w:tcW w:w="2409" w:type="dxa"/>
          </w:tcPr>
          <w:p w14:paraId="650D3933" w14:textId="77777777" w:rsidR="00E97E9D" w:rsidRDefault="00E97E9D" w:rsidP="00450264">
            <w:pPr>
              <w:pStyle w:val="Bodyjustified"/>
              <w:jc w:val="left"/>
            </w:pPr>
            <w:r>
              <w:rPr>
                <w:spacing w:val="1"/>
                <w:w w:val="100"/>
              </w:rPr>
              <w:t>T</w:t>
            </w:r>
            <w:r>
              <w:rPr>
                <w:w w:val="100"/>
              </w:rPr>
              <w:t>empe</w:t>
            </w:r>
            <w:r>
              <w:rPr>
                <w:spacing w:val="1"/>
                <w:w w:val="100"/>
              </w:rPr>
              <w:t>r</w:t>
            </w:r>
            <w:r>
              <w:rPr>
                <w:w w:val="100"/>
              </w:rPr>
              <w:t>atu</w:t>
            </w:r>
            <w:r>
              <w:rPr>
                <w:spacing w:val="1"/>
                <w:w w:val="100"/>
              </w:rPr>
              <w:t>r</w:t>
            </w:r>
            <w:r>
              <w:rPr>
                <w:w w:val="100"/>
              </w:rPr>
              <w:t>e</w:t>
            </w:r>
            <w:r>
              <w:rPr>
                <w:spacing w:val="-21"/>
                <w:w w:val="100"/>
              </w:rPr>
              <w:t xml:space="preserve"> </w:t>
            </w:r>
            <w:r>
              <w:rPr>
                <w:w w:val="100"/>
              </w:rPr>
              <w:t>Coeff</w:t>
            </w:r>
            <w:r>
              <w:rPr>
                <w:spacing w:val="1"/>
                <w:w w:val="100"/>
              </w:rPr>
              <w:t>i</w:t>
            </w:r>
            <w:r>
              <w:rPr>
                <w:spacing w:val="-1"/>
                <w:w w:val="100"/>
              </w:rPr>
              <w:t>c</w:t>
            </w:r>
            <w:r>
              <w:rPr>
                <w:spacing w:val="1"/>
                <w:w w:val="100"/>
              </w:rPr>
              <w:t>i</w:t>
            </w:r>
            <w:r>
              <w:rPr>
                <w:w w:val="100"/>
              </w:rPr>
              <w:t>ent</w:t>
            </w:r>
            <w:r>
              <w:rPr>
                <w:spacing w:val="-19"/>
                <w:w w:val="100"/>
              </w:rPr>
              <w:t xml:space="preserve"> </w:t>
            </w:r>
            <w:r>
              <w:rPr>
                <w:w w:val="100"/>
              </w:rPr>
              <w:t>of</w:t>
            </w:r>
          </w:p>
          <w:p w14:paraId="47584A85" w14:textId="77777777" w:rsidR="00E97E9D" w:rsidRDefault="00E97E9D" w:rsidP="00450264">
            <w:pPr>
              <w:pStyle w:val="Bodyjustified"/>
              <w:jc w:val="left"/>
            </w:pPr>
            <w:r>
              <w:rPr>
                <w:w w:val="100"/>
              </w:rPr>
              <w:t>Attenuat</w:t>
            </w:r>
            <w:r>
              <w:rPr>
                <w:spacing w:val="-1"/>
                <w:w w:val="100"/>
              </w:rPr>
              <w:t>i</w:t>
            </w:r>
            <w:r>
              <w:rPr>
                <w:w w:val="100"/>
              </w:rPr>
              <w:t>on</w:t>
            </w:r>
          </w:p>
        </w:tc>
        <w:tc>
          <w:tcPr>
            <w:tcW w:w="851" w:type="dxa"/>
          </w:tcPr>
          <w:p w14:paraId="212FA6DC" w14:textId="77777777" w:rsidR="00E97E9D" w:rsidRDefault="00E97E9D" w:rsidP="00450264">
            <w:pPr>
              <w:pStyle w:val="Bodyjustified"/>
              <w:rPr>
                <w:sz w:val="16"/>
                <w:szCs w:val="16"/>
              </w:rPr>
            </w:pPr>
            <w:r>
              <w:rPr>
                <w:spacing w:val="-2"/>
                <w:w w:val="100"/>
                <w:position w:val="5"/>
              </w:rPr>
              <w:t>T</w:t>
            </w:r>
            <w:r>
              <w:rPr>
                <w:spacing w:val="3"/>
                <w:w w:val="100"/>
                <w:position w:val="5"/>
              </w:rPr>
              <w:t>C</w:t>
            </w:r>
            <w:r>
              <w:rPr>
                <w:w w:val="100"/>
                <w:sz w:val="16"/>
                <w:szCs w:val="16"/>
              </w:rPr>
              <w:t>Att</w:t>
            </w:r>
          </w:p>
        </w:tc>
        <w:tc>
          <w:tcPr>
            <w:tcW w:w="1188" w:type="dxa"/>
          </w:tcPr>
          <w:p w14:paraId="3C2117E5" w14:textId="77777777" w:rsidR="00E97E9D" w:rsidRDefault="00E97E9D" w:rsidP="00450264">
            <w:pPr>
              <w:pStyle w:val="Bodyjustified"/>
            </w:pPr>
            <w:r>
              <w:rPr>
                <w:w w:val="99"/>
              </w:rPr>
              <w:t>-</w:t>
            </w:r>
          </w:p>
        </w:tc>
        <w:tc>
          <w:tcPr>
            <w:tcW w:w="1190" w:type="dxa"/>
          </w:tcPr>
          <w:p w14:paraId="5C9E7B17" w14:textId="77777777" w:rsidR="00E97E9D" w:rsidRDefault="00E97E9D" w:rsidP="00450264">
            <w:pPr>
              <w:pStyle w:val="Bodyjustified"/>
              <w:rPr>
                <w:sz w:val="16"/>
                <w:szCs w:val="16"/>
              </w:rPr>
            </w:pPr>
            <w:r>
              <w:rPr>
                <w:w w:val="100"/>
                <w:position w:val="-1"/>
              </w:rPr>
              <w:t>7</w:t>
            </w:r>
            <w:r>
              <w:rPr>
                <w:spacing w:val="-2"/>
                <w:w w:val="100"/>
                <w:position w:val="-1"/>
              </w:rPr>
              <w:t xml:space="preserve"> </w:t>
            </w:r>
            <w:r>
              <w:rPr>
                <w:w w:val="100"/>
                <w:position w:val="-1"/>
              </w:rPr>
              <w:t xml:space="preserve">x 10 </w:t>
            </w:r>
            <w:r>
              <w:rPr>
                <w:w w:val="100"/>
                <w:position w:val="7"/>
                <w:sz w:val="16"/>
                <w:szCs w:val="16"/>
              </w:rPr>
              <w:t>-4</w:t>
            </w:r>
          </w:p>
        </w:tc>
        <w:tc>
          <w:tcPr>
            <w:tcW w:w="1070" w:type="dxa"/>
          </w:tcPr>
          <w:p w14:paraId="46E50576" w14:textId="01FA03A8" w:rsidR="00E97E9D" w:rsidRPr="00C111B1" w:rsidRDefault="00E97E9D" w:rsidP="00C111B1">
            <w:pPr>
              <w:pStyle w:val="Bodyjustified"/>
            </w:pPr>
            <w:r w:rsidRPr="00C111B1">
              <w:t>dB/dB/</w:t>
            </w:r>
            <w:r w:rsidR="007849C2" w:rsidRPr="00C111B1">
              <w:t>°</w:t>
            </w:r>
            <w:r w:rsidRPr="00C111B1">
              <w:t>C</w:t>
            </w:r>
          </w:p>
        </w:tc>
      </w:tr>
      <w:tr w:rsidR="005E317F" w14:paraId="7B8F7201" w14:textId="77777777" w:rsidTr="00450264">
        <w:trPr>
          <w:trHeight w:val="283"/>
        </w:trPr>
        <w:tc>
          <w:tcPr>
            <w:tcW w:w="2155" w:type="dxa"/>
            <w:tcBorders>
              <w:top w:val="nil"/>
              <w:bottom w:val="nil"/>
            </w:tcBorders>
          </w:tcPr>
          <w:p w14:paraId="750E5C26" w14:textId="77777777" w:rsidR="005E317F" w:rsidRDefault="005E317F" w:rsidP="00450264">
            <w:pPr>
              <w:pStyle w:val="Bodyjustified"/>
              <w:jc w:val="left"/>
              <w:rPr>
                <w:rFonts w:cs="Arial"/>
              </w:rPr>
            </w:pPr>
            <w:r>
              <w:rPr>
                <w:rFonts w:cs="Arial"/>
              </w:rPr>
              <w:t>Mea</w:t>
            </w:r>
            <w:r>
              <w:rPr>
                <w:rFonts w:cs="Arial"/>
                <w:spacing w:val="1"/>
              </w:rPr>
              <w:t>s</w:t>
            </w:r>
            <w:r>
              <w:rPr>
                <w:rFonts w:cs="Arial"/>
              </w:rPr>
              <w:t>u</w:t>
            </w:r>
            <w:r>
              <w:rPr>
                <w:rFonts w:cs="Arial"/>
                <w:spacing w:val="1"/>
              </w:rPr>
              <w:t>r</w:t>
            </w:r>
            <w:r>
              <w:rPr>
                <w:rFonts w:cs="Arial"/>
              </w:rPr>
              <w:t>ements</w:t>
            </w:r>
            <w:r>
              <w:rPr>
                <w:rFonts w:cs="Arial"/>
                <w:spacing w:val="-12"/>
              </w:rPr>
              <w:t xml:space="preserve"> </w:t>
            </w:r>
            <w:r>
              <w:rPr>
                <w:rFonts w:cs="Arial"/>
              </w:rPr>
              <w:t>du</w:t>
            </w:r>
            <w:r>
              <w:rPr>
                <w:rFonts w:cs="Arial"/>
                <w:spacing w:val="1"/>
              </w:rPr>
              <w:t>r</w:t>
            </w:r>
            <w:r>
              <w:rPr>
                <w:rFonts w:cs="Arial"/>
                <w:spacing w:val="-1"/>
              </w:rPr>
              <w:t>i</w:t>
            </w:r>
            <w:r>
              <w:rPr>
                <w:rFonts w:cs="Arial"/>
              </w:rPr>
              <w:t>ng</w:t>
            </w:r>
          </w:p>
          <w:p w14:paraId="5489E859" w14:textId="7CF118FA" w:rsidR="005E317F" w:rsidRDefault="005E317F" w:rsidP="00450264">
            <w:pPr>
              <w:pStyle w:val="Bodyjustified"/>
              <w:jc w:val="left"/>
              <w:rPr>
                <w:rFonts w:cs="Arial"/>
              </w:rPr>
            </w:pPr>
            <w:r>
              <w:rPr>
                <w:rFonts w:cs="Arial"/>
              </w:rPr>
              <w:t>Co</w:t>
            </w:r>
            <w:r>
              <w:rPr>
                <w:rFonts w:cs="Arial"/>
                <w:spacing w:val="-1"/>
              </w:rPr>
              <w:t>l</w:t>
            </w:r>
            <w:r>
              <w:rPr>
                <w:rFonts w:cs="Arial"/>
              </w:rPr>
              <w:t>d</w:t>
            </w:r>
          </w:p>
        </w:tc>
        <w:tc>
          <w:tcPr>
            <w:tcW w:w="2409" w:type="dxa"/>
          </w:tcPr>
          <w:p w14:paraId="49A36F2E" w14:textId="77777777" w:rsidR="005E317F" w:rsidRDefault="005E317F" w:rsidP="00450264">
            <w:pPr>
              <w:pStyle w:val="Bodyjustified"/>
              <w:jc w:val="left"/>
              <w:rPr>
                <w:rFonts w:cs="Arial"/>
              </w:rPr>
            </w:pPr>
            <w:r>
              <w:rPr>
                <w:rFonts w:cs="Arial"/>
                <w:spacing w:val="1"/>
              </w:rPr>
              <w:t>T</w:t>
            </w:r>
            <w:r>
              <w:rPr>
                <w:rFonts w:cs="Arial"/>
              </w:rPr>
              <w:t>empe</w:t>
            </w:r>
            <w:r>
              <w:rPr>
                <w:rFonts w:cs="Arial"/>
                <w:spacing w:val="1"/>
              </w:rPr>
              <w:t>r</w:t>
            </w:r>
            <w:r>
              <w:rPr>
                <w:rFonts w:cs="Arial"/>
              </w:rPr>
              <w:t>atu</w:t>
            </w:r>
            <w:r>
              <w:rPr>
                <w:rFonts w:cs="Arial"/>
                <w:spacing w:val="1"/>
              </w:rPr>
              <w:t>r</w:t>
            </w:r>
            <w:r>
              <w:rPr>
                <w:rFonts w:cs="Arial"/>
              </w:rPr>
              <w:t>e</w:t>
            </w:r>
            <w:r>
              <w:rPr>
                <w:rFonts w:cs="Arial"/>
                <w:spacing w:val="-21"/>
              </w:rPr>
              <w:t xml:space="preserve"> </w:t>
            </w:r>
            <w:r>
              <w:rPr>
                <w:rFonts w:cs="Arial"/>
              </w:rPr>
              <w:t>Coeff</w:t>
            </w:r>
            <w:r>
              <w:rPr>
                <w:rFonts w:cs="Arial"/>
                <w:spacing w:val="1"/>
              </w:rPr>
              <w:t>i</w:t>
            </w:r>
            <w:r>
              <w:rPr>
                <w:rFonts w:cs="Arial"/>
                <w:spacing w:val="-1"/>
              </w:rPr>
              <w:t>c</w:t>
            </w:r>
            <w:r>
              <w:rPr>
                <w:rFonts w:cs="Arial"/>
                <w:spacing w:val="1"/>
              </w:rPr>
              <w:t>i</w:t>
            </w:r>
            <w:r>
              <w:rPr>
                <w:rFonts w:cs="Arial"/>
              </w:rPr>
              <w:t>ent</w:t>
            </w:r>
            <w:r>
              <w:rPr>
                <w:rFonts w:cs="Arial"/>
                <w:spacing w:val="-19"/>
              </w:rPr>
              <w:t xml:space="preserve"> </w:t>
            </w:r>
            <w:r>
              <w:rPr>
                <w:rFonts w:cs="Arial"/>
              </w:rPr>
              <w:t>of</w:t>
            </w:r>
          </w:p>
          <w:p w14:paraId="1DED112D" w14:textId="77777777" w:rsidR="005E317F" w:rsidRDefault="005E317F" w:rsidP="00450264">
            <w:pPr>
              <w:pStyle w:val="Bodyjustified"/>
              <w:jc w:val="left"/>
              <w:rPr>
                <w:rFonts w:cs="Arial"/>
              </w:rPr>
            </w:pPr>
            <w:r>
              <w:rPr>
                <w:rFonts w:cs="Arial"/>
              </w:rPr>
              <w:t>Attenuat</w:t>
            </w:r>
            <w:r>
              <w:rPr>
                <w:rFonts w:cs="Arial"/>
                <w:spacing w:val="-1"/>
              </w:rPr>
              <w:t>i</w:t>
            </w:r>
            <w:r>
              <w:rPr>
                <w:rFonts w:cs="Arial"/>
              </w:rPr>
              <w:t>on</w:t>
            </w:r>
          </w:p>
        </w:tc>
        <w:tc>
          <w:tcPr>
            <w:tcW w:w="851" w:type="dxa"/>
          </w:tcPr>
          <w:p w14:paraId="2AB8C08B" w14:textId="77777777" w:rsidR="005E317F" w:rsidRDefault="005E317F" w:rsidP="00450264">
            <w:pPr>
              <w:pStyle w:val="Bodyjustified"/>
              <w:rPr>
                <w:rFonts w:cs="Arial"/>
                <w:sz w:val="16"/>
                <w:szCs w:val="16"/>
              </w:rPr>
            </w:pPr>
            <w:r>
              <w:rPr>
                <w:rFonts w:cs="Arial"/>
                <w:spacing w:val="-2"/>
                <w:position w:val="5"/>
              </w:rPr>
              <w:t>T</w:t>
            </w:r>
            <w:r>
              <w:rPr>
                <w:rFonts w:cs="Arial"/>
                <w:spacing w:val="3"/>
                <w:position w:val="5"/>
              </w:rPr>
              <w:t>C</w:t>
            </w:r>
            <w:r>
              <w:rPr>
                <w:rFonts w:cs="Arial"/>
                <w:sz w:val="16"/>
                <w:szCs w:val="16"/>
              </w:rPr>
              <w:t>Att</w:t>
            </w:r>
          </w:p>
        </w:tc>
        <w:tc>
          <w:tcPr>
            <w:tcW w:w="1188" w:type="dxa"/>
          </w:tcPr>
          <w:p w14:paraId="0CBF5C22" w14:textId="77777777" w:rsidR="005E317F" w:rsidRDefault="005E317F" w:rsidP="00450264">
            <w:pPr>
              <w:pStyle w:val="Bodyjustified"/>
              <w:rPr>
                <w:rFonts w:cs="Arial"/>
              </w:rPr>
            </w:pPr>
            <w:r>
              <w:rPr>
                <w:rFonts w:cs="Arial"/>
                <w:w w:val="99"/>
              </w:rPr>
              <w:t>-</w:t>
            </w:r>
          </w:p>
        </w:tc>
        <w:tc>
          <w:tcPr>
            <w:tcW w:w="1190" w:type="dxa"/>
          </w:tcPr>
          <w:p w14:paraId="243E2A58" w14:textId="77777777" w:rsidR="005E317F" w:rsidRDefault="005E317F" w:rsidP="00450264">
            <w:pPr>
              <w:pStyle w:val="Bodyjustified"/>
              <w:rPr>
                <w:rFonts w:cs="Arial"/>
                <w:sz w:val="16"/>
                <w:szCs w:val="16"/>
              </w:rPr>
            </w:pPr>
            <w:r>
              <w:rPr>
                <w:rFonts w:cs="Arial"/>
                <w:position w:val="-1"/>
              </w:rPr>
              <w:t>7</w:t>
            </w:r>
            <w:r>
              <w:rPr>
                <w:rFonts w:cs="Arial"/>
                <w:spacing w:val="-2"/>
                <w:position w:val="-1"/>
              </w:rPr>
              <w:t xml:space="preserve"> </w:t>
            </w:r>
            <w:r>
              <w:rPr>
                <w:rFonts w:cs="Arial"/>
                <w:position w:val="-1"/>
              </w:rPr>
              <w:t xml:space="preserve">x 10 </w:t>
            </w:r>
            <w:r>
              <w:rPr>
                <w:rFonts w:cs="Arial"/>
                <w:position w:val="7"/>
                <w:sz w:val="16"/>
                <w:szCs w:val="16"/>
              </w:rPr>
              <w:t>-4</w:t>
            </w:r>
          </w:p>
        </w:tc>
        <w:tc>
          <w:tcPr>
            <w:tcW w:w="1070" w:type="dxa"/>
          </w:tcPr>
          <w:p w14:paraId="7FEB28F6" w14:textId="77777777" w:rsidR="005E317F" w:rsidRPr="00C111B1" w:rsidRDefault="005E317F" w:rsidP="00C111B1">
            <w:pPr>
              <w:pStyle w:val="Bodyjustified"/>
            </w:pPr>
            <w:r w:rsidRPr="00C111B1">
              <w:t>dB/dB/°C</w:t>
            </w:r>
          </w:p>
        </w:tc>
      </w:tr>
      <w:tr w:rsidR="005E317F" w14:paraId="6EBF0F15" w14:textId="77777777" w:rsidTr="00450264">
        <w:trPr>
          <w:trHeight w:val="283"/>
        </w:trPr>
        <w:tc>
          <w:tcPr>
            <w:tcW w:w="2155" w:type="dxa"/>
            <w:tcBorders>
              <w:top w:val="nil"/>
            </w:tcBorders>
          </w:tcPr>
          <w:p w14:paraId="49158E51" w14:textId="7568D451" w:rsidR="005E317F" w:rsidRDefault="007849C2" w:rsidP="00450264">
            <w:pPr>
              <w:pStyle w:val="Bodyjustified"/>
              <w:jc w:val="left"/>
            </w:pPr>
            <w:r>
              <w:rPr>
                <w:rFonts w:cs="Arial"/>
                <w:spacing w:val="1"/>
              </w:rPr>
              <w:t>Fi</w:t>
            </w:r>
            <w:r>
              <w:rPr>
                <w:rFonts w:cs="Arial"/>
              </w:rPr>
              <w:t>nal</w:t>
            </w:r>
            <w:r>
              <w:rPr>
                <w:rFonts w:cs="Arial"/>
                <w:spacing w:val="-3"/>
              </w:rPr>
              <w:t xml:space="preserve"> </w:t>
            </w:r>
            <w:r>
              <w:rPr>
                <w:rFonts w:cs="Arial"/>
              </w:rPr>
              <w:t>Mea</w:t>
            </w:r>
            <w:r>
              <w:rPr>
                <w:rFonts w:cs="Arial"/>
                <w:spacing w:val="1"/>
              </w:rPr>
              <w:t>s</w:t>
            </w:r>
            <w:r>
              <w:rPr>
                <w:rFonts w:cs="Arial"/>
              </w:rPr>
              <w:t>u</w:t>
            </w:r>
            <w:r>
              <w:rPr>
                <w:rFonts w:cs="Arial"/>
                <w:spacing w:val="1"/>
              </w:rPr>
              <w:t>r</w:t>
            </w:r>
            <w:r>
              <w:rPr>
                <w:rFonts w:cs="Arial"/>
              </w:rPr>
              <w:t>ements</w:t>
            </w:r>
          </w:p>
        </w:tc>
        <w:tc>
          <w:tcPr>
            <w:tcW w:w="2409" w:type="dxa"/>
          </w:tcPr>
          <w:p w14:paraId="5B01A04D" w14:textId="77777777" w:rsidR="005E317F" w:rsidRDefault="005E317F" w:rsidP="00450264">
            <w:pPr>
              <w:pStyle w:val="Bodyjustified"/>
              <w:jc w:val="left"/>
              <w:rPr>
                <w:rFonts w:cs="Arial"/>
              </w:rPr>
            </w:pPr>
            <w:r>
              <w:rPr>
                <w:rFonts w:cs="Arial"/>
              </w:rPr>
              <w:t>Attenuat</w:t>
            </w:r>
            <w:r>
              <w:rPr>
                <w:rFonts w:cs="Arial"/>
                <w:spacing w:val="-1"/>
              </w:rPr>
              <w:t>i</w:t>
            </w:r>
            <w:r>
              <w:rPr>
                <w:rFonts w:cs="Arial"/>
              </w:rPr>
              <w:t>on</w:t>
            </w:r>
          </w:p>
          <w:p w14:paraId="1BE9DFFA" w14:textId="77777777" w:rsidR="007849C2" w:rsidRDefault="00F57AC6" w:rsidP="00450264">
            <w:pPr>
              <w:pStyle w:val="Bodyjustified"/>
              <w:jc w:val="left"/>
              <w:rPr>
                <w:rFonts w:cs="Arial"/>
                <w:spacing w:val="-2"/>
              </w:rPr>
            </w:pPr>
            <w:r>
              <w:rPr>
                <w:rFonts w:cs="Arial"/>
              </w:rPr>
              <w:t>Attenuat</w:t>
            </w:r>
            <w:r>
              <w:rPr>
                <w:rFonts w:cs="Arial"/>
                <w:spacing w:val="-1"/>
              </w:rPr>
              <w:t>i</w:t>
            </w:r>
            <w:r>
              <w:rPr>
                <w:rFonts w:cs="Arial"/>
              </w:rPr>
              <w:t>on</w:t>
            </w:r>
            <w:r>
              <w:rPr>
                <w:rFonts w:cs="Arial"/>
                <w:spacing w:val="-8"/>
              </w:rPr>
              <w:t xml:space="preserve"> </w:t>
            </w:r>
            <w:r>
              <w:rPr>
                <w:rFonts w:cs="Arial"/>
              </w:rPr>
              <w:t>D</w:t>
            </w:r>
            <w:r>
              <w:rPr>
                <w:rFonts w:cs="Arial"/>
                <w:spacing w:val="1"/>
              </w:rPr>
              <w:t>r</w:t>
            </w:r>
            <w:r>
              <w:rPr>
                <w:rFonts w:cs="Arial"/>
                <w:spacing w:val="-1"/>
              </w:rPr>
              <w:t>i</w:t>
            </w:r>
            <w:r>
              <w:rPr>
                <w:rFonts w:cs="Arial"/>
              </w:rPr>
              <w:t>ft</w:t>
            </w:r>
          </w:p>
          <w:p w14:paraId="686F92DF" w14:textId="76423995" w:rsidR="005E317F" w:rsidRDefault="00F57AC6" w:rsidP="00450264">
            <w:pPr>
              <w:pStyle w:val="Bodyjustified"/>
              <w:jc w:val="left"/>
              <w:rPr>
                <w:rFonts w:cs="Arial"/>
              </w:rPr>
            </w:pPr>
            <w:r>
              <w:rPr>
                <w:rFonts w:cs="Arial"/>
                <w:spacing w:val="-1"/>
              </w:rPr>
              <w:t>(</w:t>
            </w:r>
            <w:r>
              <w:rPr>
                <w:rFonts w:cs="Arial"/>
              </w:rPr>
              <w:t>f</w:t>
            </w:r>
            <w:r>
              <w:rPr>
                <w:rFonts w:cs="Arial"/>
                <w:spacing w:val="-1"/>
              </w:rPr>
              <w:t>r</w:t>
            </w:r>
            <w:r>
              <w:rPr>
                <w:rFonts w:cs="Arial"/>
              </w:rPr>
              <w:t>om</w:t>
            </w:r>
            <w:r>
              <w:rPr>
                <w:rFonts w:cs="Arial"/>
                <w:spacing w:val="-6"/>
              </w:rPr>
              <w:t xml:space="preserve"> </w:t>
            </w:r>
            <w:r>
              <w:rPr>
                <w:rFonts w:cs="Arial"/>
                <w:spacing w:val="1"/>
              </w:rPr>
              <w:t>i</w:t>
            </w:r>
            <w:r>
              <w:rPr>
                <w:rFonts w:cs="Arial"/>
              </w:rPr>
              <w:t>n</w:t>
            </w:r>
            <w:r>
              <w:rPr>
                <w:rFonts w:cs="Arial"/>
                <w:spacing w:val="-1"/>
              </w:rPr>
              <w:t>i</w:t>
            </w:r>
            <w:r>
              <w:rPr>
                <w:rFonts w:cs="Arial"/>
              </w:rPr>
              <w:t>t</w:t>
            </w:r>
            <w:r>
              <w:rPr>
                <w:rFonts w:cs="Arial"/>
                <w:spacing w:val="1"/>
              </w:rPr>
              <w:t>i</w:t>
            </w:r>
            <w:r>
              <w:rPr>
                <w:rFonts w:cs="Arial"/>
              </w:rPr>
              <w:t>al</w:t>
            </w:r>
            <w:r>
              <w:rPr>
                <w:rFonts w:cs="Arial"/>
                <w:spacing w:val="-2"/>
              </w:rPr>
              <w:t xml:space="preserve"> </w:t>
            </w:r>
            <w:r>
              <w:rPr>
                <w:rFonts w:cs="Arial"/>
              </w:rPr>
              <w:t>mea</w:t>
            </w:r>
            <w:r>
              <w:rPr>
                <w:rFonts w:cs="Arial"/>
                <w:spacing w:val="1"/>
              </w:rPr>
              <w:t>s</w:t>
            </w:r>
            <w:r>
              <w:rPr>
                <w:rFonts w:cs="Arial"/>
              </w:rPr>
              <w:t>u</w:t>
            </w:r>
            <w:r>
              <w:rPr>
                <w:rFonts w:cs="Arial"/>
                <w:spacing w:val="1"/>
              </w:rPr>
              <w:t>r</w:t>
            </w:r>
            <w:r>
              <w:rPr>
                <w:rFonts w:cs="Arial"/>
              </w:rPr>
              <w:t>ement)</w:t>
            </w:r>
          </w:p>
        </w:tc>
        <w:tc>
          <w:tcPr>
            <w:tcW w:w="851" w:type="dxa"/>
          </w:tcPr>
          <w:p w14:paraId="1B625A3E" w14:textId="77777777" w:rsidR="005E317F" w:rsidRDefault="005E317F" w:rsidP="00450264">
            <w:pPr>
              <w:pStyle w:val="Bodyjustified"/>
              <w:rPr>
                <w:rFonts w:cs="Arial"/>
              </w:rPr>
            </w:pPr>
            <w:r>
              <w:rPr>
                <w:rFonts w:cs="Arial"/>
                <w:spacing w:val="-1"/>
                <w:w w:val="99"/>
              </w:rPr>
              <w:t>A</w:t>
            </w:r>
            <w:r>
              <w:rPr>
                <w:rFonts w:cs="Arial"/>
                <w:w w:val="99"/>
              </w:rPr>
              <w:t>tt</w:t>
            </w:r>
          </w:p>
          <w:p w14:paraId="272CBF36" w14:textId="1D6ACB1E" w:rsidR="005E317F" w:rsidRDefault="007849C2" w:rsidP="00450264">
            <w:pPr>
              <w:pStyle w:val="Bodyjustified"/>
              <w:rPr>
                <w:rFonts w:cs="Arial"/>
              </w:rPr>
            </w:pPr>
            <w:r>
              <w:rPr>
                <w:rFonts w:cs="Arial"/>
              </w:rPr>
              <w:t>Δ</w:t>
            </w:r>
            <w:r w:rsidR="005E317F">
              <w:rPr>
                <w:rFonts w:cs="Arial"/>
                <w:w w:val="99"/>
              </w:rPr>
              <w:t>Att</w:t>
            </w:r>
          </w:p>
        </w:tc>
        <w:tc>
          <w:tcPr>
            <w:tcW w:w="1188" w:type="dxa"/>
          </w:tcPr>
          <w:p w14:paraId="7AB0476A" w14:textId="77777777" w:rsidR="005E317F" w:rsidRDefault="005E317F" w:rsidP="00450264">
            <w:pPr>
              <w:pStyle w:val="Bodyjustified"/>
              <w:rPr>
                <w:rFonts w:cs="Arial"/>
              </w:rPr>
            </w:pPr>
            <w:r>
              <w:rPr>
                <w:rFonts w:cs="Arial"/>
              </w:rPr>
              <w:t>Note</w:t>
            </w:r>
            <w:r>
              <w:rPr>
                <w:rFonts w:cs="Arial"/>
                <w:spacing w:val="-5"/>
              </w:rPr>
              <w:t xml:space="preserve"> </w:t>
            </w:r>
            <w:r>
              <w:rPr>
                <w:rFonts w:cs="Arial"/>
                <w:w w:val="99"/>
              </w:rPr>
              <w:t>1</w:t>
            </w:r>
          </w:p>
          <w:p w14:paraId="57B0B4AD" w14:textId="77777777" w:rsidR="005E317F" w:rsidRDefault="005E317F" w:rsidP="00450264">
            <w:pPr>
              <w:pStyle w:val="Bodyjustified"/>
              <w:rPr>
                <w:rFonts w:cs="Arial"/>
              </w:rPr>
            </w:pPr>
            <w:r>
              <w:rPr>
                <w:rFonts w:cs="Arial"/>
                <w:w w:val="99"/>
              </w:rPr>
              <w:t>-</w:t>
            </w:r>
          </w:p>
        </w:tc>
        <w:tc>
          <w:tcPr>
            <w:tcW w:w="1190" w:type="dxa"/>
          </w:tcPr>
          <w:p w14:paraId="311044C3" w14:textId="77777777" w:rsidR="005E317F" w:rsidRDefault="005E317F" w:rsidP="00450264">
            <w:pPr>
              <w:pStyle w:val="Bodyjustified"/>
              <w:rPr>
                <w:rFonts w:cs="Arial"/>
              </w:rPr>
            </w:pPr>
            <w:r>
              <w:rPr>
                <w:rFonts w:cs="Arial"/>
              </w:rPr>
              <w:t>Note</w:t>
            </w:r>
            <w:r>
              <w:rPr>
                <w:rFonts w:cs="Arial"/>
                <w:spacing w:val="-2"/>
              </w:rPr>
              <w:t xml:space="preserve"> </w:t>
            </w:r>
            <w:r>
              <w:rPr>
                <w:rFonts w:cs="Arial"/>
                <w:w w:val="99"/>
              </w:rPr>
              <w:t>1</w:t>
            </w:r>
          </w:p>
          <w:p w14:paraId="3D5D7CB7" w14:textId="77777777" w:rsidR="007849C2" w:rsidRDefault="007849C2" w:rsidP="00450264">
            <w:pPr>
              <w:pStyle w:val="Bodyjustified"/>
              <w:rPr>
                <w:rFonts w:cs="Arial"/>
              </w:rPr>
            </w:pPr>
            <w:r>
              <w:rPr>
                <w:rFonts w:cs="Arial"/>
              </w:rPr>
              <w:t>±0.1</w:t>
            </w:r>
          </w:p>
          <w:p w14:paraId="582AC69A" w14:textId="4686576A" w:rsidR="005E317F" w:rsidRDefault="005E317F" w:rsidP="00450264">
            <w:pPr>
              <w:pStyle w:val="Bodyjustified"/>
              <w:rPr>
                <w:rFonts w:cs="Arial"/>
              </w:rPr>
            </w:pPr>
            <w:r>
              <w:rPr>
                <w:rFonts w:cs="Arial"/>
              </w:rPr>
              <w:t>or</w:t>
            </w:r>
            <w:r>
              <w:rPr>
                <w:rFonts w:cs="Arial"/>
                <w:spacing w:val="-2"/>
              </w:rPr>
              <w:t xml:space="preserve"> </w:t>
            </w:r>
            <w:r>
              <w:rPr>
                <w:rFonts w:cs="Arial"/>
                <w:spacing w:val="1"/>
              </w:rPr>
              <w:t>(</w:t>
            </w:r>
            <w:r>
              <w:rPr>
                <w:rFonts w:cs="Arial"/>
              </w:rPr>
              <w:t>2)</w:t>
            </w:r>
          </w:p>
          <w:p w14:paraId="7C11F302" w14:textId="46DEE159" w:rsidR="005E317F" w:rsidRDefault="007849C2" w:rsidP="00450264">
            <w:pPr>
              <w:pStyle w:val="Bodyjustified"/>
              <w:rPr>
                <w:rFonts w:cs="Arial"/>
              </w:rPr>
            </w:pPr>
            <w:r>
              <w:rPr>
                <w:rFonts w:cs="Arial"/>
              </w:rPr>
              <w:t>±</w:t>
            </w:r>
            <w:r w:rsidR="005E317F">
              <w:rPr>
                <w:rFonts w:cs="Arial"/>
                <w:w w:val="99"/>
              </w:rPr>
              <w:t>1</w:t>
            </w:r>
          </w:p>
        </w:tc>
        <w:tc>
          <w:tcPr>
            <w:tcW w:w="1070" w:type="dxa"/>
          </w:tcPr>
          <w:p w14:paraId="57A49799" w14:textId="77777777" w:rsidR="005E317F" w:rsidRPr="00C111B1" w:rsidRDefault="005E317F" w:rsidP="00C111B1">
            <w:pPr>
              <w:pStyle w:val="Bodyjustified"/>
            </w:pPr>
            <w:r w:rsidRPr="00C111B1">
              <w:t>dB</w:t>
            </w:r>
          </w:p>
          <w:p w14:paraId="6058BCCB" w14:textId="77777777" w:rsidR="005E317F" w:rsidRPr="00C111B1" w:rsidRDefault="005E317F" w:rsidP="00C111B1">
            <w:pPr>
              <w:pStyle w:val="Bodyjustified"/>
            </w:pPr>
            <w:r w:rsidRPr="00C111B1">
              <w:t>dB</w:t>
            </w:r>
          </w:p>
          <w:p w14:paraId="474FAD62" w14:textId="77777777" w:rsidR="005E317F" w:rsidRPr="00C111B1" w:rsidRDefault="005E317F" w:rsidP="00C111B1">
            <w:pPr>
              <w:pStyle w:val="Bodyjustified"/>
            </w:pPr>
          </w:p>
          <w:p w14:paraId="56BB692F" w14:textId="77777777" w:rsidR="005E317F" w:rsidRPr="00C111B1" w:rsidRDefault="005E317F" w:rsidP="00C111B1">
            <w:pPr>
              <w:pStyle w:val="Bodyjustified"/>
            </w:pPr>
            <w:r w:rsidRPr="00C111B1">
              <w:t>%</w:t>
            </w:r>
          </w:p>
        </w:tc>
      </w:tr>
      <w:tr w:rsidR="005E317F" w14:paraId="12DFF9A3" w14:textId="77777777" w:rsidTr="00450264">
        <w:trPr>
          <w:trHeight w:val="283"/>
        </w:trPr>
        <w:tc>
          <w:tcPr>
            <w:tcW w:w="2155" w:type="dxa"/>
            <w:tcBorders>
              <w:bottom w:val="single" w:sz="4" w:space="0" w:color="auto"/>
            </w:tcBorders>
          </w:tcPr>
          <w:p w14:paraId="32B27EC2" w14:textId="77777777" w:rsidR="005E317F" w:rsidRPr="002169D5" w:rsidRDefault="005E317F" w:rsidP="00450264">
            <w:pPr>
              <w:pStyle w:val="Bodyjustified"/>
              <w:jc w:val="left"/>
              <w:rPr>
                <w:rFonts w:cs="Arial"/>
                <w:b/>
              </w:rPr>
            </w:pPr>
            <w:r w:rsidRPr="002169D5">
              <w:rPr>
                <w:rFonts w:cs="Arial"/>
                <w:b/>
              </w:rPr>
              <w:t>Conne</w:t>
            </w:r>
            <w:r w:rsidRPr="002169D5">
              <w:rPr>
                <w:rFonts w:cs="Arial"/>
                <w:b/>
                <w:spacing w:val="-1"/>
              </w:rPr>
              <w:t>c</w:t>
            </w:r>
            <w:r w:rsidRPr="002169D5">
              <w:rPr>
                <w:rFonts w:cs="Arial"/>
                <w:b/>
              </w:rPr>
              <w:t>tor</w:t>
            </w:r>
          </w:p>
          <w:p w14:paraId="04B5A223" w14:textId="77777777" w:rsidR="005E317F" w:rsidRDefault="005E317F" w:rsidP="00450264">
            <w:pPr>
              <w:pStyle w:val="Bodyjustified"/>
              <w:jc w:val="left"/>
              <w:rPr>
                <w:rFonts w:cs="Arial"/>
              </w:rPr>
            </w:pPr>
            <w:r w:rsidRPr="002169D5">
              <w:rPr>
                <w:rFonts w:cs="Arial"/>
                <w:b/>
              </w:rPr>
              <w:t>Repeatab</w:t>
            </w:r>
            <w:r w:rsidRPr="002169D5">
              <w:rPr>
                <w:rFonts w:cs="Arial"/>
                <w:b/>
                <w:spacing w:val="1"/>
              </w:rPr>
              <w:t>i</w:t>
            </w:r>
            <w:r w:rsidRPr="002169D5">
              <w:rPr>
                <w:rFonts w:cs="Arial"/>
                <w:b/>
                <w:spacing w:val="-1"/>
              </w:rPr>
              <w:t>l</w:t>
            </w:r>
            <w:r w:rsidRPr="002169D5">
              <w:rPr>
                <w:rFonts w:cs="Arial"/>
                <w:b/>
                <w:spacing w:val="1"/>
              </w:rPr>
              <w:t>i</w:t>
            </w:r>
            <w:r w:rsidRPr="002169D5">
              <w:rPr>
                <w:rFonts w:cs="Arial"/>
                <w:b/>
              </w:rPr>
              <w:t>ty</w:t>
            </w:r>
          </w:p>
        </w:tc>
        <w:tc>
          <w:tcPr>
            <w:tcW w:w="2409" w:type="dxa"/>
          </w:tcPr>
          <w:p w14:paraId="4719BB08" w14:textId="77777777" w:rsidR="005E317F" w:rsidRDefault="005E317F" w:rsidP="00C111B1">
            <w:pPr>
              <w:pStyle w:val="Bodyjustified"/>
              <w:jc w:val="left"/>
            </w:pPr>
            <w:r>
              <w:t>Attenuat</w:t>
            </w:r>
            <w:r>
              <w:rPr>
                <w:spacing w:val="-1"/>
              </w:rPr>
              <w:t>i</w:t>
            </w:r>
            <w:r>
              <w:t>on</w:t>
            </w:r>
          </w:p>
          <w:p w14:paraId="780B0F9D" w14:textId="77777777" w:rsidR="007849C2" w:rsidRDefault="005E317F" w:rsidP="00C111B1">
            <w:pPr>
              <w:pStyle w:val="Bodyjustified"/>
              <w:jc w:val="left"/>
              <w:rPr>
                <w:spacing w:val="-2"/>
              </w:rPr>
            </w:pPr>
            <w:r>
              <w:t>Attenuat</w:t>
            </w:r>
            <w:r>
              <w:rPr>
                <w:spacing w:val="-1"/>
              </w:rPr>
              <w:t>i</w:t>
            </w:r>
            <w:r>
              <w:t>on</w:t>
            </w:r>
            <w:r>
              <w:rPr>
                <w:spacing w:val="-8"/>
              </w:rPr>
              <w:t xml:space="preserve"> </w:t>
            </w:r>
            <w:r>
              <w:t>D</w:t>
            </w:r>
            <w:r>
              <w:rPr>
                <w:spacing w:val="1"/>
              </w:rPr>
              <w:t>r</w:t>
            </w:r>
            <w:r>
              <w:rPr>
                <w:spacing w:val="-1"/>
              </w:rPr>
              <w:t>i</w:t>
            </w:r>
            <w:r>
              <w:t>ft</w:t>
            </w:r>
          </w:p>
          <w:p w14:paraId="41290317" w14:textId="5B62DF56" w:rsidR="005E317F" w:rsidRDefault="005E317F" w:rsidP="00C111B1">
            <w:pPr>
              <w:pStyle w:val="Bodyjustified"/>
              <w:jc w:val="left"/>
            </w:pPr>
            <w:r>
              <w:rPr>
                <w:spacing w:val="-1"/>
              </w:rPr>
              <w:t>(</w:t>
            </w:r>
            <w:r>
              <w:t>du</w:t>
            </w:r>
            <w:r>
              <w:rPr>
                <w:spacing w:val="1"/>
              </w:rPr>
              <w:t>r</w:t>
            </w:r>
            <w:r>
              <w:rPr>
                <w:spacing w:val="-1"/>
              </w:rPr>
              <w:t>i</w:t>
            </w:r>
            <w:r>
              <w:t>ng te</w:t>
            </w:r>
            <w:r>
              <w:rPr>
                <w:spacing w:val="-1"/>
              </w:rPr>
              <w:t>s</w:t>
            </w:r>
            <w:r>
              <w:t>t)</w:t>
            </w:r>
          </w:p>
        </w:tc>
        <w:tc>
          <w:tcPr>
            <w:tcW w:w="851" w:type="dxa"/>
          </w:tcPr>
          <w:p w14:paraId="5D685362" w14:textId="77777777" w:rsidR="005E317F" w:rsidRDefault="005E317F" w:rsidP="00C111B1">
            <w:pPr>
              <w:pStyle w:val="Bodyjustified"/>
            </w:pPr>
            <w:r>
              <w:rPr>
                <w:spacing w:val="-1"/>
                <w:w w:val="99"/>
              </w:rPr>
              <w:t>A</w:t>
            </w:r>
            <w:r>
              <w:rPr>
                <w:w w:val="99"/>
              </w:rPr>
              <w:t>tt</w:t>
            </w:r>
          </w:p>
          <w:p w14:paraId="0653C221" w14:textId="24FEFB31" w:rsidR="005E317F" w:rsidRDefault="007849C2" w:rsidP="00C111B1">
            <w:pPr>
              <w:pStyle w:val="Bodyjustified"/>
            </w:pPr>
            <w:r>
              <w:t>Δ</w:t>
            </w:r>
            <w:r w:rsidR="005E317F">
              <w:rPr>
                <w:w w:val="99"/>
              </w:rPr>
              <w:t>Att</w:t>
            </w:r>
          </w:p>
        </w:tc>
        <w:tc>
          <w:tcPr>
            <w:tcW w:w="1188" w:type="dxa"/>
          </w:tcPr>
          <w:p w14:paraId="564B1233" w14:textId="77777777" w:rsidR="005E317F" w:rsidRDefault="005E317F" w:rsidP="00C111B1">
            <w:pPr>
              <w:pStyle w:val="Bodyjustified"/>
            </w:pPr>
            <w:r>
              <w:t>Note</w:t>
            </w:r>
            <w:r>
              <w:rPr>
                <w:spacing w:val="-5"/>
              </w:rPr>
              <w:t xml:space="preserve"> </w:t>
            </w:r>
            <w:r>
              <w:rPr>
                <w:w w:val="99"/>
              </w:rPr>
              <w:t>1</w:t>
            </w:r>
          </w:p>
          <w:p w14:paraId="190620CC" w14:textId="77777777" w:rsidR="005E317F" w:rsidRDefault="005E317F" w:rsidP="00C111B1">
            <w:pPr>
              <w:pStyle w:val="Bodyjustified"/>
            </w:pPr>
            <w:r>
              <w:rPr>
                <w:w w:val="99"/>
              </w:rPr>
              <w:t>-</w:t>
            </w:r>
          </w:p>
        </w:tc>
        <w:tc>
          <w:tcPr>
            <w:tcW w:w="1190" w:type="dxa"/>
          </w:tcPr>
          <w:p w14:paraId="1B24E5AA" w14:textId="77777777" w:rsidR="005E317F" w:rsidRDefault="005E317F" w:rsidP="00C111B1">
            <w:pPr>
              <w:pStyle w:val="Bodyjustified"/>
            </w:pPr>
            <w:r>
              <w:t>Note</w:t>
            </w:r>
            <w:r>
              <w:rPr>
                <w:spacing w:val="-2"/>
              </w:rPr>
              <w:t xml:space="preserve"> </w:t>
            </w:r>
            <w:r>
              <w:rPr>
                <w:w w:val="99"/>
              </w:rPr>
              <w:t>1</w:t>
            </w:r>
          </w:p>
          <w:p w14:paraId="38F834FE" w14:textId="77777777" w:rsidR="007849C2" w:rsidRDefault="007849C2" w:rsidP="00C111B1">
            <w:pPr>
              <w:pStyle w:val="Bodyjustified"/>
            </w:pPr>
            <w:r>
              <w:t>±0.05</w:t>
            </w:r>
          </w:p>
          <w:p w14:paraId="718B5D08" w14:textId="2515B6BD" w:rsidR="005E317F" w:rsidRDefault="005E317F" w:rsidP="00C111B1">
            <w:pPr>
              <w:pStyle w:val="Bodyjustified"/>
            </w:pPr>
            <w:r>
              <w:t>or</w:t>
            </w:r>
            <w:r>
              <w:rPr>
                <w:spacing w:val="-2"/>
              </w:rPr>
              <w:t xml:space="preserve"> </w:t>
            </w:r>
            <w:r>
              <w:rPr>
                <w:spacing w:val="1"/>
              </w:rPr>
              <w:t>(</w:t>
            </w:r>
            <w:r>
              <w:t>2)</w:t>
            </w:r>
          </w:p>
          <w:p w14:paraId="0A7CF78B" w14:textId="655713BA" w:rsidR="005E317F" w:rsidRDefault="007849C2" w:rsidP="00C111B1">
            <w:pPr>
              <w:pStyle w:val="Bodyjustified"/>
            </w:pPr>
            <w:r>
              <w:t>±</w:t>
            </w:r>
            <w:r w:rsidR="005E317F">
              <w:rPr>
                <w:w w:val="99"/>
              </w:rPr>
              <w:t>0.5</w:t>
            </w:r>
          </w:p>
        </w:tc>
        <w:tc>
          <w:tcPr>
            <w:tcW w:w="1070" w:type="dxa"/>
          </w:tcPr>
          <w:p w14:paraId="773137BB" w14:textId="77777777" w:rsidR="005E317F" w:rsidRPr="00C111B1" w:rsidRDefault="005E317F" w:rsidP="00C111B1">
            <w:pPr>
              <w:pStyle w:val="Bodyjustified"/>
            </w:pPr>
            <w:r w:rsidRPr="00C111B1">
              <w:t>dB</w:t>
            </w:r>
          </w:p>
          <w:p w14:paraId="3633EF87" w14:textId="77777777" w:rsidR="005E317F" w:rsidRPr="00C111B1" w:rsidRDefault="005E317F" w:rsidP="00C111B1">
            <w:pPr>
              <w:pStyle w:val="Bodyjustified"/>
            </w:pPr>
            <w:r w:rsidRPr="00C111B1">
              <w:t>dB</w:t>
            </w:r>
          </w:p>
          <w:p w14:paraId="0178EBC8" w14:textId="77777777" w:rsidR="005E317F" w:rsidRPr="00C111B1" w:rsidRDefault="005E317F" w:rsidP="00C111B1">
            <w:pPr>
              <w:pStyle w:val="Bodyjustified"/>
            </w:pPr>
          </w:p>
          <w:p w14:paraId="16FA140D" w14:textId="77777777" w:rsidR="005E317F" w:rsidRPr="00C111B1" w:rsidRDefault="005E317F" w:rsidP="00C111B1">
            <w:pPr>
              <w:pStyle w:val="Bodyjustified"/>
            </w:pPr>
            <w:r w:rsidRPr="00C111B1">
              <w:t>%</w:t>
            </w:r>
          </w:p>
        </w:tc>
      </w:tr>
      <w:tr w:rsidR="005E317F" w:rsidRPr="00D30877" w14:paraId="33201C56" w14:textId="77777777" w:rsidTr="00450264">
        <w:trPr>
          <w:trHeight w:val="283"/>
        </w:trPr>
        <w:tc>
          <w:tcPr>
            <w:tcW w:w="2155" w:type="dxa"/>
            <w:tcBorders>
              <w:bottom w:val="nil"/>
            </w:tcBorders>
          </w:tcPr>
          <w:p w14:paraId="3578A90F" w14:textId="77777777" w:rsidR="005E317F" w:rsidRPr="002169D5" w:rsidRDefault="005E317F" w:rsidP="00D30877">
            <w:pPr>
              <w:pStyle w:val="Bodyjustified"/>
              <w:jc w:val="left"/>
              <w:rPr>
                <w:b/>
              </w:rPr>
            </w:pPr>
            <w:r w:rsidRPr="002169D5">
              <w:rPr>
                <w:b/>
              </w:rPr>
              <w:t>Operating Life</w:t>
            </w:r>
          </w:p>
          <w:p w14:paraId="70FA878A" w14:textId="77777777" w:rsidR="005E317F" w:rsidRPr="00D30877" w:rsidRDefault="005E317F" w:rsidP="00D30877">
            <w:pPr>
              <w:pStyle w:val="Bodyjustified"/>
              <w:jc w:val="left"/>
            </w:pPr>
          </w:p>
          <w:p w14:paraId="78233D48" w14:textId="15F2EB65" w:rsidR="005E317F" w:rsidRPr="00D30877" w:rsidRDefault="005E317F" w:rsidP="00D30877">
            <w:pPr>
              <w:pStyle w:val="Bodyjustified"/>
              <w:jc w:val="left"/>
            </w:pPr>
            <w:r w:rsidRPr="00D30877">
              <w:t>Initial</w:t>
            </w:r>
            <w:r w:rsidR="00450264" w:rsidRPr="00D30877">
              <w:t xml:space="preserve"> </w:t>
            </w:r>
            <w:r w:rsidRPr="00D30877">
              <w:t>Measurements</w:t>
            </w:r>
          </w:p>
        </w:tc>
        <w:tc>
          <w:tcPr>
            <w:tcW w:w="2409" w:type="dxa"/>
          </w:tcPr>
          <w:p w14:paraId="7AF2EA24" w14:textId="77777777" w:rsidR="005E317F" w:rsidRPr="00D30877" w:rsidRDefault="005E317F" w:rsidP="00D30877">
            <w:pPr>
              <w:pStyle w:val="Bodyjustified"/>
              <w:jc w:val="left"/>
            </w:pPr>
          </w:p>
          <w:p w14:paraId="540D5200" w14:textId="77777777" w:rsidR="005E317F" w:rsidRPr="00D30877" w:rsidRDefault="005E317F" w:rsidP="00D30877">
            <w:pPr>
              <w:pStyle w:val="Bodyjustified"/>
              <w:jc w:val="left"/>
            </w:pPr>
          </w:p>
          <w:p w14:paraId="1E0FABA2" w14:textId="77777777" w:rsidR="005E317F" w:rsidRPr="00D30877" w:rsidRDefault="005E317F" w:rsidP="00D30877">
            <w:pPr>
              <w:pStyle w:val="Bodyjustified"/>
              <w:jc w:val="left"/>
            </w:pPr>
            <w:r w:rsidRPr="00D30877">
              <w:t>Attenuation (Note 3)</w:t>
            </w:r>
          </w:p>
        </w:tc>
        <w:tc>
          <w:tcPr>
            <w:tcW w:w="851" w:type="dxa"/>
          </w:tcPr>
          <w:p w14:paraId="5A383353" w14:textId="77777777" w:rsidR="005E317F" w:rsidRPr="00D30877" w:rsidRDefault="005E317F" w:rsidP="00D30877">
            <w:pPr>
              <w:pStyle w:val="Bodyjustified"/>
            </w:pPr>
          </w:p>
          <w:p w14:paraId="3915F050" w14:textId="77777777" w:rsidR="005E317F" w:rsidRPr="00D30877" w:rsidRDefault="005E317F" w:rsidP="00D30877">
            <w:pPr>
              <w:pStyle w:val="Bodyjustified"/>
            </w:pPr>
          </w:p>
          <w:p w14:paraId="19B0FBE4" w14:textId="77777777" w:rsidR="005E317F" w:rsidRPr="00D30877" w:rsidRDefault="005E317F" w:rsidP="00D30877">
            <w:pPr>
              <w:pStyle w:val="Bodyjustified"/>
            </w:pPr>
            <w:r w:rsidRPr="00D30877">
              <w:t>Att</w:t>
            </w:r>
          </w:p>
        </w:tc>
        <w:tc>
          <w:tcPr>
            <w:tcW w:w="1188" w:type="dxa"/>
          </w:tcPr>
          <w:p w14:paraId="35BC109A" w14:textId="77777777" w:rsidR="005E317F" w:rsidRPr="00D30877" w:rsidRDefault="005E317F" w:rsidP="00D30877">
            <w:pPr>
              <w:pStyle w:val="Bodyjustified"/>
            </w:pPr>
          </w:p>
          <w:p w14:paraId="0AD5B552" w14:textId="77777777" w:rsidR="005E317F" w:rsidRPr="00D30877" w:rsidRDefault="005E317F" w:rsidP="00D30877">
            <w:pPr>
              <w:pStyle w:val="Bodyjustified"/>
            </w:pPr>
          </w:p>
          <w:p w14:paraId="4399C84E" w14:textId="77777777" w:rsidR="005E317F" w:rsidRPr="00D30877" w:rsidRDefault="005E317F" w:rsidP="00D30877">
            <w:pPr>
              <w:pStyle w:val="Bodyjustified"/>
            </w:pPr>
            <w:r w:rsidRPr="00D30877">
              <w:t>Note 1</w:t>
            </w:r>
          </w:p>
        </w:tc>
        <w:tc>
          <w:tcPr>
            <w:tcW w:w="1190" w:type="dxa"/>
          </w:tcPr>
          <w:p w14:paraId="7DA6370B" w14:textId="77777777" w:rsidR="005E317F" w:rsidRPr="00D30877" w:rsidRDefault="005E317F" w:rsidP="00D30877">
            <w:pPr>
              <w:pStyle w:val="Bodyjustified"/>
            </w:pPr>
          </w:p>
          <w:p w14:paraId="6C9A919C" w14:textId="77777777" w:rsidR="005E317F" w:rsidRPr="00D30877" w:rsidRDefault="005E317F" w:rsidP="00D30877">
            <w:pPr>
              <w:pStyle w:val="Bodyjustified"/>
            </w:pPr>
          </w:p>
          <w:p w14:paraId="00D10E2E" w14:textId="77777777" w:rsidR="005E317F" w:rsidRPr="00D30877" w:rsidRDefault="005E317F" w:rsidP="00D30877">
            <w:pPr>
              <w:pStyle w:val="Bodyjustified"/>
            </w:pPr>
            <w:r w:rsidRPr="00D30877">
              <w:t>Note 1</w:t>
            </w:r>
          </w:p>
        </w:tc>
        <w:tc>
          <w:tcPr>
            <w:tcW w:w="1070" w:type="dxa"/>
          </w:tcPr>
          <w:p w14:paraId="6F199B9A" w14:textId="77777777" w:rsidR="005E317F" w:rsidRPr="00D30877" w:rsidRDefault="005E317F" w:rsidP="00D30877">
            <w:pPr>
              <w:pStyle w:val="Bodyjustified"/>
            </w:pPr>
          </w:p>
          <w:p w14:paraId="4473592F" w14:textId="77777777" w:rsidR="005E317F" w:rsidRPr="00D30877" w:rsidRDefault="005E317F" w:rsidP="00D30877">
            <w:pPr>
              <w:pStyle w:val="Bodyjustified"/>
            </w:pPr>
          </w:p>
          <w:p w14:paraId="18313738" w14:textId="77777777" w:rsidR="005E317F" w:rsidRPr="00D30877" w:rsidRDefault="005E317F" w:rsidP="00D30877">
            <w:pPr>
              <w:pStyle w:val="Bodyjustified"/>
            </w:pPr>
            <w:r w:rsidRPr="00D30877">
              <w:t>dB</w:t>
            </w:r>
          </w:p>
        </w:tc>
      </w:tr>
      <w:tr w:rsidR="005E317F" w14:paraId="33A97740" w14:textId="77777777" w:rsidTr="00450264">
        <w:trPr>
          <w:trHeight w:val="283"/>
        </w:trPr>
        <w:tc>
          <w:tcPr>
            <w:tcW w:w="2155" w:type="dxa"/>
            <w:tcBorders>
              <w:top w:val="nil"/>
            </w:tcBorders>
          </w:tcPr>
          <w:p w14:paraId="71EBE389" w14:textId="273E737E" w:rsidR="005E317F" w:rsidRDefault="007849C2" w:rsidP="00450264">
            <w:pPr>
              <w:pStyle w:val="Bodyjustified"/>
              <w:jc w:val="left"/>
            </w:pPr>
            <w:r>
              <w:rPr>
                <w:rFonts w:cs="Arial"/>
                <w:spacing w:val="1"/>
              </w:rPr>
              <w:t>Fi</w:t>
            </w:r>
            <w:r>
              <w:rPr>
                <w:rFonts w:cs="Arial"/>
              </w:rPr>
              <w:t>nal</w:t>
            </w:r>
            <w:r>
              <w:rPr>
                <w:rFonts w:cs="Arial"/>
                <w:spacing w:val="-3"/>
              </w:rPr>
              <w:t xml:space="preserve"> </w:t>
            </w:r>
            <w:r>
              <w:rPr>
                <w:rFonts w:cs="Arial"/>
              </w:rPr>
              <w:t>Mea</w:t>
            </w:r>
            <w:r>
              <w:rPr>
                <w:rFonts w:cs="Arial"/>
                <w:spacing w:val="1"/>
              </w:rPr>
              <w:t>s</w:t>
            </w:r>
            <w:r>
              <w:rPr>
                <w:rFonts w:cs="Arial"/>
              </w:rPr>
              <w:t>u</w:t>
            </w:r>
            <w:r>
              <w:rPr>
                <w:rFonts w:cs="Arial"/>
                <w:spacing w:val="1"/>
              </w:rPr>
              <w:t>r</w:t>
            </w:r>
            <w:r>
              <w:rPr>
                <w:rFonts w:cs="Arial"/>
              </w:rPr>
              <w:t>ements</w:t>
            </w:r>
          </w:p>
        </w:tc>
        <w:tc>
          <w:tcPr>
            <w:tcW w:w="2409" w:type="dxa"/>
          </w:tcPr>
          <w:p w14:paraId="0184E5E0" w14:textId="77777777" w:rsidR="005E317F" w:rsidRDefault="005E317F" w:rsidP="00C111B1">
            <w:pPr>
              <w:pStyle w:val="Bodyjustified"/>
              <w:jc w:val="left"/>
            </w:pPr>
            <w:r>
              <w:t>Attenuat</w:t>
            </w:r>
            <w:r>
              <w:rPr>
                <w:spacing w:val="-1"/>
              </w:rPr>
              <w:t>i</w:t>
            </w:r>
            <w:r>
              <w:t>on</w:t>
            </w:r>
          </w:p>
          <w:p w14:paraId="690E9105" w14:textId="77777777" w:rsidR="007849C2" w:rsidRDefault="00F57AC6" w:rsidP="00C111B1">
            <w:pPr>
              <w:pStyle w:val="Bodyjustified"/>
              <w:jc w:val="left"/>
              <w:rPr>
                <w:spacing w:val="-2"/>
              </w:rPr>
            </w:pPr>
            <w:r>
              <w:t>Attenuat</w:t>
            </w:r>
            <w:r>
              <w:rPr>
                <w:spacing w:val="-1"/>
              </w:rPr>
              <w:t>i</w:t>
            </w:r>
            <w:r>
              <w:t>on</w:t>
            </w:r>
            <w:r>
              <w:rPr>
                <w:spacing w:val="-8"/>
              </w:rPr>
              <w:t xml:space="preserve"> </w:t>
            </w:r>
            <w:r>
              <w:t>D</w:t>
            </w:r>
            <w:r>
              <w:rPr>
                <w:spacing w:val="1"/>
              </w:rPr>
              <w:t>r</w:t>
            </w:r>
            <w:r>
              <w:rPr>
                <w:spacing w:val="-1"/>
              </w:rPr>
              <w:t>i</w:t>
            </w:r>
            <w:r>
              <w:t>ft</w:t>
            </w:r>
          </w:p>
          <w:p w14:paraId="62737374" w14:textId="6EDE4DFF" w:rsidR="005E317F" w:rsidRDefault="00F57AC6" w:rsidP="00C111B1">
            <w:pPr>
              <w:pStyle w:val="Bodyjustified"/>
              <w:jc w:val="left"/>
            </w:pPr>
            <w:r>
              <w:rPr>
                <w:spacing w:val="-1"/>
              </w:rPr>
              <w:t>(</w:t>
            </w:r>
            <w:r>
              <w:t>f</w:t>
            </w:r>
            <w:r>
              <w:rPr>
                <w:spacing w:val="-1"/>
              </w:rPr>
              <w:t>r</w:t>
            </w:r>
            <w:r>
              <w:t>om</w:t>
            </w:r>
            <w:r>
              <w:rPr>
                <w:spacing w:val="-6"/>
              </w:rPr>
              <w:t xml:space="preserve"> </w:t>
            </w:r>
            <w:r>
              <w:rPr>
                <w:spacing w:val="1"/>
              </w:rPr>
              <w:t>i</w:t>
            </w:r>
            <w:r>
              <w:t>n</w:t>
            </w:r>
            <w:r>
              <w:rPr>
                <w:spacing w:val="-1"/>
              </w:rPr>
              <w:t>i</w:t>
            </w:r>
            <w:r>
              <w:t>t</w:t>
            </w:r>
            <w:r>
              <w:rPr>
                <w:spacing w:val="1"/>
              </w:rPr>
              <w:t>i</w:t>
            </w:r>
            <w:r>
              <w:t>al</w:t>
            </w:r>
            <w:r>
              <w:rPr>
                <w:spacing w:val="-2"/>
              </w:rPr>
              <w:t xml:space="preserve"> </w:t>
            </w:r>
            <w:r>
              <w:t>mea</w:t>
            </w:r>
            <w:r>
              <w:rPr>
                <w:spacing w:val="1"/>
              </w:rPr>
              <w:t>s</w:t>
            </w:r>
            <w:r>
              <w:t>u</w:t>
            </w:r>
            <w:r>
              <w:rPr>
                <w:spacing w:val="1"/>
              </w:rPr>
              <w:t>r</w:t>
            </w:r>
            <w:r>
              <w:t>ement)</w:t>
            </w:r>
          </w:p>
        </w:tc>
        <w:tc>
          <w:tcPr>
            <w:tcW w:w="851" w:type="dxa"/>
          </w:tcPr>
          <w:p w14:paraId="02210203" w14:textId="77777777" w:rsidR="005E317F" w:rsidRDefault="005E317F" w:rsidP="00C111B1">
            <w:pPr>
              <w:pStyle w:val="Bodyjustified"/>
            </w:pPr>
            <w:r>
              <w:rPr>
                <w:spacing w:val="-1"/>
                <w:w w:val="99"/>
              </w:rPr>
              <w:t>A</w:t>
            </w:r>
            <w:r>
              <w:rPr>
                <w:w w:val="99"/>
              </w:rPr>
              <w:t>tt</w:t>
            </w:r>
          </w:p>
          <w:p w14:paraId="4756D600" w14:textId="64F7509A" w:rsidR="005E317F" w:rsidRDefault="007849C2" w:rsidP="00C111B1">
            <w:pPr>
              <w:pStyle w:val="Bodyjustified"/>
            </w:pPr>
            <w:r>
              <w:t>Δ</w:t>
            </w:r>
            <w:r w:rsidR="005E317F">
              <w:rPr>
                <w:w w:val="99"/>
              </w:rPr>
              <w:t>Att</w:t>
            </w:r>
          </w:p>
        </w:tc>
        <w:tc>
          <w:tcPr>
            <w:tcW w:w="1188" w:type="dxa"/>
          </w:tcPr>
          <w:p w14:paraId="695C9E95" w14:textId="77777777" w:rsidR="005E317F" w:rsidRDefault="005E317F" w:rsidP="00C111B1">
            <w:pPr>
              <w:pStyle w:val="Bodyjustified"/>
            </w:pPr>
            <w:r>
              <w:t>Note</w:t>
            </w:r>
            <w:r>
              <w:rPr>
                <w:spacing w:val="-5"/>
              </w:rPr>
              <w:t xml:space="preserve"> </w:t>
            </w:r>
            <w:r>
              <w:rPr>
                <w:w w:val="99"/>
              </w:rPr>
              <w:t>1</w:t>
            </w:r>
          </w:p>
          <w:p w14:paraId="213CB025" w14:textId="77777777" w:rsidR="005E317F" w:rsidRDefault="005E317F" w:rsidP="00C111B1">
            <w:pPr>
              <w:pStyle w:val="Bodyjustified"/>
            </w:pPr>
            <w:r>
              <w:rPr>
                <w:w w:val="99"/>
              </w:rPr>
              <w:t>-</w:t>
            </w:r>
          </w:p>
        </w:tc>
        <w:tc>
          <w:tcPr>
            <w:tcW w:w="1190" w:type="dxa"/>
          </w:tcPr>
          <w:p w14:paraId="303E3224" w14:textId="77777777" w:rsidR="005E317F" w:rsidRDefault="005E317F" w:rsidP="00C111B1">
            <w:pPr>
              <w:pStyle w:val="Bodyjustified"/>
            </w:pPr>
            <w:r>
              <w:t>Note</w:t>
            </w:r>
            <w:r>
              <w:rPr>
                <w:spacing w:val="-2"/>
              </w:rPr>
              <w:t xml:space="preserve"> </w:t>
            </w:r>
            <w:r>
              <w:rPr>
                <w:w w:val="99"/>
              </w:rPr>
              <w:t>1</w:t>
            </w:r>
          </w:p>
          <w:p w14:paraId="51862AE7" w14:textId="77777777" w:rsidR="007849C2" w:rsidRDefault="007849C2" w:rsidP="00C111B1">
            <w:pPr>
              <w:pStyle w:val="Bodyjustified"/>
            </w:pPr>
            <w:r>
              <w:t>±0.1</w:t>
            </w:r>
          </w:p>
          <w:p w14:paraId="5D16597B" w14:textId="2328C440" w:rsidR="005E317F" w:rsidRDefault="005E317F" w:rsidP="00C111B1">
            <w:pPr>
              <w:pStyle w:val="Bodyjustified"/>
            </w:pPr>
            <w:r>
              <w:t>or</w:t>
            </w:r>
            <w:r>
              <w:rPr>
                <w:spacing w:val="-2"/>
              </w:rPr>
              <w:t xml:space="preserve"> </w:t>
            </w:r>
            <w:r>
              <w:rPr>
                <w:spacing w:val="1"/>
              </w:rPr>
              <w:t>(</w:t>
            </w:r>
            <w:r>
              <w:t>2)</w:t>
            </w:r>
          </w:p>
          <w:p w14:paraId="3D73ABAF" w14:textId="0CB9E2B3" w:rsidR="005E317F" w:rsidRDefault="007849C2" w:rsidP="00C111B1">
            <w:pPr>
              <w:pStyle w:val="Bodyjustified"/>
            </w:pPr>
            <w:r>
              <w:t>±</w:t>
            </w:r>
            <w:r w:rsidR="005E317F">
              <w:rPr>
                <w:w w:val="99"/>
              </w:rPr>
              <w:t>1</w:t>
            </w:r>
          </w:p>
        </w:tc>
        <w:tc>
          <w:tcPr>
            <w:tcW w:w="1070" w:type="dxa"/>
          </w:tcPr>
          <w:p w14:paraId="198E36E9" w14:textId="77777777" w:rsidR="005E317F" w:rsidRPr="00C111B1" w:rsidRDefault="005E317F" w:rsidP="00C111B1">
            <w:pPr>
              <w:pStyle w:val="Bodyjustified"/>
            </w:pPr>
            <w:r w:rsidRPr="00C111B1">
              <w:t>dB</w:t>
            </w:r>
          </w:p>
          <w:p w14:paraId="7FDD566B" w14:textId="77777777" w:rsidR="005E317F" w:rsidRPr="00C111B1" w:rsidRDefault="005E317F" w:rsidP="00C111B1">
            <w:pPr>
              <w:pStyle w:val="Bodyjustified"/>
            </w:pPr>
            <w:r w:rsidRPr="00C111B1">
              <w:t>dB</w:t>
            </w:r>
          </w:p>
          <w:p w14:paraId="6949358A" w14:textId="77777777" w:rsidR="005E317F" w:rsidRPr="00C111B1" w:rsidRDefault="005E317F" w:rsidP="00C111B1">
            <w:pPr>
              <w:pStyle w:val="Bodyjustified"/>
            </w:pPr>
          </w:p>
          <w:p w14:paraId="3897D3EA" w14:textId="77777777" w:rsidR="005E317F" w:rsidRPr="00C111B1" w:rsidRDefault="005E317F" w:rsidP="00C111B1">
            <w:pPr>
              <w:pStyle w:val="Bodyjustified"/>
            </w:pPr>
            <w:r w:rsidRPr="00C111B1">
              <w:t>%</w:t>
            </w:r>
          </w:p>
        </w:tc>
      </w:tr>
      <w:tr w:rsidR="005E317F" w14:paraId="315CEBAC" w14:textId="77777777" w:rsidTr="00450264">
        <w:trPr>
          <w:trHeight w:val="283"/>
        </w:trPr>
        <w:tc>
          <w:tcPr>
            <w:tcW w:w="2155" w:type="dxa"/>
          </w:tcPr>
          <w:p w14:paraId="0750916B" w14:textId="77777777" w:rsidR="005E317F" w:rsidRPr="002169D5" w:rsidRDefault="005E317F" w:rsidP="00450264">
            <w:pPr>
              <w:pStyle w:val="Bodyjustified"/>
              <w:jc w:val="left"/>
              <w:rPr>
                <w:rFonts w:cs="Arial"/>
                <w:b/>
              </w:rPr>
            </w:pPr>
            <w:r w:rsidRPr="002169D5">
              <w:rPr>
                <w:rFonts w:cs="Arial"/>
                <w:b/>
              </w:rPr>
              <w:t>RF</w:t>
            </w:r>
            <w:r w:rsidRPr="002169D5">
              <w:rPr>
                <w:rFonts w:cs="Arial"/>
                <w:b/>
                <w:spacing w:val="-3"/>
              </w:rPr>
              <w:t xml:space="preserve"> </w:t>
            </w:r>
            <w:r w:rsidRPr="002169D5">
              <w:rPr>
                <w:rFonts w:cs="Arial"/>
                <w:b/>
              </w:rPr>
              <w:t>Lea</w:t>
            </w:r>
            <w:r w:rsidRPr="002169D5">
              <w:rPr>
                <w:rFonts w:cs="Arial"/>
                <w:b/>
                <w:spacing w:val="1"/>
              </w:rPr>
              <w:t>k</w:t>
            </w:r>
            <w:r w:rsidRPr="002169D5">
              <w:rPr>
                <w:rFonts w:cs="Arial"/>
                <w:b/>
              </w:rPr>
              <w:t>age</w:t>
            </w:r>
          </w:p>
        </w:tc>
        <w:tc>
          <w:tcPr>
            <w:tcW w:w="2409" w:type="dxa"/>
          </w:tcPr>
          <w:p w14:paraId="38E76E11" w14:textId="77777777" w:rsidR="005E317F" w:rsidRDefault="005E317F" w:rsidP="00C111B1">
            <w:pPr>
              <w:pStyle w:val="Bodyjustified"/>
              <w:jc w:val="left"/>
            </w:pPr>
            <w:r>
              <w:t>RF</w:t>
            </w:r>
            <w:r>
              <w:rPr>
                <w:spacing w:val="-3"/>
              </w:rPr>
              <w:t xml:space="preserve"> </w:t>
            </w:r>
            <w:r>
              <w:rPr>
                <w:spacing w:val="1"/>
              </w:rPr>
              <w:t>l</w:t>
            </w:r>
            <w:r>
              <w:t>ea</w:t>
            </w:r>
            <w:r>
              <w:rPr>
                <w:spacing w:val="-1"/>
              </w:rPr>
              <w:t>k</w:t>
            </w:r>
            <w:r>
              <w:t>age</w:t>
            </w:r>
          </w:p>
          <w:p w14:paraId="217664DC" w14:textId="77777777" w:rsidR="005E317F" w:rsidRDefault="005E317F" w:rsidP="00C111B1">
            <w:pPr>
              <w:pStyle w:val="Bodyjustified"/>
              <w:jc w:val="left"/>
            </w:pPr>
            <w:r>
              <w:t>f</w:t>
            </w:r>
            <w:r>
              <w:rPr>
                <w:spacing w:val="1"/>
              </w:rPr>
              <w:t xml:space="preserve"> </w:t>
            </w:r>
            <w:r>
              <w:t>=</w:t>
            </w:r>
            <w:r>
              <w:rPr>
                <w:spacing w:val="-2"/>
              </w:rPr>
              <w:t xml:space="preserve"> </w:t>
            </w:r>
            <w:r>
              <w:t>0</w:t>
            </w:r>
            <w:r>
              <w:rPr>
                <w:spacing w:val="1"/>
              </w:rPr>
              <w:t xml:space="preserve"> </w:t>
            </w:r>
            <w:r>
              <w:t>to</w:t>
            </w:r>
            <w:r>
              <w:rPr>
                <w:spacing w:val="-3"/>
              </w:rPr>
              <w:t xml:space="preserve"> </w:t>
            </w:r>
            <w:r>
              <w:t>22</w:t>
            </w:r>
            <w:r>
              <w:rPr>
                <w:spacing w:val="1"/>
              </w:rPr>
              <w:t>G</w:t>
            </w:r>
            <w:r>
              <w:t>Hz</w:t>
            </w:r>
          </w:p>
        </w:tc>
        <w:tc>
          <w:tcPr>
            <w:tcW w:w="851" w:type="dxa"/>
          </w:tcPr>
          <w:p w14:paraId="560807DD" w14:textId="77777777" w:rsidR="005E317F" w:rsidRDefault="005E317F" w:rsidP="00C111B1">
            <w:pPr>
              <w:pStyle w:val="Bodyjustified"/>
            </w:pPr>
            <w:r>
              <w:rPr>
                <w:w w:val="99"/>
              </w:rPr>
              <w:t>E</w:t>
            </w:r>
          </w:p>
        </w:tc>
        <w:tc>
          <w:tcPr>
            <w:tcW w:w="1188" w:type="dxa"/>
          </w:tcPr>
          <w:p w14:paraId="0D228F1E" w14:textId="4D6A8707" w:rsidR="005E317F" w:rsidRDefault="005E317F" w:rsidP="009B2084">
            <w:pPr>
              <w:pStyle w:val="Bodyjustified"/>
            </w:pPr>
            <w:r>
              <w:rPr>
                <w:spacing w:val="1"/>
                <w:w w:val="99"/>
              </w:rPr>
              <w:t>-</w:t>
            </w:r>
            <w:r w:rsidR="009B2084" w:rsidRPr="00A54F62">
              <w:rPr>
                <w:w w:val="99"/>
                <w:highlight w:val="cyan"/>
              </w:rPr>
              <w:t>90</w:t>
            </w:r>
          </w:p>
        </w:tc>
        <w:tc>
          <w:tcPr>
            <w:tcW w:w="1190" w:type="dxa"/>
          </w:tcPr>
          <w:p w14:paraId="01D91F9C" w14:textId="77777777" w:rsidR="005E317F" w:rsidRDefault="005E317F" w:rsidP="00C111B1">
            <w:pPr>
              <w:pStyle w:val="Bodyjustified"/>
            </w:pPr>
            <w:r>
              <w:rPr>
                <w:w w:val="99"/>
              </w:rPr>
              <w:t>-</w:t>
            </w:r>
          </w:p>
        </w:tc>
        <w:tc>
          <w:tcPr>
            <w:tcW w:w="1070" w:type="dxa"/>
          </w:tcPr>
          <w:p w14:paraId="019E4F82" w14:textId="77777777" w:rsidR="005E317F" w:rsidRPr="00C111B1" w:rsidRDefault="005E317F" w:rsidP="00C111B1">
            <w:pPr>
              <w:pStyle w:val="Bodyjustified"/>
            </w:pPr>
            <w:r w:rsidRPr="00C111B1">
              <w:t>dBi</w:t>
            </w:r>
          </w:p>
        </w:tc>
      </w:tr>
      <w:tr w:rsidR="005E317F" w:rsidRPr="00D30877" w14:paraId="64D63171" w14:textId="77777777" w:rsidTr="00450264">
        <w:trPr>
          <w:trHeight w:val="283"/>
        </w:trPr>
        <w:tc>
          <w:tcPr>
            <w:tcW w:w="2155" w:type="dxa"/>
            <w:tcBorders>
              <w:bottom w:val="single" w:sz="4" w:space="0" w:color="auto"/>
            </w:tcBorders>
          </w:tcPr>
          <w:p w14:paraId="54C9EDDC" w14:textId="77777777" w:rsidR="005E317F" w:rsidRPr="002169D5" w:rsidRDefault="005E317F" w:rsidP="00D30877">
            <w:pPr>
              <w:pStyle w:val="Bodyjustified"/>
              <w:jc w:val="left"/>
              <w:rPr>
                <w:b/>
              </w:rPr>
            </w:pPr>
            <w:r w:rsidRPr="002169D5">
              <w:rPr>
                <w:b/>
              </w:rPr>
              <w:t>Peak Power</w:t>
            </w:r>
          </w:p>
          <w:p w14:paraId="61B6E97C" w14:textId="77777777" w:rsidR="005E317F" w:rsidRPr="00D30877" w:rsidRDefault="005E317F" w:rsidP="00D30877">
            <w:pPr>
              <w:pStyle w:val="Bodyjustified"/>
              <w:jc w:val="left"/>
            </w:pPr>
          </w:p>
          <w:p w14:paraId="41282EB6" w14:textId="77777777" w:rsidR="005E317F" w:rsidRPr="00D30877" w:rsidRDefault="005E317F" w:rsidP="00D30877">
            <w:pPr>
              <w:pStyle w:val="Bodyjustified"/>
              <w:jc w:val="left"/>
            </w:pPr>
            <w:r w:rsidRPr="00D30877">
              <w:t>Final Measurements</w:t>
            </w:r>
          </w:p>
        </w:tc>
        <w:tc>
          <w:tcPr>
            <w:tcW w:w="2409" w:type="dxa"/>
          </w:tcPr>
          <w:p w14:paraId="3D94CED7" w14:textId="77777777" w:rsidR="005E317F" w:rsidRPr="00D30877" w:rsidRDefault="005E317F" w:rsidP="00D30877">
            <w:pPr>
              <w:pStyle w:val="Bodyjustified"/>
              <w:jc w:val="left"/>
            </w:pPr>
          </w:p>
          <w:p w14:paraId="10501FA1" w14:textId="77777777" w:rsidR="005E317F" w:rsidRPr="00D30877" w:rsidRDefault="005E317F" w:rsidP="00D30877">
            <w:pPr>
              <w:pStyle w:val="Bodyjustified"/>
              <w:jc w:val="left"/>
            </w:pPr>
          </w:p>
          <w:p w14:paraId="6CDA0E1F" w14:textId="77777777" w:rsidR="005E317F" w:rsidRPr="00D30877" w:rsidRDefault="005E317F" w:rsidP="00D30877">
            <w:pPr>
              <w:pStyle w:val="Bodyjustified"/>
              <w:jc w:val="left"/>
            </w:pPr>
            <w:r w:rsidRPr="00D30877">
              <w:t>Attenuation</w:t>
            </w:r>
          </w:p>
        </w:tc>
        <w:tc>
          <w:tcPr>
            <w:tcW w:w="851" w:type="dxa"/>
          </w:tcPr>
          <w:p w14:paraId="045CA2AB" w14:textId="77777777" w:rsidR="005E317F" w:rsidRPr="00D30877" w:rsidRDefault="005E317F" w:rsidP="00D30877">
            <w:pPr>
              <w:pStyle w:val="Bodyjustified"/>
            </w:pPr>
          </w:p>
          <w:p w14:paraId="54C8AE7F" w14:textId="77777777" w:rsidR="005E317F" w:rsidRPr="00D30877" w:rsidRDefault="005E317F" w:rsidP="00D30877">
            <w:pPr>
              <w:pStyle w:val="Bodyjustified"/>
            </w:pPr>
          </w:p>
          <w:p w14:paraId="31DB29CF" w14:textId="77777777" w:rsidR="005E317F" w:rsidRPr="00D30877" w:rsidRDefault="005E317F" w:rsidP="00D30877">
            <w:pPr>
              <w:pStyle w:val="Bodyjustified"/>
            </w:pPr>
            <w:r w:rsidRPr="00D30877">
              <w:t>Att</w:t>
            </w:r>
          </w:p>
        </w:tc>
        <w:tc>
          <w:tcPr>
            <w:tcW w:w="1188" w:type="dxa"/>
          </w:tcPr>
          <w:p w14:paraId="3FDFC4B7" w14:textId="77777777" w:rsidR="005E317F" w:rsidRPr="00D30877" w:rsidRDefault="005E317F" w:rsidP="00D30877">
            <w:pPr>
              <w:pStyle w:val="Bodyjustified"/>
            </w:pPr>
          </w:p>
          <w:p w14:paraId="063093BF" w14:textId="77777777" w:rsidR="005E317F" w:rsidRPr="00D30877" w:rsidRDefault="005E317F" w:rsidP="00D30877">
            <w:pPr>
              <w:pStyle w:val="Bodyjustified"/>
            </w:pPr>
          </w:p>
          <w:p w14:paraId="10A0B1A0" w14:textId="77777777" w:rsidR="005E317F" w:rsidRPr="00D30877" w:rsidRDefault="005E317F" w:rsidP="00D30877">
            <w:pPr>
              <w:pStyle w:val="Bodyjustified"/>
            </w:pPr>
            <w:r w:rsidRPr="00D30877">
              <w:t>Note 1</w:t>
            </w:r>
          </w:p>
        </w:tc>
        <w:tc>
          <w:tcPr>
            <w:tcW w:w="1190" w:type="dxa"/>
          </w:tcPr>
          <w:p w14:paraId="7FCAF32E" w14:textId="77777777" w:rsidR="005E317F" w:rsidRPr="00D30877" w:rsidRDefault="005E317F" w:rsidP="00D30877">
            <w:pPr>
              <w:pStyle w:val="Bodyjustified"/>
            </w:pPr>
          </w:p>
          <w:p w14:paraId="5CE20EB0" w14:textId="77777777" w:rsidR="005E317F" w:rsidRPr="00D30877" w:rsidRDefault="005E317F" w:rsidP="00D30877">
            <w:pPr>
              <w:pStyle w:val="Bodyjustified"/>
            </w:pPr>
          </w:p>
          <w:p w14:paraId="675A4C67" w14:textId="77777777" w:rsidR="005E317F" w:rsidRPr="00D30877" w:rsidRDefault="005E317F" w:rsidP="00D30877">
            <w:pPr>
              <w:pStyle w:val="Bodyjustified"/>
            </w:pPr>
            <w:r w:rsidRPr="00D30877">
              <w:t>Note 1</w:t>
            </w:r>
          </w:p>
        </w:tc>
        <w:tc>
          <w:tcPr>
            <w:tcW w:w="1070" w:type="dxa"/>
          </w:tcPr>
          <w:p w14:paraId="0E31FCCA" w14:textId="77777777" w:rsidR="005E317F" w:rsidRPr="00D30877" w:rsidRDefault="005E317F" w:rsidP="00D30877">
            <w:pPr>
              <w:pStyle w:val="Bodyjustified"/>
            </w:pPr>
          </w:p>
          <w:p w14:paraId="69DF295C" w14:textId="77777777" w:rsidR="005E317F" w:rsidRPr="00D30877" w:rsidRDefault="005E317F" w:rsidP="00D30877">
            <w:pPr>
              <w:pStyle w:val="Bodyjustified"/>
            </w:pPr>
          </w:p>
          <w:p w14:paraId="3142A58F" w14:textId="77777777" w:rsidR="005E317F" w:rsidRPr="00D30877" w:rsidRDefault="005E317F" w:rsidP="00D30877">
            <w:pPr>
              <w:pStyle w:val="Bodyjustified"/>
            </w:pPr>
            <w:r w:rsidRPr="00D30877">
              <w:t>dB</w:t>
            </w:r>
          </w:p>
        </w:tc>
      </w:tr>
      <w:tr w:rsidR="005E317F" w:rsidRPr="00D30877" w14:paraId="5249DE7E" w14:textId="77777777" w:rsidTr="00450264">
        <w:trPr>
          <w:trHeight w:val="283"/>
        </w:trPr>
        <w:tc>
          <w:tcPr>
            <w:tcW w:w="2155" w:type="dxa"/>
            <w:tcBorders>
              <w:bottom w:val="nil"/>
            </w:tcBorders>
          </w:tcPr>
          <w:p w14:paraId="0833BBBB" w14:textId="77777777" w:rsidR="005E317F" w:rsidRPr="002169D5" w:rsidRDefault="005E317F" w:rsidP="00D30877">
            <w:pPr>
              <w:pStyle w:val="Bodyjustified"/>
              <w:jc w:val="left"/>
              <w:rPr>
                <w:b/>
              </w:rPr>
            </w:pPr>
            <w:r w:rsidRPr="002169D5">
              <w:rPr>
                <w:b/>
              </w:rPr>
              <w:t>Power Sensitivity</w:t>
            </w:r>
          </w:p>
          <w:p w14:paraId="43B5BC31" w14:textId="77777777" w:rsidR="005E317F" w:rsidRPr="00D30877" w:rsidRDefault="005E317F" w:rsidP="00D30877">
            <w:pPr>
              <w:pStyle w:val="Bodyjustified"/>
              <w:jc w:val="left"/>
            </w:pPr>
            <w:r w:rsidRPr="00D30877">
              <w:t>(Pref = 1mW)</w:t>
            </w:r>
          </w:p>
          <w:p w14:paraId="233D3BD6" w14:textId="77777777" w:rsidR="00450264" w:rsidRPr="00D30877" w:rsidRDefault="00450264" w:rsidP="00D30877">
            <w:pPr>
              <w:pStyle w:val="Bodyjustified"/>
              <w:jc w:val="left"/>
            </w:pPr>
          </w:p>
          <w:p w14:paraId="3589432F" w14:textId="1D020E8E" w:rsidR="005E317F" w:rsidRPr="00D30877" w:rsidRDefault="005E317F" w:rsidP="00D30877">
            <w:pPr>
              <w:pStyle w:val="Bodyjustified"/>
              <w:jc w:val="left"/>
            </w:pPr>
            <w:r w:rsidRPr="00D30877">
              <w:t>Initial Measurements</w:t>
            </w:r>
          </w:p>
        </w:tc>
        <w:tc>
          <w:tcPr>
            <w:tcW w:w="2409" w:type="dxa"/>
          </w:tcPr>
          <w:p w14:paraId="6DE324D5" w14:textId="77777777" w:rsidR="005E317F" w:rsidRPr="00D30877" w:rsidRDefault="005E317F" w:rsidP="00D30877">
            <w:pPr>
              <w:pStyle w:val="Bodyjustified"/>
              <w:jc w:val="left"/>
            </w:pPr>
          </w:p>
          <w:p w14:paraId="7958F346" w14:textId="77777777" w:rsidR="005E317F" w:rsidRPr="00D30877" w:rsidRDefault="005E317F" w:rsidP="00D30877">
            <w:pPr>
              <w:pStyle w:val="Bodyjustified"/>
              <w:jc w:val="left"/>
            </w:pPr>
          </w:p>
          <w:p w14:paraId="7F2D58C8" w14:textId="77777777" w:rsidR="00450264" w:rsidRPr="00D30877" w:rsidRDefault="00450264" w:rsidP="00D30877">
            <w:pPr>
              <w:pStyle w:val="Bodyjustified"/>
              <w:jc w:val="left"/>
            </w:pPr>
          </w:p>
          <w:p w14:paraId="6479B8B7" w14:textId="77777777" w:rsidR="005E317F" w:rsidRPr="00D30877" w:rsidRDefault="005E317F" w:rsidP="00D30877">
            <w:pPr>
              <w:pStyle w:val="Bodyjustified"/>
              <w:jc w:val="left"/>
            </w:pPr>
            <w:r w:rsidRPr="00D30877">
              <w:t>Attenuation</w:t>
            </w:r>
          </w:p>
        </w:tc>
        <w:tc>
          <w:tcPr>
            <w:tcW w:w="851" w:type="dxa"/>
          </w:tcPr>
          <w:p w14:paraId="2CB04116" w14:textId="77777777" w:rsidR="005E317F" w:rsidRPr="00D30877" w:rsidRDefault="005E317F" w:rsidP="00D30877">
            <w:pPr>
              <w:pStyle w:val="Bodyjustified"/>
            </w:pPr>
          </w:p>
          <w:p w14:paraId="09B3DAE9" w14:textId="77777777" w:rsidR="00450264" w:rsidRPr="00D30877" w:rsidRDefault="00450264" w:rsidP="00D30877">
            <w:pPr>
              <w:pStyle w:val="Bodyjustified"/>
            </w:pPr>
          </w:p>
          <w:p w14:paraId="0B4CD287" w14:textId="77777777" w:rsidR="005E317F" w:rsidRPr="00D30877" w:rsidRDefault="005E317F" w:rsidP="00D30877">
            <w:pPr>
              <w:pStyle w:val="Bodyjustified"/>
            </w:pPr>
          </w:p>
          <w:p w14:paraId="1D35414A" w14:textId="77777777" w:rsidR="005E317F" w:rsidRPr="00D30877" w:rsidRDefault="005E317F" w:rsidP="00D30877">
            <w:pPr>
              <w:pStyle w:val="Bodyjustified"/>
            </w:pPr>
            <w:r w:rsidRPr="00D30877">
              <w:t>Att</w:t>
            </w:r>
          </w:p>
        </w:tc>
        <w:tc>
          <w:tcPr>
            <w:tcW w:w="1188" w:type="dxa"/>
          </w:tcPr>
          <w:p w14:paraId="1F16745C" w14:textId="77777777" w:rsidR="005E317F" w:rsidRPr="00D30877" w:rsidRDefault="005E317F" w:rsidP="00D30877">
            <w:pPr>
              <w:pStyle w:val="Bodyjustified"/>
            </w:pPr>
          </w:p>
          <w:p w14:paraId="53E1BF7C" w14:textId="77777777" w:rsidR="00450264" w:rsidRPr="00D30877" w:rsidRDefault="00450264" w:rsidP="00D30877">
            <w:pPr>
              <w:pStyle w:val="Bodyjustified"/>
            </w:pPr>
          </w:p>
          <w:p w14:paraId="6F176423" w14:textId="77777777" w:rsidR="005E317F" w:rsidRPr="00D30877" w:rsidRDefault="005E317F" w:rsidP="00D30877">
            <w:pPr>
              <w:pStyle w:val="Bodyjustified"/>
            </w:pPr>
          </w:p>
          <w:p w14:paraId="6F697B9D" w14:textId="77777777" w:rsidR="005E317F" w:rsidRPr="00D30877" w:rsidRDefault="005E317F" w:rsidP="00D30877">
            <w:pPr>
              <w:pStyle w:val="Bodyjustified"/>
            </w:pPr>
            <w:r w:rsidRPr="00D30877">
              <w:t>Note 1</w:t>
            </w:r>
          </w:p>
        </w:tc>
        <w:tc>
          <w:tcPr>
            <w:tcW w:w="1190" w:type="dxa"/>
          </w:tcPr>
          <w:p w14:paraId="3CB81B44" w14:textId="77777777" w:rsidR="005E317F" w:rsidRPr="00D30877" w:rsidRDefault="005E317F" w:rsidP="00D30877">
            <w:pPr>
              <w:pStyle w:val="Bodyjustified"/>
            </w:pPr>
          </w:p>
          <w:p w14:paraId="167BE3A6" w14:textId="77777777" w:rsidR="00450264" w:rsidRPr="00D30877" w:rsidRDefault="00450264" w:rsidP="00D30877">
            <w:pPr>
              <w:pStyle w:val="Bodyjustified"/>
            </w:pPr>
          </w:p>
          <w:p w14:paraId="18032301" w14:textId="77777777" w:rsidR="005E317F" w:rsidRPr="00D30877" w:rsidRDefault="005E317F" w:rsidP="00D30877">
            <w:pPr>
              <w:pStyle w:val="Bodyjustified"/>
            </w:pPr>
          </w:p>
          <w:p w14:paraId="4B6293B0" w14:textId="77777777" w:rsidR="005E317F" w:rsidRPr="00D30877" w:rsidRDefault="005E317F" w:rsidP="00D30877">
            <w:pPr>
              <w:pStyle w:val="Bodyjustified"/>
            </w:pPr>
            <w:r w:rsidRPr="00D30877">
              <w:t>Note 1</w:t>
            </w:r>
          </w:p>
        </w:tc>
        <w:tc>
          <w:tcPr>
            <w:tcW w:w="1070" w:type="dxa"/>
          </w:tcPr>
          <w:p w14:paraId="1FC894DD" w14:textId="77777777" w:rsidR="005E317F" w:rsidRPr="00D30877" w:rsidRDefault="005E317F" w:rsidP="00D30877">
            <w:pPr>
              <w:pStyle w:val="Bodyjustified"/>
            </w:pPr>
          </w:p>
          <w:p w14:paraId="42CAEF81" w14:textId="77777777" w:rsidR="005E317F" w:rsidRPr="00D30877" w:rsidRDefault="005E317F" w:rsidP="00D30877">
            <w:pPr>
              <w:pStyle w:val="Bodyjustified"/>
            </w:pPr>
          </w:p>
          <w:p w14:paraId="29D9047D" w14:textId="77777777" w:rsidR="00450264" w:rsidRPr="00D30877" w:rsidRDefault="00450264" w:rsidP="00D30877">
            <w:pPr>
              <w:pStyle w:val="Bodyjustified"/>
            </w:pPr>
          </w:p>
          <w:p w14:paraId="7E53073E" w14:textId="77777777" w:rsidR="005E317F" w:rsidRPr="00D30877" w:rsidRDefault="005E317F" w:rsidP="00D30877">
            <w:pPr>
              <w:pStyle w:val="Bodyjustified"/>
            </w:pPr>
            <w:r w:rsidRPr="00D30877">
              <w:t>dB</w:t>
            </w:r>
          </w:p>
        </w:tc>
      </w:tr>
      <w:tr w:rsidR="005E317F" w14:paraId="33104408" w14:textId="77777777" w:rsidTr="00450264">
        <w:trPr>
          <w:trHeight w:val="283"/>
        </w:trPr>
        <w:tc>
          <w:tcPr>
            <w:tcW w:w="2155" w:type="dxa"/>
            <w:tcBorders>
              <w:top w:val="nil"/>
            </w:tcBorders>
          </w:tcPr>
          <w:p w14:paraId="76E9631C" w14:textId="46E2BB19" w:rsidR="005E317F" w:rsidRDefault="007849C2" w:rsidP="00450264">
            <w:pPr>
              <w:pStyle w:val="Bodyjustified"/>
              <w:jc w:val="left"/>
            </w:pPr>
            <w:r>
              <w:rPr>
                <w:rFonts w:cs="Arial"/>
                <w:spacing w:val="1"/>
              </w:rPr>
              <w:t>Fi</w:t>
            </w:r>
            <w:r>
              <w:rPr>
                <w:rFonts w:cs="Arial"/>
              </w:rPr>
              <w:t>nal</w:t>
            </w:r>
            <w:r>
              <w:rPr>
                <w:rFonts w:cs="Arial"/>
                <w:spacing w:val="-3"/>
              </w:rPr>
              <w:t xml:space="preserve"> </w:t>
            </w:r>
            <w:r>
              <w:rPr>
                <w:rFonts w:cs="Arial"/>
              </w:rPr>
              <w:t>Mea</w:t>
            </w:r>
            <w:r>
              <w:rPr>
                <w:rFonts w:cs="Arial"/>
                <w:spacing w:val="1"/>
              </w:rPr>
              <w:t>s</w:t>
            </w:r>
            <w:r>
              <w:rPr>
                <w:rFonts w:cs="Arial"/>
              </w:rPr>
              <w:t>u</w:t>
            </w:r>
            <w:r>
              <w:rPr>
                <w:rFonts w:cs="Arial"/>
                <w:spacing w:val="1"/>
              </w:rPr>
              <w:t>r</w:t>
            </w:r>
            <w:r>
              <w:rPr>
                <w:rFonts w:cs="Arial"/>
              </w:rPr>
              <w:t>ements</w:t>
            </w:r>
          </w:p>
        </w:tc>
        <w:tc>
          <w:tcPr>
            <w:tcW w:w="2409" w:type="dxa"/>
          </w:tcPr>
          <w:p w14:paraId="523B077E" w14:textId="77777777" w:rsidR="007849C2" w:rsidRDefault="005E317F" w:rsidP="00450264">
            <w:pPr>
              <w:pStyle w:val="Bodyjustified"/>
              <w:jc w:val="left"/>
              <w:rPr>
                <w:rFonts w:cs="Arial"/>
              </w:rPr>
            </w:pPr>
            <w:r>
              <w:rPr>
                <w:rFonts w:cs="Arial"/>
              </w:rPr>
              <w:t>Attenuat</w:t>
            </w:r>
            <w:r>
              <w:rPr>
                <w:rFonts w:cs="Arial"/>
                <w:spacing w:val="-1"/>
              </w:rPr>
              <w:t>i</w:t>
            </w:r>
            <w:r w:rsidR="007849C2">
              <w:rPr>
                <w:rFonts w:cs="Arial"/>
              </w:rPr>
              <w:t>on</w:t>
            </w:r>
          </w:p>
          <w:p w14:paraId="32D09811" w14:textId="77777777" w:rsidR="007849C2" w:rsidRDefault="005E317F" w:rsidP="00450264">
            <w:pPr>
              <w:pStyle w:val="Bodyjustified"/>
              <w:jc w:val="left"/>
              <w:rPr>
                <w:rFonts w:cs="Arial"/>
              </w:rPr>
            </w:pPr>
            <w:r>
              <w:rPr>
                <w:rFonts w:cs="Arial"/>
              </w:rPr>
              <w:t>Attenuat</w:t>
            </w:r>
            <w:r>
              <w:rPr>
                <w:rFonts w:cs="Arial"/>
                <w:spacing w:val="-1"/>
              </w:rPr>
              <w:t>i</w:t>
            </w:r>
            <w:r>
              <w:rPr>
                <w:rFonts w:cs="Arial"/>
              </w:rPr>
              <w:t>on</w:t>
            </w:r>
            <w:r>
              <w:rPr>
                <w:rFonts w:cs="Arial"/>
                <w:spacing w:val="-8"/>
              </w:rPr>
              <w:t xml:space="preserve"> </w:t>
            </w:r>
            <w:r>
              <w:rPr>
                <w:rFonts w:cs="Arial"/>
              </w:rPr>
              <w:t>D</w:t>
            </w:r>
            <w:r>
              <w:rPr>
                <w:rFonts w:cs="Arial"/>
                <w:spacing w:val="1"/>
              </w:rPr>
              <w:t>r</w:t>
            </w:r>
            <w:r>
              <w:rPr>
                <w:rFonts w:cs="Arial"/>
                <w:spacing w:val="-1"/>
              </w:rPr>
              <w:t>i</w:t>
            </w:r>
            <w:r>
              <w:rPr>
                <w:rFonts w:cs="Arial"/>
              </w:rPr>
              <w:t>ft</w:t>
            </w:r>
          </w:p>
          <w:p w14:paraId="728C131E" w14:textId="076690C2" w:rsidR="005E317F" w:rsidRDefault="005E317F" w:rsidP="00450264">
            <w:pPr>
              <w:pStyle w:val="Bodyjustified"/>
              <w:jc w:val="left"/>
              <w:rPr>
                <w:rFonts w:cs="Arial"/>
              </w:rPr>
            </w:pPr>
            <w:r>
              <w:rPr>
                <w:rFonts w:cs="Arial"/>
                <w:spacing w:val="-1"/>
              </w:rPr>
              <w:t>(</w:t>
            </w:r>
            <w:r>
              <w:rPr>
                <w:rFonts w:cs="Arial"/>
              </w:rPr>
              <w:t>f</w:t>
            </w:r>
            <w:r>
              <w:rPr>
                <w:rFonts w:cs="Arial"/>
                <w:spacing w:val="-1"/>
              </w:rPr>
              <w:t>r</w:t>
            </w:r>
            <w:r>
              <w:rPr>
                <w:rFonts w:cs="Arial"/>
              </w:rPr>
              <w:t xml:space="preserve">om </w:t>
            </w:r>
            <w:r>
              <w:rPr>
                <w:rFonts w:cs="Arial"/>
                <w:spacing w:val="1"/>
              </w:rPr>
              <w:t>i</w:t>
            </w:r>
            <w:r>
              <w:rPr>
                <w:rFonts w:cs="Arial"/>
              </w:rPr>
              <w:t>n</w:t>
            </w:r>
            <w:r>
              <w:rPr>
                <w:rFonts w:cs="Arial"/>
                <w:spacing w:val="1"/>
              </w:rPr>
              <w:t>i</w:t>
            </w:r>
            <w:r>
              <w:rPr>
                <w:rFonts w:cs="Arial"/>
              </w:rPr>
              <w:t>t</w:t>
            </w:r>
            <w:r>
              <w:rPr>
                <w:rFonts w:cs="Arial"/>
                <w:spacing w:val="-1"/>
              </w:rPr>
              <w:t>i</w:t>
            </w:r>
            <w:r>
              <w:rPr>
                <w:rFonts w:cs="Arial"/>
              </w:rPr>
              <w:t>al</w:t>
            </w:r>
            <w:r>
              <w:rPr>
                <w:rFonts w:cs="Arial"/>
                <w:spacing w:val="-6"/>
              </w:rPr>
              <w:t xml:space="preserve"> </w:t>
            </w:r>
            <w:r>
              <w:rPr>
                <w:rFonts w:cs="Arial"/>
              </w:rPr>
              <w:t>mea</w:t>
            </w:r>
            <w:r>
              <w:rPr>
                <w:rFonts w:cs="Arial"/>
                <w:spacing w:val="1"/>
              </w:rPr>
              <w:t>s</w:t>
            </w:r>
            <w:r>
              <w:rPr>
                <w:rFonts w:cs="Arial"/>
              </w:rPr>
              <w:t>u</w:t>
            </w:r>
            <w:r>
              <w:rPr>
                <w:rFonts w:cs="Arial"/>
                <w:spacing w:val="1"/>
              </w:rPr>
              <w:t>r</w:t>
            </w:r>
            <w:r>
              <w:rPr>
                <w:rFonts w:cs="Arial"/>
              </w:rPr>
              <w:t>ement)</w:t>
            </w:r>
          </w:p>
        </w:tc>
        <w:tc>
          <w:tcPr>
            <w:tcW w:w="851" w:type="dxa"/>
          </w:tcPr>
          <w:p w14:paraId="02C65FF6" w14:textId="77777777" w:rsidR="005E317F" w:rsidRDefault="005E317F" w:rsidP="00682D7A">
            <w:pPr>
              <w:pStyle w:val="Bodyjustified"/>
              <w:rPr>
                <w:rFonts w:cs="Arial"/>
              </w:rPr>
            </w:pPr>
            <w:r>
              <w:rPr>
                <w:rFonts w:cs="Arial"/>
                <w:spacing w:val="-1"/>
                <w:w w:val="99"/>
              </w:rPr>
              <w:t>A</w:t>
            </w:r>
            <w:r>
              <w:rPr>
                <w:rFonts w:cs="Arial"/>
                <w:w w:val="99"/>
              </w:rPr>
              <w:t>tt</w:t>
            </w:r>
          </w:p>
          <w:p w14:paraId="0F5C0FCD" w14:textId="7EDC20EC" w:rsidR="005E317F" w:rsidRDefault="007849C2" w:rsidP="00682D7A">
            <w:pPr>
              <w:pStyle w:val="Bodyjustified"/>
              <w:rPr>
                <w:rFonts w:cs="Arial"/>
              </w:rPr>
            </w:pPr>
            <w:r>
              <w:rPr>
                <w:rFonts w:cs="Arial"/>
              </w:rPr>
              <w:t>Δ</w:t>
            </w:r>
            <w:r w:rsidR="005E317F">
              <w:rPr>
                <w:rFonts w:cs="Arial"/>
                <w:w w:val="99"/>
              </w:rPr>
              <w:t>Att</w:t>
            </w:r>
          </w:p>
        </w:tc>
        <w:tc>
          <w:tcPr>
            <w:tcW w:w="1188" w:type="dxa"/>
          </w:tcPr>
          <w:p w14:paraId="59D6DE20" w14:textId="77777777" w:rsidR="005E317F" w:rsidRDefault="005E317F" w:rsidP="00682D7A">
            <w:pPr>
              <w:pStyle w:val="Bodyjustified"/>
              <w:rPr>
                <w:rFonts w:cs="Arial"/>
              </w:rPr>
            </w:pPr>
            <w:r>
              <w:rPr>
                <w:rFonts w:cs="Arial"/>
              </w:rPr>
              <w:t>Note</w:t>
            </w:r>
            <w:r>
              <w:rPr>
                <w:rFonts w:cs="Arial"/>
                <w:spacing w:val="-5"/>
              </w:rPr>
              <w:t xml:space="preserve"> </w:t>
            </w:r>
            <w:r>
              <w:rPr>
                <w:rFonts w:cs="Arial"/>
                <w:w w:val="99"/>
              </w:rPr>
              <w:t>1</w:t>
            </w:r>
          </w:p>
          <w:p w14:paraId="23145A60" w14:textId="77777777" w:rsidR="005E317F" w:rsidRDefault="005E317F" w:rsidP="00682D7A">
            <w:pPr>
              <w:pStyle w:val="Bodyjustified"/>
              <w:rPr>
                <w:rFonts w:cs="Arial"/>
              </w:rPr>
            </w:pPr>
            <w:r>
              <w:rPr>
                <w:rFonts w:cs="Arial"/>
                <w:w w:val="99"/>
              </w:rPr>
              <w:t>-</w:t>
            </w:r>
          </w:p>
        </w:tc>
        <w:tc>
          <w:tcPr>
            <w:tcW w:w="1190" w:type="dxa"/>
          </w:tcPr>
          <w:p w14:paraId="5EDBEC2A" w14:textId="77777777" w:rsidR="005E317F" w:rsidRDefault="005E317F" w:rsidP="00682D7A">
            <w:pPr>
              <w:pStyle w:val="Bodyjustified"/>
              <w:rPr>
                <w:rFonts w:cs="Arial"/>
              </w:rPr>
            </w:pPr>
            <w:r>
              <w:rPr>
                <w:rFonts w:cs="Arial"/>
              </w:rPr>
              <w:t>Note</w:t>
            </w:r>
            <w:r>
              <w:rPr>
                <w:rFonts w:cs="Arial"/>
                <w:spacing w:val="-2"/>
              </w:rPr>
              <w:t xml:space="preserve"> </w:t>
            </w:r>
            <w:r>
              <w:rPr>
                <w:rFonts w:cs="Arial"/>
                <w:w w:val="99"/>
              </w:rPr>
              <w:t>1</w:t>
            </w:r>
          </w:p>
          <w:p w14:paraId="323288E3" w14:textId="77777777" w:rsidR="007849C2" w:rsidRDefault="007849C2" w:rsidP="00682D7A">
            <w:pPr>
              <w:pStyle w:val="Bodyjustified"/>
              <w:rPr>
                <w:rFonts w:cs="Arial"/>
                <w:w w:val="99"/>
              </w:rPr>
            </w:pPr>
            <w:r>
              <w:rPr>
                <w:rFonts w:cs="Arial"/>
              </w:rPr>
              <w:t>±</w:t>
            </w:r>
            <w:r w:rsidR="005E317F">
              <w:rPr>
                <w:rFonts w:cs="Arial"/>
                <w:w w:val="99"/>
              </w:rPr>
              <w:t>0.05</w:t>
            </w:r>
          </w:p>
          <w:p w14:paraId="35FFF88D" w14:textId="57BA48DA" w:rsidR="005E317F" w:rsidRDefault="005E317F" w:rsidP="00682D7A">
            <w:pPr>
              <w:pStyle w:val="Bodyjustified"/>
              <w:rPr>
                <w:rFonts w:cs="Arial"/>
              </w:rPr>
            </w:pPr>
            <w:r>
              <w:rPr>
                <w:rFonts w:cs="Arial"/>
              </w:rPr>
              <w:t>or</w:t>
            </w:r>
            <w:r>
              <w:rPr>
                <w:rFonts w:cs="Arial"/>
                <w:spacing w:val="-2"/>
              </w:rPr>
              <w:t xml:space="preserve"> </w:t>
            </w:r>
            <w:r>
              <w:rPr>
                <w:rFonts w:cs="Arial"/>
                <w:spacing w:val="1"/>
                <w:w w:val="99"/>
              </w:rPr>
              <w:t>(</w:t>
            </w:r>
            <w:r>
              <w:rPr>
                <w:rFonts w:cs="Arial"/>
                <w:w w:val="99"/>
              </w:rPr>
              <w:t>2)</w:t>
            </w:r>
          </w:p>
          <w:p w14:paraId="37EF0547" w14:textId="2CBC5717" w:rsidR="005E317F" w:rsidRDefault="007849C2" w:rsidP="00682D7A">
            <w:pPr>
              <w:pStyle w:val="Bodyjustified"/>
              <w:rPr>
                <w:rFonts w:cs="Arial"/>
              </w:rPr>
            </w:pPr>
            <w:r>
              <w:rPr>
                <w:rFonts w:cs="Arial"/>
              </w:rPr>
              <w:t>±</w:t>
            </w:r>
            <w:r w:rsidR="005E317F">
              <w:rPr>
                <w:rFonts w:cs="Arial"/>
                <w:w w:val="99"/>
              </w:rPr>
              <w:t>0.5</w:t>
            </w:r>
          </w:p>
        </w:tc>
        <w:tc>
          <w:tcPr>
            <w:tcW w:w="1070" w:type="dxa"/>
          </w:tcPr>
          <w:p w14:paraId="67AA3647" w14:textId="77777777" w:rsidR="005E317F" w:rsidRPr="00C111B1" w:rsidRDefault="005E317F" w:rsidP="00C111B1">
            <w:pPr>
              <w:pStyle w:val="Bodyjustified"/>
            </w:pPr>
            <w:r w:rsidRPr="00C111B1">
              <w:t>dB</w:t>
            </w:r>
          </w:p>
          <w:p w14:paraId="07F1388F" w14:textId="77777777" w:rsidR="005E317F" w:rsidRPr="00C111B1" w:rsidRDefault="005E317F" w:rsidP="00C111B1">
            <w:pPr>
              <w:pStyle w:val="Bodyjustified"/>
            </w:pPr>
            <w:r w:rsidRPr="00C111B1">
              <w:t>dB</w:t>
            </w:r>
          </w:p>
          <w:p w14:paraId="4C13759A" w14:textId="77777777" w:rsidR="005E317F" w:rsidRPr="00C111B1" w:rsidRDefault="005E317F" w:rsidP="00C111B1">
            <w:pPr>
              <w:pStyle w:val="Bodyjustified"/>
            </w:pPr>
          </w:p>
          <w:p w14:paraId="219382DE" w14:textId="77777777" w:rsidR="005E317F" w:rsidRPr="00C111B1" w:rsidRDefault="005E317F" w:rsidP="00C111B1">
            <w:pPr>
              <w:pStyle w:val="Bodyjustified"/>
            </w:pPr>
            <w:r w:rsidRPr="00C111B1">
              <w:t>%</w:t>
            </w:r>
          </w:p>
        </w:tc>
      </w:tr>
    </w:tbl>
    <w:p w14:paraId="120EC864" w14:textId="77777777" w:rsidR="005E317F" w:rsidRDefault="005E317F" w:rsidP="00C111B1">
      <w:pPr>
        <w:pStyle w:val="NOTES"/>
      </w:pPr>
      <w:r>
        <w:lastRenderedPageBreak/>
        <w:t>NOTES:</w:t>
      </w:r>
    </w:p>
    <w:p w14:paraId="5C2A63DE" w14:textId="77777777" w:rsidR="005E317F" w:rsidRDefault="005E317F" w:rsidP="00C111B1">
      <w:pPr>
        <w:pStyle w:val="numericallist"/>
        <w:keepNext/>
      </w:pPr>
      <w:r>
        <w:t>The limits for attenuation are as specified in Component Type Variants and Range of Components: Nominal Attenuation + Attenuation Tolerance.</w:t>
      </w:r>
    </w:p>
    <w:p w14:paraId="614616AF" w14:textId="77777777" w:rsidR="005E317F" w:rsidRDefault="005E317F" w:rsidP="00C111B1">
      <w:pPr>
        <w:pStyle w:val="numericallist"/>
        <w:keepNext/>
      </w:pPr>
      <w:r>
        <w:t>Whichever is greater.</w:t>
      </w:r>
    </w:p>
    <w:p w14:paraId="58E12C03" w14:textId="77777777" w:rsidR="00117089" w:rsidRDefault="005E317F" w:rsidP="005E317F">
      <w:pPr>
        <w:pStyle w:val="numericallist"/>
      </w:pPr>
      <w:r>
        <w:t>This test need not be repeated. The most recent result from the previous test may be used instead.</w:t>
      </w:r>
    </w:p>
    <w:p w14:paraId="51625345" w14:textId="77777777" w:rsidR="007E68A4" w:rsidRDefault="007E68A4" w:rsidP="007E68A4">
      <w:pPr>
        <w:pStyle w:val="Heading2"/>
      </w:pPr>
      <w:bookmarkStart w:id="26" w:name="_Toc504574315"/>
      <w:r w:rsidRPr="007E68A4">
        <w:t>BURN-IN CONDITIONS</w:t>
      </w:r>
      <w:bookmarkEnd w:id="26"/>
    </w:p>
    <w:tbl>
      <w:tblPr>
        <w:tblW w:w="0" w:type="auto"/>
        <w:tblInd w:w="1446" w:type="dxa"/>
        <w:tblLayout w:type="fixed"/>
        <w:tblCellMar>
          <w:top w:w="28" w:type="dxa"/>
          <w:left w:w="28" w:type="dxa"/>
          <w:bottom w:w="28" w:type="dxa"/>
          <w:right w:w="28" w:type="dxa"/>
        </w:tblCellMar>
        <w:tblLook w:val="01E0" w:firstRow="1" w:lastRow="1" w:firstColumn="1" w:lastColumn="1" w:noHBand="0" w:noVBand="0"/>
      </w:tblPr>
      <w:tblGrid>
        <w:gridCol w:w="2240"/>
        <w:gridCol w:w="1134"/>
        <w:gridCol w:w="2126"/>
        <w:gridCol w:w="993"/>
      </w:tblGrid>
      <w:tr w:rsidR="007E68A4" w:rsidRPr="007E68A4" w14:paraId="69CC526D" w14:textId="77777777" w:rsidTr="00450264">
        <w:trPr>
          <w:trHeight w:hRule="exact" w:val="340"/>
        </w:trPr>
        <w:tc>
          <w:tcPr>
            <w:tcW w:w="2240" w:type="dxa"/>
            <w:tcBorders>
              <w:top w:val="single" w:sz="2" w:space="0" w:color="000000"/>
              <w:left w:val="single" w:sz="4" w:space="0" w:color="000000"/>
              <w:bottom w:val="single" w:sz="4" w:space="0" w:color="000000"/>
              <w:right w:val="single" w:sz="4" w:space="0" w:color="000000"/>
            </w:tcBorders>
            <w:shd w:val="clear" w:color="auto" w:fill="auto"/>
          </w:tcPr>
          <w:p w14:paraId="44215249" w14:textId="77777777" w:rsidR="007E68A4" w:rsidRPr="007E68A4" w:rsidRDefault="007E68A4" w:rsidP="007E68A4">
            <w:pPr>
              <w:pStyle w:val="Bodyjustified"/>
              <w:rPr>
                <w:lang w:val="en-US"/>
              </w:rPr>
            </w:pPr>
            <w:r w:rsidRPr="007E68A4">
              <w:rPr>
                <w:lang w:val="en-US"/>
              </w:rPr>
              <w:t>Ch</w:t>
            </w:r>
            <w:r w:rsidRPr="007E68A4">
              <w:rPr>
                <w:spacing w:val="2"/>
                <w:lang w:val="en-US"/>
              </w:rPr>
              <w:t>a</w:t>
            </w:r>
            <w:r w:rsidRPr="007E68A4">
              <w:rPr>
                <w:spacing w:val="-1"/>
                <w:lang w:val="en-US"/>
              </w:rPr>
              <w:t>r</w:t>
            </w:r>
            <w:r w:rsidRPr="007E68A4">
              <w:rPr>
                <w:spacing w:val="2"/>
                <w:lang w:val="en-US"/>
              </w:rPr>
              <w:t>a</w:t>
            </w:r>
            <w:r w:rsidRPr="007E68A4">
              <w:rPr>
                <w:spacing w:val="-1"/>
                <w:lang w:val="en-US"/>
              </w:rPr>
              <w:t>c</w:t>
            </w:r>
            <w:r w:rsidRPr="007E68A4">
              <w:rPr>
                <w:lang w:val="en-US"/>
              </w:rPr>
              <w:t>t</w:t>
            </w:r>
            <w:r w:rsidRPr="007E68A4">
              <w:rPr>
                <w:spacing w:val="2"/>
                <w:lang w:val="en-US"/>
              </w:rPr>
              <w:t>e</w:t>
            </w:r>
            <w:r w:rsidRPr="007E68A4">
              <w:rPr>
                <w:spacing w:val="-1"/>
                <w:lang w:val="en-US"/>
              </w:rPr>
              <w:t>r</w:t>
            </w:r>
            <w:r w:rsidRPr="007E68A4">
              <w:rPr>
                <w:spacing w:val="1"/>
                <w:lang w:val="en-US"/>
              </w:rPr>
              <w:t>is</w:t>
            </w:r>
            <w:r w:rsidRPr="007E68A4">
              <w:rPr>
                <w:lang w:val="en-US"/>
              </w:rPr>
              <w:t>t</w:t>
            </w:r>
            <w:r w:rsidRPr="007E68A4">
              <w:rPr>
                <w:spacing w:val="-1"/>
                <w:lang w:val="en-US"/>
              </w:rPr>
              <w:t>i</w:t>
            </w:r>
            <w:r w:rsidRPr="007E68A4">
              <w:rPr>
                <w:spacing w:val="1"/>
                <w:lang w:val="en-US"/>
              </w:rPr>
              <w:t>c</w:t>
            </w:r>
            <w:r w:rsidRPr="007E68A4">
              <w:rPr>
                <w:lang w:val="en-US"/>
              </w:rPr>
              <w:t>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4D5E9AA7" w14:textId="77777777" w:rsidR="007E68A4" w:rsidRPr="007E68A4" w:rsidRDefault="007E68A4" w:rsidP="007E68A4">
            <w:pPr>
              <w:pStyle w:val="Bodyjustified"/>
              <w:rPr>
                <w:lang w:val="en-US"/>
              </w:rPr>
            </w:pPr>
            <w:r w:rsidRPr="007E68A4">
              <w:rPr>
                <w:spacing w:val="2"/>
                <w:lang w:val="en-US"/>
              </w:rPr>
              <w:t>S</w:t>
            </w:r>
            <w:r w:rsidRPr="007E68A4">
              <w:rPr>
                <w:spacing w:val="-1"/>
                <w:lang w:val="en-US"/>
              </w:rPr>
              <w:t>y</w:t>
            </w:r>
            <w:r w:rsidRPr="007E68A4">
              <w:rPr>
                <w:spacing w:val="2"/>
                <w:lang w:val="en-US"/>
              </w:rPr>
              <w:t>m</w:t>
            </w:r>
            <w:r w:rsidRPr="007E68A4">
              <w:rPr>
                <w:lang w:val="en-US"/>
              </w:rPr>
              <w:t>bo</w:t>
            </w:r>
            <w:r w:rsidRPr="007E68A4">
              <w:rPr>
                <w:spacing w:val="1"/>
                <w:lang w:val="en-US"/>
              </w:rPr>
              <w:t>l</w:t>
            </w:r>
            <w:r w:rsidRPr="007E68A4">
              <w:rPr>
                <w:lang w:val="en-US"/>
              </w:rPr>
              <w:t>s</w:t>
            </w:r>
          </w:p>
        </w:tc>
        <w:tc>
          <w:tcPr>
            <w:tcW w:w="2126" w:type="dxa"/>
            <w:tcBorders>
              <w:top w:val="single" w:sz="2" w:space="0" w:color="000000"/>
              <w:left w:val="single" w:sz="4" w:space="0" w:color="000000"/>
              <w:bottom w:val="single" w:sz="4" w:space="0" w:color="000000"/>
              <w:right w:val="single" w:sz="4" w:space="0" w:color="000000"/>
            </w:tcBorders>
            <w:shd w:val="clear" w:color="auto" w:fill="auto"/>
          </w:tcPr>
          <w:p w14:paraId="415FD43B" w14:textId="77777777" w:rsidR="007E68A4" w:rsidRPr="007E68A4" w:rsidRDefault="007E68A4" w:rsidP="007E68A4">
            <w:pPr>
              <w:pStyle w:val="Bodyjustified"/>
              <w:rPr>
                <w:lang w:val="en-US"/>
              </w:rPr>
            </w:pPr>
            <w:r w:rsidRPr="007E68A4">
              <w:rPr>
                <w:spacing w:val="1"/>
                <w:lang w:val="en-US"/>
              </w:rPr>
              <w:t>T</w:t>
            </w:r>
            <w:r w:rsidRPr="007E68A4">
              <w:rPr>
                <w:lang w:val="en-US"/>
              </w:rPr>
              <w:t>e</w:t>
            </w:r>
            <w:r w:rsidRPr="007E68A4">
              <w:rPr>
                <w:spacing w:val="1"/>
                <w:lang w:val="en-US"/>
              </w:rPr>
              <w:t>s</w:t>
            </w:r>
            <w:r w:rsidRPr="007E68A4">
              <w:rPr>
                <w:lang w:val="en-US"/>
              </w:rPr>
              <w:t>t</w:t>
            </w:r>
            <w:r w:rsidRPr="007E68A4">
              <w:rPr>
                <w:spacing w:val="-4"/>
                <w:lang w:val="en-US"/>
              </w:rPr>
              <w:t xml:space="preserve"> </w:t>
            </w:r>
            <w:r w:rsidRPr="007E68A4">
              <w:rPr>
                <w:lang w:val="en-US"/>
              </w:rPr>
              <w:t>Co</w:t>
            </w:r>
            <w:r w:rsidRPr="007E68A4">
              <w:rPr>
                <w:spacing w:val="2"/>
                <w:lang w:val="en-US"/>
              </w:rPr>
              <w:t>n</w:t>
            </w:r>
            <w:r w:rsidRPr="007E68A4">
              <w:rPr>
                <w:lang w:val="en-US"/>
              </w:rPr>
              <w:t>d</w:t>
            </w:r>
            <w:r w:rsidRPr="007E68A4">
              <w:rPr>
                <w:spacing w:val="-1"/>
                <w:lang w:val="en-US"/>
              </w:rPr>
              <w:t>i</w:t>
            </w:r>
            <w:r w:rsidRPr="007E68A4">
              <w:rPr>
                <w:spacing w:val="2"/>
                <w:lang w:val="en-US"/>
              </w:rPr>
              <w:t>t</w:t>
            </w:r>
            <w:r w:rsidRPr="007E68A4">
              <w:rPr>
                <w:spacing w:val="-1"/>
                <w:lang w:val="en-US"/>
              </w:rPr>
              <w:t>i</w:t>
            </w:r>
            <w:r w:rsidRPr="007E68A4">
              <w:rPr>
                <w:lang w:val="en-US"/>
              </w:rPr>
              <w:t>o</w:t>
            </w:r>
            <w:r w:rsidRPr="007E68A4">
              <w:rPr>
                <w:spacing w:val="2"/>
                <w:lang w:val="en-US"/>
              </w:rPr>
              <w:t>n</w:t>
            </w:r>
            <w:r w:rsidRPr="007E68A4">
              <w:rPr>
                <w:lang w:val="en-US"/>
              </w:rPr>
              <w:t>s</w:t>
            </w:r>
          </w:p>
        </w:tc>
        <w:tc>
          <w:tcPr>
            <w:tcW w:w="993" w:type="dxa"/>
            <w:tcBorders>
              <w:top w:val="single" w:sz="2" w:space="0" w:color="000000"/>
              <w:left w:val="single" w:sz="4" w:space="0" w:color="000000"/>
              <w:bottom w:val="single" w:sz="4" w:space="0" w:color="000000"/>
              <w:right w:val="single" w:sz="4" w:space="0" w:color="000000"/>
            </w:tcBorders>
            <w:shd w:val="clear" w:color="auto" w:fill="auto"/>
          </w:tcPr>
          <w:p w14:paraId="145DB3ED" w14:textId="77777777" w:rsidR="007E68A4" w:rsidRPr="007E68A4" w:rsidRDefault="007E68A4" w:rsidP="007E68A4">
            <w:pPr>
              <w:pStyle w:val="Bodyjustified"/>
              <w:rPr>
                <w:lang w:val="en-US"/>
              </w:rPr>
            </w:pPr>
            <w:r w:rsidRPr="007E68A4">
              <w:rPr>
                <w:lang w:val="en-US"/>
              </w:rPr>
              <w:t>U</w:t>
            </w:r>
            <w:r w:rsidRPr="007E68A4">
              <w:rPr>
                <w:spacing w:val="2"/>
                <w:lang w:val="en-US"/>
              </w:rPr>
              <w:t>n</w:t>
            </w:r>
            <w:r w:rsidRPr="007E68A4">
              <w:rPr>
                <w:spacing w:val="-1"/>
                <w:lang w:val="en-US"/>
              </w:rPr>
              <w:t>i</w:t>
            </w:r>
            <w:r w:rsidRPr="007E68A4">
              <w:rPr>
                <w:lang w:val="en-US"/>
              </w:rPr>
              <w:t>ts</w:t>
            </w:r>
          </w:p>
        </w:tc>
      </w:tr>
      <w:tr w:rsidR="007E68A4" w:rsidRPr="00450264" w14:paraId="1A2B194E" w14:textId="77777777" w:rsidTr="00DA1F34">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5E831CCD" w14:textId="77777777" w:rsidR="007E68A4" w:rsidRPr="00450264" w:rsidRDefault="007E68A4" w:rsidP="00DA1F34">
            <w:pPr>
              <w:pStyle w:val="Bodyjustified"/>
              <w:jc w:val="left"/>
            </w:pPr>
            <w:r w:rsidRPr="00450264">
              <w:t>Ambient Temperature</w:t>
            </w:r>
          </w:p>
        </w:tc>
        <w:tc>
          <w:tcPr>
            <w:tcW w:w="1134" w:type="dxa"/>
            <w:tcBorders>
              <w:top w:val="single" w:sz="4" w:space="0" w:color="000000"/>
              <w:left w:val="single" w:sz="4" w:space="0" w:color="000000"/>
              <w:bottom w:val="single" w:sz="4" w:space="0" w:color="000000"/>
              <w:right w:val="single" w:sz="4" w:space="0" w:color="000000"/>
            </w:tcBorders>
            <w:vAlign w:val="center"/>
          </w:tcPr>
          <w:p w14:paraId="66F4D251" w14:textId="77777777" w:rsidR="007E68A4" w:rsidRPr="00450264" w:rsidRDefault="007E68A4" w:rsidP="00DA1F34">
            <w:pPr>
              <w:pStyle w:val="Bodyjustified"/>
            </w:pPr>
            <w:r w:rsidRPr="00450264">
              <w:t>T</w:t>
            </w:r>
            <w:r w:rsidRPr="00450264">
              <w:rPr>
                <w:vertAlign w:val="subscript"/>
              </w:rPr>
              <w:t>amb</w:t>
            </w:r>
          </w:p>
        </w:tc>
        <w:tc>
          <w:tcPr>
            <w:tcW w:w="2126" w:type="dxa"/>
            <w:tcBorders>
              <w:top w:val="single" w:sz="4" w:space="0" w:color="000000"/>
              <w:left w:val="single" w:sz="4" w:space="0" w:color="000000"/>
              <w:bottom w:val="single" w:sz="4" w:space="0" w:color="000000"/>
              <w:right w:val="single" w:sz="4" w:space="0" w:color="000000"/>
            </w:tcBorders>
            <w:vAlign w:val="center"/>
          </w:tcPr>
          <w:p w14:paraId="59355234" w14:textId="77777777" w:rsidR="007E68A4" w:rsidRPr="00450264" w:rsidRDefault="007E68A4" w:rsidP="00DA1F34">
            <w:pPr>
              <w:pStyle w:val="Bodyjustified"/>
            </w:pPr>
            <w:r w:rsidRPr="00450264">
              <w:t>+125</w:t>
            </w:r>
          </w:p>
        </w:tc>
        <w:tc>
          <w:tcPr>
            <w:tcW w:w="993" w:type="dxa"/>
            <w:tcBorders>
              <w:top w:val="single" w:sz="4" w:space="0" w:color="000000"/>
              <w:left w:val="single" w:sz="4" w:space="0" w:color="000000"/>
              <w:bottom w:val="single" w:sz="4" w:space="0" w:color="000000"/>
              <w:right w:val="single" w:sz="4" w:space="0" w:color="000000"/>
            </w:tcBorders>
            <w:vAlign w:val="center"/>
          </w:tcPr>
          <w:p w14:paraId="6D9F7A7E" w14:textId="3250ED17" w:rsidR="007E68A4" w:rsidRPr="00450264" w:rsidRDefault="00450264" w:rsidP="00DA1F34">
            <w:pPr>
              <w:pStyle w:val="Bodyjustified"/>
            </w:pPr>
            <w:r w:rsidRPr="00450264">
              <w:t>°</w:t>
            </w:r>
            <w:r w:rsidR="007E68A4" w:rsidRPr="00450264">
              <w:t>C</w:t>
            </w:r>
          </w:p>
        </w:tc>
      </w:tr>
      <w:tr w:rsidR="007E68A4" w:rsidRPr="00450264" w14:paraId="7B50F06C" w14:textId="77777777" w:rsidTr="00DA1F34">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02767D9C" w14:textId="77777777" w:rsidR="007E68A4" w:rsidRPr="00450264" w:rsidRDefault="007E68A4" w:rsidP="00DA1F34">
            <w:pPr>
              <w:pStyle w:val="Bodyjustified"/>
              <w:jc w:val="left"/>
            </w:pPr>
            <w:r w:rsidRPr="00450264">
              <w:t>Power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6BD8CF6" w14:textId="77777777" w:rsidR="007E68A4" w:rsidRPr="00450264" w:rsidRDefault="007E68A4" w:rsidP="00DA1F34">
            <w:pPr>
              <w:pStyle w:val="Bodyjustified"/>
            </w:pPr>
            <w:r w:rsidRPr="00450264">
              <w:t>P</w:t>
            </w:r>
            <w:r w:rsidRPr="00450264">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00D57132" w14:textId="77777777" w:rsidR="007E68A4" w:rsidRPr="00450264" w:rsidRDefault="007E68A4" w:rsidP="00DA1F34">
            <w:pPr>
              <w:pStyle w:val="Bodyjustified"/>
            </w:pPr>
            <w:r w:rsidRPr="00450264">
              <w:t>0</w:t>
            </w:r>
          </w:p>
        </w:tc>
        <w:tc>
          <w:tcPr>
            <w:tcW w:w="993" w:type="dxa"/>
            <w:tcBorders>
              <w:top w:val="single" w:sz="4" w:space="0" w:color="000000"/>
              <w:left w:val="single" w:sz="4" w:space="0" w:color="000000"/>
              <w:bottom w:val="single" w:sz="4" w:space="0" w:color="000000"/>
              <w:right w:val="single" w:sz="4" w:space="0" w:color="000000"/>
            </w:tcBorders>
            <w:vAlign w:val="center"/>
          </w:tcPr>
          <w:p w14:paraId="17643BA5" w14:textId="77777777" w:rsidR="007E68A4" w:rsidRPr="00450264" w:rsidRDefault="007E68A4" w:rsidP="00DA1F34">
            <w:pPr>
              <w:pStyle w:val="Bodyjustified"/>
            </w:pPr>
            <w:r w:rsidRPr="00450264">
              <w:t>W</w:t>
            </w:r>
          </w:p>
        </w:tc>
      </w:tr>
    </w:tbl>
    <w:p w14:paraId="2AF4D630" w14:textId="77777777" w:rsidR="00DA1D30" w:rsidRDefault="00DA1D30" w:rsidP="00DA1D30">
      <w:pPr>
        <w:pStyle w:val="Heading2"/>
      </w:pPr>
      <w:bookmarkStart w:id="27" w:name="_Toc504574316"/>
      <w:r w:rsidRPr="00DA1D30">
        <w:t>OPERATING LIFE CONDITIONS</w:t>
      </w:r>
      <w:bookmarkEnd w:id="27"/>
    </w:p>
    <w:tbl>
      <w:tblPr>
        <w:tblW w:w="6520"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1134"/>
        <w:gridCol w:w="2126"/>
        <w:gridCol w:w="992"/>
      </w:tblGrid>
      <w:tr w:rsidR="00DA1D30" w:rsidRPr="00450264" w14:paraId="085941A3" w14:textId="77777777" w:rsidTr="00450264">
        <w:trPr>
          <w:trHeight w:hRule="exact" w:val="340"/>
        </w:trPr>
        <w:tc>
          <w:tcPr>
            <w:tcW w:w="2268" w:type="dxa"/>
            <w:tcBorders>
              <w:top w:val="single" w:sz="2" w:space="0" w:color="000000"/>
              <w:left w:val="single" w:sz="4" w:space="0" w:color="000000"/>
              <w:bottom w:val="single" w:sz="4" w:space="0" w:color="000000"/>
              <w:right w:val="single" w:sz="4" w:space="0" w:color="000000"/>
            </w:tcBorders>
            <w:shd w:val="clear" w:color="auto" w:fill="auto"/>
          </w:tcPr>
          <w:p w14:paraId="0DC9B0B4" w14:textId="77777777" w:rsidR="00DA1D30" w:rsidRPr="00450264" w:rsidRDefault="00DA1D30" w:rsidP="00450264">
            <w:pPr>
              <w:pStyle w:val="Bodyjustified"/>
            </w:pPr>
            <w:r w:rsidRPr="00450264">
              <w:t>Characteristics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0D8CA4E3" w14:textId="77777777" w:rsidR="00DA1D30" w:rsidRPr="00450264" w:rsidRDefault="00DA1D30" w:rsidP="00450264">
            <w:pPr>
              <w:pStyle w:val="Bodyjustified"/>
            </w:pPr>
            <w:r w:rsidRPr="00450264">
              <w:t>Symbols</w:t>
            </w:r>
          </w:p>
        </w:tc>
        <w:tc>
          <w:tcPr>
            <w:tcW w:w="2126" w:type="dxa"/>
            <w:tcBorders>
              <w:top w:val="single" w:sz="2" w:space="0" w:color="000000"/>
              <w:left w:val="single" w:sz="4" w:space="0" w:color="000000"/>
              <w:bottom w:val="single" w:sz="4" w:space="0" w:color="000000"/>
              <w:right w:val="single" w:sz="4" w:space="0" w:color="000000"/>
            </w:tcBorders>
            <w:shd w:val="clear" w:color="auto" w:fill="auto"/>
          </w:tcPr>
          <w:p w14:paraId="679E547B" w14:textId="77777777" w:rsidR="00DA1D30" w:rsidRPr="00450264" w:rsidRDefault="00DA1D30" w:rsidP="00450264">
            <w:pPr>
              <w:pStyle w:val="Bodyjustified"/>
            </w:pPr>
            <w:r w:rsidRPr="00450264">
              <w:t>Test Conditions</w:t>
            </w:r>
          </w:p>
        </w:tc>
        <w:tc>
          <w:tcPr>
            <w:tcW w:w="992" w:type="dxa"/>
            <w:tcBorders>
              <w:top w:val="single" w:sz="2" w:space="0" w:color="000000"/>
              <w:left w:val="single" w:sz="4" w:space="0" w:color="000000"/>
              <w:bottom w:val="single" w:sz="4" w:space="0" w:color="000000"/>
              <w:right w:val="single" w:sz="4" w:space="0" w:color="000000"/>
            </w:tcBorders>
            <w:shd w:val="clear" w:color="auto" w:fill="auto"/>
          </w:tcPr>
          <w:p w14:paraId="401BDF7B" w14:textId="77777777" w:rsidR="00DA1D30" w:rsidRPr="00450264" w:rsidRDefault="00DA1D30" w:rsidP="00450264">
            <w:pPr>
              <w:pStyle w:val="Bodyjustified"/>
            </w:pPr>
            <w:r w:rsidRPr="00450264">
              <w:t>Units</w:t>
            </w:r>
          </w:p>
        </w:tc>
      </w:tr>
      <w:tr w:rsidR="00DA1D30" w:rsidRPr="00450264" w14:paraId="31D6C869" w14:textId="77777777" w:rsidTr="00DA1F34">
        <w:trPr>
          <w:trHeight w:hRule="exac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6337B66C" w14:textId="77777777" w:rsidR="00DA1D30" w:rsidRPr="00450264" w:rsidRDefault="00DA1D30" w:rsidP="00DA1F34">
            <w:pPr>
              <w:pStyle w:val="Bodyjustified"/>
              <w:jc w:val="left"/>
            </w:pPr>
            <w:r w:rsidRPr="00450264">
              <w:t>Ambient Temperature</w:t>
            </w:r>
          </w:p>
        </w:tc>
        <w:tc>
          <w:tcPr>
            <w:tcW w:w="1134" w:type="dxa"/>
            <w:tcBorders>
              <w:top w:val="single" w:sz="4" w:space="0" w:color="000000"/>
              <w:left w:val="single" w:sz="4" w:space="0" w:color="000000"/>
              <w:bottom w:val="single" w:sz="4" w:space="0" w:color="000000"/>
              <w:right w:val="single" w:sz="4" w:space="0" w:color="000000"/>
            </w:tcBorders>
            <w:vAlign w:val="center"/>
          </w:tcPr>
          <w:p w14:paraId="6B5E2D84" w14:textId="77777777" w:rsidR="00DA1D30" w:rsidRPr="00450264" w:rsidRDefault="00DA1D30" w:rsidP="00DA1F34">
            <w:pPr>
              <w:pStyle w:val="Bodyjustified"/>
            </w:pPr>
            <w:r w:rsidRPr="00450264">
              <w:t>T</w:t>
            </w:r>
            <w:r w:rsidRPr="00450264">
              <w:rPr>
                <w:vertAlign w:val="subscript"/>
              </w:rPr>
              <w:t>amb</w:t>
            </w:r>
          </w:p>
        </w:tc>
        <w:tc>
          <w:tcPr>
            <w:tcW w:w="2126" w:type="dxa"/>
            <w:tcBorders>
              <w:top w:val="single" w:sz="4" w:space="0" w:color="000000"/>
              <w:left w:val="single" w:sz="4" w:space="0" w:color="000000"/>
              <w:bottom w:val="single" w:sz="4" w:space="0" w:color="000000"/>
              <w:right w:val="single" w:sz="4" w:space="0" w:color="000000"/>
            </w:tcBorders>
            <w:vAlign w:val="center"/>
          </w:tcPr>
          <w:p w14:paraId="17050A74" w14:textId="77777777" w:rsidR="00DA1D30" w:rsidRPr="00450264" w:rsidRDefault="00DA1D30" w:rsidP="00DA1F34">
            <w:pPr>
              <w:pStyle w:val="Bodyjustified"/>
            </w:pPr>
            <w:r w:rsidRPr="00450264">
              <w:t>+25</w:t>
            </w:r>
          </w:p>
        </w:tc>
        <w:tc>
          <w:tcPr>
            <w:tcW w:w="992" w:type="dxa"/>
            <w:tcBorders>
              <w:top w:val="single" w:sz="4" w:space="0" w:color="000000"/>
              <w:left w:val="single" w:sz="4" w:space="0" w:color="000000"/>
              <w:bottom w:val="single" w:sz="4" w:space="0" w:color="000000"/>
              <w:right w:val="single" w:sz="4" w:space="0" w:color="000000"/>
            </w:tcBorders>
            <w:vAlign w:val="center"/>
          </w:tcPr>
          <w:p w14:paraId="376ED464" w14:textId="6E15E8FB" w:rsidR="00DA1D30" w:rsidRPr="00450264" w:rsidRDefault="00450264" w:rsidP="00DA1F34">
            <w:pPr>
              <w:pStyle w:val="Bodyjustified"/>
            </w:pPr>
            <w:r>
              <w:rPr>
                <w:rFonts w:cs="Arial"/>
              </w:rPr>
              <w:t>°</w:t>
            </w:r>
            <w:r w:rsidR="00DA1D30" w:rsidRPr="00450264">
              <w:t>C</w:t>
            </w:r>
          </w:p>
        </w:tc>
      </w:tr>
      <w:tr w:rsidR="00DA1D30" w:rsidRPr="00C1524F" w14:paraId="770991FC" w14:textId="77777777" w:rsidTr="00DA1F34">
        <w:trPr>
          <w:trHeight w:hRule="exac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17D333F2" w14:textId="77777777" w:rsidR="00DA1D30" w:rsidRPr="00C1524F" w:rsidRDefault="00DA1D30" w:rsidP="00DA1F34">
            <w:pPr>
              <w:pStyle w:val="Bodyjustified"/>
              <w:jc w:val="left"/>
            </w:pPr>
            <w:r w:rsidRPr="00C1524F">
              <w:t>Power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C7C8F8D" w14:textId="77777777" w:rsidR="00DA1D30" w:rsidRPr="00C1524F" w:rsidRDefault="00DA1D30" w:rsidP="00DA1F34">
            <w:pPr>
              <w:pStyle w:val="Bodyjustified"/>
            </w:pPr>
            <w:r w:rsidRPr="00C1524F">
              <w:t>P</w:t>
            </w:r>
            <w:r w:rsidRPr="00C1524F">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719BD662" w14:textId="60639B4A" w:rsidR="00DA1D30" w:rsidRPr="00C1524F" w:rsidRDefault="002169D5" w:rsidP="002169D5">
            <w:pPr>
              <w:pStyle w:val="Bodyjustified"/>
            </w:pPr>
            <w:r w:rsidRPr="00A54F62">
              <w:rPr>
                <w:highlight w:val="cyan"/>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027C565B" w14:textId="77777777" w:rsidR="00DA1D30" w:rsidRPr="00C1524F" w:rsidRDefault="00DA1D30" w:rsidP="00DA1F34">
            <w:pPr>
              <w:pStyle w:val="Bodyjustified"/>
            </w:pPr>
            <w:r w:rsidRPr="00C1524F">
              <w:t>W</w:t>
            </w:r>
          </w:p>
        </w:tc>
      </w:tr>
      <w:tr w:rsidR="00DA1D30" w:rsidRPr="00C1524F" w14:paraId="2C100F11" w14:textId="77777777" w:rsidTr="00DA1F34">
        <w:trPr>
          <w:trHeight w:hRule="exac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453261D7" w14:textId="77777777" w:rsidR="00DA1D30" w:rsidRPr="00C1524F" w:rsidRDefault="00DA1D30" w:rsidP="00DA1F34">
            <w:pPr>
              <w:pStyle w:val="Bodyjustified"/>
              <w:jc w:val="left"/>
            </w:pPr>
            <w:r w:rsidRPr="00C1524F">
              <w:t>Frequency</w:t>
            </w:r>
          </w:p>
        </w:tc>
        <w:tc>
          <w:tcPr>
            <w:tcW w:w="1134" w:type="dxa"/>
            <w:tcBorders>
              <w:top w:val="single" w:sz="4" w:space="0" w:color="000000"/>
              <w:left w:val="single" w:sz="4" w:space="0" w:color="000000"/>
              <w:bottom w:val="single" w:sz="4" w:space="0" w:color="000000"/>
              <w:right w:val="single" w:sz="4" w:space="0" w:color="000000"/>
            </w:tcBorders>
            <w:vAlign w:val="center"/>
          </w:tcPr>
          <w:p w14:paraId="38E05816" w14:textId="77777777" w:rsidR="00DA1D30" w:rsidRPr="00C1524F" w:rsidRDefault="00DA1D30" w:rsidP="00DA1F34">
            <w:pPr>
              <w:pStyle w:val="Bodyjustified"/>
            </w:pPr>
            <w:r w:rsidRPr="00C1524F">
              <w:t>f</w:t>
            </w:r>
            <w:r w:rsidRPr="00C1524F">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11A01BD0" w14:textId="1F12C631" w:rsidR="00DA1D30" w:rsidRPr="00A54F62" w:rsidRDefault="00EE7391" w:rsidP="00F367B8">
            <w:pPr>
              <w:pStyle w:val="Bodyjustified"/>
              <w:rPr>
                <w:highlight w:val="cyan"/>
              </w:rPr>
            </w:pPr>
            <w:r w:rsidRPr="00A54F62">
              <w:rPr>
                <w:highlight w:val="cyan"/>
              </w:rPr>
              <w:t>Note</w:t>
            </w:r>
            <w:r w:rsidR="00F367B8" w:rsidRPr="00A54F62">
              <w:rPr>
                <w:highlight w:val="cyan"/>
              </w:rPr>
              <w:t xml:space="preserve"> 1</w:t>
            </w:r>
          </w:p>
        </w:tc>
        <w:tc>
          <w:tcPr>
            <w:tcW w:w="992" w:type="dxa"/>
            <w:tcBorders>
              <w:top w:val="single" w:sz="4" w:space="0" w:color="000000"/>
              <w:left w:val="single" w:sz="4" w:space="0" w:color="000000"/>
              <w:bottom w:val="single" w:sz="4" w:space="0" w:color="000000"/>
              <w:right w:val="single" w:sz="4" w:space="0" w:color="000000"/>
            </w:tcBorders>
            <w:vAlign w:val="center"/>
          </w:tcPr>
          <w:p w14:paraId="4657A98B" w14:textId="3B21376D" w:rsidR="00DA1D30" w:rsidRPr="00A54F62" w:rsidRDefault="00EE7391" w:rsidP="00DA1F34">
            <w:pPr>
              <w:pStyle w:val="Bodyjustified"/>
              <w:rPr>
                <w:highlight w:val="cyan"/>
              </w:rPr>
            </w:pPr>
            <w:r w:rsidRPr="00A54F62">
              <w:rPr>
                <w:highlight w:val="cyan"/>
              </w:rPr>
              <w:t>-</w:t>
            </w:r>
          </w:p>
        </w:tc>
      </w:tr>
    </w:tbl>
    <w:p w14:paraId="7F1EC348" w14:textId="77777777" w:rsidR="00DA1D30" w:rsidRPr="00C1524F" w:rsidRDefault="00DA1D30" w:rsidP="00DA1D30">
      <w:pPr>
        <w:pStyle w:val="NOTES"/>
      </w:pPr>
      <w:r w:rsidRPr="00C1524F">
        <w:t>NOTES:</w:t>
      </w:r>
    </w:p>
    <w:p w14:paraId="27911C89" w14:textId="61DE572C" w:rsidR="00EE7391" w:rsidRPr="00C1524F" w:rsidRDefault="00EE7391" w:rsidP="00DA1D30">
      <w:pPr>
        <w:pStyle w:val="numericallist"/>
      </w:pPr>
      <w:r w:rsidRPr="00A54F62">
        <w:rPr>
          <w:highlight w:val="cyan"/>
        </w:rPr>
        <w:t>Operating Life may be performed at DC, 10GHz, 18GHz or 22GHz</w:t>
      </w:r>
      <w:r w:rsidR="002169D5" w:rsidRPr="00A54F62">
        <w:rPr>
          <w:highlight w:val="cyan"/>
        </w:rPr>
        <w:t>.</w:t>
      </w:r>
      <w:bookmarkStart w:id="28" w:name="_GoBack"/>
      <w:bookmarkEnd w:id="28"/>
    </w:p>
    <w:sectPr w:rsidR="00EE7391" w:rsidRPr="00C1524F" w:rsidSect="00F57AC6">
      <w:headerReference w:type="default" r:id="rId31"/>
      <w:pgSz w:w="11907" w:h="16839" w:code="9"/>
      <w:pgMar w:top="135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8-05-31T15:56:00Z" w:initials="SJ">
    <w:p w14:paraId="07B56A94" w14:textId="77777777" w:rsidR="000668F4" w:rsidRDefault="000668F4">
      <w:pPr>
        <w:pStyle w:val="CommentText"/>
      </w:pPr>
      <w:r>
        <w:rPr>
          <w:rStyle w:val="CommentReference"/>
        </w:rPr>
        <w:annotationRef/>
      </w:r>
      <w:r>
        <w:t xml:space="preserve">For review purposes the changes between the draft originally attached to the DCR and this Draft, which was agreed by Radiall 2018-05-31, are highlighted </w:t>
      </w:r>
      <w:r w:rsidRPr="00A54F62">
        <w:rPr>
          <w:highlight w:val="yellow"/>
        </w:rPr>
        <w:t>in yellow</w:t>
      </w:r>
      <w:r>
        <w:t>.</w:t>
      </w:r>
    </w:p>
    <w:p w14:paraId="55C66C9B" w14:textId="77777777" w:rsidR="00A54F62" w:rsidRDefault="00A54F62">
      <w:pPr>
        <w:pStyle w:val="CommentText"/>
      </w:pPr>
    </w:p>
    <w:p w14:paraId="088525DA" w14:textId="2B75CA26" w:rsidR="00A54F62" w:rsidRDefault="00A54F62">
      <w:pPr>
        <w:pStyle w:val="CommentText"/>
      </w:pPr>
      <w:r>
        <w:t xml:space="preserve">Other changes w.r.t. the currently-published issue of the spec are highlighted </w:t>
      </w:r>
      <w:r>
        <w:rPr>
          <w:highlight w:val="cyan"/>
        </w:rPr>
        <w:t>in turquoise</w:t>
      </w:r>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88525D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4A259" w14:textId="77777777" w:rsidR="00321600" w:rsidRDefault="00321600" w:rsidP="00546706">
      <w:r>
        <w:separator/>
      </w:r>
    </w:p>
    <w:p w14:paraId="6B7525E4" w14:textId="77777777" w:rsidR="00321600" w:rsidRDefault="00321600" w:rsidP="00546706"/>
    <w:p w14:paraId="083B9BE2" w14:textId="77777777" w:rsidR="00321600" w:rsidRDefault="00321600" w:rsidP="00546706"/>
    <w:p w14:paraId="71D7F0E9" w14:textId="77777777" w:rsidR="00321600" w:rsidRDefault="00321600" w:rsidP="00546706"/>
    <w:p w14:paraId="04420340" w14:textId="77777777" w:rsidR="00321600" w:rsidRDefault="00321600"/>
    <w:p w14:paraId="7383513D" w14:textId="77777777" w:rsidR="00321600" w:rsidRDefault="00321600"/>
    <w:p w14:paraId="0FD08AB2" w14:textId="77777777" w:rsidR="00321600" w:rsidRDefault="00321600"/>
  </w:endnote>
  <w:endnote w:type="continuationSeparator" w:id="0">
    <w:p w14:paraId="2AD6475E" w14:textId="77777777" w:rsidR="00321600" w:rsidRDefault="00321600" w:rsidP="00546706">
      <w:r>
        <w:continuationSeparator/>
      </w:r>
    </w:p>
    <w:p w14:paraId="797CAC26" w14:textId="77777777" w:rsidR="00321600" w:rsidRDefault="00321600" w:rsidP="00546706"/>
    <w:p w14:paraId="3EE52730" w14:textId="77777777" w:rsidR="00321600" w:rsidRDefault="00321600" w:rsidP="00546706"/>
    <w:p w14:paraId="781D402A" w14:textId="77777777" w:rsidR="00321600" w:rsidRDefault="00321600" w:rsidP="00546706"/>
    <w:p w14:paraId="15338266" w14:textId="77777777" w:rsidR="00321600" w:rsidRDefault="00321600"/>
    <w:p w14:paraId="741E2F56" w14:textId="77777777" w:rsidR="00321600" w:rsidRDefault="00321600"/>
    <w:p w14:paraId="450ADD7E" w14:textId="77777777" w:rsidR="00321600" w:rsidRDefault="003216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BB89E" w14:textId="77777777" w:rsidR="00321600" w:rsidRDefault="00321600" w:rsidP="00546706">
      <w:r>
        <w:separator/>
      </w:r>
    </w:p>
    <w:p w14:paraId="1E365653" w14:textId="77777777" w:rsidR="00321600" w:rsidRDefault="00321600" w:rsidP="00546706"/>
    <w:p w14:paraId="259A6839" w14:textId="77777777" w:rsidR="00321600" w:rsidRDefault="00321600" w:rsidP="00546706"/>
    <w:p w14:paraId="2F9D23C8" w14:textId="77777777" w:rsidR="00321600" w:rsidRDefault="00321600" w:rsidP="00546706"/>
    <w:p w14:paraId="3A7277AA" w14:textId="77777777" w:rsidR="00321600" w:rsidRDefault="00321600"/>
    <w:p w14:paraId="54657D96" w14:textId="77777777" w:rsidR="00321600" w:rsidRDefault="00321600"/>
    <w:p w14:paraId="548FD29C" w14:textId="77777777" w:rsidR="00321600" w:rsidRDefault="00321600"/>
  </w:footnote>
  <w:footnote w:type="continuationSeparator" w:id="0">
    <w:p w14:paraId="1B006E90" w14:textId="77777777" w:rsidR="00321600" w:rsidRDefault="00321600" w:rsidP="00546706">
      <w:r>
        <w:continuationSeparator/>
      </w:r>
    </w:p>
    <w:p w14:paraId="7A9E4FD8" w14:textId="77777777" w:rsidR="00321600" w:rsidRDefault="00321600" w:rsidP="00546706"/>
    <w:p w14:paraId="266A00E4" w14:textId="77777777" w:rsidR="00321600" w:rsidRDefault="00321600" w:rsidP="00546706"/>
    <w:p w14:paraId="4BB0E233" w14:textId="77777777" w:rsidR="00321600" w:rsidRDefault="00321600" w:rsidP="00546706"/>
    <w:p w14:paraId="5BE2A148" w14:textId="77777777" w:rsidR="00321600" w:rsidRDefault="00321600"/>
    <w:p w14:paraId="2052306F" w14:textId="77777777" w:rsidR="00321600" w:rsidRDefault="00321600"/>
    <w:p w14:paraId="0C18CDAC" w14:textId="77777777" w:rsidR="00321600" w:rsidRDefault="003216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C1524F" w:rsidRPr="00566CE2" w14:paraId="541EAFEC" w14:textId="77777777" w:rsidTr="00F57AC6">
      <w:trPr>
        <w:trHeight w:val="1000"/>
      </w:trPr>
      <w:tc>
        <w:tcPr>
          <w:tcW w:w="3170" w:type="dxa"/>
          <w:shd w:val="clear" w:color="auto" w:fill="auto"/>
        </w:tcPr>
        <w:p w14:paraId="14FB3535" w14:textId="77777777" w:rsidR="00C1524F" w:rsidRPr="00566CE2" w:rsidRDefault="00C1524F" w:rsidP="00F57AC6">
          <w:pPr>
            <w:spacing w:after="0"/>
            <w:ind w:left="180"/>
          </w:pPr>
          <w:r>
            <w:rPr>
              <w:noProof/>
              <w:lang w:eastAsia="en-GB"/>
            </w:rPr>
            <w:drawing>
              <wp:inline distT="0" distB="0" distL="0" distR="0" wp14:anchorId="43639A51" wp14:editId="5F23DE2E">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434E9B4" w14:textId="77777777" w:rsidR="00C1524F" w:rsidRDefault="00C1524F" w:rsidP="00F57AC6">
          <w:pPr>
            <w:spacing w:after="0"/>
            <w:ind w:left="570"/>
            <w:jc w:val="center"/>
          </w:pPr>
          <w:r>
            <w:t>ESCC Detail Specification</w:t>
          </w:r>
        </w:p>
        <w:p w14:paraId="7CF661BF" w14:textId="77777777" w:rsidR="00C1524F" w:rsidRPr="00566CE2" w:rsidRDefault="00C1524F" w:rsidP="00F57AC6">
          <w:pPr>
            <w:spacing w:after="0"/>
            <w:ind w:left="570"/>
            <w:jc w:val="center"/>
          </w:pPr>
          <w:r w:rsidRPr="00566CE2">
            <w:t xml:space="preserve">No. </w:t>
          </w:r>
          <w:r>
            <w:t>3403/005</w:t>
          </w:r>
        </w:p>
      </w:tc>
      <w:tc>
        <w:tcPr>
          <w:tcW w:w="2985" w:type="dxa"/>
          <w:shd w:val="clear" w:color="auto" w:fill="auto"/>
        </w:tcPr>
        <w:p w14:paraId="1310E7E8" w14:textId="77777777" w:rsidR="00C1524F" w:rsidRPr="00566CE2" w:rsidRDefault="00C1524F" w:rsidP="00F57AC6">
          <w:pPr>
            <w:spacing w:after="0"/>
          </w:pPr>
          <w:r w:rsidRPr="00566CE2">
            <w:t xml:space="preserve">PAGE </w:t>
          </w:r>
          <w:r w:rsidRPr="00566CE2">
            <w:fldChar w:fldCharType="begin"/>
          </w:r>
          <w:r w:rsidRPr="00566CE2">
            <w:instrText xml:space="preserve"> PAGE  \* Arabic  \* MERGEFORMAT </w:instrText>
          </w:r>
          <w:r w:rsidRPr="00566CE2">
            <w:fldChar w:fldCharType="separate"/>
          </w:r>
          <w:r w:rsidR="00A54F62">
            <w:rPr>
              <w:noProof/>
            </w:rPr>
            <w:t>19</w:t>
          </w:r>
          <w:r w:rsidRPr="00566CE2">
            <w:fldChar w:fldCharType="end"/>
          </w:r>
        </w:p>
        <w:p w14:paraId="0A9D6B01" w14:textId="1E2910B6" w:rsidR="00C1524F" w:rsidRPr="00566CE2" w:rsidRDefault="00C1524F" w:rsidP="00051873">
          <w:pPr>
            <w:spacing w:after="0"/>
          </w:pPr>
          <w:r>
            <w:t xml:space="preserve">ISSUE </w:t>
          </w:r>
          <w:r w:rsidRPr="00A54F62">
            <w:rPr>
              <w:highlight w:val="cyan"/>
            </w:rPr>
            <w:t>6 Dft</w:t>
          </w:r>
          <w:r w:rsidRPr="00051873">
            <w:t xml:space="preserve"> </w:t>
          </w:r>
          <w:r w:rsidRPr="00A54F62">
            <w:rPr>
              <w:highlight w:val="yellow"/>
            </w:rPr>
            <w:t>E</w:t>
          </w:r>
        </w:p>
      </w:tc>
    </w:tr>
  </w:tbl>
  <w:p w14:paraId="384FD12B" w14:textId="77777777" w:rsidR="00C1524F" w:rsidRDefault="00C152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77C"/>
    <w:rsid w:val="00001C80"/>
    <w:rsid w:val="00003AE4"/>
    <w:rsid w:val="0000439C"/>
    <w:rsid w:val="00025EDD"/>
    <w:rsid w:val="000335CA"/>
    <w:rsid w:val="0003564C"/>
    <w:rsid w:val="0003657B"/>
    <w:rsid w:val="00045B2B"/>
    <w:rsid w:val="00051873"/>
    <w:rsid w:val="000547FA"/>
    <w:rsid w:val="000548D0"/>
    <w:rsid w:val="00055A7F"/>
    <w:rsid w:val="000668F4"/>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41A"/>
    <w:rsid w:val="001038A1"/>
    <w:rsid w:val="0011099A"/>
    <w:rsid w:val="00112EE0"/>
    <w:rsid w:val="0011461F"/>
    <w:rsid w:val="00115B90"/>
    <w:rsid w:val="00117089"/>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54E6"/>
    <w:rsid w:val="001A6C8D"/>
    <w:rsid w:val="001A7198"/>
    <w:rsid w:val="001A7D31"/>
    <w:rsid w:val="001B4CDC"/>
    <w:rsid w:val="001B4F51"/>
    <w:rsid w:val="001B7C3A"/>
    <w:rsid w:val="001C6E75"/>
    <w:rsid w:val="001C7582"/>
    <w:rsid w:val="001D501A"/>
    <w:rsid w:val="001D5074"/>
    <w:rsid w:val="001E04D9"/>
    <w:rsid w:val="001E1317"/>
    <w:rsid w:val="001E4227"/>
    <w:rsid w:val="001F0C25"/>
    <w:rsid w:val="001F54FA"/>
    <w:rsid w:val="001F773B"/>
    <w:rsid w:val="0020029C"/>
    <w:rsid w:val="0021205D"/>
    <w:rsid w:val="002169D5"/>
    <w:rsid w:val="002209BF"/>
    <w:rsid w:val="002237AC"/>
    <w:rsid w:val="00231000"/>
    <w:rsid w:val="002333CB"/>
    <w:rsid w:val="00240DB1"/>
    <w:rsid w:val="00241FF4"/>
    <w:rsid w:val="002433E6"/>
    <w:rsid w:val="00247CE8"/>
    <w:rsid w:val="002550BE"/>
    <w:rsid w:val="00256720"/>
    <w:rsid w:val="002645E9"/>
    <w:rsid w:val="002656D5"/>
    <w:rsid w:val="00272BD0"/>
    <w:rsid w:val="002769FE"/>
    <w:rsid w:val="00277167"/>
    <w:rsid w:val="002839B8"/>
    <w:rsid w:val="0028477E"/>
    <w:rsid w:val="00286B9E"/>
    <w:rsid w:val="00296C62"/>
    <w:rsid w:val="002A0A41"/>
    <w:rsid w:val="002A4092"/>
    <w:rsid w:val="002A4C33"/>
    <w:rsid w:val="002A7591"/>
    <w:rsid w:val="002A7A1C"/>
    <w:rsid w:val="002B0BAA"/>
    <w:rsid w:val="002B1A90"/>
    <w:rsid w:val="002B510A"/>
    <w:rsid w:val="002C0D47"/>
    <w:rsid w:val="002C393A"/>
    <w:rsid w:val="002C6E8F"/>
    <w:rsid w:val="002D0A07"/>
    <w:rsid w:val="002D3B45"/>
    <w:rsid w:val="002D4942"/>
    <w:rsid w:val="002D4BB4"/>
    <w:rsid w:val="002D4D69"/>
    <w:rsid w:val="002D75EC"/>
    <w:rsid w:val="002D77CF"/>
    <w:rsid w:val="002E33A6"/>
    <w:rsid w:val="002E755E"/>
    <w:rsid w:val="002F1DE3"/>
    <w:rsid w:val="003060C2"/>
    <w:rsid w:val="00306ACC"/>
    <w:rsid w:val="00313E84"/>
    <w:rsid w:val="003179E6"/>
    <w:rsid w:val="003203B1"/>
    <w:rsid w:val="00321600"/>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C4E40"/>
    <w:rsid w:val="003D00BA"/>
    <w:rsid w:val="003D3049"/>
    <w:rsid w:val="003D5224"/>
    <w:rsid w:val="003E0F7C"/>
    <w:rsid w:val="003E4D25"/>
    <w:rsid w:val="003E6DCA"/>
    <w:rsid w:val="003E7919"/>
    <w:rsid w:val="003F46A3"/>
    <w:rsid w:val="00400149"/>
    <w:rsid w:val="0040702E"/>
    <w:rsid w:val="00407763"/>
    <w:rsid w:val="0041202E"/>
    <w:rsid w:val="004125E9"/>
    <w:rsid w:val="00422841"/>
    <w:rsid w:val="00422AD7"/>
    <w:rsid w:val="0042310A"/>
    <w:rsid w:val="00424D1B"/>
    <w:rsid w:val="004304AD"/>
    <w:rsid w:val="00433847"/>
    <w:rsid w:val="00441907"/>
    <w:rsid w:val="0044205B"/>
    <w:rsid w:val="00450264"/>
    <w:rsid w:val="00451A0B"/>
    <w:rsid w:val="00452B1D"/>
    <w:rsid w:val="00453697"/>
    <w:rsid w:val="00456E16"/>
    <w:rsid w:val="004622E7"/>
    <w:rsid w:val="0046550B"/>
    <w:rsid w:val="004816D3"/>
    <w:rsid w:val="004829E4"/>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29DF"/>
    <w:rsid w:val="0053603F"/>
    <w:rsid w:val="005373E2"/>
    <w:rsid w:val="00537EB9"/>
    <w:rsid w:val="00540811"/>
    <w:rsid w:val="0054256F"/>
    <w:rsid w:val="00545BC4"/>
    <w:rsid w:val="00546706"/>
    <w:rsid w:val="00554A05"/>
    <w:rsid w:val="00563774"/>
    <w:rsid w:val="005653D8"/>
    <w:rsid w:val="005659D5"/>
    <w:rsid w:val="00566CE2"/>
    <w:rsid w:val="00574742"/>
    <w:rsid w:val="00581D9F"/>
    <w:rsid w:val="005867BC"/>
    <w:rsid w:val="005924AB"/>
    <w:rsid w:val="005A2BA9"/>
    <w:rsid w:val="005A360D"/>
    <w:rsid w:val="005A437B"/>
    <w:rsid w:val="005A4407"/>
    <w:rsid w:val="005B045E"/>
    <w:rsid w:val="005B3BBE"/>
    <w:rsid w:val="005B3CCA"/>
    <w:rsid w:val="005B7CF2"/>
    <w:rsid w:val="005C28AF"/>
    <w:rsid w:val="005C4D4A"/>
    <w:rsid w:val="005D3F79"/>
    <w:rsid w:val="005D52F9"/>
    <w:rsid w:val="005E000B"/>
    <w:rsid w:val="005E317F"/>
    <w:rsid w:val="005E43AC"/>
    <w:rsid w:val="005E6707"/>
    <w:rsid w:val="005F38D6"/>
    <w:rsid w:val="0060581B"/>
    <w:rsid w:val="00605D7C"/>
    <w:rsid w:val="0060751D"/>
    <w:rsid w:val="00607AF4"/>
    <w:rsid w:val="00615817"/>
    <w:rsid w:val="00616619"/>
    <w:rsid w:val="00623FA6"/>
    <w:rsid w:val="00637701"/>
    <w:rsid w:val="006429D9"/>
    <w:rsid w:val="006474F5"/>
    <w:rsid w:val="00647C0F"/>
    <w:rsid w:val="00647DC7"/>
    <w:rsid w:val="006537D6"/>
    <w:rsid w:val="00655561"/>
    <w:rsid w:val="006622DF"/>
    <w:rsid w:val="00662C8D"/>
    <w:rsid w:val="006660CA"/>
    <w:rsid w:val="0066662A"/>
    <w:rsid w:val="00667189"/>
    <w:rsid w:val="00682D7A"/>
    <w:rsid w:val="00692DC9"/>
    <w:rsid w:val="006A037A"/>
    <w:rsid w:val="006A2045"/>
    <w:rsid w:val="006A27C5"/>
    <w:rsid w:val="006A3DA7"/>
    <w:rsid w:val="006A6A96"/>
    <w:rsid w:val="006A743B"/>
    <w:rsid w:val="006B3425"/>
    <w:rsid w:val="006B3E85"/>
    <w:rsid w:val="006B573D"/>
    <w:rsid w:val="006C0DEB"/>
    <w:rsid w:val="006C541D"/>
    <w:rsid w:val="006D0AB8"/>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460DC"/>
    <w:rsid w:val="00755661"/>
    <w:rsid w:val="007638F8"/>
    <w:rsid w:val="00765FC1"/>
    <w:rsid w:val="00777808"/>
    <w:rsid w:val="00780FB9"/>
    <w:rsid w:val="00781600"/>
    <w:rsid w:val="00783083"/>
    <w:rsid w:val="00784003"/>
    <w:rsid w:val="007849C2"/>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E68A4"/>
    <w:rsid w:val="007F0891"/>
    <w:rsid w:val="007F38A6"/>
    <w:rsid w:val="007F5AFE"/>
    <w:rsid w:val="008035F9"/>
    <w:rsid w:val="00804BC5"/>
    <w:rsid w:val="00806B6A"/>
    <w:rsid w:val="008071B7"/>
    <w:rsid w:val="0081025B"/>
    <w:rsid w:val="00812102"/>
    <w:rsid w:val="00814EBE"/>
    <w:rsid w:val="0081614E"/>
    <w:rsid w:val="00823923"/>
    <w:rsid w:val="008268DF"/>
    <w:rsid w:val="00830B59"/>
    <w:rsid w:val="00832160"/>
    <w:rsid w:val="00832A13"/>
    <w:rsid w:val="00844D06"/>
    <w:rsid w:val="00852759"/>
    <w:rsid w:val="00860F3E"/>
    <w:rsid w:val="00862678"/>
    <w:rsid w:val="00866232"/>
    <w:rsid w:val="0087077C"/>
    <w:rsid w:val="00871E47"/>
    <w:rsid w:val="00873BE4"/>
    <w:rsid w:val="0087543B"/>
    <w:rsid w:val="00891774"/>
    <w:rsid w:val="00892CBF"/>
    <w:rsid w:val="00894164"/>
    <w:rsid w:val="008941ED"/>
    <w:rsid w:val="008A0E6C"/>
    <w:rsid w:val="008A7BB0"/>
    <w:rsid w:val="008B0331"/>
    <w:rsid w:val="008B1A2E"/>
    <w:rsid w:val="008B5CFD"/>
    <w:rsid w:val="008C2367"/>
    <w:rsid w:val="008D0546"/>
    <w:rsid w:val="008D0CFB"/>
    <w:rsid w:val="008D4093"/>
    <w:rsid w:val="008D4149"/>
    <w:rsid w:val="008D56A2"/>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4A2A"/>
    <w:rsid w:val="00945491"/>
    <w:rsid w:val="00953864"/>
    <w:rsid w:val="00956116"/>
    <w:rsid w:val="00963DEB"/>
    <w:rsid w:val="00970A11"/>
    <w:rsid w:val="0097411E"/>
    <w:rsid w:val="00974AAC"/>
    <w:rsid w:val="00974E7F"/>
    <w:rsid w:val="0098141A"/>
    <w:rsid w:val="009912F5"/>
    <w:rsid w:val="00991AFF"/>
    <w:rsid w:val="00995DCE"/>
    <w:rsid w:val="009966F3"/>
    <w:rsid w:val="00996C18"/>
    <w:rsid w:val="009A09CE"/>
    <w:rsid w:val="009A1554"/>
    <w:rsid w:val="009A3BB9"/>
    <w:rsid w:val="009B2084"/>
    <w:rsid w:val="009B2155"/>
    <w:rsid w:val="009B3F3A"/>
    <w:rsid w:val="009C0B50"/>
    <w:rsid w:val="009C0B67"/>
    <w:rsid w:val="009C1E6C"/>
    <w:rsid w:val="009C342E"/>
    <w:rsid w:val="009C5D8A"/>
    <w:rsid w:val="009D6906"/>
    <w:rsid w:val="009E2341"/>
    <w:rsid w:val="009E38DB"/>
    <w:rsid w:val="009E58BF"/>
    <w:rsid w:val="009E6ED1"/>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4F62"/>
    <w:rsid w:val="00A57644"/>
    <w:rsid w:val="00A60219"/>
    <w:rsid w:val="00A61D6C"/>
    <w:rsid w:val="00A6210F"/>
    <w:rsid w:val="00A67D54"/>
    <w:rsid w:val="00A7154D"/>
    <w:rsid w:val="00A717F2"/>
    <w:rsid w:val="00A81082"/>
    <w:rsid w:val="00A81A43"/>
    <w:rsid w:val="00A93E05"/>
    <w:rsid w:val="00AA2393"/>
    <w:rsid w:val="00AA5CCF"/>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AF7D63"/>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46E2C"/>
    <w:rsid w:val="00B56821"/>
    <w:rsid w:val="00B57472"/>
    <w:rsid w:val="00B62FE7"/>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11B1"/>
    <w:rsid w:val="00C13770"/>
    <w:rsid w:val="00C1524F"/>
    <w:rsid w:val="00C22D4F"/>
    <w:rsid w:val="00C36845"/>
    <w:rsid w:val="00C37D42"/>
    <w:rsid w:val="00C420EE"/>
    <w:rsid w:val="00C42B33"/>
    <w:rsid w:val="00C47C91"/>
    <w:rsid w:val="00C47E78"/>
    <w:rsid w:val="00C573A2"/>
    <w:rsid w:val="00C61034"/>
    <w:rsid w:val="00C615DB"/>
    <w:rsid w:val="00C6225E"/>
    <w:rsid w:val="00C635C3"/>
    <w:rsid w:val="00C67E68"/>
    <w:rsid w:val="00C7379D"/>
    <w:rsid w:val="00C76484"/>
    <w:rsid w:val="00C857BE"/>
    <w:rsid w:val="00C946C8"/>
    <w:rsid w:val="00C94ECA"/>
    <w:rsid w:val="00CA192B"/>
    <w:rsid w:val="00CA4C9A"/>
    <w:rsid w:val="00CC0DD5"/>
    <w:rsid w:val="00CC4CFF"/>
    <w:rsid w:val="00CC545D"/>
    <w:rsid w:val="00CC5BE7"/>
    <w:rsid w:val="00CC73C5"/>
    <w:rsid w:val="00CD1EB1"/>
    <w:rsid w:val="00CD4AF6"/>
    <w:rsid w:val="00CD5C06"/>
    <w:rsid w:val="00CD6231"/>
    <w:rsid w:val="00CD63D5"/>
    <w:rsid w:val="00CD692F"/>
    <w:rsid w:val="00CE0851"/>
    <w:rsid w:val="00CE6C13"/>
    <w:rsid w:val="00CF0342"/>
    <w:rsid w:val="00CF2197"/>
    <w:rsid w:val="00CF360F"/>
    <w:rsid w:val="00CF650D"/>
    <w:rsid w:val="00CF711B"/>
    <w:rsid w:val="00CF7B0E"/>
    <w:rsid w:val="00D025DF"/>
    <w:rsid w:val="00D04EC6"/>
    <w:rsid w:val="00D05E5F"/>
    <w:rsid w:val="00D07597"/>
    <w:rsid w:val="00D1481E"/>
    <w:rsid w:val="00D15D78"/>
    <w:rsid w:val="00D21D39"/>
    <w:rsid w:val="00D22ED2"/>
    <w:rsid w:val="00D23BD4"/>
    <w:rsid w:val="00D23D5A"/>
    <w:rsid w:val="00D25EDF"/>
    <w:rsid w:val="00D30877"/>
    <w:rsid w:val="00D315DE"/>
    <w:rsid w:val="00D336BF"/>
    <w:rsid w:val="00D4074C"/>
    <w:rsid w:val="00D527F1"/>
    <w:rsid w:val="00D52E59"/>
    <w:rsid w:val="00D56DF1"/>
    <w:rsid w:val="00D653D3"/>
    <w:rsid w:val="00D7443F"/>
    <w:rsid w:val="00D767B3"/>
    <w:rsid w:val="00D82E9B"/>
    <w:rsid w:val="00D85DAD"/>
    <w:rsid w:val="00D87110"/>
    <w:rsid w:val="00D90146"/>
    <w:rsid w:val="00D91628"/>
    <w:rsid w:val="00D91710"/>
    <w:rsid w:val="00D92FA9"/>
    <w:rsid w:val="00DA082A"/>
    <w:rsid w:val="00DA1D30"/>
    <w:rsid w:val="00DA1F34"/>
    <w:rsid w:val="00DA5F74"/>
    <w:rsid w:val="00DB49DC"/>
    <w:rsid w:val="00DB5F20"/>
    <w:rsid w:val="00DB63D0"/>
    <w:rsid w:val="00DC30C8"/>
    <w:rsid w:val="00DC43B1"/>
    <w:rsid w:val="00DD13FD"/>
    <w:rsid w:val="00DD3A87"/>
    <w:rsid w:val="00DD3BAA"/>
    <w:rsid w:val="00DD624E"/>
    <w:rsid w:val="00DD7683"/>
    <w:rsid w:val="00DE014F"/>
    <w:rsid w:val="00DE134C"/>
    <w:rsid w:val="00DE5353"/>
    <w:rsid w:val="00DE5D44"/>
    <w:rsid w:val="00DE5D5B"/>
    <w:rsid w:val="00DF4D8C"/>
    <w:rsid w:val="00E017A6"/>
    <w:rsid w:val="00E0260A"/>
    <w:rsid w:val="00E040F8"/>
    <w:rsid w:val="00E118C3"/>
    <w:rsid w:val="00E14A24"/>
    <w:rsid w:val="00E169FB"/>
    <w:rsid w:val="00E17704"/>
    <w:rsid w:val="00E24310"/>
    <w:rsid w:val="00E24C9E"/>
    <w:rsid w:val="00E33C01"/>
    <w:rsid w:val="00E344A6"/>
    <w:rsid w:val="00E37996"/>
    <w:rsid w:val="00E409CA"/>
    <w:rsid w:val="00E454BF"/>
    <w:rsid w:val="00E50179"/>
    <w:rsid w:val="00E52133"/>
    <w:rsid w:val="00E5485E"/>
    <w:rsid w:val="00E60D78"/>
    <w:rsid w:val="00E63FA4"/>
    <w:rsid w:val="00E70ABC"/>
    <w:rsid w:val="00E72754"/>
    <w:rsid w:val="00E754B3"/>
    <w:rsid w:val="00E75962"/>
    <w:rsid w:val="00E82FE4"/>
    <w:rsid w:val="00E932F4"/>
    <w:rsid w:val="00E966CB"/>
    <w:rsid w:val="00E97E9D"/>
    <w:rsid w:val="00EA09C2"/>
    <w:rsid w:val="00EA5C6C"/>
    <w:rsid w:val="00EB3CE6"/>
    <w:rsid w:val="00EB436F"/>
    <w:rsid w:val="00EC0559"/>
    <w:rsid w:val="00EC0B79"/>
    <w:rsid w:val="00EC4F58"/>
    <w:rsid w:val="00EC5887"/>
    <w:rsid w:val="00EC6AFB"/>
    <w:rsid w:val="00EE0A29"/>
    <w:rsid w:val="00EE4939"/>
    <w:rsid w:val="00EE495F"/>
    <w:rsid w:val="00EE5F42"/>
    <w:rsid w:val="00EE7391"/>
    <w:rsid w:val="00EE79F4"/>
    <w:rsid w:val="00EE7B86"/>
    <w:rsid w:val="00EF0010"/>
    <w:rsid w:val="00EF4B0B"/>
    <w:rsid w:val="00F00394"/>
    <w:rsid w:val="00F01A7E"/>
    <w:rsid w:val="00F04B11"/>
    <w:rsid w:val="00F051C9"/>
    <w:rsid w:val="00F125B0"/>
    <w:rsid w:val="00F135D2"/>
    <w:rsid w:val="00F136DF"/>
    <w:rsid w:val="00F16774"/>
    <w:rsid w:val="00F16B56"/>
    <w:rsid w:val="00F17135"/>
    <w:rsid w:val="00F22EF7"/>
    <w:rsid w:val="00F24D9C"/>
    <w:rsid w:val="00F30EC8"/>
    <w:rsid w:val="00F35BF5"/>
    <w:rsid w:val="00F3617B"/>
    <w:rsid w:val="00F367B8"/>
    <w:rsid w:val="00F417D9"/>
    <w:rsid w:val="00F51472"/>
    <w:rsid w:val="00F57AC6"/>
    <w:rsid w:val="00F61666"/>
    <w:rsid w:val="00F6653E"/>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6F1A"/>
    <w:rsid w:val="00FD74B2"/>
    <w:rsid w:val="00FE1236"/>
    <w:rsid w:val="00FE38BD"/>
    <w:rsid w:val="00FF0FAB"/>
    <w:rsid w:val="00FF194B"/>
    <w:rsid w:val="00FF3CFF"/>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13A2E"/>
  <w15:docId w15:val="{92D4B38D-E3B7-43A7-B4D5-FC600C92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F62"/>
    <w:pPr>
      <w:spacing w:after="240" w:line="276" w:lineRule="auto"/>
      <w:ind w:left="1418" w:right="-57"/>
      <w:jc w:val="both"/>
    </w:pPr>
    <w:rPr>
      <w:lang w:val="en-GB"/>
    </w:rPr>
  </w:style>
  <w:style w:type="paragraph" w:styleId="Heading1">
    <w:name w:val="heading 1"/>
    <w:basedOn w:val="Normal"/>
    <w:next w:val="Normal"/>
    <w:link w:val="Heading1Char"/>
    <w:autoRedefine/>
    <w:qFormat/>
    <w:rsid w:val="00A54F62"/>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54F62"/>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54F62"/>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54F62"/>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54F62"/>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54F6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54F62"/>
    <w:pPr>
      <w:spacing w:after="0"/>
      <w:ind w:left="0"/>
      <w:outlineLvl w:val="6"/>
    </w:pPr>
    <w:rPr>
      <w:i/>
      <w:iCs/>
    </w:rPr>
  </w:style>
  <w:style w:type="paragraph" w:styleId="Heading8">
    <w:name w:val="heading 8"/>
    <w:basedOn w:val="Normal"/>
    <w:next w:val="Normal"/>
    <w:link w:val="Heading8Char"/>
    <w:uiPriority w:val="9"/>
    <w:semiHidden/>
    <w:qFormat/>
    <w:rsid w:val="00A54F62"/>
    <w:pPr>
      <w:numPr>
        <w:ilvl w:val="7"/>
        <w:numId w:val="14"/>
      </w:numPr>
      <w:spacing w:after="0"/>
      <w:outlineLvl w:val="7"/>
    </w:pPr>
  </w:style>
  <w:style w:type="paragraph" w:styleId="Heading9">
    <w:name w:val="heading 9"/>
    <w:basedOn w:val="Normal"/>
    <w:next w:val="Normal"/>
    <w:link w:val="Heading9Char"/>
    <w:uiPriority w:val="9"/>
    <w:semiHidden/>
    <w:qFormat/>
    <w:rsid w:val="00A54F62"/>
    <w:pPr>
      <w:spacing w:after="0"/>
      <w:ind w:left="1584" w:hanging="1584"/>
      <w:outlineLvl w:val="8"/>
    </w:pPr>
    <w:rPr>
      <w:i/>
      <w:iCs/>
      <w:spacing w:val="5"/>
    </w:rPr>
  </w:style>
  <w:style w:type="character" w:default="1" w:styleId="DefaultParagraphFont">
    <w:name w:val="Default Paragraph Font"/>
    <w:uiPriority w:val="1"/>
    <w:semiHidden/>
    <w:unhideWhenUsed/>
    <w:rsid w:val="00A54F6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54F62"/>
  </w:style>
  <w:style w:type="character" w:customStyle="1" w:styleId="Heading1Char">
    <w:name w:val="Heading 1 Char"/>
    <w:link w:val="Heading1"/>
    <w:rsid w:val="00A54F62"/>
    <w:rPr>
      <w:b/>
      <w:bCs/>
      <w:caps/>
      <w:u w:val="single"/>
      <w:lang w:val="en-GB"/>
    </w:rPr>
  </w:style>
  <w:style w:type="character" w:customStyle="1" w:styleId="Heading2Char">
    <w:name w:val="Heading 2 Char"/>
    <w:link w:val="Heading2"/>
    <w:rsid w:val="00A54F62"/>
    <w:rPr>
      <w:bCs/>
      <w:caps/>
      <w:u w:val="single"/>
      <w:lang w:val="en-GB"/>
    </w:rPr>
  </w:style>
  <w:style w:type="character" w:customStyle="1" w:styleId="Heading3Char">
    <w:name w:val="Heading 3 Char"/>
    <w:link w:val="Heading3"/>
    <w:rsid w:val="00A54F62"/>
    <w:rPr>
      <w:bCs/>
      <w:u w:val="single"/>
      <w:lang w:val="en-GB"/>
    </w:rPr>
  </w:style>
  <w:style w:type="character" w:customStyle="1" w:styleId="Heading4Char">
    <w:name w:val="Heading 4 Char"/>
    <w:link w:val="Heading4"/>
    <w:rsid w:val="00A54F62"/>
    <w:rPr>
      <w:bCs/>
      <w:i/>
      <w:iCs/>
      <w:lang w:val="en-GB"/>
    </w:rPr>
  </w:style>
  <w:style w:type="character" w:customStyle="1" w:styleId="Heading5Char">
    <w:name w:val="Heading 5 Char"/>
    <w:link w:val="Heading5"/>
    <w:rsid w:val="00A54F62"/>
    <w:rPr>
      <w:bCs/>
      <w:color w:val="000000"/>
      <w:lang w:val="en-GB"/>
    </w:rPr>
  </w:style>
  <w:style w:type="character" w:customStyle="1" w:styleId="Heading6Char">
    <w:name w:val="Heading 6 Char"/>
    <w:link w:val="Heading6"/>
    <w:uiPriority w:val="59"/>
    <w:semiHidden/>
    <w:rsid w:val="00A54F62"/>
    <w:rPr>
      <w:b/>
      <w:bCs/>
      <w:i/>
      <w:iCs/>
      <w:color w:val="7F7F7F"/>
      <w:lang w:val="en-GB"/>
    </w:rPr>
  </w:style>
  <w:style w:type="character" w:customStyle="1" w:styleId="Heading7Char">
    <w:name w:val="Heading 7 Char"/>
    <w:link w:val="Heading7"/>
    <w:uiPriority w:val="9"/>
    <w:semiHidden/>
    <w:rsid w:val="00A54F62"/>
    <w:rPr>
      <w:i/>
      <w:iCs/>
      <w:lang w:val="en-GB"/>
    </w:rPr>
  </w:style>
  <w:style w:type="character" w:customStyle="1" w:styleId="Heading8Char">
    <w:name w:val="Heading 8 Char"/>
    <w:link w:val="Heading8"/>
    <w:uiPriority w:val="9"/>
    <w:semiHidden/>
    <w:rsid w:val="00A54F62"/>
    <w:rPr>
      <w:lang w:val="en-GB"/>
    </w:rPr>
  </w:style>
  <w:style w:type="character" w:customStyle="1" w:styleId="Heading9Char">
    <w:name w:val="Heading 9 Char"/>
    <w:link w:val="Heading9"/>
    <w:uiPriority w:val="9"/>
    <w:semiHidden/>
    <w:rsid w:val="00A54F62"/>
    <w:rPr>
      <w:i/>
      <w:iCs/>
      <w:spacing w:val="5"/>
      <w:lang w:val="en-GB"/>
    </w:rPr>
  </w:style>
  <w:style w:type="paragraph" w:styleId="Title">
    <w:name w:val="Title"/>
    <w:aliases w:val="Title Bold"/>
    <w:basedOn w:val="Normal"/>
    <w:next w:val="Normal"/>
    <w:link w:val="TitleChar"/>
    <w:qFormat/>
    <w:rsid w:val="00A54F6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54F62"/>
    <w:rPr>
      <w:b/>
      <w:caps/>
      <w:spacing w:val="5"/>
      <w:u w:val="single"/>
      <w:lang w:val="en-GB"/>
    </w:rPr>
  </w:style>
  <w:style w:type="paragraph" w:styleId="Subtitle">
    <w:name w:val="Subtitle"/>
    <w:basedOn w:val="Normal"/>
    <w:next w:val="Normal"/>
    <w:link w:val="SubtitleChar"/>
    <w:qFormat/>
    <w:rsid w:val="00A54F62"/>
    <w:pPr>
      <w:spacing w:after="600"/>
    </w:pPr>
    <w:rPr>
      <w:i/>
      <w:iCs/>
      <w:spacing w:val="13"/>
      <w:sz w:val="24"/>
      <w:szCs w:val="24"/>
    </w:rPr>
  </w:style>
  <w:style w:type="character" w:customStyle="1" w:styleId="SubtitleChar">
    <w:name w:val="Subtitle Char"/>
    <w:link w:val="Subtitle"/>
    <w:rsid w:val="00A54F62"/>
    <w:rPr>
      <w:i/>
      <w:iCs/>
      <w:spacing w:val="13"/>
      <w:sz w:val="24"/>
      <w:szCs w:val="24"/>
      <w:lang w:val="en-GB"/>
    </w:rPr>
  </w:style>
  <w:style w:type="paragraph" w:customStyle="1" w:styleId="CoverPageTitle">
    <w:name w:val="Cover Page Title"/>
    <w:basedOn w:val="Normal"/>
    <w:link w:val="CoverPageTitleChar"/>
    <w:qFormat/>
    <w:rsid w:val="00A54F62"/>
    <w:pPr>
      <w:spacing w:line="360" w:lineRule="auto"/>
      <w:ind w:left="1701" w:right="1650"/>
      <w:jc w:val="center"/>
    </w:pPr>
    <w:rPr>
      <w:rFonts w:cs="Arial"/>
      <w:b/>
      <w:sz w:val="28"/>
      <w:szCs w:val="28"/>
    </w:rPr>
  </w:style>
  <w:style w:type="character" w:customStyle="1" w:styleId="CoverPageTitleChar">
    <w:name w:val="Cover Page Title Char"/>
    <w:link w:val="CoverPageTitle"/>
    <w:rsid w:val="00A54F62"/>
    <w:rPr>
      <w:rFonts w:cs="Arial"/>
      <w:b/>
      <w:sz w:val="28"/>
      <w:szCs w:val="28"/>
      <w:lang w:val="en-GB"/>
    </w:rPr>
  </w:style>
  <w:style w:type="paragraph" w:styleId="ListParagraph">
    <w:name w:val="List Paragraph"/>
    <w:basedOn w:val="Normal"/>
    <w:link w:val="ListParagraphChar"/>
    <w:uiPriority w:val="34"/>
    <w:rsid w:val="00A54F62"/>
    <w:pPr>
      <w:ind w:left="720"/>
      <w:contextualSpacing/>
    </w:pPr>
  </w:style>
  <w:style w:type="character" w:customStyle="1" w:styleId="ListParagraphChar">
    <w:name w:val="List Paragraph Char"/>
    <w:link w:val="ListParagraph"/>
    <w:uiPriority w:val="34"/>
    <w:rsid w:val="00A54F62"/>
    <w:rPr>
      <w:lang w:val="en-GB"/>
    </w:rPr>
  </w:style>
  <w:style w:type="table" w:styleId="TableGrid">
    <w:name w:val="Table Grid"/>
    <w:basedOn w:val="TableNormal"/>
    <w:uiPriority w:val="59"/>
    <w:rsid w:val="00A54F6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4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F62"/>
    <w:rPr>
      <w:rFonts w:ascii="Tahoma" w:hAnsi="Tahoma" w:cs="Tahoma"/>
      <w:sz w:val="16"/>
      <w:szCs w:val="16"/>
      <w:lang w:val="en-GB"/>
    </w:rPr>
  </w:style>
  <w:style w:type="paragraph" w:customStyle="1" w:styleId="FigureTitle">
    <w:name w:val="Figure Title"/>
    <w:basedOn w:val="Normal"/>
    <w:link w:val="FigureTitleChar"/>
    <w:qFormat/>
    <w:rsid w:val="00A54F62"/>
    <w:pPr>
      <w:keepNext/>
      <w:keepLines/>
      <w:spacing w:before="240" w:after="80"/>
      <w:jc w:val="center"/>
    </w:pPr>
    <w:rPr>
      <w:b/>
      <w:caps/>
      <w:u w:val="single"/>
    </w:rPr>
  </w:style>
  <w:style w:type="paragraph" w:styleId="TOC1">
    <w:name w:val="toc 1"/>
    <w:basedOn w:val="Normal"/>
    <w:next w:val="Normal"/>
    <w:autoRedefine/>
    <w:uiPriority w:val="39"/>
    <w:unhideWhenUsed/>
    <w:rsid w:val="00A54F62"/>
    <w:pPr>
      <w:spacing w:after="100"/>
      <w:ind w:left="0"/>
    </w:pPr>
    <w:rPr>
      <w:caps/>
    </w:rPr>
  </w:style>
  <w:style w:type="paragraph" w:styleId="TOC2">
    <w:name w:val="toc 2"/>
    <w:basedOn w:val="Normal"/>
    <w:next w:val="Normal"/>
    <w:autoRedefine/>
    <w:uiPriority w:val="39"/>
    <w:unhideWhenUsed/>
    <w:rsid w:val="00A54F6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54F62"/>
    <w:pPr>
      <w:spacing w:after="100"/>
      <w:ind w:left="0"/>
    </w:pPr>
  </w:style>
  <w:style w:type="paragraph" w:styleId="TOC4">
    <w:name w:val="toc 4"/>
    <w:basedOn w:val="Normal"/>
    <w:next w:val="Normal"/>
    <w:autoRedefine/>
    <w:uiPriority w:val="39"/>
    <w:unhideWhenUsed/>
    <w:rsid w:val="00A54F62"/>
    <w:pPr>
      <w:spacing w:after="100"/>
      <w:ind w:left="0"/>
    </w:pPr>
  </w:style>
  <w:style w:type="paragraph" w:styleId="TOC5">
    <w:name w:val="toc 5"/>
    <w:basedOn w:val="Normal"/>
    <w:next w:val="Normal"/>
    <w:autoRedefine/>
    <w:uiPriority w:val="39"/>
    <w:unhideWhenUsed/>
    <w:rsid w:val="00A54F62"/>
    <w:pPr>
      <w:spacing w:after="100"/>
      <w:ind w:left="0"/>
    </w:pPr>
  </w:style>
  <w:style w:type="paragraph" w:customStyle="1" w:styleId="Dashlist">
    <w:name w:val="Dash list"/>
    <w:basedOn w:val="Normal"/>
    <w:link w:val="DashlistChar"/>
    <w:qFormat/>
    <w:rsid w:val="00A54F62"/>
    <w:pPr>
      <w:numPr>
        <w:numId w:val="12"/>
      </w:numPr>
      <w:spacing w:after="0" w:line="240" w:lineRule="auto"/>
      <w:ind w:left="1777" w:right="0"/>
    </w:pPr>
  </w:style>
  <w:style w:type="character" w:customStyle="1" w:styleId="DashlistChar">
    <w:name w:val="Dash list Char"/>
    <w:link w:val="Dashlist"/>
    <w:rsid w:val="00A54F62"/>
    <w:rPr>
      <w:lang w:val="en-GB"/>
    </w:rPr>
  </w:style>
  <w:style w:type="paragraph" w:customStyle="1" w:styleId="Bodyjustified">
    <w:name w:val="Body justified"/>
    <w:link w:val="BodyjustifiedChar"/>
    <w:uiPriority w:val="99"/>
    <w:rsid w:val="00A54F6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54F62"/>
    <w:rPr>
      <w:rFonts w:eastAsia="Arial" w:cs="Helvetica"/>
      <w:color w:val="000000"/>
      <w:w w:val="0"/>
      <w:lang w:val="en-GB"/>
    </w:rPr>
  </w:style>
  <w:style w:type="paragraph" w:customStyle="1" w:styleId="BulletList">
    <w:name w:val="Bullet List"/>
    <w:basedOn w:val="ListParagraph"/>
    <w:link w:val="BulletListChar"/>
    <w:qFormat/>
    <w:rsid w:val="00A54F62"/>
    <w:pPr>
      <w:numPr>
        <w:numId w:val="13"/>
      </w:numPr>
      <w:ind w:left="1777" w:right="0"/>
    </w:pPr>
  </w:style>
  <w:style w:type="character" w:customStyle="1" w:styleId="BulletListChar">
    <w:name w:val="Bullet List Char"/>
    <w:link w:val="BulletList"/>
    <w:rsid w:val="00A54F62"/>
    <w:rPr>
      <w:lang w:val="en-GB"/>
    </w:rPr>
  </w:style>
  <w:style w:type="paragraph" w:customStyle="1" w:styleId="numericallist">
    <w:name w:val="numerical list"/>
    <w:basedOn w:val="Normal"/>
    <w:link w:val="numericallistChar"/>
    <w:qFormat/>
    <w:rsid w:val="00A54F62"/>
    <w:pPr>
      <w:numPr>
        <w:ilvl w:val="6"/>
        <w:numId w:val="14"/>
      </w:numPr>
      <w:spacing w:after="0" w:line="240" w:lineRule="auto"/>
    </w:pPr>
  </w:style>
  <w:style w:type="character" w:customStyle="1" w:styleId="numericallistChar">
    <w:name w:val="numerical list Char"/>
    <w:link w:val="numericallist"/>
    <w:rsid w:val="00A54F62"/>
    <w:rPr>
      <w:lang w:val="en-GB"/>
    </w:rPr>
  </w:style>
  <w:style w:type="character" w:styleId="PlaceholderText">
    <w:name w:val="Placeholder Text"/>
    <w:basedOn w:val="DefaultParagraphFont"/>
    <w:uiPriority w:val="99"/>
    <w:semiHidden/>
    <w:rsid w:val="00A54F62"/>
    <w:rPr>
      <w:color w:val="808080"/>
    </w:rPr>
  </w:style>
  <w:style w:type="paragraph" w:customStyle="1" w:styleId="Leftalign">
    <w:name w:val="Left align"/>
    <w:basedOn w:val="Normal"/>
    <w:link w:val="LeftalignChar"/>
    <w:qFormat/>
    <w:rsid w:val="00A54F62"/>
    <w:pPr>
      <w:spacing w:after="0" w:line="240" w:lineRule="auto"/>
      <w:ind w:left="0" w:right="0"/>
    </w:pPr>
    <w:rPr>
      <w:rFonts w:eastAsia="Arial" w:cs="Arial"/>
    </w:rPr>
  </w:style>
  <w:style w:type="character" w:customStyle="1" w:styleId="LeftalignChar">
    <w:name w:val="Left align Char"/>
    <w:link w:val="Leftalign"/>
    <w:rsid w:val="00A54F62"/>
    <w:rPr>
      <w:rFonts w:eastAsia="Arial" w:cs="Arial"/>
      <w:lang w:val="en-GB"/>
    </w:rPr>
  </w:style>
  <w:style w:type="character" w:styleId="Hyperlink">
    <w:name w:val="Hyperlink"/>
    <w:basedOn w:val="DefaultParagraphFont"/>
    <w:rsid w:val="00A54F62"/>
    <w:rPr>
      <w:color w:val="0000FF" w:themeColor="hyperlink"/>
      <w:u w:val="none"/>
    </w:rPr>
  </w:style>
  <w:style w:type="character" w:customStyle="1" w:styleId="FigureTitleChar">
    <w:name w:val="Figure Title Char"/>
    <w:basedOn w:val="DefaultParagraphFont"/>
    <w:link w:val="FigureTitle"/>
    <w:rsid w:val="00A54F62"/>
    <w:rPr>
      <w:b/>
      <w:caps/>
      <w:u w:val="single"/>
      <w:lang w:val="en-GB"/>
    </w:rPr>
  </w:style>
  <w:style w:type="paragraph" w:customStyle="1" w:styleId="BASEDON">
    <w:name w:val="BASED ON"/>
    <w:basedOn w:val="CoverPageTitle"/>
    <w:link w:val="BASEDONChar"/>
    <w:qFormat/>
    <w:rsid w:val="00A54F62"/>
    <w:pPr>
      <w:spacing w:before="360" w:after="480"/>
    </w:pPr>
    <w:rPr>
      <w:caps/>
    </w:rPr>
  </w:style>
  <w:style w:type="character" w:customStyle="1" w:styleId="BASEDONChar">
    <w:name w:val="BASED ON Char"/>
    <w:link w:val="BASEDON"/>
    <w:rsid w:val="00A54F62"/>
    <w:rPr>
      <w:rFonts w:cs="Arial"/>
      <w:b/>
      <w:caps/>
      <w:sz w:val="28"/>
      <w:szCs w:val="28"/>
      <w:lang w:val="en-GB"/>
    </w:rPr>
  </w:style>
  <w:style w:type="paragraph" w:customStyle="1" w:styleId="NOTES">
    <w:name w:val="NOTES"/>
    <w:link w:val="NOTESChar"/>
    <w:qFormat/>
    <w:rsid w:val="00A54F62"/>
    <w:pPr>
      <w:keepNext/>
      <w:spacing w:before="240"/>
      <w:ind w:firstLine="1440"/>
    </w:pPr>
    <w:rPr>
      <w:rFonts w:eastAsia="Arial" w:cs="Helvetica"/>
      <w:b/>
      <w:caps/>
      <w:color w:val="000000"/>
      <w:u w:val="single"/>
      <w:lang w:val="en-GB"/>
    </w:rPr>
  </w:style>
  <w:style w:type="character" w:customStyle="1" w:styleId="NOTESChar">
    <w:name w:val="NOTES Char"/>
    <w:link w:val="NOTES"/>
    <w:rsid w:val="00A54F62"/>
    <w:rPr>
      <w:rFonts w:eastAsia="Arial" w:cs="Helvetica"/>
      <w:b/>
      <w:caps/>
      <w:color w:val="000000"/>
      <w:u w:val="single"/>
      <w:lang w:val="en-GB"/>
    </w:rPr>
  </w:style>
  <w:style w:type="paragraph" w:customStyle="1" w:styleId="TableTitle">
    <w:name w:val="Table Title"/>
    <w:basedOn w:val="BodyText"/>
    <w:link w:val="TableTitleChar"/>
    <w:qFormat/>
    <w:rsid w:val="00A54F6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54F6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54F62"/>
    <w:rPr>
      <w:lang w:val="fr-FR" w:eastAsia="fr-FR"/>
    </w:rPr>
  </w:style>
  <w:style w:type="character" w:customStyle="1" w:styleId="TableTitleChar">
    <w:name w:val="Table Title Char"/>
    <w:link w:val="TableTitle"/>
    <w:rsid w:val="00A54F62"/>
    <w:rPr>
      <w:b/>
      <w:caps/>
      <w:u w:val="single"/>
      <w:lang w:eastAsia="fr-FR"/>
    </w:rPr>
  </w:style>
  <w:style w:type="paragraph" w:customStyle="1" w:styleId="Bullet2">
    <w:name w:val="Bullet 2"/>
    <w:qFormat/>
    <w:rsid w:val="00A54F62"/>
    <w:pPr>
      <w:numPr>
        <w:numId w:val="15"/>
      </w:numPr>
      <w:ind w:left="2344"/>
    </w:pPr>
    <w:rPr>
      <w:lang w:val="en-GB"/>
    </w:rPr>
  </w:style>
  <w:style w:type="paragraph" w:customStyle="1" w:styleId="Aligncenter">
    <w:name w:val="Align center"/>
    <w:basedOn w:val="Bodyjustified"/>
    <w:link w:val="AligncenterChar"/>
    <w:qFormat/>
    <w:rsid w:val="00A54F62"/>
    <w:pPr>
      <w:keepNext/>
    </w:pPr>
  </w:style>
  <w:style w:type="character" w:customStyle="1" w:styleId="AligncenterChar">
    <w:name w:val="Align center Char"/>
    <w:link w:val="Aligncenter"/>
    <w:rsid w:val="00A54F62"/>
    <w:rPr>
      <w:rFonts w:eastAsia="Arial" w:cs="Helvetica"/>
      <w:color w:val="000000"/>
      <w:w w:val="0"/>
      <w:lang w:val="en-GB"/>
    </w:rPr>
  </w:style>
  <w:style w:type="paragraph" w:customStyle="1" w:styleId="alphabeticallist">
    <w:name w:val="alphabetical list"/>
    <w:basedOn w:val="BodyText"/>
    <w:link w:val="alphabeticallistChar"/>
    <w:qFormat/>
    <w:rsid w:val="00A54F62"/>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54F62"/>
    <w:rPr>
      <w:lang w:val="en-GB" w:eastAsia="fr-FR"/>
    </w:rPr>
  </w:style>
  <w:style w:type="paragraph" w:styleId="ListNumber">
    <w:name w:val="List Number"/>
    <w:basedOn w:val="Normal"/>
    <w:uiPriority w:val="99"/>
    <w:semiHidden/>
    <w:unhideWhenUsed/>
    <w:rsid w:val="00A54F62"/>
    <w:pPr>
      <w:numPr>
        <w:numId w:val="10"/>
      </w:numPr>
      <w:contextualSpacing/>
    </w:pPr>
  </w:style>
  <w:style w:type="paragraph" w:styleId="ListNumber2">
    <w:name w:val="List Number 2"/>
    <w:basedOn w:val="Normal"/>
    <w:uiPriority w:val="99"/>
    <w:semiHidden/>
    <w:unhideWhenUsed/>
    <w:rsid w:val="00A54F62"/>
    <w:pPr>
      <w:numPr>
        <w:numId w:val="11"/>
      </w:numPr>
      <w:contextualSpacing/>
    </w:pPr>
  </w:style>
  <w:style w:type="paragraph" w:customStyle="1" w:styleId="Title2">
    <w:name w:val="Title 2"/>
    <w:basedOn w:val="Normal"/>
    <w:link w:val="Title2Char"/>
    <w:qFormat/>
    <w:rsid w:val="00A54F6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54F62"/>
    <w:rPr>
      <w:caps/>
      <w:u w:val="single"/>
      <w:lang w:val="en-GB"/>
    </w:rPr>
  </w:style>
  <w:style w:type="paragraph" w:customStyle="1" w:styleId="NB">
    <w:name w:val="N.B."/>
    <w:link w:val="NBChar"/>
    <w:qFormat/>
    <w:rsid w:val="00A54F62"/>
    <w:pPr>
      <w:keepNext/>
      <w:spacing w:before="240"/>
      <w:ind w:left="1418"/>
    </w:pPr>
    <w:rPr>
      <w:b/>
      <w:caps/>
      <w:u w:val="single"/>
      <w:lang w:val="en-GB"/>
    </w:rPr>
  </w:style>
  <w:style w:type="character" w:customStyle="1" w:styleId="NBChar">
    <w:name w:val="N.B. Char"/>
    <w:basedOn w:val="DefaultParagraphFont"/>
    <w:link w:val="NB"/>
    <w:rsid w:val="00A54F62"/>
    <w:rPr>
      <w:b/>
      <w:caps/>
      <w:u w:val="single"/>
      <w:lang w:val="en-GB"/>
    </w:rPr>
  </w:style>
  <w:style w:type="paragraph" w:customStyle="1" w:styleId="AppendixTitle">
    <w:name w:val="Appendix Title"/>
    <w:basedOn w:val="Normal"/>
    <w:qFormat/>
    <w:rsid w:val="00A54F62"/>
    <w:pPr>
      <w:keepNext/>
      <w:keepLines/>
      <w:spacing w:after="0"/>
      <w:jc w:val="center"/>
    </w:pPr>
    <w:rPr>
      <w:b/>
      <w:caps/>
      <w:spacing w:val="5"/>
      <w:u w:val="single"/>
    </w:rPr>
  </w:style>
  <w:style w:type="paragraph" w:styleId="Header">
    <w:name w:val="header"/>
    <w:basedOn w:val="Normal"/>
    <w:link w:val="HeaderChar"/>
    <w:uiPriority w:val="99"/>
    <w:unhideWhenUsed/>
    <w:rsid w:val="00A54F6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54F62"/>
    <w:rPr>
      <w:lang w:val="en-GB"/>
    </w:rPr>
  </w:style>
  <w:style w:type="paragraph" w:styleId="Footer">
    <w:name w:val="footer"/>
    <w:basedOn w:val="Normal"/>
    <w:link w:val="FooterChar"/>
    <w:uiPriority w:val="99"/>
    <w:unhideWhenUsed/>
    <w:rsid w:val="00A54F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F62"/>
    <w:rPr>
      <w:lang w:val="en-GB"/>
    </w:rPr>
  </w:style>
  <w:style w:type="paragraph" w:customStyle="1" w:styleId="Rightalign">
    <w:name w:val="Right align"/>
    <w:basedOn w:val="Normal"/>
    <w:link w:val="RightalignChar"/>
    <w:qFormat/>
    <w:rsid w:val="00A54F62"/>
    <w:pPr>
      <w:spacing w:after="0" w:line="240" w:lineRule="auto"/>
      <w:ind w:left="0" w:right="0"/>
    </w:pPr>
    <w:rPr>
      <w:rFonts w:eastAsia="Arial" w:cs="Arial"/>
    </w:rPr>
  </w:style>
  <w:style w:type="character" w:customStyle="1" w:styleId="RightalignChar">
    <w:name w:val="Right align Char"/>
    <w:link w:val="Rightalign"/>
    <w:rsid w:val="00A54F62"/>
    <w:rPr>
      <w:rFonts w:eastAsia="Arial" w:cs="Arial"/>
      <w:lang w:val="en-GB"/>
    </w:rPr>
  </w:style>
  <w:style w:type="numbering" w:customStyle="1" w:styleId="NoList1">
    <w:name w:val="No List1"/>
    <w:next w:val="NoList"/>
    <w:uiPriority w:val="99"/>
    <w:semiHidden/>
    <w:unhideWhenUsed/>
    <w:rsid w:val="00A54F62"/>
  </w:style>
  <w:style w:type="paragraph" w:customStyle="1" w:styleId="Tableofcontents">
    <w:name w:val="Table of contents"/>
    <w:basedOn w:val="Normal"/>
    <w:link w:val="TableofcontentsChar"/>
    <w:qFormat/>
    <w:rsid w:val="00A54F6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54F62"/>
    <w:rPr>
      <w:b/>
      <w:bCs/>
      <w:caps/>
      <w:u w:val="single"/>
      <w:lang w:val="en-GB" w:bidi="en-US"/>
    </w:rPr>
  </w:style>
  <w:style w:type="paragraph" w:customStyle="1" w:styleId="superscript">
    <w:name w:val="superscript"/>
    <w:basedOn w:val="Normal"/>
    <w:link w:val="superscriptChar"/>
    <w:qFormat/>
    <w:rsid w:val="00A54F62"/>
    <w:pPr>
      <w:spacing w:after="0" w:line="240" w:lineRule="auto"/>
      <w:ind w:left="0" w:right="0"/>
    </w:pPr>
    <w:rPr>
      <w:vertAlign w:val="superscript"/>
    </w:rPr>
  </w:style>
  <w:style w:type="character" w:customStyle="1" w:styleId="superscriptChar">
    <w:name w:val="superscript Char"/>
    <w:link w:val="superscript"/>
    <w:rsid w:val="00A54F62"/>
    <w:rPr>
      <w:vertAlign w:val="superscript"/>
      <w:lang w:val="en-GB"/>
    </w:rPr>
  </w:style>
  <w:style w:type="paragraph" w:customStyle="1" w:styleId="subscript">
    <w:name w:val="subscript"/>
    <w:basedOn w:val="Normal"/>
    <w:link w:val="subscriptChar"/>
    <w:qFormat/>
    <w:rsid w:val="00A54F62"/>
    <w:pPr>
      <w:spacing w:after="0" w:line="240" w:lineRule="auto"/>
      <w:ind w:left="0" w:right="0"/>
    </w:pPr>
    <w:rPr>
      <w:vertAlign w:val="subscript"/>
    </w:rPr>
  </w:style>
  <w:style w:type="character" w:customStyle="1" w:styleId="subscriptChar">
    <w:name w:val="subscript Char"/>
    <w:link w:val="subscript"/>
    <w:rsid w:val="00A54F62"/>
    <w:rPr>
      <w:vertAlign w:val="subscript"/>
      <w:lang w:val="en-GB"/>
    </w:rPr>
  </w:style>
  <w:style w:type="numbering" w:customStyle="1" w:styleId="NoList2">
    <w:name w:val="No List2"/>
    <w:next w:val="NoList"/>
    <w:uiPriority w:val="99"/>
    <w:semiHidden/>
    <w:unhideWhenUsed/>
    <w:rsid w:val="00A54F62"/>
  </w:style>
  <w:style w:type="numbering" w:customStyle="1" w:styleId="NoList11">
    <w:name w:val="No List11"/>
    <w:next w:val="NoList"/>
    <w:uiPriority w:val="99"/>
    <w:semiHidden/>
    <w:unhideWhenUsed/>
    <w:rsid w:val="00A54F62"/>
  </w:style>
  <w:style w:type="paragraph" w:customStyle="1" w:styleId="rightindent">
    <w:name w:val="right indent"/>
    <w:basedOn w:val="Rightalign"/>
    <w:link w:val="rightindentChar"/>
    <w:qFormat/>
    <w:rsid w:val="00A54F62"/>
    <w:pPr>
      <w:tabs>
        <w:tab w:val="left" w:pos="7920"/>
      </w:tabs>
    </w:pPr>
  </w:style>
  <w:style w:type="character" w:customStyle="1" w:styleId="rightindentChar">
    <w:name w:val="right indent Char"/>
    <w:link w:val="rightindent"/>
    <w:rsid w:val="00A54F62"/>
    <w:rPr>
      <w:rFonts w:eastAsia="Arial" w:cs="Arial"/>
      <w:lang w:val="en-GB"/>
    </w:rPr>
  </w:style>
  <w:style w:type="paragraph" w:styleId="TOCHeading">
    <w:name w:val="TOC Heading"/>
    <w:basedOn w:val="Heading1"/>
    <w:next w:val="Normal"/>
    <w:link w:val="TOCHeadingChar"/>
    <w:uiPriority w:val="39"/>
    <w:semiHidden/>
    <w:unhideWhenUsed/>
    <w:qFormat/>
    <w:rsid w:val="00A54F6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54F6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54F62"/>
    <w:pPr>
      <w:numPr>
        <w:numId w:val="20"/>
      </w:numPr>
      <w:ind w:left="2344"/>
    </w:pPr>
    <w:rPr>
      <w:lang w:val="en-GB"/>
    </w:rPr>
  </w:style>
  <w:style w:type="paragraph" w:customStyle="1" w:styleId="numericalroman">
    <w:name w:val="numerical roman"/>
    <w:basedOn w:val="ListParagraph"/>
    <w:qFormat/>
    <w:rsid w:val="00A54F62"/>
    <w:pPr>
      <w:numPr>
        <w:numId w:val="21"/>
      </w:numPr>
      <w:ind w:right="0"/>
    </w:pPr>
  </w:style>
  <w:style w:type="table" w:styleId="LightShading">
    <w:name w:val="Light Shading"/>
    <w:basedOn w:val="TableNormal"/>
    <w:uiPriority w:val="60"/>
    <w:rsid w:val="006D0AB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rsid w:val="00A54F6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54F62"/>
    <w:rPr>
      <w:color w:val="800080" w:themeColor="followedHyperlink"/>
      <w:u w:val="single"/>
    </w:rPr>
  </w:style>
  <w:style w:type="character" w:styleId="BookTitle">
    <w:name w:val="Book Title"/>
    <w:basedOn w:val="DefaultParagraphFont"/>
    <w:uiPriority w:val="99"/>
    <w:rsid w:val="00A54F62"/>
    <w:rPr>
      <w:b/>
      <w:bCs/>
      <w:i/>
      <w:iCs/>
      <w:spacing w:val="5"/>
    </w:rPr>
  </w:style>
  <w:style w:type="character" w:styleId="Emphasis">
    <w:name w:val="Emphasis"/>
    <w:basedOn w:val="DefaultParagraphFont"/>
    <w:uiPriority w:val="20"/>
    <w:rsid w:val="00A54F62"/>
    <w:rPr>
      <w:i/>
      <w:iCs/>
    </w:rPr>
  </w:style>
  <w:style w:type="character" w:styleId="IntenseEmphasis">
    <w:name w:val="Intense Emphasis"/>
    <w:basedOn w:val="DefaultParagraphFont"/>
    <w:uiPriority w:val="21"/>
    <w:rsid w:val="00A54F62"/>
    <w:rPr>
      <w:i/>
      <w:iCs/>
      <w:color w:val="4F81BD" w:themeColor="accent1"/>
    </w:rPr>
  </w:style>
  <w:style w:type="paragraph" w:styleId="IntenseQuote">
    <w:name w:val="Intense Quote"/>
    <w:basedOn w:val="Normal"/>
    <w:next w:val="Normal"/>
    <w:link w:val="IntenseQuoteChar"/>
    <w:uiPriority w:val="30"/>
    <w:rsid w:val="00A54F6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54F62"/>
    <w:rPr>
      <w:i/>
      <w:iCs/>
      <w:color w:val="4F81BD" w:themeColor="accent1"/>
      <w:lang w:val="en-GB"/>
    </w:rPr>
  </w:style>
  <w:style w:type="character" w:styleId="IntenseReference">
    <w:name w:val="Intense Reference"/>
    <w:basedOn w:val="DefaultParagraphFont"/>
    <w:uiPriority w:val="32"/>
    <w:rsid w:val="00A54F62"/>
    <w:rPr>
      <w:b/>
      <w:bCs/>
      <w:smallCaps/>
      <w:color w:val="4F81BD" w:themeColor="accent1"/>
      <w:spacing w:val="5"/>
    </w:rPr>
  </w:style>
  <w:style w:type="paragraph" w:styleId="NoSpacing">
    <w:name w:val="No Spacing"/>
    <w:uiPriority w:val="1"/>
    <w:rsid w:val="00A54F62"/>
    <w:pPr>
      <w:ind w:left="1418" w:right="-57"/>
      <w:jc w:val="both"/>
    </w:pPr>
    <w:rPr>
      <w:lang w:val="en-GB"/>
    </w:rPr>
  </w:style>
  <w:style w:type="paragraph" w:styleId="Quote">
    <w:name w:val="Quote"/>
    <w:basedOn w:val="Normal"/>
    <w:next w:val="Normal"/>
    <w:link w:val="QuoteChar"/>
    <w:uiPriority w:val="29"/>
    <w:rsid w:val="00A54F6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54F62"/>
    <w:rPr>
      <w:i/>
      <w:iCs/>
      <w:color w:val="404040" w:themeColor="text1" w:themeTint="BF"/>
      <w:lang w:val="en-GB"/>
    </w:rPr>
  </w:style>
  <w:style w:type="character" w:styleId="Strong">
    <w:name w:val="Strong"/>
    <w:basedOn w:val="DefaultParagraphFont"/>
    <w:uiPriority w:val="22"/>
    <w:rsid w:val="00A54F62"/>
    <w:rPr>
      <w:b/>
      <w:bCs/>
    </w:rPr>
  </w:style>
  <w:style w:type="character" w:styleId="SubtleEmphasis">
    <w:name w:val="Subtle Emphasis"/>
    <w:basedOn w:val="DefaultParagraphFont"/>
    <w:uiPriority w:val="19"/>
    <w:rsid w:val="00A54F62"/>
    <w:rPr>
      <w:i/>
      <w:iCs/>
      <w:color w:val="404040" w:themeColor="text1" w:themeTint="BF"/>
    </w:rPr>
  </w:style>
  <w:style w:type="character" w:styleId="SubtleReference">
    <w:name w:val="Subtle Reference"/>
    <w:basedOn w:val="DefaultParagraphFont"/>
    <w:uiPriority w:val="31"/>
    <w:rsid w:val="00A54F62"/>
    <w:rPr>
      <w:smallCaps/>
      <w:color w:val="5A5A5A" w:themeColor="text1" w:themeTint="A5"/>
    </w:rPr>
  </w:style>
  <w:style w:type="character" w:styleId="CommentReference">
    <w:name w:val="annotation reference"/>
    <w:basedOn w:val="DefaultParagraphFont"/>
    <w:uiPriority w:val="99"/>
    <w:semiHidden/>
    <w:unhideWhenUsed/>
    <w:rsid w:val="00C1524F"/>
    <w:rPr>
      <w:sz w:val="16"/>
      <w:szCs w:val="16"/>
    </w:rPr>
  </w:style>
  <w:style w:type="paragraph" w:styleId="CommentText">
    <w:name w:val="annotation text"/>
    <w:basedOn w:val="Normal"/>
    <w:link w:val="CommentTextChar"/>
    <w:uiPriority w:val="99"/>
    <w:semiHidden/>
    <w:unhideWhenUsed/>
    <w:rsid w:val="00C1524F"/>
    <w:pPr>
      <w:spacing w:line="240" w:lineRule="auto"/>
    </w:pPr>
  </w:style>
  <w:style w:type="character" w:customStyle="1" w:styleId="CommentTextChar">
    <w:name w:val="Comment Text Char"/>
    <w:basedOn w:val="DefaultParagraphFont"/>
    <w:link w:val="CommentText"/>
    <w:uiPriority w:val="99"/>
    <w:semiHidden/>
    <w:rsid w:val="00C1524F"/>
    <w:rPr>
      <w:lang w:val="en-GB"/>
    </w:rPr>
  </w:style>
  <w:style w:type="paragraph" w:styleId="CommentSubject">
    <w:name w:val="annotation subject"/>
    <w:basedOn w:val="CommentText"/>
    <w:next w:val="CommentText"/>
    <w:link w:val="CommentSubjectChar"/>
    <w:uiPriority w:val="99"/>
    <w:semiHidden/>
    <w:unhideWhenUsed/>
    <w:rsid w:val="00C1524F"/>
    <w:rPr>
      <w:b/>
      <w:bCs/>
    </w:rPr>
  </w:style>
  <w:style w:type="character" w:customStyle="1" w:styleId="CommentSubjectChar">
    <w:name w:val="Comment Subject Char"/>
    <w:basedOn w:val="CommentTextChar"/>
    <w:link w:val="CommentSubject"/>
    <w:uiPriority w:val="99"/>
    <w:semiHidden/>
    <w:rsid w:val="00C1524F"/>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403.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escies.org/escc-specs/published/3403.pdf" TargetMode="External"/><Relationship Id="rId25" Type="http://schemas.openxmlformats.org/officeDocument/2006/relationships/image" Target="media/image8.png"/><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4.png"/><Relationship Id="rId29" Type="http://schemas.openxmlformats.org/officeDocument/2006/relationships/hyperlink" Target="http://escies.org/escc-specs/published/340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png"/><Relationship Id="rId28" Type="http://schemas.openxmlformats.org/officeDocument/2006/relationships/hyperlink" Target="http://escies.org/escc-specs/published/3403.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6.png"/><Relationship Id="rId27" Type="http://schemas.openxmlformats.org/officeDocument/2006/relationships/hyperlink" Target="http://escies.org/escc-specs/published/3403.pdf" TargetMode="External"/><Relationship Id="rId30" Type="http://schemas.openxmlformats.org/officeDocument/2006/relationships/hyperlink" Target="http://escies.org/escc-specs/published/340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FF746-6C23-4210-8110-EA45D214932F}">
  <ds:schemaRefs>
    <ds:schemaRef ds:uri="http://schemas.microsoft.com/sharepoint/v3/contenttype/forms"/>
  </ds:schemaRefs>
</ds:datastoreItem>
</file>

<file path=customXml/itemProps2.xml><?xml version="1.0" encoding="utf-8"?>
<ds:datastoreItem xmlns:ds="http://schemas.openxmlformats.org/officeDocument/2006/customXml" ds:itemID="{A6288E70-FC1F-4F8A-9197-D7CBA322171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EA3B57-8DEB-42D0-8DFC-B99AE8049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6AABF12-5CCC-4620-9312-0C3289402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1218</TotalTime>
  <Pages>20</Pages>
  <Words>2502</Words>
  <Characters>14263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ATTENUATOR,RF, COAXIAL, TYPE SMA, DC - 22GHZ</vt:lpstr>
    </vt:vector>
  </TitlesOfParts>
  <Company>Hewlett-Packard Company</Company>
  <LinksUpToDate>false</LinksUpToDate>
  <CharactersWithSpaces>16732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ATTENUATOR,RF, COAXIAL, TYPE SMA, DC - 22GHZ</dc:title>
  <dc:creator>Helga Hahnemann-Englert</dc:creator>
  <cp:lastModifiedBy>Steve Jeffery</cp:lastModifiedBy>
  <cp:revision>26</cp:revision>
  <cp:lastPrinted>2018-01-25T08:51:00Z</cp:lastPrinted>
  <dcterms:created xsi:type="dcterms:W3CDTF">2014-09-05T09:09:00Z</dcterms:created>
  <dcterms:modified xsi:type="dcterms:W3CDTF">2018-06-21T11:04:00Z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