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3EA766" w14:textId="77777777" w:rsidR="00B238AF" w:rsidRPr="007921F8" w:rsidRDefault="003E0702" w:rsidP="00311602">
      <w:pPr>
        <w:pStyle w:val="Bodyjustified"/>
        <w:spacing w:after="240"/>
      </w:pPr>
      <w:r w:rsidRPr="007921F8">
        <w:rPr>
          <w:noProof/>
          <w:lang w:eastAsia="en-GB"/>
        </w:rPr>
        <w:drawing>
          <wp:inline distT="0" distB="0" distL="0" distR="0" wp14:anchorId="693157AC" wp14:editId="24FD4C56">
            <wp:extent cx="3178800" cy="885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178800" cy="885600"/>
                    </a:xfrm>
                    <a:prstGeom prst="rect">
                      <a:avLst/>
                    </a:prstGeom>
                  </pic:spPr>
                </pic:pic>
              </a:graphicData>
            </a:graphic>
          </wp:inline>
        </w:drawing>
      </w:r>
    </w:p>
    <w:p w14:paraId="7FA8E4BE" w14:textId="77777777" w:rsidR="00BF46BC" w:rsidRPr="007921F8" w:rsidRDefault="00B238AF" w:rsidP="00E52D58">
      <w:pPr>
        <w:ind w:right="518"/>
        <w:jc w:val="right"/>
      </w:pPr>
      <w:r w:rsidRPr="007921F8">
        <w:tab/>
      </w:r>
    </w:p>
    <w:p w14:paraId="0D5C546C" w14:textId="77777777" w:rsidR="00B238AF" w:rsidRPr="007921F8" w:rsidRDefault="008254D3" w:rsidP="00E52D58">
      <w:pPr>
        <w:ind w:right="518"/>
        <w:jc w:val="right"/>
      </w:pPr>
      <w:r w:rsidRPr="007921F8">
        <w:t xml:space="preserve">Page </w:t>
      </w:r>
      <w:r w:rsidRPr="007921F8">
        <w:fldChar w:fldCharType="begin"/>
      </w:r>
      <w:r w:rsidRPr="007921F8">
        <w:instrText xml:space="preserve"> PAGE  \* Arabic  \* MERGEFORMAT </w:instrText>
      </w:r>
      <w:r w:rsidRPr="007921F8">
        <w:fldChar w:fldCharType="separate"/>
      </w:r>
      <w:r w:rsidR="005A445D" w:rsidRPr="007921F8">
        <w:rPr>
          <w:noProof/>
        </w:rPr>
        <w:t>1</w:t>
      </w:r>
      <w:r w:rsidRPr="007921F8">
        <w:fldChar w:fldCharType="end"/>
      </w:r>
      <w:r w:rsidRPr="007921F8">
        <w:t xml:space="preserve"> of </w:t>
      </w:r>
      <w:r w:rsidR="005E5770">
        <w:fldChar w:fldCharType="begin"/>
      </w:r>
      <w:r w:rsidR="005E5770">
        <w:instrText xml:space="preserve"> NUMPAGES  \* Arabic  \* MERGEFORMAT </w:instrText>
      </w:r>
      <w:r w:rsidR="005E5770">
        <w:fldChar w:fldCharType="separate"/>
      </w:r>
      <w:r w:rsidR="009F5F90">
        <w:rPr>
          <w:noProof/>
        </w:rPr>
        <w:t>22</w:t>
      </w:r>
      <w:r w:rsidR="005E5770">
        <w:rPr>
          <w:noProof/>
        </w:rPr>
        <w:fldChar w:fldCharType="end"/>
      </w:r>
    </w:p>
    <w:p w14:paraId="2A1F6F67" w14:textId="77777777" w:rsidR="00F3617B" w:rsidRPr="007921F8" w:rsidRDefault="00F3617B" w:rsidP="003748F6">
      <w:pPr>
        <w:jc w:val="right"/>
      </w:pPr>
    </w:p>
    <w:p w14:paraId="130196CA" w14:textId="77777777" w:rsidR="00F3617B" w:rsidRPr="007921F8" w:rsidRDefault="00417C21" w:rsidP="003748F6">
      <w:pPr>
        <w:pStyle w:val="BASEDON"/>
      </w:pPr>
      <w:r w:rsidRPr="007921F8">
        <w:t xml:space="preserve">RELAY, ELECTROMAGNETIC, </w:t>
      </w:r>
      <w:r w:rsidR="005309CE" w:rsidRPr="007921F8">
        <w:t>LATCHING</w:t>
      </w:r>
      <w:r w:rsidR="003748F6" w:rsidRPr="007921F8">
        <w:t xml:space="preserve">, </w:t>
      </w:r>
      <w:r w:rsidR="00527B8F" w:rsidRPr="007921F8">
        <w:t>28VDC, </w:t>
      </w:r>
      <w:r w:rsidR="005309CE" w:rsidRPr="007921F8">
        <w:t>1</w:t>
      </w:r>
      <w:r w:rsidR="006940FE" w:rsidRPr="007921F8">
        <w:t>0</w:t>
      </w:r>
      <w:r w:rsidR="00A46855" w:rsidRPr="007921F8">
        <w:t>A, 2PDT</w:t>
      </w:r>
    </w:p>
    <w:p w14:paraId="3F028B17" w14:textId="77777777" w:rsidR="003748F6" w:rsidRPr="007921F8" w:rsidRDefault="007F5AFE" w:rsidP="003748F6">
      <w:pPr>
        <w:pStyle w:val="CoverPageTitle"/>
      </w:pPr>
      <w:r w:rsidRPr="007921F8">
        <w:t xml:space="preserve">ESCC Detail </w:t>
      </w:r>
      <w:r w:rsidR="007A41EF" w:rsidRPr="007921F8">
        <w:t>Specification</w:t>
      </w:r>
      <w:r w:rsidR="005309CE" w:rsidRPr="007921F8">
        <w:t xml:space="preserve"> No. 360</w:t>
      </w:r>
      <w:r w:rsidR="00417C21" w:rsidRPr="007921F8">
        <w:t>2</w:t>
      </w:r>
      <w:r w:rsidR="005309CE" w:rsidRPr="007921F8">
        <w:t>/00</w:t>
      </w:r>
      <w:r w:rsidR="006940FE" w:rsidRPr="007921F8">
        <w:t>1</w:t>
      </w:r>
    </w:p>
    <w:p w14:paraId="5F9EC4AD" w14:textId="77777777" w:rsidR="003748F6" w:rsidRPr="007921F8" w:rsidRDefault="003748F6" w:rsidP="003748F6">
      <w:pPr>
        <w:pStyle w:val="CoverPageTitle"/>
        <w:rPr>
          <w:b w:val="0"/>
          <w:caps/>
          <w:spacing w:val="5"/>
          <w:u w:val="single"/>
        </w:rPr>
      </w:pPr>
      <w:r w:rsidRPr="007921F8">
        <w:rPr>
          <w:noProof/>
          <w:lang w:eastAsia="en-GB"/>
        </w:rPr>
        <mc:AlternateContent>
          <mc:Choice Requires="wps">
            <w:drawing>
              <wp:anchor distT="0" distB="0" distL="114300" distR="114300" simplePos="0" relativeHeight="251660288" behindDoc="0" locked="0" layoutInCell="1" allowOverlap="1" wp14:anchorId="24663378" wp14:editId="7FD14D3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921F8" w:rsidRPr="005A2BA9" w14:paraId="40E6906E" w14:textId="77777777" w:rsidTr="00615817">
                              <w:trPr>
                                <w:trHeight w:val="365"/>
                              </w:trPr>
                              <w:tc>
                                <w:tcPr>
                                  <w:tcW w:w="4384" w:type="dxa"/>
                                  <w:shd w:val="clear" w:color="auto" w:fill="auto"/>
                                  <w:vAlign w:val="center"/>
                                </w:tcPr>
                                <w:p w14:paraId="5036BF2D" w14:textId="77777777" w:rsidR="007921F8" w:rsidRPr="005A2BA9" w:rsidRDefault="007921F8" w:rsidP="00DC7784">
                                  <w:pPr>
                                    <w:pStyle w:val="Leftalign"/>
                                    <w:jc w:val="left"/>
                                  </w:pPr>
                                  <w:r>
                                    <w:t>Issue 3 Draft B</w:t>
                                  </w:r>
                                </w:p>
                              </w:tc>
                              <w:tc>
                                <w:tcPr>
                                  <w:tcW w:w="4366" w:type="dxa"/>
                                  <w:shd w:val="clear" w:color="auto" w:fill="auto"/>
                                  <w:vAlign w:val="center"/>
                                </w:tcPr>
                                <w:p w14:paraId="5F50FC29" w14:textId="46B82E01" w:rsidR="007921F8" w:rsidRPr="005A2BA9" w:rsidRDefault="007921F8" w:rsidP="00D2519B">
                                  <w:pPr>
                                    <w:pStyle w:val="Leftalign"/>
                                    <w:jc w:val="left"/>
                                  </w:pPr>
                                  <w:r>
                                    <w:t>February 2018</w:t>
                                  </w:r>
                                </w:p>
                              </w:tc>
                            </w:tr>
                          </w:tbl>
                          <w:p w14:paraId="683F9623" w14:textId="77777777" w:rsidR="007921F8" w:rsidRDefault="007921F8" w:rsidP="003748F6"/>
                          <w:p w14:paraId="6A6FB62C" w14:textId="77777777" w:rsidR="007921F8" w:rsidRDefault="007921F8" w:rsidP="003748F6"/>
                          <w:p w14:paraId="5AACA0AE" w14:textId="77777777" w:rsidR="007921F8" w:rsidRDefault="007921F8"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7921F8" w:rsidRDefault="007921F8" w:rsidP="003748F6">
                            <w:pPr>
                              <w:pStyle w:val="CoverPageTitle"/>
                            </w:pPr>
                          </w:p>
                          <w:p w14:paraId="46D051F1" w14:textId="77777777" w:rsidR="007921F8" w:rsidRPr="00BA1FF3" w:rsidRDefault="007921F8" w:rsidP="003748F6">
                            <w:r w:rsidRPr="00BA1FF3">
                              <w:t xml:space="preserve">Document Custodian: European Space Agency – see </w:t>
                            </w:r>
                            <w:hyperlink r:id="rId10"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63378"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921F8" w:rsidRPr="005A2BA9" w14:paraId="40E6906E" w14:textId="77777777" w:rsidTr="00615817">
                        <w:trPr>
                          <w:trHeight w:val="365"/>
                        </w:trPr>
                        <w:tc>
                          <w:tcPr>
                            <w:tcW w:w="4384" w:type="dxa"/>
                            <w:shd w:val="clear" w:color="auto" w:fill="auto"/>
                            <w:vAlign w:val="center"/>
                          </w:tcPr>
                          <w:p w14:paraId="5036BF2D" w14:textId="77777777" w:rsidR="007921F8" w:rsidRPr="005A2BA9" w:rsidRDefault="007921F8" w:rsidP="00DC7784">
                            <w:pPr>
                              <w:pStyle w:val="Leftalign"/>
                              <w:jc w:val="left"/>
                            </w:pPr>
                            <w:r>
                              <w:t>Issue 3 Draft B</w:t>
                            </w:r>
                          </w:p>
                        </w:tc>
                        <w:tc>
                          <w:tcPr>
                            <w:tcW w:w="4366" w:type="dxa"/>
                            <w:shd w:val="clear" w:color="auto" w:fill="auto"/>
                            <w:vAlign w:val="center"/>
                          </w:tcPr>
                          <w:p w14:paraId="5F50FC29" w14:textId="46B82E01" w:rsidR="007921F8" w:rsidRPr="005A2BA9" w:rsidRDefault="007921F8" w:rsidP="00D2519B">
                            <w:pPr>
                              <w:pStyle w:val="Leftalign"/>
                              <w:jc w:val="left"/>
                            </w:pPr>
                            <w:r>
                              <w:t>February 2018</w:t>
                            </w:r>
                          </w:p>
                        </w:tc>
                      </w:tr>
                    </w:tbl>
                    <w:p w14:paraId="683F9623" w14:textId="77777777" w:rsidR="007921F8" w:rsidRDefault="007921F8" w:rsidP="003748F6"/>
                    <w:p w14:paraId="6A6FB62C" w14:textId="77777777" w:rsidR="007921F8" w:rsidRDefault="007921F8" w:rsidP="003748F6"/>
                    <w:p w14:paraId="5AACA0AE" w14:textId="77777777" w:rsidR="007921F8" w:rsidRDefault="007921F8"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7921F8" w:rsidRDefault="007921F8" w:rsidP="003748F6">
                      <w:pPr>
                        <w:pStyle w:val="CoverPageTitle"/>
                      </w:pPr>
                    </w:p>
                    <w:p w14:paraId="46D051F1" w14:textId="77777777" w:rsidR="007921F8" w:rsidRPr="00BA1FF3" w:rsidRDefault="007921F8" w:rsidP="003748F6">
                      <w:r w:rsidRPr="00BA1FF3">
                        <w:t xml:space="preserve">Document Custodian: European Space Agency – see </w:t>
                      </w:r>
                      <w:hyperlink r:id="rId11" w:history="1">
                        <w:r w:rsidRPr="00C857BE">
                          <w:rPr>
                            <w:rStyle w:val="Hyperlink"/>
                          </w:rPr>
                          <w:t>https://escies.org</w:t>
                        </w:r>
                      </w:hyperlink>
                    </w:p>
                  </w:txbxContent>
                </v:textbox>
                <w10:wrap type="square" anchorx="margin" anchory="margin"/>
              </v:shape>
            </w:pict>
          </mc:Fallback>
        </mc:AlternateContent>
      </w:r>
      <w:r w:rsidRPr="007921F8">
        <w:br w:type="page"/>
      </w:r>
    </w:p>
    <w:p w14:paraId="68EBFA16" w14:textId="77777777" w:rsidR="00080FC5" w:rsidRPr="007921F8" w:rsidRDefault="00080FC5" w:rsidP="00546706">
      <w:pPr>
        <w:pStyle w:val="Title"/>
      </w:pPr>
      <w:r w:rsidRPr="007921F8">
        <w:lastRenderedPageBreak/>
        <w:t>Legal Disclaimer and Copyright</w:t>
      </w:r>
    </w:p>
    <w:p w14:paraId="3FE604A5" w14:textId="46645327" w:rsidR="00080FC5" w:rsidRPr="007921F8" w:rsidRDefault="00080FC5" w:rsidP="003748F6">
      <w:r w:rsidRPr="007921F8">
        <w:t xml:space="preserve">European Space Agency, Copyright </w:t>
      </w:r>
      <w:r w:rsidR="00C47E78" w:rsidRPr="007921F8">
        <w:rPr>
          <w:rFonts w:cs="Arial"/>
        </w:rPr>
        <w:t>©</w:t>
      </w:r>
      <w:r w:rsidR="00C47E78" w:rsidRPr="007921F8">
        <w:t xml:space="preserve"> </w:t>
      </w:r>
      <w:r w:rsidR="005309CE" w:rsidRPr="007921F8">
        <w:t>201</w:t>
      </w:r>
      <w:r w:rsidR="007921F8">
        <w:t>8</w:t>
      </w:r>
      <w:r w:rsidR="00166446" w:rsidRPr="007921F8">
        <w:t>.</w:t>
      </w:r>
      <w:r w:rsidRPr="007921F8">
        <w:t xml:space="preserve"> All rights reserved.</w:t>
      </w:r>
    </w:p>
    <w:p w14:paraId="764D01EF" w14:textId="77777777" w:rsidR="00080FC5" w:rsidRPr="007921F8" w:rsidRDefault="00080FC5" w:rsidP="003748F6">
      <w:r w:rsidRPr="007921F8">
        <w:t>The European Space Agency disclaims any liability or responsibility, to any person or ent</w:t>
      </w:r>
      <w:r w:rsidR="00597821" w:rsidRPr="007921F8">
        <w:t>ity</w:t>
      </w:r>
      <w:r w:rsidRPr="007921F8">
        <w:t>, with respect to any loss or damage caused, or alleged to be caused, directly</w:t>
      </w:r>
      <w:r w:rsidR="006940FE" w:rsidRPr="007921F8">
        <w:t xml:space="preserve"> or indirectly</w:t>
      </w:r>
      <w:r w:rsidRPr="007921F8">
        <w:t xml:space="preserve"> by the use and application of this ESCC publication.</w:t>
      </w:r>
    </w:p>
    <w:p w14:paraId="03501F6B" w14:textId="77777777" w:rsidR="00080FC5" w:rsidRPr="007921F8" w:rsidRDefault="00080FC5" w:rsidP="003748F6">
      <w:r w:rsidRPr="007921F8">
        <w:t>This publication, without</w:t>
      </w:r>
      <w:r w:rsidR="006940FE" w:rsidRPr="007921F8">
        <w:t xml:space="preserve"> the</w:t>
      </w:r>
      <w:r w:rsidRPr="007921F8">
        <w:t xml:space="preserve"> prior permission of the European Space Agency and provided</w:t>
      </w:r>
      <w:r w:rsidR="006940FE" w:rsidRPr="007921F8">
        <w:t xml:space="preserve"> that</w:t>
      </w:r>
      <w:r w:rsidRPr="007921F8">
        <w:t xml:space="preserve"> it is not used for a commercial purpose, may be:</w:t>
      </w:r>
    </w:p>
    <w:p w14:paraId="33D20D6F" w14:textId="77777777" w:rsidR="000D313F" w:rsidRPr="007921F8" w:rsidRDefault="00BE29F7" w:rsidP="003748F6">
      <w:pPr>
        <w:pStyle w:val="Dashlist"/>
      </w:pPr>
      <w:r w:rsidRPr="007921F8">
        <w:t xml:space="preserve">copied in whole, </w:t>
      </w:r>
      <w:r w:rsidR="000D313F" w:rsidRPr="007921F8">
        <w:t>in any medium, without alteration or modification.</w:t>
      </w:r>
    </w:p>
    <w:p w14:paraId="1C5A32B2" w14:textId="77777777" w:rsidR="00306ACC" w:rsidRPr="007921F8" w:rsidRDefault="00BE29F7" w:rsidP="003748F6">
      <w:pPr>
        <w:pStyle w:val="Dashlist"/>
      </w:pPr>
      <w:r w:rsidRPr="007921F8">
        <w:t>c</w:t>
      </w:r>
      <w:r w:rsidR="000D313F" w:rsidRPr="007921F8">
        <w:t>opied in part, in any medium, provided that the ESCC document identification, comprising the ESCC symbol, document number and document issue, is removed.</w:t>
      </w:r>
    </w:p>
    <w:p w14:paraId="4B579933" w14:textId="77777777" w:rsidR="006C0DEB" w:rsidRPr="007921F8" w:rsidRDefault="006C0DEB" w:rsidP="00546706">
      <w:r w:rsidRPr="007921F8">
        <w:br w:type="page"/>
      </w:r>
    </w:p>
    <w:p w14:paraId="7A9D1EC1" w14:textId="77777777" w:rsidR="00B22DBF" w:rsidRPr="007921F8" w:rsidRDefault="00B22DBF" w:rsidP="00546706">
      <w:pPr>
        <w:pStyle w:val="Title"/>
      </w:pPr>
      <w:r w:rsidRPr="007921F8">
        <w:lastRenderedPageBreak/>
        <w:t>DOCUMENTATION CHANGE NOTICE</w:t>
      </w:r>
    </w:p>
    <w:p w14:paraId="78B1BB29" w14:textId="77777777" w:rsidR="00682204" w:rsidRPr="007921F8" w:rsidRDefault="00682204" w:rsidP="003748F6">
      <w:pPr>
        <w:jc w:val="center"/>
      </w:pPr>
      <w:r w:rsidRPr="007921F8">
        <w:t xml:space="preserve">(Refer to </w:t>
      </w:r>
      <w:hyperlink r:id="rId12" w:history="1">
        <w:r w:rsidRPr="007921F8">
          <w:rPr>
            <w:rStyle w:val="Hyperlink"/>
          </w:rPr>
          <w:t>https://escies.org</w:t>
        </w:r>
      </w:hyperlink>
      <w:r w:rsidRPr="007921F8">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7921F8" w14:paraId="242B842E" w14:textId="77777777" w:rsidTr="0091558E">
        <w:trPr>
          <w:trHeight w:val="365"/>
        </w:trPr>
        <w:tc>
          <w:tcPr>
            <w:tcW w:w="1778" w:type="dxa"/>
            <w:shd w:val="clear" w:color="auto" w:fill="auto"/>
          </w:tcPr>
          <w:p w14:paraId="55660735" w14:textId="77777777" w:rsidR="00B22DBF" w:rsidRPr="007921F8" w:rsidRDefault="00B22DBF" w:rsidP="003748F6">
            <w:pPr>
              <w:pStyle w:val="Bodyjustified"/>
              <w:jc w:val="left"/>
            </w:pPr>
            <w:r w:rsidRPr="007921F8">
              <w:t>DCR No.</w:t>
            </w:r>
          </w:p>
        </w:tc>
        <w:tc>
          <w:tcPr>
            <w:tcW w:w="7294" w:type="dxa"/>
            <w:shd w:val="clear" w:color="auto" w:fill="auto"/>
          </w:tcPr>
          <w:p w14:paraId="462F6B13" w14:textId="77777777" w:rsidR="00B22DBF" w:rsidRPr="007921F8" w:rsidRDefault="00B22DBF" w:rsidP="003748F6">
            <w:pPr>
              <w:pStyle w:val="Bodyjustified"/>
              <w:jc w:val="left"/>
            </w:pPr>
            <w:r w:rsidRPr="007921F8">
              <w:t>CHANGE DESCRIPTION</w:t>
            </w:r>
          </w:p>
        </w:tc>
      </w:tr>
      <w:tr w:rsidR="00B22DBF" w:rsidRPr="007921F8" w14:paraId="66917706" w14:textId="77777777" w:rsidTr="0091558E">
        <w:trPr>
          <w:trHeight w:val="365"/>
        </w:trPr>
        <w:tc>
          <w:tcPr>
            <w:tcW w:w="1778" w:type="dxa"/>
            <w:shd w:val="clear" w:color="auto" w:fill="auto"/>
          </w:tcPr>
          <w:p w14:paraId="347AAF1B" w14:textId="4C6E3D1C" w:rsidR="00B22DBF" w:rsidRPr="007921F8" w:rsidRDefault="00551C34" w:rsidP="003748F6">
            <w:pPr>
              <w:pStyle w:val="Bodyjustified"/>
              <w:jc w:val="left"/>
            </w:pPr>
            <w:r>
              <w:t>TBA</w:t>
            </w:r>
          </w:p>
        </w:tc>
        <w:tc>
          <w:tcPr>
            <w:tcW w:w="7294" w:type="dxa"/>
            <w:shd w:val="clear" w:color="auto" w:fill="auto"/>
          </w:tcPr>
          <w:p w14:paraId="619C62D7" w14:textId="77777777" w:rsidR="0076368C" w:rsidRPr="007921F8" w:rsidRDefault="005309CE" w:rsidP="0076368C">
            <w:pPr>
              <w:pStyle w:val="Bodyjustified"/>
              <w:jc w:val="left"/>
              <w:rPr>
                <w:color w:val="auto"/>
              </w:rPr>
            </w:pPr>
            <w:r w:rsidRPr="007921F8">
              <w:t>Specification updated to incorporate changes per DCR.</w:t>
            </w:r>
            <w:r w:rsidR="0076368C" w:rsidRPr="007921F8">
              <w:t xml:space="preserve"> </w:t>
            </w:r>
          </w:p>
          <w:p w14:paraId="4788CF9C" w14:textId="77777777" w:rsidR="00B22DBF" w:rsidRPr="007921F8" w:rsidRDefault="0076368C" w:rsidP="006940FE">
            <w:pPr>
              <w:pStyle w:val="Bodyjustified"/>
              <w:spacing w:before="240"/>
              <w:jc w:val="left"/>
            </w:pPr>
            <w:r w:rsidRPr="007921F8">
              <w:rPr>
                <w:color w:val="auto"/>
              </w:rPr>
              <w:t>Specification converted to MSWORD. Changes in presentation are possible.</w:t>
            </w:r>
          </w:p>
        </w:tc>
      </w:tr>
      <w:tr w:rsidR="00C35C45" w:rsidRPr="007921F8" w14:paraId="696A43A3" w14:textId="77777777" w:rsidTr="007921F8">
        <w:trPr>
          <w:trHeight w:val="365"/>
        </w:trPr>
        <w:tc>
          <w:tcPr>
            <w:tcW w:w="1778" w:type="dxa"/>
            <w:shd w:val="clear" w:color="auto" w:fill="auto"/>
          </w:tcPr>
          <w:p w14:paraId="6D96EF45" w14:textId="77777777" w:rsidR="00C35C45" w:rsidRPr="007921F8" w:rsidRDefault="00C35C45" w:rsidP="007921F8">
            <w:pPr>
              <w:pStyle w:val="Bodyjustified"/>
              <w:jc w:val="left"/>
            </w:pPr>
            <w:r w:rsidRPr="007921F8">
              <w:t>Draft 3A</w:t>
            </w:r>
          </w:p>
          <w:p w14:paraId="52661F7A" w14:textId="77777777" w:rsidR="00C35C45" w:rsidRPr="007921F8" w:rsidRDefault="00C35C45" w:rsidP="007921F8">
            <w:pPr>
              <w:pStyle w:val="Bodyjustified"/>
              <w:jc w:val="left"/>
            </w:pPr>
            <w:r w:rsidRPr="007921F8">
              <w:t>S.Thacker</w:t>
            </w:r>
          </w:p>
          <w:p w14:paraId="32D27D70" w14:textId="77777777" w:rsidR="00C35C45" w:rsidRPr="007921F8" w:rsidRDefault="00C35C45" w:rsidP="007921F8">
            <w:pPr>
              <w:pStyle w:val="Bodyjustified"/>
              <w:jc w:val="left"/>
            </w:pPr>
            <w:r w:rsidRPr="007921F8">
              <w:t>17/04/15</w:t>
            </w:r>
          </w:p>
        </w:tc>
        <w:tc>
          <w:tcPr>
            <w:tcW w:w="7294" w:type="dxa"/>
            <w:shd w:val="clear" w:color="auto" w:fill="auto"/>
          </w:tcPr>
          <w:p w14:paraId="5022FDAA" w14:textId="77777777" w:rsidR="00C35C45" w:rsidRPr="007921F8" w:rsidRDefault="00C35C45" w:rsidP="007921F8">
            <w:pPr>
              <w:pStyle w:val="Bodyjustified"/>
              <w:jc w:val="left"/>
              <w:rPr>
                <w:color w:val="auto"/>
              </w:rPr>
            </w:pPr>
            <w:r w:rsidRPr="007921F8">
              <w:rPr>
                <w:color w:val="auto"/>
              </w:rPr>
              <w:t>Initial draft for Manufacturer review</w:t>
            </w:r>
          </w:p>
        </w:tc>
      </w:tr>
      <w:tr w:rsidR="007921F8" w:rsidRPr="007921F8" w14:paraId="259BDBBB" w14:textId="77777777" w:rsidTr="007921F8">
        <w:trPr>
          <w:trHeight w:val="365"/>
        </w:trPr>
        <w:tc>
          <w:tcPr>
            <w:tcW w:w="1778" w:type="dxa"/>
            <w:shd w:val="clear" w:color="auto" w:fill="auto"/>
          </w:tcPr>
          <w:p w14:paraId="10A8E902" w14:textId="77777777" w:rsidR="007921F8" w:rsidRPr="00FE4593" w:rsidRDefault="007921F8" w:rsidP="007921F8">
            <w:pPr>
              <w:pStyle w:val="Bodyjustified"/>
              <w:jc w:val="left"/>
            </w:pPr>
            <w:r w:rsidRPr="00FE4593">
              <w:t>Draft 3B</w:t>
            </w:r>
          </w:p>
          <w:p w14:paraId="3AFFAFC5" w14:textId="77777777" w:rsidR="007921F8" w:rsidRPr="00FE4593" w:rsidRDefault="007921F8" w:rsidP="007921F8">
            <w:pPr>
              <w:pStyle w:val="Bodyjustified"/>
              <w:jc w:val="left"/>
            </w:pPr>
            <w:r w:rsidRPr="00FE4593">
              <w:t>S.Thacker</w:t>
            </w:r>
          </w:p>
          <w:p w14:paraId="38B865A6" w14:textId="61D117EC" w:rsidR="007921F8" w:rsidRPr="007921F8" w:rsidRDefault="00E84434" w:rsidP="00551C34">
            <w:pPr>
              <w:pStyle w:val="Bodyjustified"/>
              <w:jc w:val="left"/>
            </w:pPr>
            <w:r>
              <w:t>09/05/17 (&amp; finalised 2</w:t>
            </w:r>
            <w:r w:rsidR="00551C34">
              <w:t>7</w:t>
            </w:r>
            <w:bookmarkStart w:id="0" w:name="_GoBack"/>
            <w:bookmarkEnd w:id="0"/>
            <w:r>
              <w:t>/2</w:t>
            </w:r>
            <w:r w:rsidR="007921F8" w:rsidRPr="00FE4593">
              <w:t>/18)</w:t>
            </w:r>
          </w:p>
        </w:tc>
        <w:tc>
          <w:tcPr>
            <w:tcW w:w="7294" w:type="dxa"/>
            <w:shd w:val="clear" w:color="auto" w:fill="auto"/>
          </w:tcPr>
          <w:p w14:paraId="618AD1B4" w14:textId="2120425C" w:rsidR="007921F8" w:rsidRPr="007921F8" w:rsidRDefault="007921F8" w:rsidP="007921F8">
            <w:pPr>
              <w:pStyle w:val="Bodyjustified"/>
              <w:jc w:val="left"/>
              <w:rPr>
                <w:color w:val="auto"/>
              </w:rPr>
            </w:pPr>
            <w:r w:rsidRPr="00FE4593">
              <w:rPr>
                <w:color w:val="auto"/>
              </w:rPr>
              <w:t>Revision to implement REL STPI comments dated 03/05/17 plus several other changes.</w:t>
            </w:r>
          </w:p>
        </w:tc>
      </w:tr>
    </w:tbl>
    <w:p w14:paraId="75901BD6" w14:textId="77777777" w:rsidR="00306ACC" w:rsidRPr="007921F8" w:rsidRDefault="00B22DBF" w:rsidP="00546706">
      <w:r w:rsidRPr="007921F8">
        <w:br w:type="page"/>
      </w:r>
    </w:p>
    <w:p w14:paraId="3488C7D8" w14:textId="77777777" w:rsidR="007638F8" w:rsidRPr="007921F8" w:rsidRDefault="007638F8" w:rsidP="003748F6">
      <w:pPr>
        <w:pStyle w:val="TableTitle"/>
        <w:rPr>
          <w:rStyle w:val="AligncenterChar"/>
        </w:rPr>
      </w:pPr>
      <w:r w:rsidRPr="007921F8">
        <w:rPr>
          <w:rStyle w:val="AligncenterChar"/>
        </w:rPr>
        <w:lastRenderedPageBreak/>
        <w:t>TABLE OF CONTENTS</w:t>
      </w:r>
    </w:p>
    <w:p w14:paraId="769BF274" w14:textId="77777777" w:rsidR="009F5F90" w:rsidRDefault="00C573A2">
      <w:pPr>
        <w:pStyle w:val="TOC1"/>
        <w:tabs>
          <w:tab w:val="left" w:pos="1080"/>
          <w:tab w:val="right" w:pos="10145"/>
        </w:tabs>
        <w:rPr>
          <w:rFonts w:asciiTheme="minorHAnsi" w:eastAsiaTheme="minorEastAsia" w:hAnsiTheme="minorHAnsi" w:cstheme="minorBidi"/>
          <w:caps w:val="0"/>
          <w:noProof/>
          <w:sz w:val="22"/>
          <w:szCs w:val="22"/>
          <w:lang w:eastAsia="en-GB"/>
        </w:rPr>
      </w:pPr>
      <w:r w:rsidRPr="007921F8">
        <w:fldChar w:fldCharType="begin"/>
      </w:r>
      <w:r w:rsidRPr="007921F8">
        <w:instrText xml:space="preserve"> TOC \o "1-4" \h \z \u </w:instrText>
      </w:r>
      <w:r w:rsidRPr="007921F8">
        <w:fldChar w:fldCharType="separate"/>
      </w:r>
      <w:hyperlink w:anchor="_Toc506894974" w:history="1">
        <w:r w:rsidR="009F5F90" w:rsidRPr="00C943ED">
          <w:rPr>
            <w:rStyle w:val="Hyperlink"/>
            <w:noProof/>
          </w:rPr>
          <w:t>1</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GENERAL</w:t>
        </w:r>
        <w:r w:rsidR="009F5F90">
          <w:rPr>
            <w:noProof/>
            <w:webHidden/>
          </w:rPr>
          <w:tab/>
        </w:r>
        <w:r w:rsidR="009F5F90">
          <w:rPr>
            <w:noProof/>
            <w:webHidden/>
          </w:rPr>
          <w:fldChar w:fldCharType="begin"/>
        </w:r>
        <w:r w:rsidR="009F5F90">
          <w:rPr>
            <w:noProof/>
            <w:webHidden/>
          </w:rPr>
          <w:instrText xml:space="preserve"> PAGEREF _Toc506894974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57B13048"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75" w:history="1">
        <w:r w:rsidR="009F5F90" w:rsidRPr="00C943ED">
          <w:rPr>
            <w:rStyle w:val="Hyperlink"/>
            <w:noProof/>
          </w:rPr>
          <w:t>1.1</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SCOPE</w:t>
        </w:r>
        <w:r w:rsidR="009F5F90">
          <w:rPr>
            <w:noProof/>
            <w:webHidden/>
          </w:rPr>
          <w:tab/>
        </w:r>
        <w:r w:rsidR="009F5F90">
          <w:rPr>
            <w:noProof/>
            <w:webHidden/>
          </w:rPr>
          <w:fldChar w:fldCharType="begin"/>
        </w:r>
        <w:r w:rsidR="009F5F90">
          <w:rPr>
            <w:noProof/>
            <w:webHidden/>
          </w:rPr>
          <w:instrText xml:space="preserve"> PAGEREF _Toc506894975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43961E30"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76" w:history="1">
        <w:r w:rsidR="009F5F90" w:rsidRPr="00C943ED">
          <w:rPr>
            <w:rStyle w:val="Hyperlink"/>
            <w:noProof/>
          </w:rPr>
          <w:t>1.2</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APPLICABLE DOCUMENTS</w:t>
        </w:r>
        <w:r w:rsidR="009F5F90">
          <w:rPr>
            <w:noProof/>
            <w:webHidden/>
          </w:rPr>
          <w:tab/>
        </w:r>
        <w:r w:rsidR="009F5F90">
          <w:rPr>
            <w:noProof/>
            <w:webHidden/>
          </w:rPr>
          <w:fldChar w:fldCharType="begin"/>
        </w:r>
        <w:r w:rsidR="009F5F90">
          <w:rPr>
            <w:noProof/>
            <w:webHidden/>
          </w:rPr>
          <w:instrText xml:space="preserve"> PAGEREF _Toc506894976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7110DDB8"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77" w:history="1">
        <w:r w:rsidR="009F5F90" w:rsidRPr="00C943ED">
          <w:rPr>
            <w:rStyle w:val="Hyperlink"/>
            <w:noProof/>
          </w:rPr>
          <w:t>1.3</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TERMS, DEFINITIONS, ABBREVIATIONS, SYMBOLS AND UNITS</w:t>
        </w:r>
        <w:r w:rsidR="009F5F90">
          <w:rPr>
            <w:noProof/>
            <w:webHidden/>
          </w:rPr>
          <w:tab/>
        </w:r>
        <w:r w:rsidR="009F5F90">
          <w:rPr>
            <w:noProof/>
            <w:webHidden/>
          </w:rPr>
          <w:fldChar w:fldCharType="begin"/>
        </w:r>
        <w:r w:rsidR="009F5F90">
          <w:rPr>
            <w:noProof/>
            <w:webHidden/>
          </w:rPr>
          <w:instrText xml:space="preserve"> PAGEREF _Toc506894977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2F16C438"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78" w:history="1">
        <w:r w:rsidR="009F5F90" w:rsidRPr="00C943ED">
          <w:rPr>
            <w:rStyle w:val="Hyperlink"/>
            <w:noProof/>
          </w:rPr>
          <w:t>1.4</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THE ESCC COMPONENT NUMBER AND COMPONENT TYPE VARIANTS</w:t>
        </w:r>
        <w:r w:rsidR="009F5F90">
          <w:rPr>
            <w:noProof/>
            <w:webHidden/>
          </w:rPr>
          <w:tab/>
        </w:r>
        <w:r w:rsidR="009F5F90">
          <w:rPr>
            <w:noProof/>
            <w:webHidden/>
          </w:rPr>
          <w:fldChar w:fldCharType="begin"/>
        </w:r>
        <w:r w:rsidR="009F5F90">
          <w:rPr>
            <w:noProof/>
            <w:webHidden/>
          </w:rPr>
          <w:instrText xml:space="preserve"> PAGEREF _Toc506894978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1772733C"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79" w:history="1">
        <w:r w:rsidR="009F5F90" w:rsidRPr="00C943ED">
          <w:rPr>
            <w:rStyle w:val="Hyperlink"/>
            <w:noProof/>
          </w:rPr>
          <w:t>1.4.1</w:t>
        </w:r>
        <w:r w:rsidR="009F5F90">
          <w:rPr>
            <w:rFonts w:asciiTheme="minorHAnsi" w:eastAsiaTheme="minorEastAsia" w:hAnsiTheme="minorHAnsi" w:cstheme="minorBidi"/>
            <w:noProof/>
            <w:sz w:val="22"/>
            <w:szCs w:val="22"/>
            <w:lang w:eastAsia="en-GB"/>
          </w:rPr>
          <w:tab/>
        </w:r>
        <w:r w:rsidR="009F5F90" w:rsidRPr="00C943ED">
          <w:rPr>
            <w:rStyle w:val="Hyperlink"/>
            <w:noProof/>
          </w:rPr>
          <w:t>The ESCC Component Number</w:t>
        </w:r>
        <w:r w:rsidR="009F5F90">
          <w:rPr>
            <w:noProof/>
            <w:webHidden/>
          </w:rPr>
          <w:tab/>
        </w:r>
        <w:r w:rsidR="009F5F90">
          <w:rPr>
            <w:noProof/>
            <w:webHidden/>
          </w:rPr>
          <w:fldChar w:fldCharType="begin"/>
        </w:r>
        <w:r w:rsidR="009F5F90">
          <w:rPr>
            <w:noProof/>
            <w:webHidden/>
          </w:rPr>
          <w:instrText xml:space="preserve"> PAGEREF _Toc506894979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1CBB84F0" w14:textId="77777777" w:rsidR="009F5F90" w:rsidRDefault="005E5770">
      <w:pPr>
        <w:pStyle w:val="TOC4"/>
        <w:tabs>
          <w:tab w:val="left" w:pos="1080"/>
          <w:tab w:val="right" w:pos="10145"/>
        </w:tabs>
        <w:rPr>
          <w:rFonts w:asciiTheme="minorHAnsi" w:eastAsiaTheme="minorEastAsia" w:hAnsiTheme="minorHAnsi" w:cstheme="minorBidi"/>
          <w:noProof/>
          <w:sz w:val="22"/>
          <w:szCs w:val="22"/>
          <w:lang w:eastAsia="en-GB"/>
        </w:rPr>
      </w:pPr>
      <w:hyperlink w:anchor="_Toc506894980" w:history="1">
        <w:r w:rsidR="009F5F90" w:rsidRPr="00C943ED">
          <w:rPr>
            <w:rStyle w:val="Hyperlink"/>
            <w:noProof/>
          </w:rPr>
          <w:t>1.4.1.1</w:t>
        </w:r>
        <w:r w:rsidR="009F5F90">
          <w:rPr>
            <w:rFonts w:asciiTheme="minorHAnsi" w:eastAsiaTheme="minorEastAsia" w:hAnsiTheme="minorHAnsi" w:cstheme="minorBidi"/>
            <w:noProof/>
            <w:sz w:val="22"/>
            <w:szCs w:val="22"/>
            <w:lang w:eastAsia="en-GB"/>
          </w:rPr>
          <w:tab/>
        </w:r>
        <w:r w:rsidR="009F5F90" w:rsidRPr="00C943ED">
          <w:rPr>
            <w:rStyle w:val="Hyperlink"/>
            <w:noProof/>
          </w:rPr>
          <w:t>Characteristics and/or Ratings Codes</w:t>
        </w:r>
        <w:r w:rsidR="009F5F90">
          <w:rPr>
            <w:noProof/>
            <w:webHidden/>
          </w:rPr>
          <w:tab/>
        </w:r>
        <w:r w:rsidR="009F5F90">
          <w:rPr>
            <w:noProof/>
            <w:webHidden/>
          </w:rPr>
          <w:fldChar w:fldCharType="begin"/>
        </w:r>
        <w:r w:rsidR="009F5F90">
          <w:rPr>
            <w:noProof/>
            <w:webHidden/>
          </w:rPr>
          <w:instrText xml:space="preserve"> PAGEREF _Toc506894980 \h </w:instrText>
        </w:r>
        <w:r w:rsidR="009F5F90">
          <w:rPr>
            <w:noProof/>
            <w:webHidden/>
          </w:rPr>
        </w:r>
        <w:r w:rsidR="009F5F90">
          <w:rPr>
            <w:noProof/>
            <w:webHidden/>
          </w:rPr>
          <w:fldChar w:fldCharType="separate"/>
        </w:r>
        <w:r w:rsidR="009F5F90">
          <w:rPr>
            <w:noProof/>
            <w:webHidden/>
          </w:rPr>
          <w:t>5</w:t>
        </w:r>
        <w:r w:rsidR="009F5F90">
          <w:rPr>
            <w:noProof/>
            <w:webHidden/>
          </w:rPr>
          <w:fldChar w:fldCharType="end"/>
        </w:r>
      </w:hyperlink>
    </w:p>
    <w:p w14:paraId="60E7B13E"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1" w:history="1">
        <w:r w:rsidR="009F5F90" w:rsidRPr="00C943ED">
          <w:rPr>
            <w:rStyle w:val="Hyperlink"/>
            <w:noProof/>
          </w:rPr>
          <w:t>1.4.2</w:t>
        </w:r>
        <w:r w:rsidR="009F5F90">
          <w:rPr>
            <w:rFonts w:asciiTheme="minorHAnsi" w:eastAsiaTheme="minorEastAsia" w:hAnsiTheme="minorHAnsi" w:cstheme="minorBidi"/>
            <w:noProof/>
            <w:sz w:val="22"/>
            <w:szCs w:val="22"/>
            <w:lang w:eastAsia="en-GB"/>
          </w:rPr>
          <w:tab/>
        </w:r>
        <w:r w:rsidR="009F5F90" w:rsidRPr="00C943ED">
          <w:rPr>
            <w:rStyle w:val="Hyperlink"/>
            <w:noProof/>
          </w:rPr>
          <w:t>Component Type Variants and Range of Components</w:t>
        </w:r>
        <w:r w:rsidR="009F5F90">
          <w:rPr>
            <w:noProof/>
            <w:webHidden/>
          </w:rPr>
          <w:tab/>
        </w:r>
        <w:r w:rsidR="009F5F90">
          <w:rPr>
            <w:noProof/>
            <w:webHidden/>
          </w:rPr>
          <w:fldChar w:fldCharType="begin"/>
        </w:r>
        <w:r w:rsidR="009F5F90">
          <w:rPr>
            <w:noProof/>
            <w:webHidden/>
          </w:rPr>
          <w:instrText xml:space="preserve"> PAGEREF _Toc506894981 \h </w:instrText>
        </w:r>
        <w:r w:rsidR="009F5F90">
          <w:rPr>
            <w:noProof/>
            <w:webHidden/>
          </w:rPr>
        </w:r>
        <w:r w:rsidR="009F5F90">
          <w:rPr>
            <w:noProof/>
            <w:webHidden/>
          </w:rPr>
          <w:fldChar w:fldCharType="separate"/>
        </w:r>
        <w:r w:rsidR="009F5F90">
          <w:rPr>
            <w:noProof/>
            <w:webHidden/>
          </w:rPr>
          <w:t>6</w:t>
        </w:r>
        <w:r w:rsidR="009F5F90">
          <w:rPr>
            <w:noProof/>
            <w:webHidden/>
          </w:rPr>
          <w:fldChar w:fldCharType="end"/>
        </w:r>
      </w:hyperlink>
    </w:p>
    <w:p w14:paraId="3387915C"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82" w:history="1">
        <w:r w:rsidR="009F5F90" w:rsidRPr="00C943ED">
          <w:rPr>
            <w:rStyle w:val="Hyperlink"/>
            <w:noProof/>
          </w:rPr>
          <w:t>1.5</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MAXIMUM RATINGS</w:t>
        </w:r>
        <w:r w:rsidR="009F5F90">
          <w:rPr>
            <w:noProof/>
            <w:webHidden/>
          </w:rPr>
          <w:tab/>
        </w:r>
        <w:r w:rsidR="009F5F90">
          <w:rPr>
            <w:noProof/>
            <w:webHidden/>
          </w:rPr>
          <w:fldChar w:fldCharType="begin"/>
        </w:r>
        <w:r w:rsidR="009F5F90">
          <w:rPr>
            <w:noProof/>
            <w:webHidden/>
          </w:rPr>
          <w:instrText xml:space="preserve"> PAGEREF _Toc506894982 \h </w:instrText>
        </w:r>
        <w:r w:rsidR="009F5F90">
          <w:rPr>
            <w:noProof/>
            <w:webHidden/>
          </w:rPr>
        </w:r>
        <w:r w:rsidR="009F5F90">
          <w:rPr>
            <w:noProof/>
            <w:webHidden/>
          </w:rPr>
          <w:fldChar w:fldCharType="separate"/>
        </w:r>
        <w:r w:rsidR="009F5F90">
          <w:rPr>
            <w:noProof/>
            <w:webHidden/>
          </w:rPr>
          <w:t>7</w:t>
        </w:r>
        <w:r w:rsidR="009F5F90">
          <w:rPr>
            <w:noProof/>
            <w:webHidden/>
          </w:rPr>
          <w:fldChar w:fldCharType="end"/>
        </w:r>
      </w:hyperlink>
    </w:p>
    <w:p w14:paraId="72E0373B"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83" w:history="1">
        <w:r w:rsidR="009F5F90" w:rsidRPr="00C943ED">
          <w:rPr>
            <w:rStyle w:val="Hyperlink"/>
            <w:noProof/>
          </w:rPr>
          <w:t>1.6</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PHYSICAL DIMENSIONS AND TERMINAL IDENTIFICATION</w:t>
        </w:r>
        <w:r w:rsidR="009F5F90">
          <w:rPr>
            <w:noProof/>
            <w:webHidden/>
          </w:rPr>
          <w:tab/>
        </w:r>
        <w:r w:rsidR="009F5F90">
          <w:rPr>
            <w:noProof/>
            <w:webHidden/>
          </w:rPr>
          <w:fldChar w:fldCharType="begin"/>
        </w:r>
        <w:r w:rsidR="009F5F90">
          <w:rPr>
            <w:noProof/>
            <w:webHidden/>
          </w:rPr>
          <w:instrText xml:space="preserve"> PAGEREF _Toc506894983 \h </w:instrText>
        </w:r>
        <w:r w:rsidR="009F5F90">
          <w:rPr>
            <w:noProof/>
            <w:webHidden/>
          </w:rPr>
        </w:r>
        <w:r w:rsidR="009F5F90">
          <w:rPr>
            <w:noProof/>
            <w:webHidden/>
          </w:rPr>
          <w:fldChar w:fldCharType="separate"/>
        </w:r>
        <w:r w:rsidR="009F5F90">
          <w:rPr>
            <w:noProof/>
            <w:webHidden/>
          </w:rPr>
          <w:t>8</w:t>
        </w:r>
        <w:r w:rsidR="009F5F90">
          <w:rPr>
            <w:noProof/>
            <w:webHidden/>
          </w:rPr>
          <w:fldChar w:fldCharType="end"/>
        </w:r>
      </w:hyperlink>
    </w:p>
    <w:p w14:paraId="1EB3D735"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4" w:history="1">
        <w:r w:rsidR="009F5F90" w:rsidRPr="00C943ED">
          <w:rPr>
            <w:rStyle w:val="Hyperlink"/>
            <w:noProof/>
          </w:rPr>
          <w:t>1.6.1</w:t>
        </w:r>
        <w:r w:rsidR="009F5F90">
          <w:rPr>
            <w:rFonts w:asciiTheme="minorHAnsi" w:eastAsiaTheme="minorEastAsia" w:hAnsiTheme="minorHAnsi" w:cstheme="minorBidi"/>
            <w:noProof/>
            <w:sz w:val="22"/>
            <w:szCs w:val="22"/>
            <w:lang w:eastAsia="en-GB"/>
          </w:rPr>
          <w:tab/>
        </w:r>
        <w:r w:rsidR="009F5F90" w:rsidRPr="00C943ED">
          <w:rPr>
            <w:rStyle w:val="Hyperlink"/>
            <w:noProof/>
          </w:rPr>
          <w:t>Raised Vertical Flange Mount and Solder Pin Terminals (Variant 03)</w:t>
        </w:r>
        <w:r w:rsidR="009F5F90">
          <w:rPr>
            <w:noProof/>
            <w:webHidden/>
          </w:rPr>
          <w:tab/>
        </w:r>
        <w:r w:rsidR="009F5F90">
          <w:rPr>
            <w:noProof/>
            <w:webHidden/>
          </w:rPr>
          <w:fldChar w:fldCharType="begin"/>
        </w:r>
        <w:r w:rsidR="009F5F90">
          <w:rPr>
            <w:noProof/>
            <w:webHidden/>
          </w:rPr>
          <w:instrText xml:space="preserve"> PAGEREF _Toc506894984 \h </w:instrText>
        </w:r>
        <w:r w:rsidR="009F5F90">
          <w:rPr>
            <w:noProof/>
            <w:webHidden/>
          </w:rPr>
        </w:r>
        <w:r w:rsidR="009F5F90">
          <w:rPr>
            <w:noProof/>
            <w:webHidden/>
          </w:rPr>
          <w:fldChar w:fldCharType="separate"/>
        </w:r>
        <w:r w:rsidR="009F5F90">
          <w:rPr>
            <w:noProof/>
            <w:webHidden/>
          </w:rPr>
          <w:t>8</w:t>
        </w:r>
        <w:r w:rsidR="009F5F90">
          <w:rPr>
            <w:noProof/>
            <w:webHidden/>
          </w:rPr>
          <w:fldChar w:fldCharType="end"/>
        </w:r>
      </w:hyperlink>
    </w:p>
    <w:p w14:paraId="7453E0FF"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5" w:history="1">
        <w:r w:rsidR="009F5F90" w:rsidRPr="00C943ED">
          <w:rPr>
            <w:rStyle w:val="Hyperlink"/>
            <w:noProof/>
          </w:rPr>
          <w:t>1.6.2</w:t>
        </w:r>
        <w:r w:rsidR="009F5F90">
          <w:rPr>
            <w:rFonts w:asciiTheme="minorHAnsi" w:eastAsiaTheme="minorEastAsia" w:hAnsiTheme="minorHAnsi" w:cstheme="minorBidi"/>
            <w:noProof/>
            <w:sz w:val="22"/>
            <w:szCs w:val="22"/>
            <w:lang w:eastAsia="en-GB"/>
          </w:rPr>
          <w:tab/>
        </w:r>
        <w:r w:rsidR="009F5F90" w:rsidRPr="00C943ED">
          <w:rPr>
            <w:rStyle w:val="Hyperlink"/>
            <w:noProof/>
          </w:rPr>
          <w:t>Raised Vertical Flange Mount and Solder Hook Terminals (Variant 04)</w:t>
        </w:r>
        <w:r w:rsidR="009F5F90">
          <w:rPr>
            <w:noProof/>
            <w:webHidden/>
          </w:rPr>
          <w:tab/>
        </w:r>
        <w:r w:rsidR="009F5F90">
          <w:rPr>
            <w:noProof/>
            <w:webHidden/>
          </w:rPr>
          <w:fldChar w:fldCharType="begin"/>
        </w:r>
        <w:r w:rsidR="009F5F90">
          <w:rPr>
            <w:noProof/>
            <w:webHidden/>
          </w:rPr>
          <w:instrText xml:space="preserve"> PAGEREF _Toc506894985 \h </w:instrText>
        </w:r>
        <w:r w:rsidR="009F5F90">
          <w:rPr>
            <w:noProof/>
            <w:webHidden/>
          </w:rPr>
        </w:r>
        <w:r w:rsidR="009F5F90">
          <w:rPr>
            <w:noProof/>
            <w:webHidden/>
          </w:rPr>
          <w:fldChar w:fldCharType="separate"/>
        </w:r>
        <w:r w:rsidR="009F5F90">
          <w:rPr>
            <w:noProof/>
            <w:webHidden/>
          </w:rPr>
          <w:t>9</w:t>
        </w:r>
        <w:r w:rsidR="009F5F90">
          <w:rPr>
            <w:noProof/>
            <w:webHidden/>
          </w:rPr>
          <w:fldChar w:fldCharType="end"/>
        </w:r>
      </w:hyperlink>
    </w:p>
    <w:p w14:paraId="50EB812F"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6" w:history="1">
        <w:r w:rsidR="009F5F90" w:rsidRPr="00C943ED">
          <w:rPr>
            <w:rStyle w:val="Hyperlink"/>
            <w:noProof/>
          </w:rPr>
          <w:t>1.6.3</w:t>
        </w:r>
        <w:r w:rsidR="009F5F90">
          <w:rPr>
            <w:rFonts w:asciiTheme="minorHAnsi" w:eastAsiaTheme="minorEastAsia" w:hAnsiTheme="minorHAnsi" w:cstheme="minorBidi"/>
            <w:noProof/>
            <w:sz w:val="22"/>
            <w:szCs w:val="22"/>
            <w:lang w:eastAsia="en-GB"/>
          </w:rPr>
          <w:tab/>
        </w:r>
        <w:r w:rsidR="009F5F90" w:rsidRPr="00C943ED">
          <w:rPr>
            <w:rStyle w:val="Hyperlink"/>
            <w:noProof/>
          </w:rPr>
          <w:t>Horizontal Flange Mount and Solder Pin Terminals (Variant 05)</w:t>
        </w:r>
        <w:r w:rsidR="009F5F90">
          <w:rPr>
            <w:noProof/>
            <w:webHidden/>
          </w:rPr>
          <w:tab/>
        </w:r>
        <w:r w:rsidR="009F5F90">
          <w:rPr>
            <w:noProof/>
            <w:webHidden/>
          </w:rPr>
          <w:fldChar w:fldCharType="begin"/>
        </w:r>
        <w:r w:rsidR="009F5F90">
          <w:rPr>
            <w:noProof/>
            <w:webHidden/>
          </w:rPr>
          <w:instrText xml:space="preserve"> PAGEREF _Toc506894986 \h </w:instrText>
        </w:r>
        <w:r w:rsidR="009F5F90">
          <w:rPr>
            <w:noProof/>
            <w:webHidden/>
          </w:rPr>
        </w:r>
        <w:r w:rsidR="009F5F90">
          <w:rPr>
            <w:noProof/>
            <w:webHidden/>
          </w:rPr>
          <w:fldChar w:fldCharType="separate"/>
        </w:r>
        <w:r w:rsidR="009F5F90">
          <w:rPr>
            <w:noProof/>
            <w:webHidden/>
          </w:rPr>
          <w:t>10</w:t>
        </w:r>
        <w:r w:rsidR="009F5F90">
          <w:rPr>
            <w:noProof/>
            <w:webHidden/>
          </w:rPr>
          <w:fldChar w:fldCharType="end"/>
        </w:r>
      </w:hyperlink>
    </w:p>
    <w:p w14:paraId="75C7CD4D"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7" w:history="1">
        <w:r w:rsidR="009F5F90" w:rsidRPr="00C943ED">
          <w:rPr>
            <w:rStyle w:val="Hyperlink"/>
            <w:noProof/>
          </w:rPr>
          <w:t>1.6.4</w:t>
        </w:r>
        <w:r w:rsidR="009F5F90">
          <w:rPr>
            <w:rFonts w:asciiTheme="minorHAnsi" w:eastAsiaTheme="minorEastAsia" w:hAnsiTheme="minorHAnsi" w:cstheme="minorBidi"/>
            <w:noProof/>
            <w:sz w:val="22"/>
            <w:szCs w:val="22"/>
            <w:lang w:eastAsia="en-GB"/>
          </w:rPr>
          <w:tab/>
        </w:r>
        <w:r w:rsidR="009F5F90" w:rsidRPr="00C943ED">
          <w:rPr>
            <w:rStyle w:val="Hyperlink"/>
            <w:noProof/>
          </w:rPr>
          <w:t>Horizontal Flange Mount and Solder Hook Terminals (Variant 06)</w:t>
        </w:r>
        <w:r w:rsidR="009F5F90">
          <w:rPr>
            <w:noProof/>
            <w:webHidden/>
          </w:rPr>
          <w:tab/>
        </w:r>
        <w:r w:rsidR="009F5F90">
          <w:rPr>
            <w:noProof/>
            <w:webHidden/>
          </w:rPr>
          <w:fldChar w:fldCharType="begin"/>
        </w:r>
        <w:r w:rsidR="009F5F90">
          <w:rPr>
            <w:noProof/>
            <w:webHidden/>
          </w:rPr>
          <w:instrText xml:space="preserve"> PAGEREF _Toc506894987 \h </w:instrText>
        </w:r>
        <w:r w:rsidR="009F5F90">
          <w:rPr>
            <w:noProof/>
            <w:webHidden/>
          </w:rPr>
        </w:r>
        <w:r w:rsidR="009F5F90">
          <w:rPr>
            <w:noProof/>
            <w:webHidden/>
          </w:rPr>
          <w:fldChar w:fldCharType="separate"/>
        </w:r>
        <w:r w:rsidR="009F5F90">
          <w:rPr>
            <w:noProof/>
            <w:webHidden/>
          </w:rPr>
          <w:t>11</w:t>
        </w:r>
        <w:r w:rsidR="009F5F90">
          <w:rPr>
            <w:noProof/>
            <w:webHidden/>
          </w:rPr>
          <w:fldChar w:fldCharType="end"/>
        </w:r>
      </w:hyperlink>
    </w:p>
    <w:p w14:paraId="0D1BEC07"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8" w:history="1">
        <w:r w:rsidR="009F5F90" w:rsidRPr="00C943ED">
          <w:rPr>
            <w:rStyle w:val="Hyperlink"/>
            <w:noProof/>
          </w:rPr>
          <w:t>1.6.5</w:t>
        </w:r>
        <w:r w:rsidR="009F5F90">
          <w:rPr>
            <w:rFonts w:asciiTheme="minorHAnsi" w:eastAsiaTheme="minorEastAsia" w:hAnsiTheme="minorHAnsi" w:cstheme="minorBidi"/>
            <w:noProof/>
            <w:sz w:val="22"/>
            <w:szCs w:val="22"/>
            <w:lang w:eastAsia="en-GB"/>
          </w:rPr>
          <w:tab/>
        </w:r>
        <w:r w:rsidR="009F5F90" w:rsidRPr="00C943ED">
          <w:rPr>
            <w:rStyle w:val="Hyperlink"/>
            <w:noProof/>
          </w:rPr>
          <w:t>Raised Vertical Flange Mount and Solder Pin Terminals with Polarizing Pin (Variant 08)</w:t>
        </w:r>
        <w:r w:rsidR="009F5F90">
          <w:rPr>
            <w:noProof/>
            <w:webHidden/>
          </w:rPr>
          <w:tab/>
        </w:r>
        <w:r w:rsidR="009F5F90">
          <w:rPr>
            <w:noProof/>
            <w:webHidden/>
          </w:rPr>
          <w:fldChar w:fldCharType="begin"/>
        </w:r>
        <w:r w:rsidR="009F5F90">
          <w:rPr>
            <w:noProof/>
            <w:webHidden/>
          </w:rPr>
          <w:instrText xml:space="preserve"> PAGEREF _Toc506894988 \h </w:instrText>
        </w:r>
        <w:r w:rsidR="009F5F90">
          <w:rPr>
            <w:noProof/>
            <w:webHidden/>
          </w:rPr>
        </w:r>
        <w:r w:rsidR="009F5F90">
          <w:rPr>
            <w:noProof/>
            <w:webHidden/>
          </w:rPr>
          <w:fldChar w:fldCharType="separate"/>
        </w:r>
        <w:r w:rsidR="009F5F90">
          <w:rPr>
            <w:noProof/>
            <w:webHidden/>
          </w:rPr>
          <w:t>12</w:t>
        </w:r>
        <w:r w:rsidR="009F5F90">
          <w:rPr>
            <w:noProof/>
            <w:webHidden/>
          </w:rPr>
          <w:fldChar w:fldCharType="end"/>
        </w:r>
      </w:hyperlink>
    </w:p>
    <w:p w14:paraId="033A6F23"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89" w:history="1">
        <w:r w:rsidR="009F5F90" w:rsidRPr="00C943ED">
          <w:rPr>
            <w:rStyle w:val="Hyperlink"/>
            <w:noProof/>
          </w:rPr>
          <w:t>1.6.6</w:t>
        </w:r>
        <w:r w:rsidR="009F5F90">
          <w:rPr>
            <w:rFonts w:asciiTheme="minorHAnsi" w:eastAsiaTheme="minorEastAsia" w:hAnsiTheme="minorHAnsi" w:cstheme="minorBidi"/>
            <w:noProof/>
            <w:sz w:val="22"/>
            <w:szCs w:val="22"/>
            <w:lang w:eastAsia="en-GB"/>
          </w:rPr>
          <w:tab/>
        </w:r>
        <w:r w:rsidR="009F5F90" w:rsidRPr="00C943ED">
          <w:rPr>
            <w:rStyle w:val="Hyperlink"/>
            <w:noProof/>
          </w:rPr>
          <w:t>Horizontal Flange Mount and Solder Pin Terminals with Polarizing Pin (Variant 09)</w:t>
        </w:r>
        <w:r w:rsidR="009F5F90">
          <w:rPr>
            <w:noProof/>
            <w:webHidden/>
          </w:rPr>
          <w:tab/>
        </w:r>
        <w:r w:rsidR="009F5F90">
          <w:rPr>
            <w:noProof/>
            <w:webHidden/>
          </w:rPr>
          <w:fldChar w:fldCharType="begin"/>
        </w:r>
        <w:r w:rsidR="009F5F90">
          <w:rPr>
            <w:noProof/>
            <w:webHidden/>
          </w:rPr>
          <w:instrText xml:space="preserve"> PAGEREF _Toc506894989 \h </w:instrText>
        </w:r>
        <w:r w:rsidR="009F5F90">
          <w:rPr>
            <w:noProof/>
            <w:webHidden/>
          </w:rPr>
        </w:r>
        <w:r w:rsidR="009F5F90">
          <w:rPr>
            <w:noProof/>
            <w:webHidden/>
          </w:rPr>
          <w:fldChar w:fldCharType="separate"/>
        </w:r>
        <w:r w:rsidR="009F5F90">
          <w:rPr>
            <w:noProof/>
            <w:webHidden/>
          </w:rPr>
          <w:t>13</w:t>
        </w:r>
        <w:r w:rsidR="009F5F90">
          <w:rPr>
            <w:noProof/>
            <w:webHidden/>
          </w:rPr>
          <w:fldChar w:fldCharType="end"/>
        </w:r>
      </w:hyperlink>
    </w:p>
    <w:p w14:paraId="73C633BB"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0" w:history="1">
        <w:r w:rsidR="009F5F90" w:rsidRPr="00C943ED">
          <w:rPr>
            <w:rStyle w:val="Hyperlink"/>
            <w:noProof/>
          </w:rPr>
          <w:t>1.7</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FUNCTIONAL DIAGRAM</w:t>
        </w:r>
        <w:r w:rsidR="009F5F90">
          <w:rPr>
            <w:noProof/>
            <w:webHidden/>
          </w:rPr>
          <w:tab/>
        </w:r>
        <w:r w:rsidR="009F5F90">
          <w:rPr>
            <w:noProof/>
            <w:webHidden/>
          </w:rPr>
          <w:fldChar w:fldCharType="begin"/>
        </w:r>
        <w:r w:rsidR="009F5F90">
          <w:rPr>
            <w:noProof/>
            <w:webHidden/>
          </w:rPr>
          <w:instrText xml:space="preserve"> PAGEREF _Toc506894990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15BB789C"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1" w:history="1">
        <w:r w:rsidR="009F5F90" w:rsidRPr="00C943ED">
          <w:rPr>
            <w:rStyle w:val="Hyperlink"/>
            <w:noProof/>
          </w:rPr>
          <w:t>1.8</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MATERIALS AND FINISHES</w:t>
        </w:r>
        <w:r w:rsidR="009F5F90">
          <w:rPr>
            <w:noProof/>
            <w:webHidden/>
          </w:rPr>
          <w:tab/>
        </w:r>
        <w:r w:rsidR="009F5F90">
          <w:rPr>
            <w:noProof/>
            <w:webHidden/>
          </w:rPr>
          <w:fldChar w:fldCharType="begin"/>
        </w:r>
        <w:r w:rsidR="009F5F90">
          <w:rPr>
            <w:noProof/>
            <w:webHidden/>
          </w:rPr>
          <w:instrText xml:space="preserve"> PAGEREF _Toc506894991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540EC3D3"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92" w:history="1">
        <w:r w:rsidR="009F5F90" w:rsidRPr="00C943ED">
          <w:rPr>
            <w:rStyle w:val="Hyperlink"/>
            <w:noProof/>
          </w:rPr>
          <w:t>1.8.1</w:t>
        </w:r>
        <w:r w:rsidR="009F5F90">
          <w:rPr>
            <w:rFonts w:asciiTheme="minorHAnsi" w:eastAsiaTheme="minorEastAsia" w:hAnsiTheme="minorHAnsi" w:cstheme="minorBidi"/>
            <w:noProof/>
            <w:sz w:val="22"/>
            <w:szCs w:val="22"/>
            <w:lang w:eastAsia="en-GB"/>
          </w:rPr>
          <w:tab/>
        </w:r>
        <w:r w:rsidR="009F5F90" w:rsidRPr="00C943ED">
          <w:rPr>
            <w:rStyle w:val="Hyperlink"/>
            <w:noProof/>
          </w:rPr>
          <w:t>Case</w:t>
        </w:r>
        <w:r w:rsidR="009F5F90">
          <w:rPr>
            <w:noProof/>
            <w:webHidden/>
          </w:rPr>
          <w:tab/>
        </w:r>
        <w:r w:rsidR="009F5F90">
          <w:rPr>
            <w:noProof/>
            <w:webHidden/>
          </w:rPr>
          <w:fldChar w:fldCharType="begin"/>
        </w:r>
        <w:r w:rsidR="009F5F90">
          <w:rPr>
            <w:noProof/>
            <w:webHidden/>
          </w:rPr>
          <w:instrText xml:space="preserve"> PAGEREF _Toc506894992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557B569C"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93" w:history="1">
        <w:r w:rsidR="009F5F90" w:rsidRPr="00C943ED">
          <w:rPr>
            <w:rStyle w:val="Hyperlink"/>
            <w:noProof/>
          </w:rPr>
          <w:t>1.8.2</w:t>
        </w:r>
        <w:r w:rsidR="009F5F90">
          <w:rPr>
            <w:rFonts w:asciiTheme="minorHAnsi" w:eastAsiaTheme="minorEastAsia" w:hAnsiTheme="minorHAnsi" w:cstheme="minorBidi"/>
            <w:noProof/>
            <w:sz w:val="22"/>
            <w:szCs w:val="22"/>
            <w:lang w:eastAsia="en-GB"/>
          </w:rPr>
          <w:tab/>
        </w:r>
        <w:r w:rsidR="009F5F90" w:rsidRPr="00C943ED">
          <w:rPr>
            <w:rStyle w:val="Hyperlink"/>
            <w:noProof/>
          </w:rPr>
          <w:t>Terminals</w:t>
        </w:r>
        <w:r w:rsidR="009F5F90">
          <w:rPr>
            <w:noProof/>
            <w:webHidden/>
          </w:rPr>
          <w:tab/>
        </w:r>
        <w:r w:rsidR="009F5F90">
          <w:rPr>
            <w:noProof/>
            <w:webHidden/>
          </w:rPr>
          <w:fldChar w:fldCharType="begin"/>
        </w:r>
        <w:r w:rsidR="009F5F90">
          <w:rPr>
            <w:noProof/>
            <w:webHidden/>
          </w:rPr>
          <w:instrText xml:space="preserve"> PAGEREF _Toc506894993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77B67A28" w14:textId="77777777" w:rsidR="009F5F90" w:rsidRDefault="005E5770">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506894994" w:history="1">
        <w:r w:rsidR="009F5F90" w:rsidRPr="00C943ED">
          <w:rPr>
            <w:rStyle w:val="Hyperlink"/>
            <w:noProof/>
          </w:rPr>
          <w:t>2</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REQUIREMENTS</w:t>
        </w:r>
        <w:r w:rsidR="009F5F90">
          <w:rPr>
            <w:noProof/>
            <w:webHidden/>
          </w:rPr>
          <w:tab/>
        </w:r>
        <w:r w:rsidR="009F5F90">
          <w:rPr>
            <w:noProof/>
            <w:webHidden/>
          </w:rPr>
          <w:fldChar w:fldCharType="begin"/>
        </w:r>
        <w:r w:rsidR="009F5F90">
          <w:rPr>
            <w:noProof/>
            <w:webHidden/>
          </w:rPr>
          <w:instrText xml:space="preserve"> PAGEREF _Toc506894994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2E79486B"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5" w:history="1">
        <w:r w:rsidR="009F5F90" w:rsidRPr="00C943ED">
          <w:rPr>
            <w:rStyle w:val="Hyperlink"/>
            <w:noProof/>
          </w:rPr>
          <w:t>2.1</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GENERAL</w:t>
        </w:r>
        <w:r w:rsidR="009F5F90">
          <w:rPr>
            <w:noProof/>
            <w:webHidden/>
          </w:rPr>
          <w:tab/>
        </w:r>
        <w:r w:rsidR="009F5F90">
          <w:rPr>
            <w:noProof/>
            <w:webHidden/>
          </w:rPr>
          <w:fldChar w:fldCharType="begin"/>
        </w:r>
        <w:r w:rsidR="009F5F90">
          <w:rPr>
            <w:noProof/>
            <w:webHidden/>
          </w:rPr>
          <w:instrText xml:space="preserve"> PAGEREF _Toc506894995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7DDBFC52"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4996" w:history="1">
        <w:r w:rsidR="009F5F90" w:rsidRPr="00C943ED">
          <w:rPr>
            <w:rStyle w:val="Hyperlink"/>
            <w:noProof/>
          </w:rPr>
          <w:t>2.1.1</w:t>
        </w:r>
        <w:r w:rsidR="009F5F90">
          <w:rPr>
            <w:rFonts w:asciiTheme="minorHAnsi" w:eastAsiaTheme="minorEastAsia" w:hAnsiTheme="minorHAnsi" w:cstheme="minorBidi"/>
            <w:noProof/>
            <w:sz w:val="22"/>
            <w:szCs w:val="22"/>
            <w:lang w:eastAsia="en-GB"/>
          </w:rPr>
          <w:tab/>
        </w:r>
        <w:r w:rsidR="009F5F90" w:rsidRPr="00C943ED">
          <w:rPr>
            <w:rStyle w:val="Hyperlink"/>
            <w:noProof/>
          </w:rPr>
          <w:t>Deviations from the Generic Specification</w:t>
        </w:r>
        <w:r w:rsidR="009F5F90">
          <w:rPr>
            <w:noProof/>
            <w:webHidden/>
          </w:rPr>
          <w:tab/>
        </w:r>
        <w:r w:rsidR="009F5F90">
          <w:rPr>
            <w:noProof/>
            <w:webHidden/>
          </w:rPr>
          <w:fldChar w:fldCharType="begin"/>
        </w:r>
        <w:r w:rsidR="009F5F90">
          <w:rPr>
            <w:noProof/>
            <w:webHidden/>
          </w:rPr>
          <w:instrText xml:space="preserve"> PAGEREF _Toc506894996 \h </w:instrText>
        </w:r>
        <w:r w:rsidR="009F5F90">
          <w:rPr>
            <w:noProof/>
            <w:webHidden/>
          </w:rPr>
        </w:r>
        <w:r w:rsidR="009F5F90">
          <w:rPr>
            <w:noProof/>
            <w:webHidden/>
          </w:rPr>
          <w:fldChar w:fldCharType="separate"/>
        </w:r>
        <w:r w:rsidR="009F5F90">
          <w:rPr>
            <w:noProof/>
            <w:webHidden/>
          </w:rPr>
          <w:t>14</w:t>
        </w:r>
        <w:r w:rsidR="009F5F90">
          <w:rPr>
            <w:noProof/>
            <w:webHidden/>
          </w:rPr>
          <w:fldChar w:fldCharType="end"/>
        </w:r>
      </w:hyperlink>
    </w:p>
    <w:p w14:paraId="7B6BD29E"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7" w:history="1">
        <w:r w:rsidR="009F5F90" w:rsidRPr="00C943ED">
          <w:rPr>
            <w:rStyle w:val="Hyperlink"/>
            <w:noProof/>
          </w:rPr>
          <w:t>2.2</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MARKING</w:t>
        </w:r>
        <w:r w:rsidR="009F5F90">
          <w:rPr>
            <w:noProof/>
            <w:webHidden/>
          </w:rPr>
          <w:tab/>
        </w:r>
        <w:r w:rsidR="009F5F90">
          <w:rPr>
            <w:noProof/>
            <w:webHidden/>
          </w:rPr>
          <w:fldChar w:fldCharType="begin"/>
        </w:r>
        <w:r w:rsidR="009F5F90">
          <w:rPr>
            <w:noProof/>
            <w:webHidden/>
          </w:rPr>
          <w:instrText xml:space="preserve"> PAGEREF _Toc506894997 \h </w:instrText>
        </w:r>
        <w:r w:rsidR="009F5F90">
          <w:rPr>
            <w:noProof/>
            <w:webHidden/>
          </w:rPr>
        </w:r>
        <w:r w:rsidR="009F5F90">
          <w:rPr>
            <w:noProof/>
            <w:webHidden/>
          </w:rPr>
          <w:fldChar w:fldCharType="separate"/>
        </w:r>
        <w:r w:rsidR="009F5F90">
          <w:rPr>
            <w:noProof/>
            <w:webHidden/>
          </w:rPr>
          <w:t>15</w:t>
        </w:r>
        <w:r w:rsidR="009F5F90">
          <w:rPr>
            <w:noProof/>
            <w:webHidden/>
          </w:rPr>
          <w:fldChar w:fldCharType="end"/>
        </w:r>
      </w:hyperlink>
    </w:p>
    <w:p w14:paraId="727BE8E9"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8" w:history="1">
        <w:r w:rsidR="009F5F90" w:rsidRPr="00C943ED">
          <w:rPr>
            <w:rStyle w:val="Hyperlink"/>
            <w:noProof/>
          </w:rPr>
          <w:t>2.3</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TERMINAL STRENGTH</w:t>
        </w:r>
        <w:r w:rsidR="009F5F90">
          <w:rPr>
            <w:noProof/>
            <w:webHidden/>
          </w:rPr>
          <w:tab/>
        </w:r>
        <w:r w:rsidR="009F5F90">
          <w:rPr>
            <w:noProof/>
            <w:webHidden/>
          </w:rPr>
          <w:fldChar w:fldCharType="begin"/>
        </w:r>
        <w:r w:rsidR="009F5F90">
          <w:rPr>
            <w:noProof/>
            <w:webHidden/>
          </w:rPr>
          <w:instrText xml:space="preserve"> PAGEREF _Toc506894998 \h </w:instrText>
        </w:r>
        <w:r w:rsidR="009F5F90">
          <w:rPr>
            <w:noProof/>
            <w:webHidden/>
          </w:rPr>
        </w:r>
        <w:r w:rsidR="009F5F90">
          <w:rPr>
            <w:noProof/>
            <w:webHidden/>
          </w:rPr>
          <w:fldChar w:fldCharType="separate"/>
        </w:r>
        <w:r w:rsidR="009F5F90">
          <w:rPr>
            <w:noProof/>
            <w:webHidden/>
          </w:rPr>
          <w:t>15</w:t>
        </w:r>
        <w:r w:rsidR="009F5F90">
          <w:rPr>
            <w:noProof/>
            <w:webHidden/>
          </w:rPr>
          <w:fldChar w:fldCharType="end"/>
        </w:r>
      </w:hyperlink>
    </w:p>
    <w:p w14:paraId="16A33A0B"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4999" w:history="1">
        <w:r w:rsidR="009F5F90" w:rsidRPr="00C943ED">
          <w:rPr>
            <w:rStyle w:val="Hyperlink"/>
            <w:noProof/>
          </w:rPr>
          <w:t>2.4</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ELECTRICAL MEASUREMENTS AT ROOM, HIGH AND LOW TEMPERATURES</w:t>
        </w:r>
        <w:r w:rsidR="009F5F90">
          <w:rPr>
            <w:noProof/>
            <w:webHidden/>
          </w:rPr>
          <w:tab/>
        </w:r>
        <w:r w:rsidR="009F5F90">
          <w:rPr>
            <w:noProof/>
            <w:webHidden/>
          </w:rPr>
          <w:fldChar w:fldCharType="begin"/>
        </w:r>
        <w:r w:rsidR="009F5F90">
          <w:rPr>
            <w:noProof/>
            <w:webHidden/>
          </w:rPr>
          <w:instrText xml:space="preserve"> PAGEREF _Toc506894999 \h </w:instrText>
        </w:r>
        <w:r w:rsidR="009F5F90">
          <w:rPr>
            <w:noProof/>
            <w:webHidden/>
          </w:rPr>
        </w:r>
        <w:r w:rsidR="009F5F90">
          <w:rPr>
            <w:noProof/>
            <w:webHidden/>
          </w:rPr>
          <w:fldChar w:fldCharType="separate"/>
        </w:r>
        <w:r w:rsidR="009F5F90">
          <w:rPr>
            <w:noProof/>
            <w:webHidden/>
          </w:rPr>
          <w:t>15</w:t>
        </w:r>
        <w:r w:rsidR="009F5F90">
          <w:rPr>
            <w:noProof/>
            <w:webHidden/>
          </w:rPr>
          <w:fldChar w:fldCharType="end"/>
        </w:r>
      </w:hyperlink>
    </w:p>
    <w:p w14:paraId="0EF6742B"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5000" w:history="1">
        <w:r w:rsidR="009F5F90" w:rsidRPr="00C943ED">
          <w:rPr>
            <w:rStyle w:val="Hyperlink"/>
            <w:noProof/>
          </w:rPr>
          <w:t>2.4.1</w:t>
        </w:r>
        <w:r w:rsidR="009F5F90">
          <w:rPr>
            <w:rFonts w:asciiTheme="minorHAnsi" w:eastAsiaTheme="minorEastAsia" w:hAnsiTheme="minorHAnsi" w:cstheme="minorBidi"/>
            <w:noProof/>
            <w:sz w:val="22"/>
            <w:szCs w:val="22"/>
            <w:lang w:eastAsia="en-GB"/>
          </w:rPr>
          <w:tab/>
        </w:r>
        <w:r w:rsidR="009F5F90" w:rsidRPr="00C943ED">
          <w:rPr>
            <w:rStyle w:val="Hyperlink"/>
            <w:noProof/>
          </w:rPr>
          <w:t>Room Temperature Electrical Measurements</w:t>
        </w:r>
        <w:r w:rsidR="009F5F90">
          <w:rPr>
            <w:noProof/>
            <w:webHidden/>
          </w:rPr>
          <w:tab/>
        </w:r>
        <w:r w:rsidR="009F5F90">
          <w:rPr>
            <w:noProof/>
            <w:webHidden/>
          </w:rPr>
          <w:fldChar w:fldCharType="begin"/>
        </w:r>
        <w:r w:rsidR="009F5F90">
          <w:rPr>
            <w:noProof/>
            <w:webHidden/>
          </w:rPr>
          <w:instrText xml:space="preserve"> PAGEREF _Toc506895000 \h </w:instrText>
        </w:r>
        <w:r w:rsidR="009F5F90">
          <w:rPr>
            <w:noProof/>
            <w:webHidden/>
          </w:rPr>
        </w:r>
        <w:r w:rsidR="009F5F90">
          <w:rPr>
            <w:noProof/>
            <w:webHidden/>
          </w:rPr>
          <w:fldChar w:fldCharType="separate"/>
        </w:r>
        <w:r w:rsidR="009F5F90">
          <w:rPr>
            <w:noProof/>
            <w:webHidden/>
          </w:rPr>
          <w:t>15</w:t>
        </w:r>
        <w:r w:rsidR="009F5F90">
          <w:rPr>
            <w:noProof/>
            <w:webHidden/>
          </w:rPr>
          <w:fldChar w:fldCharType="end"/>
        </w:r>
      </w:hyperlink>
    </w:p>
    <w:p w14:paraId="1FD343A1"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5001" w:history="1">
        <w:r w:rsidR="009F5F90" w:rsidRPr="00C943ED">
          <w:rPr>
            <w:rStyle w:val="Hyperlink"/>
            <w:noProof/>
          </w:rPr>
          <w:t>2.4.2</w:t>
        </w:r>
        <w:r w:rsidR="009F5F90">
          <w:rPr>
            <w:rFonts w:asciiTheme="minorHAnsi" w:eastAsiaTheme="minorEastAsia" w:hAnsiTheme="minorHAnsi" w:cstheme="minorBidi"/>
            <w:noProof/>
            <w:sz w:val="22"/>
            <w:szCs w:val="22"/>
            <w:lang w:eastAsia="en-GB"/>
          </w:rPr>
          <w:tab/>
        </w:r>
        <w:r w:rsidR="009F5F90" w:rsidRPr="00C943ED">
          <w:rPr>
            <w:rStyle w:val="Hyperlink"/>
            <w:noProof/>
          </w:rPr>
          <w:t>High and Low Temperatures Electrical Measurements</w:t>
        </w:r>
        <w:r w:rsidR="009F5F90">
          <w:rPr>
            <w:noProof/>
            <w:webHidden/>
          </w:rPr>
          <w:tab/>
        </w:r>
        <w:r w:rsidR="009F5F90">
          <w:rPr>
            <w:noProof/>
            <w:webHidden/>
          </w:rPr>
          <w:fldChar w:fldCharType="begin"/>
        </w:r>
        <w:r w:rsidR="009F5F90">
          <w:rPr>
            <w:noProof/>
            <w:webHidden/>
          </w:rPr>
          <w:instrText xml:space="preserve"> PAGEREF _Toc506895001 \h </w:instrText>
        </w:r>
        <w:r w:rsidR="009F5F90">
          <w:rPr>
            <w:noProof/>
            <w:webHidden/>
          </w:rPr>
        </w:r>
        <w:r w:rsidR="009F5F90">
          <w:rPr>
            <w:noProof/>
            <w:webHidden/>
          </w:rPr>
          <w:fldChar w:fldCharType="separate"/>
        </w:r>
        <w:r w:rsidR="009F5F90">
          <w:rPr>
            <w:noProof/>
            <w:webHidden/>
          </w:rPr>
          <w:t>16</w:t>
        </w:r>
        <w:r w:rsidR="009F5F90">
          <w:rPr>
            <w:noProof/>
            <w:webHidden/>
          </w:rPr>
          <w:fldChar w:fldCharType="end"/>
        </w:r>
      </w:hyperlink>
    </w:p>
    <w:p w14:paraId="06D63F33" w14:textId="77777777" w:rsidR="009F5F90" w:rsidRDefault="005E5770">
      <w:pPr>
        <w:pStyle w:val="TOC3"/>
        <w:tabs>
          <w:tab w:val="left" w:pos="1080"/>
          <w:tab w:val="right" w:pos="10145"/>
        </w:tabs>
        <w:rPr>
          <w:rFonts w:asciiTheme="minorHAnsi" w:eastAsiaTheme="minorEastAsia" w:hAnsiTheme="minorHAnsi" w:cstheme="minorBidi"/>
          <w:noProof/>
          <w:sz w:val="22"/>
          <w:szCs w:val="22"/>
          <w:lang w:eastAsia="en-GB"/>
        </w:rPr>
      </w:pPr>
      <w:hyperlink w:anchor="_Toc506895002" w:history="1">
        <w:r w:rsidR="009F5F90" w:rsidRPr="00C943ED">
          <w:rPr>
            <w:rStyle w:val="Hyperlink"/>
            <w:noProof/>
          </w:rPr>
          <w:t>2.4.3</w:t>
        </w:r>
        <w:r w:rsidR="009F5F90">
          <w:rPr>
            <w:rFonts w:asciiTheme="minorHAnsi" w:eastAsiaTheme="minorEastAsia" w:hAnsiTheme="minorHAnsi" w:cstheme="minorBidi"/>
            <w:noProof/>
            <w:sz w:val="22"/>
            <w:szCs w:val="22"/>
            <w:lang w:eastAsia="en-GB"/>
          </w:rPr>
          <w:tab/>
        </w:r>
        <w:r w:rsidR="009F5F90" w:rsidRPr="00C943ED">
          <w:rPr>
            <w:rStyle w:val="Hyperlink"/>
            <w:noProof/>
          </w:rPr>
          <w:t>Notes to Electrical Measurements Tables</w:t>
        </w:r>
        <w:r w:rsidR="009F5F90">
          <w:rPr>
            <w:noProof/>
            <w:webHidden/>
          </w:rPr>
          <w:tab/>
        </w:r>
        <w:r w:rsidR="009F5F90">
          <w:rPr>
            <w:noProof/>
            <w:webHidden/>
          </w:rPr>
          <w:fldChar w:fldCharType="begin"/>
        </w:r>
        <w:r w:rsidR="009F5F90">
          <w:rPr>
            <w:noProof/>
            <w:webHidden/>
          </w:rPr>
          <w:instrText xml:space="preserve"> PAGEREF _Toc506895002 \h </w:instrText>
        </w:r>
        <w:r w:rsidR="009F5F90">
          <w:rPr>
            <w:noProof/>
            <w:webHidden/>
          </w:rPr>
        </w:r>
        <w:r w:rsidR="009F5F90">
          <w:rPr>
            <w:noProof/>
            <w:webHidden/>
          </w:rPr>
          <w:fldChar w:fldCharType="separate"/>
        </w:r>
        <w:r w:rsidR="009F5F90">
          <w:rPr>
            <w:noProof/>
            <w:webHidden/>
          </w:rPr>
          <w:t>16</w:t>
        </w:r>
        <w:r w:rsidR="009F5F90">
          <w:rPr>
            <w:noProof/>
            <w:webHidden/>
          </w:rPr>
          <w:fldChar w:fldCharType="end"/>
        </w:r>
      </w:hyperlink>
    </w:p>
    <w:p w14:paraId="6443347C"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5003" w:history="1">
        <w:r w:rsidR="009F5F90" w:rsidRPr="00C943ED">
          <w:rPr>
            <w:rStyle w:val="Hyperlink"/>
            <w:noProof/>
          </w:rPr>
          <w:t>2.5</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PARAMETER DRIFT VALUES</w:t>
        </w:r>
        <w:r w:rsidR="009F5F90">
          <w:rPr>
            <w:noProof/>
            <w:webHidden/>
          </w:rPr>
          <w:tab/>
        </w:r>
        <w:r w:rsidR="009F5F90">
          <w:rPr>
            <w:noProof/>
            <w:webHidden/>
          </w:rPr>
          <w:fldChar w:fldCharType="begin"/>
        </w:r>
        <w:r w:rsidR="009F5F90">
          <w:rPr>
            <w:noProof/>
            <w:webHidden/>
          </w:rPr>
          <w:instrText xml:space="preserve"> PAGEREF _Toc506895003 \h </w:instrText>
        </w:r>
        <w:r w:rsidR="009F5F90">
          <w:rPr>
            <w:noProof/>
            <w:webHidden/>
          </w:rPr>
        </w:r>
        <w:r w:rsidR="009F5F90">
          <w:rPr>
            <w:noProof/>
            <w:webHidden/>
          </w:rPr>
          <w:fldChar w:fldCharType="separate"/>
        </w:r>
        <w:r w:rsidR="009F5F90">
          <w:rPr>
            <w:noProof/>
            <w:webHidden/>
          </w:rPr>
          <w:t>17</w:t>
        </w:r>
        <w:r w:rsidR="009F5F90">
          <w:rPr>
            <w:noProof/>
            <w:webHidden/>
          </w:rPr>
          <w:fldChar w:fldCharType="end"/>
        </w:r>
      </w:hyperlink>
    </w:p>
    <w:p w14:paraId="0141524A"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5004" w:history="1">
        <w:r w:rsidR="009F5F90" w:rsidRPr="00C943ED">
          <w:rPr>
            <w:rStyle w:val="Hyperlink"/>
            <w:noProof/>
          </w:rPr>
          <w:t>2.6</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INTERMEDIATE AND END-POINT ELECTRICAL MEASUREMENTS</w:t>
        </w:r>
        <w:r w:rsidR="009F5F90">
          <w:rPr>
            <w:noProof/>
            <w:webHidden/>
          </w:rPr>
          <w:tab/>
        </w:r>
        <w:r w:rsidR="009F5F90">
          <w:rPr>
            <w:noProof/>
            <w:webHidden/>
          </w:rPr>
          <w:fldChar w:fldCharType="begin"/>
        </w:r>
        <w:r w:rsidR="009F5F90">
          <w:rPr>
            <w:noProof/>
            <w:webHidden/>
          </w:rPr>
          <w:instrText xml:space="preserve"> PAGEREF _Toc506895004 \h </w:instrText>
        </w:r>
        <w:r w:rsidR="009F5F90">
          <w:rPr>
            <w:noProof/>
            <w:webHidden/>
          </w:rPr>
        </w:r>
        <w:r w:rsidR="009F5F90">
          <w:rPr>
            <w:noProof/>
            <w:webHidden/>
          </w:rPr>
          <w:fldChar w:fldCharType="separate"/>
        </w:r>
        <w:r w:rsidR="009F5F90">
          <w:rPr>
            <w:noProof/>
            <w:webHidden/>
          </w:rPr>
          <w:t>17</w:t>
        </w:r>
        <w:r w:rsidR="009F5F90">
          <w:rPr>
            <w:noProof/>
            <w:webHidden/>
          </w:rPr>
          <w:fldChar w:fldCharType="end"/>
        </w:r>
      </w:hyperlink>
    </w:p>
    <w:p w14:paraId="41FEA12C"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5005" w:history="1">
        <w:r w:rsidR="009F5F90" w:rsidRPr="00C943ED">
          <w:rPr>
            <w:rStyle w:val="Hyperlink"/>
            <w:noProof/>
          </w:rPr>
          <w:t>2.7</w:t>
        </w:r>
        <w:r w:rsidR="009F5F90">
          <w:rPr>
            <w:rFonts w:asciiTheme="minorHAnsi" w:eastAsiaTheme="minorEastAsia" w:hAnsiTheme="minorHAnsi" w:cstheme="minorBidi"/>
            <w:caps w:val="0"/>
            <w:noProof/>
            <w:sz w:val="22"/>
            <w:szCs w:val="22"/>
            <w:lang w:eastAsia="en-GB"/>
          </w:rPr>
          <w:tab/>
        </w:r>
        <w:r w:rsidR="009F5F90" w:rsidRPr="00C943ED">
          <w:rPr>
            <w:rStyle w:val="Hyperlink"/>
            <w:noProof/>
          </w:rPr>
          <w:t>RUN-IN CONDITIONS</w:t>
        </w:r>
        <w:r w:rsidR="009F5F90">
          <w:rPr>
            <w:noProof/>
            <w:webHidden/>
          </w:rPr>
          <w:tab/>
        </w:r>
        <w:r w:rsidR="009F5F90">
          <w:rPr>
            <w:noProof/>
            <w:webHidden/>
          </w:rPr>
          <w:fldChar w:fldCharType="begin"/>
        </w:r>
        <w:r w:rsidR="009F5F90">
          <w:rPr>
            <w:noProof/>
            <w:webHidden/>
          </w:rPr>
          <w:instrText xml:space="preserve"> PAGEREF _Toc506895005 \h </w:instrText>
        </w:r>
        <w:r w:rsidR="009F5F90">
          <w:rPr>
            <w:noProof/>
            <w:webHidden/>
          </w:rPr>
        </w:r>
        <w:r w:rsidR="009F5F90">
          <w:rPr>
            <w:noProof/>
            <w:webHidden/>
          </w:rPr>
          <w:fldChar w:fldCharType="separate"/>
        </w:r>
        <w:r w:rsidR="009F5F90">
          <w:rPr>
            <w:noProof/>
            <w:webHidden/>
          </w:rPr>
          <w:t>21</w:t>
        </w:r>
        <w:r w:rsidR="009F5F90">
          <w:rPr>
            <w:noProof/>
            <w:webHidden/>
          </w:rPr>
          <w:fldChar w:fldCharType="end"/>
        </w:r>
      </w:hyperlink>
    </w:p>
    <w:p w14:paraId="6079E8FA" w14:textId="77777777" w:rsidR="009F5F90" w:rsidRDefault="005E5770">
      <w:pPr>
        <w:pStyle w:val="TOC2"/>
        <w:rPr>
          <w:rFonts w:asciiTheme="minorHAnsi" w:eastAsiaTheme="minorEastAsia" w:hAnsiTheme="minorHAnsi" w:cstheme="minorBidi"/>
          <w:caps w:val="0"/>
          <w:noProof/>
          <w:sz w:val="22"/>
          <w:szCs w:val="22"/>
          <w:lang w:eastAsia="en-GB"/>
        </w:rPr>
      </w:pPr>
      <w:hyperlink w:anchor="_Toc506895006" w:history="1">
        <w:r w:rsidR="009F5F90" w:rsidRPr="00C943ED">
          <w:rPr>
            <w:rStyle w:val="Hyperlink"/>
            <w:noProof/>
          </w:rPr>
          <w:t>APPENDIX A</w:t>
        </w:r>
        <w:r w:rsidR="009F5F90">
          <w:rPr>
            <w:noProof/>
            <w:webHidden/>
          </w:rPr>
          <w:tab/>
        </w:r>
        <w:r w:rsidR="009F5F90">
          <w:rPr>
            <w:noProof/>
            <w:webHidden/>
          </w:rPr>
          <w:fldChar w:fldCharType="begin"/>
        </w:r>
        <w:r w:rsidR="009F5F90">
          <w:rPr>
            <w:noProof/>
            <w:webHidden/>
          </w:rPr>
          <w:instrText xml:space="preserve"> PAGEREF _Toc506895006 \h </w:instrText>
        </w:r>
        <w:r w:rsidR="009F5F90">
          <w:rPr>
            <w:noProof/>
            <w:webHidden/>
          </w:rPr>
        </w:r>
        <w:r w:rsidR="009F5F90">
          <w:rPr>
            <w:noProof/>
            <w:webHidden/>
          </w:rPr>
          <w:fldChar w:fldCharType="separate"/>
        </w:r>
        <w:r w:rsidR="009F5F90">
          <w:rPr>
            <w:noProof/>
            <w:webHidden/>
          </w:rPr>
          <w:t>22</w:t>
        </w:r>
        <w:r w:rsidR="009F5F90">
          <w:rPr>
            <w:noProof/>
            <w:webHidden/>
          </w:rPr>
          <w:fldChar w:fldCharType="end"/>
        </w:r>
      </w:hyperlink>
    </w:p>
    <w:p w14:paraId="1C8F1038" w14:textId="77777777" w:rsidR="00306ACC" w:rsidRPr="007921F8" w:rsidRDefault="00C573A2" w:rsidP="00D4623A">
      <w:r w:rsidRPr="007921F8">
        <w:fldChar w:fldCharType="end"/>
      </w:r>
      <w:r w:rsidR="00306ACC" w:rsidRPr="007921F8">
        <w:br w:type="page"/>
      </w:r>
    </w:p>
    <w:p w14:paraId="376E01E5" w14:textId="77777777" w:rsidR="009C13A6" w:rsidRPr="007921F8" w:rsidRDefault="009C13A6" w:rsidP="009C13A6">
      <w:pPr>
        <w:pStyle w:val="Heading1"/>
      </w:pPr>
      <w:bookmarkStart w:id="1" w:name="_Toc316030156"/>
      <w:bookmarkStart w:id="2" w:name="_Toc506894974"/>
      <w:r w:rsidRPr="007921F8">
        <w:lastRenderedPageBreak/>
        <w:t>GENERAL</w:t>
      </w:r>
      <w:bookmarkEnd w:id="1"/>
      <w:bookmarkEnd w:id="2"/>
    </w:p>
    <w:p w14:paraId="124B87F5" w14:textId="77777777" w:rsidR="009C13A6" w:rsidRPr="007921F8" w:rsidRDefault="009C13A6" w:rsidP="009C13A6">
      <w:pPr>
        <w:pStyle w:val="Heading2"/>
      </w:pPr>
      <w:bookmarkStart w:id="3" w:name="_Toc316030157"/>
      <w:bookmarkStart w:id="4" w:name="_Toc506894975"/>
      <w:r w:rsidRPr="007921F8">
        <w:t>SCOPE</w:t>
      </w:r>
      <w:bookmarkEnd w:id="3"/>
      <w:bookmarkEnd w:id="4"/>
    </w:p>
    <w:p w14:paraId="76AB8CB4" w14:textId="77777777" w:rsidR="004F3B8B" w:rsidRPr="007921F8" w:rsidRDefault="004F3B8B" w:rsidP="004F3B8B">
      <w:r w:rsidRPr="007921F8">
        <w:t>This specification details the ratings, physical and electrical characteristics</w:t>
      </w:r>
      <w:r w:rsidR="00682204" w:rsidRPr="007921F8">
        <w:t>,</w:t>
      </w:r>
      <w:r w:rsidRPr="007921F8">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E41D944" w14:textId="77777777" w:rsidR="009C13A6" w:rsidRPr="007921F8" w:rsidRDefault="009C13A6" w:rsidP="009C13A6">
      <w:pPr>
        <w:pStyle w:val="Heading2"/>
      </w:pPr>
      <w:bookmarkStart w:id="5" w:name="_Toc316030158"/>
      <w:bookmarkStart w:id="6" w:name="_Toc506894976"/>
      <w:r w:rsidRPr="007921F8">
        <w:t>APPLICABLE DOCUMENTS</w:t>
      </w:r>
      <w:bookmarkEnd w:id="5"/>
      <w:bookmarkEnd w:id="6"/>
    </w:p>
    <w:p w14:paraId="2F38D38E" w14:textId="77777777" w:rsidR="004F3B8B" w:rsidRPr="007921F8" w:rsidRDefault="004F3B8B" w:rsidP="00EE65A1">
      <w:pPr>
        <w:spacing w:after="120"/>
      </w:pPr>
      <w:r w:rsidRPr="007921F8">
        <w:t>The following documents form part of this specification and shall be read in conjunction with it:</w:t>
      </w:r>
    </w:p>
    <w:p w14:paraId="3218BDDC" w14:textId="488B5284" w:rsidR="004F3B8B" w:rsidRPr="007921F8" w:rsidRDefault="004F3B8B" w:rsidP="00C93D51">
      <w:pPr>
        <w:pStyle w:val="alphabeticallist"/>
      </w:pPr>
      <w:r w:rsidRPr="007921F8">
        <w:t xml:space="preserve">ESCC Generic Specification No. </w:t>
      </w:r>
      <w:hyperlink r:id="rId13" w:history="1">
        <w:r w:rsidR="007921F8">
          <w:rPr>
            <w:rStyle w:val="Hyperlink"/>
          </w:rPr>
          <w:t>3602</w:t>
        </w:r>
      </w:hyperlink>
      <w:r w:rsidRPr="007921F8">
        <w:t>.</w:t>
      </w:r>
    </w:p>
    <w:p w14:paraId="7A388180" w14:textId="77777777" w:rsidR="009C13A6" w:rsidRPr="007921F8" w:rsidRDefault="009C13A6" w:rsidP="009C13A6">
      <w:pPr>
        <w:pStyle w:val="Heading2"/>
      </w:pPr>
      <w:bookmarkStart w:id="7" w:name="_Toc316030159"/>
      <w:bookmarkStart w:id="8" w:name="_Toc506894977"/>
      <w:r w:rsidRPr="007921F8">
        <w:t>TERMS, DEFINITIONS, ABBREVIATIONS, SYMBOLS AND UNITS</w:t>
      </w:r>
      <w:bookmarkEnd w:id="7"/>
      <w:bookmarkEnd w:id="8"/>
    </w:p>
    <w:p w14:paraId="64CD10DF" w14:textId="3F97D645" w:rsidR="004F3B8B" w:rsidRPr="007921F8" w:rsidRDefault="004F3B8B" w:rsidP="004F3B8B">
      <w:r w:rsidRPr="007921F8">
        <w:t xml:space="preserve">For the purpose of this specification, the terms, definitions, abbreviations, symbols and units specified in ESCC Basic Specification No. </w:t>
      </w:r>
      <w:hyperlink r:id="rId14" w:history="1">
        <w:r w:rsidR="007921F8" w:rsidRPr="00FE4593">
          <w:rPr>
            <w:rStyle w:val="Hyperlink"/>
          </w:rPr>
          <w:t>21300</w:t>
        </w:r>
      </w:hyperlink>
      <w:r w:rsidR="007921F8" w:rsidRPr="00FE4593">
        <w:t xml:space="preserve"> </w:t>
      </w:r>
      <w:r w:rsidRPr="007921F8">
        <w:t>shall apply.</w:t>
      </w:r>
    </w:p>
    <w:p w14:paraId="2A0D2124" w14:textId="77777777" w:rsidR="009C13A6" w:rsidRPr="007921F8" w:rsidRDefault="009C13A6" w:rsidP="009C13A6">
      <w:pPr>
        <w:pStyle w:val="Heading2"/>
      </w:pPr>
      <w:bookmarkStart w:id="9" w:name="_Toc316030160"/>
      <w:bookmarkStart w:id="10" w:name="_Toc506894978"/>
      <w:r w:rsidRPr="007921F8">
        <w:t>THE ESCC COMPONENT NUMBER AND COMPONENT TYPE VARIANTS</w:t>
      </w:r>
      <w:bookmarkEnd w:id="9"/>
      <w:bookmarkEnd w:id="10"/>
    </w:p>
    <w:p w14:paraId="54BD2BA8" w14:textId="77777777" w:rsidR="004F3B8B" w:rsidRPr="007921F8" w:rsidRDefault="004F3B8B" w:rsidP="00704B12">
      <w:pPr>
        <w:pStyle w:val="Heading3"/>
      </w:pPr>
      <w:bookmarkStart w:id="11" w:name="_Toc506894979"/>
      <w:r w:rsidRPr="007921F8">
        <w:t>The ESCC Component Number</w:t>
      </w:r>
      <w:bookmarkEnd w:id="11"/>
    </w:p>
    <w:p w14:paraId="7840B41B" w14:textId="77777777" w:rsidR="004F3B8B" w:rsidRPr="007921F8" w:rsidRDefault="004F3B8B" w:rsidP="00EE65A1">
      <w:pPr>
        <w:spacing w:after="120"/>
      </w:pPr>
      <w:r w:rsidRPr="007921F8">
        <w:t>The ESCC Component Number shall be constituted as follows:</w:t>
      </w:r>
    </w:p>
    <w:p w14:paraId="654A551C" w14:textId="77777777" w:rsidR="004F3B8B" w:rsidRPr="007921F8" w:rsidRDefault="00A46855" w:rsidP="00EE65A1">
      <w:pPr>
        <w:spacing w:after="120"/>
      </w:pPr>
      <w:r w:rsidRPr="007921F8">
        <w:t>Example: 360</w:t>
      </w:r>
      <w:r w:rsidR="00417C21" w:rsidRPr="007921F8">
        <w:t>2</w:t>
      </w:r>
      <w:r w:rsidRPr="007921F8">
        <w:t>00</w:t>
      </w:r>
      <w:r w:rsidR="006940FE" w:rsidRPr="007921F8">
        <w:t>1</w:t>
      </w:r>
      <w:r w:rsidR="004F3B8B" w:rsidRPr="007921F8">
        <w:t>0</w:t>
      </w:r>
      <w:r w:rsidR="00EC0E63" w:rsidRPr="007921F8">
        <w:t>3</w:t>
      </w:r>
      <w:r w:rsidR="004F3B8B" w:rsidRPr="007921F8">
        <w:t>2</w:t>
      </w:r>
      <w:r w:rsidRPr="007921F8">
        <w:t>8</w:t>
      </w:r>
      <w:r w:rsidR="004F3B8B" w:rsidRPr="007921F8">
        <w:t>V</w:t>
      </w:r>
    </w:p>
    <w:p w14:paraId="6FB00330" w14:textId="77777777" w:rsidR="004F3B8B" w:rsidRPr="007921F8" w:rsidRDefault="004F3B8B" w:rsidP="00C93D51">
      <w:pPr>
        <w:pStyle w:val="BulletList"/>
      </w:pPr>
      <w:r w:rsidRPr="007921F8">
        <w:t>Detail Specification Reference: 360</w:t>
      </w:r>
      <w:r w:rsidR="00417C21" w:rsidRPr="007921F8">
        <w:t>2</w:t>
      </w:r>
      <w:r w:rsidRPr="007921F8">
        <w:t>00</w:t>
      </w:r>
      <w:r w:rsidR="006940FE" w:rsidRPr="007921F8">
        <w:t>1</w:t>
      </w:r>
    </w:p>
    <w:p w14:paraId="4E77377B" w14:textId="77777777" w:rsidR="004F3B8B" w:rsidRPr="007921F8" w:rsidRDefault="004F3B8B" w:rsidP="00C93D51">
      <w:pPr>
        <w:pStyle w:val="BulletList"/>
      </w:pPr>
      <w:r w:rsidRPr="007921F8">
        <w:t>Component Type Variant Number: 0</w:t>
      </w:r>
      <w:r w:rsidR="00EC0E63" w:rsidRPr="007921F8">
        <w:t>3</w:t>
      </w:r>
      <w:r w:rsidRPr="007921F8">
        <w:t xml:space="preserve"> (as required)</w:t>
      </w:r>
    </w:p>
    <w:p w14:paraId="4E984B04" w14:textId="77777777" w:rsidR="004F3B8B" w:rsidRPr="007921F8" w:rsidRDefault="004F3B8B" w:rsidP="00C93D51">
      <w:pPr>
        <w:pStyle w:val="BulletList"/>
      </w:pPr>
      <w:r w:rsidRPr="007921F8">
        <w:t>Characteristic code: Rated Coil Voltage (2</w:t>
      </w:r>
      <w:r w:rsidR="00A46855" w:rsidRPr="007921F8">
        <w:t>8</w:t>
      </w:r>
      <w:r w:rsidRPr="007921F8">
        <w:t>Vdc): 2</w:t>
      </w:r>
      <w:r w:rsidR="00A46855" w:rsidRPr="007921F8">
        <w:t>8</w:t>
      </w:r>
      <w:r w:rsidRPr="007921F8">
        <w:t>V (as required)</w:t>
      </w:r>
    </w:p>
    <w:p w14:paraId="4382B06B" w14:textId="77777777" w:rsidR="004F3B8B" w:rsidRPr="007921F8" w:rsidRDefault="004F3B8B" w:rsidP="0066734D">
      <w:pPr>
        <w:pStyle w:val="Heading4"/>
      </w:pPr>
      <w:bookmarkStart w:id="12" w:name="_Toc506894980"/>
      <w:r w:rsidRPr="007921F8">
        <w:t>Characteristics and/or Ratings Codes</w:t>
      </w:r>
      <w:bookmarkEnd w:id="12"/>
    </w:p>
    <w:p w14:paraId="07B6DC28" w14:textId="77777777" w:rsidR="005D450E" w:rsidRPr="007921F8" w:rsidRDefault="005D450E" w:rsidP="00EE65A1">
      <w:pPr>
        <w:keepNext/>
        <w:spacing w:after="120"/>
      </w:pPr>
      <w:r w:rsidRPr="007921F8">
        <w:t>Characteristics and/or ratings to be codified as part of the ESCC Component Number shall be as follows:</w:t>
      </w:r>
    </w:p>
    <w:p w14:paraId="0D28917F" w14:textId="77777777" w:rsidR="00682204" w:rsidRPr="007921F8" w:rsidRDefault="005D450E" w:rsidP="007921F8">
      <w:pPr>
        <w:pStyle w:val="alphabeticallist"/>
        <w:spacing w:after="120"/>
      </w:pPr>
      <w:r w:rsidRPr="007921F8">
        <w:t>Rated Coil Voltage expressed by means of the following codes:</w:t>
      </w:r>
    </w:p>
    <w:tbl>
      <w:tblPr>
        <w:tblStyle w:val="TableGrid"/>
        <w:tblW w:w="0" w:type="auto"/>
        <w:tblInd w:w="2093" w:type="dxa"/>
        <w:tblCellMar>
          <w:left w:w="0" w:type="dxa"/>
          <w:right w:w="0" w:type="dxa"/>
        </w:tblCellMar>
        <w:tblLook w:val="0000" w:firstRow="0" w:lastRow="0" w:firstColumn="0" w:lastColumn="0" w:noHBand="0" w:noVBand="0"/>
      </w:tblPr>
      <w:tblGrid>
        <w:gridCol w:w="2126"/>
        <w:gridCol w:w="1418"/>
      </w:tblGrid>
      <w:tr w:rsidR="005D450E" w:rsidRPr="007921F8" w14:paraId="00478FC8" w14:textId="77777777" w:rsidTr="00E84434">
        <w:trPr>
          <w:trHeight w:val="283"/>
        </w:trPr>
        <w:tc>
          <w:tcPr>
            <w:tcW w:w="2126" w:type="dxa"/>
          </w:tcPr>
          <w:p w14:paraId="686279FE" w14:textId="77777777" w:rsidR="005D450E" w:rsidRPr="007921F8" w:rsidRDefault="005D450E" w:rsidP="00B057BF">
            <w:pPr>
              <w:pStyle w:val="Bodyjustified"/>
              <w:spacing w:before="60" w:after="60" w:line="240" w:lineRule="auto"/>
              <w:ind w:left="57" w:right="57"/>
            </w:pPr>
            <w:r w:rsidRPr="007921F8">
              <w:t>Rated Coil Voltage (Vdc)</w:t>
            </w:r>
          </w:p>
        </w:tc>
        <w:tc>
          <w:tcPr>
            <w:tcW w:w="1418" w:type="dxa"/>
          </w:tcPr>
          <w:p w14:paraId="24EF02B5" w14:textId="77777777" w:rsidR="005D450E" w:rsidRPr="007921F8" w:rsidRDefault="005D450E" w:rsidP="00B057BF">
            <w:pPr>
              <w:pStyle w:val="Bodyjustified"/>
              <w:spacing w:before="60" w:after="60" w:line="240" w:lineRule="auto"/>
              <w:ind w:left="57" w:right="57"/>
            </w:pPr>
            <w:r w:rsidRPr="007921F8">
              <w:t>Code</w:t>
            </w:r>
          </w:p>
        </w:tc>
      </w:tr>
      <w:tr w:rsidR="005D450E" w:rsidRPr="007921F8" w14:paraId="59ACCB08" w14:textId="77777777" w:rsidTr="00E84434">
        <w:trPr>
          <w:trHeight w:val="283"/>
        </w:trPr>
        <w:tc>
          <w:tcPr>
            <w:tcW w:w="2126" w:type="dxa"/>
          </w:tcPr>
          <w:p w14:paraId="54639DB5" w14:textId="77777777" w:rsidR="005D450E" w:rsidRPr="007921F8" w:rsidRDefault="005D450E" w:rsidP="00B057BF">
            <w:pPr>
              <w:pStyle w:val="Bodyjustified"/>
              <w:spacing w:before="60" w:after="60" w:line="240" w:lineRule="auto"/>
              <w:ind w:left="57" w:right="57"/>
            </w:pPr>
            <w:r w:rsidRPr="007921F8">
              <w:t>2</w:t>
            </w:r>
            <w:r w:rsidR="00A46855" w:rsidRPr="007921F8">
              <w:t>8</w:t>
            </w:r>
          </w:p>
        </w:tc>
        <w:tc>
          <w:tcPr>
            <w:tcW w:w="1418" w:type="dxa"/>
          </w:tcPr>
          <w:p w14:paraId="0CA60F7C" w14:textId="77777777" w:rsidR="005D450E" w:rsidRPr="007921F8" w:rsidRDefault="005D450E" w:rsidP="00B057BF">
            <w:pPr>
              <w:pStyle w:val="Bodyjustified"/>
              <w:spacing w:before="60" w:after="60" w:line="240" w:lineRule="auto"/>
              <w:ind w:left="57" w:right="57"/>
            </w:pPr>
            <w:r w:rsidRPr="007921F8">
              <w:t>2</w:t>
            </w:r>
            <w:r w:rsidR="00A46855" w:rsidRPr="007921F8">
              <w:t>8</w:t>
            </w:r>
            <w:r w:rsidRPr="007921F8">
              <w:t>V</w:t>
            </w:r>
          </w:p>
        </w:tc>
      </w:tr>
      <w:tr w:rsidR="005D450E" w:rsidRPr="007921F8" w14:paraId="0B346F32" w14:textId="77777777" w:rsidTr="00E84434">
        <w:trPr>
          <w:trHeight w:val="283"/>
        </w:trPr>
        <w:tc>
          <w:tcPr>
            <w:tcW w:w="2126" w:type="dxa"/>
          </w:tcPr>
          <w:p w14:paraId="54F5DA95" w14:textId="77777777" w:rsidR="005D450E" w:rsidRPr="007921F8" w:rsidRDefault="005D450E" w:rsidP="00B057BF">
            <w:pPr>
              <w:pStyle w:val="Bodyjustified"/>
              <w:spacing w:before="60" w:after="60" w:line="240" w:lineRule="auto"/>
              <w:ind w:left="57" w:right="57"/>
            </w:pPr>
            <w:r w:rsidRPr="007921F8">
              <w:t>1</w:t>
            </w:r>
            <w:r w:rsidR="00A46855" w:rsidRPr="007921F8">
              <w:t>2</w:t>
            </w:r>
          </w:p>
        </w:tc>
        <w:tc>
          <w:tcPr>
            <w:tcW w:w="1418" w:type="dxa"/>
          </w:tcPr>
          <w:p w14:paraId="76CF5673" w14:textId="77777777" w:rsidR="005D450E" w:rsidRPr="007921F8" w:rsidRDefault="00A46855" w:rsidP="00B057BF">
            <w:pPr>
              <w:pStyle w:val="Bodyjustified"/>
              <w:spacing w:before="60" w:after="60" w:line="240" w:lineRule="auto"/>
              <w:ind w:left="57" w:right="57"/>
            </w:pPr>
            <w:r w:rsidRPr="007921F8">
              <w:t>12</w:t>
            </w:r>
            <w:r w:rsidR="005D450E" w:rsidRPr="007921F8">
              <w:t>V</w:t>
            </w:r>
          </w:p>
        </w:tc>
      </w:tr>
    </w:tbl>
    <w:p w14:paraId="759A768D" w14:textId="77777777" w:rsidR="005D450E" w:rsidRPr="007921F8" w:rsidRDefault="005D450E" w:rsidP="00704B12">
      <w:pPr>
        <w:pStyle w:val="Heading3"/>
      </w:pPr>
      <w:bookmarkStart w:id="13" w:name="_Toc506894981"/>
      <w:r w:rsidRPr="007921F8">
        <w:lastRenderedPageBreak/>
        <w:t>Component Type Variants and Range of Components</w:t>
      </w:r>
      <w:bookmarkEnd w:id="13"/>
    </w:p>
    <w:p w14:paraId="41C2F190" w14:textId="77777777" w:rsidR="005D450E" w:rsidRPr="007921F8" w:rsidRDefault="005D450E" w:rsidP="00EE65A1">
      <w:pPr>
        <w:keepNext/>
        <w:spacing w:after="120"/>
      </w:pPr>
      <w:r w:rsidRPr="007921F8">
        <w:t>The component type variants and range of components applicable to this specification are as follows:</w:t>
      </w:r>
    </w:p>
    <w:tbl>
      <w:tblPr>
        <w:tblStyle w:val="TableGrid"/>
        <w:tblW w:w="7371" w:type="dxa"/>
        <w:tblInd w:w="1423" w:type="dxa"/>
        <w:tblCellMar>
          <w:left w:w="0" w:type="dxa"/>
          <w:right w:w="0" w:type="dxa"/>
        </w:tblCellMar>
        <w:tblLook w:val="0000" w:firstRow="0" w:lastRow="0" w:firstColumn="0" w:lastColumn="0" w:noHBand="0" w:noVBand="0"/>
      </w:tblPr>
      <w:tblGrid>
        <w:gridCol w:w="1083"/>
        <w:gridCol w:w="3878"/>
        <w:gridCol w:w="1418"/>
        <w:gridCol w:w="992"/>
      </w:tblGrid>
      <w:tr w:rsidR="00EE65A1" w:rsidRPr="007921F8" w14:paraId="63810667" w14:textId="77777777" w:rsidTr="00E84434">
        <w:trPr>
          <w:trHeight w:val="340"/>
        </w:trPr>
        <w:tc>
          <w:tcPr>
            <w:tcW w:w="1083" w:type="dxa"/>
          </w:tcPr>
          <w:p w14:paraId="6EBA0258" w14:textId="77777777" w:rsidR="00EE65A1" w:rsidRPr="007921F8" w:rsidRDefault="00EE65A1" w:rsidP="00B057BF">
            <w:pPr>
              <w:pStyle w:val="Bodyjustified"/>
              <w:keepNext/>
              <w:spacing w:before="60" w:after="60" w:line="240" w:lineRule="auto"/>
              <w:ind w:left="57" w:right="57"/>
            </w:pPr>
            <w:r w:rsidRPr="007921F8">
              <w:t>Variant Number</w:t>
            </w:r>
          </w:p>
        </w:tc>
        <w:tc>
          <w:tcPr>
            <w:tcW w:w="3878" w:type="dxa"/>
          </w:tcPr>
          <w:p w14:paraId="70F8CC6C" w14:textId="77777777" w:rsidR="00EE65A1" w:rsidRPr="007921F8" w:rsidRDefault="00EE65A1" w:rsidP="00B057BF">
            <w:pPr>
              <w:pStyle w:val="Bodyjustified"/>
              <w:keepNext/>
              <w:spacing w:before="60" w:after="60" w:line="240" w:lineRule="auto"/>
              <w:ind w:left="57" w:right="57"/>
            </w:pPr>
            <w:r w:rsidRPr="007921F8">
              <w:t>Case and Terminal Description</w:t>
            </w:r>
          </w:p>
          <w:p w14:paraId="13C73F27" w14:textId="77777777" w:rsidR="00EE65A1" w:rsidRPr="007921F8" w:rsidRDefault="00EE65A1" w:rsidP="00B057BF">
            <w:pPr>
              <w:pStyle w:val="Bodyjustified"/>
              <w:keepNext/>
              <w:spacing w:before="60" w:after="60" w:line="240" w:lineRule="auto"/>
              <w:ind w:left="57" w:right="57"/>
            </w:pPr>
            <w:r w:rsidRPr="007921F8">
              <w:t>(Note 1)</w:t>
            </w:r>
          </w:p>
        </w:tc>
        <w:tc>
          <w:tcPr>
            <w:tcW w:w="1418" w:type="dxa"/>
          </w:tcPr>
          <w:p w14:paraId="5DCE6EA4" w14:textId="77777777" w:rsidR="00EE65A1" w:rsidRPr="007921F8" w:rsidRDefault="00EE65A1" w:rsidP="00B057BF">
            <w:pPr>
              <w:pStyle w:val="Bodyjustified"/>
              <w:keepNext/>
              <w:spacing w:before="60" w:after="60" w:line="240" w:lineRule="auto"/>
              <w:ind w:left="57" w:right="57"/>
            </w:pPr>
            <w:r w:rsidRPr="007921F8">
              <w:t>Rated Coil Voltage</w:t>
            </w:r>
          </w:p>
          <w:p w14:paraId="5377819D" w14:textId="77777777" w:rsidR="00EE65A1" w:rsidRPr="007921F8" w:rsidRDefault="00EE65A1" w:rsidP="00B057BF">
            <w:pPr>
              <w:pStyle w:val="Bodyjustified"/>
              <w:keepNext/>
              <w:spacing w:before="60" w:after="60" w:line="240" w:lineRule="auto"/>
              <w:ind w:left="57" w:right="57"/>
            </w:pPr>
            <w:r w:rsidRPr="007921F8">
              <w:t>(Vdc)</w:t>
            </w:r>
          </w:p>
        </w:tc>
        <w:tc>
          <w:tcPr>
            <w:tcW w:w="992" w:type="dxa"/>
          </w:tcPr>
          <w:p w14:paraId="2AB43D6D" w14:textId="77777777" w:rsidR="00EE65A1" w:rsidRPr="007921F8" w:rsidRDefault="00EE65A1" w:rsidP="00B057BF">
            <w:pPr>
              <w:pStyle w:val="Bodyjustified"/>
              <w:keepNext/>
              <w:spacing w:before="60" w:after="60" w:line="240" w:lineRule="auto"/>
              <w:ind w:left="57" w:right="57"/>
            </w:pPr>
            <w:r w:rsidRPr="007921F8">
              <w:t>Weight max</w:t>
            </w:r>
          </w:p>
          <w:p w14:paraId="5FA54CD2" w14:textId="77777777" w:rsidR="00EE65A1" w:rsidRPr="007921F8" w:rsidRDefault="00EE65A1" w:rsidP="00B057BF">
            <w:pPr>
              <w:pStyle w:val="Bodyjustified"/>
              <w:keepNext/>
              <w:spacing w:before="60" w:after="60" w:line="240" w:lineRule="auto"/>
              <w:ind w:left="57" w:right="57"/>
            </w:pPr>
            <w:r w:rsidRPr="007921F8">
              <w:t>(g)</w:t>
            </w:r>
          </w:p>
        </w:tc>
      </w:tr>
      <w:tr w:rsidR="0082308A" w:rsidRPr="007921F8" w14:paraId="6E502B61" w14:textId="77777777" w:rsidTr="00E84434">
        <w:trPr>
          <w:trHeight w:val="283"/>
        </w:trPr>
        <w:tc>
          <w:tcPr>
            <w:tcW w:w="1083" w:type="dxa"/>
          </w:tcPr>
          <w:p w14:paraId="67DF8FC2" w14:textId="77777777" w:rsidR="0082308A" w:rsidRPr="007921F8" w:rsidRDefault="0082308A" w:rsidP="00B057BF">
            <w:pPr>
              <w:pStyle w:val="Bodyjustified"/>
              <w:keepNext/>
              <w:spacing w:before="60" w:after="60" w:line="240" w:lineRule="auto"/>
              <w:ind w:left="57" w:right="57"/>
            </w:pPr>
            <w:r w:rsidRPr="007921F8">
              <w:t>03</w:t>
            </w:r>
          </w:p>
        </w:tc>
        <w:tc>
          <w:tcPr>
            <w:tcW w:w="3878" w:type="dxa"/>
          </w:tcPr>
          <w:p w14:paraId="069AE65D" w14:textId="77777777" w:rsidR="0082308A" w:rsidRPr="007921F8" w:rsidRDefault="0082308A" w:rsidP="00B057BF">
            <w:pPr>
              <w:pStyle w:val="Bodyjustified"/>
              <w:keepNext/>
              <w:widowControl/>
              <w:spacing w:before="60" w:after="60" w:line="240" w:lineRule="auto"/>
              <w:ind w:left="57" w:right="57"/>
              <w:jc w:val="left"/>
            </w:pPr>
            <w:r w:rsidRPr="007921F8">
              <w:t>Raised Vertical Flange Mount</w:t>
            </w:r>
          </w:p>
          <w:p w14:paraId="7F842BF0" w14:textId="77777777" w:rsidR="0082308A" w:rsidRPr="007921F8" w:rsidRDefault="0082308A" w:rsidP="00B057BF">
            <w:pPr>
              <w:pStyle w:val="Bodyjustified"/>
              <w:keepNext/>
              <w:spacing w:before="60" w:after="60" w:line="240" w:lineRule="auto"/>
              <w:ind w:left="57" w:right="57"/>
              <w:jc w:val="left"/>
            </w:pPr>
            <w:r w:rsidRPr="007921F8">
              <w:t>Solder Pin Terminals</w:t>
            </w:r>
          </w:p>
        </w:tc>
        <w:tc>
          <w:tcPr>
            <w:tcW w:w="1418" w:type="dxa"/>
          </w:tcPr>
          <w:p w14:paraId="0C969233" w14:textId="77777777" w:rsidR="0082308A" w:rsidRPr="007921F8" w:rsidRDefault="0082308A" w:rsidP="00B057BF">
            <w:pPr>
              <w:pStyle w:val="Bodyjustified"/>
              <w:keepNext/>
              <w:spacing w:before="60" w:after="60" w:line="240" w:lineRule="auto"/>
              <w:ind w:left="57" w:right="57"/>
            </w:pPr>
            <w:r w:rsidRPr="007921F8">
              <w:t>28, 12</w:t>
            </w:r>
          </w:p>
        </w:tc>
        <w:tc>
          <w:tcPr>
            <w:tcW w:w="992" w:type="dxa"/>
          </w:tcPr>
          <w:p w14:paraId="07735352" w14:textId="77777777" w:rsidR="0082308A" w:rsidRPr="007921F8" w:rsidRDefault="0082308A" w:rsidP="00B057BF">
            <w:pPr>
              <w:pStyle w:val="Bodyjustified"/>
              <w:keepNext/>
              <w:spacing w:before="60" w:after="60" w:line="240" w:lineRule="auto"/>
              <w:ind w:left="57" w:right="57"/>
            </w:pPr>
            <w:r w:rsidRPr="007921F8">
              <w:t>46</w:t>
            </w:r>
          </w:p>
        </w:tc>
      </w:tr>
      <w:tr w:rsidR="0082308A" w:rsidRPr="007921F8" w14:paraId="49C5F8EE" w14:textId="77777777" w:rsidTr="00E84434">
        <w:trPr>
          <w:trHeight w:val="283"/>
        </w:trPr>
        <w:tc>
          <w:tcPr>
            <w:tcW w:w="1083" w:type="dxa"/>
          </w:tcPr>
          <w:p w14:paraId="149D2A18" w14:textId="77777777" w:rsidR="0082308A" w:rsidRPr="007921F8" w:rsidRDefault="0082308A" w:rsidP="00B057BF">
            <w:pPr>
              <w:pStyle w:val="Bodyjustified"/>
              <w:keepNext/>
              <w:spacing w:before="60" w:after="60" w:line="240" w:lineRule="auto"/>
              <w:ind w:left="57" w:right="57"/>
            </w:pPr>
            <w:r w:rsidRPr="007921F8">
              <w:t>04</w:t>
            </w:r>
          </w:p>
        </w:tc>
        <w:tc>
          <w:tcPr>
            <w:tcW w:w="3878" w:type="dxa"/>
          </w:tcPr>
          <w:p w14:paraId="6C6485F3" w14:textId="77777777" w:rsidR="0082308A" w:rsidRPr="007921F8" w:rsidRDefault="0082308A" w:rsidP="00B057BF">
            <w:pPr>
              <w:pStyle w:val="Bodyjustified"/>
              <w:keepNext/>
              <w:widowControl/>
              <w:spacing w:before="60" w:after="60" w:line="240" w:lineRule="auto"/>
              <w:ind w:left="57" w:right="57"/>
              <w:jc w:val="left"/>
            </w:pPr>
            <w:r w:rsidRPr="007921F8">
              <w:t>Raised Vertical Flange Mount</w:t>
            </w:r>
          </w:p>
          <w:p w14:paraId="6773B40F" w14:textId="77777777" w:rsidR="0082308A" w:rsidRPr="007921F8" w:rsidRDefault="0082308A" w:rsidP="00B057BF">
            <w:pPr>
              <w:pStyle w:val="Bodyjustified"/>
              <w:keepNext/>
              <w:spacing w:before="60" w:after="60" w:line="240" w:lineRule="auto"/>
              <w:ind w:left="57" w:right="57"/>
              <w:jc w:val="left"/>
            </w:pPr>
            <w:r w:rsidRPr="007921F8">
              <w:t>Solder Hook Terminals</w:t>
            </w:r>
          </w:p>
        </w:tc>
        <w:tc>
          <w:tcPr>
            <w:tcW w:w="1418" w:type="dxa"/>
          </w:tcPr>
          <w:p w14:paraId="5CCF9C28" w14:textId="77777777" w:rsidR="0082308A" w:rsidRPr="007921F8" w:rsidRDefault="0082308A" w:rsidP="00B057BF">
            <w:pPr>
              <w:pStyle w:val="Bodyjustified"/>
              <w:keepNext/>
              <w:spacing w:before="60" w:after="60" w:line="240" w:lineRule="auto"/>
              <w:ind w:left="57" w:right="57"/>
            </w:pPr>
            <w:r w:rsidRPr="007921F8">
              <w:t>28, 12</w:t>
            </w:r>
          </w:p>
        </w:tc>
        <w:tc>
          <w:tcPr>
            <w:tcW w:w="992" w:type="dxa"/>
          </w:tcPr>
          <w:p w14:paraId="23A69C46" w14:textId="77777777" w:rsidR="0082308A" w:rsidRPr="007921F8" w:rsidRDefault="0082308A" w:rsidP="00B057BF">
            <w:pPr>
              <w:pStyle w:val="Bodyjustified"/>
              <w:keepNext/>
              <w:spacing w:before="60" w:after="60" w:line="240" w:lineRule="auto"/>
              <w:ind w:left="57" w:right="57"/>
            </w:pPr>
            <w:r w:rsidRPr="007921F8">
              <w:t>46</w:t>
            </w:r>
          </w:p>
        </w:tc>
      </w:tr>
      <w:tr w:rsidR="00D2519B" w:rsidRPr="007921F8" w14:paraId="187AD4AC" w14:textId="77777777" w:rsidTr="00E84434">
        <w:trPr>
          <w:trHeight w:val="283"/>
        </w:trPr>
        <w:tc>
          <w:tcPr>
            <w:tcW w:w="1083" w:type="dxa"/>
          </w:tcPr>
          <w:p w14:paraId="4AEB9196" w14:textId="77777777" w:rsidR="00D2519B" w:rsidRPr="007921F8" w:rsidRDefault="00D2519B" w:rsidP="00B057BF">
            <w:pPr>
              <w:pStyle w:val="Bodyjustified"/>
              <w:keepNext/>
              <w:spacing w:before="60" w:after="60" w:line="240" w:lineRule="auto"/>
              <w:ind w:left="57" w:right="57"/>
            </w:pPr>
            <w:r w:rsidRPr="007921F8">
              <w:t>05</w:t>
            </w:r>
          </w:p>
        </w:tc>
        <w:tc>
          <w:tcPr>
            <w:tcW w:w="3878" w:type="dxa"/>
          </w:tcPr>
          <w:p w14:paraId="4A3CFA23" w14:textId="77777777" w:rsidR="00D2519B" w:rsidRPr="007921F8" w:rsidRDefault="00D2519B" w:rsidP="00B057BF">
            <w:pPr>
              <w:pStyle w:val="Bodyjustified"/>
              <w:spacing w:before="60" w:after="60" w:line="240" w:lineRule="auto"/>
              <w:ind w:left="57" w:right="57"/>
              <w:jc w:val="left"/>
            </w:pPr>
            <w:r w:rsidRPr="007921F8">
              <w:t>Horizontal Flange Mount</w:t>
            </w:r>
          </w:p>
          <w:p w14:paraId="2054F7F8" w14:textId="77777777" w:rsidR="00D2519B" w:rsidRPr="007921F8" w:rsidRDefault="00D2519B" w:rsidP="00B057BF">
            <w:pPr>
              <w:pStyle w:val="Bodyjustified"/>
              <w:spacing w:before="60" w:after="60" w:line="240" w:lineRule="auto"/>
              <w:ind w:left="57" w:right="57"/>
              <w:jc w:val="left"/>
            </w:pPr>
            <w:r w:rsidRPr="007921F8">
              <w:t>Solder Pin Terminals</w:t>
            </w:r>
          </w:p>
        </w:tc>
        <w:tc>
          <w:tcPr>
            <w:tcW w:w="1418" w:type="dxa"/>
          </w:tcPr>
          <w:p w14:paraId="76B9A41B"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4AD996CB"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1223251D" w14:textId="77777777" w:rsidTr="00E84434">
        <w:trPr>
          <w:trHeight w:val="283"/>
        </w:trPr>
        <w:tc>
          <w:tcPr>
            <w:tcW w:w="1083" w:type="dxa"/>
          </w:tcPr>
          <w:p w14:paraId="3B3D85AE" w14:textId="77777777" w:rsidR="00D2519B" w:rsidRPr="007921F8" w:rsidRDefault="00D2519B" w:rsidP="00B057BF">
            <w:pPr>
              <w:pStyle w:val="Bodyjustified"/>
              <w:keepNext/>
              <w:spacing w:before="60" w:after="60" w:line="240" w:lineRule="auto"/>
              <w:ind w:left="57" w:right="57"/>
            </w:pPr>
            <w:r w:rsidRPr="007921F8">
              <w:t>06</w:t>
            </w:r>
          </w:p>
        </w:tc>
        <w:tc>
          <w:tcPr>
            <w:tcW w:w="3878" w:type="dxa"/>
          </w:tcPr>
          <w:p w14:paraId="423E2AB8" w14:textId="77777777" w:rsidR="00D2519B" w:rsidRPr="007921F8" w:rsidRDefault="00D2519B" w:rsidP="00B057BF">
            <w:pPr>
              <w:pStyle w:val="Bodyjustified"/>
              <w:spacing w:before="60" w:after="60" w:line="240" w:lineRule="auto"/>
              <w:ind w:left="57" w:right="57"/>
              <w:jc w:val="left"/>
            </w:pPr>
            <w:r w:rsidRPr="007921F8">
              <w:t>Horizontal Flange Mount</w:t>
            </w:r>
          </w:p>
          <w:p w14:paraId="65F9ABC2" w14:textId="77777777" w:rsidR="00D2519B" w:rsidRPr="007921F8" w:rsidRDefault="00D2519B" w:rsidP="00B057BF">
            <w:pPr>
              <w:pStyle w:val="Bodyjustified"/>
              <w:keepNext/>
              <w:spacing w:before="60" w:after="60" w:line="240" w:lineRule="auto"/>
              <w:ind w:left="57" w:right="57"/>
              <w:jc w:val="left"/>
            </w:pPr>
            <w:r w:rsidRPr="007921F8">
              <w:t>Solder Hook Terminals</w:t>
            </w:r>
          </w:p>
        </w:tc>
        <w:tc>
          <w:tcPr>
            <w:tcW w:w="1418" w:type="dxa"/>
          </w:tcPr>
          <w:p w14:paraId="363F264A"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2FACC58B"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3E0C4175" w14:textId="77777777" w:rsidTr="00E84434">
        <w:trPr>
          <w:trHeight w:val="283"/>
        </w:trPr>
        <w:tc>
          <w:tcPr>
            <w:tcW w:w="1083" w:type="dxa"/>
          </w:tcPr>
          <w:p w14:paraId="6953852D" w14:textId="77777777" w:rsidR="00D2519B" w:rsidRPr="007921F8" w:rsidRDefault="00D2519B" w:rsidP="00B057BF">
            <w:pPr>
              <w:pStyle w:val="Bodyjustified"/>
              <w:keepNext/>
              <w:spacing w:before="60" w:after="60" w:line="240" w:lineRule="auto"/>
              <w:ind w:left="57" w:right="57"/>
            </w:pPr>
            <w:r w:rsidRPr="007921F8">
              <w:t>08</w:t>
            </w:r>
          </w:p>
        </w:tc>
        <w:tc>
          <w:tcPr>
            <w:tcW w:w="3878" w:type="dxa"/>
          </w:tcPr>
          <w:p w14:paraId="4428FFAA" w14:textId="77777777" w:rsidR="00D2519B" w:rsidRPr="007921F8" w:rsidRDefault="00D2519B" w:rsidP="00B057BF">
            <w:pPr>
              <w:pStyle w:val="Bodyjustified"/>
              <w:keepNext/>
              <w:widowControl/>
              <w:spacing w:before="60" w:after="60" w:line="240" w:lineRule="auto"/>
              <w:ind w:left="57" w:right="57"/>
              <w:jc w:val="left"/>
            </w:pPr>
            <w:r w:rsidRPr="007921F8">
              <w:t>Raised Vertical Flange Mount</w:t>
            </w:r>
          </w:p>
          <w:p w14:paraId="73E5014F" w14:textId="77777777" w:rsidR="00D2519B" w:rsidRPr="007921F8" w:rsidRDefault="00D2519B" w:rsidP="00B057BF">
            <w:pPr>
              <w:pStyle w:val="Bodyjustified"/>
              <w:spacing w:before="60" w:after="60" w:line="240" w:lineRule="auto"/>
              <w:ind w:left="57" w:right="57"/>
              <w:jc w:val="left"/>
            </w:pPr>
            <w:r w:rsidRPr="007921F8">
              <w:t>Solder Pin Terminals with Polarizing Pin</w:t>
            </w:r>
          </w:p>
        </w:tc>
        <w:tc>
          <w:tcPr>
            <w:tcW w:w="1418" w:type="dxa"/>
          </w:tcPr>
          <w:p w14:paraId="33702AC3"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71254671"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2D181AB2" w14:textId="77777777" w:rsidTr="00E84434">
        <w:trPr>
          <w:trHeight w:val="283"/>
        </w:trPr>
        <w:tc>
          <w:tcPr>
            <w:tcW w:w="1083" w:type="dxa"/>
          </w:tcPr>
          <w:p w14:paraId="7737E843" w14:textId="77777777" w:rsidR="00D2519B" w:rsidRPr="007921F8" w:rsidRDefault="00D2519B" w:rsidP="00B057BF">
            <w:pPr>
              <w:pStyle w:val="Bodyjustified"/>
              <w:keepNext/>
              <w:spacing w:before="60" w:after="60" w:line="240" w:lineRule="auto"/>
              <w:ind w:left="57" w:right="57"/>
            </w:pPr>
            <w:r w:rsidRPr="007921F8">
              <w:t>09</w:t>
            </w:r>
          </w:p>
        </w:tc>
        <w:tc>
          <w:tcPr>
            <w:tcW w:w="3878" w:type="dxa"/>
          </w:tcPr>
          <w:p w14:paraId="36D64C79" w14:textId="77777777" w:rsidR="00D2519B" w:rsidRPr="007921F8" w:rsidRDefault="00D2519B" w:rsidP="00B057BF">
            <w:pPr>
              <w:pStyle w:val="Bodyjustified"/>
              <w:spacing w:before="60" w:after="60" w:line="240" w:lineRule="auto"/>
              <w:ind w:left="57" w:right="57"/>
              <w:jc w:val="left"/>
            </w:pPr>
            <w:r w:rsidRPr="007921F8">
              <w:t>Horizontal Flange Mount</w:t>
            </w:r>
          </w:p>
          <w:p w14:paraId="56409ACB" w14:textId="77777777" w:rsidR="00D2519B" w:rsidRPr="007921F8" w:rsidRDefault="00D2519B" w:rsidP="00B057BF">
            <w:pPr>
              <w:pStyle w:val="Bodyjustified"/>
              <w:spacing w:before="60" w:after="60" w:line="240" w:lineRule="auto"/>
              <w:ind w:left="57" w:right="57"/>
              <w:jc w:val="left"/>
            </w:pPr>
            <w:r w:rsidRPr="007921F8">
              <w:t>Solder Pin Terminals with Polarizing Pin</w:t>
            </w:r>
          </w:p>
        </w:tc>
        <w:tc>
          <w:tcPr>
            <w:tcW w:w="1418" w:type="dxa"/>
          </w:tcPr>
          <w:p w14:paraId="077F399D"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36D1E3AC" w14:textId="77777777" w:rsidR="00D2519B" w:rsidRPr="007921F8" w:rsidRDefault="00D2519B" w:rsidP="00B057BF">
            <w:pPr>
              <w:pStyle w:val="Bodyjustified"/>
              <w:keepNext/>
              <w:spacing w:before="60" w:after="60" w:line="240" w:lineRule="auto"/>
              <w:ind w:left="57" w:right="57"/>
            </w:pPr>
            <w:r w:rsidRPr="007921F8">
              <w:t>46</w:t>
            </w:r>
          </w:p>
        </w:tc>
      </w:tr>
    </w:tbl>
    <w:p w14:paraId="10C4F702" w14:textId="77777777" w:rsidR="005D450E" w:rsidRPr="007921F8" w:rsidRDefault="005D450E" w:rsidP="00C93D51">
      <w:pPr>
        <w:pStyle w:val="NOTES"/>
      </w:pPr>
      <w:r w:rsidRPr="007921F8">
        <w:t>NOTES:</w:t>
      </w:r>
    </w:p>
    <w:p w14:paraId="6F44C11E" w14:textId="4D84283B" w:rsidR="005D450E" w:rsidRPr="007921F8" w:rsidRDefault="00C110DD" w:rsidP="005D450E">
      <w:pPr>
        <w:pStyle w:val="numericallist"/>
      </w:pPr>
      <w:r w:rsidRPr="007921F8">
        <w:t xml:space="preserve">See </w:t>
      </w:r>
      <w:r w:rsidR="00C35C45" w:rsidRPr="007921F8">
        <w:t xml:space="preserve">Para. </w:t>
      </w:r>
      <w:r w:rsidR="00C35C45" w:rsidRPr="007921F8">
        <w:fldChar w:fldCharType="begin"/>
      </w:r>
      <w:r w:rsidR="00C35C45" w:rsidRPr="007921F8">
        <w:instrText xml:space="preserve"> REF _Ref482097214 \r \h </w:instrText>
      </w:r>
      <w:r w:rsidR="00206A1E" w:rsidRPr="007921F8">
        <w:instrText xml:space="preserve"> \* MERGEFORMAT </w:instrText>
      </w:r>
      <w:r w:rsidR="00C35C45" w:rsidRPr="007921F8">
        <w:fldChar w:fldCharType="separate"/>
      </w:r>
      <w:r w:rsidR="00C35C45" w:rsidRPr="007921F8">
        <w:t>1.6</w:t>
      </w:r>
      <w:r w:rsidR="00C35C45" w:rsidRPr="007921F8">
        <w:fldChar w:fldCharType="end"/>
      </w:r>
      <w:r w:rsidR="00C35C45" w:rsidRPr="007921F8">
        <w:t>.</w:t>
      </w:r>
    </w:p>
    <w:p w14:paraId="3BB1A159" w14:textId="77777777" w:rsidR="009C13A6" w:rsidRPr="007921F8" w:rsidRDefault="009C13A6" w:rsidP="00EE65A1">
      <w:pPr>
        <w:pStyle w:val="Heading2"/>
      </w:pPr>
      <w:bookmarkStart w:id="14" w:name="_Toc316030164"/>
      <w:bookmarkStart w:id="15" w:name="_Toc506894982"/>
      <w:r w:rsidRPr="007921F8">
        <w:lastRenderedPageBreak/>
        <w:t>MAXIMUM RATINGS</w:t>
      </w:r>
      <w:bookmarkEnd w:id="14"/>
      <w:bookmarkEnd w:id="15"/>
    </w:p>
    <w:p w14:paraId="28879A24" w14:textId="77777777" w:rsidR="00B7417C" w:rsidRPr="007921F8" w:rsidRDefault="00B7417C" w:rsidP="00EE65A1">
      <w:pPr>
        <w:keepNext/>
      </w:pPr>
      <w:r w:rsidRPr="007921F8">
        <w:t>The maximum ratings shall not be exceeded at any time during use or storage.</w:t>
      </w:r>
    </w:p>
    <w:p w14:paraId="75312381" w14:textId="77777777" w:rsidR="00B7417C" w:rsidRPr="007921F8" w:rsidRDefault="00B7417C" w:rsidP="00EE65A1">
      <w:pPr>
        <w:keepNext/>
      </w:pPr>
      <w:r w:rsidRPr="007921F8">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26"/>
        <w:gridCol w:w="992"/>
        <w:gridCol w:w="1418"/>
        <w:gridCol w:w="708"/>
        <w:gridCol w:w="2694"/>
      </w:tblGrid>
      <w:tr w:rsidR="00B7417C" w:rsidRPr="007921F8" w14:paraId="3DE18B32" w14:textId="77777777" w:rsidTr="00E84434">
        <w:trPr>
          <w:trHeight w:val="283"/>
          <w:tblHeader/>
        </w:trPr>
        <w:tc>
          <w:tcPr>
            <w:tcW w:w="2326" w:type="dxa"/>
            <w:tcBorders>
              <w:bottom w:val="single" w:sz="6" w:space="0" w:color="000000"/>
            </w:tcBorders>
            <w:shd w:val="clear" w:color="auto" w:fill="auto"/>
            <w:tcMar>
              <w:top w:w="80" w:type="dxa"/>
              <w:bottom w:w="80" w:type="dxa"/>
            </w:tcMar>
          </w:tcPr>
          <w:p w14:paraId="792BF030" w14:textId="77777777" w:rsidR="00B7417C" w:rsidRPr="007921F8" w:rsidRDefault="00B7417C" w:rsidP="00E84434">
            <w:pPr>
              <w:pStyle w:val="Bodyjustified"/>
              <w:keepNext/>
              <w:spacing w:line="240" w:lineRule="auto"/>
              <w:ind w:left="57" w:right="57"/>
            </w:pPr>
            <w:r w:rsidRPr="007921F8">
              <w:t>Characteristics</w:t>
            </w:r>
          </w:p>
        </w:tc>
        <w:tc>
          <w:tcPr>
            <w:tcW w:w="992" w:type="dxa"/>
            <w:tcBorders>
              <w:bottom w:val="single" w:sz="6" w:space="0" w:color="000000"/>
            </w:tcBorders>
            <w:shd w:val="clear" w:color="auto" w:fill="auto"/>
            <w:tcMar>
              <w:top w:w="80" w:type="dxa"/>
              <w:bottom w:w="80" w:type="dxa"/>
            </w:tcMar>
          </w:tcPr>
          <w:p w14:paraId="25AA6A09" w14:textId="77777777" w:rsidR="00B7417C" w:rsidRPr="007921F8" w:rsidRDefault="00B7417C" w:rsidP="00E84434">
            <w:pPr>
              <w:pStyle w:val="Bodyjustified"/>
              <w:keepNext/>
              <w:spacing w:line="240" w:lineRule="auto"/>
              <w:ind w:left="57" w:right="57"/>
            </w:pPr>
            <w:r w:rsidRPr="007921F8">
              <w:t>Symbols</w:t>
            </w:r>
          </w:p>
        </w:tc>
        <w:tc>
          <w:tcPr>
            <w:tcW w:w="1418" w:type="dxa"/>
            <w:tcBorders>
              <w:bottom w:val="single" w:sz="6" w:space="0" w:color="000000"/>
            </w:tcBorders>
            <w:shd w:val="clear" w:color="auto" w:fill="auto"/>
            <w:tcMar>
              <w:top w:w="80" w:type="dxa"/>
              <w:bottom w:w="80" w:type="dxa"/>
            </w:tcMar>
          </w:tcPr>
          <w:p w14:paraId="15B293D8" w14:textId="77777777" w:rsidR="00B7417C" w:rsidRPr="007921F8" w:rsidRDefault="00B7417C" w:rsidP="00E84434">
            <w:pPr>
              <w:pStyle w:val="Bodyjustified"/>
              <w:keepNext/>
              <w:spacing w:line="240" w:lineRule="auto"/>
              <w:ind w:left="57" w:right="57"/>
            </w:pPr>
            <w:r w:rsidRPr="007921F8">
              <w:t>Maximum Ratings</w:t>
            </w:r>
          </w:p>
        </w:tc>
        <w:tc>
          <w:tcPr>
            <w:tcW w:w="708" w:type="dxa"/>
            <w:tcBorders>
              <w:bottom w:val="single" w:sz="6" w:space="0" w:color="000000"/>
            </w:tcBorders>
            <w:shd w:val="clear" w:color="auto" w:fill="auto"/>
            <w:tcMar>
              <w:top w:w="80" w:type="dxa"/>
              <w:bottom w:w="80" w:type="dxa"/>
            </w:tcMar>
          </w:tcPr>
          <w:p w14:paraId="7EDE7E43" w14:textId="77777777" w:rsidR="00B7417C" w:rsidRPr="007921F8" w:rsidRDefault="00B7417C" w:rsidP="00E84434">
            <w:pPr>
              <w:pStyle w:val="Bodyjustified"/>
              <w:keepNext/>
              <w:spacing w:line="240" w:lineRule="auto"/>
              <w:ind w:left="57" w:right="57"/>
            </w:pPr>
            <w:r w:rsidRPr="007921F8">
              <w:t>Units</w:t>
            </w:r>
          </w:p>
        </w:tc>
        <w:tc>
          <w:tcPr>
            <w:tcW w:w="2694" w:type="dxa"/>
            <w:tcBorders>
              <w:bottom w:val="single" w:sz="6" w:space="0" w:color="000000"/>
            </w:tcBorders>
            <w:shd w:val="clear" w:color="auto" w:fill="auto"/>
            <w:tcMar>
              <w:top w:w="80" w:type="dxa"/>
              <w:bottom w:w="80" w:type="dxa"/>
            </w:tcMar>
          </w:tcPr>
          <w:p w14:paraId="389EC468" w14:textId="77777777" w:rsidR="00B7417C" w:rsidRPr="007921F8" w:rsidRDefault="00B7417C" w:rsidP="00E84434">
            <w:pPr>
              <w:pStyle w:val="Bodyjustified"/>
              <w:keepNext/>
              <w:spacing w:line="240" w:lineRule="auto"/>
              <w:ind w:left="57" w:right="57"/>
            </w:pPr>
            <w:r w:rsidRPr="007921F8">
              <w:t>Remarks</w:t>
            </w:r>
          </w:p>
        </w:tc>
      </w:tr>
      <w:tr w:rsidR="00B7417C" w:rsidRPr="007921F8" w14:paraId="04FE604B" w14:textId="77777777" w:rsidTr="00E84434">
        <w:trPr>
          <w:trHeight w:val="283"/>
          <w:tblHeader/>
        </w:trPr>
        <w:tc>
          <w:tcPr>
            <w:tcW w:w="2326" w:type="dxa"/>
            <w:tcBorders>
              <w:bottom w:val="nil"/>
            </w:tcBorders>
            <w:shd w:val="clear" w:color="auto" w:fill="auto"/>
            <w:tcMar>
              <w:top w:w="0" w:type="dxa"/>
              <w:bottom w:w="0" w:type="dxa"/>
            </w:tcMar>
          </w:tcPr>
          <w:p w14:paraId="10A5C699" w14:textId="77777777" w:rsidR="00B7417C" w:rsidRPr="007921F8" w:rsidRDefault="00B7417C" w:rsidP="00E84434">
            <w:pPr>
              <w:pStyle w:val="Bodyjustified"/>
              <w:keepNext/>
              <w:spacing w:line="240" w:lineRule="auto"/>
              <w:ind w:left="57" w:right="57"/>
              <w:jc w:val="left"/>
            </w:pPr>
            <w:r w:rsidRPr="007921F8">
              <w:t>Coil Voltage Range</w:t>
            </w:r>
          </w:p>
        </w:tc>
        <w:tc>
          <w:tcPr>
            <w:tcW w:w="992" w:type="dxa"/>
            <w:tcBorders>
              <w:bottom w:val="nil"/>
            </w:tcBorders>
            <w:shd w:val="clear" w:color="auto" w:fill="auto"/>
            <w:tcMar>
              <w:top w:w="0" w:type="dxa"/>
              <w:bottom w:w="0" w:type="dxa"/>
            </w:tcMar>
          </w:tcPr>
          <w:p w14:paraId="42C08F5C" w14:textId="77777777" w:rsidR="00B7417C" w:rsidRPr="007921F8" w:rsidRDefault="00B7417C" w:rsidP="00E84434">
            <w:pPr>
              <w:pStyle w:val="Bodyjustified"/>
              <w:keepNext/>
              <w:spacing w:line="240" w:lineRule="auto"/>
              <w:ind w:left="57" w:right="57"/>
            </w:pPr>
            <w:r w:rsidRPr="007921F8">
              <w:t>V</w:t>
            </w:r>
            <w:r w:rsidRPr="007921F8">
              <w:rPr>
                <w:vertAlign w:val="subscript"/>
              </w:rPr>
              <w:t>CR</w:t>
            </w:r>
          </w:p>
        </w:tc>
        <w:tc>
          <w:tcPr>
            <w:tcW w:w="1418" w:type="dxa"/>
            <w:tcBorders>
              <w:bottom w:val="nil"/>
            </w:tcBorders>
            <w:shd w:val="clear" w:color="auto" w:fill="auto"/>
            <w:tcMar>
              <w:top w:w="0" w:type="dxa"/>
              <w:bottom w:w="0" w:type="dxa"/>
            </w:tcMar>
          </w:tcPr>
          <w:p w14:paraId="7048839A" w14:textId="77777777" w:rsidR="00B7417C" w:rsidRPr="007921F8" w:rsidRDefault="00B7417C" w:rsidP="00E84434">
            <w:pPr>
              <w:pStyle w:val="Bodyjustified"/>
              <w:keepNext/>
              <w:spacing w:line="240" w:lineRule="auto"/>
              <w:ind w:left="57" w:right="57"/>
            </w:pPr>
          </w:p>
        </w:tc>
        <w:tc>
          <w:tcPr>
            <w:tcW w:w="708" w:type="dxa"/>
            <w:tcBorders>
              <w:bottom w:val="nil"/>
            </w:tcBorders>
            <w:shd w:val="clear" w:color="auto" w:fill="auto"/>
            <w:tcMar>
              <w:top w:w="0" w:type="dxa"/>
              <w:bottom w:w="0" w:type="dxa"/>
            </w:tcMar>
          </w:tcPr>
          <w:p w14:paraId="28ED9A37" w14:textId="77777777" w:rsidR="00B7417C" w:rsidRPr="007921F8" w:rsidRDefault="00B7417C" w:rsidP="00E84434">
            <w:pPr>
              <w:pStyle w:val="Bodyjustified"/>
              <w:keepNext/>
              <w:spacing w:line="240" w:lineRule="auto"/>
              <w:ind w:left="57" w:right="57"/>
            </w:pPr>
            <w:r w:rsidRPr="007921F8">
              <w:t>Vdc</w:t>
            </w:r>
          </w:p>
        </w:tc>
        <w:tc>
          <w:tcPr>
            <w:tcW w:w="2694" w:type="dxa"/>
            <w:tcBorders>
              <w:bottom w:val="nil"/>
            </w:tcBorders>
            <w:shd w:val="clear" w:color="auto" w:fill="auto"/>
            <w:tcMar>
              <w:top w:w="0" w:type="dxa"/>
              <w:bottom w:w="0" w:type="dxa"/>
            </w:tcMar>
          </w:tcPr>
          <w:p w14:paraId="3E41FFC8" w14:textId="77777777" w:rsidR="00B7417C" w:rsidRPr="007921F8" w:rsidRDefault="00B7417C" w:rsidP="00E84434">
            <w:pPr>
              <w:pStyle w:val="Bodyjustified"/>
              <w:keepNext/>
              <w:spacing w:line="240" w:lineRule="auto"/>
              <w:ind w:left="57" w:right="57"/>
              <w:jc w:val="left"/>
            </w:pPr>
          </w:p>
        </w:tc>
      </w:tr>
      <w:tr w:rsidR="00C93D51" w:rsidRPr="007921F8" w14:paraId="172E45F0" w14:textId="77777777" w:rsidTr="00E84434">
        <w:trPr>
          <w:trHeight w:val="283"/>
          <w:tblHeader/>
        </w:trPr>
        <w:tc>
          <w:tcPr>
            <w:tcW w:w="2326" w:type="dxa"/>
            <w:tcBorders>
              <w:top w:val="nil"/>
              <w:bottom w:val="nil"/>
            </w:tcBorders>
            <w:shd w:val="clear" w:color="auto" w:fill="auto"/>
            <w:tcMar>
              <w:top w:w="0" w:type="dxa"/>
              <w:bottom w:w="0" w:type="dxa"/>
            </w:tcMar>
          </w:tcPr>
          <w:p w14:paraId="2DC0DF69" w14:textId="77777777" w:rsidR="00C93D51" w:rsidRPr="007921F8" w:rsidRDefault="00C93D51" w:rsidP="00E84434">
            <w:pPr>
              <w:pStyle w:val="Bodyjustified"/>
              <w:keepNext/>
              <w:spacing w:line="240" w:lineRule="auto"/>
              <w:ind w:left="57" w:right="57"/>
              <w:jc w:val="left"/>
            </w:pPr>
          </w:p>
        </w:tc>
        <w:tc>
          <w:tcPr>
            <w:tcW w:w="992" w:type="dxa"/>
            <w:tcBorders>
              <w:top w:val="nil"/>
              <w:bottom w:val="nil"/>
            </w:tcBorders>
            <w:shd w:val="clear" w:color="auto" w:fill="auto"/>
            <w:tcMar>
              <w:top w:w="0" w:type="dxa"/>
              <w:bottom w:w="0" w:type="dxa"/>
            </w:tcMar>
          </w:tcPr>
          <w:p w14:paraId="5B478188" w14:textId="77777777" w:rsidR="00C93D51" w:rsidRPr="007921F8" w:rsidRDefault="00C93D51" w:rsidP="00E84434">
            <w:pPr>
              <w:pStyle w:val="Bodyjustified"/>
              <w:keepNext/>
              <w:spacing w:line="240" w:lineRule="auto"/>
              <w:ind w:left="57" w:right="57"/>
            </w:pPr>
          </w:p>
        </w:tc>
        <w:tc>
          <w:tcPr>
            <w:tcW w:w="1418" w:type="dxa"/>
            <w:tcBorders>
              <w:top w:val="nil"/>
              <w:bottom w:val="nil"/>
            </w:tcBorders>
            <w:shd w:val="clear" w:color="auto" w:fill="auto"/>
            <w:tcMar>
              <w:top w:w="0" w:type="dxa"/>
              <w:bottom w:w="0" w:type="dxa"/>
            </w:tcMar>
          </w:tcPr>
          <w:p w14:paraId="614115B2" w14:textId="77777777" w:rsidR="00C93D51" w:rsidRPr="007921F8" w:rsidRDefault="00C93D51" w:rsidP="00E84434">
            <w:pPr>
              <w:pStyle w:val="Bodyjustified"/>
              <w:keepNext/>
              <w:spacing w:line="240" w:lineRule="auto"/>
              <w:ind w:left="57" w:right="57"/>
            </w:pPr>
            <w:r w:rsidRPr="007921F8">
              <w:t>26.5 to 32</w:t>
            </w:r>
          </w:p>
        </w:tc>
        <w:tc>
          <w:tcPr>
            <w:tcW w:w="708" w:type="dxa"/>
            <w:tcBorders>
              <w:top w:val="nil"/>
              <w:bottom w:val="nil"/>
            </w:tcBorders>
            <w:shd w:val="clear" w:color="auto" w:fill="auto"/>
            <w:tcMar>
              <w:top w:w="0" w:type="dxa"/>
              <w:bottom w:w="0" w:type="dxa"/>
            </w:tcMar>
          </w:tcPr>
          <w:p w14:paraId="18EA3EF5" w14:textId="77777777" w:rsidR="00C93D51" w:rsidRPr="007921F8" w:rsidRDefault="00C93D51" w:rsidP="00E84434">
            <w:pPr>
              <w:pStyle w:val="Bodyjustified"/>
              <w:keepNext/>
              <w:spacing w:line="240" w:lineRule="auto"/>
              <w:ind w:left="57" w:right="57"/>
            </w:pPr>
          </w:p>
        </w:tc>
        <w:tc>
          <w:tcPr>
            <w:tcW w:w="2694" w:type="dxa"/>
            <w:tcBorders>
              <w:top w:val="nil"/>
              <w:bottom w:val="nil"/>
            </w:tcBorders>
            <w:shd w:val="clear" w:color="auto" w:fill="auto"/>
            <w:tcMar>
              <w:top w:w="0" w:type="dxa"/>
              <w:bottom w:w="0" w:type="dxa"/>
            </w:tcMar>
          </w:tcPr>
          <w:p w14:paraId="6D7E090E" w14:textId="77777777" w:rsidR="00C93D51" w:rsidRPr="007921F8" w:rsidRDefault="00C93D51" w:rsidP="00E84434">
            <w:pPr>
              <w:pStyle w:val="Bodyjustified"/>
              <w:keepNext/>
              <w:spacing w:line="240" w:lineRule="auto"/>
              <w:ind w:left="57" w:right="57"/>
              <w:jc w:val="left"/>
            </w:pPr>
            <w:r w:rsidRPr="007921F8">
              <w:t>Rated Coil Voltage: 28Vdc</w:t>
            </w:r>
          </w:p>
        </w:tc>
      </w:tr>
      <w:tr w:rsidR="00C93D51" w:rsidRPr="007921F8" w14:paraId="5FDCF116" w14:textId="77777777" w:rsidTr="00E84434">
        <w:trPr>
          <w:trHeight w:val="283"/>
          <w:tblHeader/>
        </w:trPr>
        <w:tc>
          <w:tcPr>
            <w:tcW w:w="2326" w:type="dxa"/>
            <w:tcBorders>
              <w:top w:val="nil"/>
            </w:tcBorders>
            <w:shd w:val="clear" w:color="auto" w:fill="auto"/>
            <w:tcMar>
              <w:top w:w="0" w:type="dxa"/>
              <w:bottom w:w="0" w:type="dxa"/>
            </w:tcMar>
          </w:tcPr>
          <w:p w14:paraId="653DD8BC" w14:textId="77777777" w:rsidR="00C93D51" w:rsidRPr="007921F8" w:rsidRDefault="00C93D51" w:rsidP="00E84434">
            <w:pPr>
              <w:pStyle w:val="Bodyjustified"/>
              <w:keepNext/>
              <w:spacing w:line="240" w:lineRule="auto"/>
              <w:ind w:left="57" w:right="57"/>
              <w:jc w:val="left"/>
            </w:pPr>
          </w:p>
        </w:tc>
        <w:tc>
          <w:tcPr>
            <w:tcW w:w="992" w:type="dxa"/>
            <w:tcBorders>
              <w:top w:val="nil"/>
            </w:tcBorders>
            <w:shd w:val="clear" w:color="auto" w:fill="auto"/>
            <w:tcMar>
              <w:top w:w="0" w:type="dxa"/>
              <w:bottom w:w="0" w:type="dxa"/>
            </w:tcMar>
          </w:tcPr>
          <w:p w14:paraId="10B08841" w14:textId="77777777" w:rsidR="00C93D51" w:rsidRPr="007921F8" w:rsidRDefault="00C93D51" w:rsidP="00E84434">
            <w:pPr>
              <w:pStyle w:val="Bodyjustified"/>
              <w:keepNext/>
              <w:spacing w:line="240" w:lineRule="auto"/>
              <w:ind w:left="57" w:right="57"/>
            </w:pPr>
          </w:p>
        </w:tc>
        <w:tc>
          <w:tcPr>
            <w:tcW w:w="1418" w:type="dxa"/>
            <w:tcBorders>
              <w:top w:val="nil"/>
            </w:tcBorders>
            <w:shd w:val="clear" w:color="auto" w:fill="auto"/>
            <w:tcMar>
              <w:top w:w="0" w:type="dxa"/>
              <w:bottom w:w="0" w:type="dxa"/>
            </w:tcMar>
          </w:tcPr>
          <w:p w14:paraId="5F67E4ED" w14:textId="77777777" w:rsidR="00C93D51" w:rsidRPr="007921F8" w:rsidRDefault="00C93D51" w:rsidP="00E84434">
            <w:pPr>
              <w:pStyle w:val="Bodyjustified"/>
              <w:keepNext/>
              <w:spacing w:line="240" w:lineRule="auto"/>
              <w:ind w:left="57" w:right="57"/>
            </w:pPr>
            <w:r w:rsidRPr="007921F8">
              <w:t>11 to 14.5</w:t>
            </w:r>
          </w:p>
        </w:tc>
        <w:tc>
          <w:tcPr>
            <w:tcW w:w="708" w:type="dxa"/>
            <w:tcBorders>
              <w:top w:val="nil"/>
            </w:tcBorders>
            <w:shd w:val="clear" w:color="auto" w:fill="auto"/>
            <w:tcMar>
              <w:top w:w="0" w:type="dxa"/>
              <w:bottom w:w="0" w:type="dxa"/>
            </w:tcMar>
          </w:tcPr>
          <w:p w14:paraId="2FC64498" w14:textId="77777777" w:rsidR="00C93D51" w:rsidRPr="007921F8" w:rsidRDefault="00C93D51" w:rsidP="00E84434">
            <w:pPr>
              <w:pStyle w:val="Bodyjustified"/>
              <w:keepNext/>
              <w:spacing w:line="240" w:lineRule="auto"/>
              <w:ind w:left="57" w:right="57"/>
            </w:pPr>
          </w:p>
        </w:tc>
        <w:tc>
          <w:tcPr>
            <w:tcW w:w="2694" w:type="dxa"/>
            <w:tcBorders>
              <w:top w:val="nil"/>
            </w:tcBorders>
            <w:shd w:val="clear" w:color="auto" w:fill="auto"/>
            <w:tcMar>
              <w:top w:w="0" w:type="dxa"/>
              <w:bottom w:w="0" w:type="dxa"/>
            </w:tcMar>
          </w:tcPr>
          <w:p w14:paraId="644255A8" w14:textId="77777777" w:rsidR="00C93D51" w:rsidRPr="007921F8" w:rsidRDefault="00C93D51" w:rsidP="00E84434">
            <w:pPr>
              <w:pStyle w:val="Bodyjustified"/>
              <w:keepNext/>
              <w:spacing w:line="240" w:lineRule="auto"/>
              <w:ind w:left="57" w:right="57"/>
              <w:jc w:val="left"/>
            </w:pPr>
            <w:r w:rsidRPr="007921F8">
              <w:t>Rated Coil Voltage: 12Vdc</w:t>
            </w:r>
          </w:p>
        </w:tc>
      </w:tr>
      <w:tr w:rsidR="00B7417C" w:rsidRPr="007921F8" w14:paraId="7631ED05" w14:textId="77777777" w:rsidTr="00E84434">
        <w:trPr>
          <w:trHeight w:val="283"/>
          <w:tblHeader/>
        </w:trPr>
        <w:tc>
          <w:tcPr>
            <w:tcW w:w="2326" w:type="dxa"/>
            <w:shd w:val="clear" w:color="auto" w:fill="auto"/>
            <w:tcMar>
              <w:top w:w="80" w:type="dxa"/>
              <w:bottom w:w="80" w:type="dxa"/>
            </w:tcMar>
          </w:tcPr>
          <w:p w14:paraId="3A19B7C7" w14:textId="77777777" w:rsidR="00B7417C" w:rsidRPr="007921F8" w:rsidRDefault="00B7417C" w:rsidP="00E84434">
            <w:pPr>
              <w:pStyle w:val="Bodyjustified"/>
              <w:keepNext/>
              <w:spacing w:line="240" w:lineRule="auto"/>
              <w:ind w:left="57" w:right="57"/>
              <w:jc w:val="left"/>
            </w:pPr>
            <w:r w:rsidRPr="007921F8">
              <w:t>Rated Resistive Load Contact Current</w:t>
            </w:r>
          </w:p>
        </w:tc>
        <w:tc>
          <w:tcPr>
            <w:tcW w:w="992" w:type="dxa"/>
            <w:shd w:val="clear" w:color="auto" w:fill="auto"/>
            <w:tcMar>
              <w:top w:w="80" w:type="dxa"/>
              <w:bottom w:w="80" w:type="dxa"/>
            </w:tcMar>
          </w:tcPr>
          <w:p w14:paraId="07AC1E85" w14:textId="77777777" w:rsidR="00B7417C" w:rsidRPr="007921F8" w:rsidRDefault="00B7417C" w:rsidP="00E84434">
            <w:pPr>
              <w:pStyle w:val="Bodyjustified"/>
              <w:keepNext/>
              <w:spacing w:line="240" w:lineRule="auto"/>
              <w:ind w:left="57" w:right="57"/>
            </w:pPr>
            <w:r w:rsidRPr="007921F8">
              <w:t>I</w:t>
            </w:r>
            <w:r w:rsidRPr="007921F8">
              <w:rPr>
                <w:vertAlign w:val="subscript"/>
              </w:rPr>
              <w:t>CR</w:t>
            </w:r>
          </w:p>
        </w:tc>
        <w:tc>
          <w:tcPr>
            <w:tcW w:w="1418" w:type="dxa"/>
            <w:shd w:val="clear" w:color="auto" w:fill="auto"/>
            <w:tcMar>
              <w:top w:w="80" w:type="dxa"/>
              <w:bottom w:w="80" w:type="dxa"/>
            </w:tcMar>
          </w:tcPr>
          <w:p w14:paraId="711B83E5" w14:textId="77777777" w:rsidR="00B7417C" w:rsidRPr="007921F8" w:rsidRDefault="00B7417C" w:rsidP="00E84434">
            <w:pPr>
              <w:pStyle w:val="Bodyjustified"/>
              <w:keepNext/>
              <w:spacing w:line="240" w:lineRule="auto"/>
              <w:ind w:left="57" w:right="57"/>
            </w:pPr>
            <w:r w:rsidRPr="007921F8">
              <w:t>1</w:t>
            </w:r>
            <w:r w:rsidR="0082308A" w:rsidRPr="007921F8">
              <w:t>0</w:t>
            </w:r>
          </w:p>
        </w:tc>
        <w:tc>
          <w:tcPr>
            <w:tcW w:w="708" w:type="dxa"/>
            <w:shd w:val="clear" w:color="auto" w:fill="auto"/>
            <w:tcMar>
              <w:top w:w="80" w:type="dxa"/>
              <w:bottom w:w="80" w:type="dxa"/>
            </w:tcMar>
          </w:tcPr>
          <w:p w14:paraId="479FCF25"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58DA8818" w14:textId="77777777" w:rsidR="00B7417C" w:rsidRPr="007921F8" w:rsidRDefault="00B7417C" w:rsidP="00E84434">
            <w:pPr>
              <w:pStyle w:val="Bodyjustified"/>
              <w:keepNext/>
              <w:spacing w:line="240" w:lineRule="auto"/>
              <w:ind w:left="57" w:right="57"/>
              <w:jc w:val="left"/>
            </w:pPr>
            <w:r w:rsidRPr="007921F8">
              <w:t>28Vdc resistive</w:t>
            </w:r>
          </w:p>
          <w:p w14:paraId="52A3EFC3" w14:textId="77777777" w:rsidR="00B7417C" w:rsidRPr="007921F8" w:rsidRDefault="00B7417C" w:rsidP="00E84434">
            <w:pPr>
              <w:pStyle w:val="Bodyjustified"/>
              <w:keepNext/>
              <w:spacing w:line="240" w:lineRule="auto"/>
              <w:ind w:left="57" w:right="57"/>
              <w:jc w:val="left"/>
            </w:pPr>
            <w:r w:rsidRPr="007921F8">
              <w:t>Note 1</w:t>
            </w:r>
          </w:p>
        </w:tc>
      </w:tr>
      <w:tr w:rsidR="00B7417C" w:rsidRPr="007921F8" w14:paraId="6CD610B6" w14:textId="77777777" w:rsidTr="00E84434">
        <w:trPr>
          <w:trHeight w:val="283"/>
          <w:tblHeader/>
        </w:trPr>
        <w:tc>
          <w:tcPr>
            <w:tcW w:w="2326" w:type="dxa"/>
            <w:shd w:val="clear" w:color="auto" w:fill="auto"/>
            <w:tcMar>
              <w:top w:w="80" w:type="dxa"/>
              <w:bottom w:w="80" w:type="dxa"/>
            </w:tcMar>
          </w:tcPr>
          <w:p w14:paraId="745EC935" w14:textId="77777777" w:rsidR="00B7417C" w:rsidRPr="007921F8" w:rsidRDefault="00B7417C" w:rsidP="00E84434">
            <w:pPr>
              <w:pStyle w:val="Bodyjustified"/>
              <w:keepNext/>
              <w:spacing w:line="240" w:lineRule="auto"/>
              <w:ind w:left="57" w:right="57"/>
              <w:jc w:val="left"/>
            </w:pPr>
            <w:r w:rsidRPr="007921F8">
              <w:t>Rated Inductive Load Contact Current</w:t>
            </w:r>
          </w:p>
        </w:tc>
        <w:tc>
          <w:tcPr>
            <w:tcW w:w="992" w:type="dxa"/>
            <w:shd w:val="clear" w:color="auto" w:fill="auto"/>
            <w:tcMar>
              <w:top w:w="80" w:type="dxa"/>
              <w:bottom w:w="80" w:type="dxa"/>
            </w:tcMar>
          </w:tcPr>
          <w:p w14:paraId="7359E1C6" w14:textId="77777777" w:rsidR="00B7417C" w:rsidRPr="007921F8" w:rsidRDefault="00B7417C" w:rsidP="00E84434">
            <w:pPr>
              <w:pStyle w:val="Bodyjustified"/>
              <w:keepNext/>
              <w:spacing w:line="240" w:lineRule="auto"/>
              <w:ind w:left="57" w:right="57"/>
            </w:pPr>
            <w:r w:rsidRPr="007921F8">
              <w:t>I</w:t>
            </w:r>
            <w:r w:rsidRPr="007921F8">
              <w:rPr>
                <w:vertAlign w:val="subscript"/>
              </w:rPr>
              <w:t>CL</w:t>
            </w:r>
          </w:p>
        </w:tc>
        <w:tc>
          <w:tcPr>
            <w:tcW w:w="1418" w:type="dxa"/>
            <w:shd w:val="clear" w:color="auto" w:fill="auto"/>
            <w:tcMar>
              <w:top w:w="80" w:type="dxa"/>
              <w:bottom w:w="80" w:type="dxa"/>
            </w:tcMar>
          </w:tcPr>
          <w:p w14:paraId="5A375BF1" w14:textId="77777777" w:rsidR="00B7417C" w:rsidRPr="007921F8" w:rsidRDefault="00A85C51" w:rsidP="00E84434">
            <w:pPr>
              <w:pStyle w:val="Bodyjustified"/>
              <w:keepNext/>
              <w:spacing w:line="240" w:lineRule="auto"/>
              <w:ind w:left="57" w:right="57"/>
            </w:pPr>
            <w:r w:rsidRPr="007921F8">
              <w:t>8</w:t>
            </w:r>
          </w:p>
        </w:tc>
        <w:tc>
          <w:tcPr>
            <w:tcW w:w="708" w:type="dxa"/>
            <w:shd w:val="clear" w:color="auto" w:fill="auto"/>
            <w:tcMar>
              <w:top w:w="80" w:type="dxa"/>
              <w:bottom w:w="80" w:type="dxa"/>
            </w:tcMar>
          </w:tcPr>
          <w:p w14:paraId="18CF25DD"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5DEC45AE" w14:textId="77777777" w:rsidR="00B7417C" w:rsidRPr="007921F8" w:rsidRDefault="00B7417C" w:rsidP="00E84434">
            <w:pPr>
              <w:pStyle w:val="Bodyjustified"/>
              <w:keepNext/>
              <w:spacing w:line="240" w:lineRule="auto"/>
              <w:ind w:left="57" w:right="57"/>
              <w:jc w:val="left"/>
            </w:pPr>
            <w:r w:rsidRPr="007921F8">
              <w:t>28Vdc inductive</w:t>
            </w:r>
          </w:p>
          <w:p w14:paraId="4C3A1F78" w14:textId="77777777" w:rsidR="00B7417C" w:rsidRPr="007921F8" w:rsidRDefault="00B7417C" w:rsidP="00E84434">
            <w:pPr>
              <w:pStyle w:val="Bodyjustified"/>
              <w:keepNext/>
              <w:spacing w:line="240" w:lineRule="auto"/>
              <w:ind w:left="57" w:right="57"/>
              <w:jc w:val="left"/>
            </w:pPr>
            <w:r w:rsidRPr="007921F8">
              <w:t>Note 1</w:t>
            </w:r>
          </w:p>
        </w:tc>
      </w:tr>
      <w:tr w:rsidR="00B7417C" w:rsidRPr="007921F8" w14:paraId="6AD472BF" w14:textId="77777777" w:rsidTr="00E84434">
        <w:trPr>
          <w:trHeight w:val="283"/>
          <w:tblHeader/>
        </w:trPr>
        <w:tc>
          <w:tcPr>
            <w:tcW w:w="2326" w:type="dxa"/>
            <w:shd w:val="clear" w:color="auto" w:fill="auto"/>
            <w:tcMar>
              <w:top w:w="80" w:type="dxa"/>
              <w:bottom w:w="80" w:type="dxa"/>
            </w:tcMar>
          </w:tcPr>
          <w:p w14:paraId="6B4C1950" w14:textId="77777777" w:rsidR="00B7417C" w:rsidRPr="007921F8" w:rsidRDefault="00B7417C" w:rsidP="00E84434">
            <w:pPr>
              <w:pStyle w:val="Bodyjustified"/>
              <w:keepNext/>
              <w:spacing w:line="240" w:lineRule="auto"/>
              <w:ind w:left="57" w:right="57"/>
              <w:jc w:val="left"/>
            </w:pPr>
            <w:r w:rsidRPr="007921F8">
              <w:t>Overload Current</w:t>
            </w:r>
          </w:p>
        </w:tc>
        <w:tc>
          <w:tcPr>
            <w:tcW w:w="992" w:type="dxa"/>
            <w:shd w:val="clear" w:color="auto" w:fill="auto"/>
            <w:tcMar>
              <w:top w:w="80" w:type="dxa"/>
              <w:bottom w:w="80" w:type="dxa"/>
            </w:tcMar>
          </w:tcPr>
          <w:p w14:paraId="6174145C" w14:textId="77777777" w:rsidR="00B7417C" w:rsidRPr="007921F8" w:rsidRDefault="00B7417C" w:rsidP="00E84434">
            <w:pPr>
              <w:pStyle w:val="Bodyjustified"/>
              <w:keepNext/>
              <w:spacing w:line="240" w:lineRule="auto"/>
              <w:ind w:left="57" w:right="57"/>
            </w:pPr>
            <w:r w:rsidRPr="007921F8">
              <w:t>I</w:t>
            </w:r>
            <w:r w:rsidRPr="007921F8">
              <w:rPr>
                <w:vertAlign w:val="subscript"/>
              </w:rPr>
              <w:t>OVERLOAD</w:t>
            </w:r>
          </w:p>
        </w:tc>
        <w:tc>
          <w:tcPr>
            <w:tcW w:w="1418" w:type="dxa"/>
            <w:shd w:val="clear" w:color="auto" w:fill="auto"/>
            <w:tcMar>
              <w:top w:w="80" w:type="dxa"/>
              <w:bottom w:w="80" w:type="dxa"/>
            </w:tcMar>
          </w:tcPr>
          <w:p w14:paraId="3D3E08D4" w14:textId="77777777" w:rsidR="00B7417C" w:rsidRPr="007921F8" w:rsidRDefault="00A85C51" w:rsidP="00E84434">
            <w:pPr>
              <w:pStyle w:val="Bodyjustified"/>
              <w:keepNext/>
              <w:spacing w:line="240" w:lineRule="auto"/>
              <w:ind w:left="57" w:right="57"/>
            </w:pPr>
            <w:r w:rsidRPr="007921F8">
              <w:t>40</w:t>
            </w:r>
          </w:p>
        </w:tc>
        <w:tc>
          <w:tcPr>
            <w:tcW w:w="708" w:type="dxa"/>
            <w:shd w:val="clear" w:color="auto" w:fill="auto"/>
            <w:tcMar>
              <w:top w:w="80" w:type="dxa"/>
              <w:bottom w:w="80" w:type="dxa"/>
            </w:tcMar>
          </w:tcPr>
          <w:p w14:paraId="0FE58D14"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7461E67E" w14:textId="77777777" w:rsidR="00B7417C" w:rsidRPr="007921F8" w:rsidRDefault="00B7417C" w:rsidP="00E84434">
            <w:pPr>
              <w:pStyle w:val="Bodyjustified"/>
              <w:keepNext/>
              <w:spacing w:line="240" w:lineRule="auto"/>
              <w:ind w:left="57" w:right="57"/>
              <w:jc w:val="left"/>
            </w:pPr>
            <w:r w:rsidRPr="007921F8">
              <w:t>28Vdc resistive</w:t>
            </w:r>
          </w:p>
        </w:tc>
      </w:tr>
      <w:tr w:rsidR="00B7417C" w:rsidRPr="007921F8" w14:paraId="5CA26ED6" w14:textId="77777777" w:rsidTr="00E84434">
        <w:trPr>
          <w:trHeight w:val="283"/>
          <w:tblHeader/>
        </w:trPr>
        <w:tc>
          <w:tcPr>
            <w:tcW w:w="2326" w:type="dxa"/>
            <w:shd w:val="clear" w:color="auto" w:fill="auto"/>
            <w:tcMar>
              <w:top w:w="80" w:type="dxa"/>
              <w:bottom w:w="80" w:type="dxa"/>
            </w:tcMar>
          </w:tcPr>
          <w:p w14:paraId="7342F6B4" w14:textId="77777777" w:rsidR="00B7417C" w:rsidRPr="007921F8" w:rsidRDefault="00B7417C" w:rsidP="00E84434">
            <w:pPr>
              <w:pStyle w:val="Bodyjustified"/>
              <w:keepNext/>
              <w:spacing w:line="240" w:lineRule="auto"/>
              <w:ind w:left="57" w:right="57"/>
              <w:jc w:val="left"/>
            </w:pPr>
            <w:r w:rsidRPr="007921F8">
              <w:t>Operating Temperature Range</w:t>
            </w:r>
          </w:p>
        </w:tc>
        <w:tc>
          <w:tcPr>
            <w:tcW w:w="992" w:type="dxa"/>
            <w:shd w:val="clear" w:color="auto" w:fill="auto"/>
            <w:tcMar>
              <w:top w:w="80" w:type="dxa"/>
              <w:bottom w:w="80" w:type="dxa"/>
            </w:tcMar>
          </w:tcPr>
          <w:p w14:paraId="6AFF5831" w14:textId="77777777" w:rsidR="00B7417C" w:rsidRPr="007921F8" w:rsidRDefault="00B7417C" w:rsidP="00E84434">
            <w:pPr>
              <w:pStyle w:val="Bodyjustified"/>
              <w:keepNext/>
              <w:spacing w:line="240" w:lineRule="auto"/>
              <w:ind w:left="57" w:right="57"/>
            </w:pPr>
            <w:r w:rsidRPr="007921F8">
              <w:t>T</w:t>
            </w:r>
            <w:r w:rsidRPr="007921F8">
              <w:rPr>
                <w:vertAlign w:val="subscript"/>
              </w:rPr>
              <w:t>op</w:t>
            </w:r>
          </w:p>
        </w:tc>
        <w:tc>
          <w:tcPr>
            <w:tcW w:w="1418" w:type="dxa"/>
            <w:shd w:val="clear" w:color="auto" w:fill="auto"/>
            <w:tcMar>
              <w:top w:w="80" w:type="dxa"/>
              <w:bottom w:w="80" w:type="dxa"/>
            </w:tcMar>
          </w:tcPr>
          <w:p w14:paraId="60E732EE" w14:textId="77777777" w:rsidR="00B7417C" w:rsidRPr="007921F8" w:rsidRDefault="00B7417C" w:rsidP="00E84434">
            <w:pPr>
              <w:pStyle w:val="Bodyjustified"/>
              <w:keepNext/>
              <w:spacing w:line="240" w:lineRule="auto"/>
              <w:ind w:left="57" w:right="57"/>
            </w:pPr>
            <w:r w:rsidRPr="007921F8">
              <w:t>-65 to +125</w:t>
            </w:r>
          </w:p>
        </w:tc>
        <w:tc>
          <w:tcPr>
            <w:tcW w:w="708" w:type="dxa"/>
            <w:shd w:val="clear" w:color="auto" w:fill="auto"/>
            <w:tcMar>
              <w:top w:w="80" w:type="dxa"/>
              <w:bottom w:w="80" w:type="dxa"/>
            </w:tcMar>
          </w:tcPr>
          <w:p w14:paraId="2099BA4A"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448C7CF4" w14:textId="77777777" w:rsidR="00B7417C" w:rsidRPr="007921F8" w:rsidRDefault="00B7417C" w:rsidP="00E84434">
            <w:pPr>
              <w:pStyle w:val="Bodyjustified"/>
              <w:keepNext/>
              <w:spacing w:line="240" w:lineRule="auto"/>
              <w:ind w:left="57" w:right="57"/>
              <w:jc w:val="left"/>
            </w:pPr>
            <w:r w:rsidRPr="007921F8">
              <w:t>T</w:t>
            </w:r>
            <w:r w:rsidRPr="007921F8">
              <w:rPr>
                <w:vertAlign w:val="subscript"/>
              </w:rPr>
              <w:t>amb</w:t>
            </w:r>
          </w:p>
        </w:tc>
      </w:tr>
      <w:tr w:rsidR="00B7417C" w:rsidRPr="007921F8" w14:paraId="3F96FA81" w14:textId="77777777" w:rsidTr="00E84434">
        <w:trPr>
          <w:trHeight w:val="283"/>
          <w:tblHeader/>
        </w:trPr>
        <w:tc>
          <w:tcPr>
            <w:tcW w:w="2326" w:type="dxa"/>
            <w:shd w:val="clear" w:color="auto" w:fill="auto"/>
            <w:tcMar>
              <w:top w:w="80" w:type="dxa"/>
              <w:bottom w:w="80" w:type="dxa"/>
            </w:tcMar>
          </w:tcPr>
          <w:p w14:paraId="5E82EB8C" w14:textId="77777777" w:rsidR="00B7417C" w:rsidRPr="007921F8" w:rsidRDefault="00B7417C" w:rsidP="00E84434">
            <w:pPr>
              <w:pStyle w:val="Bodyjustified"/>
              <w:keepNext/>
              <w:spacing w:line="240" w:lineRule="auto"/>
              <w:ind w:left="57" w:right="57"/>
              <w:jc w:val="left"/>
            </w:pPr>
            <w:r w:rsidRPr="007921F8">
              <w:t>Storage Temperature Range</w:t>
            </w:r>
          </w:p>
        </w:tc>
        <w:tc>
          <w:tcPr>
            <w:tcW w:w="992" w:type="dxa"/>
            <w:shd w:val="clear" w:color="auto" w:fill="auto"/>
            <w:tcMar>
              <w:top w:w="80" w:type="dxa"/>
              <w:bottom w:w="80" w:type="dxa"/>
            </w:tcMar>
          </w:tcPr>
          <w:p w14:paraId="5F933199" w14:textId="77777777" w:rsidR="00B7417C" w:rsidRPr="007921F8" w:rsidRDefault="00B7417C" w:rsidP="00E84434">
            <w:pPr>
              <w:pStyle w:val="Bodyjustified"/>
              <w:keepNext/>
              <w:spacing w:line="240" w:lineRule="auto"/>
              <w:ind w:left="57" w:right="57"/>
            </w:pPr>
            <w:r w:rsidRPr="007921F8">
              <w:t>T</w:t>
            </w:r>
            <w:r w:rsidRPr="007921F8">
              <w:rPr>
                <w:vertAlign w:val="subscript"/>
              </w:rPr>
              <w:t>stg</w:t>
            </w:r>
          </w:p>
        </w:tc>
        <w:tc>
          <w:tcPr>
            <w:tcW w:w="1418" w:type="dxa"/>
            <w:shd w:val="clear" w:color="auto" w:fill="auto"/>
            <w:tcMar>
              <w:top w:w="80" w:type="dxa"/>
              <w:bottom w:w="80" w:type="dxa"/>
            </w:tcMar>
          </w:tcPr>
          <w:p w14:paraId="2CE2AF52" w14:textId="77777777" w:rsidR="00B7417C" w:rsidRPr="007921F8" w:rsidRDefault="00B7417C" w:rsidP="00E84434">
            <w:pPr>
              <w:pStyle w:val="Bodyjustified"/>
              <w:keepNext/>
              <w:spacing w:line="240" w:lineRule="auto"/>
              <w:ind w:left="57" w:right="57"/>
            </w:pPr>
            <w:r w:rsidRPr="007921F8">
              <w:t>-65 to +125</w:t>
            </w:r>
          </w:p>
        </w:tc>
        <w:tc>
          <w:tcPr>
            <w:tcW w:w="708" w:type="dxa"/>
            <w:shd w:val="clear" w:color="auto" w:fill="auto"/>
            <w:tcMar>
              <w:top w:w="80" w:type="dxa"/>
              <w:bottom w:w="80" w:type="dxa"/>
            </w:tcMar>
          </w:tcPr>
          <w:p w14:paraId="0F6CB67B"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58A1506B" w14:textId="77777777" w:rsidR="00B7417C" w:rsidRPr="007921F8" w:rsidRDefault="00B7417C" w:rsidP="00E84434">
            <w:pPr>
              <w:pStyle w:val="Bodyjustified"/>
              <w:keepNext/>
              <w:spacing w:line="240" w:lineRule="auto"/>
              <w:ind w:left="57" w:right="57"/>
              <w:jc w:val="left"/>
            </w:pPr>
            <w:r w:rsidRPr="007921F8">
              <w:t>T</w:t>
            </w:r>
            <w:r w:rsidRPr="007921F8">
              <w:rPr>
                <w:vertAlign w:val="subscript"/>
              </w:rPr>
              <w:t>amb</w:t>
            </w:r>
          </w:p>
        </w:tc>
      </w:tr>
      <w:tr w:rsidR="00B7417C" w:rsidRPr="007921F8" w14:paraId="27C38BF4" w14:textId="77777777" w:rsidTr="00E84434">
        <w:trPr>
          <w:trHeight w:val="283"/>
          <w:tblHeader/>
        </w:trPr>
        <w:tc>
          <w:tcPr>
            <w:tcW w:w="2326" w:type="dxa"/>
            <w:shd w:val="clear" w:color="auto" w:fill="auto"/>
            <w:tcMar>
              <w:top w:w="80" w:type="dxa"/>
              <w:bottom w:w="80" w:type="dxa"/>
            </w:tcMar>
          </w:tcPr>
          <w:p w14:paraId="1E14F457" w14:textId="77777777" w:rsidR="00B7417C" w:rsidRPr="007921F8" w:rsidRDefault="00B7417C" w:rsidP="00E84434">
            <w:pPr>
              <w:pStyle w:val="Bodyjustified"/>
              <w:keepNext/>
              <w:spacing w:line="240" w:lineRule="auto"/>
              <w:ind w:left="57" w:right="57"/>
              <w:jc w:val="left"/>
            </w:pPr>
            <w:r w:rsidRPr="007921F8">
              <w:t>Soldering Temperature</w:t>
            </w:r>
          </w:p>
        </w:tc>
        <w:tc>
          <w:tcPr>
            <w:tcW w:w="992" w:type="dxa"/>
            <w:shd w:val="clear" w:color="auto" w:fill="auto"/>
            <w:tcMar>
              <w:top w:w="80" w:type="dxa"/>
              <w:bottom w:w="80" w:type="dxa"/>
            </w:tcMar>
          </w:tcPr>
          <w:p w14:paraId="24EE8067" w14:textId="77777777" w:rsidR="00B7417C" w:rsidRPr="007921F8" w:rsidRDefault="00B7417C" w:rsidP="00E84434">
            <w:pPr>
              <w:pStyle w:val="Bodyjustified"/>
              <w:keepNext/>
              <w:spacing w:line="240" w:lineRule="auto"/>
              <w:ind w:left="57" w:right="57"/>
            </w:pPr>
            <w:r w:rsidRPr="007921F8">
              <w:t>T</w:t>
            </w:r>
            <w:r w:rsidRPr="007921F8">
              <w:rPr>
                <w:vertAlign w:val="subscript"/>
              </w:rPr>
              <w:t>sol</w:t>
            </w:r>
          </w:p>
        </w:tc>
        <w:tc>
          <w:tcPr>
            <w:tcW w:w="1418" w:type="dxa"/>
            <w:shd w:val="clear" w:color="auto" w:fill="auto"/>
            <w:tcMar>
              <w:top w:w="80" w:type="dxa"/>
              <w:bottom w:w="80" w:type="dxa"/>
            </w:tcMar>
          </w:tcPr>
          <w:p w14:paraId="6CC0BE3D" w14:textId="77777777" w:rsidR="00B7417C" w:rsidRPr="007921F8" w:rsidRDefault="00B7417C" w:rsidP="00E84434">
            <w:pPr>
              <w:pStyle w:val="Bodyjustified"/>
              <w:keepNext/>
              <w:spacing w:line="240" w:lineRule="auto"/>
              <w:ind w:left="57" w:right="57"/>
            </w:pPr>
            <w:r w:rsidRPr="007921F8">
              <w:t>+260</w:t>
            </w:r>
          </w:p>
        </w:tc>
        <w:tc>
          <w:tcPr>
            <w:tcW w:w="708" w:type="dxa"/>
            <w:shd w:val="clear" w:color="auto" w:fill="auto"/>
            <w:tcMar>
              <w:top w:w="80" w:type="dxa"/>
              <w:bottom w:w="80" w:type="dxa"/>
            </w:tcMar>
          </w:tcPr>
          <w:p w14:paraId="394F2DA9"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2D977DD8" w14:textId="77777777" w:rsidR="00B7417C" w:rsidRPr="007921F8" w:rsidRDefault="00B7417C" w:rsidP="00E84434">
            <w:pPr>
              <w:pStyle w:val="Bodyjustified"/>
              <w:keepNext/>
              <w:spacing w:line="240" w:lineRule="auto"/>
              <w:ind w:left="57" w:right="57"/>
              <w:jc w:val="left"/>
            </w:pPr>
            <w:r w:rsidRPr="007921F8">
              <w:t>Note 2</w:t>
            </w:r>
          </w:p>
        </w:tc>
      </w:tr>
    </w:tbl>
    <w:p w14:paraId="13DCEA3B" w14:textId="77777777" w:rsidR="00B7417C" w:rsidRPr="007921F8" w:rsidRDefault="00B7417C" w:rsidP="00EE65A1">
      <w:pPr>
        <w:pStyle w:val="NOTES"/>
      </w:pPr>
      <w:r w:rsidRPr="007921F8">
        <w:t>NOTES:</w:t>
      </w:r>
    </w:p>
    <w:p w14:paraId="1D12A411" w14:textId="77777777" w:rsidR="00B7417C" w:rsidRPr="007921F8" w:rsidRDefault="00B7417C" w:rsidP="00EE65A1">
      <w:pPr>
        <w:pStyle w:val="numericallist"/>
        <w:keepNext/>
        <w:spacing w:after="60"/>
      </w:pPr>
      <w:r w:rsidRPr="007921F8">
        <w:t>Relays should not be used in change-over mode where the potential difference between stationary contacts is greater than 10V and the switched current is greater than 100mA.</w:t>
      </w:r>
    </w:p>
    <w:p w14:paraId="6F2CD05A" w14:textId="77777777" w:rsidR="00AC38A4" w:rsidRPr="007921F8" w:rsidRDefault="00B7417C" w:rsidP="00EE65A1">
      <w:pPr>
        <w:pStyle w:val="numericallist"/>
        <w:spacing w:after="60"/>
      </w:pPr>
      <w:r w:rsidRPr="007921F8">
        <w:t>Duration 10 seconds maximum at a distance not less than 3mm from the device body. The same terminal shall not be resoldered until 3 minutes have elapsed.</w:t>
      </w:r>
    </w:p>
    <w:p w14:paraId="25420508" w14:textId="77777777" w:rsidR="009C13A6" w:rsidRPr="007921F8" w:rsidRDefault="00EC5BE3" w:rsidP="00D4623A">
      <w:pPr>
        <w:pStyle w:val="Heading2"/>
      </w:pPr>
      <w:bookmarkStart w:id="16" w:name="_Toc316030165"/>
      <w:r w:rsidRPr="007921F8">
        <w:br w:type="page"/>
      </w:r>
      <w:bookmarkStart w:id="17" w:name="_Ref482097214"/>
      <w:bookmarkStart w:id="18" w:name="_Toc506894983"/>
      <w:r w:rsidR="009C13A6" w:rsidRPr="007921F8">
        <w:lastRenderedPageBreak/>
        <w:t>PHYSICAL DIMENSIONS AND TERMINAL IDENTIFICATION</w:t>
      </w:r>
      <w:bookmarkEnd w:id="16"/>
      <w:bookmarkEnd w:id="17"/>
      <w:bookmarkEnd w:id="18"/>
    </w:p>
    <w:p w14:paraId="70C7D2F4" w14:textId="6FAFEA97" w:rsidR="00845D2A" w:rsidRPr="007921F8" w:rsidRDefault="00704B12" w:rsidP="00704B12">
      <w:pPr>
        <w:pStyle w:val="Heading3"/>
      </w:pPr>
      <w:bookmarkStart w:id="19" w:name="_Toc316371155"/>
      <w:bookmarkStart w:id="20" w:name="_Toc506894984"/>
      <w:r w:rsidRPr="007921F8">
        <w:t>Raised Vertical Flange Mount and Solder Pin Terminals</w:t>
      </w:r>
      <w:r w:rsidR="00845D2A" w:rsidRPr="007921F8">
        <w:t xml:space="preserve"> (Variant 03)</w:t>
      </w:r>
      <w:bookmarkEnd w:id="19"/>
      <w:bookmarkEnd w:id="20"/>
    </w:p>
    <w:p w14:paraId="3CF4CCAF" w14:textId="77777777" w:rsidR="00845D2A" w:rsidRPr="007921F8" w:rsidRDefault="00845D2A" w:rsidP="007921F8">
      <w:pPr>
        <w:pStyle w:val="Bodyjustified"/>
        <w:spacing w:before="120" w:after="240"/>
        <w:ind w:left="2268"/>
        <w:jc w:val="left"/>
      </w:pPr>
      <w:r w:rsidRPr="007921F8">
        <w:rPr>
          <w:noProof/>
          <w:lang w:eastAsia="en-GB"/>
        </w:rPr>
        <w:drawing>
          <wp:inline distT="0" distB="0" distL="0" distR="0" wp14:anchorId="5C7032C4" wp14:editId="57587027">
            <wp:extent cx="3724275" cy="473424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5">
                      <a:extLst>
                        <a:ext uri="{28A0092B-C50C-407E-A947-70E740481C1C}">
                          <a14:useLocalDpi xmlns:a14="http://schemas.microsoft.com/office/drawing/2010/main" val="0"/>
                        </a:ext>
                      </a:extLst>
                    </a:blip>
                    <a:stretch>
                      <a:fillRect/>
                    </a:stretch>
                  </pic:blipFill>
                  <pic:spPr>
                    <a:xfrm>
                      <a:off x="0" y="0"/>
                      <a:ext cx="3731789" cy="474380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7921F8" w14:paraId="4D537865" w14:textId="77777777" w:rsidTr="00153D0F">
        <w:trPr>
          <w:trHeight w:val="227"/>
        </w:trPr>
        <w:tc>
          <w:tcPr>
            <w:tcW w:w="1134" w:type="dxa"/>
            <w:vMerge w:val="restart"/>
          </w:tcPr>
          <w:p w14:paraId="165D1ABC" w14:textId="77777777" w:rsidR="006E03BC" w:rsidRPr="007921F8" w:rsidRDefault="006E03BC" w:rsidP="00C93D51">
            <w:pPr>
              <w:pStyle w:val="Bodyjustified"/>
            </w:pPr>
            <w:r w:rsidRPr="007921F8">
              <w:br w:type="page"/>
              <w:t>Symbols</w:t>
            </w:r>
          </w:p>
        </w:tc>
        <w:tc>
          <w:tcPr>
            <w:tcW w:w="1134" w:type="dxa"/>
            <w:gridSpan w:val="2"/>
          </w:tcPr>
          <w:p w14:paraId="0CD76AE1" w14:textId="77777777" w:rsidR="006E03BC" w:rsidRPr="007921F8" w:rsidRDefault="006E03BC" w:rsidP="00C93D51">
            <w:pPr>
              <w:pStyle w:val="Bodyjustified"/>
            </w:pPr>
            <w:r w:rsidRPr="007921F8">
              <w:t>Dimensions (mm)</w:t>
            </w:r>
          </w:p>
        </w:tc>
        <w:tc>
          <w:tcPr>
            <w:tcW w:w="1134" w:type="dxa"/>
            <w:vMerge w:val="restart"/>
          </w:tcPr>
          <w:p w14:paraId="3F2BDF47" w14:textId="77777777" w:rsidR="006E03BC" w:rsidRPr="007921F8" w:rsidRDefault="006E03BC" w:rsidP="006E03BC">
            <w:pPr>
              <w:pStyle w:val="Bodyjustified"/>
            </w:pPr>
            <w:r w:rsidRPr="007921F8">
              <w:br w:type="page"/>
              <w:t>Symbols</w:t>
            </w:r>
          </w:p>
        </w:tc>
        <w:tc>
          <w:tcPr>
            <w:tcW w:w="1134" w:type="dxa"/>
            <w:gridSpan w:val="2"/>
          </w:tcPr>
          <w:p w14:paraId="112180B6" w14:textId="77777777" w:rsidR="006E03BC" w:rsidRPr="007921F8" w:rsidRDefault="006E03BC" w:rsidP="00D2519B">
            <w:pPr>
              <w:pStyle w:val="Bodyjustified"/>
            </w:pPr>
            <w:r w:rsidRPr="007921F8">
              <w:t>Dimensions (mm)</w:t>
            </w:r>
          </w:p>
        </w:tc>
      </w:tr>
      <w:tr w:rsidR="006E03BC" w:rsidRPr="007921F8" w14:paraId="6754402E" w14:textId="77777777" w:rsidTr="00153D0F">
        <w:trPr>
          <w:trHeight w:val="227"/>
        </w:trPr>
        <w:tc>
          <w:tcPr>
            <w:tcW w:w="1134" w:type="dxa"/>
            <w:vMerge/>
          </w:tcPr>
          <w:p w14:paraId="163E8FF6" w14:textId="77777777" w:rsidR="006E03BC" w:rsidRPr="007921F8" w:rsidRDefault="006E03BC" w:rsidP="00C93D51">
            <w:pPr>
              <w:pStyle w:val="Bodyjustified"/>
            </w:pPr>
          </w:p>
        </w:tc>
        <w:tc>
          <w:tcPr>
            <w:tcW w:w="1134" w:type="dxa"/>
          </w:tcPr>
          <w:p w14:paraId="79259EF7" w14:textId="77777777" w:rsidR="006E03BC" w:rsidRPr="007921F8" w:rsidRDefault="006E03BC" w:rsidP="00C93D51">
            <w:pPr>
              <w:pStyle w:val="Bodyjustified"/>
            </w:pPr>
            <w:r w:rsidRPr="007921F8">
              <w:t>Min</w:t>
            </w:r>
          </w:p>
        </w:tc>
        <w:tc>
          <w:tcPr>
            <w:tcW w:w="1134" w:type="dxa"/>
          </w:tcPr>
          <w:p w14:paraId="33505853" w14:textId="77777777" w:rsidR="006E03BC" w:rsidRPr="007921F8" w:rsidRDefault="006E03BC" w:rsidP="00C93D51">
            <w:pPr>
              <w:pStyle w:val="Bodyjustified"/>
            </w:pPr>
            <w:r w:rsidRPr="007921F8">
              <w:t>Max</w:t>
            </w:r>
          </w:p>
        </w:tc>
        <w:tc>
          <w:tcPr>
            <w:tcW w:w="1134" w:type="dxa"/>
            <w:vMerge/>
          </w:tcPr>
          <w:p w14:paraId="2C5945E4" w14:textId="77777777" w:rsidR="006E03BC" w:rsidRPr="007921F8" w:rsidRDefault="006E03BC" w:rsidP="00C93D51">
            <w:pPr>
              <w:pStyle w:val="Bodyjustified"/>
            </w:pPr>
          </w:p>
        </w:tc>
        <w:tc>
          <w:tcPr>
            <w:tcW w:w="1134" w:type="dxa"/>
          </w:tcPr>
          <w:p w14:paraId="77DAF838" w14:textId="77777777" w:rsidR="006E03BC" w:rsidRPr="007921F8" w:rsidRDefault="006E03BC" w:rsidP="00D2519B">
            <w:pPr>
              <w:pStyle w:val="Bodyjustified"/>
            </w:pPr>
            <w:r w:rsidRPr="007921F8">
              <w:t>Min</w:t>
            </w:r>
          </w:p>
        </w:tc>
        <w:tc>
          <w:tcPr>
            <w:tcW w:w="1134" w:type="dxa"/>
          </w:tcPr>
          <w:p w14:paraId="2671659F" w14:textId="77777777" w:rsidR="006E03BC" w:rsidRPr="007921F8" w:rsidRDefault="006E03BC" w:rsidP="00D2519B">
            <w:pPr>
              <w:pStyle w:val="Bodyjustified"/>
            </w:pPr>
            <w:r w:rsidRPr="007921F8">
              <w:t>Max</w:t>
            </w:r>
          </w:p>
        </w:tc>
      </w:tr>
      <w:tr w:rsidR="006E03BC" w:rsidRPr="007921F8" w14:paraId="4FCF9768" w14:textId="77777777" w:rsidTr="00153D0F">
        <w:trPr>
          <w:trHeight w:val="227"/>
        </w:trPr>
        <w:tc>
          <w:tcPr>
            <w:tcW w:w="1134" w:type="dxa"/>
          </w:tcPr>
          <w:p w14:paraId="262F0020" w14:textId="77777777" w:rsidR="006E03BC" w:rsidRPr="007921F8" w:rsidRDefault="006E03BC" w:rsidP="00C93D51">
            <w:pPr>
              <w:pStyle w:val="Bodyjustified"/>
            </w:pPr>
            <w:r w:rsidRPr="007921F8">
              <w:t>A</w:t>
            </w:r>
          </w:p>
        </w:tc>
        <w:tc>
          <w:tcPr>
            <w:tcW w:w="1134" w:type="dxa"/>
          </w:tcPr>
          <w:p w14:paraId="7424962D" w14:textId="77777777" w:rsidR="006E03BC" w:rsidRPr="007921F8" w:rsidRDefault="006E03BC" w:rsidP="00C93D51">
            <w:pPr>
              <w:pStyle w:val="Bodyjustified"/>
            </w:pPr>
            <w:r w:rsidRPr="007921F8">
              <w:t>-</w:t>
            </w:r>
          </w:p>
        </w:tc>
        <w:tc>
          <w:tcPr>
            <w:tcW w:w="1134" w:type="dxa"/>
          </w:tcPr>
          <w:p w14:paraId="3AA23249" w14:textId="77777777" w:rsidR="006E03BC" w:rsidRPr="007921F8" w:rsidRDefault="006E03BC" w:rsidP="00C93D51">
            <w:pPr>
              <w:pStyle w:val="Bodyjustified"/>
            </w:pPr>
            <w:r w:rsidRPr="007921F8">
              <w:t>26</w:t>
            </w:r>
          </w:p>
        </w:tc>
        <w:tc>
          <w:tcPr>
            <w:tcW w:w="1134" w:type="dxa"/>
          </w:tcPr>
          <w:p w14:paraId="7B6FF0C2" w14:textId="77777777" w:rsidR="006E03BC" w:rsidRPr="007921F8" w:rsidRDefault="006E03BC" w:rsidP="00D2519B">
            <w:pPr>
              <w:pStyle w:val="Bodyjustified"/>
            </w:pPr>
            <w:r w:rsidRPr="007921F8">
              <w:t>J</w:t>
            </w:r>
          </w:p>
        </w:tc>
        <w:tc>
          <w:tcPr>
            <w:tcW w:w="1134" w:type="dxa"/>
          </w:tcPr>
          <w:p w14:paraId="1074454E" w14:textId="77777777" w:rsidR="006E03BC" w:rsidRPr="007921F8" w:rsidRDefault="006E03BC" w:rsidP="00D2519B">
            <w:pPr>
              <w:pStyle w:val="Bodyjustified"/>
            </w:pPr>
            <w:r w:rsidRPr="007921F8">
              <w:t>-</w:t>
            </w:r>
          </w:p>
        </w:tc>
        <w:tc>
          <w:tcPr>
            <w:tcW w:w="1134" w:type="dxa"/>
          </w:tcPr>
          <w:p w14:paraId="57937A81" w14:textId="77777777" w:rsidR="006E03BC" w:rsidRPr="007921F8" w:rsidRDefault="006E03BC" w:rsidP="00D2519B">
            <w:pPr>
              <w:pStyle w:val="Bodyjustified"/>
            </w:pPr>
            <w:r w:rsidRPr="007921F8">
              <w:t>43.6</w:t>
            </w:r>
          </w:p>
        </w:tc>
      </w:tr>
      <w:tr w:rsidR="006E03BC" w:rsidRPr="007921F8" w14:paraId="50CAA787" w14:textId="77777777" w:rsidTr="00153D0F">
        <w:trPr>
          <w:trHeight w:val="227"/>
        </w:trPr>
        <w:tc>
          <w:tcPr>
            <w:tcW w:w="1134" w:type="dxa"/>
          </w:tcPr>
          <w:p w14:paraId="69F043E0" w14:textId="77777777" w:rsidR="006E03BC" w:rsidRPr="007921F8" w:rsidRDefault="006E03BC" w:rsidP="00C93D51">
            <w:pPr>
              <w:pStyle w:val="Bodyjustified"/>
            </w:pPr>
            <w:r w:rsidRPr="007921F8">
              <w:t>B</w:t>
            </w:r>
          </w:p>
        </w:tc>
        <w:tc>
          <w:tcPr>
            <w:tcW w:w="1134" w:type="dxa"/>
          </w:tcPr>
          <w:p w14:paraId="4168D313" w14:textId="77777777" w:rsidR="006E03BC" w:rsidRPr="007921F8" w:rsidRDefault="006E03BC" w:rsidP="00C93D51">
            <w:pPr>
              <w:pStyle w:val="Bodyjustified"/>
            </w:pPr>
            <w:r w:rsidRPr="007921F8">
              <w:t>-</w:t>
            </w:r>
          </w:p>
        </w:tc>
        <w:tc>
          <w:tcPr>
            <w:tcW w:w="1134" w:type="dxa"/>
          </w:tcPr>
          <w:p w14:paraId="6D764C8D" w14:textId="77777777" w:rsidR="006E03BC" w:rsidRPr="007921F8" w:rsidRDefault="006E03BC" w:rsidP="00C93D51">
            <w:pPr>
              <w:pStyle w:val="Bodyjustified"/>
            </w:pPr>
            <w:r w:rsidRPr="007921F8">
              <w:t>25.7</w:t>
            </w:r>
          </w:p>
        </w:tc>
        <w:tc>
          <w:tcPr>
            <w:tcW w:w="1134" w:type="dxa"/>
          </w:tcPr>
          <w:p w14:paraId="6E63B674" w14:textId="77777777" w:rsidR="006E03BC" w:rsidRPr="007921F8" w:rsidRDefault="006E03BC" w:rsidP="00D2519B">
            <w:pPr>
              <w:pStyle w:val="Bodyjustified"/>
            </w:pPr>
            <w:r w:rsidRPr="007921F8">
              <w:t>K</w:t>
            </w:r>
          </w:p>
        </w:tc>
        <w:tc>
          <w:tcPr>
            <w:tcW w:w="1134" w:type="dxa"/>
          </w:tcPr>
          <w:p w14:paraId="025B7C73" w14:textId="77777777" w:rsidR="006E03BC" w:rsidRPr="007921F8" w:rsidRDefault="006E03BC" w:rsidP="00D2519B">
            <w:pPr>
              <w:pStyle w:val="Bodyjustified"/>
            </w:pPr>
            <w:r w:rsidRPr="007921F8">
              <w:t>0.9</w:t>
            </w:r>
          </w:p>
        </w:tc>
        <w:tc>
          <w:tcPr>
            <w:tcW w:w="1134" w:type="dxa"/>
          </w:tcPr>
          <w:p w14:paraId="0AC20872" w14:textId="77777777" w:rsidR="006E03BC" w:rsidRPr="007921F8" w:rsidRDefault="006E03BC" w:rsidP="00D2519B">
            <w:pPr>
              <w:pStyle w:val="Bodyjustified"/>
            </w:pPr>
            <w:r w:rsidRPr="007921F8">
              <w:t>1.1</w:t>
            </w:r>
          </w:p>
        </w:tc>
      </w:tr>
      <w:tr w:rsidR="006E03BC" w:rsidRPr="007921F8" w14:paraId="644A1776" w14:textId="77777777" w:rsidTr="00153D0F">
        <w:trPr>
          <w:trHeight w:val="227"/>
        </w:trPr>
        <w:tc>
          <w:tcPr>
            <w:tcW w:w="1134" w:type="dxa"/>
          </w:tcPr>
          <w:p w14:paraId="0989B3AA" w14:textId="77777777" w:rsidR="006E03BC" w:rsidRPr="007921F8" w:rsidRDefault="006E03BC" w:rsidP="00C93D51">
            <w:pPr>
              <w:pStyle w:val="Bodyjustified"/>
            </w:pPr>
            <w:r w:rsidRPr="007921F8">
              <w:t>C</w:t>
            </w:r>
          </w:p>
        </w:tc>
        <w:tc>
          <w:tcPr>
            <w:tcW w:w="1134" w:type="dxa"/>
          </w:tcPr>
          <w:p w14:paraId="02BE2BD8" w14:textId="77777777" w:rsidR="006E03BC" w:rsidRPr="007921F8" w:rsidRDefault="006E03BC" w:rsidP="00C93D51">
            <w:pPr>
              <w:pStyle w:val="Bodyjustified"/>
            </w:pPr>
            <w:r w:rsidRPr="007921F8">
              <w:t>-</w:t>
            </w:r>
          </w:p>
        </w:tc>
        <w:tc>
          <w:tcPr>
            <w:tcW w:w="1134" w:type="dxa"/>
          </w:tcPr>
          <w:p w14:paraId="54A4C1F4" w14:textId="77777777" w:rsidR="006E03BC" w:rsidRPr="007921F8" w:rsidRDefault="006E03BC" w:rsidP="00E45699">
            <w:pPr>
              <w:pStyle w:val="Bodyjustified"/>
            </w:pPr>
            <w:r w:rsidRPr="007921F8">
              <w:t>13.3</w:t>
            </w:r>
          </w:p>
        </w:tc>
        <w:tc>
          <w:tcPr>
            <w:tcW w:w="1134" w:type="dxa"/>
          </w:tcPr>
          <w:p w14:paraId="4FB1883B" w14:textId="77777777" w:rsidR="006E03BC" w:rsidRPr="007921F8" w:rsidRDefault="006E03BC" w:rsidP="00D2519B">
            <w:pPr>
              <w:pStyle w:val="Bodyjustified"/>
            </w:pPr>
            <w:r w:rsidRPr="007921F8">
              <w:t>M</w:t>
            </w:r>
          </w:p>
        </w:tc>
        <w:tc>
          <w:tcPr>
            <w:tcW w:w="1134" w:type="dxa"/>
          </w:tcPr>
          <w:p w14:paraId="68C42110" w14:textId="77777777" w:rsidR="006E03BC" w:rsidRPr="007921F8" w:rsidRDefault="006E03BC" w:rsidP="00D2519B">
            <w:pPr>
              <w:pStyle w:val="Bodyjustified"/>
            </w:pPr>
            <w:r w:rsidRPr="007921F8">
              <w:t>-</w:t>
            </w:r>
          </w:p>
        </w:tc>
        <w:tc>
          <w:tcPr>
            <w:tcW w:w="1134" w:type="dxa"/>
          </w:tcPr>
          <w:p w14:paraId="473556A7" w14:textId="77777777" w:rsidR="006E03BC" w:rsidRPr="007921F8" w:rsidRDefault="006E03BC" w:rsidP="00D2519B">
            <w:pPr>
              <w:pStyle w:val="Bodyjustified"/>
            </w:pPr>
            <w:r w:rsidRPr="007921F8">
              <w:t>12.3</w:t>
            </w:r>
          </w:p>
        </w:tc>
      </w:tr>
      <w:tr w:rsidR="006E03BC" w:rsidRPr="007921F8" w14:paraId="76AD4D4C" w14:textId="77777777" w:rsidTr="00153D0F">
        <w:trPr>
          <w:trHeight w:val="227"/>
        </w:trPr>
        <w:tc>
          <w:tcPr>
            <w:tcW w:w="1134" w:type="dxa"/>
          </w:tcPr>
          <w:p w14:paraId="0972FF0F" w14:textId="77777777" w:rsidR="006E03BC" w:rsidRPr="007921F8" w:rsidRDefault="006E03BC" w:rsidP="00C93D51">
            <w:pPr>
              <w:pStyle w:val="Bodyjustified"/>
            </w:pPr>
            <w:r w:rsidRPr="007921F8">
              <w:t>D</w:t>
            </w:r>
          </w:p>
        </w:tc>
        <w:tc>
          <w:tcPr>
            <w:tcW w:w="1134" w:type="dxa"/>
          </w:tcPr>
          <w:p w14:paraId="1BAF9939" w14:textId="77777777" w:rsidR="006E03BC" w:rsidRPr="007921F8" w:rsidRDefault="00B057BF" w:rsidP="00C93D51">
            <w:pPr>
              <w:pStyle w:val="Bodyjustified"/>
            </w:pPr>
            <w:r w:rsidRPr="007921F8">
              <w:t>4.8</w:t>
            </w:r>
            <w:r w:rsidR="006E03BC" w:rsidRPr="007921F8">
              <w:t>8</w:t>
            </w:r>
          </w:p>
        </w:tc>
        <w:tc>
          <w:tcPr>
            <w:tcW w:w="1134" w:type="dxa"/>
          </w:tcPr>
          <w:p w14:paraId="3A95F114" w14:textId="77777777" w:rsidR="006E03BC" w:rsidRPr="007921F8" w:rsidRDefault="00B057BF" w:rsidP="00B057BF">
            <w:pPr>
              <w:pStyle w:val="Bodyjustified"/>
            </w:pPr>
            <w:r w:rsidRPr="007921F8">
              <w:t>5.28</w:t>
            </w:r>
          </w:p>
        </w:tc>
        <w:tc>
          <w:tcPr>
            <w:tcW w:w="1134" w:type="dxa"/>
          </w:tcPr>
          <w:p w14:paraId="254E7026" w14:textId="77777777" w:rsidR="006E03BC" w:rsidRPr="007921F8" w:rsidRDefault="006E03BC" w:rsidP="00D2519B">
            <w:pPr>
              <w:pStyle w:val="Bodyjustified"/>
            </w:pPr>
            <w:r w:rsidRPr="007921F8">
              <w:t>N</w:t>
            </w:r>
          </w:p>
        </w:tc>
        <w:tc>
          <w:tcPr>
            <w:tcW w:w="1134" w:type="dxa"/>
          </w:tcPr>
          <w:p w14:paraId="4D311A26" w14:textId="77777777" w:rsidR="006E03BC" w:rsidRPr="007921F8" w:rsidRDefault="006E03BC" w:rsidP="00D2519B">
            <w:pPr>
              <w:pStyle w:val="Bodyjustified"/>
            </w:pPr>
            <w:r w:rsidRPr="007921F8">
              <w:t>3.7</w:t>
            </w:r>
          </w:p>
        </w:tc>
        <w:tc>
          <w:tcPr>
            <w:tcW w:w="1134" w:type="dxa"/>
          </w:tcPr>
          <w:p w14:paraId="6FC5146B" w14:textId="77777777" w:rsidR="006E03BC" w:rsidRPr="007921F8" w:rsidRDefault="006E03BC" w:rsidP="00D2519B">
            <w:pPr>
              <w:pStyle w:val="Bodyjustified"/>
            </w:pPr>
            <w:r w:rsidRPr="007921F8">
              <w:t>3.9</w:t>
            </w:r>
          </w:p>
        </w:tc>
      </w:tr>
      <w:tr w:rsidR="006E03BC" w:rsidRPr="007921F8" w14:paraId="4BCFFE51" w14:textId="77777777" w:rsidTr="00153D0F">
        <w:trPr>
          <w:trHeight w:val="227"/>
        </w:trPr>
        <w:tc>
          <w:tcPr>
            <w:tcW w:w="1134" w:type="dxa"/>
          </w:tcPr>
          <w:p w14:paraId="717B4355" w14:textId="77777777" w:rsidR="006E03BC" w:rsidRPr="007921F8" w:rsidRDefault="006E03BC" w:rsidP="00C93D51">
            <w:pPr>
              <w:pStyle w:val="Bodyjustified"/>
            </w:pPr>
            <w:r w:rsidRPr="007921F8">
              <w:t>D1</w:t>
            </w:r>
          </w:p>
        </w:tc>
        <w:tc>
          <w:tcPr>
            <w:tcW w:w="1134" w:type="dxa"/>
          </w:tcPr>
          <w:p w14:paraId="20D31548" w14:textId="77777777" w:rsidR="006E03BC" w:rsidRPr="007921F8" w:rsidRDefault="006E03BC" w:rsidP="00B057BF">
            <w:pPr>
              <w:pStyle w:val="Bodyjustified"/>
            </w:pPr>
            <w:r w:rsidRPr="007921F8">
              <w:t>2.4</w:t>
            </w:r>
            <w:r w:rsidR="00B057BF" w:rsidRPr="007921F8">
              <w:t>4</w:t>
            </w:r>
          </w:p>
        </w:tc>
        <w:tc>
          <w:tcPr>
            <w:tcW w:w="1134" w:type="dxa"/>
          </w:tcPr>
          <w:p w14:paraId="5CE4394E" w14:textId="77777777" w:rsidR="006E03BC" w:rsidRPr="007921F8" w:rsidRDefault="006E03BC" w:rsidP="00B057BF">
            <w:pPr>
              <w:pStyle w:val="Bodyjustified"/>
            </w:pPr>
            <w:r w:rsidRPr="007921F8">
              <w:t>2.</w:t>
            </w:r>
            <w:r w:rsidR="00B057BF" w:rsidRPr="007921F8">
              <w:t>64</w:t>
            </w:r>
          </w:p>
        </w:tc>
        <w:tc>
          <w:tcPr>
            <w:tcW w:w="1134" w:type="dxa"/>
          </w:tcPr>
          <w:p w14:paraId="3A77507C" w14:textId="77777777" w:rsidR="006E03BC" w:rsidRPr="007921F8" w:rsidRDefault="006E03BC" w:rsidP="00D2519B">
            <w:pPr>
              <w:pStyle w:val="Bodyjustified"/>
            </w:pPr>
            <w:r w:rsidRPr="007921F8">
              <w:t>P</w:t>
            </w:r>
          </w:p>
        </w:tc>
        <w:tc>
          <w:tcPr>
            <w:tcW w:w="1134" w:type="dxa"/>
          </w:tcPr>
          <w:p w14:paraId="0E577526" w14:textId="77777777" w:rsidR="006E03BC" w:rsidRPr="007921F8" w:rsidRDefault="006E03BC" w:rsidP="00D2519B">
            <w:pPr>
              <w:pStyle w:val="Bodyjustified"/>
            </w:pPr>
            <w:r w:rsidRPr="007921F8">
              <w:t>31.15</w:t>
            </w:r>
          </w:p>
        </w:tc>
        <w:tc>
          <w:tcPr>
            <w:tcW w:w="1134" w:type="dxa"/>
          </w:tcPr>
          <w:p w14:paraId="4C35ECF3" w14:textId="77777777" w:rsidR="006E03BC" w:rsidRPr="007921F8" w:rsidRDefault="006E03BC" w:rsidP="00D2519B">
            <w:pPr>
              <w:pStyle w:val="Bodyjustified"/>
            </w:pPr>
            <w:r w:rsidRPr="007921F8">
              <w:t>32.15</w:t>
            </w:r>
          </w:p>
        </w:tc>
      </w:tr>
      <w:tr w:rsidR="006E03BC" w:rsidRPr="007921F8" w14:paraId="190693E2" w14:textId="77777777" w:rsidTr="00153D0F">
        <w:trPr>
          <w:trHeight w:val="227"/>
        </w:trPr>
        <w:tc>
          <w:tcPr>
            <w:tcW w:w="1134" w:type="dxa"/>
          </w:tcPr>
          <w:p w14:paraId="055C53AE" w14:textId="77777777" w:rsidR="006E03BC" w:rsidRPr="007921F8" w:rsidRDefault="006E03BC" w:rsidP="00C93D51">
            <w:pPr>
              <w:pStyle w:val="Bodyjustified"/>
            </w:pPr>
            <w:r w:rsidRPr="007921F8">
              <w:t>E</w:t>
            </w:r>
          </w:p>
        </w:tc>
        <w:tc>
          <w:tcPr>
            <w:tcW w:w="1134" w:type="dxa"/>
          </w:tcPr>
          <w:p w14:paraId="4202DD0E" w14:textId="77777777" w:rsidR="006E03BC" w:rsidRPr="007921F8" w:rsidRDefault="006E03BC" w:rsidP="00C93D51">
            <w:pPr>
              <w:pStyle w:val="Bodyjustified"/>
            </w:pPr>
            <w:r w:rsidRPr="007921F8">
              <w:t>6.7</w:t>
            </w:r>
          </w:p>
        </w:tc>
        <w:tc>
          <w:tcPr>
            <w:tcW w:w="1134" w:type="dxa"/>
          </w:tcPr>
          <w:p w14:paraId="02E72753" w14:textId="77777777" w:rsidR="006E03BC" w:rsidRPr="007921F8" w:rsidRDefault="006E03BC" w:rsidP="00C93D51">
            <w:pPr>
              <w:pStyle w:val="Bodyjustified"/>
            </w:pPr>
            <w:r w:rsidRPr="007921F8">
              <w:t>7.1</w:t>
            </w:r>
          </w:p>
        </w:tc>
        <w:tc>
          <w:tcPr>
            <w:tcW w:w="1134" w:type="dxa"/>
          </w:tcPr>
          <w:p w14:paraId="78DC4855" w14:textId="77777777" w:rsidR="006E03BC" w:rsidRPr="007921F8" w:rsidRDefault="006E03BC" w:rsidP="00D2519B">
            <w:pPr>
              <w:pStyle w:val="Bodyjustified"/>
            </w:pPr>
            <w:r w:rsidRPr="007921F8">
              <w:t>Q</w:t>
            </w:r>
          </w:p>
        </w:tc>
        <w:tc>
          <w:tcPr>
            <w:tcW w:w="1134" w:type="dxa"/>
          </w:tcPr>
          <w:p w14:paraId="35CFD307" w14:textId="77777777" w:rsidR="006E03BC" w:rsidRPr="007921F8" w:rsidRDefault="006E03BC" w:rsidP="00D2519B">
            <w:pPr>
              <w:pStyle w:val="Bodyjustified"/>
            </w:pPr>
            <w:r w:rsidRPr="007921F8">
              <w:t>40</w:t>
            </w:r>
          </w:p>
        </w:tc>
        <w:tc>
          <w:tcPr>
            <w:tcW w:w="1134" w:type="dxa"/>
          </w:tcPr>
          <w:p w14:paraId="00DF7E8D" w14:textId="77777777" w:rsidR="006E03BC" w:rsidRPr="007921F8" w:rsidRDefault="006E03BC" w:rsidP="00D2519B">
            <w:pPr>
              <w:pStyle w:val="Bodyjustified"/>
            </w:pPr>
            <w:r w:rsidRPr="007921F8">
              <w:t>41</w:t>
            </w:r>
          </w:p>
        </w:tc>
      </w:tr>
      <w:tr w:rsidR="006E03BC" w:rsidRPr="007921F8" w14:paraId="79594C18" w14:textId="77777777" w:rsidTr="00153D0F">
        <w:trPr>
          <w:trHeight w:val="227"/>
        </w:trPr>
        <w:tc>
          <w:tcPr>
            <w:tcW w:w="1134" w:type="dxa"/>
          </w:tcPr>
          <w:p w14:paraId="2C640278" w14:textId="77777777" w:rsidR="006E03BC" w:rsidRPr="007921F8" w:rsidRDefault="006E03BC" w:rsidP="00C93D51">
            <w:pPr>
              <w:pStyle w:val="Bodyjustified"/>
            </w:pPr>
            <w:r w:rsidRPr="007921F8">
              <w:t>ØF</w:t>
            </w:r>
          </w:p>
        </w:tc>
        <w:tc>
          <w:tcPr>
            <w:tcW w:w="1134" w:type="dxa"/>
          </w:tcPr>
          <w:p w14:paraId="13BF91DF" w14:textId="77777777" w:rsidR="006E03BC" w:rsidRPr="007921F8" w:rsidRDefault="006E03BC" w:rsidP="00C93D51">
            <w:pPr>
              <w:pStyle w:val="Bodyjustified"/>
            </w:pPr>
            <w:r w:rsidRPr="007921F8">
              <w:t>1.55</w:t>
            </w:r>
          </w:p>
        </w:tc>
        <w:tc>
          <w:tcPr>
            <w:tcW w:w="1134" w:type="dxa"/>
          </w:tcPr>
          <w:p w14:paraId="374BD2CB" w14:textId="77777777" w:rsidR="006E03BC" w:rsidRPr="007921F8" w:rsidRDefault="006E03BC" w:rsidP="00C93D51">
            <w:pPr>
              <w:pStyle w:val="Bodyjustified"/>
            </w:pPr>
            <w:r w:rsidRPr="007921F8">
              <w:t>1.62</w:t>
            </w:r>
          </w:p>
        </w:tc>
        <w:tc>
          <w:tcPr>
            <w:tcW w:w="1134" w:type="dxa"/>
            <w:tcBorders>
              <w:bottom w:val="single" w:sz="6" w:space="0" w:color="auto"/>
            </w:tcBorders>
          </w:tcPr>
          <w:p w14:paraId="72E28F78" w14:textId="77777777" w:rsidR="006E03BC" w:rsidRPr="007921F8" w:rsidRDefault="006E03BC" w:rsidP="00D2519B">
            <w:pPr>
              <w:pStyle w:val="Bodyjustified"/>
            </w:pPr>
            <w:r w:rsidRPr="007921F8">
              <w:t>ØR</w:t>
            </w:r>
          </w:p>
        </w:tc>
        <w:tc>
          <w:tcPr>
            <w:tcW w:w="1134" w:type="dxa"/>
            <w:tcBorders>
              <w:bottom w:val="single" w:sz="6" w:space="0" w:color="auto"/>
            </w:tcBorders>
          </w:tcPr>
          <w:p w14:paraId="78A6EF51" w14:textId="77777777" w:rsidR="006E03BC" w:rsidRPr="007921F8" w:rsidRDefault="006E03BC" w:rsidP="00D2519B">
            <w:pPr>
              <w:pStyle w:val="Bodyjustified"/>
            </w:pPr>
            <w:r w:rsidRPr="007921F8">
              <w:t>0.</w:t>
            </w:r>
            <w:r w:rsidR="009C29DD" w:rsidRPr="007921F8">
              <w:t>73</w:t>
            </w:r>
          </w:p>
        </w:tc>
        <w:tc>
          <w:tcPr>
            <w:tcW w:w="1134" w:type="dxa"/>
            <w:tcBorders>
              <w:bottom w:val="single" w:sz="6" w:space="0" w:color="auto"/>
            </w:tcBorders>
          </w:tcPr>
          <w:p w14:paraId="3737F907" w14:textId="77777777" w:rsidR="006E03BC" w:rsidRPr="007921F8" w:rsidRDefault="006E03BC" w:rsidP="00D2519B">
            <w:pPr>
              <w:pStyle w:val="Bodyjustified"/>
            </w:pPr>
            <w:r w:rsidRPr="007921F8">
              <w:t>0.8</w:t>
            </w:r>
            <w:r w:rsidR="009C29DD" w:rsidRPr="007921F8">
              <w:t>1</w:t>
            </w:r>
          </w:p>
        </w:tc>
      </w:tr>
      <w:tr w:rsidR="006E03BC" w:rsidRPr="007921F8" w14:paraId="0B677B51" w14:textId="77777777" w:rsidTr="00153D0F">
        <w:trPr>
          <w:trHeight w:val="227"/>
        </w:trPr>
        <w:tc>
          <w:tcPr>
            <w:tcW w:w="1134" w:type="dxa"/>
          </w:tcPr>
          <w:p w14:paraId="71C92AA7" w14:textId="77777777" w:rsidR="006E03BC" w:rsidRPr="007921F8" w:rsidRDefault="006E03BC" w:rsidP="00C93D51">
            <w:pPr>
              <w:pStyle w:val="Bodyjustified"/>
            </w:pPr>
            <w:r w:rsidRPr="007921F8">
              <w:t>H</w:t>
            </w:r>
          </w:p>
        </w:tc>
        <w:tc>
          <w:tcPr>
            <w:tcW w:w="1134" w:type="dxa"/>
          </w:tcPr>
          <w:p w14:paraId="4D764546" w14:textId="77777777" w:rsidR="006E03BC" w:rsidRPr="007921F8" w:rsidRDefault="006E03BC" w:rsidP="00C93D51">
            <w:pPr>
              <w:pStyle w:val="Bodyjustified"/>
            </w:pPr>
            <w:r w:rsidRPr="007921F8">
              <w:t>3.8</w:t>
            </w:r>
          </w:p>
        </w:tc>
        <w:tc>
          <w:tcPr>
            <w:tcW w:w="1134" w:type="dxa"/>
          </w:tcPr>
          <w:p w14:paraId="4D4C6AF7" w14:textId="77777777" w:rsidR="006E03BC" w:rsidRPr="007921F8" w:rsidRDefault="006E03BC" w:rsidP="00C93D51">
            <w:pPr>
              <w:pStyle w:val="Bodyjustified"/>
            </w:pPr>
            <w:r w:rsidRPr="007921F8">
              <w:t>4.2</w:t>
            </w:r>
          </w:p>
        </w:tc>
        <w:tc>
          <w:tcPr>
            <w:tcW w:w="1134" w:type="dxa"/>
            <w:tcBorders>
              <w:bottom w:val="nil"/>
              <w:right w:val="nil"/>
            </w:tcBorders>
          </w:tcPr>
          <w:p w14:paraId="07B06C16" w14:textId="77777777" w:rsidR="006E03BC" w:rsidRPr="007921F8" w:rsidRDefault="006E03BC" w:rsidP="00D2519B">
            <w:pPr>
              <w:pStyle w:val="Bodyjustified"/>
            </w:pPr>
          </w:p>
        </w:tc>
        <w:tc>
          <w:tcPr>
            <w:tcW w:w="1134" w:type="dxa"/>
            <w:tcBorders>
              <w:left w:val="nil"/>
              <w:bottom w:val="nil"/>
              <w:right w:val="nil"/>
            </w:tcBorders>
          </w:tcPr>
          <w:p w14:paraId="162F401E" w14:textId="77777777" w:rsidR="006E03BC" w:rsidRPr="007921F8" w:rsidRDefault="006E03BC" w:rsidP="00D2519B">
            <w:pPr>
              <w:pStyle w:val="Bodyjustified"/>
            </w:pPr>
          </w:p>
        </w:tc>
        <w:tc>
          <w:tcPr>
            <w:tcW w:w="1134" w:type="dxa"/>
            <w:tcBorders>
              <w:left w:val="nil"/>
              <w:bottom w:val="nil"/>
              <w:right w:val="nil"/>
            </w:tcBorders>
          </w:tcPr>
          <w:p w14:paraId="2DBB7440" w14:textId="77777777" w:rsidR="006E03BC" w:rsidRPr="007921F8" w:rsidRDefault="006E03BC" w:rsidP="00D2519B">
            <w:pPr>
              <w:pStyle w:val="Bodyjustified"/>
            </w:pPr>
          </w:p>
        </w:tc>
      </w:tr>
    </w:tbl>
    <w:p w14:paraId="1BF29185" w14:textId="77777777" w:rsidR="00845D2A" w:rsidRPr="007921F8" w:rsidRDefault="00845D2A" w:rsidP="00C93D51">
      <w:pPr>
        <w:pStyle w:val="NOTES"/>
      </w:pPr>
      <w:r w:rsidRPr="007921F8">
        <w:t>NOTES:</w:t>
      </w:r>
    </w:p>
    <w:p w14:paraId="43C54C8B" w14:textId="61BA6618" w:rsidR="007F0A7F" w:rsidRPr="007921F8" w:rsidRDefault="007F0A7F"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Pr="007921F8">
        <w:t>.</w:t>
      </w:r>
    </w:p>
    <w:p w14:paraId="0316574D" w14:textId="4D8B2FA7" w:rsidR="00845D2A" w:rsidRPr="007921F8" w:rsidRDefault="00704B12" w:rsidP="00704B12">
      <w:pPr>
        <w:pStyle w:val="Heading3"/>
      </w:pPr>
      <w:bookmarkStart w:id="21" w:name="_Toc316371156"/>
      <w:bookmarkStart w:id="22" w:name="_Toc506894985"/>
      <w:r w:rsidRPr="007921F8">
        <w:lastRenderedPageBreak/>
        <w:t>Raised Vertical Flange Mount and Solder Hook Terminals (</w:t>
      </w:r>
      <w:r w:rsidR="00845D2A" w:rsidRPr="007921F8">
        <w:t>Variant 04)</w:t>
      </w:r>
      <w:bookmarkEnd w:id="21"/>
      <w:bookmarkEnd w:id="22"/>
    </w:p>
    <w:p w14:paraId="0B1FE08B" w14:textId="77777777" w:rsidR="00845D2A" w:rsidRPr="007921F8" w:rsidRDefault="00845D2A" w:rsidP="007921F8">
      <w:pPr>
        <w:pStyle w:val="Bodyjustified"/>
        <w:keepNext/>
        <w:spacing w:before="120" w:after="120"/>
        <w:ind w:left="1843"/>
        <w:jc w:val="left"/>
      </w:pPr>
      <w:r w:rsidRPr="007921F8">
        <w:rPr>
          <w:noProof/>
          <w:lang w:eastAsia="en-GB"/>
        </w:rPr>
        <w:drawing>
          <wp:inline distT="0" distB="0" distL="0" distR="0" wp14:anchorId="76D37808" wp14:editId="29B0D261">
            <wp:extent cx="4468805" cy="492240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16">
                      <a:extLst>
                        <a:ext uri="{28A0092B-C50C-407E-A947-70E740481C1C}">
                          <a14:useLocalDpi xmlns:a14="http://schemas.microsoft.com/office/drawing/2010/main" val="0"/>
                        </a:ext>
                      </a:extLst>
                    </a:blip>
                    <a:stretch>
                      <a:fillRect/>
                    </a:stretch>
                  </pic:blipFill>
                  <pic:spPr>
                    <a:xfrm>
                      <a:off x="0" y="0"/>
                      <a:ext cx="4468805" cy="492240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7921F8" w14:paraId="63DA41E1" w14:textId="77777777" w:rsidTr="00C0554D">
        <w:trPr>
          <w:trHeight w:val="227"/>
        </w:trPr>
        <w:tc>
          <w:tcPr>
            <w:tcW w:w="1134" w:type="dxa"/>
            <w:vMerge w:val="restart"/>
          </w:tcPr>
          <w:p w14:paraId="60F5F77C" w14:textId="77777777" w:rsidR="006E03BC" w:rsidRPr="007921F8" w:rsidRDefault="006E03BC" w:rsidP="00E52D58">
            <w:pPr>
              <w:pStyle w:val="Bodyjustified"/>
              <w:keepNext/>
            </w:pPr>
            <w:r w:rsidRPr="007921F8">
              <w:br w:type="page"/>
              <w:t>Symbols</w:t>
            </w:r>
          </w:p>
        </w:tc>
        <w:tc>
          <w:tcPr>
            <w:tcW w:w="2268" w:type="dxa"/>
            <w:gridSpan w:val="2"/>
          </w:tcPr>
          <w:p w14:paraId="5724295A" w14:textId="77777777" w:rsidR="006E03BC" w:rsidRPr="007921F8" w:rsidRDefault="006E03BC" w:rsidP="00E52D58">
            <w:pPr>
              <w:pStyle w:val="Bodyjustified"/>
              <w:keepNext/>
            </w:pPr>
            <w:r w:rsidRPr="007921F8">
              <w:t>Dimensions (mm)</w:t>
            </w:r>
          </w:p>
        </w:tc>
        <w:tc>
          <w:tcPr>
            <w:tcW w:w="1134" w:type="dxa"/>
            <w:vMerge w:val="restart"/>
          </w:tcPr>
          <w:p w14:paraId="21534008" w14:textId="77777777" w:rsidR="006E03BC" w:rsidRPr="007921F8" w:rsidRDefault="006E03BC" w:rsidP="00E52D58">
            <w:pPr>
              <w:pStyle w:val="Bodyjustified"/>
              <w:keepNext/>
            </w:pPr>
            <w:r w:rsidRPr="007921F8">
              <w:t>Symbols</w:t>
            </w:r>
          </w:p>
        </w:tc>
        <w:tc>
          <w:tcPr>
            <w:tcW w:w="2268" w:type="dxa"/>
            <w:gridSpan w:val="2"/>
          </w:tcPr>
          <w:p w14:paraId="11CC40AF" w14:textId="77777777" w:rsidR="006E03BC" w:rsidRPr="007921F8" w:rsidRDefault="006E03BC" w:rsidP="00E52D58">
            <w:pPr>
              <w:pStyle w:val="Bodyjustified"/>
              <w:keepNext/>
            </w:pPr>
            <w:r w:rsidRPr="007921F8">
              <w:t>Dimensions (mm)</w:t>
            </w:r>
          </w:p>
        </w:tc>
      </w:tr>
      <w:tr w:rsidR="006E03BC" w:rsidRPr="007921F8" w14:paraId="03DB59DF" w14:textId="77777777" w:rsidTr="00153D0F">
        <w:trPr>
          <w:trHeight w:val="227"/>
        </w:trPr>
        <w:tc>
          <w:tcPr>
            <w:tcW w:w="1134" w:type="dxa"/>
            <w:vMerge/>
          </w:tcPr>
          <w:p w14:paraId="471E3971" w14:textId="77777777" w:rsidR="006E03BC" w:rsidRPr="007921F8" w:rsidRDefault="006E03BC" w:rsidP="00E52D58">
            <w:pPr>
              <w:pStyle w:val="Bodyjustified"/>
              <w:keepNext/>
            </w:pPr>
          </w:p>
        </w:tc>
        <w:tc>
          <w:tcPr>
            <w:tcW w:w="1134" w:type="dxa"/>
          </w:tcPr>
          <w:p w14:paraId="6D8E82AF" w14:textId="77777777" w:rsidR="006E03BC" w:rsidRPr="007921F8" w:rsidRDefault="006E03BC" w:rsidP="00E52D58">
            <w:pPr>
              <w:pStyle w:val="Bodyjustified"/>
              <w:keepNext/>
            </w:pPr>
            <w:r w:rsidRPr="007921F8">
              <w:t>Min</w:t>
            </w:r>
          </w:p>
        </w:tc>
        <w:tc>
          <w:tcPr>
            <w:tcW w:w="1134" w:type="dxa"/>
          </w:tcPr>
          <w:p w14:paraId="0F385D3A" w14:textId="77777777" w:rsidR="006E03BC" w:rsidRPr="007921F8" w:rsidRDefault="006E03BC" w:rsidP="00E52D58">
            <w:pPr>
              <w:pStyle w:val="Bodyjustified"/>
              <w:keepNext/>
            </w:pPr>
            <w:r w:rsidRPr="007921F8">
              <w:t>Max</w:t>
            </w:r>
          </w:p>
        </w:tc>
        <w:tc>
          <w:tcPr>
            <w:tcW w:w="1134" w:type="dxa"/>
            <w:vMerge/>
          </w:tcPr>
          <w:p w14:paraId="005D320C" w14:textId="77777777" w:rsidR="006E03BC" w:rsidRPr="007921F8" w:rsidRDefault="006E03BC" w:rsidP="00E52D58">
            <w:pPr>
              <w:pStyle w:val="Bodyjustified"/>
              <w:keepNext/>
            </w:pPr>
          </w:p>
        </w:tc>
        <w:tc>
          <w:tcPr>
            <w:tcW w:w="1134" w:type="dxa"/>
          </w:tcPr>
          <w:p w14:paraId="12559DC6" w14:textId="77777777" w:rsidR="006E03BC" w:rsidRPr="007921F8" w:rsidRDefault="006E03BC" w:rsidP="00D2519B">
            <w:pPr>
              <w:pStyle w:val="Bodyjustified"/>
              <w:keepNext/>
            </w:pPr>
            <w:r w:rsidRPr="007921F8">
              <w:t>Min</w:t>
            </w:r>
          </w:p>
        </w:tc>
        <w:tc>
          <w:tcPr>
            <w:tcW w:w="1134" w:type="dxa"/>
          </w:tcPr>
          <w:p w14:paraId="79927D3C" w14:textId="77777777" w:rsidR="006E03BC" w:rsidRPr="007921F8" w:rsidRDefault="006E03BC" w:rsidP="00D2519B">
            <w:pPr>
              <w:pStyle w:val="Bodyjustified"/>
              <w:keepNext/>
            </w:pPr>
            <w:r w:rsidRPr="007921F8">
              <w:t>Max</w:t>
            </w:r>
          </w:p>
        </w:tc>
      </w:tr>
      <w:tr w:rsidR="006E03BC" w:rsidRPr="007921F8" w14:paraId="37176FD3" w14:textId="77777777" w:rsidTr="00153D0F">
        <w:trPr>
          <w:trHeight w:val="227"/>
        </w:trPr>
        <w:tc>
          <w:tcPr>
            <w:tcW w:w="1134" w:type="dxa"/>
          </w:tcPr>
          <w:p w14:paraId="11137B6F" w14:textId="77777777" w:rsidR="006E03BC" w:rsidRPr="007921F8" w:rsidRDefault="006E03BC" w:rsidP="00E52D58">
            <w:pPr>
              <w:pStyle w:val="Bodyjustified"/>
              <w:keepNext/>
            </w:pPr>
            <w:r w:rsidRPr="007921F8">
              <w:t>A</w:t>
            </w:r>
          </w:p>
        </w:tc>
        <w:tc>
          <w:tcPr>
            <w:tcW w:w="1134" w:type="dxa"/>
          </w:tcPr>
          <w:p w14:paraId="33730660" w14:textId="77777777" w:rsidR="006E03BC" w:rsidRPr="007921F8" w:rsidRDefault="006E03BC" w:rsidP="00E52D58">
            <w:pPr>
              <w:pStyle w:val="Bodyjustified"/>
              <w:keepNext/>
            </w:pPr>
            <w:r w:rsidRPr="007921F8">
              <w:t>-</w:t>
            </w:r>
          </w:p>
        </w:tc>
        <w:tc>
          <w:tcPr>
            <w:tcW w:w="1134" w:type="dxa"/>
          </w:tcPr>
          <w:p w14:paraId="5EC85B6D" w14:textId="77777777" w:rsidR="006E03BC" w:rsidRPr="007921F8" w:rsidRDefault="006E03BC" w:rsidP="00E52D58">
            <w:pPr>
              <w:pStyle w:val="Bodyjustified"/>
              <w:keepNext/>
            </w:pPr>
            <w:r w:rsidRPr="007921F8">
              <w:t>26</w:t>
            </w:r>
          </w:p>
        </w:tc>
        <w:tc>
          <w:tcPr>
            <w:tcW w:w="1134" w:type="dxa"/>
          </w:tcPr>
          <w:p w14:paraId="47685A89" w14:textId="77777777" w:rsidR="006E03BC" w:rsidRPr="007921F8" w:rsidRDefault="006E03BC" w:rsidP="00D2519B">
            <w:pPr>
              <w:pStyle w:val="Bodyjustified"/>
            </w:pPr>
            <w:r w:rsidRPr="007921F8">
              <w:t>H</w:t>
            </w:r>
          </w:p>
        </w:tc>
        <w:tc>
          <w:tcPr>
            <w:tcW w:w="1134" w:type="dxa"/>
          </w:tcPr>
          <w:p w14:paraId="09660FDE" w14:textId="77777777" w:rsidR="006E03BC" w:rsidRPr="007921F8" w:rsidRDefault="006E03BC" w:rsidP="00D2519B">
            <w:pPr>
              <w:pStyle w:val="Bodyjustified"/>
            </w:pPr>
            <w:r w:rsidRPr="007921F8">
              <w:t>3.8</w:t>
            </w:r>
          </w:p>
        </w:tc>
        <w:tc>
          <w:tcPr>
            <w:tcW w:w="1134" w:type="dxa"/>
          </w:tcPr>
          <w:p w14:paraId="2B7B5FD0" w14:textId="77777777" w:rsidR="006E03BC" w:rsidRPr="007921F8" w:rsidRDefault="006E03BC" w:rsidP="00D2519B">
            <w:pPr>
              <w:pStyle w:val="Bodyjustified"/>
            </w:pPr>
            <w:r w:rsidRPr="007921F8">
              <w:t>4.2</w:t>
            </w:r>
          </w:p>
        </w:tc>
      </w:tr>
      <w:tr w:rsidR="006E03BC" w:rsidRPr="007921F8" w14:paraId="286657D2" w14:textId="77777777" w:rsidTr="00153D0F">
        <w:trPr>
          <w:trHeight w:val="227"/>
        </w:trPr>
        <w:tc>
          <w:tcPr>
            <w:tcW w:w="1134" w:type="dxa"/>
          </w:tcPr>
          <w:p w14:paraId="1929D383" w14:textId="77777777" w:rsidR="006E03BC" w:rsidRPr="007921F8" w:rsidRDefault="006E03BC" w:rsidP="00E52D58">
            <w:pPr>
              <w:pStyle w:val="Bodyjustified"/>
              <w:keepNext/>
            </w:pPr>
            <w:r w:rsidRPr="007921F8">
              <w:t>B</w:t>
            </w:r>
          </w:p>
        </w:tc>
        <w:tc>
          <w:tcPr>
            <w:tcW w:w="1134" w:type="dxa"/>
          </w:tcPr>
          <w:p w14:paraId="74A4049B" w14:textId="77777777" w:rsidR="006E03BC" w:rsidRPr="007921F8" w:rsidRDefault="006E03BC" w:rsidP="00E52D58">
            <w:pPr>
              <w:pStyle w:val="Bodyjustified"/>
              <w:keepNext/>
            </w:pPr>
            <w:r w:rsidRPr="007921F8">
              <w:t>-</w:t>
            </w:r>
          </w:p>
        </w:tc>
        <w:tc>
          <w:tcPr>
            <w:tcW w:w="1134" w:type="dxa"/>
          </w:tcPr>
          <w:p w14:paraId="53519B1B" w14:textId="77777777" w:rsidR="006E03BC" w:rsidRPr="007921F8" w:rsidRDefault="006E03BC" w:rsidP="00E52D58">
            <w:pPr>
              <w:pStyle w:val="Bodyjustified"/>
              <w:keepNext/>
            </w:pPr>
            <w:r w:rsidRPr="007921F8">
              <w:t>25.7</w:t>
            </w:r>
          </w:p>
        </w:tc>
        <w:tc>
          <w:tcPr>
            <w:tcW w:w="1134" w:type="dxa"/>
          </w:tcPr>
          <w:p w14:paraId="7CB82AC1" w14:textId="77777777" w:rsidR="006E03BC" w:rsidRPr="007921F8" w:rsidRDefault="006E03BC" w:rsidP="00D2519B">
            <w:pPr>
              <w:pStyle w:val="Bodyjustified"/>
            </w:pPr>
            <w:r w:rsidRPr="007921F8">
              <w:t>J</w:t>
            </w:r>
          </w:p>
        </w:tc>
        <w:tc>
          <w:tcPr>
            <w:tcW w:w="1134" w:type="dxa"/>
          </w:tcPr>
          <w:p w14:paraId="404D270C" w14:textId="77777777" w:rsidR="006E03BC" w:rsidRPr="007921F8" w:rsidRDefault="006E03BC" w:rsidP="00D2519B">
            <w:pPr>
              <w:pStyle w:val="Bodyjustified"/>
            </w:pPr>
            <w:r w:rsidRPr="007921F8">
              <w:t>-</w:t>
            </w:r>
          </w:p>
        </w:tc>
        <w:tc>
          <w:tcPr>
            <w:tcW w:w="1134" w:type="dxa"/>
          </w:tcPr>
          <w:p w14:paraId="6ADFD7CA" w14:textId="77777777" w:rsidR="006E03BC" w:rsidRPr="007921F8" w:rsidRDefault="006E03BC" w:rsidP="00D2519B">
            <w:pPr>
              <w:pStyle w:val="Bodyjustified"/>
            </w:pPr>
            <w:r w:rsidRPr="007921F8">
              <w:t>43.6</w:t>
            </w:r>
          </w:p>
        </w:tc>
      </w:tr>
      <w:tr w:rsidR="006E03BC" w:rsidRPr="007921F8" w14:paraId="48658AC2" w14:textId="77777777" w:rsidTr="00153D0F">
        <w:trPr>
          <w:trHeight w:val="227"/>
        </w:trPr>
        <w:tc>
          <w:tcPr>
            <w:tcW w:w="1134" w:type="dxa"/>
          </w:tcPr>
          <w:p w14:paraId="7943DB71" w14:textId="77777777" w:rsidR="006E03BC" w:rsidRPr="007921F8" w:rsidRDefault="006E03BC" w:rsidP="00E52D58">
            <w:pPr>
              <w:pStyle w:val="Bodyjustified"/>
              <w:keepNext/>
            </w:pPr>
            <w:r w:rsidRPr="007921F8">
              <w:t>C</w:t>
            </w:r>
          </w:p>
        </w:tc>
        <w:tc>
          <w:tcPr>
            <w:tcW w:w="1134" w:type="dxa"/>
          </w:tcPr>
          <w:p w14:paraId="3B467B2F" w14:textId="77777777" w:rsidR="006E03BC" w:rsidRPr="007921F8" w:rsidRDefault="006E03BC" w:rsidP="00E52D58">
            <w:pPr>
              <w:pStyle w:val="Bodyjustified"/>
              <w:keepNext/>
            </w:pPr>
            <w:r w:rsidRPr="007921F8">
              <w:t>-</w:t>
            </w:r>
          </w:p>
        </w:tc>
        <w:tc>
          <w:tcPr>
            <w:tcW w:w="1134" w:type="dxa"/>
          </w:tcPr>
          <w:p w14:paraId="19F07ABD" w14:textId="77777777" w:rsidR="006E03BC" w:rsidRPr="007921F8" w:rsidRDefault="006E03BC" w:rsidP="00E45699">
            <w:pPr>
              <w:pStyle w:val="Bodyjustified"/>
              <w:keepNext/>
            </w:pPr>
            <w:r w:rsidRPr="007921F8">
              <w:t>13.3</w:t>
            </w:r>
          </w:p>
        </w:tc>
        <w:tc>
          <w:tcPr>
            <w:tcW w:w="1134" w:type="dxa"/>
          </w:tcPr>
          <w:p w14:paraId="39A17522" w14:textId="77777777" w:rsidR="006E03BC" w:rsidRPr="007921F8" w:rsidRDefault="006E03BC" w:rsidP="00D2519B">
            <w:pPr>
              <w:pStyle w:val="Bodyjustified"/>
            </w:pPr>
            <w:r w:rsidRPr="007921F8">
              <w:t>K</w:t>
            </w:r>
          </w:p>
        </w:tc>
        <w:tc>
          <w:tcPr>
            <w:tcW w:w="1134" w:type="dxa"/>
          </w:tcPr>
          <w:p w14:paraId="02177657" w14:textId="77777777" w:rsidR="006E03BC" w:rsidRPr="007921F8" w:rsidRDefault="006E03BC" w:rsidP="00D2519B">
            <w:pPr>
              <w:pStyle w:val="Bodyjustified"/>
            </w:pPr>
            <w:r w:rsidRPr="007921F8">
              <w:t>0.9</w:t>
            </w:r>
          </w:p>
        </w:tc>
        <w:tc>
          <w:tcPr>
            <w:tcW w:w="1134" w:type="dxa"/>
          </w:tcPr>
          <w:p w14:paraId="5923AB0A" w14:textId="77777777" w:rsidR="006E03BC" w:rsidRPr="007921F8" w:rsidRDefault="006E03BC" w:rsidP="00D2519B">
            <w:pPr>
              <w:pStyle w:val="Bodyjustified"/>
            </w:pPr>
            <w:r w:rsidRPr="007921F8">
              <w:t>1.1</w:t>
            </w:r>
          </w:p>
        </w:tc>
      </w:tr>
      <w:tr w:rsidR="00C0554D" w:rsidRPr="007921F8" w14:paraId="6015B701" w14:textId="77777777" w:rsidTr="00153D0F">
        <w:trPr>
          <w:trHeight w:val="227"/>
        </w:trPr>
        <w:tc>
          <w:tcPr>
            <w:tcW w:w="1134" w:type="dxa"/>
          </w:tcPr>
          <w:p w14:paraId="7A890313" w14:textId="77777777" w:rsidR="00C0554D" w:rsidRPr="007921F8" w:rsidRDefault="00C0554D" w:rsidP="00C0554D">
            <w:pPr>
              <w:pStyle w:val="Bodyjustified"/>
            </w:pPr>
            <w:r w:rsidRPr="007921F8">
              <w:t>D</w:t>
            </w:r>
          </w:p>
        </w:tc>
        <w:tc>
          <w:tcPr>
            <w:tcW w:w="1134" w:type="dxa"/>
          </w:tcPr>
          <w:p w14:paraId="7547DE7E" w14:textId="77777777" w:rsidR="00C0554D" w:rsidRPr="007921F8" w:rsidRDefault="00C0554D" w:rsidP="00C0554D">
            <w:pPr>
              <w:pStyle w:val="Bodyjustified"/>
            </w:pPr>
            <w:r w:rsidRPr="007921F8">
              <w:t>4.88</w:t>
            </w:r>
          </w:p>
        </w:tc>
        <w:tc>
          <w:tcPr>
            <w:tcW w:w="1134" w:type="dxa"/>
          </w:tcPr>
          <w:p w14:paraId="612F8BDF" w14:textId="77777777" w:rsidR="00C0554D" w:rsidRPr="007921F8" w:rsidRDefault="00C0554D" w:rsidP="00C0554D">
            <w:pPr>
              <w:pStyle w:val="Bodyjustified"/>
            </w:pPr>
            <w:r w:rsidRPr="007921F8">
              <w:t>5.28</w:t>
            </w:r>
          </w:p>
        </w:tc>
        <w:tc>
          <w:tcPr>
            <w:tcW w:w="1134" w:type="dxa"/>
          </w:tcPr>
          <w:p w14:paraId="7815CCD7" w14:textId="77777777" w:rsidR="00C0554D" w:rsidRPr="007921F8" w:rsidRDefault="00C0554D" w:rsidP="00C0554D">
            <w:pPr>
              <w:pStyle w:val="Bodyjustified"/>
            </w:pPr>
            <w:r w:rsidRPr="007921F8">
              <w:t>M</w:t>
            </w:r>
          </w:p>
        </w:tc>
        <w:tc>
          <w:tcPr>
            <w:tcW w:w="1134" w:type="dxa"/>
          </w:tcPr>
          <w:p w14:paraId="77604458" w14:textId="77777777" w:rsidR="00C0554D" w:rsidRPr="007921F8" w:rsidRDefault="00C0554D" w:rsidP="00C0554D">
            <w:pPr>
              <w:pStyle w:val="Bodyjustified"/>
            </w:pPr>
            <w:r w:rsidRPr="007921F8">
              <w:t>-</w:t>
            </w:r>
          </w:p>
        </w:tc>
        <w:tc>
          <w:tcPr>
            <w:tcW w:w="1134" w:type="dxa"/>
          </w:tcPr>
          <w:p w14:paraId="432AE811" w14:textId="77777777" w:rsidR="00C0554D" w:rsidRPr="007921F8" w:rsidRDefault="00C0554D" w:rsidP="00C0554D">
            <w:pPr>
              <w:pStyle w:val="Bodyjustified"/>
            </w:pPr>
            <w:r w:rsidRPr="007921F8">
              <w:t>12.3</w:t>
            </w:r>
          </w:p>
        </w:tc>
      </w:tr>
      <w:tr w:rsidR="00C0554D" w:rsidRPr="007921F8" w14:paraId="41C3BE95" w14:textId="77777777" w:rsidTr="00153D0F">
        <w:trPr>
          <w:trHeight w:val="227"/>
        </w:trPr>
        <w:tc>
          <w:tcPr>
            <w:tcW w:w="1134" w:type="dxa"/>
          </w:tcPr>
          <w:p w14:paraId="3C1A919B" w14:textId="77777777" w:rsidR="00C0554D" w:rsidRPr="007921F8" w:rsidRDefault="00C0554D" w:rsidP="00C0554D">
            <w:pPr>
              <w:pStyle w:val="Bodyjustified"/>
            </w:pPr>
            <w:r w:rsidRPr="007921F8">
              <w:t>D1</w:t>
            </w:r>
          </w:p>
        </w:tc>
        <w:tc>
          <w:tcPr>
            <w:tcW w:w="1134" w:type="dxa"/>
          </w:tcPr>
          <w:p w14:paraId="6250C4E4" w14:textId="77777777" w:rsidR="00C0554D" w:rsidRPr="007921F8" w:rsidRDefault="00C0554D" w:rsidP="00C0554D">
            <w:pPr>
              <w:pStyle w:val="Bodyjustified"/>
            </w:pPr>
            <w:r w:rsidRPr="007921F8">
              <w:t>2.44</w:t>
            </w:r>
          </w:p>
        </w:tc>
        <w:tc>
          <w:tcPr>
            <w:tcW w:w="1134" w:type="dxa"/>
          </w:tcPr>
          <w:p w14:paraId="4F9E5A02" w14:textId="77777777" w:rsidR="00C0554D" w:rsidRPr="007921F8" w:rsidRDefault="00C0554D" w:rsidP="00C0554D">
            <w:pPr>
              <w:pStyle w:val="Bodyjustified"/>
            </w:pPr>
            <w:r w:rsidRPr="007921F8">
              <w:t>2.64</w:t>
            </w:r>
          </w:p>
        </w:tc>
        <w:tc>
          <w:tcPr>
            <w:tcW w:w="1134" w:type="dxa"/>
          </w:tcPr>
          <w:p w14:paraId="08EFF03F" w14:textId="77777777" w:rsidR="00C0554D" w:rsidRPr="007921F8" w:rsidRDefault="00C0554D" w:rsidP="00C0554D">
            <w:pPr>
              <w:pStyle w:val="Bodyjustified"/>
            </w:pPr>
            <w:r w:rsidRPr="007921F8">
              <w:t>N</w:t>
            </w:r>
          </w:p>
        </w:tc>
        <w:tc>
          <w:tcPr>
            <w:tcW w:w="1134" w:type="dxa"/>
          </w:tcPr>
          <w:p w14:paraId="77E05B7A" w14:textId="77777777" w:rsidR="00C0554D" w:rsidRPr="007921F8" w:rsidRDefault="00C0554D" w:rsidP="00C0554D">
            <w:pPr>
              <w:pStyle w:val="Bodyjustified"/>
            </w:pPr>
            <w:r w:rsidRPr="007921F8">
              <w:t>3.7</w:t>
            </w:r>
          </w:p>
        </w:tc>
        <w:tc>
          <w:tcPr>
            <w:tcW w:w="1134" w:type="dxa"/>
          </w:tcPr>
          <w:p w14:paraId="7522592B" w14:textId="77777777" w:rsidR="00C0554D" w:rsidRPr="007921F8" w:rsidRDefault="00C0554D" w:rsidP="00C0554D">
            <w:pPr>
              <w:pStyle w:val="Bodyjustified"/>
            </w:pPr>
            <w:r w:rsidRPr="007921F8">
              <w:t>3.9</w:t>
            </w:r>
          </w:p>
        </w:tc>
      </w:tr>
      <w:tr w:rsidR="006E03BC" w:rsidRPr="007921F8" w14:paraId="18330C55" w14:textId="77777777" w:rsidTr="00153D0F">
        <w:trPr>
          <w:trHeight w:val="227"/>
        </w:trPr>
        <w:tc>
          <w:tcPr>
            <w:tcW w:w="1134" w:type="dxa"/>
          </w:tcPr>
          <w:p w14:paraId="0D732CA1" w14:textId="77777777" w:rsidR="006E03BC" w:rsidRPr="007921F8" w:rsidRDefault="006E03BC" w:rsidP="00C93D51">
            <w:pPr>
              <w:pStyle w:val="Bodyjustified"/>
            </w:pPr>
            <w:r w:rsidRPr="007921F8">
              <w:t>E</w:t>
            </w:r>
          </w:p>
        </w:tc>
        <w:tc>
          <w:tcPr>
            <w:tcW w:w="1134" w:type="dxa"/>
          </w:tcPr>
          <w:p w14:paraId="1683CF71" w14:textId="77777777" w:rsidR="006E03BC" w:rsidRPr="007921F8" w:rsidRDefault="006E03BC" w:rsidP="00C93D51">
            <w:pPr>
              <w:pStyle w:val="Bodyjustified"/>
            </w:pPr>
            <w:r w:rsidRPr="007921F8">
              <w:t>-</w:t>
            </w:r>
          </w:p>
        </w:tc>
        <w:tc>
          <w:tcPr>
            <w:tcW w:w="1134" w:type="dxa"/>
          </w:tcPr>
          <w:p w14:paraId="59B9E94E" w14:textId="77777777" w:rsidR="006E03BC" w:rsidRPr="007921F8" w:rsidRDefault="006E03BC" w:rsidP="00C93D51">
            <w:pPr>
              <w:pStyle w:val="Bodyjustified"/>
            </w:pPr>
            <w:r w:rsidRPr="007921F8">
              <w:t>8</w:t>
            </w:r>
          </w:p>
        </w:tc>
        <w:tc>
          <w:tcPr>
            <w:tcW w:w="1134" w:type="dxa"/>
          </w:tcPr>
          <w:p w14:paraId="4C384B93" w14:textId="77777777" w:rsidR="006E03BC" w:rsidRPr="007921F8" w:rsidRDefault="006E03BC" w:rsidP="00D2519B">
            <w:pPr>
              <w:pStyle w:val="Bodyjustified"/>
            </w:pPr>
            <w:r w:rsidRPr="007921F8">
              <w:t>P</w:t>
            </w:r>
          </w:p>
        </w:tc>
        <w:tc>
          <w:tcPr>
            <w:tcW w:w="1134" w:type="dxa"/>
          </w:tcPr>
          <w:p w14:paraId="26B81202" w14:textId="77777777" w:rsidR="006E03BC" w:rsidRPr="007921F8" w:rsidRDefault="006E03BC" w:rsidP="00D2519B">
            <w:pPr>
              <w:pStyle w:val="Bodyjustified"/>
            </w:pPr>
            <w:r w:rsidRPr="007921F8">
              <w:t>31.15</w:t>
            </w:r>
          </w:p>
        </w:tc>
        <w:tc>
          <w:tcPr>
            <w:tcW w:w="1134" w:type="dxa"/>
          </w:tcPr>
          <w:p w14:paraId="7E9794C4" w14:textId="77777777" w:rsidR="006E03BC" w:rsidRPr="007921F8" w:rsidRDefault="006E03BC" w:rsidP="00D2519B">
            <w:pPr>
              <w:pStyle w:val="Bodyjustified"/>
            </w:pPr>
            <w:r w:rsidRPr="007921F8">
              <w:t>32.15</w:t>
            </w:r>
          </w:p>
        </w:tc>
      </w:tr>
      <w:tr w:rsidR="006E03BC" w:rsidRPr="007921F8" w14:paraId="33898F84" w14:textId="77777777" w:rsidTr="00153D0F">
        <w:trPr>
          <w:trHeight w:val="227"/>
        </w:trPr>
        <w:tc>
          <w:tcPr>
            <w:tcW w:w="1134" w:type="dxa"/>
          </w:tcPr>
          <w:p w14:paraId="796CC65B" w14:textId="77777777" w:rsidR="006E03BC" w:rsidRPr="007921F8" w:rsidRDefault="006E03BC" w:rsidP="00C93D51">
            <w:pPr>
              <w:pStyle w:val="Bodyjustified"/>
            </w:pPr>
            <w:r w:rsidRPr="007921F8">
              <w:t>E1</w:t>
            </w:r>
          </w:p>
        </w:tc>
        <w:tc>
          <w:tcPr>
            <w:tcW w:w="1134" w:type="dxa"/>
          </w:tcPr>
          <w:p w14:paraId="5D029B13" w14:textId="77777777" w:rsidR="006E03BC" w:rsidRPr="007921F8" w:rsidRDefault="006E03BC" w:rsidP="00C93D51">
            <w:pPr>
              <w:pStyle w:val="Bodyjustified"/>
            </w:pPr>
            <w:r w:rsidRPr="007921F8">
              <w:t>-</w:t>
            </w:r>
          </w:p>
        </w:tc>
        <w:tc>
          <w:tcPr>
            <w:tcW w:w="1134" w:type="dxa"/>
          </w:tcPr>
          <w:p w14:paraId="48041838" w14:textId="77777777" w:rsidR="006E03BC" w:rsidRPr="007921F8" w:rsidRDefault="006E03BC" w:rsidP="00C93D51">
            <w:pPr>
              <w:pStyle w:val="Bodyjustified"/>
            </w:pPr>
            <w:r w:rsidRPr="007921F8">
              <w:t>4.5</w:t>
            </w:r>
          </w:p>
        </w:tc>
        <w:tc>
          <w:tcPr>
            <w:tcW w:w="1134" w:type="dxa"/>
          </w:tcPr>
          <w:p w14:paraId="602200E5" w14:textId="77777777" w:rsidR="006E03BC" w:rsidRPr="007921F8" w:rsidRDefault="006E03BC" w:rsidP="00D2519B">
            <w:pPr>
              <w:pStyle w:val="Bodyjustified"/>
            </w:pPr>
            <w:r w:rsidRPr="007921F8">
              <w:t>Q</w:t>
            </w:r>
          </w:p>
        </w:tc>
        <w:tc>
          <w:tcPr>
            <w:tcW w:w="1134" w:type="dxa"/>
          </w:tcPr>
          <w:p w14:paraId="13894841" w14:textId="77777777" w:rsidR="006E03BC" w:rsidRPr="007921F8" w:rsidRDefault="006E03BC" w:rsidP="00D2519B">
            <w:pPr>
              <w:pStyle w:val="Bodyjustified"/>
            </w:pPr>
            <w:r w:rsidRPr="007921F8">
              <w:t>40</w:t>
            </w:r>
          </w:p>
        </w:tc>
        <w:tc>
          <w:tcPr>
            <w:tcW w:w="1134" w:type="dxa"/>
          </w:tcPr>
          <w:p w14:paraId="14A5B125" w14:textId="77777777" w:rsidR="006E03BC" w:rsidRPr="007921F8" w:rsidRDefault="006E03BC" w:rsidP="00D2519B">
            <w:pPr>
              <w:pStyle w:val="Bodyjustified"/>
            </w:pPr>
            <w:r w:rsidRPr="007921F8">
              <w:t>41</w:t>
            </w:r>
          </w:p>
        </w:tc>
      </w:tr>
      <w:tr w:rsidR="006E03BC" w:rsidRPr="007921F8" w14:paraId="19EBE26B" w14:textId="77777777" w:rsidTr="00153D0F">
        <w:trPr>
          <w:trHeight w:val="227"/>
        </w:trPr>
        <w:tc>
          <w:tcPr>
            <w:tcW w:w="1134" w:type="dxa"/>
          </w:tcPr>
          <w:p w14:paraId="3F5381D6" w14:textId="77777777" w:rsidR="006E03BC" w:rsidRPr="007921F8" w:rsidRDefault="006E03BC" w:rsidP="00C93D51">
            <w:pPr>
              <w:pStyle w:val="Bodyjustified"/>
            </w:pPr>
            <w:r w:rsidRPr="007921F8">
              <w:t>ØF</w:t>
            </w:r>
          </w:p>
        </w:tc>
        <w:tc>
          <w:tcPr>
            <w:tcW w:w="1134" w:type="dxa"/>
          </w:tcPr>
          <w:p w14:paraId="01A8C224" w14:textId="77777777" w:rsidR="006E03BC" w:rsidRPr="007921F8" w:rsidRDefault="006E03BC" w:rsidP="00151B74">
            <w:pPr>
              <w:pStyle w:val="Bodyjustified"/>
            </w:pPr>
            <w:r w:rsidRPr="007921F8">
              <w:t>1.54</w:t>
            </w:r>
          </w:p>
        </w:tc>
        <w:tc>
          <w:tcPr>
            <w:tcW w:w="1134" w:type="dxa"/>
          </w:tcPr>
          <w:p w14:paraId="422C98EC" w14:textId="77777777" w:rsidR="006E03BC" w:rsidRPr="007921F8" w:rsidRDefault="006E03BC" w:rsidP="00151B74">
            <w:pPr>
              <w:pStyle w:val="Bodyjustified"/>
            </w:pPr>
            <w:r w:rsidRPr="007921F8">
              <w:t>1.62</w:t>
            </w:r>
          </w:p>
        </w:tc>
        <w:tc>
          <w:tcPr>
            <w:tcW w:w="1134" w:type="dxa"/>
            <w:tcBorders>
              <w:bottom w:val="single" w:sz="6" w:space="0" w:color="auto"/>
            </w:tcBorders>
          </w:tcPr>
          <w:p w14:paraId="43F37844" w14:textId="77777777" w:rsidR="006E03BC" w:rsidRPr="007921F8" w:rsidRDefault="006E03BC" w:rsidP="00D2519B">
            <w:pPr>
              <w:pStyle w:val="Bodyjustified"/>
            </w:pPr>
            <w:r w:rsidRPr="007921F8">
              <w:t>ØS</w:t>
            </w:r>
          </w:p>
        </w:tc>
        <w:tc>
          <w:tcPr>
            <w:tcW w:w="1134" w:type="dxa"/>
            <w:tcBorders>
              <w:bottom w:val="single" w:sz="6" w:space="0" w:color="auto"/>
            </w:tcBorders>
          </w:tcPr>
          <w:p w14:paraId="6E59A889" w14:textId="77777777" w:rsidR="006E03BC" w:rsidRPr="007921F8" w:rsidRDefault="006E03BC" w:rsidP="00D2519B">
            <w:pPr>
              <w:pStyle w:val="Bodyjustified"/>
            </w:pPr>
            <w:r w:rsidRPr="007921F8">
              <w:t>0.</w:t>
            </w:r>
            <w:r w:rsidR="009C29DD" w:rsidRPr="007921F8">
              <w:t>73</w:t>
            </w:r>
          </w:p>
        </w:tc>
        <w:tc>
          <w:tcPr>
            <w:tcW w:w="1134" w:type="dxa"/>
            <w:tcBorders>
              <w:bottom w:val="single" w:sz="6" w:space="0" w:color="auto"/>
            </w:tcBorders>
          </w:tcPr>
          <w:p w14:paraId="00A375D3" w14:textId="77777777" w:rsidR="006E03BC" w:rsidRPr="007921F8" w:rsidRDefault="006E03BC" w:rsidP="00D2519B">
            <w:pPr>
              <w:pStyle w:val="Bodyjustified"/>
            </w:pPr>
            <w:r w:rsidRPr="007921F8">
              <w:t>0.</w:t>
            </w:r>
            <w:r w:rsidR="009C29DD" w:rsidRPr="007921F8">
              <w:t>81</w:t>
            </w:r>
          </w:p>
        </w:tc>
      </w:tr>
      <w:tr w:rsidR="006E03BC" w:rsidRPr="007921F8" w14:paraId="12187077" w14:textId="77777777" w:rsidTr="00153D0F">
        <w:trPr>
          <w:trHeight w:val="227"/>
        </w:trPr>
        <w:tc>
          <w:tcPr>
            <w:tcW w:w="1134" w:type="dxa"/>
          </w:tcPr>
          <w:p w14:paraId="0959D048" w14:textId="77777777" w:rsidR="006E03BC" w:rsidRPr="007921F8" w:rsidRDefault="006E03BC" w:rsidP="00C93D51">
            <w:pPr>
              <w:pStyle w:val="Bodyjustified"/>
            </w:pPr>
            <w:r w:rsidRPr="007921F8">
              <w:t>ØG</w:t>
            </w:r>
          </w:p>
        </w:tc>
        <w:tc>
          <w:tcPr>
            <w:tcW w:w="1134" w:type="dxa"/>
          </w:tcPr>
          <w:p w14:paraId="55981BFB" w14:textId="77777777" w:rsidR="006E03BC" w:rsidRPr="007921F8" w:rsidRDefault="006E03BC" w:rsidP="00C93D51">
            <w:pPr>
              <w:pStyle w:val="Bodyjustified"/>
            </w:pPr>
            <w:r w:rsidRPr="007921F8">
              <w:t>1.75</w:t>
            </w:r>
          </w:p>
        </w:tc>
        <w:tc>
          <w:tcPr>
            <w:tcW w:w="1134" w:type="dxa"/>
          </w:tcPr>
          <w:p w14:paraId="477648C2" w14:textId="77777777" w:rsidR="006E03BC" w:rsidRPr="007921F8" w:rsidRDefault="006E03BC" w:rsidP="00C93D51">
            <w:pPr>
              <w:pStyle w:val="Bodyjustified"/>
            </w:pPr>
            <w:r w:rsidRPr="007921F8">
              <w:t>2.25</w:t>
            </w:r>
          </w:p>
        </w:tc>
        <w:tc>
          <w:tcPr>
            <w:tcW w:w="1134" w:type="dxa"/>
            <w:tcBorders>
              <w:bottom w:val="nil"/>
              <w:right w:val="nil"/>
            </w:tcBorders>
          </w:tcPr>
          <w:p w14:paraId="1FD21119" w14:textId="77777777" w:rsidR="006E03BC" w:rsidRPr="007921F8" w:rsidRDefault="006E03BC" w:rsidP="00D2519B">
            <w:pPr>
              <w:pStyle w:val="Bodyjustified"/>
            </w:pPr>
          </w:p>
        </w:tc>
        <w:tc>
          <w:tcPr>
            <w:tcW w:w="1134" w:type="dxa"/>
            <w:tcBorders>
              <w:left w:val="nil"/>
              <w:bottom w:val="nil"/>
              <w:right w:val="nil"/>
            </w:tcBorders>
          </w:tcPr>
          <w:p w14:paraId="58E69EA8" w14:textId="77777777" w:rsidR="006E03BC" w:rsidRPr="007921F8" w:rsidRDefault="006E03BC" w:rsidP="00D2519B">
            <w:pPr>
              <w:pStyle w:val="Bodyjustified"/>
            </w:pPr>
          </w:p>
        </w:tc>
        <w:tc>
          <w:tcPr>
            <w:tcW w:w="1134" w:type="dxa"/>
            <w:tcBorders>
              <w:left w:val="nil"/>
              <w:bottom w:val="nil"/>
              <w:right w:val="nil"/>
            </w:tcBorders>
          </w:tcPr>
          <w:p w14:paraId="2261842D" w14:textId="77777777" w:rsidR="006E03BC" w:rsidRPr="007921F8" w:rsidRDefault="006E03BC" w:rsidP="00D2519B">
            <w:pPr>
              <w:pStyle w:val="Bodyjustified"/>
            </w:pPr>
          </w:p>
        </w:tc>
      </w:tr>
    </w:tbl>
    <w:p w14:paraId="4E9F4EF6" w14:textId="77777777" w:rsidR="00845D2A" w:rsidRPr="007921F8" w:rsidRDefault="00845D2A" w:rsidP="00845D2A">
      <w:pPr>
        <w:pStyle w:val="NOTES"/>
      </w:pPr>
      <w:r w:rsidRPr="007921F8">
        <w:t>NOTES:</w:t>
      </w:r>
    </w:p>
    <w:p w14:paraId="50A50304" w14:textId="525734D3" w:rsidR="00845D2A" w:rsidRPr="007921F8" w:rsidRDefault="00845D2A"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00C35C45" w:rsidRPr="007921F8">
        <w:t>.</w:t>
      </w:r>
    </w:p>
    <w:p w14:paraId="65718D83" w14:textId="77777777" w:rsidR="000C0353" w:rsidRPr="007921F8" w:rsidRDefault="000C0353" w:rsidP="000C0353">
      <w:pPr>
        <w:pStyle w:val="Heading3"/>
      </w:pPr>
      <w:bookmarkStart w:id="23" w:name="_Toc360800950"/>
      <w:bookmarkStart w:id="24" w:name="_Toc506894986"/>
      <w:r w:rsidRPr="007921F8">
        <w:lastRenderedPageBreak/>
        <w:t>Horizontal Flange Mount and Solder Pin Terminals (Variant 05)</w:t>
      </w:r>
      <w:bookmarkEnd w:id="23"/>
      <w:bookmarkEnd w:id="24"/>
    </w:p>
    <w:p w14:paraId="504ECB5B" w14:textId="77777777" w:rsidR="000C0353" w:rsidRPr="007921F8" w:rsidRDefault="000C0353" w:rsidP="008837AC">
      <w:pPr>
        <w:pStyle w:val="Bodyjustified"/>
        <w:keepNext/>
        <w:spacing w:before="120" w:after="120"/>
        <w:ind w:left="2410"/>
        <w:jc w:val="left"/>
      </w:pPr>
      <w:r w:rsidRPr="007921F8">
        <w:rPr>
          <w:noProof/>
          <w:lang w:eastAsia="en-GB"/>
        </w:rPr>
        <w:drawing>
          <wp:inline distT="0" distB="0" distL="0" distR="0" wp14:anchorId="7F83964C" wp14:editId="7629D140">
            <wp:extent cx="4793472" cy="4735929"/>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17">
                      <a:extLst>
                        <a:ext uri="{28A0092B-C50C-407E-A947-70E740481C1C}">
                          <a14:useLocalDpi xmlns:a14="http://schemas.microsoft.com/office/drawing/2010/main" val="0"/>
                        </a:ext>
                      </a:extLst>
                    </a:blip>
                    <a:stretch>
                      <a:fillRect/>
                    </a:stretch>
                  </pic:blipFill>
                  <pic:spPr>
                    <a:xfrm>
                      <a:off x="0" y="0"/>
                      <a:ext cx="4793472" cy="4735929"/>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0C002A1B" w14:textId="77777777" w:rsidTr="00A020B6">
        <w:trPr>
          <w:trHeight w:val="283"/>
        </w:trPr>
        <w:tc>
          <w:tcPr>
            <w:tcW w:w="1134" w:type="dxa"/>
            <w:vMerge w:val="restart"/>
          </w:tcPr>
          <w:p w14:paraId="79DC4A0E" w14:textId="77777777" w:rsidR="00A020B6" w:rsidRPr="007921F8" w:rsidRDefault="00A020B6" w:rsidP="000C0353">
            <w:pPr>
              <w:pStyle w:val="Bodyjustified"/>
              <w:keepNext/>
            </w:pPr>
            <w:r w:rsidRPr="007921F8">
              <w:br w:type="page"/>
              <w:t>Symbols</w:t>
            </w:r>
          </w:p>
        </w:tc>
        <w:tc>
          <w:tcPr>
            <w:tcW w:w="2268" w:type="dxa"/>
            <w:gridSpan w:val="2"/>
          </w:tcPr>
          <w:p w14:paraId="1311FFC9" w14:textId="77777777" w:rsidR="00A020B6" w:rsidRPr="007921F8" w:rsidRDefault="00A020B6" w:rsidP="000C0353">
            <w:pPr>
              <w:pStyle w:val="Bodyjustified"/>
              <w:keepNext/>
            </w:pPr>
            <w:r w:rsidRPr="007921F8">
              <w:t>Dimensions (mm)</w:t>
            </w:r>
          </w:p>
        </w:tc>
        <w:tc>
          <w:tcPr>
            <w:tcW w:w="1134" w:type="dxa"/>
            <w:vMerge w:val="restart"/>
          </w:tcPr>
          <w:p w14:paraId="348E8FDF" w14:textId="77777777" w:rsidR="00A020B6" w:rsidRPr="007921F8" w:rsidRDefault="00A020B6" w:rsidP="000C0353">
            <w:pPr>
              <w:pStyle w:val="Bodyjustified"/>
              <w:keepNext/>
            </w:pPr>
            <w:r w:rsidRPr="007921F8">
              <w:t>Symbols</w:t>
            </w:r>
          </w:p>
        </w:tc>
        <w:tc>
          <w:tcPr>
            <w:tcW w:w="2268" w:type="dxa"/>
            <w:gridSpan w:val="2"/>
          </w:tcPr>
          <w:p w14:paraId="5C322D49" w14:textId="77777777" w:rsidR="00A020B6" w:rsidRPr="007921F8" w:rsidRDefault="00A020B6" w:rsidP="000C0353">
            <w:pPr>
              <w:pStyle w:val="Bodyjustified"/>
              <w:keepNext/>
            </w:pPr>
            <w:r w:rsidRPr="007921F8">
              <w:t>Dimensions (mm)</w:t>
            </w:r>
          </w:p>
        </w:tc>
      </w:tr>
      <w:tr w:rsidR="00A020B6" w:rsidRPr="007921F8" w14:paraId="35001A67" w14:textId="77777777" w:rsidTr="00A020B6">
        <w:trPr>
          <w:trHeight w:val="283"/>
        </w:trPr>
        <w:tc>
          <w:tcPr>
            <w:tcW w:w="1134" w:type="dxa"/>
            <w:vMerge/>
          </w:tcPr>
          <w:p w14:paraId="7D5C0673" w14:textId="77777777" w:rsidR="00A020B6" w:rsidRPr="007921F8" w:rsidRDefault="00A020B6" w:rsidP="000C0353">
            <w:pPr>
              <w:pStyle w:val="Bodyjustified"/>
              <w:keepNext/>
            </w:pPr>
          </w:p>
        </w:tc>
        <w:tc>
          <w:tcPr>
            <w:tcW w:w="1134" w:type="dxa"/>
          </w:tcPr>
          <w:p w14:paraId="4E707644" w14:textId="77777777" w:rsidR="00A020B6" w:rsidRPr="007921F8" w:rsidRDefault="00A020B6" w:rsidP="000C0353">
            <w:pPr>
              <w:pStyle w:val="Bodyjustified"/>
              <w:keepNext/>
            </w:pPr>
            <w:r w:rsidRPr="007921F8">
              <w:t>Min</w:t>
            </w:r>
          </w:p>
        </w:tc>
        <w:tc>
          <w:tcPr>
            <w:tcW w:w="1134" w:type="dxa"/>
          </w:tcPr>
          <w:p w14:paraId="4B75FEB8" w14:textId="77777777" w:rsidR="00A020B6" w:rsidRPr="007921F8" w:rsidRDefault="00A020B6" w:rsidP="000C0353">
            <w:pPr>
              <w:pStyle w:val="Bodyjustified"/>
              <w:keepNext/>
            </w:pPr>
            <w:r w:rsidRPr="007921F8">
              <w:t>Max</w:t>
            </w:r>
          </w:p>
        </w:tc>
        <w:tc>
          <w:tcPr>
            <w:tcW w:w="1134" w:type="dxa"/>
            <w:vMerge/>
          </w:tcPr>
          <w:p w14:paraId="08B9C7E4" w14:textId="77777777" w:rsidR="00A020B6" w:rsidRPr="007921F8" w:rsidRDefault="00A020B6" w:rsidP="000C0353">
            <w:pPr>
              <w:pStyle w:val="Bodyjustified"/>
              <w:keepNext/>
            </w:pPr>
          </w:p>
        </w:tc>
        <w:tc>
          <w:tcPr>
            <w:tcW w:w="1134" w:type="dxa"/>
          </w:tcPr>
          <w:p w14:paraId="5A3630A5" w14:textId="77777777" w:rsidR="00A020B6" w:rsidRPr="007921F8" w:rsidRDefault="00A020B6" w:rsidP="000C0353">
            <w:pPr>
              <w:pStyle w:val="Bodyjustified"/>
              <w:keepNext/>
            </w:pPr>
            <w:r w:rsidRPr="007921F8">
              <w:t>Min</w:t>
            </w:r>
          </w:p>
        </w:tc>
        <w:tc>
          <w:tcPr>
            <w:tcW w:w="1134" w:type="dxa"/>
          </w:tcPr>
          <w:p w14:paraId="6BF51A55" w14:textId="77777777" w:rsidR="00A020B6" w:rsidRPr="007921F8" w:rsidRDefault="00A020B6" w:rsidP="000C0353">
            <w:pPr>
              <w:pStyle w:val="Bodyjustified"/>
              <w:keepNext/>
            </w:pPr>
            <w:r w:rsidRPr="007921F8">
              <w:t>Max</w:t>
            </w:r>
          </w:p>
        </w:tc>
      </w:tr>
      <w:tr w:rsidR="008837AC" w:rsidRPr="007921F8" w14:paraId="3729D682" w14:textId="77777777" w:rsidTr="00A020B6">
        <w:trPr>
          <w:trHeight w:val="283"/>
        </w:trPr>
        <w:tc>
          <w:tcPr>
            <w:tcW w:w="1134" w:type="dxa"/>
          </w:tcPr>
          <w:p w14:paraId="6001AE11" w14:textId="77777777" w:rsidR="008837AC" w:rsidRPr="007921F8" w:rsidRDefault="008837AC" w:rsidP="008837AC">
            <w:pPr>
              <w:pStyle w:val="Bodyjustified"/>
              <w:keepNext/>
            </w:pPr>
            <w:r w:rsidRPr="007921F8">
              <w:t>A</w:t>
            </w:r>
          </w:p>
        </w:tc>
        <w:tc>
          <w:tcPr>
            <w:tcW w:w="1134" w:type="dxa"/>
          </w:tcPr>
          <w:p w14:paraId="3B7FBB69" w14:textId="77777777" w:rsidR="008837AC" w:rsidRPr="007921F8" w:rsidRDefault="008837AC" w:rsidP="008837AC">
            <w:pPr>
              <w:pStyle w:val="Bodyjustified"/>
              <w:keepNext/>
            </w:pPr>
            <w:r w:rsidRPr="007921F8">
              <w:t>-</w:t>
            </w:r>
          </w:p>
        </w:tc>
        <w:tc>
          <w:tcPr>
            <w:tcW w:w="1134" w:type="dxa"/>
          </w:tcPr>
          <w:p w14:paraId="2E4580F0" w14:textId="77777777" w:rsidR="008837AC" w:rsidRPr="007921F8" w:rsidRDefault="008837AC" w:rsidP="008837AC">
            <w:pPr>
              <w:pStyle w:val="Bodyjustified"/>
              <w:keepNext/>
            </w:pPr>
            <w:r w:rsidRPr="007921F8">
              <w:t>26</w:t>
            </w:r>
          </w:p>
        </w:tc>
        <w:tc>
          <w:tcPr>
            <w:tcW w:w="1134" w:type="dxa"/>
          </w:tcPr>
          <w:p w14:paraId="3B705034" w14:textId="77777777" w:rsidR="008837AC" w:rsidRPr="007921F8" w:rsidRDefault="008837AC" w:rsidP="008837AC">
            <w:pPr>
              <w:pStyle w:val="Bodyjustified"/>
            </w:pPr>
            <w:r w:rsidRPr="007921F8">
              <w:t>ØF1</w:t>
            </w:r>
          </w:p>
        </w:tc>
        <w:tc>
          <w:tcPr>
            <w:tcW w:w="1134" w:type="dxa"/>
          </w:tcPr>
          <w:p w14:paraId="5EC1ACA3" w14:textId="77777777" w:rsidR="008837AC" w:rsidRPr="007921F8" w:rsidRDefault="008837AC" w:rsidP="008837AC">
            <w:pPr>
              <w:pStyle w:val="Bodyjustified"/>
            </w:pPr>
            <w:r w:rsidRPr="007921F8">
              <w:t>0.73</w:t>
            </w:r>
          </w:p>
        </w:tc>
        <w:tc>
          <w:tcPr>
            <w:tcW w:w="1134" w:type="dxa"/>
          </w:tcPr>
          <w:p w14:paraId="4708C993" w14:textId="77777777" w:rsidR="008837AC" w:rsidRPr="007921F8" w:rsidRDefault="008837AC" w:rsidP="008837AC">
            <w:pPr>
              <w:pStyle w:val="Bodyjustified"/>
            </w:pPr>
            <w:r w:rsidRPr="007921F8">
              <w:t>0.81</w:t>
            </w:r>
          </w:p>
        </w:tc>
      </w:tr>
      <w:tr w:rsidR="008837AC" w:rsidRPr="007921F8" w14:paraId="489158A4" w14:textId="77777777" w:rsidTr="00A020B6">
        <w:trPr>
          <w:trHeight w:val="283"/>
        </w:trPr>
        <w:tc>
          <w:tcPr>
            <w:tcW w:w="1134" w:type="dxa"/>
          </w:tcPr>
          <w:p w14:paraId="5B17055A" w14:textId="77777777" w:rsidR="008837AC" w:rsidRPr="007921F8" w:rsidRDefault="008837AC" w:rsidP="008837AC">
            <w:pPr>
              <w:pStyle w:val="Bodyjustified"/>
              <w:keepNext/>
            </w:pPr>
            <w:r w:rsidRPr="007921F8">
              <w:t>B</w:t>
            </w:r>
          </w:p>
        </w:tc>
        <w:tc>
          <w:tcPr>
            <w:tcW w:w="1134" w:type="dxa"/>
          </w:tcPr>
          <w:p w14:paraId="1D353C84" w14:textId="77777777" w:rsidR="008837AC" w:rsidRPr="007921F8" w:rsidRDefault="008837AC" w:rsidP="008837AC">
            <w:pPr>
              <w:pStyle w:val="Bodyjustified"/>
              <w:keepNext/>
            </w:pPr>
            <w:r w:rsidRPr="007921F8">
              <w:t>-</w:t>
            </w:r>
          </w:p>
        </w:tc>
        <w:tc>
          <w:tcPr>
            <w:tcW w:w="1134" w:type="dxa"/>
          </w:tcPr>
          <w:p w14:paraId="1E5F603C" w14:textId="77777777" w:rsidR="008837AC" w:rsidRPr="007921F8" w:rsidRDefault="008837AC" w:rsidP="008837AC">
            <w:pPr>
              <w:pStyle w:val="Bodyjustified"/>
              <w:keepNext/>
            </w:pPr>
            <w:r w:rsidRPr="007921F8">
              <w:t>25.7</w:t>
            </w:r>
          </w:p>
        </w:tc>
        <w:tc>
          <w:tcPr>
            <w:tcW w:w="1134" w:type="dxa"/>
          </w:tcPr>
          <w:p w14:paraId="4BFB8DD3" w14:textId="77777777" w:rsidR="008837AC" w:rsidRPr="007921F8" w:rsidRDefault="008837AC" w:rsidP="008837AC">
            <w:pPr>
              <w:pStyle w:val="Bodyjustified"/>
            </w:pPr>
            <w:r w:rsidRPr="007921F8">
              <w:t>H</w:t>
            </w:r>
          </w:p>
        </w:tc>
        <w:tc>
          <w:tcPr>
            <w:tcW w:w="1134" w:type="dxa"/>
          </w:tcPr>
          <w:p w14:paraId="0C7CC20E" w14:textId="77777777" w:rsidR="008837AC" w:rsidRPr="007921F8" w:rsidRDefault="008837AC" w:rsidP="008837AC">
            <w:pPr>
              <w:pStyle w:val="Bodyjustified"/>
            </w:pPr>
            <w:r w:rsidRPr="007921F8">
              <w:t>12.5</w:t>
            </w:r>
          </w:p>
        </w:tc>
        <w:tc>
          <w:tcPr>
            <w:tcW w:w="1134" w:type="dxa"/>
          </w:tcPr>
          <w:p w14:paraId="292D43DE" w14:textId="77777777" w:rsidR="008837AC" w:rsidRPr="007921F8" w:rsidRDefault="008837AC" w:rsidP="008837AC">
            <w:pPr>
              <w:pStyle w:val="Bodyjustified"/>
            </w:pPr>
            <w:r w:rsidRPr="007921F8">
              <w:t>12.9</w:t>
            </w:r>
          </w:p>
        </w:tc>
      </w:tr>
      <w:tr w:rsidR="008837AC" w:rsidRPr="007921F8" w14:paraId="1559A478" w14:textId="77777777" w:rsidTr="00A020B6">
        <w:trPr>
          <w:trHeight w:val="283"/>
        </w:trPr>
        <w:tc>
          <w:tcPr>
            <w:tcW w:w="1134" w:type="dxa"/>
          </w:tcPr>
          <w:p w14:paraId="0B025FE0" w14:textId="77777777" w:rsidR="008837AC" w:rsidRPr="007921F8" w:rsidRDefault="008837AC" w:rsidP="008837AC">
            <w:pPr>
              <w:pStyle w:val="Bodyjustified"/>
              <w:keepNext/>
            </w:pPr>
            <w:r w:rsidRPr="007921F8">
              <w:t>C</w:t>
            </w:r>
          </w:p>
        </w:tc>
        <w:tc>
          <w:tcPr>
            <w:tcW w:w="1134" w:type="dxa"/>
          </w:tcPr>
          <w:p w14:paraId="7524D51C" w14:textId="77777777" w:rsidR="008837AC" w:rsidRPr="007921F8" w:rsidRDefault="008837AC" w:rsidP="008837AC">
            <w:pPr>
              <w:pStyle w:val="Bodyjustified"/>
              <w:keepNext/>
            </w:pPr>
            <w:r w:rsidRPr="007921F8">
              <w:t>-</w:t>
            </w:r>
          </w:p>
        </w:tc>
        <w:tc>
          <w:tcPr>
            <w:tcW w:w="1134" w:type="dxa"/>
          </w:tcPr>
          <w:p w14:paraId="211090FB" w14:textId="77777777" w:rsidR="008837AC" w:rsidRPr="007921F8" w:rsidRDefault="008837AC" w:rsidP="008837AC">
            <w:pPr>
              <w:pStyle w:val="Bodyjustified"/>
              <w:keepNext/>
            </w:pPr>
            <w:r w:rsidRPr="007921F8">
              <w:t>13.3</w:t>
            </w:r>
          </w:p>
        </w:tc>
        <w:tc>
          <w:tcPr>
            <w:tcW w:w="1134" w:type="dxa"/>
          </w:tcPr>
          <w:p w14:paraId="13969FC3" w14:textId="77777777" w:rsidR="008837AC" w:rsidRPr="007921F8" w:rsidRDefault="008837AC" w:rsidP="008837AC">
            <w:pPr>
              <w:pStyle w:val="Bodyjustified"/>
            </w:pPr>
            <w:r w:rsidRPr="007921F8">
              <w:t>J</w:t>
            </w:r>
          </w:p>
        </w:tc>
        <w:tc>
          <w:tcPr>
            <w:tcW w:w="1134" w:type="dxa"/>
          </w:tcPr>
          <w:p w14:paraId="147BC69F" w14:textId="77777777" w:rsidR="008837AC" w:rsidRPr="007921F8" w:rsidRDefault="008837AC" w:rsidP="008837AC">
            <w:pPr>
              <w:pStyle w:val="Bodyjustified"/>
            </w:pPr>
            <w:r w:rsidRPr="007921F8">
              <w:t>-</w:t>
            </w:r>
          </w:p>
        </w:tc>
        <w:tc>
          <w:tcPr>
            <w:tcW w:w="1134" w:type="dxa"/>
          </w:tcPr>
          <w:p w14:paraId="6B7F7FE0" w14:textId="77777777" w:rsidR="008837AC" w:rsidRPr="007921F8" w:rsidRDefault="008837AC" w:rsidP="008837AC">
            <w:pPr>
              <w:pStyle w:val="Bodyjustified"/>
            </w:pPr>
            <w:r w:rsidRPr="007921F8">
              <w:t>43.6</w:t>
            </w:r>
          </w:p>
        </w:tc>
      </w:tr>
      <w:tr w:rsidR="00C0554D" w:rsidRPr="007921F8" w14:paraId="3CDB6F14" w14:textId="77777777" w:rsidTr="00A020B6">
        <w:trPr>
          <w:trHeight w:val="283"/>
        </w:trPr>
        <w:tc>
          <w:tcPr>
            <w:tcW w:w="1134" w:type="dxa"/>
          </w:tcPr>
          <w:p w14:paraId="2B075F3E" w14:textId="77777777" w:rsidR="00C0554D" w:rsidRPr="007921F8" w:rsidRDefault="00C0554D" w:rsidP="00C0554D">
            <w:pPr>
              <w:pStyle w:val="Bodyjustified"/>
            </w:pPr>
            <w:r w:rsidRPr="007921F8">
              <w:t>D</w:t>
            </w:r>
          </w:p>
        </w:tc>
        <w:tc>
          <w:tcPr>
            <w:tcW w:w="1134" w:type="dxa"/>
          </w:tcPr>
          <w:p w14:paraId="54DDAA95" w14:textId="77777777" w:rsidR="00C0554D" w:rsidRPr="007921F8" w:rsidRDefault="00C0554D" w:rsidP="00C0554D">
            <w:pPr>
              <w:pStyle w:val="Bodyjustified"/>
            </w:pPr>
            <w:r w:rsidRPr="007921F8">
              <w:t>4.88</w:t>
            </w:r>
          </w:p>
        </w:tc>
        <w:tc>
          <w:tcPr>
            <w:tcW w:w="1134" w:type="dxa"/>
          </w:tcPr>
          <w:p w14:paraId="56E606E5" w14:textId="77777777" w:rsidR="00C0554D" w:rsidRPr="007921F8" w:rsidRDefault="00C0554D" w:rsidP="00C0554D">
            <w:pPr>
              <w:pStyle w:val="Bodyjustified"/>
            </w:pPr>
            <w:r w:rsidRPr="007921F8">
              <w:t>5.28</w:t>
            </w:r>
          </w:p>
        </w:tc>
        <w:tc>
          <w:tcPr>
            <w:tcW w:w="1134" w:type="dxa"/>
          </w:tcPr>
          <w:p w14:paraId="51A36731" w14:textId="77777777" w:rsidR="00C0554D" w:rsidRPr="007921F8" w:rsidRDefault="00C0554D" w:rsidP="00C0554D">
            <w:pPr>
              <w:pStyle w:val="Bodyjustified"/>
            </w:pPr>
            <w:r w:rsidRPr="007921F8">
              <w:t>K</w:t>
            </w:r>
          </w:p>
        </w:tc>
        <w:tc>
          <w:tcPr>
            <w:tcW w:w="1134" w:type="dxa"/>
          </w:tcPr>
          <w:p w14:paraId="04BAA124" w14:textId="77777777" w:rsidR="00C0554D" w:rsidRPr="007921F8" w:rsidRDefault="00C0554D" w:rsidP="00C0554D">
            <w:pPr>
              <w:pStyle w:val="Bodyjustified"/>
            </w:pPr>
            <w:r w:rsidRPr="007921F8">
              <w:t>0.9</w:t>
            </w:r>
          </w:p>
        </w:tc>
        <w:tc>
          <w:tcPr>
            <w:tcW w:w="1134" w:type="dxa"/>
          </w:tcPr>
          <w:p w14:paraId="06C4897F" w14:textId="77777777" w:rsidR="00C0554D" w:rsidRPr="007921F8" w:rsidRDefault="00C0554D" w:rsidP="00C0554D">
            <w:pPr>
              <w:pStyle w:val="Bodyjustified"/>
            </w:pPr>
            <w:r w:rsidRPr="007921F8">
              <w:t>1.1</w:t>
            </w:r>
          </w:p>
        </w:tc>
      </w:tr>
      <w:tr w:rsidR="00C0554D" w:rsidRPr="007921F8" w14:paraId="6BCE1D47" w14:textId="77777777" w:rsidTr="00A020B6">
        <w:trPr>
          <w:trHeight w:val="283"/>
        </w:trPr>
        <w:tc>
          <w:tcPr>
            <w:tcW w:w="1134" w:type="dxa"/>
          </w:tcPr>
          <w:p w14:paraId="494136F8" w14:textId="77777777" w:rsidR="00C0554D" w:rsidRPr="007921F8" w:rsidRDefault="00C0554D" w:rsidP="00C0554D">
            <w:pPr>
              <w:pStyle w:val="Bodyjustified"/>
            </w:pPr>
            <w:r w:rsidRPr="007921F8">
              <w:t>D1</w:t>
            </w:r>
          </w:p>
        </w:tc>
        <w:tc>
          <w:tcPr>
            <w:tcW w:w="1134" w:type="dxa"/>
          </w:tcPr>
          <w:p w14:paraId="65E6A6BA" w14:textId="77777777" w:rsidR="00C0554D" w:rsidRPr="007921F8" w:rsidRDefault="00C0554D" w:rsidP="00C0554D">
            <w:pPr>
              <w:pStyle w:val="Bodyjustified"/>
            </w:pPr>
            <w:r w:rsidRPr="007921F8">
              <w:t>2.44</w:t>
            </w:r>
          </w:p>
        </w:tc>
        <w:tc>
          <w:tcPr>
            <w:tcW w:w="1134" w:type="dxa"/>
          </w:tcPr>
          <w:p w14:paraId="5C971738" w14:textId="77777777" w:rsidR="00C0554D" w:rsidRPr="007921F8" w:rsidRDefault="00C0554D" w:rsidP="00C0554D">
            <w:pPr>
              <w:pStyle w:val="Bodyjustified"/>
            </w:pPr>
            <w:r w:rsidRPr="007921F8">
              <w:t>2.64</w:t>
            </w:r>
          </w:p>
        </w:tc>
        <w:tc>
          <w:tcPr>
            <w:tcW w:w="1134" w:type="dxa"/>
          </w:tcPr>
          <w:p w14:paraId="2B629D88" w14:textId="77777777" w:rsidR="00C0554D" w:rsidRPr="007921F8" w:rsidRDefault="00C0554D" w:rsidP="00C0554D">
            <w:pPr>
              <w:pStyle w:val="Bodyjustified"/>
            </w:pPr>
            <w:r w:rsidRPr="007921F8">
              <w:t>M</w:t>
            </w:r>
          </w:p>
        </w:tc>
        <w:tc>
          <w:tcPr>
            <w:tcW w:w="1134" w:type="dxa"/>
          </w:tcPr>
          <w:p w14:paraId="01422A40" w14:textId="77777777" w:rsidR="00C0554D" w:rsidRPr="007921F8" w:rsidRDefault="00C0554D" w:rsidP="00C0554D">
            <w:pPr>
              <w:pStyle w:val="Bodyjustified"/>
            </w:pPr>
            <w:r w:rsidRPr="007921F8">
              <w:t>-</w:t>
            </w:r>
          </w:p>
        </w:tc>
        <w:tc>
          <w:tcPr>
            <w:tcW w:w="1134" w:type="dxa"/>
          </w:tcPr>
          <w:p w14:paraId="625B836F" w14:textId="77777777" w:rsidR="00C0554D" w:rsidRPr="007921F8" w:rsidRDefault="00C0554D" w:rsidP="00C0554D">
            <w:pPr>
              <w:pStyle w:val="Bodyjustified"/>
            </w:pPr>
            <w:r w:rsidRPr="007921F8">
              <w:t>12.3</w:t>
            </w:r>
          </w:p>
        </w:tc>
      </w:tr>
      <w:tr w:rsidR="008837AC" w:rsidRPr="007921F8" w14:paraId="4E3943EA" w14:textId="77777777" w:rsidTr="00A020B6">
        <w:trPr>
          <w:trHeight w:val="283"/>
        </w:trPr>
        <w:tc>
          <w:tcPr>
            <w:tcW w:w="1134" w:type="dxa"/>
          </w:tcPr>
          <w:p w14:paraId="5D461DEF" w14:textId="77777777" w:rsidR="008837AC" w:rsidRPr="007921F8" w:rsidRDefault="008837AC" w:rsidP="008837AC">
            <w:pPr>
              <w:pStyle w:val="Bodyjustified"/>
            </w:pPr>
            <w:r w:rsidRPr="007921F8">
              <w:t>E</w:t>
            </w:r>
          </w:p>
        </w:tc>
        <w:tc>
          <w:tcPr>
            <w:tcW w:w="1134" w:type="dxa"/>
          </w:tcPr>
          <w:p w14:paraId="65F73E73" w14:textId="77777777" w:rsidR="008837AC" w:rsidRPr="007921F8" w:rsidRDefault="008837AC" w:rsidP="008837AC">
            <w:pPr>
              <w:pStyle w:val="Bodyjustified"/>
            </w:pPr>
            <w:r w:rsidRPr="007921F8">
              <w:t>6.7</w:t>
            </w:r>
          </w:p>
        </w:tc>
        <w:tc>
          <w:tcPr>
            <w:tcW w:w="1134" w:type="dxa"/>
          </w:tcPr>
          <w:p w14:paraId="5923BFCE" w14:textId="77777777" w:rsidR="008837AC" w:rsidRPr="007921F8" w:rsidRDefault="008837AC" w:rsidP="008837AC">
            <w:pPr>
              <w:pStyle w:val="Bodyjustified"/>
            </w:pPr>
            <w:r w:rsidRPr="007921F8">
              <w:t>7.1</w:t>
            </w:r>
          </w:p>
        </w:tc>
        <w:tc>
          <w:tcPr>
            <w:tcW w:w="1134" w:type="dxa"/>
          </w:tcPr>
          <w:p w14:paraId="4B822F9B" w14:textId="77777777" w:rsidR="008837AC" w:rsidRPr="007921F8" w:rsidRDefault="008837AC" w:rsidP="008837AC">
            <w:pPr>
              <w:pStyle w:val="Bodyjustified"/>
            </w:pPr>
            <w:r w:rsidRPr="007921F8">
              <w:t>N</w:t>
            </w:r>
          </w:p>
        </w:tc>
        <w:tc>
          <w:tcPr>
            <w:tcW w:w="1134" w:type="dxa"/>
          </w:tcPr>
          <w:p w14:paraId="5C692B1E" w14:textId="77777777" w:rsidR="008837AC" w:rsidRPr="007921F8" w:rsidRDefault="008837AC" w:rsidP="008837AC">
            <w:pPr>
              <w:pStyle w:val="Bodyjustified"/>
            </w:pPr>
            <w:r w:rsidRPr="007921F8">
              <w:t>3.7</w:t>
            </w:r>
          </w:p>
        </w:tc>
        <w:tc>
          <w:tcPr>
            <w:tcW w:w="1134" w:type="dxa"/>
          </w:tcPr>
          <w:p w14:paraId="49A8079F" w14:textId="77777777" w:rsidR="008837AC" w:rsidRPr="007921F8" w:rsidRDefault="008837AC" w:rsidP="008837AC">
            <w:pPr>
              <w:pStyle w:val="Bodyjustified"/>
            </w:pPr>
            <w:r w:rsidRPr="007921F8">
              <w:t>3.9</w:t>
            </w:r>
          </w:p>
        </w:tc>
      </w:tr>
      <w:tr w:rsidR="008837AC" w:rsidRPr="007921F8" w14:paraId="2A58576E" w14:textId="77777777" w:rsidTr="00A020B6">
        <w:trPr>
          <w:trHeight w:val="283"/>
        </w:trPr>
        <w:tc>
          <w:tcPr>
            <w:tcW w:w="1134" w:type="dxa"/>
          </w:tcPr>
          <w:p w14:paraId="05EF4A18" w14:textId="77777777" w:rsidR="008837AC" w:rsidRPr="007921F8" w:rsidRDefault="008837AC" w:rsidP="008837AC">
            <w:pPr>
              <w:pStyle w:val="Bodyjustified"/>
            </w:pPr>
            <w:r w:rsidRPr="007921F8">
              <w:t>E1</w:t>
            </w:r>
          </w:p>
        </w:tc>
        <w:tc>
          <w:tcPr>
            <w:tcW w:w="1134" w:type="dxa"/>
          </w:tcPr>
          <w:p w14:paraId="47FA2547" w14:textId="77777777" w:rsidR="008837AC" w:rsidRPr="007921F8" w:rsidRDefault="008837AC" w:rsidP="008837AC">
            <w:pPr>
              <w:pStyle w:val="Bodyjustified"/>
            </w:pPr>
            <w:r w:rsidRPr="007921F8">
              <w:t>6.1</w:t>
            </w:r>
          </w:p>
        </w:tc>
        <w:tc>
          <w:tcPr>
            <w:tcW w:w="1134" w:type="dxa"/>
          </w:tcPr>
          <w:p w14:paraId="6274F539" w14:textId="77777777" w:rsidR="008837AC" w:rsidRPr="007921F8" w:rsidRDefault="008837AC" w:rsidP="008837AC">
            <w:pPr>
              <w:pStyle w:val="Bodyjustified"/>
            </w:pPr>
            <w:r w:rsidRPr="007921F8">
              <w:t>6.6</w:t>
            </w:r>
          </w:p>
        </w:tc>
        <w:tc>
          <w:tcPr>
            <w:tcW w:w="1134" w:type="dxa"/>
          </w:tcPr>
          <w:p w14:paraId="3BF08325" w14:textId="77777777" w:rsidR="008837AC" w:rsidRPr="007921F8" w:rsidRDefault="008837AC" w:rsidP="008837AC">
            <w:pPr>
              <w:pStyle w:val="Bodyjustified"/>
            </w:pPr>
            <w:r w:rsidRPr="007921F8">
              <w:t>P</w:t>
            </w:r>
          </w:p>
        </w:tc>
        <w:tc>
          <w:tcPr>
            <w:tcW w:w="1134" w:type="dxa"/>
          </w:tcPr>
          <w:p w14:paraId="14E3EA73" w14:textId="77777777" w:rsidR="008837AC" w:rsidRPr="007921F8" w:rsidRDefault="008837AC" w:rsidP="008837AC">
            <w:pPr>
              <w:pStyle w:val="Bodyjustified"/>
            </w:pPr>
            <w:r w:rsidRPr="007921F8">
              <w:t>31.15</w:t>
            </w:r>
          </w:p>
        </w:tc>
        <w:tc>
          <w:tcPr>
            <w:tcW w:w="1134" w:type="dxa"/>
          </w:tcPr>
          <w:p w14:paraId="06A6069D" w14:textId="77777777" w:rsidR="008837AC" w:rsidRPr="007921F8" w:rsidRDefault="008837AC" w:rsidP="008837AC">
            <w:pPr>
              <w:pStyle w:val="Bodyjustified"/>
            </w:pPr>
            <w:r w:rsidRPr="007921F8">
              <w:t>32.15</w:t>
            </w:r>
          </w:p>
        </w:tc>
      </w:tr>
      <w:tr w:rsidR="008837AC" w:rsidRPr="007921F8" w14:paraId="7E00EA6C" w14:textId="77777777" w:rsidTr="00A020B6">
        <w:trPr>
          <w:trHeight w:val="283"/>
        </w:trPr>
        <w:tc>
          <w:tcPr>
            <w:tcW w:w="1134" w:type="dxa"/>
          </w:tcPr>
          <w:p w14:paraId="1A1ED8C0" w14:textId="77777777" w:rsidR="008837AC" w:rsidRPr="007921F8" w:rsidRDefault="008837AC" w:rsidP="008837AC">
            <w:pPr>
              <w:pStyle w:val="Bodyjustified"/>
            </w:pPr>
            <w:r w:rsidRPr="007921F8">
              <w:t>ØF</w:t>
            </w:r>
          </w:p>
        </w:tc>
        <w:tc>
          <w:tcPr>
            <w:tcW w:w="1134" w:type="dxa"/>
          </w:tcPr>
          <w:p w14:paraId="2C6E03A9" w14:textId="77777777" w:rsidR="008837AC" w:rsidRPr="007921F8" w:rsidRDefault="008837AC" w:rsidP="008837AC">
            <w:pPr>
              <w:pStyle w:val="Bodyjustified"/>
            </w:pPr>
            <w:r w:rsidRPr="007921F8">
              <w:t>1.55</w:t>
            </w:r>
          </w:p>
        </w:tc>
        <w:tc>
          <w:tcPr>
            <w:tcW w:w="1134" w:type="dxa"/>
          </w:tcPr>
          <w:p w14:paraId="138F2FEE" w14:textId="77777777" w:rsidR="008837AC" w:rsidRPr="007921F8" w:rsidRDefault="008837AC" w:rsidP="008837AC">
            <w:pPr>
              <w:pStyle w:val="Bodyjustified"/>
            </w:pPr>
            <w:r w:rsidRPr="007921F8">
              <w:t>1.62</w:t>
            </w:r>
          </w:p>
        </w:tc>
        <w:tc>
          <w:tcPr>
            <w:tcW w:w="1134" w:type="dxa"/>
          </w:tcPr>
          <w:p w14:paraId="772E8683" w14:textId="77777777" w:rsidR="008837AC" w:rsidRPr="007921F8" w:rsidRDefault="008837AC" w:rsidP="008837AC">
            <w:pPr>
              <w:pStyle w:val="Bodyjustified"/>
            </w:pPr>
            <w:r w:rsidRPr="007921F8">
              <w:t>Q</w:t>
            </w:r>
          </w:p>
        </w:tc>
        <w:tc>
          <w:tcPr>
            <w:tcW w:w="1134" w:type="dxa"/>
          </w:tcPr>
          <w:p w14:paraId="4EEB539D" w14:textId="77777777" w:rsidR="008837AC" w:rsidRPr="007921F8" w:rsidRDefault="008837AC" w:rsidP="008837AC">
            <w:pPr>
              <w:pStyle w:val="Bodyjustified"/>
            </w:pPr>
            <w:r w:rsidRPr="007921F8">
              <w:t>40</w:t>
            </w:r>
          </w:p>
        </w:tc>
        <w:tc>
          <w:tcPr>
            <w:tcW w:w="1134" w:type="dxa"/>
          </w:tcPr>
          <w:p w14:paraId="34F389F9" w14:textId="77777777" w:rsidR="008837AC" w:rsidRPr="007921F8" w:rsidRDefault="008837AC" w:rsidP="008837AC">
            <w:pPr>
              <w:pStyle w:val="Bodyjustified"/>
            </w:pPr>
            <w:r w:rsidRPr="007921F8">
              <w:t>41</w:t>
            </w:r>
          </w:p>
        </w:tc>
      </w:tr>
    </w:tbl>
    <w:p w14:paraId="042E30B1" w14:textId="77777777" w:rsidR="000C0353" w:rsidRPr="007921F8" w:rsidRDefault="000C0353" w:rsidP="000C0353">
      <w:pPr>
        <w:pStyle w:val="NOTES"/>
      </w:pPr>
      <w:r w:rsidRPr="007921F8">
        <w:t>NOTES:</w:t>
      </w:r>
    </w:p>
    <w:p w14:paraId="7B0EA8B9" w14:textId="6B76D6F7"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00C35C45" w:rsidRPr="007921F8">
        <w:t>.</w:t>
      </w:r>
    </w:p>
    <w:p w14:paraId="7C6BCAC6" w14:textId="5F2946BA" w:rsidR="00845D2A" w:rsidRPr="007921F8" w:rsidRDefault="00704B12" w:rsidP="00704B12">
      <w:pPr>
        <w:pStyle w:val="Heading3"/>
      </w:pPr>
      <w:bookmarkStart w:id="25" w:name="_Toc316371158"/>
      <w:bookmarkStart w:id="26" w:name="_Toc506894987"/>
      <w:r w:rsidRPr="007921F8">
        <w:lastRenderedPageBreak/>
        <w:t>Horizontal Flange Mount and Solder Hook Terminals (Var</w:t>
      </w:r>
      <w:r w:rsidR="00845D2A" w:rsidRPr="007921F8">
        <w:t>iant 06)</w:t>
      </w:r>
      <w:bookmarkEnd w:id="25"/>
      <w:bookmarkEnd w:id="26"/>
    </w:p>
    <w:p w14:paraId="4E4EFAA6" w14:textId="77777777" w:rsidR="00845D2A" w:rsidRPr="007921F8" w:rsidRDefault="00845D2A" w:rsidP="00A020B6">
      <w:pPr>
        <w:pStyle w:val="Bodyjustified"/>
        <w:keepNext/>
        <w:spacing w:before="120" w:after="120"/>
        <w:ind w:left="2268"/>
        <w:jc w:val="left"/>
      </w:pPr>
      <w:r w:rsidRPr="007921F8">
        <w:rPr>
          <w:noProof/>
          <w:lang w:eastAsia="en-GB"/>
        </w:rPr>
        <w:drawing>
          <wp:inline distT="0" distB="0" distL="0" distR="0" wp14:anchorId="3D4D76F7" wp14:editId="5FD9BF2A">
            <wp:extent cx="4216892" cy="454653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18">
                      <a:extLst>
                        <a:ext uri="{28A0092B-C50C-407E-A947-70E740481C1C}">
                          <a14:useLocalDpi xmlns:a14="http://schemas.microsoft.com/office/drawing/2010/main" val="0"/>
                        </a:ext>
                      </a:extLst>
                    </a:blip>
                    <a:stretch>
                      <a:fillRect/>
                    </a:stretch>
                  </pic:blipFill>
                  <pic:spPr>
                    <a:xfrm>
                      <a:off x="0" y="0"/>
                      <a:ext cx="4216892" cy="454653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153D0F" w:rsidRPr="007921F8" w14:paraId="26CDE62D" w14:textId="77777777" w:rsidTr="0036067E">
        <w:trPr>
          <w:trHeight w:val="227"/>
        </w:trPr>
        <w:tc>
          <w:tcPr>
            <w:tcW w:w="1134" w:type="dxa"/>
            <w:vMerge w:val="restart"/>
          </w:tcPr>
          <w:p w14:paraId="46F2A1B9" w14:textId="77777777" w:rsidR="00153D0F" w:rsidRPr="007921F8" w:rsidRDefault="00153D0F" w:rsidP="00E52D58">
            <w:pPr>
              <w:pStyle w:val="Bodyjustified"/>
              <w:keepNext/>
            </w:pPr>
            <w:r w:rsidRPr="007921F8">
              <w:br w:type="page"/>
              <w:t>Symbols</w:t>
            </w:r>
          </w:p>
        </w:tc>
        <w:tc>
          <w:tcPr>
            <w:tcW w:w="2268" w:type="dxa"/>
            <w:gridSpan w:val="2"/>
          </w:tcPr>
          <w:p w14:paraId="653313DE" w14:textId="77777777" w:rsidR="00153D0F" w:rsidRPr="007921F8" w:rsidRDefault="00153D0F" w:rsidP="00E52D58">
            <w:pPr>
              <w:pStyle w:val="Bodyjustified"/>
              <w:keepNext/>
            </w:pPr>
            <w:r w:rsidRPr="007921F8">
              <w:t>Dimensions (mm)</w:t>
            </w:r>
          </w:p>
        </w:tc>
        <w:tc>
          <w:tcPr>
            <w:tcW w:w="1134" w:type="dxa"/>
            <w:vMerge w:val="restart"/>
          </w:tcPr>
          <w:p w14:paraId="738E076F" w14:textId="77777777" w:rsidR="00153D0F" w:rsidRPr="007921F8" w:rsidRDefault="00153D0F" w:rsidP="00D2519B">
            <w:pPr>
              <w:pStyle w:val="Bodyjustified"/>
            </w:pPr>
            <w:r w:rsidRPr="007921F8">
              <w:t>Symbols</w:t>
            </w:r>
          </w:p>
        </w:tc>
        <w:tc>
          <w:tcPr>
            <w:tcW w:w="2268" w:type="dxa"/>
            <w:gridSpan w:val="2"/>
          </w:tcPr>
          <w:p w14:paraId="2AC01AB9" w14:textId="77777777" w:rsidR="00153D0F" w:rsidRPr="007921F8" w:rsidRDefault="00153D0F" w:rsidP="00E52D58">
            <w:pPr>
              <w:pStyle w:val="Bodyjustified"/>
              <w:keepNext/>
            </w:pPr>
            <w:r w:rsidRPr="007921F8">
              <w:t>Dimensions (mm)</w:t>
            </w:r>
          </w:p>
        </w:tc>
      </w:tr>
      <w:tr w:rsidR="00153D0F" w:rsidRPr="007921F8" w14:paraId="2F7168F7" w14:textId="77777777" w:rsidTr="00153D0F">
        <w:trPr>
          <w:trHeight w:val="227"/>
        </w:trPr>
        <w:tc>
          <w:tcPr>
            <w:tcW w:w="1134" w:type="dxa"/>
            <w:vMerge/>
          </w:tcPr>
          <w:p w14:paraId="44042450" w14:textId="77777777" w:rsidR="00153D0F" w:rsidRPr="007921F8" w:rsidRDefault="00153D0F" w:rsidP="00E52D58">
            <w:pPr>
              <w:pStyle w:val="Bodyjustified"/>
              <w:keepNext/>
            </w:pPr>
          </w:p>
        </w:tc>
        <w:tc>
          <w:tcPr>
            <w:tcW w:w="1134" w:type="dxa"/>
          </w:tcPr>
          <w:p w14:paraId="6DF1F457" w14:textId="77777777" w:rsidR="00153D0F" w:rsidRPr="007921F8" w:rsidRDefault="00153D0F" w:rsidP="00E52D58">
            <w:pPr>
              <w:pStyle w:val="Bodyjustified"/>
              <w:keepNext/>
            </w:pPr>
            <w:r w:rsidRPr="007921F8">
              <w:t>Min</w:t>
            </w:r>
          </w:p>
        </w:tc>
        <w:tc>
          <w:tcPr>
            <w:tcW w:w="1134" w:type="dxa"/>
          </w:tcPr>
          <w:p w14:paraId="7637A14B" w14:textId="77777777" w:rsidR="00153D0F" w:rsidRPr="007921F8" w:rsidRDefault="00153D0F" w:rsidP="00E52D58">
            <w:pPr>
              <w:pStyle w:val="Bodyjustified"/>
              <w:keepNext/>
            </w:pPr>
            <w:r w:rsidRPr="007921F8">
              <w:t>Max</w:t>
            </w:r>
          </w:p>
        </w:tc>
        <w:tc>
          <w:tcPr>
            <w:tcW w:w="1134" w:type="dxa"/>
            <w:vMerge/>
          </w:tcPr>
          <w:p w14:paraId="4F33A578" w14:textId="77777777" w:rsidR="00153D0F" w:rsidRPr="007921F8" w:rsidRDefault="00153D0F" w:rsidP="00D2519B">
            <w:pPr>
              <w:pStyle w:val="Bodyjustified"/>
            </w:pPr>
          </w:p>
        </w:tc>
        <w:tc>
          <w:tcPr>
            <w:tcW w:w="1134" w:type="dxa"/>
          </w:tcPr>
          <w:p w14:paraId="0B5FC3BD" w14:textId="77777777" w:rsidR="00153D0F" w:rsidRPr="007921F8" w:rsidRDefault="00153D0F" w:rsidP="00D2519B">
            <w:pPr>
              <w:pStyle w:val="Bodyjustified"/>
              <w:keepNext/>
            </w:pPr>
            <w:r w:rsidRPr="007921F8">
              <w:t>Min</w:t>
            </w:r>
          </w:p>
        </w:tc>
        <w:tc>
          <w:tcPr>
            <w:tcW w:w="1134" w:type="dxa"/>
          </w:tcPr>
          <w:p w14:paraId="73E4E6A6" w14:textId="77777777" w:rsidR="00153D0F" w:rsidRPr="007921F8" w:rsidRDefault="00153D0F" w:rsidP="00D2519B">
            <w:pPr>
              <w:pStyle w:val="Bodyjustified"/>
              <w:keepNext/>
            </w:pPr>
            <w:r w:rsidRPr="007921F8">
              <w:t>Max</w:t>
            </w:r>
          </w:p>
        </w:tc>
      </w:tr>
      <w:tr w:rsidR="0036067E" w:rsidRPr="007921F8" w14:paraId="1E31701F" w14:textId="77777777" w:rsidTr="00153D0F">
        <w:trPr>
          <w:trHeight w:val="227"/>
        </w:trPr>
        <w:tc>
          <w:tcPr>
            <w:tcW w:w="1134" w:type="dxa"/>
          </w:tcPr>
          <w:p w14:paraId="2CD48C8C" w14:textId="77777777" w:rsidR="0036067E" w:rsidRPr="007921F8" w:rsidRDefault="0036067E" w:rsidP="0036067E">
            <w:pPr>
              <w:pStyle w:val="Bodyjustified"/>
              <w:keepNext/>
            </w:pPr>
            <w:r w:rsidRPr="007921F8">
              <w:t>A</w:t>
            </w:r>
          </w:p>
        </w:tc>
        <w:tc>
          <w:tcPr>
            <w:tcW w:w="1134" w:type="dxa"/>
          </w:tcPr>
          <w:p w14:paraId="71208EE7" w14:textId="77777777" w:rsidR="0036067E" w:rsidRPr="007921F8" w:rsidRDefault="0036067E" w:rsidP="0036067E">
            <w:pPr>
              <w:pStyle w:val="Bodyjustified"/>
              <w:keepNext/>
            </w:pPr>
            <w:r w:rsidRPr="007921F8">
              <w:t>-</w:t>
            </w:r>
          </w:p>
        </w:tc>
        <w:tc>
          <w:tcPr>
            <w:tcW w:w="1134" w:type="dxa"/>
          </w:tcPr>
          <w:p w14:paraId="09172F07" w14:textId="77777777" w:rsidR="0036067E" w:rsidRPr="007921F8" w:rsidRDefault="0036067E" w:rsidP="0036067E">
            <w:pPr>
              <w:pStyle w:val="Bodyjustified"/>
              <w:keepNext/>
            </w:pPr>
            <w:r w:rsidRPr="007921F8">
              <w:t>26</w:t>
            </w:r>
          </w:p>
        </w:tc>
        <w:tc>
          <w:tcPr>
            <w:tcW w:w="1134" w:type="dxa"/>
          </w:tcPr>
          <w:p w14:paraId="5973E3CD" w14:textId="77777777" w:rsidR="0036067E" w:rsidRPr="007921F8" w:rsidRDefault="0036067E" w:rsidP="0036067E">
            <w:pPr>
              <w:pStyle w:val="Bodyjustified"/>
            </w:pPr>
            <w:r w:rsidRPr="007921F8">
              <w:t>H</w:t>
            </w:r>
          </w:p>
        </w:tc>
        <w:tc>
          <w:tcPr>
            <w:tcW w:w="1134" w:type="dxa"/>
          </w:tcPr>
          <w:p w14:paraId="4DF71B85" w14:textId="77777777" w:rsidR="0036067E" w:rsidRPr="007921F8" w:rsidRDefault="0036067E" w:rsidP="0036067E">
            <w:pPr>
              <w:pStyle w:val="Bodyjustified"/>
            </w:pPr>
            <w:r w:rsidRPr="007921F8">
              <w:t>12.5</w:t>
            </w:r>
          </w:p>
        </w:tc>
        <w:tc>
          <w:tcPr>
            <w:tcW w:w="1134" w:type="dxa"/>
          </w:tcPr>
          <w:p w14:paraId="1BE79450" w14:textId="77777777" w:rsidR="0036067E" w:rsidRPr="007921F8" w:rsidRDefault="0036067E" w:rsidP="0036067E">
            <w:pPr>
              <w:pStyle w:val="Bodyjustified"/>
            </w:pPr>
            <w:r w:rsidRPr="007921F8">
              <w:t>12.9</w:t>
            </w:r>
          </w:p>
        </w:tc>
      </w:tr>
      <w:tr w:rsidR="0036067E" w:rsidRPr="007921F8" w14:paraId="295B5823" w14:textId="77777777" w:rsidTr="00153D0F">
        <w:trPr>
          <w:trHeight w:val="227"/>
        </w:trPr>
        <w:tc>
          <w:tcPr>
            <w:tcW w:w="1134" w:type="dxa"/>
          </w:tcPr>
          <w:p w14:paraId="69A70B6F" w14:textId="77777777" w:rsidR="0036067E" w:rsidRPr="007921F8" w:rsidRDefault="0036067E" w:rsidP="0036067E">
            <w:pPr>
              <w:pStyle w:val="Bodyjustified"/>
              <w:keepNext/>
            </w:pPr>
            <w:r w:rsidRPr="007921F8">
              <w:t>B</w:t>
            </w:r>
          </w:p>
        </w:tc>
        <w:tc>
          <w:tcPr>
            <w:tcW w:w="1134" w:type="dxa"/>
          </w:tcPr>
          <w:p w14:paraId="486E87AD" w14:textId="77777777" w:rsidR="0036067E" w:rsidRPr="007921F8" w:rsidRDefault="0036067E" w:rsidP="0036067E">
            <w:pPr>
              <w:pStyle w:val="Bodyjustified"/>
              <w:keepNext/>
            </w:pPr>
            <w:r w:rsidRPr="007921F8">
              <w:t>-</w:t>
            </w:r>
          </w:p>
        </w:tc>
        <w:tc>
          <w:tcPr>
            <w:tcW w:w="1134" w:type="dxa"/>
          </w:tcPr>
          <w:p w14:paraId="5357D655" w14:textId="77777777" w:rsidR="0036067E" w:rsidRPr="007921F8" w:rsidRDefault="0036067E" w:rsidP="0036067E">
            <w:pPr>
              <w:pStyle w:val="Bodyjustified"/>
              <w:keepNext/>
            </w:pPr>
            <w:r w:rsidRPr="007921F8">
              <w:t>25.7</w:t>
            </w:r>
          </w:p>
        </w:tc>
        <w:tc>
          <w:tcPr>
            <w:tcW w:w="1134" w:type="dxa"/>
          </w:tcPr>
          <w:p w14:paraId="6BC65697" w14:textId="77777777" w:rsidR="0036067E" w:rsidRPr="007921F8" w:rsidRDefault="0036067E" w:rsidP="0036067E">
            <w:pPr>
              <w:pStyle w:val="Bodyjustified"/>
            </w:pPr>
            <w:r w:rsidRPr="007921F8">
              <w:t>J</w:t>
            </w:r>
          </w:p>
        </w:tc>
        <w:tc>
          <w:tcPr>
            <w:tcW w:w="1134" w:type="dxa"/>
          </w:tcPr>
          <w:p w14:paraId="32F4C549" w14:textId="77777777" w:rsidR="0036067E" w:rsidRPr="007921F8" w:rsidRDefault="0036067E" w:rsidP="0036067E">
            <w:pPr>
              <w:pStyle w:val="Bodyjustified"/>
            </w:pPr>
            <w:r w:rsidRPr="007921F8">
              <w:t>-</w:t>
            </w:r>
          </w:p>
        </w:tc>
        <w:tc>
          <w:tcPr>
            <w:tcW w:w="1134" w:type="dxa"/>
          </w:tcPr>
          <w:p w14:paraId="734140AE" w14:textId="77777777" w:rsidR="0036067E" w:rsidRPr="007921F8" w:rsidRDefault="0036067E" w:rsidP="0036067E">
            <w:pPr>
              <w:pStyle w:val="Bodyjustified"/>
            </w:pPr>
            <w:r w:rsidRPr="007921F8">
              <w:t>43.6</w:t>
            </w:r>
          </w:p>
        </w:tc>
      </w:tr>
      <w:tr w:rsidR="0036067E" w:rsidRPr="007921F8" w14:paraId="0B30C992" w14:textId="77777777" w:rsidTr="00153D0F">
        <w:trPr>
          <w:trHeight w:val="227"/>
        </w:trPr>
        <w:tc>
          <w:tcPr>
            <w:tcW w:w="1134" w:type="dxa"/>
          </w:tcPr>
          <w:p w14:paraId="3050F32F" w14:textId="77777777" w:rsidR="0036067E" w:rsidRPr="007921F8" w:rsidRDefault="0036067E" w:rsidP="0036067E">
            <w:pPr>
              <w:pStyle w:val="Bodyjustified"/>
              <w:keepNext/>
            </w:pPr>
            <w:r w:rsidRPr="007921F8">
              <w:t>C</w:t>
            </w:r>
          </w:p>
        </w:tc>
        <w:tc>
          <w:tcPr>
            <w:tcW w:w="1134" w:type="dxa"/>
          </w:tcPr>
          <w:p w14:paraId="2C8E1BF4" w14:textId="77777777" w:rsidR="0036067E" w:rsidRPr="007921F8" w:rsidRDefault="0036067E" w:rsidP="0036067E">
            <w:pPr>
              <w:pStyle w:val="Bodyjustified"/>
              <w:keepNext/>
            </w:pPr>
            <w:r w:rsidRPr="007921F8">
              <w:t>-</w:t>
            </w:r>
          </w:p>
        </w:tc>
        <w:tc>
          <w:tcPr>
            <w:tcW w:w="1134" w:type="dxa"/>
          </w:tcPr>
          <w:p w14:paraId="62D33D39" w14:textId="77777777" w:rsidR="0036067E" w:rsidRPr="007921F8" w:rsidRDefault="0036067E" w:rsidP="0036067E">
            <w:pPr>
              <w:pStyle w:val="Bodyjustified"/>
              <w:keepNext/>
            </w:pPr>
            <w:r w:rsidRPr="007921F8">
              <w:t>13.3</w:t>
            </w:r>
          </w:p>
        </w:tc>
        <w:tc>
          <w:tcPr>
            <w:tcW w:w="1134" w:type="dxa"/>
          </w:tcPr>
          <w:p w14:paraId="5CE0AEE3" w14:textId="77777777" w:rsidR="0036067E" w:rsidRPr="007921F8" w:rsidRDefault="0036067E" w:rsidP="0036067E">
            <w:pPr>
              <w:pStyle w:val="Bodyjustified"/>
            </w:pPr>
            <w:r w:rsidRPr="007921F8">
              <w:t>K</w:t>
            </w:r>
          </w:p>
        </w:tc>
        <w:tc>
          <w:tcPr>
            <w:tcW w:w="1134" w:type="dxa"/>
          </w:tcPr>
          <w:p w14:paraId="32A22BFB" w14:textId="77777777" w:rsidR="0036067E" w:rsidRPr="007921F8" w:rsidRDefault="0036067E" w:rsidP="0036067E">
            <w:pPr>
              <w:pStyle w:val="Bodyjustified"/>
            </w:pPr>
            <w:r w:rsidRPr="007921F8">
              <w:t>0.9</w:t>
            </w:r>
          </w:p>
        </w:tc>
        <w:tc>
          <w:tcPr>
            <w:tcW w:w="1134" w:type="dxa"/>
          </w:tcPr>
          <w:p w14:paraId="127E1D25" w14:textId="77777777" w:rsidR="0036067E" w:rsidRPr="007921F8" w:rsidRDefault="0036067E" w:rsidP="0036067E">
            <w:pPr>
              <w:pStyle w:val="Bodyjustified"/>
            </w:pPr>
            <w:r w:rsidRPr="007921F8">
              <w:t>1.1</w:t>
            </w:r>
          </w:p>
        </w:tc>
      </w:tr>
      <w:tr w:rsidR="0036067E" w:rsidRPr="007921F8" w14:paraId="5E7AF4FD" w14:textId="77777777" w:rsidTr="00153D0F">
        <w:trPr>
          <w:trHeight w:val="227"/>
        </w:trPr>
        <w:tc>
          <w:tcPr>
            <w:tcW w:w="1134" w:type="dxa"/>
          </w:tcPr>
          <w:p w14:paraId="69B19132" w14:textId="77777777" w:rsidR="0036067E" w:rsidRPr="007921F8" w:rsidRDefault="0036067E" w:rsidP="0036067E">
            <w:pPr>
              <w:pStyle w:val="Bodyjustified"/>
              <w:keepNext/>
            </w:pPr>
            <w:r w:rsidRPr="007921F8">
              <w:t>D</w:t>
            </w:r>
          </w:p>
        </w:tc>
        <w:tc>
          <w:tcPr>
            <w:tcW w:w="1134" w:type="dxa"/>
          </w:tcPr>
          <w:p w14:paraId="5C1C1CFB" w14:textId="77777777" w:rsidR="0036067E" w:rsidRPr="007921F8" w:rsidRDefault="0036067E" w:rsidP="0036067E">
            <w:pPr>
              <w:pStyle w:val="Bodyjustified"/>
            </w:pPr>
            <w:r w:rsidRPr="007921F8">
              <w:t>4.88</w:t>
            </w:r>
          </w:p>
        </w:tc>
        <w:tc>
          <w:tcPr>
            <w:tcW w:w="1134" w:type="dxa"/>
          </w:tcPr>
          <w:p w14:paraId="3D909FA7" w14:textId="77777777" w:rsidR="0036067E" w:rsidRPr="007921F8" w:rsidRDefault="0036067E" w:rsidP="0036067E">
            <w:pPr>
              <w:pStyle w:val="Bodyjustified"/>
            </w:pPr>
            <w:r w:rsidRPr="007921F8">
              <w:t>5.28</w:t>
            </w:r>
          </w:p>
        </w:tc>
        <w:tc>
          <w:tcPr>
            <w:tcW w:w="1134" w:type="dxa"/>
          </w:tcPr>
          <w:p w14:paraId="704994AB" w14:textId="77777777" w:rsidR="0036067E" w:rsidRPr="007921F8" w:rsidRDefault="0036067E" w:rsidP="0036067E">
            <w:pPr>
              <w:pStyle w:val="Bodyjustified"/>
            </w:pPr>
            <w:r w:rsidRPr="007921F8">
              <w:t>M</w:t>
            </w:r>
          </w:p>
        </w:tc>
        <w:tc>
          <w:tcPr>
            <w:tcW w:w="1134" w:type="dxa"/>
          </w:tcPr>
          <w:p w14:paraId="51D95D81" w14:textId="77777777" w:rsidR="0036067E" w:rsidRPr="007921F8" w:rsidRDefault="0036067E" w:rsidP="0036067E">
            <w:pPr>
              <w:pStyle w:val="Bodyjustified"/>
            </w:pPr>
            <w:r w:rsidRPr="007921F8">
              <w:t>-</w:t>
            </w:r>
          </w:p>
        </w:tc>
        <w:tc>
          <w:tcPr>
            <w:tcW w:w="1134" w:type="dxa"/>
          </w:tcPr>
          <w:p w14:paraId="1AE50198" w14:textId="77777777" w:rsidR="0036067E" w:rsidRPr="007921F8" w:rsidRDefault="0036067E" w:rsidP="0036067E">
            <w:pPr>
              <w:pStyle w:val="Bodyjustified"/>
            </w:pPr>
            <w:r w:rsidRPr="007921F8">
              <w:t>12.3</w:t>
            </w:r>
          </w:p>
        </w:tc>
      </w:tr>
      <w:tr w:rsidR="0036067E" w:rsidRPr="007921F8" w14:paraId="0284E9F2" w14:textId="77777777" w:rsidTr="00153D0F">
        <w:trPr>
          <w:trHeight w:val="227"/>
        </w:trPr>
        <w:tc>
          <w:tcPr>
            <w:tcW w:w="1134" w:type="dxa"/>
          </w:tcPr>
          <w:p w14:paraId="2E1586C5" w14:textId="77777777" w:rsidR="0036067E" w:rsidRPr="007921F8" w:rsidRDefault="0036067E" w:rsidP="0036067E">
            <w:pPr>
              <w:pStyle w:val="Bodyjustified"/>
              <w:keepNext/>
            </w:pPr>
            <w:r w:rsidRPr="007921F8">
              <w:t>D1</w:t>
            </w:r>
          </w:p>
        </w:tc>
        <w:tc>
          <w:tcPr>
            <w:tcW w:w="1134" w:type="dxa"/>
          </w:tcPr>
          <w:p w14:paraId="0AE00CE2" w14:textId="77777777" w:rsidR="0036067E" w:rsidRPr="007921F8" w:rsidRDefault="0036067E" w:rsidP="0036067E">
            <w:pPr>
              <w:pStyle w:val="Bodyjustified"/>
            </w:pPr>
            <w:r w:rsidRPr="007921F8">
              <w:t>2.44</w:t>
            </w:r>
          </w:p>
        </w:tc>
        <w:tc>
          <w:tcPr>
            <w:tcW w:w="1134" w:type="dxa"/>
          </w:tcPr>
          <w:p w14:paraId="505B015C" w14:textId="77777777" w:rsidR="0036067E" w:rsidRPr="007921F8" w:rsidRDefault="0036067E" w:rsidP="0036067E">
            <w:pPr>
              <w:pStyle w:val="Bodyjustified"/>
            </w:pPr>
            <w:r w:rsidRPr="007921F8">
              <w:t>2.64</w:t>
            </w:r>
          </w:p>
        </w:tc>
        <w:tc>
          <w:tcPr>
            <w:tcW w:w="1134" w:type="dxa"/>
          </w:tcPr>
          <w:p w14:paraId="4E4FF64B" w14:textId="77777777" w:rsidR="0036067E" w:rsidRPr="007921F8" w:rsidRDefault="0036067E" w:rsidP="0036067E">
            <w:pPr>
              <w:pStyle w:val="Bodyjustified"/>
            </w:pPr>
            <w:r w:rsidRPr="007921F8">
              <w:t>N</w:t>
            </w:r>
          </w:p>
        </w:tc>
        <w:tc>
          <w:tcPr>
            <w:tcW w:w="1134" w:type="dxa"/>
          </w:tcPr>
          <w:p w14:paraId="6CA88D36" w14:textId="77777777" w:rsidR="0036067E" w:rsidRPr="007921F8" w:rsidRDefault="0036067E" w:rsidP="0036067E">
            <w:pPr>
              <w:pStyle w:val="Bodyjustified"/>
            </w:pPr>
            <w:r w:rsidRPr="007921F8">
              <w:t>3.7</w:t>
            </w:r>
          </w:p>
        </w:tc>
        <w:tc>
          <w:tcPr>
            <w:tcW w:w="1134" w:type="dxa"/>
          </w:tcPr>
          <w:p w14:paraId="193E3506" w14:textId="77777777" w:rsidR="0036067E" w:rsidRPr="007921F8" w:rsidRDefault="0036067E" w:rsidP="0036067E">
            <w:pPr>
              <w:pStyle w:val="Bodyjustified"/>
            </w:pPr>
            <w:r w:rsidRPr="007921F8">
              <w:t>3.9</w:t>
            </w:r>
          </w:p>
        </w:tc>
      </w:tr>
      <w:tr w:rsidR="0036067E" w:rsidRPr="007921F8" w14:paraId="0DB007C9" w14:textId="77777777" w:rsidTr="00153D0F">
        <w:trPr>
          <w:trHeight w:val="227"/>
        </w:trPr>
        <w:tc>
          <w:tcPr>
            <w:tcW w:w="1134" w:type="dxa"/>
          </w:tcPr>
          <w:p w14:paraId="400F9652" w14:textId="77777777" w:rsidR="0036067E" w:rsidRPr="007921F8" w:rsidRDefault="0036067E" w:rsidP="0036067E">
            <w:pPr>
              <w:pStyle w:val="Bodyjustified"/>
            </w:pPr>
            <w:r w:rsidRPr="007921F8">
              <w:t>E</w:t>
            </w:r>
          </w:p>
        </w:tc>
        <w:tc>
          <w:tcPr>
            <w:tcW w:w="1134" w:type="dxa"/>
          </w:tcPr>
          <w:p w14:paraId="3106A47B" w14:textId="77777777" w:rsidR="0036067E" w:rsidRPr="007921F8" w:rsidRDefault="0036067E" w:rsidP="0036067E">
            <w:pPr>
              <w:pStyle w:val="Bodyjustified"/>
            </w:pPr>
            <w:r w:rsidRPr="007921F8">
              <w:t>-</w:t>
            </w:r>
          </w:p>
        </w:tc>
        <w:tc>
          <w:tcPr>
            <w:tcW w:w="1134" w:type="dxa"/>
          </w:tcPr>
          <w:p w14:paraId="66E0C13F" w14:textId="77777777" w:rsidR="0036067E" w:rsidRPr="007921F8" w:rsidRDefault="0036067E" w:rsidP="0036067E">
            <w:pPr>
              <w:pStyle w:val="Bodyjustified"/>
            </w:pPr>
            <w:r w:rsidRPr="007921F8">
              <w:t>8</w:t>
            </w:r>
          </w:p>
        </w:tc>
        <w:tc>
          <w:tcPr>
            <w:tcW w:w="1134" w:type="dxa"/>
          </w:tcPr>
          <w:p w14:paraId="5762816D" w14:textId="77777777" w:rsidR="0036067E" w:rsidRPr="007921F8" w:rsidRDefault="0036067E" w:rsidP="0036067E">
            <w:pPr>
              <w:pStyle w:val="Bodyjustified"/>
            </w:pPr>
            <w:r w:rsidRPr="007921F8">
              <w:t>P</w:t>
            </w:r>
          </w:p>
        </w:tc>
        <w:tc>
          <w:tcPr>
            <w:tcW w:w="1134" w:type="dxa"/>
          </w:tcPr>
          <w:p w14:paraId="790C0FE1" w14:textId="77777777" w:rsidR="0036067E" w:rsidRPr="007921F8" w:rsidRDefault="0036067E" w:rsidP="0036067E">
            <w:pPr>
              <w:pStyle w:val="Bodyjustified"/>
            </w:pPr>
            <w:r w:rsidRPr="007921F8">
              <w:t>31.15</w:t>
            </w:r>
          </w:p>
        </w:tc>
        <w:tc>
          <w:tcPr>
            <w:tcW w:w="1134" w:type="dxa"/>
          </w:tcPr>
          <w:p w14:paraId="5ECA3069" w14:textId="77777777" w:rsidR="0036067E" w:rsidRPr="007921F8" w:rsidRDefault="0036067E" w:rsidP="0036067E">
            <w:pPr>
              <w:pStyle w:val="Bodyjustified"/>
            </w:pPr>
            <w:r w:rsidRPr="007921F8">
              <w:t>32.15</w:t>
            </w:r>
          </w:p>
        </w:tc>
      </w:tr>
      <w:tr w:rsidR="0036067E" w:rsidRPr="007921F8" w14:paraId="2EB1A53C" w14:textId="77777777" w:rsidTr="00153D0F">
        <w:trPr>
          <w:trHeight w:val="227"/>
        </w:trPr>
        <w:tc>
          <w:tcPr>
            <w:tcW w:w="1134" w:type="dxa"/>
          </w:tcPr>
          <w:p w14:paraId="3527631E" w14:textId="77777777" w:rsidR="0036067E" w:rsidRPr="007921F8" w:rsidRDefault="0036067E" w:rsidP="0036067E">
            <w:pPr>
              <w:pStyle w:val="Bodyjustified"/>
            </w:pPr>
            <w:r w:rsidRPr="007921F8">
              <w:t>E1</w:t>
            </w:r>
          </w:p>
        </w:tc>
        <w:tc>
          <w:tcPr>
            <w:tcW w:w="1134" w:type="dxa"/>
          </w:tcPr>
          <w:p w14:paraId="4312391C" w14:textId="77777777" w:rsidR="0036067E" w:rsidRPr="007921F8" w:rsidRDefault="0036067E" w:rsidP="0036067E">
            <w:pPr>
              <w:pStyle w:val="Bodyjustified"/>
            </w:pPr>
            <w:r w:rsidRPr="007921F8">
              <w:t>-</w:t>
            </w:r>
          </w:p>
        </w:tc>
        <w:tc>
          <w:tcPr>
            <w:tcW w:w="1134" w:type="dxa"/>
          </w:tcPr>
          <w:p w14:paraId="2D25BE64" w14:textId="77777777" w:rsidR="0036067E" w:rsidRPr="007921F8" w:rsidRDefault="0036067E" w:rsidP="0036067E">
            <w:pPr>
              <w:pStyle w:val="Bodyjustified"/>
            </w:pPr>
            <w:r w:rsidRPr="007921F8">
              <w:t>4.5</w:t>
            </w:r>
          </w:p>
        </w:tc>
        <w:tc>
          <w:tcPr>
            <w:tcW w:w="1134" w:type="dxa"/>
          </w:tcPr>
          <w:p w14:paraId="1C05C64A" w14:textId="77777777" w:rsidR="0036067E" w:rsidRPr="007921F8" w:rsidRDefault="0036067E" w:rsidP="0036067E">
            <w:pPr>
              <w:pStyle w:val="Bodyjustified"/>
            </w:pPr>
            <w:r w:rsidRPr="007921F8">
              <w:t>Q</w:t>
            </w:r>
          </w:p>
        </w:tc>
        <w:tc>
          <w:tcPr>
            <w:tcW w:w="1134" w:type="dxa"/>
          </w:tcPr>
          <w:p w14:paraId="2494D50F" w14:textId="77777777" w:rsidR="0036067E" w:rsidRPr="007921F8" w:rsidRDefault="0036067E" w:rsidP="0036067E">
            <w:pPr>
              <w:pStyle w:val="Bodyjustified"/>
            </w:pPr>
            <w:r w:rsidRPr="007921F8">
              <w:t>40</w:t>
            </w:r>
          </w:p>
        </w:tc>
        <w:tc>
          <w:tcPr>
            <w:tcW w:w="1134" w:type="dxa"/>
          </w:tcPr>
          <w:p w14:paraId="7CBE618F" w14:textId="77777777" w:rsidR="0036067E" w:rsidRPr="007921F8" w:rsidRDefault="0036067E" w:rsidP="0036067E">
            <w:pPr>
              <w:pStyle w:val="Bodyjustified"/>
            </w:pPr>
            <w:r w:rsidRPr="007921F8">
              <w:t>41</w:t>
            </w:r>
          </w:p>
        </w:tc>
      </w:tr>
      <w:tr w:rsidR="0036067E" w:rsidRPr="007921F8" w14:paraId="14CC6634" w14:textId="77777777" w:rsidTr="0036067E">
        <w:trPr>
          <w:trHeight w:val="227"/>
        </w:trPr>
        <w:tc>
          <w:tcPr>
            <w:tcW w:w="1134" w:type="dxa"/>
          </w:tcPr>
          <w:p w14:paraId="701CB30E" w14:textId="77777777" w:rsidR="0036067E" w:rsidRPr="007921F8" w:rsidRDefault="0036067E" w:rsidP="0036067E">
            <w:pPr>
              <w:pStyle w:val="Bodyjustified"/>
            </w:pPr>
            <w:r w:rsidRPr="007921F8">
              <w:t>ØF</w:t>
            </w:r>
          </w:p>
        </w:tc>
        <w:tc>
          <w:tcPr>
            <w:tcW w:w="1134" w:type="dxa"/>
          </w:tcPr>
          <w:p w14:paraId="180E0C23" w14:textId="77777777" w:rsidR="0036067E" w:rsidRPr="007921F8" w:rsidRDefault="0036067E" w:rsidP="0036067E">
            <w:pPr>
              <w:pStyle w:val="Bodyjustified"/>
            </w:pPr>
            <w:r w:rsidRPr="007921F8">
              <w:t>1.54</w:t>
            </w:r>
          </w:p>
        </w:tc>
        <w:tc>
          <w:tcPr>
            <w:tcW w:w="1134" w:type="dxa"/>
          </w:tcPr>
          <w:p w14:paraId="6DF44B7E" w14:textId="77777777" w:rsidR="0036067E" w:rsidRPr="007921F8" w:rsidRDefault="0036067E" w:rsidP="0036067E">
            <w:pPr>
              <w:pStyle w:val="Bodyjustified"/>
            </w:pPr>
            <w:r w:rsidRPr="007921F8">
              <w:t>1.62</w:t>
            </w:r>
          </w:p>
        </w:tc>
        <w:tc>
          <w:tcPr>
            <w:tcW w:w="1134" w:type="dxa"/>
            <w:tcBorders>
              <w:bottom w:val="single" w:sz="6" w:space="0" w:color="auto"/>
            </w:tcBorders>
          </w:tcPr>
          <w:p w14:paraId="50010421" w14:textId="77777777" w:rsidR="0036067E" w:rsidRPr="007921F8" w:rsidRDefault="0036067E" w:rsidP="0036067E">
            <w:pPr>
              <w:pStyle w:val="Bodyjustified"/>
            </w:pPr>
            <w:r w:rsidRPr="007921F8">
              <w:t>ØS</w:t>
            </w:r>
          </w:p>
        </w:tc>
        <w:tc>
          <w:tcPr>
            <w:tcW w:w="1134" w:type="dxa"/>
            <w:tcBorders>
              <w:bottom w:val="single" w:sz="6" w:space="0" w:color="auto"/>
            </w:tcBorders>
          </w:tcPr>
          <w:p w14:paraId="52083A6F" w14:textId="77777777" w:rsidR="0036067E" w:rsidRPr="007921F8" w:rsidRDefault="0036067E" w:rsidP="0036067E">
            <w:pPr>
              <w:pStyle w:val="Bodyjustified"/>
            </w:pPr>
            <w:r w:rsidRPr="007921F8">
              <w:t>0.73</w:t>
            </w:r>
          </w:p>
        </w:tc>
        <w:tc>
          <w:tcPr>
            <w:tcW w:w="1134" w:type="dxa"/>
            <w:tcBorders>
              <w:bottom w:val="single" w:sz="6" w:space="0" w:color="auto"/>
            </w:tcBorders>
          </w:tcPr>
          <w:p w14:paraId="20B68300" w14:textId="77777777" w:rsidR="0036067E" w:rsidRPr="007921F8" w:rsidRDefault="0036067E" w:rsidP="0036067E">
            <w:pPr>
              <w:pStyle w:val="Bodyjustified"/>
            </w:pPr>
            <w:r w:rsidRPr="007921F8">
              <w:t>0.81</w:t>
            </w:r>
          </w:p>
        </w:tc>
      </w:tr>
      <w:tr w:rsidR="0036067E" w:rsidRPr="007921F8" w14:paraId="55F1CBFC" w14:textId="77777777" w:rsidTr="0036067E">
        <w:trPr>
          <w:trHeight w:val="227"/>
        </w:trPr>
        <w:tc>
          <w:tcPr>
            <w:tcW w:w="1134" w:type="dxa"/>
          </w:tcPr>
          <w:p w14:paraId="00798C25" w14:textId="77777777" w:rsidR="0036067E" w:rsidRPr="007921F8" w:rsidRDefault="0036067E" w:rsidP="0036067E">
            <w:pPr>
              <w:pStyle w:val="Bodyjustified"/>
            </w:pPr>
            <w:r w:rsidRPr="007921F8">
              <w:t>ØG</w:t>
            </w:r>
          </w:p>
        </w:tc>
        <w:tc>
          <w:tcPr>
            <w:tcW w:w="1134" w:type="dxa"/>
          </w:tcPr>
          <w:p w14:paraId="52022435" w14:textId="77777777" w:rsidR="0036067E" w:rsidRPr="007921F8" w:rsidRDefault="0036067E" w:rsidP="0036067E">
            <w:pPr>
              <w:pStyle w:val="Bodyjustified"/>
            </w:pPr>
            <w:r w:rsidRPr="007921F8">
              <w:t>1.75</w:t>
            </w:r>
          </w:p>
        </w:tc>
        <w:tc>
          <w:tcPr>
            <w:tcW w:w="1134" w:type="dxa"/>
          </w:tcPr>
          <w:p w14:paraId="3733EB02" w14:textId="77777777" w:rsidR="0036067E" w:rsidRPr="007921F8" w:rsidRDefault="0036067E" w:rsidP="0036067E">
            <w:pPr>
              <w:pStyle w:val="Bodyjustified"/>
            </w:pPr>
            <w:r w:rsidRPr="007921F8">
              <w:t>2.25</w:t>
            </w:r>
          </w:p>
        </w:tc>
        <w:tc>
          <w:tcPr>
            <w:tcW w:w="1134" w:type="dxa"/>
            <w:tcBorders>
              <w:bottom w:val="nil"/>
              <w:right w:val="nil"/>
            </w:tcBorders>
          </w:tcPr>
          <w:p w14:paraId="5DCB844A" w14:textId="77777777" w:rsidR="0036067E" w:rsidRPr="007921F8" w:rsidRDefault="0036067E" w:rsidP="0036067E">
            <w:pPr>
              <w:pStyle w:val="Bodyjustified"/>
            </w:pPr>
          </w:p>
        </w:tc>
        <w:tc>
          <w:tcPr>
            <w:tcW w:w="1134" w:type="dxa"/>
            <w:tcBorders>
              <w:left w:val="nil"/>
              <w:bottom w:val="nil"/>
              <w:right w:val="nil"/>
            </w:tcBorders>
          </w:tcPr>
          <w:p w14:paraId="639EFF8B" w14:textId="77777777" w:rsidR="0036067E" w:rsidRPr="007921F8" w:rsidRDefault="0036067E" w:rsidP="0036067E">
            <w:pPr>
              <w:pStyle w:val="Bodyjustified"/>
            </w:pPr>
          </w:p>
        </w:tc>
        <w:tc>
          <w:tcPr>
            <w:tcW w:w="1134" w:type="dxa"/>
            <w:tcBorders>
              <w:left w:val="nil"/>
              <w:bottom w:val="nil"/>
              <w:right w:val="nil"/>
            </w:tcBorders>
          </w:tcPr>
          <w:p w14:paraId="65BE7094" w14:textId="77777777" w:rsidR="0036067E" w:rsidRPr="007921F8" w:rsidRDefault="0036067E" w:rsidP="0036067E">
            <w:pPr>
              <w:pStyle w:val="Bodyjustified"/>
            </w:pPr>
          </w:p>
        </w:tc>
      </w:tr>
    </w:tbl>
    <w:p w14:paraId="382B63CE" w14:textId="77777777" w:rsidR="00845D2A" w:rsidRPr="007921F8" w:rsidRDefault="00845D2A" w:rsidP="00845D2A">
      <w:pPr>
        <w:pStyle w:val="NOTES"/>
      </w:pPr>
      <w:r w:rsidRPr="007921F8">
        <w:t>NOTES:</w:t>
      </w:r>
    </w:p>
    <w:p w14:paraId="73A0A6D5" w14:textId="2B766979" w:rsidR="00845D2A" w:rsidRPr="007921F8" w:rsidRDefault="00845D2A"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00C35C45" w:rsidRPr="007921F8">
        <w:t>.</w:t>
      </w:r>
    </w:p>
    <w:p w14:paraId="752D20C7" w14:textId="77777777" w:rsidR="000C0353" w:rsidRPr="007921F8" w:rsidRDefault="000C0353" w:rsidP="000C0353">
      <w:pPr>
        <w:pStyle w:val="Heading3"/>
      </w:pPr>
      <w:bookmarkStart w:id="27" w:name="_Toc360800952"/>
      <w:bookmarkStart w:id="28" w:name="_Toc506894988"/>
      <w:r w:rsidRPr="007921F8">
        <w:lastRenderedPageBreak/>
        <w:t>Raised Vertical Flange Mount and Solder Pin Terminals with Polarizing Pin (Variant 08)</w:t>
      </w:r>
      <w:bookmarkEnd w:id="27"/>
      <w:bookmarkEnd w:id="28"/>
    </w:p>
    <w:p w14:paraId="5F4F659B" w14:textId="77777777" w:rsidR="000C0353" w:rsidRPr="007921F8" w:rsidRDefault="000C0353" w:rsidP="007921F8">
      <w:pPr>
        <w:pStyle w:val="Bodyjustified"/>
        <w:spacing w:before="120" w:after="240"/>
        <w:ind w:left="1701"/>
        <w:jc w:val="left"/>
      </w:pPr>
      <w:r w:rsidRPr="007921F8">
        <w:rPr>
          <w:noProof/>
          <w:lang w:eastAsia="en-GB"/>
        </w:rPr>
        <w:drawing>
          <wp:inline distT="0" distB="0" distL="0" distR="0" wp14:anchorId="3F879B81" wp14:editId="50657742">
            <wp:extent cx="5362605" cy="40073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9">
                      <a:extLst>
                        <a:ext uri="{28A0092B-C50C-407E-A947-70E740481C1C}">
                          <a14:useLocalDpi xmlns:a14="http://schemas.microsoft.com/office/drawing/2010/main" val="0"/>
                        </a:ext>
                      </a:extLst>
                    </a:blip>
                    <a:stretch>
                      <a:fillRect/>
                    </a:stretch>
                  </pic:blipFill>
                  <pic:spPr>
                    <a:xfrm>
                      <a:off x="0" y="0"/>
                      <a:ext cx="5362605" cy="4007364"/>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653C1C0A" w14:textId="77777777" w:rsidTr="00A020B6">
        <w:trPr>
          <w:trHeight w:val="283"/>
        </w:trPr>
        <w:tc>
          <w:tcPr>
            <w:tcW w:w="1134" w:type="dxa"/>
            <w:vMerge w:val="restart"/>
          </w:tcPr>
          <w:p w14:paraId="03F9DA22" w14:textId="77777777" w:rsidR="00A020B6" w:rsidRPr="007921F8" w:rsidRDefault="00A020B6" w:rsidP="00B057BF">
            <w:pPr>
              <w:pStyle w:val="Bodyjustified"/>
            </w:pPr>
            <w:r w:rsidRPr="007921F8">
              <w:br w:type="page"/>
              <w:t>Symbols</w:t>
            </w:r>
          </w:p>
        </w:tc>
        <w:tc>
          <w:tcPr>
            <w:tcW w:w="2268" w:type="dxa"/>
            <w:gridSpan w:val="2"/>
          </w:tcPr>
          <w:p w14:paraId="2331F044" w14:textId="77777777" w:rsidR="00A020B6" w:rsidRPr="007921F8" w:rsidRDefault="00A020B6" w:rsidP="00B057BF">
            <w:pPr>
              <w:pStyle w:val="Bodyjustified"/>
            </w:pPr>
            <w:r w:rsidRPr="007921F8">
              <w:t>Dimensions (mm)</w:t>
            </w:r>
          </w:p>
        </w:tc>
        <w:tc>
          <w:tcPr>
            <w:tcW w:w="1134" w:type="dxa"/>
            <w:vMerge w:val="restart"/>
          </w:tcPr>
          <w:p w14:paraId="4DDB3718" w14:textId="77777777" w:rsidR="00A020B6" w:rsidRPr="007921F8" w:rsidRDefault="00A020B6" w:rsidP="00B057BF">
            <w:pPr>
              <w:pStyle w:val="Bodyjustified"/>
            </w:pPr>
            <w:r w:rsidRPr="007921F8">
              <w:t>Symbols</w:t>
            </w:r>
          </w:p>
        </w:tc>
        <w:tc>
          <w:tcPr>
            <w:tcW w:w="2268" w:type="dxa"/>
            <w:gridSpan w:val="2"/>
          </w:tcPr>
          <w:p w14:paraId="6DDD7E1D" w14:textId="77777777" w:rsidR="00A020B6" w:rsidRPr="007921F8" w:rsidRDefault="00A020B6" w:rsidP="00B057BF">
            <w:pPr>
              <w:pStyle w:val="Bodyjustified"/>
            </w:pPr>
            <w:r w:rsidRPr="007921F8">
              <w:t>Dimensions (mm)</w:t>
            </w:r>
          </w:p>
        </w:tc>
      </w:tr>
      <w:tr w:rsidR="00A020B6" w:rsidRPr="007921F8" w14:paraId="45BE54C7" w14:textId="77777777" w:rsidTr="00A020B6">
        <w:trPr>
          <w:trHeight w:val="283"/>
        </w:trPr>
        <w:tc>
          <w:tcPr>
            <w:tcW w:w="1134" w:type="dxa"/>
            <w:vMerge/>
          </w:tcPr>
          <w:p w14:paraId="4E0C8F10" w14:textId="77777777" w:rsidR="00A020B6" w:rsidRPr="007921F8" w:rsidRDefault="00A020B6" w:rsidP="00A020B6">
            <w:pPr>
              <w:pStyle w:val="Bodyjustified"/>
            </w:pPr>
          </w:p>
        </w:tc>
        <w:tc>
          <w:tcPr>
            <w:tcW w:w="1134" w:type="dxa"/>
          </w:tcPr>
          <w:p w14:paraId="52D93413" w14:textId="77777777" w:rsidR="00A020B6" w:rsidRPr="007921F8" w:rsidRDefault="00A020B6" w:rsidP="00A020B6">
            <w:pPr>
              <w:pStyle w:val="Bodyjustified"/>
            </w:pPr>
            <w:r w:rsidRPr="007921F8">
              <w:t>Min</w:t>
            </w:r>
          </w:p>
        </w:tc>
        <w:tc>
          <w:tcPr>
            <w:tcW w:w="1134" w:type="dxa"/>
          </w:tcPr>
          <w:p w14:paraId="71AF9FE1" w14:textId="77777777" w:rsidR="00A020B6" w:rsidRPr="007921F8" w:rsidRDefault="00A020B6" w:rsidP="00A020B6">
            <w:pPr>
              <w:pStyle w:val="Bodyjustified"/>
            </w:pPr>
            <w:r w:rsidRPr="007921F8">
              <w:t>Max</w:t>
            </w:r>
          </w:p>
        </w:tc>
        <w:tc>
          <w:tcPr>
            <w:tcW w:w="1134" w:type="dxa"/>
            <w:vMerge/>
          </w:tcPr>
          <w:p w14:paraId="799578EA" w14:textId="77777777" w:rsidR="00A020B6" w:rsidRPr="007921F8" w:rsidRDefault="00A020B6" w:rsidP="00A020B6">
            <w:pPr>
              <w:pStyle w:val="Bodyjustified"/>
            </w:pPr>
          </w:p>
        </w:tc>
        <w:tc>
          <w:tcPr>
            <w:tcW w:w="1134" w:type="dxa"/>
          </w:tcPr>
          <w:p w14:paraId="764CA4B6" w14:textId="77777777" w:rsidR="00A020B6" w:rsidRPr="007921F8" w:rsidRDefault="00A020B6" w:rsidP="00A020B6">
            <w:pPr>
              <w:pStyle w:val="Bodyjustified"/>
            </w:pPr>
            <w:r w:rsidRPr="007921F8">
              <w:t>Min</w:t>
            </w:r>
          </w:p>
        </w:tc>
        <w:tc>
          <w:tcPr>
            <w:tcW w:w="1134" w:type="dxa"/>
          </w:tcPr>
          <w:p w14:paraId="7557D61F" w14:textId="77777777" w:rsidR="00A020B6" w:rsidRPr="007921F8" w:rsidRDefault="00A020B6" w:rsidP="00A020B6">
            <w:pPr>
              <w:pStyle w:val="Bodyjustified"/>
            </w:pPr>
            <w:r w:rsidRPr="007921F8">
              <w:t>Max</w:t>
            </w:r>
          </w:p>
        </w:tc>
      </w:tr>
      <w:tr w:rsidR="008837AC" w:rsidRPr="007921F8" w14:paraId="20D74A44" w14:textId="77777777" w:rsidTr="00A020B6">
        <w:trPr>
          <w:trHeight w:val="283"/>
        </w:trPr>
        <w:tc>
          <w:tcPr>
            <w:tcW w:w="1134" w:type="dxa"/>
          </w:tcPr>
          <w:p w14:paraId="31C73754" w14:textId="77777777" w:rsidR="008837AC" w:rsidRPr="007921F8" w:rsidRDefault="008837AC" w:rsidP="008837AC">
            <w:pPr>
              <w:pStyle w:val="Bodyjustified"/>
            </w:pPr>
            <w:r w:rsidRPr="007921F8">
              <w:t>A</w:t>
            </w:r>
          </w:p>
        </w:tc>
        <w:tc>
          <w:tcPr>
            <w:tcW w:w="1134" w:type="dxa"/>
          </w:tcPr>
          <w:p w14:paraId="42A24D9C" w14:textId="77777777" w:rsidR="008837AC" w:rsidRPr="007921F8" w:rsidRDefault="008837AC" w:rsidP="008837AC">
            <w:pPr>
              <w:pStyle w:val="Bodyjustified"/>
            </w:pPr>
            <w:r w:rsidRPr="007921F8">
              <w:t>-</w:t>
            </w:r>
          </w:p>
        </w:tc>
        <w:tc>
          <w:tcPr>
            <w:tcW w:w="1134" w:type="dxa"/>
          </w:tcPr>
          <w:p w14:paraId="67882712" w14:textId="77777777" w:rsidR="008837AC" w:rsidRPr="007921F8" w:rsidRDefault="008837AC" w:rsidP="008837AC">
            <w:pPr>
              <w:pStyle w:val="Bodyjustified"/>
            </w:pPr>
            <w:r w:rsidRPr="007921F8">
              <w:t>26</w:t>
            </w:r>
          </w:p>
        </w:tc>
        <w:tc>
          <w:tcPr>
            <w:tcW w:w="1134" w:type="dxa"/>
          </w:tcPr>
          <w:p w14:paraId="6D4FCFBA" w14:textId="77777777" w:rsidR="008837AC" w:rsidRPr="007921F8" w:rsidRDefault="008837AC" w:rsidP="008837AC">
            <w:pPr>
              <w:pStyle w:val="Bodyjustified"/>
            </w:pPr>
            <w:r w:rsidRPr="007921F8">
              <w:t>G</w:t>
            </w:r>
          </w:p>
        </w:tc>
        <w:tc>
          <w:tcPr>
            <w:tcW w:w="1134" w:type="dxa"/>
          </w:tcPr>
          <w:p w14:paraId="29E10BE2" w14:textId="77777777" w:rsidR="008837AC" w:rsidRPr="007921F8" w:rsidRDefault="008837AC" w:rsidP="008837AC">
            <w:pPr>
              <w:pStyle w:val="Bodyjustified"/>
            </w:pPr>
            <w:r w:rsidRPr="007921F8">
              <w:t>7.4</w:t>
            </w:r>
          </w:p>
        </w:tc>
        <w:tc>
          <w:tcPr>
            <w:tcW w:w="1134" w:type="dxa"/>
          </w:tcPr>
          <w:p w14:paraId="39919393" w14:textId="77777777" w:rsidR="008837AC" w:rsidRPr="007921F8" w:rsidRDefault="008837AC" w:rsidP="008837AC">
            <w:pPr>
              <w:pStyle w:val="Bodyjustified"/>
            </w:pPr>
            <w:r w:rsidRPr="007921F8">
              <w:t>8</w:t>
            </w:r>
          </w:p>
        </w:tc>
      </w:tr>
      <w:tr w:rsidR="008837AC" w:rsidRPr="007921F8" w14:paraId="4F184D32" w14:textId="77777777" w:rsidTr="00A020B6">
        <w:trPr>
          <w:trHeight w:val="283"/>
        </w:trPr>
        <w:tc>
          <w:tcPr>
            <w:tcW w:w="1134" w:type="dxa"/>
          </w:tcPr>
          <w:p w14:paraId="7E48E0B3" w14:textId="77777777" w:rsidR="008837AC" w:rsidRPr="007921F8" w:rsidRDefault="008837AC" w:rsidP="008837AC">
            <w:pPr>
              <w:pStyle w:val="Bodyjustified"/>
            </w:pPr>
            <w:r w:rsidRPr="007921F8">
              <w:t>B</w:t>
            </w:r>
          </w:p>
        </w:tc>
        <w:tc>
          <w:tcPr>
            <w:tcW w:w="1134" w:type="dxa"/>
          </w:tcPr>
          <w:p w14:paraId="4CE1369A" w14:textId="77777777" w:rsidR="008837AC" w:rsidRPr="007921F8" w:rsidRDefault="008837AC" w:rsidP="008837AC">
            <w:pPr>
              <w:pStyle w:val="Bodyjustified"/>
            </w:pPr>
            <w:r w:rsidRPr="007921F8">
              <w:t>-</w:t>
            </w:r>
          </w:p>
        </w:tc>
        <w:tc>
          <w:tcPr>
            <w:tcW w:w="1134" w:type="dxa"/>
          </w:tcPr>
          <w:p w14:paraId="76F88A48" w14:textId="77777777" w:rsidR="008837AC" w:rsidRPr="007921F8" w:rsidRDefault="008837AC" w:rsidP="008837AC">
            <w:pPr>
              <w:pStyle w:val="Bodyjustified"/>
            </w:pPr>
            <w:r w:rsidRPr="007921F8">
              <w:t>25.7</w:t>
            </w:r>
          </w:p>
        </w:tc>
        <w:tc>
          <w:tcPr>
            <w:tcW w:w="1134" w:type="dxa"/>
          </w:tcPr>
          <w:p w14:paraId="37DDF247" w14:textId="77777777" w:rsidR="008837AC" w:rsidRPr="007921F8" w:rsidRDefault="008837AC" w:rsidP="008837AC">
            <w:pPr>
              <w:pStyle w:val="Bodyjustified"/>
            </w:pPr>
            <w:r w:rsidRPr="007921F8">
              <w:t>H</w:t>
            </w:r>
          </w:p>
        </w:tc>
        <w:tc>
          <w:tcPr>
            <w:tcW w:w="1134" w:type="dxa"/>
          </w:tcPr>
          <w:p w14:paraId="58A46D07" w14:textId="77777777" w:rsidR="008837AC" w:rsidRPr="007921F8" w:rsidRDefault="008837AC" w:rsidP="008837AC">
            <w:pPr>
              <w:pStyle w:val="Bodyjustified"/>
            </w:pPr>
            <w:r w:rsidRPr="007921F8">
              <w:t>3.8</w:t>
            </w:r>
          </w:p>
        </w:tc>
        <w:tc>
          <w:tcPr>
            <w:tcW w:w="1134" w:type="dxa"/>
          </w:tcPr>
          <w:p w14:paraId="36F77A36" w14:textId="77777777" w:rsidR="008837AC" w:rsidRPr="007921F8" w:rsidRDefault="008837AC" w:rsidP="008837AC">
            <w:pPr>
              <w:pStyle w:val="Bodyjustified"/>
            </w:pPr>
            <w:r w:rsidRPr="007921F8">
              <w:t>4.2</w:t>
            </w:r>
          </w:p>
        </w:tc>
      </w:tr>
      <w:tr w:rsidR="008837AC" w:rsidRPr="007921F8" w14:paraId="73278851" w14:textId="77777777" w:rsidTr="00A020B6">
        <w:trPr>
          <w:trHeight w:val="283"/>
        </w:trPr>
        <w:tc>
          <w:tcPr>
            <w:tcW w:w="1134" w:type="dxa"/>
          </w:tcPr>
          <w:p w14:paraId="7256605C" w14:textId="77777777" w:rsidR="008837AC" w:rsidRPr="007921F8" w:rsidRDefault="008837AC" w:rsidP="008837AC">
            <w:pPr>
              <w:pStyle w:val="Bodyjustified"/>
            </w:pPr>
            <w:r w:rsidRPr="007921F8">
              <w:t>C</w:t>
            </w:r>
          </w:p>
        </w:tc>
        <w:tc>
          <w:tcPr>
            <w:tcW w:w="1134" w:type="dxa"/>
          </w:tcPr>
          <w:p w14:paraId="76BBAA85" w14:textId="77777777" w:rsidR="008837AC" w:rsidRPr="007921F8" w:rsidRDefault="008837AC" w:rsidP="008837AC">
            <w:pPr>
              <w:pStyle w:val="Bodyjustified"/>
            </w:pPr>
            <w:r w:rsidRPr="007921F8">
              <w:t>-</w:t>
            </w:r>
          </w:p>
        </w:tc>
        <w:tc>
          <w:tcPr>
            <w:tcW w:w="1134" w:type="dxa"/>
          </w:tcPr>
          <w:p w14:paraId="1889AF53" w14:textId="77777777" w:rsidR="008837AC" w:rsidRPr="007921F8" w:rsidRDefault="008837AC" w:rsidP="008837AC">
            <w:pPr>
              <w:pStyle w:val="Bodyjustified"/>
            </w:pPr>
            <w:r w:rsidRPr="007921F8">
              <w:t>13.3</w:t>
            </w:r>
          </w:p>
        </w:tc>
        <w:tc>
          <w:tcPr>
            <w:tcW w:w="1134" w:type="dxa"/>
          </w:tcPr>
          <w:p w14:paraId="7517B221" w14:textId="77777777" w:rsidR="008837AC" w:rsidRPr="007921F8" w:rsidRDefault="008837AC" w:rsidP="008837AC">
            <w:pPr>
              <w:pStyle w:val="Bodyjustified"/>
            </w:pPr>
            <w:r w:rsidRPr="007921F8">
              <w:t>J</w:t>
            </w:r>
          </w:p>
        </w:tc>
        <w:tc>
          <w:tcPr>
            <w:tcW w:w="1134" w:type="dxa"/>
          </w:tcPr>
          <w:p w14:paraId="291997EC" w14:textId="77777777" w:rsidR="008837AC" w:rsidRPr="007921F8" w:rsidRDefault="008837AC" w:rsidP="008837AC">
            <w:pPr>
              <w:pStyle w:val="Bodyjustified"/>
            </w:pPr>
            <w:r w:rsidRPr="007921F8">
              <w:t>-</w:t>
            </w:r>
          </w:p>
        </w:tc>
        <w:tc>
          <w:tcPr>
            <w:tcW w:w="1134" w:type="dxa"/>
          </w:tcPr>
          <w:p w14:paraId="55E5FCFE" w14:textId="77777777" w:rsidR="008837AC" w:rsidRPr="007921F8" w:rsidRDefault="008837AC" w:rsidP="008837AC">
            <w:pPr>
              <w:pStyle w:val="Bodyjustified"/>
            </w:pPr>
            <w:r w:rsidRPr="007921F8">
              <w:t>43.6</w:t>
            </w:r>
          </w:p>
        </w:tc>
      </w:tr>
      <w:tr w:rsidR="008837AC" w:rsidRPr="007921F8" w14:paraId="35673802" w14:textId="77777777" w:rsidTr="00A020B6">
        <w:trPr>
          <w:trHeight w:val="283"/>
        </w:trPr>
        <w:tc>
          <w:tcPr>
            <w:tcW w:w="1134" w:type="dxa"/>
          </w:tcPr>
          <w:p w14:paraId="4EA588C8" w14:textId="77777777" w:rsidR="008837AC" w:rsidRPr="007921F8" w:rsidRDefault="008837AC" w:rsidP="008837AC">
            <w:pPr>
              <w:pStyle w:val="Bodyjustified"/>
              <w:keepNext/>
            </w:pPr>
            <w:r w:rsidRPr="007921F8">
              <w:t>D</w:t>
            </w:r>
          </w:p>
        </w:tc>
        <w:tc>
          <w:tcPr>
            <w:tcW w:w="1134" w:type="dxa"/>
          </w:tcPr>
          <w:p w14:paraId="3F7D3626" w14:textId="77777777" w:rsidR="008837AC" w:rsidRPr="007921F8" w:rsidRDefault="008837AC" w:rsidP="008837AC">
            <w:pPr>
              <w:pStyle w:val="Bodyjustified"/>
            </w:pPr>
            <w:r w:rsidRPr="007921F8">
              <w:t>4.88</w:t>
            </w:r>
          </w:p>
        </w:tc>
        <w:tc>
          <w:tcPr>
            <w:tcW w:w="1134" w:type="dxa"/>
          </w:tcPr>
          <w:p w14:paraId="4193334F" w14:textId="77777777" w:rsidR="008837AC" w:rsidRPr="007921F8" w:rsidRDefault="008837AC" w:rsidP="008837AC">
            <w:pPr>
              <w:pStyle w:val="Bodyjustified"/>
            </w:pPr>
            <w:r w:rsidRPr="007921F8">
              <w:t>5.28</w:t>
            </w:r>
          </w:p>
        </w:tc>
        <w:tc>
          <w:tcPr>
            <w:tcW w:w="1134" w:type="dxa"/>
          </w:tcPr>
          <w:p w14:paraId="47243FEE" w14:textId="77777777" w:rsidR="008837AC" w:rsidRPr="007921F8" w:rsidRDefault="008837AC" w:rsidP="008837AC">
            <w:pPr>
              <w:pStyle w:val="Bodyjustified"/>
            </w:pPr>
            <w:r w:rsidRPr="007921F8">
              <w:t>K</w:t>
            </w:r>
          </w:p>
        </w:tc>
        <w:tc>
          <w:tcPr>
            <w:tcW w:w="1134" w:type="dxa"/>
          </w:tcPr>
          <w:p w14:paraId="54B56C52" w14:textId="77777777" w:rsidR="008837AC" w:rsidRPr="007921F8" w:rsidRDefault="008837AC" w:rsidP="008837AC">
            <w:pPr>
              <w:pStyle w:val="Bodyjustified"/>
            </w:pPr>
            <w:r w:rsidRPr="007921F8">
              <w:t>0.9</w:t>
            </w:r>
          </w:p>
        </w:tc>
        <w:tc>
          <w:tcPr>
            <w:tcW w:w="1134" w:type="dxa"/>
          </w:tcPr>
          <w:p w14:paraId="4F095DFB" w14:textId="77777777" w:rsidR="008837AC" w:rsidRPr="007921F8" w:rsidRDefault="008837AC" w:rsidP="008837AC">
            <w:pPr>
              <w:pStyle w:val="Bodyjustified"/>
            </w:pPr>
            <w:r w:rsidRPr="007921F8">
              <w:t>1.1</w:t>
            </w:r>
          </w:p>
        </w:tc>
      </w:tr>
      <w:tr w:rsidR="008837AC" w:rsidRPr="007921F8" w14:paraId="319D0121" w14:textId="77777777" w:rsidTr="00A020B6">
        <w:trPr>
          <w:trHeight w:val="283"/>
        </w:trPr>
        <w:tc>
          <w:tcPr>
            <w:tcW w:w="1134" w:type="dxa"/>
          </w:tcPr>
          <w:p w14:paraId="53DC65B0" w14:textId="77777777" w:rsidR="008837AC" w:rsidRPr="007921F8" w:rsidRDefault="008837AC" w:rsidP="008837AC">
            <w:pPr>
              <w:pStyle w:val="Bodyjustified"/>
              <w:keepNext/>
            </w:pPr>
            <w:r w:rsidRPr="007921F8">
              <w:t>D1</w:t>
            </w:r>
          </w:p>
        </w:tc>
        <w:tc>
          <w:tcPr>
            <w:tcW w:w="1134" w:type="dxa"/>
          </w:tcPr>
          <w:p w14:paraId="4935FD49" w14:textId="77777777" w:rsidR="008837AC" w:rsidRPr="007921F8" w:rsidRDefault="008837AC" w:rsidP="008837AC">
            <w:pPr>
              <w:pStyle w:val="Bodyjustified"/>
            </w:pPr>
            <w:r w:rsidRPr="007921F8">
              <w:t>2.44</w:t>
            </w:r>
          </w:p>
        </w:tc>
        <w:tc>
          <w:tcPr>
            <w:tcW w:w="1134" w:type="dxa"/>
          </w:tcPr>
          <w:p w14:paraId="3742A606" w14:textId="77777777" w:rsidR="008837AC" w:rsidRPr="007921F8" w:rsidRDefault="008837AC" w:rsidP="008837AC">
            <w:pPr>
              <w:pStyle w:val="Bodyjustified"/>
            </w:pPr>
            <w:r w:rsidRPr="007921F8">
              <w:t>2.64</w:t>
            </w:r>
          </w:p>
        </w:tc>
        <w:tc>
          <w:tcPr>
            <w:tcW w:w="1134" w:type="dxa"/>
          </w:tcPr>
          <w:p w14:paraId="12E7F91E" w14:textId="77777777" w:rsidR="008837AC" w:rsidRPr="007921F8" w:rsidRDefault="008837AC" w:rsidP="008837AC">
            <w:pPr>
              <w:pStyle w:val="Bodyjustified"/>
            </w:pPr>
            <w:r w:rsidRPr="007921F8">
              <w:t>M</w:t>
            </w:r>
          </w:p>
        </w:tc>
        <w:tc>
          <w:tcPr>
            <w:tcW w:w="1134" w:type="dxa"/>
          </w:tcPr>
          <w:p w14:paraId="684CAB91" w14:textId="77777777" w:rsidR="008837AC" w:rsidRPr="007921F8" w:rsidRDefault="008837AC" w:rsidP="008837AC">
            <w:pPr>
              <w:pStyle w:val="Bodyjustified"/>
            </w:pPr>
            <w:r w:rsidRPr="007921F8">
              <w:t>-</w:t>
            </w:r>
          </w:p>
        </w:tc>
        <w:tc>
          <w:tcPr>
            <w:tcW w:w="1134" w:type="dxa"/>
          </w:tcPr>
          <w:p w14:paraId="605ED84E" w14:textId="77777777" w:rsidR="008837AC" w:rsidRPr="007921F8" w:rsidRDefault="008837AC" w:rsidP="008837AC">
            <w:pPr>
              <w:pStyle w:val="Bodyjustified"/>
            </w:pPr>
            <w:r w:rsidRPr="007921F8">
              <w:t>12.3</w:t>
            </w:r>
          </w:p>
        </w:tc>
      </w:tr>
      <w:tr w:rsidR="008837AC" w:rsidRPr="007921F8" w14:paraId="16C2A08C" w14:textId="77777777" w:rsidTr="00A020B6">
        <w:trPr>
          <w:trHeight w:val="283"/>
        </w:trPr>
        <w:tc>
          <w:tcPr>
            <w:tcW w:w="1134" w:type="dxa"/>
          </w:tcPr>
          <w:p w14:paraId="6F410BD4" w14:textId="77777777" w:rsidR="008837AC" w:rsidRPr="007921F8" w:rsidRDefault="008837AC" w:rsidP="008837AC">
            <w:pPr>
              <w:pStyle w:val="Bodyjustified"/>
            </w:pPr>
            <w:r w:rsidRPr="007921F8">
              <w:t>E</w:t>
            </w:r>
          </w:p>
        </w:tc>
        <w:tc>
          <w:tcPr>
            <w:tcW w:w="1134" w:type="dxa"/>
          </w:tcPr>
          <w:p w14:paraId="2D6FB0BD" w14:textId="77777777" w:rsidR="008837AC" w:rsidRPr="007921F8" w:rsidRDefault="008837AC" w:rsidP="008837AC">
            <w:pPr>
              <w:pStyle w:val="Bodyjustified"/>
            </w:pPr>
            <w:r w:rsidRPr="007921F8">
              <w:t>6.7</w:t>
            </w:r>
          </w:p>
        </w:tc>
        <w:tc>
          <w:tcPr>
            <w:tcW w:w="1134" w:type="dxa"/>
          </w:tcPr>
          <w:p w14:paraId="30DC0BB7" w14:textId="77777777" w:rsidR="008837AC" w:rsidRPr="007921F8" w:rsidRDefault="008837AC" w:rsidP="008837AC">
            <w:pPr>
              <w:pStyle w:val="Bodyjustified"/>
            </w:pPr>
            <w:r w:rsidRPr="007921F8">
              <w:t>7.1</w:t>
            </w:r>
          </w:p>
        </w:tc>
        <w:tc>
          <w:tcPr>
            <w:tcW w:w="1134" w:type="dxa"/>
          </w:tcPr>
          <w:p w14:paraId="04BA4925" w14:textId="77777777" w:rsidR="008837AC" w:rsidRPr="007921F8" w:rsidRDefault="008837AC" w:rsidP="008837AC">
            <w:pPr>
              <w:pStyle w:val="Bodyjustified"/>
            </w:pPr>
            <w:r w:rsidRPr="007921F8">
              <w:t>N</w:t>
            </w:r>
          </w:p>
        </w:tc>
        <w:tc>
          <w:tcPr>
            <w:tcW w:w="1134" w:type="dxa"/>
          </w:tcPr>
          <w:p w14:paraId="7994C5DD" w14:textId="77777777" w:rsidR="008837AC" w:rsidRPr="007921F8" w:rsidRDefault="008837AC" w:rsidP="008837AC">
            <w:pPr>
              <w:pStyle w:val="Bodyjustified"/>
            </w:pPr>
            <w:r w:rsidRPr="007921F8">
              <w:t>3.7</w:t>
            </w:r>
          </w:p>
        </w:tc>
        <w:tc>
          <w:tcPr>
            <w:tcW w:w="1134" w:type="dxa"/>
          </w:tcPr>
          <w:p w14:paraId="5B779CAE" w14:textId="77777777" w:rsidR="008837AC" w:rsidRPr="007921F8" w:rsidRDefault="008837AC" w:rsidP="008837AC">
            <w:pPr>
              <w:pStyle w:val="Bodyjustified"/>
            </w:pPr>
            <w:r w:rsidRPr="007921F8">
              <w:t>3.9</w:t>
            </w:r>
          </w:p>
        </w:tc>
      </w:tr>
      <w:tr w:rsidR="008837AC" w:rsidRPr="007921F8" w14:paraId="32C70A9A" w14:textId="77777777" w:rsidTr="00A020B6">
        <w:trPr>
          <w:trHeight w:val="283"/>
        </w:trPr>
        <w:tc>
          <w:tcPr>
            <w:tcW w:w="1134" w:type="dxa"/>
          </w:tcPr>
          <w:p w14:paraId="4395CC76" w14:textId="77777777" w:rsidR="008837AC" w:rsidRPr="007921F8" w:rsidRDefault="008837AC" w:rsidP="008837AC">
            <w:pPr>
              <w:pStyle w:val="Bodyjustified"/>
            </w:pPr>
            <w:r w:rsidRPr="007921F8">
              <w:t>E1</w:t>
            </w:r>
          </w:p>
        </w:tc>
        <w:tc>
          <w:tcPr>
            <w:tcW w:w="1134" w:type="dxa"/>
          </w:tcPr>
          <w:p w14:paraId="64D1AE25" w14:textId="77777777" w:rsidR="008837AC" w:rsidRPr="007921F8" w:rsidRDefault="008837AC" w:rsidP="008837AC">
            <w:pPr>
              <w:pStyle w:val="Bodyjustified"/>
            </w:pPr>
            <w:r w:rsidRPr="007921F8">
              <w:t>6.1</w:t>
            </w:r>
          </w:p>
        </w:tc>
        <w:tc>
          <w:tcPr>
            <w:tcW w:w="1134" w:type="dxa"/>
          </w:tcPr>
          <w:p w14:paraId="5B12B521" w14:textId="77777777" w:rsidR="008837AC" w:rsidRPr="007921F8" w:rsidRDefault="008837AC" w:rsidP="008837AC">
            <w:pPr>
              <w:pStyle w:val="Bodyjustified"/>
            </w:pPr>
            <w:r w:rsidRPr="007921F8">
              <w:t>6.6</w:t>
            </w:r>
          </w:p>
        </w:tc>
        <w:tc>
          <w:tcPr>
            <w:tcW w:w="1134" w:type="dxa"/>
          </w:tcPr>
          <w:p w14:paraId="77BB9E35" w14:textId="77777777" w:rsidR="008837AC" w:rsidRPr="007921F8" w:rsidRDefault="008837AC" w:rsidP="008837AC">
            <w:pPr>
              <w:pStyle w:val="Bodyjustified"/>
            </w:pPr>
            <w:r w:rsidRPr="007921F8">
              <w:t>P</w:t>
            </w:r>
          </w:p>
        </w:tc>
        <w:tc>
          <w:tcPr>
            <w:tcW w:w="1134" w:type="dxa"/>
          </w:tcPr>
          <w:p w14:paraId="73B154AE" w14:textId="77777777" w:rsidR="008837AC" w:rsidRPr="007921F8" w:rsidRDefault="008837AC" w:rsidP="008837AC">
            <w:pPr>
              <w:pStyle w:val="Bodyjustified"/>
            </w:pPr>
            <w:r w:rsidRPr="007921F8">
              <w:t>31.15</w:t>
            </w:r>
          </w:p>
        </w:tc>
        <w:tc>
          <w:tcPr>
            <w:tcW w:w="1134" w:type="dxa"/>
          </w:tcPr>
          <w:p w14:paraId="750A9A1C" w14:textId="77777777" w:rsidR="008837AC" w:rsidRPr="007921F8" w:rsidRDefault="008837AC" w:rsidP="008837AC">
            <w:pPr>
              <w:pStyle w:val="Bodyjustified"/>
            </w:pPr>
            <w:r w:rsidRPr="007921F8">
              <w:t>32.15</w:t>
            </w:r>
          </w:p>
        </w:tc>
      </w:tr>
      <w:tr w:rsidR="008837AC" w:rsidRPr="007921F8" w14:paraId="26842C0A" w14:textId="77777777" w:rsidTr="008837AC">
        <w:trPr>
          <w:trHeight w:val="283"/>
        </w:trPr>
        <w:tc>
          <w:tcPr>
            <w:tcW w:w="1134" w:type="dxa"/>
          </w:tcPr>
          <w:p w14:paraId="18EE751D" w14:textId="77777777" w:rsidR="008837AC" w:rsidRPr="007921F8" w:rsidRDefault="008837AC" w:rsidP="008837AC">
            <w:pPr>
              <w:pStyle w:val="Bodyjustified"/>
            </w:pPr>
            <w:r w:rsidRPr="007921F8">
              <w:t>ØF</w:t>
            </w:r>
          </w:p>
        </w:tc>
        <w:tc>
          <w:tcPr>
            <w:tcW w:w="1134" w:type="dxa"/>
          </w:tcPr>
          <w:p w14:paraId="0F0F91BC" w14:textId="77777777" w:rsidR="008837AC" w:rsidRPr="007921F8" w:rsidRDefault="008837AC" w:rsidP="008837AC">
            <w:pPr>
              <w:pStyle w:val="Bodyjustified"/>
            </w:pPr>
            <w:r w:rsidRPr="007921F8">
              <w:t>1.55</w:t>
            </w:r>
          </w:p>
        </w:tc>
        <w:tc>
          <w:tcPr>
            <w:tcW w:w="1134" w:type="dxa"/>
          </w:tcPr>
          <w:p w14:paraId="6356959D" w14:textId="77777777" w:rsidR="008837AC" w:rsidRPr="007921F8" w:rsidRDefault="008837AC" w:rsidP="008837AC">
            <w:pPr>
              <w:pStyle w:val="Bodyjustified"/>
            </w:pPr>
            <w:r w:rsidRPr="007921F8">
              <w:t>1.62</w:t>
            </w:r>
          </w:p>
        </w:tc>
        <w:tc>
          <w:tcPr>
            <w:tcW w:w="1134" w:type="dxa"/>
            <w:tcBorders>
              <w:bottom w:val="single" w:sz="6" w:space="0" w:color="auto"/>
            </w:tcBorders>
          </w:tcPr>
          <w:p w14:paraId="0BB68A58" w14:textId="77777777" w:rsidR="008837AC" w:rsidRPr="007921F8" w:rsidRDefault="008837AC" w:rsidP="008837AC">
            <w:pPr>
              <w:pStyle w:val="Bodyjustified"/>
            </w:pPr>
            <w:r w:rsidRPr="007921F8">
              <w:t>Q</w:t>
            </w:r>
          </w:p>
        </w:tc>
        <w:tc>
          <w:tcPr>
            <w:tcW w:w="1134" w:type="dxa"/>
            <w:tcBorders>
              <w:bottom w:val="single" w:sz="6" w:space="0" w:color="auto"/>
            </w:tcBorders>
          </w:tcPr>
          <w:p w14:paraId="74E6116E" w14:textId="77777777" w:rsidR="008837AC" w:rsidRPr="007921F8" w:rsidRDefault="008837AC" w:rsidP="008837AC">
            <w:pPr>
              <w:pStyle w:val="Bodyjustified"/>
            </w:pPr>
            <w:r w:rsidRPr="007921F8">
              <w:t>40</w:t>
            </w:r>
          </w:p>
        </w:tc>
        <w:tc>
          <w:tcPr>
            <w:tcW w:w="1134" w:type="dxa"/>
            <w:tcBorders>
              <w:bottom w:val="single" w:sz="6" w:space="0" w:color="auto"/>
            </w:tcBorders>
          </w:tcPr>
          <w:p w14:paraId="3937A365" w14:textId="77777777" w:rsidR="008837AC" w:rsidRPr="007921F8" w:rsidRDefault="008837AC" w:rsidP="008837AC">
            <w:pPr>
              <w:pStyle w:val="Bodyjustified"/>
            </w:pPr>
            <w:r w:rsidRPr="007921F8">
              <w:t>41</w:t>
            </w:r>
          </w:p>
        </w:tc>
      </w:tr>
      <w:tr w:rsidR="00A020B6" w:rsidRPr="007921F8" w14:paraId="76D63D24" w14:textId="77777777" w:rsidTr="008837AC">
        <w:trPr>
          <w:trHeight w:val="283"/>
        </w:trPr>
        <w:tc>
          <w:tcPr>
            <w:tcW w:w="1134" w:type="dxa"/>
          </w:tcPr>
          <w:p w14:paraId="379A4703" w14:textId="77777777" w:rsidR="00A020B6" w:rsidRPr="007921F8" w:rsidRDefault="00A020B6" w:rsidP="00A020B6">
            <w:pPr>
              <w:pStyle w:val="Bodyjustified"/>
            </w:pPr>
            <w:r w:rsidRPr="007921F8">
              <w:t>ØF1</w:t>
            </w:r>
          </w:p>
        </w:tc>
        <w:tc>
          <w:tcPr>
            <w:tcW w:w="1134" w:type="dxa"/>
          </w:tcPr>
          <w:p w14:paraId="34A30D97" w14:textId="77777777" w:rsidR="00A020B6" w:rsidRPr="007921F8" w:rsidRDefault="00A020B6" w:rsidP="00A020B6">
            <w:pPr>
              <w:pStyle w:val="Bodyjustified"/>
            </w:pPr>
            <w:r w:rsidRPr="007921F8">
              <w:t>0.73</w:t>
            </w:r>
          </w:p>
        </w:tc>
        <w:tc>
          <w:tcPr>
            <w:tcW w:w="1134" w:type="dxa"/>
          </w:tcPr>
          <w:p w14:paraId="6E4D28FA" w14:textId="77777777" w:rsidR="00A020B6" w:rsidRPr="007921F8" w:rsidRDefault="00A020B6" w:rsidP="00A020B6">
            <w:pPr>
              <w:pStyle w:val="Bodyjustified"/>
            </w:pPr>
            <w:r w:rsidRPr="007921F8">
              <w:t>0.81</w:t>
            </w:r>
          </w:p>
        </w:tc>
        <w:tc>
          <w:tcPr>
            <w:tcW w:w="1134" w:type="dxa"/>
            <w:tcBorders>
              <w:bottom w:val="nil"/>
              <w:right w:val="nil"/>
            </w:tcBorders>
          </w:tcPr>
          <w:p w14:paraId="2129F7D5" w14:textId="77777777" w:rsidR="00A020B6" w:rsidRPr="007921F8" w:rsidRDefault="00A020B6" w:rsidP="00A020B6">
            <w:pPr>
              <w:pStyle w:val="Bodyjustified"/>
            </w:pPr>
          </w:p>
        </w:tc>
        <w:tc>
          <w:tcPr>
            <w:tcW w:w="1134" w:type="dxa"/>
            <w:tcBorders>
              <w:left w:val="nil"/>
              <w:bottom w:val="nil"/>
              <w:right w:val="nil"/>
            </w:tcBorders>
          </w:tcPr>
          <w:p w14:paraId="62156757" w14:textId="77777777" w:rsidR="00A020B6" w:rsidRPr="007921F8" w:rsidRDefault="00A020B6" w:rsidP="00A020B6">
            <w:pPr>
              <w:pStyle w:val="Bodyjustified"/>
            </w:pPr>
          </w:p>
        </w:tc>
        <w:tc>
          <w:tcPr>
            <w:tcW w:w="1134" w:type="dxa"/>
            <w:tcBorders>
              <w:left w:val="nil"/>
              <w:bottom w:val="nil"/>
              <w:right w:val="nil"/>
            </w:tcBorders>
          </w:tcPr>
          <w:p w14:paraId="6A2A60F3" w14:textId="77777777" w:rsidR="00A020B6" w:rsidRPr="007921F8" w:rsidRDefault="00A020B6" w:rsidP="00A020B6">
            <w:pPr>
              <w:pStyle w:val="Bodyjustified"/>
            </w:pPr>
          </w:p>
        </w:tc>
      </w:tr>
    </w:tbl>
    <w:p w14:paraId="13F47961" w14:textId="77777777" w:rsidR="000C0353" w:rsidRPr="007921F8" w:rsidRDefault="000C0353" w:rsidP="000C0353">
      <w:pPr>
        <w:pStyle w:val="NOTES"/>
      </w:pPr>
      <w:r w:rsidRPr="007921F8">
        <w:t>NOTES:</w:t>
      </w:r>
    </w:p>
    <w:p w14:paraId="24E135E9" w14:textId="7106A576"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00C35C45" w:rsidRPr="007921F8">
        <w:t>.</w:t>
      </w:r>
    </w:p>
    <w:p w14:paraId="6EDE03E8" w14:textId="77777777" w:rsidR="000C0353" w:rsidRPr="007921F8" w:rsidRDefault="000C0353" w:rsidP="000C0353">
      <w:pPr>
        <w:pStyle w:val="Heading3"/>
      </w:pPr>
      <w:bookmarkStart w:id="29" w:name="_Toc360800953"/>
      <w:bookmarkStart w:id="30" w:name="_Toc506894989"/>
      <w:r w:rsidRPr="007921F8">
        <w:lastRenderedPageBreak/>
        <w:t>Horizontal Flange Mount and Solder Pin Terminals with Polarizing Pin (Variant 09)</w:t>
      </w:r>
      <w:bookmarkEnd w:id="29"/>
      <w:bookmarkEnd w:id="30"/>
    </w:p>
    <w:p w14:paraId="5648DA6F" w14:textId="77777777" w:rsidR="000C0353" w:rsidRPr="007921F8" w:rsidRDefault="000C0353" w:rsidP="00A020B6">
      <w:pPr>
        <w:pStyle w:val="Bodyjustified"/>
        <w:keepNext/>
        <w:spacing w:before="120" w:after="120"/>
        <w:ind w:left="-284"/>
        <w:jc w:val="left"/>
      </w:pPr>
      <w:r w:rsidRPr="007921F8">
        <w:rPr>
          <w:noProof/>
          <w:lang w:eastAsia="en-GB"/>
        </w:rPr>
        <w:drawing>
          <wp:inline distT="0" distB="0" distL="0" distR="0" wp14:anchorId="5F9CFF2F" wp14:editId="24F6909B">
            <wp:extent cx="6495185" cy="4603109"/>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0">
                      <a:extLst>
                        <a:ext uri="{28A0092B-C50C-407E-A947-70E740481C1C}">
                          <a14:useLocalDpi xmlns:a14="http://schemas.microsoft.com/office/drawing/2010/main" val="0"/>
                        </a:ext>
                      </a:extLst>
                    </a:blip>
                    <a:stretch>
                      <a:fillRect/>
                    </a:stretch>
                  </pic:blipFill>
                  <pic:spPr>
                    <a:xfrm>
                      <a:off x="0" y="0"/>
                      <a:ext cx="6495185" cy="4603109"/>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7B4F657A" w14:textId="77777777" w:rsidTr="00A020B6">
        <w:trPr>
          <w:trHeight w:val="283"/>
        </w:trPr>
        <w:tc>
          <w:tcPr>
            <w:tcW w:w="1134" w:type="dxa"/>
            <w:vMerge w:val="restart"/>
          </w:tcPr>
          <w:p w14:paraId="43F0B79B" w14:textId="77777777" w:rsidR="00A020B6" w:rsidRPr="007921F8" w:rsidRDefault="00A020B6" w:rsidP="00B057BF">
            <w:pPr>
              <w:pStyle w:val="Bodyjustified"/>
              <w:keepNext/>
            </w:pPr>
            <w:r w:rsidRPr="007921F8">
              <w:br w:type="page"/>
              <w:t>Symbols</w:t>
            </w:r>
          </w:p>
        </w:tc>
        <w:tc>
          <w:tcPr>
            <w:tcW w:w="2268" w:type="dxa"/>
            <w:gridSpan w:val="2"/>
          </w:tcPr>
          <w:p w14:paraId="04C082A3" w14:textId="77777777" w:rsidR="00A020B6" w:rsidRPr="007921F8" w:rsidRDefault="00A020B6" w:rsidP="00B057BF">
            <w:pPr>
              <w:pStyle w:val="Bodyjustified"/>
              <w:keepNext/>
            </w:pPr>
            <w:r w:rsidRPr="007921F8">
              <w:t>Dimensions (mm)</w:t>
            </w:r>
          </w:p>
        </w:tc>
        <w:tc>
          <w:tcPr>
            <w:tcW w:w="1134" w:type="dxa"/>
            <w:vMerge w:val="restart"/>
          </w:tcPr>
          <w:p w14:paraId="68606C12" w14:textId="77777777" w:rsidR="00A020B6" w:rsidRPr="007921F8" w:rsidRDefault="00A020B6" w:rsidP="00B057BF">
            <w:pPr>
              <w:pStyle w:val="Bodyjustified"/>
              <w:keepNext/>
            </w:pPr>
            <w:r w:rsidRPr="007921F8">
              <w:t>Symbols</w:t>
            </w:r>
          </w:p>
        </w:tc>
        <w:tc>
          <w:tcPr>
            <w:tcW w:w="2268" w:type="dxa"/>
            <w:gridSpan w:val="2"/>
          </w:tcPr>
          <w:p w14:paraId="561EEBF8" w14:textId="77777777" w:rsidR="00A020B6" w:rsidRPr="007921F8" w:rsidRDefault="00A020B6" w:rsidP="00B057BF">
            <w:pPr>
              <w:pStyle w:val="Bodyjustified"/>
              <w:keepNext/>
            </w:pPr>
            <w:r w:rsidRPr="007921F8">
              <w:t>Dimensions (mm)</w:t>
            </w:r>
          </w:p>
        </w:tc>
      </w:tr>
      <w:tr w:rsidR="00A020B6" w:rsidRPr="007921F8" w14:paraId="1BD66D4A" w14:textId="77777777" w:rsidTr="00A020B6">
        <w:trPr>
          <w:trHeight w:val="283"/>
        </w:trPr>
        <w:tc>
          <w:tcPr>
            <w:tcW w:w="1134" w:type="dxa"/>
            <w:vMerge/>
          </w:tcPr>
          <w:p w14:paraId="2FF4F81A" w14:textId="77777777" w:rsidR="00A020B6" w:rsidRPr="007921F8" w:rsidRDefault="00A020B6" w:rsidP="00A020B6">
            <w:pPr>
              <w:pStyle w:val="Bodyjustified"/>
              <w:keepNext/>
            </w:pPr>
          </w:p>
        </w:tc>
        <w:tc>
          <w:tcPr>
            <w:tcW w:w="1134" w:type="dxa"/>
          </w:tcPr>
          <w:p w14:paraId="63DEBDCF" w14:textId="77777777" w:rsidR="00A020B6" w:rsidRPr="007921F8" w:rsidRDefault="00A020B6" w:rsidP="00A020B6">
            <w:pPr>
              <w:pStyle w:val="Bodyjustified"/>
              <w:keepNext/>
            </w:pPr>
            <w:r w:rsidRPr="007921F8">
              <w:t>Min</w:t>
            </w:r>
          </w:p>
        </w:tc>
        <w:tc>
          <w:tcPr>
            <w:tcW w:w="1134" w:type="dxa"/>
          </w:tcPr>
          <w:p w14:paraId="73248929" w14:textId="77777777" w:rsidR="00A020B6" w:rsidRPr="007921F8" w:rsidRDefault="00A020B6" w:rsidP="00A020B6">
            <w:pPr>
              <w:pStyle w:val="Bodyjustified"/>
              <w:keepNext/>
            </w:pPr>
            <w:r w:rsidRPr="007921F8">
              <w:t>Max</w:t>
            </w:r>
          </w:p>
        </w:tc>
        <w:tc>
          <w:tcPr>
            <w:tcW w:w="1134" w:type="dxa"/>
            <w:vMerge/>
          </w:tcPr>
          <w:p w14:paraId="5BAED75D" w14:textId="77777777" w:rsidR="00A020B6" w:rsidRPr="007921F8" w:rsidRDefault="00A020B6" w:rsidP="00A020B6">
            <w:pPr>
              <w:pStyle w:val="Bodyjustified"/>
              <w:keepNext/>
            </w:pPr>
          </w:p>
        </w:tc>
        <w:tc>
          <w:tcPr>
            <w:tcW w:w="1134" w:type="dxa"/>
          </w:tcPr>
          <w:p w14:paraId="5D88F329" w14:textId="77777777" w:rsidR="00A020B6" w:rsidRPr="007921F8" w:rsidRDefault="00A020B6" w:rsidP="00A020B6">
            <w:pPr>
              <w:pStyle w:val="Bodyjustified"/>
              <w:keepNext/>
            </w:pPr>
            <w:r w:rsidRPr="007921F8">
              <w:t>Min</w:t>
            </w:r>
          </w:p>
        </w:tc>
        <w:tc>
          <w:tcPr>
            <w:tcW w:w="1134" w:type="dxa"/>
          </w:tcPr>
          <w:p w14:paraId="69E546B5" w14:textId="77777777" w:rsidR="00A020B6" w:rsidRPr="007921F8" w:rsidRDefault="00A020B6" w:rsidP="00A020B6">
            <w:pPr>
              <w:pStyle w:val="Bodyjustified"/>
              <w:keepNext/>
            </w:pPr>
            <w:r w:rsidRPr="007921F8">
              <w:t>Max</w:t>
            </w:r>
          </w:p>
        </w:tc>
      </w:tr>
      <w:tr w:rsidR="008837AC" w:rsidRPr="007921F8" w14:paraId="3925EB08" w14:textId="77777777" w:rsidTr="00A020B6">
        <w:trPr>
          <w:trHeight w:val="283"/>
        </w:trPr>
        <w:tc>
          <w:tcPr>
            <w:tcW w:w="1134" w:type="dxa"/>
          </w:tcPr>
          <w:p w14:paraId="0C2B7A11" w14:textId="77777777" w:rsidR="008837AC" w:rsidRPr="007921F8" w:rsidRDefault="008837AC" w:rsidP="008837AC">
            <w:pPr>
              <w:pStyle w:val="Bodyjustified"/>
              <w:keepNext/>
            </w:pPr>
            <w:r w:rsidRPr="007921F8">
              <w:t>A</w:t>
            </w:r>
          </w:p>
        </w:tc>
        <w:tc>
          <w:tcPr>
            <w:tcW w:w="1134" w:type="dxa"/>
          </w:tcPr>
          <w:p w14:paraId="7AF68AE8" w14:textId="77777777" w:rsidR="008837AC" w:rsidRPr="007921F8" w:rsidRDefault="008837AC" w:rsidP="008837AC">
            <w:pPr>
              <w:pStyle w:val="Bodyjustified"/>
              <w:keepNext/>
            </w:pPr>
            <w:r w:rsidRPr="007921F8">
              <w:t>-</w:t>
            </w:r>
          </w:p>
        </w:tc>
        <w:tc>
          <w:tcPr>
            <w:tcW w:w="1134" w:type="dxa"/>
          </w:tcPr>
          <w:p w14:paraId="5F3BD0FA" w14:textId="77777777" w:rsidR="008837AC" w:rsidRPr="007921F8" w:rsidRDefault="008837AC" w:rsidP="008837AC">
            <w:pPr>
              <w:pStyle w:val="Bodyjustified"/>
              <w:keepNext/>
            </w:pPr>
            <w:r w:rsidRPr="007921F8">
              <w:t>26</w:t>
            </w:r>
          </w:p>
        </w:tc>
        <w:tc>
          <w:tcPr>
            <w:tcW w:w="1134" w:type="dxa"/>
          </w:tcPr>
          <w:p w14:paraId="14CCF9D7" w14:textId="77777777" w:rsidR="008837AC" w:rsidRPr="007921F8" w:rsidRDefault="008837AC" w:rsidP="008837AC">
            <w:pPr>
              <w:pStyle w:val="Bodyjustified"/>
            </w:pPr>
            <w:r w:rsidRPr="007921F8">
              <w:t>G</w:t>
            </w:r>
          </w:p>
        </w:tc>
        <w:tc>
          <w:tcPr>
            <w:tcW w:w="1134" w:type="dxa"/>
          </w:tcPr>
          <w:p w14:paraId="1699599E" w14:textId="77777777" w:rsidR="008837AC" w:rsidRPr="007921F8" w:rsidRDefault="008837AC" w:rsidP="008837AC">
            <w:pPr>
              <w:pStyle w:val="Bodyjustified"/>
            </w:pPr>
            <w:r w:rsidRPr="007921F8">
              <w:t>7.4</w:t>
            </w:r>
          </w:p>
        </w:tc>
        <w:tc>
          <w:tcPr>
            <w:tcW w:w="1134" w:type="dxa"/>
          </w:tcPr>
          <w:p w14:paraId="140FB1D5" w14:textId="77777777" w:rsidR="008837AC" w:rsidRPr="007921F8" w:rsidRDefault="008837AC" w:rsidP="008837AC">
            <w:pPr>
              <w:pStyle w:val="Bodyjustified"/>
            </w:pPr>
            <w:r w:rsidRPr="007921F8">
              <w:t>8</w:t>
            </w:r>
          </w:p>
        </w:tc>
      </w:tr>
      <w:tr w:rsidR="008837AC" w:rsidRPr="007921F8" w14:paraId="11EA5BF5" w14:textId="77777777" w:rsidTr="00A020B6">
        <w:trPr>
          <w:trHeight w:val="283"/>
        </w:trPr>
        <w:tc>
          <w:tcPr>
            <w:tcW w:w="1134" w:type="dxa"/>
          </w:tcPr>
          <w:p w14:paraId="7EB663A6" w14:textId="77777777" w:rsidR="008837AC" w:rsidRPr="007921F8" w:rsidRDefault="008837AC" w:rsidP="008837AC">
            <w:pPr>
              <w:pStyle w:val="Bodyjustified"/>
              <w:keepNext/>
            </w:pPr>
            <w:r w:rsidRPr="007921F8">
              <w:t>B</w:t>
            </w:r>
          </w:p>
        </w:tc>
        <w:tc>
          <w:tcPr>
            <w:tcW w:w="1134" w:type="dxa"/>
          </w:tcPr>
          <w:p w14:paraId="3619DE07" w14:textId="77777777" w:rsidR="008837AC" w:rsidRPr="007921F8" w:rsidRDefault="008837AC" w:rsidP="008837AC">
            <w:pPr>
              <w:pStyle w:val="Bodyjustified"/>
              <w:keepNext/>
            </w:pPr>
            <w:r w:rsidRPr="007921F8">
              <w:t>-</w:t>
            </w:r>
          </w:p>
        </w:tc>
        <w:tc>
          <w:tcPr>
            <w:tcW w:w="1134" w:type="dxa"/>
          </w:tcPr>
          <w:p w14:paraId="19677CCD" w14:textId="77777777" w:rsidR="008837AC" w:rsidRPr="007921F8" w:rsidRDefault="008837AC" w:rsidP="008837AC">
            <w:pPr>
              <w:pStyle w:val="Bodyjustified"/>
              <w:keepNext/>
            </w:pPr>
            <w:r w:rsidRPr="007921F8">
              <w:t>25.7</w:t>
            </w:r>
          </w:p>
        </w:tc>
        <w:tc>
          <w:tcPr>
            <w:tcW w:w="1134" w:type="dxa"/>
          </w:tcPr>
          <w:p w14:paraId="322B782D" w14:textId="77777777" w:rsidR="008837AC" w:rsidRPr="007921F8" w:rsidRDefault="008837AC" w:rsidP="008837AC">
            <w:pPr>
              <w:pStyle w:val="Bodyjustified"/>
            </w:pPr>
            <w:r w:rsidRPr="007921F8">
              <w:t>H</w:t>
            </w:r>
          </w:p>
        </w:tc>
        <w:tc>
          <w:tcPr>
            <w:tcW w:w="1134" w:type="dxa"/>
          </w:tcPr>
          <w:p w14:paraId="48AE1690" w14:textId="77777777" w:rsidR="008837AC" w:rsidRPr="007921F8" w:rsidRDefault="008837AC" w:rsidP="008837AC">
            <w:pPr>
              <w:pStyle w:val="Bodyjustified"/>
            </w:pPr>
            <w:r w:rsidRPr="007921F8">
              <w:t>12.5</w:t>
            </w:r>
          </w:p>
        </w:tc>
        <w:tc>
          <w:tcPr>
            <w:tcW w:w="1134" w:type="dxa"/>
          </w:tcPr>
          <w:p w14:paraId="59A45F56" w14:textId="77777777" w:rsidR="008837AC" w:rsidRPr="007921F8" w:rsidRDefault="008837AC" w:rsidP="008837AC">
            <w:pPr>
              <w:pStyle w:val="Bodyjustified"/>
            </w:pPr>
            <w:r w:rsidRPr="007921F8">
              <w:t>12.9</w:t>
            </w:r>
          </w:p>
        </w:tc>
      </w:tr>
      <w:tr w:rsidR="008837AC" w:rsidRPr="007921F8" w14:paraId="16353187" w14:textId="77777777" w:rsidTr="00A020B6">
        <w:trPr>
          <w:trHeight w:val="283"/>
        </w:trPr>
        <w:tc>
          <w:tcPr>
            <w:tcW w:w="1134" w:type="dxa"/>
          </w:tcPr>
          <w:p w14:paraId="66D68731" w14:textId="77777777" w:rsidR="008837AC" w:rsidRPr="007921F8" w:rsidRDefault="008837AC" w:rsidP="008837AC">
            <w:pPr>
              <w:pStyle w:val="Bodyjustified"/>
              <w:keepNext/>
            </w:pPr>
            <w:r w:rsidRPr="007921F8">
              <w:t>C</w:t>
            </w:r>
          </w:p>
        </w:tc>
        <w:tc>
          <w:tcPr>
            <w:tcW w:w="1134" w:type="dxa"/>
          </w:tcPr>
          <w:p w14:paraId="4F0D3DB0" w14:textId="77777777" w:rsidR="008837AC" w:rsidRPr="007921F8" w:rsidRDefault="008837AC" w:rsidP="008837AC">
            <w:pPr>
              <w:pStyle w:val="Bodyjustified"/>
              <w:keepNext/>
            </w:pPr>
            <w:r w:rsidRPr="007921F8">
              <w:t>-</w:t>
            </w:r>
          </w:p>
        </w:tc>
        <w:tc>
          <w:tcPr>
            <w:tcW w:w="1134" w:type="dxa"/>
          </w:tcPr>
          <w:p w14:paraId="4A046F70" w14:textId="77777777" w:rsidR="008837AC" w:rsidRPr="007921F8" w:rsidRDefault="008837AC" w:rsidP="008837AC">
            <w:pPr>
              <w:pStyle w:val="Bodyjustified"/>
              <w:keepNext/>
            </w:pPr>
            <w:r w:rsidRPr="007921F8">
              <w:t>13.3</w:t>
            </w:r>
          </w:p>
        </w:tc>
        <w:tc>
          <w:tcPr>
            <w:tcW w:w="1134" w:type="dxa"/>
          </w:tcPr>
          <w:p w14:paraId="2734081C" w14:textId="77777777" w:rsidR="008837AC" w:rsidRPr="007921F8" w:rsidRDefault="008837AC" w:rsidP="008837AC">
            <w:pPr>
              <w:pStyle w:val="Bodyjustified"/>
            </w:pPr>
            <w:r w:rsidRPr="007921F8">
              <w:t>J</w:t>
            </w:r>
          </w:p>
        </w:tc>
        <w:tc>
          <w:tcPr>
            <w:tcW w:w="1134" w:type="dxa"/>
          </w:tcPr>
          <w:p w14:paraId="1227EDA5" w14:textId="77777777" w:rsidR="008837AC" w:rsidRPr="007921F8" w:rsidRDefault="008837AC" w:rsidP="008837AC">
            <w:pPr>
              <w:pStyle w:val="Bodyjustified"/>
            </w:pPr>
            <w:r w:rsidRPr="007921F8">
              <w:t>-</w:t>
            </w:r>
          </w:p>
        </w:tc>
        <w:tc>
          <w:tcPr>
            <w:tcW w:w="1134" w:type="dxa"/>
          </w:tcPr>
          <w:p w14:paraId="20D493C2" w14:textId="77777777" w:rsidR="008837AC" w:rsidRPr="007921F8" w:rsidRDefault="008837AC" w:rsidP="008837AC">
            <w:pPr>
              <w:pStyle w:val="Bodyjustified"/>
            </w:pPr>
            <w:r w:rsidRPr="007921F8">
              <w:t>43.6</w:t>
            </w:r>
          </w:p>
        </w:tc>
      </w:tr>
      <w:tr w:rsidR="008837AC" w:rsidRPr="007921F8" w14:paraId="05E85DBC" w14:textId="77777777" w:rsidTr="00A020B6">
        <w:trPr>
          <w:trHeight w:val="283"/>
        </w:trPr>
        <w:tc>
          <w:tcPr>
            <w:tcW w:w="1134" w:type="dxa"/>
          </w:tcPr>
          <w:p w14:paraId="11B9B66D" w14:textId="77777777" w:rsidR="008837AC" w:rsidRPr="007921F8" w:rsidRDefault="008837AC" w:rsidP="008837AC">
            <w:pPr>
              <w:pStyle w:val="Bodyjustified"/>
              <w:keepNext/>
            </w:pPr>
            <w:r w:rsidRPr="007921F8">
              <w:t>D</w:t>
            </w:r>
          </w:p>
        </w:tc>
        <w:tc>
          <w:tcPr>
            <w:tcW w:w="1134" w:type="dxa"/>
          </w:tcPr>
          <w:p w14:paraId="1C9837C9" w14:textId="77777777" w:rsidR="008837AC" w:rsidRPr="007921F8" w:rsidRDefault="008837AC" w:rsidP="008837AC">
            <w:pPr>
              <w:pStyle w:val="Bodyjustified"/>
            </w:pPr>
            <w:r w:rsidRPr="007921F8">
              <w:t>4.88</w:t>
            </w:r>
          </w:p>
        </w:tc>
        <w:tc>
          <w:tcPr>
            <w:tcW w:w="1134" w:type="dxa"/>
          </w:tcPr>
          <w:p w14:paraId="16A0D8BD" w14:textId="77777777" w:rsidR="008837AC" w:rsidRPr="007921F8" w:rsidRDefault="008837AC" w:rsidP="008837AC">
            <w:pPr>
              <w:pStyle w:val="Bodyjustified"/>
            </w:pPr>
            <w:r w:rsidRPr="007921F8">
              <w:t>5.28</w:t>
            </w:r>
          </w:p>
        </w:tc>
        <w:tc>
          <w:tcPr>
            <w:tcW w:w="1134" w:type="dxa"/>
          </w:tcPr>
          <w:p w14:paraId="33A77F69" w14:textId="77777777" w:rsidR="008837AC" w:rsidRPr="007921F8" w:rsidRDefault="008837AC" w:rsidP="008837AC">
            <w:pPr>
              <w:pStyle w:val="Bodyjustified"/>
            </w:pPr>
            <w:r w:rsidRPr="007921F8">
              <w:t>K</w:t>
            </w:r>
          </w:p>
        </w:tc>
        <w:tc>
          <w:tcPr>
            <w:tcW w:w="1134" w:type="dxa"/>
          </w:tcPr>
          <w:p w14:paraId="3BCFB430" w14:textId="77777777" w:rsidR="008837AC" w:rsidRPr="007921F8" w:rsidRDefault="008837AC" w:rsidP="008837AC">
            <w:pPr>
              <w:pStyle w:val="Bodyjustified"/>
            </w:pPr>
            <w:r w:rsidRPr="007921F8">
              <w:t>0.9</w:t>
            </w:r>
          </w:p>
        </w:tc>
        <w:tc>
          <w:tcPr>
            <w:tcW w:w="1134" w:type="dxa"/>
          </w:tcPr>
          <w:p w14:paraId="2A40757F" w14:textId="77777777" w:rsidR="008837AC" w:rsidRPr="007921F8" w:rsidRDefault="008837AC" w:rsidP="008837AC">
            <w:pPr>
              <w:pStyle w:val="Bodyjustified"/>
            </w:pPr>
            <w:r w:rsidRPr="007921F8">
              <w:t>1.1</w:t>
            </w:r>
          </w:p>
        </w:tc>
      </w:tr>
      <w:tr w:rsidR="008837AC" w:rsidRPr="007921F8" w14:paraId="0D422960" w14:textId="77777777" w:rsidTr="00A020B6">
        <w:trPr>
          <w:trHeight w:val="283"/>
        </w:trPr>
        <w:tc>
          <w:tcPr>
            <w:tcW w:w="1134" w:type="dxa"/>
          </w:tcPr>
          <w:p w14:paraId="3E60AB8C" w14:textId="77777777" w:rsidR="008837AC" w:rsidRPr="007921F8" w:rsidRDefault="008837AC" w:rsidP="008837AC">
            <w:pPr>
              <w:pStyle w:val="Bodyjustified"/>
              <w:keepNext/>
            </w:pPr>
            <w:r w:rsidRPr="007921F8">
              <w:t>D1</w:t>
            </w:r>
          </w:p>
        </w:tc>
        <w:tc>
          <w:tcPr>
            <w:tcW w:w="1134" w:type="dxa"/>
          </w:tcPr>
          <w:p w14:paraId="1DA1E0D2" w14:textId="77777777" w:rsidR="008837AC" w:rsidRPr="007921F8" w:rsidRDefault="008837AC" w:rsidP="008837AC">
            <w:pPr>
              <w:pStyle w:val="Bodyjustified"/>
            </w:pPr>
            <w:r w:rsidRPr="007921F8">
              <w:t>2.44</w:t>
            </w:r>
          </w:p>
        </w:tc>
        <w:tc>
          <w:tcPr>
            <w:tcW w:w="1134" w:type="dxa"/>
          </w:tcPr>
          <w:p w14:paraId="663A8C4A" w14:textId="77777777" w:rsidR="008837AC" w:rsidRPr="007921F8" w:rsidRDefault="008837AC" w:rsidP="008837AC">
            <w:pPr>
              <w:pStyle w:val="Bodyjustified"/>
            </w:pPr>
            <w:r w:rsidRPr="007921F8">
              <w:t>2.64</w:t>
            </w:r>
          </w:p>
        </w:tc>
        <w:tc>
          <w:tcPr>
            <w:tcW w:w="1134" w:type="dxa"/>
          </w:tcPr>
          <w:p w14:paraId="6F24CEF8" w14:textId="77777777" w:rsidR="008837AC" w:rsidRPr="007921F8" w:rsidRDefault="008837AC" w:rsidP="008837AC">
            <w:pPr>
              <w:pStyle w:val="Bodyjustified"/>
            </w:pPr>
            <w:r w:rsidRPr="007921F8">
              <w:t>M</w:t>
            </w:r>
          </w:p>
        </w:tc>
        <w:tc>
          <w:tcPr>
            <w:tcW w:w="1134" w:type="dxa"/>
          </w:tcPr>
          <w:p w14:paraId="7224E2FF" w14:textId="77777777" w:rsidR="008837AC" w:rsidRPr="007921F8" w:rsidRDefault="008837AC" w:rsidP="008837AC">
            <w:pPr>
              <w:pStyle w:val="Bodyjustified"/>
            </w:pPr>
            <w:r w:rsidRPr="007921F8">
              <w:t>-</w:t>
            </w:r>
          </w:p>
        </w:tc>
        <w:tc>
          <w:tcPr>
            <w:tcW w:w="1134" w:type="dxa"/>
          </w:tcPr>
          <w:p w14:paraId="0C2547DA" w14:textId="77777777" w:rsidR="008837AC" w:rsidRPr="007921F8" w:rsidRDefault="008837AC" w:rsidP="008837AC">
            <w:pPr>
              <w:pStyle w:val="Bodyjustified"/>
            </w:pPr>
            <w:r w:rsidRPr="007921F8">
              <w:t>12.3</w:t>
            </w:r>
          </w:p>
        </w:tc>
      </w:tr>
      <w:tr w:rsidR="008837AC" w:rsidRPr="007921F8" w14:paraId="10FAF8D3" w14:textId="77777777" w:rsidTr="00A020B6">
        <w:trPr>
          <w:trHeight w:val="283"/>
        </w:trPr>
        <w:tc>
          <w:tcPr>
            <w:tcW w:w="1134" w:type="dxa"/>
          </w:tcPr>
          <w:p w14:paraId="3E39FDAD" w14:textId="77777777" w:rsidR="008837AC" w:rsidRPr="007921F8" w:rsidRDefault="008837AC" w:rsidP="008837AC">
            <w:pPr>
              <w:pStyle w:val="Bodyjustified"/>
            </w:pPr>
            <w:r w:rsidRPr="007921F8">
              <w:t>E</w:t>
            </w:r>
          </w:p>
        </w:tc>
        <w:tc>
          <w:tcPr>
            <w:tcW w:w="1134" w:type="dxa"/>
          </w:tcPr>
          <w:p w14:paraId="51C5995B" w14:textId="77777777" w:rsidR="008837AC" w:rsidRPr="007921F8" w:rsidRDefault="008837AC" w:rsidP="008837AC">
            <w:pPr>
              <w:pStyle w:val="Bodyjustified"/>
            </w:pPr>
            <w:r w:rsidRPr="007921F8">
              <w:t>6.7</w:t>
            </w:r>
          </w:p>
        </w:tc>
        <w:tc>
          <w:tcPr>
            <w:tcW w:w="1134" w:type="dxa"/>
          </w:tcPr>
          <w:p w14:paraId="24992B27" w14:textId="77777777" w:rsidR="008837AC" w:rsidRPr="007921F8" w:rsidRDefault="008837AC" w:rsidP="008837AC">
            <w:pPr>
              <w:pStyle w:val="Bodyjustified"/>
            </w:pPr>
            <w:r w:rsidRPr="007921F8">
              <w:t>7.1</w:t>
            </w:r>
          </w:p>
        </w:tc>
        <w:tc>
          <w:tcPr>
            <w:tcW w:w="1134" w:type="dxa"/>
          </w:tcPr>
          <w:p w14:paraId="23192AA5" w14:textId="77777777" w:rsidR="008837AC" w:rsidRPr="007921F8" w:rsidRDefault="008837AC" w:rsidP="008837AC">
            <w:pPr>
              <w:pStyle w:val="Bodyjustified"/>
            </w:pPr>
            <w:r w:rsidRPr="007921F8">
              <w:t>N</w:t>
            </w:r>
          </w:p>
        </w:tc>
        <w:tc>
          <w:tcPr>
            <w:tcW w:w="1134" w:type="dxa"/>
          </w:tcPr>
          <w:p w14:paraId="1785CD9E" w14:textId="77777777" w:rsidR="008837AC" w:rsidRPr="007921F8" w:rsidRDefault="008837AC" w:rsidP="008837AC">
            <w:pPr>
              <w:pStyle w:val="Bodyjustified"/>
            </w:pPr>
            <w:r w:rsidRPr="007921F8">
              <w:t>3.7</w:t>
            </w:r>
          </w:p>
        </w:tc>
        <w:tc>
          <w:tcPr>
            <w:tcW w:w="1134" w:type="dxa"/>
          </w:tcPr>
          <w:p w14:paraId="032DD96E" w14:textId="77777777" w:rsidR="008837AC" w:rsidRPr="007921F8" w:rsidRDefault="008837AC" w:rsidP="008837AC">
            <w:pPr>
              <w:pStyle w:val="Bodyjustified"/>
            </w:pPr>
            <w:r w:rsidRPr="007921F8">
              <w:t>3.9</w:t>
            </w:r>
          </w:p>
        </w:tc>
      </w:tr>
      <w:tr w:rsidR="008837AC" w:rsidRPr="007921F8" w14:paraId="3D10639B" w14:textId="77777777" w:rsidTr="00A020B6">
        <w:trPr>
          <w:trHeight w:val="283"/>
        </w:trPr>
        <w:tc>
          <w:tcPr>
            <w:tcW w:w="1134" w:type="dxa"/>
          </w:tcPr>
          <w:p w14:paraId="07288269" w14:textId="77777777" w:rsidR="008837AC" w:rsidRPr="007921F8" w:rsidRDefault="008837AC" w:rsidP="008837AC">
            <w:pPr>
              <w:pStyle w:val="Bodyjustified"/>
            </w:pPr>
            <w:r w:rsidRPr="007921F8">
              <w:t>E1</w:t>
            </w:r>
          </w:p>
        </w:tc>
        <w:tc>
          <w:tcPr>
            <w:tcW w:w="1134" w:type="dxa"/>
          </w:tcPr>
          <w:p w14:paraId="381FB2C3" w14:textId="77777777" w:rsidR="008837AC" w:rsidRPr="007921F8" w:rsidRDefault="008837AC" w:rsidP="008837AC">
            <w:pPr>
              <w:pStyle w:val="Bodyjustified"/>
            </w:pPr>
            <w:r w:rsidRPr="007921F8">
              <w:t>6.1</w:t>
            </w:r>
          </w:p>
        </w:tc>
        <w:tc>
          <w:tcPr>
            <w:tcW w:w="1134" w:type="dxa"/>
          </w:tcPr>
          <w:p w14:paraId="3319BAA8" w14:textId="77777777" w:rsidR="008837AC" w:rsidRPr="007921F8" w:rsidRDefault="008837AC" w:rsidP="008837AC">
            <w:pPr>
              <w:pStyle w:val="Bodyjustified"/>
            </w:pPr>
            <w:r w:rsidRPr="007921F8">
              <w:t>6.6</w:t>
            </w:r>
          </w:p>
        </w:tc>
        <w:tc>
          <w:tcPr>
            <w:tcW w:w="1134" w:type="dxa"/>
          </w:tcPr>
          <w:p w14:paraId="7D1A945F" w14:textId="77777777" w:rsidR="008837AC" w:rsidRPr="007921F8" w:rsidRDefault="008837AC" w:rsidP="008837AC">
            <w:pPr>
              <w:pStyle w:val="Bodyjustified"/>
            </w:pPr>
            <w:r w:rsidRPr="007921F8">
              <w:t>P</w:t>
            </w:r>
          </w:p>
        </w:tc>
        <w:tc>
          <w:tcPr>
            <w:tcW w:w="1134" w:type="dxa"/>
          </w:tcPr>
          <w:p w14:paraId="7FBAFC71" w14:textId="77777777" w:rsidR="008837AC" w:rsidRPr="007921F8" w:rsidRDefault="008837AC" w:rsidP="008837AC">
            <w:pPr>
              <w:pStyle w:val="Bodyjustified"/>
            </w:pPr>
            <w:r w:rsidRPr="007921F8">
              <w:t>31.15</w:t>
            </w:r>
          </w:p>
        </w:tc>
        <w:tc>
          <w:tcPr>
            <w:tcW w:w="1134" w:type="dxa"/>
          </w:tcPr>
          <w:p w14:paraId="437365AD" w14:textId="77777777" w:rsidR="008837AC" w:rsidRPr="007921F8" w:rsidRDefault="008837AC" w:rsidP="008837AC">
            <w:pPr>
              <w:pStyle w:val="Bodyjustified"/>
            </w:pPr>
            <w:r w:rsidRPr="007921F8">
              <w:t>32.15</w:t>
            </w:r>
          </w:p>
        </w:tc>
      </w:tr>
      <w:tr w:rsidR="008837AC" w:rsidRPr="007921F8" w14:paraId="64D60731" w14:textId="77777777" w:rsidTr="008837AC">
        <w:trPr>
          <w:trHeight w:val="283"/>
        </w:trPr>
        <w:tc>
          <w:tcPr>
            <w:tcW w:w="1134" w:type="dxa"/>
          </w:tcPr>
          <w:p w14:paraId="38CA0F45" w14:textId="77777777" w:rsidR="008837AC" w:rsidRPr="007921F8" w:rsidRDefault="008837AC" w:rsidP="008837AC">
            <w:pPr>
              <w:pStyle w:val="Bodyjustified"/>
            </w:pPr>
            <w:r w:rsidRPr="007921F8">
              <w:t>ØF</w:t>
            </w:r>
          </w:p>
        </w:tc>
        <w:tc>
          <w:tcPr>
            <w:tcW w:w="1134" w:type="dxa"/>
          </w:tcPr>
          <w:p w14:paraId="3AB89B5D" w14:textId="77777777" w:rsidR="008837AC" w:rsidRPr="007921F8" w:rsidRDefault="008837AC" w:rsidP="008837AC">
            <w:pPr>
              <w:pStyle w:val="Bodyjustified"/>
            </w:pPr>
            <w:r w:rsidRPr="007921F8">
              <w:t>1.55</w:t>
            </w:r>
          </w:p>
        </w:tc>
        <w:tc>
          <w:tcPr>
            <w:tcW w:w="1134" w:type="dxa"/>
          </w:tcPr>
          <w:p w14:paraId="572D1BB2" w14:textId="77777777" w:rsidR="008837AC" w:rsidRPr="007921F8" w:rsidRDefault="008837AC" w:rsidP="008837AC">
            <w:pPr>
              <w:pStyle w:val="Bodyjustified"/>
            </w:pPr>
            <w:r w:rsidRPr="007921F8">
              <w:t>1.62</w:t>
            </w:r>
          </w:p>
        </w:tc>
        <w:tc>
          <w:tcPr>
            <w:tcW w:w="1134" w:type="dxa"/>
            <w:tcBorders>
              <w:bottom w:val="single" w:sz="6" w:space="0" w:color="auto"/>
            </w:tcBorders>
          </w:tcPr>
          <w:p w14:paraId="788C5E7E" w14:textId="77777777" w:rsidR="008837AC" w:rsidRPr="007921F8" w:rsidRDefault="008837AC" w:rsidP="008837AC">
            <w:pPr>
              <w:pStyle w:val="Bodyjustified"/>
            </w:pPr>
            <w:r w:rsidRPr="007921F8">
              <w:t>Q</w:t>
            </w:r>
          </w:p>
        </w:tc>
        <w:tc>
          <w:tcPr>
            <w:tcW w:w="1134" w:type="dxa"/>
            <w:tcBorders>
              <w:bottom w:val="single" w:sz="6" w:space="0" w:color="auto"/>
            </w:tcBorders>
          </w:tcPr>
          <w:p w14:paraId="3C11F804" w14:textId="77777777" w:rsidR="008837AC" w:rsidRPr="007921F8" w:rsidRDefault="008837AC" w:rsidP="008837AC">
            <w:pPr>
              <w:pStyle w:val="Bodyjustified"/>
            </w:pPr>
            <w:r w:rsidRPr="007921F8">
              <w:t>40</w:t>
            </w:r>
          </w:p>
        </w:tc>
        <w:tc>
          <w:tcPr>
            <w:tcW w:w="1134" w:type="dxa"/>
            <w:tcBorders>
              <w:bottom w:val="single" w:sz="6" w:space="0" w:color="auto"/>
            </w:tcBorders>
          </w:tcPr>
          <w:p w14:paraId="18648F31" w14:textId="77777777" w:rsidR="008837AC" w:rsidRPr="007921F8" w:rsidRDefault="008837AC" w:rsidP="008837AC">
            <w:pPr>
              <w:pStyle w:val="Bodyjustified"/>
            </w:pPr>
            <w:r w:rsidRPr="007921F8">
              <w:t>41</w:t>
            </w:r>
          </w:p>
        </w:tc>
      </w:tr>
      <w:tr w:rsidR="00A020B6" w:rsidRPr="007921F8" w14:paraId="7289EC37" w14:textId="77777777" w:rsidTr="008837AC">
        <w:trPr>
          <w:trHeight w:val="283"/>
        </w:trPr>
        <w:tc>
          <w:tcPr>
            <w:tcW w:w="1134" w:type="dxa"/>
          </w:tcPr>
          <w:p w14:paraId="01DECC14" w14:textId="77777777" w:rsidR="00A020B6" w:rsidRPr="007921F8" w:rsidRDefault="00A020B6" w:rsidP="00A020B6">
            <w:pPr>
              <w:pStyle w:val="Bodyjustified"/>
            </w:pPr>
            <w:r w:rsidRPr="007921F8">
              <w:t>ØF1</w:t>
            </w:r>
          </w:p>
        </w:tc>
        <w:tc>
          <w:tcPr>
            <w:tcW w:w="1134" w:type="dxa"/>
          </w:tcPr>
          <w:p w14:paraId="5B47D69C" w14:textId="77777777" w:rsidR="00A020B6" w:rsidRPr="007921F8" w:rsidRDefault="00A020B6" w:rsidP="00A020B6">
            <w:pPr>
              <w:pStyle w:val="Bodyjustified"/>
            </w:pPr>
            <w:r w:rsidRPr="007921F8">
              <w:t>0.73</w:t>
            </w:r>
          </w:p>
        </w:tc>
        <w:tc>
          <w:tcPr>
            <w:tcW w:w="1134" w:type="dxa"/>
          </w:tcPr>
          <w:p w14:paraId="6E00F31E" w14:textId="77777777" w:rsidR="00A020B6" w:rsidRPr="007921F8" w:rsidRDefault="00A020B6" w:rsidP="00A020B6">
            <w:pPr>
              <w:pStyle w:val="Bodyjustified"/>
            </w:pPr>
            <w:r w:rsidRPr="007921F8">
              <w:t>0.81</w:t>
            </w:r>
          </w:p>
        </w:tc>
        <w:tc>
          <w:tcPr>
            <w:tcW w:w="1134" w:type="dxa"/>
            <w:tcBorders>
              <w:bottom w:val="nil"/>
              <w:right w:val="nil"/>
            </w:tcBorders>
          </w:tcPr>
          <w:p w14:paraId="357BAB94" w14:textId="77777777" w:rsidR="00A020B6" w:rsidRPr="007921F8" w:rsidRDefault="00A020B6" w:rsidP="00A020B6">
            <w:pPr>
              <w:pStyle w:val="Bodyjustified"/>
            </w:pPr>
          </w:p>
        </w:tc>
        <w:tc>
          <w:tcPr>
            <w:tcW w:w="1134" w:type="dxa"/>
            <w:tcBorders>
              <w:left w:val="nil"/>
              <w:bottom w:val="nil"/>
              <w:right w:val="nil"/>
            </w:tcBorders>
          </w:tcPr>
          <w:p w14:paraId="647212F9" w14:textId="77777777" w:rsidR="00A020B6" w:rsidRPr="007921F8" w:rsidRDefault="00A020B6" w:rsidP="00A020B6">
            <w:pPr>
              <w:pStyle w:val="Bodyjustified"/>
            </w:pPr>
          </w:p>
        </w:tc>
        <w:tc>
          <w:tcPr>
            <w:tcW w:w="1134" w:type="dxa"/>
            <w:tcBorders>
              <w:left w:val="nil"/>
              <w:bottom w:val="nil"/>
              <w:right w:val="nil"/>
            </w:tcBorders>
          </w:tcPr>
          <w:p w14:paraId="074EBBDE" w14:textId="77777777" w:rsidR="00A020B6" w:rsidRPr="007921F8" w:rsidRDefault="00A020B6" w:rsidP="00A020B6">
            <w:pPr>
              <w:pStyle w:val="Bodyjustified"/>
            </w:pPr>
          </w:p>
        </w:tc>
      </w:tr>
    </w:tbl>
    <w:p w14:paraId="3037FF81" w14:textId="77777777" w:rsidR="000C0353" w:rsidRPr="007921F8" w:rsidRDefault="000C0353" w:rsidP="000C0353">
      <w:pPr>
        <w:pStyle w:val="NOTES"/>
      </w:pPr>
      <w:r w:rsidRPr="007921F8">
        <w:t>NOTES:</w:t>
      </w:r>
    </w:p>
    <w:p w14:paraId="6F51C5B6" w14:textId="40B10CE5"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C35C45" w:rsidRPr="007921F8">
        <w:t>1.7</w:t>
      </w:r>
      <w:r w:rsidR="00C35C45" w:rsidRPr="007921F8">
        <w:fldChar w:fldCharType="end"/>
      </w:r>
      <w:r w:rsidR="00C35C45" w:rsidRPr="007921F8">
        <w:t>.</w:t>
      </w:r>
    </w:p>
    <w:p w14:paraId="2F1ACCC2" w14:textId="77777777" w:rsidR="00B7417C" w:rsidRPr="007921F8" w:rsidRDefault="00B7417C" w:rsidP="00D4623A">
      <w:pPr>
        <w:pStyle w:val="Heading2"/>
      </w:pPr>
      <w:bookmarkStart w:id="31" w:name="_Ref482097201"/>
      <w:bookmarkStart w:id="32" w:name="_Toc506894990"/>
      <w:r w:rsidRPr="007921F8">
        <w:lastRenderedPageBreak/>
        <w:t>FUNCTIONAL DIAGRAM</w:t>
      </w:r>
      <w:bookmarkEnd w:id="31"/>
      <w:bookmarkEnd w:id="32"/>
    </w:p>
    <w:p w14:paraId="322DE8D9" w14:textId="77777777" w:rsidR="008A2734" w:rsidRPr="007921F8" w:rsidRDefault="008A2734" w:rsidP="00B559EC">
      <w:pPr>
        <w:pStyle w:val="Bodyjustified"/>
        <w:keepNext/>
        <w:ind w:left="1418"/>
        <w:jc w:val="left"/>
      </w:pPr>
      <w:r w:rsidRPr="007921F8">
        <w:rPr>
          <w:noProof/>
          <w:lang w:eastAsia="en-GB"/>
        </w:rPr>
        <w:drawing>
          <wp:inline distT="0" distB="0" distL="0" distR="0" wp14:anchorId="22165EAE" wp14:editId="4F3B00EB">
            <wp:extent cx="3860563" cy="192405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22786" cy="1955061"/>
                    </a:xfrm>
                    <a:prstGeom prst="rect">
                      <a:avLst/>
                    </a:prstGeom>
                  </pic:spPr>
                </pic:pic>
              </a:graphicData>
            </a:graphic>
          </wp:inline>
        </w:drawing>
      </w:r>
    </w:p>
    <w:p w14:paraId="264A936B" w14:textId="77777777" w:rsidR="008A2734" w:rsidRPr="007921F8" w:rsidRDefault="008A2734" w:rsidP="00E52D58">
      <w:pPr>
        <w:pStyle w:val="NOTES"/>
      </w:pPr>
      <w:r w:rsidRPr="007921F8">
        <w:t>NOTES:</w:t>
      </w:r>
    </w:p>
    <w:p w14:paraId="16062765" w14:textId="77777777" w:rsidR="008A2734" w:rsidRPr="007921F8" w:rsidRDefault="008A2734" w:rsidP="007921F8">
      <w:pPr>
        <w:pStyle w:val="numericallist"/>
        <w:keepNext/>
        <w:spacing w:after="60"/>
      </w:pPr>
      <w:r w:rsidRPr="007921F8">
        <w:t>As viewed from the terminal side.</w:t>
      </w:r>
    </w:p>
    <w:p w14:paraId="05221806" w14:textId="77777777" w:rsidR="0004547D" w:rsidRPr="007921F8" w:rsidRDefault="008A2734" w:rsidP="007921F8">
      <w:pPr>
        <w:pStyle w:val="numericallist"/>
        <w:spacing w:after="60"/>
      </w:pPr>
      <w:r w:rsidRPr="007921F8">
        <w:t>Individual terminal designations are for reference purposes only.</w:t>
      </w:r>
    </w:p>
    <w:p w14:paraId="080058DA" w14:textId="77777777" w:rsidR="009237E1" w:rsidRPr="007921F8" w:rsidRDefault="009237E1" w:rsidP="007921F8">
      <w:pPr>
        <w:pStyle w:val="numericallist"/>
        <w:spacing w:after="60"/>
      </w:pPr>
      <w:r w:rsidRPr="007921F8">
        <w:t>The polarizing pin is connected to the case (Varian</w:t>
      </w:r>
      <w:r w:rsidR="000A5759" w:rsidRPr="007921F8">
        <w:t>t</w:t>
      </w:r>
      <w:r w:rsidRPr="007921F8">
        <w:t>s 08, 09 only).</w:t>
      </w:r>
    </w:p>
    <w:p w14:paraId="105D5F4B" w14:textId="77777777" w:rsidR="00B7417C" w:rsidRPr="007921F8" w:rsidRDefault="00B7417C" w:rsidP="00C93D51">
      <w:pPr>
        <w:pStyle w:val="Heading2"/>
      </w:pPr>
      <w:bookmarkStart w:id="33" w:name="_Toc506894991"/>
      <w:r w:rsidRPr="007921F8">
        <w:t>MATERIALS AND FINISHES</w:t>
      </w:r>
      <w:bookmarkEnd w:id="33"/>
    </w:p>
    <w:p w14:paraId="691D6748" w14:textId="77777777" w:rsidR="00B7417C" w:rsidRPr="007921F8" w:rsidRDefault="00B7417C" w:rsidP="00704B12">
      <w:pPr>
        <w:pStyle w:val="Heading3"/>
      </w:pPr>
      <w:bookmarkStart w:id="34" w:name="_Toc506894992"/>
      <w:r w:rsidRPr="007921F8">
        <w:t>Case</w:t>
      </w:r>
      <w:bookmarkEnd w:id="34"/>
    </w:p>
    <w:p w14:paraId="28102759" w14:textId="77777777" w:rsidR="00A858A1" w:rsidRPr="007921F8" w:rsidRDefault="00A858A1" w:rsidP="00A858A1">
      <w:r w:rsidRPr="007921F8">
        <w:t>Copper nickel, tin-lead alloy plated, hermetically sealed.</w:t>
      </w:r>
    </w:p>
    <w:p w14:paraId="0EC25448" w14:textId="77777777" w:rsidR="00B7417C" w:rsidRPr="007921F8" w:rsidRDefault="00B7417C" w:rsidP="00704B12">
      <w:pPr>
        <w:pStyle w:val="Heading3"/>
      </w:pPr>
      <w:bookmarkStart w:id="35" w:name="_Toc506894993"/>
      <w:r w:rsidRPr="007921F8">
        <w:t>Terminals</w:t>
      </w:r>
      <w:bookmarkEnd w:id="35"/>
    </w:p>
    <w:p w14:paraId="5028048E" w14:textId="0BE2D716" w:rsidR="00A858A1" w:rsidRPr="007921F8" w:rsidRDefault="00A858A1" w:rsidP="00A858A1">
      <w:r w:rsidRPr="007921F8">
        <w:t xml:space="preserve">The lead material and finish shall by type H3 or H4 in accordance with the requirements of ESCC Basic Specification No. </w:t>
      </w:r>
      <w:hyperlink r:id="rId22" w:history="1">
        <w:r w:rsidR="007921F8" w:rsidRPr="00FE4593">
          <w:rPr>
            <w:rStyle w:val="Hyperlink"/>
          </w:rPr>
          <w:t>23500</w:t>
        </w:r>
      </w:hyperlink>
      <w:r w:rsidRPr="007921F8">
        <w:t>.</w:t>
      </w:r>
    </w:p>
    <w:p w14:paraId="2A43907B" w14:textId="77777777" w:rsidR="00627E55" w:rsidRPr="007921F8" w:rsidRDefault="00627E55" w:rsidP="00C93D51">
      <w:pPr>
        <w:pStyle w:val="Heading1"/>
      </w:pPr>
      <w:bookmarkStart w:id="36" w:name="_Toc506894994"/>
      <w:r w:rsidRPr="007921F8">
        <w:t>REQUIREMENTS</w:t>
      </w:r>
      <w:bookmarkEnd w:id="36"/>
    </w:p>
    <w:p w14:paraId="7D0A90CD" w14:textId="77777777" w:rsidR="00627E55" w:rsidRPr="007921F8" w:rsidRDefault="00627E55" w:rsidP="003303EA">
      <w:pPr>
        <w:pStyle w:val="Heading2"/>
      </w:pPr>
      <w:bookmarkStart w:id="37" w:name="_Toc506894995"/>
      <w:r w:rsidRPr="007921F8">
        <w:t>GENERAL</w:t>
      </w:r>
      <w:bookmarkEnd w:id="37"/>
    </w:p>
    <w:p w14:paraId="19620BAD" w14:textId="77777777" w:rsidR="00627E55" w:rsidRPr="007921F8" w:rsidRDefault="00627E55" w:rsidP="00627E55">
      <w:r w:rsidRPr="007921F8">
        <w:t>The complete requirements for procurement of the components specified herein are as stated in this specification and the ESCC Generic Specification. Permitted deviations from the Generic Specification, applicable to this specification only, are listed below.</w:t>
      </w:r>
    </w:p>
    <w:p w14:paraId="6166A16B" w14:textId="77777777" w:rsidR="00627E55" w:rsidRPr="007921F8" w:rsidRDefault="00627E55" w:rsidP="00627E55">
      <w:r w:rsidRPr="007921F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94B8134" w14:textId="77777777" w:rsidR="00627E55" w:rsidRPr="007921F8" w:rsidRDefault="00627E55" w:rsidP="00704B12">
      <w:pPr>
        <w:pStyle w:val="Heading3"/>
      </w:pPr>
      <w:bookmarkStart w:id="38" w:name="_Ref482096179"/>
      <w:bookmarkStart w:id="39" w:name="_Toc506894996"/>
      <w:r w:rsidRPr="007921F8">
        <w:t>Deviations from the Generic Specification</w:t>
      </w:r>
      <w:bookmarkEnd w:id="38"/>
      <w:bookmarkEnd w:id="39"/>
    </w:p>
    <w:p w14:paraId="20A880FC" w14:textId="77777777" w:rsidR="00DC7784" w:rsidRPr="007921F8" w:rsidRDefault="00DC7784" w:rsidP="00DC7784">
      <w:r w:rsidRPr="007921F8">
        <w:t>None</w:t>
      </w:r>
    </w:p>
    <w:p w14:paraId="7B68F5E5" w14:textId="77777777" w:rsidR="00627E55" w:rsidRPr="007921F8" w:rsidRDefault="00627E55" w:rsidP="00DC7784">
      <w:pPr>
        <w:pStyle w:val="Heading2"/>
      </w:pPr>
      <w:bookmarkStart w:id="40" w:name="_Toc506894997"/>
      <w:r w:rsidRPr="007921F8">
        <w:lastRenderedPageBreak/>
        <w:t>MARKING</w:t>
      </w:r>
      <w:bookmarkEnd w:id="40"/>
    </w:p>
    <w:p w14:paraId="04AE54CC" w14:textId="05C3A5CB" w:rsidR="00166446" w:rsidRPr="007921F8" w:rsidRDefault="00166446" w:rsidP="00DC7784">
      <w:pPr>
        <w:keepNext/>
        <w:keepLines/>
      </w:pPr>
      <w:r w:rsidRPr="007921F8">
        <w:t xml:space="preserve">The marking shall be in accordance with the requirements of ESCC Basic Specification No. </w:t>
      </w:r>
      <w:hyperlink r:id="rId23" w:history="1">
        <w:r w:rsidR="00C35C45" w:rsidRPr="007921F8">
          <w:rPr>
            <w:rStyle w:val="Hyperlink"/>
          </w:rPr>
          <w:t>21700</w:t>
        </w:r>
      </w:hyperlink>
      <w:r w:rsidR="00C35C45" w:rsidRPr="007921F8">
        <w:t xml:space="preserve"> </w:t>
      </w:r>
      <w:r w:rsidRPr="007921F8">
        <w:t>and as follows.</w:t>
      </w:r>
    </w:p>
    <w:p w14:paraId="2EF7BA4D" w14:textId="77777777" w:rsidR="00166446" w:rsidRPr="007921F8" w:rsidRDefault="00166446" w:rsidP="00DC7784">
      <w:pPr>
        <w:keepNext/>
        <w:keepLines/>
        <w:spacing w:after="120"/>
      </w:pPr>
      <w:r w:rsidRPr="007921F8">
        <w:t>The information to be marked on the component shall be:</w:t>
      </w:r>
    </w:p>
    <w:p w14:paraId="70B2EB8B" w14:textId="77777777" w:rsidR="00627E55" w:rsidRPr="007921F8" w:rsidRDefault="00627E55" w:rsidP="007921F8">
      <w:pPr>
        <w:pStyle w:val="alphabeticallist"/>
        <w:keepNext/>
        <w:keepLines/>
        <w:spacing w:after="60"/>
      </w:pPr>
      <w:r w:rsidRPr="007921F8">
        <w:t>The ESCC qualified components symbol (for ESCC qualified components only).</w:t>
      </w:r>
    </w:p>
    <w:p w14:paraId="1B032FF4" w14:textId="77777777" w:rsidR="00627E55" w:rsidRPr="007921F8" w:rsidRDefault="00627E55" w:rsidP="007921F8">
      <w:pPr>
        <w:pStyle w:val="alphabeticallist"/>
        <w:keepNext/>
        <w:spacing w:after="60"/>
      </w:pPr>
      <w:r w:rsidRPr="007921F8">
        <w:t>The ESCC Component Number.</w:t>
      </w:r>
    </w:p>
    <w:p w14:paraId="6453723D" w14:textId="77777777" w:rsidR="00627E55" w:rsidRPr="007921F8" w:rsidRDefault="00627E55" w:rsidP="007921F8">
      <w:pPr>
        <w:pStyle w:val="alphabeticallist"/>
        <w:spacing w:after="60"/>
      </w:pPr>
      <w:r w:rsidRPr="007921F8">
        <w:t>Traceability information.</w:t>
      </w:r>
    </w:p>
    <w:p w14:paraId="70527CC0" w14:textId="77777777" w:rsidR="00627E55" w:rsidRPr="007921F8" w:rsidRDefault="00627E55" w:rsidP="009C13A6">
      <w:pPr>
        <w:pStyle w:val="Heading2"/>
      </w:pPr>
      <w:bookmarkStart w:id="41" w:name="_Toc506894998"/>
      <w:r w:rsidRPr="007921F8">
        <w:t>TERMINAL STRENGTH</w:t>
      </w:r>
      <w:bookmarkEnd w:id="41"/>
    </w:p>
    <w:p w14:paraId="2788D5DA" w14:textId="77777777" w:rsidR="00627E55" w:rsidRPr="007921F8" w:rsidRDefault="00627E55" w:rsidP="00EE65A1">
      <w:pPr>
        <w:spacing w:after="120"/>
      </w:pPr>
      <w:r w:rsidRPr="007921F8">
        <w:t>The test conditions for Terminal Strength, tested as specified in the ESCC Generic Specification, shall be as follows:</w:t>
      </w:r>
    </w:p>
    <w:p w14:paraId="4780C8AA" w14:textId="77777777" w:rsidR="00524147" w:rsidRPr="007921F8" w:rsidRDefault="00627E55" w:rsidP="002255F7">
      <w:pPr>
        <w:pStyle w:val="alphabeticallist"/>
      </w:pPr>
      <w:r w:rsidRPr="007921F8">
        <w:t>Pull Test</w:t>
      </w:r>
      <w:r w:rsidR="00C63B51" w:rsidRPr="007921F8">
        <w:t>:</w:t>
      </w:r>
      <w:r w:rsidR="00C15231" w:rsidRPr="007921F8">
        <w:t xml:space="preserve"> </w:t>
      </w:r>
      <w:r w:rsidRPr="007921F8">
        <w:t xml:space="preserve">Applied Force: </w:t>
      </w:r>
    </w:p>
    <w:p w14:paraId="329EEBA3" w14:textId="77777777" w:rsidR="00627E55" w:rsidRPr="007921F8" w:rsidRDefault="00A85C51" w:rsidP="00C15231">
      <w:pPr>
        <w:pStyle w:val="Bullet2"/>
      </w:pPr>
      <w:r w:rsidRPr="007921F8">
        <w:t>50</w:t>
      </w:r>
      <w:r w:rsidR="00627E55" w:rsidRPr="007921F8">
        <w:t>N</w:t>
      </w:r>
      <w:r w:rsidR="00524147" w:rsidRPr="007921F8">
        <w:t xml:space="preserve"> for 1.6mm diameter terminals</w:t>
      </w:r>
    </w:p>
    <w:p w14:paraId="15C2A9CE" w14:textId="77777777" w:rsidR="00524147" w:rsidRPr="007921F8" w:rsidRDefault="00524147" w:rsidP="00C15231">
      <w:pPr>
        <w:pStyle w:val="Bullet2"/>
      </w:pPr>
      <w:r w:rsidRPr="007921F8">
        <w:t>15N for 0.</w:t>
      </w:r>
      <w:r w:rsidR="0036067E" w:rsidRPr="007921F8">
        <w:t>8</w:t>
      </w:r>
      <w:r w:rsidRPr="007921F8">
        <w:t>mm diameter terminals</w:t>
      </w:r>
    </w:p>
    <w:p w14:paraId="67F8F24A" w14:textId="77777777" w:rsidR="00627E55" w:rsidRPr="007921F8" w:rsidRDefault="00627E55" w:rsidP="003303EA">
      <w:pPr>
        <w:pStyle w:val="Heading2"/>
      </w:pPr>
      <w:bookmarkStart w:id="42" w:name="_Toc506894999"/>
      <w:r w:rsidRPr="007921F8">
        <w:t>ELECTRICAL MEASUREMENTS AT ROOM, HIGH AND LOW TEMPERATURES</w:t>
      </w:r>
      <w:bookmarkEnd w:id="42"/>
    </w:p>
    <w:p w14:paraId="5473F266" w14:textId="77777777" w:rsidR="00C75A7B" w:rsidRPr="007921F8" w:rsidRDefault="00CB5B93" w:rsidP="00C15231">
      <w:r w:rsidRPr="007921F8">
        <w:t>Electrical measurements shall be performed at room, high and low temperature</w:t>
      </w:r>
      <w:r w:rsidR="00A85C51" w:rsidRPr="007921F8">
        <w:t>s</w:t>
      </w:r>
      <w:r w:rsidRPr="007921F8">
        <w:t>.</w:t>
      </w:r>
      <w:r w:rsidR="00107E42" w:rsidRPr="007921F8">
        <w:t xml:space="preserve"> Consolidated n</w:t>
      </w:r>
      <w:r w:rsidR="00C75A7B" w:rsidRPr="007921F8">
        <w:t>otes are given after the tables.</w:t>
      </w:r>
    </w:p>
    <w:p w14:paraId="7F271402" w14:textId="77777777" w:rsidR="00627E55" w:rsidRPr="007921F8" w:rsidRDefault="00627E55" w:rsidP="00704B12">
      <w:pPr>
        <w:pStyle w:val="Heading3"/>
      </w:pPr>
      <w:bookmarkStart w:id="43" w:name="_Ref482098727"/>
      <w:bookmarkStart w:id="44" w:name="_Toc506895000"/>
      <w:r w:rsidRPr="007921F8">
        <w:t>Room Temperature Electrical Measurements</w:t>
      </w:r>
      <w:bookmarkEnd w:id="43"/>
      <w:bookmarkEnd w:id="44"/>
    </w:p>
    <w:p w14:paraId="19379294" w14:textId="77777777" w:rsidR="00627E55" w:rsidRPr="007921F8" w:rsidRDefault="00627E55" w:rsidP="00C15231">
      <w:r w:rsidRPr="007921F8">
        <w:t>The measurements shall be performed at T</w:t>
      </w:r>
      <w:r w:rsidRPr="007921F8">
        <w:rPr>
          <w:vertAlign w:val="subscript"/>
        </w:rPr>
        <w:t>amb</w:t>
      </w:r>
      <w:r w:rsidR="00D65091" w:rsidRPr="007921F8">
        <w:rPr>
          <w:vertAlign w:val="subscript"/>
        </w:rPr>
        <w:t xml:space="preserve"> </w:t>
      </w:r>
      <w:r w:rsidR="0024393D" w:rsidRPr="007921F8">
        <w:t>=</w:t>
      </w:r>
      <w:r w:rsidR="00D65091" w:rsidRPr="007921F8">
        <w:t xml:space="preserve"> +22</w:t>
      </w:r>
      <w:r w:rsidR="00B46905" w:rsidRPr="007921F8">
        <w:t xml:space="preserve"> </w:t>
      </w:r>
      <w:r w:rsidR="0024393D" w:rsidRPr="007921F8">
        <w:rPr>
          <w:rFonts w:cs="Arial"/>
        </w:rPr>
        <w:t>±</w:t>
      </w:r>
      <w:r w:rsidRPr="007921F8">
        <w:t>3</w:t>
      </w:r>
      <w:r w:rsidR="00D65091" w:rsidRPr="007921F8">
        <w:rPr>
          <w:rFonts w:eastAsiaTheme="minorEastAsia" w:cs="Arial"/>
          <w:color w:val="000000"/>
        </w:rPr>
        <w:t>°</w:t>
      </w:r>
      <w:r w:rsidRPr="007921F8">
        <w:t>C.</w:t>
      </w:r>
    </w:p>
    <w:tbl>
      <w:tblPr>
        <w:tblStyle w:val="TableGrid"/>
        <w:tblW w:w="8884" w:type="dxa"/>
        <w:tblInd w:w="1475" w:type="dxa"/>
        <w:tblCellMar>
          <w:left w:w="0" w:type="dxa"/>
          <w:right w:w="0" w:type="dxa"/>
        </w:tblCellMar>
        <w:tblLook w:val="0000" w:firstRow="0" w:lastRow="0" w:firstColumn="0" w:lastColumn="0" w:noHBand="0" w:noVBand="0"/>
      </w:tblPr>
      <w:tblGrid>
        <w:gridCol w:w="1730"/>
        <w:gridCol w:w="957"/>
        <w:gridCol w:w="2018"/>
        <w:gridCol w:w="1096"/>
        <w:gridCol w:w="1066"/>
        <w:gridCol w:w="1296"/>
        <w:gridCol w:w="721"/>
      </w:tblGrid>
      <w:tr w:rsidR="00E55BE2" w:rsidRPr="007921F8" w14:paraId="440F2694" w14:textId="77777777" w:rsidTr="0068178D">
        <w:trPr>
          <w:trHeight w:val="340"/>
        </w:trPr>
        <w:tc>
          <w:tcPr>
            <w:tcW w:w="1730" w:type="dxa"/>
            <w:vMerge w:val="restart"/>
          </w:tcPr>
          <w:p w14:paraId="03FF095E" w14:textId="77777777" w:rsidR="009021B1" w:rsidRPr="007921F8" w:rsidRDefault="009021B1" w:rsidP="0068178D">
            <w:pPr>
              <w:pStyle w:val="Bodyjustified"/>
              <w:spacing w:before="40" w:after="20" w:line="240" w:lineRule="auto"/>
              <w:ind w:left="57" w:right="57"/>
            </w:pPr>
            <w:r w:rsidRPr="007921F8">
              <w:t>Characteristics</w:t>
            </w:r>
          </w:p>
        </w:tc>
        <w:tc>
          <w:tcPr>
            <w:tcW w:w="957" w:type="dxa"/>
            <w:vMerge w:val="restart"/>
          </w:tcPr>
          <w:p w14:paraId="6A170734" w14:textId="77777777" w:rsidR="009021B1" w:rsidRPr="007921F8" w:rsidRDefault="009021B1" w:rsidP="0068178D">
            <w:pPr>
              <w:pStyle w:val="Bodyjustified"/>
              <w:spacing w:before="40" w:after="20" w:line="240" w:lineRule="auto"/>
              <w:ind w:left="57" w:right="57"/>
            </w:pPr>
            <w:r w:rsidRPr="007921F8">
              <w:t>Symbols</w:t>
            </w:r>
          </w:p>
        </w:tc>
        <w:tc>
          <w:tcPr>
            <w:tcW w:w="2018" w:type="dxa"/>
            <w:vMerge w:val="restart"/>
          </w:tcPr>
          <w:p w14:paraId="107C4E9A" w14:textId="77777777" w:rsidR="009021B1" w:rsidRPr="007921F8" w:rsidRDefault="009021B1" w:rsidP="0068178D">
            <w:pPr>
              <w:pStyle w:val="Bodyjustified"/>
              <w:spacing w:before="40" w:after="20" w:line="240" w:lineRule="auto"/>
              <w:ind w:left="57" w:right="57"/>
            </w:pPr>
            <w:r w:rsidRPr="007921F8">
              <w:t>Test Method and Conditions</w:t>
            </w:r>
          </w:p>
        </w:tc>
        <w:tc>
          <w:tcPr>
            <w:tcW w:w="1096" w:type="dxa"/>
            <w:vMerge w:val="restart"/>
          </w:tcPr>
          <w:p w14:paraId="0BE03554" w14:textId="77777777" w:rsidR="009021B1" w:rsidRPr="007921F8" w:rsidRDefault="009021B1" w:rsidP="0068178D">
            <w:pPr>
              <w:pStyle w:val="Bodyjustified"/>
              <w:spacing w:before="40" w:after="20" w:line="240" w:lineRule="auto"/>
              <w:ind w:left="57" w:right="57"/>
            </w:pPr>
            <w:r w:rsidRPr="007921F8">
              <w:t>Rated Coil Voltage</w:t>
            </w:r>
          </w:p>
          <w:p w14:paraId="336A80A7" w14:textId="77777777" w:rsidR="009021B1" w:rsidRPr="007921F8" w:rsidRDefault="009021B1" w:rsidP="0068178D">
            <w:pPr>
              <w:pStyle w:val="Bodyjustified"/>
              <w:spacing w:before="40" w:after="20" w:line="240" w:lineRule="auto"/>
              <w:ind w:left="57" w:right="57"/>
            </w:pPr>
            <w:r w:rsidRPr="007921F8">
              <w:t>(Vdc)</w:t>
            </w:r>
          </w:p>
        </w:tc>
        <w:tc>
          <w:tcPr>
            <w:tcW w:w="2362" w:type="dxa"/>
            <w:gridSpan w:val="2"/>
          </w:tcPr>
          <w:p w14:paraId="17D655CC" w14:textId="77777777" w:rsidR="009021B1" w:rsidRPr="007921F8" w:rsidRDefault="009021B1" w:rsidP="0068178D">
            <w:pPr>
              <w:pStyle w:val="Bodyjustified"/>
              <w:spacing w:before="40" w:after="20" w:line="240" w:lineRule="auto"/>
              <w:ind w:left="57" w:right="57"/>
            </w:pPr>
            <w:r w:rsidRPr="007921F8">
              <w:t>Limits</w:t>
            </w:r>
          </w:p>
        </w:tc>
        <w:tc>
          <w:tcPr>
            <w:tcW w:w="721" w:type="dxa"/>
            <w:vMerge w:val="restart"/>
          </w:tcPr>
          <w:p w14:paraId="14A61F65" w14:textId="77777777" w:rsidR="009021B1" w:rsidRPr="007921F8" w:rsidRDefault="009021B1" w:rsidP="0068178D">
            <w:pPr>
              <w:pStyle w:val="Bodyjustified"/>
              <w:spacing w:before="40" w:after="20" w:line="240" w:lineRule="auto"/>
              <w:ind w:left="57" w:right="57"/>
            </w:pPr>
            <w:r w:rsidRPr="007921F8">
              <w:t>Units</w:t>
            </w:r>
          </w:p>
        </w:tc>
      </w:tr>
      <w:tr w:rsidR="00E55BE2" w:rsidRPr="007921F8" w14:paraId="76AD8E5A" w14:textId="77777777" w:rsidTr="0068178D">
        <w:trPr>
          <w:trHeight w:val="340"/>
        </w:trPr>
        <w:tc>
          <w:tcPr>
            <w:tcW w:w="1730" w:type="dxa"/>
            <w:vMerge/>
            <w:tcBorders>
              <w:bottom w:val="single" w:sz="4" w:space="0" w:color="auto"/>
            </w:tcBorders>
          </w:tcPr>
          <w:p w14:paraId="1447E126" w14:textId="77777777" w:rsidR="009021B1" w:rsidRPr="007921F8" w:rsidRDefault="009021B1" w:rsidP="0068178D">
            <w:pPr>
              <w:pStyle w:val="Bodyjustified"/>
              <w:spacing w:before="40" w:after="20" w:line="240" w:lineRule="auto"/>
              <w:ind w:left="57" w:right="57"/>
              <w:rPr>
                <w:sz w:val="24"/>
                <w:szCs w:val="24"/>
              </w:rPr>
            </w:pPr>
          </w:p>
        </w:tc>
        <w:tc>
          <w:tcPr>
            <w:tcW w:w="957" w:type="dxa"/>
            <w:vMerge/>
            <w:tcBorders>
              <w:bottom w:val="single" w:sz="4" w:space="0" w:color="auto"/>
            </w:tcBorders>
          </w:tcPr>
          <w:p w14:paraId="24951911" w14:textId="77777777" w:rsidR="009021B1" w:rsidRPr="007921F8" w:rsidRDefault="009021B1" w:rsidP="0068178D">
            <w:pPr>
              <w:pStyle w:val="Bodyjustified"/>
              <w:spacing w:before="40" w:after="20" w:line="240" w:lineRule="auto"/>
              <w:ind w:left="57" w:right="57"/>
              <w:rPr>
                <w:sz w:val="24"/>
                <w:szCs w:val="24"/>
              </w:rPr>
            </w:pPr>
          </w:p>
        </w:tc>
        <w:tc>
          <w:tcPr>
            <w:tcW w:w="2018" w:type="dxa"/>
            <w:vMerge/>
            <w:tcBorders>
              <w:bottom w:val="single" w:sz="4" w:space="0" w:color="auto"/>
            </w:tcBorders>
          </w:tcPr>
          <w:p w14:paraId="06EF65BD" w14:textId="77777777" w:rsidR="009021B1" w:rsidRPr="007921F8" w:rsidRDefault="009021B1" w:rsidP="0068178D">
            <w:pPr>
              <w:pStyle w:val="Bodyjustified"/>
              <w:spacing w:before="40" w:after="20" w:line="240" w:lineRule="auto"/>
              <w:ind w:left="57" w:right="57"/>
              <w:rPr>
                <w:sz w:val="24"/>
                <w:szCs w:val="24"/>
              </w:rPr>
            </w:pPr>
          </w:p>
        </w:tc>
        <w:tc>
          <w:tcPr>
            <w:tcW w:w="1096" w:type="dxa"/>
            <w:vMerge/>
            <w:tcBorders>
              <w:bottom w:val="single" w:sz="4" w:space="0" w:color="auto"/>
            </w:tcBorders>
          </w:tcPr>
          <w:p w14:paraId="291EBEDB" w14:textId="77777777" w:rsidR="009021B1" w:rsidRPr="007921F8" w:rsidRDefault="009021B1" w:rsidP="0068178D">
            <w:pPr>
              <w:pStyle w:val="Bodyjustified"/>
              <w:spacing w:before="40" w:after="20" w:line="240" w:lineRule="auto"/>
              <w:ind w:left="57" w:right="57"/>
              <w:rPr>
                <w:sz w:val="24"/>
                <w:szCs w:val="24"/>
              </w:rPr>
            </w:pPr>
          </w:p>
        </w:tc>
        <w:tc>
          <w:tcPr>
            <w:tcW w:w="1066" w:type="dxa"/>
            <w:tcBorders>
              <w:bottom w:val="single" w:sz="4" w:space="0" w:color="auto"/>
            </w:tcBorders>
          </w:tcPr>
          <w:p w14:paraId="1B8C9E12" w14:textId="77777777" w:rsidR="009021B1" w:rsidRPr="007921F8" w:rsidRDefault="009021B1" w:rsidP="0068178D">
            <w:pPr>
              <w:pStyle w:val="Bodyjustified"/>
              <w:spacing w:before="40" w:after="20" w:line="240" w:lineRule="auto"/>
              <w:ind w:left="57" w:right="57"/>
            </w:pPr>
            <w:r w:rsidRPr="007921F8">
              <w:t>Min</w:t>
            </w:r>
          </w:p>
        </w:tc>
        <w:tc>
          <w:tcPr>
            <w:tcW w:w="1296" w:type="dxa"/>
            <w:tcBorders>
              <w:bottom w:val="single" w:sz="4" w:space="0" w:color="auto"/>
            </w:tcBorders>
          </w:tcPr>
          <w:p w14:paraId="7C98C917" w14:textId="77777777" w:rsidR="009021B1" w:rsidRPr="007921F8" w:rsidRDefault="009021B1" w:rsidP="0068178D">
            <w:pPr>
              <w:pStyle w:val="Bodyjustified"/>
              <w:spacing w:before="40" w:after="20" w:line="240" w:lineRule="auto"/>
              <w:ind w:left="57" w:right="57"/>
            </w:pPr>
            <w:r w:rsidRPr="007921F8">
              <w:t>Max</w:t>
            </w:r>
          </w:p>
        </w:tc>
        <w:tc>
          <w:tcPr>
            <w:tcW w:w="721" w:type="dxa"/>
            <w:vMerge/>
            <w:tcBorders>
              <w:bottom w:val="single" w:sz="4" w:space="0" w:color="auto"/>
            </w:tcBorders>
          </w:tcPr>
          <w:p w14:paraId="0C676C2C" w14:textId="77777777" w:rsidR="009021B1" w:rsidRPr="007921F8" w:rsidRDefault="009021B1" w:rsidP="0068178D">
            <w:pPr>
              <w:pStyle w:val="Bodyjustified"/>
              <w:spacing w:before="40" w:after="20" w:line="240" w:lineRule="auto"/>
              <w:ind w:left="57" w:right="57"/>
              <w:rPr>
                <w:sz w:val="24"/>
                <w:szCs w:val="24"/>
              </w:rPr>
            </w:pPr>
          </w:p>
        </w:tc>
      </w:tr>
      <w:tr w:rsidR="00E55BE2" w:rsidRPr="007921F8" w14:paraId="4E0DFEE7" w14:textId="77777777" w:rsidTr="0068178D">
        <w:trPr>
          <w:trHeight w:val="283"/>
        </w:trPr>
        <w:tc>
          <w:tcPr>
            <w:tcW w:w="1730" w:type="dxa"/>
            <w:tcBorders>
              <w:bottom w:val="nil"/>
            </w:tcBorders>
          </w:tcPr>
          <w:p w14:paraId="7B3AFFA3" w14:textId="77777777" w:rsidR="00E52D58" w:rsidRPr="007921F8" w:rsidRDefault="00E52D58" w:rsidP="0068178D">
            <w:pPr>
              <w:pStyle w:val="Bodyjustified"/>
              <w:spacing w:before="40" w:after="20" w:line="240" w:lineRule="auto"/>
              <w:ind w:left="57" w:right="57"/>
              <w:jc w:val="left"/>
            </w:pPr>
            <w:r w:rsidRPr="007921F8">
              <w:t>Latch Voltage</w:t>
            </w:r>
          </w:p>
        </w:tc>
        <w:tc>
          <w:tcPr>
            <w:tcW w:w="957" w:type="dxa"/>
            <w:tcBorders>
              <w:bottom w:val="nil"/>
            </w:tcBorders>
          </w:tcPr>
          <w:p w14:paraId="216E149E" w14:textId="77777777" w:rsidR="00E52D58" w:rsidRPr="007921F8" w:rsidRDefault="00E52D58" w:rsidP="0068178D">
            <w:pPr>
              <w:pStyle w:val="Bodyjustified"/>
              <w:spacing w:before="40" w:after="20" w:line="240" w:lineRule="auto"/>
              <w:ind w:left="57" w:right="57"/>
            </w:pPr>
            <w:r w:rsidRPr="007921F8">
              <w:t>U</w:t>
            </w:r>
            <w:r w:rsidRPr="007921F8">
              <w:rPr>
                <w:vertAlign w:val="subscript"/>
              </w:rPr>
              <w:t>L</w:t>
            </w:r>
          </w:p>
        </w:tc>
        <w:tc>
          <w:tcPr>
            <w:tcW w:w="2018" w:type="dxa"/>
            <w:vMerge w:val="restart"/>
            <w:tcBorders>
              <w:bottom w:val="nil"/>
            </w:tcBorders>
          </w:tcPr>
          <w:p w14:paraId="1719A361" w14:textId="59E4F338" w:rsidR="00E52D58" w:rsidRPr="007921F8" w:rsidRDefault="00E52D58" w:rsidP="0068178D">
            <w:pPr>
              <w:pStyle w:val="Bodyjustified"/>
              <w:spacing w:before="40" w:after="20" w:line="240" w:lineRule="auto"/>
              <w:ind w:left="57" w:right="57"/>
              <w:jc w:val="left"/>
            </w:pPr>
            <w:r w:rsidRPr="007921F8">
              <w:t xml:space="preserve">ESCC No. </w:t>
            </w:r>
            <w:hyperlink r:id="rId24" w:history="1">
              <w:r w:rsidR="009F5F90">
                <w:rPr>
                  <w:rStyle w:val="Hyperlink"/>
                </w:rPr>
                <w:t>3602</w:t>
              </w:r>
            </w:hyperlink>
          </w:p>
          <w:p w14:paraId="4D9D79A2" w14:textId="77777777" w:rsidR="00E52D58" w:rsidRPr="007921F8" w:rsidRDefault="00E52D58" w:rsidP="0068178D">
            <w:pPr>
              <w:pStyle w:val="Bodyjustified"/>
              <w:spacing w:before="40" w:after="20" w:line="240" w:lineRule="auto"/>
              <w:ind w:left="57" w:right="57"/>
              <w:jc w:val="left"/>
            </w:pPr>
            <w:r w:rsidRPr="007921F8">
              <w:t>Note 1</w:t>
            </w:r>
          </w:p>
        </w:tc>
        <w:tc>
          <w:tcPr>
            <w:tcW w:w="1096" w:type="dxa"/>
            <w:tcBorders>
              <w:bottom w:val="nil"/>
            </w:tcBorders>
          </w:tcPr>
          <w:p w14:paraId="2D501AF0" w14:textId="77777777" w:rsidR="00E52D58" w:rsidRPr="007921F8" w:rsidRDefault="00E52D58" w:rsidP="0068178D">
            <w:pPr>
              <w:pStyle w:val="Bodyjustified"/>
              <w:spacing w:before="40" w:after="20" w:line="240" w:lineRule="auto"/>
              <w:ind w:left="57" w:right="57"/>
            </w:pPr>
          </w:p>
        </w:tc>
        <w:tc>
          <w:tcPr>
            <w:tcW w:w="1066" w:type="dxa"/>
            <w:tcBorders>
              <w:bottom w:val="nil"/>
            </w:tcBorders>
          </w:tcPr>
          <w:p w14:paraId="75262FEB" w14:textId="77777777" w:rsidR="00E52D58" w:rsidRPr="007921F8" w:rsidRDefault="00E52D58" w:rsidP="0068178D">
            <w:pPr>
              <w:pStyle w:val="Bodyjustified"/>
              <w:spacing w:before="40" w:after="20" w:line="240" w:lineRule="auto"/>
              <w:ind w:left="57" w:right="57"/>
            </w:pPr>
          </w:p>
        </w:tc>
        <w:tc>
          <w:tcPr>
            <w:tcW w:w="1296" w:type="dxa"/>
            <w:tcBorders>
              <w:bottom w:val="nil"/>
            </w:tcBorders>
          </w:tcPr>
          <w:p w14:paraId="55093631" w14:textId="77777777" w:rsidR="00E52D58" w:rsidRPr="007921F8" w:rsidRDefault="00E52D58" w:rsidP="0068178D">
            <w:pPr>
              <w:pStyle w:val="Bodyjustified"/>
              <w:spacing w:before="40" w:after="20" w:line="240" w:lineRule="auto"/>
              <w:ind w:left="57" w:right="57"/>
            </w:pPr>
          </w:p>
        </w:tc>
        <w:tc>
          <w:tcPr>
            <w:tcW w:w="721" w:type="dxa"/>
            <w:tcBorders>
              <w:bottom w:val="nil"/>
            </w:tcBorders>
          </w:tcPr>
          <w:p w14:paraId="5D70DE53" w14:textId="77777777" w:rsidR="00E52D58" w:rsidRPr="007921F8" w:rsidRDefault="00E52D58" w:rsidP="0068178D">
            <w:pPr>
              <w:pStyle w:val="Bodyjustified"/>
              <w:spacing w:before="40" w:after="20" w:line="240" w:lineRule="auto"/>
              <w:ind w:left="57" w:right="57"/>
            </w:pPr>
            <w:r w:rsidRPr="007921F8">
              <w:t>V</w:t>
            </w:r>
          </w:p>
        </w:tc>
      </w:tr>
      <w:tr w:rsidR="00E55BE2" w:rsidRPr="007921F8" w14:paraId="57180ED3" w14:textId="77777777" w:rsidTr="0068178D">
        <w:trPr>
          <w:trHeight w:val="283"/>
        </w:trPr>
        <w:tc>
          <w:tcPr>
            <w:tcW w:w="1730" w:type="dxa"/>
            <w:tcBorders>
              <w:top w:val="nil"/>
              <w:bottom w:val="nil"/>
            </w:tcBorders>
          </w:tcPr>
          <w:p w14:paraId="09F8BB37"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nil"/>
            </w:tcBorders>
          </w:tcPr>
          <w:p w14:paraId="2632D18C" w14:textId="77777777" w:rsidR="00E52D58" w:rsidRPr="007921F8" w:rsidRDefault="00E52D58" w:rsidP="0068178D">
            <w:pPr>
              <w:pStyle w:val="Bodyjustified"/>
              <w:spacing w:before="40" w:after="20" w:line="240" w:lineRule="auto"/>
              <w:ind w:left="57" w:right="57"/>
            </w:pPr>
          </w:p>
        </w:tc>
        <w:tc>
          <w:tcPr>
            <w:tcW w:w="2018" w:type="dxa"/>
            <w:vMerge/>
            <w:tcBorders>
              <w:top w:val="nil"/>
              <w:bottom w:val="nil"/>
            </w:tcBorders>
          </w:tcPr>
          <w:p w14:paraId="069DB3EA"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nil"/>
            </w:tcBorders>
          </w:tcPr>
          <w:p w14:paraId="6B0BD97E" w14:textId="77777777" w:rsidR="00E52D58" w:rsidRPr="007921F8" w:rsidRDefault="00E52D58" w:rsidP="0068178D">
            <w:pPr>
              <w:pStyle w:val="Bodyjustified"/>
              <w:spacing w:before="40" w:after="20" w:line="240" w:lineRule="auto"/>
              <w:ind w:left="57" w:right="57"/>
            </w:pPr>
            <w:r w:rsidRPr="007921F8">
              <w:t>28</w:t>
            </w:r>
          </w:p>
        </w:tc>
        <w:tc>
          <w:tcPr>
            <w:tcW w:w="1066" w:type="dxa"/>
            <w:tcBorders>
              <w:top w:val="nil"/>
              <w:bottom w:val="nil"/>
            </w:tcBorders>
          </w:tcPr>
          <w:p w14:paraId="40A3AD89" w14:textId="77777777" w:rsidR="00E52D58" w:rsidRPr="007921F8" w:rsidRDefault="001554F5" w:rsidP="0068178D">
            <w:pPr>
              <w:pStyle w:val="Bodyjustified"/>
              <w:spacing w:before="40" w:after="20" w:line="240" w:lineRule="auto"/>
              <w:ind w:left="57" w:right="57"/>
            </w:pPr>
            <w:r w:rsidRPr="007921F8">
              <w:t>8</w:t>
            </w:r>
          </w:p>
        </w:tc>
        <w:tc>
          <w:tcPr>
            <w:tcW w:w="1296" w:type="dxa"/>
            <w:tcBorders>
              <w:top w:val="nil"/>
              <w:bottom w:val="nil"/>
            </w:tcBorders>
          </w:tcPr>
          <w:p w14:paraId="624536DC" w14:textId="77777777" w:rsidR="00E52D58" w:rsidRPr="007921F8" w:rsidRDefault="00E52D58" w:rsidP="0068178D">
            <w:pPr>
              <w:pStyle w:val="Bodyjustified"/>
              <w:spacing w:before="40" w:after="20" w:line="240" w:lineRule="auto"/>
              <w:ind w:left="57" w:right="57"/>
            </w:pPr>
            <w:r w:rsidRPr="007921F8">
              <w:t>14</w:t>
            </w:r>
          </w:p>
        </w:tc>
        <w:tc>
          <w:tcPr>
            <w:tcW w:w="721" w:type="dxa"/>
            <w:tcBorders>
              <w:top w:val="nil"/>
              <w:bottom w:val="nil"/>
            </w:tcBorders>
          </w:tcPr>
          <w:p w14:paraId="14568AD0" w14:textId="77777777" w:rsidR="00E52D58" w:rsidRPr="007921F8" w:rsidRDefault="00E52D58" w:rsidP="0068178D">
            <w:pPr>
              <w:pStyle w:val="Bodyjustified"/>
              <w:spacing w:before="40" w:after="20" w:line="240" w:lineRule="auto"/>
              <w:ind w:left="57" w:right="57"/>
            </w:pPr>
          </w:p>
        </w:tc>
      </w:tr>
      <w:tr w:rsidR="00E55BE2" w:rsidRPr="007921F8" w14:paraId="0D8F56B8" w14:textId="77777777" w:rsidTr="0068178D">
        <w:trPr>
          <w:trHeight w:val="283"/>
        </w:trPr>
        <w:tc>
          <w:tcPr>
            <w:tcW w:w="1730" w:type="dxa"/>
            <w:tcBorders>
              <w:top w:val="nil"/>
              <w:bottom w:val="single" w:sz="4" w:space="0" w:color="auto"/>
            </w:tcBorders>
          </w:tcPr>
          <w:p w14:paraId="50FD9682"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single" w:sz="4" w:space="0" w:color="auto"/>
            </w:tcBorders>
          </w:tcPr>
          <w:p w14:paraId="2B83DB9C" w14:textId="77777777" w:rsidR="00E52D58" w:rsidRPr="007921F8" w:rsidRDefault="00E52D58" w:rsidP="0068178D">
            <w:pPr>
              <w:pStyle w:val="Bodyjustified"/>
              <w:spacing w:before="40" w:after="20" w:line="240" w:lineRule="auto"/>
              <w:ind w:left="57" w:right="57"/>
            </w:pPr>
          </w:p>
        </w:tc>
        <w:tc>
          <w:tcPr>
            <w:tcW w:w="2018" w:type="dxa"/>
            <w:vMerge/>
            <w:tcBorders>
              <w:top w:val="nil"/>
              <w:bottom w:val="single" w:sz="4" w:space="0" w:color="auto"/>
            </w:tcBorders>
          </w:tcPr>
          <w:p w14:paraId="7C8CB61A"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single" w:sz="4" w:space="0" w:color="auto"/>
            </w:tcBorders>
          </w:tcPr>
          <w:p w14:paraId="3D32F9C2" w14:textId="77777777" w:rsidR="00E52D58" w:rsidRPr="007921F8" w:rsidRDefault="00E52D58" w:rsidP="0068178D">
            <w:pPr>
              <w:pStyle w:val="Bodyjustified"/>
              <w:spacing w:before="40" w:after="20" w:line="240" w:lineRule="auto"/>
              <w:ind w:left="57" w:right="57"/>
            </w:pPr>
            <w:r w:rsidRPr="007921F8">
              <w:t>12</w:t>
            </w:r>
          </w:p>
        </w:tc>
        <w:tc>
          <w:tcPr>
            <w:tcW w:w="1066" w:type="dxa"/>
            <w:tcBorders>
              <w:top w:val="nil"/>
              <w:bottom w:val="single" w:sz="4" w:space="0" w:color="auto"/>
            </w:tcBorders>
          </w:tcPr>
          <w:p w14:paraId="67A45A1F" w14:textId="77777777" w:rsidR="00E52D58" w:rsidRPr="007921F8" w:rsidRDefault="00E52D58" w:rsidP="0068178D">
            <w:pPr>
              <w:pStyle w:val="Bodyjustified"/>
              <w:spacing w:before="40" w:after="20" w:line="240" w:lineRule="auto"/>
              <w:ind w:left="57" w:right="57"/>
            </w:pPr>
            <w:r w:rsidRPr="007921F8">
              <w:t>3.6</w:t>
            </w:r>
          </w:p>
        </w:tc>
        <w:tc>
          <w:tcPr>
            <w:tcW w:w="1296" w:type="dxa"/>
            <w:tcBorders>
              <w:top w:val="nil"/>
              <w:bottom w:val="single" w:sz="4" w:space="0" w:color="auto"/>
            </w:tcBorders>
          </w:tcPr>
          <w:p w14:paraId="27223E84" w14:textId="77777777" w:rsidR="00E52D58" w:rsidRPr="007921F8" w:rsidRDefault="00E52D58" w:rsidP="0068178D">
            <w:pPr>
              <w:pStyle w:val="Bodyjustified"/>
              <w:spacing w:before="40" w:after="20" w:line="240" w:lineRule="auto"/>
              <w:ind w:left="57" w:right="57"/>
            </w:pPr>
            <w:r w:rsidRPr="007921F8">
              <w:t>6.6</w:t>
            </w:r>
          </w:p>
        </w:tc>
        <w:tc>
          <w:tcPr>
            <w:tcW w:w="721" w:type="dxa"/>
            <w:tcBorders>
              <w:top w:val="nil"/>
              <w:bottom w:val="single" w:sz="4" w:space="0" w:color="auto"/>
            </w:tcBorders>
          </w:tcPr>
          <w:p w14:paraId="67C50CF7" w14:textId="77777777" w:rsidR="00E52D58" w:rsidRPr="007921F8" w:rsidRDefault="00E52D58" w:rsidP="0068178D">
            <w:pPr>
              <w:pStyle w:val="Bodyjustified"/>
              <w:spacing w:before="40" w:after="20" w:line="240" w:lineRule="auto"/>
              <w:ind w:left="57" w:right="57"/>
            </w:pPr>
          </w:p>
        </w:tc>
      </w:tr>
      <w:tr w:rsidR="00E55BE2" w:rsidRPr="007921F8" w14:paraId="7CFFD5E5" w14:textId="77777777" w:rsidTr="0068178D">
        <w:trPr>
          <w:trHeight w:val="283"/>
        </w:trPr>
        <w:tc>
          <w:tcPr>
            <w:tcW w:w="1730" w:type="dxa"/>
            <w:tcBorders>
              <w:bottom w:val="nil"/>
            </w:tcBorders>
          </w:tcPr>
          <w:p w14:paraId="4EFE9567" w14:textId="77777777" w:rsidR="00E52D58" w:rsidRPr="007921F8" w:rsidRDefault="00E52D58" w:rsidP="0068178D">
            <w:pPr>
              <w:pStyle w:val="Bodyjustified"/>
              <w:spacing w:before="40" w:after="20" w:line="240" w:lineRule="auto"/>
              <w:ind w:left="57" w:right="57"/>
              <w:jc w:val="left"/>
            </w:pPr>
            <w:r w:rsidRPr="007921F8">
              <w:t>Reset Voltage</w:t>
            </w:r>
          </w:p>
        </w:tc>
        <w:tc>
          <w:tcPr>
            <w:tcW w:w="957" w:type="dxa"/>
            <w:tcBorders>
              <w:bottom w:val="nil"/>
            </w:tcBorders>
          </w:tcPr>
          <w:p w14:paraId="17B671FA" w14:textId="77777777" w:rsidR="00E52D58" w:rsidRPr="007921F8" w:rsidRDefault="00E52D58" w:rsidP="0068178D">
            <w:pPr>
              <w:pStyle w:val="Bodyjustified"/>
              <w:spacing w:before="40" w:after="20" w:line="240" w:lineRule="auto"/>
              <w:ind w:left="57" w:right="57"/>
            </w:pPr>
            <w:r w:rsidRPr="007921F8">
              <w:t>U</w:t>
            </w:r>
            <w:r w:rsidRPr="007921F8">
              <w:rPr>
                <w:vertAlign w:val="subscript"/>
              </w:rPr>
              <w:t>R</w:t>
            </w:r>
          </w:p>
        </w:tc>
        <w:tc>
          <w:tcPr>
            <w:tcW w:w="2018" w:type="dxa"/>
            <w:vMerge w:val="restart"/>
            <w:tcBorders>
              <w:bottom w:val="nil"/>
            </w:tcBorders>
          </w:tcPr>
          <w:p w14:paraId="4D3F4A54" w14:textId="019C5416" w:rsidR="00E52D58" w:rsidRPr="007921F8" w:rsidRDefault="00E52D58" w:rsidP="0068178D">
            <w:pPr>
              <w:pStyle w:val="Bodyjustified"/>
              <w:spacing w:before="40" w:after="20" w:line="240" w:lineRule="auto"/>
              <w:ind w:left="57" w:right="57"/>
              <w:jc w:val="left"/>
            </w:pPr>
            <w:r w:rsidRPr="007921F8">
              <w:t xml:space="preserve">ESCC No. </w:t>
            </w:r>
            <w:hyperlink r:id="rId25" w:history="1">
              <w:hyperlink r:id="rId26" w:history="1">
                <w:r w:rsidR="009F5F90">
                  <w:rPr>
                    <w:rStyle w:val="Hyperlink"/>
                  </w:rPr>
                  <w:t>3602</w:t>
                </w:r>
              </w:hyperlink>
            </w:hyperlink>
          </w:p>
          <w:p w14:paraId="10134F70" w14:textId="77777777" w:rsidR="00E52D58" w:rsidRPr="007921F8" w:rsidRDefault="00E52D58" w:rsidP="0068178D">
            <w:pPr>
              <w:pStyle w:val="Bodyjustified"/>
              <w:spacing w:before="40" w:after="20" w:line="240" w:lineRule="auto"/>
              <w:ind w:left="57" w:right="57"/>
              <w:jc w:val="left"/>
            </w:pPr>
            <w:r w:rsidRPr="007921F8">
              <w:t>Note 1</w:t>
            </w:r>
          </w:p>
        </w:tc>
        <w:tc>
          <w:tcPr>
            <w:tcW w:w="1096" w:type="dxa"/>
            <w:tcBorders>
              <w:bottom w:val="nil"/>
            </w:tcBorders>
          </w:tcPr>
          <w:p w14:paraId="4FDB23C6" w14:textId="77777777" w:rsidR="00E52D58" w:rsidRPr="007921F8" w:rsidRDefault="00E52D58" w:rsidP="0068178D">
            <w:pPr>
              <w:pStyle w:val="Bodyjustified"/>
              <w:spacing w:before="40" w:after="20" w:line="240" w:lineRule="auto"/>
              <w:ind w:left="57" w:right="57"/>
            </w:pPr>
          </w:p>
        </w:tc>
        <w:tc>
          <w:tcPr>
            <w:tcW w:w="1066" w:type="dxa"/>
            <w:tcBorders>
              <w:bottom w:val="nil"/>
            </w:tcBorders>
          </w:tcPr>
          <w:p w14:paraId="24F84397" w14:textId="77777777" w:rsidR="00E52D58" w:rsidRPr="007921F8" w:rsidRDefault="00E52D58" w:rsidP="0068178D">
            <w:pPr>
              <w:pStyle w:val="Bodyjustified"/>
              <w:spacing w:before="40" w:after="20" w:line="240" w:lineRule="auto"/>
              <w:ind w:left="57" w:right="57"/>
            </w:pPr>
          </w:p>
        </w:tc>
        <w:tc>
          <w:tcPr>
            <w:tcW w:w="1296" w:type="dxa"/>
            <w:tcBorders>
              <w:bottom w:val="nil"/>
            </w:tcBorders>
          </w:tcPr>
          <w:p w14:paraId="6345B778" w14:textId="77777777" w:rsidR="00E52D58" w:rsidRPr="007921F8" w:rsidRDefault="00E52D58" w:rsidP="0068178D">
            <w:pPr>
              <w:pStyle w:val="Bodyjustified"/>
              <w:spacing w:before="40" w:after="20" w:line="240" w:lineRule="auto"/>
              <w:ind w:left="57" w:right="57"/>
            </w:pPr>
          </w:p>
        </w:tc>
        <w:tc>
          <w:tcPr>
            <w:tcW w:w="721" w:type="dxa"/>
            <w:tcBorders>
              <w:bottom w:val="nil"/>
            </w:tcBorders>
          </w:tcPr>
          <w:p w14:paraId="049C589B" w14:textId="77777777" w:rsidR="00E52D58" w:rsidRPr="007921F8" w:rsidRDefault="00E52D58" w:rsidP="0068178D">
            <w:pPr>
              <w:pStyle w:val="Bodyjustified"/>
              <w:spacing w:before="40" w:after="20" w:line="240" w:lineRule="auto"/>
              <w:ind w:left="57" w:right="57"/>
            </w:pPr>
            <w:r w:rsidRPr="007921F8">
              <w:t>V</w:t>
            </w:r>
          </w:p>
        </w:tc>
      </w:tr>
      <w:tr w:rsidR="00E55BE2" w:rsidRPr="007921F8" w14:paraId="238C0110" w14:textId="77777777" w:rsidTr="0068178D">
        <w:trPr>
          <w:trHeight w:val="283"/>
        </w:trPr>
        <w:tc>
          <w:tcPr>
            <w:tcW w:w="1730" w:type="dxa"/>
            <w:tcBorders>
              <w:top w:val="nil"/>
              <w:bottom w:val="nil"/>
            </w:tcBorders>
          </w:tcPr>
          <w:p w14:paraId="7DBDBD1B"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nil"/>
            </w:tcBorders>
          </w:tcPr>
          <w:p w14:paraId="730CAC04" w14:textId="77777777" w:rsidR="00E52D58" w:rsidRPr="007921F8" w:rsidRDefault="00E52D58" w:rsidP="0068178D">
            <w:pPr>
              <w:pStyle w:val="Bodyjustified"/>
              <w:spacing w:before="40" w:after="20" w:line="240" w:lineRule="auto"/>
              <w:ind w:left="57" w:right="57"/>
            </w:pPr>
          </w:p>
        </w:tc>
        <w:tc>
          <w:tcPr>
            <w:tcW w:w="2018" w:type="dxa"/>
            <w:vMerge/>
            <w:tcBorders>
              <w:top w:val="nil"/>
              <w:bottom w:val="nil"/>
            </w:tcBorders>
          </w:tcPr>
          <w:p w14:paraId="4830155B"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nil"/>
            </w:tcBorders>
          </w:tcPr>
          <w:p w14:paraId="77B0204B" w14:textId="77777777" w:rsidR="00E52D58" w:rsidRPr="007921F8" w:rsidRDefault="00E52D58" w:rsidP="0068178D">
            <w:pPr>
              <w:pStyle w:val="Bodyjustified"/>
              <w:spacing w:before="40" w:after="20" w:line="240" w:lineRule="auto"/>
              <w:ind w:left="57" w:right="57"/>
            </w:pPr>
            <w:r w:rsidRPr="007921F8">
              <w:t>28</w:t>
            </w:r>
          </w:p>
        </w:tc>
        <w:tc>
          <w:tcPr>
            <w:tcW w:w="1066" w:type="dxa"/>
            <w:tcBorders>
              <w:top w:val="nil"/>
              <w:bottom w:val="nil"/>
            </w:tcBorders>
          </w:tcPr>
          <w:p w14:paraId="3AD3CE17" w14:textId="77777777" w:rsidR="00E52D58" w:rsidRPr="007921F8" w:rsidRDefault="001554F5" w:rsidP="0068178D">
            <w:pPr>
              <w:pStyle w:val="Bodyjustified"/>
              <w:spacing w:before="40" w:after="20" w:line="240" w:lineRule="auto"/>
              <w:ind w:left="57" w:right="57"/>
            </w:pPr>
            <w:r w:rsidRPr="007921F8">
              <w:t>8</w:t>
            </w:r>
          </w:p>
        </w:tc>
        <w:tc>
          <w:tcPr>
            <w:tcW w:w="1296" w:type="dxa"/>
            <w:tcBorders>
              <w:top w:val="nil"/>
              <w:bottom w:val="nil"/>
            </w:tcBorders>
          </w:tcPr>
          <w:p w14:paraId="6A96111C" w14:textId="77777777" w:rsidR="00E52D58" w:rsidRPr="007921F8" w:rsidRDefault="00E52D58" w:rsidP="0068178D">
            <w:pPr>
              <w:pStyle w:val="Bodyjustified"/>
              <w:spacing w:before="40" w:after="20" w:line="240" w:lineRule="auto"/>
              <w:ind w:left="57" w:right="57"/>
            </w:pPr>
            <w:r w:rsidRPr="007921F8">
              <w:t>14</w:t>
            </w:r>
          </w:p>
        </w:tc>
        <w:tc>
          <w:tcPr>
            <w:tcW w:w="721" w:type="dxa"/>
            <w:tcBorders>
              <w:top w:val="nil"/>
              <w:bottom w:val="nil"/>
            </w:tcBorders>
          </w:tcPr>
          <w:p w14:paraId="1A1B4753" w14:textId="77777777" w:rsidR="00E52D58" w:rsidRPr="007921F8" w:rsidRDefault="00E52D58" w:rsidP="0068178D">
            <w:pPr>
              <w:pStyle w:val="Bodyjustified"/>
              <w:spacing w:before="40" w:after="20" w:line="240" w:lineRule="auto"/>
              <w:ind w:left="57" w:right="57"/>
            </w:pPr>
          </w:p>
        </w:tc>
      </w:tr>
      <w:tr w:rsidR="00E55BE2" w:rsidRPr="007921F8" w14:paraId="38A181F2" w14:textId="77777777" w:rsidTr="0068178D">
        <w:trPr>
          <w:trHeight w:val="283"/>
        </w:trPr>
        <w:tc>
          <w:tcPr>
            <w:tcW w:w="1730" w:type="dxa"/>
            <w:tcBorders>
              <w:top w:val="nil"/>
            </w:tcBorders>
          </w:tcPr>
          <w:p w14:paraId="4D118858" w14:textId="77777777" w:rsidR="00E52D58" w:rsidRPr="007921F8" w:rsidRDefault="00E52D58" w:rsidP="0068178D">
            <w:pPr>
              <w:pStyle w:val="Bodyjustified"/>
              <w:spacing w:before="40" w:after="20" w:line="240" w:lineRule="auto"/>
              <w:ind w:left="57" w:right="57"/>
              <w:jc w:val="left"/>
            </w:pPr>
          </w:p>
        </w:tc>
        <w:tc>
          <w:tcPr>
            <w:tcW w:w="957" w:type="dxa"/>
            <w:tcBorders>
              <w:top w:val="nil"/>
            </w:tcBorders>
          </w:tcPr>
          <w:p w14:paraId="34A88763" w14:textId="77777777" w:rsidR="00E52D58" w:rsidRPr="007921F8" w:rsidRDefault="00E52D58" w:rsidP="0068178D">
            <w:pPr>
              <w:pStyle w:val="Bodyjustified"/>
              <w:spacing w:before="40" w:after="20" w:line="240" w:lineRule="auto"/>
              <w:ind w:left="57" w:right="57"/>
            </w:pPr>
          </w:p>
        </w:tc>
        <w:tc>
          <w:tcPr>
            <w:tcW w:w="2018" w:type="dxa"/>
            <w:vMerge/>
            <w:tcBorders>
              <w:top w:val="nil"/>
            </w:tcBorders>
          </w:tcPr>
          <w:p w14:paraId="405EBEA0" w14:textId="77777777" w:rsidR="00E52D58" w:rsidRPr="007921F8" w:rsidRDefault="00E52D58" w:rsidP="0068178D">
            <w:pPr>
              <w:pStyle w:val="Bodyjustified"/>
              <w:spacing w:before="40" w:after="20" w:line="240" w:lineRule="auto"/>
              <w:ind w:left="57" w:right="57"/>
              <w:jc w:val="left"/>
            </w:pPr>
          </w:p>
        </w:tc>
        <w:tc>
          <w:tcPr>
            <w:tcW w:w="1096" w:type="dxa"/>
            <w:tcBorders>
              <w:top w:val="nil"/>
            </w:tcBorders>
          </w:tcPr>
          <w:p w14:paraId="0DC3DBEA" w14:textId="77777777" w:rsidR="00E52D58" w:rsidRPr="007921F8" w:rsidRDefault="00E52D58" w:rsidP="0068178D">
            <w:pPr>
              <w:pStyle w:val="Bodyjustified"/>
              <w:spacing w:before="40" w:after="20" w:line="240" w:lineRule="auto"/>
              <w:ind w:left="57" w:right="57"/>
            </w:pPr>
            <w:r w:rsidRPr="007921F8">
              <w:t>12</w:t>
            </w:r>
          </w:p>
        </w:tc>
        <w:tc>
          <w:tcPr>
            <w:tcW w:w="1066" w:type="dxa"/>
            <w:tcBorders>
              <w:top w:val="nil"/>
            </w:tcBorders>
          </w:tcPr>
          <w:p w14:paraId="2DD8670B" w14:textId="77777777" w:rsidR="00E52D58" w:rsidRPr="007921F8" w:rsidRDefault="00E52D58" w:rsidP="0068178D">
            <w:pPr>
              <w:pStyle w:val="Bodyjustified"/>
              <w:spacing w:before="40" w:after="20" w:line="240" w:lineRule="auto"/>
              <w:ind w:left="57" w:right="57"/>
            </w:pPr>
            <w:r w:rsidRPr="007921F8">
              <w:t>3.6</w:t>
            </w:r>
          </w:p>
        </w:tc>
        <w:tc>
          <w:tcPr>
            <w:tcW w:w="1296" w:type="dxa"/>
            <w:tcBorders>
              <w:top w:val="nil"/>
            </w:tcBorders>
          </w:tcPr>
          <w:p w14:paraId="61F5CBF7" w14:textId="77777777" w:rsidR="00E52D58" w:rsidRPr="007921F8" w:rsidRDefault="00E52D58" w:rsidP="0068178D">
            <w:pPr>
              <w:pStyle w:val="Bodyjustified"/>
              <w:spacing w:before="40" w:after="20" w:line="240" w:lineRule="auto"/>
              <w:ind w:left="57" w:right="57"/>
            </w:pPr>
            <w:r w:rsidRPr="007921F8">
              <w:t>6.6</w:t>
            </w:r>
          </w:p>
        </w:tc>
        <w:tc>
          <w:tcPr>
            <w:tcW w:w="721" w:type="dxa"/>
            <w:tcBorders>
              <w:top w:val="nil"/>
            </w:tcBorders>
          </w:tcPr>
          <w:p w14:paraId="2D9E9AB3" w14:textId="77777777" w:rsidR="00E52D58" w:rsidRPr="007921F8" w:rsidRDefault="00E52D58" w:rsidP="0068178D">
            <w:pPr>
              <w:pStyle w:val="Bodyjustified"/>
              <w:spacing w:before="40" w:after="20" w:line="240" w:lineRule="auto"/>
              <w:ind w:left="57" w:right="57"/>
            </w:pPr>
          </w:p>
        </w:tc>
      </w:tr>
      <w:tr w:rsidR="00E55BE2" w:rsidRPr="007921F8" w14:paraId="4AD68014" w14:textId="77777777" w:rsidTr="0068178D">
        <w:trPr>
          <w:trHeight w:val="283"/>
        </w:trPr>
        <w:tc>
          <w:tcPr>
            <w:tcW w:w="1730" w:type="dxa"/>
          </w:tcPr>
          <w:p w14:paraId="2702EE3E" w14:textId="77777777" w:rsidR="0024393D" w:rsidRPr="007921F8" w:rsidRDefault="00524147" w:rsidP="0068178D">
            <w:pPr>
              <w:pStyle w:val="Bodyjustified"/>
              <w:spacing w:before="40" w:after="20" w:line="240" w:lineRule="auto"/>
              <w:ind w:left="57" w:right="57"/>
              <w:jc w:val="left"/>
            </w:pPr>
            <w:r w:rsidRPr="007921F8">
              <w:t>Latch</w:t>
            </w:r>
            <w:r w:rsidR="0024393D" w:rsidRPr="007921F8">
              <w:t xml:space="preserve"> Time</w:t>
            </w:r>
          </w:p>
        </w:tc>
        <w:tc>
          <w:tcPr>
            <w:tcW w:w="957" w:type="dxa"/>
          </w:tcPr>
          <w:p w14:paraId="367A8562" w14:textId="77777777" w:rsidR="0024393D" w:rsidRPr="007921F8" w:rsidRDefault="00524147" w:rsidP="0068178D">
            <w:pPr>
              <w:pStyle w:val="Bodyjustified"/>
              <w:spacing w:before="40" w:after="20" w:line="240" w:lineRule="auto"/>
              <w:ind w:left="57" w:right="57"/>
            </w:pPr>
            <w:r w:rsidRPr="007921F8">
              <w:t>t</w:t>
            </w:r>
            <w:r w:rsidRPr="007921F8">
              <w:rPr>
                <w:vertAlign w:val="subscript"/>
              </w:rPr>
              <w:t>L</w:t>
            </w:r>
          </w:p>
        </w:tc>
        <w:tc>
          <w:tcPr>
            <w:tcW w:w="2018" w:type="dxa"/>
          </w:tcPr>
          <w:p w14:paraId="155BD7AC" w14:textId="2AFD3396" w:rsidR="0024393D" w:rsidRPr="007921F8" w:rsidRDefault="0024393D" w:rsidP="0068178D">
            <w:pPr>
              <w:pStyle w:val="Bodyjustified"/>
              <w:spacing w:before="40" w:after="20" w:line="240" w:lineRule="auto"/>
              <w:ind w:left="57" w:right="57"/>
              <w:jc w:val="left"/>
            </w:pPr>
            <w:r w:rsidRPr="007921F8">
              <w:t xml:space="preserve">ESCC No. </w:t>
            </w:r>
            <w:hyperlink r:id="rId27" w:history="1">
              <w:hyperlink r:id="rId28" w:history="1">
                <w:r w:rsidR="009F5F90">
                  <w:rPr>
                    <w:rStyle w:val="Hyperlink"/>
                  </w:rPr>
                  <w:t>3602</w:t>
                </w:r>
              </w:hyperlink>
            </w:hyperlink>
          </w:p>
        </w:tc>
        <w:tc>
          <w:tcPr>
            <w:tcW w:w="1096" w:type="dxa"/>
          </w:tcPr>
          <w:p w14:paraId="7F6D9781"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2A5A2EA5"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60BC304E" w14:textId="77777777" w:rsidR="0024393D" w:rsidRPr="007921F8" w:rsidRDefault="002675B4" w:rsidP="0068178D">
            <w:pPr>
              <w:pStyle w:val="Bodyjustified"/>
              <w:spacing w:before="40" w:after="20" w:line="240" w:lineRule="auto"/>
              <w:ind w:left="57" w:right="57"/>
            </w:pPr>
            <w:r w:rsidRPr="007921F8">
              <w:t>1</w:t>
            </w:r>
            <w:r w:rsidR="0036067E" w:rsidRPr="007921F8">
              <w:t>5</w:t>
            </w:r>
          </w:p>
        </w:tc>
        <w:tc>
          <w:tcPr>
            <w:tcW w:w="721" w:type="dxa"/>
          </w:tcPr>
          <w:p w14:paraId="2E95FB4D" w14:textId="77777777" w:rsidR="0024393D" w:rsidRPr="007921F8" w:rsidRDefault="0024393D" w:rsidP="0068178D">
            <w:pPr>
              <w:pStyle w:val="Bodyjustified"/>
              <w:spacing w:before="40" w:after="20" w:line="240" w:lineRule="auto"/>
              <w:ind w:left="57" w:right="57"/>
            </w:pPr>
            <w:r w:rsidRPr="007921F8">
              <w:t>ms</w:t>
            </w:r>
          </w:p>
        </w:tc>
      </w:tr>
      <w:tr w:rsidR="00E55BE2" w:rsidRPr="007921F8" w14:paraId="0B022EBA" w14:textId="77777777" w:rsidTr="0068178D">
        <w:trPr>
          <w:trHeight w:val="283"/>
        </w:trPr>
        <w:tc>
          <w:tcPr>
            <w:tcW w:w="1730" w:type="dxa"/>
          </w:tcPr>
          <w:p w14:paraId="21FC6791" w14:textId="77777777" w:rsidR="0024393D" w:rsidRPr="007921F8" w:rsidRDefault="00524147" w:rsidP="0068178D">
            <w:pPr>
              <w:pStyle w:val="Bodyjustified"/>
              <w:spacing w:before="40" w:after="20" w:line="240" w:lineRule="auto"/>
              <w:ind w:left="57" w:right="57"/>
              <w:jc w:val="left"/>
            </w:pPr>
            <w:r w:rsidRPr="007921F8">
              <w:t>Reset</w:t>
            </w:r>
            <w:r w:rsidR="0024393D" w:rsidRPr="007921F8">
              <w:t xml:space="preserve"> Time</w:t>
            </w:r>
          </w:p>
        </w:tc>
        <w:tc>
          <w:tcPr>
            <w:tcW w:w="957" w:type="dxa"/>
          </w:tcPr>
          <w:p w14:paraId="6B1DF985" w14:textId="77777777" w:rsidR="0024393D" w:rsidRPr="007921F8" w:rsidRDefault="00524147" w:rsidP="0068178D">
            <w:pPr>
              <w:pStyle w:val="Bodyjustified"/>
              <w:spacing w:before="40" w:after="20" w:line="240" w:lineRule="auto"/>
              <w:ind w:left="57" w:right="57"/>
            </w:pPr>
            <w:r w:rsidRPr="007921F8">
              <w:t>t</w:t>
            </w:r>
            <w:r w:rsidRPr="007921F8">
              <w:rPr>
                <w:vertAlign w:val="subscript"/>
              </w:rPr>
              <w:t>R</w:t>
            </w:r>
          </w:p>
        </w:tc>
        <w:tc>
          <w:tcPr>
            <w:tcW w:w="2018" w:type="dxa"/>
          </w:tcPr>
          <w:p w14:paraId="77FA46F8" w14:textId="6E93C350" w:rsidR="0024393D" w:rsidRPr="007921F8" w:rsidRDefault="0024393D" w:rsidP="0068178D">
            <w:pPr>
              <w:pStyle w:val="Bodyjustified"/>
              <w:spacing w:before="40" w:after="20" w:line="240" w:lineRule="auto"/>
              <w:ind w:left="57" w:right="57"/>
              <w:jc w:val="left"/>
            </w:pPr>
            <w:r w:rsidRPr="007921F8">
              <w:t xml:space="preserve">ESCC No. </w:t>
            </w:r>
            <w:hyperlink r:id="rId29" w:history="1">
              <w:hyperlink r:id="rId30" w:history="1">
                <w:r w:rsidR="009F5F90">
                  <w:rPr>
                    <w:rStyle w:val="Hyperlink"/>
                  </w:rPr>
                  <w:t>3602</w:t>
                </w:r>
              </w:hyperlink>
            </w:hyperlink>
          </w:p>
        </w:tc>
        <w:tc>
          <w:tcPr>
            <w:tcW w:w="1096" w:type="dxa"/>
          </w:tcPr>
          <w:p w14:paraId="57818869"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1F5B08C7"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26C6B9A" w14:textId="77777777" w:rsidR="0024393D" w:rsidRPr="007921F8" w:rsidRDefault="002675B4" w:rsidP="0068178D">
            <w:pPr>
              <w:pStyle w:val="Bodyjustified"/>
              <w:spacing w:before="40" w:after="20" w:line="240" w:lineRule="auto"/>
              <w:ind w:left="57" w:right="57"/>
            </w:pPr>
            <w:r w:rsidRPr="007921F8">
              <w:t>1</w:t>
            </w:r>
            <w:r w:rsidR="0036067E" w:rsidRPr="007921F8">
              <w:t>5</w:t>
            </w:r>
          </w:p>
        </w:tc>
        <w:tc>
          <w:tcPr>
            <w:tcW w:w="721" w:type="dxa"/>
          </w:tcPr>
          <w:p w14:paraId="146893FE" w14:textId="77777777" w:rsidR="0024393D" w:rsidRPr="007921F8" w:rsidRDefault="0024393D" w:rsidP="0068178D">
            <w:pPr>
              <w:pStyle w:val="Bodyjustified"/>
              <w:spacing w:before="40" w:after="20" w:line="240" w:lineRule="auto"/>
              <w:ind w:left="57" w:right="57"/>
            </w:pPr>
            <w:r w:rsidRPr="007921F8">
              <w:t>ms</w:t>
            </w:r>
          </w:p>
        </w:tc>
      </w:tr>
      <w:tr w:rsidR="00E55BE2" w:rsidRPr="007921F8" w14:paraId="22A7DCC3" w14:textId="77777777" w:rsidTr="0068178D">
        <w:trPr>
          <w:trHeight w:val="283"/>
        </w:trPr>
        <w:tc>
          <w:tcPr>
            <w:tcW w:w="1730" w:type="dxa"/>
          </w:tcPr>
          <w:p w14:paraId="6DC74991" w14:textId="77777777" w:rsidR="0024393D" w:rsidRPr="007921F8" w:rsidRDefault="0024393D" w:rsidP="0068178D">
            <w:pPr>
              <w:pStyle w:val="Bodyjustified"/>
              <w:spacing w:before="40" w:after="20" w:line="240" w:lineRule="auto"/>
              <w:ind w:left="57" w:right="57"/>
              <w:jc w:val="left"/>
            </w:pPr>
            <w:r w:rsidRPr="007921F8">
              <w:t>Bounce Time</w:t>
            </w:r>
          </w:p>
        </w:tc>
        <w:tc>
          <w:tcPr>
            <w:tcW w:w="957" w:type="dxa"/>
          </w:tcPr>
          <w:p w14:paraId="115E4221" w14:textId="77777777" w:rsidR="0024393D" w:rsidRPr="007921F8" w:rsidRDefault="0024393D" w:rsidP="0068178D">
            <w:pPr>
              <w:pStyle w:val="Bodyjustified"/>
              <w:spacing w:before="40" w:after="20" w:line="240" w:lineRule="auto"/>
              <w:ind w:left="57" w:right="57"/>
            </w:pPr>
            <w:r w:rsidRPr="007921F8">
              <w:t>t</w:t>
            </w:r>
            <w:r w:rsidRPr="007921F8">
              <w:rPr>
                <w:vertAlign w:val="subscript"/>
              </w:rPr>
              <w:t>B</w:t>
            </w:r>
          </w:p>
        </w:tc>
        <w:tc>
          <w:tcPr>
            <w:tcW w:w="2018" w:type="dxa"/>
          </w:tcPr>
          <w:p w14:paraId="681BA89A" w14:textId="0AFF7122" w:rsidR="0024393D" w:rsidRPr="007921F8" w:rsidRDefault="0024393D" w:rsidP="0068178D">
            <w:pPr>
              <w:pStyle w:val="Bodyjustified"/>
              <w:spacing w:before="40" w:after="20" w:line="240" w:lineRule="auto"/>
              <w:ind w:left="57" w:right="57"/>
              <w:jc w:val="left"/>
            </w:pPr>
            <w:r w:rsidRPr="007921F8">
              <w:t xml:space="preserve">ESCC No. </w:t>
            </w:r>
            <w:hyperlink r:id="rId31" w:history="1">
              <w:hyperlink r:id="rId32" w:history="1">
                <w:r w:rsidR="009F5F90">
                  <w:rPr>
                    <w:rStyle w:val="Hyperlink"/>
                  </w:rPr>
                  <w:t>3602</w:t>
                </w:r>
              </w:hyperlink>
            </w:hyperlink>
          </w:p>
        </w:tc>
        <w:tc>
          <w:tcPr>
            <w:tcW w:w="1096" w:type="dxa"/>
          </w:tcPr>
          <w:p w14:paraId="08201A21"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529712F8"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8BF89AA" w14:textId="77777777" w:rsidR="0024393D" w:rsidRPr="007921F8" w:rsidRDefault="0024393D" w:rsidP="0068178D">
            <w:pPr>
              <w:pStyle w:val="Bodyjustified"/>
              <w:spacing w:before="40" w:after="20" w:line="240" w:lineRule="auto"/>
              <w:ind w:left="57" w:right="57"/>
            </w:pPr>
            <w:r w:rsidRPr="007921F8">
              <w:t>1</w:t>
            </w:r>
          </w:p>
        </w:tc>
        <w:tc>
          <w:tcPr>
            <w:tcW w:w="721" w:type="dxa"/>
          </w:tcPr>
          <w:p w14:paraId="371102DE" w14:textId="77777777" w:rsidR="0024393D" w:rsidRPr="007921F8" w:rsidRDefault="0024393D" w:rsidP="0068178D">
            <w:pPr>
              <w:pStyle w:val="Bodyjustified"/>
              <w:spacing w:before="40" w:after="20" w:line="240" w:lineRule="auto"/>
              <w:ind w:left="57" w:right="57"/>
            </w:pPr>
            <w:r w:rsidRPr="007921F8">
              <w:t>ms</w:t>
            </w:r>
          </w:p>
        </w:tc>
      </w:tr>
      <w:tr w:rsidR="00E55BE2" w:rsidRPr="007921F8" w14:paraId="07130BCB" w14:textId="77777777" w:rsidTr="0068178D">
        <w:trPr>
          <w:trHeight w:val="283"/>
        </w:trPr>
        <w:tc>
          <w:tcPr>
            <w:tcW w:w="1730" w:type="dxa"/>
          </w:tcPr>
          <w:p w14:paraId="1CCCDDB7" w14:textId="77777777" w:rsidR="0024393D" w:rsidRPr="007921F8" w:rsidRDefault="0024393D" w:rsidP="0068178D">
            <w:pPr>
              <w:pStyle w:val="Bodyjustified"/>
              <w:spacing w:before="40" w:after="20" w:line="240" w:lineRule="auto"/>
              <w:ind w:left="57" w:right="57"/>
              <w:jc w:val="left"/>
            </w:pPr>
            <w:r w:rsidRPr="007921F8">
              <w:t>Insulation Resistance</w:t>
            </w:r>
          </w:p>
        </w:tc>
        <w:tc>
          <w:tcPr>
            <w:tcW w:w="957" w:type="dxa"/>
          </w:tcPr>
          <w:p w14:paraId="7A6263C8" w14:textId="77777777" w:rsidR="0024393D" w:rsidRPr="007921F8" w:rsidRDefault="0024393D" w:rsidP="0068178D">
            <w:pPr>
              <w:pStyle w:val="Bodyjustified"/>
              <w:spacing w:before="40" w:after="20" w:line="240" w:lineRule="auto"/>
              <w:ind w:left="57" w:right="57"/>
            </w:pPr>
            <w:r w:rsidRPr="007921F8">
              <w:t>R</w:t>
            </w:r>
            <w:r w:rsidRPr="007921F8">
              <w:rPr>
                <w:vertAlign w:val="subscript"/>
              </w:rPr>
              <w:t>I</w:t>
            </w:r>
          </w:p>
        </w:tc>
        <w:tc>
          <w:tcPr>
            <w:tcW w:w="2018" w:type="dxa"/>
          </w:tcPr>
          <w:p w14:paraId="2B9AF99A" w14:textId="1A9187E9" w:rsidR="0024393D" w:rsidRPr="007921F8" w:rsidRDefault="0024393D" w:rsidP="0068178D">
            <w:pPr>
              <w:pStyle w:val="Bodyjustified"/>
              <w:spacing w:before="40" w:after="20" w:line="240" w:lineRule="auto"/>
              <w:ind w:left="57" w:right="57"/>
              <w:jc w:val="left"/>
            </w:pPr>
            <w:r w:rsidRPr="007921F8">
              <w:t xml:space="preserve">ESCC No. </w:t>
            </w:r>
            <w:hyperlink r:id="rId33" w:history="1">
              <w:hyperlink r:id="rId34" w:history="1">
                <w:r w:rsidR="009F5F90">
                  <w:rPr>
                    <w:rStyle w:val="Hyperlink"/>
                  </w:rPr>
                  <w:t>3602</w:t>
                </w:r>
              </w:hyperlink>
            </w:hyperlink>
          </w:p>
          <w:p w14:paraId="73664BDA" w14:textId="77777777" w:rsidR="0024393D" w:rsidRPr="007921F8" w:rsidRDefault="001554F5" w:rsidP="0068178D">
            <w:pPr>
              <w:pStyle w:val="Bodyjustified"/>
              <w:spacing w:before="40" w:after="20" w:line="240" w:lineRule="auto"/>
              <w:ind w:left="57" w:right="57"/>
              <w:jc w:val="left"/>
            </w:pPr>
            <w:r w:rsidRPr="007921F8">
              <w:t>V</w:t>
            </w:r>
            <w:r w:rsidRPr="007921F8">
              <w:rPr>
                <w:vertAlign w:val="subscript"/>
              </w:rPr>
              <w:t>TEST</w:t>
            </w:r>
            <w:r w:rsidRPr="007921F8">
              <w:t xml:space="preserve"> = 500Vdc</w:t>
            </w:r>
          </w:p>
        </w:tc>
        <w:tc>
          <w:tcPr>
            <w:tcW w:w="1096" w:type="dxa"/>
          </w:tcPr>
          <w:p w14:paraId="3678F244" w14:textId="77777777" w:rsidR="0024393D" w:rsidRPr="007921F8" w:rsidRDefault="0024393D" w:rsidP="0068178D">
            <w:pPr>
              <w:pStyle w:val="Bodyjustified"/>
              <w:spacing w:before="40" w:after="20" w:line="240" w:lineRule="auto"/>
              <w:ind w:left="57" w:right="57"/>
            </w:pPr>
            <w:r w:rsidRPr="007921F8">
              <w:t>All</w:t>
            </w:r>
          </w:p>
        </w:tc>
        <w:tc>
          <w:tcPr>
            <w:tcW w:w="1066" w:type="dxa"/>
            <w:tcBorders>
              <w:bottom w:val="single" w:sz="4" w:space="0" w:color="auto"/>
            </w:tcBorders>
          </w:tcPr>
          <w:p w14:paraId="58F2EF25" w14:textId="77777777" w:rsidR="0024393D" w:rsidRPr="007921F8" w:rsidRDefault="0024393D" w:rsidP="0068178D">
            <w:pPr>
              <w:pStyle w:val="Bodyjustified"/>
              <w:spacing w:before="40" w:after="20" w:line="240" w:lineRule="auto"/>
              <w:ind w:left="57" w:right="57"/>
            </w:pPr>
            <w:r w:rsidRPr="007921F8">
              <w:t>10</w:t>
            </w:r>
            <w:r w:rsidR="002675B4" w:rsidRPr="007921F8">
              <w:t>0</w:t>
            </w:r>
          </w:p>
        </w:tc>
        <w:tc>
          <w:tcPr>
            <w:tcW w:w="1296" w:type="dxa"/>
            <w:tcBorders>
              <w:bottom w:val="single" w:sz="4" w:space="0" w:color="auto"/>
            </w:tcBorders>
          </w:tcPr>
          <w:p w14:paraId="7ACD537A" w14:textId="77777777" w:rsidR="0024393D" w:rsidRPr="007921F8" w:rsidRDefault="0024393D" w:rsidP="0068178D">
            <w:pPr>
              <w:pStyle w:val="Bodyjustified"/>
              <w:spacing w:before="40" w:after="20" w:line="240" w:lineRule="auto"/>
              <w:ind w:left="57" w:right="57"/>
            </w:pPr>
            <w:r w:rsidRPr="007921F8">
              <w:t>-</w:t>
            </w:r>
          </w:p>
        </w:tc>
        <w:tc>
          <w:tcPr>
            <w:tcW w:w="721" w:type="dxa"/>
          </w:tcPr>
          <w:p w14:paraId="320864E2" w14:textId="77777777" w:rsidR="0024393D" w:rsidRPr="007921F8" w:rsidRDefault="002675B4" w:rsidP="0068178D">
            <w:pPr>
              <w:pStyle w:val="Bodyjustified"/>
              <w:spacing w:before="40" w:after="20" w:line="240" w:lineRule="auto"/>
              <w:ind w:left="57" w:right="57"/>
            </w:pPr>
            <w:r w:rsidRPr="007921F8">
              <w:t>M</w:t>
            </w:r>
            <w:r w:rsidR="00E9151E" w:rsidRPr="007921F8">
              <w:t>Ω</w:t>
            </w:r>
          </w:p>
        </w:tc>
      </w:tr>
      <w:tr w:rsidR="00E55BE2" w:rsidRPr="007921F8" w14:paraId="2104DDBE" w14:textId="77777777" w:rsidTr="0068178D">
        <w:trPr>
          <w:trHeight w:val="283"/>
        </w:trPr>
        <w:tc>
          <w:tcPr>
            <w:tcW w:w="1730" w:type="dxa"/>
            <w:vMerge w:val="restart"/>
          </w:tcPr>
          <w:p w14:paraId="00B82E7C" w14:textId="77777777" w:rsidR="0036067E" w:rsidRPr="007921F8" w:rsidRDefault="0036067E" w:rsidP="0068178D">
            <w:pPr>
              <w:pStyle w:val="Bodyjustified"/>
              <w:spacing w:before="40" w:after="20" w:line="240" w:lineRule="auto"/>
              <w:ind w:left="57" w:right="57"/>
              <w:jc w:val="left"/>
            </w:pPr>
            <w:r w:rsidRPr="007921F8">
              <w:t>Voltage Proof</w:t>
            </w:r>
          </w:p>
          <w:p w14:paraId="34DC0651" w14:textId="77777777" w:rsidR="0036067E" w:rsidRPr="007921F8" w:rsidRDefault="0036067E" w:rsidP="0068178D">
            <w:pPr>
              <w:pStyle w:val="Bodyjustified"/>
              <w:spacing w:before="40" w:after="20" w:line="240" w:lineRule="auto"/>
              <w:ind w:left="57" w:right="57"/>
              <w:jc w:val="left"/>
            </w:pPr>
            <w:r w:rsidRPr="007921F8">
              <w:t>(Test Voltage)</w:t>
            </w:r>
          </w:p>
        </w:tc>
        <w:tc>
          <w:tcPr>
            <w:tcW w:w="957" w:type="dxa"/>
            <w:vMerge w:val="restart"/>
          </w:tcPr>
          <w:p w14:paraId="77EB1EE6" w14:textId="77777777" w:rsidR="0036067E" w:rsidRPr="007921F8" w:rsidRDefault="0036067E" w:rsidP="0068178D">
            <w:pPr>
              <w:pStyle w:val="Bodyjustified"/>
              <w:spacing w:before="40" w:after="20" w:line="240" w:lineRule="auto"/>
              <w:ind w:left="57" w:right="57"/>
            </w:pPr>
            <w:r w:rsidRPr="007921F8">
              <w:t>VP</w:t>
            </w:r>
          </w:p>
        </w:tc>
        <w:tc>
          <w:tcPr>
            <w:tcW w:w="2018" w:type="dxa"/>
            <w:vMerge w:val="restart"/>
          </w:tcPr>
          <w:p w14:paraId="120D6238" w14:textId="12610034" w:rsidR="0036067E" w:rsidRPr="007921F8" w:rsidRDefault="0036067E" w:rsidP="0068178D">
            <w:pPr>
              <w:pStyle w:val="Bodyjustified"/>
              <w:spacing w:before="40" w:after="20" w:line="240" w:lineRule="auto"/>
              <w:ind w:left="57" w:right="57"/>
              <w:jc w:val="left"/>
            </w:pPr>
            <w:r w:rsidRPr="007921F8">
              <w:t xml:space="preserve">ESCC No. </w:t>
            </w:r>
            <w:hyperlink r:id="rId35" w:history="1">
              <w:hyperlink r:id="rId36" w:history="1">
                <w:r w:rsidR="009F5F90">
                  <w:rPr>
                    <w:rStyle w:val="Hyperlink"/>
                  </w:rPr>
                  <w:t>3602</w:t>
                </w:r>
              </w:hyperlink>
            </w:hyperlink>
          </w:p>
          <w:p w14:paraId="267DB591" w14:textId="77777777" w:rsidR="0036067E" w:rsidRPr="007921F8" w:rsidRDefault="0036067E" w:rsidP="0068178D">
            <w:pPr>
              <w:pStyle w:val="Bodyjustified"/>
              <w:spacing w:before="40" w:after="20" w:line="240" w:lineRule="auto"/>
              <w:ind w:left="57" w:right="57"/>
              <w:jc w:val="left"/>
            </w:pPr>
            <w:r w:rsidRPr="007921F8">
              <w:t>Maximum Leakage Current I</w:t>
            </w:r>
            <w:r w:rsidRPr="007921F8">
              <w:rPr>
                <w:vertAlign w:val="subscript"/>
              </w:rPr>
              <w:t>LVP</w:t>
            </w:r>
            <w:r w:rsidRPr="007921F8">
              <w:t> = 1mA</w:t>
            </w:r>
          </w:p>
        </w:tc>
        <w:tc>
          <w:tcPr>
            <w:tcW w:w="1096" w:type="dxa"/>
            <w:vMerge w:val="restart"/>
          </w:tcPr>
          <w:p w14:paraId="3FAB507F" w14:textId="77777777" w:rsidR="0036067E" w:rsidRPr="007921F8" w:rsidRDefault="0036067E" w:rsidP="0068178D">
            <w:pPr>
              <w:pStyle w:val="Bodyjustified"/>
              <w:spacing w:before="40" w:after="20" w:line="240" w:lineRule="auto"/>
              <w:ind w:left="57" w:right="57"/>
            </w:pPr>
            <w:r w:rsidRPr="007921F8">
              <w:t>All</w:t>
            </w:r>
          </w:p>
        </w:tc>
        <w:tc>
          <w:tcPr>
            <w:tcW w:w="1066" w:type="dxa"/>
            <w:tcBorders>
              <w:bottom w:val="nil"/>
            </w:tcBorders>
          </w:tcPr>
          <w:p w14:paraId="2A3BE34B" w14:textId="77777777" w:rsidR="0036067E" w:rsidRPr="007921F8" w:rsidRDefault="0036067E" w:rsidP="0068178D">
            <w:pPr>
              <w:pStyle w:val="Bodyjustified"/>
              <w:spacing w:before="40" w:after="20" w:line="240" w:lineRule="auto"/>
              <w:ind w:left="57" w:right="57"/>
            </w:pPr>
            <w:r w:rsidRPr="007921F8">
              <w:t>1250</w:t>
            </w:r>
          </w:p>
        </w:tc>
        <w:tc>
          <w:tcPr>
            <w:tcW w:w="1296" w:type="dxa"/>
            <w:tcBorders>
              <w:bottom w:val="nil"/>
            </w:tcBorders>
          </w:tcPr>
          <w:p w14:paraId="568B6ED7" w14:textId="77777777" w:rsidR="0036067E" w:rsidRPr="007921F8" w:rsidRDefault="0036067E" w:rsidP="0068178D">
            <w:pPr>
              <w:pStyle w:val="Bodyjustified"/>
              <w:spacing w:before="40" w:after="20" w:line="240" w:lineRule="auto"/>
              <w:ind w:left="57" w:right="57"/>
            </w:pPr>
            <w:r w:rsidRPr="007921F8">
              <w:t>-</w:t>
            </w:r>
          </w:p>
        </w:tc>
        <w:tc>
          <w:tcPr>
            <w:tcW w:w="721" w:type="dxa"/>
            <w:vMerge w:val="restart"/>
          </w:tcPr>
          <w:p w14:paraId="3E280998" w14:textId="77777777" w:rsidR="0036067E" w:rsidRPr="007921F8" w:rsidRDefault="0036067E" w:rsidP="0068178D">
            <w:pPr>
              <w:pStyle w:val="Bodyjustified"/>
              <w:spacing w:before="40" w:after="20" w:line="240" w:lineRule="auto"/>
              <w:ind w:left="57" w:right="57"/>
            </w:pPr>
            <w:r w:rsidRPr="007921F8">
              <w:t>Vrms</w:t>
            </w:r>
          </w:p>
        </w:tc>
      </w:tr>
      <w:tr w:rsidR="00E55BE2" w:rsidRPr="007921F8" w14:paraId="09679F4F" w14:textId="77777777" w:rsidTr="0068178D">
        <w:trPr>
          <w:trHeight w:val="283"/>
        </w:trPr>
        <w:tc>
          <w:tcPr>
            <w:tcW w:w="1730" w:type="dxa"/>
            <w:vMerge/>
          </w:tcPr>
          <w:p w14:paraId="52BB8D7A" w14:textId="77777777" w:rsidR="0036067E" w:rsidRPr="007921F8" w:rsidRDefault="0036067E" w:rsidP="0068178D">
            <w:pPr>
              <w:pStyle w:val="Bodyjustified"/>
              <w:spacing w:before="40" w:after="20" w:line="240" w:lineRule="auto"/>
              <w:ind w:left="57" w:right="57"/>
              <w:jc w:val="left"/>
            </w:pPr>
          </w:p>
        </w:tc>
        <w:tc>
          <w:tcPr>
            <w:tcW w:w="957" w:type="dxa"/>
            <w:vMerge/>
          </w:tcPr>
          <w:p w14:paraId="002F57CB" w14:textId="77777777" w:rsidR="0036067E" w:rsidRPr="007921F8" w:rsidRDefault="0036067E" w:rsidP="0068178D">
            <w:pPr>
              <w:pStyle w:val="Bodyjustified"/>
              <w:spacing w:before="40" w:after="20" w:line="240" w:lineRule="auto"/>
              <w:ind w:left="57" w:right="57"/>
            </w:pPr>
          </w:p>
        </w:tc>
        <w:tc>
          <w:tcPr>
            <w:tcW w:w="2018" w:type="dxa"/>
            <w:vMerge/>
          </w:tcPr>
          <w:p w14:paraId="3347AB63" w14:textId="77777777" w:rsidR="0036067E" w:rsidRPr="007921F8" w:rsidRDefault="0036067E" w:rsidP="0068178D">
            <w:pPr>
              <w:pStyle w:val="Bodyjustified"/>
              <w:spacing w:before="40" w:after="20" w:line="240" w:lineRule="auto"/>
              <w:ind w:left="57" w:right="57"/>
              <w:jc w:val="left"/>
            </w:pPr>
          </w:p>
        </w:tc>
        <w:tc>
          <w:tcPr>
            <w:tcW w:w="1096" w:type="dxa"/>
            <w:vMerge/>
          </w:tcPr>
          <w:p w14:paraId="5F86C7FC" w14:textId="77777777" w:rsidR="0036067E" w:rsidRPr="007921F8" w:rsidRDefault="0036067E" w:rsidP="0068178D">
            <w:pPr>
              <w:pStyle w:val="Bodyjustified"/>
              <w:spacing w:before="40" w:after="20" w:line="240" w:lineRule="auto"/>
              <w:ind w:left="57" w:right="57"/>
            </w:pPr>
          </w:p>
        </w:tc>
        <w:tc>
          <w:tcPr>
            <w:tcW w:w="1066" w:type="dxa"/>
            <w:tcBorders>
              <w:top w:val="nil"/>
              <w:bottom w:val="nil"/>
            </w:tcBorders>
          </w:tcPr>
          <w:p w14:paraId="50B300A9" w14:textId="13FBA6BC" w:rsidR="0036067E" w:rsidRPr="007921F8" w:rsidRDefault="0036067E" w:rsidP="0068178D">
            <w:pPr>
              <w:pStyle w:val="Bodyjustified"/>
              <w:spacing w:before="40" w:after="20" w:line="240" w:lineRule="auto"/>
              <w:ind w:left="57" w:right="57"/>
            </w:pPr>
            <w:r w:rsidRPr="007921F8">
              <w:t xml:space="preserve">1000 </w:t>
            </w:r>
            <w:r w:rsidR="00E55BE2" w:rsidRPr="007921F8">
              <w:t>(2)</w:t>
            </w:r>
          </w:p>
        </w:tc>
        <w:tc>
          <w:tcPr>
            <w:tcW w:w="1296" w:type="dxa"/>
            <w:tcBorders>
              <w:top w:val="nil"/>
              <w:bottom w:val="nil"/>
            </w:tcBorders>
          </w:tcPr>
          <w:p w14:paraId="7E2D45BB" w14:textId="77777777" w:rsidR="0036067E" w:rsidRPr="007921F8" w:rsidRDefault="0036067E" w:rsidP="0068178D">
            <w:pPr>
              <w:pStyle w:val="Bodyjustified"/>
              <w:spacing w:before="40" w:after="20" w:line="240" w:lineRule="auto"/>
              <w:ind w:left="57" w:right="57"/>
            </w:pPr>
            <w:r w:rsidRPr="007921F8">
              <w:t>-</w:t>
            </w:r>
          </w:p>
        </w:tc>
        <w:tc>
          <w:tcPr>
            <w:tcW w:w="721" w:type="dxa"/>
            <w:vMerge/>
          </w:tcPr>
          <w:p w14:paraId="29D91E2E" w14:textId="77777777" w:rsidR="0036067E" w:rsidRPr="007921F8" w:rsidRDefault="0036067E" w:rsidP="0068178D">
            <w:pPr>
              <w:pStyle w:val="Bodyjustified"/>
              <w:spacing w:before="40" w:after="20" w:line="240" w:lineRule="auto"/>
              <w:ind w:left="57" w:right="57"/>
            </w:pPr>
          </w:p>
        </w:tc>
      </w:tr>
      <w:tr w:rsidR="00E55BE2" w:rsidRPr="007921F8" w14:paraId="69AE6366" w14:textId="77777777" w:rsidTr="0068178D">
        <w:trPr>
          <w:trHeight w:val="283"/>
        </w:trPr>
        <w:tc>
          <w:tcPr>
            <w:tcW w:w="1730" w:type="dxa"/>
            <w:vMerge/>
          </w:tcPr>
          <w:p w14:paraId="67574FF2" w14:textId="77777777" w:rsidR="0036067E" w:rsidRPr="007921F8" w:rsidRDefault="0036067E" w:rsidP="0068178D">
            <w:pPr>
              <w:pStyle w:val="Bodyjustified"/>
              <w:spacing w:before="40" w:after="20" w:line="240" w:lineRule="auto"/>
              <w:ind w:left="57" w:right="57"/>
              <w:jc w:val="left"/>
            </w:pPr>
          </w:p>
        </w:tc>
        <w:tc>
          <w:tcPr>
            <w:tcW w:w="957" w:type="dxa"/>
            <w:vMerge/>
          </w:tcPr>
          <w:p w14:paraId="1BA2E43D" w14:textId="77777777" w:rsidR="0036067E" w:rsidRPr="007921F8" w:rsidRDefault="0036067E" w:rsidP="0068178D">
            <w:pPr>
              <w:pStyle w:val="Bodyjustified"/>
              <w:spacing w:before="40" w:after="20" w:line="240" w:lineRule="auto"/>
              <w:ind w:left="57" w:right="57"/>
            </w:pPr>
          </w:p>
        </w:tc>
        <w:tc>
          <w:tcPr>
            <w:tcW w:w="2018" w:type="dxa"/>
            <w:vMerge/>
          </w:tcPr>
          <w:p w14:paraId="531AAC29" w14:textId="77777777" w:rsidR="0036067E" w:rsidRPr="007921F8" w:rsidRDefault="0036067E" w:rsidP="0068178D">
            <w:pPr>
              <w:pStyle w:val="Bodyjustified"/>
              <w:spacing w:before="40" w:after="20" w:line="240" w:lineRule="auto"/>
              <w:ind w:left="57" w:right="57"/>
              <w:jc w:val="left"/>
            </w:pPr>
          </w:p>
        </w:tc>
        <w:tc>
          <w:tcPr>
            <w:tcW w:w="1096" w:type="dxa"/>
            <w:vMerge/>
          </w:tcPr>
          <w:p w14:paraId="414B7CFB" w14:textId="77777777" w:rsidR="0036067E" w:rsidRPr="007921F8" w:rsidRDefault="0036067E" w:rsidP="0068178D">
            <w:pPr>
              <w:pStyle w:val="Bodyjustified"/>
              <w:spacing w:before="40" w:after="20" w:line="240" w:lineRule="auto"/>
              <w:ind w:left="57" w:right="57"/>
            </w:pPr>
          </w:p>
        </w:tc>
        <w:tc>
          <w:tcPr>
            <w:tcW w:w="1066" w:type="dxa"/>
            <w:tcBorders>
              <w:top w:val="nil"/>
            </w:tcBorders>
          </w:tcPr>
          <w:p w14:paraId="08068C18" w14:textId="13F1BD09" w:rsidR="0036067E" w:rsidRPr="007921F8" w:rsidRDefault="0036067E" w:rsidP="0068178D">
            <w:pPr>
              <w:pStyle w:val="Bodyjustified"/>
              <w:spacing w:before="40" w:after="20" w:line="240" w:lineRule="auto"/>
              <w:ind w:left="57" w:right="57"/>
            </w:pPr>
            <w:r w:rsidRPr="007921F8">
              <w:t xml:space="preserve">350 </w:t>
            </w:r>
            <w:r w:rsidR="00E55BE2" w:rsidRPr="007921F8">
              <w:t>(3)</w:t>
            </w:r>
          </w:p>
        </w:tc>
        <w:tc>
          <w:tcPr>
            <w:tcW w:w="1296" w:type="dxa"/>
            <w:tcBorders>
              <w:top w:val="nil"/>
            </w:tcBorders>
          </w:tcPr>
          <w:p w14:paraId="7E391F33" w14:textId="77777777" w:rsidR="0036067E" w:rsidRPr="007921F8" w:rsidRDefault="0036067E" w:rsidP="0068178D">
            <w:pPr>
              <w:pStyle w:val="Bodyjustified"/>
              <w:spacing w:before="40" w:after="20" w:line="240" w:lineRule="auto"/>
              <w:ind w:left="57" w:right="57"/>
            </w:pPr>
            <w:r w:rsidRPr="007921F8">
              <w:t>-</w:t>
            </w:r>
          </w:p>
        </w:tc>
        <w:tc>
          <w:tcPr>
            <w:tcW w:w="721" w:type="dxa"/>
            <w:vMerge/>
          </w:tcPr>
          <w:p w14:paraId="706EE75A" w14:textId="77777777" w:rsidR="0036067E" w:rsidRPr="007921F8" w:rsidRDefault="0036067E" w:rsidP="0068178D">
            <w:pPr>
              <w:pStyle w:val="Bodyjustified"/>
              <w:spacing w:before="40" w:after="20" w:line="240" w:lineRule="auto"/>
              <w:ind w:left="57" w:right="57"/>
            </w:pPr>
          </w:p>
        </w:tc>
      </w:tr>
      <w:tr w:rsidR="00E55BE2" w:rsidRPr="007921F8" w14:paraId="20329942" w14:textId="77777777" w:rsidTr="0068178D">
        <w:trPr>
          <w:trHeight w:val="283"/>
        </w:trPr>
        <w:tc>
          <w:tcPr>
            <w:tcW w:w="1730" w:type="dxa"/>
          </w:tcPr>
          <w:p w14:paraId="62283C0F" w14:textId="77777777" w:rsidR="0024393D" w:rsidRPr="007921F8" w:rsidRDefault="0024393D" w:rsidP="0068178D">
            <w:pPr>
              <w:pStyle w:val="Bodyjustified"/>
              <w:spacing w:before="40" w:after="20" w:line="240" w:lineRule="auto"/>
              <w:ind w:left="57" w:right="57"/>
              <w:jc w:val="left"/>
            </w:pPr>
            <w:r w:rsidRPr="007921F8">
              <w:t>Voltage Proof Leakage Current</w:t>
            </w:r>
          </w:p>
        </w:tc>
        <w:tc>
          <w:tcPr>
            <w:tcW w:w="957" w:type="dxa"/>
          </w:tcPr>
          <w:p w14:paraId="3C94FCE4" w14:textId="77777777" w:rsidR="0024393D" w:rsidRPr="007921F8" w:rsidRDefault="0024393D" w:rsidP="0068178D">
            <w:pPr>
              <w:pStyle w:val="Bodyjustified"/>
              <w:spacing w:before="40" w:after="20" w:line="240" w:lineRule="auto"/>
              <w:ind w:left="57" w:right="57"/>
            </w:pPr>
            <w:r w:rsidRPr="007921F8">
              <w:t>I</w:t>
            </w:r>
            <w:r w:rsidRPr="007921F8">
              <w:rPr>
                <w:vertAlign w:val="subscript"/>
              </w:rPr>
              <w:t>LVP</w:t>
            </w:r>
          </w:p>
        </w:tc>
        <w:tc>
          <w:tcPr>
            <w:tcW w:w="2018" w:type="dxa"/>
          </w:tcPr>
          <w:p w14:paraId="3AB690D1" w14:textId="0A7A6A85" w:rsidR="00D55FEE" w:rsidRPr="007921F8" w:rsidRDefault="00D55FEE" w:rsidP="0068178D">
            <w:pPr>
              <w:pStyle w:val="Bodyjustified"/>
              <w:spacing w:before="40" w:after="20" w:line="240" w:lineRule="auto"/>
              <w:ind w:left="57" w:right="57"/>
              <w:jc w:val="left"/>
            </w:pPr>
            <w:r w:rsidRPr="007921F8">
              <w:t xml:space="preserve">ESCC No. </w:t>
            </w:r>
            <w:hyperlink r:id="rId37" w:history="1">
              <w:hyperlink r:id="rId38" w:history="1">
                <w:r w:rsidR="009F5F90">
                  <w:rPr>
                    <w:rStyle w:val="Hyperlink"/>
                  </w:rPr>
                  <w:t>3602</w:t>
                </w:r>
              </w:hyperlink>
            </w:hyperlink>
          </w:p>
          <w:p w14:paraId="08DE818A" w14:textId="77777777" w:rsidR="0024393D" w:rsidRPr="007921F8" w:rsidRDefault="0024393D" w:rsidP="0068178D">
            <w:pPr>
              <w:pStyle w:val="Bodyjustified"/>
              <w:spacing w:before="40" w:after="20" w:line="240" w:lineRule="auto"/>
              <w:ind w:left="57" w:right="57"/>
              <w:jc w:val="left"/>
            </w:pPr>
            <w:r w:rsidRPr="007921F8">
              <w:t xml:space="preserve">Note </w:t>
            </w:r>
            <w:r w:rsidR="0036067E" w:rsidRPr="007921F8">
              <w:t>4</w:t>
            </w:r>
          </w:p>
        </w:tc>
        <w:tc>
          <w:tcPr>
            <w:tcW w:w="1096" w:type="dxa"/>
          </w:tcPr>
          <w:p w14:paraId="5B1C35EA"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644D4758"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3B6E60C" w14:textId="77777777" w:rsidR="0024393D" w:rsidRPr="007921F8" w:rsidRDefault="0024393D" w:rsidP="0068178D">
            <w:pPr>
              <w:pStyle w:val="Bodyjustified"/>
              <w:spacing w:before="40" w:after="20" w:line="240" w:lineRule="auto"/>
              <w:ind w:left="57" w:right="57"/>
            </w:pPr>
            <w:r w:rsidRPr="007921F8">
              <w:t>1</w:t>
            </w:r>
          </w:p>
        </w:tc>
        <w:tc>
          <w:tcPr>
            <w:tcW w:w="721" w:type="dxa"/>
          </w:tcPr>
          <w:p w14:paraId="1AA3FD21" w14:textId="77777777" w:rsidR="0024393D" w:rsidRPr="007921F8" w:rsidRDefault="0024393D" w:rsidP="0068178D">
            <w:pPr>
              <w:pStyle w:val="Bodyjustified"/>
              <w:spacing w:before="40" w:after="20" w:line="240" w:lineRule="auto"/>
              <w:ind w:left="57" w:right="57"/>
            </w:pPr>
            <w:r w:rsidRPr="007921F8">
              <w:t>mA</w:t>
            </w:r>
          </w:p>
        </w:tc>
      </w:tr>
      <w:tr w:rsidR="00E55BE2" w:rsidRPr="007921F8" w14:paraId="0E64913E" w14:textId="77777777" w:rsidTr="0068178D">
        <w:trPr>
          <w:trHeight w:val="283"/>
        </w:trPr>
        <w:tc>
          <w:tcPr>
            <w:tcW w:w="1730" w:type="dxa"/>
            <w:tcBorders>
              <w:bottom w:val="single" w:sz="4" w:space="0" w:color="auto"/>
            </w:tcBorders>
          </w:tcPr>
          <w:p w14:paraId="502E2A47" w14:textId="77777777" w:rsidR="0024393D" w:rsidRPr="007921F8" w:rsidRDefault="0024393D" w:rsidP="0068178D">
            <w:pPr>
              <w:pStyle w:val="Bodyjustified"/>
              <w:spacing w:before="40" w:after="20" w:line="240" w:lineRule="auto"/>
              <w:ind w:left="57" w:right="57"/>
              <w:jc w:val="left"/>
            </w:pPr>
            <w:r w:rsidRPr="007921F8">
              <w:t>Contact Voltage Drop</w:t>
            </w:r>
          </w:p>
        </w:tc>
        <w:tc>
          <w:tcPr>
            <w:tcW w:w="957" w:type="dxa"/>
            <w:tcBorders>
              <w:bottom w:val="single" w:sz="4" w:space="0" w:color="auto"/>
            </w:tcBorders>
          </w:tcPr>
          <w:p w14:paraId="1618D391" w14:textId="77777777" w:rsidR="0024393D" w:rsidRPr="007921F8" w:rsidRDefault="0024393D" w:rsidP="0068178D">
            <w:pPr>
              <w:pStyle w:val="Bodyjustified"/>
              <w:spacing w:before="40" w:after="20" w:line="240" w:lineRule="auto"/>
              <w:ind w:left="57" w:right="57"/>
            </w:pPr>
            <w:r w:rsidRPr="007921F8">
              <w:t>V</w:t>
            </w:r>
            <w:r w:rsidRPr="007921F8">
              <w:rPr>
                <w:vertAlign w:val="subscript"/>
              </w:rPr>
              <w:t>D</w:t>
            </w:r>
          </w:p>
        </w:tc>
        <w:tc>
          <w:tcPr>
            <w:tcW w:w="2018" w:type="dxa"/>
            <w:tcBorders>
              <w:bottom w:val="single" w:sz="4" w:space="0" w:color="auto"/>
            </w:tcBorders>
          </w:tcPr>
          <w:p w14:paraId="5179191F" w14:textId="7C59AACA" w:rsidR="0024393D" w:rsidRPr="007921F8" w:rsidRDefault="0024393D" w:rsidP="0068178D">
            <w:pPr>
              <w:pStyle w:val="Bodyjustified"/>
              <w:spacing w:before="40" w:after="20" w:line="240" w:lineRule="auto"/>
              <w:ind w:left="57" w:right="57"/>
              <w:jc w:val="left"/>
            </w:pPr>
            <w:r w:rsidRPr="007921F8">
              <w:t xml:space="preserve">ESCC No. </w:t>
            </w:r>
            <w:hyperlink r:id="rId39" w:history="1">
              <w:hyperlink r:id="rId40" w:history="1">
                <w:r w:rsidR="009F5F90">
                  <w:rPr>
                    <w:rStyle w:val="Hyperlink"/>
                  </w:rPr>
                  <w:t>3602</w:t>
                </w:r>
              </w:hyperlink>
            </w:hyperlink>
          </w:p>
          <w:p w14:paraId="2DC5A3FD" w14:textId="77777777" w:rsidR="0024393D" w:rsidRPr="007921F8" w:rsidRDefault="001554F5" w:rsidP="0068178D">
            <w:pPr>
              <w:pStyle w:val="Bodyjustified"/>
              <w:spacing w:before="40" w:after="20" w:line="240" w:lineRule="auto"/>
              <w:ind w:left="57" w:right="57"/>
              <w:jc w:val="left"/>
            </w:pPr>
            <w:r w:rsidRPr="007921F8">
              <w:t xml:space="preserve">100mA </w:t>
            </w:r>
            <w:r w:rsidRPr="007921F8">
              <w:rPr>
                <w:rFonts w:cs="Arial"/>
              </w:rPr>
              <w:t>≤</w:t>
            </w:r>
            <w:r w:rsidRPr="007921F8">
              <w:t xml:space="preserve"> I</w:t>
            </w:r>
            <w:r w:rsidRPr="007921F8">
              <w:rPr>
                <w:vertAlign w:val="subscript"/>
              </w:rPr>
              <w:t>TEST</w:t>
            </w:r>
            <w:r w:rsidRPr="007921F8">
              <w:t xml:space="preserve"> </w:t>
            </w:r>
            <w:r w:rsidRPr="007921F8">
              <w:rPr>
                <w:rFonts w:cs="Arial"/>
              </w:rPr>
              <w:t>≤</w:t>
            </w:r>
            <w:r w:rsidRPr="007921F8">
              <w:t xml:space="preserve"> </w:t>
            </w:r>
            <w:r w:rsidR="00426272" w:rsidRPr="007921F8">
              <w:t>10</w:t>
            </w:r>
            <w:r w:rsidRPr="007921F8">
              <w:t>A</w:t>
            </w:r>
          </w:p>
        </w:tc>
        <w:tc>
          <w:tcPr>
            <w:tcW w:w="1096" w:type="dxa"/>
            <w:tcBorders>
              <w:bottom w:val="single" w:sz="4" w:space="0" w:color="auto"/>
            </w:tcBorders>
          </w:tcPr>
          <w:p w14:paraId="1230DFB4" w14:textId="77777777" w:rsidR="0024393D" w:rsidRPr="007921F8" w:rsidRDefault="0024393D" w:rsidP="0068178D">
            <w:pPr>
              <w:pStyle w:val="Bodyjustified"/>
              <w:spacing w:before="40" w:after="20" w:line="240" w:lineRule="auto"/>
              <w:ind w:left="57" w:right="57"/>
            </w:pPr>
            <w:r w:rsidRPr="007921F8">
              <w:t>All</w:t>
            </w:r>
          </w:p>
        </w:tc>
        <w:tc>
          <w:tcPr>
            <w:tcW w:w="1066" w:type="dxa"/>
            <w:tcBorders>
              <w:bottom w:val="single" w:sz="4" w:space="0" w:color="auto"/>
            </w:tcBorders>
          </w:tcPr>
          <w:p w14:paraId="7802B81B" w14:textId="77777777" w:rsidR="0024393D" w:rsidRPr="007921F8" w:rsidRDefault="0024393D" w:rsidP="0068178D">
            <w:pPr>
              <w:pStyle w:val="Bodyjustified"/>
              <w:spacing w:before="40" w:after="20" w:line="240" w:lineRule="auto"/>
              <w:ind w:left="57" w:right="57"/>
            </w:pPr>
            <w:r w:rsidRPr="007921F8">
              <w:t>-</w:t>
            </w:r>
          </w:p>
        </w:tc>
        <w:tc>
          <w:tcPr>
            <w:tcW w:w="1296" w:type="dxa"/>
            <w:tcBorders>
              <w:bottom w:val="single" w:sz="4" w:space="0" w:color="auto"/>
            </w:tcBorders>
          </w:tcPr>
          <w:p w14:paraId="1B5DDB19" w14:textId="77777777" w:rsidR="0024393D" w:rsidRPr="007921F8" w:rsidRDefault="001554F5" w:rsidP="0068178D">
            <w:pPr>
              <w:pStyle w:val="Bodyjustified"/>
              <w:spacing w:before="40" w:after="20" w:line="240" w:lineRule="auto"/>
              <w:ind w:left="57" w:right="57"/>
            </w:pPr>
            <w:r w:rsidRPr="007921F8">
              <w:t>0.01</w:t>
            </w:r>
            <w:r w:rsidR="00426272" w:rsidRPr="007921F8">
              <w:t>5</w:t>
            </w:r>
            <w:r w:rsidRPr="007921F8">
              <w:t xml:space="preserve"> x I</w:t>
            </w:r>
            <w:r w:rsidRPr="007921F8">
              <w:rPr>
                <w:vertAlign w:val="subscript"/>
              </w:rPr>
              <w:t>TEST</w:t>
            </w:r>
          </w:p>
        </w:tc>
        <w:tc>
          <w:tcPr>
            <w:tcW w:w="721" w:type="dxa"/>
            <w:tcBorders>
              <w:bottom w:val="single" w:sz="4" w:space="0" w:color="auto"/>
            </w:tcBorders>
          </w:tcPr>
          <w:p w14:paraId="7AAB0826" w14:textId="77777777" w:rsidR="0024393D" w:rsidRPr="007921F8" w:rsidRDefault="0024393D" w:rsidP="0068178D">
            <w:pPr>
              <w:pStyle w:val="Bodyjustified"/>
              <w:spacing w:before="40" w:after="20" w:line="240" w:lineRule="auto"/>
              <w:ind w:left="57" w:right="57"/>
            </w:pPr>
            <w:r w:rsidRPr="007921F8">
              <w:t>V</w:t>
            </w:r>
          </w:p>
        </w:tc>
      </w:tr>
      <w:tr w:rsidR="001173A0" w:rsidRPr="007921F8" w14:paraId="17F05289" w14:textId="77777777" w:rsidTr="0068178D">
        <w:trPr>
          <w:trHeight w:val="283"/>
        </w:trPr>
        <w:tc>
          <w:tcPr>
            <w:tcW w:w="1730" w:type="dxa"/>
            <w:tcBorders>
              <w:bottom w:val="nil"/>
            </w:tcBorders>
          </w:tcPr>
          <w:p w14:paraId="4324BFAE" w14:textId="77777777" w:rsidR="001173A0" w:rsidRPr="007921F8" w:rsidRDefault="001173A0" w:rsidP="0068178D">
            <w:pPr>
              <w:pStyle w:val="Bodyjustified"/>
              <w:spacing w:before="40" w:after="20" w:line="240" w:lineRule="auto"/>
              <w:ind w:left="57" w:right="57"/>
              <w:jc w:val="left"/>
            </w:pPr>
            <w:r w:rsidRPr="007921F8">
              <w:t>Coil Resistance</w:t>
            </w:r>
          </w:p>
        </w:tc>
        <w:tc>
          <w:tcPr>
            <w:tcW w:w="957" w:type="dxa"/>
            <w:tcBorders>
              <w:bottom w:val="nil"/>
            </w:tcBorders>
          </w:tcPr>
          <w:p w14:paraId="73DA4CFA" w14:textId="77777777" w:rsidR="001173A0" w:rsidRPr="007921F8" w:rsidRDefault="001173A0" w:rsidP="0068178D">
            <w:pPr>
              <w:pStyle w:val="Bodyjustified"/>
              <w:spacing w:before="40" w:after="20" w:line="240" w:lineRule="auto"/>
              <w:ind w:left="57" w:right="57"/>
            </w:pPr>
            <w:r w:rsidRPr="007921F8">
              <w:t>R</w:t>
            </w:r>
            <w:r w:rsidRPr="007921F8">
              <w:rPr>
                <w:vertAlign w:val="subscript"/>
              </w:rPr>
              <w:t>B</w:t>
            </w:r>
          </w:p>
        </w:tc>
        <w:tc>
          <w:tcPr>
            <w:tcW w:w="2018" w:type="dxa"/>
            <w:vMerge w:val="restart"/>
          </w:tcPr>
          <w:p w14:paraId="18C7F9B3" w14:textId="0E8C537D" w:rsidR="001173A0" w:rsidRPr="007921F8" w:rsidRDefault="001173A0" w:rsidP="0068178D">
            <w:pPr>
              <w:pStyle w:val="Bodyjustified"/>
              <w:spacing w:before="40" w:after="20" w:line="240" w:lineRule="auto"/>
              <w:ind w:left="57" w:right="57"/>
              <w:jc w:val="left"/>
            </w:pPr>
            <w:r w:rsidRPr="007921F8">
              <w:t xml:space="preserve">ESCC No. </w:t>
            </w:r>
            <w:hyperlink r:id="rId41" w:history="1">
              <w:hyperlink r:id="rId42" w:history="1">
                <w:r w:rsidR="009F5F90">
                  <w:rPr>
                    <w:rStyle w:val="Hyperlink"/>
                  </w:rPr>
                  <w:t>3602</w:t>
                </w:r>
              </w:hyperlink>
            </w:hyperlink>
          </w:p>
          <w:p w14:paraId="4AC30AA3" w14:textId="77777777" w:rsidR="001173A0" w:rsidRPr="007921F8" w:rsidRDefault="001173A0" w:rsidP="0068178D">
            <w:pPr>
              <w:pStyle w:val="Bodyjustified"/>
              <w:spacing w:before="40" w:after="20" w:line="240" w:lineRule="auto"/>
              <w:ind w:left="57" w:right="57"/>
              <w:jc w:val="left"/>
            </w:pPr>
            <w:r w:rsidRPr="007921F8">
              <w:t>Both coils</w:t>
            </w:r>
          </w:p>
        </w:tc>
        <w:tc>
          <w:tcPr>
            <w:tcW w:w="1096" w:type="dxa"/>
            <w:tcBorders>
              <w:bottom w:val="nil"/>
            </w:tcBorders>
          </w:tcPr>
          <w:p w14:paraId="377BFB6A" w14:textId="77777777" w:rsidR="001173A0" w:rsidRPr="007921F8" w:rsidRDefault="001173A0" w:rsidP="0068178D">
            <w:pPr>
              <w:pStyle w:val="Bodyjustified"/>
              <w:spacing w:before="40" w:after="20" w:line="240" w:lineRule="auto"/>
              <w:ind w:left="57" w:right="57"/>
            </w:pPr>
          </w:p>
        </w:tc>
        <w:tc>
          <w:tcPr>
            <w:tcW w:w="1066" w:type="dxa"/>
            <w:tcBorders>
              <w:bottom w:val="nil"/>
            </w:tcBorders>
          </w:tcPr>
          <w:p w14:paraId="2A68D013" w14:textId="77777777" w:rsidR="001173A0" w:rsidRPr="007921F8" w:rsidRDefault="001173A0" w:rsidP="0068178D">
            <w:pPr>
              <w:pStyle w:val="Bodyjustified"/>
              <w:spacing w:before="40" w:after="20" w:line="240" w:lineRule="auto"/>
              <w:ind w:left="57" w:right="57"/>
            </w:pPr>
          </w:p>
        </w:tc>
        <w:tc>
          <w:tcPr>
            <w:tcW w:w="1296" w:type="dxa"/>
            <w:tcBorders>
              <w:bottom w:val="nil"/>
            </w:tcBorders>
          </w:tcPr>
          <w:p w14:paraId="12033615" w14:textId="77777777" w:rsidR="001173A0" w:rsidRPr="007921F8" w:rsidRDefault="001173A0" w:rsidP="0068178D">
            <w:pPr>
              <w:pStyle w:val="Bodyjustified"/>
              <w:spacing w:before="40" w:after="20" w:line="240" w:lineRule="auto"/>
              <w:ind w:left="57" w:right="57"/>
            </w:pPr>
          </w:p>
        </w:tc>
        <w:tc>
          <w:tcPr>
            <w:tcW w:w="721" w:type="dxa"/>
            <w:tcBorders>
              <w:bottom w:val="nil"/>
            </w:tcBorders>
          </w:tcPr>
          <w:p w14:paraId="203E7A8E" w14:textId="77777777" w:rsidR="001173A0" w:rsidRPr="007921F8" w:rsidRDefault="001173A0" w:rsidP="0068178D">
            <w:pPr>
              <w:pStyle w:val="Bodyjustified"/>
              <w:spacing w:before="40" w:after="20" w:line="240" w:lineRule="auto"/>
              <w:ind w:left="57" w:right="57"/>
            </w:pPr>
            <w:r w:rsidRPr="007921F8">
              <w:t>Ω</w:t>
            </w:r>
          </w:p>
        </w:tc>
      </w:tr>
      <w:tr w:rsidR="001173A0" w:rsidRPr="007921F8" w14:paraId="7B0AC88A" w14:textId="77777777" w:rsidTr="0068178D">
        <w:trPr>
          <w:trHeight w:val="283"/>
        </w:trPr>
        <w:tc>
          <w:tcPr>
            <w:tcW w:w="1730" w:type="dxa"/>
            <w:tcBorders>
              <w:top w:val="nil"/>
              <w:bottom w:val="nil"/>
            </w:tcBorders>
          </w:tcPr>
          <w:p w14:paraId="799B070A" w14:textId="77777777" w:rsidR="001173A0" w:rsidRPr="007921F8" w:rsidRDefault="001173A0" w:rsidP="0068178D">
            <w:pPr>
              <w:pStyle w:val="Bodyjustified"/>
              <w:spacing w:before="40" w:after="20" w:line="240" w:lineRule="auto"/>
              <w:ind w:left="57" w:right="57"/>
            </w:pPr>
          </w:p>
        </w:tc>
        <w:tc>
          <w:tcPr>
            <w:tcW w:w="957" w:type="dxa"/>
            <w:tcBorders>
              <w:top w:val="nil"/>
              <w:bottom w:val="nil"/>
            </w:tcBorders>
          </w:tcPr>
          <w:p w14:paraId="4B6A1074" w14:textId="77777777" w:rsidR="001173A0" w:rsidRPr="007921F8" w:rsidRDefault="001173A0" w:rsidP="0068178D">
            <w:pPr>
              <w:pStyle w:val="Bodyjustified"/>
              <w:spacing w:before="40" w:after="20" w:line="240" w:lineRule="auto"/>
              <w:ind w:left="57" w:right="57"/>
            </w:pPr>
          </w:p>
        </w:tc>
        <w:tc>
          <w:tcPr>
            <w:tcW w:w="2018" w:type="dxa"/>
            <w:vMerge/>
            <w:tcBorders>
              <w:bottom w:val="nil"/>
            </w:tcBorders>
          </w:tcPr>
          <w:p w14:paraId="3F061BDD" w14:textId="77777777" w:rsidR="001173A0" w:rsidRPr="007921F8" w:rsidRDefault="001173A0" w:rsidP="0068178D">
            <w:pPr>
              <w:pStyle w:val="Bodyjustified"/>
              <w:spacing w:before="40" w:after="20" w:line="240" w:lineRule="auto"/>
              <w:ind w:left="57" w:right="57"/>
            </w:pPr>
          </w:p>
        </w:tc>
        <w:tc>
          <w:tcPr>
            <w:tcW w:w="1096" w:type="dxa"/>
            <w:tcBorders>
              <w:top w:val="nil"/>
              <w:bottom w:val="nil"/>
            </w:tcBorders>
          </w:tcPr>
          <w:p w14:paraId="6867D270" w14:textId="77777777" w:rsidR="001173A0" w:rsidRPr="007921F8" w:rsidRDefault="001173A0" w:rsidP="0068178D">
            <w:pPr>
              <w:pStyle w:val="Bodyjustified"/>
              <w:spacing w:before="40" w:after="20" w:line="240" w:lineRule="auto"/>
              <w:ind w:left="57" w:right="57"/>
            </w:pPr>
            <w:r w:rsidRPr="007921F8">
              <w:t>28</w:t>
            </w:r>
          </w:p>
        </w:tc>
        <w:tc>
          <w:tcPr>
            <w:tcW w:w="1066" w:type="dxa"/>
            <w:tcBorders>
              <w:top w:val="nil"/>
              <w:bottom w:val="nil"/>
            </w:tcBorders>
          </w:tcPr>
          <w:p w14:paraId="7200F4C4" w14:textId="77777777" w:rsidR="001173A0" w:rsidRPr="007921F8" w:rsidRDefault="001173A0" w:rsidP="0068178D">
            <w:pPr>
              <w:pStyle w:val="Bodyjustified"/>
              <w:spacing w:before="40" w:after="20" w:line="240" w:lineRule="auto"/>
              <w:ind w:left="57" w:right="57"/>
            </w:pPr>
            <w:r w:rsidRPr="007921F8">
              <w:t>270</w:t>
            </w:r>
          </w:p>
        </w:tc>
        <w:tc>
          <w:tcPr>
            <w:tcW w:w="1296" w:type="dxa"/>
            <w:tcBorders>
              <w:top w:val="nil"/>
              <w:bottom w:val="nil"/>
            </w:tcBorders>
          </w:tcPr>
          <w:p w14:paraId="29BAFA7E" w14:textId="77777777" w:rsidR="001173A0" w:rsidRPr="007921F8" w:rsidRDefault="001173A0" w:rsidP="0068178D">
            <w:pPr>
              <w:pStyle w:val="Bodyjustified"/>
              <w:spacing w:before="40" w:after="20" w:line="240" w:lineRule="auto"/>
              <w:ind w:left="57" w:right="57"/>
            </w:pPr>
            <w:r w:rsidRPr="007921F8">
              <w:t>330</w:t>
            </w:r>
          </w:p>
        </w:tc>
        <w:tc>
          <w:tcPr>
            <w:tcW w:w="721" w:type="dxa"/>
            <w:tcBorders>
              <w:top w:val="nil"/>
              <w:bottom w:val="nil"/>
            </w:tcBorders>
          </w:tcPr>
          <w:p w14:paraId="05286DD9" w14:textId="77777777" w:rsidR="001173A0" w:rsidRPr="007921F8" w:rsidRDefault="001173A0" w:rsidP="0068178D">
            <w:pPr>
              <w:pStyle w:val="Bodyjustified"/>
              <w:spacing w:before="40" w:after="20" w:line="240" w:lineRule="auto"/>
              <w:ind w:left="57" w:right="57"/>
            </w:pPr>
          </w:p>
        </w:tc>
      </w:tr>
      <w:tr w:rsidR="00E55BE2" w:rsidRPr="007921F8" w14:paraId="1E8CA8DD" w14:textId="77777777" w:rsidTr="0068178D">
        <w:trPr>
          <w:trHeight w:val="283"/>
        </w:trPr>
        <w:tc>
          <w:tcPr>
            <w:tcW w:w="1730" w:type="dxa"/>
            <w:tcBorders>
              <w:top w:val="nil"/>
            </w:tcBorders>
          </w:tcPr>
          <w:p w14:paraId="67BC4480" w14:textId="77777777" w:rsidR="00DC7784" w:rsidRPr="007921F8" w:rsidRDefault="00DC7784" w:rsidP="0068178D">
            <w:pPr>
              <w:pStyle w:val="Bodyjustified"/>
              <w:spacing w:before="40" w:after="20" w:line="240" w:lineRule="auto"/>
              <w:ind w:left="57" w:right="57"/>
            </w:pPr>
          </w:p>
        </w:tc>
        <w:tc>
          <w:tcPr>
            <w:tcW w:w="957" w:type="dxa"/>
            <w:tcBorders>
              <w:top w:val="nil"/>
            </w:tcBorders>
          </w:tcPr>
          <w:p w14:paraId="3C9CD1C5" w14:textId="77777777" w:rsidR="00DC7784" w:rsidRPr="007921F8" w:rsidRDefault="00DC7784" w:rsidP="0068178D">
            <w:pPr>
              <w:pStyle w:val="Bodyjustified"/>
              <w:spacing w:before="40" w:after="20" w:line="240" w:lineRule="auto"/>
              <w:ind w:left="57" w:right="57"/>
            </w:pPr>
          </w:p>
        </w:tc>
        <w:tc>
          <w:tcPr>
            <w:tcW w:w="2018" w:type="dxa"/>
            <w:tcBorders>
              <w:top w:val="nil"/>
            </w:tcBorders>
          </w:tcPr>
          <w:p w14:paraId="6728424A" w14:textId="77777777" w:rsidR="00DC7784" w:rsidRPr="007921F8" w:rsidRDefault="00DC7784" w:rsidP="0068178D">
            <w:pPr>
              <w:pStyle w:val="Bodyjustified"/>
              <w:spacing w:before="40" w:after="20" w:line="240" w:lineRule="auto"/>
              <w:ind w:left="57" w:right="57"/>
            </w:pPr>
          </w:p>
        </w:tc>
        <w:tc>
          <w:tcPr>
            <w:tcW w:w="1096" w:type="dxa"/>
            <w:tcBorders>
              <w:top w:val="nil"/>
            </w:tcBorders>
          </w:tcPr>
          <w:p w14:paraId="0E83F4EA" w14:textId="77777777" w:rsidR="00DC7784" w:rsidRPr="007921F8" w:rsidRDefault="00DC7784" w:rsidP="0068178D">
            <w:pPr>
              <w:pStyle w:val="Bodyjustified"/>
              <w:spacing w:before="40" w:after="20" w:line="240" w:lineRule="auto"/>
              <w:ind w:left="57" w:right="57"/>
            </w:pPr>
            <w:r w:rsidRPr="007921F8">
              <w:t>12</w:t>
            </w:r>
          </w:p>
        </w:tc>
        <w:tc>
          <w:tcPr>
            <w:tcW w:w="1066" w:type="dxa"/>
            <w:tcBorders>
              <w:top w:val="nil"/>
            </w:tcBorders>
          </w:tcPr>
          <w:p w14:paraId="77577B4A" w14:textId="77777777" w:rsidR="00DC7784" w:rsidRPr="007921F8" w:rsidRDefault="00DC7784" w:rsidP="0068178D">
            <w:pPr>
              <w:pStyle w:val="Bodyjustified"/>
              <w:spacing w:before="40" w:after="20" w:line="240" w:lineRule="auto"/>
              <w:ind w:left="57" w:right="57"/>
            </w:pPr>
            <w:r w:rsidRPr="007921F8">
              <w:t>54</w:t>
            </w:r>
          </w:p>
        </w:tc>
        <w:tc>
          <w:tcPr>
            <w:tcW w:w="1296" w:type="dxa"/>
            <w:tcBorders>
              <w:top w:val="nil"/>
            </w:tcBorders>
          </w:tcPr>
          <w:p w14:paraId="7221AE41" w14:textId="77777777" w:rsidR="00DC7784" w:rsidRPr="007921F8" w:rsidRDefault="00DC7784" w:rsidP="0068178D">
            <w:pPr>
              <w:pStyle w:val="Bodyjustified"/>
              <w:spacing w:before="40" w:after="20" w:line="240" w:lineRule="auto"/>
              <w:ind w:left="57" w:right="57"/>
            </w:pPr>
            <w:r w:rsidRPr="007921F8">
              <w:t>66</w:t>
            </w:r>
          </w:p>
        </w:tc>
        <w:tc>
          <w:tcPr>
            <w:tcW w:w="721" w:type="dxa"/>
            <w:tcBorders>
              <w:top w:val="nil"/>
            </w:tcBorders>
          </w:tcPr>
          <w:p w14:paraId="1126F4DE" w14:textId="77777777" w:rsidR="00DC7784" w:rsidRPr="007921F8" w:rsidRDefault="00DC7784" w:rsidP="0068178D">
            <w:pPr>
              <w:pStyle w:val="Bodyjustified"/>
              <w:spacing w:before="40" w:after="20" w:line="240" w:lineRule="auto"/>
              <w:ind w:left="57" w:right="57"/>
            </w:pPr>
          </w:p>
        </w:tc>
      </w:tr>
    </w:tbl>
    <w:p w14:paraId="1536F350" w14:textId="77777777" w:rsidR="00D55FEE" w:rsidRPr="007921F8" w:rsidRDefault="0024393D" w:rsidP="00704B12">
      <w:pPr>
        <w:pStyle w:val="Heading3"/>
      </w:pPr>
      <w:bookmarkStart w:id="45" w:name="_Ref482098821"/>
      <w:bookmarkStart w:id="46" w:name="_Toc506895001"/>
      <w:r w:rsidRPr="007921F8">
        <w:lastRenderedPageBreak/>
        <w:t>High and Low Temperatures Electrical Measurements</w:t>
      </w:r>
      <w:bookmarkEnd w:id="45"/>
      <w:bookmarkEnd w:id="46"/>
    </w:p>
    <w:tbl>
      <w:tblPr>
        <w:tblStyle w:val="TableGrid"/>
        <w:tblW w:w="8789"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64"/>
        <w:gridCol w:w="2154"/>
        <w:gridCol w:w="1134"/>
        <w:gridCol w:w="851"/>
        <w:gridCol w:w="1276"/>
        <w:gridCol w:w="709"/>
      </w:tblGrid>
      <w:tr w:rsidR="00BA7ADC" w:rsidRPr="007921F8" w14:paraId="639BDEEE" w14:textId="77777777" w:rsidTr="006C7A83">
        <w:trPr>
          <w:trHeight w:val="340"/>
        </w:trPr>
        <w:tc>
          <w:tcPr>
            <w:tcW w:w="1701" w:type="dxa"/>
            <w:vMerge w:val="restart"/>
          </w:tcPr>
          <w:p w14:paraId="78211369" w14:textId="77777777" w:rsidR="00BA7ADC" w:rsidRPr="007921F8" w:rsidRDefault="00BA7ADC" w:rsidP="00426272">
            <w:pPr>
              <w:pStyle w:val="Bodyjustified"/>
              <w:keepNext/>
            </w:pPr>
            <w:r w:rsidRPr="007921F8">
              <w:t>Characteristics</w:t>
            </w:r>
          </w:p>
        </w:tc>
        <w:tc>
          <w:tcPr>
            <w:tcW w:w="964" w:type="dxa"/>
            <w:vMerge w:val="restart"/>
          </w:tcPr>
          <w:p w14:paraId="27F28AB2" w14:textId="77777777" w:rsidR="00BA7ADC" w:rsidRPr="007921F8" w:rsidRDefault="00BA7ADC" w:rsidP="00426272">
            <w:pPr>
              <w:pStyle w:val="Bodyjustified"/>
              <w:keepNext/>
            </w:pPr>
            <w:r w:rsidRPr="007921F8">
              <w:t>Symbols</w:t>
            </w:r>
          </w:p>
        </w:tc>
        <w:tc>
          <w:tcPr>
            <w:tcW w:w="2154" w:type="dxa"/>
            <w:vMerge w:val="restart"/>
          </w:tcPr>
          <w:p w14:paraId="1EBFA9B4" w14:textId="77777777" w:rsidR="00BA7ADC" w:rsidRPr="007921F8" w:rsidRDefault="00BA7ADC" w:rsidP="00426272">
            <w:pPr>
              <w:pStyle w:val="Bodyjustified"/>
              <w:keepNext/>
            </w:pPr>
            <w:r w:rsidRPr="007921F8">
              <w:t>Test Method and Conditions</w:t>
            </w:r>
          </w:p>
        </w:tc>
        <w:tc>
          <w:tcPr>
            <w:tcW w:w="1134" w:type="dxa"/>
            <w:vMerge w:val="restart"/>
          </w:tcPr>
          <w:p w14:paraId="39DE2C77" w14:textId="77777777" w:rsidR="00BA7ADC" w:rsidRPr="007921F8" w:rsidRDefault="00BA7ADC" w:rsidP="00426272">
            <w:pPr>
              <w:pStyle w:val="Bodyjustified"/>
              <w:keepNext/>
            </w:pPr>
            <w:r w:rsidRPr="007921F8">
              <w:t>Rated Coil Voltage</w:t>
            </w:r>
          </w:p>
          <w:p w14:paraId="1B5CB56A" w14:textId="77777777" w:rsidR="00BA7ADC" w:rsidRPr="007921F8" w:rsidRDefault="00BA7ADC" w:rsidP="00426272">
            <w:pPr>
              <w:pStyle w:val="Bodyjustified"/>
              <w:keepNext/>
            </w:pPr>
            <w:r w:rsidRPr="007921F8">
              <w:t>(Vdc)</w:t>
            </w:r>
          </w:p>
        </w:tc>
        <w:tc>
          <w:tcPr>
            <w:tcW w:w="2127" w:type="dxa"/>
            <w:gridSpan w:val="2"/>
          </w:tcPr>
          <w:p w14:paraId="4EA8515D" w14:textId="77777777" w:rsidR="00BA7ADC" w:rsidRPr="007921F8" w:rsidRDefault="00BA7ADC" w:rsidP="00426272">
            <w:pPr>
              <w:pStyle w:val="Bodyjustified"/>
              <w:keepNext/>
            </w:pPr>
            <w:r w:rsidRPr="007921F8">
              <w:t>Limits</w:t>
            </w:r>
          </w:p>
        </w:tc>
        <w:tc>
          <w:tcPr>
            <w:tcW w:w="709" w:type="dxa"/>
            <w:vMerge w:val="restart"/>
          </w:tcPr>
          <w:p w14:paraId="2A463CEB" w14:textId="77777777" w:rsidR="00BA7ADC" w:rsidRPr="007921F8" w:rsidRDefault="00BA7ADC" w:rsidP="00426272">
            <w:pPr>
              <w:pStyle w:val="Bodyjustified"/>
              <w:keepNext/>
            </w:pPr>
            <w:r w:rsidRPr="007921F8">
              <w:t>Units</w:t>
            </w:r>
          </w:p>
        </w:tc>
      </w:tr>
      <w:tr w:rsidR="00BA7ADC" w:rsidRPr="007921F8" w14:paraId="37D518BC" w14:textId="77777777" w:rsidTr="006C7A83">
        <w:trPr>
          <w:trHeight w:val="340"/>
        </w:trPr>
        <w:tc>
          <w:tcPr>
            <w:tcW w:w="1701" w:type="dxa"/>
            <w:vMerge/>
          </w:tcPr>
          <w:p w14:paraId="6DC44F50" w14:textId="77777777" w:rsidR="00BA7ADC" w:rsidRPr="007921F8" w:rsidRDefault="00BA7ADC" w:rsidP="00426272">
            <w:pPr>
              <w:pStyle w:val="Bodyjustified"/>
              <w:keepNext/>
              <w:rPr>
                <w:sz w:val="24"/>
                <w:szCs w:val="24"/>
              </w:rPr>
            </w:pPr>
          </w:p>
        </w:tc>
        <w:tc>
          <w:tcPr>
            <w:tcW w:w="964" w:type="dxa"/>
            <w:vMerge/>
          </w:tcPr>
          <w:p w14:paraId="1F239DC3" w14:textId="77777777" w:rsidR="00BA7ADC" w:rsidRPr="007921F8" w:rsidRDefault="00BA7ADC" w:rsidP="00426272">
            <w:pPr>
              <w:pStyle w:val="Bodyjustified"/>
              <w:keepNext/>
              <w:rPr>
                <w:sz w:val="24"/>
                <w:szCs w:val="24"/>
              </w:rPr>
            </w:pPr>
          </w:p>
        </w:tc>
        <w:tc>
          <w:tcPr>
            <w:tcW w:w="2154" w:type="dxa"/>
            <w:vMerge/>
          </w:tcPr>
          <w:p w14:paraId="3467F252" w14:textId="77777777" w:rsidR="00BA7ADC" w:rsidRPr="007921F8" w:rsidRDefault="00BA7ADC" w:rsidP="00426272">
            <w:pPr>
              <w:pStyle w:val="Bodyjustified"/>
              <w:keepNext/>
              <w:rPr>
                <w:sz w:val="24"/>
                <w:szCs w:val="24"/>
              </w:rPr>
            </w:pPr>
          </w:p>
        </w:tc>
        <w:tc>
          <w:tcPr>
            <w:tcW w:w="1134" w:type="dxa"/>
            <w:vMerge/>
            <w:tcBorders>
              <w:bottom w:val="single" w:sz="4" w:space="0" w:color="auto"/>
            </w:tcBorders>
          </w:tcPr>
          <w:p w14:paraId="12C7FB46" w14:textId="77777777" w:rsidR="00BA7ADC" w:rsidRPr="007921F8" w:rsidRDefault="00BA7ADC" w:rsidP="00426272">
            <w:pPr>
              <w:pStyle w:val="Bodyjustified"/>
              <w:keepNext/>
              <w:rPr>
                <w:sz w:val="24"/>
                <w:szCs w:val="24"/>
              </w:rPr>
            </w:pPr>
          </w:p>
        </w:tc>
        <w:tc>
          <w:tcPr>
            <w:tcW w:w="851" w:type="dxa"/>
            <w:tcBorders>
              <w:bottom w:val="single" w:sz="4" w:space="0" w:color="auto"/>
            </w:tcBorders>
          </w:tcPr>
          <w:p w14:paraId="1CFF6AD9" w14:textId="77777777" w:rsidR="00BA7ADC" w:rsidRPr="007921F8" w:rsidRDefault="00BA7ADC" w:rsidP="00426272">
            <w:pPr>
              <w:pStyle w:val="Bodyjustified"/>
              <w:keepNext/>
            </w:pPr>
            <w:r w:rsidRPr="007921F8">
              <w:t>Min</w:t>
            </w:r>
          </w:p>
        </w:tc>
        <w:tc>
          <w:tcPr>
            <w:tcW w:w="1276" w:type="dxa"/>
            <w:tcBorders>
              <w:bottom w:val="single" w:sz="4" w:space="0" w:color="auto"/>
            </w:tcBorders>
          </w:tcPr>
          <w:p w14:paraId="0DB2C613" w14:textId="77777777" w:rsidR="00BA7ADC" w:rsidRPr="007921F8" w:rsidRDefault="00BA7ADC" w:rsidP="00426272">
            <w:pPr>
              <w:pStyle w:val="Bodyjustified"/>
              <w:keepNext/>
            </w:pPr>
            <w:r w:rsidRPr="007921F8">
              <w:t>Max</w:t>
            </w:r>
          </w:p>
        </w:tc>
        <w:tc>
          <w:tcPr>
            <w:tcW w:w="709" w:type="dxa"/>
            <w:vMerge/>
            <w:tcBorders>
              <w:bottom w:val="single" w:sz="4" w:space="0" w:color="auto"/>
            </w:tcBorders>
          </w:tcPr>
          <w:p w14:paraId="1E658612" w14:textId="77777777" w:rsidR="00BA7ADC" w:rsidRPr="007921F8" w:rsidRDefault="00BA7ADC" w:rsidP="00426272">
            <w:pPr>
              <w:pStyle w:val="Bodyjustified"/>
              <w:keepNext/>
              <w:rPr>
                <w:sz w:val="24"/>
                <w:szCs w:val="24"/>
              </w:rPr>
            </w:pPr>
          </w:p>
        </w:tc>
      </w:tr>
      <w:tr w:rsidR="00E52D58" w:rsidRPr="007921F8" w14:paraId="72F85B6F" w14:textId="77777777" w:rsidTr="006C7A83">
        <w:trPr>
          <w:trHeight w:val="283"/>
        </w:trPr>
        <w:tc>
          <w:tcPr>
            <w:tcW w:w="1701" w:type="dxa"/>
            <w:vMerge w:val="restart"/>
          </w:tcPr>
          <w:p w14:paraId="0522C6FB" w14:textId="77777777" w:rsidR="00E52D58" w:rsidRPr="007921F8" w:rsidRDefault="00E52D58" w:rsidP="00426272">
            <w:pPr>
              <w:pStyle w:val="Bodyjustified"/>
              <w:keepNext/>
              <w:jc w:val="left"/>
            </w:pPr>
            <w:r w:rsidRPr="007921F8">
              <w:t>Latch Voltage</w:t>
            </w:r>
          </w:p>
        </w:tc>
        <w:tc>
          <w:tcPr>
            <w:tcW w:w="964" w:type="dxa"/>
            <w:vMerge w:val="restart"/>
          </w:tcPr>
          <w:p w14:paraId="22384721" w14:textId="77777777" w:rsidR="00E52D58" w:rsidRPr="007921F8" w:rsidRDefault="00E52D58" w:rsidP="00426272">
            <w:pPr>
              <w:pStyle w:val="Bodyjustified"/>
              <w:keepNext/>
            </w:pPr>
            <w:r w:rsidRPr="007921F8">
              <w:t>U</w:t>
            </w:r>
            <w:r w:rsidRPr="007921F8">
              <w:rPr>
                <w:vertAlign w:val="subscript"/>
              </w:rPr>
              <w:t>L</w:t>
            </w:r>
          </w:p>
        </w:tc>
        <w:tc>
          <w:tcPr>
            <w:tcW w:w="2154" w:type="dxa"/>
            <w:vMerge w:val="restart"/>
          </w:tcPr>
          <w:p w14:paraId="640D7C73" w14:textId="1555F520" w:rsidR="0070238B" w:rsidRPr="007921F8" w:rsidRDefault="0070238B" w:rsidP="00426272">
            <w:pPr>
              <w:pStyle w:val="Bodyjustified"/>
              <w:keepNext/>
              <w:jc w:val="left"/>
            </w:pPr>
            <w:r w:rsidRPr="007921F8">
              <w:t xml:space="preserve">ESCC No. </w:t>
            </w:r>
            <w:hyperlink r:id="rId43" w:history="1">
              <w:hyperlink r:id="rId44" w:history="1">
                <w:r w:rsidR="009F5F90">
                  <w:rPr>
                    <w:rStyle w:val="Hyperlink"/>
                  </w:rPr>
                  <w:t>3602</w:t>
                </w:r>
              </w:hyperlink>
            </w:hyperlink>
          </w:p>
          <w:p w14:paraId="746C4235" w14:textId="77777777" w:rsidR="0070238B" w:rsidRPr="007921F8" w:rsidRDefault="0070238B" w:rsidP="00426272">
            <w:pPr>
              <w:pStyle w:val="Bodyjustified"/>
              <w:keepNext/>
              <w:jc w:val="left"/>
            </w:pPr>
            <w:r w:rsidRPr="007921F8">
              <w:t>T</w:t>
            </w:r>
            <w:r w:rsidRPr="007921F8">
              <w:rPr>
                <w:vertAlign w:val="subscript"/>
              </w:rPr>
              <w:t xml:space="preserve">amb </w:t>
            </w:r>
            <w:r w:rsidRPr="007921F8">
              <w:t xml:space="preserve">= +125 (+0 -5)°C and -65 (+5 -0)°C </w:t>
            </w:r>
          </w:p>
          <w:p w14:paraId="7834E3CF" w14:textId="77777777" w:rsidR="00E52D58" w:rsidRPr="007921F8" w:rsidRDefault="00E52D58" w:rsidP="00426272">
            <w:pPr>
              <w:pStyle w:val="Bodyjustified"/>
              <w:keepNext/>
              <w:jc w:val="left"/>
            </w:pPr>
            <w:r w:rsidRPr="007921F8">
              <w:t>Note 1</w:t>
            </w:r>
          </w:p>
        </w:tc>
        <w:tc>
          <w:tcPr>
            <w:tcW w:w="1134" w:type="dxa"/>
            <w:tcBorders>
              <w:bottom w:val="nil"/>
            </w:tcBorders>
          </w:tcPr>
          <w:p w14:paraId="20148672" w14:textId="77777777" w:rsidR="00E52D58" w:rsidRPr="007921F8" w:rsidRDefault="00E52D58" w:rsidP="00426272">
            <w:pPr>
              <w:pStyle w:val="Bodyjustified"/>
              <w:keepNext/>
            </w:pPr>
          </w:p>
        </w:tc>
        <w:tc>
          <w:tcPr>
            <w:tcW w:w="851" w:type="dxa"/>
            <w:tcBorders>
              <w:bottom w:val="nil"/>
            </w:tcBorders>
          </w:tcPr>
          <w:p w14:paraId="4E767BD6" w14:textId="77777777" w:rsidR="00E52D58" w:rsidRPr="007921F8" w:rsidRDefault="00E52D58" w:rsidP="00426272">
            <w:pPr>
              <w:pStyle w:val="Bodyjustified"/>
              <w:keepNext/>
            </w:pPr>
          </w:p>
        </w:tc>
        <w:tc>
          <w:tcPr>
            <w:tcW w:w="1276" w:type="dxa"/>
            <w:tcBorders>
              <w:bottom w:val="nil"/>
            </w:tcBorders>
          </w:tcPr>
          <w:p w14:paraId="327991F7" w14:textId="77777777" w:rsidR="00E52D58" w:rsidRPr="007921F8" w:rsidRDefault="00E52D58" w:rsidP="00426272">
            <w:pPr>
              <w:pStyle w:val="Bodyjustified"/>
              <w:keepNext/>
            </w:pPr>
          </w:p>
        </w:tc>
        <w:tc>
          <w:tcPr>
            <w:tcW w:w="709" w:type="dxa"/>
            <w:tcBorders>
              <w:bottom w:val="nil"/>
            </w:tcBorders>
          </w:tcPr>
          <w:p w14:paraId="7CE186AB" w14:textId="77777777" w:rsidR="00E52D58" w:rsidRPr="007921F8" w:rsidRDefault="00E52D58" w:rsidP="00426272">
            <w:pPr>
              <w:pStyle w:val="Bodyjustified"/>
              <w:keepNext/>
            </w:pPr>
            <w:r w:rsidRPr="007921F8">
              <w:t>V</w:t>
            </w:r>
          </w:p>
        </w:tc>
      </w:tr>
      <w:tr w:rsidR="00E52D58" w:rsidRPr="007921F8" w14:paraId="3EDA3F3F" w14:textId="77777777" w:rsidTr="006C7A83">
        <w:trPr>
          <w:trHeight w:val="283"/>
        </w:trPr>
        <w:tc>
          <w:tcPr>
            <w:tcW w:w="1701" w:type="dxa"/>
            <w:vMerge/>
          </w:tcPr>
          <w:p w14:paraId="3CD8A158" w14:textId="77777777" w:rsidR="00E52D58" w:rsidRPr="007921F8" w:rsidRDefault="00E52D58" w:rsidP="00426272">
            <w:pPr>
              <w:pStyle w:val="Bodyjustified"/>
              <w:keepNext/>
              <w:jc w:val="left"/>
            </w:pPr>
          </w:p>
        </w:tc>
        <w:tc>
          <w:tcPr>
            <w:tcW w:w="964" w:type="dxa"/>
            <w:vMerge/>
          </w:tcPr>
          <w:p w14:paraId="5DB275B9" w14:textId="77777777" w:rsidR="00E52D58" w:rsidRPr="007921F8" w:rsidRDefault="00E52D58" w:rsidP="00426272">
            <w:pPr>
              <w:pStyle w:val="Bodyjustified"/>
              <w:keepNext/>
            </w:pPr>
          </w:p>
        </w:tc>
        <w:tc>
          <w:tcPr>
            <w:tcW w:w="2154" w:type="dxa"/>
            <w:vMerge/>
          </w:tcPr>
          <w:p w14:paraId="225B225C" w14:textId="77777777" w:rsidR="00E52D58" w:rsidRPr="007921F8" w:rsidRDefault="00E52D58" w:rsidP="00426272">
            <w:pPr>
              <w:pStyle w:val="Bodyjustified"/>
              <w:keepNext/>
              <w:jc w:val="left"/>
            </w:pPr>
          </w:p>
        </w:tc>
        <w:tc>
          <w:tcPr>
            <w:tcW w:w="1134" w:type="dxa"/>
            <w:tcBorders>
              <w:top w:val="nil"/>
              <w:bottom w:val="nil"/>
            </w:tcBorders>
          </w:tcPr>
          <w:p w14:paraId="1D41E955" w14:textId="77777777" w:rsidR="00E52D58" w:rsidRPr="007921F8" w:rsidRDefault="00E52D58" w:rsidP="00426272">
            <w:pPr>
              <w:pStyle w:val="Bodyjustified"/>
              <w:keepNext/>
            </w:pPr>
            <w:r w:rsidRPr="007921F8">
              <w:t>28</w:t>
            </w:r>
          </w:p>
        </w:tc>
        <w:tc>
          <w:tcPr>
            <w:tcW w:w="851" w:type="dxa"/>
            <w:tcBorders>
              <w:top w:val="nil"/>
              <w:bottom w:val="nil"/>
            </w:tcBorders>
          </w:tcPr>
          <w:p w14:paraId="04A1276B" w14:textId="77777777" w:rsidR="00E52D58" w:rsidRPr="007921F8" w:rsidRDefault="00E52D58" w:rsidP="00426272">
            <w:pPr>
              <w:pStyle w:val="Bodyjustified"/>
              <w:keepNext/>
            </w:pPr>
            <w:r w:rsidRPr="007921F8">
              <w:t>-</w:t>
            </w:r>
          </w:p>
        </w:tc>
        <w:tc>
          <w:tcPr>
            <w:tcW w:w="1276" w:type="dxa"/>
            <w:tcBorders>
              <w:top w:val="nil"/>
              <w:bottom w:val="nil"/>
            </w:tcBorders>
          </w:tcPr>
          <w:p w14:paraId="3571D690" w14:textId="77777777" w:rsidR="00E52D58" w:rsidRPr="007921F8" w:rsidRDefault="0070238B" w:rsidP="00426272">
            <w:pPr>
              <w:pStyle w:val="Bodyjustified"/>
              <w:keepNext/>
            </w:pPr>
            <w:r w:rsidRPr="007921F8">
              <w:t>18</w:t>
            </w:r>
          </w:p>
        </w:tc>
        <w:tc>
          <w:tcPr>
            <w:tcW w:w="709" w:type="dxa"/>
            <w:tcBorders>
              <w:top w:val="nil"/>
              <w:bottom w:val="nil"/>
            </w:tcBorders>
          </w:tcPr>
          <w:p w14:paraId="6B412FF8" w14:textId="77777777" w:rsidR="00E52D58" w:rsidRPr="007921F8" w:rsidRDefault="00E52D58" w:rsidP="00426272">
            <w:pPr>
              <w:pStyle w:val="Bodyjustified"/>
              <w:keepNext/>
            </w:pPr>
          </w:p>
        </w:tc>
      </w:tr>
      <w:tr w:rsidR="00E52D58" w:rsidRPr="007921F8" w14:paraId="60EE74E3" w14:textId="77777777" w:rsidTr="006C7A83">
        <w:trPr>
          <w:trHeight w:val="283"/>
        </w:trPr>
        <w:tc>
          <w:tcPr>
            <w:tcW w:w="1701" w:type="dxa"/>
            <w:vMerge/>
          </w:tcPr>
          <w:p w14:paraId="55B91AFE" w14:textId="77777777" w:rsidR="00E52D58" w:rsidRPr="007921F8" w:rsidRDefault="00E52D58" w:rsidP="00426272">
            <w:pPr>
              <w:pStyle w:val="Bodyjustified"/>
              <w:keepNext/>
              <w:jc w:val="left"/>
            </w:pPr>
          </w:p>
        </w:tc>
        <w:tc>
          <w:tcPr>
            <w:tcW w:w="964" w:type="dxa"/>
            <w:vMerge/>
          </w:tcPr>
          <w:p w14:paraId="394D6A93" w14:textId="77777777" w:rsidR="00E52D58" w:rsidRPr="007921F8" w:rsidRDefault="00E52D58" w:rsidP="00426272">
            <w:pPr>
              <w:pStyle w:val="Bodyjustified"/>
              <w:keepNext/>
            </w:pPr>
          </w:p>
        </w:tc>
        <w:tc>
          <w:tcPr>
            <w:tcW w:w="2154" w:type="dxa"/>
            <w:vMerge/>
            <w:tcBorders>
              <w:bottom w:val="single" w:sz="4" w:space="0" w:color="auto"/>
            </w:tcBorders>
          </w:tcPr>
          <w:p w14:paraId="69FE5D3F" w14:textId="77777777" w:rsidR="00E52D58" w:rsidRPr="007921F8" w:rsidRDefault="00E52D58" w:rsidP="00426272">
            <w:pPr>
              <w:pStyle w:val="Bodyjustified"/>
              <w:keepNext/>
              <w:jc w:val="left"/>
            </w:pPr>
          </w:p>
        </w:tc>
        <w:tc>
          <w:tcPr>
            <w:tcW w:w="1134" w:type="dxa"/>
            <w:tcBorders>
              <w:top w:val="nil"/>
              <w:bottom w:val="single" w:sz="4" w:space="0" w:color="auto"/>
            </w:tcBorders>
          </w:tcPr>
          <w:p w14:paraId="5E4C1D8A" w14:textId="77777777" w:rsidR="00E52D58" w:rsidRPr="007921F8" w:rsidRDefault="00E52D58" w:rsidP="00426272">
            <w:pPr>
              <w:pStyle w:val="Bodyjustified"/>
              <w:keepNext/>
            </w:pPr>
            <w:r w:rsidRPr="007921F8">
              <w:t>12</w:t>
            </w:r>
          </w:p>
        </w:tc>
        <w:tc>
          <w:tcPr>
            <w:tcW w:w="851" w:type="dxa"/>
            <w:tcBorders>
              <w:top w:val="nil"/>
              <w:bottom w:val="single" w:sz="4" w:space="0" w:color="auto"/>
            </w:tcBorders>
          </w:tcPr>
          <w:p w14:paraId="2916274D" w14:textId="77777777" w:rsidR="00E52D58" w:rsidRPr="007921F8" w:rsidRDefault="00E52D58" w:rsidP="00426272">
            <w:pPr>
              <w:pStyle w:val="Bodyjustified"/>
              <w:keepNext/>
            </w:pPr>
            <w:r w:rsidRPr="007921F8">
              <w:t>-</w:t>
            </w:r>
          </w:p>
        </w:tc>
        <w:tc>
          <w:tcPr>
            <w:tcW w:w="1276" w:type="dxa"/>
            <w:tcBorders>
              <w:top w:val="nil"/>
              <w:bottom w:val="single" w:sz="4" w:space="0" w:color="auto"/>
            </w:tcBorders>
          </w:tcPr>
          <w:p w14:paraId="51EE8B97" w14:textId="77777777" w:rsidR="00E52D58" w:rsidRPr="007921F8" w:rsidRDefault="00E52D58" w:rsidP="00426272">
            <w:pPr>
              <w:pStyle w:val="Bodyjustified"/>
              <w:keepNext/>
            </w:pPr>
            <w:r w:rsidRPr="007921F8">
              <w:t>9</w:t>
            </w:r>
          </w:p>
        </w:tc>
        <w:tc>
          <w:tcPr>
            <w:tcW w:w="709" w:type="dxa"/>
            <w:tcBorders>
              <w:top w:val="nil"/>
              <w:bottom w:val="single" w:sz="4" w:space="0" w:color="auto"/>
            </w:tcBorders>
          </w:tcPr>
          <w:p w14:paraId="476DF8CC" w14:textId="77777777" w:rsidR="00E52D58" w:rsidRPr="007921F8" w:rsidRDefault="00E52D58" w:rsidP="00426272">
            <w:pPr>
              <w:pStyle w:val="Bodyjustified"/>
              <w:keepNext/>
            </w:pPr>
          </w:p>
        </w:tc>
      </w:tr>
      <w:tr w:rsidR="001F3582" w:rsidRPr="007921F8" w14:paraId="39F49A29" w14:textId="77777777" w:rsidTr="006C7A83">
        <w:trPr>
          <w:trHeight w:val="283"/>
        </w:trPr>
        <w:tc>
          <w:tcPr>
            <w:tcW w:w="1701" w:type="dxa"/>
            <w:vMerge w:val="restart"/>
          </w:tcPr>
          <w:p w14:paraId="37070CF2" w14:textId="77777777" w:rsidR="001F3582" w:rsidRPr="007921F8" w:rsidRDefault="001F3582" w:rsidP="00426272">
            <w:pPr>
              <w:pStyle w:val="Bodyjustified"/>
              <w:keepNext/>
              <w:jc w:val="left"/>
            </w:pPr>
            <w:r w:rsidRPr="007921F8">
              <w:t>Reset Voltage</w:t>
            </w:r>
          </w:p>
        </w:tc>
        <w:tc>
          <w:tcPr>
            <w:tcW w:w="964" w:type="dxa"/>
            <w:vMerge w:val="restart"/>
          </w:tcPr>
          <w:p w14:paraId="248869A5" w14:textId="77777777" w:rsidR="001F3582" w:rsidRPr="007921F8" w:rsidRDefault="001F3582" w:rsidP="00426272">
            <w:pPr>
              <w:pStyle w:val="Bodyjustified"/>
              <w:keepNext/>
            </w:pPr>
            <w:r w:rsidRPr="007921F8">
              <w:t>U</w:t>
            </w:r>
            <w:r w:rsidRPr="007921F8">
              <w:rPr>
                <w:vertAlign w:val="subscript"/>
              </w:rPr>
              <w:t>R</w:t>
            </w:r>
          </w:p>
        </w:tc>
        <w:tc>
          <w:tcPr>
            <w:tcW w:w="2154" w:type="dxa"/>
            <w:vMerge w:val="restart"/>
          </w:tcPr>
          <w:p w14:paraId="2049AE98" w14:textId="0EDFE65D" w:rsidR="0070238B" w:rsidRPr="007921F8" w:rsidRDefault="0070238B" w:rsidP="00426272">
            <w:pPr>
              <w:pStyle w:val="Bodyjustified"/>
              <w:keepNext/>
              <w:jc w:val="left"/>
            </w:pPr>
            <w:r w:rsidRPr="007921F8">
              <w:t xml:space="preserve">ESCC No. </w:t>
            </w:r>
            <w:hyperlink r:id="rId45" w:history="1">
              <w:hyperlink r:id="rId46" w:history="1">
                <w:r w:rsidR="009F5F90">
                  <w:rPr>
                    <w:rStyle w:val="Hyperlink"/>
                  </w:rPr>
                  <w:t>3602</w:t>
                </w:r>
              </w:hyperlink>
            </w:hyperlink>
          </w:p>
          <w:p w14:paraId="45BBB3EB" w14:textId="77777777" w:rsidR="0070238B" w:rsidRPr="007921F8" w:rsidRDefault="0070238B" w:rsidP="00426272">
            <w:pPr>
              <w:pStyle w:val="Bodyjustified"/>
              <w:keepNext/>
              <w:jc w:val="left"/>
            </w:pPr>
            <w:r w:rsidRPr="007921F8">
              <w:t>T</w:t>
            </w:r>
            <w:r w:rsidRPr="007921F8">
              <w:rPr>
                <w:vertAlign w:val="subscript"/>
              </w:rPr>
              <w:t xml:space="preserve">amb </w:t>
            </w:r>
            <w:r w:rsidRPr="007921F8">
              <w:t xml:space="preserve">= +125 (+0 -5)°C and -65 (+5 -0)°C </w:t>
            </w:r>
          </w:p>
          <w:p w14:paraId="4CF208C6" w14:textId="77777777" w:rsidR="001F3582" w:rsidRPr="007921F8" w:rsidRDefault="001F3582" w:rsidP="00426272">
            <w:pPr>
              <w:pStyle w:val="Bodyjustified"/>
              <w:keepNext/>
              <w:jc w:val="left"/>
            </w:pPr>
            <w:r w:rsidRPr="007921F8">
              <w:t>Note 1</w:t>
            </w:r>
          </w:p>
        </w:tc>
        <w:tc>
          <w:tcPr>
            <w:tcW w:w="1134" w:type="dxa"/>
            <w:tcBorders>
              <w:bottom w:val="nil"/>
            </w:tcBorders>
          </w:tcPr>
          <w:p w14:paraId="7C477BED" w14:textId="77777777" w:rsidR="001F3582" w:rsidRPr="007921F8" w:rsidRDefault="001F3582" w:rsidP="00426272">
            <w:pPr>
              <w:pStyle w:val="Bodyjustified"/>
              <w:keepNext/>
            </w:pPr>
          </w:p>
        </w:tc>
        <w:tc>
          <w:tcPr>
            <w:tcW w:w="851" w:type="dxa"/>
            <w:tcBorders>
              <w:bottom w:val="nil"/>
            </w:tcBorders>
          </w:tcPr>
          <w:p w14:paraId="5D6A37CB" w14:textId="77777777" w:rsidR="001F3582" w:rsidRPr="007921F8" w:rsidRDefault="001F3582" w:rsidP="00426272">
            <w:pPr>
              <w:pStyle w:val="Bodyjustified"/>
              <w:keepNext/>
            </w:pPr>
          </w:p>
        </w:tc>
        <w:tc>
          <w:tcPr>
            <w:tcW w:w="1276" w:type="dxa"/>
            <w:tcBorders>
              <w:bottom w:val="nil"/>
            </w:tcBorders>
          </w:tcPr>
          <w:p w14:paraId="4EEB5AF6" w14:textId="77777777" w:rsidR="001F3582" w:rsidRPr="007921F8" w:rsidRDefault="001F3582" w:rsidP="00426272">
            <w:pPr>
              <w:pStyle w:val="Bodyjustified"/>
              <w:keepNext/>
            </w:pPr>
          </w:p>
        </w:tc>
        <w:tc>
          <w:tcPr>
            <w:tcW w:w="709" w:type="dxa"/>
            <w:tcBorders>
              <w:bottom w:val="nil"/>
            </w:tcBorders>
          </w:tcPr>
          <w:p w14:paraId="360D5EA4" w14:textId="77777777" w:rsidR="001F3582" w:rsidRPr="007921F8" w:rsidRDefault="001F3582" w:rsidP="00426272">
            <w:pPr>
              <w:pStyle w:val="Bodyjustified"/>
              <w:keepNext/>
            </w:pPr>
            <w:r w:rsidRPr="007921F8">
              <w:t>V</w:t>
            </w:r>
          </w:p>
        </w:tc>
      </w:tr>
      <w:tr w:rsidR="001F3582" w:rsidRPr="007921F8" w14:paraId="4B7FCF6E" w14:textId="77777777" w:rsidTr="006C7A83">
        <w:trPr>
          <w:trHeight w:val="283"/>
        </w:trPr>
        <w:tc>
          <w:tcPr>
            <w:tcW w:w="1701" w:type="dxa"/>
            <w:vMerge/>
          </w:tcPr>
          <w:p w14:paraId="77CAF5E7" w14:textId="77777777" w:rsidR="001F3582" w:rsidRPr="007921F8" w:rsidRDefault="001F3582" w:rsidP="00426272">
            <w:pPr>
              <w:pStyle w:val="Bodyjustified"/>
              <w:keepNext/>
              <w:jc w:val="left"/>
            </w:pPr>
          </w:p>
        </w:tc>
        <w:tc>
          <w:tcPr>
            <w:tcW w:w="964" w:type="dxa"/>
            <w:vMerge/>
          </w:tcPr>
          <w:p w14:paraId="4048850C" w14:textId="77777777" w:rsidR="001F3582" w:rsidRPr="007921F8" w:rsidRDefault="001F3582" w:rsidP="00426272">
            <w:pPr>
              <w:pStyle w:val="Bodyjustified"/>
              <w:keepNext/>
            </w:pPr>
          </w:p>
        </w:tc>
        <w:tc>
          <w:tcPr>
            <w:tcW w:w="2154" w:type="dxa"/>
            <w:vMerge/>
          </w:tcPr>
          <w:p w14:paraId="3924E704" w14:textId="77777777" w:rsidR="001F3582" w:rsidRPr="007921F8" w:rsidRDefault="001F3582" w:rsidP="00426272">
            <w:pPr>
              <w:pStyle w:val="Bodyjustified"/>
              <w:keepNext/>
              <w:jc w:val="left"/>
            </w:pPr>
          </w:p>
        </w:tc>
        <w:tc>
          <w:tcPr>
            <w:tcW w:w="1134" w:type="dxa"/>
            <w:tcBorders>
              <w:top w:val="nil"/>
              <w:bottom w:val="nil"/>
            </w:tcBorders>
          </w:tcPr>
          <w:p w14:paraId="57BF4D22" w14:textId="77777777" w:rsidR="001F3582" w:rsidRPr="007921F8" w:rsidRDefault="001F3582" w:rsidP="00426272">
            <w:pPr>
              <w:pStyle w:val="Bodyjustified"/>
              <w:keepNext/>
            </w:pPr>
            <w:r w:rsidRPr="007921F8">
              <w:t>28</w:t>
            </w:r>
          </w:p>
        </w:tc>
        <w:tc>
          <w:tcPr>
            <w:tcW w:w="851" w:type="dxa"/>
            <w:tcBorders>
              <w:top w:val="nil"/>
              <w:bottom w:val="nil"/>
            </w:tcBorders>
          </w:tcPr>
          <w:p w14:paraId="60FEF288" w14:textId="77777777" w:rsidR="001F3582" w:rsidRPr="007921F8" w:rsidRDefault="001F3582" w:rsidP="00426272">
            <w:pPr>
              <w:pStyle w:val="Bodyjustified"/>
              <w:keepNext/>
            </w:pPr>
            <w:r w:rsidRPr="007921F8">
              <w:t>-</w:t>
            </w:r>
          </w:p>
        </w:tc>
        <w:tc>
          <w:tcPr>
            <w:tcW w:w="1276" w:type="dxa"/>
            <w:tcBorders>
              <w:top w:val="nil"/>
              <w:bottom w:val="nil"/>
            </w:tcBorders>
          </w:tcPr>
          <w:p w14:paraId="2FAB3BCD" w14:textId="77777777" w:rsidR="001F3582" w:rsidRPr="007921F8" w:rsidRDefault="0070238B" w:rsidP="00426272">
            <w:pPr>
              <w:pStyle w:val="Bodyjustified"/>
              <w:keepNext/>
            </w:pPr>
            <w:r w:rsidRPr="007921F8">
              <w:t>18</w:t>
            </w:r>
          </w:p>
        </w:tc>
        <w:tc>
          <w:tcPr>
            <w:tcW w:w="709" w:type="dxa"/>
            <w:tcBorders>
              <w:top w:val="nil"/>
              <w:bottom w:val="nil"/>
            </w:tcBorders>
          </w:tcPr>
          <w:p w14:paraId="5721ECA1" w14:textId="77777777" w:rsidR="001F3582" w:rsidRPr="007921F8" w:rsidRDefault="001F3582" w:rsidP="00426272">
            <w:pPr>
              <w:pStyle w:val="Bodyjustified"/>
              <w:keepNext/>
            </w:pPr>
          </w:p>
        </w:tc>
      </w:tr>
      <w:tr w:rsidR="001F3582" w:rsidRPr="007921F8" w14:paraId="1218BCFC" w14:textId="77777777" w:rsidTr="006C7A83">
        <w:trPr>
          <w:trHeight w:val="283"/>
        </w:trPr>
        <w:tc>
          <w:tcPr>
            <w:tcW w:w="1701" w:type="dxa"/>
            <w:vMerge/>
          </w:tcPr>
          <w:p w14:paraId="01457ADE" w14:textId="77777777" w:rsidR="001F3582" w:rsidRPr="007921F8" w:rsidRDefault="001F3582" w:rsidP="00426272">
            <w:pPr>
              <w:pStyle w:val="Bodyjustified"/>
              <w:keepNext/>
              <w:jc w:val="left"/>
            </w:pPr>
          </w:p>
        </w:tc>
        <w:tc>
          <w:tcPr>
            <w:tcW w:w="964" w:type="dxa"/>
            <w:vMerge/>
          </w:tcPr>
          <w:p w14:paraId="61874A33" w14:textId="77777777" w:rsidR="001F3582" w:rsidRPr="007921F8" w:rsidRDefault="001F3582" w:rsidP="00426272">
            <w:pPr>
              <w:pStyle w:val="Bodyjustified"/>
              <w:keepNext/>
            </w:pPr>
          </w:p>
        </w:tc>
        <w:tc>
          <w:tcPr>
            <w:tcW w:w="2154" w:type="dxa"/>
            <w:vMerge/>
            <w:tcBorders>
              <w:bottom w:val="single" w:sz="4" w:space="0" w:color="auto"/>
            </w:tcBorders>
          </w:tcPr>
          <w:p w14:paraId="1E365F2C" w14:textId="77777777" w:rsidR="001F3582" w:rsidRPr="007921F8" w:rsidRDefault="001F3582" w:rsidP="00426272">
            <w:pPr>
              <w:pStyle w:val="Bodyjustified"/>
              <w:keepNext/>
              <w:jc w:val="left"/>
            </w:pPr>
          </w:p>
        </w:tc>
        <w:tc>
          <w:tcPr>
            <w:tcW w:w="1134" w:type="dxa"/>
            <w:tcBorders>
              <w:top w:val="nil"/>
              <w:bottom w:val="single" w:sz="4" w:space="0" w:color="auto"/>
            </w:tcBorders>
          </w:tcPr>
          <w:p w14:paraId="26EDD55B" w14:textId="77777777" w:rsidR="001F3582" w:rsidRPr="007921F8" w:rsidRDefault="001F3582" w:rsidP="00426272">
            <w:pPr>
              <w:pStyle w:val="Bodyjustified"/>
              <w:keepNext/>
            </w:pPr>
            <w:r w:rsidRPr="007921F8">
              <w:t>12</w:t>
            </w:r>
          </w:p>
        </w:tc>
        <w:tc>
          <w:tcPr>
            <w:tcW w:w="851" w:type="dxa"/>
            <w:tcBorders>
              <w:top w:val="nil"/>
              <w:bottom w:val="single" w:sz="4" w:space="0" w:color="auto"/>
            </w:tcBorders>
          </w:tcPr>
          <w:p w14:paraId="0D1ECAA5" w14:textId="77777777" w:rsidR="001F3582" w:rsidRPr="007921F8" w:rsidRDefault="001F3582" w:rsidP="00426272">
            <w:pPr>
              <w:pStyle w:val="Bodyjustified"/>
              <w:keepNext/>
            </w:pPr>
            <w:r w:rsidRPr="007921F8">
              <w:t>-</w:t>
            </w:r>
          </w:p>
        </w:tc>
        <w:tc>
          <w:tcPr>
            <w:tcW w:w="1276" w:type="dxa"/>
            <w:tcBorders>
              <w:top w:val="nil"/>
              <w:bottom w:val="single" w:sz="4" w:space="0" w:color="auto"/>
            </w:tcBorders>
          </w:tcPr>
          <w:p w14:paraId="7150D376" w14:textId="77777777" w:rsidR="001F3582" w:rsidRPr="007921F8" w:rsidRDefault="001F3582" w:rsidP="00426272">
            <w:pPr>
              <w:pStyle w:val="Bodyjustified"/>
              <w:keepNext/>
            </w:pPr>
            <w:r w:rsidRPr="007921F8">
              <w:t>9</w:t>
            </w:r>
          </w:p>
        </w:tc>
        <w:tc>
          <w:tcPr>
            <w:tcW w:w="709" w:type="dxa"/>
            <w:tcBorders>
              <w:top w:val="nil"/>
              <w:bottom w:val="single" w:sz="4" w:space="0" w:color="auto"/>
            </w:tcBorders>
          </w:tcPr>
          <w:p w14:paraId="44CD468F" w14:textId="77777777" w:rsidR="001F3582" w:rsidRPr="007921F8" w:rsidRDefault="001F3582" w:rsidP="00426272">
            <w:pPr>
              <w:pStyle w:val="Bodyjustified"/>
              <w:keepNext/>
            </w:pPr>
          </w:p>
        </w:tc>
      </w:tr>
      <w:tr w:rsidR="0024393D" w:rsidRPr="007921F8" w14:paraId="43B9B5F3" w14:textId="77777777" w:rsidTr="006C7A83">
        <w:trPr>
          <w:trHeight w:val="283"/>
        </w:trPr>
        <w:tc>
          <w:tcPr>
            <w:tcW w:w="1701" w:type="dxa"/>
          </w:tcPr>
          <w:p w14:paraId="5A16CBA3" w14:textId="77777777" w:rsidR="0024393D" w:rsidRPr="007921F8" w:rsidRDefault="00524147" w:rsidP="00426272">
            <w:pPr>
              <w:pStyle w:val="Bodyjustified"/>
              <w:keepNext/>
              <w:jc w:val="left"/>
            </w:pPr>
            <w:r w:rsidRPr="007921F8">
              <w:t>Latch</w:t>
            </w:r>
            <w:r w:rsidR="0024393D" w:rsidRPr="007921F8">
              <w:t xml:space="preserve"> Time</w:t>
            </w:r>
          </w:p>
        </w:tc>
        <w:tc>
          <w:tcPr>
            <w:tcW w:w="964" w:type="dxa"/>
          </w:tcPr>
          <w:p w14:paraId="378F1FFB" w14:textId="77777777" w:rsidR="0024393D" w:rsidRPr="007921F8" w:rsidRDefault="003971D9" w:rsidP="00426272">
            <w:pPr>
              <w:pStyle w:val="Bodyjustified"/>
              <w:keepNext/>
            </w:pPr>
            <w:r w:rsidRPr="007921F8">
              <w:t>t</w:t>
            </w:r>
            <w:r w:rsidRPr="007921F8">
              <w:rPr>
                <w:vertAlign w:val="subscript"/>
              </w:rPr>
              <w:t>L</w:t>
            </w:r>
          </w:p>
        </w:tc>
        <w:tc>
          <w:tcPr>
            <w:tcW w:w="2154" w:type="dxa"/>
          </w:tcPr>
          <w:p w14:paraId="08CAAC04" w14:textId="7F61288C" w:rsidR="0024393D" w:rsidRPr="007921F8" w:rsidRDefault="0024393D" w:rsidP="00426272">
            <w:pPr>
              <w:pStyle w:val="Bodyjustified"/>
              <w:keepNext/>
              <w:jc w:val="left"/>
            </w:pPr>
            <w:r w:rsidRPr="007921F8">
              <w:t xml:space="preserve">ESCC No. </w:t>
            </w:r>
            <w:hyperlink r:id="rId47" w:history="1">
              <w:hyperlink r:id="rId48" w:history="1">
                <w:r w:rsidR="009F5F90">
                  <w:rPr>
                    <w:rStyle w:val="Hyperlink"/>
                  </w:rPr>
                  <w:t>3602</w:t>
                </w:r>
              </w:hyperlink>
            </w:hyperlink>
          </w:p>
          <w:p w14:paraId="6235C209"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(+0 -5)°C and -65</w:t>
            </w:r>
            <w:r w:rsidR="005E3051" w:rsidRPr="007921F8">
              <w:t xml:space="preserve"> </w:t>
            </w:r>
            <w:r w:rsidR="00D65091" w:rsidRPr="007921F8">
              <w:t>(+5 -0)°</w:t>
            </w:r>
            <w:r w:rsidRPr="007921F8">
              <w:t>C</w:t>
            </w:r>
          </w:p>
        </w:tc>
        <w:tc>
          <w:tcPr>
            <w:tcW w:w="1134" w:type="dxa"/>
          </w:tcPr>
          <w:p w14:paraId="4361B008" w14:textId="77777777" w:rsidR="0024393D" w:rsidRPr="007921F8" w:rsidRDefault="0024393D" w:rsidP="00426272">
            <w:pPr>
              <w:pStyle w:val="Bodyjustified"/>
              <w:keepNext/>
            </w:pPr>
            <w:r w:rsidRPr="007921F8">
              <w:t>All</w:t>
            </w:r>
          </w:p>
        </w:tc>
        <w:tc>
          <w:tcPr>
            <w:tcW w:w="851" w:type="dxa"/>
          </w:tcPr>
          <w:p w14:paraId="15AAF7CE" w14:textId="77777777" w:rsidR="0024393D" w:rsidRPr="007921F8" w:rsidRDefault="0024393D" w:rsidP="00426272">
            <w:pPr>
              <w:pStyle w:val="Bodyjustified"/>
              <w:keepNext/>
            </w:pPr>
            <w:r w:rsidRPr="007921F8">
              <w:t>-</w:t>
            </w:r>
          </w:p>
        </w:tc>
        <w:tc>
          <w:tcPr>
            <w:tcW w:w="1276" w:type="dxa"/>
          </w:tcPr>
          <w:p w14:paraId="5AF14598" w14:textId="77777777" w:rsidR="0024393D" w:rsidRPr="007921F8" w:rsidRDefault="00E7125E" w:rsidP="00426272">
            <w:pPr>
              <w:pStyle w:val="Bodyjustified"/>
              <w:keepNext/>
            </w:pPr>
            <w:r w:rsidRPr="007921F8">
              <w:t>1</w:t>
            </w:r>
            <w:r w:rsidR="0036067E" w:rsidRPr="007921F8">
              <w:t>5</w:t>
            </w:r>
          </w:p>
        </w:tc>
        <w:tc>
          <w:tcPr>
            <w:tcW w:w="709" w:type="dxa"/>
          </w:tcPr>
          <w:p w14:paraId="7507B50D" w14:textId="77777777" w:rsidR="0024393D" w:rsidRPr="007921F8" w:rsidRDefault="0024393D" w:rsidP="00426272">
            <w:pPr>
              <w:pStyle w:val="Bodyjustified"/>
              <w:keepNext/>
            </w:pPr>
            <w:r w:rsidRPr="007921F8">
              <w:t>ms</w:t>
            </w:r>
          </w:p>
        </w:tc>
      </w:tr>
      <w:tr w:rsidR="0024393D" w:rsidRPr="007921F8" w14:paraId="6D7743D5" w14:textId="77777777" w:rsidTr="006C7A83">
        <w:trPr>
          <w:trHeight w:val="283"/>
        </w:trPr>
        <w:tc>
          <w:tcPr>
            <w:tcW w:w="1701" w:type="dxa"/>
          </w:tcPr>
          <w:p w14:paraId="4685F96D" w14:textId="77777777" w:rsidR="0024393D" w:rsidRPr="007921F8" w:rsidRDefault="00524147" w:rsidP="00426272">
            <w:pPr>
              <w:pStyle w:val="Bodyjustified"/>
              <w:keepNext/>
              <w:jc w:val="left"/>
            </w:pPr>
            <w:r w:rsidRPr="007921F8">
              <w:t>Reset</w:t>
            </w:r>
            <w:r w:rsidR="0024393D" w:rsidRPr="007921F8">
              <w:t xml:space="preserve"> Time</w:t>
            </w:r>
          </w:p>
        </w:tc>
        <w:tc>
          <w:tcPr>
            <w:tcW w:w="964" w:type="dxa"/>
          </w:tcPr>
          <w:p w14:paraId="1CBEB5BF" w14:textId="77777777" w:rsidR="0024393D" w:rsidRPr="007921F8" w:rsidRDefault="0024393D" w:rsidP="00426272">
            <w:pPr>
              <w:pStyle w:val="Bodyjustified"/>
              <w:keepNext/>
            </w:pPr>
            <w:r w:rsidRPr="007921F8">
              <w:t>t</w:t>
            </w:r>
            <w:r w:rsidR="003971D9" w:rsidRPr="007921F8">
              <w:rPr>
                <w:vertAlign w:val="subscript"/>
              </w:rPr>
              <w:t>R</w:t>
            </w:r>
          </w:p>
        </w:tc>
        <w:tc>
          <w:tcPr>
            <w:tcW w:w="2154" w:type="dxa"/>
          </w:tcPr>
          <w:p w14:paraId="5B4F307C" w14:textId="179F2CCE" w:rsidR="0024393D" w:rsidRPr="007921F8" w:rsidRDefault="0024393D" w:rsidP="00426272">
            <w:pPr>
              <w:pStyle w:val="Bodyjustified"/>
              <w:keepNext/>
              <w:jc w:val="left"/>
            </w:pPr>
            <w:r w:rsidRPr="007921F8">
              <w:t xml:space="preserve">ESCC No. </w:t>
            </w:r>
            <w:hyperlink r:id="rId49" w:history="1">
              <w:hyperlink r:id="rId50" w:history="1">
                <w:r w:rsidR="009F5F90">
                  <w:rPr>
                    <w:rStyle w:val="Hyperlink"/>
                  </w:rPr>
                  <w:t>3602</w:t>
                </w:r>
              </w:hyperlink>
            </w:hyperlink>
          </w:p>
          <w:p w14:paraId="0803E58F"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(+0 -5)°C and -65</w:t>
            </w:r>
            <w:r w:rsidR="005E3051" w:rsidRPr="007921F8">
              <w:t xml:space="preserve"> </w:t>
            </w:r>
            <w:r w:rsidR="00D65091" w:rsidRPr="007921F8">
              <w:t>(+5 -0)°</w:t>
            </w:r>
            <w:r w:rsidRPr="007921F8">
              <w:t>C</w:t>
            </w:r>
          </w:p>
        </w:tc>
        <w:tc>
          <w:tcPr>
            <w:tcW w:w="1134" w:type="dxa"/>
          </w:tcPr>
          <w:p w14:paraId="188A50A1" w14:textId="77777777" w:rsidR="0024393D" w:rsidRPr="007921F8" w:rsidRDefault="0024393D" w:rsidP="00426272">
            <w:pPr>
              <w:pStyle w:val="Bodyjustified"/>
              <w:keepNext/>
            </w:pPr>
            <w:r w:rsidRPr="007921F8">
              <w:t>All</w:t>
            </w:r>
          </w:p>
        </w:tc>
        <w:tc>
          <w:tcPr>
            <w:tcW w:w="851" w:type="dxa"/>
          </w:tcPr>
          <w:p w14:paraId="0D43F460" w14:textId="77777777" w:rsidR="0024393D" w:rsidRPr="007921F8" w:rsidRDefault="0024393D" w:rsidP="00426272">
            <w:pPr>
              <w:pStyle w:val="Bodyjustified"/>
              <w:keepNext/>
            </w:pPr>
            <w:r w:rsidRPr="007921F8">
              <w:t>-</w:t>
            </w:r>
          </w:p>
        </w:tc>
        <w:tc>
          <w:tcPr>
            <w:tcW w:w="1276" w:type="dxa"/>
          </w:tcPr>
          <w:p w14:paraId="0302D016" w14:textId="77777777" w:rsidR="0024393D" w:rsidRPr="007921F8" w:rsidRDefault="00E7125E" w:rsidP="00426272">
            <w:pPr>
              <w:pStyle w:val="Bodyjustified"/>
              <w:keepNext/>
            </w:pPr>
            <w:r w:rsidRPr="007921F8">
              <w:t>1</w:t>
            </w:r>
            <w:r w:rsidR="0036067E" w:rsidRPr="007921F8">
              <w:t>5</w:t>
            </w:r>
          </w:p>
        </w:tc>
        <w:tc>
          <w:tcPr>
            <w:tcW w:w="709" w:type="dxa"/>
          </w:tcPr>
          <w:p w14:paraId="1DF57ADD" w14:textId="77777777" w:rsidR="0024393D" w:rsidRPr="007921F8" w:rsidRDefault="0024393D" w:rsidP="00426272">
            <w:pPr>
              <w:pStyle w:val="Bodyjustified"/>
              <w:keepNext/>
            </w:pPr>
            <w:r w:rsidRPr="007921F8">
              <w:t>ms</w:t>
            </w:r>
          </w:p>
        </w:tc>
      </w:tr>
      <w:tr w:rsidR="0024393D" w:rsidRPr="007921F8" w14:paraId="21B98698" w14:textId="77777777" w:rsidTr="006C7A83">
        <w:trPr>
          <w:trHeight w:val="283"/>
        </w:trPr>
        <w:tc>
          <w:tcPr>
            <w:tcW w:w="1701" w:type="dxa"/>
          </w:tcPr>
          <w:p w14:paraId="1372212B" w14:textId="77777777" w:rsidR="0024393D" w:rsidRPr="007921F8" w:rsidRDefault="0024393D" w:rsidP="00426272">
            <w:pPr>
              <w:pStyle w:val="Bodyjustified"/>
              <w:keepNext/>
              <w:jc w:val="left"/>
            </w:pPr>
            <w:r w:rsidRPr="007921F8">
              <w:t>Bounce Time</w:t>
            </w:r>
          </w:p>
        </w:tc>
        <w:tc>
          <w:tcPr>
            <w:tcW w:w="964" w:type="dxa"/>
          </w:tcPr>
          <w:p w14:paraId="1C6F198F" w14:textId="77777777" w:rsidR="0024393D" w:rsidRPr="007921F8" w:rsidRDefault="0024393D" w:rsidP="00426272">
            <w:pPr>
              <w:pStyle w:val="Bodyjustified"/>
              <w:keepNext/>
            </w:pPr>
            <w:r w:rsidRPr="007921F8">
              <w:t>t</w:t>
            </w:r>
            <w:r w:rsidRPr="007921F8">
              <w:rPr>
                <w:vertAlign w:val="subscript"/>
              </w:rPr>
              <w:t>B</w:t>
            </w:r>
          </w:p>
        </w:tc>
        <w:tc>
          <w:tcPr>
            <w:tcW w:w="2154" w:type="dxa"/>
          </w:tcPr>
          <w:p w14:paraId="6D34397F" w14:textId="58755D8C" w:rsidR="0024393D" w:rsidRPr="007921F8" w:rsidRDefault="0024393D" w:rsidP="00426272">
            <w:pPr>
              <w:pStyle w:val="Bodyjustified"/>
              <w:keepNext/>
              <w:jc w:val="left"/>
            </w:pPr>
            <w:r w:rsidRPr="007921F8">
              <w:t xml:space="preserve">ESCC No. </w:t>
            </w:r>
            <w:hyperlink r:id="rId51" w:history="1">
              <w:hyperlink r:id="rId52" w:history="1">
                <w:r w:rsidR="009F5F90">
                  <w:rPr>
                    <w:rStyle w:val="Hyperlink"/>
                  </w:rPr>
                  <w:t>3602</w:t>
                </w:r>
              </w:hyperlink>
            </w:hyperlink>
          </w:p>
          <w:p w14:paraId="078E9FF9"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(+0 -5)°</w:t>
            </w:r>
            <w:r w:rsidRPr="007921F8">
              <w:t>C and -65</w:t>
            </w:r>
            <w:r w:rsidR="005E3051" w:rsidRPr="007921F8">
              <w:t xml:space="preserve"> </w:t>
            </w:r>
            <w:r w:rsidRPr="007921F8">
              <w:t>(+5 -0)</w:t>
            </w:r>
            <w:r w:rsidR="00D65091" w:rsidRPr="007921F8">
              <w:t>°</w:t>
            </w:r>
            <w:r w:rsidRPr="007921F8">
              <w:t>C</w:t>
            </w:r>
          </w:p>
        </w:tc>
        <w:tc>
          <w:tcPr>
            <w:tcW w:w="1134" w:type="dxa"/>
          </w:tcPr>
          <w:p w14:paraId="059BB70D" w14:textId="77777777" w:rsidR="0024393D" w:rsidRPr="007921F8" w:rsidRDefault="0024393D" w:rsidP="00426272">
            <w:pPr>
              <w:pStyle w:val="Bodyjustified"/>
              <w:keepNext/>
            </w:pPr>
            <w:r w:rsidRPr="007921F8">
              <w:t>All</w:t>
            </w:r>
          </w:p>
        </w:tc>
        <w:tc>
          <w:tcPr>
            <w:tcW w:w="851" w:type="dxa"/>
          </w:tcPr>
          <w:p w14:paraId="41CA2BEA" w14:textId="77777777" w:rsidR="0024393D" w:rsidRPr="007921F8" w:rsidRDefault="0024393D" w:rsidP="00426272">
            <w:pPr>
              <w:pStyle w:val="Bodyjustified"/>
              <w:keepNext/>
            </w:pPr>
            <w:r w:rsidRPr="007921F8">
              <w:t>-</w:t>
            </w:r>
          </w:p>
        </w:tc>
        <w:tc>
          <w:tcPr>
            <w:tcW w:w="1276" w:type="dxa"/>
          </w:tcPr>
          <w:p w14:paraId="040380B6" w14:textId="77777777" w:rsidR="0024393D" w:rsidRPr="007921F8" w:rsidRDefault="00E7125E" w:rsidP="00426272">
            <w:pPr>
              <w:pStyle w:val="Bodyjustified"/>
              <w:keepNext/>
            </w:pPr>
            <w:r w:rsidRPr="007921F8">
              <w:t>1</w:t>
            </w:r>
          </w:p>
        </w:tc>
        <w:tc>
          <w:tcPr>
            <w:tcW w:w="709" w:type="dxa"/>
          </w:tcPr>
          <w:p w14:paraId="156D6B49" w14:textId="77777777" w:rsidR="0024393D" w:rsidRPr="007921F8" w:rsidRDefault="0024393D" w:rsidP="00426272">
            <w:pPr>
              <w:pStyle w:val="Bodyjustified"/>
              <w:keepNext/>
            </w:pPr>
            <w:r w:rsidRPr="007921F8">
              <w:t>ms</w:t>
            </w:r>
          </w:p>
        </w:tc>
      </w:tr>
      <w:tr w:rsidR="0024393D" w:rsidRPr="007921F8" w14:paraId="7B8105A0" w14:textId="77777777" w:rsidTr="006C7A83">
        <w:trPr>
          <w:trHeight w:val="283"/>
        </w:trPr>
        <w:tc>
          <w:tcPr>
            <w:tcW w:w="1701" w:type="dxa"/>
          </w:tcPr>
          <w:p w14:paraId="656D3C19" w14:textId="77777777" w:rsidR="0024393D" w:rsidRPr="007921F8" w:rsidRDefault="0024393D" w:rsidP="00426272">
            <w:pPr>
              <w:pStyle w:val="Bodyjustified"/>
              <w:keepNext/>
              <w:jc w:val="left"/>
            </w:pPr>
            <w:r w:rsidRPr="007921F8">
              <w:t>Insulation Resistance</w:t>
            </w:r>
          </w:p>
        </w:tc>
        <w:tc>
          <w:tcPr>
            <w:tcW w:w="964" w:type="dxa"/>
          </w:tcPr>
          <w:p w14:paraId="2AA784D8" w14:textId="77777777" w:rsidR="0024393D" w:rsidRPr="007921F8" w:rsidRDefault="0024393D" w:rsidP="00426272">
            <w:pPr>
              <w:pStyle w:val="Bodyjustified"/>
              <w:keepNext/>
            </w:pPr>
            <w:r w:rsidRPr="007921F8">
              <w:t>R</w:t>
            </w:r>
            <w:r w:rsidRPr="007921F8">
              <w:rPr>
                <w:vertAlign w:val="subscript"/>
              </w:rPr>
              <w:t>I</w:t>
            </w:r>
          </w:p>
        </w:tc>
        <w:tc>
          <w:tcPr>
            <w:tcW w:w="2154" w:type="dxa"/>
          </w:tcPr>
          <w:p w14:paraId="77A00C4F" w14:textId="7B3F7099" w:rsidR="0024393D" w:rsidRPr="007921F8" w:rsidRDefault="0024393D" w:rsidP="00426272">
            <w:pPr>
              <w:pStyle w:val="Bodyjustified"/>
              <w:keepNext/>
              <w:jc w:val="left"/>
            </w:pPr>
            <w:r w:rsidRPr="007921F8">
              <w:t xml:space="preserve">ESCC No. </w:t>
            </w:r>
            <w:hyperlink r:id="rId53" w:history="1">
              <w:hyperlink r:id="rId54" w:history="1">
                <w:r w:rsidR="009F5F90">
                  <w:rPr>
                    <w:rStyle w:val="Hyperlink"/>
                  </w:rPr>
                  <w:t>3602</w:t>
                </w:r>
              </w:hyperlink>
            </w:hyperlink>
          </w:p>
          <w:p w14:paraId="52053B98"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+125(+0 -5)°</w:t>
            </w:r>
            <w:r w:rsidRPr="007921F8">
              <w:t>C</w:t>
            </w:r>
          </w:p>
          <w:p w14:paraId="2DCC0AAA" w14:textId="77777777" w:rsidR="0024393D" w:rsidRPr="007921F8" w:rsidRDefault="00F6374F" w:rsidP="00426272">
            <w:pPr>
              <w:pStyle w:val="Bodyjustified"/>
              <w:keepNext/>
              <w:jc w:val="left"/>
            </w:pPr>
            <w:r w:rsidRPr="007921F8">
              <w:t>V</w:t>
            </w:r>
            <w:r w:rsidRPr="007921F8">
              <w:rPr>
                <w:vertAlign w:val="subscript"/>
              </w:rPr>
              <w:t>TEST</w:t>
            </w:r>
            <w:r w:rsidRPr="007921F8">
              <w:t xml:space="preserve"> = 500Vdc</w:t>
            </w:r>
          </w:p>
        </w:tc>
        <w:tc>
          <w:tcPr>
            <w:tcW w:w="1134" w:type="dxa"/>
          </w:tcPr>
          <w:p w14:paraId="07C1EA70" w14:textId="77777777" w:rsidR="0024393D" w:rsidRPr="007921F8" w:rsidRDefault="0024393D" w:rsidP="00426272">
            <w:pPr>
              <w:pStyle w:val="Bodyjustified"/>
              <w:keepNext/>
            </w:pPr>
            <w:r w:rsidRPr="007921F8">
              <w:t>All</w:t>
            </w:r>
          </w:p>
        </w:tc>
        <w:tc>
          <w:tcPr>
            <w:tcW w:w="851" w:type="dxa"/>
          </w:tcPr>
          <w:p w14:paraId="354B7386" w14:textId="77777777" w:rsidR="0024393D" w:rsidRPr="007921F8" w:rsidRDefault="00E7125E" w:rsidP="00426272">
            <w:pPr>
              <w:pStyle w:val="Bodyjustified"/>
              <w:keepNext/>
            </w:pPr>
            <w:r w:rsidRPr="007921F8">
              <w:t>50</w:t>
            </w:r>
          </w:p>
        </w:tc>
        <w:tc>
          <w:tcPr>
            <w:tcW w:w="1276" w:type="dxa"/>
          </w:tcPr>
          <w:p w14:paraId="2A9BB54C" w14:textId="77777777" w:rsidR="0024393D" w:rsidRPr="007921F8" w:rsidRDefault="0024393D" w:rsidP="00426272">
            <w:pPr>
              <w:pStyle w:val="Bodyjustified"/>
              <w:keepNext/>
            </w:pPr>
            <w:r w:rsidRPr="007921F8">
              <w:t>-</w:t>
            </w:r>
          </w:p>
        </w:tc>
        <w:tc>
          <w:tcPr>
            <w:tcW w:w="709" w:type="dxa"/>
          </w:tcPr>
          <w:p w14:paraId="3286E161" w14:textId="77777777" w:rsidR="0024393D" w:rsidRPr="007921F8" w:rsidRDefault="0024393D" w:rsidP="00426272">
            <w:pPr>
              <w:pStyle w:val="Bodyjustified"/>
              <w:keepNext/>
            </w:pPr>
            <w:r w:rsidRPr="007921F8">
              <w:t>M</w:t>
            </w:r>
            <w:r w:rsidR="00A70579" w:rsidRPr="007921F8">
              <w:t>Ω</w:t>
            </w:r>
          </w:p>
        </w:tc>
      </w:tr>
      <w:tr w:rsidR="0024393D" w:rsidRPr="007921F8" w14:paraId="33D7DDE0" w14:textId="77777777" w:rsidTr="006C7A83">
        <w:trPr>
          <w:trHeight w:val="283"/>
        </w:trPr>
        <w:tc>
          <w:tcPr>
            <w:tcW w:w="1701" w:type="dxa"/>
          </w:tcPr>
          <w:p w14:paraId="1FC1BE97" w14:textId="77777777" w:rsidR="0024393D" w:rsidRPr="007921F8" w:rsidRDefault="0024393D" w:rsidP="00C15231">
            <w:pPr>
              <w:pStyle w:val="Bodyjustified"/>
              <w:jc w:val="left"/>
            </w:pPr>
            <w:r w:rsidRPr="007921F8">
              <w:t>Contact Voltage Drop</w:t>
            </w:r>
          </w:p>
          <w:p w14:paraId="66B97D3F" w14:textId="77777777" w:rsidR="0024393D" w:rsidRPr="007921F8" w:rsidRDefault="0024393D" w:rsidP="00C15231">
            <w:pPr>
              <w:pStyle w:val="Bodyjustified"/>
              <w:jc w:val="left"/>
            </w:pPr>
          </w:p>
        </w:tc>
        <w:tc>
          <w:tcPr>
            <w:tcW w:w="964" w:type="dxa"/>
          </w:tcPr>
          <w:p w14:paraId="7506C448" w14:textId="77777777" w:rsidR="0024393D" w:rsidRPr="007921F8" w:rsidRDefault="0024393D" w:rsidP="00C15231">
            <w:pPr>
              <w:pStyle w:val="Bodyjustified"/>
            </w:pPr>
            <w:r w:rsidRPr="007921F8">
              <w:t>V</w:t>
            </w:r>
            <w:r w:rsidRPr="007921F8">
              <w:rPr>
                <w:vertAlign w:val="subscript"/>
              </w:rPr>
              <w:t>D</w:t>
            </w:r>
          </w:p>
        </w:tc>
        <w:tc>
          <w:tcPr>
            <w:tcW w:w="2154" w:type="dxa"/>
          </w:tcPr>
          <w:p w14:paraId="1FA4FBAA" w14:textId="75D9A5DE" w:rsidR="0024393D" w:rsidRPr="007921F8" w:rsidRDefault="0024393D" w:rsidP="00426272">
            <w:pPr>
              <w:pStyle w:val="Bodyjustified"/>
              <w:jc w:val="left"/>
            </w:pPr>
            <w:r w:rsidRPr="007921F8">
              <w:t xml:space="preserve">ESCC No. </w:t>
            </w:r>
            <w:hyperlink r:id="rId55" w:history="1">
              <w:hyperlink r:id="rId56" w:history="1">
                <w:r w:rsidR="009F5F90">
                  <w:rPr>
                    <w:rStyle w:val="Hyperlink"/>
                  </w:rPr>
                  <w:t>3602</w:t>
                </w:r>
              </w:hyperlink>
            </w:hyperlink>
          </w:p>
          <w:p w14:paraId="175765D4" w14:textId="77777777" w:rsidR="0024393D" w:rsidRPr="007921F8" w:rsidRDefault="0024393D" w:rsidP="00426272">
            <w:pPr>
              <w:pStyle w:val="Bodyjustified"/>
              <w:jc w:val="left"/>
            </w:pPr>
            <w:r w:rsidRPr="007921F8">
              <w:t>T</w:t>
            </w:r>
            <w:r w:rsidRPr="007921F8">
              <w:rPr>
                <w:vertAlign w:val="subscript"/>
              </w:rPr>
              <w:t>amb</w:t>
            </w:r>
            <w:r w:rsidR="00D65091" w:rsidRPr="007921F8">
              <w:rPr>
                <w:vertAlign w:val="subscript"/>
              </w:rPr>
              <w:t xml:space="preserve"> </w:t>
            </w:r>
            <w:r w:rsidR="00D65091" w:rsidRPr="007921F8">
              <w:t>= +125</w:t>
            </w:r>
            <w:r w:rsidR="005E3051" w:rsidRPr="007921F8">
              <w:t xml:space="preserve"> </w:t>
            </w:r>
            <w:r w:rsidR="00D65091" w:rsidRPr="007921F8">
              <w:t>(+0 -5)°C and -65</w:t>
            </w:r>
            <w:r w:rsidR="005E3051" w:rsidRPr="007921F8">
              <w:t xml:space="preserve"> </w:t>
            </w:r>
            <w:r w:rsidR="00D65091" w:rsidRPr="007921F8">
              <w:t>(+5 -0)°</w:t>
            </w:r>
            <w:r w:rsidRPr="007921F8">
              <w:t>C</w:t>
            </w:r>
          </w:p>
          <w:p w14:paraId="0EEA2AEB" w14:textId="77777777" w:rsidR="00310CAB" w:rsidRPr="007921F8" w:rsidRDefault="00F6374F" w:rsidP="00426272">
            <w:pPr>
              <w:pStyle w:val="Bodyjustified"/>
              <w:jc w:val="left"/>
            </w:pPr>
            <w:r w:rsidRPr="007921F8">
              <w:t xml:space="preserve">100mA </w:t>
            </w:r>
            <w:r w:rsidRPr="007921F8">
              <w:rPr>
                <w:rFonts w:cs="Arial"/>
              </w:rPr>
              <w:t>≤</w:t>
            </w:r>
            <w:r w:rsidRPr="007921F8">
              <w:t xml:space="preserve"> I</w:t>
            </w:r>
            <w:r w:rsidRPr="007921F8">
              <w:rPr>
                <w:vertAlign w:val="subscript"/>
              </w:rPr>
              <w:t>TEST</w:t>
            </w:r>
            <w:r w:rsidRPr="007921F8">
              <w:t xml:space="preserve"> </w:t>
            </w:r>
            <w:r w:rsidRPr="007921F8">
              <w:rPr>
                <w:rFonts w:cs="Arial"/>
              </w:rPr>
              <w:t>≤</w:t>
            </w:r>
            <w:r w:rsidRPr="007921F8">
              <w:t xml:space="preserve"> </w:t>
            </w:r>
            <w:r w:rsidR="000556C0" w:rsidRPr="007921F8">
              <w:t>10</w:t>
            </w:r>
            <w:r w:rsidRPr="007921F8">
              <w:t>A</w:t>
            </w:r>
          </w:p>
        </w:tc>
        <w:tc>
          <w:tcPr>
            <w:tcW w:w="1134" w:type="dxa"/>
          </w:tcPr>
          <w:p w14:paraId="487D35FD" w14:textId="77777777" w:rsidR="0024393D" w:rsidRPr="007921F8" w:rsidRDefault="0024393D" w:rsidP="00C15231">
            <w:pPr>
              <w:pStyle w:val="Bodyjustified"/>
            </w:pPr>
            <w:r w:rsidRPr="007921F8">
              <w:t>All</w:t>
            </w:r>
          </w:p>
        </w:tc>
        <w:tc>
          <w:tcPr>
            <w:tcW w:w="851" w:type="dxa"/>
          </w:tcPr>
          <w:p w14:paraId="068D02BB" w14:textId="77777777" w:rsidR="0024393D" w:rsidRPr="007921F8" w:rsidRDefault="0024393D" w:rsidP="00C15231">
            <w:pPr>
              <w:pStyle w:val="Bodyjustified"/>
            </w:pPr>
            <w:r w:rsidRPr="007921F8">
              <w:t>-</w:t>
            </w:r>
          </w:p>
        </w:tc>
        <w:tc>
          <w:tcPr>
            <w:tcW w:w="1276" w:type="dxa"/>
          </w:tcPr>
          <w:p w14:paraId="6AAE6EE9" w14:textId="77777777" w:rsidR="0024393D" w:rsidRPr="007921F8" w:rsidRDefault="00F6374F" w:rsidP="00C15231">
            <w:pPr>
              <w:pStyle w:val="Bodyjustified"/>
            </w:pPr>
            <w:r w:rsidRPr="007921F8">
              <w:t>0.01</w:t>
            </w:r>
            <w:r w:rsidR="000556C0" w:rsidRPr="007921F8">
              <w:t>5</w:t>
            </w:r>
            <w:r w:rsidRPr="007921F8">
              <w:t xml:space="preserve"> x I</w:t>
            </w:r>
            <w:r w:rsidRPr="007921F8">
              <w:rPr>
                <w:vertAlign w:val="subscript"/>
              </w:rPr>
              <w:t>TEST</w:t>
            </w:r>
          </w:p>
        </w:tc>
        <w:tc>
          <w:tcPr>
            <w:tcW w:w="709" w:type="dxa"/>
          </w:tcPr>
          <w:p w14:paraId="40E1DC94" w14:textId="77777777" w:rsidR="0024393D" w:rsidRPr="007921F8" w:rsidRDefault="0024393D" w:rsidP="00C15231">
            <w:pPr>
              <w:pStyle w:val="Bodyjustified"/>
            </w:pPr>
            <w:r w:rsidRPr="007921F8">
              <w:t>V</w:t>
            </w:r>
          </w:p>
        </w:tc>
      </w:tr>
    </w:tbl>
    <w:p w14:paraId="7B67B87B" w14:textId="77777777" w:rsidR="004C7301" w:rsidRPr="007921F8" w:rsidRDefault="004C7301" w:rsidP="00704B12">
      <w:pPr>
        <w:pStyle w:val="Heading3"/>
      </w:pPr>
      <w:bookmarkStart w:id="47" w:name="_Toc316371173"/>
      <w:bookmarkStart w:id="48" w:name="_Toc506895002"/>
      <w:r w:rsidRPr="007921F8">
        <w:t>Notes to Electrical Measurements Tables</w:t>
      </w:r>
      <w:bookmarkEnd w:id="47"/>
      <w:bookmarkEnd w:id="48"/>
    </w:p>
    <w:p w14:paraId="551D4C48" w14:textId="77777777" w:rsidR="00C75A7B" w:rsidRPr="007921F8" w:rsidRDefault="00C75A7B" w:rsidP="00EE65A1">
      <w:pPr>
        <w:pStyle w:val="numericallist"/>
        <w:spacing w:after="60"/>
      </w:pPr>
      <w:r w:rsidRPr="007921F8">
        <w:t>The coil voltage rise time shall be less than 0.1t</w:t>
      </w:r>
      <w:r w:rsidRPr="007921F8">
        <w:rPr>
          <w:vertAlign w:val="subscript"/>
        </w:rPr>
        <w:t>L</w:t>
      </w:r>
      <w:r w:rsidRPr="007921F8">
        <w:t xml:space="preserve"> or 0.1t</w:t>
      </w:r>
      <w:r w:rsidRPr="007921F8">
        <w:rPr>
          <w:vertAlign w:val="subscript"/>
        </w:rPr>
        <w:t>R</w:t>
      </w:r>
      <w:r w:rsidRPr="007921F8">
        <w:t>. The coil voltage shall be maintained for a minimum duration of 10t</w:t>
      </w:r>
      <w:r w:rsidRPr="007921F8">
        <w:rPr>
          <w:vertAlign w:val="subscript"/>
        </w:rPr>
        <w:t>L</w:t>
      </w:r>
      <w:r w:rsidRPr="007921F8">
        <w:t xml:space="preserve"> or 10t</w:t>
      </w:r>
      <w:r w:rsidRPr="007921F8">
        <w:rPr>
          <w:vertAlign w:val="subscript"/>
        </w:rPr>
        <w:t>R</w:t>
      </w:r>
      <w:r w:rsidRPr="007921F8">
        <w:t>.</w:t>
      </w:r>
    </w:p>
    <w:p w14:paraId="60043AE6" w14:textId="77777777" w:rsidR="00EE458B" w:rsidRPr="007921F8" w:rsidRDefault="0036067E" w:rsidP="00EE65A1">
      <w:pPr>
        <w:pStyle w:val="numericallist"/>
        <w:spacing w:after="60"/>
      </w:pPr>
      <w:r w:rsidRPr="007921F8">
        <w:t>Between coil and case</w:t>
      </w:r>
      <w:r w:rsidR="00EE458B" w:rsidRPr="007921F8">
        <w:rPr>
          <w:rFonts w:cs="Arial"/>
        </w:rPr>
        <w:t>.</w:t>
      </w:r>
    </w:p>
    <w:p w14:paraId="1D54741B" w14:textId="1DD596C3" w:rsidR="0036067E" w:rsidRPr="007921F8" w:rsidRDefault="0036067E" w:rsidP="00EE65A1">
      <w:pPr>
        <w:pStyle w:val="numericallist"/>
        <w:spacing w:after="60"/>
      </w:pPr>
      <w:r w:rsidRPr="007921F8">
        <w:t>Between b</w:t>
      </w:r>
      <w:r w:rsidRPr="007921F8">
        <w:rPr>
          <w:rFonts w:cs="Arial"/>
        </w:rPr>
        <w:t>etween latch and reset coils</w:t>
      </w:r>
      <w:r w:rsidR="00C35C45" w:rsidRPr="007921F8">
        <w:rPr>
          <w:rFonts w:cs="Arial"/>
        </w:rPr>
        <w:t>.</w:t>
      </w:r>
    </w:p>
    <w:p w14:paraId="4BF6EE86" w14:textId="77777777" w:rsidR="00C75A7B" w:rsidRPr="007921F8" w:rsidRDefault="00C75A7B" w:rsidP="00EE65A1">
      <w:pPr>
        <w:pStyle w:val="numericallist"/>
        <w:spacing w:after="60"/>
      </w:pPr>
      <w:r w:rsidRPr="007921F8">
        <w:t>Measured during Voltage Proof test.</w:t>
      </w:r>
    </w:p>
    <w:p w14:paraId="5B2965CB" w14:textId="77777777" w:rsidR="0024393D" w:rsidRPr="007921F8" w:rsidRDefault="0024393D" w:rsidP="007862A3">
      <w:pPr>
        <w:pStyle w:val="Heading2"/>
      </w:pPr>
      <w:bookmarkStart w:id="49" w:name="_Toc506895003"/>
      <w:r w:rsidRPr="007921F8">
        <w:lastRenderedPageBreak/>
        <w:t>PARAMETER DRIFT VALUES</w:t>
      </w:r>
      <w:bookmarkEnd w:id="49"/>
    </w:p>
    <w:p w14:paraId="5E32F1CA" w14:textId="77777777" w:rsidR="0024393D" w:rsidRPr="007921F8" w:rsidRDefault="0024393D" w:rsidP="007862A3">
      <w:pPr>
        <w:keepNext/>
      </w:pPr>
      <w:r w:rsidRPr="007921F8">
        <w:t>Parameter Drift Values shall be measured as specified in the ESCC Generic Specification.</w:t>
      </w:r>
    </w:p>
    <w:p w14:paraId="6372B270" w14:textId="77777777" w:rsidR="0024393D" w:rsidRPr="007921F8" w:rsidRDefault="0024393D" w:rsidP="007862A3">
      <w:pPr>
        <w:keepNext/>
      </w:pPr>
      <w:r w:rsidRPr="007921F8">
        <w:t>Unless otherwise specified, the measurements shall be performed at T</w:t>
      </w:r>
      <w:r w:rsidRPr="007921F8">
        <w:rPr>
          <w:vertAlign w:val="subscript"/>
        </w:rPr>
        <w:t>amb</w:t>
      </w:r>
      <w:r w:rsidR="00D65091" w:rsidRPr="007921F8">
        <w:rPr>
          <w:vertAlign w:val="subscript"/>
        </w:rPr>
        <w:t xml:space="preserve"> </w:t>
      </w:r>
      <w:r w:rsidRPr="007921F8">
        <w:t>=</w:t>
      </w:r>
      <w:r w:rsidR="00D65091" w:rsidRPr="007921F8">
        <w:t xml:space="preserve"> +22</w:t>
      </w:r>
      <w:r w:rsidR="005E3051" w:rsidRPr="007921F8">
        <w:t xml:space="preserve"> </w:t>
      </w:r>
      <w:r w:rsidRPr="007921F8">
        <w:rPr>
          <w:rFonts w:cs="Arial"/>
        </w:rPr>
        <w:t>±</w:t>
      </w:r>
      <w:r w:rsidR="00D65091" w:rsidRPr="007921F8">
        <w:t>3</w:t>
      </w:r>
      <w:r w:rsidR="00D65091" w:rsidRPr="007921F8">
        <w:rPr>
          <w:rFonts w:eastAsiaTheme="minorEastAsia" w:cs="Arial"/>
          <w:color w:val="000000"/>
        </w:rPr>
        <w:t>°</w:t>
      </w:r>
      <w:r w:rsidRPr="007921F8">
        <w:t>C.</w:t>
      </w:r>
    </w:p>
    <w:p w14:paraId="42346DA5" w14:textId="466A0E95" w:rsidR="0024393D" w:rsidRPr="007921F8" w:rsidRDefault="0024393D" w:rsidP="007862A3">
      <w:pPr>
        <w:keepNext/>
      </w:pPr>
      <w:r w:rsidRPr="007921F8">
        <w:t xml:space="preserve">The test methods and test conditions shall be as per the corresponding test defined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C35C45" w:rsidRPr="007921F8">
        <w:t>2.4.1</w:t>
      </w:r>
      <w:r w:rsidR="00C35C45" w:rsidRPr="007921F8">
        <w:fldChar w:fldCharType="end"/>
      </w:r>
      <w:r w:rsidR="00C35C45" w:rsidRPr="007921F8">
        <w:t>.</w:t>
      </w:r>
    </w:p>
    <w:p w14:paraId="705F2F8D" w14:textId="77777777" w:rsidR="0024393D" w:rsidRPr="007921F8" w:rsidRDefault="0024393D" w:rsidP="007862A3">
      <w:pPr>
        <w:keepNext/>
      </w:pPr>
      <w:r w:rsidRPr="007921F8">
        <w:t>The corresponding absolute limit values for each characteristic shall not be exceeded.</w:t>
      </w:r>
    </w:p>
    <w:tbl>
      <w:tblPr>
        <w:tblStyle w:val="TableGrid"/>
        <w:tblW w:w="7004" w:type="dxa"/>
        <w:tblInd w:w="1475" w:type="dxa"/>
        <w:tblCellMar>
          <w:left w:w="0" w:type="dxa"/>
          <w:right w:w="0" w:type="dxa"/>
        </w:tblCellMar>
        <w:tblLook w:val="0000" w:firstRow="0" w:lastRow="0" w:firstColumn="0" w:lastColumn="0" w:noHBand="0" w:noVBand="0"/>
      </w:tblPr>
      <w:tblGrid>
        <w:gridCol w:w="1759"/>
        <w:gridCol w:w="992"/>
        <w:gridCol w:w="1134"/>
        <w:gridCol w:w="1134"/>
        <w:gridCol w:w="1134"/>
        <w:gridCol w:w="851"/>
      </w:tblGrid>
      <w:tr w:rsidR="005309CE" w:rsidRPr="007921F8" w14:paraId="7C5F45E6" w14:textId="77777777" w:rsidTr="006C7A83">
        <w:trPr>
          <w:trHeight w:val="340"/>
        </w:trPr>
        <w:tc>
          <w:tcPr>
            <w:tcW w:w="1759" w:type="dxa"/>
            <w:vMerge w:val="restart"/>
          </w:tcPr>
          <w:p w14:paraId="0EB0218C" w14:textId="77777777" w:rsidR="005309CE" w:rsidRPr="007921F8" w:rsidRDefault="005309CE" w:rsidP="006C7A83">
            <w:pPr>
              <w:pStyle w:val="Bodyjustified"/>
              <w:keepNext/>
              <w:spacing w:before="60" w:after="60"/>
            </w:pPr>
            <w:r w:rsidRPr="007921F8">
              <w:t>Characteristics</w:t>
            </w:r>
          </w:p>
        </w:tc>
        <w:tc>
          <w:tcPr>
            <w:tcW w:w="992" w:type="dxa"/>
            <w:vMerge w:val="restart"/>
          </w:tcPr>
          <w:p w14:paraId="1603ABF0" w14:textId="77777777" w:rsidR="005309CE" w:rsidRPr="007921F8" w:rsidRDefault="005309CE" w:rsidP="006C7A83">
            <w:pPr>
              <w:pStyle w:val="Bodyjustified"/>
              <w:keepNext/>
              <w:spacing w:before="60" w:after="60"/>
            </w:pPr>
            <w:r w:rsidRPr="007921F8">
              <w:t>Symbols</w:t>
            </w:r>
          </w:p>
        </w:tc>
        <w:tc>
          <w:tcPr>
            <w:tcW w:w="3402" w:type="dxa"/>
            <w:gridSpan w:val="3"/>
          </w:tcPr>
          <w:p w14:paraId="25E7D2E2" w14:textId="77777777" w:rsidR="005309CE" w:rsidRPr="007921F8" w:rsidRDefault="005309CE" w:rsidP="006C7A83">
            <w:pPr>
              <w:pStyle w:val="Bodyjustified"/>
              <w:keepNext/>
              <w:spacing w:before="60" w:after="60"/>
            </w:pPr>
            <w:r w:rsidRPr="007921F8">
              <w:t>Limits</w:t>
            </w:r>
          </w:p>
        </w:tc>
        <w:tc>
          <w:tcPr>
            <w:tcW w:w="851" w:type="dxa"/>
            <w:vMerge w:val="restart"/>
          </w:tcPr>
          <w:p w14:paraId="4991E086" w14:textId="77777777" w:rsidR="005309CE" w:rsidRPr="007921F8" w:rsidRDefault="005309CE" w:rsidP="006C7A83">
            <w:pPr>
              <w:pStyle w:val="Bodyjustified"/>
              <w:keepNext/>
              <w:spacing w:before="60" w:after="60"/>
            </w:pPr>
            <w:r w:rsidRPr="007921F8">
              <w:t>Units</w:t>
            </w:r>
          </w:p>
        </w:tc>
      </w:tr>
      <w:tr w:rsidR="005309CE" w:rsidRPr="007921F8" w14:paraId="20C57CA4" w14:textId="77777777" w:rsidTr="006C7A83">
        <w:trPr>
          <w:trHeight w:val="340"/>
        </w:trPr>
        <w:tc>
          <w:tcPr>
            <w:tcW w:w="1759" w:type="dxa"/>
            <w:vMerge/>
          </w:tcPr>
          <w:p w14:paraId="6E0984DC" w14:textId="77777777" w:rsidR="005309CE" w:rsidRPr="007921F8" w:rsidRDefault="005309CE" w:rsidP="006C7A83">
            <w:pPr>
              <w:pStyle w:val="Bodyjustified"/>
              <w:keepNext/>
              <w:spacing w:before="60" w:after="60"/>
            </w:pPr>
          </w:p>
        </w:tc>
        <w:tc>
          <w:tcPr>
            <w:tcW w:w="992" w:type="dxa"/>
            <w:vMerge/>
          </w:tcPr>
          <w:p w14:paraId="7E3AD2F2" w14:textId="77777777" w:rsidR="005309CE" w:rsidRPr="007921F8" w:rsidRDefault="005309CE" w:rsidP="006C7A83">
            <w:pPr>
              <w:pStyle w:val="Bodyjustified"/>
              <w:keepNext/>
              <w:spacing w:before="60" w:after="60"/>
            </w:pPr>
          </w:p>
        </w:tc>
        <w:tc>
          <w:tcPr>
            <w:tcW w:w="1134" w:type="dxa"/>
            <w:vMerge w:val="restart"/>
          </w:tcPr>
          <w:p w14:paraId="31BB84D4" w14:textId="77777777" w:rsidR="005309CE" w:rsidRPr="007921F8" w:rsidRDefault="005309CE" w:rsidP="006C7A83">
            <w:pPr>
              <w:pStyle w:val="Bodyjustified"/>
              <w:keepNext/>
              <w:spacing w:before="60" w:after="60"/>
            </w:pPr>
            <w:r w:rsidRPr="007921F8">
              <w:t>Drift Value</w:t>
            </w:r>
          </w:p>
          <w:p w14:paraId="01E376B0" w14:textId="77777777" w:rsidR="005309CE" w:rsidRPr="007921F8" w:rsidRDefault="000905CF" w:rsidP="006C7A83">
            <w:pPr>
              <w:pStyle w:val="Bodyjustified"/>
              <w:keepNext/>
              <w:spacing w:before="60" w:after="60"/>
            </w:pPr>
            <w:r w:rsidRPr="007921F8">
              <w:sym w:font="Symbol" w:char="F044"/>
            </w:r>
          </w:p>
        </w:tc>
        <w:tc>
          <w:tcPr>
            <w:tcW w:w="2268" w:type="dxa"/>
            <w:gridSpan w:val="2"/>
          </w:tcPr>
          <w:p w14:paraId="0E4CDDDC" w14:textId="77777777" w:rsidR="005309CE" w:rsidRPr="007921F8" w:rsidRDefault="005309CE" w:rsidP="006C7A83">
            <w:pPr>
              <w:pStyle w:val="Bodyjustified"/>
              <w:keepNext/>
              <w:spacing w:before="60" w:after="60"/>
            </w:pPr>
            <w:r w:rsidRPr="007921F8">
              <w:t>Absolute</w:t>
            </w:r>
          </w:p>
        </w:tc>
        <w:tc>
          <w:tcPr>
            <w:tcW w:w="851" w:type="dxa"/>
            <w:vMerge/>
          </w:tcPr>
          <w:p w14:paraId="35E802F0" w14:textId="77777777" w:rsidR="005309CE" w:rsidRPr="007921F8" w:rsidRDefault="005309CE" w:rsidP="006C7A83">
            <w:pPr>
              <w:pStyle w:val="Bodyjustified"/>
              <w:keepNext/>
              <w:spacing w:before="60" w:after="60"/>
            </w:pPr>
          </w:p>
        </w:tc>
      </w:tr>
      <w:tr w:rsidR="005309CE" w:rsidRPr="007921F8" w14:paraId="56CFCC7C" w14:textId="77777777" w:rsidTr="006C7A83">
        <w:trPr>
          <w:trHeight w:val="340"/>
        </w:trPr>
        <w:tc>
          <w:tcPr>
            <w:tcW w:w="1759" w:type="dxa"/>
            <w:vMerge/>
          </w:tcPr>
          <w:p w14:paraId="534B760B" w14:textId="77777777" w:rsidR="005309CE" w:rsidRPr="007921F8" w:rsidRDefault="005309CE" w:rsidP="006C7A83">
            <w:pPr>
              <w:pStyle w:val="Bodyjustified"/>
              <w:keepNext/>
              <w:spacing w:before="60" w:after="60"/>
            </w:pPr>
          </w:p>
        </w:tc>
        <w:tc>
          <w:tcPr>
            <w:tcW w:w="992" w:type="dxa"/>
            <w:vMerge/>
          </w:tcPr>
          <w:p w14:paraId="10FC755E" w14:textId="77777777" w:rsidR="005309CE" w:rsidRPr="007921F8" w:rsidRDefault="005309CE" w:rsidP="006C7A83">
            <w:pPr>
              <w:pStyle w:val="Bodyjustified"/>
              <w:keepNext/>
              <w:spacing w:before="60" w:after="60"/>
            </w:pPr>
          </w:p>
        </w:tc>
        <w:tc>
          <w:tcPr>
            <w:tcW w:w="1134" w:type="dxa"/>
            <w:vMerge/>
          </w:tcPr>
          <w:p w14:paraId="402F43CE" w14:textId="77777777" w:rsidR="005309CE" w:rsidRPr="007921F8" w:rsidRDefault="005309CE" w:rsidP="006C7A83">
            <w:pPr>
              <w:pStyle w:val="Bodyjustified"/>
              <w:keepNext/>
              <w:spacing w:before="60" w:after="60"/>
            </w:pPr>
          </w:p>
        </w:tc>
        <w:tc>
          <w:tcPr>
            <w:tcW w:w="1134" w:type="dxa"/>
          </w:tcPr>
          <w:p w14:paraId="70491990" w14:textId="77777777" w:rsidR="005309CE" w:rsidRPr="007921F8" w:rsidRDefault="005309CE" w:rsidP="006C7A83">
            <w:pPr>
              <w:pStyle w:val="Bodyjustified"/>
              <w:keepNext/>
              <w:spacing w:before="60" w:after="60"/>
            </w:pPr>
            <w:r w:rsidRPr="007921F8">
              <w:t>Min</w:t>
            </w:r>
          </w:p>
        </w:tc>
        <w:tc>
          <w:tcPr>
            <w:tcW w:w="1134" w:type="dxa"/>
          </w:tcPr>
          <w:p w14:paraId="3F66A073" w14:textId="77777777" w:rsidR="005309CE" w:rsidRPr="007921F8" w:rsidRDefault="005309CE" w:rsidP="006C7A83">
            <w:pPr>
              <w:pStyle w:val="Bodyjustified"/>
              <w:keepNext/>
              <w:spacing w:before="60" w:after="60"/>
            </w:pPr>
            <w:r w:rsidRPr="007921F8">
              <w:t>Max</w:t>
            </w:r>
          </w:p>
        </w:tc>
        <w:tc>
          <w:tcPr>
            <w:tcW w:w="851" w:type="dxa"/>
            <w:vMerge/>
          </w:tcPr>
          <w:p w14:paraId="5F262E6C" w14:textId="77777777" w:rsidR="005309CE" w:rsidRPr="007921F8" w:rsidRDefault="005309CE" w:rsidP="006C7A83">
            <w:pPr>
              <w:pStyle w:val="Bodyjustified"/>
              <w:keepNext/>
              <w:spacing w:before="60" w:after="60"/>
            </w:pPr>
          </w:p>
        </w:tc>
      </w:tr>
      <w:tr w:rsidR="005E3051" w:rsidRPr="007921F8" w14:paraId="256A8013" w14:textId="77777777" w:rsidTr="006C7A83">
        <w:trPr>
          <w:trHeight w:val="283"/>
        </w:trPr>
        <w:tc>
          <w:tcPr>
            <w:tcW w:w="1759" w:type="dxa"/>
          </w:tcPr>
          <w:p w14:paraId="7CE4966C" w14:textId="77777777" w:rsidR="005E3051" w:rsidRPr="007921F8" w:rsidRDefault="005E3051" w:rsidP="006C7A83">
            <w:pPr>
              <w:pStyle w:val="Bodyjustified"/>
              <w:keepNext/>
              <w:spacing w:before="60" w:after="60"/>
            </w:pPr>
            <w:r w:rsidRPr="007921F8">
              <w:t>Latch Voltage</w:t>
            </w:r>
          </w:p>
        </w:tc>
        <w:tc>
          <w:tcPr>
            <w:tcW w:w="992" w:type="dxa"/>
          </w:tcPr>
          <w:p w14:paraId="686BA438" w14:textId="77777777" w:rsidR="005E3051" w:rsidRPr="007921F8" w:rsidRDefault="005E3051" w:rsidP="006C7A83">
            <w:pPr>
              <w:pStyle w:val="Bodyjustified"/>
              <w:keepNext/>
              <w:spacing w:before="60" w:after="60"/>
            </w:pPr>
            <w:r w:rsidRPr="007921F8">
              <w:t>U</w:t>
            </w:r>
            <w:r w:rsidRPr="006C7A83">
              <w:rPr>
                <w:vertAlign w:val="subscript"/>
              </w:rPr>
              <w:t>L</w:t>
            </w:r>
          </w:p>
        </w:tc>
        <w:tc>
          <w:tcPr>
            <w:tcW w:w="1134" w:type="dxa"/>
          </w:tcPr>
          <w:p w14:paraId="0487E345" w14:textId="77777777" w:rsidR="005E3051" w:rsidRPr="007921F8" w:rsidRDefault="005E3051" w:rsidP="006C7A83">
            <w:pPr>
              <w:pStyle w:val="Bodyjustified"/>
              <w:keepNext/>
              <w:spacing w:before="60" w:after="60"/>
            </w:pPr>
            <w:r w:rsidRPr="007921F8">
              <w:t>Note 1</w:t>
            </w:r>
          </w:p>
        </w:tc>
        <w:tc>
          <w:tcPr>
            <w:tcW w:w="1134" w:type="dxa"/>
          </w:tcPr>
          <w:p w14:paraId="6C268942" w14:textId="77777777" w:rsidR="005E3051" w:rsidRPr="007921F8" w:rsidRDefault="005E3051" w:rsidP="006C7A83">
            <w:pPr>
              <w:pStyle w:val="Bodyjustified"/>
              <w:keepNext/>
              <w:spacing w:before="60" w:after="60"/>
            </w:pPr>
            <w:r w:rsidRPr="007921F8">
              <w:t>Note 2</w:t>
            </w:r>
          </w:p>
        </w:tc>
        <w:tc>
          <w:tcPr>
            <w:tcW w:w="1134" w:type="dxa"/>
          </w:tcPr>
          <w:p w14:paraId="1D6C95DA" w14:textId="77777777" w:rsidR="005E3051" w:rsidRPr="007921F8" w:rsidRDefault="005E3051" w:rsidP="006C7A83">
            <w:pPr>
              <w:pStyle w:val="Bodyjustified"/>
              <w:keepNext/>
              <w:spacing w:before="60" w:after="60"/>
            </w:pPr>
            <w:r w:rsidRPr="007921F8">
              <w:t>Note 2</w:t>
            </w:r>
          </w:p>
        </w:tc>
        <w:tc>
          <w:tcPr>
            <w:tcW w:w="851" w:type="dxa"/>
          </w:tcPr>
          <w:p w14:paraId="69BD7CD2" w14:textId="77777777" w:rsidR="005E3051" w:rsidRPr="007921F8" w:rsidRDefault="005E3051" w:rsidP="006C7A83">
            <w:pPr>
              <w:pStyle w:val="Bodyjustified"/>
              <w:keepNext/>
              <w:spacing w:before="60" w:after="60"/>
            </w:pPr>
            <w:r w:rsidRPr="007921F8">
              <w:t>V</w:t>
            </w:r>
          </w:p>
        </w:tc>
      </w:tr>
      <w:tr w:rsidR="005E3051" w:rsidRPr="007921F8" w14:paraId="5F774187" w14:textId="77777777" w:rsidTr="006C7A83">
        <w:trPr>
          <w:trHeight w:val="283"/>
        </w:trPr>
        <w:tc>
          <w:tcPr>
            <w:tcW w:w="1759" w:type="dxa"/>
          </w:tcPr>
          <w:p w14:paraId="01C00F14" w14:textId="77777777" w:rsidR="005E3051" w:rsidRPr="007921F8" w:rsidRDefault="005E3051" w:rsidP="006C7A83">
            <w:pPr>
              <w:pStyle w:val="Bodyjustified"/>
              <w:keepNext/>
              <w:spacing w:before="60" w:after="60"/>
            </w:pPr>
            <w:r w:rsidRPr="007921F8">
              <w:t>Reset Voltage</w:t>
            </w:r>
          </w:p>
        </w:tc>
        <w:tc>
          <w:tcPr>
            <w:tcW w:w="992" w:type="dxa"/>
          </w:tcPr>
          <w:p w14:paraId="400F3241" w14:textId="77777777" w:rsidR="005E3051" w:rsidRPr="007921F8" w:rsidRDefault="005E3051" w:rsidP="006C7A83">
            <w:pPr>
              <w:pStyle w:val="Bodyjustified"/>
              <w:keepNext/>
              <w:spacing w:before="60" w:after="60"/>
            </w:pPr>
            <w:r w:rsidRPr="007921F8">
              <w:t>U</w:t>
            </w:r>
            <w:r w:rsidRPr="006C7A83">
              <w:rPr>
                <w:vertAlign w:val="subscript"/>
              </w:rPr>
              <w:t>R</w:t>
            </w:r>
          </w:p>
        </w:tc>
        <w:tc>
          <w:tcPr>
            <w:tcW w:w="1134" w:type="dxa"/>
          </w:tcPr>
          <w:p w14:paraId="2207C61A" w14:textId="77777777" w:rsidR="005E3051" w:rsidRPr="007921F8" w:rsidRDefault="005E3051" w:rsidP="006C7A83">
            <w:pPr>
              <w:pStyle w:val="Bodyjustified"/>
              <w:keepNext/>
              <w:spacing w:before="60" w:after="60"/>
            </w:pPr>
            <w:r w:rsidRPr="007921F8">
              <w:t>Note 1</w:t>
            </w:r>
          </w:p>
        </w:tc>
        <w:tc>
          <w:tcPr>
            <w:tcW w:w="1134" w:type="dxa"/>
          </w:tcPr>
          <w:p w14:paraId="1F479FCD" w14:textId="77777777" w:rsidR="005E3051" w:rsidRPr="007921F8" w:rsidRDefault="005E3051" w:rsidP="006C7A83">
            <w:pPr>
              <w:pStyle w:val="Bodyjustified"/>
              <w:keepNext/>
              <w:spacing w:before="60" w:after="60"/>
            </w:pPr>
            <w:r w:rsidRPr="007921F8">
              <w:t>Note 2</w:t>
            </w:r>
          </w:p>
        </w:tc>
        <w:tc>
          <w:tcPr>
            <w:tcW w:w="1134" w:type="dxa"/>
          </w:tcPr>
          <w:p w14:paraId="19CA3279" w14:textId="77777777" w:rsidR="005E3051" w:rsidRPr="007921F8" w:rsidRDefault="005E3051" w:rsidP="006C7A83">
            <w:pPr>
              <w:pStyle w:val="Bodyjustified"/>
              <w:keepNext/>
              <w:spacing w:before="60" w:after="60"/>
            </w:pPr>
            <w:r w:rsidRPr="007921F8">
              <w:t>Note 2</w:t>
            </w:r>
          </w:p>
        </w:tc>
        <w:tc>
          <w:tcPr>
            <w:tcW w:w="851" w:type="dxa"/>
          </w:tcPr>
          <w:p w14:paraId="7CFF0BDE" w14:textId="77777777" w:rsidR="005E3051" w:rsidRPr="007921F8" w:rsidRDefault="005E3051" w:rsidP="006C7A83">
            <w:pPr>
              <w:pStyle w:val="Bodyjustified"/>
              <w:keepNext/>
              <w:spacing w:before="60" w:after="60"/>
            </w:pPr>
            <w:r w:rsidRPr="007921F8">
              <w:t>V</w:t>
            </w:r>
          </w:p>
        </w:tc>
      </w:tr>
    </w:tbl>
    <w:p w14:paraId="7D19B7DF" w14:textId="77777777" w:rsidR="0024393D" w:rsidRPr="007921F8" w:rsidRDefault="0024393D" w:rsidP="007862A3">
      <w:pPr>
        <w:pStyle w:val="NOTES"/>
      </w:pPr>
      <w:r w:rsidRPr="007921F8">
        <w:t>NOTES:</w:t>
      </w:r>
    </w:p>
    <w:p w14:paraId="5EAFF26D" w14:textId="77777777" w:rsidR="005E3051" w:rsidRPr="007921F8" w:rsidRDefault="005E3051" w:rsidP="007862A3">
      <w:pPr>
        <w:pStyle w:val="numericallist"/>
        <w:keepNext/>
        <w:spacing w:after="60"/>
      </w:pPr>
      <w:r w:rsidRPr="007921F8">
        <w:t>Drift Value (</w:t>
      </w:r>
      <w:r w:rsidRPr="007921F8">
        <w:sym w:font="Symbol" w:char="F044"/>
      </w:r>
      <w:r w:rsidRPr="007921F8">
        <w:t>) limits are not specified. Drift Values shall be recorded for information purposes only.</w:t>
      </w:r>
    </w:p>
    <w:p w14:paraId="1EF428B9" w14:textId="7B9A3209" w:rsidR="00645B5B" w:rsidRPr="007921F8" w:rsidRDefault="0024393D" w:rsidP="00021071">
      <w:pPr>
        <w:pStyle w:val="numericallist"/>
        <w:spacing w:after="60"/>
      </w:pPr>
      <w:r w:rsidRPr="007921F8">
        <w:t xml:space="preserve">The limit specified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C35C45" w:rsidRPr="007921F8">
        <w:t>2.4.1</w:t>
      </w:r>
      <w:r w:rsidR="00C35C45" w:rsidRPr="007921F8">
        <w:fldChar w:fldCharType="end"/>
      </w:r>
      <w:r w:rsidRPr="007921F8">
        <w:t xml:space="preserve"> shall apply.</w:t>
      </w:r>
    </w:p>
    <w:p w14:paraId="17CB14FB" w14:textId="77777777" w:rsidR="0024393D" w:rsidRPr="007921F8" w:rsidRDefault="0024393D" w:rsidP="002C34E6">
      <w:pPr>
        <w:pStyle w:val="Heading2"/>
      </w:pPr>
      <w:bookmarkStart w:id="50" w:name="_Toc506895004"/>
      <w:r w:rsidRPr="007921F8">
        <w:t>INTERMEDIATE AND END-POINT ELECTRICAL MEASUREMENTS</w:t>
      </w:r>
      <w:bookmarkEnd w:id="50"/>
    </w:p>
    <w:p w14:paraId="64F09781" w14:textId="77777777" w:rsidR="0024393D" w:rsidRPr="007921F8" w:rsidRDefault="0024393D" w:rsidP="002C34E6">
      <w:pPr>
        <w:keepNext/>
      </w:pPr>
      <w:r w:rsidRPr="007921F8">
        <w:t xml:space="preserve">Unless otherwise specified, the measurements shall be performed at </w:t>
      </w:r>
      <w:r w:rsidR="005309CE" w:rsidRPr="007921F8">
        <w:t>T</w:t>
      </w:r>
      <w:r w:rsidR="005309CE" w:rsidRPr="007921F8">
        <w:rPr>
          <w:vertAlign w:val="subscript"/>
        </w:rPr>
        <w:t>amb</w:t>
      </w:r>
      <w:r w:rsidR="00D65091" w:rsidRPr="007921F8">
        <w:rPr>
          <w:vertAlign w:val="subscript"/>
        </w:rPr>
        <w:t xml:space="preserve"> </w:t>
      </w:r>
      <w:r w:rsidR="00D65091" w:rsidRPr="007921F8">
        <w:t>= +22</w:t>
      </w:r>
      <w:r w:rsidR="005E3051" w:rsidRPr="007921F8">
        <w:t xml:space="preserve"> </w:t>
      </w:r>
      <w:r w:rsidR="005309CE" w:rsidRPr="007921F8">
        <w:rPr>
          <w:rFonts w:cs="Arial"/>
        </w:rPr>
        <w:t>±</w:t>
      </w:r>
      <w:r w:rsidR="00D65091" w:rsidRPr="007921F8">
        <w:t>3</w:t>
      </w:r>
      <w:r w:rsidR="00D65091" w:rsidRPr="007921F8">
        <w:rPr>
          <w:rFonts w:eastAsiaTheme="minorEastAsia" w:cs="Arial"/>
          <w:color w:val="000000"/>
        </w:rPr>
        <w:t>°</w:t>
      </w:r>
      <w:r w:rsidR="005309CE" w:rsidRPr="007921F8">
        <w:t>C</w:t>
      </w:r>
      <w:r w:rsidRPr="007921F8">
        <w:t>.</w:t>
      </w:r>
    </w:p>
    <w:p w14:paraId="7CF12426" w14:textId="5CAA9965" w:rsidR="0024393D" w:rsidRPr="007921F8" w:rsidRDefault="0024393D" w:rsidP="002C34E6">
      <w:pPr>
        <w:keepNext/>
      </w:pPr>
      <w:r w:rsidRPr="007921F8">
        <w:t xml:space="preserve">Unless otherwise specified the test methods and test conditions shall be as per the corresponding test defined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C35C45" w:rsidRPr="007921F8">
        <w:t>2.4.1</w:t>
      </w:r>
      <w:r w:rsidR="00C35C45" w:rsidRPr="007921F8">
        <w:fldChar w:fldCharType="end"/>
      </w:r>
      <w:r w:rsidRPr="007921F8">
        <w:t>.</w:t>
      </w:r>
    </w:p>
    <w:tbl>
      <w:tblPr>
        <w:tblW w:w="878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27"/>
        <w:gridCol w:w="3118"/>
        <w:gridCol w:w="993"/>
        <w:gridCol w:w="850"/>
        <w:gridCol w:w="992"/>
        <w:gridCol w:w="709"/>
      </w:tblGrid>
      <w:tr w:rsidR="00CF75E7" w:rsidRPr="007921F8" w14:paraId="700108B7" w14:textId="77777777" w:rsidTr="006C7A83">
        <w:trPr>
          <w:trHeight w:val="340"/>
          <w:tblHeader/>
        </w:trPr>
        <w:tc>
          <w:tcPr>
            <w:tcW w:w="2127" w:type="dxa"/>
            <w:vMerge w:val="restart"/>
            <w:shd w:val="clear" w:color="auto" w:fill="auto"/>
            <w:tcMar>
              <w:top w:w="40" w:type="dxa"/>
              <w:left w:w="80" w:type="dxa"/>
              <w:bottom w:w="40" w:type="dxa"/>
              <w:right w:w="80" w:type="dxa"/>
            </w:tcMar>
          </w:tcPr>
          <w:p w14:paraId="4A04C269" w14:textId="26FF099A" w:rsidR="00CF75E7" w:rsidRPr="007921F8" w:rsidRDefault="00CF75E7" w:rsidP="007862A3">
            <w:pPr>
              <w:pStyle w:val="Bodyjustified"/>
              <w:spacing w:line="240" w:lineRule="auto"/>
            </w:pPr>
            <w:r w:rsidRPr="007921F8">
              <w:t xml:space="preserve">Test Reference per ESCC No. </w:t>
            </w:r>
            <w:hyperlink r:id="rId57" w:history="1">
              <w:hyperlink r:id="rId58" w:history="1">
                <w:r w:rsidR="009F5F90">
                  <w:rPr>
                    <w:rStyle w:val="Hyperlink"/>
                  </w:rPr>
                  <w:t>3602</w:t>
                </w:r>
              </w:hyperlink>
            </w:hyperlink>
          </w:p>
        </w:tc>
        <w:tc>
          <w:tcPr>
            <w:tcW w:w="3118" w:type="dxa"/>
            <w:vMerge w:val="restart"/>
            <w:shd w:val="clear" w:color="auto" w:fill="auto"/>
            <w:tcMar>
              <w:top w:w="40" w:type="dxa"/>
              <w:left w:w="80" w:type="dxa"/>
              <w:bottom w:w="40" w:type="dxa"/>
              <w:right w:w="80" w:type="dxa"/>
            </w:tcMar>
          </w:tcPr>
          <w:p w14:paraId="33A312AF" w14:textId="77777777" w:rsidR="00CF75E7" w:rsidRPr="007921F8" w:rsidRDefault="00CF75E7" w:rsidP="007862A3">
            <w:pPr>
              <w:pStyle w:val="Bodyjustified"/>
              <w:spacing w:line="240" w:lineRule="auto"/>
            </w:pPr>
            <w:r w:rsidRPr="007921F8">
              <w:t>Characteristics</w:t>
            </w:r>
          </w:p>
        </w:tc>
        <w:tc>
          <w:tcPr>
            <w:tcW w:w="993" w:type="dxa"/>
            <w:vMerge w:val="restart"/>
            <w:shd w:val="clear" w:color="auto" w:fill="auto"/>
            <w:tcMar>
              <w:top w:w="40" w:type="dxa"/>
              <w:left w:w="80" w:type="dxa"/>
              <w:bottom w:w="40" w:type="dxa"/>
              <w:right w:w="80" w:type="dxa"/>
            </w:tcMar>
          </w:tcPr>
          <w:p w14:paraId="12108391" w14:textId="77777777" w:rsidR="00CF75E7" w:rsidRPr="007921F8" w:rsidRDefault="00CF75E7" w:rsidP="007862A3">
            <w:pPr>
              <w:pStyle w:val="Bodyjustified"/>
              <w:spacing w:line="240" w:lineRule="auto"/>
            </w:pPr>
            <w:r w:rsidRPr="007921F8">
              <w:t>Symbols</w:t>
            </w:r>
          </w:p>
        </w:tc>
        <w:tc>
          <w:tcPr>
            <w:tcW w:w="1842" w:type="dxa"/>
            <w:gridSpan w:val="2"/>
            <w:shd w:val="clear" w:color="auto" w:fill="auto"/>
            <w:tcMar>
              <w:top w:w="40" w:type="dxa"/>
              <w:left w:w="80" w:type="dxa"/>
              <w:bottom w:w="40" w:type="dxa"/>
              <w:right w:w="80" w:type="dxa"/>
            </w:tcMar>
          </w:tcPr>
          <w:p w14:paraId="1E9409CD" w14:textId="77777777" w:rsidR="00CF75E7" w:rsidRPr="007921F8" w:rsidRDefault="00CF75E7" w:rsidP="007862A3">
            <w:pPr>
              <w:pStyle w:val="Bodyjustified"/>
              <w:spacing w:line="240" w:lineRule="auto"/>
            </w:pPr>
            <w:r w:rsidRPr="007921F8">
              <w:t>Limits</w:t>
            </w:r>
          </w:p>
        </w:tc>
        <w:tc>
          <w:tcPr>
            <w:tcW w:w="709" w:type="dxa"/>
            <w:vMerge w:val="restart"/>
            <w:shd w:val="clear" w:color="auto" w:fill="auto"/>
            <w:tcMar>
              <w:top w:w="40" w:type="dxa"/>
              <w:left w:w="80" w:type="dxa"/>
              <w:bottom w:w="40" w:type="dxa"/>
              <w:right w:w="80" w:type="dxa"/>
            </w:tcMar>
          </w:tcPr>
          <w:p w14:paraId="3048B2D3" w14:textId="77777777" w:rsidR="00CF75E7" w:rsidRPr="007921F8" w:rsidRDefault="00CF75E7" w:rsidP="007862A3">
            <w:pPr>
              <w:pStyle w:val="Bodyjustified"/>
              <w:spacing w:line="240" w:lineRule="auto"/>
            </w:pPr>
            <w:r w:rsidRPr="007921F8">
              <w:t>Units</w:t>
            </w:r>
          </w:p>
        </w:tc>
      </w:tr>
      <w:tr w:rsidR="00CF75E7" w:rsidRPr="007921F8" w14:paraId="0B09E361" w14:textId="77777777" w:rsidTr="006C7A83">
        <w:trPr>
          <w:trHeight w:val="340"/>
          <w:tblHeader/>
        </w:trPr>
        <w:tc>
          <w:tcPr>
            <w:tcW w:w="2127" w:type="dxa"/>
            <w:vMerge/>
            <w:tcBorders>
              <w:bottom w:val="single" w:sz="6" w:space="0" w:color="000000"/>
            </w:tcBorders>
            <w:shd w:val="clear" w:color="auto" w:fill="auto"/>
          </w:tcPr>
          <w:p w14:paraId="72B839EE" w14:textId="77777777" w:rsidR="00CF75E7" w:rsidRPr="007921F8" w:rsidRDefault="00CF75E7" w:rsidP="007862A3">
            <w:pPr>
              <w:pStyle w:val="Bodyjustified"/>
              <w:spacing w:line="240" w:lineRule="auto"/>
              <w:rPr>
                <w:sz w:val="24"/>
                <w:szCs w:val="24"/>
              </w:rPr>
            </w:pPr>
          </w:p>
        </w:tc>
        <w:tc>
          <w:tcPr>
            <w:tcW w:w="3118" w:type="dxa"/>
            <w:vMerge/>
            <w:tcBorders>
              <w:bottom w:val="single" w:sz="6" w:space="0" w:color="000000"/>
            </w:tcBorders>
            <w:shd w:val="clear" w:color="auto" w:fill="auto"/>
          </w:tcPr>
          <w:p w14:paraId="20935D91" w14:textId="77777777" w:rsidR="00CF75E7" w:rsidRPr="007921F8" w:rsidRDefault="00CF75E7" w:rsidP="007862A3">
            <w:pPr>
              <w:pStyle w:val="Bodyjustified"/>
              <w:spacing w:line="240" w:lineRule="auto"/>
              <w:rPr>
                <w:sz w:val="24"/>
                <w:szCs w:val="24"/>
              </w:rPr>
            </w:pPr>
          </w:p>
        </w:tc>
        <w:tc>
          <w:tcPr>
            <w:tcW w:w="993" w:type="dxa"/>
            <w:vMerge/>
            <w:tcBorders>
              <w:bottom w:val="single" w:sz="6" w:space="0" w:color="000000"/>
            </w:tcBorders>
            <w:shd w:val="clear" w:color="auto" w:fill="auto"/>
          </w:tcPr>
          <w:p w14:paraId="50795220" w14:textId="77777777" w:rsidR="00CF75E7" w:rsidRPr="007921F8" w:rsidRDefault="00CF75E7" w:rsidP="007862A3">
            <w:pPr>
              <w:pStyle w:val="Bodyjustified"/>
              <w:spacing w:line="240" w:lineRule="auto"/>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59507648" w14:textId="77777777" w:rsidR="00CF75E7" w:rsidRPr="007921F8" w:rsidRDefault="00CF75E7" w:rsidP="007862A3">
            <w:pPr>
              <w:pStyle w:val="Bodyjustified"/>
              <w:spacing w:line="240" w:lineRule="auto"/>
            </w:pPr>
            <w:r w:rsidRPr="007921F8">
              <w:t>Min</w:t>
            </w:r>
          </w:p>
        </w:tc>
        <w:tc>
          <w:tcPr>
            <w:tcW w:w="992" w:type="dxa"/>
            <w:tcBorders>
              <w:bottom w:val="single" w:sz="6" w:space="0" w:color="000000"/>
            </w:tcBorders>
            <w:shd w:val="clear" w:color="auto" w:fill="auto"/>
            <w:tcMar>
              <w:top w:w="40" w:type="dxa"/>
              <w:left w:w="80" w:type="dxa"/>
              <w:bottom w:w="40" w:type="dxa"/>
              <w:right w:w="80" w:type="dxa"/>
            </w:tcMar>
          </w:tcPr>
          <w:p w14:paraId="7ED68E21" w14:textId="77777777" w:rsidR="00CF75E7" w:rsidRPr="007921F8" w:rsidRDefault="00CF75E7" w:rsidP="007862A3">
            <w:pPr>
              <w:pStyle w:val="Bodyjustified"/>
              <w:spacing w:line="240" w:lineRule="auto"/>
            </w:pPr>
            <w:r w:rsidRPr="007921F8">
              <w:t>Max</w:t>
            </w:r>
          </w:p>
        </w:tc>
        <w:tc>
          <w:tcPr>
            <w:tcW w:w="709" w:type="dxa"/>
            <w:vMerge/>
            <w:tcBorders>
              <w:bottom w:val="single" w:sz="6" w:space="0" w:color="000000"/>
            </w:tcBorders>
            <w:shd w:val="clear" w:color="auto" w:fill="auto"/>
          </w:tcPr>
          <w:p w14:paraId="0817905D" w14:textId="77777777" w:rsidR="00CF75E7" w:rsidRPr="007921F8" w:rsidRDefault="00CF75E7" w:rsidP="007862A3">
            <w:pPr>
              <w:pStyle w:val="Bodyjustified"/>
              <w:spacing w:line="240" w:lineRule="auto"/>
              <w:rPr>
                <w:sz w:val="24"/>
                <w:szCs w:val="24"/>
              </w:rPr>
            </w:pPr>
          </w:p>
        </w:tc>
      </w:tr>
      <w:tr w:rsidR="00BB6C03" w:rsidRPr="007921F8" w14:paraId="2E12193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1564BE6F" w14:textId="77777777" w:rsidR="00BB6C03" w:rsidRPr="007921F8" w:rsidRDefault="00BB6C03" w:rsidP="007862A3">
            <w:pPr>
              <w:pStyle w:val="Bodyjustified"/>
              <w:spacing w:line="240" w:lineRule="auto"/>
              <w:jc w:val="left"/>
            </w:pPr>
            <w:r w:rsidRPr="007921F8">
              <w:t>Thermal Shock</w:t>
            </w:r>
          </w:p>
        </w:tc>
        <w:tc>
          <w:tcPr>
            <w:tcW w:w="3118" w:type="dxa"/>
            <w:tcBorders>
              <w:bottom w:val="nil"/>
            </w:tcBorders>
            <w:shd w:val="clear" w:color="auto" w:fill="auto"/>
            <w:tcMar>
              <w:top w:w="40" w:type="dxa"/>
              <w:left w:w="80" w:type="dxa"/>
              <w:bottom w:w="40" w:type="dxa"/>
              <w:right w:w="80" w:type="dxa"/>
            </w:tcMar>
          </w:tcPr>
          <w:p w14:paraId="54EA52A8" w14:textId="77777777" w:rsidR="00BB6C03" w:rsidRPr="007921F8" w:rsidRDefault="00BB6C03" w:rsidP="007862A3">
            <w:pPr>
              <w:pStyle w:val="Bodyjustified"/>
              <w:spacing w:line="240" w:lineRule="auto"/>
              <w:jc w:val="left"/>
              <w:rPr>
                <w:u w:val="single"/>
              </w:rPr>
            </w:pPr>
            <w:r w:rsidRPr="007921F8">
              <w:rPr>
                <w:u w:val="single"/>
              </w:rPr>
              <w:t>During 5th Cycle</w:t>
            </w:r>
          </w:p>
        </w:tc>
        <w:tc>
          <w:tcPr>
            <w:tcW w:w="993" w:type="dxa"/>
            <w:tcBorders>
              <w:bottom w:val="nil"/>
            </w:tcBorders>
            <w:shd w:val="clear" w:color="auto" w:fill="auto"/>
            <w:tcMar>
              <w:top w:w="40" w:type="dxa"/>
              <w:left w:w="80" w:type="dxa"/>
              <w:bottom w:w="40" w:type="dxa"/>
              <w:right w:w="80" w:type="dxa"/>
            </w:tcMar>
          </w:tcPr>
          <w:p w14:paraId="3C71E8EC"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901832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4A11F5DE" w14:textId="77777777" w:rsidR="00BB6C03" w:rsidRPr="007921F8" w:rsidRDefault="00BB6C03" w:rsidP="007862A3">
            <w:pPr>
              <w:pStyle w:val="Bodyjustified"/>
              <w:spacing w:line="240" w:lineRule="auto"/>
            </w:pPr>
          </w:p>
        </w:tc>
      </w:tr>
      <w:tr w:rsidR="00BB6C03" w:rsidRPr="007921F8" w14:paraId="7A4F9E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5D5AF3"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376D034"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01E3003" w14:textId="77777777" w:rsidR="00BB6C03" w:rsidRPr="007921F8" w:rsidRDefault="00BB6C03" w:rsidP="007862A3">
            <w:pPr>
              <w:pStyle w:val="Bodyjustified"/>
              <w:spacing w:line="240" w:lineRule="auto"/>
            </w:pPr>
            <w:r w:rsidRPr="007921F8">
              <w:t>U</w:t>
            </w:r>
            <w:r w:rsidR="00107E42"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124A3C1"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35AAF396" w14:textId="77777777" w:rsidR="00BB6C03" w:rsidRPr="007921F8" w:rsidRDefault="00BB6C03" w:rsidP="007862A3">
            <w:pPr>
              <w:pStyle w:val="Bodyjustified"/>
              <w:spacing w:line="240" w:lineRule="auto"/>
            </w:pPr>
            <w:r w:rsidRPr="007921F8">
              <w:t>V</w:t>
            </w:r>
          </w:p>
        </w:tc>
      </w:tr>
      <w:tr w:rsidR="00BB6C03" w:rsidRPr="007921F8" w14:paraId="6C61A9E7"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F981E"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FBA305"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8A9D4C6" w14:textId="77777777" w:rsidR="00BB6C03" w:rsidRPr="007921F8" w:rsidRDefault="00BB6C03" w:rsidP="007862A3">
            <w:pPr>
              <w:pStyle w:val="Bodyjustified"/>
              <w:spacing w:line="240" w:lineRule="auto"/>
            </w:pPr>
            <w:r w:rsidRPr="007921F8">
              <w:t>U</w:t>
            </w:r>
            <w:r w:rsidR="00107E42"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654A798"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18AE28D8" w14:textId="77777777" w:rsidR="00BB6C03" w:rsidRPr="007921F8" w:rsidRDefault="00BB6C03" w:rsidP="007862A3">
            <w:pPr>
              <w:pStyle w:val="Bodyjustified"/>
              <w:spacing w:line="240" w:lineRule="auto"/>
            </w:pPr>
            <w:r w:rsidRPr="007921F8">
              <w:t>V</w:t>
            </w:r>
          </w:p>
        </w:tc>
      </w:tr>
      <w:tr w:rsidR="00BB6C03" w:rsidRPr="007921F8" w14:paraId="535AB95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9BFEF09"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34230AB" w14:textId="77777777" w:rsidR="00BB6C03" w:rsidRPr="007921F8" w:rsidRDefault="00524147" w:rsidP="007862A3">
            <w:pPr>
              <w:pStyle w:val="Bodyjustified"/>
              <w:spacing w:line="240" w:lineRule="auto"/>
              <w:jc w:val="left"/>
            </w:pPr>
            <w:r w:rsidRPr="007921F8">
              <w:t>Latch</w:t>
            </w:r>
            <w:r w:rsidR="00BB6C03" w:rsidRPr="007921F8">
              <w:t xml:space="preserve"> Time</w:t>
            </w:r>
          </w:p>
        </w:tc>
        <w:tc>
          <w:tcPr>
            <w:tcW w:w="993" w:type="dxa"/>
            <w:tcBorders>
              <w:top w:val="nil"/>
              <w:bottom w:val="nil"/>
            </w:tcBorders>
            <w:shd w:val="clear" w:color="auto" w:fill="auto"/>
            <w:tcMar>
              <w:top w:w="40" w:type="dxa"/>
              <w:left w:w="80" w:type="dxa"/>
              <w:bottom w:w="40" w:type="dxa"/>
              <w:right w:w="80" w:type="dxa"/>
            </w:tcMar>
          </w:tcPr>
          <w:p w14:paraId="2D51E877" w14:textId="77777777" w:rsidR="00BB6C03" w:rsidRPr="007921F8" w:rsidRDefault="00BB6C03" w:rsidP="007862A3">
            <w:pPr>
              <w:pStyle w:val="Bodyjustified"/>
              <w:spacing w:line="240" w:lineRule="auto"/>
            </w:pPr>
            <w:r w:rsidRPr="007921F8">
              <w:t>t</w:t>
            </w:r>
            <w:r w:rsidR="00107E42"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A4FD6A0"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23E99736" w14:textId="77777777" w:rsidR="00BB6C03" w:rsidRPr="007921F8" w:rsidRDefault="00BB6C03" w:rsidP="007862A3">
            <w:pPr>
              <w:pStyle w:val="Bodyjustified"/>
              <w:spacing w:line="240" w:lineRule="auto"/>
            </w:pPr>
            <w:r w:rsidRPr="007921F8">
              <w:t>ms</w:t>
            </w:r>
          </w:p>
        </w:tc>
      </w:tr>
      <w:tr w:rsidR="00BB6C03" w:rsidRPr="007921F8" w14:paraId="70EDA84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A857727"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D38FB9E" w14:textId="77777777" w:rsidR="00BB6C03" w:rsidRPr="007921F8" w:rsidRDefault="00524147" w:rsidP="007862A3">
            <w:pPr>
              <w:pStyle w:val="Bodyjustified"/>
              <w:spacing w:line="240" w:lineRule="auto"/>
              <w:jc w:val="left"/>
            </w:pPr>
            <w:r w:rsidRPr="007921F8">
              <w:t>Reset</w:t>
            </w:r>
            <w:r w:rsidR="00BB6C03" w:rsidRPr="007921F8">
              <w:t xml:space="preserve"> Time</w:t>
            </w:r>
          </w:p>
        </w:tc>
        <w:tc>
          <w:tcPr>
            <w:tcW w:w="993" w:type="dxa"/>
            <w:tcBorders>
              <w:top w:val="nil"/>
              <w:bottom w:val="nil"/>
            </w:tcBorders>
            <w:shd w:val="clear" w:color="auto" w:fill="auto"/>
            <w:tcMar>
              <w:top w:w="40" w:type="dxa"/>
              <w:left w:w="80" w:type="dxa"/>
              <w:bottom w:w="40" w:type="dxa"/>
              <w:right w:w="80" w:type="dxa"/>
            </w:tcMar>
          </w:tcPr>
          <w:p w14:paraId="1E19BE2F" w14:textId="77777777" w:rsidR="00BB6C03" w:rsidRPr="007921F8" w:rsidRDefault="00BB6C03" w:rsidP="007862A3">
            <w:pPr>
              <w:pStyle w:val="Bodyjustified"/>
              <w:spacing w:line="240" w:lineRule="auto"/>
            </w:pPr>
            <w:r w:rsidRPr="007921F8">
              <w:t>t</w:t>
            </w:r>
            <w:r w:rsidR="00107E42"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CA1C61F"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453A842E" w14:textId="77777777" w:rsidR="00BB6C03" w:rsidRPr="007921F8" w:rsidRDefault="00BB6C03" w:rsidP="007862A3">
            <w:pPr>
              <w:pStyle w:val="Bodyjustified"/>
              <w:spacing w:line="240" w:lineRule="auto"/>
            </w:pPr>
            <w:r w:rsidRPr="007921F8">
              <w:t>ms</w:t>
            </w:r>
          </w:p>
        </w:tc>
      </w:tr>
      <w:tr w:rsidR="00BB6C03" w:rsidRPr="007921F8" w14:paraId="1BE30A3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5DCE9C"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1CC2BA2" w14:textId="77777777" w:rsidR="00BB6C03" w:rsidRPr="007921F8" w:rsidRDefault="00BB6C03" w:rsidP="007862A3">
            <w:pPr>
              <w:pStyle w:val="Bodyjustified"/>
              <w:spacing w:line="240" w:lineRule="auto"/>
              <w:jc w:val="left"/>
              <w:rPr>
                <w:u w:val="single"/>
              </w:rPr>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0B2D472" w14:textId="77777777" w:rsidR="00BB6C03" w:rsidRPr="007921F8" w:rsidRDefault="00BB6C03" w:rsidP="007862A3">
            <w:pPr>
              <w:pStyle w:val="Bodyjustified"/>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78CF727" w14:textId="77777777" w:rsidR="00BB6C03" w:rsidRPr="007921F8" w:rsidRDefault="00BB6C03" w:rsidP="007862A3">
            <w:pPr>
              <w:pStyle w:val="Bodyjustified"/>
              <w:spacing w:line="240" w:lineRule="auto"/>
            </w:pPr>
          </w:p>
        </w:tc>
        <w:tc>
          <w:tcPr>
            <w:tcW w:w="709" w:type="dxa"/>
            <w:tcBorders>
              <w:top w:val="nil"/>
              <w:bottom w:val="nil"/>
            </w:tcBorders>
            <w:shd w:val="clear" w:color="auto" w:fill="auto"/>
            <w:tcMar>
              <w:top w:w="40" w:type="dxa"/>
              <w:left w:w="80" w:type="dxa"/>
              <w:bottom w:w="40" w:type="dxa"/>
              <w:right w:w="80" w:type="dxa"/>
            </w:tcMar>
          </w:tcPr>
          <w:p w14:paraId="65F24F8F" w14:textId="77777777" w:rsidR="00BB6C03" w:rsidRPr="007921F8" w:rsidRDefault="00BB6C03" w:rsidP="007862A3">
            <w:pPr>
              <w:pStyle w:val="Bodyjustified"/>
              <w:spacing w:line="240" w:lineRule="auto"/>
            </w:pPr>
          </w:p>
        </w:tc>
      </w:tr>
      <w:tr w:rsidR="00BB6C03" w:rsidRPr="007921F8" w14:paraId="21B295F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00C0E69"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91CCF4"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09707B65"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3B3A817F"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E86BAA1" w14:textId="77777777" w:rsidR="00BB6C03" w:rsidRPr="007921F8" w:rsidRDefault="00BB6C03" w:rsidP="007862A3">
            <w:pPr>
              <w:pStyle w:val="Bodyjustified"/>
              <w:spacing w:line="240" w:lineRule="auto"/>
            </w:pPr>
            <w:r w:rsidRPr="007921F8">
              <w:t>Vrms</w:t>
            </w:r>
          </w:p>
        </w:tc>
      </w:tr>
      <w:tr w:rsidR="00BB6C03" w:rsidRPr="007921F8" w14:paraId="655FD05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311381"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04C61ABA"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EFC0366"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51B31E0"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F5545B3" w14:textId="77777777" w:rsidR="00BB6C03" w:rsidRPr="007921F8" w:rsidRDefault="00BB6C03" w:rsidP="007862A3">
            <w:pPr>
              <w:pStyle w:val="Bodyjustified"/>
              <w:spacing w:line="240" w:lineRule="auto"/>
            </w:pPr>
            <w:r w:rsidRPr="007921F8">
              <w:t>mA</w:t>
            </w:r>
          </w:p>
        </w:tc>
      </w:tr>
      <w:tr w:rsidR="00BB6C03" w:rsidRPr="007921F8" w14:paraId="2D3ED160"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7C9BF61" w14:textId="77777777" w:rsidR="00BB6C03" w:rsidRPr="007921F8" w:rsidRDefault="00BB6C03" w:rsidP="007862A3">
            <w:pPr>
              <w:pStyle w:val="Bodyjustified"/>
              <w:keepNext/>
              <w:spacing w:line="240" w:lineRule="auto"/>
              <w:jc w:val="left"/>
            </w:pPr>
            <w:r w:rsidRPr="007921F8">
              <w:t>Low Level Sine Vibration</w:t>
            </w:r>
          </w:p>
        </w:tc>
        <w:tc>
          <w:tcPr>
            <w:tcW w:w="3118" w:type="dxa"/>
            <w:tcBorders>
              <w:bottom w:val="nil"/>
            </w:tcBorders>
            <w:shd w:val="clear" w:color="auto" w:fill="auto"/>
            <w:tcMar>
              <w:top w:w="40" w:type="dxa"/>
              <w:left w:w="80" w:type="dxa"/>
              <w:bottom w:w="40" w:type="dxa"/>
              <w:right w:w="80" w:type="dxa"/>
            </w:tcMar>
          </w:tcPr>
          <w:p w14:paraId="01BFB12D" w14:textId="77777777" w:rsidR="00BB6C03" w:rsidRPr="007921F8" w:rsidRDefault="00BB6C03" w:rsidP="007862A3">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31FCC305" w14:textId="77777777" w:rsidR="00BB6C03" w:rsidRPr="007921F8"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8D26F16" w14:textId="77777777" w:rsidR="00BB6C03" w:rsidRPr="007921F8"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4BFC686C" w14:textId="77777777" w:rsidR="00BB6C03" w:rsidRPr="007921F8" w:rsidRDefault="00BB6C03" w:rsidP="007862A3">
            <w:pPr>
              <w:pStyle w:val="Bodyjustified"/>
              <w:keepNext/>
              <w:spacing w:line="240" w:lineRule="auto"/>
            </w:pPr>
          </w:p>
        </w:tc>
      </w:tr>
      <w:tr w:rsidR="00BB6C03" w:rsidRPr="007921F8" w14:paraId="5006E3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F3170E"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C8635B" w14:textId="77777777" w:rsidR="00BB6C03" w:rsidRPr="007921F8" w:rsidRDefault="00524147" w:rsidP="007862A3">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0F9869C9" w14:textId="77777777" w:rsidR="00BB6C03" w:rsidRPr="007921F8" w:rsidRDefault="00107E42"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51F01AF"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1908338" w14:textId="77777777" w:rsidR="00BB6C03" w:rsidRPr="007921F8" w:rsidRDefault="00BB6C03" w:rsidP="007862A3">
            <w:pPr>
              <w:pStyle w:val="Bodyjustified"/>
              <w:keepNext/>
              <w:spacing w:line="240" w:lineRule="auto"/>
            </w:pPr>
            <w:r w:rsidRPr="007921F8">
              <w:t>V</w:t>
            </w:r>
          </w:p>
        </w:tc>
      </w:tr>
      <w:tr w:rsidR="005E3051" w:rsidRPr="007921F8" w14:paraId="4D3EEAB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35AE4BC"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105C070" w14:textId="77777777" w:rsidR="005E3051" w:rsidRPr="007921F8" w:rsidRDefault="005E3051"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4B44EC0"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3DC8DB"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14F60BC" w14:textId="77777777" w:rsidR="005E3051" w:rsidRPr="007921F8" w:rsidRDefault="005E3051" w:rsidP="007862A3">
            <w:pPr>
              <w:pStyle w:val="Bodyjustified"/>
              <w:keepNext/>
              <w:spacing w:line="240" w:lineRule="auto"/>
            </w:pPr>
            <w:r w:rsidRPr="007921F8">
              <w:t>%</w:t>
            </w:r>
          </w:p>
        </w:tc>
      </w:tr>
      <w:tr w:rsidR="00BB6C03" w:rsidRPr="007921F8" w14:paraId="5885B785" w14:textId="77777777" w:rsidTr="00305D21">
        <w:trPr>
          <w:trHeight w:val="227"/>
        </w:trPr>
        <w:tc>
          <w:tcPr>
            <w:tcW w:w="2127" w:type="dxa"/>
            <w:vMerge/>
            <w:tcBorders>
              <w:top w:val="nil"/>
              <w:bottom w:val="nil"/>
            </w:tcBorders>
            <w:shd w:val="clear" w:color="auto" w:fill="auto"/>
            <w:tcMar>
              <w:top w:w="40" w:type="dxa"/>
              <w:left w:w="80" w:type="dxa"/>
              <w:bottom w:w="40" w:type="dxa"/>
              <w:right w:w="80" w:type="dxa"/>
            </w:tcMar>
          </w:tcPr>
          <w:p w14:paraId="01BEF680"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0350B0" w14:textId="77777777" w:rsidR="00BB6C03" w:rsidRPr="007921F8" w:rsidRDefault="00524147" w:rsidP="007862A3">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183B2EA8" w14:textId="77777777" w:rsidR="00BB6C03" w:rsidRPr="007921F8" w:rsidRDefault="00107E42"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179AEC9"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4332100" w14:textId="77777777" w:rsidR="00BB6C03" w:rsidRPr="007921F8" w:rsidRDefault="00BB6C03" w:rsidP="007862A3">
            <w:pPr>
              <w:pStyle w:val="Bodyjustified"/>
              <w:keepNext/>
              <w:spacing w:line="240" w:lineRule="auto"/>
            </w:pPr>
            <w:r w:rsidRPr="007921F8">
              <w:t>V</w:t>
            </w:r>
          </w:p>
        </w:tc>
      </w:tr>
      <w:tr w:rsidR="005E3051" w:rsidRPr="007921F8" w14:paraId="0944F2A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CDE3DD7" w14:textId="77777777" w:rsidR="005E3051" w:rsidRPr="007921F8"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14F71063"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653C710B"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AC98CFC" w14:textId="77777777" w:rsidR="005E3051" w:rsidRPr="007921F8" w:rsidRDefault="005E3051" w:rsidP="007862A3">
            <w:pPr>
              <w:pStyle w:val="Bodyjustified"/>
              <w:spacing w:line="240" w:lineRule="auto"/>
            </w:pPr>
            <w:r w:rsidRPr="007921F8">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01327F29" w14:textId="77777777" w:rsidR="005E3051" w:rsidRPr="007921F8" w:rsidRDefault="005E3051" w:rsidP="007862A3">
            <w:pPr>
              <w:pStyle w:val="Bodyjustified"/>
              <w:spacing w:line="240" w:lineRule="auto"/>
            </w:pPr>
            <w:r w:rsidRPr="007921F8">
              <w:t>%</w:t>
            </w:r>
          </w:p>
        </w:tc>
      </w:tr>
      <w:tr w:rsidR="00BB6C03" w:rsidRPr="007921F8" w14:paraId="57550AB1"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351ECC30" w14:textId="77777777" w:rsidR="00BB6C03" w:rsidRPr="007921F8" w:rsidRDefault="00BB6C03" w:rsidP="00206A1E">
            <w:pPr>
              <w:pStyle w:val="Bodyjustified"/>
              <w:keepNext/>
              <w:spacing w:line="240" w:lineRule="auto"/>
              <w:jc w:val="left"/>
            </w:pPr>
            <w:r w:rsidRPr="007921F8">
              <w:lastRenderedPageBreak/>
              <w:t>High Level Sine Vibration</w:t>
            </w:r>
          </w:p>
        </w:tc>
        <w:tc>
          <w:tcPr>
            <w:tcW w:w="3118" w:type="dxa"/>
            <w:tcBorders>
              <w:bottom w:val="nil"/>
            </w:tcBorders>
            <w:shd w:val="clear" w:color="auto" w:fill="auto"/>
            <w:tcMar>
              <w:top w:w="40" w:type="dxa"/>
              <w:left w:w="80" w:type="dxa"/>
              <w:bottom w:w="40" w:type="dxa"/>
              <w:right w:w="80" w:type="dxa"/>
            </w:tcMar>
          </w:tcPr>
          <w:p w14:paraId="798C1DA5" w14:textId="77777777" w:rsidR="00BB6C03" w:rsidRPr="007921F8" w:rsidRDefault="00BB6C03" w:rsidP="00206A1E">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0F5A4116" w14:textId="77777777" w:rsidR="00BB6C03" w:rsidRPr="007921F8" w:rsidRDefault="00BB6C03" w:rsidP="00206A1E">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147FA7B6" w14:textId="77777777" w:rsidR="00BB6C03" w:rsidRPr="007921F8" w:rsidRDefault="00BB6C03" w:rsidP="00206A1E">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0051A5DF" w14:textId="77777777" w:rsidR="00BB6C03" w:rsidRPr="007921F8" w:rsidRDefault="00BB6C03" w:rsidP="00206A1E">
            <w:pPr>
              <w:pStyle w:val="Bodyjustified"/>
              <w:keepNext/>
              <w:spacing w:line="240" w:lineRule="auto"/>
            </w:pPr>
          </w:p>
        </w:tc>
      </w:tr>
      <w:tr w:rsidR="00BB6C03" w:rsidRPr="007921F8" w14:paraId="2E65E89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88085C" w14:textId="77777777" w:rsidR="00BB6C03" w:rsidRPr="007921F8"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1B59468" w14:textId="77777777" w:rsidR="00BB6C03" w:rsidRPr="007921F8" w:rsidRDefault="00524147" w:rsidP="00206A1E">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4E0B0B4F" w14:textId="77777777" w:rsidR="00BB6C03" w:rsidRPr="007921F8" w:rsidRDefault="00107E42" w:rsidP="00206A1E">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18BDB203" w14:textId="77777777" w:rsidR="00BB6C03" w:rsidRPr="007921F8" w:rsidRDefault="00BB6C03" w:rsidP="00206A1E">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062EE8A" w14:textId="77777777" w:rsidR="00BB6C03" w:rsidRPr="007921F8" w:rsidRDefault="00BB6C03" w:rsidP="00206A1E">
            <w:pPr>
              <w:pStyle w:val="Bodyjustified"/>
              <w:keepNext/>
              <w:spacing w:line="240" w:lineRule="auto"/>
            </w:pPr>
            <w:r w:rsidRPr="007921F8">
              <w:t>V</w:t>
            </w:r>
          </w:p>
        </w:tc>
      </w:tr>
      <w:tr w:rsidR="005E3051" w:rsidRPr="007921F8" w14:paraId="6A66398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99CFFD" w14:textId="77777777" w:rsidR="005E3051" w:rsidRPr="007921F8" w:rsidRDefault="005E3051"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5CCE78A" w14:textId="77777777" w:rsidR="005E3051" w:rsidRPr="007921F8" w:rsidRDefault="005E3051" w:rsidP="00206A1E">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0DB6FAD" w14:textId="77777777" w:rsidR="005E3051" w:rsidRPr="007921F8" w:rsidRDefault="005E3051" w:rsidP="00206A1E">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D5811D2" w14:textId="77777777" w:rsidR="005E3051" w:rsidRPr="007921F8" w:rsidRDefault="005E3051" w:rsidP="00206A1E">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76B0742F" w14:textId="77777777" w:rsidR="005E3051" w:rsidRPr="007921F8" w:rsidRDefault="005E3051" w:rsidP="00206A1E">
            <w:pPr>
              <w:pStyle w:val="Bodyjustified"/>
              <w:keepNext/>
              <w:spacing w:line="240" w:lineRule="auto"/>
            </w:pPr>
            <w:r w:rsidRPr="007921F8">
              <w:t>%</w:t>
            </w:r>
          </w:p>
        </w:tc>
      </w:tr>
      <w:tr w:rsidR="00BB6C03" w:rsidRPr="007921F8" w14:paraId="0D1435A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BA56BF" w14:textId="77777777" w:rsidR="00BB6C03" w:rsidRPr="007921F8"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9EC1A3" w14:textId="77777777" w:rsidR="00BB6C03" w:rsidRPr="007921F8" w:rsidRDefault="00524147" w:rsidP="00206A1E">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4E778BEA" w14:textId="77777777" w:rsidR="00BB6C03" w:rsidRPr="007921F8" w:rsidRDefault="00107E42" w:rsidP="00206A1E">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B3F7A08" w14:textId="77777777" w:rsidR="00BB6C03" w:rsidRPr="007921F8" w:rsidRDefault="00BB6C03" w:rsidP="00206A1E">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D395F92" w14:textId="77777777" w:rsidR="00BB6C03" w:rsidRPr="007921F8" w:rsidRDefault="00BB6C03" w:rsidP="00206A1E">
            <w:pPr>
              <w:pStyle w:val="Bodyjustified"/>
              <w:keepNext/>
              <w:spacing w:line="240" w:lineRule="auto"/>
            </w:pPr>
            <w:r w:rsidRPr="007921F8">
              <w:t>V</w:t>
            </w:r>
          </w:p>
        </w:tc>
      </w:tr>
      <w:tr w:rsidR="005E3051" w:rsidRPr="007921F8" w14:paraId="740E523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5A80A2" w14:textId="77777777" w:rsidR="005E3051" w:rsidRPr="007921F8"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A05BF90"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0992C2B2"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E43CFCC" w14:textId="77777777" w:rsidR="005E3051" w:rsidRPr="007921F8" w:rsidRDefault="005E3051" w:rsidP="007862A3">
            <w:pPr>
              <w:pStyle w:val="Bodyjustified"/>
              <w:spacing w:line="240" w:lineRule="auto"/>
            </w:pPr>
            <w:r w:rsidRPr="007921F8">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6A87BA98" w14:textId="77777777" w:rsidR="005E3051" w:rsidRPr="007921F8" w:rsidRDefault="005E3051" w:rsidP="007862A3">
            <w:pPr>
              <w:pStyle w:val="Bodyjustified"/>
              <w:spacing w:line="240" w:lineRule="auto"/>
            </w:pPr>
            <w:r w:rsidRPr="007921F8">
              <w:t>%</w:t>
            </w:r>
          </w:p>
        </w:tc>
      </w:tr>
      <w:tr w:rsidR="00BB6C03" w:rsidRPr="007921F8" w14:paraId="147723B5"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4756252" w14:textId="77777777" w:rsidR="00BB6C03" w:rsidRPr="00305D21" w:rsidRDefault="00BB6C03" w:rsidP="007862A3">
            <w:pPr>
              <w:pStyle w:val="Bodyjustified"/>
              <w:spacing w:line="240" w:lineRule="auto"/>
              <w:jc w:val="left"/>
            </w:pPr>
            <w:r w:rsidRPr="00305D21">
              <w:t>Low Level Mechanical Shock</w:t>
            </w:r>
          </w:p>
        </w:tc>
        <w:tc>
          <w:tcPr>
            <w:tcW w:w="3118" w:type="dxa"/>
            <w:tcBorders>
              <w:bottom w:val="nil"/>
            </w:tcBorders>
            <w:shd w:val="clear" w:color="auto" w:fill="auto"/>
            <w:tcMar>
              <w:top w:w="40" w:type="dxa"/>
              <w:left w:w="80" w:type="dxa"/>
              <w:bottom w:w="40" w:type="dxa"/>
              <w:right w:w="80" w:type="dxa"/>
            </w:tcMar>
          </w:tcPr>
          <w:p w14:paraId="0649C952"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57BD06FC"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09C1D43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6BF79760" w14:textId="77777777" w:rsidR="00BB6C03" w:rsidRPr="007921F8" w:rsidRDefault="00BB6C03" w:rsidP="007862A3">
            <w:pPr>
              <w:pStyle w:val="Bodyjustified"/>
              <w:spacing w:line="240" w:lineRule="auto"/>
            </w:pPr>
          </w:p>
        </w:tc>
      </w:tr>
      <w:tr w:rsidR="00BB6C03" w:rsidRPr="007921F8" w14:paraId="4A2A64B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9A18489"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46654F0"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64D53481"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624C3757"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0F3F5D3" w14:textId="77777777" w:rsidR="00BB6C03" w:rsidRPr="007921F8" w:rsidRDefault="00BB6C03" w:rsidP="007862A3">
            <w:pPr>
              <w:pStyle w:val="Bodyjustified"/>
              <w:spacing w:line="240" w:lineRule="auto"/>
            </w:pPr>
            <w:r w:rsidRPr="007921F8">
              <w:t>V</w:t>
            </w:r>
          </w:p>
        </w:tc>
      </w:tr>
      <w:tr w:rsidR="00BB6C03" w:rsidRPr="007921F8" w14:paraId="45B71A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676C44"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5B16317"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13342E4"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69A275A"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2E491B7" w14:textId="77777777" w:rsidR="00BB6C03" w:rsidRPr="007921F8" w:rsidRDefault="00BB6C03" w:rsidP="007862A3">
            <w:pPr>
              <w:pStyle w:val="Bodyjustified"/>
              <w:spacing w:line="240" w:lineRule="auto"/>
            </w:pPr>
            <w:r w:rsidRPr="007921F8">
              <w:t>V</w:t>
            </w:r>
          </w:p>
        </w:tc>
      </w:tr>
      <w:tr w:rsidR="005E3051" w:rsidRPr="007921F8" w14:paraId="662E81E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C80BEFA"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22B36D1" w14:textId="77777777" w:rsidR="005E3051" w:rsidRPr="007921F8" w:rsidRDefault="005E3051"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EE2BA08"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B079108"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C53CEB9" w14:textId="77777777" w:rsidR="005E3051" w:rsidRPr="007921F8" w:rsidRDefault="005E3051" w:rsidP="007862A3">
            <w:pPr>
              <w:pStyle w:val="Bodyjustified"/>
              <w:spacing w:line="240" w:lineRule="auto"/>
            </w:pPr>
            <w:r w:rsidRPr="007921F8">
              <w:t>%</w:t>
            </w:r>
          </w:p>
        </w:tc>
      </w:tr>
      <w:tr w:rsidR="00BB6C03" w:rsidRPr="007921F8" w14:paraId="5489CA5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13B182C"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31B16DD"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149160A"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BDF8448"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8E2815D" w14:textId="77777777" w:rsidR="00BB6C03" w:rsidRPr="007921F8" w:rsidRDefault="00BB6C03" w:rsidP="007862A3">
            <w:pPr>
              <w:pStyle w:val="Bodyjustified"/>
              <w:spacing w:line="240" w:lineRule="auto"/>
            </w:pPr>
            <w:r w:rsidRPr="007921F8">
              <w:t>V</w:t>
            </w:r>
          </w:p>
        </w:tc>
      </w:tr>
      <w:tr w:rsidR="005E3051" w:rsidRPr="007921F8" w14:paraId="2B706E8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5253C1C"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7FCE58"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021BED73"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04710256"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7E736180" w14:textId="77777777" w:rsidR="005E3051" w:rsidRPr="007921F8" w:rsidRDefault="005E3051" w:rsidP="007862A3">
            <w:pPr>
              <w:pStyle w:val="Bodyjustified"/>
              <w:spacing w:line="240" w:lineRule="auto"/>
            </w:pPr>
            <w:r w:rsidRPr="007921F8">
              <w:t>%</w:t>
            </w:r>
          </w:p>
        </w:tc>
      </w:tr>
      <w:tr w:rsidR="00BB6C03" w:rsidRPr="007921F8" w14:paraId="68C5A47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34D8937"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095B7BB"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2AB655FB"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300D37E1"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6258756" w14:textId="77777777" w:rsidR="00BB6C03" w:rsidRPr="007921F8" w:rsidRDefault="00BB6C03" w:rsidP="007862A3">
            <w:pPr>
              <w:pStyle w:val="Bodyjustified"/>
              <w:spacing w:line="240" w:lineRule="auto"/>
            </w:pPr>
            <w:r w:rsidRPr="007921F8">
              <w:t>Vrms</w:t>
            </w:r>
          </w:p>
        </w:tc>
      </w:tr>
      <w:tr w:rsidR="00BB6C03" w:rsidRPr="007921F8" w14:paraId="08559743"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1443CBC" w14:textId="77777777" w:rsidR="00BB6C03" w:rsidRPr="00305D21"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1DAAC4C"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D10BBB3"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5FD8A11"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1AA6B40A" w14:textId="77777777" w:rsidR="00BB6C03" w:rsidRPr="007921F8" w:rsidRDefault="00BB6C03" w:rsidP="007862A3">
            <w:pPr>
              <w:pStyle w:val="Bodyjustified"/>
              <w:spacing w:line="240" w:lineRule="auto"/>
            </w:pPr>
            <w:r w:rsidRPr="007921F8">
              <w:t>mA</w:t>
            </w:r>
          </w:p>
        </w:tc>
      </w:tr>
      <w:tr w:rsidR="00BB6C03" w:rsidRPr="007921F8" w14:paraId="4EAB0A4A"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56989E96" w14:textId="77777777" w:rsidR="00BB6C03" w:rsidRPr="00305D21" w:rsidRDefault="00BB6C03" w:rsidP="007862A3">
            <w:pPr>
              <w:pStyle w:val="Bodyjustified"/>
              <w:spacing w:line="240" w:lineRule="auto"/>
              <w:jc w:val="left"/>
            </w:pPr>
            <w:r w:rsidRPr="00305D21">
              <w:t>High Level Mechanical Shock</w:t>
            </w:r>
          </w:p>
        </w:tc>
        <w:tc>
          <w:tcPr>
            <w:tcW w:w="3118" w:type="dxa"/>
            <w:tcBorders>
              <w:bottom w:val="nil"/>
            </w:tcBorders>
            <w:shd w:val="clear" w:color="auto" w:fill="auto"/>
            <w:tcMar>
              <w:top w:w="40" w:type="dxa"/>
              <w:left w:w="80" w:type="dxa"/>
              <w:bottom w:w="40" w:type="dxa"/>
              <w:right w:w="80" w:type="dxa"/>
            </w:tcMar>
          </w:tcPr>
          <w:p w14:paraId="3808B1A4"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4093AF8E"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C29F4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5165EFBD" w14:textId="77777777" w:rsidR="00BB6C03" w:rsidRPr="007921F8" w:rsidRDefault="00BB6C03" w:rsidP="007862A3">
            <w:pPr>
              <w:pStyle w:val="Bodyjustified"/>
              <w:spacing w:line="240" w:lineRule="auto"/>
            </w:pPr>
          </w:p>
        </w:tc>
      </w:tr>
      <w:tr w:rsidR="00BB6C03" w:rsidRPr="007921F8" w14:paraId="4501DE3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2B6908D"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0D438A2"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688D564C"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11348B56"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7D22C7F" w14:textId="77777777" w:rsidR="00BB6C03" w:rsidRPr="007921F8" w:rsidRDefault="00BB6C03" w:rsidP="007862A3">
            <w:pPr>
              <w:pStyle w:val="Bodyjustified"/>
              <w:spacing w:line="240" w:lineRule="auto"/>
            </w:pPr>
            <w:r w:rsidRPr="007921F8">
              <w:t>V</w:t>
            </w:r>
          </w:p>
        </w:tc>
      </w:tr>
      <w:tr w:rsidR="00BB6C03" w:rsidRPr="007921F8" w14:paraId="697D163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B6311A"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86A5D6"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5B94D217"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74CA3E7"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238D62B" w14:textId="77777777" w:rsidR="00BB6C03" w:rsidRPr="007921F8" w:rsidRDefault="00BB6C03" w:rsidP="007862A3">
            <w:pPr>
              <w:pStyle w:val="Bodyjustified"/>
              <w:spacing w:line="240" w:lineRule="auto"/>
            </w:pPr>
            <w:r w:rsidRPr="007921F8">
              <w:t>V</w:t>
            </w:r>
          </w:p>
        </w:tc>
      </w:tr>
      <w:tr w:rsidR="005E3051" w:rsidRPr="007921F8" w14:paraId="421ABF4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EC96F8D"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C969F0" w14:textId="77777777" w:rsidR="005E3051" w:rsidRPr="007921F8" w:rsidRDefault="005E3051"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9F1DD74"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EC966A2"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F73373C" w14:textId="77777777" w:rsidR="005E3051" w:rsidRPr="007921F8" w:rsidRDefault="005E3051" w:rsidP="007862A3">
            <w:pPr>
              <w:pStyle w:val="Bodyjustified"/>
              <w:spacing w:line="240" w:lineRule="auto"/>
            </w:pPr>
            <w:r w:rsidRPr="007921F8">
              <w:t>%</w:t>
            </w:r>
          </w:p>
        </w:tc>
      </w:tr>
      <w:tr w:rsidR="00BB6C03" w:rsidRPr="007921F8" w14:paraId="335B795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29EA41"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E0C8E10"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02B2DC79"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2C0CD93"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99B3C0C" w14:textId="77777777" w:rsidR="00BB6C03" w:rsidRPr="007921F8" w:rsidRDefault="00BB6C03" w:rsidP="007862A3">
            <w:pPr>
              <w:pStyle w:val="Bodyjustified"/>
              <w:spacing w:line="240" w:lineRule="auto"/>
            </w:pPr>
            <w:r w:rsidRPr="007921F8">
              <w:t>V</w:t>
            </w:r>
          </w:p>
        </w:tc>
      </w:tr>
      <w:tr w:rsidR="005E3051" w:rsidRPr="007921F8" w14:paraId="21BCEDF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49F3EA"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1F2988"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058911DD"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7EFB63"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007EF656" w14:textId="77777777" w:rsidR="005E3051" w:rsidRPr="007921F8" w:rsidRDefault="005E3051" w:rsidP="007862A3">
            <w:pPr>
              <w:pStyle w:val="Bodyjustified"/>
              <w:spacing w:line="240" w:lineRule="auto"/>
            </w:pPr>
            <w:r w:rsidRPr="007921F8">
              <w:t>%</w:t>
            </w:r>
          </w:p>
        </w:tc>
      </w:tr>
      <w:tr w:rsidR="00BB6C03" w:rsidRPr="007921F8" w14:paraId="37802B8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025427"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C635AAF"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4A9ACD21"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2FBC57DC"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78369D6" w14:textId="77777777" w:rsidR="00BB6C03" w:rsidRPr="007921F8" w:rsidRDefault="00BB6C03" w:rsidP="007862A3">
            <w:pPr>
              <w:pStyle w:val="Bodyjustified"/>
              <w:spacing w:line="240" w:lineRule="auto"/>
            </w:pPr>
            <w:r w:rsidRPr="007921F8">
              <w:t>Vrms</w:t>
            </w:r>
          </w:p>
        </w:tc>
      </w:tr>
      <w:tr w:rsidR="00BB6C03" w:rsidRPr="007921F8" w14:paraId="1364EE67"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B13C73E" w14:textId="77777777" w:rsidR="00BB6C03" w:rsidRPr="00305D21"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50CF7B80"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42C1BF82"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DDCA82F"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352CD144" w14:textId="77777777" w:rsidR="00BB6C03" w:rsidRPr="007921F8" w:rsidRDefault="00BB6C03" w:rsidP="007862A3">
            <w:pPr>
              <w:pStyle w:val="Bodyjustified"/>
              <w:spacing w:line="240" w:lineRule="auto"/>
            </w:pPr>
            <w:r w:rsidRPr="007921F8">
              <w:t>mA</w:t>
            </w:r>
          </w:p>
        </w:tc>
      </w:tr>
      <w:tr w:rsidR="00BB6C03" w:rsidRPr="007921F8" w14:paraId="2DB065C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21AB0F3" w14:textId="77777777" w:rsidR="00BB6C03" w:rsidRPr="00305D21" w:rsidRDefault="00BB6C03" w:rsidP="007862A3">
            <w:pPr>
              <w:pStyle w:val="Bodyjustified"/>
              <w:spacing w:line="240" w:lineRule="auto"/>
              <w:jc w:val="left"/>
            </w:pPr>
            <w:r w:rsidRPr="00305D21">
              <w:t>Resistance to Soldering Heat</w:t>
            </w:r>
          </w:p>
        </w:tc>
        <w:tc>
          <w:tcPr>
            <w:tcW w:w="3118" w:type="dxa"/>
            <w:tcBorders>
              <w:bottom w:val="nil"/>
            </w:tcBorders>
            <w:shd w:val="clear" w:color="auto" w:fill="auto"/>
            <w:tcMar>
              <w:top w:w="40" w:type="dxa"/>
              <w:left w:w="80" w:type="dxa"/>
              <w:bottom w:w="40" w:type="dxa"/>
              <w:right w:w="80" w:type="dxa"/>
            </w:tcMar>
          </w:tcPr>
          <w:p w14:paraId="75031159"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11BD7095"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2B94B150"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026311D9" w14:textId="77777777" w:rsidR="00BB6C03" w:rsidRPr="007921F8" w:rsidRDefault="00BB6C03" w:rsidP="007862A3">
            <w:pPr>
              <w:pStyle w:val="Bodyjustified"/>
              <w:spacing w:line="240" w:lineRule="auto"/>
            </w:pPr>
          </w:p>
        </w:tc>
      </w:tr>
      <w:tr w:rsidR="00BB6C03" w:rsidRPr="007921F8" w14:paraId="5FC6E4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33C9898"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B6FD40" w14:textId="77777777" w:rsidR="00BB6C03" w:rsidRPr="007921F8" w:rsidRDefault="00BB6C03" w:rsidP="007862A3">
            <w:pPr>
              <w:pStyle w:val="Bodyjustified"/>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551E47A8" w14:textId="77777777" w:rsidR="00BB6C03" w:rsidRPr="007921F8" w:rsidRDefault="00BB6C03" w:rsidP="007862A3">
            <w:pPr>
              <w:pStyle w:val="Bodyjustified"/>
              <w:spacing w:line="240" w:lineRule="auto"/>
            </w:pPr>
            <w:r w:rsidRPr="007921F8">
              <w:t>R</w:t>
            </w:r>
            <w:r w:rsidRPr="007921F8">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05AFD5D8"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5AB82D4" w14:textId="77777777" w:rsidR="00BB6C03" w:rsidRPr="007921F8" w:rsidRDefault="00DB6690" w:rsidP="007862A3">
            <w:pPr>
              <w:pStyle w:val="Bodyjustified"/>
              <w:spacing w:line="240" w:lineRule="auto"/>
            </w:pPr>
            <w:r w:rsidRPr="007921F8">
              <w:t>M</w:t>
            </w:r>
            <w:r w:rsidR="00BB6C03" w:rsidRPr="007921F8">
              <w:t>Ω</w:t>
            </w:r>
          </w:p>
        </w:tc>
      </w:tr>
      <w:tr w:rsidR="00BB6C03" w:rsidRPr="007921F8" w14:paraId="4BBAF24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C2C27B3"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4FBF54F"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00FEDE80"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CAA7F49"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3E1E27F" w14:textId="77777777" w:rsidR="00BB6C03" w:rsidRPr="007921F8" w:rsidRDefault="00BB6C03" w:rsidP="007862A3">
            <w:pPr>
              <w:pStyle w:val="Bodyjustified"/>
              <w:spacing w:line="240" w:lineRule="auto"/>
            </w:pPr>
            <w:r w:rsidRPr="007921F8">
              <w:t>V</w:t>
            </w:r>
          </w:p>
        </w:tc>
      </w:tr>
      <w:tr w:rsidR="00BB6C03" w:rsidRPr="007921F8" w14:paraId="193DEFB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EEA82C"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B69A45"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3490D54"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4911533"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CE71C86" w14:textId="77777777" w:rsidR="00BB6C03" w:rsidRPr="007921F8" w:rsidRDefault="00BB6C03" w:rsidP="007862A3">
            <w:pPr>
              <w:pStyle w:val="Bodyjustified"/>
              <w:spacing w:line="240" w:lineRule="auto"/>
            </w:pPr>
            <w:r w:rsidRPr="007921F8">
              <w:t>V</w:t>
            </w:r>
          </w:p>
        </w:tc>
      </w:tr>
      <w:tr w:rsidR="00BB6C03" w:rsidRPr="007921F8" w14:paraId="491F21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22DBD5"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C5860BB"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1583C492"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B18D865"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332A636" w14:textId="77777777" w:rsidR="00BB6C03" w:rsidRPr="007921F8" w:rsidRDefault="00BB6C03" w:rsidP="007862A3">
            <w:pPr>
              <w:pStyle w:val="Bodyjustified"/>
              <w:spacing w:line="240" w:lineRule="auto"/>
            </w:pPr>
            <w:r w:rsidRPr="007921F8">
              <w:t>V</w:t>
            </w:r>
          </w:p>
        </w:tc>
      </w:tr>
      <w:tr w:rsidR="00BB6C03" w:rsidRPr="007921F8" w14:paraId="09AE532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A5470E8"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247C637A" w14:textId="77777777" w:rsidR="00BB6C03" w:rsidRPr="007921F8" w:rsidRDefault="00BB6C03"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3010813" w14:textId="77777777" w:rsidR="00BB6C03" w:rsidRPr="007921F8" w:rsidRDefault="00BB6C03"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99FA90D"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2D2543FF" w14:textId="77777777" w:rsidR="00BB6C03" w:rsidRPr="007921F8" w:rsidRDefault="00BB6C03" w:rsidP="007862A3">
            <w:pPr>
              <w:pStyle w:val="Bodyjustified"/>
              <w:spacing w:line="240" w:lineRule="auto"/>
            </w:pPr>
            <w:r w:rsidRPr="007921F8">
              <w:t>Ω</w:t>
            </w:r>
          </w:p>
        </w:tc>
      </w:tr>
      <w:tr w:rsidR="00BB6C03" w:rsidRPr="007921F8" w14:paraId="07F179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FB98809" w14:textId="77777777" w:rsidR="00BB6C03" w:rsidRPr="007921F8" w:rsidRDefault="00E64DA5" w:rsidP="007862A3">
            <w:pPr>
              <w:pStyle w:val="Bodyjustified"/>
              <w:keepNext/>
              <w:spacing w:line="240" w:lineRule="auto"/>
              <w:jc w:val="left"/>
            </w:pPr>
            <w:r w:rsidRPr="007921F8">
              <w:lastRenderedPageBreak/>
              <w:t>Inductive</w:t>
            </w:r>
            <w:r w:rsidR="00BB6C03" w:rsidRPr="007921F8">
              <w:t xml:space="preserve"> Life</w:t>
            </w:r>
          </w:p>
        </w:tc>
        <w:tc>
          <w:tcPr>
            <w:tcW w:w="3118" w:type="dxa"/>
            <w:tcBorders>
              <w:bottom w:val="nil"/>
            </w:tcBorders>
            <w:shd w:val="clear" w:color="auto" w:fill="auto"/>
            <w:tcMar>
              <w:top w:w="40" w:type="dxa"/>
              <w:left w:w="80" w:type="dxa"/>
              <w:bottom w:w="40" w:type="dxa"/>
              <w:right w:w="80" w:type="dxa"/>
            </w:tcMar>
          </w:tcPr>
          <w:p w14:paraId="0BA4C54C" w14:textId="77777777" w:rsidR="00BB6C03" w:rsidRPr="007921F8" w:rsidRDefault="00E64DA5"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4B31AA2F" w14:textId="77777777" w:rsidR="00BB6C03" w:rsidRPr="007921F8"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B5AA20B" w14:textId="77777777" w:rsidR="00BB6C03" w:rsidRPr="007921F8"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075915" w14:textId="77777777" w:rsidR="00BB6C03" w:rsidRPr="007921F8" w:rsidRDefault="00BB6C03" w:rsidP="007862A3">
            <w:pPr>
              <w:pStyle w:val="Bodyjustified"/>
              <w:keepNext/>
              <w:spacing w:line="240" w:lineRule="auto"/>
            </w:pPr>
          </w:p>
        </w:tc>
      </w:tr>
      <w:tr w:rsidR="00E64DA5" w:rsidRPr="007921F8" w14:paraId="273BDA0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5D6F0FD" w14:textId="77777777" w:rsidR="00E64DA5" w:rsidRPr="007921F8"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1E80AC1" w14:textId="77777777" w:rsidR="00E64DA5" w:rsidRPr="007921F8" w:rsidRDefault="00E64DA5"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2DF156B8" w14:textId="77777777" w:rsidR="00E64DA5" w:rsidRPr="007921F8" w:rsidRDefault="00E64DA5"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1E98AB0F" w14:textId="77777777" w:rsidR="00E64DA5" w:rsidRPr="007921F8" w:rsidRDefault="00E64DA5" w:rsidP="007862A3">
            <w:pPr>
              <w:pStyle w:val="Bodyjustified"/>
              <w:keepNext/>
              <w:spacing w:line="240" w:lineRule="auto"/>
            </w:pPr>
            <w:r w:rsidRPr="007921F8">
              <w:t>-</w:t>
            </w:r>
          </w:p>
        </w:tc>
        <w:tc>
          <w:tcPr>
            <w:tcW w:w="992" w:type="dxa"/>
            <w:tcBorders>
              <w:top w:val="nil"/>
              <w:bottom w:val="nil"/>
            </w:tcBorders>
            <w:shd w:val="clear" w:color="auto" w:fill="auto"/>
            <w:tcMar>
              <w:top w:w="40" w:type="dxa"/>
              <w:left w:w="80" w:type="dxa"/>
              <w:bottom w:w="40" w:type="dxa"/>
              <w:right w:w="80" w:type="dxa"/>
            </w:tcMar>
          </w:tcPr>
          <w:p w14:paraId="61E72C99" w14:textId="77777777" w:rsidR="00E64DA5" w:rsidRPr="007921F8" w:rsidRDefault="005E3051" w:rsidP="007862A3">
            <w:pPr>
              <w:pStyle w:val="Bodyjustified"/>
              <w:keepNext/>
              <w:spacing w:line="240" w:lineRule="auto"/>
            </w:pPr>
            <w:r w:rsidRPr="007921F8">
              <w:t>2.8</w:t>
            </w:r>
          </w:p>
        </w:tc>
        <w:tc>
          <w:tcPr>
            <w:tcW w:w="709" w:type="dxa"/>
            <w:tcBorders>
              <w:top w:val="nil"/>
              <w:bottom w:val="nil"/>
            </w:tcBorders>
            <w:shd w:val="clear" w:color="auto" w:fill="auto"/>
            <w:tcMar>
              <w:top w:w="40" w:type="dxa"/>
              <w:left w:w="80" w:type="dxa"/>
              <w:bottom w:w="40" w:type="dxa"/>
              <w:right w:w="80" w:type="dxa"/>
            </w:tcMar>
          </w:tcPr>
          <w:p w14:paraId="7CA6D4BA" w14:textId="77777777" w:rsidR="00E64DA5" w:rsidRPr="007921F8" w:rsidRDefault="00E64DA5" w:rsidP="007862A3">
            <w:pPr>
              <w:pStyle w:val="Bodyjustified"/>
              <w:keepNext/>
              <w:spacing w:line="240" w:lineRule="auto"/>
            </w:pPr>
            <w:r w:rsidRPr="007921F8">
              <w:t>V</w:t>
            </w:r>
          </w:p>
        </w:tc>
      </w:tr>
      <w:tr w:rsidR="00E64DA5" w:rsidRPr="007921F8" w14:paraId="0342E6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E28457D" w14:textId="77777777" w:rsidR="00E64DA5" w:rsidRPr="007921F8"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9FEAB6C" w14:textId="77777777" w:rsidR="00E64DA5" w:rsidRPr="007921F8" w:rsidRDefault="00E64DA5"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30E00" w14:textId="77777777" w:rsidR="00E64DA5" w:rsidRPr="007921F8" w:rsidRDefault="00E64DA5" w:rsidP="007862A3">
            <w:pPr>
              <w:pStyle w:val="Bodyjustified"/>
              <w:keepNext/>
              <w:spacing w:line="240" w:lineRule="auto"/>
            </w:pPr>
          </w:p>
        </w:tc>
        <w:tc>
          <w:tcPr>
            <w:tcW w:w="850" w:type="dxa"/>
            <w:tcBorders>
              <w:top w:val="nil"/>
              <w:bottom w:val="nil"/>
              <w:right w:val="nil"/>
            </w:tcBorders>
            <w:shd w:val="clear" w:color="auto" w:fill="auto"/>
            <w:tcMar>
              <w:top w:w="40" w:type="dxa"/>
              <w:left w:w="80" w:type="dxa"/>
              <w:bottom w:w="40" w:type="dxa"/>
              <w:right w:w="80" w:type="dxa"/>
            </w:tcMar>
          </w:tcPr>
          <w:p w14:paraId="523CDF94" w14:textId="77777777" w:rsidR="00E64DA5" w:rsidRPr="007921F8" w:rsidRDefault="00E64DA5" w:rsidP="007862A3">
            <w:pPr>
              <w:pStyle w:val="Bodyjustified"/>
              <w:keepNext/>
              <w:spacing w:line="240" w:lineRule="auto"/>
            </w:pPr>
          </w:p>
        </w:tc>
        <w:tc>
          <w:tcPr>
            <w:tcW w:w="992" w:type="dxa"/>
            <w:tcBorders>
              <w:top w:val="nil"/>
              <w:left w:val="nil"/>
              <w:bottom w:val="nil"/>
            </w:tcBorders>
            <w:shd w:val="clear" w:color="auto" w:fill="auto"/>
            <w:tcMar>
              <w:top w:w="40" w:type="dxa"/>
              <w:left w:w="80" w:type="dxa"/>
              <w:bottom w:w="40" w:type="dxa"/>
              <w:right w:w="80" w:type="dxa"/>
            </w:tcMar>
          </w:tcPr>
          <w:p w14:paraId="045A18D8" w14:textId="77777777" w:rsidR="00E64DA5" w:rsidRPr="007921F8" w:rsidRDefault="00E64DA5"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0F77D569" w14:textId="77777777" w:rsidR="00E64DA5" w:rsidRPr="007921F8" w:rsidRDefault="00E64DA5" w:rsidP="007862A3">
            <w:pPr>
              <w:pStyle w:val="Bodyjustified"/>
              <w:keepNext/>
              <w:spacing w:line="240" w:lineRule="auto"/>
            </w:pPr>
          </w:p>
        </w:tc>
      </w:tr>
      <w:tr w:rsidR="00486256" w:rsidRPr="007921F8" w14:paraId="439AE32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89D0F27" w14:textId="77777777" w:rsidR="00486256" w:rsidRPr="007921F8"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5B2C59" w14:textId="77777777" w:rsidR="00486256" w:rsidRPr="007921F8" w:rsidRDefault="00486256"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0C159BA" w14:textId="77777777" w:rsidR="00486256" w:rsidRPr="007921F8" w:rsidRDefault="00486256"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49C171A"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132F14D1" w14:textId="2D8891CC" w:rsidR="00486256" w:rsidRPr="007921F8" w:rsidRDefault="00486256" w:rsidP="006C7A83">
            <w:pPr>
              <w:pStyle w:val="Bodyjustified"/>
              <w:keepNext/>
              <w:spacing w:line="240" w:lineRule="auto"/>
              <w:rPr>
                <w:color w:val="auto"/>
              </w:rPr>
            </w:pPr>
            <w:r w:rsidRPr="007921F8">
              <w:rPr>
                <w:color w:val="auto"/>
              </w:rPr>
              <w:t>0.01</w:t>
            </w:r>
            <w:r w:rsidR="000556C0"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103E5DA3" w14:textId="77777777" w:rsidR="00486256" w:rsidRPr="007921F8" w:rsidRDefault="00486256" w:rsidP="007862A3">
            <w:pPr>
              <w:pStyle w:val="Bodyjustified"/>
              <w:keepNext/>
              <w:spacing w:line="240" w:lineRule="auto"/>
            </w:pPr>
            <w:r w:rsidRPr="007921F8">
              <w:t>V</w:t>
            </w:r>
          </w:p>
        </w:tc>
      </w:tr>
      <w:tr w:rsidR="00BB6C03" w:rsidRPr="007921F8" w14:paraId="62EF339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809E83A"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1EB95C" w14:textId="77777777" w:rsidR="00BB6C03" w:rsidRPr="007921F8" w:rsidRDefault="00BB6C03"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78B9D26A" w14:textId="77777777" w:rsidR="00BB6C03" w:rsidRPr="007921F8" w:rsidRDefault="00BB6C03"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BCA1E1A" w14:textId="77777777" w:rsidR="00BB6C03" w:rsidRPr="007921F8" w:rsidRDefault="00BB6C03"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63F18D01" w14:textId="77777777" w:rsidR="00BB6C03" w:rsidRPr="007921F8" w:rsidRDefault="00BB6C03"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44BB5D18" w14:textId="77777777" w:rsidR="00BB6C03" w:rsidRPr="007921F8" w:rsidRDefault="00BB6C03" w:rsidP="007862A3">
            <w:pPr>
              <w:pStyle w:val="Bodyjustified"/>
              <w:keepNext/>
              <w:spacing w:line="240" w:lineRule="auto"/>
            </w:pPr>
            <w:r w:rsidRPr="007921F8">
              <w:t>MΩ</w:t>
            </w:r>
          </w:p>
        </w:tc>
      </w:tr>
      <w:tr w:rsidR="00EF4EB7" w:rsidRPr="007921F8" w14:paraId="2EF4110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D9BFC55" w14:textId="77777777" w:rsidR="00EF4EB7" w:rsidRPr="007921F8" w:rsidRDefault="00EF4EB7"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0ABE" w14:textId="77777777" w:rsidR="00EF4EB7" w:rsidRPr="007921F8" w:rsidRDefault="00EF4EB7" w:rsidP="007862A3">
            <w:pPr>
              <w:pStyle w:val="Bodyjustified"/>
              <w:keepNext/>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18A4E7E7" w14:textId="77777777" w:rsidR="00EF4EB7" w:rsidRPr="007921F8" w:rsidRDefault="00EF4EB7" w:rsidP="007862A3">
            <w:pPr>
              <w:pStyle w:val="Bodyjustified"/>
              <w:keepNext/>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09614A56" w14:textId="77777777" w:rsidR="00EF4EB7" w:rsidRPr="007921F8" w:rsidRDefault="004E126D" w:rsidP="007862A3">
            <w:pPr>
              <w:pStyle w:val="Bodyjustified"/>
              <w:keepNext/>
              <w:spacing w:line="240" w:lineRule="auto"/>
            </w:pPr>
            <w:r w:rsidRPr="007921F8">
              <w:t>1000</w:t>
            </w:r>
          </w:p>
          <w:p w14:paraId="746D684E" w14:textId="77777777" w:rsidR="00EE65A1" w:rsidRPr="007921F8" w:rsidRDefault="00EE65A1" w:rsidP="007862A3">
            <w:pPr>
              <w:pStyle w:val="Bodyjustified"/>
              <w:keepNext/>
              <w:spacing w:line="240" w:lineRule="auto"/>
            </w:pPr>
            <w:r w:rsidRPr="007921F8">
              <w:t>350 (4)</w:t>
            </w:r>
          </w:p>
        </w:tc>
        <w:tc>
          <w:tcPr>
            <w:tcW w:w="992" w:type="dxa"/>
            <w:tcBorders>
              <w:top w:val="nil"/>
              <w:bottom w:val="nil"/>
            </w:tcBorders>
            <w:shd w:val="clear" w:color="auto" w:fill="auto"/>
          </w:tcPr>
          <w:p w14:paraId="244778D7" w14:textId="77777777" w:rsidR="00EF4EB7" w:rsidRPr="007921F8" w:rsidRDefault="004E126D" w:rsidP="007862A3">
            <w:pPr>
              <w:pStyle w:val="Bodyjustified"/>
              <w:keepNext/>
              <w:spacing w:line="240" w:lineRule="auto"/>
            </w:pPr>
            <w:r w:rsidRPr="007921F8">
              <w:t>-</w:t>
            </w:r>
          </w:p>
          <w:p w14:paraId="64F3975C" w14:textId="77777777" w:rsidR="00EE65A1" w:rsidRPr="007921F8" w:rsidRDefault="00EE65A1"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70029AA8" w14:textId="77777777" w:rsidR="00EE65A1" w:rsidRPr="007921F8" w:rsidRDefault="00EF4EB7" w:rsidP="007862A3">
            <w:pPr>
              <w:pStyle w:val="Bodyjustified"/>
              <w:keepNext/>
              <w:spacing w:line="240" w:lineRule="auto"/>
            </w:pPr>
            <w:r w:rsidRPr="007921F8">
              <w:t>Vrms</w:t>
            </w:r>
          </w:p>
        </w:tc>
      </w:tr>
      <w:tr w:rsidR="00BB6C03" w:rsidRPr="007921F8" w14:paraId="14367AB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43CEB1D"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14A7A2" w14:textId="77777777" w:rsidR="00BB6C03" w:rsidRPr="007921F8" w:rsidRDefault="00BB6C03" w:rsidP="007862A3">
            <w:pPr>
              <w:pStyle w:val="Bodyjustified"/>
              <w:keepNext/>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36F9B24" w14:textId="77777777" w:rsidR="00BB6C03" w:rsidRPr="007921F8" w:rsidRDefault="00BB6C03" w:rsidP="007862A3">
            <w:pPr>
              <w:pStyle w:val="Bodyjustified"/>
              <w:keepNext/>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6B9F6AC6"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DD01EB2" w14:textId="77777777" w:rsidR="00BB6C03" w:rsidRPr="007921F8" w:rsidRDefault="00BB6C03" w:rsidP="007862A3">
            <w:pPr>
              <w:pStyle w:val="Bodyjustified"/>
              <w:keepNext/>
              <w:spacing w:line="240" w:lineRule="auto"/>
            </w:pPr>
            <w:r w:rsidRPr="007921F8">
              <w:t>mA</w:t>
            </w:r>
          </w:p>
        </w:tc>
      </w:tr>
      <w:tr w:rsidR="00BB6C03" w:rsidRPr="007921F8" w14:paraId="61B80E3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0F89F8"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9263" w14:textId="77777777" w:rsidR="00BB6C03" w:rsidRPr="007921F8" w:rsidRDefault="00524147" w:rsidP="007862A3">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CF8A8A6" w14:textId="77777777" w:rsidR="00BB6C03" w:rsidRPr="007921F8" w:rsidRDefault="00107E42"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A6AA31F"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800CCA7" w14:textId="77777777" w:rsidR="00BB6C03" w:rsidRPr="007921F8" w:rsidRDefault="00BB6C03" w:rsidP="007862A3">
            <w:pPr>
              <w:pStyle w:val="Bodyjustified"/>
              <w:keepNext/>
              <w:spacing w:line="240" w:lineRule="auto"/>
            </w:pPr>
            <w:r w:rsidRPr="007921F8">
              <w:t>V</w:t>
            </w:r>
          </w:p>
        </w:tc>
      </w:tr>
      <w:tr w:rsidR="005E3051" w:rsidRPr="007921F8" w14:paraId="64322F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D053A60"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9D6723" w14:textId="77777777" w:rsidR="005E3051" w:rsidRPr="007921F8" w:rsidRDefault="005E3051"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3D8AAA11"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BAB2DDD"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410B290A" w14:textId="77777777" w:rsidR="005E3051" w:rsidRPr="007921F8" w:rsidRDefault="005E3051" w:rsidP="007862A3">
            <w:pPr>
              <w:pStyle w:val="Bodyjustified"/>
              <w:keepNext/>
              <w:spacing w:line="240" w:lineRule="auto"/>
            </w:pPr>
            <w:r w:rsidRPr="007921F8">
              <w:t>%</w:t>
            </w:r>
          </w:p>
        </w:tc>
      </w:tr>
      <w:tr w:rsidR="00BB6C03" w:rsidRPr="007921F8" w14:paraId="71B70D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54937E"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BAB34BE" w14:textId="77777777" w:rsidR="00BB6C03" w:rsidRPr="007921F8" w:rsidRDefault="00524147" w:rsidP="007862A3">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213537D" w14:textId="77777777" w:rsidR="00BB6C03" w:rsidRPr="007921F8" w:rsidRDefault="00107E42"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A769CA1"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1363AB80" w14:textId="77777777" w:rsidR="00BB6C03" w:rsidRPr="007921F8" w:rsidRDefault="00BB6C03" w:rsidP="007862A3">
            <w:pPr>
              <w:pStyle w:val="Bodyjustified"/>
              <w:keepNext/>
              <w:spacing w:line="240" w:lineRule="auto"/>
            </w:pPr>
            <w:r w:rsidRPr="007921F8">
              <w:t>V</w:t>
            </w:r>
          </w:p>
        </w:tc>
      </w:tr>
      <w:tr w:rsidR="005E3051" w:rsidRPr="007921F8" w14:paraId="7478DC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84B349"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DEB961" w14:textId="77777777" w:rsidR="005E3051" w:rsidRPr="007921F8" w:rsidRDefault="005E3051" w:rsidP="007862A3">
            <w:pPr>
              <w:pStyle w:val="Bodyjustified"/>
              <w:keepNext/>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2A7AB17B"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FF77D3F"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48CB142" w14:textId="77777777" w:rsidR="005E3051" w:rsidRPr="007921F8" w:rsidRDefault="005E3051" w:rsidP="007862A3">
            <w:pPr>
              <w:pStyle w:val="Bodyjustified"/>
              <w:keepNext/>
              <w:spacing w:line="240" w:lineRule="auto"/>
            </w:pPr>
            <w:r w:rsidRPr="007921F8">
              <w:t>%</w:t>
            </w:r>
          </w:p>
        </w:tc>
      </w:tr>
      <w:tr w:rsidR="00107E42" w:rsidRPr="007921F8" w14:paraId="6EEEE71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B05585" w14:textId="77777777" w:rsidR="00107E42" w:rsidRPr="007921F8"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CDB78B" w14:textId="77777777" w:rsidR="00107E42" w:rsidRPr="007921F8" w:rsidRDefault="00107E42" w:rsidP="007862A3">
            <w:pPr>
              <w:pStyle w:val="Bodyjustified"/>
              <w:keepNext/>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6D071C5F" w14:textId="77777777" w:rsidR="00107E42" w:rsidRPr="007921F8" w:rsidRDefault="00107E42" w:rsidP="007862A3">
            <w:pPr>
              <w:pStyle w:val="Bodyjustified"/>
              <w:keepNext/>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4D8504A" w14:textId="77777777" w:rsidR="00107E42" w:rsidRPr="007921F8" w:rsidRDefault="00107E42"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98CF063" w14:textId="77777777" w:rsidR="00107E42" w:rsidRPr="007921F8" w:rsidRDefault="00107E42" w:rsidP="007862A3">
            <w:pPr>
              <w:pStyle w:val="Bodyjustified"/>
              <w:keepNext/>
              <w:spacing w:line="240" w:lineRule="auto"/>
            </w:pPr>
            <w:r w:rsidRPr="007921F8">
              <w:t>ms</w:t>
            </w:r>
          </w:p>
        </w:tc>
      </w:tr>
      <w:tr w:rsidR="00107E42" w:rsidRPr="007921F8" w14:paraId="2E84C9A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E2386F6" w14:textId="77777777" w:rsidR="00107E42" w:rsidRPr="007921F8"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3FD7B17" w14:textId="77777777" w:rsidR="00107E42" w:rsidRPr="007921F8" w:rsidRDefault="00107E42" w:rsidP="007862A3">
            <w:pPr>
              <w:pStyle w:val="Bodyjustified"/>
              <w:keepNext/>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7E67CE29" w14:textId="77777777" w:rsidR="00107E42" w:rsidRPr="007921F8" w:rsidRDefault="00107E42" w:rsidP="007862A3">
            <w:pPr>
              <w:pStyle w:val="Bodyjustified"/>
              <w:keepNext/>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6F5CEC8F" w14:textId="77777777" w:rsidR="00107E42" w:rsidRPr="007921F8" w:rsidRDefault="00107E42"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AEC18EB" w14:textId="77777777" w:rsidR="00107E42" w:rsidRPr="007921F8" w:rsidRDefault="00107E42" w:rsidP="007862A3">
            <w:pPr>
              <w:pStyle w:val="Bodyjustified"/>
              <w:keepNext/>
              <w:spacing w:line="240" w:lineRule="auto"/>
            </w:pPr>
            <w:r w:rsidRPr="007921F8">
              <w:t>ms</w:t>
            </w:r>
          </w:p>
        </w:tc>
      </w:tr>
      <w:tr w:rsidR="00BB6C03" w:rsidRPr="007921F8" w14:paraId="0DD3EF5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7392D84"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93E19E" w14:textId="77777777" w:rsidR="00BB6C03" w:rsidRPr="007921F8" w:rsidRDefault="00BB6C03" w:rsidP="007862A3">
            <w:pPr>
              <w:pStyle w:val="Bodyjustified"/>
              <w:keepNext/>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6F433ADE" w14:textId="77777777" w:rsidR="00BB6C03" w:rsidRPr="007921F8" w:rsidRDefault="00BB6C03" w:rsidP="007862A3">
            <w:pPr>
              <w:pStyle w:val="Bodyjustified"/>
              <w:keepNext/>
              <w:spacing w:line="240" w:lineRule="auto"/>
            </w:pPr>
            <w:r w:rsidRPr="007921F8">
              <w:t>t</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01365A00"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1D277583" w14:textId="77777777" w:rsidR="00BB6C03" w:rsidRPr="007921F8" w:rsidRDefault="00BB6C03" w:rsidP="007862A3">
            <w:pPr>
              <w:pStyle w:val="Bodyjustified"/>
              <w:keepNext/>
              <w:spacing w:line="240" w:lineRule="auto"/>
            </w:pPr>
            <w:r w:rsidRPr="007921F8">
              <w:t>ms</w:t>
            </w:r>
          </w:p>
        </w:tc>
      </w:tr>
      <w:tr w:rsidR="00BB6C03" w:rsidRPr="007921F8" w14:paraId="0D0B071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690DBC5"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E4BCE86" w14:textId="77777777" w:rsidR="00BB6C03" w:rsidRPr="007921F8" w:rsidRDefault="00BB6C03"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3EC47B" w14:textId="77777777" w:rsidR="00BB6C03" w:rsidRPr="007921F8" w:rsidRDefault="00BB6C03"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C048416"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44C454A" w14:textId="77777777" w:rsidR="00BB6C03" w:rsidRPr="007921F8" w:rsidRDefault="00BB6C03" w:rsidP="007862A3">
            <w:pPr>
              <w:pStyle w:val="Bodyjustified"/>
              <w:spacing w:line="240" w:lineRule="auto"/>
            </w:pPr>
            <w:r w:rsidRPr="007921F8">
              <w:t>Ω</w:t>
            </w:r>
          </w:p>
        </w:tc>
      </w:tr>
      <w:tr w:rsidR="00BB6C03" w:rsidRPr="007921F8" w14:paraId="558BDE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B1CDE90" w14:textId="77777777" w:rsidR="00BB6C03" w:rsidRPr="007921F8" w:rsidRDefault="00BB6C03" w:rsidP="007862A3">
            <w:pPr>
              <w:pStyle w:val="Bodyjustified"/>
              <w:keepNext/>
              <w:keepLines/>
              <w:widowControl/>
              <w:spacing w:line="240" w:lineRule="auto"/>
              <w:jc w:val="left"/>
            </w:pPr>
            <w:r w:rsidRPr="007921F8">
              <w:t>Resistive Life</w:t>
            </w:r>
          </w:p>
        </w:tc>
        <w:tc>
          <w:tcPr>
            <w:tcW w:w="3118" w:type="dxa"/>
            <w:tcBorders>
              <w:bottom w:val="nil"/>
            </w:tcBorders>
            <w:shd w:val="clear" w:color="auto" w:fill="auto"/>
            <w:tcMar>
              <w:top w:w="40" w:type="dxa"/>
              <w:left w:w="80" w:type="dxa"/>
              <w:bottom w:w="40" w:type="dxa"/>
              <w:right w:w="80" w:type="dxa"/>
            </w:tcMar>
          </w:tcPr>
          <w:p w14:paraId="1D934442" w14:textId="77777777" w:rsidR="00BB6C03" w:rsidRPr="007921F8" w:rsidRDefault="00BB6C03" w:rsidP="007862A3">
            <w:pPr>
              <w:pStyle w:val="Bodyjustified"/>
              <w:keepNext/>
              <w:keepLines/>
              <w:widowControl/>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35AE5AE3" w14:textId="77777777" w:rsidR="00BB6C03" w:rsidRPr="007921F8" w:rsidRDefault="00BB6C03"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E1982B" w14:textId="77777777" w:rsidR="00BB6C03" w:rsidRPr="007921F8" w:rsidRDefault="00BB6C03"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7597A46D" w14:textId="77777777" w:rsidR="00BB6C03" w:rsidRPr="007921F8" w:rsidRDefault="00BB6C03" w:rsidP="007862A3">
            <w:pPr>
              <w:pStyle w:val="Bodyjustified"/>
              <w:keepNext/>
              <w:keepLines/>
              <w:widowControl/>
              <w:spacing w:line="240" w:lineRule="auto"/>
            </w:pPr>
          </w:p>
        </w:tc>
      </w:tr>
      <w:tr w:rsidR="00BB6C03" w:rsidRPr="007921F8" w14:paraId="6DA364B2"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71EBC25B" w14:textId="77777777" w:rsidR="00BB6C03" w:rsidRPr="007921F8"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8C1FE1" w14:textId="77777777" w:rsidR="00BB6C03" w:rsidRPr="007921F8" w:rsidRDefault="00BB6C03"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26B000A3" w14:textId="77777777" w:rsidR="00BB6C03" w:rsidRPr="007921F8" w:rsidRDefault="00BB6C03" w:rsidP="007862A3">
            <w:pPr>
              <w:pStyle w:val="Bodyjustified"/>
              <w:keepNext/>
              <w:keepLines/>
              <w:widowControl/>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49153778" w14:textId="77777777" w:rsidR="00BB6C03" w:rsidRPr="007921F8" w:rsidRDefault="00BB6C03" w:rsidP="007862A3">
            <w:pPr>
              <w:pStyle w:val="Bodyjustified"/>
              <w:keepNext/>
              <w:keepLines/>
              <w:widowControl/>
              <w:spacing w:line="240" w:lineRule="auto"/>
            </w:pPr>
            <w:r w:rsidRPr="007921F8">
              <w:t>-</w:t>
            </w:r>
          </w:p>
        </w:tc>
        <w:tc>
          <w:tcPr>
            <w:tcW w:w="992" w:type="dxa"/>
            <w:tcBorders>
              <w:top w:val="nil"/>
              <w:bottom w:val="nil"/>
            </w:tcBorders>
            <w:shd w:val="clear" w:color="auto" w:fill="auto"/>
            <w:tcMar>
              <w:top w:w="40" w:type="dxa"/>
              <w:left w:w="80" w:type="dxa"/>
              <w:bottom w:w="40" w:type="dxa"/>
              <w:right w:w="80" w:type="dxa"/>
            </w:tcMar>
          </w:tcPr>
          <w:p w14:paraId="4DFDD0A8" w14:textId="77777777" w:rsidR="00BB6C03" w:rsidRPr="007921F8" w:rsidRDefault="00F6374F" w:rsidP="007862A3">
            <w:pPr>
              <w:pStyle w:val="Bodyjustified"/>
              <w:keepNext/>
              <w:keepLines/>
              <w:widowControl/>
              <w:spacing w:line="240" w:lineRule="auto"/>
            </w:pPr>
            <w:r w:rsidRPr="007921F8">
              <w:t>2.8</w:t>
            </w:r>
          </w:p>
        </w:tc>
        <w:tc>
          <w:tcPr>
            <w:tcW w:w="709" w:type="dxa"/>
            <w:tcBorders>
              <w:top w:val="nil"/>
              <w:bottom w:val="nil"/>
            </w:tcBorders>
            <w:shd w:val="clear" w:color="auto" w:fill="auto"/>
            <w:tcMar>
              <w:top w:w="40" w:type="dxa"/>
              <w:left w:w="80" w:type="dxa"/>
              <w:bottom w:w="40" w:type="dxa"/>
              <w:right w:w="80" w:type="dxa"/>
            </w:tcMar>
          </w:tcPr>
          <w:p w14:paraId="1D3AA39C" w14:textId="77777777" w:rsidR="00BB6C03" w:rsidRPr="007921F8" w:rsidRDefault="00BB6C03" w:rsidP="007862A3">
            <w:pPr>
              <w:pStyle w:val="Bodyjustified"/>
              <w:keepNext/>
              <w:keepLines/>
              <w:widowControl/>
              <w:spacing w:line="240" w:lineRule="auto"/>
            </w:pPr>
            <w:r w:rsidRPr="007921F8">
              <w:t>V</w:t>
            </w:r>
          </w:p>
        </w:tc>
      </w:tr>
      <w:tr w:rsidR="00BB6C03" w:rsidRPr="007921F8" w14:paraId="59D70AF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5AF661" w14:textId="77777777" w:rsidR="00BB6C03" w:rsidRPr="007921F8"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AAA881" w14:textId="77777777" w:rsidR="00BB6C03" w:rsidRPr="007921F8" w:rsidRDefault="00BB6C03" w:rsidP="007862A3">
            <w:pPr>
              <w:pStyle w:val="Bodyjustified"/>
              <w:keepNext/>
              <w:keepLines/>
              <w:widowControl/>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F185C" w14:textId="77777777" w:rsidR="00BB6C03" w:rsidRPr="007921F8" w:rsidRDefault="00BB6C03"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0263D71" w14:textId="77777777" w:rsidR="00BB6C03" w:rsidRPr="007921F8" w:rsidRDefault="00BB6C03"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760FDE7B" w14:textId="77777777" w:rsidR="00BB6C03" w:rsidRPr="007921F8" w:rsidRDefault="00BB6C03" w:rsidP="007862A3">
            <w:pPr>
              <w:pStyle w:val="Bodyjustified"/>
              <w:keepNext/>
              <w:keepLines/>
              <w:widowControl/>
              <w:spacing w:line="240" w:lineRule="auto"/>
            </w:pPr>
          </w:p>
        </w:tc>
      </w:tr>
      <w:tr w:rsidR="00486256" w:rsidRPr="007921F8" w14:paraId="2B89673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9CDAB49" w14:textId="77777777" w:rsidR="00486256" w:rsidRPr="007921F8" w:rsidRDefault="00486256"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30D068" w14:textId="77777777" w:rsidR="00486256" w:rsidRPr="007921F8" w:rsidRDefault="00486256"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35B80B29" w14:textId="77777777" w:rsidR="00486256" w:rsidRPr="007921F8" w:rsidRDefault="00486256" w:rsidP="007862A3">
            <w:pPr>
              <w:pStyle w:val="Bodyjustified"/>
              <w:keepNext/>
              <w:keepLines/>
              <w:widowControl/>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090F484"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040156E1" w14:textId="2A7C9DDA"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426EB102" w14:textId="77777777" w:rsidR="00486256" w:rsidRPr="007921F8" w:rsidRDefault="00486256" w:rsidP="007862A3">
            <w:pPr>
              <w:pStyle w:val="Bodyjustified"/>
              <w:keepNext/>
              <w:keepLines/>
              <w:widowControl/>
              <w:spacing w:line="240" w:lineRule="auto"/>
            </w:pPr>
            <w:r w:rsidRPr="007921F8">
              <w:t>V</w:t>
            </w:r>
          </w:p>
        </w:tc>
      </w:tr>
      <w:tr w:rsidR="00F6374F" w:rsidRPr="007921F8" w14:paraId="68D8AD1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14908B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DF16C2" w14:textId="77777777" w:rsidR="00F6374F" w:rsidRPr="007921F8" w:rsidRDefault="00F6374F" w:rsidP="007862A3">
            <w:pPr>
              <w:pStyle w:val="Bodyjustified"/>
              <w:keepNext/>
              <w:keepLines/>
              <w:widowControl/>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7E7913F9" w14:textId="77777777" w:rsidR="00F6374F" w:rsidRPr="007921F8" w:rsidRDefault="00F6374F" w:rsidP="007862A3">
            <w:pPr>
              <w:pStyle w:val="Bodyjustified"/>
              <w:keepNext/>
              <w:keepLines/>
              <w:widowControl/>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6002F45" w14:textId="77777777" w:rsidR="00F6374F" w:rsidRPr="007921F8" w:rsidRDefault="00F6374F" w:rsidP="007862A3">
            <w:pPr>
              <w:pStyle w:val="Bodyjustified"/>
              <w:keepNext/>
              <w:keepLines/>
              <w:widowControl/>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50222EA0" w14:textId="77777777" w:rsidR="00F6374F" w:rsidRPr="007921F8" w:rsidRDefault="00F6374F" w:rsidP="007862A3">
            <w:pPr>
              <w:pStyle w:val="Bodyjustified"/>
              <w:keepNext/>
              <w:keepLines/>
              <w:widowControl/>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4A6391AE" w14:textId="77777777" w:rsidR="00F6374F" w:rsidRPr="007921F8" w:rsidRDefault="00F6374F" w:rsidP="007862A3">
            <w:pPr>
              <w:pStyle w:val="Bodyjustified"/>
              <w:keepNext/>
              <w:keepLines/>
              <w:widowControl/>
              <w:spacing w:line="240" w:lineRule="auto"/>
            </w:pPr>
            <w:r w:rsidRPr="007921F8">
              <w:t>MΩ</w:t>
            </w:r>
          </w:p>
        </w:tc>
      </w:tr>
      <w:tr w:rsidR="00F6374F" w:rsidRPr="007921F8" w14:paraId="26AA4D5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4D58B"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312A50" w14:textId="77777777" w:rsidR="00F6374F" w:rsidRPr="007921F8" w:rsidRDefault="00F6374F" w:rsidP="007862A3">
            <w:pPr>
              <w:pStyle w:val="Bodyjustified"/>
              <w:keepNext/>
              <w:keepLines/>
              <w:widowControl/>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7530F95B" w14:textId="77777777" w:rsidR="00F6374F" w:rsidRPr="007921F8" w:rsidRDefault="00F6374F" w:rsidP="007862A3">
            <w:pPr>
              <w:pStyle w:val="Bodyjustified"/>
              <w:keepNext/>
              <w:keepLines/>
              <w:widowControl/>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72DAFE09" w14:textId="77777777" w:rsidR="00F6374F" w:rsidRPr="007921F8" w:rsidRDefault="004E126D" w:rsidP="007862A3">
            <w:pPr>
              <w:pStyle w:val="Bodyjustified"/>
              <w:keepNext/>
              <w:keepLines/>
              <w:widowControl/>
              <w:spacing w:line="240" w:lineRule="auto"/>
            </w:pPr>
            <w:r w:rsidRPr="007921F8">
              <w:t>1000</w:t>
            </w:r>
          </w:p>
          <w:p w14:paraId="5650815A" w14:textId="77777777" w:rsidR="00EE65A1" w:rsidRPr="007921F8" w:rsidRDefault="00EE65A1" w:rsidP="007862A3">
            <w:pPr>
              <w:pStyle w:val="Bodyjustified"/>
              <w:keepNext/>
              <w:keepLines/>
              <w:widowControl/>
              <w:spacing w:line="240" w:lineRule="auto"/>
            </w:pPr>
            <w:r w:rsidRPr="007921F8">
              <w:t>350 (4)</w:t>
            </w:r>
          </w:p>
        </w:tc>
        <w:tc>
          <w:tcPr>
            <w:tcW w:w="992" w:type="dxa"/>
            <w:tcBorders>
              <w:top w:val="nil"/>
              <w:bottom w:val="nil"/>
            </w:tcBorders>
            <w:shd w:val="clear" w:color="auto" w:fill="auto"/>
          </w:tcPr>
          <w:p w14:paraId="697F2AB1" w14:textId="77777777" w:rsidR="00F6374F" w:rsidRPr="007921F8" w:rsidRDefault="004E126D" w:rsidP="007862A3">
            <w:pPr>
              <w:pStyle w:val="Bodyjustified"/>
              <w:keepNext/>
              <w:keepLines/>
              <w:widowControl/>
              <w:spacing w:line="240" w:lineRule="auto"/>
            </w:pPr>
            <w:r w:rsidRPr="007921F8">
              <w:t>-</w:t>
            </w:r>
          </w:p>
          <w:p w14:paraId="4E95AFB4" w14:textId="77777777" w:rsidR="00EE65A1" w:rsidRPr="007921F8" w:rsidRDefault="00EE65A1" w:rsidP="007862A3">
            <w:pPr>
              <w:pStyle w:val="Bodyjustified"/>
              <w:keepNext/>
              <w:keepLines/>
              <w:widowControl/>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F825957" w14:textId="77777777" w:rsidR="00F6374F" w:rsidRPr="007921F8" w:rsidRDefault="00F6374F" w:rsidP="007862A3">
            <w:pPr>
              <w:pStyle w:val="Bodyjustified"/>
              <w:keepNext/>
              <w:keepLines/>
              <w:widowControl/>
              <w:spacing w:line="240" w:lineRule="auto"/>
            </w:pPr>
            <w:r w:rsidRPr="007921F8">
              <w:t>Vrms</w:t>
            </w:r>
          </w:p>
        </w:tc>
      </w:tr>
      <w:tr w:rsidR="00F6374F" w:rsidRPr="007921F8" w14:paraId="0F2696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663B0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F26FE0" w14:textId="77777777" w:rsidR="00F6374F" w:rsidRPr="007921F8" w:rsidRDefault="00F6374F" w:rsidP="007862A3">
            <w:pPr>
              <w:pStyle w:val="Bodyjustified"/>
              <w:keepNext/>
              <w:keepLines/>
              <w:widowControl/>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9BACE67" w14:textId="77777777" w:rsidR="00F6374F" w:rsidRPr="007921F8" w:rsidRDefault="00F6374F" w:rsidP="007862A3">
            <w:pPr>
              <w:pStyle w:val="Bodyjustified"/>
              <w:keepNext/>
              <w:keepLines/>
              <w:widowControl/>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5E8CF9B7"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154D970" w14:textId="77777777" w:rsidR="00F6374F" w:rsidRPr="007921F8" w:rsidRDefault="00F6374F" w:rsidP="007862A3">
            <w:pPr>
              <w:pStyle w:val="Bodyjustified"/>
              <w:keepNext/>
              <w:keepLines/>
              <w:widowControl/>
              <w:spacing w:line="240" w:lineRule="auto"/>
            </w:pPr>
            <w:r w:rsidRPr="007921F8">
              <w:t>mA</w:t>
            </w:r>
          </w:p>
        </w:tc>
      </w:tr>
      <w:tr w:rsidR="00F6374F" w:rsidRPr="007921F8" w14:paraId="254F643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7724D"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98E5B6" w14:textId="77777777" w:rsidR="00F6374F" w:rsidRPr="007921F8" w:rsidRDefault="00F6374F" w:rsidP="007862A3">
            <w:pPr>
              <w:pStyle w:val="Bodyjustified"/>
              <w:keepNext/>
              <w:keepLines/>
              <w:widowControl/>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9B16CFA" w14:textId="77777777" w:rsidR="00F6374F" w:rsidRPr="007921F8" w:rsidRDefault="00F6374F" w:rsidP="007862A3">
            <w:pPr>
              <w:pStyle w:val="Bodyjustified"/>
              <w:keepNext/>
              <w:keepLines/>
              <w:widowControl/>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AEA850"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57BB158" w14:textId="77777777" w:rsidR="00F6374F" w:rsidRPr="007921F8" w:rsidRDefault="00F6374F" w:rsidP="007862A3">
            <w:pPr>
              <w:pStyle w:val="Bodyjustified"/>
              <w:keepNext/>
              <w:keepLines/>
              <w:widowControl/>
              <w:spacing w:line="240" w:lineRule="auto"/>
            </w:pPr>
            <w:r w:rsidRPr="007921F8">
              <w:t>V</w:t>
            </w:r>
          </w:p>
        </w:tc>
      </w:tr>
      <w:tr w:rsidR="00F6374F" w:rsidRPr="007921F8" w14:paraId="7B92F41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1C49DDE"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EE95293" w14:textId="77777777" w:rsidR="00F6374F" w:rsidRPr="007921F8" w:rsidRDefault="00F6374F" w:rsidP="007862A3">
            <w:pPr>
              <w:pStyle w:val="Bodyjustified"/>
              <w:keepNext/>
              <w:keepLines/>
              <w:widowControl/>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78118DDE" w14:textId="77777777" w:rsidR="00F6374F" w:rsidRPr="007921F8" w:rsidRDefault="00F6374F" w:rsidP="007862A3">
            <w:pPr>
              <w:pStyle w:val="Bodyjustified"/>
              <w:keepNext/>
              <w:keepLines/>
              <w:widowControl/>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47C6DE4" w14:textId="77777777" w:rsidR="00F6374F" w:rsidRPr="007921F8" w:rsidRDefault="00F6374F" w:rsidP="007862A3">
            <w:pPr>
              <w:pStyle w:val="Bodyjustified"/>
              <w:keepNext/>
              <w:keepLines/>
              <w:widowControl/>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4490A190" w14:textId="77777777" w:rsidR="00F6374F" w:rsidRPr="007921F8" w:rsidRDefault="00F6374F" w:rsidP="007862A3">
            <w:pPr>
              <w:pStyle w:val="Bodyjustified"/>
              <w:keepNext/>
              <w:keepLines/>
              <w:widowControl/>
              <w:spacing w:line="240" w:lineRule="auto"/>
            </w:pPr>
            <w:r w:rsidRPr="007921F8">
              <w:t>%</w:t>
            </w:r>
          </w:p>
        </w:tc>
      </w:tr>
      <w:tr w:rsidR="00F6374F" w:rsidRPr="007921F8" w14:paraId="18C4D8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AA1973"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9F328F" w14:textId="77777777" w:rsidR="00F6374F" w:rsidRPr="007921F8" w:rsidRDefault="00F6374F" w:rsidP="007862A3">
            <w:pPr>
              <w:pStyle w:val="Bodyjustified"/>
              <w:keepNext/>
              <w:keepLines/>
              <w:widowControl/>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3563735D" w14:textId="77777777" w:rsidR="00F6374F" w:rsidRPr="007921F8" w:rsidRDefault="00F6374F" w:rsidP="007862A3">
            <w:pPr>
              <w:pStyle w:val="Bodyjustified"/>
              <w:keepNext/>
              <w:keepLines/>
              <w:widowControl/>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34D8157"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F67B62F" w14:textId="77777777" w:rsidR="00F6374F" w:rsidRPr="007921F8" w:rsidRDefault="00F6374F" w:rsidP="007862A3">
            <w:pPr>
              <w:pStyle w:val="Bodyjustified"/>
              <w:keepNext/>
              <w:keepLines/>
              <w:widowControl/>
              <w:spacing w:line="240" w:lineRule="auto"/>
            </w:pPr>
            <w:r w:rsidRPr="007921F8">
              <w:t>V</w:t>
            </w:r>
          </w:p>
        </w:tc>
      </w:tr>
      <w:tr w:rsidR="00F6374F" w:rsidRPr="007921F8" w14:paraId="71729A4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2BE255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AC220C" w14:textId="77777777" w:rsidR="00F6374F" w:rsidRPr="007921F8" w:rsidRDefault="00F6374F" w:rsidP="007862A3">
            <w:pPr>
              <w:pStyle w:val="Bodyjustified"/>
              <w:keepNext/>
              <w:keepLines/>
              <w:widowControl/>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5DA30837" w14:textId="77777777" w:rsidR="00F6374F" w:rsidRPr="007921F8" w:rsidRDefault="00F6374F" w:rsidP="007862A3">
            <w:pPr>
              <w:pStyle w:val="Bodyjustified"/>
              <w:keepNext/>
              <w:keepLines/>
              <w:widowControl/>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27F085C" w14:textId="77777777" w:rsidR="00F6374F" w:rsidRPr="007921F8" w:rsidRDefault="00F6374F" w:rsidP="007862A3">
            <w:pPr>
              <w:pStyle w:val="Bodyjustified"/>
              <w:keepNext/>
              <w:keepLines/>
              <w:widowControl/>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E709E37" w14:textId="77777777" w:rsidR="00F6374F" w:rsidRPr="007921F8" w:rsidRDefault="00F6374F" w:rsidP="007862A3">
            <w:pPr>
              <w:pStyle w:val="Bodyjustified"/>
              <w:keepNext/>
              <w:keepLines/>
              <w:widowControl/>
              <w:spacing w:line="240" w:lineRule="auto"/>
            </w:pPr>
            <w:r w:rsidRPr="007921F8">
              <w:t>%</w:t>
            </w:r>
          </w:p>
        </w:tc>
      </w:tr>
      <w:tr w:rsidR="00F6374F" w:rsidRPr="007921F8" w14:paraId="7E2A46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9601E4"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D36F28" w14:textId="77777777" w:rsidR="00F6374F" w:rsidRPr="007921F8" w:rsidRDefault="00F6374F" w:rsidP="007862A3">
            <w:pPr>
              <w:pStyle w:val="Bodyjustified"/>
              <w:keepNext/>
              <w:keepLines/>
              <w:widowControl/>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5F5C1783" w14:textId="77777777" w:rsidR="00F6374F" w:rsidRPr="007921F8" w:rsidRDefault="00F6374F" w:rsidP="007862A3">
            <w:pPr>
              <w:pStyle w:val="Bodyjustified"/>
              <w:keepNext/>
              <w:keepLines/>
              <w:widowControl/>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AFEEF74"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1352070" w14:textId="77777777" w:rsidR="00F6374F" w:rsidRPr="007921F8" w:rsidRDefault="00F6374F" w:rsidP="007862A3">
            <w:pPr>
              <w:pStyle w:val="Bodyjustified"/>
              <w:keepNext/>
              <w:keepLines/>
              <w:widowControl/>
              <w:spacing w:line="240" w:lineRule="auto"/>
            </w:pPr>
            <w:r w:rsidRPr="007921F8">
              <w:t>ms</w:t>
            </w:r>
          </w:p>
        </w:tc>
      </w:tr>
      <w:tr w:rsidR="00F6374F" w:rsidRPr="007921F8" w14:paraId="4E7CC29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6E7FF7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409DE5" w14:textId="77777777" w:rsidR="00F6374F" w:rsidRPr="007921F8" w:rsidRDefault="00F6374F" w:rsidP="007862A3">
            <w:pPr>
              <w:pStyle w:val="Bodyjustified"/>
              <w:keepNext/>
              <w:keepLines/>
              <w:widowControl/>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32F64B56" w14:textId="77777777" w:rsidR="00F6374F" w:rsidRPr="007921F8" w:rsidRDefault="00F6374F" w:rsidP="007862A3">
            <w:pPr>
              <w:pStyle w:val="Bodyjustified"/>
              <w:keepNext/>
              <w:keepLines/>
              <w:widowControl/>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DB4E082"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F15B2E5" w14:textId="77777777" w:rsidR="00F6374F" w:rsidRPr="007921F8" w:rsidRDefault="00F6374F" w:rsidP="007862A3">
            <w:pPr>
              <w:pStyle w:val="Bodyjustified"/>
              <w:keepNext/>
              <w:keepLines/>
              <w:widowControl/>
              <w:spacing w:line="240" w:lineRule="auto"/>
            </w:pPr>
            <w:r w:rsidRPr="007921F8">
              <w:t>ms</w:t>
            </w:r>
          </w:p>
        </w:tc>
      </w:tr>
      <w:tr w:rsidR="00F6374F" w:rsidRPr="007921F8" w14:paraId="0A51B00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424565"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6CF70D" w14:textId="77777777" w:rsidR="00F6374F" w:rsidRPr="007921F8" w:rsidRDefault="00F6374F" w:rsidP="007862A3">
            <w:pPr>
              <w:pStyle w:val="Bodyjustified"/>
              <w:keepNext/>
              <w:keepLines/>
              <w:widowControl/>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2F4E92E1" w14:textId="77777777" w:rsidR="00F6374F" w:rsidRPr="007921F8" w:rsidRDefault="00F6374F" w:rsidP="007862A3">
            <w:pPr>
              <w:pStyle w:val="Bodyjustified"/>
              <w:keepNext/>
              <w:keepLines/>
              <w:widowControl/>
              <w:spacing w:line="240" w:lineRule="auto"/>
            </w:pPr>
            <w:r w:rsidRPr="007921F8">
              <w:t>t</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74657D74"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48AC26C" w14:textId="77777777" w:rsidR="00F6374F" w:rsidRPr="007921F8" w:rsidRDefault="00F6374F" w:rsidP="007862A3">
            <w:pPr>
              <w:pStyle w:val="Bodyjustified"/>
              <w:keepNext/>
              <w:keepLines/>
              <w:widowControl/>
              <w:spacing w:line="240" w:lineRule="auto"/>
            </w:pPr>
            <w:r w:rsidRPr="007921F8">
              <w:t>ms</w:t>
            </w:r>
          </w:p>
        </w:tc>
      </w:tr>
      <w:tr w:rsidR="00F6374F" w:rsidRPr="007921F8" w14:paraId="6CC88516"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7ADAF40D"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CD18C10"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F706AC"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C7CB8E"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43D8BC9C" w14:textId="77777777" w:rsidR="00F6374F" w:rsidRPr="007921F8" w:rsidRDefault="00F6374F" w:rsidP="007862A3">
            <w:pPr>
              <w:pStyle w:val="Bodyjustified"/>
              <w:spacing w:line="240" w:lineRule="auto"/>
            </w:pPr>
            <w:r w:rsidRPr="007921F8">
              <w:t>Ω</w:t>
            </w:r>
          </w:p>
        </w:tc>
      </w:tr>
      <w:tr w:rsidR="00F6374F" w:rsidRPr="007921F8" w14:paraId="62D82F7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3A683B8" w14:textId="77777777" w:rsidR="00F6374F" w:rsidRPr="007921F8" w:rsidRDefault="00F6374F" w:rsidP="007862A3">
            <w:pPr>
              <w:pStyle w:val="Bodyjustified"/>
              <w:keepNext/>
              <w:keepLines/>
              <w:widowControl/>
              <w:spacing w:line="240" w:lineRule="auto"/>
              <w:jc w:val="left"/>
            </w:pPr>
            <w:r w:rsidRPr="007921F8">
              <w:lastRenderedPageBreak/>
              <w:t>Coil Life</w:t>
            </w:r>
          </w:p>
        </w:tc>
        <w:tc>
          <w:tcPr>
            <w:tcW w:w="3118" w:type="dxa"/>
            <w:tcBorders>
              <w:bottom w:val="nil"/>
            </w:tcBorders>
            <w:shd w:val="clear" w:color="auto" w:fill="auto"/>
            <w:tcMar>
              <w:top w:w="40" w:type="dxa"/>
              <w:left w:w="80" w:type="dxa"/>
              <w:bottom w:w="40" w:type="dxa"/>
              <w:right w:w="80" w:type="dxa"/>
            </w:tcMar>
          </w:tcPr>
          <w:p w14:paraId="061804E3" w14:textId="77777777" w:rsidR="00F6374F" w:rsidRPr="007921F8" w:rsidRDefault="00F6374F" w:rsidP="007862A3">
            <w:pPr>
              <w:pStyle w:val="Bodyjustified"/>
              <w:keepNext/>
              <w:keepLines/>
              <w:widowControl/>
              <w:spacing w:line="240" w:lineRule="auto"/>
              <w:jc w:val="left"/>
              <w:rPr>
                <w:u w:val="single"/>
              </w:rPr>
            </w:pPr>
            <w:r w:rsidRPr="007921F8">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6280202D" w14:textId="77777777" w:rsidR="00F6374F" w:rsidRPr="007921F8" w:rsidRDefault="00F6374F"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685F4286" w14:textId="77777777" w:rsidR="00F6374F" w:rsidRPr="007921F8" w:rsidRDefault="00F6374F"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29880944" w14:textId="77777777" w:rsidR="00F6374F" w:rsidRPr="007921F8" w:rsidRDefault="00F6374F" w:rsidP="007862A3">
            <w:pPr>
              <w:pStyle w:val="Bodyjustified"/>
              <w:keepNext/>
              <w:keepLines/>
              <w:widowControl/>
              <w:spacing w:line="240" w:lineRule="auto"/>
            </w:pPr>
          </w:p>
        </w:tc>
      </w:tr>
      <w:tr w:rsidR="00F6374F" w:rsidRPr="007921F8" w14:paraId="64197A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AA2108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66096CE"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2864A88"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04E61A41"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89D0BC" w14:textId="77777777" w:rsidR="00F6374F" w:rsidRPr="007921F8" w:rsidRDefault="00F6374F" w:rsidP="007862A3">
            <w:pPr>
              <w:pStyle w:val="Bodyjustified"/>
              <w:keepNext/>
              <w:keepLines/>
              <w:widowControl/>
              <w:spacing w:line="240" w:lineRule="auto"/>
            </w:pPr>
            <w:r w:rsidRPr="007921F8">
              <w:t>V</w:t>
            </w:r>
          </w:p>
        </w:tc>
      </w:tr>
      <w:tr w:rsidR="00F6374F" w:rsidRPr="007921F8" w14:paraId="28D64901"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857DB8"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C34E15F" w14:textId="77777777" w:rsidR="00F6374F" w:rsidRPr="007921F8" w:rsidRDefault="00F6374F" w:rsidP="007862A3">
            <w:pPr>
              <w:pStyle w:val="Bodyjustified"/>
              <w:keepNext/>
              <w:keepLines/>
              <w:widowControl/>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73B6D812" w14:textId="77777777" w:rsidR="00F6374F" w:rsidRPr="007921F8" w:rsidRDefault="00F6374F" w:rsidP="007862A3">
            <w:pPr>
              <w:pStyle w:val="Bodyjustified"/>
              <w:keepNext/>
              <w:keepLines/>
              <w:widowControl/>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488C0D38"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FE3FFBA" w14:textId="77777777" w:rsidR="00F6374F" w:rsidRPr="007921F8" w:rsidRDefault="00F6374F" w:rsidP="007862A3">
            <w:pPr>
              <w:pStyle w:val="Bodyjustified"/>
              <w:keepNext/>
              <w:keepLines/>
              <w:widowControl/>
              <w:spacing w:line="240" w:lineRule="auto"/>
            </w:pPr>
            <w:r w:rsidRPr="007921F8">
              <w:t>Ω</w:t>
            </w:r>
          </w:p>
        </w:tc>
      </w:tr>
      <w:tr w:rsidR="00F6374F" w:rsidRPr="007921F8" w14:paraId="7C65F67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BB7B5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767EA3" w14:textId="77777777" w:rsidR="00F6374F" w:rsidRPr="007921F8" w:rsidRDefault="00F6374F" w:rsidP="007862A3">
            <w:pPr>
              <w:pStyle w:val="Bodyjustified"/>
              <w:keepNext/>
              <w:keepLines/>
              <w:widowControl/>
              <w:spacing w:line="240" w:lineRule="auto"/>
              <w:jc w:val="left"/>
            </w:pPr>
            <w:r w:rsidRPr="007921F8">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5AE4ED22"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1B6A1ADA"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5094ED71" w14:textId="77777777" w:rsidR="00F6374F" w:rsidRPr="007921F8" w:rsidRDefault="00F6374F" w:rsidP="007862A3">
            <w:pPr>
              <w:pStyle w:val="Bodyjustified"/>
              <w:keepNext/>
              <w:keepLines/>
              <w:widowControl/>
              <w:spacing w:line="240" w:lineRule="auto"/>
            </w:pPr>
          </w:p>
        </w:tc>
      </w:tr>
      <w:tr w:rsidR="00F6374F" w:rsidRPr="007921F8" w14:paraId="65FAE9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AE35EF"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57FCE6"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468DCCC2"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8F51A13"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DF61E72" w14:textId="77777777" w:rsidR="00F6374F" w:rsidRPr="007921F8" w:rsidRDefault="00F6374F" w:rsidP="007862A3">
            <w:pPr>
              <w:pStyle w:val="Bodyjustified"/>
              <w:keepNext/>
              <w:keepLines/>
              <w:widowControl/>
              <w:spacing w:line="240" w:lineRule="auto"/>
            </w:pPr>
            <w:r w:rsidRPr="007921F8">
              <w:t>V</w:t>
            </w:r>
          </w:p>
        </w:tc>
      </w:tr>
      <w:tr w:rsidR="00F6374F" w:rsidRPr="007921F8" w14:paraId="611F9B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5DEED63"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45D205" w14:textId="77777777" w:rsidR="00F6374F" w:rsidRPr="007921F8" w:rsidRDefault="00F6374F" w:rsidP="007862A3">
            <w:pPr>
              <w:pStyle w:val="Bodyjustified"/>
              <w:keepNext/>
              <w:keepLines/>
              <w:widowControl/>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596E899" w14:textId="77777777" w:rsidR="00F6374F" w:rsidRPr="007921F8" w:rsidRDefault="00F6374F" w:rsidP="007862A3">
            <w:pPr>
              <w:pStyle w:val="Bodyjustified"/>
              <w:keepNext/>
              <w:keepLines/>
              <w:widowControl/>
              <w:spacing w:line="240" w:lineRule="auto"/>
            </w:pPr>
            <w:r w:rsidRPr="007921F8">
              <w:t>t</w:t>
            </w:r>
            <w:r w:rsidRPr="007921F8">
              <w:rPr>
                <w:vertAlign w:val="subscript"/>
              </w:rPr>
              <w:t>E</w:t>
            </w:r>
          </w:p>
        </w:tc>
        <w:tc>
          <w:tcPr>
            <w:tcW w:w="1842" w:type="dxa"/>
            <w:gridSpan w:val="2"/>
            <w:tcBorders>
              <w:top w:val="nil"/>
              <w:bottom w:val="nil"/>
            </w:tcBorders>
            <w:shd w:val="clear" w:color="auto" w:fill="auto"/>
            <w:tcMar>
              <w:top w:w="40" w:type="dxa"/>
              <w:left w:w="80" w:type="dxa"/>
              <w:bottom w:w="40" w:type="dxa"/>
              <w:right w:w="80" w:type="dxa"/>
            </w:tcMar>
          </w:tcPr>
          <w:p w14:paraId="39662D2B"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1FDFA091" w14:textId="77777777" w:rsidR="00F6374F" w:rsidRPr="007921F8" w:rsidRDefault="00F6374F" w:rsidP="007862A3">
            <w:pPr>
              <w:pStyle w:val="Bodyjustified"/>
              <w:keepNext/>
              <w:keepLines/>
              <w:widowControl/>
              <w:spacing w:line="240" w:lineRule="auto"/>
            </w:pPr>
            <w:r w:rsidRPr="007921F8">
              <w:t>ms</w:t>
            </w:r>
          </w:p>
        </w:tc>
      </w:tr>
      <w:tr w:rsidR="00F6374F" w:rsidRPr="007921F8" w14:paraId="5CD9F515"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1494493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7C9575D" w14:textId="77777777" w:rsidR="00F6374F" w:rsidRPr="007921F8" w:rsidRDefault="00F6374F" w:rsidP="007862A3">
            <w:pPr>
              <w:pStyle w:val="Bodyjustified"/>
              <w:keepNext/>
              <w:keepLines/>
              <w:widowControl/>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22294DD9" w14:textId="77777777" w:rsidR="00F6374F" w:rsidRPr="007921F8" w:rsidRDefault="00F6374F" w:rsidP="007862A3">
            <w:pPr>
              <w:pStyle w:val="Bodyjustified"/>
              <w:keepNext/>
              <w:keepLines/>
              <w:widowControl/>
              <w:spacing w:line="240" w:lineRule="auto"/>
            </w:pPr>
            <w:r w:rsidRPr="007921F8">
              <w:t>t</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259C471D"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760EFBC" w14:textId="77777777" w:rsidR="00F6374F" w:rsidRPr="007921F8" w:rsidRDefault="00F6374F" w:rsidP="007862A3">
            <w:pPr>
              <w:pStyle w:val="Bodyjustified"/>
              <w:keepNext/>
              <w:keepLines/>
              <w:widowControl/>
              <w:spacing w:line="240" w:lineRule="auto"/>
            </w:pPr>
            <w:r w:rsidRPr="007921F8">
              <w:t>ms</w:t>
            </w:r>
          </w:p>
        </w:tc>
      </w:tr>
      <w:tr w:rsidR="00F6374F" w:rsidRPr="007921F8" w14:paraId="343710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9C152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EE42992" w14:textId="77777777" w:rsidR="00F6374F" w:rsidRPr="007921F8" w:rsidRDefault="00F6374F" w:rsidP="007862A3">
            <w:pPr>
              <w:pStyle w:val="Bodyjustified"/>
              <w:keepNext/>
              <w:keepLines/>
              <w:widowControl/>
              <w:spacing w:line="240" w:lineRule="auto"/>
              <w:jc w:val="left"/>
            </w:pPr>
            <w:r w:rsidRPr="007921F8">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421BACEA"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3AC575FC"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444C0A61" w14:textId="77777777" w:rsidR="00F6374F" w:rsidRPr="007921F8" w:rsidRDefault="00F6374F" w:rsidP="007862A3">
            <w:pPr>
              <w:pStyle w:val="Bodyjustified"/>
              <w:keepNext/>
              <w:keepLines/>
              <w:widowControl/>
              <w:spacing w:line="240" w:lineRule="auto"/>
            </w:pPr>
          </w:p>
        </w:tc>
      </w:tr>
      <w:tr w:rsidR="00F6374F" w:rsidRPr="007921F8" w14:paraId="34B5DE0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740EC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688565" w14:textId="77777777" w:rsidR="00F6374F" w:rsidRPr="007921F8" w:rsidRDefault="00F6374F" w:rsidP="007862A3">
            <w:pPr>
              <w:pStyle w:val="Bodyjustified"/>
              <w:keepNext/>
              <w:keepLines/>
              <w:widowControl/>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ED25300" w14:textId="77777777" w:rsidR="00F6374F" w:rsidRPr="007921F8" w:rsidRDefault="00F6374F" w:rsidP="007862A3">
            <w:pPr>
              <w:pStyle w:val="Bodyjustified"/>
              <w:keepNext/>
              <w:keepLines/>
              <w:widowControl/>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5C702A3"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EBD06AC" w14:textId="77777777" w:rsidR="00F6374F" w:rsidRPr="007921F8" w:rsidRDefault="00F6374F" w:rsidP="007862A3">
            <w:pPr>
              <w:pStyle w:val="Bodyjustified"/>
              <w:keepNext/>
              <w:keepLines/>
              <w:widowControl/>
              <w:spacing w:line="240" w:lineRule="auto"/>
            </w:pPr>
            <w:r w:rsidRPr="007921F8">
              <w:t>V</w:t>
            </w:r>
          </w:p>
        </w:tc>
      </w:tr>
      <w:tr w:rsidR="00F6374F" w:rsidRPr="007921F8" w14:paraId="0C0BCB8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14BCBE"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98FF3" w14:textId="77777777" w:rsidR="00F6374F" w:rsidRPr="007921F8" w:rsidRDefault="00F6374F" w:rsidP="007862A3">
            <w:pPr>
              <w:pStyle w:val="Bodyjustified"/>
              <w:keepNext/>
              <w:keepLines/>
              <w:widowControl/>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7C344FB1" w14:textId="77777777" w:rsidR="00F6374F" w:rsidRPr="007921F8" w:rsidRDefault="00F6374F" w:rsidP="007862A3">
            <w:pPr>
              <w:pStyle w:val="Bodyjustified"/>
              <w:keepNext/>
              <w:keepLines/>
              <w:widowControl/>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DE22139"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67218582" w14:textId="77777777" w:rsidR="00F6374F" w:rsidRPr="007921F8" w:rsidRDefault="00F6374F" w:rsidP="007862A3">
            <w:pPr>
              <w:pStyle w:val="Bodyjustified"/>
              <w:keepNext/>
              <w:keepLines/>
              <w:widowControl/>
              <w:spacing w:line="240" w:lineRule="auto"/>
            </w:pPr>
            <w:r w:rsidRPr="007921F8">
              <w:t>V</w:t>
            </w:r>
          </w:p>
        </w:tc>
      </w:tr>
      <w:tr w:rsidR="00F6374F" w:rsidRPr="007921F8" w14:paraId="0AB2D5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B8BEB2F"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CA4E8F" w14:textId="77777777" w:rsidR="00F6374F" w:rsidRPr="007921F8" w:rsidRDefault="00F6374F" w:rsidP="007862A3">
            <w:pPr>
              <w:pStyle w:val="Bodyjustified"/>
              <w:keepNext/>
              <w:keepLines/>
              <w:widowControl/>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9346751"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7A6C5E13"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2A61F2F8" w14:textId="77777777" w:rsidR="00F6374F" w:rsidRPr="007921F8" w:rsidRDefault="00F6374F" w:rsidP="007862A3">
            <w:pPr>
              <w:pStyle w:val="Bodyjustified"/>
              <w:keepNext/>
              <w:keepLines/>
              <w:widowControl/>
              <w:spacing w:line="240" w:lineRule="auto"/>
            </w:pPr>
          </w:p>
        </w:tc>
      </w:tr>
      <w:tr w:rsidR="00F6374F" w:rsidRPr="007921F8" w14:paraId="6D5FA2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B5A5A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8A0F82C" w14:textId="77777777" w:rsidR="00F6374F" w:rsidRPr="007921F8" w:rsidRDefault="00F6374F" w:rsidP="007862A3">
            <w:pPr>
              <w:pStyle w:val="Bodyjustified"/>
              <w:keepNext/>
              <w:keepLines/>
              <w:widowControl/>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725D772A" w14:textId="77777777" w:rsidR="00F6374F" w:rsidRPr="007921F8" w:rsidRDefault="00F6374F" w:rsidP="007862A3">
            <w:pPr>
              <w:pStyle w:val="Bodyjustified"/>
              <w:keepNext/>
              <w:keepLines/>
              <w:widowControl/>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06B17588"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0F68BD7" w14:textId="77777777" w:rsidR="00F6374F" w:rsidRPr="007921F8" w:rsidRDefault="00F6374F" w:rsidP="007862A3">
            <w:pPr>
              <w:pStyle w:val="Bodyjustified"/>
              <w:keepNext/>
              <w:keepLines/>
              <w:widowControl/>
              <w:spacing w:line="240" w:lineRule="auto"/>
            </w:pPr>
            <w:r w:rsidRPr="007921F8">
              <w:t>Vrms</w:t>
            </w:r>
          </w:p>
        </w:tc>
      </w:tr>
      <w:tr w:rsidR="00F6374F" w:rsidRPr="007921F8" w14:paraId="45D78A9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8DAA7F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76ABDEB" w14:textId="77777777" w:rsidR="00F6374F" w:rsidRPr="007921F8" w:rsidRDefault="00F6374F" w:rsidP="007862A3">
            <w:pPr>
              <w:pStyle w:val="Bodyjustified"/>
              <w:keepNext/>
              <w:keepLines/>
              <w:widowControl/>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6504BEA1" w14:textId="77777777" w:rsidR="00F6374F" w:rsidRPr="007921F8" w:rsidRDefault="00F6374F" w:rsidP="007862A3">
            <w:pPr>
              <w:pStyle w:val="Bodyjustified"/>
              <w:keepNext/>
              <w:keepLines/>
              <w:widowControl/>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021213AA"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8906D3" w14:textId="77777777" w:rsidR="00F6374F" w:rsidRPr="007921F8" w:rsidRDefault="00F6374F" w:rsidP="007862A3">
            <w:pPr>
              <w:pStyle w:val="Bodyjustified"/>
              <w:keepNext/>
              <w:keepLines/>
              <w:widowControl/>
              <w:spacing w:line="240" w:lineRule="auto"/>
            </w:pPr>
            <w:r w:rsidRPr="007921F8">
              <w:t>mA</w:t>
            </w:r>
          </w:p>
        </w:tc>
      </w:tr>
      <w:tr w:rsidR="00F6374F" w:rsidRPr="007921F8" w14:paraId="499094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EDC88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53388C3" w14:textId="77777777" w:rsidR="00F6374F" w:rsidRPr="007921F8" w:rsidRDefault="00F6374F" w:rsidP="007862A3">
            <w:pPr>
              <w:pStyle w:val="Bodyjustified"/>
              <w:keepNext/>
              <w:keepLines/>
              <w:widowControl/>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35127BE1" w14:textId="77777777" w:rsidR="00F6374F" w:rsidRPr="007921F8" w:rsidRDefault="00F6374F" w:rsidP="007862A3">
            <w:pPr>
              <w:pStyle w:val="Bodyjustified"/>
              <w:keepNext/>
              <w:keepLines/>
              <w:widowControl/>
              <w:spacing w:line="240" w:lineRule="auto"/>
            </w:pPr>
            <w:r w:rsidRPr="007921F8">
              <w:t>R</w:t>
            </w:r>
            <w:r w:rsidRPr="007921F8">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212734D1"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821F3BD" w14:textId="77777777" w:rsidR="00F6374F" w:rsidRPr="007921F8" w:rsidRDefault="00F6374F" w:rsidP="007862A3">
            <w:pPr>
              <w:pStyle w:val="Bodyjustified"/>
              <w:keepNext/>
              <w:keepLines/>
              <w:widowControl/>
              <w:spacing w:line="240" w:lineRule="auto"/>
            </w:pPr>
            <w:r w:rsidRPr="007921F8">
              <w:t>MΩ</w:t>
            </w:r>
          </w:p>
        </w:tc>
      </w:tr>
      <w:tr w:rsidR="00F6374F" w:rsidRPr="007921F8" w14:paraId="54B253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A93EEA8"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8377E98"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740065B5"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E4ABE73"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479189F" w14:textId="77777777" w:rsidR="00F6374F" w:rsidRPr="007921F8" w:rsidRDefault="00F6374F" w:rsidP="007862A3">
            <w:pPr>
              <w:pStyle w:val="Bodyjustified"/>
              <w:keepNext/>
              <w:keepLines/>
              <w:widowControl/>
              <w:spacing w:line="240" w:lineRule="auto"/>
            </w:pPr>
            <w:r w:rsidRPr="007921F8">
              <w:t>V</w:t>
            </w:r>
          </w:p>
        </w:tc>
      </w:tr>
      <w:tr w:rsidR="00F6374F" w:rsidRPr="007921F8" w14:paraId="19F22E7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30564D"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6BAD93"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2AEEC5EF"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252C1A06"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7EF1480" w14:textId="77777777" w:rsidR="00F6374F" w:rsidRPr="007921F8" w:rsidRDefault="00F6374F" w:rsidP="007862A3">
            <w:pPr>
              <w:pStyle w:val="Bodyjustified"/>
              <w:spacing w:line="240" w:lineRule="auto"/>
            </w:pPr>
            <w:r w:rsidRPr="007921F8">
              <w:t>Ω</w:t>
            </w:r>
          </w:p>
        </w:tc>
      </w:tr>
      <w:tr w:rsidR="00F6374F" w:rsidRPr="007921F8" w14:paraId="40FD0F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AEC8AE0"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F98ADCE"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F50B08B" w14:textId="77777777" w:rsidR="00F6374F" w:rsidRPr="007921F8" w:rsidRDefault="00F6374F" w:rsidP="007862A3">
            <w:pPr>
              <w:pStyle w:val="Bodyjustified"/>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591B63C"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20911CF" w14:textId="77777777" w:rsidR="00F6374F" w:rsidRPr="007921F8" w:rsidRDefault="00F6374F" w:rsidP="007862A3">
            <w:pPr>
              <w:pStyle w:val="Bodyjustified"/>
              <w:spacing w:line="240" w:lineRule="auto"/>
            </w:pPr>
            <w:r w:rsidRPr="007921F8">
              <w:t>ms</w:t>
            </w:r>
          </w:p>
        </w:tc>
      </w:tr>
      <w:tr w:rsidR="00F6374F" w:rsidRPr="007921F8" w14:paraId="03FF9B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73F47BE"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1B02C06"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3E95C084" w14:textId="77777777" w:rsidR="00F6374F" w:rsidRPr="007921F8" w:rsidRDefault="00F6374F" w:rsidP="007862A3">
            <w:pPr>
              <w:pStyle w:val="Bodyjustified"/>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20755BB"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E70AF3D" w14:textId="77777777" w:rsidR="00F6374F" w:rsidRPr="007921F8" w:rsidRDefault="00F6374F" w:rsidP="007862A3">
            <w:pPr>
              <w:pStyle w:val="Bodyjustified"/>
              <w:spacing w:line="240" w:lineRule="auto"/>
            </w:pPr>
            <w:r w:rsidRPr="007921F8">
              <w:t>ms</w:t>
            </w:r>
          </w:p>
        </w:tc>
      </w:tr>
      <w:tr w:rsidR="00F6374F" w:rsidRPr="007921F8" w14:paraId="276E0F7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00B4BEC"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C6C6005"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4AC7E00" w14:textId="77777777" w:rsidR="00F6374F" w:rsidRPr="007921F8" w:rsidRDefault="00F6374F" w:rsidP="007862A3">
            <w:pPr>
              <w:pStyle w:val="Bodyjustified"/>
              <w:spacing w:line="240" w:lineRule="auto"/>
            </w:pPr>
            <w:r w:rsidRPr="007921F8">
              <w:t>t</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6AB9D8"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168400D" w14:textId="77777777" w:rsidR="00F6374F" w:rsidRPr="007921F8" w:rsidRDefault="00F6374F" w:rsidP="007862A3">
            <w:pPr>
              <w:pStyle w:val="Bodyjustified"/>
              <w:spacing w:line="240" w:lineRule="auto"/>
            </w:pPr>
            <w:r w:rsidRPr="007921F8">
              <w:t>ms</w:t>
            </w:r>
          </w:p>
        </w:tc>
      </w:tr>
      <w:tr w:rsidR="00F6374F" w:rsidRPr="007921F8" w14:paraId="76C08867" w14:textId="77777777" w:rsidTr="006C7A83">
        <w:trPr>
          <w:trHeight w:val="227"/>
        </w:trPr>
        <w:tc>
          <w:tcPr>
            <w:tcW w:w="2127" w:type="dxa"/>
            <w:vMerge w:val="restart"/>
            <w:tcBorders>
              <w:bottom w:val="nil"/>
            </w:tcBorders>
            <w:shd w:val="clear" w:color="auto" w:fill="auto"/>
            <w:tcMar>
              <w:top w:w="0" w:type="dxa"/>
              <w:left w:w="80" w:type="dxa"/>
              <w:bottom w:w="0" w:type="dxa"/>
              <w:right w:w="80" w:type="dxa"/>
            </w:tcMar>
          </w:tcPr>
          <w:p w14:paraId="4454DCF1" w14:textId="77777777" w:rsidR="00F6374F" w:rsidRPr="007921F8" w:rsidRDefault="00F6374F" w:rsidP="007862A3">
            <w:pPr>
              <w:pStyle w:val="Bodyjustified"/>
              <w:keepNext/>
              <w:spacing w:line="240" w:lineRule="auto"/>
              <w:jc w:val="left"/>
            </w:pPr>
            <w:r w:rsidRPr="007921F8">
              <w:t>Intermediate Current</w:t>
            </w:r>
          </w:p>
        </w:tc>
        <w:tc>
          <w:tcPr>
            <w:tcW w:w="3118" w:type="dxa"/>
            <w:tcBorders>
              <w:bottom w:val="nil"/>
            </w:tcBorders>
            <w:shd w:val="clear" w:color="auto" w:fill="auto"/>
            <w:tcMar>
              <w:top w:w="0" w:type="dxa"/>
              <w:left w:w="80" w:type="dxa"/>
              <w:bottom w:w="0" w:type="dxa"/>
              <w:right w:w="80" w:type="dxa"/>
            </w:tcMar>
          </w:tcPr>
          <w:p w14:paraId="06ACDBAD" w14:textId="77777777" w:rsidR="00F6374F" w:rsidRPr="007921F8" w:rsidRDefault="00F6374F"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0" w:type="dxa"/>
              <w:left w:w="80" w:type="dxa"/>
              <w:bottom w:w="0" w:type="dxa"/>
              <w:right w:w="80" w:type="dxa"/>
            </w:tcMar>
          </w:tcPr>
          <w:p w14:paraId="30743252" w14:textId="77777777" w:rsidR="00F6374F" w:rsidRPr="007921F8" w:rsidRDefault="00F6374F" w:rsidP="007862A3">
            <w:pPr>
              <w:pStyle w:val="Bodyjustified"/>
              <w:keepNext/>
              <w:spacing w:line="240" w:lineRule="auto"/>
            </w:pPr>
          </w:p>
        </w:tc>
        <w:tc>
          <w:tcPr>
            <w:tcW w:w="1842" w:type="dxa"/>
            <w:gridSpan w:val="2"/>
            <w:tcBorders>
              <w:bottom w:val="nil"/>
            </w:tcBorders>
            <w:shd w:val="clear" w:color="auto" w:fill="auto"/>
            <w:tcMar>
              <w:top w:w="0" w:type="dxa"/>
              <w:left w:w="80" w:type="dxa"/>
              <w:bottom w:w="0" w:type="dxa"/>
              <w:right w:w="80" w:type="dxa"/>
            </w:tcMar>
          </w:tcPr>
          <w:p w14:paraId="74BB4FA6" w14:textId="77777777" w:rsidR="00F6374F" w:rsidRPr="007921F8" w:rsidRDefault="00F6374F" w:rsidP="007862A3">
            <w:pPr>
              <w:pStyle w:val="Bodyjustified"/>
              <w:keepNext/>
              <w:spacing w:line="240" w:lineRule="auto"/>
            </w:pPr>
          </w:p>
        </w:tc>
        <w:tc>
          <w:tcPr>
            <w:tcW w:w="709" w:type="dxa"/>
            <w:tcBorders>
              <w:bottom w:val="nil"/>
            </w:tcBorders>
            <w:shd w:val="clear" w:color="auto" w:fill="auto"/>
            <w:tcMar>
              <w:top w:w="0" w:type="dxa"/>
              <w:left w:w="80" w:type="dxa"/>
              <w:bottom w:w="0" w:type="dxa"/>
              <w:right w:w="80" w:type="dxa"/>
            </w:tcMar>
          </w:tcPr>
          <w:p w14:paraId="50EB87AB" w14:textId="77777777" w:rsidR="00F6374F" w:rsidRPr="007921F8" w:rsidRDefault="00F6374F" w:rsidP="007862A3">
            <w:pPr>
              <w:pStyle w:val="Bodyjustified"/>
              <w:keepNext/>
              <w:spacing w:line="240" w:lineRule="auto"/>
            </w:pPr>
          </w:p>
        </w:tc>
      </w:tr>
      <w:tr w:rsidR="00F6374F" w:rsidRPr="007921F8" w14:paraId="5E94120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533DDD17"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0" w:type="dxa"/>
              <w:left w:w="80" w:type="dxa"/>
              <w:bottom w:w="0" w:type="dxa"/>
              <w:right w:w="80" w:type="dxa"/>
            </w:tcMar>
          </w:tcPr>
          <w:p w14:paraId="075796FF" w14:textId="77777777" w:rsidR="00F6374F" w:rsidRPr="007921F8" w:rsidRDefault="00F6374F"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0" w:type="dxa"/>
              <w:left w:w="80" w:type="dxa"/>
              <w:bottom w:w="0" w:type="dxa"/>
              <w:right w:w="80" w:type="dxa"/>
            </w:tcMar>
          </w:tcPr>
          <w:p w14:paraId="46486DBB" w14:textId="77777777" w:rsidR="00F6374F" w:rsidRPr="007921F8" w:rsidRDefault="00F6374F"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63A68881" w14:textId="77777777" w:rsidR="00F6374F" w:rsidRPr="007921F8" w:rsidRDefault="00F6374F" w:rsidP="007862A3">
            <w:pPr>
              <w:pStyle w:val="Bodyjustified"/>
              <w:keepNext/>
              <w:spacing w:line="240" w:lineRule="auto"/>
            </w:pPr>
          </w:p>
        </w:tc>
        <w:tc>
          <w:tcPr>
            <w:tcW w:w="992" w:type="dxa"/>
            <w:tcBorders>
              <w:top w:val="nil"/>
              <w:bottom w:val="nil"/>
            </w:tcBorders>
            <w:shd w:val="clear" w:color="auto" w:fill="auto"/>
            <w:tcMar>
              <w:top w:w="0" w:type="dxa"/>
              <w:left w:w="80" w:type="dxa"/>
              <w:bottom w:w="0" w:type="dxa"/>
              <w:right w:w="80" w:type="dxa"/>
            </w:tcMar>
          </w:tcPr>
          <w:p w14:paraId="06CFBA72" w14:textId="77777777" w:rsidR="00F6374F" w:rsidRPr="007921F8" w:rsidRDefault="00F6374F" w:rsidP="007862A3">
            <w:pPr>
              <w:pStyle w:val="Bodyjustified"/>
              <w:keepNext/>
              <w:spacing w:line="240" w:lineRule="auto"/>
            </w:pPr>
          </w:p>
        </w:tc>
        <w:tc>
          <w:tcPr>
            <w:tcW w:w="709" w:type="dxa"/>
            <w:tcBorders>
              <w:top w:val="nil"/>
              <w:bottom w:val="nil"/>
            </w:tcBorders>
            <w:shd w:val="clear" w:color="auto" w:fill="auto"/>
            <w:tcMar>
              <w:top w:w="0" w:type="dxa"/>
              <w:left w:w="80" w:type="dxa"/>
              <w:bottom w:w="0" w:type="dxa"/>
              <w:right w:w="80" w:type="dxa"/>
            </w:tcMar>
          </w:tcPr>
          <w:p w14:paraId="6A306B5F" w14:textId="77777777" w:rsidR="00F6374F" w:rsidRPr="007921F8" w:rsidRDefault="00F6374F" w:rsidP="007862A3">
            <w:pPr>
              <w:pStyle w:val="Bodyjustified"/>
              <w:keepNext/>
              <w:spacing w:line="240" w:lineRule="auto"/>
            </w:pPr>
            <w:r w:rsidRPr="007921F8">
              <w:t>mV</w:t>
            </w:r>
          </w:p>
        </w:tc>
      </w:tr>
      <w:tr w:rsidR="00F6374F" w:rsidRPr="007921F8" w14:paraId="283DC957"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71853DD5"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1FA20EAA" w14:textId="77777777" w:rsidR="00F6374F" w:rsidRPr="007921F8" w:rsidRDefault="004F156A" w:rsidP="007862A3">
            <w:pPr>
              <w:pStyle w:val="Bodyjustified"/>
              <w:keepNext/>
              <w:spacing w:line="240" w:lineRule="auto"/>
              <w:ind w:left="486"/>
              <w:jc w:val="left"/>
            </w:pPr>
            <w:r w:rsidRPr="007921F8">
              <w:t>Pole 1; Group 1, 2, 3 (10</w:t>
            </w:r>
            <w:r w:rsidR="00F6374F" w:rsidRPr="007921F8">
              <w:t>A)</w:t>
            </w:r>
          </w:p>
        </w:tc>
        <w:tc>
          <w:tcPr>
            <w:tcW w:w="993" w:type="dxa"/>
            <w:tcBorders>
              <w:top w:val="nil"/>
              <w:bottom w:val="nil"/>
            </w:tcBorders>
            <w:shd w:val="clear" w:color="auto" w:fill="auto"/>
          </w:tcPr>
          <w:p w14:paraId="27195405"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11B90981"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02AE4A7F" w14:textId="77777777" w:rsidR="00F6374F" w:rsidRPr="007921F8" w:rsidRDefault="00F6374F" w:rsidP="007862A3">
            <w:pPr>
              <w:pStyle w:val="Bodyjustified"/>
              <w:keepNext/>
              <w:spacing w:line="240" w:lineRule="auto"/>
            </w:pPr>
            <w:r w:rsidRPr="007921F8">
              <w:t>175</w:t>
            </w:r>
          </w:p>
        </w:tc>
        <w:tc>
          <w:tcPr>
            <w:tcW w:w="709" w:type="dxa"/>
            <w:tcBorders>
              <w:top w:val="nil"/>
              <w:bottom w:val="nil"/>
            </w:tcBorders>
            <w:shd w:val="clear" w:color="auto" w:fill="auto"/>
          </w:tcPr>
          <w:p w14:paraId="736C9930" w14:textId="77777777" w:rsidR="00F6374F" w:rsidRPr="007921F8" w:rsidRDefault="00F6374F" w:rsidP="007862A3">
            <w:pPr>
              <w:pStyle w:val="Bodyjustified"/>
              <w:keepNext/>
              <w:spacing w:line="240" w:lineRule="auto"/>
            </w:pPr>
          </w:p>
        </w:tc>
      </w:tr>
      <w:tr w:rsidR="00F6374F" w:rsidRPr="007921F8" w14:paraId="7A68F1E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6561E598"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77B1F3FF" w14:textId="77777777" w:rsidR="00F6374F" w:rsidRPr="007921F8" w:rsidRDefault="00F6374F" w:rsidP="007862A3">
            <w:pPr>
              <w:pStyle w:val="Bodyjustified"/>
              <w:keepNext/>
              <w:spacing w:line="240" w:lineRule="auto"/>
              <w:ind w:left="486"/>
              <w:jc w:val="left"/>
            </w:pPr>
            <w:r w:rsidRPr="007921F8">
              <w:t>Pole 2; Group 1 (0.5A)</w:t>
            </w:r>
          </w:p>
        </w:tc>
        <w:tc>
          <w:tcPr>
            <w:tcW w:w="993" w:type="dxa"/>
            <w:tcBorders>
              <w:top w:val="nil"/>
              <w:bottom w:val="nil"/>
            </w:tcBorders>
            <w:shd w:val="clear" w:color="auto" w:fill="auto"/>
          </w:tcPr>
          <w:p w14:paraId="00EA808A"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3F51EE32"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452BD99E" w14:textId="77777777" w:rsidR="00F6374F" w:rsidRPr="007921F8" w:rsidRDefault="00F6374F" w:rsidP="007862A3">
            <w:pPr>
              <w:pStyle w:val="Bodyjustified"/>
              <w:keepNext/>
              <w:spacing w:line="240" w:lineRule="auto"/>
            </w:pPr>
            <w:r w:rsidRPr="007921F8">
              <w:t>3</w:t>
            </w:r>
            <w:r w:rsidR="00EE65A1" w:rsidRPr="007921F8">
              <w:t>0</w:t>
            </w:r>
          </w:p>
        </w:tc>
        <w:tc>
          <w:tcPr>
            <w:tcW w:w="709" w:type="dxa"/>
            <w:tcBorders>
              <w:top w:val="nil"/>
              <w:bottom w:val="nil"/>
            </w:tcBorders>
            <w:shd w:val="clear" w:color="auto" w:fill="auto"/>
          </w:tcPr>
          <w:p w14:paraId="3E486574" w14:textId="77777777" w:rsidR="00F6374F" w:rsidRPr="007921F8" w:rsidRDefault="00F6374F" w:rsidP="007862A3">
            <w:pPr>
              <w:pStyle w:val="Bodyjustified"/>
              <w:keepNext/>
              <w:spacing w:line="240" w:lineRule="auto"/>
            </w:pPr>
          </w:p>
        </w:tc>
      </w:tr>
      <w:tr w:rsidR="00F6374F" w:rsidRPr="007921F8" w14:paraId="5037A7EB"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2715E252"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0D9839BC" w14:textId="77777777" w:rsidR="00F6374F" w:rsidRPr="007921F8" w:rsidRDefault="00F6374F" w:rsidP="007862A3">
            <w:pPr>
              <w:pStyle w:val="Bodyjustified"/>
              <w:keepNext/>
              <w:spacing w:line="240" w:lineRule="auto"/>
              <w:ind w:left="486"/>
              <w:jc w:val="left"/>
            </w:pPr>
            <w:r w:rsidRPr="007921F8">
              <w:t>Pole 2; Group 2 (0.3A)</w:t>
            </w:r>
          </w:p>
        </w:tc>
        <w:tc>
          <w:tcPr>
            <w:tcW w:w="993" w:type="dxa"/>
            <w:tcBorders>
              <w:top w:val="nil"/>
              <w:bottom w:val="nil"/>
            </w:tcBorders>
            <w:shd w:val="clear" w:color="auto" w:fill="auto"/>
          </w:tcPr>
          <w:p w14:paraId="23EBA1E3"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21AE4AF9"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367EED34" w14:textId="77777777" w:rsidR="00F6374F" w:rsidRPr="007921F8" w:rsidRDefault="00EE65A1" w:rsidP="007862A3">
            <w:pPr>
              <w:pStyle w:val="Bodyjustified"/>
              <w:keepNext/>
              <w:spacing w:line="240" w:lineRule="auto"/>
            </w:pPr>
            <w:r w:rsidRPr="007921F8">
              <w:t>18</w:t>
            </w:r>
          </w:p>
        </w:tc>
        <w:tc>
          <w:tcPr>
            <w:tcW w:w="709" w:type="dxa"/>
            <w:tcBorders>
              <w:top w:val="nil"/>
              <w:bottom w:val="nil"/>
            </w:tcBorders>
            <w:shd w:val="clear" w:color="auto" w:fill="auto"/>
          </w:tcPr>
          <w:p w14:paraId="3E5EA6F4" w14:textId="77777777" w:rsidR="00F6374F" w:rsidRPr="007921F8" w:rsidRDefault="00F6374F" w:rsidP="007862A3">
            <w:pPr>
              <w:pStyle w:val="Bodyjustified"/>
              <w:keepNext/>
              <w:spacing w:line="240" w:lineRule="auto"/>
            </w:pPr>
          </w:p>
        </w:tc>
      </w:tr>
      <w:tr w:rsidR="00F6374F" w:rsidRPr="007921F8" w14:paraId="38EC2ABD" w14:textId="77777777" w:rsidTr="006C7A83">
        <w:trPr>
          <w:trHeight w:val="397"/>
        </w:trPr>
        <w:tc>
          <w:tcPr>
            <w:tcW w:w="2127" w:type="dxa"/>
            <w:vMerge/>
            <w:tcBorders>
              <w:top w:val="nil"/>
              <w:bottom w:val="nil"/>
            </w:tcBorders>
            <w:shd w:val="clear" w:color="auto" w:fill="auto"/>
            <w:tcMar>
              <w:top w:w="0" w:type="dxa"/>
              <w:left w:w="80" w:type="dxa"/>
              <w:bottom w:w="0" w:type="dxa"/>
              <w:right w:w="80" w:type="dxa"/>
            </w:tcMar>
          </w:tcPr>
          <w:p w14:paraId="0231D4F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4CC2CA9C" w14:textId="77777777" w:rsidR="00F6374F" w:rsidRPr="007921F8" w:rsidRDefault="00F6374F" w:rsidP="007862A3">
            <w:pPr>
              <w:pStyle w:val="Bodyjustified"/>
              <w:keepNext/>
              <w:spacing w:line="240" w:lineRule="auto"/>
              <w:ind w:left="486"/>
              <w:jc w:val="left"/>
            </w:pPr>
            <w:r w:rsidRPr="007921F8">
              <w:t>Pole 2; Group 3 (0.1A)</w:t>
            </w:r>
          </w:p>
        </w:tc>
        <w:tc>
          <w:tcPr>
            <w:tcW w:w="993" w:type="dxa"/>
            <w:tcBorders>
              <w:top w:val="nil"/>
              <w:bottom w:val="nil"/>
            </w:tcBorders>
            <w:shd w:val="clear" w:color="auto" w:fill="auto"/>
          </w:tcPr>
          <w:p w14:paraId="67E3B131"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25119293"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2E30C8DA" w14:textId="77777777" w:rsidR="00F6374F" w:rsidRPr="007921F8" w:rsidRDefault="00EE65A1" w:rsidP="007862A3">
            <w:pPr>
              <w:pStyle w:val="Bodyjustified"/>
              <w:keepNext/>
              <w:spacing w:line="240" w:lineRule="auto"/>
            </w:pPr>
            <w:r w:rsidRPr="007921F8">
              <w:t>6</w:t>
            </w:r>
          </w:p>
        </w:tc>
        <w:tc>
          <w:tcPr>
            <w:tcW w:w="709" w:type="dxa"/>
            <w:tcBorders>
              <w:top w:val="nil"/>
              <w:bottom w:val="nil"/>
            </w:tcBorders>
            <w:shd w:val="clear" w:color="auto" w:fill="auto"/>
          </w:tcPr>
          <w:p w14:paraId="2096168F" w14:textId="77777777" w:rsidR="00F6374F" w:rsidRPr="007921F8" w:rsidRDefault="00F6374F" w:rsidP="007862A3">
            <w:pPr>
              <w:pStyle w:val="Bodyjustified"/>
              <w:keepNext/>
              <w:spacing w:line="240" w:lineRule="auto"/>
            </w:pPr>
          </w:p>
        </w:tc>
      </w:tr>
      <w:tr w:rsidR="00F6374F" w:rsidRPr="007921F8" w14:paraId="4B8F6B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3076BD"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4827F1" w14:textId="77777777" w:rsidR="00F6374F" w:rsidRPr="007921F8" w:rsidRDefault="00F6374F"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60314F58" w14:textId="77777777" w:rsidR="00F6374F" w:rsidRPr="007921F8" w:rsidRDefault="00F6374F" w:rsidP="007862A3">
            <w:pPr>
              <w:pStyle w:val="Bodyjustified"/>
              <w:keepNext/>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5EBDDA7A" w14:textId="77777777" w:rsidR="00F6374F" w:rsidRPr="007921F8" w:rsidRDefault="00F6374F"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34736FA9" w14:textId="77777777" w:rsidR="00F6374F" w:rsidRPr="007921F8" w:rsidRDefault="00F6374F" w:rsidP="007862A3">
            <w:pPr>
              <w:pStyle w:val="Bodyjustified"/>
              <w:keepNext/>
              <w:spacing w:line="240" w:lineRule="auto"/>
            </w:pPr>
          </w:p>
        </w:tc>
      </w:tr>
      <w:tr w:rsidR="00F6374F" w:rsidRPr="007921F8" w14:paraId="669C5A6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0CB3F0"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A5FE2D0" w14:textId="77777777" w:rsidR="00F6374F" w:rsidRPr="007921F8" w:rsidRDefault="00F6374F"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4B8D4397" w14:textId="77777777" w:rsidR="00F6374F" w:rsidRPr="007921F8" w:rsidRDefault="00F6374F"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566E5C7" w14:textId="77777777" w:rsidR="00F6374F" w:rsidRPr="007921F8" w:rsidRDefault="00F6374F"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5789C8AD" w14:textId="77777777" w:rsidR="00F6374F" w:rsidRPr="007921F8" w:rsidRDefault="00F6374F"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BE47654" w14:textId="77777777" w:rsidR="00F6374F" w:rsidRPr="007921F8" w:rsidRDefault="00F6374F" w:rsidP="007862A3">
            <w:pPr>
              <w:pStyle w:val="Bodyjustified"/>
              <w:keepNext/>
              <w:spacing w:line="240" w:lineRule="auto"/>
            </w:pPr>
            <w:r w:rsidRPr="007921F8">
              <w:t>MΩ</w:t>
            </w:r>
          </w:p>
        </w:tc>
      </w:tr>
      <w:tr w:rsidR="00D04E7D" w:rsidRPr="007921F8" w14:paraId="5214781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4595E9" w14:textId="77777777" w:rsidR="00D04E7D" w:rsidRPr="007921F8" w:rsidRDefault="00D04E7D"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94D9B8" w14:textId="77777777" w:rsidR="00D04E7D" w:rsidRPr="007921F8" w:rsidRDefault="00D04E7D" w:rsidP="007862A3">
            <w:pPr>
              <w:pStyle w:val="Bodyjustified"/>
              <w:keepNext/>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60714C05" w14:textId="77777777" w:rsidR="00D04E7D" w:rsidRPr="007921F8" w:rsidRDefault="00D04E7D" w:rsidP="007862A3">
            <w:pPr>
              <w:pStyle w:val="Bodyjustified"/>
              <w:keepNext/>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757E5665" w14:textId="77777777" w:rsidR="00D04E7D" w:rsidRPr="007921F8" w:rsidRDefault="00D04E7D"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C56731" w14:textId="77777777" w:rsidR="00D04E7D" w:rsidRPr="007921F8" w:rsidRDefault="00D04E7D" w:rsidP="007862A3">
            <w:pPr>
              <w:pStyle w:val="Bodyjustified"/>
              <w:keepNext/>
              <w:spacing w:line="240" w:lineRule="auto"/>
            </w:pPr>
            <w:r w:rsidRPr="007921F8">
              <w:t>Vrms</w:t>
            </w:r>
          </w:p>
        </w:tc>
      </w:tr>
      <w:tr w:rsidR="00F6374F" w:rsidRPr="007921F8" w14:paraId="640D99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4F505C"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BCAC2FF" w14:textId="77777777" w:rsidR="00F6374F" w:rsidRPr="007921F8" w:rsidRDefault="00F6374F" w:rsidP="007862A3">
            <w:pPr>
              <w:pStyle w:val="Bodyjustified"/>
              <w:keepNext/>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CA787EE" w14:textId="77777777" w:rsidR="00F6374F" w:rsidRPr="007921F8" w:rsidRDefault="00F6374F" w:rsidP="007862A3">
            <w:pPr>
              <w:pStyle w:val="Bodyjustified"/>
              <w:keepNext/>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12168064"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4484862" w14:textId="77777777" w:rsidR="00F6374F" w:rsidRPr="007921F8" w:rsidRDefault="00F6374F" w:rsidP="007862A3">
            <w:pPr>
              <w:pStyle w:val="Bodyjustified"/>
              <w:keepNext/>
              <w:spacing w:line="240" w:lineRule="auto"/>
            </w:pPr>
            <w:r w:rsidRPr="007921F8">
              <w:t>mA</w:t>
            </w:r>
          </w:p>
        </w:tc>
      </w:tr>
      <w:tr w:rsidR="00F6374F" w:rsidRPr="007921F8" w14:paraId="0BB23A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B6D7C0"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7FDD22" w14:textId="77777777" w:rsidR="00F6374F" w:rsidRPr="007921F8" w:rsidRDefault="00F6374F" w:rsidP="007862A3">
            <w:pPr>
              <w:pStyle w:val="Bodyjustified"/>
              <w:keepNext/>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95328E8" w14:textId="77777777" w:rsidR="00F6374F" w:rsidRPr="007921F8" w:rsidRDefault="00F6374F"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6553807"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E534606" w14:textId="77777777" w:rsidR="00F6374F" w:rsidRPr="007921F8" w:rsidRDefault="00F6374F" w:rsidP="007862A3">
            <w:pPr>
              <w:pStyle w:val="Bodyjustified"/>
              <w:keepNext/>
              <w:spacing w:line="240" w:lineRule="auto"/>
            </w:pPr>
            <w:r w:rsidRPr="007921F8">
              <w:t>V</w:t>
            </w:r>
          </w:p>
        </w:tc>
      </w:tr>
      <w:tr w:rsidR="00F6374F" w:rsidRPr="007921F8" w14:paraId="6243869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6B12AB"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B7F832" w14:textId="77777777" w:rsidR="00F6374F" w:rsidRPr="007921F8" w:rsidRDefault="00F6374F"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01B97A59" w14:textId="77777777" w:rsidR="00F6374F" w:rsidRPr="007921F8" w:rsidRDefault="00F6374F"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3975630" w14:textId="77777777" w:rsidR="00F6374F" w:rsidRPr="007921F8" w:rsidRDefault="00F6374F"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FD24F93" w14:textId="77777777" w:rsidR="00F6374F" w:rsidRPr="007921F8" w:rsidRDefault="00F6374F" w:rsidP="007862A3">
            <w:pPr>
              <w:pStyle w:val="Bodyjustified"/>
              <w:keepNext/>
              <w:spacing w:line="240" w:lineRule="auto"/>
            </w:pPr>
            <w:r w:rsidRPr="007921F8">
              <w:t>%</w:t>
            </w:r>
          </w:p>
        </w:tc>
      </w:tr>
      <w:tr w:rsidR="00F6374F" w:rsidRPr="007921F8" w14:paraId="185446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38FB7BB"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886F74" w14:textId="77777777" w:rsidR="00F6374F" w:rsidRPr="007921F8" w:rsidRDefault="00F6374F" w:rsidP="007862A3">
            <w:pPr>
              <w:pStyle w:val="Bodyjustified"/>
              <w:keepNext/>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4C288BE8" w14:textId="77777777" w:rsidR="00F6374F" w:rsidRPr="007921F8" w:rsidRDefault="00F6374F"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A8C2A28"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E3A296D" w14:textId="77777777" w:rsidR="00F6374F" w:rsidRPr="007921F8" w:rsidRDefault="00F6374F" w:rsidP="007862A3">
            <w:pPr>
              <w:pStyle w:val="Bodyjustified"/>
              <w:keepNext/>
              <w:spacing w:line="240" w:lineRule="auto"/>
            </w:pPr>
            <w:r w:rsidRPr="007921F8">
              <w:t>V</w:t>
            </w:r>
          </w:p>
        </w:tc>
      </w:tr>
      <w:tr w:rsidR="00F6374F" w:rsidRPr="007921F8" w14:paraId="35EBBAF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15888F"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24D014" w14:textId="77777777" w:rsidR="00F6374F" w:rsidRPr="007921F8" w:rsidRDefault="00F6374F" w:rsidP="007862A3">
            <w:pPr>
              <w:pStyle w:val="Bodyjustified"/>
              <w:keepNext/>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144F9278" w14:textId="77777777" w:rsidR="00F6374F" w:rsidRPr="007921F8" w:rsidRDefault="00F6374F" w:rsidP="007862A3">
            <w:pPr>
              <w:pStyle w:val="Bodyjustified"/>
              <w:keepNext/>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BB2BB2B" w14:textId="77777777" w:rsidR="00F6374F" w:rsidRPr="007921F8" w:rsidRDefault="00F6374F"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22C33598" w14:textId="77777777" w:rsidR="00F6374F" w:rsidRPr="007921F8" w:rsidRDefault="00F6374F" w:rsidP="007862A3">
            <w:pPr>
              <w:pStyle w:val="Bodyjustified"/>
              <w:keepNext/>
              <w:spacing w:line="240" w:lineRule="auto"/>
            </w:pPr>
            <w:r w:rsidRPr="007921F8">
              <w:t>%</w:t>
            </w:r>
          </w:p>
        </w:tc>
      </w:tr>
      <w:tr w:rsidR="00F6374F" w:rsidRPr="007921F8" w14:paraId="05065AF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F6FAEA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A8B32B9" w14:textId="77777777" w:rsidR="00F6374F" w:rsidRPr="007921F8" w:rsidRDefault="00F6374F" w:rsidP="007862A3">
            <w:pPr>
              <w:pStyle w:val="Bodyjustified"/>
              <w:keepNext/>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925D40C" w14:textId="77777777" w:rsidR="00F6374F" w:rsidRPr="007921F8" w:rsidRDefault="00F6374F" w:rsidP="007862A3">
            <w:pPr>
              <w:pStyle w:val="Bodyjustified"/>
              <w:keepNext/>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B44BF54"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76CD3CE" w14:textId="77777777" w:rsidR="00F6374F" w:rsidRPr="007921F8" w:rsidRDefault="00F6374F" w:rsidP="007862A3">
            <w:pPr>
              <w:pStyle w:val="Bodyjustified"/>
              <w:keepNext/>
              <w:spacing w:line="240" w:lineRule="auto"/>
            </w:pPr>
            <w:r w:rsidRPr="007921F8">
              <w:t>ms</w:t>
            </w:r>
          </w:p>
        </w:tc>
      </w:tr>
      <w:tr w:rsidR="00F6374F" w:rsidRPr="007921F8" w14:paraId="1DF4A6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FDC29AA"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C375599" w14:textId="77777777" w:rsidR="00F6374F" w:rsidRPr="007921F8" w:rsidRDefault="00F6374F" w:rsidP="007862A3">
            <w:pPr>
              <w:pStyle w:val="Bodyjustified"/>
              <w:keepNext/>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11DB8535" w14:textId="77777777" w:rsidR="00F6374F" w:rsidRPr="007921F8" w:rsidRDefault="00F6374F" w:rsidP="007862A3">
            <w:pPr>
              <w:pStyle w:val="Bodyjustified"/>
              <w:keepNext/>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D9205B1"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5F11D0F" w14:textId="77777777" w:rsidR="00F6374F" w:rsidRPr="007921F8" w:rsidRDefault="00F6374F" w:rsidP="007862A3">
            <w:pPr>
              <w:pStyle w:val="Bodyjustified"/>
              <w:keepNext/>
              <w:spacing w:line="240" w:lineRule="auto"/>
            </w:pPr>
            <w:r w:rsidRPr="007921F8">
              <w:t>ms</w:t>
            </w:r>
          </w:p>
        </w:tc>
      </w:tr>
      <w:tr w:rsidR="00F6374F" w:rsidRPr="007921F8" w14:paraId="168009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DA0DB7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0F5AF7" w14:textId="77777777" w:rsidR="00F6374F" w:rsidRPr="007921F8" w:rsidRDefault="00F6374F" w:rsidP="007862A3">
            <w:pPr>
              <w:pStyle w:val="Bodyjustified"/>
              <w:keepNext/>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7B217232" w14:textId="77777777" w:rsidR="00F6374F" w:rsidRPr="007921F8" w:rsidRDefault="00F6374F" w:rsidP="007862A3">
            <w:pPr>
              <w:pStyle w:val="Bodyjustified"/>
              <w:keepNext/>
              <w:spacing w:line="240" w:lineRule="auto"/>
            </w:pPr>
            <w:r w:rsidRPr="007921F8">
              <w:t>t</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4D26D868"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648EB84" w14:textId="77777777" w:rsidR="00F6374F" w:rsidRPr="007921F8" w:rsidRDefault="00F6374F" w:rsidP="007862A3">
            <w:pPr>
              <w:pStyle w:val="Bodyjustified"/>
              <w:keepNext/>
              <w:spacing w:line="240" w:lineRule="auto"/>
            </w:pPr>
            <w:r w:rsidRPr="007921F8">
              <w:t>ms</w:t>
            </w:r>
          </w:p>
        </w:tc>
      </w:tr>
      <w:tr w:rsidR="00F6374F" w:rsidRPr="007921F8" w14:paraId="431A1E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9014E07"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1B4440" w14:textId="77777777" w:rsidR="00F6374F" w:rsidRPr="007921F8" w:rsidRDefault="00F6374F" w:rsidP="007862A3">
            <w:pPr>
              <w:pStyle w:val="Bodyjustified"/>
              <w:keepNext/>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7B161FB1" w14:textId="77777777" w:rsidR="00F6374F" w:rsidRPr="007921F8" w:rsidRDefault="00F6374F" w:rsidP="007862A3">
            <w:pPr>
              <w:pStyle w:val="Bodyjustified"/>
              <w:keepNext/>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1ACABE57"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EF4DEF4" w14:textId="77777777" w:rsidR="00F6374F" w:rsidRPr="007921F8" w:rsidRDefault="00F6374F" w:rsidP="007862A3">
            <w:pPr>
              <w:pStyle w:val="Bodyjustified"/>
              <w:keepNext/>
              <w:spacing w:line="240" w:lineRule="auto"/>
            </w:pPr>
            <w:r w:rsidRPr="007921F8">
              <w:t>Ω</w:t>
            </w:r>
          </w:p>
        </w:tc>
      </w:tr>
      <w:tr w:rsidR="00486256" w:rsidRPr="007921F8" w14:paraId="750A799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C0518D6" w14:textId="77777777" w:rsidR="00486256" w:rsidRPr="007921F8" w:rsidRDefault="00486256"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A96BE2E" w14:textId="77777777" w:rsidR="00486256" w:rsidRPr="007921F8" w:rsidRDefault="00486256" w:rsidP="007862A3">
            <w:pPr>
              <w:pStyle w:val="Bodyjustified"/>
              <w:spacing w:line="240" w:lineRule="auto"/>
              <w:jc w:val="left"/>
            </w:pPr>
            <w:r w:rsidRPr="007921F8">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140ACEE5" w14:textId="77777777" w:rsidR="00486256" w:rsidRPr="007921F8" w:rsidRDefault="00486256" w:rsidP="007862A3">
            <w:pPr>
              <w:pStyle w:val="Bodyjustified"/>
              <w:spacing w:line="240" w:lineRule="auto"/>
            </w:pPr>
            <w:r w:rsidRPr="007921F8">
              <w:t>V</w:t>
            </w:r>
            <w:r w:rsidRPr="007921F8">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DAFD50B"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single" w:sz="6" w:space="0" w:color="000000"/>
            </w:tcBorders>
            <w:shd w:val="clear" w:color="auto" w:fill="auto"/>
          </w:tcPr>
          <w:p w14:paraId="5D8D0D7E" w14:textId="39EACE64"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single" w:sz="6" w:space="0" w:color="000000"/>
            </w:tcBorders>
            <w:shd w:val="clear" w:color="auto" w:fill="auto"/>
            <w:tcMar>
              <w:top w:w="40" w:type="dxa"/>
              <w:left w:w="80" w:type="dxa"/>
              <w:bottom w:w="40" w:type="dxa"/>
              <w:right w:w="80" w:type="dxa"/>
            </w:tcMar>
          </w:tcPr>
          <w:p w14:paraId="074B766A" w14:textId="77777777" w:rsidR="00486256" w:rsidRPr="007921F8" w:rsidRDefault="00486256" w:rsidP="007862A3">
            <w:pPr>
              <w:pStyle w:val="Bodyjustified"/>
              <w:spacing w:line="240" w:lineRule="auto"/>
            </w:pPr>
            <w:r w:rsidRPr="007921F8">
              <w:t>V</w:t>
            </w:r>
          </w:p>
        </w:tc>
      </w:tr>
      <w:tr w:rsidR="00F6374F" w:rsidRPr="007921F8" w14:paraId="3FB63ECF" w14:textId="77777777" w:rsidTr="006C7A83">
        <w:trPr>
          <w:trHeight w:val="227"/>
        </w:trPr>
        <w:tc>
          <w:tcPr>
            <w:tcW w:w="2127" w:type="dxa"/>
            <w:tcBorders>
              <w:bottom w:val="nil"/>
            </w:tcBorders>
            <w:shd w:val="clear" w:color="auto" w:fill="auto"/>
            <w:tcMar>
              <w:top w:w="40" w:type="dxa"/>
              <w:left w:w="80" w:type="dxa"/>
              <w:bottom w:w="40" w:type="dxa"/>
              <w:right w:w="80" w:type="dxa"/>
            </w:tcMar>
          </w:tcPr>
          <w:p w14:paraId="2DE7F285" w14:textId="77777777" w:rsidR="00F6374F" w:rsidRPr="007921F8" w:rsidRDefault="00F6374F" w:rsidP="006C7A83">
            <w:pPr>
              <w:pStyle w:val="Bodyjustified"/>
              <w:keepNext/>
              <w:spacing w:line="240" w:lineRule="auto"/>
              <w:jc w:val="left"/>
            </w:pPr>
            <w:r w:rsidRPr="007921F8">
              <w:lastRenderedPageBreak/>
              <w:t>Mechanical Life</w:t>
            </w:r>
          </w:p>
        </w:tc>
        <w:tc>
          <w:tcPr>
            <w:tcW w:w="3118" w:type="dxa"/>
            <w:tcBorders>
              <w:bottom w:val="nil"/>
            </w:tcBorders>
            <w:shd w:val="clear" w:color="auto" w:fill="auto"/>
            <w:tcMar>
              <w:top w:w="40" w:type="dxa"/>
              <w:left w:w="80" w:type="dxa"/>
              <w:bottom w:w="40" w:type="dxa"/>
              <w:right w:w="80" w:type="dxa"/>
            </w:tcMar>
          </w:tcPr>
          <w:p w14:paraId="364FAF9C" w14:textId="77777777" w:rsidR="00F6374F" w:rsidRPr="007921F8" w:rsidRDefault="00F6374F" w:rsidP="006C7A83">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2A10BE9A" w14:textId="77777777" w:rsidR="00F6374F" w:rsidRPr="007921F8" w:rsidRDefault="00F6374F" w:rsidP="006C7A8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5F6CE5FF" w14:textId="77777777" w:rsidR="00F6374F" w:rsidRPr="007921F8" w:rsidRDefault="00F6374F" w:rsidP="006C7A8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C04F7C" w14:textId="77777777" w:rsidR="00F6374F" w:rsidRPr="007921F8" w:rsidRDefault="00F6374F" w:rsidP="006C7A83">
            <w:pPr>
              <w:pStyle w:val="Bodyjustified"/>
              <w:keepNext/>
              <w:spacing w:line="240" w:lineRule="auto"/>
            </w:pPr>
          </w:p>
        </w:tc>
      </w:tr>
      <w:tr w:rsidR="00486256" w:rsidRPr="007921F8" w14:paraId="3D8D7E80"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D94614B" w14:textId="77777777" w:rsidR="00486256" w:rsidRPr="007921F8" w:rsidRDefault="00486256"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06548C5" w14:textId="77777777" w:rsidR="00486256" w:rsidRPr="007921F8" w:rsidRDefault="00486256"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8A59531" w14:textId="77777777" w:rsidR="00486256" w:rsidRPr="007921F8" w:rsidRDefault="00486256" w:rsidP="007862A3">
            <w:pPr>
              <w:pStyle w:val="Bodyjustified"/>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63595AA8"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75F7C169" w14:textId="1C5174B1"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3CC3C5F1" w14:textId="77777777" w:rsidR="00486256" w:rsidRPr="007921F8" w:rsidRDefault="00486256" w:rsidP="007862A3">
            <w:pPr>
              <w:pStyle w:val="Bodyjustified"/>
              <w:spacing w:line="240" w:lineRule="auto"/>
            </w:pPr>
            <w:r w:rsidRPr="007921F8">
              <w:t>V</w:t>
            </w:r>
          </w:p>
        </w:tc>
      </w:tr>
      <w:tr w:rsidR="00F6374F" w:rsidRPr="007921F8" w14:paraId="4975F223"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83AC711"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F3DDD3" w14:textId="77777777" w:rsidR="00F6374F" w:rsidRPr="007921F8" w:rsidRDefault="00F6374F" w:rsidP="007862A3">
            <w:pPr>
              <w:pStyle w:val="Bodyjustified"/>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0391AADE" w14:textId="77777777" w:rsidR="00F6374F" w:rsidRPr="007921F8" w:rsidRDefault="00F6374F"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54B782"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B10AAD0" w14:textId="77777777" w:rsidR="00F6374F" w:rsidRPr="007921F8" w:rsidRDefault="00F6374F" w:rsidP="007862A3">
            <w:pPr>
              <w:pStyle w:val="Bodyjustified"/>
              <w:spacing w:line="240" w:lineRule="auto"/>
            </w:pPr>
            <w:r w:rsidRPr="007921F8">
              <w:t>V</w:t>
            </w:r>
          </w:p>
        </w:tc>
      </w:tr>
      <w:tr w:rsidR="00F6374F" w:rsidRPr="007921F8" w14:paraId="488903A8"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CD71656"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280B11D" w14:textId="77777777" w:rsidR="00F6374F" w:rsidRPr="007921F8" w:rsidRDefault="00F6374F"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E179780"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A1BEDFA"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C857FEA" w14:textId="77777777" w:rsidR="00F6374F" w:rsidRPr="007921F8" w:rsidRDefault="00F6374F" w:rsidP="007862A3">
            <w:pPr>
              <w:pStyle w:val="Bodyjustified"/>
              <w:spacing w:line="240" w:lineRule="auto"/>
            </w:pPr>
            <w:r w:rsidRPr="007921F8">
              <w:t>%</w:t>
            </w:r>
          </w:p>
        </w:tc>
      </w:tr>
      <w:tr w:rsidR="00F6374F" w:rsidRPr="007921F8" w14:paraId="572C9D94"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B5E2118"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528601F" w14:textId="77777777" w:rsidR="00F6374F" w:rsidRPr="007921F8" w:rsidRDefault="00F6374F" w:rsidP="007862A3">
            <w:pPr>
              <w:pStyle w:val="Bodyjustified"/>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28FC6D44" w14:textId="77777777" w:rsidR="00F6374F" w:rsidRPr="007921F8" w:rsidRDefault="00F6374F"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F881AC"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69397A0" w14:textId="77777777" w:rsidR="00F6374F" w:rsidRPr="007921F8" w:rsidRDefault="00F6374F" w:rsidP="007862A3">
            <w:pPr>
              <w:pStyle w:val="Bodyjustified"/>
              <w:spacing w:line="240" w:lineRule="auto"/>
            </w:pPr>
            <w:r w:rsidRPr="007921F8">
              <w:t>V</w:t>
            </w:r>
          </w:p>
        </w:tc>
      </w:tr>
      <w:tr w:rsidR="00F6374F" w:rsidRPr="007921F8" w14:paraId="2CDDAA89"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5A6296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28F512D" w14:textId="77777777" w:rsidR="00F6374F" w:rsidRPr="007921F8" w:rsidRDefault="00F6374F"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3F29EF62"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6D159BE"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86CB160" w14:textId="77777777" w:rsidR="00F6374F" w:rsidRPr="007921F8" w:rsidRDefault="00F6374F" w:rsidP="007862A3">
            <w:pPr>
              <w:pStyle w:val="Bodyjustified"/>
              <w:spacing w:line="240" w:lineRule="auto"/>
            </w:pPr>
            <w:r w:rsidRPr="007921F8">
              <w:t>%</w:t>
            </w:r>
          </w:p>
        </w:tc>
      </w:tr>
      <w:tr w:rsidR="00F6374F" w:rsidRPr="007921F8" w14:paraId="02EDEEC6"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EE40A82"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D73F4AC"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047E1CFD" w14:textId="77777777" w:rsidR="00F6374F" w:rsidRPr="007921F8" w:rsidRDefault="00F6374F" w:rsidP="007862A3">
            <w:pPr>
              <w:pStyle w:val="Bodyjustified"/>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52AD9B8"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7EF5073" w14:textId="77777777" w:rsidR="00F6374F" w:rsidRPr="007921F8" w:rsidRDefault="00F6374F" w:rsidP="007862A3">
            <w:pPr>
              <w:pStyle w:val="Bodyjustified"/>
              <w:spacing w:line="240" w:lineRule="auto"/>
            </w:pPr>
            <w:r w:rsidRPr="007921F8">
              <w:t>ms</w:t>
            </w:r>
          </w:p>
        </w:tc>
      </w:tr>
      <w:tr w:rsidR="00F6374F" w:rsidRPr="007921F8" w14:paraId="6BEF919A"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CEDCEBC"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A20F3F7"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6D3C2A43" w14:textId="77777777" w:rsidR="00F6374F" w:rsidRPr="007921F8" w:rsidRDefault="00F6374F" w:rsidP="007862A3">
            <w:pPr>
              <w:pStyle w:val="Bodyjustified"/>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82E3CE2"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0E27D58" w14:textId="77777777" w:rsidR="00F6374F" w:rsidRPr="007921F8" w:rsidRDefault="00F6374F" w:rsidP="007862A3">
            <w:pPr>
              <w:pStyle w:val="Bodyjustified"/>
              <w:spacing w:line="240" w:lineRule="auto"/>
            </w:pPr>
            <w:r w:rsidRPr="007921F8">
              <w:t>ms</w:t>
            </w:r>
          </w:p>
        </w:tc>
      </w:tr>
      <w:tr w:rsidR="00F6374F" w:rsidRPr="007921F8" w14:paraId="7DF9C54F"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0B1ABB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B15858B"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23B0D4DA" w14:textId="77777777" w:rsidR="00F6374F" w:rsidRPr="007921F8" w:rsidRDefault="00F6374F" w:rsidP="007862A3">
            <w:pPr>
              <w:pStyle w:val="Bodyjustified"/>
              <w:spacing w:line="240" w:lineRule="auto"/>
            </w:pPr>
            <w:r w:rsidRPr="007921F8">
              <w:t>t</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51E2813E"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984FD63" w14:textId="77777777" w:rsidR="00F6374F" w:rsidRPr="007921F8" w:rsidRDefault="00F6374F" w:rsidP="007862A3">
            <w:pPr>
              <w:pStyle w:val="Bodyjustified"/>
              <w:spacing w:line="240" w:lineRule="auto"/>
            </w:pPr>
            <w:r w:rsidRPr="007921F8">
              <w:t>ms</w:t>
            </w:r>
          </w:p>
        </w:tc>
      </w:tr>
      <w:tr w:rsidR="00F6374F" w:rsidRPr="007921F8" w14:paraId="2722E45A" w14:textId="77777777" w:rsidTr="006C7A83">
        <w:trPr>
          <w:trHeight w:val="227"/>
        </w:trPr>
        <w:tc>
          <w:tcPr>
            <w:tcW w:w="2127" w:type="dxa"/>
            <w:tcBorders>
              <w:top w:val="nil"/>
              <w:bottom w:val="single" w:sz="6" w:space="0" w:color="000000"/>
            </w:tcBorders>
            <w:shd w:val="clear" w:color="auto" w:fill="auto"/>
            <w:tcMar>
              <w:top w:w="40" w:type="dxa"/>
              <w:left w:w="80" w:type="dxa"/>
              <w:bottom w:w="40" w:type="dxa"/>
              <w:right w:w="80" w:type="dxa"/>
            </w:tcMar>
          </w:tcPr>
          <w:p w14:paraId="72135BC3"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6BB42F9D"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A9389E6"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091E441B"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6927638C" w14:textId="77777777" w:rsidR="00F6374F" w:rsidRPr="007921F8" w:rsidRDefault="00F6374F" w:rsidP="007862A3">
            <w:pPr>
              <w:pStyle w:val="Bodyjustified"/>
              <w:spacing w:line="240" w:lineRule="auto"/>
            </w:pPr>
            <w:r w:rsidRPr="007921F8">
              <w:t>Ω</w:t>
            </w:r>
          </w:p>
        </w:tc>
      </w:tr>
      <w:tr w:rsidR="00F6374F" w:rsidRPr="007921F8" w14:paraId="2E066C9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009F1928" w14:textId="77777777" w:rsidR="00F6374F" w:rsidRPr="007921F8" w:rsidRDefault="00F6374F" w:rsidP="007862A3">
            <w:pPr>
              <w:pStyle w:val="Bodyjustified"/>
              <w:keepNext/>
              <w:spacing w:line="240" w:lineRule="auto"/>
              <w:jc w:val="left"/>
            </w:pPr>
            <w:r w:rsidRPr="007921F8">
              <w:t>Overload</w:t>
            </w:r>
          </w:p>
        </w:tc>
        <w:tc>
          <w:tcPr>
            <w:tcW w:w="3118" w:type="dxa"/>
            <w:tcBorders>
              <w:bottom w:val="nil"/>
            </w:tcBorders>
            <w:shd w:val="clear" w:color="auto" w:fill="auto"/>
            <w:tcMar>
              <w:top w:w="40" w:type="dxa"/>
              <w:left w:w="80" w:type="dxa"/>
              <w:bottom w:w="40" w:type="dxa"/>
              <w:right w:w="80" w:type="dxa"/>
            </w:tcMar>
          </w:tcPr>
          <w:p w14:paraId="7294B971" w14:textId="77777777" w:rsidR="00F6374F" w:rsidRPr="007921F8" w:rsidRDefault="00F6374F"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4E9B20CF" w14:textId="77777777" w:rsidR="00F6374F" w:rsidRPr="007921F8" w:rsidRDefault="00F6374F" w:rsidP="007862A3">
            <w:pPr>
              <w:pStyle w:val="Bodyjustified"/>
              <w:keepNext/>
              <w:spacing w:line="240" w:lineRule="auto"/>
            </w:pPr>
          </w:p>
        </w:tc>
        <w:tc>
          <w:tcPr>
            <w:tcW w:w="1842" w:type="dxa"/>
            <w:gridSpan w:val="2"/>
            <w:tcBorders>
              <w:bottom w:val="nil"/>
              <w:right w:val="single" w:sz="6" w:space="0" w:color="000000"/>
            </w:tcBorders>
            <w:shd w:val="clear" w:color="auto" w:fill="auto"/>
            <w:tcMar>
              <w:top w:w="40" w:type="dxa"/>
              <w:left w:w="80" w:type="dxa"/>
              <w:bottom w:w="40" w:type="dxa"/>
              <w:right w:w="80" w:type="dxa"/>
            </w:tcMar>
          </w:tcPr>
          <w:p w14:paraId="304674D9" w14:textId="77777777" w:rsidR="00F6374F" w:rsidRPr="007921F8" w:rsidRDefault="00F6374F" w:rsidP="007862A3">
            <w:pPr>
              <w:pStyle w:val="Bodyjustified"/>
              <w:keepNext/>
              <w:spacing w:line="240" w:lineRule="auto"/>
            </w:pPr>
          </w:p>
        </w:tc>
        <w:tc>
          <w:tcPr>
            <w:tcW w:w="709" w:type="dxa"/>
            <w:tcBorders>
              <w:left w:val="single" w:sz="6" w:space="0" w:color="000000"/>
              <w:bottom w:val="nil"/>
            </w:tcBorders>
            <w:shd w:val="clear" w:color="auto" w:fill="auto"/>
            <w:tcMar>
              <w:top w:w="40" w:type="dxa"/>
              <w:left w:w="80" w:type="dxa"/>
              <w:bottom w:w="40" w:type="dxa"/>
              <w:right w:w="80" w:type="dxa"/>
            </w:tcMar>
          </w:tcPr>
          <w:p w14:paraId="19FD85E5" w14:textId="77777777" w:rsidR="00F6374F" w:rsidRPr="007921F8" w:rsidRDefault="00F6374F" w:rsidP="007862A3">
            <w:pPr>
              <w:pStyle w:val="Bodyjustified"/>
              <w:keepNext/>
              <w:spacing w:line="240" w:lineRule="auto"/>
            </w:pPr>
          </w:p>
        </w:tc>
      </w:tr>
      <w:tr w:rsidR="00F6374F" w:rsidRPr="007921F8" w14:paraId="0621ABE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780EB38"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7CCA1AE" w14:textId="77777777" w:rsidR="00F6374F" w:rsidRPr="007921F8" w:rsidRDefault="00F6374F"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40635DFD" w14:textId="77777777" w:rsidR="00F6374F" w:rsidRPr="007921F8" w:rsidRDefault="00F6374F"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3F197B37" w14:textId="77777777" w:rsidR="00F6374F" w:rsidRPr="007921F8" w:rsidRDefault="00F6374F" w:rsidP="007862A3">
            <w:pPr>
              <w:pStyle w:val="Bodyjustified"/>
              <w:keepNext/>
              <w:spacing w:line="240" w:lineRule="auto"/>
            </w:pPr>
            <w:r w:rsidRPr="007921F8">
              <w:t>-</w:t>
            </w:r>
          </w:p>
        </w:tc>
        <w:tc>
          <w:tcPr>
            <w:tcW w:w="992" w:type="dxa"/>
            <w:tcBorders>
              <w:top w:val="nil"/>
              <w:bottom w:val="nil"/>
              <w:right w:val="single" w:sz="6" w:space="0" w:color="000000"/>
            </w:tcBorders>
            <w:shd w:val="clear" w:color="auto" w:fill="auto"/>
            <w:tcMar>
              <w:top w:w="40" w:type="dxa"/>
              <w:left w:w="80" w:type="dxa"/>
              <w:bottom w:w="40" w:type="dxa"/>
              <w:right w:w="80" w:type="dxa"/>
            </w:tcMar>
          </w:tcPr>
          <w:p w14:paraId="4F98D1AF" w14:textId="77777777" w:rsidR="00F6374F" w:rsidRPr="007921F8" w:rsidRDefault="00F6374F" w:rsidP="007862A3">
            <w:pPr>
              <w:pStyle w:val="Bodyjustified"/>
              <w:keepNext/>
              <w:spacing w:line="240" w:lineRule="auto"/>
            </w:pPr>
            <w:r w:rsidRPr="007921F8">
              <w:t>2.8</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34B10536" w14:textId="77777777" w:rsidR="00F6374F" w:rsidRPr="007921F8" w:rsidRDefault="00F6374F" w:rsidP="007862A3">
            <w:pPr>
              <w:pStyle w:val="Bodyjustified"/>
              <w:keepNext/>
              <w:spacing w:line="240" w:lineRule="auto"/>
            </w:pPr>
            <w:r w:rsidRPr="007921F8">
              <w:t>V</w:t>
            </w:r>
          </w:p>
        </w:tc>
      </w:tr>
      <w:tr w:rsidR="00F6374F" w:rsidRPr="007921F8" w14:paraId="3E81274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CC9B1A"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671AA6" w14:textId="77777777" w:rsidR="00F6374F" w:rsidRPr="007921F8" w:rsidRDefault="00F6374F"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7622DA" w14:textId="77777777" w:rsidR="00F6374F" w:rsidRPr="007921F8" w:rsidRDefault="00F6374F" w:rsidP="007862A3">
            <w:pPr>
              <w:pStyle w:val="Bodyjustified"/>
              <w:keepNext/>
              <w:spacing w:line="240" w:lineRule="auto"/>
            </w:pPr>
          </w:p>
        </w:tc>
        <w:tc>
          <w:tcPr>
            <w:tcW w:w="1842" w:type="dxa"/>
            <w:gridSpan w:val="2"/>
            <w:tcBorders>
              <w:top w:val="nil"/>
              <w:bottom w:val="nil"/>
              <w:right w:val="single" w:sz="6" w:space="0" w:color="000000"/>
            </w:tcBorders>
            <w:shd w:val="clear" w:color="auto" w:fill="auto"/>
            <w:tcMar>
              <w:top w:w="40" w:type="dxa"/>
              <w:left w:w="80" w:type="dxa"/>
              <w:bottom w:w="40" w:type="dxa"/>
              <w:right w:w="80" w:type="dxa"/>
            </w:tcMar>
          </w:tcPr>
          <w:p w14:paraId="6D23E926" w14:textId="77777777" w:rsidR="00F6374F" w:rsidRPr="007921F8" w:rsidRDefault="00F6374F" w:rsidP="007862A3">
            <w:pPr>
              <w:pStyle w:val="Bodyjustified"/>
              <w:keepNext/>
              <w:spacing w:line="240" w:lineRule="auto"/>
            </w:pP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15B43C7C" w14:textId="77777777" w:rsidR="00F6374F" w:rsidRPr="007921F8" w:rsidRDefault="00F6374F" w:rsidP="007862A3">
            <w:pPr>
              <w:pStyle w:val="Bodyjustified"/>
              <w:keepNext/>
              <w:spacing w:line="240" w:lineRule="auto"/>
            </w:pPr>
          </w:p>
        </w:tc>
      </w:tr>
      <w:tr w:rsidR="00486256" w:rsidRPr="007921F8" w14:paraId="5CCECC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BCBCA04" w14:textId="77777777" w:rsidR="00486256" w:rsidRPr="007921F8"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41200C0" w14:textId="77777777" w:rsidR="00486256" w:rsidRPr="007921F8" w:rsidRDefault="00486256"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1B3A4FC" w14:textId="77777777" w:rsidR="00486256" w:rsidRPr="007921F8" w:rsidRDefault="00486256" w:rsidP="007862A3">
            <w:pPr>
              <w:pStyle w:val="Bodyjustified"/>
              <w:keepNext/>
              <w:spacing w:line="240" w:lineRule="auto"/>
            </w:pPr>
            <w:r w:rsidRPr="007921F8">
              <w:t>V</w:t>
            </w:r>
            <w:r w:rsidRPr="007921F8">
              <w:rPr>
                <w:vertAlign w:val="subscript"/>
              </w:rPr>
              <w:t>D</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3CD2C37"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right w:val="single" w:sz="6" w:space="0" w:color="000000"/>
            </w:tcBorders>
            <w:shd w:val="clear" w:color="auto" w:fill="auto"/>
          </w:tcPr>
          <w:p w14:paraId="21261D90" w14:textId="3680E111"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4E48E039" w14:textId="77777777" w:rsidR="00486256" w:rsidRPr="007921F8" w:rsidRDefault="00486256" w:rsidP="007862A3">
            <w:pPr>
              <w:pStyle w:val="Bodyjustified"/>
              <w:keepNext/>
              <w:spacing w:line="240" w:lineRule="auto"/>
            </w:pPr>
            <w:r w:rsidRPr="007921F8">
              <w:t>V</w:t>
            </w:r>
          </w:p>
        </w:tc>
      </w:tr>
      <w:tr w:rsidR="00F6374F" w:rsidRPr="007921F8" w14:paraId="4447BE1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484D2F5"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DA950" w14:textId="77777777" w:rsidR="00F6374F" w:rsidRPr="007921F8" w:rsidRDefault="00F6374F"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197557A1" w14:textId="77777777" w:rsidR="00F6374F" w:rsidRPr="007921F8" w:rsidRDefault="00F6374F"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45AF6ED0" w14:textId="77777777" w:rsidR="00F6374F" w:rsidRPr="007921F8" w:rsidRDefault="00F6374F"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763B0BA8" w14:textId="77777777" w:rsidR="00F6374F" w:rsidRPr="007921F8" w:rsidRDefault="00F6374F"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23B3406" w14:textId="77777777" w:rsidR="00F6374F" w:rsidRPr="007921F8" w:rsidRDefault="00F6374F" w:rsidP="007862A3">
            <w:pPr>
              <w:pStyle w:val="Bodyjustified"/>
              <w:keepNext/>
              <w:spacing w:line="240" w:lineRule="auto"/>
            </w:pPr>
            <w:r w:rsidRPr="007921F8">
              <w:t>MΩ</w:t>
            </w:r>
          </w:p>
        </w:tc>
      </w:tr>
      <w:tr w:rsidR="00F6374F" w:rsidRPr="007921F8" w14:paraId="7A3D58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F54787C"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9EF7C0" w14:textId="77777777" w:rsidR="00F6374F" w:rsidRPr="007921F8" w:rsidRDefault="00F6374F"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0B935E44" w14:textId="77777777" w:rsidR="00F6374F" w:rsidRPr="007921F8" w:rsidRDefault="00F6374F" w:rsidP="007862A3">
            <w:pPr>
              <w:pStyle w:val="Bodyjustified"/>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2F93FE31" w14:textId="77777777" w:rsidR="00F6374F" w:rsidRPr="007921F8" w:rsidRDefault="004E126D" w:rsidP="007862A3">
            <w:pPr>
              <w:pStyle w:val="Bodyjustified"/>
              <w:spacing w:line="240" w:lineRule="auto"/>
            </w:pPr>
            <w:r w:rsidRPr="007921F8">
              <w:t>1000</w:t>
            </w:r>
          </w:p>
          <w:p w14:paraId="5B8B6D13" w14:textId="77777777" w:rsidR="00EE65A1" w:rsidRPr="007921F8" w:rsidRDefault="00EE65A1" w:rsidP="007862A3">
            <w:pPr>
              <w:pStyle w:val="Bodyjustified"/>
              <w:spacing w:line="240" w:lineRule="auto"/>
            </w:pPr>
            <w:r w:rsidRPr="007921F8">
              <w:t>350 (4)</w:t>
            </w:r>
          </w:p>
        </w:tc>
        <w:tc>
          <w:tcPr>
            <w:tcW w:w="992" w:type="dxa"/>
            <w:tcBorders>
              <w:top w:val="nil"/>
              <w:bottom w:val="nil"/>
            </w:tcBorders>
            <w:shd w:val="clear" w:color="auto" w:fill="auto"/>
          </w:tcPr>
          <w:p w14:paraId="0EE4527D" w14:textId="77777777" w:rsidR="00F6374F" w:rsidRPr="007921F8" w:rsidRDefault="004E126D" w:rsidP="007862A3">
            <w:pPr>
              <w:pStyle w:val="Bodyjustified"/>
              <w:spacing w:line="240" w:lineRule="auto"/>
            </w:pPr>
            <w:r w:rsidRPr="007921F8">
              <w:t>-</w:t>
            </w:r>
          </w:p>
          <w:p w14:paraId="683D3E0E" w14:textId="77777777" w:rsidR="00EE65A1" w:rsidRPr="007921F8" w:rsidRDefault="00EE65A1" w:rsidP="007862A3">
            <w:pPr>
              <w:pStyle w:val="Bodyjustified"/>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10828537" w14:textId="77777777" w:rsidR="00F6374F" w:rsidRPr="007921F8" w:rsidRDefault="00F6374F" w:rsidP="007862A3">
            <w:pPr>
              <w:pStyle w:val="Bodyjustified"/>
              <w:spacing w:line="240" w:lineRule="auto"/>
            </w:pPr>
            <w:r w:rsidRPr="007921F8">
              <w:t>Vrms</w:t>
            </w:r>
          </w:p>
        </w:tc>
      </w:tr>
      <w:tr w:rsidR="00F6374F" w:rsidRPr="007921F8" w14:paraId="0020DA9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E7B4E0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6D218E" w14:textId="77777777" w:rsidR="00F6374F" w:rsidRPr="007921F8" w:rsidRDefault="00F6374F" w:rsidP="007862A3">
            <w:pPr>
              <w:pStyle w:val="Bodyjustified"/>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24AD3B93" w14:textId="77777777" w:rsidR="00F6374F" w:rsidRPr="007921F8" w:rsidRDefault="00F6374F" w:rsidP="007862A3">
            <w:pPr>
              <w:pStyle w:val="Bodyjustified"/>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24D33AF7"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689D0EC" w14:textId="77777777" w:rsidR="00F6374F" w:rsidRPr="007921F8" w:rsidRDefault="00F6374F" w:rsidP="007862A3">
            <w:pPr>
              <w:pStyle w:val="Bodyjustified"/>
              <w:spacing w:line="240" w:lineRule="auto"/>
            </w:pPr>
            <w:r w:rsidRPr="007921F8">
              <w:t>mA</w:t>
            </w:r>
          </w:p>
        </w:tc>
      </w:tr>
      <w:tr w:rsidR="00F6374F" w:rsidRPr="007921F8" w14:paraId="429BD20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6F433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72D685" w14:textId="77777777" w:rsidR="00F6374F" w:rsidRPr="007921F8" w:rsidRDefault="00F6374F" w:rsidP="007862A3">
            <w:pPr>
              <w:pStyle w:val="Bodyjustified"/>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1A9C9B5A" w14:textId="77777777" w:rsidR="00F6374F" w:rsidRPr="007921F8" w:rsidRDefault="00F6374F"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5009D9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3AA9827" w14:textId="77777777" w:rsidR="00F6374F" w:rsidRPr="007921F8" w:rsidRDefault="00F6374F" w:rsidP="007862A3">
            <w:pPr>
              <w:pStyle w:val="Bodyjustified"/>
              <w:spacing w:line="240" w:lineRule="auto"/>
            </w:pPr>
            <w:r w:rsidRPr="007921F8">
              <w:t>V</w:t>
            </w:r>
          </w:p>
        </w:tc>
      </w:tr>
      <w:tr w:rsidR="00F6374F" w:rsidRPr="007921F8" w14:paraId="2F94A13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D549C8"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77C6570" w14:textId="77777777" w:rsidR="00F6374F" w:rsidRPr="007921F8" w:rsidRDefault="00F6374F"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A4C1CD4"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FAD21F"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055BD8B1" w14:textId="77777777" w:rsidR="00F6374F" w:rsidRPr="007921F8" w:rsidRDefault="00F6374F" w:rsidP="007862A3">
            <w:pPr>
              <w:pStyle w:val="Bodyjustified"/>
              <w:spacing w:line="240" w:lineRule="auto"/>
            </w:pPr>
            <w:r w:rsidRPr="007921F8">
              <w:t>%</w:t>
            </w:r>
          </w:p>
        </w:tc>
      </w:tr>
      <w:tr w:rsidR="00F6374F" w:rsidRPr="007921F8" w14:paraId="5148F24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F9AD8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C83A348" w14:textId="77777777" w:rsidR="00F6374F" w:rsidRPr="007921F8" w:rsidRDefault="00F6374F" w:rsidP="007862A3">
            <w:pPr>
              <w:pStyle w:val="Bodyjustified"/>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711BEFAC" w14:textId="77777777" w:rsidR="00F6374F" w:rsidRPr="007921F8" w:rsidRDefault="00F6374F"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7C6969D"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88CEC0F" w14:textId="77777777" w:rsidR="00F6374F" w:rsidRPr="007921F8" w:rsidRDefault="00F6374F" w:rsidP="007862A3">
            <w:pPr>
              <w:pStyle w:val="Bodyjustified"/>
              <w:spacing w:line="240" w:lineRule="auto"/>
            </w:pPr>
            <w:r w:rsidRPr="007921F8">
              <w:t>V</w:t>
            </w:r>
          </w:p>
        </w:tc>
      </w:tr>
      <w:tr w:rsidR="00F6374F" w:rsidRPr="007921F8" w14:paraId="38775E3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83B7A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297968" w14:textId="77777777" w:rsidR="00F6374F" w:rsidRPr="007921F8" w:rsidRDefault="00F6374F"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70234872"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49F2A10"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91D69FA" w14:textId="77777777" w:rsidR="00F6374F" w:rsidRPr="007921F8" w:rsidRDefault="00F6374F" w:rsidP="007862A3">
            <w:pPr>
              <w:pStyle w:val="Bodyjustified"/>
              <w:spacing w:line="240" w:lineRule="auto"/>
            </w:pPr>
            <w:r w:rsidRPr="007921F8">
              <w:t>%</w:t>
            </w:r>
          </w:p>
        </w:tc>
      </w:tr>
      <w:tr w:rsidR="00F6374F" w:rsidRPr="007921F8" w14:paraId="0F84E56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5EE8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7D3BCA"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226B8070" w14:textId="77777777" w:rsidR="00F6374F" w:rsidRPr="007921F8" w:rsidRDefault="00F6374F" w:rsidP="007862A3">
            <w:pPr>
              <w:pStyle w:val="Bodyjustified"/>
              <w:spacing w:line="240" w:lineRule="auto"/>
            </w:pPr>
            <w:r w:rsidRPr="007921F8">
              <w:t>t</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112B0A2E"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B3230BF" w14:textId="77777777" w:rsidR="00F6374F" w:rsidRPr="007921F8" w:rsidRDefault="00F6374F" w:rsidP="007862A3">
            <w:pPr>
              <w:pStyle w:val="Bodyjustified"/>
              <w:spacing w:line="240" w:lineRule="auto"/>
            </w:pPr>
            <w:r w:rsidRPr="007921F8">
              <w:t>ms</w:t>
            </w:r>
          </w:p>
        </w:tc>
      </w:tr>
      <w:tr w:rsidR="00F6374F" w:rsidRPr="007921F8" w14:paraId="11E5477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618E56"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9E64FD"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44951F8B" w14:textId="77777777" w:rsidR="00F6374F" w:rsidRPr="007921F8" w:rsidRDefault="00F6374F" w:rsidP="007862A3">
            <w:pPr>
              <w:pStyle w:val="Bodyjustified"/>
              <w:spacing w:line="240" w:lineRule="auto"/>
            </w:pPr>
            <w:r w:rsidRPr="007921F8">
              <w:t>t</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7E7E4F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647F742" w14:textId="77777777" w:rsidR="00F6374F" w:rsidRPr="007921F8" w:rsidRDefault="00F6374F" w:rsidP="007862A3">
            <w:pPr>
              <w:pStyle w:val="Bodyjustified"/>
              <w:spacing w:line="240" w:lineRule="auto"/>
            </w:pPr>
            <w:r w:rsidRPr="007921F8">
              <w:t>ms</w:t>
            </w:r>
          </w:p>
        </w:tc>
      </w:tr>
      <w:tr w:rsidR="00F6374F" w:rsidRPr="007921F8" w14:paraId="578FFE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F270D3"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DF2007"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58DC6A0F" w14:textId="77777777" w:rsidR="00F6374F" w:rsidRPr="007921F8" w:rsidRDefault="00F6374F" w:rsidP="007862A3">
            <w:pPr>
              <w:pStyle w:val="Bodyjustified"/>
              <w:spacing w:line="240" w:lineRule="auto"/>
            </w:pPr>
            <w:r w:rsidRPr="007921F8">
              <w:t>t</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1ADDA02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3560F26" w14:textId="77777777" w:rsidR="00F6374F" w:rsidRPr="007921F8" w:rsidRDefault="00F6374F" w:rsidP="007862A3">
            <w:pPr>
              <w:pStyle w:val="Bodyjustified"/>
              <w:spacing w:line="240" w:lineRule="auto"/>
            </w:pPr>
            <w:r w:rsidRPr="007921F8">
              <w:t>ms</w:t>
            </w:r>
          </w:p>
        </w:tc>
      </w:tr>
      <w:tr w:rsidR="00F6374F" w:rsidRPr="007921F8" w14:paraId="70C036D2" w14:textId="77777777" w:rsidTr="006C7A83">
        <w:trPr>
          <w:trHeight w:val="227"/>
        </w:trPr>
        <w:tc>
          <w:tcPr>
            <w:tcW w:w="2127" w:type="dxa"/>
            <w:vMerge/>
            <w:tcBorders>
              <w:top w:val="nil"/>
            </w:tcBorders>
            <w:shd w:val="clear" w:color="auto" w:fill="auto"/>
            <w:tcMar>
              <w:top w:w="40" w:type="dxa"/>
              <w:left w:w="80" w:type="dxa"/>
              <w:bottom w:w="40" w:type="dxa"/>
              <w:right w:w="80" w:type="dxa"/>
            </w:tcMar>
          </w:tcPr>
          <w:p w14:paraId="4A31713A" w14:textId="77777777" w:rsidR="00F6374F" w:rsidRPr="007921F8" w:rsidRDefault="00F6374F" w:rsidP="007862A3">
            <w:pPr>
              <w:pStyle w:val="Bodyjustified"/>
              <w:spacing w:line="240" w:lineRule="auto"/>
              <w:jc w:val="left"/>
            </w:pPr>
          </w:p>
        </w:tc>
        <w:tc>
          <w:tcPr>
            <w:tcW w:w="3118" w:type="dxa"/>
            <w:tcBorders>
              <w:top w:val="nil"/>
            </w:tcBorders>
            <w:shd w:val="clear" w:color="auto" w:fill="auto"/>
            <w:tcMar>
              <w:top w:w="40" w:type="dxa"/>
              <w:left w:w="80" w:type="dxa"/>
              <w:bottom w:w="40" w:type="dxa"/>
              <w:right w:w="80" w:type="dxa"/>
            </w:tcMar>
          </w:tcPr>
          <w:p w14:paraId="65D18B18" w14:textId="77777777" w:rsidR="00F6374F" w:rsidRPr="007921F8" w:rsidRDefault="00F6374F" w:rsidP="007862A3">
            <w:pPr>
              <w:pStyle w:val="Bodyjustified"/>
              <w:spacing w:line="240" w:lineRule="auto"/>
              <w:jc w:val="left"/>
            </w:pPr>
            <w:r w:rsidRPr="007921F8">
              <w:t>Coil Resistance</w:t>
            </w:r>
          </w:p>
        </w:tc>
        <w:tc>
          <w:tcPr>
            <w:tcW w:w="993" w:type="dxa"/>
            <w:tcBorders>
              <w:top w:val="nil"/>
            </w:tcBorders>
            <w:shd w:val="clear" w:color="auto" w:fill="auto"/>
            <w:tcMar>
              <w:top w:w="40" w:type="dxa"/>
              <w:left w:w="80" w:type="dxa"/>
              <w:bottom w:w="40" w:type="dxa"/>
              <w:right w:w="80" w:type="dxa"/>
            </w:tcMar>
          </w:tcPr>
          <w:p w14:paraId="32D20D6F"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tcBorders>
            <w:shd w:val="clear" w:color="auto" w:fill="auto"/>
            <w:tcMar>
              <w:top w:w="40" w:type="dxa"/>
              <w:left w:w="80" w:type="dxa"/>
              <w:bottom w:w="40" w:type="dxa"/>
              <w:right w:w="80" w:type="dxa"/>
            </w:tcMar>
          </w:tcPr>
          <w:p w14:paraId="3F5A1C83" w14:textId="77777777" w:rsidR="00F6374F" w:rsidRPr="007921F8" w:rsidRDefault="00F6374F" w:rsidP="007862A3">
            <w:pPr>
              <w:pStyle w:val="Bodyjustified"/>
              <w:spacing w:line="240" w:lineRule="auto"/>
            </w:pPr>
            <w:r w:rsidRPr="007921F8">
              <w:t>Note 3</w:t>
            </w:r>
          </w:p>
        </w:tc>
        <w:tc>
          <w:tcPr>
            <w:tcW w:w="709" w:type="dxa"/>
            <w:tcBorders>
              <w:top w:val="nil"/>
            </w:tcBorders>
            <w:shd w:val="clear" w:color="auto" w:fill="auto"/>
            <w:tcMar>
              <w:top w:w="40" w:type="dxa"/>
              <w:left w:w="80" w:type="dxa"/>
              <w:bottom w:w="40" w:type="dxa"/>
              <w:right w:w="80" w:type="dxa"/>
            </w:tcMar>
          </w:tcPr>
          <w:p w14:paraId="7F04A879" w14:textId="77777777" w:rsidR="00F6374F" w:rsidRPr="007921F8" w:rsidRDefault="00F6374F" w:rsidP="007862A3">
            <w:pPr>
              <w:pStyle w:val="Bodyjustified"/>
              <w:spacing w:line="240" w:lineRule="auto"/>
            </w:pPr>
            <w:r w:rsidRPr="007921F8">
              <w:t>Ω</w:t>
            </w:r>
          </w:p>
        </w:tc>
      </w:tr>
    </w:tbl>
    <w:p w14:paraId="190402B7" w14:textId="77777777" w:rsidR="0024393D" w:rsidRPr="007921F8" w:rsidRDefault="0024393D" w:rsidP="00CF75E7">
      <w:pPr>
        <w:pStyle w:val="NOTES"/>
      </w:pPr>
      <w:r w:rsidRPr="007921F8">
        <w:t>NOTES:</w:t>
      </w:r>
    </w:p>
    <w:p w14:paraId="49E8D3A9" w14:textId="77777777" w:rsidR="005E3051" w:rsidRPr="007921F8" w:rsidRDefault="005E3051" w:rsidP="00021071">
      <w:pPr>
        <w:pStyle w:val="numericallist"/>
        <w:spacing w:after="60"/>
      </w:pPr>
      <w:r w:rsidRPr="007921F8">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040CE88B" w14:textId="50162722" w:rsidR="0024393D" w:rsidRPr="007921F8" w:rsidRDefault="0024393D" w:rsidP="00021071">
      <w:pPr>
        <w:pStyle w:val="numericallist"/>
        <w:spacing w:after="60"/>
      </w:pPr>
      <w:r w:rsidRPr="007921F8">
        <w:t xml:space="preserve">The limits specified in </w:t>
      </w:r>
      <w:r w:rsidR="00C35C45" w:rsidRPr="007921F8">
        <w:t xml:space="preserve">Para. </w:t>
      </w:r>
      <w:r w:rsidR="00C35C45" w:rsidRPr="007921F8">
        <w:fldChar w:fldCharType="begin"/>
      </w:r>
      <w:r w:rsidR="00C35C45" w:rsidRPr="007921F8">
        <w:instrText xml:space="preserve"> REF _Ref482098821 \r \h  \* MERGEFORMAT </w:instrText>
      </w:r>
      <w:r w:rsidR="00C35C45" w:rsidRPr="007921F8">
        <w:fldChar w:fldCharType="separate"/>
      </w:r>
      <w:r w:rsidR="00C35C45" w:rsidRPr="007921F8">
        <w:t>2.4.2</w:t>
      </w:r>
      <w:r w:rsidR="00C35C45" w:rsidRPr="007921F8">
        <w:fldChar w:fldCharType="end"/>
      </w:r>
      <w:r w:rsidR="00215288" w:rsidRPr="007921F8">
        <w:t>,</w:t>
      </w:r>
      <w:r w:rsidRPr="007921F8">
        <w:t xml:space="preserve"> as applicable to the same test temperature, shall apply.</w:t>
      </w:r>
    </w:p>
    <w:p w14:paraId="7E41D06B" w14:textId="4B45EBD4" w:rsidR="00DB1E90" w:rsidRPr="007921F8" w:rsidRDefault="0024393D" w:rsidP="00021071">
      <w:pPr>
        <w:pStyle w:val="numericallist"/>
        <w:spacing w:after="60"/>
      </w:pPr>
      <w:r w:rsidRPr="007921F8">
        <w:t xml:space="preserve">The limits specified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C35C45" w:rsidRPr="007921F8">
        <w:t>2.4.1</w:t>
      </w:r>
      <w:r w:rsidR="00C35C45" w:rsidRPr="007921F8">
        <w:fldChar w:fldCharType="end"/>
      </w:r>
      <w:r w:rsidR="00C35C45" w:rsidRPr="007921F8">
        <w:t xml:space="preserve"> </w:t>
      </w:r>
      <w:r w:rsidRPr="007921F8">
        <w:t>shall apply.</w:t>
      </w:r>
    </w:p>
    <w:p w14:paraId="3DE5945A" w14:textId="77777777" w:rsidR="00EE65A1" w:rsidRPr="007921F8" w:rsidRDefault="00EE65A1" w:rsidP="00021071">
      <w:pPr>
        <w:pStyle w:val="numericallist"/>
        <w:spacing w:after="60"/>
      </w:pPr>
      <w:r w:rsidRPr="007921F8">
        <w:t>Between between latch and reset coils.</w:t>
      </w:r>
    </w:p>
    <w:p w14:paraId="2B7927B9" w14:textId="77777777" w:rsidR="0024393D" w:rsidRPr="007921F8" w:rsidRDefault="0024393D" w:rsidP="00CD2E8C">
      <w:pPr>
        <w:pStyle w:val="Heading2"/>
      </w:pPr>
      <w:bookmarkStart w:id="51" w:name="_Toc506895005"/>
      <w:r w:rsidRPr="007921F8">
        <w:t>RUN-IN CONDITIONS</w:t>
      </w:r>
      <w:bookmarkEnd w:id="51"/>
    </w:p>
    <w:p w14:paraId="61F5B4AE" w14:textId="77777777" w:rsidR="0024393D" w:rsidRPr="007921F8" w:rsidRDefault="0024393D" w:rsidP="00EE65A1">
      <w:pPr>
        <w:keepNext/>
        <w:spacing w:after="120"/>
      </w:pPr>
      <w:r w:rsidRPr="007921F8">
        <w:t>The test conditions for Run-in, tested as specified in the ESCC Generic Specification, shall be as follows:</w:t>
      </w:r>
    </w:p>
    <w:p w14:paraId="2A215433" w14:textId="77777777" w:rsidR="0024393D" w:rsidRPr="007921F8" w:rsidRDefault="0024393D" w:rsidP="00C93D51">
      <w:pPr>
        <w:pStyle w:val="alphabeticallist"/>
      </w:pPr>
      <w:r w:rsidRPr="007921F8">
        <w:t>Test Temperature: +22</w:t>
      </w:r>
      <w:r w:rsidR="005E3051" w:rsidRPr="007921F8">
        <w:t xml:space="preserve"> </w:t>
      </w:r>
      <w:r w:rsidR="005309CE" w:rsidRPr="007921F8">
        <w:rPr>
          <w:rFonts w:cs="Arial"/>
        </w:rPr>
        <w:t>±</w:t>
      </w:r>
      <w:r w:rsidR="005309CE" w:rsidRPr="007921F8">
        <w:t>3</w:t>
      </w:r>
      <w:r w:rsidR="00D65091" w:rsidRPr="007921F8">
        <w:rPr>
          <w:rFonts w:eastAsiaTheme="minorEastAsia" w:cs="Arial"/>
          <w:color w:val="000000"/>
        </w:rPr>
        <w:t>°</w:t>
      </w:r>
      <w:r w:rsidRPr="007921F8">
        <w:t>C.</w:t>
      </w:r>
    </w:p>
    <w:p w14:paraId="5BA7EBF6" w14:textId="77777777" w:rsidR="00F6374F" w:rsidRPr="007921F8" w:rsidRDefault="00F6374F">
      <w:pPr>
        <w:spacing w:after="0" w:line="240" w:lineRule="auto"/>
        <w:ind w:left="0" w:right="0"/>
        <w:jc w:val="left"/>
        <w:rPr>
          <w:lang w:eastAsia="fr-FR"/>
        </w:rPr>
      </w:pPr>
      <w:r w:rsidRPr="007921F8">
        <w:br w:type="page"/>
      </w:r>
    </w:p>
    <w:p w14:paraId="5414287D" w14:textId="0BFC3183" w:rsidR="00B7302F" w:rsidRPr="007921F8" w:rsidRDefault="00B7302F" w:rsidP="00B7302F">
      <w:pPr>
        <w:pStyle w:val="AppendixTitle"/>
        <w:outlineLvl w:val="1"/>
      </w:pPr>
      <w:bookmarkStart w:id="52" w:name="_Toc506895006"/>
      <w:r w:rsidRPr="007921F8">
        <w:lastRenderedPageBreak/>
        <w:t xml:space="preserve">APPENDIX </w:t>
      </w:r>
      <w:r w:rsidR="007C69E6" w:rsidRPr="007921F8">
        <w:t>A</w:t>
      </w:r>
      <w:bookmarkEnd w:id="52"/>
    </w:p>
    <w:p w14:paraId="2462215F" w14:textId="77777777" w:rsidR="00B7302F" w:rsidRPr="007921F8" w:rsidRDefault="00B7302F" w:rsidP="00B7302F">
      <w:pPr>
        <w:pStyle w:val="Title2"/>
      </w:pPr>
      <w:r w:rsidRPr="007921F8">
        <w:t>AGREED DEVIATIONS FOR REL STPI (F)</w:t>
      </w:r>
    </w:p>
    <w:tbl>
      <w:tblPr>
        <w:tblStyle w:val="TableGrid"/>
        <w:tblW w:w="9212" w:type="dxa"/>
        <w:tblInd w:w="1101" w:type="dxa"/>
        <w:tblCellMar>
          <w:left w:w="0" w:type="dxa"/>
          <w:right w:w="0" w:type="dxa"/>
        </w:tblCellMar>
        <w:tblLook w:val="04A0" w:firstRow="1" w:lastRow="0" w:firstColumn="1" w:lastColumn="0" w:noHBand="0" w:noVBand="1"/>
      </w:tblPr>
      <w:tblGrid>
        <w:gridCol w:w="2976"/>
        <w:gridCol w:w="6236"/>
      </w:tblGrid>
      <w:tr w:rsidR="00DC7784" w:rsidRPr="007921F8" w14:paraId="04170902" w14:textId="77777777" w:rsidTr="009F5F90">
        <w:trPr>
          <w:trHeight w:val="283"/>
        </w:trPr>
        <w:tc>
          <w:tcPr>
            <w:tcW w:w="2976" w:type="dxa"/>
          </w:tcPr>
          <w:p w14:paraId="63A70ACF" w14:textId="77777777" w:rsidR="00DC7784" w:rsidRPr="007921F8" w:rsidRDefault="00DC7784" w:rsidP="009F5F90">
            <w:pPr>
              <w:pStyle w:val="Bodyjustified"/>
              <w:spacing w:before="60" w:after="60" w:line="240" w:lineRule="auto"/>
              <w:ind w:left="57" w:right="57"/>
              <w:rPr>
                <w:color w:val="auto"/>
                <w:lang w:eastAsia="fr-FR"/>
              </w:rPr>
            </w:pPr>
            <w:r w:rsidRPr="007921F8">
              <w:rPr>
                <w:color w:val="auto"/>
                <w:lang w:eastAsia="fr-FR"/>
              </w:rPr>
              <w:t>ITEMS AFFECTED</w:t>
            </w:r>
          </w:p>
        </w:tc>
        <w:tc>
          <w:tcPr>
            <w:tcW w:w="6236" w:type="dxa"/>
          </w:tcPr>
          <w:p w14:paraId="1A56841D" w14:textId="77777777" w:rsidR="00DC7784" w:rsidRPr="007921F8" w:rsidRDefault="00DC7784" w:rsidP="009F5F90">
            <w:pPr>
              <w:pStyle w:val="Bodyjustified"/>
              <w:spacing w:before="60" w:after="60" w:line="240" w:lineRule="auto"/>
              <w:ind w:left="57" w:right="57"/>
              <w:rPr>
                <w:color w:val="auto"/>
                <w:lang w:eastAsia="fr-FR"/>
              </w:rPr>
            </w:pPr>
            <w:r w:rsidRPr="007921F8">
              <w:rPr>
                <w:color w:val="auto"/>
                <w:lang w:eastAsia="fr-FR"/>
              </w:rPr>
              <w:t>DESCRIPTION OF DEVIATIONS</w:t>
            </w:r>
          </w:p>
        </w:tc>
      </w:tr>
      <w:tr w:rsidR="00DC7784" w14:paraId="431500DA" w14:textId="77777777" w:rsidTr="009F5F90">
        <w:trPr>
          <w:trHeight w:val="283"/>
        </w:trPr>
        <w:tc>
          <w:tcPr>
            <w:tcW w:w="2976" w:type="dxa"/>
          </w:tcPr>
          <w:p w14:paraId="02C1353F" w14:textId="63488335" w:rsidR="00DC7784" w:rsidRPr="007921F8" w:rsidRDefault="00ED73C7" w:rsidP="009F5F90">
            <w:pPr>
              <w:pStyle w:val="Bodyjustified"/>
              <w:spacing w:before="60" w:after="60" w:line="240" w:lineRule="auto"/>
              <w:ind w:left="57" w:right="57"/>
              <w:jc w:val="left"/>
              <w:rPr>
                <w:color w:val="auto"/>
                <w:lang w:eastAsia="fr-FR"/>
              </w:rPr>
            </w:pPr>
            <w:r w:rsidRPr="007921F8">
              <w:rPr>
                <w:color w:val="auto"/>
                <w:lang w:eastAsia="fr-FR"/>
              </w:rPr>
              <w:t xml:space="preserve">Para. </w:t>
            </w:r>
            <w:r w:rsidRPr="007921F8">
              <w:rPr>
                <w:color w:val="auto"/>
                <w:lang w:eastAsia="fr-FR"/>
              </w:rPr>
              <w:fldChar w:fldCharType="begin"/>
            </w:r>
            <w:r w:rsidRPr="007921F8">
              <w:rPr>
                <w:color w:val="auto"/>
                <w:lang w:eastAsia="fr-FR"/>
              </w:rPr>
              <w:instrText xml:space="preserve"> REF _Ref482096179 \r \h </w:instrText>
            </w:r>
            <w:r w:rsidR="00C35C45" w:rsidRPr="007921F8">
              <w:rPr>
                <w:color w:val="auto"/>
                <w:lang w:eastAsia="fr-FR"/>
              </w:rPr>
              <w:instrText xml:space="preserve"> \* MERGEFORMAT </w:instrText>
            </w:r>
            <w:r w:rsidRPr="007921F8">
              <w:rPr>
                <w:color w:val="auto"/>
                <w:lang w:eastAsia="fr-FR"/>
              </w:rPr>
            </w:r>
            <w:r w:rsidRPr="007921F8">
              <w:rPr>
                <w:color w:val="auto"/>
                <w:lang w:eastAsia="fr-FR"/>
              </w:rPr>
              <w:fldChar w:fldCharType="separate"/>
            </w:r>
            <w:r w:rsidRPr="007921F8">
              <w:rPr>
                <w:color w:val="auto"/>
                <w:lang w:eastAsia="fr-FR"/>
              </w:rPr>
              <w:t>2.1.1</w:t>
            </w:r>
            <w:r w:rsidRPr="007921F8">
              <w:rPr>
                <w:color w:val="auto"/>
                <w:lang w:eastAsia="fr-FR"/>
              </w:rPr>
              <w:fldChar w:fldCharType="end"/>
            </w:r>
            <w:r w:rsidRPr="007921F8">
              <w:rPr>
                <w:color w:val="auto"/>
                <w:lang w:eastAsia="fr-FR"/>
              </w:rPr>
              <w:t xml:space="preserve">, </w:t>
            </w:r>
            <w:r w:rsidR="00DC7784" w:rsidRPr="007921F8">
              <w:rPr>
                <w:color w:val="auto"/>
                <w:lang w:eastAsia="fr-FR"/>
              </w:rPr>
              <w:t>Deviations from the Generic Specification:</w:t>
            </w:r>
          </w:p>
          <w:p w14:paraId="4924691C" w14:textId="1006E43E" w:rsidR="00DC7784" w:rsidRPr="007921F8" w:rsidRDefault="00DC7784" w:rsidP="009F5F90">
            <w:pPr>
              <w:pStyle w:val="Bodyjustified"/>
              <w:spacing w:before="60" w:after="60" w:line="240" w:lineRule="auto"/>
              <w:ind w:left="57" w:right="57"/>
              <w:jc w:val="left"/>
              <w:rPr>
                <w:color w:val="auto"/>
                <w:lang w:eastAsia="fr-FR"/>
              </w:rPr>
            </w:pPr>
            <w:r w:rsidRPr="007921F8">
              <w:rPr>
                <w:color w:val="auto"/>
                <w:lang w:eastAsia="fr-FR"/>
              </w:rPr>
              <w:t>Qualification and Periodic Tests</w:t>
            </w:r>
            <w:r w:rsidR="009F5F90">
              <w:rPr>
                <w:color w:val="auto"/>
                <w:lang w:eastAsia="fr-FR"/>
              </w:rPr>
              <w:t xml:space="preserve"> - </w:t>
            </w:r>
            <w:r w:rsidRPr="007921F8">
              <w:rPr>
                <w:color w:val="auto"/>
                <w:lang w:eastAsia="fr-FR"/>
              </w:rPr>
              <w:t>Chart F4</w:t>
            </w:r>
          </w:p>
        </w:tc>
        <w:tc>
          <w:tcPr>
            <w:tcW w:w="6236" w:type="dxa"/>
          </w:tcPr>
          <w:p w14:paraId="14E12BFF" w14:textId="2F2B229F" w:rsidR="00DC7784" w:rsidRPr="007921F8" w:rsidRDefault="00DC7784" w:rsidP="009F5F90">
            <w:pPr>
              <w:pStyle w:val="Bullet2"/>
              <w:numPr>
                <w:ilvl w:val="0"/>
                <w:numId w:val="0"/>
              </w:numPr>
              <w:spacing w:before="60" w:after="60"/>
              <w:ind w:left="57" w:right="57"/>
              <w:rPr>
                <w:lang w:eastAsia="fr-FR"/>
              </w:rPr>
            </w:pPr>
            <w:r w:rsidRPr="007921F8">
              <w:rPr>
                <w:lang w:eastAsia="fr-FR"/>
              </w:rPr>
              <w:t>Chart F4: Coil Life subgroup test sequence (under Endurance</w:t>
            </w:r>
            <w:r w:rsidR="009F5F90">
              <w:rPr>
                <w:lang w:eastAsia="fr-FR"/>
              </w:rPr>
              <w:t xml:space="preserve"> </w:t>
            </w:r>
            <w:r w:rsidRPr="007921F8">
              <w:rPr>
                <w:lang w:eastAsia="fr-FR"/>
              </w:rPr>
              <w:t>Subgroup 1):</w:t>
            </w:r>
          </w:p>
          <w:p w14:paraId="1D61916F" w14:textId="77777777" w:rsidR="00DC7784" w:rsidRPr="007232DA" w:rsidRDefault="00DC7784" w:rsidP="009F5F90">
            <w:pPr>
              <w:pStyle w:val="Bullet2"/>
              <w:numPr>
                <w:ilvl w:val="0"/>
                <w:numId w:val="0"/>
              </w:numPr>
              <w:spacing w:before="60" w:after="60"/>
              <w:ind w:left="57" w:right="57"/>
              <w:rPr>
                <w:lang w:eastAsia="fr-FR"/>
              </w:rPr>
            </w:pPr>
            <w:r w:rsidRPr="007921F8">
              <w:rPr>
                <w:lang w:eastAsia="fr-FR"/>
              </w:rPr>
              <w:t>Coil Life and the subsequent tests shall only be performed for Qualification. They are not required for Periodic Testing except in the case of any significant change to the design.</w:t>
            </w:r>
          </w:p>
        </w:tc>
      </w:tr>
    </w:tbl>
    <w:p w14:paraId="17CE8782" w14:textId="77777777" w:rsidR="00F6374F" w:rsidRPr="0024393D" w:rsidRDefault="00F6374F" w:rsidP="00D4623A"/>
    <w:sectPr w:rsidR="00F6374F" w:rsidRPr="0024393D" w:rsidSect="00D2519B">
      <w:headerReference w:type="default" r:id="rId59"/>
      <w:type w:val="continuous"/>
      <w:pgSz w:w="11907" w:h="16839" w:code="9"/>
      <w:pgMar w:top="1560"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6B4E3" w14:textId="77777777" w:rsidR="005E5770" w:rsidRDefault="005E5770" w:rsidP="00546706">
      <w:r>
        <w:separator/>
      </w:r>
    </w:p>
    <w:p w14:paraId="3DC62BD3" w14:textId="77777777" w:rsidR="005E5770" w:rsidRDefault="005E5770" w:rsidP="00546706"/>
    <w:p w14:paraId="768C22CD" w14:textId="77777777" w:rsidR="005E5770" w:rsidRDefault="005E5770" w:rsidP="00546706"/>
    <w:p w14:paraId="79201AEA" w14:textId="77777777" w:rsidR="005E5770" w:rsidRDefault="005E5770" w:rsidP="00546706"/>
    <w:p w14:paraId="5FB57A5E" w14:textId="77777777" w:rsidR="005E5770" w:rsidRDefault="005E5770"/>
    <w:p w14:paraId="50244FA0" w14:textId="77777777" w:rsidR="005E5770" w:rsidRDefault="005E5770"/>
  </w:endnote>
  <w:endnote w:type="continuationSeparator" w:id="0">
    <w:p w14:paraId="19D66D9F" w14:textId="77777777" w:rsidR="005E5770" w:rsidRDefault="005E5770" w:rsidP="00546706">
      <w:r>
        <w:continuationSeparator/>
      </w:r>
    </w:p>
    <w:p w14:paraId="52383272" w14:textId="77777777" w:rsidR="005E5770" w:rsidRDefault="005E5770" w:rsidP="00546706"/>
    <w:p w14:paraId="50F41668" w14:textId="77777777" w:rsidR="005E5770" w:rsidRDefault="005E5770" w:rsidP="00546706"/>
    <w:p w14:paraId="3F0C6933" w14:textId="77777777" w:rsidR="005E5770" w:rsidRDefault="005E5770" w:rsidP="00546706"/>
    <w:p w14:paraId="5A2CA610" w14:textId="77777777" w:rsidR="005E5770" w:rsidRDefault="005E5770"/>
    <w:p w14:paraId="7DEB9A29" w14:textId="77777777" w:rsidR="005E5770" w:rsidRDefault="005E5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695016" w14:textId="77777777" w:rsidR="005E5770" w:rsidRDefault="005E5770" w:rsidP="00546706">
      <w:r>
        <w:separator/>
      </w:r>
    </w:p>
    <w:p w14:paraId="753224BF" w14:textId="77777777" w:rsidR="005E5770" w:rsidRDefault="005E5770" w:rsidP="00546706"/>
    <w:p w14:paraId="1FB89B8A" w14:textId="77777777" w:rsidR="005E5770" w:rsidRDefault="005E5770" w:rsidP="00546706"/>
    <w:p w14:paraId="0833C332" w14:textId="77777777" w:rsidR="005E5770" w:rsidRDefault="005E5770" w:rsidP="00546706"/>
    <w:p w14:paraId="44D40245" w14:textId="77777777" w:rsidR="005E5770" w:rsidRDefault="005E5770"/>
    <w:p w14:paraId="1467F83F" w14:textId="77777777" w:rsidR="005E5770" w:rsidRDefault="005E5770"/>
  </w:footnote>
  <w:footnote w:type="continuationSeparator" w:id="0">
    <w:p w14:paraId="0BE6E592" w14:textId="77777777" w:rsidR="005E5770" w:rsidRDefault="005E5770" w:rsidP="00546706">
      <w:r>
        <w:continuationSeparator/>
      </w:r>
    </w:p>
    <w:p w14:paraId="3401D64D" w14:textId="77777777" w:rsidR="005E5770" w:rsidRDefault="005E5770" w:rsidP="00546706"/>
    <w:p w14:paraId="45870DA8" w14:textId="77777777" w:rsidR="005E5770" w:rsidRDefault="005E5770" w:rsidP="00546706"/>
    <w:p w14:paraId="6923BD05" w14:textId="77777777" w:rsidR="005E5770" w:rsidRDefault="005E5770" w:rsidP="00546706"/>
    <w:p w14:paraId="1B17649A" w14:textId="77777777" w:rsidR="005E5770" w:rsidRDefault="005E5770"/>
    <w:p w14:paraId="6B7B1E1E" w14:textId="77777777" w:rsidR="005E5770" w:rsidRDefault="005E57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7921F8" w:rsidRPr="005A2BA9" w14:paraId="05A0F31E" w14:textId="77777777" w:rsidTr="00D97FCB">
      <w:trPr>
        <w:trHeight w:val="668"/>
      </w:trPr>
      <w:tc>
        <w:tcPr>
          <w:tcW w:w="3554" w:type="dxa"/>
          <w:shd w:val="clear" w:color="auto" w:fill="auto"/>
        </w:tcPr>
        <w:p w14:paraId="729EEED4" w14:textId="77777777" w:rsidR="007921F8" w:rsidRPr="005A2BA9" w:rsidRDefault="007921F8" w:rsidP="00584B48">
          <w:pPr>
            <w:spacing w:after="0"/>
            <w:ind w:left="0"/>
            <w:jc w:val="left"/>
          </w:pPr>
          <w:r>
            <w:rPr>
              <w:noProof/>
              <w:lang w:eastAsia="en-GB"/>
            </w:rPr>
            <w:drawing>
              <wp:inline distT="0" distB="0" distL="0" distR="0" wp14:anchorId="56EF97FC" wp14:editId="40A68B31">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63D28A2" w14:textId="77777777" w:rsidR="007921F8" w:rsidRDefault="007921F8" w:rsidP="00417C21">
          <w:pPr>
            <w:spacing w:after="0"/>
            <w:ind w:left="0"/>
            <w:jc w:val="center"/>
          </w:pPr>
          <w:r w:rsidRPr="005A2BA9">
            <w:t xml:space="preserve">ESCC </w:t>
          </w:r>
          <w:r>
            <w:t>Detail Specification</w:t>
          </w:r>
        </w:p>
        <w:p w14:paraId="034CC52B" w14:textId="77777777" w:rsidR="007921F8" w:rsidRPr="005A2BA9" w:rsidRDefault="007921F8" w:rsidP="006940FE">
          <w:pPr>
            <w:spacing w:before="240" w:after="0"/>
            <w:ind w:left="0"/>
            <w:jc w:val="center"/>
          </w:pPr>
          <w:r w:rsidRPr="005A2BA9">
            <w:t xml:space="preserve">No. </w:t>
          </w:r>
          <w:r>
            <w:t>3602/001</w:t>
          </w:r>
        </w:p>
      </w:tc>
      <w:tc>
        <w:tcPr>
          <w:tcW w:w="2835" w:type="dxa"/>
          <w:shd w:val="clear" w:color="auto" w:fill="auto"/>
        </w:tcPr>
        <w:p w14:paraId="3334AED4" w14:textId="77777777" w:rsidR="007921F8" w:rsidRPr="005A2BA9" w:rsidRDefault="007921F8" w:rsidP="003748F6">
          <w:pPr>
            <w:spacing w:after="0"/>
            <w:ind w:left="974"/>
            <w:jc w:val="left"/>
          </w:pPr>
          <w:r>
            <w:t xml:space="preserve">PAGE </w:t>
          </w:r>
          <w:r>
            <w:fldChar w:fldCharType="begin"/>
          </w:r>
          <w:r>
            <w:instrText xml:space="preserve"> PAGE   \* MERGEFORMAT </w:instrText>
          </w:r>
          <w:r>
            <w:fldChar w:fldCharType="separate"/>
          </w:r>
          <w:r w:rsidR="00551C34">
            <w:rPr>
              <w:noProof/>
            </w:rPr>
            <w:t>2</w:t>
          </w:r>
          <w:r>
            <w:rPr>
              <w:noProof/>
            </w:rPr>
            <w:fldChar w:fldCharType="end"/>
          </w:r>
        </w:p>
        <w:p w14:paraId="0723DB4E" w14:textId="77777777" w:rsidR="007921F8" w:rsidRPr="005A2BA9" w:rsidRDefault="007921F8" w:rsidP="00D2519B">
          <w:pPr>
            <w:spacing w:before="240" w:after="0"/>
            <w:ind w:left="974"/>
            <w:jc w:val="left"/>
          </w:pPr>
          <w:r>
            <w:t xml:space="preserve">ISSUE 3 </w:t>
          </w:r>
          <w:r w:rsidRPr="005A2BA9">
            <w:t>Draft</w:t>
          </w:r>
          <w:r>
            <w:t xml:space="preserve"> B</w:t>
          </w:r>
        </w:p>
      </w:tc>
    </w:tr>
  </w:tbl>
  <w:p w14:paraId="0A9B66B8" w14:textId="77777777" w:rsidR="007921F8" w:rsidRDefault="007921F8" w:rsidP="004B79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07B3A"/>
    <w:rsid w:val="00007CF9"/>
    <w:rsid w:val="00021071"/>
    <w:rsid w:val="00021691"/>
    <w:rsid w:val="00025EDD"/>
    <w:rsid w:val="00032C25"/>
    <w:rsid w:val="000335CA"/>
    <w:rsid w:val="0003564C"/>
    <w:rsid w:val="0004547D"/>
    <w:rsid w:val="000548D0"/>
    <w:rsid w:val="000556C0"/>
    <w:rsid w:val="00055A7F"/>
    <w:rsid w:val="00063291"/>
    <w:rsid w:val="00072B57"/>
    <w:rsid w:val="0008082B"/>
    <w:rsid w:val="00080FC5"/>
    <w:rsid w:val="00082F30"/>
    <w:rsid w:val="00083C77"/>
    <w:rsid w:val="00085EC7"/>
    <w:rsid w:val="000864D5"/>
    <w:rsid w:val="000905CF"/>
    <w:rsid w:val="000A5759"/>
    <w:rsid w:val="000C0353"/>
    <w:rsid w:val="000C1409"/>
    <w:rsid w:val="000D291C"/>
    <w:rsid w:val="000D313F"/>
    <w:rsid w:val="000D34BD"/>
    <w:rsid w:val="000D45FC"/>
    <w:rsid w:val="000D5575"/>
    <w:rsid w:val="000F24BA"/>
    <w:rsid w:val="000F287A"/>
    <w:rsid w:val="000F315F"/>
    <w:rsid w:val="000F3340"/>
    <w:rsid w:val="00106D9D"/>
    <w:rsid w:val="00107E42"/>
    <w:rsid w:val="0011099A"/>
    <w:rsid w:val="00114655"/>
    <w:rsid w:val="001173A0"/>
    <w:rsid w:val="00123808"/>
    <w:rsid w:val="0012548A"/>
    <w:rsid w:val="0013255C"/>
    <w:rsid w:val="0013433E"/>
    <w:rsid w:val="00151273"/>
    <w:rsid w:val="00151B74"/>
    <w:rsid w:val="00151C40"/>
    <w:rsid w:val="00151C66"/>
    <w:rsid w:val="00153480"/>
    <w:rsid w:val="00153D0F"/>
    <w:rsid w:val="0015525A"/>
    <w:rsid w:val="001554F5"/>
    <w:rsid w:val="00166446"/>
    <w:rsid w:val="0016710A"/>
    <w:rsid w:val="001809D3"/>
    <w:rsid w:val="0018153C"/>
    <w:rsid w:val="00187B41"/>
    <w:rsid w:val="00194989"/>
    <w:rsid w:val="001A63E2"/>
    <w:rsid w:val="001A6E84"/>
    <w:rsid w:val="001A7198"/>
    <w:rsid w:val="001B5811"/>
    <w:rsid w:val="001B7C3A"/>
    <w:rsid w:val="001C0F28"/>
    <w:rsid w:val="001C1139"/>
    <w:rsid w:val="001C27F6"/>
    <w:rsid w:val="001C6E75"/>
    <w:rsid w:val="001F0C25"/>
    <w:rsid w:val="001F3582"/>
    <w:rsid w:val="001F54FA"/>
    <w:rsid w:val="001F718F"/>
    <w:rsid w:val="001F773B"/>
    <w:rsid w:val="00206126"/>
    <w:rsid w:val="00206A1E"/>
    <w:rsid w:val="00215288"/>
    <w:rsid w:val="002255F7"/>
    <w:rsid w:val="00231000"/>
    <w:rsid w:val="0024393D"/>
    <w:rsid w:val="00256720"/>
    <w:rsid w:val="00265D48"/>
    <w:rsid w:val="002675B4"/>
    <w:rsid w:val="002769FE"/>
    <w:rsid w:val="00281971"/>
    <w:rsid w:val="00286B9E"/>
    <w:rsid w:val="00296491"/>
    <w:rsid w:val="00296C62"/>
    <w:rsid w:val="002C34E6"/>
    <w:rsid w:val="002C393A"/>
    <w:rsid w:val="002C6E8F"/>
    <w:rsid w:val="002D4BB4"/>
    <w:rsid w:val="002E1D21"/>
    <w:rsid w:val="002F32E1"/>
    <w:rsid w:val="00305D21"/>
    <w:rsid w:val="003060C2"/>
    <w:rsid w:val="00306ACC"/>
    <w:rsid w:val="00310CAB"/>
    <w:rsid w:val="00311602"/>
    <w:rsid w:val="003179E6"/>
    <w:rsid w:val="00322DFC"/>
    <w:rsid w:val="00327487"/>
    <w:rsid w:val="003303EA"/>
    <w:rsid w:val="00342DCF"/>
    <w:rsid w:val="00344846"/>
    <w:rsid w:val="00344F6A"/>
    <w:rsid w:val="0035053D"/>
    <w:rsid w:val="0035659C"/>
    <w:rsid w:val="00357275"/>
    <w:rsid w:val="0036067E"/>
    <w:rsid w:val="003630F8"/>
    <w:rsid w:val="00364662"/>
    <w:rsid w:val="00367EC4"/>
    <w:rsid w:val="003748F6"/>
    <w:rsid w:val="00374AAD"/>
    <w:rsid w:val="00386ABF"/>
    <w:rsid w:val="003971D9"/>
    <w:rsid w:val="003B0930"/>
    <w:rsid w:val="003B30FD"/>
    <w:rsid w:val="003B66D8"/>
    <w:rsid w:val="003C2291"/>
    <w:rsid w:val="003D3049"/>
    <w:rsid w:val="003D5224"/>
    <w:rsid w:val="003E0702"/>
    <w:rsid w:val="003E0F7C"/>
    <w:rsid w:val="003E6DCA"/>
    <w:rsid w:val="00404BBB"/>
    <w:rsid w:val="004125E9"/>
    <w:rsid w:val="00417C21"/>
    <w:rsid w:val="00422AD7"/>
    <w:rsid w:val="00426272"/>
    <w:rsid w:val="0043663C"/>
    <w:rsid w:val="00451A0B"/>
    <w:rsid w:val="00452B1D"/>
    <w:rsid w:val="00462F70"/>
    <w:rsid w:val="0046550B"/>
    <w:rsid w:val="00486256"/>
    <w:rsid w:val="0048746A"/>
    <w:rsid w:val="00493472"/>
    <w:rsid w:val="0049640C"/>
    <w:rsid w:val="004B0A2F"/>
    <w:rsid w:val="004B79D5"/>
    <w:rsid w:val="004C7301"/>
    <w:rsid w:val="004E126D"/>
    <w:rsid w:val="004E606D"/>
    <w:rsid w:val="004F156A"/>
    <w:rsid w:val="004F3B8B"/>
    <w:rsid w:val="00510E8F"/>
    <w:rsid w:val="0051200A"/>
    <w:rsid w:val="005204EC"/>
    <w:rsid w:val="005240B3"/>
    <w:rsid w:val="00524147"/>
    <w:rsid w:val="00526FAA"/>
    <w:rsid w:val="00527B8F"/>
    <w:rsid w:val="005309CE"/>
    <w:rsid w:val="005373E2"/>
    <w:rsid w:val="00537EB9"/>
    <w:rsid w:val="00540811"/>
    <w:rsid w:val="00544122"/>
    <w:rsid w:val="00544F60"/>
    <w:rsid w:val="00545BC4"/>
    <w:rsid w:val="00546706"/>
    <w:rsid w:val="0054676A"/>
    <w:rsid w:val="00551C34"/>
    <w:rsid w:val="00554A05"/>
    <w:rsid w:val="00566CD0"/>
    <w:rsid w:val="00584B48"/>
    <w:rsid w:val="005867DF"/>
    <w:rsid w:val="005951B5"/>
    <w:rsid w:val="00597821"/>
    <w:rsid w:val="005A2BA9"/>
    <w:rsid w:val="005A445D"/>
    <w:rsid w:val="005B7CF2"/>
    <w:rsid w:val="005C0364"/>
    <w:rsid w:val="005C28AF"/>
    <w:rsid w:val="005C4D4A"/>
    <w:rsid w:val="005D450E"/>
    <w:rsid w:val="005D52F9"/>
    <w:rsid w:val="005E000B"/>
    <w:rsid w:val="005E3051"/>
    <w:rsid w:val="005E5770"/>
    <w:rsid w:val="005F20F7"/>
    <w:rsid w:val="0060751D"/>
    <w:rsid w:val="00615817"/>
    <w:rsid w:val="00627E55"/>
    <w:rsid w:val="00637701"/>
    <w:rsid w:val="00645B5B"/>
    <w:rsid w:val="006461A8"/>
    <w:rsid w:val="0066734D"/>
    <w:rsid w:val="00670796"/>
    <w:rsid w:val="00671112"/>
    <w:rsid w:val="0068178D"/>
    <w:rsid w:val="00682204"/>
    <w:rsid w:val="006940FE"/>
    <w:rsid w:val="006A6A96"/>
    <w:rsid w:val="006A743B"/>
    <w:rsid w:val="006C0DEB"/>
    <w:rsid w:val="006C7A83"/>
    <w:rsid w:val="006D23D3"/>
    <w:rsid w:val="006D3B4E"/>
    <w:rsid w:val="006D6823"/>
    <w:rsid w:val="006E03BC"/>
    <w:rsid w:val="006F0A85"/>
    <w:rsid w:val="006F3067"/>
    <w:rsid w:val="00702194"/>
    <w:rsid w:val="0070238B"/>
    <w:rsid w:val="00704B12"/>
    <w:rsid w:val="00713289"/>
    <w:rsid w:val="00714FCB"/>
    <w:rsid w:val="007153C5"/>
    <w:rsid w:val="00727ADF"/>
    <w:rsid w:val="007309AE"/>
    <w:rsid w:val="007444E8"/>
    <w:rsid w:val="00750990"/>
    <w:rsid w:val="00756B41"/>
    <w:rsid w:val="0076368C"/>
    <w:rsid w:val="007638F8"/>
    <w:rsid w:val="00765FC1"/>
    <w:rsid w:val="00766754"/>
    <w:rsid w:val="00775AC2"/>
    <w:rsid w:val="00776057"/>
    <w:rsid w:val="00781600"/>
    <w:rsid w:val="007862A3"/>
    <w:rsid w:val="007921F8"/>
    <w:rsid w:val="0079596A"/>
    <w:rsid w:val="007959BD"/>
    <w:rsid w:val="00797812"/>
    <w:rsid w:val="007A41EF"/>
    <w:rsid w:val="007A7D24"/>
    <w:rsid w:val="007C115A"/>
    <w:rsid w:val="007C37FD"/>
    <w:rsid w:val="007C422E"/>
    <w:rsid w:val="007C4268"/>
    <w:rsid w:val="007C4F6B"/>
    <w:rsid w:val="007C69E6"/>
    <w:rsid w:val="007D77C5"/>
    <w:rsid w:val="007F0A7F"/>
    <w:rsid w:val="007F48AC"/>
    <w:rsid w:val="007F5AFE"/>
    <w:rsid w:val="007F68E6"/>
    <w:rsid w:val="008045E9"/>
    <w:rsid w:val="00811D2C"/>
    <w:rsid w:val="00812200"/>
    <w:rsid w:val="0082308A"/>
    <w:rsid w:val="008254D3"/>
    <w:rsid w:val="008256A4"/>
    <w:rsid w:val="00832EB9"/>
    <w:rsid w:val="00845D2A"/>
    <w:rsid w:val="00862678"/>
    <w:rsid w:val="00863ACF"/>
    <w:rsid w:val="00866232"/>
    <w:rsid w:val="00871E47"/>
    <w:rsid w:val="008837AC"/>
    <w:rsid w:val="008A0E6C"/>
    <w:rsid w:val="008A2734"/>
    <w:rsid w:val="008A3609"/>
    <w:rsid w:val="008A7BB0"/>
    <w:rsid w:val="008B25C1"/>
    <w:rsid w:val="008C059D"/>
    <w:rsid w:val="008D0546"/>
    <w:rsid w:val="008D0CFB"/>
    <w:rsid w:val="008E0269"/>
    <w:rsid w:val="008E3946"/>
    <w:rsid w:val="008E6BFC"/>
    <w:rsid w:val="008F4225"/>
    <w:rsid w:val="00900AEA"/>
    <w:rsid w:val="009021B1"/>
    <w:rsid w:val="00902AA0"/>
    <w:rsid w:val="0091558E"/>
    <w:rsid w:val="00917DED"/>
    <w:rsid w:val="009237E1"/>
    <w:rsid w:val="0094184D"/>
    <w:rsid w:val="00956116"/>
    <w:rsid w:val="00970A11"/>
    <w:rsid w:val="00974AAC"/>
    <w:rsid w:val="009751A3"/>
    <w:rsid w:val="009763CC"/>
    <w:rsid w:val="009A09CE"/>
    <w:rsid w:val="009A755F"/>
    <w:rsid w:val="009C0B50"/>
    <w:rsid w:val="009C13A6"/>
    <w:rsid w:val="009C1E6C"/>
    <w:rsid w:val="009C29DD"/>
    <w:rsid w:val="009C342E"/>
    <w:rsid w:val="009C5D8A"/>
    <w:rsid w:val="009E38DB"/>
    <w:rsid w:val="009E42B3"/>
    <w:rsid w:val="009F13E8"/>
    <w:rsid w:val="009F5F90"/>
    <w:rsid w:val="00A001BF"/>
    <w:rsid w:val="00A019E5"/>
    <w:rsid w:val="00A020B6"/>
    <w:rsid w:val="00A06111"/>
    <w:rsid w:val="00A0662C"/>
    <w:rsid w:val="00A12E55"/>
    <w:rsid w:val="00A14C99"/>
    <w:rsid w:val="00A22730"/>
    <w:rsid w:val="00A31B20"/>
    <w:rsid w:val="00A32BE2"/>
    <w:rsid w:val="00A44E6C"/>
    <w:rsid w:val="00A46855"/>
    <w:rsid w:val="00A50FDE"/>
    <w:rsid w:val="00A5431C"/>
    <w:rsid w:val="00A702FD"/>
    <w:rsid w:val="00A70579"/>
    <w:rsid w:val="00A7154D"/>
    <w:rsid w:val="00A81082"/>
    <w:rsid w:val="00A81A43"/>
    <w:rsid w:val="00A858A1"/>
    <w:rsid w:val="00A85C51"/>
    <w:rsid w:val="00A86594"/>
    <w:rsid w:val="00A95628"/>
    <w:rsid w:val="00AB2003"/>
    <w:rsid w:val="00AB4C14"/>
    <w:rsid w:val="00AB5418"/>
    <w:rsid w:val="00AC06D8"/>
    <w:rsid w:val="00AC1F0E"/>
    <w:rsid w:val="00AC38A4"/>
    <w:rsid w:val="00AC75C2"/>
    <w:rsid w:val="00AE1BC6"/>
    <w:rsid w:val="00AF5059"/>
    <w:rsid w:val="00AF622D"/>
    <w:rsid w:val="00B01F64"/>
    <w:rsid w:val="00B034DD"/>
    <w:rsid w:val="00B04A2F"/>
    <w:rsid w:val="00B057BF"/>
    <w:rsid w:val="00B217AD"/>
    <w:rsid w:val="00B22DBF"/>
    <w:rsid w:val="00B238AF"/>
    <w:rsid w:val="00B27619"/>
    <w:rsid w:val="00B27E27"/>
    <w:rsid w:val="00B30C28"/>
    <w:rsid w:val="00B35C89"/>
    <w:rsid w:val="00B452EB"/>
    <w:rsid w:val="00B45B07"/>
    <w:rsid w:val="00B46905"/>
    <w:rsid w:val="00B53352"/>
    <w:rsid w:val="00B559EC"/>
    <w:rsid w:val="00B7302F"/>
    <w:rsid w:val="00B7417C"/>
    <w:rsid w:val="00B7747B"/>
    <w:rsid w:val="00B82138"/>
    <w:rsid w:val="00BA074B"/>
    <w:rsid w:val="00BA7333"/>
    <w:rsid w:val="00BA7ADC"/>
    <w:rsid w:val="00BA7FE3"/>
    <w:rsid w:val="00BB6C03"/>
    <w:rsid w:val="00BC0DEC"/>
    <w:rsid w:val="00BC4C5B"/>
    <w:rsid w:val="00BE0CA8"/>
    <w:rsid w:val="00BE1A50"/>
    <w:rsid w:val="00BE29F7"/>
    <w:rsid w:val="00BE6068"/>
    <w:rsid w:val="00BF4135"/>
    <w:rsid w:val="00BF46BC"/>
    <w:rsid w:val="00BF4D4A"/>
    <w:rsid w:val="00C0160C"/>
    <w:rsid w:val="00C01DF2"/>
    <w:rsid w:val="00C0554D"/>
    <w:rsid w:val="00C058A7"/>
    <w:rsid w:val="00C110DD"/>
    <w:rsid w:val="00C1190E"/>
    <w:rsid w:val="00C15231"/>
    <w:rsid w:val="00C35C45"/>
    <w:rsid w:val="00C405E8"/>
    <w:rsid w:val="00C47E78"/>
    <w:rsid w:val="00C573A2"/>
    <w:rsid w:val="00C621AD"/>
    <w:rsid w:val="00C63B51"/>
    <w:rsid w:val="00C7379D"/>
    <w:rsid w:val="00C75A7B"/>
    <w:rsid w:val="00C93D28"/>
    <w:rsid w:val="00C93D51"/>
    <w:rsid w:val="00C94ECA"/>
    <w:rsid w:val="00CA4C9A"/>
    <w:rsid w:val="00CB2D07"/>
    <w:rsid w:val="00CB5B93"/>
    <w:rsid w:val="00CB780B"/>
    <w:rsid w:val="00CC517B"/>
    <w:rsid w:val="00CD2E8C"/>
    <w:rsid w:val="00CD6231"/>
    <w:rsid w:val="00CF6F1F"/>
    <w:rsid w:val="00CF75E7"/>
    <w:rsid w:val="00D04E7D"/>
    <w:rsid w:val="00D22ED2"/>
    <w:rsid w:val="00D2519B"/>
    <w:rsid w:val="00D417E6"/>
    <w:rsid w:val="00D4623A"/>
    <w:rsid w:val="00D52960"/>
    <w:rsid w:val="00D55FEE"/>
    <w:rsid w:val="00D65091"/>
    <w:rsid w:val="00D653D3"/>
    <w:rsid w:val="00D661E8"/>
    <w:rsid w:val="00D72613"/>
    <w:rsid w:val="00D75800"/>
    <w:rsid w:val="00D84A5D"/>
    <w:rsid w:val="00D85DAD"/>
    <w:rsid w:val="00D86CBE"/>
    <w:rsid w:val="00D92FA9"/>
    <w:rsid w:val="00D9419F"/>
    <w:rsid w:val="00D97FCB"/>
    <w:rsid w:val="00DA5F74"/>
    <w:rsid w:val="00DB1E90"/>
    <w:rsid w:val="00DB6690"/>
    <w:rsid w:val="00DC7784"/>
    <w:rsid w:val="00DD13FD"/>
    <w:rsid w:val="00DD3A87"/>
    <w:rsid w:val="00DD7A23"/>
    <w:rsid w:val="00DE5D5B"/>
    <w:rsid w:val="00DF397A"/>
    <w:rsid w:val="00E040F8"/>
    <w:rsid w:val="00E24057"/>
    <w:rsid w:val="00E24310"/>
    <w:rsid w:val="00E24C9E"/>
    <w:rsid w:val="00E331BE"/>
    <w:rsid w:val="00E344A6"/>
    <w:rsid w:val="00E374D9"/>
    <w:rsid w:val="00E45699"/>
    <w:rsid w:val="00E52133"/>
    <w:rsid w:val="00E52D58"/>
    <w:rsid w:val="00E54457"/>
    <w:rsid w:val="00E5485E"/>
    <w:rsid w:val="00E55BE2"/>
    <w:rsid w:val="00E64DA5"/>
    <w:rsid w:val="00E70ABC"/>
    <w:rsid w:val="00E7125E"/>
    <w:rsid w:val="00E83B95"/>
    <w:rsid w:val="00E84434"/>
    <w:rsid w:val="00E87297"/>
    <w:rsid w:val="00E9151E"/>
    <w:rsid w:val="00E932F4"/>
    <w:rsid w:val="00EA09C2"/>
    <w:rsid w:val="00EA3885"/>
    <w:rsid w:val="00EC0B79"/>
    <w:rsid w:val="00EC0E63"/>
    <w:rsid w:val="00EC5BE3"/>
    <w:rsid w:val="00EC6AFB"/>
    <w:rsid w:val="00ED73C7"/>
    <w:rsid w:val="00EE458B"/>
    <w:rsid w:val="00EE495F"/>
    <w:rsid w:val="00EE65A1"/>
    <w:rsid w:val="00EE79F4"/>
    <w:rsid w:val="00EE7B86"/>
    <w:rsid w:val="00EF281E"/>
    <w:rsid w:val="00EF4EB7"/>
    <w:rsid w:val="00F01A7E"/>
    <w:rsid w:val="00F06F93"/>
    <w:rsid w:val="00F136DF"/>
    <w:rsid w:val="00F14747"/>
    <w:rsid w:val="00F16B56"/>
    <w:rsid w:val="00F24D9C"/>
    <w:rsid w:val="00F30873"/>
    <w:rsid w:val="00F31774"/>
    <w:rsid w:val="00F3617B"/>
    <w:rsid w:val="00F417D9"/>
    <w:rsid w:val="00F47DF5"/>
    <w:rsid w:val="00F5436D"/>
    <w:rsid w:val="00F61B6B"/>
    <w:rsid w:val="00F6374F"/>
    <w:rsid w:val="00F70BBC"/>
    <w:rsid w:val="00F91C0A"/>
    <w:rsid w:val="00F92C78"/>
    <w:rsid w:val="00FA3860"/>
    <w:rsid w:val="00FA56D2"/>
    <w:rsid w:val="00FA73D4"/>
    <w:rsid w:val="00FC0DF5"/>
    <w:rsid w:val="00FC3BD6"/>
    <w:rsid w:val="00FC3EF5"/>
    <w:rsid w:val="00FC769C"/>
    <w:rsid w:val="00FF11F0"/>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E6E58"/>
  <w15:docId w15:val="{CEE217FD-423C-470A-A031-CB313D1B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C34"/>
    <w:pPr>
      <w:spacing w:after="240" w:line="276" w:lineRule="auto"/>
      <w:ind w:left="1418" w:right="-57"/>
      <w:jc w:val="both"/>
    </w:pPr>
    <w:rPr>
      <w:lang w:val="en-GB"/>
    </w:rPr>
  </w:style>
  <w:style w:type="paragraph" w:styleId="Heading1">
    <w:name w:val="heading 1"/>
    <w:basedOn w:val="Normal"/>
    <w:next w:val="Normal"/>
    <w:link w:val="Heading1Char"/>
    <w:autoRedefine/>
    <w:qFormat/>
    <w:rsid w:val="00551C34"/>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51C34"/>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551C34"/>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551C34"/>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551C34"/>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551C3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51C34"/>
    <w:pPr>
      <w:spacing w:after="0"/>
      <w:ind w:left="0"/>
      <w:outlineLvl w:val="6"/>
    </w:pPr>
    <w:rPr>
      <w:i/>
      <w:iCs/>
    </w:rPr>
  </w:style>
  <w:style w:type="paragraph" w:styleId="Heading8">
    <w:name w:val="heading 8"/>
    <w:basedOn w:val="Normal"/>
    <w:next w:val="Normal"/>
    <w:link w:val="Heading8Char"/>
    <w:uiPriority w:val="9"/>
    <w:semiHidden/>
    <w:qFormat/>
    <w:rsid w:val="00551C34"/>
    <w:pPr>
      <w:numPr>
        <w:ilvl w:val="7"/>
        <w:numId w:val="1"/>
      </w:numPr>
      <w:spacing w:after="0"/>
      <w:outlineLvl w:val="7"/>
    </w:pPr>
  </w:style>
  <w:style w:type="paragraph" w:styleId="Heading9">
    <w:name w:val="heading 9"/>
    <w:basedOn w:val="Normal"/>
    <w:next w:val="Normal"/>
    <w:link w:val="Heading9Char"/>
    <w:uiPriority w:val="9"/>
    <w:semiHidden/>
    <w:qFormat/>
    <w:rsid w:val="00551C34"/>
    <w:pPr>
      <w:spacing w:after="0"/>
      <w:ind w:left="1584" w:hanging="1584"/>
      <w:outlineLvl w:val="8"/>
    </w:pPr>
    <w:rPr>
      <w:i/>
      <w:iCs/>
      <w:spacing w:val="5"/>
    </w:rPr>
  </w:style>
  <w:style w:type="character" w:default="1" w:styleId="DefaultParagraphFont">
    <w:name w:val="Default Paragraph Font"/>
    <w:uiPriority w:val="1"/>
    <w:semiHidden/>
    <w:unhideWhenUsed/>
    <w:rsid w:val="00551C3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1C34"/>
  </w:style>
  <w:style w:type="character" w:customStyle="1" w:styleId="Heading1Char">
    <w:name w:val="Heading 1 Char"/>
    <w:link w:val="Heading1"/>
    <w:rsid w:val="00551C34"/>
    <w:rPr>
      <w:b/>
      <w:bCs/>
      <w:caps/>
      <w:u w:val="single"/>
      <w:lang w:val="en-GB"/>
    </w:rPr>
  </w:style>
  <w:style w:type="character" w:customStyle="1" w:styleId="Heading2Char">
    <w:name w:val="Heading 2 Char"/>
    <w:link w:val="Heading2"/>
    <w:rsid w:val="00551C34"/>
    <w:rPr>
      <w:bCs/>
      <w:caps/>
      <w:u w:val="single"/>
      <w:lang w:val="en-GB"/>
    </w:rPr>
  </w:style>
  <w:style w:type="character" w:customStyle="1" w:styleId="Heading3Char">
    <w:name w:val="Heading 3 Char"/>
    <w:link w:val="Heading3"/>
    <w:rsid w:val="00551C34"/>
    <w:rPr>
      <w:bCs/>
      <w:u w:val="single"/>
      <w:lang w:val="en-GB"/>
    </w:rPr>
  </w:style>
  <w:style w:type="character" w:customStyle="1" w:styleId="Heading4Char">
    <w:name w:val="Heading 4 Char"/>
    <w:link w:val="Heading4"/>
    <w:rsid w:val="00551C34"/>
    <w:rPr>
      <w:bCs/>
      <w:i/>
      <w:iCs/>
      <w:lang w:val="en-GB"/>
    </w:rPr>
  </w:style>
  <w:style w:type="character" w:customStyle="1" w:styleId="Heading5Char">
    <w:name w:val="Heading 5 Char"/>
    <w:link w:val="Heading5"/>
    <w:rsid w:val="00551C34"/>
    <w:rPr>
      <w:bCs/>
      <w:color w:val="000000"/>
      <w:lang w:val="en-GB"/>
    </w:rPr>
  </w:style>
  <w:style w:type="character" w:customStyle="1" w:styleId="Heading6Char">
    <w:name w:val="Heading 6 Char"/>
    <w:link w:val="Heading6"/>
    <w:uiPriority w:val="59"/>
    <w:semiHidden/>
    <w:rsid w:val="00551C34"/>
    <w:rPr>
      <w:b/>
      <w:bCs/>
      <w:i/>
      <w:iCs/>
      <w:color w:val="7F7F7F"/>
      <w:lang w:val="en-GB"/>
    </w:rPr>
  </w:style>
  <w:style w:type="character" w:customStyle="1" w:styleId="Heading7Char">
    <w:name w:val="Heading 7 Char"/>
    <w:link w:val="Heading7"/>
    <w:uiPriority w:val="9"/>
    <w:semiHidden/>
    <w:rsid w:val="00551C34"/>
    <w:rPr>
      <w:i/>
      <w:iCs/>
      <w:lang w:val="en-GB"/>
    </w:rPr>
  </w:style>
  <w:style w:type="character" w:customStyle="1" w:styleId="Heading8Char">
    <w:name w:val="Heading 8 Char"/>
    <w:link w:val="Heading8"/>
    <w:uiPriority w:val="9"/>
    <w:semiHidden/>
    <w:rsid w:val="00551C34"/>
    <w:rPr>
      <w:lang w:val="en-GB"/>
    </w:rPr>
  </w:style>
  <w:style w:type="character" w:customStyle="1" w:styleId="Heading9Char">
    <w:name w:val="Heading 9 Char"/>
    <w:link w:val="Heading9"/>
    <w:uiPriority w:val="9"/>
    <w:semiHidden/>
    <w:rsid w:val="00551C34"/>
    <w:rPr>
      <w:i/>
      <w:iCs/>
      <w:spacing w:val="5"/>
      <w:lang w:val="en-GB"/>
    </w:rPr>
  </w:style>
  <w:style w:type="paragraph" w:styleId="Title">
    <w:name w:val="Title"/>
    <w:aliases w:val="Title Bold"/>
    <w:basedOn w:val="Normal"/>
    <w:next w:val="Normal"/>
    <w:link w:val="TitleChar"/>
    <w:qFormat/>
    <w:rsid w:val="00551C3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51C34"/>
    <w:rPr>
      <w:b/>
      <w:caps/>
      <w:spacing w:val="5"/>
      <w:u w:val="single"/>
      <w:lang w:val="en-GB"/>
    </w:rPr>
  </w:style>
  <w:style w:type="paragraph" w:styleId="Subtitle">
    <w:name w:val="Subtitle"/>
    <w:basedOn w:val="Normal"/>
    <w:next w:val="Normal"/>
    <w:link w:val="SubtitleChar"/>
    <w:qFormat/>
    <w:rsid w:val="00551C34"/>
    <w:pPr>
      <w:spacing w:after="600"/>
    </w:pPr>
    <w:rPr>
      <w:i/>
      <w:iCs/>
      <w:spacing w:val="13"/>
      <w:sz w:val="24"/>
      <w:szCs w:val="24"/>
    </w:rPr>
  </w:style>
  <w:style w:type="character" w:customStyle="1" w:styleId="SubtitleChar">
    <w:name w:val="Subtitle Char"/>
    <w:link w:val="Subtitle"/>
    <w:rsid w:val="00551C34"/>
    <w:rPr>
      <w:i/>
      <w:iCs/>
      <w:spacing w:val="13"/>
      <w:sz w:val="24"/>
      <w:szCs w:val="24"/>
      <w:lang w:val="en-GB"/>
    </w:rPr>
  </w:style>
  <w:style w:type="paragraph" w:customStyle="1" w:styleId="CoverPageTitle">
    <w:name w:val="Cover Page Title"/>
    <w:basedOn w:val="Normal"/>
    <w:link w:val="CoverPageTitleChar"/>
    <w:qFormat/>
    <w:rsid w:val="00551C34"/>
    <w:pPr>
      <w:spacing w:line="360" w:lineRule="auto"/>
      <w:ind w:left="1701" w:right="1650"/>
      <w:jc w:val="center"/>
    </w:pPr>
    <w:rPr>
      <w:rFonts w:cs="Arial"/>
      <w:b/>
      <w:sz w:val="28"/>
      <w:szCs w:val="28"/>
    </w:rPr>
  </w:style>
  <w:style w:type="character" w:customStyle="1" w:styleId="CoverPageTitleChar">
    <w:name w:val="Cover Page Title Char"/>
    <w:link w:val="CoverPageTitle"/>
    <w:rsid w:val="00551C34"/>
    <w:rPr>
      <w:rFonts w:cs="Arial"/>
      <w:b/>
      <w:sz w:val="28"/>
      <w:szCs w:val="28"/>
      <w:lang w:val="en-GB"/>
    </w:rPr>
  </w:style>
  <w:style w:type="paragraph" w:styleId="ListParagraph">
    <w:name w:val="List Paragraph"/>
    <w:basedOn w:val="Normal"/>
    <w:link w:val="ListParagraphChar"/>
    <w:uiPriority w:val="34"/>
    <w:rsid w:val="00551C34"/>
    <w:pPr>
      <w:ind w:left="720"/>
      <w:contextualSpacing/>
    </w:pPr>
  </w:style>
  <w:style w:type="character" w:customStyle="1" w:styleId="ListParagraphChar">
    <w:name w:val="List Paragraph Char"/>
    <w:link w:val="ListParagraph"/>
    <w:uiPriority w:val="34"/>
    <w:rsid w:val="00551C34"/>
    <w:rPr>
      <w:lang w:val="en-GB"/>
    </w:rPr>
  </w:style>
  <w:style w:type="table" w:styleId="TableGrid">
    <w:name w:val="Table Grid"/>
    <w:basedOn w:val="TableNormal"/>
    <w:uiPriority w:val="59"/>
    <w:rsid w:val="00551C3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1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C34"/>
    <w:rPr>
      <w:rFonts w:ascii="Tahoma" w:hAnsi="Tahoma" w:cs="Tahoma"/>
      <w:sz w:val="16"/>
      <w:szCs w:val="16"/>
      <w:lang w:val="en-GB"/>
    </w:rPr>
  </w:style>
  <w:style w:type="paragraph" w:styleId="Header">
    <w:name w:val="header"/>
    <w:basedOn w:val="Normal"/>
    <w:link w:val="HeaderChar"/>
    <w:uiPriority w:val="99"/>
    <w:unhideWhenUsed/>
    <w:rsid w:val="00551C3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51C34"/>
    <w:rPr>
      <w:lang w:val="en-GB"/>
    </w:rPr>
  </w:style>
  <w:style w:type="paragraph" w:styleId="Footer">
    <w:name w:val="footer"/>
    <w:basedOn w:val="Normal"/>
    <w:link w:val="FooterChar"/>
    <w:uiPriority w:val="99"/>
    <w:unhideWhenUsed/>
    <w:rsid w:val="00551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C34"/>
    <w:rPr>
      <w:lang w:val="en-GB"/>
    </w:rPr>
  </w:style>
  <w:style w:type="character" w:styleId="Hyperlink">
    <w:name w:val="Hyperlink"/>
    <w:basedOn w:val="DefaultParagraphFont"/>
    <w:rsid w:val="00551C34"/>
    <w:rPr>
      <w:color w:val="0000FF" w:themeColor="hyperlink"/>
      <w:u w:val="none"/>
    </w:rPr>
  </w:style>
  <w:style w:type="paragraph" w:styleId="TOC1">
    <w:name w:val="toc 1"/>
    <w:basedOn w:val="Normal"/>
    <w:next w:val="Normal"/>
    <w:autoRedefine/>
    <w:uiPriority w:val="39"/>
    <w:unhideWhenUsed/>
    <w:rsid w:val="00551C34"/>
    <w:pPr>
      <w:spacing w:after="100"/>
      <w:ind w:left="0"/>
    </w:pPr>
    <w:rPr>
      <w:caps/>
    </w:rPr>
  </w:style>
  <w:style w:type="paragraph" w:styleId="TOC2">
    <w:name w:val="toc 2"/>
    <w:basedOn w:val="Normal"/>
    <w:next w:val="Normal"/>
    <w:autoRedefine/>
    <w:uiPriority w:val="39"/>
    <w:unhideWhenUsed/>
    <w:rsid w:val="00551C3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51C34"/>
    <w:pPr>
      <w:spacing w:after="100"/>
      <w:ind w:left="0"/>
    </w:pPr>
  </w:style>
  <w:style w:type="paragraph" w:styleId="TOC4">
    <w:name w:val="toc 4"/>
    <w:basedOn w:val="Normal"/>
    <w:next w:val="Normal"/>
    <w:autoRedefine/>
    <w:uiPriority w:val="39"/>
    <w:unhideWhenUsed/>
    <w:rsid w:val="00551C34"/>
    <w:pPr>
      <w:spacing w:after="100"/>
      <w:ind w:left="0"/>
    </w:pPr>
  </w:style>
  <w:style w:type="paragraph" w:styleId="TOC5">
    <w:name w:val="toc 5"/>
    <w:basedOn w:val="Normal"/>
    <w:next w:val="Normal"/>
    <w:autoRedefine/>
    <w:uiPriority w:val="39"/>
    <w:unhideWhenUsed/>
    <w:rsid w:val="00551C34"/>
    <w:pPr>
      <w:spacing w:after="100"/>
      <w:ind w:left="0"/>
    </w:pPr>
  </w:style>
  <w:style w:type="paragraph" w:customStyle="1" w:styleId="Dashlist">
    <w:name w:val="Dash list"/>
    <w:basedOn w:val="Normal"/>
    <w:link w:val="DashlistChar"/>
    <w:qFormat/>
    <w:rsid w:val="00551C34"/>
    <w:pPr>
      <w:numPr>
        <w:numId w:val="5"/>
      </w:numPr>
      <w:spacing w:after="0" w:line="240" w:lineRule="auto"/>
      <w:ind w:left="1777" w:right="0"/>
    </w:pPr>
  </w:style>
  <w:style w:type="character" w:customStyle="1" w:styleId="DashlistChar">
    <w:name w:val="Dash list Char"/>
    <w:link w:val="Dashlist"/>
    <w:rsid w:val="00551C34"/>
    <w:rPr>
      <w:lang w:val="en-GB"/>
    </w:rPr>
  </w:style>
  <w:style w:type="paragraph" w:customStyle="1" w:styleId="Bodyjustified">
    <w:name w:val="Body justified"/>
    <w:link w:val="BodyjustifiedChar"/>
    <w:uiPriority w:val="99"/>
    <w:rsid w:val="00551C3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51C34"/>
    <w:rPr>
      <w:rFonts w:eastAsia="Arial" w:cs="Helvetica"/>
      <w:color w:val="000000"/>
      <w:w w:val="0"/>
      <w:lang w:val="en-GB"/>
    </w:rPr>
  </w:style>
  <w:style w:type="paragraph" w:customStyle="1" w:styleId="BulletList">
    <w:name w:val="Bullet List"/>
    <w:basedOn w:val="ListParagraph"/>
    <w:link w:val="BulletListChar"/>
    <w:qFormat/>
    <w:rsid w:val="00551C34"/>
    <w:pPr>
      <w:numPr>
        <w:numId w:val="2"/>
      </w:numPr>
      <w:ind w:left="1777" w:right="0"/>
    </w:pPr>
  </w:style>
  <w:style w:type="character" w:customStyle="1" w:styleId="BulletListChar">
    <w:name w:val="Bullet List Char"/>
    <w:link w:val="BulletList"/>
    <w:rsid w:val="00551C34"/>
    <w:rPr>
      <w:lang w:val="en-GB"/>
    </w:rPr>
  </w:style>
  <w:style w:type="paragraph" w:customStyle="1" w:styleId="numericallist">
    <w:name w:val="numerical list"/>
    <w:basedOn w:val="Normal"/>
    <w:link w:val="numericallistChar"/>
    <w:qFormat/>
    <w:rsid w:val="00551C34"/>
    <w:pPr>
      <w:numPr>
        <w:ilvl w:val="6"/>
        <w:numId w:val="1"/>
      </w:numPr>
      <w:spacing w:after="0" w:line="240" w:lineRule="auto"/>
    </w:pPr>
  </w:style>
  <w:style w:type="character" w:customStyle="1" w:styleId="numericallistChar">
    <w:name w:val="numerical list Char"/>
    <w:link w:val="numericallist"/>
    <w:rsid w:val="00551C34"/>
    <w:rPr>
      <w:lang w:val="en-GB"/>
    </w:rPr>
  </w:style>
  <w:style w:type="character" w:styleId="PlaceholderText">
    <w:name w:val="Placeholder Text"/>
    <w:basedOn w:val="DefaultParagraphFont"/>
    <w:uiPriority w:val="99"/>
    <w:semiHidden/>
    <w:rsid w:val="00551C34"/>
    <w:rPr>
      <w:color w:val="808080"/>
    </w:rPr>
  </w:style>
  <w:style w:type="paragraph" w:customStyle="1" w:styleId="BASEDON">
    <w:name w:val="BASED ON"/>
    <w:basedOn w:val="CoverPageTitle"/>
    <w:link w:val="BASEDONChar"/>
    <w:qFormat/>
    <w:rsid w:val="00551C34"/>
    <w:pPr>
      <w:spacing w:before="360" w:after="480"/>
    </w:pPr>
    <w:rPr>
      <w:caps/>
    </w:rPr>
  </w:style>
  <w:style w:type="character" w:customStyle="1" w:styleId="BASEDONChar">
    <w:name w:val="BASED ON Char"/>
    <w:link w:val="BASEDON"/>
    <w:rsid w:val="00551C34"/>
    <w:rPr>
      <w:rFonts w:cs="Arial"/>
      <w:b/>
      <w:caps/>
      <w:sz w:val="28"/>
      <w:szCs w:val="28"/>
      <w:lang w:val="en-GB"/>
    </w:rPr>
  </w:style>
  <w:style w:type="paragraph" w:customStyle="1" w:styleId="NOTES">
    <w:name w:val="NOTES"/>
    <w:link w:val="NOTESChar"/>
    <w:qFormat/>
    <w:rsid w:val="00551C34"/>
    <w:pPr>
      <w:keepNext/>
      <w:spacing w:before="240"/>
      <w:ind w:firstLine="1440"/>
    </w:pPr>
    <w:rPr>
      <w:rFonts w:eastAsia="Arial" w:cs="Helvetica"/>
      <w:b/>
      <w:caps/>
      <w:color w:val="000000"/>
      <w:u w:val="single"/>
      <w:lang w:val="en-GB"/>
    </w:rPr>
  </w:style>
  <w:style w:type="character" w:customStyle="1" w:styleId="NOTESChar">
    <w:name w:val="NOTES Char"/>
    <w:link w:val="NOTES"/>
    <w:rsid w:val="00551C34"/>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46905"/>
    <w:pPr>
      <w:spacing w:before="240"/>
    </w:pPr>
  </w:style>
  <w:style w:type="character" w:customStyle="1" w:styleId="ParagraphwithspacingaboveChar">
    <w:name w:val="Paragraph with spacing above Char"/>
    <w:link w:val="Paragraphwithspacingabove"/>
    <w:rsid w:val="00B46905"/>
    <w:rPr>
      <w:lang w:val="en-GB"/>
    </w:rPr>
  </w:style>
  <w:style w:type="paragraph" w:customStyle="1" w:styleId="TableTitle">
    <w:name w:val="Table Title"/>
    <w:basedOn w:val="BodyText"/>
    <w:link w:val="TableTitleChar"/>
    <w:qFormat/>
    <w:rsid w:val="00551C3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51C3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51C34"/>
    <w:rPr>
      <w:lang w:val="fr-FR" w:eastAsia="fr-FR"/>
    </w:rPr>
  </w:style>
  <w:style w:type="character" w:customStyle="1" w:styleId="TableTitleChar">
    <w:name w:val="Table Title Char"/>
    <w:link w:val="TableTitle"/>
    <w:rsid w:val="00551C34"/>
    <w:rPr>
      <w:b/>
      <w:caps/>
      <w:u w:val="single"/>
      <w:lang w:eastAsia="fr-FR"/>
    </w:rPr>
  </w:style>
  <w:style w:type="table" w:customStyle="1" w:styleId="ESCCTable">
    <w:name w:val="ESCC Table"/>
    <w:basedOn w:val="TableNormal"/>
    <w:uiPriority w:val="99"/>
    <w:rsid w:val="00B4690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551C34"/>
    <w:pPr>
      <w:keepNext/>
    </w:pPr>
  </w:style>
  <w:style w:type="character" w:customStyle="1" w:styleId="AligncenterChar">
    <w:name w:val="Align center Char"/>
    <w:link w:val="Aligncenter"/>
    <w:rsid w:val="00551C34"/>
    <w:rPr>
      <w:rFonts w:eastAsia="Arial" w:cs="Helvetica"/>
      <w:color w:val="000000"/>
      <w:w w:val="0"/>
      <w:lang w:val="en-GB"/>
    </w:rPr>
  </w:style>
  <w:style w:type="paragraph" w:customStyle="1" w:styleId="alphabeticallist">
    <w:name w:val="alphabetical list"/>
    <w:basedOn w:val="BodyText"/>
    <w:link w:val="alphabeticallistChar"/>
    <w:qFormat/>
    <w:rsid w:val="00551C34"/>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51C34"/>
    <w:rPr>
      <w:lang w:val="en-GB" w:eastAsia="fr-FR"/>
    </w:rPr>
  </w:style>
  <w:style w:type="table" w:customStyle="1" w:styleId="ESCC7">
    <w:name w:val="ESCC 7"/>
    <w:basedOn w:val="TableNormal"/>
    <w:uiPriority w:val="99"/>
    <w:rsid w:val="00B46905"/>
    <w:tblPr/>
  </w:style>
  <w:style w:type="paragraph" w:styleId="ListNumber">
    <w:name w:val="List Number"/>
    <w:basedOn w:val="Normal"/>
    <w:uiPriority w:val="99"/>
    <w:semiHidden/>
    <w:unhideWhenUsed/>
    <w:rsid w:val="00551C34"/>
    <w:pPr>
      <w:numPr>
        <w:numId w:val="3"/>
      </w:numPr>
      <w:contextualSpacing/>
    </w:pPr>
  </w:style>
  <w:style w:type="paragraph" w:styleId="ListNumber2">
    <w:name w:val="List Number 2"/>
    <w:basedOn w:val="Normal"/>
    <w:uiPriority w:val="99"/>
    <w:semiHidden/>
    <w:unhideWhenUsed/>
    <w:rsid w:val="00551C34"/>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551C34"/>
    <w:pPr>
      <w:spacing w:after="0" w:line="240" w:lineRule="auto"/>
      <w:ind w:left="0" w:right="0"/>
    </w:pPr>
    <w:rPr>
      <w:rFonts w:eastAsia="Arial" w:cs="Arial"/>
    </w:rPr>
  </w:style>
  <w:style w:type="character" w:customStyle="1" w:styleId="LeftalignChar">
    <w:name w:val="Left align Char"/>
    <w:link w:val="Leftalign"/>
    <w:rsid w:val="00551C34"/>
    <w:rPr>
      <w:rFonts w:eastAsia="Arial" w:cs="Arial"/>
      <w:lang w:val="en-GB"/>
    </w:rPr>
  </w:style>
  <w:style w:type="paragraph" w:customStyle="1" w:styleId="Centerwithdashedbox">
    <w:name w:val="Center with dashed box"/>
    <w:basedOn w:val="Normal"/>
    <w:link w:val="CenterwithdashedboxChar"/>
    <w:qFormat/>
    <w:rsid w:val="00B4690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46905"/>
    <w:rPr>
      <w:lang w:val="en-GB"/>
    </w:rPr>
  </w:style>
  <w:style w:type="paragraph" w:customStyle="1" w:styleId="Bullet2">
    <w:name w:val="Bullet 2"/>
    <w:qFormat/>
    <w:rsid w:val="00551C34"/>
    <w:pPr>
      <w:numPr>
        <w:numId w:val="6"/>
      </w:numPr>
      <w:ind w:left="2344"/>
    </w:pPr>
    <w:rPr>
      <w:lang w:val="en-GB"/>
    </w:rPr>
  </w:style>
  <w:style w:type="paragraph" w:customStyle="1" w:styleId="Title2">
    <w:name w:val="Title 2"/>
    <w:basedOn w:val="Normal"/>
    <w:link w:val="Title2Char"/>
    <w:qFormat/>
    <w:rsid w:val="00551C3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51C34"/>
    <w:rPr>
      <w:caps/>
      <w:u w:val="single"/>
      <w:lang w:val="en-GB"/>
    </w:rPr>
  </w:style>
  <w:style w:type="table" w:customStyle="1" w:styleId="TableGrid2">
    <w:name w:val="Table Grid2"/>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51C34"/>
    <w:pPr>
      <w:keepNext/>
      <w:spacing w:before="240"/>
      <w:ind w:left="1418"/>
    </w:pPr>
    <w:rPr>
      <w:b/>
      <w:caps/>
      <w:u w:val="single"/>
      <w:lang w:val="en-GB"/>
    </w:rPr>
  </w:style>
  <w:style w:type="character" w:customStyle="1" w:styleId="NBChar">
    <w:name w:val="N.B. Char"/>
    <w:basedOn w:val="DefaultParagraphFont"/>
    <w:link w:val="NB"/>
    <w:rsid w:val="00551C34"/>
    <w:rPr>
      <w:b/>
      <w:caps/>
      <w:u w:val="single"/>
      <w:lang w:val="en-GB"/>
    </w:rPr>
  </w:style>
  <w:style w:type="table" w:customStyle="1" w:styleId="TableGrid7">
    <w:name w:val="Table Grid7"/>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51C34"/>
    <w:pPr>
      <w:keepNext/>
      <w:keepLines/>
      <w:spacing w:after="0"/>
      <w:jc w:val="center"/>
    </w:pPr>
    <w:rPr>
      <w:b/>
      <w:caps/>
      <w:spacing w:val="5"/>
      <w:u w:val="single"/>
    </w:rPr>
  </w:style>
  <w:style w:type="table" w:customStyle="1" w:styleId="ESCC1">
    <w:name w:val="ESCC1"/>
    <w:basedOn w:val="TableNormal"/>
    <w:uiPriority w:val="59"/>
    <w:rsid w:val="00B4690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551C34"/>
    <w:pPr>
      <w:keepNext/>
      <w:keepLines/>
      <w:spacing w:before="240" w:after="80"/>
      <w:jc w:val="center"/>
    </w:pPr>
    <w:rPr>
      <w:b/>
      <w:caps/>
      <w:u w:val="single"/>
    </w:rPr>
  </w:style>
  <w:style w:type="character" w:customStyle="1" w:styleId="FigureTitleChar">
    <w:name w:val="Figure Title Char"/>
    <w:basedOn w:val="DefaultParagraphFont"/>
    <w:link w:val="FigureTitle"/>
    <w:rsid w:val="00551C34"/>
    <w:rPr>
      <w:b/>
      <w:caps/>
      <w:u w:val="single"/>
      <w:lang w:val="en-GB"/>
    </w:rPr>
  </w:style>
  <w:style w:type="paragraph" w:customStyle="1" w:styleId="Rightalign">
    <w:name w:val="Right align"/>
    <w:basedOn w:val="Normal"/>
    <w:link w:val="RightalignChar"/>
    <w:qFormat/>
    <w:rsid w:val="00551C34"/>
    <w:pPr>
      <w:spacing w:after="0" w:line="240" w:lineRule="auto"/>
      <w:ind w:left="0" w:right="0"/>
    </w:pPr>
    <w:rPr>
      <w:rFonts w:eastAsia="Arial" w:cs="Arial"/>
    </w:rPr>
  </w:style>
  <w:style w:type="character" w:customStyle="1" w:styleId="RightalignChar">
    <w:name w:val="Right align Char"/>
    <w:link w:val="Rightalign"/>
    <w:rsid w:val="00551C34"/>
    <w:rPr>
      <w:rFonts w:eastAsia="Arial" w:cs="Arial"/>
      <w:lang w:val="en-GB"/>
    </w:rPr>
  </w:style>
  <w:style w:type="numbering" w:customStyle="1" w:styleId="NoList1">
    <w:name w:val="No List1"/>
    <w:next w:val="NoList"/>
    <w:uiPriority w:val="99"/>
    <w:semiHidden/>
    <w:unhideWhenUsed/>
    <w:rsid w:val="00551C34"/>
  </w:style>
  <w:style w:type="paragraph" w:customStyle="1" w:styleId="Tableofcontents">
    <w:name w:val="Table of contents"/>
    <w:basedOn w:val="Normal"/>
    <w:link w:val="TableofcontentsChar"/>
    <w:qFormat/>
    <w:rsid w:val="00551C3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51C34"/>
    <w:rPr>
      <w:b/>
      <w:bCs/>
      <w:caps/>
      <w:u w:val="single"/>
      <w:lang w:val="en-GB" w:bidi="en-US"/>
    </w:rPr>
  </w:style>
  <w:style w:type="paragraph" w:customStyle="1" w:styleId="superscript">
    <w:name w:val="superscript"/>
    <w:basedOn w:val="Normal"/>
    <w:link w:val="superscriptChar"/>
    <w:qFormat/>
    <w:rsid w:val="00551C34"/>
    <w:pPr>
      <w:spacing w:after="0" w:line="240" w:lineRule="auto"/>
      <w:ind w:left="0" w:right="0"/>
    </w:pPr>
    <w:rPr>
      <w:vertAlign w:val="superscript"/>
    </w:rPr>
  </w:style>
  <w:style w:type="character" w:customStyle="1" w:styleId="superscriptChar">
    <w:name w:val="superscript Char"/>
    <w:link w:val="superscript"/>
    <w:rsid w:val="00551C34"/>
    <w:rPr>
      <w:vertAlign w:val="superscript"/>
      <w:lang w:val="en-GB"/>
    </w:rPr>
  </w:style>
  <w:style w:type="paragraph" w:customStyle="1" w:styleId="subscript">
    <w:name w:val="subscript"/>
    <w:basedOn w:val="Normal"/>
    <w:link w:val="subscriptChar"/>
    <w:qFormat/>
    <w:rsid w:val="00551C34"/>
    <w:pPr>
      <w:spacing w:after="0" w:line="240" w:lineRule="auto"/>
      <w:ind w:left="0" w:right="0"/>
    </w:pPr>
    <w:rPr>
      <w:vertAlign w:val="subscript"/>
    </w:rPr>
  </w:style>
  <w:style w:type="character" w:customStyle="1" w:styleId="subscriptChar">
    <w:name w:val="subscript Char"/>
    <w:link w:val="subscript"/>
    <w:rsid w:val="00551C34"/>
    <w:rPr>
      <w:vertAlign w:val="subscript"/>
      <w:lang w:val="en-GB"/>
    </w:rPr>
  </w:style>
  <w:style w:type="numbering" w:customStyle="1" w:styleId="NoList2">
    <w:name w:val="No List2"/>
    <w:next w:val="NoList"/>
    <w:uiPriority w:val="99"/>
    <w:semiHidden/>
    <w:unhideWhenUsed/>
    <w:rsid w:val="00551C34"/>
  </w:style>
  <w:style w:type="numbering" w:customStyle="1" w:styleId="NoList11">
    <w:name w:val="No List11"/>
    <w:next w:val="NoList"/>
    <w:uiPriority w:val="99"/>
    <w:semiHidden/>
    <w:unhideWhenUsed/>
    <w:rsid w:val="00551C34"/>
  </w:style>
  <w:style w:type="paragraph" w:customStyle="1" w:styleId="rightindent">
    <w:name w:val="right indent"/>
    <w:basedOn w:val="Rightalign"/>
    <w:link w:val="rightindentChar"/>
    <w:qFormat/>
    <w:rsid w:val="00551C34"/>
    <w:pPr>
      <w:tabs>
        <w:tab w:val="left" w:pos="7920"/>
      </w:tabs>
    </w:pPr>
  </w:style>
  <w:style w:type="character" w:customStyle="1" w:styleId="rightindentChar">
    <w:name w:val="right indent Char"/>
    <w:link w:val="rightindent"/>
    <w:rsid w:val="00551C34"/>
    <w:rPr>
      <w:rFonts w:eastAsia="Arial" w:cs="Arial"/>
      <w:lang w:val="en-GB"/>
    </w:rPr>
  </w:style>
  <w:style w:type="paragraph" w:styleId="TOCHeading">
    <w:name w:val="TOC Heading"/>
    <w:basedOn w:val="Heading1"/>
    <w:next w:val="Normal"/>
    <w:link w:val="TOCHeadingChar"/>
    <w:uiPriority w:val="39"/>
    <w:semiHidden/>
    <w:unhideWhenUsed/>
    <w:qFormat/>
    <w:rsid w:val="00551C3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51C3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51C34"/>
    <w:pPr>
      <w:numPr>
        <w:numId w:val="7"/>
      </w:numPr>
      <w:ind w:left="2344"/>
    </w:pPr>
    <w:rPr>
      <w:lang w:val="en-GB"/>
    </w:rPr>
  </w:style>
  <w:style w:type="paragraph" w:customStyle="1" w:styleId="numericalroman">
    <w:name w:val="numerical roman"/>
    <w:basedOn w:val="ListParagraph"/>
    <w:qFormat/>
    <w:rsid w:val="00551C34"/>
    <w:pPr>
      <w:numPr>
        <w:numId w:val="8"/>
      </w:numPr>
      <w:ind w:right="0"/>
    </w:pPr>
  </w:style>
  <w:style w:type="paragraph" w:styleId="Caption">
    <w:name w:val="caption"/>
    <w:basedOn w:val="Normal"/>
    <w:next w:val="Normal"/>
    <w:rsid w:val="00551C3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51C34"/>
    <w:rPr>
      <w:color w:val="800080" w:themeColor="followedHyperlink"/>
      <w:u w:val="single"/>
    </w:rPr>
  </w:style>
  <w:style w:type="character" w:styleId="BookTitle">
    <w:name w:val="Book Title"/>
    <w:basedOn w:val="DefaultParagraphFont"/>
    <w:uiPriority w:val="99"/>
    <w:rsid w:val="00551C34"/>
    <w:rPr>
      <w:b/>
      <w:bCs/>
      <w:i/>
      <w:iCs/>
      <w:spacing w:val="5"/>
    </w:rPr>
  </w:style>
  <w:style w:type="character" w:styleId="Emphasis">
    <w:name w:val="Emphasis"/>
    <w:basedOn w:val="DefaultParagraphFont"/>
    <w:uiPriority w:val="20"/>
    <w:rsid w:val="00551C34"/>
    <w:rPr>
      <w:i/>
      <w:iCs/>
    </w:rPr>
  </w:style>
  <w:style w:type="character" w:styleId="IntenseEmphasis">
    <w:name w:val="Intense Emphasis"/>
    <w:basedOn w:val="DefaultParagraphFont"/>
    <w:uiPriority w:val="21"/>
    <w:rsid w:val="00551C34"/>
    <w:rPr>
      <w:i/>
      <w:iCs/>
      <w:color w:val="4F81BD" w:themeColor="accent1"/>
    </w:rPr>
  </w:style>
  <w:style w:type="paragraph" w:styleId="IntenseQuote">
    <w:name w:val="Intense Quote"/>
    <w:basedOn w:val="Normal"/>
    <w:next w:val="Normal"/>
    <w:link w:val="IntenseQuoteChar"/>
    <w:uiPriority w:val="30"/>
    <w:rsid w:val="00551C3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51C34"/>
    <w:rPr>
      <w:i/>
      <w:iCs/>
      <w:color w:val="4F81BD" w:themeColor="accent1"/>
      <w:lang w:val="en-GB"/>
    </w:rPr>
  </w:style>
  <w:style w:type="character" w:styleId="IntenseReference">
    <w:name w:val="Intense Reference"/>
    <w:basedOn w:val="DefaultParagraphFont"/>
    <w:uiPriority w:val="32"/>
    <w:rsid w:val="00551C34"/>
    <w:rPr>
      <w:b/>
      <w:bCs/>
      <w:smallCaps/>
      <w:color w:val="4F81BD" w:themeColor="accent1"/>
      <w:spacing w:val="5"/>
    </w:rPr>
  </w:style>
  <w:style w:type="paragraph" w:styleId="NoSpacing">
    <w:name w:val="No Spacing"/>
    <w:uiPriority w:val="1"/>
    <w:rsid w:val="00551C34"/>
    <w:pPr>
      <w:ind w:left="1418" w:right="-57"/>
      <w:jc w:val="both"/>
    </w:pPr>
    <w:rPr>
      <w:lang w:val="en-GB"/>
    </w:rPr>
  </w:style>
  <w:style w:type="paragraph" w:styleId="Quote">
    <w:name w:val="Quote"/>
    <w:basedOn w:val="Normal"/>
    <w:next w:val="Normal"/>
    <w:link w:val="QuoteChar"/>
    <w:uiPriority w:val="29"/>
    <w:rsid w:val="00551C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51C34"/>
    <w:rPr>
      <w:i/>
      <w:iCs/>
      <w:color w:val="404040" w:themeColor="text1" w:themeTint="BF"/>
      <w:lang w:val="en-GB"/>
    </w:rPr>
  </w:style>
  <w:style w:type="character" w:styleId="Strong">
    <w:name w:val="Strong"/>
    <w:basedOn w:val="DefaultParagraphFont"/>
    <w:uiPriority w:val="22"/>
    <w:rsid w:val="00551C34"/>
    <w:rPr>
      <w:b/>
      <w:bCs/>
    </w:rPr>
  </w:style>
  <w:style w:type="character" w:styleId="SubtleEmphasis">
    <w:name w:val="Subtle Emphasis"/>
    <w:basedOn w:val="DefaultParagraphFont"/>
    <w:uiPriority w:val="19"/>
    <w:rsid w:val="00551C34"/>
    <w:rPr>
      <w:i/>
      <w:iCs/>
      <w:color w:val="404040" w:themeColor="text1" w:themeTint="BF"/>
    </w:rPr>
  </w:style>
  <w:style w:type="character" w:styleId="SubtleReference">
    <w:name w:val="Subtle Reference"/>
    <w:basedOn w:val="DefaultParagraphFont"/>
    <w:uiPriority w:val="31"/>
    <w:rsid w:val="00551C34"/>
    <w:rPr>
      <w:smallCaps/>
      <w:color w:val="5A5A5A" w:themeColor="text1" w:themeTint="A5"/>
    </w:rPr>
  </w:style>
  <w:style w:type="character" w:styleId="CommentReference">
    <w:name w:val="annotation reference"/>
    <w:basedOn w:val="DefaultParagraphFont"/>
    <w:uiPriority w:val="99"/>
    <w:semiHidden/>
    <w:unhideWhenUsed/>
    <w:rsid w:val="00B057BF"/>
    <w:rPr>
      <w:sz w:val="16"/>
      <w:szCs w:val="16"/>
    </w:rPr>
  </w:style>
  <w:style w:type="paragraph" w:styleId="CommentText">
    <w:name w:val="annotation text"/>
    <w:basedOn w:val="Normal"/>
    <w:link w:val="CommentTextChar"/>
    <w:uiPriority w:val="99"/>
    <w:semiHidden/>
    <w:unhideWhenUsed/>
    <w:rsid w:val="00B057BF"/>
    <w:pPr>
      <w:spacing w:line="240" w:lineRule="auto"/>
    </w:pPr>
  </w:style>
  <w:style w:type="character" w:customStyle="1" w:styleId="CommentTextChar">
    <w:name w:val="Comment Text Char"/>
    <w:basedOn w:val="DefaultParagraphFont"/>
    <w:link w:val="CommentText"/>
    <w:uiPriority w:val="99"/>
    <w:semiHidden/>
    <w:rsid w:val="00B057BF"/>
    <w:rPr>
      <w:lang w:val="en-GB"/>
    </w:rPr>
  </w:style>
  <w:style w:type="paragraph" w:styleId="CommentSubject">
    <w:name w:val="annotation subject"/>
    <w:basedOn w:val="CommentText"/>
    <w:next w:val="CommentText"/>
    <w:link w:val="CommentSubjectChar"/>
    <w:uiPriority w:val="99"/>
    <w:semiHidden/>
    <w:unhideWhenUsed/>
    <w:rsid w:val="00B057BF"/>
    <w:rPr>
      <w:b/>
      <w:bCs/>
    </w:rPr>
  </w:style>
  <w:style w:type="character" w:customStyle="1" w:styleId="CommentSubjectChar">
    <w:name w:val="Comment Subject Char"/>
    <w:basedOn w:val="CommentTextChar"/>
    <w:link w:val="CommentSubject"/>
    <w:uiPriority w:val="99"/>
    <w:semiHidden/>
    <w:rsid w:val="00B057B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602.pdf" TargetMode="External"/><Relationship Id="rId18" Type="http://schemas.openxmlformats.org/officeDocument/2006/relationships/image" Target="media/image6.png"/><Relationship Id="rId26" Type="http://schemas.openxmlformats.org/officeDocument/2006/relationships/hyperlink" Target="http://escies.org/escc-specs/published/3602.pdf" TargetMode="External"/><Relationship Id="rId39" Type="http://schemas.openxmlformats.org/officeDocument/2006/relationships/hyperlink" Target="https://escies.org/specfamily/searchSpecification?text=%223602%22" TargetMode="External"/><Relationship Id="rId21" Type="http://schemas.openxmlformats.org/officeDocument/2006/relationships/image" Target="media/image9.png"/><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hyperlink" Target="https://escies.org/specfamily/searchSpecification?text=%223602%22" TargetMode="External"/><Relationship Id="rId50" Type="http://schemas.openxmlformats.org/officeDocument/2006/relationships/hyperlink" Target="http://escies.org/escc-specs/published/3602.pdf" TargetMode="External"/><Relationship Id="rId55" Type="http://schemas.openxmlformats.org/officeDocument/2006/relationships/hyperlink" Target="https://escies.org/specfamily/searchSpecification?text=%223602%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escies.org/specfamily/searchSpecification?text=%223602%22" TargetMode="External"/><Relationship Id="rId41" Type="http://schemas.openxmlformats.org/officeDocument/2006/relationships/hyperlink" Target="https://escies.org/specfamily/searchSpecification?text=%223602%22" TargetMode="External"/><Relationship Id="rId54"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602.pdf" TargetMode="External"/><Relationship Id="rId32" Type="http://schemas.openxmlformats.org/officeDocument/2006/relationships/hyperlink" Target="http://escies.org/escc-specs/published/3602.pdf" TargetMode="External"/><Relationship Id="rId37" Type="http://schemas.openxmlformats.org/officeDocument/2006/relationships/hyperlink" Target="https://escies.org/specfamily/searchSpecification?text=%223602%22" TargetMode="External"/><Relationship Id="rId40" Type="http://schemas.openxmlformats.org/officeDocument/2006/relationships/hyperlink" Target="http://escies.org/escc-specs/published/3602.pdf" TargetMode="External"/><Relationship Id="rId45" Type="http://schemas.openxmlformats.org/officeDocument/2006/relationships/hyperlink" Target="https://escies.org/specfamily/searchSpecification?text=%223602%22" TargetMode="External"/><Relationship Id="rId53" Type="http://schemas.openxmlformats.org/officeDocument/2006/relationships/hyperlink" Target="https://escies.org/specfamily/searchSpecification?text=%223602%22" TargetMode="External"/><Relationship Id="rId58" Type="http://schemas.openxmlformats.org/officeDocument/2006/relationships/hyperlink" Target="http://escies.org/escc-specs/published/3602.pdf"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escies.org/specfamily/searchSpecification?text=%2221700%22" TargetMode="External"/><Relationship Id="rId28" Type="http://schemas.openxmlformats.org/officeDocument/2006/relationships/hyperlink" Target="http://escies.org/escc-specs/published/3602.pdf" TargetMode="External"/><Relationship Id="rId36" Type="http://schemas.openxmlformats.org/officeDocument/2006/relationships/hyperlink" Target="http://escies.org/escc-specs/published/3602.pdf" TargetMode="External"/><Relationship Id="rId49" Type="http://schemas.openxmlformats.org/officeDocument/2006/relationships/hyperlink" Target="https://escies.org/specfamily/searchSpecification?text=%223602%22" TargetMode="External"/><Relationship Id="rId57" Type="http://schemas.openxmlformats.org/officeDocument/2006/relationships/hyperlink" Target="https://escies.org/specfamily/searchSpecification?text=%223602%22" TargetMode="External"/><Relationship Id="rId61" Type="http://schemas.openxmlformats.org/officeDocument/2006/relationships/theme" Target="theme/theme1.xml"/><Relationship Id="rId10" Type="http://schemas.openxmlformats.org/officeDocument/2006/relationships/hyperlink" Target="https://escies.org" TargetMode="External"/><Relationship Id="rId19" Type="http://schemas.openxmlformats.org/officeDocument/2006/relationships/image" Target="media/image7.png"/><Relationship Id="rId31" Type="http://schemas.openxmlformats.org/officeDocument/2006/relationships/hyperlink" Target="https://escies.org/specfamily/searchSpecification?text=%223602%22" TargetMode="External"/><Relationship Id="rId44" Type="http://schemas.openxmlformats.org/officeDocument/2006/relationships/hyperlink" Target="http://escies.org/escc-specs/published/3602.pdf" TargetMode="External"/><Relationship Id="rId52" Type="http://schemas.openxmlformats.org/officeDocument/2006/relationships/hyperlink" Target="http://escies.org/escc-specs/published/3602.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s://escies.org/specfamily/searchSpecification?text=%223602%22"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s://escies.org/specfamily/searchSpecification?text=%223602%22" TargetMode="External"/><Relationship Id="rId43" Type="http://schemas.openxmlformats.org/officeDocument/2006/relationships/hyperlink" Target="https://escies.org/specfamily/searchSpecification?text=%223602%22" TargetMode="External"/><Relationship Id="rId48" Type="http://schemas.openxmlformats.org/officeDocument/2006/relationships/hyperlink" Target="http://escies.org/escc-specs/published/3602.pdf" TargetMode="External"/><Relationship Id="rId56" Type="http://schemas.openxmlformats.org/officeDocument/2006/relationships/hyperlink" Target="http://escies.org/escc-specs/published/3602.pdf" TargetMode="External"/><Relationship Id="rId8" Type="http://schemas.openxmlformats.org/officeDocument/2006/relationships/image" Target="media/image1.jpg"/><Relationship Id="rId51" Type="http://schemas.openxmlformats.org/officeDocument/2006/relationships/hyperlink" Target="https://escies.org/specfamily/searchSpecification?text=%223602%22" TargetMode="External"/><Relationship Id="rId3" Type="http://schemas.openxmlformats.org/officeDocument/2006/relationships/styles" Target="styles.xml"/><Relationship Id="rId12" Type="http://schemas.openxmlformats.org/officeDocument/2006/relationships/hyperlink" Target="https://escies.org" TargetMode="External"/><Relationship Id="rId17" Type="http://schemas.openxmlformats.org/officeDocument/2006/relationships/image" Target="media/image5.png"/><Relationship Id="rId25" Type="http://schemas.openxmlformats.org/officeDocument/2006/relationships/hyperlink" Target="https://escies.org/specfamily/searchSpecification?text=%223602%22" TargetMode="External"/><Relationship Id="rId33" Type="http://schemas.openxmlformats.org/officeDocument/2006/relationships/hyperlink" Target="https://escies.org/specfamily/searchSpecification?text=%223602%22" TargetMode="External"/><Relationship Id="rId38" Type="http://schemas.openxmlformats.org/officeDocument/2006/relationships/hyperlink" Target="http://escies.org/escc-specs/published/3602.pdf" TargetMode="External"/><Relationship Id="rId46" Type="http://schemas.openxmlformats.org/officeDocument/2006/relationships/hyperlink" Target="http://escies.org/escc-specs/published/3602.pdf"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56D20-D7F0-4217-832F-ECFA4FD9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7875</TotalTime>
  <Pages>22</Pages>
  <Words>3644</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Thacker</cp:lastModifiedBy>
  <cp:revision>115</cp:revision>
  <cp:lastPrinted>2012-02-14T12:06:00Z</cp:lastPrinted>
  <dcterms:created xsi:type="dcterms:W3CDTF">2012-01-23T14:30:00Z</dcterms:created>
  <dcterms:modified xsi:type="dcterms:W3CDTF">2018-02-27T14:40:00Z</dcterms:modified>
</cp:coreProperties>
</file>