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96539B" w:rsidRDefault="0096539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4316EE">
                              <w:fldChar w:fldCharType="begin"/>
                            </w:r>
                            <w:r w:rsidR="004316EE">
                              <w:instrText xml:space="preserve"> NUMPAGES  \* Arabic  \* MERGEFORMAT </w:instrText>
                            </w:r>
                            <w:r w:rsidR="004316EE">
                              <w:fldChar w:fldCharType="separate"/>
                            </w:r>
                            <w:r>
                              <w:rPr>
                                <w:noProof/>
                              </w:rPr>
                              <w:t>24</w:t>
                            </w:r>
                            <w:r w:rsidR="004316EE">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96539B" w:rsidRDefault="0096539B"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r w:rsidR="004316EE">
                        <w:fldChar w:fldCharType="begin"/>
                      </w:r>
                      <w:r w:rsidR="004316EE">
                        <w:instrText xml:space="preserve"> NUMPAGES  \* Arabic  \* MERGEFORMAT </w:instrText>
                      </w:r>
                      <w:r w:rsidR="004316EE">
                        <w:fldChar w:fldCharType="separate"/>
                      </w:r>
                      <w:r>
                        <w:rPr>
                          <w:noProof/>
                        </w:rPr>
                        <w:t>24</w:t>
                      </w:r>
                      <w:r w:rsidR="004316EE">
                        <w:rPr>
                          <w:noProof/>
                        </w:rPr>
                        <w:fldChar w:fldCharType="end"/>
                      </w:r>
                    </w:p>
                  </w:txbxContent>
                </v:textbox>
              </v:shape>
            </w:pict>
          </mc:Fallback>
        </mc:AlternateContent>
      </w:r>
    </w:p>
    <w:p w14:paraId="59B7634F" w14:textId="3B0739CF" w:rsidR="009A3A60" w:rsidRPr="009A3A60" w:rsidRDefault="009A3A60" w:rsidP="008561F5">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B6698C">
        <w:rPr>
          <w:rFonts w:eastAsia="Arial"/>
        </w:rPr>
        <w:t xml:space="preserve">ULTRA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E67AC7">
        <w:rPr>
          <w:rFonts w:eastAsia="Arial"/>
        </w:rPr>
        <w:t> </w:t>
      </w:r>
      <w:r w:rsidR="00AA30BF">
        <w:rPr>
          <w:rFonts w:eastAsia="Arial"/>
        </w:rPr>
        <w:t>SWITCHING</w:t>
      </w:r>
    </w:p>
    <w:p w14:paraId="1A47672C" w14:textId="5EA5121B" w:rsidR="00F3617B" w:rsidRPr="009A3A60" w:rsidRDefault="009A3A60" w:rsidP="008561F5">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FC7E12">
        <w:rPr>
          <w:rFonts w:eastAsia="Arial"/>
        </w:rPr>
        <w:t>101</w:t>
      </w:r>
      <w:r w:rsidR="00C03135">
        <w:rPr>
          <w:rFonts w:eastAsia="Arial"/>
        </w:rPr>
        <w:t xml:space="preserve"> </w:t>
      </w:r>
      <w:r w:rsidRPr="009A3A60">
        <w:rPr>
          <w:rFonts w:eastAsia="Arial"/>
        </w:rPr>
        <w:t>T</w:t>
      </w:r>
      <w:r>
        <w:rPr>
          <w:rFonts w:eastAsia="Arial"/>
        </w:rPr>
        <w:t>o</w:t>
      </w:r>
      <w:r w:rsidRPr="009A3A60">
        <w:rPr>
          <w:rFonts w:eastAsia="Arial"/>
        </w:rPr>
        <w:t xml:space="preserve"> </w:t>
      </w:r>
      <w:r w:rsidR="00AA30BF">
        <w:rPr>
          <w:rFonts w:eastAsia="Arial"/>
        </w:rPr>
        <w:t>dh5</w:t>
      </w:r>
      <w:r w:rsidRPr="009A3A60">
        <w:rPr>
          <w:rFonts w:eastAsia="Arial"/>
        </w:rPr>
        <w:t>0</w:t>
      </w:r>
      <w:r w:rsidR="00FC7E12">
        <w:rPr>
          <w:rFonts w:eastAsia="Arial"/>
        </w:rPr>
        <w:t>107</w:t>
      </w:r>
      <w:r w:rsidR="00FF46E0">
        <w:rPr>
          <w:rFonts w:eastAsia="Arial"/>
        </w:rPr>
        <w:t xml:space="preserve"> and EH50101 to EH50107</w:t>
      </w:r>
    </w:p>
    <w:p w14:paraId="404DB556" w14:textId="0B1D4C1B"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FC7E12">
        <w:t>8</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06B4511F" w:rsidR="008B5CFD" w:rsidRPr="00240DB1" w:rsidRDefault="008B5CFD" w:rsidP="001E6E01">
            <w:pPr>
              <w:pStyle w:val="Leftalign"/>
              <w:jc w:val="left"/>
            </w:pPr>
            <w:commentRangeStart w:id="0"/>
            <w:r w:rsidRPr="00240DB1">
              <w:t>Issue</w:t>
            </w:r>
            <w:r w:rsidR="00097C2F">
              <w:t xml:space="preserve"> </w:t>
            </w:r>
            <w:r w:rsidR="001E6E01">
              <w:t>7</w:t>
            </w:r>
            <w:r w:rsidR="00DB3C47">
              <w:t xml:space="preserve"> Draft </w:t>
            </w:r>
            <w:r w:rsidR="001E6E01">
              <w:t>A</w:t>
            </w:r>
            <w:commentRangeEnd w:id="0"/>
            <w:r w:rsidR="00D855B0">
              <w:rPr>
                <w:rStyle w:val="CommentReference"/>
                <w:rFonts w:eastAsia="Times New Roman" w:cs="Times New Roman"/>
              </w:rPr>
              <w:commentReference w:id="0"/>
            </w:r>
          </w:p>
        </w:tc>
        <w:tc>
          <w:tcPr>
            <w:tcW w:w="4349" w:type="dxa"/>
            <w:shd w:val="clear" w:color="auto" w:fill="auto"/>
            <w:vAlign w:val="center"/>
          </w:tcPr>
          <w:p w14:paraId="698FE275" w14:textId="1C13C034" w:rsidR="008B5CFD" w:rsidRPr="00240DB1" w:rsidRDefault="00A916A7" w:rsidP="001E6E01">
            <w:pPr>
              <w:pStyle w:val="Leftalign"/>
              <w:jc w:val="left"/>
            </w:pPr>
            <w:r>
              <w:t>September</w:t>
            </w:r>
            <w:r w:rsidR="001E6E01">
              <w:t xml:space="preserve"> </w:t>
            </w:r>
            <w:r w:rsidR="000547FA" w:rsidRPr="00240DB1">
              <w:t>201</w:t>
            </w:r>
            <w:r w:rsidR="001E6E01">
              <w:t>7</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0487944F"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1E6E01">
        <w:rPr>
          <w:rFonts w:cs="Arial"/>
        </w:rPr>
        <w:t>7</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65C43312" w:rsidR="00B22DBF" w:rsidRPr="00240DB1" w:rsidRDefault="004316EE" w:rsidP="005A2BA9">
            <w:pPr>
              <w:pStyle w:val="Leftalign"/>
              <w:jc w:val="left"/>
            </w:pPr>
            <w:hyperlink r:id="rId17" w:history="1">
              <w:r w:rsidR="001E6E01">
                <w:rPr>
                  <w:rStyle w:val="Hyperlink"/>
                </w:rPr>
                <w:t>tbc</w:t>
              </w:r>
            </w:hyperlink>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502C0A5C" w14:textId="77777777" w:rsidR="00D855B0"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3566596" w:history="1">
        <w:r w:rsidR="00D855B0" w:rsidRPr="00604B94">
          <w:rPr>
            <w:rStyle w:val="Hyperlink"/>
            <w:noProof/>
          </w:rPr>
          <w:t>1</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General</w:t>
        </w:r>
        <w:r w:rsidR="00D855B0">
          <w:rPr>
            <w:noProof/>
            <w:webHidden/>
          </w:rPr>
          <w:tab/>
        </w:r>
        <w:r w:rsidR="00D855B0">
          <w:rPr>
            <w:noProof/>
            <w:webHidden/>
          </w:rPr>
          <w:fldChar w:fldCharType="begin"/>
        </w:r>
        <w:r w:rsidR="00D855B0">
          <w:rPr>
            <w:noProof/>
            <w:webHidden/>
          </w:rPr>
          <w:instrText xml:space="preserve"> PAGEREF _Toc483566596 \h </w:instrText>
        </w:r>
        <w:r w:rsidR="00D855B0">
          <w:rPr>
            <w:noProof/>
            <w:webHidden/>
          </w:rPr>
        </w:r>
        <w:r w:rsidR="00D855B0">
          <w:rPr>
            <w:noProof/>
            <w:webHidden/>
          </w:rPr>
          <w:fldChar w:fldCharType="separate"/>
        </w:r>
        <w:r w:rsidR="00D855B0">
          <w:rPr>
            <w:noProof/>
            <w:webHidden/>
          </w:rPr>
          <w:t>6</w:t>
        </w:r>
        <w:r w:rsidR="00D855B0">
          <w:rPr>
            <w:noProof/>
            <w:webHidden/>
          </w:rPr>
          <w:fldChar w:fldCharType="end"/>
        </w:r>
      </w:hyperlink>
    </w:p>
    <w:p w14:paraId="449644A9"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597" w:history="1">
        <w:r w:rsidR="00D855B0" w:rsidRPr="00604B94">
          <w:rPr>
            <w:rStyle w:val="Hyperlink"/>
            <w:noProof/>
          </w:rPr>
          <w:t>1.1</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SCOPE</w:t>
        </w:r>
        <w:r w:rsidR="00D855B0">
          <w:rPr>
            <w:noProof/>
            <w:webHidden/>
          </w:rPr>
          <w:tab/>
        </w:r>
        <w:r w:rsidR="00D855B0">
          <w:rPr>
            <w:noProof/>
            <w:webHidden/>
          </w:rPr>
          <w:fldChar w:fldCharType="begin"/>
        </w:r>
        <w:r w:rsidR="00D855B0">
          <w:rPr>
            <w:noProof/>
            <w:webHidden/>
          </w:rPr>
          <w:instrText xml:space="preserve"> PAGEREF _Toc483566597 \h </w:instrText>
        </w:r>
        <w:r w:rsidR="00D855B0">
          <w:rPr>
            <w:noProof/>
            <w:webHidden/>
          </w:rPr>
        </w:r>
        <w:r w:rsidR="00D855B0">
          <w:rPr>
            <w:noProof/>
            <w:webHidden/>
          </w:rPr>
          <w:fldChar w:fldCharType="separate"/>
        </w:r>
        <w:r w:rsidR="00D855B0">
          <w:rPr>
            <w:noProof/>
            <w:webHidden/>
          </w:rPr>
          <w:t>6</w:t>
        </w:r>
        <w:r w:rsidR="00D855B0">
          <w:rPr>
            <w:noProof/>
            <w:webHidden/>
          </w:rPr>
          <w:fldChar w:fldCharType="end"/>
        </w:r>
      </w:hyperlink>
    </w:p>
    <w:p w14:paraId="53D4EE0C"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598" w:history="1">
        <w:r w:rsidR="00D855B0" w:rsidRPr="00604B94">
          <w:rPr>
            <w:rStyle w:val="Hyperlink"/>
            <w:noProof/>
          </w:rPr>
          <w:t>1.2</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APPLICABLE DOCUMENTS</w:t>
        </w:r>
        <w:r w:rsidR="00D855B0">
          <w:rPr>
            <w:noProof/>
            <w:webHidden/>
          </w:rPr>
          <w:tab/>
        </w:r>
        <w:r w:rsidR="00D855B0">
          <w:rPr>
            <w:noProof/>
            <w:webHidden/>
          </w:rPr>
          <w:fldChar w:fldCharType="begin"/>
        </w:r>
        <w:r w:rsidR="00D855B0">
          <w:rPr>
            <w:noProof/>
            <w:webHidden/>
          </w:rPr>
          <w:instrText xml:space="preserve"> PAGEREF _Toc483566598 \h </w:instrText>
        </w:r>
        <w:r w:rsidR="00D855B0">
          <w:rPr>
            <w:noProof/>
            <w:webHidden/>
          </w:rPr>
        </w:r>
        <w:r w:rsidR="00D855B0">
          <w:rPr>
            <w:noProof/>
            <w:webHidden/>
          </w:rPr>
          <w:fldChar w:fldCharType="separate"/>
        </w:r>
        <w:r w:rsidR="00D855B0">
          <w:rPr>
            <w:noProof/>
            <w:webHidden/>
          </w:rPr>
          <w:t>6</w:t>
        </w:r>
        <w:r w:rsidR="00D855B0">
          <w:rPr>
            <w:noProof/>
            <w:webHidden/>
          </w:rPr>
          <w:fldChar w:fldCharType="end"/>
        </w:r>
      </w:hyperlink>
    </w:p>
    <w:p w14:paraId="2ABD165B"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599" w:history="1">
        <w:r w:rsidR="00D855B0" w:rsidRPr="00604B94">
          <w:rPr>
            <w:rStyle w:val="Hyperlink"/>
            <w:noProof/>
          </w:rPr>
          <w:t>1.3</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TERMS, DEFINITIONS, ABBREVIATIONS, SYMBOLS AND UNITS</w:t>
        </w:r>
        <w:r w:rsidR="00D855B0">
          <w:rPr>
            <w:noProof/>
            <w:webHidden/>
          </w:rPr>
          <w:tab/>
        </w:r>
        <w:r w:rsidR="00D855B0">
          <w:rPr>
            <w:noProof/>
            <w:webHidden/>
          </w:rPr>
          <w:fldChar w:fldCharType="begin"/>
        </w:r>
        <w:r w:rsidR="00D855B0">
          <w:rPr>
            <w:noProof/>
            <w:webHidden/>
          </w:rPr>
          <w:instrText xml:space="preserve"> PAGEREF _Toc483566599 \h </w:instrText>
        </w:r>
        <w:r w:rsidR="00D855B0">
          <w:rPr>
            <w:noProof/>
            <w:webHidden/>
          </w:rPr>
        </w:r>
        <w:r w:rsidR="00D855B0">
          <w:rPr>
            <w:noProof/>
            <w:webHidden/>
          </w:rPr>
          <w:fldChar w:fldCharType="separate"/>
        </w:r>
        <w:r w:rsidR="00D855B0">
          <w:rPr>
            <w:noProof/>
            <w:webHidden/>
          </w:rPr>
          <w:t>6</w:t>
        </w:r>
        <w:r w:rsidR="00D855B0">
          <w:rPr>
            <w:noProof/>
            <w:webHidden/>
          </w:rPr>
          <w:fldChar w:fldCharType="end"/>
        </w:r>
      </w:hyperlink>
    </w:p>
    <w:p w14:paraId="330F6C4A"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00" w:history="1">
        <w:r w:rsidR="00D855B0" w:rsidRPr="00604B94">
          <w:rPr>
            <w:rStyle w:val="Hyperlink"/>
            <w:noProof/>
          </w:rPr>
          <w:t>1.4</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THE ESCC COMPONENT NUMBER AND COMPONENT TYPE VARIANTS</w:t>
        </w:r>
        <w:r w:rsidR="00D855B0">
          <w:rPr>
            <w:noProof/>
            <w:webHidden/>
          </w:rPr>
          <w:tab/>
        </w:r>
        <w:r w:rsidR="00D855B0">
          <w:rPr>
            <w:noProof/>
            <w:webHidden/>
          </w:rPr>
          <w:fldChar w:fldCharType="begin"/>
        </w:r>
        <w:r w:rsidR="00D855B0">
          <w:rPr>
            <w:noProof/>
            <w:webHidden/>
          </w:rPr>
          <w:instrText xml:space="preserve"> PAGEREF _Toc483566600 \h </w:instrText>
        </w:r>
        <w:r w:rsidR="00D855B0">
          <w:rPr>
            <w:noProof/>
            <w:webHidden/>
          </w:rPr>
        </w:r>
        <w:r w:rsidR="00D855B0">
          <w:rPr>
            <w:noProof/>
            <w:webHidden/>
          </w:rPr>
          <w:fldChar w:fldCharType="separate"/>
        </w:r>
        <w:r w:rsidR="00D855B0">
          <w:rPr>
            <w:noProof/>
            <w:webHidden/>
          </w:rPr>
          <w:t>6</w:t>
        </w:r>
        <w:r w:rsidR="00D855B0">
          <w:rPr>
            <w:noProof/>
            <w:webHidden/>
          </w:rPr>
          <w:fldChar w:fldCharType="end"/>
        </w:r>
      </w:hyperlink>
    </w:p>
    <w:p w14:paraId="71BA1471"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01" w:history="1">
        <w:r w:rsidR="00D855B0" w:rsidRPr="00604B94">
          <w:rPr>
            <w:rStyle w:val="Hyperlink"/>
            <w:noProof/>
          </w:rPr>
          <w:t>1.4.1</w:t>
        </w:r>
        <w:r w:rsidR="00D855B0">
          <w:rPr>
            <w:rFonts w:asciiTheme="minorHAnsi" w:eastAsiaTheme="minorEastAsia" w:hAnsiTheme="minorHAnsi" w:cstheme="minorBidi"/>
            <w:noProof/>
            <w:sz w:val="22"/>
            <w:szCs w:val="22"/>
            <w:lang w:eastAsia="en-GB"/>
          </w:rPr>
          <w:tab/>
        </w:r>
        <w:r w:rsidR="00D855B0" w:rsidRPr="00604B94">
          <w:rPr>
            <w:rStyle w:val="Hyperlink"/>
            <w:noProof/>
          </w:rPr>
          <w:t>The ESCC Component Number</w:t>
        </w:r>
        <w:r w:rsidR="00D855B0">
          <w:rPr>
            <w:noProof/>
            <w:webHidden/>
          </w:rPr>
          <w:tab/>
        </w:r>
        <w:r w:rsidR="00D855B0">
          <w:rPr>
            <w:noProof/>
            <w:webHidden/>
          </w:rPr>
          <w:fldChar w:fldCharType="begin"/>
        </w:r>
        <w:r w:rsidR="00D855B0">
          <w:rPr>
            <w:noProof/>
            <w:webHidden/>
          </w:rPr>
          <w:instrText xml:space="preserve"> PAGEREF _Toc483566601 \h </w:instrText>
        </w:r>
        <w:r w:rsidR="00D855B0">
          <w:rPr>
            <w:noProof/>
            <w:webHidden/>
          </w:rPr>
        </w:r>
        <w:r w:rsidR="00D855B0">
          <w:rPr>
            <w:noProof/>
            <w:webHidden/>
          </w:rPr>
          <w:fldChar w:fldCharType="separate"/>
        </w:r>
        <w:r w:rsidR="00D855B0">
          <w:rPr>
            <w:noProof/>
            <w:webHidden/>
          </w:rPr>
          <w:t>6</w:t>
        </w:r>
        <w:r w:rsidR="00D855B0">
          <w:rPr>
            <w:noProof/>
            <w:webHidden/>
          </w:rPr>
          <w:fldChar w:fldCharType="end"/>
        </w:r>
      </w:hyperlink>
    </w:p>
    <w:p w14:paraId="0AAF30C9"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02" w:history="1">
        <w:r w:rsidR="00D855B0" w:rsidRPr="00604B94">
          <w:rPr>
            <w:rStyle w:val="Hyperlink"/>
            <w:noProof/>
          </w:rPr>
          <w:t>1.4.2</w:t>
        </w:r>
        <w:r w:rsidR="00D855B0">
          <w:rPr>
            <w:rFonts w:asciiTheme="minorHAnsi" w:eastAsiaTheme="minorEastAsia" w:hAnsiTheme="minorHAnsi" w:cstheme="minorBidi"/>
            <w:noProof/>
            <w:sz w:val="22"/>
            <w:szCs w:val="22"/>
            <w:lang w:eastAsia="en-GB"/>
          </w:rPr>
          <w:tab/>
        </w:r>
        <w:r w:rsidR="00D855B0" w:rsidRPr="00604B94">
          <w:rPr>
            <w:rStyle w:val="Hyperlink"/>
            <w:noProof/>
          </w:rPr>
          <w:t>Component Type Variants</w:t>
        </w:r>
        <w:r w:rsidR="00D855B0">
          <w:rPr>
            <w:noProof/>
            <w:webHidden/>
          </w:rPr>
          <w:tab/>
        </w:r>
        <w:r w:rsidR="00D855B0">
          <w:rPr>
            <w:noProof/>
            <w:webHidden/>
          </w:rPr>
          <w:fldChar w:fldCharType="begin"/>
        </w:r>
        <w:r w:rsidR="00D855B0">
          <w:rPr>
            <w:noProof/>
            <w:webHidden/>
          </w:rPr>
          <w:instrText xml:space="preserve"> PAGEREF _Toc483566602 \h </w:instrText>
        </w:r>
        <w:r w:rsidR="00D855B0">
          <w:rPr>
            <w:noProof/>
            <w:webHidden/>
          </w:rPr>
        </w:r>
        <w:r w:rsidR="00D855B0">
          <w:rPr>
            <w:noProof/>
            <w:webHidden/>
          </w:rPr>
          <w:fldChar w:fldCharType="separate"/>
        </w:r>
        <w:r w:rsidR="00D855B0">
          <w:rPr>
            <w:noProof/>
            <w:webHidden/>
          </w:rPr>
          <w:t>6</w:t>
        </w:r>
        <w:r w:rsidR="00D855B0">
          <w:rPr>
            <w:noProof/>
            <w:webHidden/>
          </w:rPr>
          <w:fldChar w:fldCharType="end"/>
        </w:r>
      </w:hyperlink>
    </w:p>
    <w:p w14:paraId="7DEF3AB3"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03" w:history="1">
        <w:r w:rsidR="00D855B0" w:rsidRPr="00604B94">
          <w:rPr>
            <w:rStyle w:val="Hyperlink"/>
            <w:noProof/>
          </w:rPr>
          <w:t>1.5</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MAXIMUM RATINGS</w:t>
        </w:r>
        <w:r w:rsidR="00D855B0">
          <w:rPr>
            <w:noProof/>
            <w:webHidden/>
          </w:rPr>
          <w:tab/>
        </w:r>
        <w:r w:rsidR="00D855B0">
          <w:rPr>
            <w:noProof/>
            <w:webHidden/>
          </w:rPr>
          <w:fldChar w:fldCharType="begin"/>
        </w:r>
        <w:r w:rsidR="00D855B0">
          <w:rPr>
            <w:noProof/>
            <w:webHidden/>
          </w:rPr>
          <w:instrText xml:space="preserve"> PAGEREF _Toc483566603 \h </w:instrText>
        </w:r>
        <w:r w:rsidR="00D855B0">
          <w:rPr>
            <w:noProof/>
            <w:webHidden/>
          </w:rPr>
        </w:r>
        <w:r w:rsidR="00D855B0">
          <w:rPr>
            <w:noProof/>
            <w:webHidden/>
          </w:rPr>
          <w:fldChar w:fldCharType="separate"/>
        </w:r>
        <w:r w:rsidR="00D855B0">
          <w:rPr>
            <w:noProof/>
            <w:webHidden/>
          </w:rPr>
          <w:t>9</w:t>
        </w:r>
        <w:r w:rsidR="00D855B0">
          <w:rPr>
            <w:noProof/>
            <w:webHidden/>
          </w:rPr>
          <w:fldChar w:fldCharType="end"/>
        </w:r>
      </w:hyperlink>
    </w:p>
    <w:p w14:paraId="5DABE142"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04" w:history="1">
        <w:r w:rsidR="00D855B0" w:rsidRPr="00604B94">
          <w:rPr>
            <w:rStyle w:val="Hyperlink"/>
            <w:noProof/>
          </w:rPr>
          <w:t>1.6</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Handling precautions</w:t>
        </w:r>
        <w:r w:rsidR="00D855B0">
          <w:rPr>
            <w:noProof/>
            <w:webHidden/>
          </w:rPr>
          <w:tab/>
        </w:r>
        <w:r w:rsidR="00D855B0">
          <w:rPr>
            <w:noProof/>
            <w:webHidden/>
          </w:rPr>
          <w:fldChar w:fldCharType="begin"/>
        </w:r>
        <w:r w:rsidR="00D855B0">
          <w:rPr>
            <w:noProof/>
            <w:webHidden/>
          </w:rPr>
          <w:instrText xml:space="preserve"> PAGEREF _Toc483566604 \h </w:instrText>
        </w:r>
        <w:r w:rsidR="00D855B0">
          <w:rPr>
            <w:noProof/>
            <w:webHidden/>
          </w:rPr>
        </w:r>
        <w:r w:rsidR="00D855B0">
          <w:rPr>
            <w:noProof/>
            <w:webHidden/>
          </w:rPr>
          <w:fldChar w:fldCharType="separate"/>
        </w:r>
        <w:r w:rsidR="00D855B0">
          <w:rPr>
            <w:noProof/>
            <w:webHidden/>
          </w:rPr>
          <w:t>10</w:t>
        </w:r>
        <w:r w:rsidR="00D855B0">
          <w:rPr>
            <w:noProof/>
            <w:webHidden/>
          </w:rPr>
          <w:fldChar w:fldCharType="end"/>
        </w:r>
      </w:hyperlink>
    </w:p>
    <w:p w14:paraId="25ED811D"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05" w:history="1">
        <w:r w:rsidR="00D855B0" w:rsidRPr="00604B94">
          <w:rPr>
            <w:rStyle w:val="Hyperlink"/>
            <w:noProof/>
          </w:rPr>
          <w:t>1.7</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PHYSICAL DIMENSIONS AND TERMINAL IDENTIFICATION</w:t>
        </w:r>
        <w:r w:rsidR="00D855B0">
          <w:rPr>
            <w:noProof/>
            <w:webHidden/>
          </w:rPr>
          <w:tab/>
        </w:r>
        <w:r w:rsidR="00D855B0">
          <w:rPr>
            <w:noProof/>
            <w:webHidden/>
          </w:rPr>
          <w:fldChar w:fldCharType="begin"/>
        </w:r>
        <w:r w:rsidR="00D855B0">
          <w:rPr>
            <w:noProof/>
            <w:webHidden/>
          </w:rPr>
          <w:instrText xml:space="preserve"> PAGEREF _Toc483566605 \h </w:instrText>
        </w:r>
        <w:r w:rsidR="00D855B0">
          <w:rPr>
            <w:noProof/>
            <w:webHidden/>
          </w:rPr>
        </w:r>
        <w:r w:rsidR="00D855B0">
          <w:rPr>
            <w:noProof/>
            <w:webHidden/>
          </w:rPr>
          <w:fldChar w:fldCharType="separate"/>
        </w:r>
        <w:r w:rsidR="00D855B0">
          <w:rPr>
            <w:noProof/>
            <w:webHidden/>
          </w:rPr>
          <w:t>10</w:t>
        </w:r>
        <w:r w:rsidR="00D855B0">
          <w:rPr>
            <w:noProof/>
            <w:webHidden/>
          </w:rPr>
          <w:fldChar w:fldCharType="end"/>
        </w:r>
      </w:hyperlink>
    </w:p>
    <w:p w14:paraId="237EEABC"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06" w:history="1">
        <w:r w:rsidR="00D855B0" w:rsidRPr="00604B94">
          <w:rPr>
            <w:rStyle w:val="Hyperlink"/>
            <w:noProof/>
          </w:rPr>
          <w:t>1.7.1</w:t>
        </w:r>
        <w:r w:rsidR="00D855B0">
          <w:rPr>
            <w:rFonts w:asciiTheme="minorHAnsi" w:eastAsiaTheme="minorEastAsia" w:hAnsiTheme="minorHAnsi" w:cstheme="minorBidi"/>
            <w:noProof/>
            <w:sz w:val="22"/>
            <w:szCs w:val="22"/>
            <w:lang w:eastAsia="en-GB"/>
          </w:rPr>
          <w:tab/>
        </w:r>
        <w:r w:rsidR="00D855B0" w:rsidRPr="00604B94">
          <w:rPr>
            <w:rStyle w:val="Hyperlink"/>
            <w:noProof/>
          </w:rPr>
          <w:t>Ceramic Pill A (2 Leads) - Variants 01, 08, 15, 22, 29, 36, 43</w:t>
        </w:r>
        <w:r w:rsidR="00D855B0">
          <w:rPr>
            <w:noProof/>
            <w:webHidden/>
          </w:rPr>
          <w:tab/>
        </w:r>
        <w:r w:rsidR="00D855B0">
          <w:rPr>
            <w:noProof/>
            <w:webHidden/>
          </w:rPr>
          <w:fldChar w:fldCharType="begin"/>
        </w:r>
        <w:r w:rsidR="00D855B0">
          <w:rPr>
            <w:noProof/>
            <w:webHidden/>
          </w:rPr>
          <w:instrText xml:space="preserve"> PAGEREF _Toc483566606 \h </w:instrText>
        </w:r>
        <w:r w:rsidR="00D855B0">
          <w:rPr>
            <w:noProof/>
            <w:webHidden/>
          </w:rPr>
        </w:r>
        <w:r w:rsidR="00D855B0">
          <w:rPr>
            <w:noProof/>
            <w:webHidden/>
          </w:rPr>
          <w:fldChar w:fldCharType="separate"/>
        </w:r>
        <w:r w:rsidR="00D855B0">
          <w:rPr>
            <w:noProof/>
            <w:webHidden/>
          </w:rPr>
          <w:t>10</w:t>
        </w:r>
        <w:r w:rsidR="00D855B0">
          <w:rPr>
            <w:noProof/>
            <w:webHidden/>
          </w:rPr>
          <w:fldChar w:fldCharType="end"/>
        </w:r>
      </w:hyperlink>
    </w:p>
    <w:p w14:paraId="570006C9"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07" w:history="1">
        <w:r w:rsidR="00D855B0" w:rsidRPr="00604B94">
          <w:rPr>
            <w:rStyle w:val="Hyperlink"/>
            <w:noProof/>
          </w:rPr>
          <w:t>1.7.2</w:t>
        </w:r>
        <w:r w:rsidR="00D855B0">
          <w:rPr>
            <w:rFonts w:asciiTheme="minorHAnsi" w:eastAsiaTheme="minorEastAsia" w:hAnsiTheme="minorHAnsi" w:cstheme="minorBidi"/>
            <w:noProof/>
            <w:sz w:val="22"/>
            <w:szCs w:val="22"/>
            <w:lang w:eastAsia="en-GB"/>
          </w:rPr>
          <w:tab/>
        </w:r>
        <w:r w:rsidR="00D855B0" w:rsidRPr="00604B94">
          <w:rPr>
            <w:rStyle w:val="Hyperlink"/>
            <w:noProof/>
          </w:rPr>
          <w:t>Ceramic Pill B - Variants 02, 09, 16, 23, 30, 37, 44</w:t>
        </w:r>
        <w:r w:rsidR="00D855B0">
          <w:rPr>
            <w:noProof/>
            <w:webHidden/>
          </w:rPr>
          <w:tab/>
        </w:r>
        <w:r w:rsidR="00D855B0">
          <w:rPr>
            <w:noProof/>
            <w:webHidden/>
          </w:rPr>
          <w:fldChar w:fldCharType="begin"/>
        </w:r>
        <w:r w:rsidR="00D855B0">
          <w:rPr>
            <w:noProof/>
            <w:webHidden/>
          </w:rPr>
          <w:instrText xml:space="preserve"> PAGEREF _Toc483566607 \h </w:instrText>
        </w:r>
        <w:r w:rsidR="00D855B0">
          <w:rPr>
            <w:noProof/>
            <w:webHidden/>
          </w:rPr>
        </w:r>
        <w:r w:rsidR="00D855B0">
          <w:rPr>
            <w:noProof/>
            <w:webHidden/>
          </w:rPr>
          <w:fldChar w:fldCharType="separate"/>
        </w:r>
        <w:r w:rsidR="00D855B0">
          <w:rPr>
            <w:noProof/>
            <w:webHidden/>
          </w:rPr>
          <w:t>11</w:t>
        </w:r>
        <w:r w:rsidR="00D855B0">
          <w:rPr>
            <w:noProof/>
            <w:webHidden/>
          </w:rPr>
          <w:fldChar w:fldCharType="end"/>
        </w:r>
      </w:hyperlink>
    </w:p>
    <w:p w14:paraId="37113AB7"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08" w:history="1">
        <w:r w:rsidR="00D855B0" w:rsidRPr="00604B94">
          <w:rPr>
            <w:rStyle w:val="Hyperlink"/>
            <w:noProof/>
          </w:rPr>
          <w:t>1.7.3</w:t>
        </w:r>
        <w:r w:rsidR="00D855B0">
          <w:rPr>
            <w:rFonts w:asciiTheme="minorHAnsi" w:eastAsiaTheme="minorEastAsia" w:hAnsiTheme="minorHAnsi" w:cstheme="minorBidi"/>
            <w:noProof/>
            <w:sz w:val="22"/>
            <w:szCs w:val="22"/>
            <w:lang w:eastAsia="en-GB"/>
          </w:rPr>
          <w:tab/>
        </w:r>
        <w:r w:rsidR="00D855B0" w:rsidRPr="00604B94">
          <w:rPr>
            <w:rStyle w:val="Hyperlink"/>
            <w:noProof/>
          </w:rPr>
          <w:t xml:space="preserve">Ceramic Pill C (Cathode Lead) - Variants </w:t>
        </w:r>
        <w:r w:rsidR="00D855B0" w:rsidRPr="00604B94">
          <w:rPr>
            <w:rStyle w:val="Hyperlink"/>
            <w:noProof/>
            <w:lang w:eastAsia="en-GB"/>
          </w:rPr>
          <w:t>03,</w:t>
        </w:r>
        <w:r w:rsidR="00D855B0" w:rsidRPr="00604B94">
          <w:rPr>
            <w:rStyle w:val="Hyperlink"/>
            <w:noProof/>
          </w:rPr>
          <w:t xml:space="preserve"> </w:t>
        </w:r>
        <w:r w:rsidR="00D855B0" w:rsidRPr="00604B94">
          <w:rPr>
            <w:rStyle w:val="Hyperlink"/>
            <w:noProof/>
            <w:lang w:eastAsia="en-GB"/>
          </w:rPr>
          <w:t>10, 17, 24, 31, 38, 45</w:t>
        </w:r>
        <w:r w:rsidR="00D855B0">
          <w:rPr>
            <w:noProof/>
            <w:webHidden/>
          </w:rPr>
          <w:tab/>
        </w:r>
        <w:r w:rsidR="00D855B0">
          <w:rPr>
            <w:noProof/>
            <w:webHidden/>
          </w:rPr>
          <w:fldChar w:fldCharType="begin"/>
        </w:r>
        <w:r w:rsidR="00D855B0">
          <w:rPr>
            <w:noProof/>
            <w:webHidden/>
          </w:rPr>
          <w:instrText xml:space="preserve"> PAGEREF _Toc483566608 \h </w:instrText>
        </w:r>
        <w:r w:rsidR="00D855B0">
          <w:rPr>
            <w:noProof/>
            <w:webHidden/>
          </w:rPr>
        </w:r>
        <w:r w:rsidR="00D855B0">
          <w:rPr>
            <w:noProof/>
            <w:webHidden/>
          </w:rPr>
          <w:fldChar w:fldCharType="separate"/>
        </w:r>
        <w:r w:rsidR="00D855B0">
          <w:rPr>
            <w:noProof/>
            <w:webHidden/>
          </w:rPr>
          <w:t>12</w:t>
        </w:r>
        <w:r w:rsidR="00D855B0">
          <w:rPr>
            <w:noProof/>
            <w:webHidden/>
          </w:rPr>
          <w:fldChar w:fldCharType="end"/>
        </w:r>
      </w:hyperlink>
    </w:p>
    <w:p w14:paraId="2B065553"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09" w:history="1">
        <w:r w:rsidR="00D855B0" w:rsidRPr="00604B94">
          <w:rPr>
            <w:rStyle w:val="Hyperlink"/>
            <w:noProof/>
            <w:lang w:eastAsia="en-GB"/>
          </w:rPr>
          <w:t>1.7.4</w:t>
        </w:r>
        <w:r w:rsidR="00D855B0">
          <w:rPr>
            <w:rFonts w:asciiTheme="minorHAnsi" w:eastAsiaTheme="minorEastAsia" w:hAnsiTheme="minorHAnsi" w:cstheme="minorBidi"/>
            <w:noProof/>
            <w:sz w:val="22"/>
            <w:szCs w:val="22"/>
            <w:lang w:eastAsia="en-GB"/>
          </w:rPr>
          <w:tab/>
        </w:r>
        <w:r w:rsidR="00D855B0" w:rsidRPr="00604B94">
          <w:rPr>
            <w:rStyle w:val="Hyperlink"/>
            <w:noProof/>
          </w:rPr>
          <w:t xml:space="preserve">Ceramic Pill D (Anode Lead) - Variants </w:t>
        </w:r>
        <w:r w:rsidR="00D855B0" w:rsidRPr="00604B94">
          <w:rPr>
            <w:rStyle w:val="Hyperlink"/>
            <w:noProof/>
            <w:lang w:eastAsia="en-GB"/>
          </w:rPr>
          <w:t>04, 11, 18, 25, 32, 39, 46</w:t>
        </w:r>
        <w:r w:rsidR="00D855B0">
          <w:rPr>
            <w:noProof/>
            <w:webHidden/>
          </w:rPr>
          <w:tab/>
        </w:r>
        <w:r w:rsidR="00D855B0">
          <w:rPr>
            <w:noProof/>
            <w:webHidden/>
          </w:rPr>
          <w:fldChar w:fldCharType="begin"/>
        </w:r>
        <w:r w:rsidR="00D855B0">
          <w:rPr>
            <w:noProof/>
            <w:webHidden/>
          </w:rPr>
          <w:instrText xml:space="preserve"> PAGEREF _Toc483566609 \h </w:instrText>
        </w:r>
        <w:r w:rsidR="00D855B0">
          <w:rPr>
            <w:noProof/>
            <w:webHidden/>
          </w:rPr>
        </w:r>
        <w:r w:rsidR="00D855B0">
          <w:rPr>
            <w:noProof/>
            <w:webHidden/>
          </w:rPr>
          <w:fldChar w:fldCharType="separate"/>
        </w:r>
        <w:r w:rsidR="00D855B0">
          <w:rPr>
            <w:noProof/>
            <w:webHidden/>
          </w:rPr>
          <w:t>13</w:t>
        </w:r>
        <w:r w:rsidR="00D855B0">
          <w:rPr>
            <w:noProof/>
            <w:webHidden/>
          </w:rPr>
          <w:fldChar w:fldCharType="end"/>
        </w:r>
      </w:hyperlink>
    </w:p>
    <w:p w14:paraId="2D0418A3"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10" w:history="1">
        <w:r w:rsidR="00D855B0" w:rsidRPr="00604B94">
          <w:rPr>
            <w:rStyle w:val="Hyperlink"/>
            <w:rFonts w:eastAsia="Arial"/>
            <w:noProof/>
            <w:w w:val="103"/>
          </w:rPr>
          <w:t>1.7.5</w:t>
        </w:r>
        <w:r w:rsidR="00D855B0">
          <w:rPr>
            <w:rFonts w:asciiTheme="minorHAnsi" w:eastAsiaTheme="minorEastAsia" w:hAnsiTheme="minorHAnsi" w:cstheme="minorBidi"/>
            <w:noProof/>
            <w:sz w:val="22"/>
            <w:szCs w:val="22"/>
            <w:lang w:eastAsia="en-GB"/>
          </w:rPr>
          <w:tab/>
        </w:r>
        <w:r w:rsidR="00D855B0" w:rsidRPr="00604B94">
          <w:rPr>
            <w:rStyle w:val="Hyperlink"/>
            <w:noProof/>
          </w:rPr>
          <w:t xml:space="preserve">Ceramic Pill E (2 Leads) - Variants </w:t>
        </w:r>
        <w:r w:rsidR="00D855B0" w:rsidRPr="00604B94">
          <w:rPr>
            <w:rStyle w:val="Hyperlink"/>
            <w:noProof/>
            <w:lang w:eastAsia="en-GB"/>
          </w:rPr>
          <w:t>05, 1</w:t>
        </w:r>
        <w:r w:rsidR="00D855B0" w:rsidRPr="00604B94">
          <w:rPr>
            <w:rStyle w:val="Hyperlink"/>
            <w:rFonts w:eastAsia="Arial"/>
            <w:noProof/>
          </w:rPr>
          <w:t>2,</w:t>
        </w:r>
        <w:r w:rsidR="00D855B0" w:rsidRPr="00604B94">
          <w:rPr>
            <w:rStyle w:val="Hyperlink"/>
            <w:rFonts w:eastAsia="Arial"/>
            <w:noProof/>
            <w:spacing w:val="13"/>
          </w:rPr>
          <w:t xml:space="preserve"> </w:t>
        </w:r>
        <w:r w:rsidR="00D855B0" w:rsidRPr="00604B94">
          <w:rPr>
            <w:rStyle w:val="Hyperlink"/>
            <w:rFonts w:eastAsia="Arial"/>
            <w:noProof/>
          </w:rPr>
          <w:t>19,</w:t>
        </w:r>
        <w:r w:rsidR="00D855B0" w:rsidRPr="00604B94">
          <w:rPr>
            <w:rStyle w:val="Hyperlink"/>
            <w:rFonts w:eastAsia="Arial"/>
            <w:noProof/>
            <w:spacing w:val="12"/>
          </w:rPr>
          <w:t xml:space="preserve"> </w:t>
        </w:r>
        <w:r w:rsidR="00D855B0" w:rsidRPr="00604B94">
          <w:rPr>
            <w:rStyle w:val="Hyperlink"/>
            <w:rFonts w:eastAsia="Arial"/>
            <w:noProof/>
          </w:rPr>
          <w:t>26,</w:t>
        </w:r>
        <w:r w:rsidR="00D855B0" w:rsidRPr="00604B94">
          <w:rPr>
            <w:rStyle w:val="Hyperlink"/>
            <w:rFonts w:eastAsia="Arial"/>
            <w:noProof/>
            <w:spacing w:val="21"/>
          </w:rPr>
          <w:t xml:space="preserve"> </w:t>
        </w:r>
        <w:r w:rsidR="00D855B0" w:rsidRPr="00604B94">
          <w:rPr>
            <w:rStyle w:val="Hyperlink"/>
            <w:rFonts w:eastAsia="Arial"/>
            <w:noProof/>
          </w:rPr>
          <w:t>33,</w:t>
        </w:r>
        <w:r w:rsidR="00D855B0" w:rsidRPr="00604B94">
          <w:rPr>
            <w:rStyle w:val="Hyperlink"/>
            <w:rFonts w:eastAsia="Arial"/>
            <w:noProof/>
            <w:spacing w:val="15"/>
          </w:rPr>
          <w:t xml:space="preserve"> </w:t>
        </w:r>
        <w:r w:rsidR="00D855B0" w:rsidRPr="00604B94">
          <w:rPr>
            <w:rStyle w:val="Hyperlink"/>
            <w:rFonts w:eastAsia="Arial"/>
            <w:noProof/>
          </w:rPr>
          <w:t>40,</w:t>
        </w:r>
        <w:r w:rsidR="00D855B0" w:rsidRPr="00604B94">
          <w:rPr>
            <w:rStyle w:val="Hyperlink"/>
            <w:rFonts w:eastAsia="Arial"/>
            <w:noProof/>
            <w:spacing w:val="14"/>
          </w:rPr>
          <w:t xml:space="preserve"> </w:t>
        </w:r>
        <w:r w:rsidR="00D855B0" w:rsidRPr="00604B94">
          <w:rPr>
            <w:rStyle w:val="Hyperlink"/>
            <w:rFonts w:eastAsia="Arial"/>
            <w:noProof/>
            <w:w w:val="103"/>
          </w:rPr>
          <w:t>47</w:t>
        </w:r>
        <w:r w:rsidR="00D855B0">
          <w:rPr>
            <w:noProof/>
            <w:webHidden/>
          </w:rPr>
          <w:tab/>
        </w:r>
        <w:r w:rsidR="00D855B0">
          <w:rPr>
            <w:noProof/>
            <w:webHidden/>
          </w:rPr>
          <w:fldChar w:fldCharType="begin"/>
        </w:r>
        <w:r w:rsidR="00D855B0">
          <w:rPr>
            <w:noProof/>
            <w:webHidden/>
          </w:rPr>
          <w:instrText xml:space="preserve"> PAGEREF _Toc483566610 \h </w:instrText>
        </w:r>
        <w:r w:rsidR="00D855B0">
          <w:rPr>
            <w:noProof/>
            <w:webHidden/>
          </w:rPr>
        </w:r>
        <w:r w:rsidR="00D855B0">
          <w:rPr>
            <w:noProof/>
            <w:webHidden/>
          </w:rPr>
          <w:fldChar w:fldCharType="separate"/>
        </w:r>
        <w:r w:rsidR="00D855B0">
          <w:rPr>
            <w:noProof/>
            <w:webHidden/>
          </w:rPr>
          <w:t>14</w:t>
        </w:r>
        <w:r w:rsidR="00D855B0">
          <w:rPr>
            <w:noProof/>
            <w:webHidden/>
          </w:rPr>
          <w:fldChar w:fldCharType="end"/>
        </w:r>
      </w:hyperlink>
    </w:p>
    <w:p w14:paraId="1131E3A2"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11" w:history="1">
        <w:r w:rsidR="00D855B0" w:rsidRPr="00604B94">
          <w:rPr>
            <w:rStyle w:val="Hyperlink"/>
            <w:noProof/>
            <w:lang w:eastAsia="en-GB"/>
          </w:rPr>
          <w:t>1.7.6</w:t>
        </w:r>
        <w:r w:rsidR="00D855B0">
          <w:rPr>
            <w:rFonts w:asciiTheme="minorHAnsi" w:eastAsiaTheme="minorEastAsia" w:hAnsiTheme="minorHAnsi" w:cstheme="minorBidi"/>
            <w:noProof/>
            <w:sz w:val="22"/>
            <w:szCs w:val="22"/>
            <w:lang w:eastAsia="en-GB"/>
          </w:rPr>
          <w:tab/>
        </w:r>
        <w:r w:rsidR="00D855B0" w:rsidRPr="00604B94">
          <w:rPr>
            <w:rStyle w:val="Hyperlink"/>
            <w:noProof/>
          </w:rPr>
          <w:t xml:space="preserve">Ceramic Pill F (Anode Lead) - Variants </w:t>
        </w:r>
        <w:r w:rsidR="00D855B0" w:rsidRPr="00604B94">
          <w:rPr>
            <w:rStyle w:val="Hyperlink"/>
            <w:noProof/>
            <w:lang w:eastAsia="en-GB"/>
          </w:rPr>
          <w:t>06, 13, 20, 27, 34, 41, 48</w:t>
        </w:r>
        <w:r w:rsidR="00D855B0">
          <w:rPr>
            <w:noProof/>
            <w:webHidden/>
          </w:rPr>
          <w:tab/>
        </w:r>
        <w:r w:rsidR="00D855B0">
          <w:rPr>
            <w:noProof/>
            <w:webHidden/>
          </w:rPr>
          <w:fldChar w:fldCharType="begin"/>
        </w:r>
        <w:r w:rsidR="00D855B0">
          <w:rPr>
            <w:noProof/>
            <w:webHidden/>
          </w:rPr>
          <w:instrText xml:space="preserve"> PAGEREF _Toc483566611 \h </w:instrText>
        </w:r>
        <w:r w:rsidR="00D855B0">
          <w:rPr>
            <w:noProof/>
            <w:webHidden/>
          </w:rPr>
        </w:r>
        <w:r w:rsidR="00D855B0">
          <w:rPr>
            <w:noProof/>
            <w:webHidden/>
          </w:rPr>
          <w:fldChar w:fldCharType="separate"/>
        </w:r>
        <w:r w:rsidR="00D855B0">
          <w:rPr>
            <w:noProof/>
            <w:webHidden/>
          </w:rPr>
          <w:t>15</w:t>
        </w:r>
        <w:r w:rsidR="00D855B0">
          <w:rPr>
            <w:noProof/>
            <w:webHidden/>
          </w:rPr>
          <w:fldChar w:fldCharType="end"/>
        </w:r>
      </w:hyperlink>
    </w:p>
    <w:p w14:paraId="41F67D17"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12" w:history="1">
        <w:r w:rsidR="00D855B0" w:rsidRPr="00604B94">
          <w:rPr>
            <w:rStyle w:val="Hyperlink"/>
            <w:noProof/>
          </w:rPr>
          <w:t>1.7.7</w:t>
        </w:r>
        <w:r w:rsidR="00D855B0">
          <w:rPr>
            <w:rFonts w:asciiTheme="minorHAnsi" w:eastAsiaTheme="minorEastAsia" w:hAnsiTheme="minorHAnsi" w:cstheme="minorBidi"/>
            <w:noProof/>
            <w:sz w:val="22"/>
            <w:szCs w:val="22"/>
            <w:lang w:eastAsia="en-GB"/>
          </w:rPr>
          <w:tab/>
        </w:r>
        <w:r w:rsidR="00D855B0" w:rsidRPr="00604B94">
          <w:rPr>
            <w:rStyle w:val="Hyperlink"/>
            <w:noProof/>
          </w:rPr>
          <w:t xml:space="preserve">Ceramic Pill G - Variants </w:t>
        </w:r>
        <w:r w:rsidR="00D855B0" w:rsidRPr="00604B94">
          <w:rPr>
            <w:rStyle w:val="Hyperlink"/>
            <w:noProof/>
            <w:lang w:eastAsia="en-GB"/>
          </w:rPr>
          <w:t>07, 14, 21, 28, 35, 42, 49</w:t>
        </w:r>
        <w:r w:rsidR="00D855B0">
          <w:rPr>
            <w:noProof/>
            <w:webHidden/>
          </w:rPr>
          <w:tab/>
        </w:r>
        <w:r w:rsidR="00D855B0">
          <w:rPr>
            <w:noProof/>
            <w:webHidden/>
          </w:rPr>
          <w:fldChar w:fldCharType="begin"/>
        </w:r>
        <w:r w:rsidR="00D855B0">
          <w:rPr>
            <w:noProof/>
            <w:webHidden/>
          </w:rPr>
          <w:instrText xml:space="preserve"> PAGEREF _Toc483566612 \h </w:instrText>
        </w:r>
        <w:r w:rsidR="00D855B0">
          <w:rPr>
            <w:noProof/>
            <w:webHidden/>
          </w:rPr>
        </w:r>
        <w:r w:rsidR="00D855B0">
          <w:rPr>
            <w:noProof/>
            <w:webHidden/>
          </w:rPr>
          <w:fldChar w:fldCharType="separate"/>
        </w:r>
        <w:r w:rsidR="00D855B0">
          <w:rPr>
            <w:noProof/>
            <w:webHidden/>
          </w:rPr>
          <w:t>16</w:t>
        </w:r>
        <w:r w:rsidR="00D855B0">
          <w:rPr>
            <w:noProof/>
            <w:webHidden/>
          </w:rPr>
          <w:fldChar w:fldCharType="end"/>
        </w:r>
      </w:hyperlink>
    </w:p>
    <w:p w14:paraId="2829C0E3"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13" w:history="1">
        <w:r w:rsidR="00D855B0" w:rsidRPr="00604B94">
          <w:rPr>
            <w:rStyle w:val="Hyperlink"/>
            <w:noProof/>
            <w:lang w:eastAsia="en-GB"/>
          </w:rPr>
          <w:t>1.7.8</w:t>
        </w:r>
        <w:r w:rsidR="00D855B0">
          <w:rPr>
            <w:rFonts w:asciiTheme="minorHAnsi" w:eastAsiaTheme="minorEastAsia" w:hAnsiTheme="minorHAnsi" w:cstheme="minorBidi"/>
            <w:noProof/>
            <w:sz w:val="22"/>
            <w:szCs w:val="22"/>
            <w:lang w:eastAsia="en-GB"/>
          </w:rPr>
          <w:tab/>
        </w:r>
        <w:r w:rsidR="00D855B0" w:rsidRPr="00604B94">
          <w:rPr>
            <w:rStyle w:val="Hyperlink"/>
            <w:noProof/>
          </w:rPr>
          <w:t>Ceramic Stripline - Variants 50</w:t>
        </w:r>
        <w:r w:rsidR="00D855B0" w:rsidRPr="00604B94">
          <w:rPr>
            <w:rStyle w:val="Hyperlink"/>
            <w:noProof/>
            <w:lang w:eastAsia="en-GB"/>
          </w:rPr>
          <w:t xml:space="preserve"> to 56</w:t>
        </w:r>
        <w:r w:rsidR="00D855B0">
          <w:rPr>
            <w:noProof/>
            <w:webHidden/>
          </w:rPr>
          <w:tab/>
        </w:r>
        <w:r w:rsidR="00D855B0">
          <w:rPr>
            <w:noProof/>
            <w:webHidden/>
          </w:rPr>
          <w:fldChar w:fldCharType="begin"/>
        </w:r>
        <w:r w:rsidR="00D855B0">
          <w:rPr>
            <w:noProof/>
            <w:webHidden/>
          </w:rPr>
          <w:instrText xml:space="preserve"> PAGEREF _Toc483566613 \h </w:instrText>
        </w:r>
        <w:r w:rsidR="00D855B0">
          <w:rPr>
            <w:noProof/>
            <w:webHidden/>
          </w:rPr>
        </w:r>
        <w:r w:rsidR="00D855B0">
          <w:rPr>
            <w:noProof/>
            <w:webHidden/>
          </w:rPr>
          <w:fldChar w:fldCharType="separate"/>
        </w:r>
        <w:r w:rsidR="00D855B0">
          <w:rPr>
            <w:noProof/>
            <w:webHidden/>
          </w:rPr>
          <w:t>17</w:t>
        </w:r>
        <w:r w:rsidR="00D855B0">
          <w:rPr>
            <w:noProof/>
            <w:webHidden/>
          </w:rPr>
          <w:fldChar w:fldCharType="end"/>
        </w:r>
      </w:hyperlink>
    </w:p>
    <w:p w14:paraId="64D97CA9"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14" w:history="1">
        <w:r w:rsidR="00D855B0" w:rsidRPr="00604B94">
          <w:rPr>
            <w:rStyle w:val="Hyperlink"/>
            <w:bCs/>
            <w:noProof/>
          </w:rPr>
          <w:t>1.7.9</w:t>
        </w:r>
        <w:r w:rsidR="00D855B0">
          <w:rPr>
            <w:rFonts w:asciiTheme="minorHAnsi" w:eastAsiaTheme="minorEastAsia" w:hAnsiTheme="minorHAnsi" w:cstheme="minorBidi"/>
            <w:noProof/>
            <w:sz w:val="22"/>
            <w:szCs w:val="22"/>
            <w:lang w:eastAsia="en-GB"/>
          </w:rPr>
          <w:tab/>
        </w:r>
        <w:r w:rsidR="00D855B0" w:rsidRPr="00604B94">
          <w:rPr>
            <w:rStyle w:val="Hyperlink"/>
            <w:bCs/>
            <w:strike/>
            <w:noProof/>
            <w:highlight w:val="yellow"/>
            <w:lang w:eastAsia="en-GB"/>
          </w:rPr>
          <w:t>Naked</w:t>
        </w:r>
        <w:r w:rsidR="00D855B0" w:rsidRPr="00604B94">
          <w:rPr>
            <w:rStyle w:val="Hyperlink"/>
            <w:bCs/>
            <w:noProof/>
            <w:lang w:eastAsia="en-GB"/>
          </w:rPr>
          <w:t xml:space="preserve"> Die – Variants 57 to 63</w:t>
        </w:r>
        <w:r w:rsidR="00D855B0">
          <w:rPr>
            <w:noProof/>
            <w:webHidden/>
          </w:rPr>
          <w:tab/>
        </w:r>
        <w:r w:rsidR="00D855B0">
          <w:rPr>
            <w:noProof/>
            <w:webHidden/>
          </w:rPr>
          <w:fldChar w:fldCharType="begin"/>
        </w:r>
        <w:r w:rsidR="00D855B0">
          <w:rPr>
            <w:noProof/>
            <w:webHidden/>
          </w:rPr>
          <w:instrText xml:space="preserve"> PAGEREF _Toc483566614 \h </w:instrText>
        </w:r>
        <w:r w:rsidR="00D855B0">
          <w:rPr>
            <w:noProof/>
            <w:webHidden/>
          </w:rPr>
        </w:r>
        <w:r w:rsidR="00D855B0">
          <w:rPr>
            <w:noProof/>
            <w:webHidden/>
          </w:rPr>
          <w:fldChar w:fldCharType="separate"/>
        </w:r>
        <w:r w:rsidR="00D855B0">
          <w:rPr>
            <w:noProof/>
            <w:webHidden/>
          </w:rPr>
          <w:t>18</w:t>
        </w:r>
        <w:r w:rsidR="00D855B0">
          <w:rPr>
            <w:noProof/>
            <w:webHidden/>
          </w:rPr>
          <w:fldChar w:fldCharType="end"/>
        </w:r>
      </w:hyperlink>
    </w:p>
    <w:p w14:paraId="06904214"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15" w:history="1">
        <w:r w:rsidR="00D855B0" w:rsidRPr="00604B94">
          <w:rPr>
            <w:rStyle w:val="Hyperlink"/>
            <w:noProof/>
          </w:rPr>
          <w:t>1.8</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FUNCTIONAL DIAGRAM</w:t>
        </w:r>
        <w:r w:rsidR="00D855B0">
          <w:rPr>
            <w:noProof/>
            <w:webHidden/>
          </w:rPr>
          <w:tab/>
        </w:r>
        <w:r w:rsidR="00D855B0">
          <w:rPr>
            <w:noProof/>
            <w:webHidden/>
          </w:rPr>
          <w:fldChar w:fldCharType="begin"/>
        </w:r>
        <w:r w:rsidR="00D855B0">
          <w:rPr>
            <w:noProof/>
            <w:webHidden/>
          </w:rPr>
          <w:instrText xml:space="preserve"> PAGEREF _Toc483566615 \h </w:instrText>
        </w:r>
        <w:r w:rsidR="00D855B0">
          <w:rPr>
            <w:noProof/>
            <w:webHidden/>
          </w:rPr>
        </w:r>
        <w:r w:rsidR="00D855B0">
          <w:rPr>
            <w:noProof/>
            <w:webHidden/>
          </w:rPr>
          <w:fldChar w:fldCharType="separate"/>
        </w:r>
        <w:r w:rsidR="00D855B0">
          <w:rPr>
            <w:noProof/>
            <w:webHidden/>
          </w:rPr>
          <w:t>18</w:t>
        </w:r>
        <w:r w:rsidR="00D855B0">
          <w:rPr>
            <w:noProof/>
            <w:webHidden/>
          </w:rPr>
          <w:fldChar w:fldCharType="end"/>
        </w:r>
      </w:hyperlink>
    </w:p>
    <w:p w14:paraId="6743B535"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16" w:history="1">
        <w:r w:rsidR="00D855B0" w:rsidRPr="00604B94">
          <w:rPr>
            <w:rStyle w:val="Hyperlink"/>
            <w:noProof/>
          </w:rPr>
          <w:t>1.9</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MATERIALS AND FINISHES</w:t>
        </w:r>
        <w:r w:rsidR="00D855B0">
          <w:rPr>
            <w:noProof/>
            <w:webHidden/>
          </w:rPr>
          <w:tab/>
        </w:r>
        <w:r w:rsidR="00D855B0">
          <w:rPr>
            <w:noProof/>
            <w:webHidden/>
          </w:rPr>
          <w:fldChar w:fldCharType="begin"/>
        </w:r>
        <w:r w:rsidR="00D855B0">
          <w:rPr>
            <w:noProof/>
            <w:webHidden/>
          </w:rPr>
          <w:instrText xml:space="preserve"> PAGEREF _Toc483566616 \h </w:instrText>
        </w:r>
        <w:r w:rsidR="00D855B0">
          <w:rPr>
            <w:noProof/>
            <w:webHidden/>
          </w:rPr>
        </w:r>
        <w:r w:rsidR="00D855B0">
          <w:rPr>
            <w:noProof/>
            <w:webHidden/>
          </w:rPr>
          <w:fldChar w:fldCharType="separate"/>
        </w:r>
        <w:r w:rsidR="00D855B0">
          <w:rPr>
            <w:noProof/>
            <w:webHidden/>
          </w:rPr>
          <w:t>19</w:t>
        </w:r>
        <w:r w:rsidR="00D855B0">
          <w:rPr>
            <w:noProof/>
            <w:webHidden/>
          </w:rPr>
          <w:fldChar w:fldCharType="end"/>
        </w:r>
      </w:hyperlink>
    </w:p>
    <w:p w14:paraId="2B8B9815"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17" w:history="1">
        <w:r w:rsidR="00D855B0" w:rsidRPr="00604B94">
          <w:rPr>
            <w:rStyle w:val="Hyperlink"/>
            <w:noProof/>
          </w:rPr>
          <w:t>1.9.1</w:t>
        </w:r>
        <w:r w:rsidR="00D855B0">
          <w:rPr>
            <w:rFonts w:asciiTheme="minorHAnsi" w:eastAsiaTheme="minorEastAsia" w:hAnsiTheme="minorHAnsi" w:cstheme="minorBidi"/>
            <w:noProof/>
            <w:sz w:val="22"/>
            <w:szCs w:val="22"/>
            <w:lang w:eastAsia="en-GB"/>
          </w:rPr>
          <w:tab/>
        </w:r>
        <w:r w:rsidR="00D855B0" w:rsidRPr="00604B94">
          <w:rPr>
            <w:rStyle w:val="Hyperlink"/>
            <w:noProof/>
          </w:rPr>
          <w:t>Materials and Finishes of Packaged Components</w:t>
        </w:r>
        <w:r w:rsidR="00D855B0">
          <w:rPr>
            <w:noProof/>
            <w:webHidden/>
          </w:rPr>
          <w:tab/>
        </w:r>
        <w:r w:rsidR="00D855B0">
          <w:rPr>
            <w:noProof/>
            <w:webHidden/>
          </w:rPr>
          <w:fldChar w:fldCharType="begin"/>
        </w:r>
        <w:r w:rsidR="00D855B0">
          <w:rPr>
            <w:noProof/>
            <w:webHidden/>
          </w:rPr>
          <w:instrText xml:space="preserve"> PAGEREF _Toc483566617 \h </w:instrText>
        </w:r>
        <w:r w:rsidR="00D855B0">
          <w:rPr>
            <w:noProof/>
            <w:webHidden/>
          </w:rPr>
        </w:r>
        <w:r w:rsidR="00D855B0">
          <w:rPr>
            <w:noProof/>
            <w:webHidden/>
          </w:rPr>
          <w:fldChar w:fldCharType="separate"/>
        </w:r>
        <w:r w:rsidR="00D855B0">
          <w:rPr>
            <w:noProof/>
            <w:webHidden/>
          </w:rPr>
          <w:t>19</w:t>
        </w:r>
        <w:r w:rsidR="00D855B0">
          <w:rPr>
            <w:noProof/>
            <w:webHidden/>
          </w:rPr>
          <w:fldChar w:fldCharType="end"/>
        </w:r>
      </w:hyperlink>
    </w:p>
    <w:p w14:paraId="255631B3"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18" w:history="1">
        <w:r w:rsidR="00D855B0" w:rsidRPr="00604B94">
          <w:rPr>
            <w:rStyle w:val="Hyperlink"/>
            <w:bCs/>
            <w:noProof/>
          </w:rPr>
          <w:t>1.9.2</w:t>
        </w:r>
        <w:r w:rsidR="00D855B0">
          <w:rPr>
            <w:rFonts w:asciiTheme="minorHAnsi" w:eastAsiaTheme="minorEastAsia" w:hAnsiTheme="minorHAnsi" w:cstheme="minorBidi"/>
            <w:noProof/>
            <w:sz w:val="22"/>
            <w:szCs w:val="22"/>
            <w:lang w:eastAsia="en-GB"/>
          </w:rPr>
          <w:tab/>
        </w:r>
        <w:r w:rsidR="00D855B0" w:rsidRPr="00604B94">
          <w:rPr>
            <w:rStyle w:val="Hyperlink"/>
            <w:bCs/>
            <w:noProof/>
          </w:rPr>
          <w:t xml:space="preserve">Materials and Finishes of </w:t>
        </w:r>
        <w:r w:rsidR="00D855B0" w:rsidRPr="00604B94">
          <w:rPr>
            <w:rStyle w:val="Hyperlink"/>
            <w:bCs/>
            <w:strike/>
            <w:noProof/>
            <w:highlight w:val="yellow"/>
            <w:lang w:eastAsia="en-GB"/>
          </w:rPr>
          <w:t>Naked</w:t>
        </w:r>
        <w:r w:rsidR="00D855B0" w:rsidRPr="00604B94">
          <w:rPr>
            <w:rStyle w:val="Hyperlink"/>
            <w:bCs/>
            <w:noProof/>
            <w:lang w:eastAsia="en-GB"/>
          </w:rPr>
          <w:t xml:space="preserve"> </w:t>
        </w:r>
        <w:r w:rsidR="00D855B0" w:rsidRPr="00604B94">
          <w:rPr>
            <w:rStyle w:val="Hyperlink"/>
            <w:bCs/>
            <w:noProof/>
          </w:rPr>
          <w:t>Die Components</w:t>
        </w:r>
        <w:r w:rsidR="00D855B0">
          <w:rPr>
            <w:noProof/>
            <w:webHidden/>
          </w:rPr>
          <w:tab/>
        </w:r>
        <w:r w:rsidR="00D855B0">
          <w:rPr>
            <w:noProof/>
            <w:webHidden/>
          </w:rPr>
          <w:fldChar w:fldCharType="begin"/>
        </w:r>
        <w:r w:rsidR="00D855B0">
          <w:rPr>
            <w:noProof/>
            <w:webHidden/>
          </w:rPr>
          <w:instrText xml:space="preserve"> PAGEREF _Toc483566618 \h </w:instrText>
        </w:r>
        <w:r w:rsidR="00D855B0">
          <w:rPr>
            <w:noProof/>
            <w:webHidden/>
          </w:rPr>
        </w:r>
        <w:r w:rsidR="00D855B0">
          <w:rPr>
            <w:noProof/>
            <w:webHidden/>
          </w:rPr>
          <w:fldChar w:fldCharType="separate"/>
        </w:r>
        <w:r w:rsidR="00D855B0">
          <w:rPr>
            <w:noProof/>
            <w:webHidden/>
          </w:rPr>
          <w:t>19</w:t>
        </w:r>
        <w:r w:rsidR="00D855B0">
          <w:rPr>
            <w:noProof/>
            <w:webHidden/>
          </w:rPr>
          <w:fldChar w:fldCharType="end"/>
        </w:r>
      </w:hyperlink>
    </w:p>
    <w:p w14:paraId="76BD7238" w14:textId="77777777" w:rsidR="00D855B0" w:rsidRDefault="004316EE">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3566619" w:history="1">
        <w:r w:rsidR="00D855B0" w:rsidRPr="00604B94">
          <w:rPr>
            <w:rStyle w:val="Hyperlink"/>
            <w:noProof/>
          </w:rPr>
          <w:t>2</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REQUIREMENTS</w:t>
        </w:r>
        <w:r w:rsidR="00D855B0">
          <w:rPr>
            <w:noProof/>
            <w:webHidden/>
          </w:rPr>
          <w:tab/>
        </w:r>
        <w:r w:rsidR="00D855B0">
          <w:rPr>
            <w:noProof/>
            <w:webHidden/>
          </w:rPr>
          <w:fldChar w:fldCharType="begin"/>
        </w:r>
        <w:r w:rsidR="00D855B0">
          <w:rPr>
            <w:noProof/>
            <w:webHidden/>
          </w:rPr>
          <w:instrText xml:space="preserve"> PAGEREF _Toc483566619 \h </w:instrText>
        </w:r>
        <w:r w:rsidR="00D855B0">
          <w:rPr>
            <w:noProof/>
            <w:webHidden/>
          </w:rPr>
        </w:r>
        <w:r w:rsidR="00D855B0">
          <w:rPr>
            <w:noProof/>
            <w:webHidden/>
          </w:rPr>
          <w:fldChar w:fldCharType="separate"/>
        </w:r>
        <w:r w:rsidR="00D855B0">
          <w:rPr>
            <w:noProof/>
            <w:webHidden/>
          </w:rPr>
          <w:t>19</w:t>
        </w:r>
        <w:r w:rsidR="00D855B0">
          <w:rPr>
            <w:noProof/>
            <w:webHidden/>
          </w:rPr>
          <w:fldChar w:fldCharType="end"/>
        </w:r>
      </w:hyperlink>
    </w:p>
    <w:p w14:paraId="5CD3D883"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20" w:history="1">
        <w:r w:rsidR="00D855B0" w:rsidRPr="00604B94">
          <w:rPr>
            <w:rStyle w:val="Hyperlink"/>
            <w:noProof/>
          </w:rPr>
          <w:t>2.1</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GENERAL</w:t>
        </w:r>
        <w:r w:rsidR="00D855B0">
          <w:rPr>
            <w:noProof/>
            <w:webHidden/>
          </w:rPr>
          <w:tab/>
        </w:r>
        <w:r w:rsidR="00D855B0">
          <w:rPr>
            <w:noProof/>
            <w:webHidden/>
          </w:rPr>
          <w:fldChar w:fldCharType="begin"/>
        </w:r>
        <w:r w:rsidR="00D855B0">
          <w:rPr>
            <w:noProof/>
            <w:webHidden/>
          </w:rPr>
          <w:instrText xml:space="preserve"> PAGEREF _Toc483566620 \h </w:instrText>
        </w:r>
        <w:r w:rsidR="00D855B0">
          <w:rPr>
            <w:noProof/>
            <w:webHidden/>
          </w:rPr>
        </w:r>
        <w:r w:rsidR="00D855B0">
          <w:rPr>
            <w:noProof/>
            <w:webHidden/>
          </w:rPr>
          <w:fldChar w:fldCharType="separate"/>
        </w:r>
        <w:r w:rsidR="00D855B0">
          <w:rPr>
            <w:noProof/>
            <w:webHidden/>
          </w:rPr>
          <w:t>19</w:t>
        </w:r>
        <w:r w:rsidR="00D855B0">
          <w:rPr>
            <w:noProof/>
            <w:webHidden/>
          </w:rPr>
          <w:fldChar w:fldCharType="end"/>
        </w:r>
      </w:hyperlink>
    </w:p>
    <w:p w14:paraId="4625F155"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21" w:history="1">
        <w:r w:rsidR="00D855B0" w:rsidRPr="00604B94">
          <w:rPr>
            <w:rStyle w:val="Hyperlink"/>
            <w:noProof/>
          </w:rPr>
          <w:t>2.1.1</w:t>
        </w:r>
        <w:r w:rsidR="00D855B0">
          <w:rPr>
            <w:rFonts w:asciiTheme="minorHAnsi" w:eastAsiaTheme="minorEastAsia" w:hAnsiTheme="minorHAnsi" w:cstheme="minorBidi"/>
            <w:noProof/>
            <w:sz w:val="22"/>
            <w:szCs w:val="22"/>
            <w:lang w:eastAsia="en-GB"/>
          </w:rPr>
          <w:tab/>
        </w:r>
        <w:r w:rsidR="00D855B0" w:rsidRPr="00604B94">
          <w:rPr>
            <w:rStyle w:val="Hyperlink"/>
            <w:noProof/>
          </w:rPr>
          <w:t>Deviations from the Generic Specification</w:t>
        </w:r>
        <w:r w:rsidR="00D855B0">
          <w:rPr>
            <w:noProof/>
            <w:webHidden/>
          </w:rPr>
          <w:tab/>
        </w:r>
        <w:r w:rsidR="00D855B0">
          <w:rPr>
            <w:noProof/>
            <w:webHidden/>
          </w:rPr>
          <w:fldChar w:fldCharType="begin"/>
        </w:r>
        <w:r w:rsidR="00D855B0">
          <w:rPr>
            <w:noProof/>
            <w:webHidden/>
          </w:rPr>
          <w:instrText xml:space="preserve"> PAGEREF _Toc483566621 \h </w:instrText>
        </w:r>
        <w:r w:rsidR="00D855B0">
          <w:rPr>
            <w:noProof/>
            <w:webHidden/>
          </w:rPr>
        </w:r>
        <w:r w:rsidR="00D855B0">
          <w:rPr>
            <w:noProof/>
            <w:webHidden/>
          </w:rPr>
          <w:fldChar w:fldCharType="separate"/>
        </w:r>
        <w:r w:rsidR="00D855B0">
          <w:rPr>
            <w:noProof/>
            <w:webHidden/>
          </w:rPr>
          <w:t>19</w:t>
        </w:r>
        <w:r w:rsidR="00D855B0">
          <w:rPr>
            <w:noProof/>
            <w:webHidden/>
          </w:rPr>
          <w:fldChar w:fldCharType="end"/>
        </w:r>
      </w:hyperlink>
    </w:p>
    <w:p w14:paraId="38A81841" w14:textId="77777777" w:rsidR="00D855B0" w:rsidRDefault="004316EE">
      <w:pPr>
        <w:pStyle w:val="TOC4"/>
        <w:tabs>
          <w:tab w:val="left" w:pos="1080"/>
          <w:tab w:val="right" w:pos="10147"/>
        </w:tabs>
        <w:rPr>
          <w:rFonts w:asciiTheme="minorHAnsi" w:eastAsiaTheme="minorEastAsia" w:hAnsiTheme="minorHAnsi" w:cstheme="minorBidi"/>
          <w:noProof/>
          <w:sz w:val="22"/>
          <w:szCs w:val="22"/>
          <w:lang w:eastAsia="en-GB"/>
        </w:rPr>
      </w:pPr>
      <w:hyperlink w:anchor="_Toc483566622" w:history="1">
        <w:r w:rsidR="00D855B0" w:rsidRPr="00604B94">
          <w:rPr>
            <w:rStyle w:val="Hyperlink"/>
            <w:noProof/>
          </w:rPr>
          <w:t>2.1.1.1</w:t>
        </w:r>
        <w:r w:rsidR="00D855B0">
          <w:rPr>
            <w:rFonts w:asciiTheme="minorHAnsi" w:eastAsiaTheme="minorEastAsia" w:hAnsiTheme="minorHAnsi" w:cstheme="minorBidi"/>
            <w:noProof/>
            <w:sz w:val="22"/>
            <w:szCs w:val="22"/>
            <w:lang w:eastAsia="en-GB"/>
          </w:rPr>
          <w:tab/>
        </w:r>
        <w:r w:rsidR="00D855B0" w:rsidRPr="00604B94">
          <w:rPr>
            <w:rStyle w:val="Hyperlink"/>
            <w:noProof/>
          </w:rPr>
          <w:t xml:space="preserve">Deviations from Qualification and Periodic </w:t>
        </w:r>
        <w:r w:rsidR="00D855B0" w:rsidRPr="00604B94">
          <w:rPr>
            <w:rStyle w:val="Hyperlink"/>
            <w:noProof/>
            <w:highlight w:val="yellow"/>
          </w:rPr>
          <w:t>Testing – Chart F4</w:t>
        </w:r>
        <w:r w:rsidR="00D855B0">
          <w:rPr>
            <w:noProof/>
            <w:webHidden/>
          </w:rPr>
          <w:tab/>
        </w:r>
        <w:r w:rsidR="00D855B0">
          <w:rPr>
            <w:noProof/>
            <w:webHidden/>
          </w:rPr>
          <w:fldChar w:fldCharType="begin"/>
        </w:r>
        <w:r w:rsidR="00D855B0">
          <w:rPr>
            <w:noProof/>
            <w:webHidden/>
          </w:rPr>
          <w:instrText xml:space="preserve"> PAGEREF _Toc483566622 \h </w:instrText>
        </w:r>
        <w:r w:rsidR="00D855B0">
          <w:rPr>
            <w:noProof/>
            <w:webHidden/>
          </w:rPr>
        </w:r>
        <w:r w:rsidR="00D855B0">
          <w:rPr>
            <w:noProof/>
            <w:webHidden/>
          </w:rPr>
          <w:fldChar w:fldCharType="separate"/>
        </w:r>
        <w:r w:rsidR="00D855B0">
          <w:rPr>
            <w:noProof/>
            <w:webHidden/>
          </w:rPr>
          <w:t>19</w:t>
        </w:r>
        <w:r w:rsidR="00D855B0">
          <w:rPr>
            <w:noProof/>
            <w:webHidden/>
          </w:rPr>
          <w:fldChar w:fldCharType="end"/>
        </w:r>
      </w:hyperlink>
    </w:p>
    <w:p w14:paraId="23B74F4E"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23" w:history="1">
        <w:r w:rsidR="00D855B0" w:rsidRPr="00604B94">
          <w:rPr>
            <w:rStyle w:val="Hyperlink"/>
            <w:noProof/>
          </w:rPr>
          <w:t>2.2</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MARKING</w:t>
        </w:r>
        <w:r w:rsidR="00D855B0">
          <w:rPr>
            <w:noProof/>
            <w:webHidden/>
          </w:rPr>
          <w:tab/>
        </w:r>
        <w:r w:rsidR="00D855B0">
          <w:rPr>
            <w:noProof/>
            <w:webHidden/>
          </w:rPr>
          <w:fldChar w:fldCharType="begin"/>
        </w:r>
        <w:r w:rsidR="00D855B0">
          <w:rPr>
            <w:noProof/>
            <w:webHidden/>
          </w:rPr>
          <w:instrText xml:space="preserve"> PAGEREF _Toc483566623 \h </w:instrText>
        </w:r>
        <w:r w:rsidR="00D855B0">
          <w:rPr>
            <w:noProof/>
            <w:webHidden/>
          </w:rPr>
        </w:r>
        <w:r w:rsidR="00D855B0">
          <w:rPr>
            <w:noProof/>
            <w:webHidden/>
          </w:rPr>
          <w:fldChar w:fldCharType="separate"/>
        </w:r>
        <w:r w:rsidR="00D855B0">
          <w:rPr>
            <w:noProof/>
            <w:webHidden/>
          </w:rPr>
          <w:t>19</w:t>
        </w:r>
        <w:r w:rsidR="00D855B0">
          <w:rPr>
            <w:noProof/>
            <w:webHidden/>
          </w:rPr>
          <w:fldChar w:fldCharType="end"/>
        </w:r>
      </w:hyperlink>
    </w:p>
    <w:p w14:paraId="4A6A2712"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24" w:history="1">
        <w:r w:rsidR="00D855B0" w:rsidRPr="00604B94">
          <w:rPr>
            <w:rStyle w:val="Hyperlink"/>
            <w:noProof/>
          </w:rPr>
          <w:t>2.3</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Die Shear</w:t>
        </w:r>
        <w:r w:rsidR="00D855B0">
          <w:rPr>
            <w:noProof/>
            <w:webHidden/>
          </w:rPr>
          <w:tab/>
        </w:r>
        <w:r w:rsidR="00D855B0">
          <w:rPr>
            <w:noProof/>
            <w:webHidden/>
          </w:rPr>
          <w:fldChar w:fldCharType="begin"/>
        </w:r>
        <w:r w:rsidR="00D855B0">
          <w:rPr>
            <w:noProof/>
            <w:webHidden/>
          </w:rPr>
          <w:instrText xml:space="preserve"> PAGEREF _Toc483566624 \h </w:instrText>
        </w:r>
        <w:r w:rsidR="00D855B0">
          <w:rPr>
            <w:noProof/>
            <w:webHidden/>
          </w:rPr>
        </w:r>
        <w:r w:rsidR="00D855B0">
          <w:rPr>
            <w:noProof/>
            <w:webHidden/>
          </w:rPr>
          <w:fldChar w:fldCharType="separate"/>
        </w:r>
        <w:r w:rsidR="00D855B0">
          <w:rPr>
            <w:noProof/>
            <w:webHidden/>
          </w:rPr>
          <w:t>20</w:t>
        </w:r>
        <w:r w:rsidR="00D855B0">
          <w:rPr>
            <w:noProof/>
            <w:webHidden/>
          </w:rPr>
          <w:fldChar w:fldCharType="end"/>
        </w:r>
      </w:hyperlink>
    </w:p>
    <w:p w14:paraId="6569BF2B"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25" w:history="1">
        <w:r w:rsidR="00D855B0" w:rsidRPr="00604B94">
          <w:rPr>
            <w:rStyle w:val="Hyperlink"/>
            <w:noProof/>
          </w:rPr>
          <w:t>2.4</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TERMINAL STRENGTH</w:t>
        </w:r>
        <w:r w:rsidR="00D855B0">
          <w:rPr>
            <w:noProof/>
            <w:webHidden/>
          </w:rPr>
          <w:tab/>
        </w:r>
        <w:r w:rsidR="00D855B0">
          <w:rPr>
            <w:noProof/>
            <w:webHidden/>
          </w:rPr>
          <w:fldChar w:fldCharType="begin"/>
        </w:r>
        <w:r w:rsidR="00D855B0">
          <w:rPr>
            <w:noProof/>
            <w:webHidden/>
          </w:rPr>
          <w:instrText xml:space="preserve"> PAGEREF _Toc483566625 \h </w:instrText>
        </w:r>
        <w:r w:rsidR="00D855B0">
          <w:rPr>
            <w:noProof/>
            <w:webHidden/>
          </w:rPr>
        </w:r>
        <w:r w:rsidR="00D855B0">
          <w:rPr>
            <w:noProof/>
            <w:webHidden/>
          </w:rPr>
          <w:fldChar w:fldCharType="separate"/>
        </w:r>
        <w:r w:rsidR="00D855B0">
          <w:rPr>
            <w:noProof/>
            <w:webHidden/>
          </w:rPr>
          <w:t>20</w:t>
        </w:r>
        <w:r w:rsidR="00D855B0">
          <w:rPr>
            <w:noProof/>
            <w:webHidden/>
          </w:rPr>
          <w:fldChar w:fldCharType="end"/>
        </w:r>
      </w:hyperlink>
    </w:p>
    <w:p w14:paraId="24D7C876"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26" w:history="1">
        <w:r w:rsidR="00D855B0" w:rsidRPr="00604B94">
          <w:rPr>
            <w:rStyle w:val="Hyperlink"/>
            <w:noProof/>
          </w:rPr>
          <w:t>2.5</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ELECTRICAL MEASUREMENTS AT ROOM, HIGH AND LOW TEMPERATURES</w:t>
        </w:r>
        <w:r w:rsidR="00D855B0">
          <w:rPr>
            <w:noProof/>
            <w:webHidden/>
          </w:rPr>
          <w:tab/>
        </w:r>
        <w:r w:rsidR="00D855B0">
          <w:rPr>
            <w:noProof/>
            <w:webHidden/>
          </w:rPr>
          <w:fldChar w:fldCharType="begin"/>
        </w:r>
        <w:r w:rsidR="00D855B0">
          <w:rPr>
            <w:noProof/>
            <w:webHidden/>
          </w:rPr>
          <w:instrText xml:space="preserve"> PAGEREF _Toc483566626 \h </w:instrText>
        </w:r>
        <w:r w:rsidR="00D855B0">
          <w:rPr>
            <w:noProof/>
            <w:webHidden/>
          </w:rPr>
        </w:r>
        <w:r w:rsidR="00D855B0">
          <w:rPr>
            <w:noProof/>
            <w:webHidden/>
          </w:rPr>
          <w:fldChar w:fldCharType="separate"/>
        </w:r>
        <w:r w:rsidR="00D855B0">
          <w:rPr>
            <w:noProof/>
            <w:webHidden/>
          </w:rPr>
          <w:t>20</w:t>
        </w:r>
        <w:r w:rsidR="00D855B0">
          <w:rPr>
            <w:noProof/>
            <w:webHidden/>
          </w:rPr>
          <w:fldChar w:fldCharType="end"/>
        </w:r>
      </w:hyperlink>
    </w:p>
    <w:p w14:paraId="053229AB"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27" w:history="1">
        <w:r w:rsidR="00D855B0" w:rsidRPr="00604B94">
          <w:rPr>
            <w:rStyle w:val="Hyperlink"/>
            <w:noProof/>
          </w:rPr>
          <w:t>2.5.1</w:t>
        </w:r>
        <w:r w:rsidR="00D855B0">
          <w:rPr>
            <w:rFonts w:asciiTheme="minorHAnsi" w:eastAsiaTheme="minorEastAsia" w:hAnsiTheme="minorHAnsi" w:cstheme="minorBidi"/>
            <w:noProof/>
            <w:sz w:val="22"/>
            <w:szCs w:val="22"/>
            <w:lang w:eastAsia="en-GB"/>
          </w:rPr>
          <w:tab/>
        </w:r>
        <w:r w:rsidR="00D855B0" w:rsidRPr="00604B94">
          <w:rPr>
            <w:rStyle w:val="Hyperlink"/>
            <w:noProof/>
          </w:rPr>
          <w:t>Room Temperature Electrical Measurements</w:t>
        </w:r>
        <w:r w:rsidR="00D855B0">
          <w:rPr>
            <w:noProof/>
            <w:webHidden/>
          </w:rPr>
          <w:tab/>
        </w:r>
        <w:r w:rsidR="00D855B0">
          <w:rPr>
            <w:noProof/>
            <w:webHidden/>
          </w:rPr>
          <w:fldChar w:fldCharType="begin"/>
        </w:r>
        <w:r w:rsidR="00D855B0">
          <w:rPr>
            <w:noProof/>
            <w:webHidden/>
          </w:rPr>
          <w:instrText xml:space="preserve"> PAGEREF _Toc483566627 \h </w:instrText>
        </w:r>
        <w:r w:rsidR="00D855B0">
          <w:rPr>
            <w:noProof/>
            <w:webHidden/>
          </w:rPr>
        </w:r>
        <w:r w:rsidR="00D855B0">
          <w:rPr>
            <w:noProof/>
            <w:webHidden/>
          </w:rPr>
          <w:fldChar w:fldCharType="separate"/>
        </w:r>
        <w:r w:rsidR="00D855B0">
          <w:rPr>
            <w:noProof/>
            <w:webHidden/>
          </w:rPr>
          <w:t>20</w:t>
        </w:r>
        <w:r w:rsidR="00D855B0">
          <w:rPr>
            <w:noProof/>
            <w:webHidden/>
          </w:rPr>
          <w:fldChar w:fldCharType="end"/>
        </w:r>
      </w:hyperlink>
    </w:p>
    <w:p w14:paraId="70752D94" w14:textId="77777777" w:rsidR="00D855B0" w:rsidRDefault="004316EE">
      <w:pPr>
        <w:pStyle w:val="TOC3"/>
        <w:tabs>
          <w:tab w:val="left" w:pos="1080"/>
          <w:tab w:val="right" w:pos="10147"/>
        </w:tabs>
        <w:rPr>
          <w:rFonts w:asciiTheme="minorHAnsi" w:eastAsiaTheme="minorEastAsia" w:hAnsiTheme="minorHAnsi" w:cstheme="minorBidi"/>
          <w:noProof/>
          <w:sz w:val="22"/>
          <w:szCs w:val="22"/>
          <w:lang w:eastAsia="en-GB"/>
        </w:rPr>
      </w:pPr>
      <w:hyperlink w:anchor="_Toc483566628" w:history="1">
        <w:r w:rsidR="00D855B0" w:rsidRPr="00604B94">
          <w:rPr>
            <w:rStyle w:val="Hyperlink"/>
            <w:noProof/>
          </w:rPr>
          <w:t>2.5.2</w:t>
        </w:r>
        <w:r w:rsidR="00D855B0">
          <w:rPr>
            <w:rFonts w:asciiTheme="minorHAnsi" w:eastAsiaTheme="minorEastAsia" w:hAnsiTheme="minorHAnsi" w:cstheme="minorBidi"/>
            <w:noProof/>
            <w:sz w:val="22"/>
            <w:szCs w:val="22"/>
            <w:lang w:eastAsia="en-GB"/>
          </w:rPr>
          <w:tab/>
        </w:r>
        <w:r w:rsidR="00D855B0" w:rsidRPr="00604B94">
          <w:rPr>
            <w:rStyle w:val="Hyperlink"/>
            <w:noProof/>
          </w:rPr>
          <w:t>High and Low Temperatures Electrical Measurements</w:t>
        </w:r>
        <w:r w:rsidR="00D855B0">
          <w:rPr>
            <w:noProof/>
            <w:webHidden/>
          </w:rPr>
          <w:tab/>
        </w:r>
        <w:r w:rsidR="00D855B0">
          <w:rPr>
            <w:noProof/>
            <w:webHidden/>
          </w:rPr>
          <w:fldChar w:fldCharType="begin"/>
        </w:r>
        <w:r w:rsidR="00D855B0">
          <w:rPr>
            <w:noProof/>
            <w:webHidden/>
          </w:rPr>
          <w:instrText xml:space="preserve"> PAGEREF _Toc483566628 \h </w:instrText>
        </w:r>
        <w:r w:rsidR="00D855B0">
          <w:rPr>
            <w:noProof/>
            <w:webHidden/>
          </w:rPr>
        </w:r>
        <w:r w:rsidR="00D855B0">
          <w:rPr>
            <w:noProof/>
            <w:webHidden/>
          </w:rPr>
          <w:fldChar w:fldCharType="separate"/>
        </w:r>
        <w:r w:rsidR="00D855B0">
          <w:rPr>
            <w:noProof/>
            <w:webHidden/>
          </w:rPr>
          <w:t>21</w:t>
        </w:r>
        <w:r w:rsidR="00D855B0">
          <w:rPr>
            <w:noProof/>
            <w:webHidden/>
          </w:rPr>
          <w:fldChar w:fldCharType="end"/>
        </w:r>
      </w:hyperlink>
    </w:p>
    <w:p w14:paraId="5A628A43"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29" w:history="1">
        <w:r w:rsidR="00D855B0" w:rsidRPr="00604B94">
          <w:rPr>
            <w:rStyle w:val="Hyperlink"/>
            <w:noProof/>
          </w:rPr>
          <w:t>2.6</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PARAMETER DRIFT VALUES</w:t>
        </w:r>
        <w:r w:rsidR="00D855B0">
          <w:rPr>
            <w:noProof/>
            <w:webHidden/>
          </w:rPr>
          <w:tab/>
        </w:r>
        <w:r w:rsidR="00D855B0">
          <w:rPr>
            <w:noProof/>
            <w:webHidden/>
          </w:rPr>
          <w:fldChar w:fldCharType="begin"/>
        </w:r>
        <w:r w:rsidR="00D855B0">
          <w:rPr>
            <w:noProof/>
            <w:webHidden/>
          </w:rPr>
          <w:instrText xml:space="preserve"> PAGEREF _Toc483566629 \h </w:instrText>
        </w:r>
        <w:r w:rsidR="00D855B0">
          <w:rPr>
            <w:noProof/>
            <w:webHidden/>
          </w:rPr>
        </w:r>
        <w:r w:rsidR="00D855B0">
          <w:rPr>
            <w:noProof/>
            <w:webHidden/>
          </w:rPr>
          <w:fldChar w:fldCharType="separate"/>
        </w:r>
        <w:r w:rsidR="00D855B0">
          <w:rPr>
            <w:noProof/>
            <w:webHidden/>
          </w:rPr>
          <w:t>22</w:t>
        </w:r>
        <w:r w:rsidR="00D855B0">
          <w:rPr>
            <w:noProof/>
            <w:webHidden/>
          </w:rPr>
          <w:fldChar w:fldCharType="end"/>
        </w:r>
      </w:hyperlink>
    </w:p>
    <w:p w14:paraId="115F2427"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30" w:history="1">
        <w:r w:rsidR="00D855B0" w:rsidRPr="00604B94">
          <w:rPr>
            <w:rStyle w:val="Hyperlink"/>
            <w:noProof/>
          </w:rPr>
          <w:t>2.7</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INTERMEDIATE AND END-POINT ELECTRICAL MEASUREMENTS</w:t>
        </w:r>
        <w:r w:rsidR="00D855B0">
          <w:rPr>
            <w:noProof/>
            <w:webHidden/>
          </w:rPr>
          <w:tab/>
        </w:r>
        <w:r w:rsidR="00D855B0">
          <w:rPr>
            <w:noProof/>
            <w:webHidden/>
          </w:rPr>
          <w:fldChar w:fldCharType="begin"/>
        </w:r>
        <w:r w:rsidR="00D855B0">
          <w:rPr>
            <w:noProof/>
            <w:webHidden/>
          </w:rPr>
          <w:instrText xml:space="preserve"> PAGEREF _Toc483566630 \h </w:instrText>
        </w:r>
        <w:r w:rsidR="00D855B0">
          <w:rPr>
            <w:noProof/>
            <w:webHidden/>
          </w:rPr>
        </w:r>
        <w:r w:rsidR="00D855B0">
          <w:rPr>
            <w:noProof/>
            <w:webHidden/>
          </w:rPr>
          <w:fldChar w:fldCharType="separate"/>
        </w:r>
        <w:r w:rsidR="00D855B0">
          <w:rPr>
            <w:noProof/>
            <w:webHidden/>
          </w:rPr>
          <w:t>22</w:t>
        </w:r>
        <w:r w:rsidR="00D855B0">
          <w:rPr>
            <w:noProof/>
            <w:webHidden/>
          </w:rPr>
          <w:fldChar w:fldCharType="end"/>
        </w:r>
      </w:hyperlink>
    </w:p>
    <w:p w14:paraId="09FAB0A8"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31" w:history="1">
        <w:r w:rsidR="00D855B0" w:rsidRPr="00604B94">
          <w:rPr>
            <w:rStyle w:val="Hyperlink"/>
            <w:noProof/>
          </w:rPr>
          <w:t>2.8</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BURN-IN 1 CONDITIONS</w:t>
        </w:r>
        <w:r w:rsidR="00D855B0">
          <w:rPr>
            <w:noProof/>
            <w:webHidden/>
          </w:rPr>
          <w:tab/>
        </w:r>
        <w:r w:rsidR="00D855B0">
          <w:rPr>
            <w:noProof/>
            <w:webHidden/>
          </w:rPr>
          <w:fldChar w:fldCharType="begin"/>
        </w:r>
        <w:r w:rsidR="00D855B0">
          <w:rPr>
            <w:noProof/>
            <w:webHidden/>
          </w:rPr>
          <w:instrText xml:space="preserve"> PAGEREF _Toc483566631 \h </w:instrText>
        </w:r>
        <w:r w:rsidR="00D855B0">
          <w:rPr>
            <w:noProof/>
            <w:webHidden/>
          </w:rPr>
        </w:r>
        <w:r w:rsidR="00D855B0">
          <w:rPr>
            <w:noProof/>
            <w:webHidden/>
          </w:rPr>
          <w:fldChar w:fldCharType="separate"/>
        </w:r>
        <w:r w:rsidR="00D855B0">
          <w:rPr>
            <w:noProof/>
            <w:webHidden/>
          </w:rPr>
          <w:t>23</w:t>
        </w:r>
        <w:r w:rsidR="00D855B0">
          <w:rPr>
            <w:noProof/>
            <w:webHidden/>
          </w:rPr>
          <w:fldChar w:fldCharType="end"/>
        </w:r>
      </w:hyperlink>
    </w:p>
    <w:p w14:paraId="7157D141"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32" w:history="1">
        <w:r w:rsidR="00D855B0" w:rsidRPr="00604B94">
          <w:rPr>
            <w:rStyle w:val="Hyperlink"/>
            <w:noProof/>
          </w:rPr>
          <w:t>2.9</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BURN-IN 2 CONDITIONS</w:t>
        </w:r>
        <w:r w:rsidR="00D855B0">
          <w:rPr>
            <w:noProof/>
            <w:webHidden/>
          </w:rPr>
          <w:tab/>
        </w:r>
        <w:r w:rsidR="00D855B0">
          <w:rPr>
            <w:noProof/>
            <w:webHidden/>
          </w:rPr>
          <w:fldChar w:fldCharType="begin"/>
        </w:r>
        <w:r w:rsidR="00D855B0">
          <w:rPr>
            <w:noProof/>
            <w:webHidden/>
          </w:rPr>
          <w:instrText xml:space="preserve"> PAGEREF _Toc483566632 \h </w:instrText>
        </w:r>
        <w:r w:rsidR="00D855B0">
          <w:rPr>
            <w:noProof/>
            <w:webHidden/>
          </w:rPr>
        </w:r>
        <w:r w:rsidR="00D855B0">
          <w:rPr>
            <w:noProof/>
            <w:webHidden/>
          </w:rPr>
          <w:fldChar w:fldCharType="separate"/>
        </w:r>
        <w:r w:rsidR="00D855B0">
          <w:rPr>
            <w:noProof/>
            <w:webHidden/>
          </w:rPr>
          <w:t>23</w:t>
        </w:r>
        <w:r w:rsidR="00D855B0">
          <w:rPr>
            <w:noProof/>
            <w:webHidden/>
          </w:rPr>
          <w:fldChar w:fldCharType="end"/>
        </w:r>
      </w:hyperlink>
    </w:p>
    <w:p w14:paraId="51039B9B"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33" w:history="1">
        <w:r w:rsidR="00D855B0" w:rsidRPr="00604B94">
          <w:rPr>
            <w:rStyle w:val="Hyperlink"/>
            <w:noProof/>
          </w:rPr>
          <w:t>2.10</w:t>
        </w:r>
        <w:r w:rsidR="00D855B0">
          <w:rPr>
            <w:rFonts w:asciiTheme="minorHAnsi" w:eastAsiaTheme="minorEastAsia" w:hAnsiTheme="minorHAnsi" w:cstheme="minorBidi"/>
            <w:caps w:val="0"/>
            <w:noProof/>
            <w:sz w:val="22"/>
            <w:szCs w:val="22"/>
            <w:lang w:eastAsia="en-GB"/>
          </w:rPr>
          <w:tab/>
        </w:r>
        <w:r w:rsidR="00D855B0" w:rsidRPr="00604B94">
          <w:rPr>
            <w:rStyle w:val="Hyperlink"/>
            <w:noProof/>
          </w:rPr>
          <w:t>OPERATING LIFE CONDITIONS</w:t>
        </w:r>
        <w:r w:rsidR="00D855B0">
          <w:rPr>
            <w:noProof/>
            <w:webHidden/>
          </w:rPr>
          <w:tab/>
        </w:r>
        <w:r w:rsidR="00D855B0">
          <w:rPr>
            <w:noProof/>
            <w:webHidden/>
          </w:rPr>
          <w:fldChar w:fldCharType="begin"/>
        </w:r>
        <w:r w:rsidR="00D855B0">
          <w:rPr>
            <w:noProof/>
            <w:webHidden/>
          </w:rPr>
          <w:instrText xml:space="preserve"> PAGEREF _Toc483566633 \h </w:instrText>
        </w:r>
        <w:r w:rsidR="00D855B0">
          <w:rPr>
            <w:noProof/>
            <w:webHidden/>
          </w:rPr>
        </w:r>
        <w:r w:rsidR="00D855B0">
          <w:rPr>
            <w:noProof/>
            <w:webHidden/>
          </w:rPr>
          <w:fldChar w:fldCharType="separate"/>
        </w:r>
        <w:r w:rsidR="00D855B0">
          <w:rPr>
            <w:noProof/>
            <w:webHidden/>
          </w:rPr>
          <w:t>23</w:t>
        </w:r>
        <w:r w:rsidR="00D855B0">
          <w:rPr>
            <w:noProof/>
            <w:webHidden/>
          </w:rPr>
          <w:fldChar w:fldCharType="end"/>
        </w:r>
      </w:hyperlink>
    </w:p>
    <w:p w14:paraId="12755FDB" w14:textId="77777777" w:rsidR="00D855B0" w:rsidRDefault="004316EE">
      <w:pPr>
        <w:pStyle w:val="TOC2"/>
        <w:rPr>
          <w:rFonts w:asciiTheme="minorHAnsi" w:eastAsiaTheme="minorEastAsia" w:hAnsiTheme="minorHAnsi" w:cstheme="minorBidi"/>
          <w:caps w:val="0"/>
          <w:noProof/>
          <w:sz w:val="22"/>
          <w:szCs w:val="22"/>
          <w:lang w:eastAsia="en-GB"/>
        </w:rPr>
      </w:pPr>
      <w:hyperlink w:anchor="_Toc483566634" w:history="1">
        <w:r w:rsidR="00D855B0" w:rsidRPr="00604B94">
          <w:rPr>
            <w:rStyle w:val="Hyperlink"/>
            <w:noProof/>
          </w:rPr>
          <w:t>appendix ‘a’</w:t>
        </w:r>
        <w:r w:rsidR="00D855B0">
          <w:rPr>
            <w:noProof/>
            <w:webHidden/>
          </w:rPr>
          <w:tab/>
        </w:r>
        <w:r w:rsidR="00D855B0">
          <w:rPr>
            <w:noProof/>
            <w:webHidden/>
          </w:rPr>
          <w:fldChar w:fldCharType="begin"/>
        </w:r>
        <w:r w:rsidR="00D855B0">
          <w:rPr>
            <w:noProof/>
            <w:webHidden/>
          </w:rPr>
          <w:instrText xml:space="preserve"> PAGEREF _Toc483566634 \h </w:instrText>
        </w:r>
        <w:r w:rsidR="00D855B0">
          <w:rPr>
            <w:noProof/>
            <w:webHidden/>
          </w:rPr>
        </w:r>
        <w:r w:rsidR="00D855B0">
          <w:rPr>
            <w:noProof/>
            <w:webHidden/>
          </w:rPr>
          <w:fldChar w:fldCharType="separate"/>
        </w:r>
        <w:r w:rsidR="00D855B0">
          <w:rPr>
            <w:noProof/>
            <w:webHidden/>
          </w:rPr>
          <w:t>24</w:t>
        </w:r>
        <w:r w:rsidR="00D855B0">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83566596"/>
      <w:r w:rsidRPr="00240DB1">
        <w:lastRenderedPageBreak/>
        <w:t>General</w:t>
      </w:r>
      <w:bookmarkEnd w:id="1"/>
    </w:p>
    <w:p w14:paraId="65A527E3" w14:textId="77777777" w:rsidR="00A04525" w:rsidRDefault="00A04525" w:rsidP="008D5D79">
      <w:pPr>
        <w:pStyle w:val="Heading2"/>
      </w:pPr>
      <w:bookmarkStart w:id="2" w:name="_Toc483566597"/>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83566598"/>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443F20D9" w:rsidR="00A04525" w:rsidRDefault="00A04525" w:rsidP="008D5D79">
      <w:pPr>
        <w:pStyle w:val="alphabeticallist"/>
      </w:pPr>
      <w:r>
        <w:t xml:space="preserve">ESCC Generic Specification No. </w:t>
      </w:r>
      <w:hyperlink r:id="rId18" w:history="1">
        <w:r w:rsidRPr="003D1487">
          <w:rPr>
            <w:rStyle w:val="Hyperlink"/>
          </w:rPr>
          <w:t>50</w:t>
        </w:r>
        <w:r w:rsidR="00134F36" w:rsidRPr="003D1487">
          <w:rPr>
            <w:rStyle w:val="Hyperlink"/>
          </w:rPr>
          <w:t>1</w:t>
        </w:r>
        <w:r w:rsidRPr="003D1487">
          <w:rPr>
            <w:rStyle w:val="Hyperlink"/>
          </w:rPr>
          <w:t>0</w:t>
        </w:r>
      </w:hyperlink>
    </w:p>
    <w:p w14:paraId="29F39067" w14:textId="505CE227" w:rsidR="00A04525" w:rsidRDefault="004316EE" w:rsidP="008D5D79">
      <w:pPr>
        <w:pStyle w:val="alphabeticallist"/>
      </w:pPr>
      <w:hyperlink r:id="rId19" w:history="1">
        <w:r w:rsidR="00A04525" w:rsidRPr="007E15E6">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4" w:name="_Toc483566599"/>
      <w:r>
        <w:t>TERMS, DEFINITIONS, ABBREVIATIONS, SYMBOLS AND UNITS</w:t>
      </w:r>
      <w:bookmarkEnd w:id="4"/>
    </w:p>
    <w:p w14:paraId="54559D79" w14:textId="6F971B9C" w:rsidR="00A04525" w:rsidRDefault="00A04525" w:rsidP="00A04525">
      <w:r>
        <w:t xml:space="preserve">For the purpose of this specification, the terms, definitions, abbreviations, symbols and units specified in ESCC Basic Specification No. </w:t>
      </w:r>
      <w:hyperlink r:id="rId20" w:history="1">
        <w:r w:rsidRPr="003D1487">
          <w:rPr>
            <w:rStyle w:val="Hyperlink"/>
          </w:rPr>
          <w:t>21300</w:t>
        </w:r>
      </w:hyperlink>
      <w:r>
        <w:t xml:space="preserve"> shall apply.</w:t>
      </w:r>
    </w:p>
    <w:p w14:paraId="73870CBC" w14:textId="77777777" w:rsidR="00A04525" w:rsidRDefault="00A04525" w:rsidP="008D5D79">
      <w:pPr>
        <w:pStyle w:val="Heading2"/>
      </w:pPr>
      <w:bookmarkStart w:id="5" w:name="_Toc483566600"/>
      <w:r>
        <w:t>THE ESCC COMPONENT NUMBER AND COMPONENT TYPE VARIANTS</w:t>
      </w:r>
      <w:bookmarkEnd w:id="5"/>
    </w:p>
    <w:p w14:paraId="1F008A13" w14:textId="77777777" w:rsidR="00A04525" w:rsidRDefault="00A04525" w:rsidP="005560A5">
      <w:pPr>
        <w:pStyle w:val="Heading3"/>
      </w:pPr>
      <w:bookmarkStart w:id="6" w:name="_Toc483566601"/>
      <w:r>
        <w:t>The ESCC Component Number</w:t>
      </w:r>
      <w:bookmarkEnd w:id="6"/>
    </w:p>
    <w:p w14:paraId="72BDC574" w14:textId="77777777" w:rsidR="00A04525" w:rsidRDefault="00A04525" w:rsidP="00A04525">
      <w:r>
        <w:t>The ESCC Component Number shall be constituted as follows:</w:t>
      </w:r>
    </w:p>
    <w:p w14:paraId="754CE913" w14:textId="7F046A2D" w:rsidR="00A04525" w:rsidRDefault="00A04525" w:rsidP="00A04525">
      <w:r>
        <w:t xml:space="preserve">Example: </w:t>
      </w:r>
      <w:r w:rsidR="00DD6B33">
        <w:t>551303</w:t>
      </w:r>
      <w:r w:rsidR="00FC7E12">
        <w:t>8</w:t>
      </w:r>
      <w:r>
        <w:t>01</w:t>
      </w:r>
    </w:p>
    <w:p w14:paraId="22967A5C" w14:textId="7426BCC7" w:rsidR="00A04525" w:rsidRDefault="00A04525" w:rsidP="008D5D79">
      <w:pPr>
        <w:pStyle w:val="BulletList"/>
      </w:pPr>
      <w:r>
        <w:t xml:space="preserve">Detail Specification Reference: </w:t>
      </w:r>
      <w:r w:rsidR="00B6698C">
        <w:t>551303</w:t>
      </w:r>
      <w:r w:rsidR="00FC7E12">
        <w:t>8</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7" w:name="_Ref483563958"/>
      <w:bookmarkStart w:id="8" w:name="_Toc483566602"/>
      <w:r>
        <w:t>Component Type Variants</w:t>
      </w:r>
      <w:bookmarkEnd w:id="7"/>
      <w:bookmarkEnd w:id="8"/>
    </w:p>
    <w:p w14:paraId="66BC77C8" w14:textId="7E6392CB" w:rsidR="00FF46E0" w:rsidRPr="00FF46E0" w:rsidRDefault="00A04525" w:rsidP="00FF46E0">
      <w:pPr>
        <w:spacing w:after="120"/>
      </w:pPr>
      <w:r>
        <w:t>The component type variants applicable to this specification are as follows:</w:t>
      </w:r>
    </w:p>
    <w:p w14:paraId="674C2CAA" w14:textId="77777777" w:rsidR="00FF46E0" w:rsidRPr="00FF46E0" w:rsidRDefault="00FF46E0" w:rsidP="00FF46E0">
      <w:pPr>
        <w:keepNext/>
        <w:keepLines/>
        <w:spacing w:after="120" w:line="240" w:lineRule="auto"/>
        <w:ind w:right="0"/>
        <w:jc w:val="center"/>
        <w:rPr>
          <w:caps/>
          <w:u w:val="single"/>
        </w:rPr>
      </w:pPr>
      <w:r w:rsidRPr="00FF46E0">
        <w:rPr>
          <w:caps/>
          <w:u w:val="single"/>
        </w:rPr>
        <w:t>P</w:t>
      </w:r>
      <w:r w:rsidRPr="00FF46E0">
        <w:rPr>
          <w:u w:val="single"/>
        </w:rPr>
        <w:t>ackaged</w:t>
      </w:r>
      <w:r w:rsidRPr="00FF46E0">
        <w:rPr>
          <w:caps/>
          <w:u w:val="single"/>
        </w:rPr>
        <w:t xml:space="preserve"> C</w:t>
      </w:r>
      <w:r w:rsidRPr="00FF46E0">
        <w:rPr>
          <w:u w:val="single"/>
        </w:rPr>
        <w:t>omponents</w:t>
      </w:r>
    </w:p>
    <w:tbl>
      <w:tblPr>
        <w:tblW w:w="8673"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6"/>
        <w:gridCol w:w="1247"/>
        <w:gridCol w:w="2778"/>
        <w:gridCol w:w="1247"/>
        <w:gridCol w:w="850"/>
        <w:gridCol w:w="851"/>
        <w:gridCol w:w="794"/>
      </w:tblGrid>
      <w:tr w:rsidR="00451BCB" w:rsidRPr="00FC4A2B" w14:paraId="723BB326" w14:textId="25D3ED91" w:rsidTr="00FF46E0">
        <w:trPr>
          <w:trHeight w:val="340"/>
          <w:tblHeader/>
        </w:trPr>
        <w:tc>
          <w:tcPr>
            <w:tcW w:w="906" w:type="dxa"/>
            <w:vMerge w:val="restart"/>
          </w:tcPr>
          <w:p w14:paraId="5614AF49" w14:textId="0CE7CD29" w:rsidR="00451BCB" w:rsidRPr="00FC4A2B" w:rsidRDefault="00451BCB" w:rsidP="00245FDF">
            <w:pPr>
              <w:pStyle w:val="Bodyjustified"/>
            </w:pPr>
            <w:r w:rsidRPr="00FC4A2B">
              <w:t>Variant</w:t>
            </w:r>
            <w:r>
              <w:t xml:space="preserve"> Number</w:t>
            </w:r>
          </w:p>
        </w:tc>
        <w:tc>
          <w:tcPr>
            <w:tcW w:w="1247" w:type="dxa"/>
            <w:vMerge w:val="restart"/>
          </w:tcPr>
          <w:p w14:paraId="6819F95C" w14:textId="77777777" w:rsidR="00451BCB" w:rsidRPr="00FC4A2B" w:rsidRDefault="00451BCB" w:rsidP="00245FDF">
            <w:pPr>
              <w:pStyle w:val="Bodyjustified"/>
            </w:pPr>
            <w:r w:rsidRPr="00FC4A2B">
              <w:t>Based On</w:t>
            </w:r>
          </w:p>
          <w:p w14:paraId="47801B1C" w14:textId="77777777" w:rsidR="00451BCB" w:rsidRPr="00FC4A2B" w:rsidRDefault="00451BCB" w:rsidP="00245FDF">
            <w:pPr>
              <w:pStyle w:val="Bodyjustified"/>
            </w:pPr>
            <w:r w:rsidRPr="00FC4A2B">
              <w:t>Type</w:t>
            </w:r>
          </w:p>
        </w:tc>
        <w:tc>
          <w:tcPr>
            <w:tcW w:w="2778" w:type="dxa"/>
            <w:vMerge w:val="restart"/>
          </w:tcPr>
          <w:p w14:paraId="776F807C" w14:textId="1264B5B1" w:rsidR="00451BCB" w:rsidRPr="00FC4A2B" w:rsidRDefault="00451BCB" w:rsidP="00451BCB">
            <w:pPr>
              <w:pStyle w:val="Bodyjustified"/>
              <w:jc w:val="left"/>
            </w:pPr>
            <w:r>
              <w:t>Package Type / Description</w:t>
            </w:r>
          </w:p>
        </w:tc>
        <w:tc>
          <w:tcPr>
            <w:tcW w:w="1247" w:type="dxa"/>
            <w:vMerge w:val="restart"/>
          </w:tcPr>
          <w:p w14:paraId="3C048FCF" w14:textId="0B026F2B" w:rsidR="00451BCB" w:rsidRPr="00FC4A2B" w:rsidRDefault="00451BCB" w:rsidP="00C17BC5">
            <w:pPr>
              <w:pStyle w:val="Bodyjustified"/>
            </w:pPr>
            <w:r w:rsidRPr="00FC4A2B">
              <w:t>Total Capacitance</w:t>
            </w:r>
          </w:p>
          <w:p w14:paraId="21E6A6B5" w14:textId="77777777" w:rsidR="00451BCB" w:rsidRDefault="00451BCB" w:rsidP="00245FDF">
            <w:pPr>
              <w:pStyle w:val="Bodyjustified"/>
            </w:pPr>
            <w:r w:rsidRPr="00FC4A2B">
              <w:t>C</w:t>
            </w:r>
            <w:r w:rsidRPr="00FC4A2B">
              <w:rPr>
                <w:vertAlign w:val="subscript"/>
              </w:rPr>
              <w:t>T</w:t>
            </w:r>
            <w:r w:rsidRPr="00FC4A2B">
              <w:t xml:space="preserve"> (pF)</w:t>
            </w:r>
          </w:p>
          <w:p w14:paraId="5D9CF486" w14:textId="28962D38" w:rsidR="00451BCB" w:rsidRPr="00FC4A2B" w:rsidRDefault="00451BCB" w:rsidP="00245FDF">
            <w:pPr>
              <w:pStyle w:val="Bodyjustified"/>
            </w:pPr>
            <w:r w:rsidRPr="00FC4A2B">
              <w:t>Max</w:t>
            </w:r>
          </w:p>
        </w:tc>
        <w:tc>
          <w:tcPr>
            <w:tcW w:w="1701" w:type="dxa"/>
            <w:gridSpan w:val="2"/>
          </w:tcPr>
          <w:p w14:paraId="5D7B0BB1" w14:textId="5872DA8C" w:rsidR="00451BCB" w:rsidRPr="00FC4A2B" w:rsidRDefault="00451BCB" w:rsidP="00245FDF">
            <w:pPr>
              <w:pStyle w:val="Bodyjustified"/>
            </w:pPr>
            <w:r>
              <w:t>Lead/Terminal Material and Finish</w:t>
            </w:r>
            <w:r w:rsidR="00FF46E0">
              <w:t xml:space="preserve"> (Note 1)</w:t>
            </w:r>
          </w:p>
        </w:tc>
        <w:tc>
          <w:tcPr>
            <w:tcW w:w="794" w:type="dxa"/>
          </w:tcPr>
          <w:p w14:paraId="20BC5534" w14:textId="77777777" w:rsidR="00451BCB" w:rsidRDefault="00451BCB" w:rsidP="00245FDF">
            <w:pPr>
              <w:pStyle w:val="Bodyjustified"/>
            </w:pPr>
            <w:r>
              <w:t>Weight</w:t>
            </w:r>
          </w:p>
          <w:p w14:paraId="2A2A796B" w14:textId="7BEE4EAA" w:rsidR="00451BCB" w:rsidRDefault="005B54DE" w:rsidP="00245FDF">
            <w:pPr>
              <w:pStyle w:val="Bodyjustified"/>
            </w:pPr>
            <w:r>
              <w:t>M</w:t>
            </w:r>
            <w:r w:rsidR="00451BCB">
              <w:t>ax</w:t>
            </w:r>
          </w:p>
          <w:p w14:paraId="4599DB03" w14:textId="2C1BAC91" w:rsidR="00451BCB" w:rsidRPr="00FC4A2B" w:rsidRDefault="005B54DE" w:rsidP="00245FDF">
            <w:pPr>
              <w:pStyle w:val="Bodyjustified"/>
            </w:pPr>
            <w:r>
              <w:t>(</w:t>
            </w:r>
            <w:r w:rsidR="00451BCB">
              <w:t>g</w:t>
            </w:r>
            <w:r>
              <w:t>)</w:t>
            </w:r>
          </w:p>
        </w:tc>
      </w:tr>
      <w:tr w:rsidR="00451BCB" w:rsidRPr="00FC4A2B" w14:paraId="125483E4" w14:textId="14C175BB" w:rsidTr="00FF46E0">
        <w:trPr>
          <w:trHeight w:val="340"/>
          <w:tblHeader/>
        </w:trPr>
        <w:tc>
          <w:tcPr>
            <w:tcW w:w="906" w:type="dxa"/>
            <w:vMerge/>
          </w:tcPr>
          <w:p w14:paraId="7754AF6A" w14:textId="3A80D5EA" w:rsidR="00451BCB" w:rsidRPr="00FC4A2B" w:rsidRDefault="00451BCB" w:rsidP="00245FDF">
            <w:pPr>
              <w:pStyle w:val="Bodyjustified"/>
            </w:pPr>
          </w:p>
        </w:tc>
        <w:tc>
          <w:tcPr>
            <w:tcW w:w="1247" w:type="dxa"/>
            <w:vMerge/>
          </w:tcPr>
          <w:p w14:paraId="06DA6408" w14:textId="77777777" w:rsidR="00451BCB" w:rsidRPr="00FC4A2B" w:rsidRDefault="00451BCB" w:rsidP="00245FDF">
            <w:pPr>
              <w:pStyle w:val="Bodyjustified"/>
            </w:pPr>
          </w:p>
        </w:tc>
        <w:tc>
          <w:tcPr>
            <w:tcW w:w="2778" w:type="dxa"/>
            <w:vMerge/>
          </w:tcPr>
          <w:p w14:paraId="3E79A142" w14:textId="77777777" w:rsidR="00451BCB" w:rsidRPr="00FC4A2B" w:rsidRDefault="00451BCB" w:rsidP="00451BCB">
            <w:pPr>
              <w:pStyle w:val="Bodyjustified"/>
              <w:jc w:val="left"/>
            </w:pPr>
          </w:p>
        </w:tc>
        <w:tc>
          <w:tcPr>
            <w:tcW w:w="1247" w:type="dxa"/>
            <w:vMerge/>
          </w:tcPr>
          <w:p w14:paraId="480C8FFE" w14:textId="0BA11A46" w:rsidR="00451BCB" w:rsidRPr="00FC4A2B" w:rsidRDefault="00451BCB" w:rsidP="00245FDF">
            <w:pPr>
              <w:pStyle w:val="Bodyjustified"/>
            </w:pPr>
          </w:p>
        </w:tc>
        <w:tc>
          <w:tcPr>
            <w:tcW w:w="850" w:type="dxa"/>
          </w:tcPr>
          <w:p w14:paraId="113F9914" w14:textId="24A3E90D" w:rsidR="00451BCB" w:rsidRPr="00FC4A2B" w:rsidRDefault="00451BCB" w:rsidP="00245FDF">
            <w:pPr>
              <w:pStyle w:val="Bodyjustified"/>
            </w:pPr>
            <w:r>
              <w:t>Anode</w:t>
            </w:r>
          </w:p>
        </w:tc>
        <w:tc>
          <w:tcPr>
            <w:tcW w:w="851" w:type="dxa"/>
          </w:tcPr>
          <w:p w14:paraId="445A62BB" w14:textId="3F306C78" w:rsidR="00451BCB" w:rsidRPr="00FC4A2B" w:rsidRDefault="00451BCB" w:rsidP="00245FDF">
            <w:pPr>
              <w:pStyle w:val="Bodyjustified"/>
            </w:pPr>
            <w:r>
              <w:t>Cathode</w:t>
            </w:r>
          </w:p>
        </w:tc>
        <w:tc>
          <w:tcPr>
            <w:tcW w:w="794" w:type="dxa"/>
          </w:tcPr>
          <w:p w14:paraId="0C24AFFA" w14:textId="77777777" w:rsidR="00451BCB" w:rsidRPr="00FC4A2B" w:rsidRDefault="00451BCB" w:rsidP="00245FDF">
            <w:pPr>
              <w:pStyle w:val="Bodyjustified"/>
            </w:pPr>
          </w:p>
        </w:tc>
      </w:tr>
      <w:tr w:rsidR="00451BCB" w:rsidRPr="00FC4A2B" w14:paraId="7EE89157" w14:textId="71E53A4F" w:rsidTr="00FF46E0">
        <w:trPr>
          <w:trHeight w:val="283"/>
        </w:trPr>
        <w:tc>
          <w:tcPr>
            <w:tcW w:w="906" w:type="dxa"/>
          </w:tcPr>
          <w:p w14:paraId="4F5476CD" w14:textId="77777777" w:rsidR="00451BCB" w:rsidRPr="00FC4A2B" w:rsidRDefault="00451BCB" w:rsidP="00245FDF">
            <w:pPr>
              <w:pStyle w:val="Bodyjustified"/>
            </w:pPr>
            <w:r w:rsidRPr="00FC4A2B">
              <w:t>01</w:t>
            </w:r>
          </w:p>
        </w:tc>
        <w:tc>
          <w:tcPr>
            <w:tcW w:w="1247" w:type="dxa"/>
          </w:tcPr>
          <w:p w14:paraId="765E806B" w14:textId="47FA996E" w:rsidR="00451BCB" w:rsidRPr="00FC4A2B" w:rsidRDefault="00451BCB" w:rsidP="00FC7E12">
            <w:pPr>
              <w:pStyle w:val="Bodyjustified"/>
            </w:pPr>
            <w:r w:rsidRPr="00627087">
              <w:t>DH50</w:t>
            </w:r>
            <w:r w:rsidR="00FC7E12">
              <w:t>101</w:t>
            </w:r>
          </w:p>
        </w:tc>
        <w:tc>
          <w:tcPr>
            <w:tcW w:w="2778" w:type="dxa"/>
          </w:tcPr>
          <w:p w14:paraId="49A5A36F" w14:textId="304F8DDA" w:rsidR="00451BCB" w:rsidRDefault="00451BCB" w:rsidP="00451BCB">
            <w:pPr>
              <w:pStyle w:val="Bodyjustified"/>
              <w:jc w:val="left"/>
            </w:pPr>
            <w:r>
              <w:t>Ceramic Pill A (2 Leads)</w:t>
            </w:r>
          </w:p>
        </w:tc>
        <w:tc>
          <w:tcPr>
            <w:tcW w:w="1247" w:type="dxa"/>
          </w:tcPr>
          <w:p w14:paraId="1602F8F5" w14:textId="5B2C32CC" w:rsidR="00451BCB" w:rsidRPr="00FC4A2B" w:rsidRDefault="00451BCB" w:rsidP="00245FDF">
            <w:pPr>
              <w:pStyle w:val="Bodyjustified"/>
            </w:pPr>
            <w:r>
              <w:t>0.19</w:t>
            </w:r>
          </w:p>
        </w:tc>
        <w:tc>
          <w:tcPr>
            <w:tcW w:w="850" w:type="dxa"/>
          </w:tcPr>
          <w:p w14:paraId="69751DF8" w14:textId="4C87C231" w:rsidR="00451BCB" w:rsidRPr="00FC4A2B" w:rsidRDefault="00451BCB" w:rsidP="00245FDF">
            <w:pPr>
              <w:pStyle w:val="Bodyjustified"/>
            </w:pPr>
            <w:r>
              <w:t>E2</w:t>
            </w:r>
          </w:p>
        </w:tc>
        <w:tc>
          <w:tcPr>
            <w:tcW w:w="850" w:type="dxa"/>
          </w:tcPr>
          <w:p w14:paraId="0CAAFB66" w14:textId="0F319D08" w:rsidR="00451BCB" w:rsidRPr="00FC4A2B" w:rsidRDefault="00451BCB" w:rsidP="00245FDF">
            <w:pPr>
              <w:pStyle w:val="Bodyjustified"/>
            </w:pPr>
            <w:r>
              <w:t>E2</w:t>
            </w:r>
          </w:p>
        </w:tc>
        <w:tc>
          <w:tcPr>
            <w:tcW w:w="794" w:type="dxa"/>
          </w:tcPr>
          <w:p w14:paraId="200641D5" w14:textId="7D4F2BF9" w:rsidR="00451BCB" w:rsidRPr="00FC4A2B" w:rsidRDefault="00451BCB" w:rsidP="00245FDF">
            <w:pPr>
              <w:pStyle w:val="Bodyjustified"/>
            </w:pPr>
            <w:r>
              <w:t>0.02</w:t>
            </w:r>
          </w:p>
        </w:tc>
      </w:tr>
      <w:tr w:rsidR="00FC7E12" w:rsidRPr="00FC4A2B" w14:paraId="31CFA7CE" w14:textId="10D44288" w:rsidTr="00FF46E0">
        <w:trPr>
          <w:trHeight w:val="283"/>
        </w:trPr>
        <w:tc>
          <w:tcPr>
            <w:tcW w:w="906" w:type="dxa"/>
          </w:tcPr>
          <w:p w14:paraId="3B1CA56D" w14:textId="77777777" w:rsidR="00FC7E12" w:rsidRPr="00FC4A2B" w:rsidRDefault="00FC7E12" w:rsidP="00245FDF">
            <w:pPr>
              <w:pStyle w:val="Bodyjustified"/>
            </w:pPr>
            <w:r w:rsidRPr="00FC4A2B">
              <w:t>02</w:t>
            </w:r>
          </w:p>
        </w:tc>
        <w:tc>
          <w:tcPr>
            <w:tcW w:w="1247" w:type="dxa"/>
          </w:tcPr>
          <w:p w14:paraId="550312F3" w14:textId="22ECBC7B" w:rsidR="00FC7E12" w:rsidRPr="00FC4A2B" w:rsidRDefault="00FC7E12" w:rsidP="00245FDF">
            <w:pPr>
              <w:pStyle w:val="Bodyjustified"/>
            </w:pPr>
            <w:r w:rsidRPr="00C306F0">
              <w:t>DH50101</w:t>
            </w:r>
          </w:p>
        </w:tc>
        <w:tc>
          <w:tcPr>
            <w:tcW w:w="2778" w:type="dxa"/>
          </w:tcPr>
          <w:p w14:paraId="115B23FD" w14:textId="7701A90D" w:rsidR="00FC7E12" w:rsidRDefault="00FC7E12" w:rsidP="00451BCB">
            <w:pPr>
              <w:pStyle w:val="Bodyjustified"/>
              <w:jc w:val="left"/>
            </w:pPr>
            <w:r>
              <w:t>Ceramic Pill B</w:t>
            </w:r>
          </w:p>
        </w:tc>
        <w:tc>
          <w:tcPr>
            <w:tcW w:w="1247" w:type="dxa"/>
          </w:tcPr>
          <w:p w14:paraId="5446CE54" w14:textId="727BC5AB" w:rsidR="00FC7E12" w:rsidRPr="00FC4A2B" w:rsidRDefault="00FC7E12" w:rsidP="00245FDF">
            <w:pPr>
              <w:pStyle w:val="Bodyjustified"/>
            </w:pPr>
            <w:r>
              <w:t>0.19</w:t>
            </w:r>
          </w:p>
        </w:tc>
        <w:tc>
          <w:tcPr>
            <w:tcW w:w="850" w:type="dxa"/>
          </w:tcPr>
          <w:p w14:paraId="54210555" w14:textId="7D61FD77" w:rsidR="00FC7E12" w:rsidRPr="00FC4A2B" w:rsidRDefault="00FC7E12" w:rsidP="00245FDF">
            <w:pPr>
              <w:pStyle w:val="Bodyjustified"/>
            </w:pPr>
            <w:r>
              <w:t>D7</w:t>
            </w:r>
          </w:p>
        </w:tc>
        <w:tc>
          <w:tcPr>
            <w:tcW w:w="850" w:type="dxa"/>
          </w:tcPr>
          <w:p w14:paraId="0FF0FEAF" w14:textId="3345BBF6" w:rsidR="00FC7E12" w:rsidRPr="00FC4A2B" w:rsidRDefault="00FC7E12" w:rsidP="00245FDF">
            <w:pPr>
              <w:pStyle w:val="Bodyjustified"/>
            </w:pPr>
            <w:r>
              <w:t>D7</w:t>
            </w:r>
          </w:p>
        </w:tc>
        <w:tc>
          <w:tcPr>
            <w:tcW w:w="794" w:type="dxa"/>
          </w:tcPr>
          <w:p w14:paraId="5DC83AB1" w14:textId="6156EDDC" w:rsidR="00FC7E12" w:rsidRPr="00FC4A2B" w:rsidRDefault="00FC7E12" w:rsidP="00245FDF">
            <w:pPr>
              <w:pStyle w:val="Bodyjustified"/>
            </w:pPr>
            <w:r>
              <w:t>0.02</w:t>
            </w:r>
          </w:p>
        </w:tc>
      </w:tr>
      <w:tr w:rsidR="00FC7E12" w:rsidRPr="00FC4A2B" w14:paraId="03F77A4B" w14:textId="09A96FFA" w:rsidTr="00FF46E0">
        <w:trPr>
          <w:trHeight w:val="283"/>
        </w:trPr>
        <w:tc>
          <w:tcPr>
            <w:tcW w:w="906" w:type="dxa"/>
          </w:tcPr>
          <w:p w14:paraId="06655A2A" w14:textId="77777777" w:rsidR="00FC7E12" w:rsidRPr="00FC4A2B" w:rsidRDefault="00FC7E12" w:rsidP="00245FDF">
            <w:pPr>
              <w:pStyle w:val="Bodyjustified"/>
            </w:pPr>
            <w:r w:rsidRPr="00FC4A2B">
              <w:t>03</w:t>
            </w:r>
          </w:p>
        </w:tc>
        <w:tc>
          <w:tcPr>
            <w:tcW w:w="1247" w:type="dxa"/>
          </w:tcPr>
          <w:p w14:paraId="7940A5F1" w14:textId="10864E1B" w:rsidR="00FC7E12" w:rsidRPr="00FC4A2B" w:rsidRDefault="00FC7E12" w:rsidP="00245FDF">
            <w:pPr>
              <w:pStyle w:val="Bodyjustified"/>
            </w:pPr>
            <w:r w:rsidRPr="00C306F0">
              <w:t>DH50101</w:t>
            </w:r>
          </w:p>
        </w:tc>
        <w:tc>
          <w:tcPr>
            <w:tcW w:w="2778" w:type="dxa"/>
          </w:tcPr>
          <w:p w14:paraId="08D2CD61" w14:textId="15BF5528" w:rsidR="00FC7E12" w:rsidRDefault="00FC7E12" w:rsidP="00451BCB">
            <w:pPr>
              <w:pStyle w:val="Bodyjustified"/>
              <w:jc w:val="left"/>
            </w:pPr>
            <w:r>
              <w:t>Ceramic Pill C (Cathode Lead)</w:t>
            </w:r>
          </w:p>
        </w:tc>
        <w:tc>
          <w:tcPr>
            <w:tcW w:w="1247" w:type="dxa"/>
          </w:tcPr>
          <w:p w14:paraId="5DA302DC" w14:textId="708065EB" w:rsidR="00FC7E12" w:rsidRPr="00FC4A2B" w:rsidRDefault="00FC7E12" w:rsidP="00245FDF">
            <w:pPr>
              <w:pStyle w:val="Bodyjustified"/>
            </w:pPr>
            <w:r>
              <w:t>0.19</w:t>
            </w:r>
          </w:p>
        </w:tc>
        <w:tc>
          <w:tcPr>
            <w:tcW w:w="850" w:type="dxa"/>
          </w:tcPr>
          <w:p w14:paraId="6C412DE3" w14:textId="15489E44" w:rsidR="00FC7E12" w:rsidRPr="00FC4A2B" w:rsidRDefault="00FC7E12" w:rsidP="00245FDF">
            <w:pPr>
              <w:pStyle w:val="Bodyjustified"/>
            </w:pPr>
            <w:r>
              <w:t>D7</w:t>
            </w:r>
          </w:p>
        </w:tc>
        <w:tc>
          <w:tcPr>
            <w:tcW w:w="850" w:type="dxa"/>
          </w:tcPr>
          <w:p w14:paraId="306653AC" w14:textId="1DEC5EA3" w:rsidR="00FC7E12" w:rsidRPr="00FC4A2B" w:rsidRDefault="00FC7E12" w:rsidP="00245FDF">
            <w:pPr>
              <w:pStyle w:val="Bodyjustified"/>
            </w:pPr>
            <w:r>
              <w:t>E2</w:t>
            </w:r>
          </w:p>
        </w:tc>
        <w:tc>
          <w:tcPr>
            <w:tcW w:w="794" w:type="dxa"/>
          </w:tcPr>
          <w:p w14:paraId="0E2B83C9" w14:textId="5EF006A2" w:rsidR="00FC7E12" w:rsidRPr="00FC4A2B" w:rsidRDefault="00FC7E12" w:rsidP="00245FDF">
            <w:pPr>
              <w:pStyle w:val="Bodyjustified"/>
            </w:pPr>
            <w:r>
              <w:t>0.02</w:t>
            </w:r>
          </w:p>
        </w:tc>
      </w:tr>
      <w:tr w:rsidR="00FC7E12" w:rsidRPr="00FC4A2B" w14:paraId="40FFD825" w14:textId="6D351685" w:rsidTr="00FF46E0">
        <w:trPr>
          <w:trHeight w:val="283"/>
        </w:trPr>
        <w:tc>
          <w:tcPr>
            <w:tcW w:w="906" w:type="dxa"/>
          </w:tcPr>
          <w:p w14:paraId="481B2EF1" w14:textId="77777777" w:rsidR="00FC7E12" w:rsidRPr="00FC4A2B" w:rsidRDefault="00FC7E12" w:rsidP="00245FDF">
            <w:pPr>
              <w:pStyle w:val="Bodyjustified"/>
            </w:pPr>
            <w:r w:rsidRPr="00FC4A2B">
              <w:t>04</w:t>
            </w:r>
          </w:p>
        </w:tc>
        <w:tc>
          <w:tcPr>
            <w:tcW w:w="1247" w:type="dxa"/>
          </w:tcPr>
          <w:p w14:paraId="55E4A705" w14:textId="402B9C35" w:rsidR="00FC7E12" w:rsidRPr="00FC4A2B" w:rsidRDefault="00FC7E12" w:rsidP="00245FDF">
            <w:pPr>
              <w:pStyle w:val="Bodyjustified"/>
            </w:pPr>
            <w:r w:rsidRPr="00C306F0">
              <w:t>DH50101</w:t>
            </w:r>
          </w:p>
        </w:tc>
        <w:tc>
          <w:tcPr>
            <w:tcW w:w="2778" w:type="dxa"/>
          </w:tcPr>
          <w:p w14:paraId="7FF688FA" w14:textId="6832958D" w:rsidR="00FC7E12" w:rsidRDefault="00FC7E12" w:rsidP="00451BCB">
            <w:pPr>
              <w:pStyle w:val="Bodyjustified"/>
              <w:jc w:val="left"/>
            </w:pPr>
            <w:r>
              <w:t>Ceramic Pill D (Anode Lead)</w:t>
            </w:r>
          </w:p>
        </w:tc>
        <w:tc>
          <w:tcPr>
            <w:tcW w:w="1247" w:type="dxa"/>
          </w:tcPr>
          <w:p w14:paraId="23D8632D" w14:textId="1A1DB006" w:rsidR="00FC7E12" w:rsidRPr="00FC4A2B" w:rsidRDefault="00FC7E12" w:rsidP="00245FDF">
            <w:pPr>
              <w:pStyle w:val="Bodyjustified"/>
            </w:pPr>
            <w:r>
              <w:t>0.19</w:t>
            </w:r>
          </w:p>
        </w:tc>
        <w:tc>
          <w:tcPr>
            <w:tcW w:w="850" w:type="dxa"/>
          </w:tcPr>
          <w:p w14:paraId="268E76FD" w14:textId="0FF75514" w:rsidR="00FC7E12" w:rsidRPr="00FC4A2B" w:rsidRDefault="00FC7E12" w:rsidP="00245FDF">
            <w:pPr>
              <w:pStyle w:val="Bodyjustified"/>
            </w:pPr>
            <w:r>
              <w:t>E2</w:t>
            </w:r>
          </w:p>
        </w:tc>
        <w:tc>
          <w:tcPr>
            <w:tcW w:w="850" w:type="dxa"/>
          </w:tcPr>
          <w:p w14:paraId="2BB655E1" w14:textId="1E87AD25" w:rsidR="00FC7E12" w:rsidRPr="00FC4A2B" w:rsidRDefault="00FC7E12" w:rsidP="00245FDF">
            <w:pPr>
              <w:pStyle w:val="Bodyjustified"/>
            </w:pPr>
            <w:r>
              <w:t>D7</w:t>
            </w:r>
          </w:p>
        </w:tc>
        <w:tc>
          <w:tcPr>
            <w:tcW w:w="794" w:type="dxa"/>
          </w:tcPr>
          <w:p w14:paraId="514DC3B9" w14:textId="393B5C67" w:rsidR="00FC7E12" w:rsidRPr="00FC4A2B" w:rsidRDefault="00FC7E12" w:rsidP="00245FDF">
            <w:pPr>
              <w:pStyle w:val="Bodyjustified"/>
            </w:pPr>
            <w:r>
              <w:t>0.02</w:t>
            </w:r>
          </w:p>
        </w:tc>
      </w:tr>
      <w:tr w:rsidR="00FC7E12" w:rsidRPr="00FC4A2B" w14:paraId="3B643000" w14:textId="30B6DA54" w:rsidTr="00FF46E0">
        <w:trPr>
          <w:trHeight w:val="283"/>
        </w:trPr>
        <w:tc>
          <w:tcPr>
            <w:tcW w:w="906" w:type="dxa"/>
          </w:tcPr>
          <w:p w14:paraId="3213E380" w14:textId="77777777" w:rsidR="00FC7E12" w:rsidRPr="00FC4A2B" w:rsidRDefault="00FC7E12" w:rsidP="00245FDF">
            <w:pPr>
              <w:pStyle w:val="Bodyjustified"/>
            </w:pPr>
            <w:r w:rsidRPr="00FC4A2B">
              <w:t>05</w:t>
            </w:r>
          </w:p>
        </w:tc>
        <w:tc>
          <w:tcPr>
            <w:tcW w:w="1247" w:type="dxa"/>
          </w:tcPr>
          <w:p w14:paraId="400B7A18" w14:textId="013D98FB" w:rsidR="00FC7E12" w:rsidRPr="00FC4A2B" w:rsidRDefault="00FC7E12" w:rsidP="00245FDF">
            <w:pPr>
              <w:pStyle w:val="Bodyjustified"/>
            </w:pPr>
            <w:r w:rsidRPr="00C306F0">
              <w:t>DH50101</w:t>
            </w:r>
          </w:p>
        </w:tc>
        <w:tc>
          <w:tcPr>
            <w:tcW w:w="2778" w:type="dxa"/>
          </w:tcPr>
          <w:p w14:paraId="6DE5F0D6" w14:textId="77A04100" w:rsidR="00FC7E12" w:rsidRDefault="00FC7E12" w:rsidP="00451BCB">
            <w:pPr>
              <w:pStyle w:val="Bodyjustified"/>
              <w:jc w:val="left"/>
            </w:pPr>
            <w:r>
              <w:t>Ceramic Pill E (2 Leads)</w:t>
            </w:r>
          </w:p>
        </w:tc>
        <w:tc>
          <w:tcPr>
            <w:tcW w:w="1247" w:type="dxa"/>
          </w:tcPr>
          <w:p w14:paraId="1B29A859" w14:textId="2FF1E4DE" w:rsidR="00FC7E12" w:rsidRPr="00FC4A2B" w:rsidRDefault="00FC7E12" w:rsidP="00245FDF">
            <w:pPr>
              <w:pStyle w:val="Bodyjustified"/>
            </w:pPr>
            <w:r>
              <w:t>0.19</w:t>
            </w:r>
          </w:p>
        </w:tc>
        <w:tc>
          <w:tcPr>
            <w:tcW w:w="850" w:type="dxa"/>
          </w:tcPr>
          <w:p w14:paraId="023777EB" w14:textId="560A25DA" w:rsidR="00FC7E12" w:rsidRPr="00FC4A2B" w:rsidRDefault="00FC7E12" w:rsidP="00245FDF">
            <w:pPr>
              <w:pStyle w:val="Bodyjustified"/>
            </w:pPr>
            <w:r>
              <w:t>E2</w:t>
            </w:r>
          </w:p>
        </w:tc>
        <w:tc>
          <w:tcPr>
            <w:tcW w:w="850" w:type="dxa"/>
          </w:tcPr>
          <w:p w14:paraId="3BA90A07" w14:textId="5E5B0BFD" w:rsidR="00FC7E12" w:rsidRPr="00FC4A2B" w:rsidRDefault="00FC7E12" w:rsidP="00245FDF">
            <w:pPr>
              <w:pStyle w:val="Bodyjustified"/>
            </w:pPr>
            <w:r>
              <w:t>E2</w:t>
            </w:r>
          </w:p>
        </w:tc>
        <w:tc>
          <w:tcPr>
            <w:tcW w:w="794" w:type="dxa"/>
          </w:tcPr>
          <w:p w14:paraId="3B0A9B60" w14:textId="3554B64F" w:rsidR="00FC7E12" w:rsidRPr="00FC4A2B" w:rsidRDefault="00FC7E12" w:rsidP="00245FDF">
            <w:pPr>
              <w:pStyle w:val="Bodyjustified"/>
            </w:pPr>
            <w:r>
              <w:t>0.02</w:t>
            </w:r>
          </w:p>
        </w:tc>
      </w:tr>
      <w:tr w:rsidR="00FC7E12" w:rsidRPr="00FC4A2B" w14:paraId="0D577073" w14:textId="1A7EDCA5" w:rsidTr="00FF46E0">
        <w:trPr>
          <w:trHeight w:val="283"/>
        </w:trPr>
        <w:tc>
          <w:tcPr>
            <w:tcW w:w="906" w:type="dxa"/>
          </w:tcPr>
          <w:p w14:paraId="0D924C2A" w14:textId="77777777" w:rsidR="00FC7E12" w:rsidRPr="00FC4A2B" w:rsidRDefault="00FC7E12" w:rsidP="00245FDF">
            <w:pPr>
              <w:pStyle w:val="Bodyjustified"/>
            </w:pPr>
            <w:r w:rsidRPr="00FC4A2B">
              <w:t>06</w:t>
            </w:r>
          </w:p>
        </w:tc>
        <w:tc>
          <w:tcPr>
            <w:tcW w:w="1247" w:type="dxa"/>
          </w:tcPr>
          <w:p w14:paraId="4080AAC5" w14:textId="4D046289" w:rsidR="00FC7E12" w:rsidRPr="00FC4A2B" w:rsidRDefault="00FC7E12" w:rsidP="00245FDF">
            <w:pPr>
              <w:pStyle w:val="Bodyjustified"/>
            </w:pPr>
            <w:r w:rsidRPr="00C306F0">
              <w:t>DH50101</w:t>
            </w:r>
          </w:p>
        </w:tc>
        <w:tc>
          <w:tcPr>
            <w:tcW w:w="2778" w:type="dxa"/>
          </w:tcPr>
          <w:p w14:paraId="459C206C" w14:textId="59EA83BA" w:rsidR="00FC7E12" w:rsidRDefault="00FC7E12" w:rsidP="00451BCB">
            <w:pPr>
              <w:pStyle w:val="Bodyjustified"/>
              <w:jc w:val="left"/>
            </w:pPr>
            <w:r>
              <w:t xml:space="preserve">Ceramic Pill F </w:t>
            </w:r>
            <w:r w:rsidRPr="008021F0">
              <w:t>(Anode Lead)</w:t>
            </w:r>
          </w:p>
        </w:tc>
        <w:tc>
          <w:tcPr>
            <w:tcW w:w="1247" w:type="dxa"/>
          </w:tcPr>
          <w:p w14:paraId="3E7A5AF3" w14:textId="295539EE" w:rsidR="00FC7E12" w:rsidRPr="00FC4A2B" w:rsidRDefault="00FC7E12" w:rsidP="00245FDF">
            <w:pPr>
              <w:pStyle w:val="Bodyjustified"/>
            </w:pPr>
            <w:r>
              <w:t>0.19</w:t>
            </w:r>
          </w:p>
        </w:tc>
        <w:tc>
          <w:tcPr>
            <w:tcW w:w="850" w:type="dxa"/>
          </w:tcPr>
          <w:p w14:paraId="1114EEE2" w14:textId="65E7C30C" w:rsidR="00FC7E12" w:rsidRPr="00FC4A2B" w:rsidRDefault="00FC7E12" w:rsidP="00245FDF">
            <w:pPr>
              <w:pStyle w:val="Bodyjustified"/>
            </w:pPr>
            <w:r>
              <w:t>E2</w:t>
            </w:r>
          </w:p>
        </w:tc>
        <w:tc>
          <w:tcPr>
            <w:tcW w:w="850" w:type="dxa"/>
          </w:tcPr>
          <w:p w14:paraId="19BD2565" w14:textId="073290E9" w:rsidR="00FC7E12" w:rsidRPr="00FC4A2B" w:rsidRDefault="00FC7E12" w:rsidP="00245FDF">
            <w:pPr>
              <w:pStyle w:val="Bodyjustified"/>
            </w:pPr>
            <w:r>
              <w:t>D7</w:t>
            </w:r>
          </w:p>
        </w:tc>
        <w:tc>
          <w:tcPr>
            <w:tcW w:w="794" w:type="dxa"/>
          </w:tcPr>
          <w:p w14:paraId="5469F522" w14:textId="0DE2B4D7" w:rsidR="00FC7E12" w:rsidRPr="00FC4A2B" w:rsidRDefault="00FC7E12" w:rsidP="00245FDF">
            <w:pPr>
              <w:pStyle w:val="Bodyjustified"/>
            </w:pPr>
            <w:r>
              <w:t>0.02</w:t>
            </w:r>
          </w:p>
        </w:tc>
      </w:tr>
      <w:tr w:rsidR="00FC7E12" w:rsidRPr="00FC4A2B" w14:paraId="21CBCB22" w14:textId="20A22745" w:rsidTr="00FF46E0">
        <w:trPr>
          <w:trHeight w:val="283"/>
        </w:trPr>
        <w:tc>
          <w:tcPr>
            <w:tcW w:w="906" w:type="dxa"/>
          </w:tcPr>
          <w:p w14:paraId="6E81AD43" w14:textId="77777777" w:rsidR="00FC7E12" w:rsidRPr="00FC4A2B" w:rsidRDefault="00FC7E12" w:rsidP="00245FDF">
            <w:pPr>
              <w:pStyle w:val="Bodyjustified"/>
            </w:pPr>
            <w:r w:rsidRPr="00FC4A2B">
              <w:t>07</w:t>
            </w:r>
          </w:p>
        </w:tc>
        <w:tc>
          <w:tcPr>
            <w:tcW w:w="1247" w:type="dxa"/>
          </w:tcPr>
          <w:p w14:paraId="7FE0DA19" w14:textId="3E26296E" w:rsidR="00FC7E12" w:rsidRPr="00FC4A2B" w:rsidRDefault="00FC7E12" w:rsidP="00245FDF">
            <w:pPr>
              <w:pStyle w:val="Bodyjustified"/>
            </w:pPr>
            <w:r w:rsidRPr="00C306F0">
              <w:t>DH50101</w:t>
            </w:r>
          </w:p>
        </w:tc>
        <w:tc>
          <w:tcPr>
            <w:tcW w:w="2778" w:type="dxa"/>
          </w:tcPr>
          <w:p w14:paraId="11ED0FA2" w14:textId="14CC519C" w:rsidR="00FC7E12" w:rsidRDefault="00FC7E12" w:rsidP="00451BCB">
            <w:pPr>
              <w:pStyle w:val="Bodyjustified"/>
              <w:jc w:val="left"/>
            </w:pPr>
            <w:r>
              <w:t>Ceramic Pill G</w:t>
            </w:r>
          </w:p>
        </w:tc>
        <w:tc>
          <w:tcPr>
            <w:tcW w:w="1247" w:type="dxa"/>
          </w:tcPr>
          <w:p w14:paraId="5221EAA2" w14:textId="1194BB95" w:rsidR="00FC7E12" w:rsidRPr="00FC4A2B" w:rsidRDefault="00FC7E12" w:rsidP="00627087">
            <w:pPr>
              <w:pStyle w:val="Bodyjustified"/>
            </w:pPr>
            <w:r>
              <w:t>0.26</w:t>
            </w:r>
          </w:p>
        </w:tc>
        <w:tc>
          <w:tcPr>
            <w:tcW w:w="850" w:type="dxa"/>
          </w:tcPr>
          <w:p w14:paraId="520F1D94" w14:textId="39EDDD30" w:rsidR="00FC7E12" w:rsidRPr="00FC4A2B" w:rsidRDefault="00FC7E12" w:rsidP="00245FDF">
            <w:pPr>
              <w:pStyle w:val="Bodyjustified"/>
            </w:pPr>
            <w:r>
              <w:t>D7</w:t>
            </w:r>
          </w:p>
        </w:tc>
        <w:tc>
          <w:tcPr>
            <w:tcW w:w="850" w:type="dxa"/>
          </w:tcPr>
          <w:p w14:paraId="0F2DDB9A" w14:textId="754B4A29" w:rsidR="00FC7E12" w:rsidRPr="00FC4A2B" w:rsidRDefault="00FC7E12" w:rsidP="00245FDF">
            <w:pPr>
              <w:pStyle w:val="Bodyjustified"/>
            </w:pPr>
            <w:r>
              <w:t>A7</w:t>
            </w:r>
          </w:p>
        </w:tc>
        <w:tc>
          <w:tcPr>
            <w:tcW w:w="794" w:type="dxa"/>
          </w:tcPr>
          <w:p w14:paraId="687A5ABE" w14:textId="4182BAE8" w:rsidR="00FC7E12" w:rsidRPr="00FC4A2B" w:rsidRDefault="00FC7E12" w:rsidP="00245FDF">
            <w:pPr>
              <w:pStyle w:val="Bodyjustified"/>
            </w:pPr>
            <w:r>
              <w:t>0.15</w:t>
            </w:r>
          </w:p>
        </w:tc>
      </w:tr>
      <w:tr w:rsidR="00FC7E12" w:rsidRPr="00FC4A2B" w14:paraId="35C6DFE6" w14:textId="4DBE9FAB" w:rsidTr="00FF46E0">
        <w:trPr>
          <w:trHeight w:val="283"/>
        </w:trPr>
        <w:tc>
          <w:tcPr>
            <w:tcW w:w="906" w:type="dxa"/>
          </w:tcPr>
          <w:p w14:paraId="223C93AC" w14:textId="77777777" w:rsidR="00FC7E12" w:rsidRPr="00FC4A2B" w:rsidRDefault="00FC7E12" w:rsidP="00245FDF">
            <w:pPr>
              <w:pStyle w:val="Bodyjustified"/>
            </w:pPr>
            <w:r w:rsidRPr="00FC4A2B">
              <w:t>08</w:t>
            </w:r>
          </w:p>
        </w:tc>
        <w:tc>
          <w:tcPr>
            <w:tcW w:w="1247" w:type="dxa"/>
          </w:tcPr>
          <w:p w14:paraId="08F9E96E" w14:textId="73DCED7F" w:rsidR="00FC7E12" w:rsidRPr="00FC4A2B" w:rsidRDefault="00FC7E12" w:rsidP="008A5DEF">
            <w:pPr>
              <w:pStyle w:val="Bodyjustified"/>
            </w:pPr>
            <w:r w:rsidRPr="00627087">
              <w:t>DH50</w:t>
            </w:r>
            <w:r>
              <w:t>102</w:t>
            </w:r>
          </w:p>
        </w:tc>
        <w:tc>
          <w:tcPr>
            <w:tcW w:w="2778" w:type="dxa"/>
          </w:tcPr>
          <w:p w14:paraId="3F75C30E" w14:textId="31D39845" w:rsidR="00FC7E12" w:rsidRDefault="00FC7E12" w:rsidP="00451BCB">
            <w:pPr>
              <w:pStyle w:val="Bodyjustified"/>
              <w:jc w:val="left"/>
            </w:pPr>
            <w:r>
              <w:t>Ceramic Pill A (2 Leads)</w:t>
            </w:r>
          </w:p>
        </w:tc>
        <w:tc>
          <w:tcPr>
            <w:tcW w:w="1247" w:type="dxa"/>
          </w:tcPr>
          <w:p w14:paraId="18815E0F" w14:textId="4E7D7EC9" w:rsidR="00FC7E12" w:rsidRPr="00FC4A2B" w:rsidRDefault="00FC7E12" w:rsidP="00245FDF">
            <w:pPr>
              <w:pStyle w:val="Bodyjustified"/>
            </w:pPr>
            <w:r>
              <w:t>0.21</w:t>
            </w:r>
          </w:p>
        </w:tc>
        <w:tc>
          <w:tcPr>
            <w:tcW w:w="850" w:type="dxa"/>
          </w:tcPr>
          <w:p w14:paraId="6287A37B" w14:textId="7CEEC41E" w:rsidR="00FC7E12" w:rsidRPr="00FC4A2B" w:rsidRDefault="00FC7E12" w:rsidP="00245FDF">
            <w:pPr>
              <w:pStyle w:val="Bodyjustified"/>
            </w:pPr>
            <w:r>
              <w:t>E2</w:t>
            </w:r>
          </w:p>
        </w:tc>
        <w:tc>
          <w:tcPr>
            <w:tcW w:w="850" w:type="dxa"/>
          </w:tcPr>
          <w:p w14:paraId="70A406EC" w14:textId="6EE6AB4E" w:rsidR="00FC7E12" w:rsidRPr="00FC4A2B" w:rsidRDefault="00FC7E12" w:rsidP="00245FDF">
            <w:pPr>
              <w:pStyle w:val="Bodyjustified"/>
            </w:pPr>
            <w:r>
              <w:t>E2</w:t>
            </w:r>
          </w:p>
        </w:tc>
        <w:tc>
          <w:tcPr>
            <w:tcW w:w="794" w:type="dxa"/>
          </w:tcPr>
          <w:p w14:paraId="2348E5A0" w14:textId="092ED21C" w:rsidR="00FC7E12" w:rsidRPr="00FC4A2B" w:rsidRDefault="00FC7E12" w:rsidP="00245FDF">
            <w:pPr>
              <w:pStyle w:val="Bodyjustified"/>
            </w:pPr>
            <w:r>
              <w:t>0.02</w:t>
            </w:r>
          </w:p>
        </w:tc>
      </w:tr>
      <w:tr w:rsidR="00FC7E12" w:rsidRPr="00FC4A2B" w14:paraId="470004A8" w14:textId="13CB0B14" w:rsidTr="00FF46E0">
        <w:trPr>
          <w:trHeight w:val="283"/>
        </w:trPr>
        <w:tc>
          <w:tcPr>
            <w:tcW w:w="906" w:type="dxa"/>
          </w:tcPr>
          <w:p w14:paraId="29884CAE" w14:textId="77777777" w:rsidR="00FC7E12" w:rsidRPr="00FC4A2B" w:rsidRDefault="00FC7E12" w:rsidP="00245FDF">
            <w:pPr>
              <w:pStyle w:val="Bodyjustified"/>
            </w:pPr>
            <w:r w:rsidRPr="00FC4A2B">
              <w:t>09</w:t>
            </w:r>
          </w:p>
        </w:tc>
        <w:tc>
          <w:tcPr>
            <w:tcW w:w="1247" w:type="dxa"/>
          </w:tcPr>
          <w:p w14:paraId="6CF265AE" w14:textId="41EE36BC" w:rsidR="00FC7E12" w:rsidRPr="00FC4A2B" w:rsidRDefault="00FC7E12" w:rsidP="00245FDF">
            <w:pPr>
              <w:pStyle w:val="Bodyjustified"/>
            </w:pPr>
            <w:r w:rsidRPr="00B8650B">
              <w:t>DH50102</w:t>
            </w:r>
          </w:p>
        </w:tc>
        <w:tc>
          <w:tcPr>
            <w:tcW w:w="2778" w:type="dxa"/>
          </w:tcPr>
          <w:p w14:paraId="68BAFD7C" w14:textId="1D855307" w:rsidR="00FC7E12" w:rsidRDefault="00FC7E12" w:rsidP="00451BCB">
            <w:pPr>
              <w:pStyle w:val="Bodyjustified"/>
              <w:jc w:val="left"/>
            </w:pPr>
            <w:r>
              <w:t>Ceramic Pill B</w:t>
            </w:r>
          </w:p>
        </w:tc>
        <w:tc>
          <w:tcPr>
            <w:tcW w:w="1247" w:type="dxa"/>
          </w:tcPr>
          <w:p w14:paraId="0C127049" w14:textId="23C8C85A" w:rsidR="00FC7E12" w:rsidRPr="00FC4A2B" w:rsidRDefault="00FC7E12" w:rsidP="00245FDF">
            <w:pPr>
              <w:pStyle w:val="Bodyjustified"/>
            </w:pPr>
            <w:r>
              <w:t>0.21</w:t>
            </w:r>
          </w:p>
        </w:tc>
        <w:tc>
          <w:tcPr>
            <w:tcW w:w="850" w:type="dxa"/>
          </w:tcPr>
          <w:p w14:paraId="3845FADE" w14:textId="2039CDC7" w:rsidR="00FC7E12" w:rsidRPr="00FC4A2B" w:rsidRDefault="00FC7E12" w:rsidP="00245FDF">
            <w:pPr>
              <w:pStyle w:val="Bodyjustified"/>
            </w:pPr>
            <w:r>
              <w:t>D7</w:t>
            </w:r>
          </w:p>
        </w:tc>
        <w:tc>
          <w:tcPr>
            <w:tcW w:w="850" w:type="dxa"/>
          </w:tcPr>
          <w:p w14:paraId="2AC1DF37" w14:textId="6497FEEB" w:rsidR="00FC7E12" w:rsidRPr="00FC4A2B" w:rsidRDefault="00FC7E12" w:rsidP="00245FDF">
            <w:pPr>
              <w:pStyle w:val="Bodyjustified"/>
            </w:pPr>
            <w:r>
              <w:t>D7</w:t>
            </w:r>
          </w:p>
        </w:tc>
        <w:tc>
          <w:tcPr>
            <w:tcW w:w="794" w:type="dxa"/>
          </w:tcPr>
          <w:p w14:paraId="4AA7FDA6" w14:textId="643F2EE5" w:rsidR="00FC7E12" w:rsidRPr="00FC4A2B" w:rsidRDefault="00FC7E12" w:rsidP="00245FDF">
            <w:pPr>
              <w:pStyle w:val="Bodyjustified"/>
            </w:pPr>
            <w:r>
              <w:t>0.02</w:t>
            </w:r>
          </w:p>
        </w:tc>
      </w:tr>
      <w:tr w:rsidR="00FC7E12" w:rsidRPr="00FC4A2B" w14:paraId="77F7879C" w14:textId="6C99C342" w:rsidTr="00FF46E0">
        <w:trPr>
          <w:trHeight w:val="283"/>
        </w:trPr>
        <w:tc>
          <w:tcPr>
            <w:tcW w:w="906" w:type="dxa"/>
          </w:tcPr>
          <w:p w14:paraId="66BF8D3A" w14:textId="77777777" w:rsidR="00FC7E12" w:rsidRPr="00FC4A2B" w:rsidRDefault="00FC7E12" w:rsidP="00245FDF">
            <w:pPr>
              <w:pStyle w:val="Bodyjustified"/>
            </w:pPr>
            <w:r w:rsidRPr="00FC4A2B">
              <w:t>10</w:t>
            </w:r>
          </w:p>
        </w:tc>
        <w:tc>
          <w:tcPr>
            <w:tcW w:w="1247" w:type="dxa"/>
          </w:tcPr>
          <w:p w14:paraId="5D99DD62" w14:textId="7CFFD628" w:rsidR="00FC7E12" w:rsidRPr="00FC4A2B" w:rsidRDefault="00FC7E12" w:rsidP="00245FDF">
            <w:pPr>
              <w:pStyle w:val="Bodyjustified"/>
            </w:pPr>
            <w:r w:rsidRPr="00B8650B">
              <w:t>DH50102</w:t>
            </w:r>
          </w:p>
        </w:tc>
        <w:tc>
          <w:tcPr>
            <w:tcW w:w="2778" w:type="dxa"/>
          </w:tcPr>
          <w:p w14:paraId="2BEEC0F9" w14:textId="1ECF03B8" w:rsidR="00FC7E12" w:rsidRDefault="00FC7E12" w:rsidP="00451BCB">
            <w:pPr>
              <w:pStyle w:val="Bodyjustified"/>
              <w:jc w:val="left"/>
            </w:pPr>
            <w:r>
              <w:t>Ceramic Pill C (Cathode Lead)</w:t>
            </w:r>
          </w:p>
        </w:tc>
        <w:tc>
          <w:tcPr>
            <w:tcW w:w="1247" w:type="dxa"/>
          </w:tcPr>
          <w:p w14:paraId="1EFF4E76" w14:textId="689B6140" w:rsidR="00FC7E12" w:rsidRPr="00FC4A2B" w:rsidRDefault="00FC7E12" w:rsidP="00245FDF">
            <w:pPr>
              <w:pStyle w:val="Bodyjustified"/>
            </w:pPr>
            <w:r>
              <w:t>0.21</w:t>
            </w:r>
          </w:p>
        </w:tc>
        <w:tc>
          <w:tcPr>
            <w:tcW w:w="850" w:type="dxa"/>
          </w:tcPr>
          <w:p w14:paraId="31987FEE" w14:textId="63DC6BC9" w:rsidR="00FC7E12" w:rsidRPr="00FC4A2B" w:rsidRDefault="00FC7E12" w:rsidP="00245FDF">
            <w:pPr>
              <w:pStyle w:val="Bodyjustified"/>
            </w:pPr>
            <w:r>
              <w:t>D7</w:t>
            </w:r>
          </w:p>
        </w:tc>
        <w:tc>
          <w:tcPr>
            <w:tcW w:w="850" w:type="dxa"/>
          </w:tcPr>
          <w:p w14:paraId="25437CAF" w14:textId="1A1FEE44" w:rsidR="00FC7E12" w:rsidRPr="00FC4A2B" w:rsidRDefault="00FC7E12" w:rsidP="00245FDF">
            <w:pPr>
              <w:pStyle w:val="Bodyjustified"/>
            </w:pPr>
            <w:r>
              <w:t>E2</w:t>
            </w:r>
          </w:p>
        </w:tc>
        <w:tc>
          <w:tcPr>
            <w:tcW w:w="794" w:type="dxa"/>
          </w:tcPr>
          <w:p w14:paraId="7A4ABA81" w14:textId="66F70645" w:rsidR="00FC7E12" w:rsidRPr="00FC4A2B" w:rsidRDefault="00FC7E12" w:rsidP="00245FDF">
            <w:pPr>
              <w:pStyle w:val="Bodyjustified"/>
            </w:pPr>
            <w:r>
              <w:t>0.02</w:t>
            </w:r>
          </w:p>
        </w:tc>
      </w:tr>
      <w:tr w:rsidR="00FC7E12" w:rsidRPr="00FC4A2B" w14:paraId="2C73A4CD" w14:textId="1F04A46D" w:rsidTr="00FF46E0">
        <w:trPr>
          <w:trHeight w:val="283"/>
        </w:trPr>
        <w:tc>
          <w:tcPr>
            <w:tcW w:w="906" w:type="dxa"/>
          </w:tcPr>
          <w:p w14:paraId="6E1A7204" w14:textId="77777777" w:rsidR="00FC7E12" w:rsidRPr="00FC4A2B" w:rsidRDefault="00FC7E12" w:rsidP="00245FDF">
            <w:pPr>
              <w:pStyle w:val="Bodyjustified"/>
            </w:pPr>
            <w:r w:rsidRPr="00FC4A2B">
              <w:lastRenderedPageBreak/>
              <w:t>11</w:t>
            </w:r>
          </w:p>
        </w:tc>
        <w:tc>
          <w:tcPr>
            <w:tcW w:w="1247" w:type="dxa"/>
          </w:tcPr>
          <w:p w14:paraId="0794F785" w14:textId="739D3EA9" w:rsidR="00FC7E12" w:rsidRPr="00FC4A2B" w:rsidRDefault="00FC7E12" w:rsidP="00245FDF">
            <w:pPr>
              <w:pStyle w:val="Bodyjustified"/>
            </w:pPr>
            <w:r w:rsidRPr="00B8650B">
              <w:t>DH50102</w:t>
            </w:r>
          </w:p>
        </w:tc>
        <w:tc>
          <w:tcPr>
            <w:tcW w:w="2778" w:type="dxa"/>
          </w:tcPr>
          <w:p w14:paraId="6E3B7461" w14:textId="06CE6AF6" w:rsidR="00FC7E12" w:rsidRDefault="00FC7E12" w:rsidP="00451BCB">
            <w:pPr>
              <w:pStyle w:val="Bodyjustified"/>
              <w:jc w:val="left"/>
            </w:pPr>
            <w:r>
              <w:t>Ceramic Pill D (Anode Lead)</w:t>
            </w:r>
          </w:p>
        </w:tc>
        <w:tc>
          <w:tcPr>
            <w:tcW w:w="1247" w:type="dxa"/>
          </w:tcPr>
          <w:p w14:paraId="00C4AB16" w14:textId="016DD971" w:rsidR="00FC7E12" w:rsidRPr="00FC4A2B" w:rsidRDefault="00FC7E12" w:rsidP="00245FDF">
            <w:pPr>
              <w:pStyle w:val="Bodyjustified"/>
            </w:pPr>
            <w:r>
              <w:t>0.21</w:t>
            </w:r>
          </w:p>
        </w:tc>
        <w:tc>
          <w:tcPr>
            <w:tcW w:w="850" w:type="dxa"/>
          </w:tcPr>
          <w:p w14:paraId="7314B194" w14:textId="7A861093" w:rsidR="00FC7E12" w:rsidRPr="00FC4A2B" w:rsidRDefault="00FC7E12" w:rsidP="00245FDF">
            <w:pPr>
              <w:pStyle w:val="Bodyjustified"/>
            </w:pPr>
            <w:r>
              <w:t>E2</w:t>
            </w:r>
          </w:p>
        </w:tc>
        <w:tc>
          <w:tcPr>
            <w:tcW w:w="850" w:type="dxa"/>
          </w:tcPr>
          <w:p w14:paraId="58DD8E67" w14:textId="0436C759" w:rsidR="00FC7E12" w:rsidRPr="00FC4A2B" w:rsidRDefault="00FC7E12" w:rsidP="00245FDF">
            <w:pPr>
              <w:pStyle w:val="Bodyjustified"/>
            </w:pPr>
            <w:r>
              <w:t>D7</w:t>
            </w:r>
          </w:p>
        </w:tc>
        <w:tc>
          <w:tcPr>
            <w:tcW w:w="794" w:type="dxa"/>
          </w:tcPr>
          <w:p w14:paraId="36CC5B8C" w14:textId="2DB8614E" w:rsidR="00FC7E12" w:rsidRPr="00FC4A2B" w:rsidRDefault="00FC7E12" w:rsidP="00245FDF">
            <w:pPr>
              <w:pStyle w:val="Bodyjustified"/>
            </w:pPr>
            <w:r>
              <w:t>0.02</w:t>
            </w:r>
          </w:p>
        </w:tc>
      </w:tr>
      <w:tr w:rsidR="00FC7E12" w:rsidRPr="00FC4A2B" w14:paraId="65A29FDE" w14:textId="6973BF02" w:rsidTr="00FF46E0">
        <w:trPr>
          <w:trHeight w:val="283"/>
        </w:trPr>
        <w:tc>
          <w:tcPr>
            <w:tcW w:w="906" w:type="dxa"/>
          </w:tcPr>
          <w:p w14:paraId="6B8612C1" w14:textId="77777777" w:rsidR="00FC7E12" w:rsidRPr="00FC4A2B" w:rsidRDefault="00FC7E12" w:rsidP="00245FDF">
            <w:pPr>
              <w:pStyle w:val="Bodyjustified"/>
            </w:pPr>
            <w:r w:rsidRPr="00FC4A2B">
              <w:t>12</w:t>
            </w:r>
          </w:p>
        </w:tc>
        <w:tc>
          <w:tcPr>
            <w:tcW w:w="1247" w:type="dxa"/>
          </w:tcPr>
          <w:p w14:paraId="118A5E7E" w14:textId="45FFA6F4" w:rsidR="00FC7E12" w:rsidRPr="00FC4A2B" w:rsidRDefault="00FC7E12" w:rsidP="00C03135">
            <w:pPr>
              <w:pStyle w:val="Bodyjustified"/>
            </w:pPr>
            <w:r w:rsidRPr="00B8650B">
              <w:t>DH50102</w:t>
            </w:r>
          </w:p>
        </w:tc>
        <w:tc>
          <w:tcPr>
            <w:tcW w:w="2778" w:type="dxa"/>
          </w:tcPr>
          <w:p w14:paraId="02EFBD01" w14:textId="37EA0CED" w:rsidR="00FC7E12" w:rsidRDefault="00FC7E12" w:rsidP="00451BCB">
            <w:pPr>
              <w:pStyle w:val="Bodyjustified"/>
              <w:jc w:val="left"/>
            </w:pPr>
            <w:r>
              <w:t>Ceramic Pill E (2 Leads)</w:t>
            </w:r>
          </w:p>
        </w:tc>
        <w:tc>
          <w:tcPr>
            <w:tcW w:w="1247" w:type="dxa"/>
          </w:tcPr>
          <w:p w14:paraId="33435E51" w14:textId="79EC8D25" w:rsidR="00FC7E12" w:rsidRPr="00FC4A2B" w:rsidRDefault="00FC7E12" w:rsidP="00245FDF">
            <w:pPr>
              <w:pStyle w:val="Bodyjustified"/>
            </w:pPr>
            <w:r>
              <w:t>0.21</w:t>
            </w:r>
          </w:p>
        </w:tc>
        <w:tc>
          <w:tcPr>
            <w:tcW w:w="850" w:type="dxa"/>
          </w:tcPr>
          <w:p w14:paraId="5E93A4DC" w14:textId="172ADCE2" w:rsidR="00FC7E12" w:rsidRPr="00FC4A2B" w:rsidRDefault="00FC7E12" w:rsidP="00245FDF">
            <w:pPr>
              <w:pStyle w:val="Bodyjustified"/>
            </w:pPr>
            <w:r>
              <w:t>E2</w:t>
            </w:r>
          </w:p>
        </w:tc>
        <w:tc>
          <w:tcPr>
            <w:tcW w:w="850" w:type="dxa"/>
          </w:tcPr>
          <w:p w14:paraId="702BE216" w14:textId="62688EF5" w:rsidR="00FC7E12" w:rsidRPr="00FC4A2B" w:rsidRDefault="00FC7E12" w:rsidP="00245FDF">
            <w:pPr>
              <w:pStyle w:val="Bodyjustified"/>
            </w:pPr>
            <w:r>
              <w:t>E2</w:t>
            </w:r>
          </w:p>
        </w:tc>
        <w:tc>
          <w:tcPr>
            <w:tcW w:w="794" w:type="dxa"/>
          </w:tcPr>
          <w:p w14:paraId="447853A0" w14:textId="1579B7D1" w:rsidR="00FC7E12" w:rsidRPr="00FC4A2B" w:rsidRDefault="00FC7E12" w:rsidP="00245FDF">
            <w:pPr>
              <w:pStyle w:val="Bodyjustified"/>
            </w:pPr>
            <w:r>
              <w:t>0.02</w:t>
            </w:r>
          </w:p>
        </w:tc>
      </w:tr>
      <w:tr w:rsidR="00FC7E12" w:rsidRPr="00FC4A2B" w14:paraId="29D5A487" w14:textId="28A9F536" w:rsidTr="00FF46E0">
        <w:trPr>
          <w:trHeight w:val="283"/>
        </w:trPr>
        <w:tc>
          <w:tcPr>
            <w:tcW w:w="906" w:type="dxa"/>
          </w:tcPr>
          <w:p w14:paraId="2ADC07DA" w14:textId="77777777" w:rsidR="00FC7E12" w:rsidRPr="00FC4A2B" w:rsidRDefault="00FC7E12" w:rsidP="00245FDF">
            <w:pPr>
              <w:pStyle w:val="Bodyjustified"/>
            </w:pPr>
            <w:r w:rsidRPr="00FC4A2B">
              <w:t>13</w:t>
            </w:r>
          </w:p>
        </w:tc>
        <w:tc>
          <w:tcPr>
            <w:tcW w:w="1247" w:type="dxa"/>
          </w:tcPr>
          <w:p w14:paraId="562607DE" w14:textId="5D053026" w:rsidR="00FC7E12" w:rsidRPr="00FC4A2B" w:rsidRDefault="00FC7E12" w:rsidP="00245FDF">
            <w:pPr>
              <w:pStyle w:val="Bodyjustified"/>
            </w:pPr>
            <w:r w:rsidRPr="00B8650B">
              <w:t>DH50102</w:t>
            </w:r>
          </w:p>
        </w:tc>
        <w:tc>
          <w:tcPr>
            <w:tcW w:w="2778" w:type="dxa"/>
          </w:tcPr>
          <w:p w14:paraId="28537274" w14:textId="28FEA45C" w:rsidR="00FC7E12" w:rsidRDefault="00FC7E12" w:rsidP="00451BCB">
            <w:pPr>
              <w:pStyle w:val="Bodyjustified"/>
              <w:jc w:val="left"/>
            </w:pPr>
            <w:r>
              <w:t xml:space="preserve">Ceramic Pill F </w:t>
            </w:r>
            <w:r w:rsidRPr="008021F0">
              <w:t>(Anode Lead)</w:t>
            </w:r>
          </w:p>
        </w:tc>
        <w:tc>
          <w:tcPr>
            <w:tcW w:w="1247" w:type="dxa"/>
          </w:tcPr>
          <w:p w14:paraId="465B90F1" w14:textId="42328CE1" w:rsidR="00FC7E12" w:rsidRPr="00FC4A2B" w:rsidRDefault="00FC7E12" w:rsidP="00245FDF">
            <w:pPr>
              <w:pStyle w:val="Bodyjustified"/>
            </w:pPr>
            <w:r>
              <w:t>0.21</w:t>
            </w:r>
          </w:p>
        </w:tc>
        <w:tc>
          <w:tcPr>
            <w:tcW w:w="850" w:type="dxa"/>
          </w:tcPr>
          <w:p w14:paraId="6783E81C" w14:textId="57825D46" w:rsidR="00FC7E12" w:rsidRPr="00FC4A2B" w:rsidRDefault="00FC7E12" w:rsidP="00245FDF">
            <w:pPr>
              <w:pStyle w:val="Bodyjustified"/>
            </w:pPr>
            <w:r>
              <w:t>E2</w:t>
            </w:r>
          </w:p>
        </w:tc>
        <w:tc>
          <w:tcPr>
            <w:tcW w:w="850" w:type="dxa"/>
          </w:tcPr>
          <w:p w14:paraId="709C4916" w14:textId="3F411B40" w:rsidR="00FC7E12" w:rsidRPr="00162FFC" w:rsidRDefault="00FC7E12" w:rsidP="00245FDF">
            <w:pPr>
              <w:pStyle w:val="Bodyjustified"/>
            </w:pPr>
            <w:r>
              <w:t>D7</w:t>
            </w:r>
          </w:p>
        </w:tc>
        <w:tc>
          <w:tcPr>
            <w:tcW w:w="794" w:type="dxa"/>
          </w:tcPr>
          <w:p w14:paraId="72D89095" w14:textId="798D9587" w:rsidR="00FC7E12" w:rsidRPr="00FC4A2B" w:rsidRDefault="00FC7E12" w:rsidP="00245FDF">
            <w:pPr>
              <w:pStyle w:val="Bodyjustified"/>
            </w:pPr>
            <w:r>
              <w:t>0.02</w:t>
            </w:r>
          </w:p>
        </w:tc>
      </w:tr>
      <w:tr w:rsidR="00FC7E12" w:rsidRPr="00FC4A2B" w14:paraId="1B3DEB64" w14:textId="4008E1B8" w:rsidTr="00FF46E0">
        <w:trPr>
          <w:trHeight w:val="283"/>
        </w:trPr>
        <w:tc>
          <w:tcPr>
            <w:tcW w:w="906" w:type="dxa"/>
          </w:tcPr>
          <w:p w14:paraId="04159A20" w14:textId="77777777" w:rsidR="00FC7E12" w:rsidRPr="00FC4A2B" w:rsidRDefault="00FC7E12" w:rsidP="00245FDF">
            <w:pPr>
              <w:pStyle w:val="Bodyjustified"/>
            </w:pPr>
            <w:r w:rsidRPr="00FC4A2B">
              <w:t>14</w:t>
            </w:r>
          </w:p>
        </w:tc>
        <w:tc>
          <w:tcPr>
            <w:tcW w:w="1247" w:type="dxa"/>
          </w:tcPr>
          <w:p w14:paraId="4BC67140" w14:textId="635C48B1" w:rsidR="00FC7E12" w:rsidRPr="00FC4A2B" w:rsidRDefault="00FC7E12" w:rsidP="00245FDF">
            <w:pPr>
              <w:pStyle w:val="Bodyjustified"/>
            </w:pPr>
            <w:r w:rsidRPr="00B8650B">
              <w:t>DH50102</w:t>
            </w:r>
          </w:p>
        </w:tc>
        <w:tc>
          <w:tcPr>
            <w:tcW w:w="2778" w:type="dxa"/>
          </w:tcPr>
          <w:p w14:paraId="3FFB3544" w14:textId="4BF4231B" w:rsidR="00FC7E12" w:rsidRDefault="00FC7E12" w:rsidP="00451BCB">
            <w:pPr>
              <w:pStyle w:val="Bodyjustified"/>
              <w:jc w:val="left"/>
            </w:pPr>
            <w:r>
              <w:t>Ceramic Pill G</w:t>
            </w:r>
          </w:p>
        </w:tc>
        <w:tc>
          <w:tcPr>
            <w:tcW w:w="1247" w:type="dxa"/>
          </w:tcPr>
          <w:p w14:paraId="06762801" w14:textId="245A8709" w:rsidR="00FC7E12" w:rsidRPr="00FC4A2B" w:rsidRDefault="00FC7E12" w:rsidP="00245FDF">
            <w:pPr>
              <w:pStyle w:val="Bodyjustified"/>
            </w:pPr>
            <w:r>
              <w:t>0.28</w:t>
            </w:r>
          </w:p>
        </w:tc>
        <w:tc>
          <w:tcPr>
            <w:tcW w:w="850" w:type="dxa"/>
          </w:tcPr>
          <w:p w14:paraId="3DE78ED3" w14:textId="7606AD5F" w:rsidR="00FC7E12" w:rsidRPr="00FC4A2B" w:rsidRDefault="00FC7E12" w:rsidP="00245FDF">
            <w:pPr>
              <w:pStyle w:val="Bodyjustified"/>
            </w:pPr>
            <w:r>
              <w:t>D7</w:t>
            </w:r>
          </w:p>
        </w:tc>
        <w:tc>
          <w:tcPr>
            <w:tcW w:w="850" w:type="dxa"/>
          </w:tcPr>
          <w:p w14:paraId="1B0E08F0" w14:textId="79360B25" w:rsidR="00FC7E12" w:rsidRPr="00FC4A2B" w:rsidRDefault="00FC7E12" w:rsidP="00245FDF">
            <w:pPr>
              <w:pStyle w:val="Bodyjustified"/>
            </w:pPr>
            <w:r>
              <w:t>A7</w:t>
            </w:r>
          </w:p>
        </w:tc>
        <w:tc>
          <w:tcPr>
            <w:tcW w:w="794" w:type="dxa"/>
          </w:tcPr>
          <w:p w14:paraId="3189DC07" w14:textId="4F494001" w:rsidR="00FC7E12" w:rsidRPr="00FC4A2B" w:rsidRDefault="00FC7E12" w:rsidP="00245FDF">
            <w:pPr>
              <w:pStyle w:val="Bodyjustified"/>
            </w:pPr>
            <w:r>
              <w:t>0.15</w:t>
            </w:r>
          </w:p>
        </w:tc>
      </w:tr>
      <w:tr w:rsidR="00FC7E12" w:rsidRPr="00FC4A2B" w14:paraId="17371453" w14:textId="2CA653BD" w:rsidTr="00FF46E0">
        <w:trPr>
          <w:trHeight w:val="283"/>
        </w:trPr>
        <w:tc>
          <w:tcPr>
            <w:tcW w:w="906" w:type="dxa"/>
          </w:tcPr>
          <w:p w14:paraId="317C19AB" w14:textId="77777777" w:rsidR="00FC7E12" w:rsidRPr="00FC4A2B" w:rsidRDefault="00FC7E12" w:rsidP="00245FDF">
            <w:pPr>
              <w:pStyle w:val="Bodyjustified"/>
            </w:pPr>
            <w:r w:rsidRPr="00FC4A2B">
              <w:t>15</w:t>
            </w:r>
          </w:p>
        </w:tc>
        <w:tc>
          <w:tcPr>
            <w:tcW w:w="1247" w:type="dxa"/>
          </w:tcPr>
          <w:p w14:paraId="00F193C2" w14:textId="7D9012F3" w:rsidR="00FC7E12" w:rsidRPr="00FC4A2B" w:rsidRDefault="00FC7E12" w:rsidP="008A5DEF">
            <w:pPr>
              <w:pStyle w:val="Bodyjustified"/>
            </w:pPr>
            <w:r w:rsidRPr="00627087">
              <w:t>DH50</w:t>
            </w:r>
            <w:r>
              <w:t>103</w:t>
            </w:r>
          </w:p>
        </w:tc>
        <w:tc>
          <w:tcPr>
            <w:tcW w:w="2778" w:type="dxa"/>
          </w:tcPr>
          <w:p w14:paraId="1D622DC3" w14:textId="0620E413" w:rsidR="00FC7E12" w:rsidRDefault="00FC7E12" w:rsidP="00451BCB">
            <w:pPr>
              <w:pStyle w:val="Bodyjustified"/>
              <w:jc w:val="left"/>
            </w:pPr>
            <w:r>
              <w:t>Ceramic Pill A (2 Leads)</w:t>
            </w:r>
          </w:p>
        </w:tc>
        <w:tc>
          <w:tcPr>
            <w:tcW w:w="1247" w:type="dxa"/>
          </w:tcPr>
          <w:p w14:paraId="7FF06907" w14:textId="2337591B" w:rsidR="00FC7E12" w:rsidRPr="00FC4A2B" w:rsidRDefault="00FC7E12" w:rsidP="00245FDF">
            <w:pPr>
              <w:pStyle w:val="Bodyjustified"/>
            </w:pPr>
            <w:r>
              <w:t>0.25</w:t>
            </w:r>
          </w:p>
        </w:tc>
        <w:tc>
          <w:tcPr>
            <w:tcW w:w="850" w:type="dxa"/>
          </w:tcPr>
          <w:p w14:paraId="13F29280" w14:textId="6A84D560" w:rsidR="00FC7E12" w:rsidRPr="00FC4A2B" w:rsidRDefault="00FC7E12" w:rsidP="00245FDF">
            <w:pPr>
              <w:pStyle w:val="Bodyjustified"/>
            </w:pPr>
            <w:r>
              <w:t>E2</w:t>
            </w:r>
          </w:p>
        </w:tc>
        <w:tc>
          <w:tcPr>
            <w:tcW w:w="850" w:type="dxa"/>
          </w:tcPr>
          <w:p w14:paraId="4A8B8C6F" w14:textId="04FAB000" w:rsidR="00FC7E12" w:rsidRPr="00FC4A2B" w:rsidRDefault="00FC7E12" w:rsidP="00245FDF">
            <w:pPr>
              <w:pStyle w:val="Bodyjustified"/>
            </w:pPr>
            <w:r>
              <w:t>E2</w:t>
            </w:r>
          </w:p>
        </w:tc>
        <w:tc>
          <w:tcPr>
            <w:tcW w:w="794" w:type="dxa"/>
          </w:tcPr>
          <w:p w14:paraId="50D6012F" w14:textId="3A6F380F" w:rsidR="00FC7E12" w:rsidRPr="00FC4A2B" w:rsidRDefault="00FC7E12" w:rsidP="00245FDF">
            <w:pPr>
              <w:pStyle w:val="Bodyjustified"/>
            </w:pPr>
            <w:r>
              <w:t>0.02</w:t>
            </w:r>
          </w:p>
        </w:tc>
      </w:tr>
      <w:tr w:rsidR="00FC7E12" w:rsidRPr="00FC4A2B" w14:paraId="3CF8AE23" w14:textId="5BD74E8B" w:rsidTr="00FF46E0">
        <w:trPr>
          <w:trHeight w:val="283"/>
        </w:trPr>
        <w:tc>
          <w:tcPr>
            <w:tcW w:w="906" w:type="dxa"/>
          </w:tcPr>
          <w:p w14:paraId="37138441" w14:textId="77777777" w:rsidR="00FC7E12" w:rsidRPr="00FC4A2B" w:rsidRDefault="00FC7E12" w:rsidP="00245FDF">
            <w:pPr>
              <w:pStyle w:val="Bodyjustified"/>
            </w:pPr>
            <w:r w:rsidRPr="00FC4A2B">
              <w:t>16</w:t>
            </w:r>
          </w:p>
        </w:tc>
        <w:tc>
          <w:tcPr>
            <w:tcW w:w="1247" w:type="dxa"/>
          </w:tcPr>
          <w:p w14:paraId="02C57743" w14:textId="5F29E770" w:rsidR="00FC7E12" w:rsidRPr="00FC4A2B" w:rsidRDefault="00FC7E12" w:rsidP="008A5DEF">
            <w:pPr>
              <w:pStyle w:val="Bodyjustified"/>
            </w:pPr>
            <w:r w:rsidRPr="00574972">
              <w:t>DH50103</w:t>
            </w:r>
          </w:p>
        </w:tc>
        <w:tc>
          <w:tcPr>
            <w:tcW w:w="2778" w:type="dxa"/>
          </w:tcPr>
          <w:p w14:paraId="55CC0204" w14:textId="36DA5E22" w:rsidR="00FC7E12" w:rsidRDefault="00FC7E12" w:rsidP="00451BCB">
            <w:pPr>
              <w:pStyle w:val="Bodyjustified"/>
              <w:jc w:val="left"/>
            </w:pPr>
            <w:r>
              <w:t>Ceramic Pill B</w:t>
            </w:r>
          </w:p>
        </w:tc>
        <w:tc>
          <w:tcPr>
            <w:tcW w:w="1247" w:type="dxa"/>
          </w:tcPr>
          <w:p w14:paraId="4EF12B83" w14:textId="5A825A38" w:rsidR="00FC7E12" w:rsidRPr="00FC4A2B" w:rsidRDefault="00FC7E12" w:rsidP="00245FDF">
            <w:pPr>
              <w:pStyle w:val="Bodyjustified"/>
            </w:pPr>
            <w:r>
              <w:t>0.25</w:t>
            </w:r>
          </w:p>
        </w:tc>
        <w:tc>
          <w:tcPr>
            <w:tcW w:w="850" w:type="dxa"/>
          </w:tcPr>
          <w:p w14:paraId="615705DE" w14:textId="5CDE0332" w:rsidR="00FC7E12" w:rsidRPr="00FC4A2B" w:rsidRDefault="00FC7E12" w:rsidP="00245FDF">
            <w:pPr>
              <w:pStyle w:val="Bodyjustified"/>
            </w:pPr>
            <w:r>
              <w:t>D7</w:t>
            </w:r>
          </w:p>
        </w:tc>
        <w:tc>
          <w:tcPr>
            <w:tcW w:w="850" w:type="dxa"/>
          </w:tcPr>
          <w:p w14:paraId="56BF3932" w14:textId="4C2D79CB" w:rsidR="00FC7E12" w:rsidRPr="00FC4A2B" w:rsidRDefault="00FC7E12" w:rsidP="00245FDF">
            <w:pPr>
              <w:pStyle w:val="Bodyjustified"/>
            </w:pPr>
            <w:r>
              <w:t>D7</w:t>
            </w:r>
          </w:p>
        </w:tc>
        <w:tc>
          <w:tcPr>
            <w:tcW w:w="794" w:type="dxa"/>
          </w:tcPr>
          <w:p w14:paraId="1E865755" w14:textId="57C670B0" w:rsidR="00FC7E12" w:rsidRPr="00FC4A2B" w:rsidRDefault="00FC7E12" w:rsidP="00245FDF">
            <w:pPr>
              <w:pStyle w:val="Bodyjustified"/>
            </w:pPr>
            <w:r>
              <w:t>0.02</w:t>
            </w:r>
          </w:p>
        </w:tc>
      </w:tr>
      <w:tr w:rsidR="00FC7E12" w:rsidRPr="00FC4A2B" w14:paraId="661D3178" w14:textId="3970018B" w:rsidTr="00FF46E0">
        <w:trPr>
          <w:trHeight w:val="283"/>
        </w:trPr>
        <w:tc>
          <w:tcPr>
            <w:tcW w:w="906" w:type="dxa"/>
          </w:tcPr>
          <w:p w14:paraId="2B3D3DB2" w14:textId="77777777" w:rsidR="00FC7E12" w:rsidRPr="00FC4A2B" w:rsidRDefault="00FC7E12" w:rsidP="00245FDF">
            <w:pPr>
              <w:pStyle w:val="Bodyjustified"/>
            </w:pPr>
            <w:r w:rsidRPr="00FC4A2B">
              <w:t>17</w:t>
            </w:r>
          </w:p>
        </w:tc>
        <w:tc>
          <w:tcPr>
            <w:tcW w:w="1247" w:type="dxa"/>
          </w:tcPr>
          <w:p w14:paraId="6774AC5B" w14:textId="5C8D3843" w:rsidR="00FC7E12" w:rsidRPr="00FC4A2B" w:rsidRDefault="00FC7E12" w:rsidP="00245FDF">
            <w:pPr>
              <w:pStyle w:val="Bodyjustified"/>
            </w:pPr>
            <w:r w:rsidRPr="00574972">
              <w:t>DH50103</w:t>
            </w:r>
          </w:p>
        </w:tc>
        <w:tc>
          <w:tcPr>
            <w:tcW w:w="2778" w:type="dxa"/>
          </w:tcPr>
          <w:p w14:paraId="66CE46C1" w14:textId="7259FECA" w:rsidR="00FC7E12" w:rsidRDefault="00FC7E12" w:rsidP="00451BCB">
            <w:pPr>
              <w:pStyle w:val="Bodyjustified"/>
              <w:jc w:val="left"/>
            </w:pPr>
            <w:r>
              <w:t>Ceramic Pill C (Cathode Lead)</w:t>
            </w:r>
          </w:p>
        </w:tc>
        <w:tc>
          <w:tcPr>
            <w:tcW w:w="1247" w:type="dxa"/>
          </w:tcPr>
          <w:p w14:paraId="638DF36B" w14:textId="0E762DF8" w:rsidR="00FC7E12" w:rsidRPr="00FC4A2B" w:rsidRDefault="00FC7E12" w:rsidP="00245FDF">
            <w:pPr>
              <w:pStyle w:val="Bodyjustified"/>
            </w:pPr>
            <w:r>
              <w:t>0.25</w:t>
            </w:r>
          </w:p>
        </w:tc>
        <w:tc>
          <w:tcPr>
            <w:tcW w:w="850" w:type="dxa"/>
          </w:tcPr>
          <w:p w14:paraId="3AAE9C34" w14:textId="12548C2B" w:rsidR="00FC7E12" w:rsidRPr="00FC4A2B" w:rsidRDefault="00FC7E12" w:rsidP="00245FDF">
            <w:pPr>
              <w:pStyle w:val="Bodyjustified"/>
            </w:pPr>
            <w:r>
              <w:t>D7</w:t>
            </w:r>
          </w:p>
        </w:tc>
        <w:tc>
          <w:tcPr>
            <w:tcW w:w="850" w:type="dxa"/>
          </w:tcPr>
          <w:p w14:paraId="49CA6DBB" w14:textId="50921720" w:rsidR="00FC7E12" w:rsidRPr="00FC4A2B" w:rsidRDefault="00FC7E12" w:rsidP="00245FDF">
            <w:pPr>
              <w:pStyle w:val="Bodyjustified"/>
            </w:pPr>
            <w:r>
              <w:t>E2</w:t>
            </w:r>
          </w:p>
        </w:tc>
        <w:tc>
          <w:tcPr>
            <w:tcW w:w="794" w:type="dxa"/>
          </w:tcPr>
          <w:p w14:paraId="4B65146F" w14:textId="72DDF696" w:rsidR="00FC7E12" w:rsidRPr="00FC4A2B" w:rsidRDefault="00FC7E12" w:rsidP="00245FDF">
            <w:pPr>
              <w:pStyle w:val="Bodyjustified"/>
            </w:pPr>
            <w:r>
              <w:t>0.02</w:t>
            </w:r>
          </w:p>
        </w:tc>
      </w:tr>
      <w:tr w:rsidR="00FC7E12" w:rsidRPr="00FC4A2B" w14:paraId="279F91ED" w14:textId="7E143CB4" w:rsidTr="00FF46E0">
        <w:trPr>
          <w:trHeight w:val="283"/>
        </w:trPr>
        <w:tc>
          <w:tcPr>
            <w:tcW w:w="906" w:type="dxa"/>
          </w:tcPr>
          <w:p w14:paraId="08FFA655" w14:textId="77777777" w:rsidR="00FC7E12" w:rsidRPr="00FC4A2B" w:rsidRDefault="00FC7E12" w:rsidP="00245FDF">
            <w:pPr>
              <w:pStyle w:val="Bodyjustified"/>
            </w:pPr>
            <w:r w:rsidRPr="00FC4A2B">
              <w:t>18</w:t>
            </w:r>
          </w:p>
        </w:tc>
        <w:tc>
          <w:tcPr>
            <w:tcW w:w="1247" w:type="dxa"/>
          </w:tcPr>
          <w:p w14:paraId="529CC745" w14:textId="12270C54" w:rsidR="00FC7E12" w:rsidRPr="00FC4A2B" w:rsidRDefault="00FC7E12" w:rsidP="00245FDF">
            <w:pPr>
              <w:pStyle w:val="Bodyjustified"/>
            </w:pPr>
            <w:r w:rsidRPr="00574972">
              <w:t>DH50103</w:t>
            </w:r>
          </w:p>
        </w:tc>
        <w:tc>
          <w:tcPr>
            <w:tcW w:w="2778" w:type="dxa"/>
          </w:tcPr>
          <w:p w14:paraId="685E87E3" w14:textId="01906D51" w:rsidR="00FC7E12" w:rsidRDefault="00FC7E12" w:rsidP="00451BCB">
            <w:pPr>
              <w:pStyle w:val="Bodyjustified"/>
              <w:jc w:val="left"/>
            </w:pPr>
            <w:r>
              <w:t>Ceramic Pill D (Anode Lead)</w:t>
            </w:r>
          </w:p>
        </w:tc>
        <w:tc>
          <w:tcPr>
            <w:tcW w:w="1247" w:type="dxa"/>
          </w:tcPr>
          <w:p w14:paraId="047CC0BB" w14:textId="127D34C8" w:rsidR="00FC7E12" w:rsidRPr="00FC4A2B" w:rsidRDefault="00FC7E12" w:rsidP="00245FDF">
            <w:pPr>
              <w:pStyle w:val="Bodyjustified"/>
            </w:pPr>
            <w:r>
              <w:t>0.25</w:t>
            </w:r>
          </w:p>
        </w:tc>
        <w:tc>
          <w:tcPr>
            <w:tcW w:w="850" w:type="dxa"/>
          </w:tcPr>
          <w:p w14:paraId="60EBF71F" w14:textId="1222ACCE" w:rsidR="00FC7E12" w:rsidRPr="00FC4A2B" w:rsidRDefault="00FC7E12" w:rsidP="00245FDF">
            <w:pPr>
              <w:pStyle w:val="Bodyjustified"/>
            </w:pPr>
            <w:r>
              <w:t>E2</w:t>
            </w:r>
          </w:p>
        </w:tc>
        <w:tc>
          <w:tcPr>
            <w:tcW w:w="850" w:type="dxa"/>
          </w:tcPr>
          <w:p w14:paraId="3D94D770" w14:textId="574C24DD" w:rsidR="00FC7E12" w:rsidRPr="00FC4A2B" w:rsidRDefault="00FC7E12" w:rsidP="00245FDF">
            <w:pPr>
              <w:pStyle w:val="Bodyjustified"/>
            </w:pPr>
            <w:r>
              <w:t>D7</w:t>
            </w:r>
          </w:p>
        </w:tc>
        <w:tc>
          <w:tcPr>
            <w:tcW w:w="794" w:type="dxa"/>
          </w:tcPr>
          <w:p w14:paraId="13465D73" w14:textId="4849D2DA" w:rsidR="00FC7E12" w:rsidRPr="00FC4A2B" w:rsidRDefault="00FC7E12" w:rsidP="00245FDF">
            <w:pPr>
              <w:pStyle w:val="Bodyjustified"/>
            </w:pPr>
            <w:r>
              <w:t>0.02</w:t>
            </w:r>
          </w:p>
        </w:tc>
      </w:tr>
      <w:tr w:rsidR="00FC7E12" w:rsidRPr="00FC4A2B" w14:paraId="1003163C" w14:textId="1B7D5692" w:rsidTr="00FF46E0">
        <w:trPr>
          <w:trHeight w:val="283"/>
        </w:trPr>
        <w:tc>
          <w:tcPr>
            <w:tcW w:w="906" w:type="dxa"/>
          </w:tcPr>
          <w:p w14:paraId="2FADECF7" w14:textId="77777777" w:rsidR="00FC7E12" w:rsidRPr="00FC4A2B" w:rsidRDefault="00FC7E12" w:rsidP="00245FDF">
            <w:pPr>
              <w:pStyle w:val="Bodyjustified"/>
            </w:pPr>
            <w:r w:rsidRPr="00FC4A2B">
              <w:t>19</w:t>
            </w:r>
          </w:p>
        </w:tc>
        <w:tc>
          <w:tcPr>
            <w:tcW w:w="1247" w:type="dxa"/>
          </w:tcPr>
          <w:p w14:paraId="3E689E97" w14:textId="3D3B4D41" w:rsidR="00FC7E12" w:rsidRPr="00FC4A2B" w:rsidRDefault="00FC7E12" w:rsidP="00245FDF">
            <w:pPr>
              <w:pStyle w:val="Bodyjustified"/>
            </w:pPr>
            <w:r w:rsidRPr="00574972">
              <w:t>DH50103</w:t>
            </w:r>
          </w:p>
        </w:tc>
        <w:tc>
          <w:tcPr>
            <w:tcW w:w="2778" w:type="dxa"/>
          </w:tcPr>
          <w:p w14:paraId="69995198" w14:textId="1CBE7F7D" w:rsidR="00FC7E12" w:rsidRDefault="00FC7E12" w:rsidP="00451BCB">
            <w:pPr>
              <w:pStyle w:val="Bodyjustified"/>
              <w:jc w:val="left"/>
            </w:pPr>
            <w:r>
              <w:t>Ceramic Pill E (2 Leads)</w:t>
            </w:r>
          </w:p>
        </w:tc>
        <w:tc>
          <w:tcPr>
            <w:tcW w:w="1247" w:type="dxa"/>
          </w:tcPr>
          <w:p w14:paraId="62363827" w14:textId="0D900841" w:rsidR="00FC7E12" w:rsidRPr="00FC4A2B" w:rsidRDefault="00FC7E12" w:rsidP="00245FDF">
            <w:pPr>
              <w:pStyle w:val="Bodyjustified"/>
            </w:pPr>
            <w:r>
              <w:t>0.25</w:t>
            </w:r>
          </w:p>
        </w:tc>
        <w:tc>
          <w:tcPr>
            <w:tcW w:w="850" w:type="dxa"/>
          </w:tcPr>
          <w:p w14:paraId="25F34EEC" w14:textId="3F958951" w:rsidR="00FC7E12" w:rsidRPr="00FC4A2B" w:rsidRDefault="00FC7E12" w:rsidP="00245FDF">
            <w:pPr>
              <w:pStyle w:val="Bodyjustified"/>
            </w:pPr>
            <w:r>
              <w:t>E2</w:t>
            </w:r>
          </w:p>
        </w:tc>
        <w:tc>
          <w:tcPr>
            <w:tcW w:w="850" w:type="dxa"/>
          </w:tcPr>
          <w:p w14:paraId="029F5DAA" w14:textId="66C1AF88" w:rsidR="00FC7E12" w:rsidRPr="00FC4A2B" w:rsidRDefault="00FC7E12" w:rsidP="00245FDF">
            <w:pPr>
              <w:pStyle w:val="Bodyjustified"/>
            </w:pPr>
            <w:r>
              <w:t>E2</w:t>
            </w:r>
          </w:p>
        </w:tc>
        <w:tc>
          <w:tcPr>
            <w:tcW w:w="794" w:type="dxa"/>
          </w:tcPr>
          <w:p w14:paraId="60BF8B9C" w14:textId="532AC07F" w:rsidR="00FC7E12" w:rsidRPr="00FC4A2B" w:rsidRDefault="00FC7E12" w:rsidP="00245FDF">
            <w:pPr>
              <w:pStyle w:val="Bodyjustified"/>
            </w:pPr>
            <w:r>
              <w:t>0.02</w:t>
            </w:r>
          </w:p>
        </w:tc>
      </w:tr>
      <w:tr w:rsidR="00FC7E12" w:rsidRPr="00FC4A2B" w14:paraId="788B35C4" w14:textId="60E23FDF" w:rsidTr="00FF46E0">
        <w:trPr>
          <w:trHeight w:val="283"/>
        </w:trPr>
        <w:tc>
          <w:tcPr>
            <w:tcW w:w="906" w:type="dxa"/>
          </w:tcPr>
          <w:p w14:paraId="6178ADB3" w14:textId="77777777" w:rsidR="00FC7E12" w:rsidRPr="00FC4A2B" w:rsidRDefault="00FC7E12" w:rsidP="00245FDF">
            <w:pPr>
              <w:pStyle w:val="Bodyjustified"/>
            </w:pPr>
            <w:r w:rsidRPr="00FC4A2B">
              <w:t>20</w:t>
            </w:r>
          </w:p>
        </w:tc>
        <w:tc>
          <w:tcPr>
            <w:tcW w:w="1247" w:type="dxa"/>
          </w:tcPr>
          <w:p w14:paraId="6DAC84D1" w14:textId="1CA6B27C" w:rsidR="00FC7E12" w:rsidRPr="00FC4A2B" w:rsidRDefault="00FC7E12" w:rsidP="00245FDF">
            <w:pPr>
              <w:pStyle w:val="Bodyjustified"/>
            </w:pPr>
            <w:r w:rsidRPr="00574972">
              <w:t>DH50103</w:t>
            </w:r>
          </w:p>
        </w:tc>
        <w:tc>
          <w:tcPr>
            <w:tcW w:w="2778" w:type="dxa"/>
          </w:tcPr>
          <w:p w14:paraId="4DA91DDE" w14:textId="532DA7B1" w:rsidR="00FC7E12" w:rsidRDefault="00FC7E12" w:rsidP="00451BCB">
            <w:pPr>
              <w:pStyle w:val="Bodyjustified"/>
              <w:jc w:val="left"/>
            </w:pPr>
            <w:r>
              <w:t xml:space="preserve">Ceramic Pill F </w:t>
            </w:r>
            <w:r w:rsidRPr="008021F0">
              <w:t>(Anode Lead)</w:t>
            </w:r>
          </w:p>
        </w:tc>
        <w:tc>
          <w:tcPr>
            <w:tcW w:w="1247" w:type="dxa"/>
          </w:tcPr>
          <w:p w14:paraId="2746F132" w14:textId="39DC25F6" w:rsidR="00FC7E12" w:rsidRPr="00FC4A2B" w:rsidRDefault="00FC7E12" w:rsidP="00245FDF">
            <w:pPr>
              <w:pStyle w:val="Bodyjustified"/>
            </w:pPr>
            <w:r>
              <w:t>0.25</w:t>
            </w:r>
          </w:p>
        </w:tc>
        <w:tc>
          <w:tcPr>
            <w:tcW w:w="850" w:type="dxa"/>
          </w:tcPr>
          <w:p w14:paraId="4069A95A" w14:textId="417BFE27" w:rsidR="00FC7E12" w:rsidRPr="00FC4A2B" w:rsidRDefault="00FC7E12" w:rsidP="00245FDF">
            <w:pPr>
              <w:pStyle w:val="Bodyjustified"/>
            </w:pPr>
            <w:r>
              <w:t>E2</w:t>
            </w:r>
          </w:p>
        </w:tc>
        <w:tc>
          <w:tcPr>
            <w:tcW w:w="850" w:type="dxa"/>
          </w:tcPr>
          <w:p w14:paraId="3C76ACF4" w14:textId="4CD1F4A2" w:rsidR="00FC7E12" w:rsidRPr="00FC4A2B" w:rsidRDefault="00FC7E12" w:rsidP="00245FDF">
            <w:pPr>
              <w:pStyle w:val="Bodyjustified"/>
            </w:pPr>
            <w:r>
              <w:t>D7</w:t>
            </w:r>
          </w:p>
        </w:tc>
        <w:tc>
          <w:tcPr>
            <w:tcW w:w="794" w:type="dxa"/>
          </w:tcPr>
          <w:p w14:paraId="6CE8A842" w14:textId="2A27B708" w:rsidR="00FC7E12" w:rsidRPr="00FC4A2B" w:rsidRDefault="00FC7E12" w:rsidP="00245FDF">
            <w:pPr>
              <w:pStyle w:val="Bodyjustified"/>
            </w:pPr>
            <w:r>
              <w:t>0.02</w:t>
            </w:r>
          </w:p>
        </w:tc>
      </w:tr>
      <w:tr w:rsidR="00FC7E12" w:rsidRPr="00FC4A2B" w14:paraId="7C75BD75" w14:textId="793F8E0E" w:rsidTr="00FF46E0">
        <w:trPr>
          <w:trHeight w:val="283"/>
        </w:trPr>
        <w:tc>
          <w:tcPr>
            <w:tcW w:w="906" w:type="dxa"/>
          </w:tcPr>
          <w:p w14:paraId="0F9A93BF" w14:textId="77777777" w:rsidR="00FC7E12" w:rsidRPr="00FC4A2B" w:rsidRDefault="00FC7E12" w:rsidP="00245FDF">
            <w:pPr>
              <w:pStyle w:val="Bodyjustified"/>
            </w:pPr>
            <w:r w:rsidRPr="00FC4A2B">
              <w:t>21</w:t>
            </w:r>
          </w:p>
        </w:tc>
        <w:tc>
          <w:tcPr>
            <w:tcW w:w="1247" w:type="dxa"/>
          </w:tcPr>
          <w:p w14:paraId="3822BD4F" w14:textId="7BE3A908" w:rsidR="00FC7E12" w:rsidRPr="00FC4A2B" w:rsidRDefault="00FC7E12" w:rsidP="00245FDF">
            <w:pPr>
              <w:pStyle w:val="Bodyjustified"/>
            </w:pPr>
            <w:r w:rsidRPr="00574972">
              <w:t>DH50103</w:t>
            </w:r>
          </w:p>
        </w:tc>
        <w:tc>
          <w:tcPr>
            <w:tcW w:w="2778" w:type="dxa"/>
          </w:tcPr>
          <w:p w14:paraId="48EA2A93" w14:textId="19870902" w:rsidR="00FC7E12" w:rsidRDefault="00FC7E12" w:rsidP="00451BCB">
            <w:pPr>
              <w:pStyle w:val="Bodyjustified"/>
              <w:jc w:val="left"/>
            </w:pPr>
            <w:r>
              <w:t>Ceramic Pill G</w:t>
            </w:r>
          </w:p>
        </w:tc>
        <w:tc>
          <w:tcPr>
            <w:tcW w:w="1247" w:type="dxa"/>
          </w:tcPr>
          <w:p w14:paraId="7ADC57A5" w14:textId="6BEB9CC5" w:rsidR="00FC7E12" w:rsidRPr="00FC4A2B" w:rsidRDefault="00FC7E12" w:rsidP="00245FDF">
            <w:pPr>
              <w:pStyle w:val="Bodyjustified"/>
            </w:pPr>
            <w:r>
              <w:t>0.32</w:t>
            </w:r>
          </w:p>
        </w:tc>
        <w:tc>
          <w:tcPr>
            <w:tcW w:w="850" w:type="dxa"/>
          </w:tcPr>
          <w:p w14:paraId="0A0E89FB" w14:textId="28BBE9D2" w:rsidR="00FC7E12" w:rsidRPr="00FC4A2B" w:rsidRDefault="00FC7E12" w:rsidP="00245FDF">
            <w:pPr>
              <w:pStyle w:val="Bodyjustified"/>
            </w:pPr>
            <w:r>
              <w:t>D7</w:t>
            </w:r>
          </w:p>
        </w:tc>
        <w:tc>
          <w:tcPr>
            <w:tcW w:w="850" w:type="dxa"/>
          </w:tcPr>
          <w:p w14:paraId="3CE0A3E1" w14:textId="4C05D8B5" w:rsidR="00FC7E12" w:rsidRPr="00FC4A2B" w:rsidRDefault="00FC7E12" w:rsidP="00245FDF">
            <w:pPr>
              <w:pStyle w:val="Bodyjustified"/>
            </w:pPr>
            <w:r>
              <w:t>A7</w:t>
            </w:r>
          </w:p>
        </w:tc>
        <w:tc>
          <w:tcPr>
            <w:tcW w:w="794" w:type="dxa"/>
          </w:tcPr>
          <w:p w14:paraId="76DF333B" w14:textId="48294B84" w:rsidR="00FC7E12" w:rsidRPr="00FC4A2B" w:rsidRDefault="00FC7E12" w:rsidP="00245FDF">
            <w:pPr>
              <w:pStyle w:val="Bodyjustified"/>
            </w:pPr>
            <w:r>
              <w:t>0.15</w:t>
            </w:r>
          </w:p>
        </w:tc>
      </w:tr>
      <w:tr w:rsidR="00FC7E12" w:rsidRPr="00FC4A2B" w14:paraId="6171122B" w14:textId="3DDB5D7F" w:rsidTr="00FF46E0">
        <w:trPr>
          <w:trHeight w:val="283"/>
        </w:trPr>
        <w:tc>
          <w:tcPr>
            <w:tcW w:w="906" w:type="dxa"/>
          </w:tcPr>
          <w:p w14:paraId="4BF23753" w14:textId="77777777" w:rsidR="00FC7E12" w:rsidRPr="00FC4A2B" w:rsidRDefault="00FC7E12" w:rsidP="00245FDF">
            <w:pPr>
              <w:pStyle w:val="Bodyjustified"/>
            </w:pPr>
            <w:r w:rsidRPr="00FC4A2B">
              <w:t>22</w:t>
            </w:r>
          </w:p>
        </w:tc>
        <w:tc>
          <w:tcPr>
            <w:tcW w:w="1247" w:type="dxa"/>
          </w:tcPr>
          <w:p w14:paraId="264154BA" w14:textId="1B33F12F" w:rsidR="00FC7E12" w:rsidRPr="00FC4A2B" w:rsidRDefault="00FC7E12" w:rsidP="008A5DEF">
            <w:pPr>
              <w:pStyle w:val="Bodyjustified"/>
            </w:pPr>
            <w:r w:rsidRPr="00627087">
              <w:t>DH50</w:t>
            </w:r>
            <w:r>
              <w:t>104</w:t>
            </w:r>
          </w:p>
        </w:tc>
        <w:tc>
          <w:tcPr>
            <w:tcW w:w="2778" w:type="dxa"/>
          </w:tcPr>
          <w:p w14:paraId="1D0A3BEB" w14:textId="443C1813" w:rsidR="00FC7E12" w:rsidRDefault="00FC7E12" w:rsidP="00451BCB">
            <w:pPr>
              <w:pStyle w:val="Bodyjustified"/>
              <w:jc w:val="left"/>
            </w:pPr>
            <w:r>
              <w:t>Ceramic Pill A (2 Leads)</w:t>
            </w:r>
          </w:p>
        </w:tc>
        <w:tc>
          <w:tcPr>
            <w:tcW w:w="1247" w:type="dxa"/>
          </w:tcPr>
          <w:p w14:paraId="1E5915B6" w14:textId="5A7030BA" w:rsidR="00FC7E12" w:rsidRPr="00FC4A2B" w:rsidRDefault="00FC7E12" w:rsidP="00245FDF">
            <w:pPr>
              <w:pStyle w:val="Bodyjustified"/>
            </w:pPr>
            <w:r>
              <w:t>0.3</w:t>
            </w:r>
          </w:p>
        </w:tc>
        <w:tc>
          <w:tcPr>
            <w:tcW w:w="850" w:type="dxa"/>
          </w:tcPr>
          <w:p w14:paraId="4B65EB5E" w14:textId="3CE1D18C" w:rsidR="00FC7E12" w:rsidRPr="00FC4A2B" w:rsidRDefault="00FC7E12" w:rsidP="00245FDF">
            <w:pPr>
              <w:pStyle w:val="Bodyjustified"/>
            </w:pPr>
            <w:r>
              <w:t>E2</w:t>
            </w:r>
          </w:p>
        </w:tc>
        <w:tc>
          <w:tcPr>
            <w:tcW w:w="850" w:type="dxa"/>
          </w:tcPr>
          <w:p w14:paraId="27F1346E" w14:textId="3E30B363" w:rsidR="00FC7E12" w:rsidRPr="00FC4A2B" w:rsidRDefault="00FC7E12" w:rsidP="00245FDF">
            <w:pPr>
              <w:pStyle w:val="Bodyjustified"/>
            </w:pPr>
            <w:r>
              <w:t>E2</w:t>
            </w:r>
          </w:p>
        </w:tc>
        <w:tc>
          <w:tcPr>
            <w:tcW w:w="794" w:type="dxa"/>
          </w:tcPr>
          <w:p w14:paraId="59D3512C" w14:textId="5774624E" w:rsidR="00FC7E12" w:rsidRPr="00FC4A2B" w:rsidRDefault="00FC7E12" w:rsidP="00245FDF">
            <w:pPr>
              <w:pStyle w:val="Bodyjustified"/>
            </w:pPr>
            <w:r>
              <w:t>0.02</w:t>
            </w:r>
          </w:p>
        </w:tc>
      </w:tr>
      <w:tr w:rsidR="00FC7E12" w:rsidRPr="00FC4A2B" w14:paraId="7BB9F283" w14:textId="16C4C502" w:rsidTr="00FF46E0">
        <w:trPr>
          <w:trHeight w:val="283"/>
        </w:trPr>
        <w:tc>
          <w:tcPr>
            <w:tcW w:w="906" w:type="dxa"/>
          </w:tcPr>
          <w:p w14:paraId="49D2D995" w14:textId="77777777" w:rsidR="00FC7E12" w:rsidRPr="00FC4A2B" w:rsidRDefault="00FC7E12" w:rsidP="00245FDF">
            <w:pPr>
              <w:pStyle w:val="Bodyjustified"/>
            </w:pPr>
            <w:r w:rsidRPr="00FC4A2B">
              <w:t>23</w:t>
            </w:r>
          </w:p>
        </w:tc>
        <w:tc>
          <w:tcPr>
            <w:tcW w:w="1247" w:type="dxa"/>
          </w:tcPr>
          <w:p w14:paraId="38F1FA6D" w14:textId="2B4282B2" w:rsidR="00FC7E12" w:rsidRPr="00FC4A2B" w:rsidRDefault="00FC7E12" w:rsidP="00245FDF">
            <w:pPr>
              <w:pStyle w:val="Bodyjustified"/>
            </w:pPr>
            <w:r w:rsidRPr="00F62A26">
              <w:t>DH50104</w:t>
            </w:r>
          </w:p>
        </w:tc>
        <w:tc>
          <w:tcPr>
            <w:tcW w:w="2778" w:type="dxa"/>
          </w:tcPr>
          <w:p w14:paraId="7BA8C04E" w14:textId="50746C04" w:rsidR="00FC7E12" w:rsidRDefault="00FC7E12" w:rsidP="00451BCB">
            <w:pPr>
              <w:pStyle w:val="Bodyjustified"/>
              <w:jc w:val="left"/>
            </w:pPr>
            <w:r>
              <w:t>Ceramic Pill B</w:t>
            </w:r>
          </w:p>
        </w:tc>
        <w:tc>
          <w:tcPr>
            <w:tcW w:w="1247" w:type="dxa"/>
          </w:tcPr>
          <w:p w14:paraId="2B1D0A60" w14:textId="2CA972E0" w:rsidR="00FC7E12" w:rsidRPr="00FC4A2B" w:rsidRDefault="00FC7E12" w:rsidP="00245FDF">
            <w:pPr>
              <w:pStyle w:val="Bodyjustified"/>
            </w:pPr>
            <w:r>
              <w:t>0.3</w:t>
            </w:r>
          </w:p>
        </w:tc>
        <w:tc>
          <w:tcPr>
            <w:tcW w:w="850" w:type="dxa"/>
          </w:tcPr>
          <w:p w14:paraId="3C3EB775" w14:textId="2E241776" w:rsidR="00FC7E12" w:rsidRPr="00FC4A2B" w:rsidRDefault="00FC7E12" w:rsidP="00245FDF">
            <w:pPr>
              <w:pStyle w:val="Bodyjustified"/>
            </w:pPr>
            <w:r>
              <w:t>D7</w:t>
            </w:r>
          </w:p>
        </w:tc>
        <w:tc>
          <w:tcPr>
            <w:tcW w:w="850" w:type="dxa"/>
          </w:tcPr>
          <w:p w14:paraId="0699D44D" w14:textId="39A4C596" w:rsidR="00FC7E12" w:rsidRPr="00FC4A2B" w:rsidRDefault="00FC7E12" w:rsidP="00245FDF">
            <w:pPr>
              <w:pStyle w:val="Bodyjustified"/>
            </w:pPr>
            <w:r>
              <w:t>D7</w:t>
            </w:r>
          </w:p>
        </w:tc>
        <w:tc>
          <w:tcPr>
            <w:tcW w:w="794" w:type="dxa"/>
          </w:tcPr>
          <w:p w14:paraId="4DD98964" w14:textId="26EC4166" w:rsidR="00FC7E12" w:rsidRPr="00FC4A2B" w:rsidRDefault="00FC7E12" w:rsidP="00245FDF">
            <w:pPr>
              <w:pStyle w:val="Bodyjustified"/>
            </w:pPr>
            <w:r>
              <w:t>0.02</w:t>
            </w:r>
          </w:p>
        </w:tc>
      </w:tr>
      <w:tr w:rsidR="00FC7E12" w:rsidRPr="00FC4A2B" w14:paraId="752D6391" w14:textId="7DCBA8EA" w:rsidTr="00FF46E0">
        <w:trPr>
          <w:trHeight w:val="283"/>
        </w:trPr>
        <w:tc>
          <w:tcPr>
            <w:tcW w:w="906" w:type="dxa"/>
          </w:tcPr>
          <w:p w14:paraId="27998D71" w14:textId="77777777" w:rsidR="00FC7E12" w:rsidRPr="00FC4A2B" w:rsidRDefault="00FC7E12" w:rsidP="00245FDF">
            <w:pPr>
              <w:pStyle w:val="Bodyjustified"/>
            </w:pPr>
            <w:r w:rsidRPr="00FC4A2B">
              <w:t>24</w:t>
            </w:r>
          </w:p>
        </w:tc>
        <w:tc>
          <w:tcPr>
            <w:tcW w:w="1247" w:type="dxa"/>
          </w:tcPr>
          <w:p w14:paraId="48D3F9A6" w14:textId="652A6B30" w:rsidR="00FC7E12" w:rsidRPr="00FC4A2B" w:rsidRDefault="00FC7E12" w:rsidP="00245FDF">
            <w:pPr>
              <w:pStyle w:val="Bodyjustified"/>
            </w:pPr>
            <w:r w:rsidRPr="00F62A26">
              <w:t>DH50104</w:t>
            </w:r>
          </w:p>
        </w:tc>
        <w:tc>
          <w:tcPr>
            <w:tcW w:w="2778" w:type="dxa"/>
          </w:tcPr>
          <w:p w14:paraId="0B1928A4" w14:textId="1D60AA80" w:rsidR="00FC7E12" w:rsidRDefault="00FC7E12" w:rsidP="00451BCB">
            <w:pPr>
              <w:pStyle w:val="Bodyjustified"/>
              <w:jc w:val="left"/>
            </w:pPr>
            <w:r>
              <w:t>Ceramic Pill C (Cathode Lead)</w:t>
            </w:r>
          </w:p>
        </w:tc>
        <w:tc>
          <w:tcPr>
            <w:tcW w:w="1247" w:type="dxa"/>
          </w:tcPr>
          <w:p w14:paraId="3C9A4161" w14:textId="13E674BD" w:rsidR="00FC7E12" w:rsidRPr="00FC4A2B" w:rsidRDefault="00FC7E12" w:rsidP="00245FDF">
            <w:pPr>
              <w:pStyle w:val="Bodyjustified"/>
            </w:pPr>
            <w:r>
              <w:t>0.3</w:t>
            </w:r>
          </w:p>
        </w:tc>
        <w:tc>
          <w:tcPr>
            <w:tcW w:w="850" w:type="dxa"/>
          </w:tcPr>
          <w:p w14:paraId="1CB1B781" w14:textId="6AC42BA4" w:rsidR="00FC7E12" w:rsidRPr="00FC4A2B" w:rsidRDefault="00FC7E12" w:rsidP="00245FDF">
            <w:pPr>
              <w:pStyle w:val="Bodyjustified"/>
            </w:pPr>
            <w:r>
              <w:t>D7</w:t>
            </w:r>
          </w:p>
        </w:tc>
        <w:tc>
          <w:tcPr>
            <w:tcW w:w="850" w:type="dxa"/>
          </w:tcPr>
          <w:p w14:paraId="7914A122" w14:textId="02CB211A" w:rsidR="00FC7E12" w:rsidRPr="00FC4A2B" w:rsidRDefault="00FC7E12" w:rsidP="00245FDF">
            <w:pPr>
              <w:pStyle w:val="Bodyjustified"/>
            </w:pPr>
            <w:r>
              <w:t>E2</w:t>
            </w:r>
          </w:p>
        </w:tc>
        <w:tc>
          <w:tcPr>
            <w:tcW w:w="794" w:type="dxa"/>
          </w:tcPr>
          <w:p w14:paraId="084FC200" w14:textId="5095B195" w:rsidR="00FC7E12" w:rsidRPr="00FC4A2B" w:rsidRDefault="00FC7E12" w:rsidP="00245FDF">
            <w:pPr>
              <w:pStyle w:val="Bodyjustified"/>
            </w:pPr>
            <w:r>
              <w:t>0.02</w:t>
            </w:r>
          </w:p>
        </w:tc>
      </w:tr>
      <w:tr w:rsidR="00FC7E12" w:rsidRPr="00FC4A2B" w14:paraId="5627361E" w14:textId="12D842A2" w:rsidTr="00FF46E0">
        <w:trPr>
          <w:trHeight w:val="283"/>
        </w:trPr>
        <w:tc>
          <w:tcPr>
            <w:tcW w:w="906" w:type="dxa"/>
          </w:tcPr>
          <w:p w14:paraId="6951970D" w14:textId="77777777" w:rsidR="00FC7E12" w:rsidRPr="00FC4A2B" w:rsidRDefault="00FC7E12" w:rsidP="00245FDF">
            <w:pPr>
              <w:pStyle w:val="Bodyjustified"/>
            </w:pPr>
            <w:r w:rsidRPr="00FC4A2B">
              <w:t>25</w:t>
            </w:r>
          </w:p>
        </w:tc>
        <w:tc>
          <w:tcPr>
            <w:tcW w:w="1247" w:type="dxa"/>
          </w:tcPr>
          <w:p w14:paraId="7A1CC4C8" w14:textId="04397ED3" w:rsidR="00FC7E12" w:rsidRPr="00FC4A2B" w:rsidRDefault="00FC7E12" w:rsidP="00245FDF">
            <w:pPr>
              <w:pStyle w:val="Bodyjustified"/>
            </w:pPr>
            <w:r w:rsidRPr="00F62A26">
              <w:t>DH50104</w:t>
            </w:r>
          </w:p>
        </w:tc>
        <w:tc>
          <w:tcPr>
            <w:tcW w:w="2778" w:type="dxa"/>
          </w:tcPr>
          <w:p w14:paraId="224F338B" w14:textId="2079AA32" w:rsidR="00FC7E12" w:rsidRDefault="00FC7E12" w:rsidP="00451BCB">
            <w:pPr>
              <w:pStyle w:val="Bodyjustified"/>
              <w:jc w:val="left"/>
            </w:pPr>
            <w:r>
              <w:t>Ceramic Pill D (Anode Lead)</w:t>
            </w:r>
          </w:p>
        </w:tc>
        <w:tc>
          <w:tcPr>
            <w:tcW w:w="1247" w:type="dxa"/>
          </w:tcPr>
          <w:p w14:paraId="7C55BF59" w14:textId="5F38D4F9" w:rsidR="00FC7E12" w:rsidRPr="00FC4A2B" w:rsidRDefault="00FC7E12" w:rsidP="00245FDF">
            <w:pPr>
              <w:pStyle w:val="Bodyjustified"/>
            </w:pPr>
            <w:r>
              <w:t>0.3</w:t>
            </w:r>
          </w:p>
        </w:tc>
        <w:tc>
          <w:tcPr>
            <w:tcW w:w="850" w:type="dxa"/>
          </w:tcPr>
          <w:p w14:paraId="7C14AC53" w14:textId="33E77FC7" w:rsidR="00FC7E12" w:rsidRPr="00FC4A2B" w:rsidRDefault="00FC7E12" w:rsidP="00245FDF">
            <w:pPr>
              <w:pStyle w:val="Bodyjustified"/>
            </w:pPr>
            <w:r>
              <w:t>E2</w:t>
            </w:r>
          </w:p>
        </w:tc>
        <w:tc>
          <w:tcPr>
            <w:tcW w:w="850" w:type="dxa"/>
          </w:tcPr>
          <w:p w14:paraId="0CC9E986" w14:textId="531DC671" w:rsidR="00FC7E12" w:rsidRPr="00FC4A2B" w:rsidRDefault="00FC7E12" w:rsidP="00245FDF">
            <w:pPr>
              <w:pStyle w:val="Bodyjustified"/>
            </w:pPr>
            <w:r>
              <w:t>D7</w:t>
            </w:r>
          </w:p>
        </w:tc>
        <w:tc>
          <w:tcPr>
            <w:tcW w:w="794" w:type="dxa"/>
          </w:tcPr>
          <w:p w14:paraId="7AC254FC" w14:textId="19CA7E91" w:rsidR="00FC7E12" w:rsidRPr="00FC4A2B" w:rsidRDefault="00FC7E12" w:rsidP="00245FDF">
            <w:pPr>
              <w:pStyle w:val="Bodyjustified"/>
            </w:pPr>
            <w:r>
              <w:t>0.02</w:t>
            </w:r>
          </w:p>
        </w:tc>
      </w:tr>
      <w:tr w:rsidR="00FC7E12" w:rsidRPr="00FC4A2B" w14:paraId="2A8843B1" w14:textId="2829E0AE" w:rsidTr="00FF46E0">
        <w:trPr>
          <w:trHeight w:val="283"/>
        </w:trPr>
        <w:tc>
          <w:tcPr>
            <w:tcW w:w="906" w:type="dxa"/>
          </w:tcPr>
          <w:p w14:paraId="39540B58" w14:textId="77777777" w:rsidR="00FC7E12" w:rsidRPr="00FC4A2B" w:rsidRDefault="00FC7E12" w:rsidP="00245FDF">
            <w:pPr>
              <w:pStyle w:val="Bodyjustified"/>
            </w:pPr>
            <w:r w:rsidRPr="00FC4A2B">
              <w:t>26</w:t>
            </w:r>
          </w:p>
        </w:tc>
        <w:tc>
          <w:tcPr>
            <w:tcW w:w="1247" w:type="dxa"/>
          </w:tcPr>
          <w:p w14:paraId="6843FEC4" w14:textId="53257FCC" w:rsidR="00FC7E12" w:rsidRPr="00FC4A2B" w:rsidRDefault="00FC7E12" w:rsidP="00245FDF">
            <w:pPr>
              <w:pStyle w:val="Bodyjustified"/>
            </w:pPr>
            <w:r w:rsidRPr="00F62A26">
              <w:t>DH50104</w:t>
            </w:r>
          </w:p>
        </w:tc>
        <w:tc>
          <w:tcPr>
            <w:tcW w:w="2778" w:type="dxa"/>
          </w:tcPr>
          <w:p w14:paraId="6922F6E4" w14:textId="768314C1" w:rsidR="00FC7E12" w:rsidRDefault="00FC7E12" w:rsidP="00451BCB">
            <w:pPr>
              <w:pStyle w:val="Bodyjustified"/>
              <w:jc w:val="left"/>
            </w:pPr>
            <w:r>
              <w:t>Ceramic Pill E (2 Leads)</w:t>
            </w:r>
          </w:p>
        </w:tc>
        <w:tc>
          <w:tcPr>
            <w:tcW w:w="1247" w:type="dxa"/>
          </w:tcPr>
          <w:p w14:paraId="473A77A4" w14:textId="5379223A" w:rsidR="00FC7E12" w:rsidRPr="00FC4A2B" w:rsidRDefault="00FC7E12" w:rsidP="00245FDF">
            <w:pPr>
              <w:pStyle w:val="Bodyjustified"/>
            </w:pPr>
            <w:r>
              <w:t>0.3</w:t>
            </w:r>
          </w:p>
        </w:tc>
        <w:tc>
          <w:tcPr>
            <w:tcW w:w="850" w:type="dxa"/>
          </w:tcPr>
          <w:p w14:paraId="3D742DB4" w14:textId="63C16759" w:rsidR="00FC7E12" w:rsidRPr="00FC4A2B" w:rsidRDefault="00FC7E12" w:rsidP="00245FDF">
            <w:pPr>
              <w:pStyle w:val="Bodyjustified"/>
            </w:pPr>
            <w:r>
              <w:t>E2</w:t>
            </w:r>
          </w:p>
        </w:tc>
        <w:tc>
          <w:tcPr>
            <w:tcW w:w="850" w:type="dxa"/>
          </w:tcPr>
          <w:p w14:paraId="47663BA0" w14:textId="0DA69A46" w:rsidR="00FC7E12" w:rsidRPr="00FC4A2B" w:rsidRDefault="00FC7E12" w:rsidP="00245FDF">
            <w:pPr>
              <w:pStyle w:val="Bodyjustified"/>
            </w:pPr>
            <w:r>
              <w:t>E2</w:t>
            </w:r>
          </w:p>
        </w:tc>
        <w:tc>
          <w:tcPr>
            <w:tcW w:w="794" w:type="dxa"/>
          </w:tcPr>
          <w:p w14:paraId="0C861E1A" w14:textId="08664790" w:rsidR="00FC7E12" w:rsidRPr="00FC4A2B" w:rsidRDefault="00FC7E12" w:rsidP="00245FDF">
            <w:pPr>
              <w:pStyle w:val="Bodyjustified"/>
            </w:pPr>
            <w:r>
              <w:t>0.02</w:t>
            </w:r>
          </w:p>
        </w:tc>
      </w:tr>
      <w:tr w:rsidR="00FC7E12" w:rsidRPr="00FC4A2B" w14:paraId="628D8EAE" w14:textId="4F578349" w:rsidTr="00FF46E0">
        <w:trPr>
          <w:trHeight w:val="283"/>
        </w:trPr>
        <w:tc>
          <w:tcPr>
            <w:tcW w:w="906" w:type="dxa"/>
          </w:tcPr>
          <w:p w14:paraId="4899B92A" w14:textId="77777777" w:rsidR="00FC7E12" w:rsidRPr="00FC4A2B" w:rsidRDefault="00FC7E12" w:rsidP="00245FDF">
            <w:pPr>
              <w:pStyle w:val="Bodyjustified"/>
            </w:pPr>
            <w:r w:rsidRPr="00FC4A2B">
              <w:t>27</w:t>
            </w:r>
          </w:p>
        </w:tc>
        <w:tc>
          <w:tcPr>
            <w:tcW w:w="1247" w:type="dxa"/>
          </w:tcPr>
          <w:p w14:paraId="4C614E42" w14:textId="267F75C2" w:rsidR="00FC7E12" w:rsidRPr="00FC4A2B" w:rsidRDefault="00FC7E12" w:rsidP="00245FDF">
            <w:pPr>
              <w:pStyle w:val="Bodyjustified"/>
            </w:pPr>
            <w:r w:rsidRPr="00F62A26">
              <w:t>DH50104</w:t>
            </w:r>
          </w:p>
        </w:tc>
        <w:tc>
          <w:tcPr>
            <w:tcW w:w="2778" w:type="dxa"/>
          </w:tcPr>
          <w:p w14:paraId="5E149293" w14:textId="1DC03317" w:rsidR="00FC7E12" w:rsidRDefault="00FC7E12" w:rsidP="00451BCB">
            <w:pPr>
              <w:pStyle w:val="Bodyjustified"/>
              <w:jc w:val="left"/>
            </w:pPr>
            <w:r>
              <w:t xml:space="preserve">Ceramic Pill F </w:t>
            </w:r>
            <w:r w:rsidRPr="008021F0">
              <w:t>(Anode Lead)</w:t>
            </w:r>
          </w:p>
        </w:tc>
        <w:tc>
          <w:tcPr>
            <w:tcW w:w="1247" w:type="dxa"/>
          </w:tcPr>
          <w:p w14:paraId="678BB826" w14:textId="7D667146" w:rsidR="00FC7E12" w:rsidRPr="00FC4A2B" w:rsidRDefault="00FC7E12" w:rsidP="00245FDF">
            <w:pPr>
              <w:pStyle w:val="Bodyjustified"/>
            </w:pPr>
            <w:r>
              <w:t>0.3</w:t>
            </w:r>
          </w:p>
        </w:tc>
        <w:tc>
          <w:tcPr>
            <w:tcW w:w="850" w:type="dxa"/>
          </w:tcPr>
          <w:p w14:paraId="77F6E022" w14:textId="07424412" w:rsidR="00FC7E12" w:rsidRPr="00FC4A2B" w:rsidRDefault="00FC7E12" w:rsidP="00245FDF">
            <w:pPr>
              <w:pStyle w:val="Bodyjustified"/>
            </w:pPr>
            <w:r>
              <w:t>E2</w:t>
            </w:r>
          </w:p>
        </w:tc>
        <w:tc>
          <w:tcPr>
            <w:tcW w:w="850" w:type="dxa"/>
          </w:tcPr>
          <w:p w14:paraId="7B0B82AB" w14:textId="143A197E" w:rsidR="00FC7E12" w:rsidRPr="00FC4A2B" w:rsidRDefault="00FC7E12" w:rsidP="00245FDF">
            <w:pPr>
              <w:pStyle w:val="Bodyjustified"/>
            </w:pPr>
            <w:r>
              <w:t>D7</w:t>
            </w:r>
          </w:p>
        </w:tc>
        <w:tc>
          <w:tcPr>
            <w:tcW w:w="794" w:type="dxa"/>
          </w:tcPr>
          <w:p w14:paraId="2534B323" w14:textId="56D40C58" w:rsidR="00FC7E12" w:rsidRPr="00FC4A2B" w:rsidRDefault="00FC7E12" w:rsidP="00245FDF">
            <w:pPr>
              <w:pStyle w:val="Bodyjustified"/>
            </w:pPr>
            <w:r>
              <w:t>0.02</w:t>
            </w:r>
          </w:p>
        </w:tc>
      </w:tr>
      <w:tr w:rsidR="00FC7E12" w:rsidRPr="00FC4A2B" w14:paraId="6280AB99" w14:textId="21D11972" w:rsidTr="00FF46E0">
        <w:trPr>
          <w:trHeight w:val="283"/>
        </w:trPr>
        <w:tc>
          <w:tcPr>
            <w:tcW w:w="906" w:type="dxa"/>
          </w:tcPr>
          <w:p w14:paraId="6BA79209" w14:textId="77777777" w:rsidR="00FC7E12" w:rsidRPr="00FC4A2B" w:rsidRDefault="00FC7E12" w:rsidP="00245FDF">
            <w:pPr>
              <w:pStyle w:val="Bodyjustified"/>
            </w:pPr>
            <w:r w:rsidRPr="00FC4A2B">
              <w:t>28</w:t>
            </w:r>
          </w:p>
        </w:tc>
        <w:tc>
          <w:tcPr>
            <w:tcW w:w="1247" w:type="dxa"/>
          </w:tcPr>
          <w:p w14:paraId="169A4188" w14:textId="4E572A8C" w:rsidR="00FC7E12" w:rsidRPr="00FC4A2B" w:rsidRDefault="00FC7E12" w:rsidP="00245FDF">
            <w:pPr>
              <w:pStyle w:val="Bodyjustified"/>
            </w:pPr>
            <w:r w:rsidRPr="00F62A26">
              <w:t>DH50104</w:t>
            </w:r>
          </w:p>
        </w:tc>
        <w:tc>
          <w:tcPr>
            <w:tcW w:w="2778" w:type="dxa"/>
          </w:tcPr>
          <w:p w14:paraId="2057B85A" w14:textId="7174C04F" w:rsidR="00FC7E12" w:rsidRDefault="00FC7E12" w:rsidP="00451BCB">
            <w:pPr>
              <w:pStyle w:val="Bodyjustified"/>
              <w:jc w:val="left"/>
            </w:pPr>
            <w:r>
              <w:t>Ceramic Pill G</w:t>
            </w:r>
          </w:p>
        </w:tc>
        <w:tc>
          <w:tcPr>
            <w:tcW w:w="1247" w:type="dxa"/>
          </w:tcPr>
          <w:p w14:paraId="70A7593A" w14:textId="5647ECE4" w:rsidR="00FC7E12" w:rsidRPr="00FC4A2B" w:rsidRDefault="00FC7E12" w:rsidP="00245FDF">
            <w:pPr>
              <w:pStyle w:val="Bodyjustified"/>
            </w:pPr>
            <w:r>
              <w:t>0.37</w:t>
            </w:r>
          </w:p>
        </w:tc>
        <w:tc>
          <w:tcPr>
            <w:tcW w:w="850" w:type="dxa"/>
          </w:tcPr>
          <w:p w14:paraId="3141B660" w14:textId="279DDE9E" w:rsidR="00FC7E12" w:rsidRPr="00FC4A2B" w:rsidRDefault="00FC7E12" w:rsidP="00245FDF">
            <w:pPr>
              <w:pStyle w:val="Bodyjustified"/>
            </w:pPr>
            <w:r>
              <w:t>D7</w:t>
            </w:r>
          </w:p>
        </w:tc>
        <w:tc>
          <w:tcPr>
            <w:tcW w:w="850" w:type="dxa"/>
          </w:tcPr>
          <w:p w14:paraId="4CDBD436" w14:textId="6E721BA0" w:rsidR="00FC7E12" w:rsidRPr="00FC4A2B" w:rsidRDefault="00FC7E12" w:rsidP="00245FDF">
            <w:pPr>
              <w:pStyle w:val="Bodyjustified"/>
            </w:pPr>
            <w:r>
              <w:t>A7</w:t>
            </w:r>
          </w:p>
        </w:tc>
        <w:tc>
          <w:tcPr>
            <w:tcW w:w="794" w:type="dxa"/>
          </w:tcPr>
          <w:p w14:paraId="490C1BF1" w14:textId="7342E908" w:rsidR="00FC7E12" w:rsidRPr="00FC4A2B" w:rsidRDefault="00FC7E12" w:rsidP="00245FDF">
            <w:pPr>
              <w:pStyle w:val="Bodyjustified"/>
            </w:pPr>
            <w:r>
              <w:t>0.15</w:t>
            </w:r>
          </w:p>
        </w:tc>
      </w:tr>
      <w:tr w:rsidR="00FC7E12" w:rsidRPr="00FC4A2B" w14:paraId="31B8ACA8" w14:textId="77602252" w:rsidTr="00FF46E0">
        <w:trPr>
          <w:trHeight w:val="283"/>
        </w:trPr>
        <w:tc>
          <w:tcPr>
            <w:tcW w:w="906" w:type="dxa"/>
          </w:tcPr>
          <w:p w14:paraId="7D43F75A" w14:textId="77777777" w:rsidR="00FC7E12" w:rsidRPr="00FC4A2B" w:rsidRDefault="00FC7E12" w:rsidP="00245FDF">
            <w:pPr>
              <w:pStyle w:val="Bodyjustified"/>
            </w:pPr>
            <w:r w:rsidRPr="00FC4A2B">
              <w:t>29</w:t>
            </w:r>
          </w:p>
        </w:tc>
        <w:tc>
          <w:tcPr>
            <w:tcW w:w="1247" w:type="dxa"/>
          </w:tcPr>
          <w:p w14:paraId="337531AE" w14:textId="32B86A1F" w:rsidR="00FC7E12" w:rsidRPr="00FC4A2B" w:rsidRDefault="00FC7E12" w:rsidP="008A5DEF">
            <w:pPr>
              <w:pStyle w:val="Bodyjustified"/>
            </w:pPr>
            <w:r w:rsidRPr="00627087">
              <w:t>DH50</w:t>
            </w:r>
            <w:r>
              <w:t>105</w:t>
            </w:r>
          </w:p>
        </w:tc>
        <w:tc>
          <w:tcPr>
            <w:tcW w:w="2778" w:type="dxa"/>
          </w:tcPr>
          <w:p w14:paraId="4A062846" w14:textId="2AEE55F2" w:rsidR="00FC7E12" w:rsidRDefault="00FC7E12" w:rsidP="00451BCB">
            <w:pPr>
              <w:pStyle w:val="Bodyjustified"/>
              <w:jc w:val="left"/>
            </w:pPr>
            <w:r>
              <w:t>Ceramic Pill A (2 Leads)</w:t>
            </w:r>
          </w:p>
        </w:tc>
        <w:tc>
          <w:tcPr>
            <w:tcW w:w="1247" w:type="dxa"/>
          </w:tcPr>
          <w:p w14:paraId="0F1F56C9" w14:textId="60482025" w:rsidR="00FC7E12" w:rsidRPr="00FC4A2B" w:rsidRDefault="00FC7E12" w:rsidP="00245FDF">
            <w:pPr>
              <w:pStyle w:val="Bodyjustified"/>
            </w:pPr>
            <w:r>
              <w:t>0.36</w:t>
            </w:r>
          </w:p>
        </w:tc>
        <w:tc>
          <w:tcPr>
            <w:tcW w:w="850" w:type="dxa"/>
          </w:tcPr>
          <w:p w14:paraId="77DF9C2D" w14:textId="551CD097" w:rsidR="00FC7E12" w:rsidRPr="00FC4A2B" w:rsidRDefault="00FC7E12" w:rsidP="00245FDF">
            <w:pPr>
              <w:pStyle w:val="Bodyjustified"/>
            </w:pPr>
            <w:r>
              <w:t>E2</w:t>
            </w:r>
          </w:p>
        </w:tc>
        <w:tc>
          <w:tcPr>
            <w:tcW w:w="850" w:type="dxa"/>
          </w:tcPr>
          <w:p w14:paraId="5F66669D" w14:textId="4D7B0539" w:rsidR="00FC7E12" w:rsidRPr="00FC4A2B" w:rsidRDefault="00FC7E12" w:rsidP="00245FDF">
            <w:pPr>
              <w:pStyle w:val="Bodyjustified"/>
            </w:pPr>
            <w:r>
              <w:t>E2</w:t>
            </w:r>
          </w:p>
        </w:tc>
        <w:tc>
          <w:tcPr>
            <w:tcW w:w="794" w:type="dxa"/>
          </w:tcPr>
          <w:p w14:paraId="31C5E791" w14:textId="4A38757C" w:rsidR="00FC7E12" w:rsidRPr="00FC4A2B" w:rsidRDefault="00FC7E12" w:rsidP="00245FDF">
            <w:pPr>
              <w:pStyle w:val="Bodyjustified"/>
            </w:pPr>
            <w:r>
              <w:t>0.02</w:t>
            </w:r>
          </w:p>
        </w:tc>
      </w:tr>
      <w:tr w:rsidR="00FC7E12" w:rsidRPr="00FC4A2B" w14:paraId="2D48653E" w14:textId="4479E848" w:rsidTr="00FF46E0">
        <w:trPr>
          <w:trHeight w:val="283"/>
        </w:trPr>
        <w:tc>
          <w:tcPr>
            <w:tcW w:w="906" w:type="dxa"/>
          </w:tcPr>
          <w:p w14:paraId="14C48652" w14:textId="77777777" w:rsidR="00FC7E12" w:rsidRPr="00FC4A2B" w:rsidRDefault="00FC7E12" w:rsidP="00245FDF">
            <w:pPr>
              <w:pStyle w:val="Bodyjustified"/>
            </w:pPr>
            <w:r w:rsidRPr="00FC4A2B">
              <w:t>30</w:t>
            </w:r>
          </w:p>
        </w:tc>
        <w:tc>
          <w:tcPr>
            <w:tcW w:w="1247" w:type="dxa"/>
          </w:tcPr>
          <w:p w14:paraId="5261B0BC" w14:textId="7742FF63" w:rsidR="00FC7E12" w:rsidRPr="00FC4A2B" w:rsidRDefault="00FC7E12" w:rsidP="00245FDF">
            <w:pPr>
              <w:pStyle w:val="Bodyjustified"/>
            </w:pPr>
            <w:r w:rsidRPr="00F92450">
              <w:t>DH50105</w:t>
            </w:r>
          </w:p>
        </w:tc>
        <w:tc>
          <w:tcPr>
            <w:tcW w:w="2778" w:type="dxa"/>
          </w:tcPr>
          <w:p w14:paraId="69A00558" w14:textId="14640114" w:rsidR="00FC7E12" w:rsidRDefault="00FC7E12" w:rsidP="00451BCB">
            <w:pPr>
              <w:pStyle w:val="Bodyjustified"/>
              <w:jc w:val="left"/>
            </w:pPr>
            <w:r>
              <w:t>Ceramic Pill B</w:t>
            </w:r>
          </w:p>
        </w:tc>
        <w:tc>
          <w:tcPr>
            <w:tcW w:w="1247" w:type="dxa"/>
          </w:tcPr>
          <w:p w14:paraId="03796CB7" w14:textId="6943D06E" w:rsidR="00FC7E12" w:rsidRPr="00FC4A2B" w:rsidRDefault="00FC7E12" w:rsidP="00245FDF">
            <w:pPr>
              <w:pStyle w:val="Bodyjustified"/>
            </w:pPr>
            <w:r>
              <w:t>0.36</w:t>
            </w:r>
          </w:p>
        </w:tc>
        <w:tc>
          <w:tcPr>
            <w:tcW w:w="850" w:type="dxa"/>
          </w:tcPr>
          <w:p w14:paraId="781FD650" w14:textId="5D65DB5E" w:rsidR="00FC7E12" w:rsidRPr="00FC4A2B" w:rsidRDefault="00FC7E12" w:rsidP="00245FDF">
            <w:pPr>
              <w:pStyle w:val="Bodyjustified"/>
            </w:pPr>
            <w:r>
              <w:t>D7</w:t>
            </w:r>
          </w:p>
        </w:tc>
        <w:tc>
          <w:tcPr>
            <w:tcW w:w="850" w:type="dxa"/>
          </w:tcPr>
          <w:p w14:paraId="77D23F1F" w14:textId="279D84FC" w:rsidR="00FC7E12" w:rsidRPr="00FC4A2B" w:rsidRDefault="00FC7E12" w:rsidP="00245FDF">
            <w:pPr>
              <w:pStyle w:val="Bodyjustified"/>
            </w:pPr>
            <w:r>
              <w:t>D7</w:t>
            </w:r>
          </w:p>
        </w:tc>
        <w:tc>
          <w:tcPr>
            <w:tcW w:w="794" w:type="dxa"/>
          </w:tcPr>
          <w:p w14:paraId="21ACBB98" w14:textId="72FFF7E7" w:rsidR="00FC7E12" w:rsidRPr="00FC4A2B" w:rsidRDefault="00FC7E12" w:rsidP="00245FDF">
            <w:pPr>
              <w:pStyle w:val="Bodyjustified"/>
            </w:pPr>
            <w:r>
              <w:t>0.02</w:t>
            </w:r>
          </w:p>
        </w:tc>
      </w:tr>
      <w:tr w:rsidR="00FC7E12" w:rsidRPr="00FC4A2B" w14:paraId="7EF87347" w14:textId="50175186" w:rsidTr="00FF46E0">
        <w:trPr>
          <w:trHeight w:val="283"/>
        </w:trPr>
        <w:tc>
          <w:tcPr>
            <w:tcW w:w="906" w:type="dxa"/>
          </w:tcPr>
          <w:p w14:paraId="4D60CB52" w14:textId="77777777" w:rsidR="00FC7E12" w:rsidRPr="00FC4A2B" w:rsidRDefault="00FC7E12" w:rsidP="00245FDF">
            <w:pPr>
              <w:pStyle w:val="Bodyjustified"/>
            </w:pPr>
            <w:r w:rsidRPr="00FC4A2B">
              <w:t>31</w:t>
            </w:r>
          </w:p>
        </w:tc>
        <w:tc>
          <w:tcPr>
            <w:tcW w:w="1247" w:type="dxa"/>
          </w:tcPr>
          <w:p w14:paraId="1564F3CA" w14:textId="6D282287" w:rsidR="00FC7E12" w:rsidRPr="00FC4A2B" w:rsidRDefault="00FC7E12" w:rsidP="00245FDF">
            <w:pPr>
              <w:pStyle w:val="Bodyjustified"/>
            </w:pPr>
            <w:r w:rsidRPr="00F92450">
              <w:t>DH50105</w:t>
            </w:r>
          </w:p>
        </w:tc>
        <w:tc>
          <w:tcPr>
            <w:tcW w:w="2778" w:type="dxa"/>
          </w:tcPr>
          <w:p w14:paraId="1FC777CD" w14:textId="5B8A1FC6" w:rsidR="00FC7E12" w:rsidRDefault="00FC7E12" w:rsidP="00451BCB">
            <w:pPr>
              <w:pStyle w:val="Bodyjustified"/>
              <w:jc w:val="left"/>
            </w:pPr>
            <w:r>
              <w:t>Ceramic Pill C (Cathode Lead)</w:t>
            </w:r>
          </w:p>
        </w:tc>
        <w:tc>
          <w:tcPr>
            <w:tcW w:w="1247" w:type="dxa"/>
          </w:tcPr>
          <w:p w14:paraId="5F6543B4" w14:textId="3AF9E4B3" w:rsidR="00FC7E12" w:rsidRPr="00FC4A2B" w:rsidRDefault="00FC7E12" w:rsidP="00245FDF">
            <w:pPr>
              <w:pStyle w:val="Bodyjustified"/>
            </w:pPr>
            <w:r>
              <w:t>0.36</w:t>
            </w:r>
          </w:p>
        </w:tc>
        <w:tc>
          <w:tcPr>
            <w:tcW w:w="850" w:type="dxa"/>
          </w:tcPr>
          <w:p w14:paraId="25B00620" w14:textId="7F80FE0A" w:rsidR="00FC7E12" w:rsidRPr="00FC4A2B" w:rsidRDefault="00FC7E12" w:rsidP="00245FDF">
            <w:pPr>
              <w:pStyle w:val="Bodyjustified"/>
            </w:pPr>
            <w:r>
              <w:t>D7</w:t>
            </w:r>
          </w:p>
        </w:tc>
        <w:tc>
          <w:tcPr>
            <w:tcW w:w="850" w:type="dxa"/>
          </w:tcPr>
          <w:p w14:paraId="5CD58C64" w14:textId="129ECA7C" w:rsidR="00FC7E12" w:rsidRPr="00FC4A2B" w:rsidRDefault="00FC7E12" w:rsidP="00245FDF">
            <w:pPr>
              <w:pStyle w:val="Bodyjustified"/>
            </w:pPr>
            <w:r>
              <w:t>E2</w:t>
            </w:r>
          </w:p>
        </w:tc>
        <w:tc>
          <w:tcPr>
            <w:tcW w:w="794" w:type="dxa"/>
          </w:tcPr>
          <w:p w14:paraId="37925ACD" w14:textId="60D63B4C" w:rsidR="00FC7E12" w:rsidRPr="00FC4A2B" w:rsidRDefault="00FC7E12" w:rsidP="00245FDF">
            <w:pPr>
              <w:pStyle w:val="Bodyjustified"/>
            </w:pPr>
            <w:r>
              <w:t>0.02</w:t>
            </w:r>
          </w:p>
        </w:tc>
      </w:tr>
      <w:tr w:rsidR="00FC7E12" w:rsidRPr="00FC4A2B" w14:paraId="09B6B9CF" w14:textId="64414F8F" w:rsidTr="00FF46E0">
        <w:trPr>
          <w:trHeight w:val="283"/>
        </w:trPr>
        <w:tc>
          <w:tcPr>
            <w:tcW w:w="906" w:type="dxa"/>
          </w:tcPr>
          <w:p w14:paraId="1C6B6AA0" w14:textId="77777777" w:rsidR="00FC7E12" w:rsidRPr="00FC4A2B" w:rsidRDefault="00FC7E12" w:rsidP="00245FDF">
            <w:pPr>
              <w:pStyle w:val="Bodyjustified"/>
            </w:pPr>
            <w:r w:rsidRPr="00FC4A2B">
              <w:t>32</w:t>
            </w:r>
          </w:p>
        </w:tc>
        <w:tc>
          <w:tcPr>
            <w:tcW w:w="1247" w:type="dxa"/>
          </w:tcPr>
          <w:p w14:paraId="5FE62AF4" w14:textId="13DE793B" w:rsidR="00FC7E12" w:rsidRPr="00FC4A2B" w:rsidRDefault="00FC7E12" w:rsidP="00245FDF">
            <w:pPr>
              <w:pStyle w:val="Bodyjustified"/>
            </w:pPr>
            <w:r w:rsidRPr="00F92450">
              <w:t>DH50105</w:t>
            </w:r>
          </w:p>
        </w:tc>
        <w:tc>
          <w:tcPr>
            <w:tcW w:w="2778" w:type="dxa"/>
          </w:tcPr>
          <w:p w14:paraId="6FF69468" w14:textId="5CF1E205" w:rsidR="00FC7E12" w:rsidRDefault="00FC7E12" w:rsidP="00451BCB">
            <w:pPr>
              <w:pStyle w:val="Bodyjustified"/>
              <w:jc w:val="left"/>
            </w:pPr>
            <w:r>
              <w:t>Ceramic Pill D (Anode Lead)</w:t>
            </w:r>
          </w:p>
        </w:tc>
        <w:tc>
          <w:tcPr>
            <w:tcW w:w="1247" w:type="dxa"/>
          </w:tcPr>
          <w:p w14:paraId="07B84C88" w14:textId="424BC5F8" w:rsidR="00FC7E12" w:rsidRPr="00FC4A2B" w:rsidRDefault="00FC7E12" w:rsidP="00245FDF">
            <w:pPr>
              <w:pStyle w:val="Bodyjustified"/>
            </w:pPr>
            <w:r>
              <w:t>0.36</w:t>
            </w:r>
          </w:p>
        </w:tc>
        <w:tc>
          <w:tcPr>
            <w:tcW w:w="850" w:type="dxa"/>
          </w:tcPr>
          <w:p w14:paraId="129D2571" w14:textId="50D75E55" w:rsidR="00FC7E12" w:rsidRPr="00FC4A2B" w:rsidRDefault="00FC7E12" w:rsidP="00245FDF">
            <w:pPr>
              <w:pStyle w:val="Bodyjustified"/>
            </w:pPr>
            <w:r>
              <w:t>E2</w:t>
            </w:r>
          </w:p>
        </w:tc>
        <w:tc>
          <w:tcPr>
            <w:tcW w:w="850" w:type="dxa"/>
          </w:tcPr>
          <w:p w14:paraId="161A8BE0" w14:textId="714AD0A5" w:rsidR="00FC7E12" w:rsidRPr="00FC4A2B" w:rsidRDefault="00FC7E12" w:rsidP="00245FDF">
            <w:pPr>
              <w:pStyle w:val="Bodyjustified"/>
            </w:pPr>
            <w:r>
              <w:t>D7</w:t>
            </w:r>
          </w:p>
        </w:tc>
        <w:tc>
          <w:tcPr>
            <w:tcW w:w="794" w:type="dxa"/>
          </w:tcPr>
          <w:p w14:paraId="455E0976" w14:textId="15ADBF7C" w:rsidR="00FC7E12" w:rsidRPr="00FC4A2B" w:rsidRDefault="00FC7E12" w:rsidP="00245FDF">
            <w:pPr>
              <w:pStyle w:val="Bodyjustified"/>
            </w:pPr>
            <w:r>
              <w:t>0.02</w:t>
            </w:r>
          </w:p>
        </w:tc>
      </w:tr>
      <w:tr w:rsidR="00FC7E12" w:rsidRPr="00FC4A2B" w14:paraId="37DE8963" w14:textId="71D90E78" w:rsidTr="00FF46E0">
        <w:trPr>
          <w:trHeight w:val="283"/>
        </w:trPr>
        <w:tc>
          <w:tcPr>
            <w:tcW w:w="906" w:type="dxa"/>
          </w:tcPr>
          <w:p w14:paraId="4202FCD0" w14:textId="77777777" w:rsidR="00FC7E12" w:rsidRPr="00FC4A2B" w:rsidRDefault="00FC7E12" w:rsidP="00245FDF">
            <w:pPr>
              <w:pStyle w:val="Bodyjustified"/>
            </w:pPr>
            <w:r w:rsidRPr="00FC4A2B">
              <w:t>33</w:t>
            </w:r>
          </w:p>
        </w:tc>
        <w:tc>
          <w:tcPr>
            <w:tcW w:w="1247" w:type="dxa"/>
          </w:tcPr>
          <w:p w14:paraId="07A97D66" w14:textId="47C559AF" w:rsidR="00FC7E12" w:rsidRPr="00FC4A2B" w:rsidRDefault="00FC7E12" w:rsidP="00245FDF">
            <w:pPr>
              <w:pStyle w:val="Bodyjustified"/>
            </w:pPr>
            <w:r w:rsidRPr="00F92450">
              <w:t>DH50105</w:t>
            </w:r>
          </w:p>
        </w:tc>
        <w:tc>
          <w:tcPr>
            <w:tcW w:w="2778" w:type="dxa"/>
          </w:tcPr>
          <w:p w14:paraId="0FC80A5F" w14:textId="4678B3A8" w:rsidR="00FC7E12" w:rsidRDefault="00FC7E12" w:rsidP="00451BCB">
            <w:pPr>
              <w:pStyle w:val="Bodyjustified"/>
              <w:jc w:val="left"/>
            </w:pPr>
            <w:r>
              <w:t>Ceramic Pill E (2 Leads)</w:t>
            </w:r>
          </w:p>
        </w:tc>
        <w:tc>
          <w:tcPr>
            <w:tcW w:w="1247" w:type="dxa"/>
          </w:tcPr>
          <w:p w14:paraId="33F4B486" w14:textId="61A84766" w:rsidR="00FC7E12" w:rsidRPr="00FC4A2B" w:rsidRDefault="00FC7E12" w:rsidP="00245FDF">
            <w:pPr>
              <w:pStyle w:val="Bodyjustified"/>
            </w:pPr>
            <w:r>
              <w:t>0.36</w:t>
            </w:r>
          </w:p>
        </w:tc>
        <w:tc>
          <w:tcPr>
            <w:tcW w:w="850" w:type="dxa"/>
          </w:tcPr>
          <w:p w14:paraId="1ABD5006" w14:textId="19AAC9DD" w:rsidR="00FC7E12" w:rsidRPr="00FC4A2B" w:rsidRDefault="00FC7E12" w:rsidP="00245FDF">
            <w:pPr>
              <w:pStyle w:val="Bodyjustified"/>
            </w:pPr>
            <w:r>
              <w:t>E2</w:t>
            </w:r>
          </w:p>
        </w:tc>
        <w:tc>
          <w:tcPr>
            <w:tcW w:w="850" w:type="dxa"/>
          </w:tcPr>
          <w:p w14:paraId="006DC0AD" w14:textId="480EEDB0" w:rsidR="00FC7E12" w:rsidRPr="00FC4A2B" w:rsidRDefault="00FC7E12" w:rsidP="00245FDF">
            <w:pPr>
              <w:pStyle w:val="Bodyjustified"/>
            </w:pPr>
            <w:r>
              <w:t>E2</w:t>
            </w:r>
          </w:p>
        </w:tc>
        <w:tc>
          <w:tcPr>
            <w:tcW w:w="794" w:type="dxa"/>
          </w:tcPr>
          <w:p w14:paraId="1576C69F" w14:textId="4597A89A" w:rsidR="00FC7E12" w:rsidRPr="00FC4A2B" w:rsidRDefault="00FC7E12" w:rsidP="00245FDF">
            <w:pPr>
              <w:pStyle w:val="Bodyjustified"/>
            </w:pPr>
            <w:r>
              <w:t>0.02</w:t>
            </w:r>
          </w:p>
        </w:tc>
      </w:tr>
      <w:tr w:rsidR="00FC7E12" w:rsidRPr="00FC4A2B" w14:paraId="06199F22" w14:textId="1F90DD67" w:rsidTr="00FF46E0">
        <w:trPr>
          <w:trHeight w:val="283"/>
        </w:trPr>
        <w:tc>
          <w:tcPr>
            <w:tcW w:w="906" w:type="dxa"/>
          </w:tcPr>
          <w:p w14:paraId="6F497241" w14:textId="77777777" w:rsidR="00FC7E12" w:rsidRPr="00FC4A2B" w:rsidRDefault="00FC7E12" w:rsidP="00245FDF">
            <w:pPr>
              <w:pStyle w:val="Bodyjustified"/>
            </w:pPr>
            <w:r w:rsidRPr="00FC4A2B">
              <w:t>34</w:t>
            </w:r>
          </w:p>
        </w:tc>
        <w:tc>
          <w:tcPr>
            <w:tcW w:w="1247" w:type="dxa"/>
          </w:tcPr>
          <w:p w14:paraId="6FB118E7" w14:textId="3738EE28" w:rsidR="00FC7E12" w:rsidRPr="00FC4A2B" w:rsidRDefault="00FC7E12" w:rsidP="00245FDF">
            <w:pPr>
              <w:pStyle w:val="Bodyjustified"/>
            </w:pPr>
            <w:r w:rsidRPr="00F92450">
              <w:t>DH50105</w:t>
            </w:r>
          </w:p>
        </w:tc>
        <w:tc>
          <w:tcPr>
            <w:tcW w:w="2778" w:type="dxa"/>
          </w:tcPr>
          <w:p w14:paraId="7BD09520" w14:textId="1F9105B5" w:rsidR="00FC7E12" w:rsidRDefault="00FC7E12" w:rsidP="00451BCB">
            <w:pPr>
              <w:pStyle w:val="Bodyjustified"/>
              <w:jc w:val="left"/>
            </w:pPr>
            <w:r>
              <w:t xml:space="preserve">Ceramic Pill F </w:t>
            </w:r>
            <w:r w:rsidRPr="008021F0">
              <w:t>(Anode Lead)</w:t>
            </w:r>
          </w:p>
        </w:tc>
        <w:tc>
          <w:tcPr>
            <w:tcW w:w="1247" w:type="dxa"/>
          </w:tcPr>
          <w:p w14:paraId="176281A8" w14:textId="08428AB9" w:rsidR="00FC7E12" w:rsidRPr="00FC4A2B" w:rsidRDefault="00FC7E12" w:rsidP="00245FDF">
            <w:pPr>
              <w:pStyle w:val="Bodyjustified"/>
            </w:pPr>
            <w:r>
              <w:t>0.36</w:t>
            </w:r>
          </w:p>
        </w:tc>
        <w:tc>
          <w:tcPr>
            <w:tcW w:w="850" w:type="dxa"/>
          </w:tcPr>
          <w:p w14:paraId="68748D33" w14:textId="7A2D265C" w:rsidR="00FC7E12" w:rsidRPr="00FC4A2B" w:rsidRDefault="00FC7E12" w:rsidP="00245FDF">
            <w:pPr>
              <w:pStyle w:val="Bodyjustified"/>
            </w:pPr>
            <w:r>
              <w:t>E2</w:t>
            </w:r>
          </w:p>
        </w:tc>
        <w:tc>
          <w:tcPr>
            <w:tcW w:w="850" w:type="dxa"/>
          </w:tcPr>
          <w:p w14:paraId="4EA25AC9" w14:textId="312591A2" w:rsidR="00FC7E12" w:rsidRPr="00FC4A2B" w:rsidRDefault="00FC7E12" w:rsidP="00245FDF">
            <w:pPr>
              <w:pStyle w:val="Bodyjustified"/>
            </w:pPr>
            <w:r>
              <w:t>D7</w:t>
            </w:r>
          </w:p>
        </w:tc>
        <w:tc>
          <w:tcPr>
            <w:tcW w:w="794" w:type="dxa"/>
          </w:tcPr>
          <w:p w14:paraId="2A2A5BEF" w14:textId="662BEA65" w:rsidR="00FC7E12" w:rsidRPr="00FC4A2B" w:rsidRDefault="00FC7E12" w:rsidP="00245FDF">
            <w:pPr>
              <w:pStyle w:val="Bodyjustified"/>
            </w:pPr>
            <w:r>
              <w:t>0.02</w:t>
            </w:r>
          </w:p>
        </w:tc>
      </w:tr>
      <w:tr w:rsidR="00FC7E12" w:rsidRPr="00FC4A2B" w14:paraId="4E8993BF" w14:textId="40A1DEA1" w:rsidTr="00FF46E0">
        <w:trPr>
          <w:trHeight w:val="283"/>
        </w:trPr>
        <w:tc>
          <w:tcPr>
            <w:tcW w:w="906" w:type="dxa"/>
          </w:tcPr>
          <w:p w14:paraId="1FFA8829" w14:textId="77777777" w:rsidR="00FC7E12" w:rsidRPr="00FC4A2B" w:rsidRDefault="00FC7E12" w:rsidP="00245FDF">
            <w:pPr>
              <w:pStyle w:val="Bodyjustified"/>
            </w:pPr>
            <w:r w:rsidRPr="00FC4A2B">
              <w:t>35</w:t>
            </w:r>
          </w:p>
        </w:tc>
        <w:tc>
          <w:tcPr>
            <w:tcW w:w="1247" w:type="dxa"/>
          </w:tcPr>
          <w:p w14:paraId="69465832" w14:textId="31F9695C" w:rsidR="00FC7E12" w:rsidRPr="00FC4A2B" w:rsidRDefault="00FC7E12" w:rsidP="00245FDF">
            <w:pPr>
              <w:pStyle w:val="Bodyjustified"/>
            </w:pPr>
            <w:r w:rsidRPr="00F92450">
              <w:t>DH50105</w:t>
            </w:r>
          </w:p>
        </w:tc>
        <w:tc>
          <w:tcPr>
            <w:tcW w:w="2778" w:type="dxa"/>
          </w:tcPr>
          <w:p w14:paraId="712459DF" w14:textId="1994A3C8" w:rsidR="00FC7E12" w:rsidRDefault="00FC7E12" w:rsidP="00451BCB">
            <w:pPr>
              <w:pStyle w:val="Bodyjustified"/>
              <w:jc w:val="left"/>
            </w:pPr>
            <w:r>
              <w:t>Ceramic Pill G</w:t>
            </w:r>
          </w:p>
        </w:tc>
        <w:tc>
          <w:tcPr>
            <w:tcW w:w="1247" w:type="dxa"/>
          </w:tcPr>
          <w:p w14:paraId="6F6E6B17" w14:textId="0BF5D621" w:rsidR="00FC7E12" w:rsidRPr="00FC4A2B" w:rsidRDefault="00FC7E12" w:rsidP="00627087">
            <w:pPr>
              <w:pStyle w:val="Bodyjustified"/>
            </w:pPr>
            <w:r>
              <w:t>0.43</w:t>
            </w:r>
          </w:p>
        </w:tc>
        <w:tc>
          <w:tcPr>
            <w:tcW w:w="850" w:type="dxa"/>
          </w:tcPr>
          <w:p w14:paraId="40914F2A" w14:textId="402B87AB" w:rsidR="00FC7E12" w:rsidRPr="00FC4A2B" w:rsidRDefault="00FC7E12" w:rsidP="00245FDF">
            <w:pPr>
              <w:pStyle w:val="Bodyjustified"/>
            </w:pPr>
            <w:r>
              <w:t>D7</w:t>
            </w:r>
          </w:p>
        </w:tc>
        <w:tc>
          <w:tcPr>
            <w:tcW w:w="850" w:type="dxa"/>
          </w:tcPr>
          <w:p w14:paraId="1AA2BA47" w14:textId="61007646" w:rsidR="00FC7E12" w:rsidRPr="00FC4A2B" w:rsidRDefault="00FC7E12" w:rsidP="00245FDF">
            <w:pPr>
              <w:pStyle w:val="Bodyjustified"/>
            </w:pPr>
            <w:r>
              <w:t>A7</w:t>
            </w:r>
          </w:p>
        </w:tc>
        <w:tc>
          <w:tcPr>
            <w:tcW w:w="794" w:type="dxa"/>
          </w:tcPr>
          <w:p w14:paraId="787557F7" w14:textId="68F2CF31" w:rsidR="00FC7E12" w:rsidRPr="00FC4A2B" w:rsidRDefault="00FC7E12" w:rsidP="00245FDF">
            <w:pPr>
              <w:pStyle w:val="Bodyjustified"/>
            </w:pPr>
            <w:r>
              <w:t>0.15</w:t>
            </w:r>
          </w:p>
        </w:tc>
      </w:tr>
      <w:tr w:rsidR="00FC7E12" w:rsidRPr="00FC4A2B" w14:paraId="291108E7" w14:textId="585F1424" w:rsidTr="00FF46E0">
        <w:trPr>
          <w:trHeight w:val="283"/>
        </w:trPr>
        <w:tc>
          <w:tcPr>
            <w:tcW w:w="906" w:type="dxa"/>
          </w:tcPr>
          <w:p w14:paraId="0EF5DBE2" w14:textId="77777777" w:rsidR="00FC7E12" w:rsidRPr="00FC4A2B" w:rsidRDefault="00FC7E12" w:rsidP="00245FDF">
            <w:pPr>
              <w:pStyle w:val="Bodyjustified"/>
            </w:pPr>
            <w:r w:rsidRPr="00FC4A2B">
              <w:t>36</w:t>
            </w:r>
          </w:p>
        </w:tc>
        <w:tc>
          <w:tcPr>
            <w:tcW w:w="1247" w:type="dxa"/>
          </w:tcPr>
          <w:p w14:paraId="09012A3F" w14:textId="67CBFD21" w:rsidR="00FC7E12" w:rsidRPr="00FC4A2B" w:rsidRDefault="00FC7E12" w:rsidP="008A5DEF">
            <w:pPr>
              <w:pStyle w:val="Bodyjustified"/>
            </w:pPr>
            <w:r w:rsidRPr="00627087">
              <w:t>DH50</w:t>
            </w:r>
            <w:r>
              <w:t>106</w:t>
            </w:r>
          </w:p>
        </w:tc>
        <w:tc>
          <w:tcPr>
            <w:tcW w:w="2778" w:type="dxa"/>
          </w:tcPr>
          <w:p w14:paraId="6E698E4D" w14:textId="0B8E2C15" w:rsidR="00FC7E12" w:rsidRDefault="00FC7E12" w:rsidP="00451BCB">
            <w:pPr>
              <w:pStyle w:val="Bodyjustified"/>
              <w:jc w:val="left"/>
            </w:pPr>
            <w:r>
              <w:t>Ceramic Pill A (2 Leads)</w:t>
            </w:r>
          </w:p>
        </w:tc>
        <w:tc>
          <w:tcPr>
            <w:tcW w:w="1247" w:type="dxa"/>
          </w:tcPr>
          <w:p w14:paraId="35743242" w14:textId="1A98AE75" w:rsidR="00FC7E12" w:rsidRPr="00FC4A2B" w:rsidRDefault="00FC7E12" w:rsidP="00245FDF">
            <w:pPr>
              <w:pStyle w:val="Bodyjustified"/>
            </w:pPr>
            <w:r>
              <w:t>0.53</w:t>
            </w:r>
          </w:p>
        </w:tc>
        <w:tc>
          <w:tcPr>
            <w:tcW w:w="850" w:type="dxa"/>
          </w:tcPr>
          <w:p w14:paraId="30F8DF42" w14:textId="45F27FA0" w:rsidR="00FC7E12" w:rsidRPr="00FC4A2B" w:rsidRDefault="00FC7E12" w:rsidP="00245FDF">
            <w:pPr>
              <w:pStyle w:val="Bodyjustified"/>
            </w:pPr>
            <w:r>
              <w:t>E2</w:t>
            </w:r>
          </w:p>
        </w:tc>
        <w:tc>
          <w:tcPr>
            <w:tcW w:w="850" w:type="dxa"/>
          </w:tcPr>
          <w:p w14:paraId="3C49F0F9" w14:textId="0316E85B" w:rsidR="00FC7E12" w:rsidRPr="00FC4A2B" w:rsidRDefault="00FC7E12" w:rsidP="00245FDF">
            <w:pPr>
              <w:pStyle w:val="Bodyjustified"/>
            </w:pPr>
            <w:r>
              <w:t>E2</w:t>
            </w:r>
          </w:p>
        </w:tc>
        <w:tc>
          <w:tcPr>
            <w:tcW w:w="794" w:type="dxa"/>
          </w:tcPr>
          <w:p w14:paraId="0483A719" w14:textId="4115A72A" w:rsidR="00FC7E12" w:rsidRPr="00FC4A2B" w:rsidRDefault="00FC7E12" w:rsidP="00245FDF">
            <w:pPr>
              <w:pStyle w:val="Bodyjustified"/>
            </w:pPr>
            <w:r>
              <w:t>0.02</w:t>
            </w:r>
          </w:p>
        </w:tc>
      </w:tr>
      <w:tr w:rsidR="00FC7E12" w:rsidRPr="00FC4A2B" w14:paraId="391BB927" w14:textId="28608CAC" w:rsidTr="00FF46E0">
        <w:trPr>
          <w:trHeight w:val="283"/>
        </w:trPr>
        <w:tc>
          <w:tcPr>
            <w:tcW w:w="906" w:type="dxa"/>
          </w:tcPr>
          <w:p w14:paraId="0D8F54BF" w14:textId="77777777" w:rsidR="00FC7E12" w:rsidRPr="0013176B" w:rsidRDefault="00FC7E12" w:rsidP="00245FDF">
            <w:pPr>
              <w:pStyle w:val="Bodyjustified"/>
            </w:pPr>
            <w:r w:rsidRPr="0013176B">
              <w:t>37</w:t>
            </w:r>
          </w:p>
        </w:tc>
        <w:tc>
          <w:tcPr>
            <w:tcW w:w="1247" w:type="dxa"/>
          </w:tcPr>
          <w:p w14:paraId="4EB2DA29" w14:textId="7FC5BBB7" w:rsidR="00FC7E12" w:rsidRPr="0013176B" w:rsidRDefault="00FC7E12" w:rsidP="00245FDF">
            <w:pPr>
              <w:pStyle w:val="Bodyjustified"/>
            </w:pPr>
            <w:r w:rsidRPr="00B110EB">
              <w:t>DH50106</w:t>
            </w:r>
          </w:p>
        </w:tc>
        <w:tc>
          <w:tcPr>
            <w:tcW w:w="2778" w:type="dxa"/>
          </w:tcPr>
          <w:p w14:paraId="2502B49F" w14:textId="683DE849" w:rsidR="00FC7E12" w:rsidRDefault="00FC7E12" w:rsidP="00451BCB">
            <w:pPr>
              <w:pStyle w:val="Bodyjustified"/>
              <w:jc w:val="left"/>
            </w:pPr>
            <w:r>
              <w:t>Ceramic Pill B</w:t>
            </w:r>
          </w:p>
        </w:tc>
        <w:tc>
          <w:tcPr>
            <w:tcW w:w="1247" w:type="dxa"/>
          </w:tcPr>
          <w:p w14:paraId="5D524042" w14:textId="62850AF8" w:rsidR="00FC7E12" w:rsidRPr="0013176B" w:rsidRDefault="00FC7E12" w:rsidP="00245FDF">
            <w:pPr>
              <w:pStyle w:val="Bodyjustified"/>
            </w:pPr>
            <w:r>
              <w:t>0.53</w:t>
            </w:r>
          </w:p>
        </w:tc>
        <w:tc>
          <w:tcPr>
            <w:tcW w:w="850" w:type="dxa"/>
          </w:tcPr>
          <w:p w14:paraId="61AF78CE" w14:textId="605739BE" w:rsidR="00FC7E12" w:rsidRPr="0013176B" w:rsidRDefault="00FC7E12" w:rsidP="00245FDF">
            <w:pPr>
              <w:pStyle w:val="Bodyjustified"/>
            </w:pPr>
            <w:r>
              <w:t>D7</w:t>
            </w:r>
          </w:p>
        </w:tc>
        <w:tc>
          <w:tcPr>
            <w:tcW w:w="850" w:type="dxa"/>
          </w:tcPr>
          <w:p w14:paraId="68EDBCBF" w14:textId="0D4F0B50" w:rsidR="00FC7E12" w:rsidRPr="0013176B" w:rsidRDefault="00FC7E12" w:rsidP="00245FDF">
            <w:pPr>
              <w:pStyle w:val="Bodyjustified"/>
            </w:pPr>
            <w:r>
              <w:t>D7</w:t>
            </w:r>
          </w:p>
        </w:tc>
        <w:tc>
          <w:tcPr>
            <w:tcW w:w="794" w:type="dxa"/>
          </w:tcPr>
          <w:p w14:paraId="34F0884F" w14:textId="76BADC3B" w:rsidR="00FC7E12" w:rsidRPr="0013176B" w:rsidRDefault="00FC7E12" w:rsidP="00245FDF">
            <w:pPr>
              <w:pStyle w:val="Bodyjustified"/>
            </w:pPr>
            <w:r>
              <w:t>0.02</w:t>
            </w:r>
          </w:p>
        </w:tc>
      </w:tr>
      <w:tr w:rsidR="00FC7E12" w:rsidRPr="00FC4A2B" w14:paraId="144410FE" w14:textId="1F9E9545" w:rsidTr="00FF46E0">
        <w:trPr>
          <w:trHeight w:val="283"/>
        </w:trPr>
        <w:tc>
          <w:tcPr>
            <w:tcW w:w="906" w:type="dxa"/>
          </w:tcPr>
          <w:p w14:paraId="779ADC84" w14:textId="77777777" w:rsidR="00FC7E12" w:rsidRPr="0013176B" w:rsidRDefault="00FC7E12" w:rsidP="00245FDF">
            <w:pPr>
              <w:pStyle w:val="Bodyjustified"/>
            </w:pPr>
            <w:r w:rsidRPr="0013176B">
              <w:t>38</w:t>
            </w:r>
          </w:p>
        </w:tc>
        <w:tc>
          <w:tcPr>
            <w:tcW w:w="1247" w:type="dxa"/>
          </w:tcPr>
          <w:p w14:paraId="0B0A9B82" w14:textId="48D73538" w:rsidR="00FC7E12" w:rsidRPr="0013176B" w:rsidRDefault="00FC7E12" w:rsidP="00245FDF">
            <w:pPr>
              <w:pStyle w:val="Bodyjustified"/>
            </w:pPr>
            <w:r w:rsidRPr="00B110EB">
              <w:t>DH50106</w:t>
            </w:r>
          </w:p>
        </w:tc>
        <w:tc>
          <w:tcPr>
            <w:tcW w:w="2778" w:type="dxa"/>
          </w:tcPr>
          <w:p w14:paraId="3FA45B19" w14:textId="2A051D60" w:rsidR="00FC7E12" w:rsidRDefault="00FC7E12" w:rsidP="00451BCB">
            <w:pPr>
              <w:pStyle w:val="Bodyjustified"/>
              <w:jc w:val="left"/>
            </w:pPr>
            <w:r>
              <w:t>Ceramic Pill C (Cathode Lead)</w:t>
            </w:r>
          </w:p>
        </w:tc>
        <w:tc>
          <w:tcPr>
            <w:tcW w:w="1247" w:type="dxa"/>
          </w:tcPr>
          <w:p w14:paraId="12AFBCD3" w14:textId="73D7FA25" w:rsidR="00FC7E12" w:rsidRPr="0013176B" w:rsidRDefault="00FC7E12" w:rsidP="00245FDF">
            <w:pPr>
              <w:pStyle w:val="Bodyjustified"/>
            </w:pPr>
            <w:r>
              <w:t>0.53</w:t>
            </w:r>
          </w:p>
        </w:tc>
        <w:tc>
          <w:tcPr>
            <w:tcW w:w="850" w:type="dxa"/>
          </w:tcPr>
          <w:p w14:paraId="4130E66E" w14:textId="107B4FB2" w:rsidR="00FC7E12" w:rsidRPr="0013176B" w:rsidRDefault="00FC7E12" w:rsidP="00245FDF">
            <w:pPr>
              <w:pStyle w:val="Bodyjustified"/>
            </w:pPr>
            <w:r>
              <w:t>D7</w:t>
            </w:r>
          </w:p>
        </w:tc>
        <w:tc>
          <w:tcPr>
            <w:tcW w:w="850" w:type="dxa"/>
          </w:tcPr>
          <w:p w14:paraId="50485D6D" w14:textId="65AD06A0" w:rsidR="00FC7E12" w:rsidRPr="0013176B" w:rsidRDefault="00FC7E12" w:rsidP="00245FDF">
            <w:pPr>
              <w:pStyle w:val="Bodyjustified"/>
            </w:pPr>
            <w:r>
              <w:t>E2</w:t>
            </w:r>
          </w:p>
        </w:tc>
        <w:tc>
          <w:tcPr>
            <w:tcW w:w="794" w:type="dxa"/>
          </w:tcPr>
          <w:p w14:paraId="367FC5B7" w14:textId="799FCBCD" w:rsidR="00FC7E12" w:rsidRPr="0013176B" w:rsidRDefault="00FC7E12" w:rsidP="00245FDF">
            <w:pPr>
              <w:pStyle w:val="Bodyjustified"/>
            </w:pPr>
            <w:r>
              <w:t>0.02</w:t>
            </w:r>
          </w:p>
        </w:tc>
      </w:tr>
      <w:tr w:rsidR="00FC7E12" w:rsidRPr="00FC4A2B" w14:paraId="6125D889" w14:textId="74D2F360" w:rsidTr="00FF46E0">
        <w:trPr>
          <w:trHeight w:val="283"/>
        </w:trPr>
        <w:tc>
          <w:tcPr>
            <w:tcW w:w="906" w:type="dxa"/>
          </w:tcPr>
          <w:p w14:paraId="124C951A" w14:textId="77777777" w:rsidR="00FC7E12" w:rsidRPr="0013176B" w:rsidRDefault="00FC7E12" w:rsidP="00245FDF">
            <w:pPr>
              <w:pStyle w:val="Bodyjustified"/>
            </w:pPr>
            <w:r w:rsidRPr="0013176B">
              <w:t>39</w:t>
            </w:r>
          </w:p>
        </w:tc>
        <w:tc>
          <w:tcPr>
            <w:tcW w:w="1247" w:type="dxa"/>
          </w:tcPr>
          <w:p w14:paraId="1F00BC19" w14:textId="3A0CFDBC" w:rsidR="00FC7E12" w:rsidRPr="0013176B" w:rsidRDefault="00FC7E12" w:rsidP="00245FDF">
            <w:pPr>
              <w:pStyle w:val="Bodyjustified"/>
            </w:pPr>
            <w:r w:rsidRPr="00B110EB">
              <w:t>DH50106</w:t>
            </w:r>
          </w:p>
        </w:tc>
        <w:tc>
          <w:tcPr>
            <w:tcW w:w="2778" w:type="dxa"/>
          </w:tcPr>
          <w:p w14:paraId="18C8B404" w14:textId="2144B216" w:rsidR="00FC7E12" w:rsidRDefault="00FC7E12" w:rsidP="00451BCB">
            <w:pPr>
              <w:pStyle w:val="Bodyjustified"/>
              <w:jc w:val="left"/>
            </w:pPr>
            <w:r>
              <w:t>Ceramic Pill D (Anode Lead)</w:t>
            </w:r>
          </w:p>
        </w:tc>
        <w:tc>
          <w:tcPr>
            <w:tcW w:w="1247" w:type="dxa"/>
          </w:tcPr>
          <w:p w14:paraId="3B71B16C" w14:textId="1F479916" w:rsidR="00FC7E12" w:rsidRPr="0013176B" w:rsidRDefault="00FC7E12" w:rsidP="00245FDF">
            <w:pPr>
              <w:pStyle w:val="Bodyjustified"/>
            </w:pPr>
            <w:r>
              <w:t>0.53</w:t>
            </w:r>
          </w:p>
        </w:tc>
        <w:tc>
          <w:tcPr>
            <w:tcW w:w="850" w:type="dxa"/>
          </w:tcPr>
          <w:p w14:paraId="30D815D6" w14:textId="59755076" w:rsidR="00FC7E12" w:rsidRPr="0013176B" w:rsidRDefault="00FC7E12" w:rsidP="00245FDF">
            <w:pPr>
              <w:pStyle w:val="Bodyjustified"/>
            </w:pPr>
            <w:r>
              <w:t>E2</w:t>
            </w:r>
          </w:p>
        </w:tc>
        <w:tc>
          <w:tcPr>
            <w:tcW w:w="850" w:type="dxa"/>
          </w:tcPr>
          <w:p w14:paraId="216DFAE6" w14:textId="049C9F4E" w:rsidR="00FC7E12" w:rsidRPr="0013176B" w:rsidRDefault="00FC7E12" w:rsidP="00245FDF">
            <w:pPr>
              <w:pStyle w:val="Bodyjustified"/>
            </w:pPr>
            <w:r>
              <w:t>D7</w:t>
            </w:r>
          </w:p>
        </w:tc>
        <w:tc>
          <w:tcPr>
            <w:tcW w:w="794" w:type="dxa"/>
          </w:tcPr>
          <w:p w14:paraId="0D964E51" w14:textId="025A67CB" w:rsidR="00FC7E12" w:rsidRPr="0013176B" w:rsidRDefault="00FC7E12" w:rsidP="00245FDF">
            <w:pPr>
              <w:pStyle w:val="Bodyjustified"/>
            </w:pPr>
            <w:r>
              <w:t>0.02</w:t>
            </w:r>
          </w:p>
        </w:tc>
      </w:tr>
      <w:tr w:rsidR="00FC7E12" w:rsidRPr="00FC4A2B" w14:paraId="289E34D2" w14:textId="469D4B61" w:rsidTr="00FF46E0">
        <w:trPr>
          <w:trHeight w:val="283"/>
        </w:trPr>
        <w:tc>
          <w:tcPr>
            <w:tcW w:w="906" w:type="dxa"/>
          </w:tcPr>
          <w:p w14:paraId="03F0D9FD" w14:textId="77777777" w:rsidR="00FC7E12" w:rsidRPr="0013176B" w:rsidRDefault="00FC7E12" w:rsidP="00245FDF">
            <w:pPr>
              <w:pStyle w:val="Bodyjustified"/>
            </w:pPr>
            <w:r w:rsidRPr="0013176B">
              <w:t>40</w:t>
            </w:r>
          </w:p>
        </w:tc>
        <w:tc>
          <w:tcPr>
            <w:tcW w:w="1247" w:type="dxa"/>
          </w:tcPr>
          <w:p w14:paraId="49E766B2" w14:textId="7C54EBD8" w:rsidR="00FC7E12" w:rsidRPr="0013176B" w:rsidRDefault="00FC7E12" w:rsidP="00245FDF">
            <w:pPr>
              <w:pStyle w:val="Bodyjustified"/>
            </w:pPr>
            <w:r w:rsidRPr="00B110EB">
              <w:t>DH50106</w:t>
            </w:r>
          </w:p>
        </w:tc>
        <w:tc>
          <w:tcPr>
            <w:tcW w:w="2778" w:type="dxa"/>
          </w:tcPr>
          <w:p w14:paraId="5841DB10" w14:textId="6370B109" w:rsidR="00FC7E12" w:rsidRDefault="00FC7E12" w:rsidP="00451BCB">
            <w:pPr>
              <w:pStyle w:val="Bodyjustified"/>
              <w:jc w:val="left"/>
            </w:pPr>
            <w:r>
              <w:t>Ceramic Pill E (2 Leads)</w:t>
            </w:r>
          </w:p>
        </w:tc>
        <w:tc>
          <w:tcPr>
            <w:tcW w:w="1247" w:type="dxa"/>
          </w:tcPr>
          <w:p w14:paraId="6BA14E14" w14:textId="66AEBAD1" w:rsidR="00FC7E12" w:rsidRPr="0013176B" w:rsidRDefault="00FC7E12" w:rsidP="00245FDF">
            <w:pPr>
              <w:pStyle w:val="Bodyjustified"/>
            </w:pPr>
            <w:r>
              <w:t>0.53</w:t>
            </w:r>
          </w:p>
        </w:tc>
        <w:tc>
          <w:tcPr>
            <w:tcW w:w="850" w:type="dxa"/>
          </w:tcPr>
          <w:p w14:paraId="3282B62A" w14:textId="6CDC5ECB" w:rsidR="00FC7E12" w:rsidRPr="0013176B" w:rsidRDefault="00FC7E12" w:rsidP="00245FDF">
            <w:pPr>
              <w:pStyle w:val="Bodyjustified"/>
            </w:pPr>
            <w:r>
              <w:t>E2</w:t>
            </w:r>
          </w:p>
        </w:tc>
        <w:tc>
          <w:tcPr>
            <w:tcW w:w="850" w:type="dxa"/>
          </w:tcPr>
          <w:p w14:paraId="72F0FF68" w14:textId="5D2D70C1" w:rsidR="00FC7E12" w:rsidRPr="0013176B" w:rsidRDefault="00FC7E12" w:rsidP="00245FDF">
            <w:pPr>
              <w:pStyle w:val="Bodyjustified"/>
            </w:pPr>
            <w:r>
              <w:t>E2</w:t>
            </w:r>
          </w:p>
        </w:tc>
        <w:tc>
          <w:tcPr>
            <w:tcW w:w="794" w:type="dxa"/>
          </w:tcPr>
          <w:p w14:paraId="78D73CF9" w14:textId="614C9503" w:rsidR="00FC7E12" w:rsidRPr="0013176B" w:rsidRDefault="00FC7E12" w:rsidP="00245FDF">
            <w:pPr>
              <w:pStyle w:val="Bodyjustified"/>
            </w:pPr>
            <w:r>
              <w:t>0.02</w:t>
            </w:r>
          </w:p>
        </w:tc>
      </w:tr>
      <w:tr w:rsidR="00FC7E12" w:rsidRPr="00FC4A2B" w14:paraId="04511FF1" w14:textId="0D3FF7AC" w:rsidTr="00FF46E0">
        <w:trPr>
          <w:trHeight w:val="283"/>
        </w:trPr>
        <w:tc>
          <w:tcPr>
            <w:tcW w:w="906" w:type="dxa"/>
          </w:tcPr>
          <w:p w14:paraId="585D30A8" w14:textId="77777777" w:rsidR="00FC7E12" w:rsidRPr="0013176B" w:rsidRDefault="00FC7E12" w:rsidP="00245FDF">
            <w:pPr>
              <w:pStyle w:val="Bodyjustified"/>
            </w:pPr>
            <w:r w:rsidRPr="0013176B">
              <w:t>41</w:t>
            </w:r>
          </w:p>
        </w:tc>
        <w:tc>
          <w:tcPr>
            <w:tcW w:w="1247" w:type="dxa"/>
          </w:tcPr>
          <w:p w14:paraId="0A208B1B" w14:textId="5D36F06B" w:rsidR="00FC7E12" w:rsidRPr="0013176B" w:rsidRDefault="00FC7E12" w:rsidP="00245FDF">
            <w:pPr>
              <w:pStyle w:val="Bodyjustified"/>
            </w:pPr>
            <w:r w:rsidRPr="00B110EB">
              <w:t>DH50106</w:t>
            </w:r>
          </w:p>
        </w:tc>
        <w:tc>
          <w:tcPr>
            <w:tcW w:w="2778" w:type="dxa"/>
          </w:tcPr>
          <w:p w14:paraId="0153FB05" w14:textId="75448533" w:rsidR="00FC7E12" w:rsidRDefault="00FC7E12" w:rsidP="00451BCB">
            <w:pPr>
              <w:pStyle w:val="Bodyjustified"/>
              <w:jc w:val="left"/>
            </w:pPr>
            <w:r>
              <w:t xml:space="preserve">Ceramic Pill F </w:t>
            </w:r>
            <w:r w:rsidRPr="008021F0">
              <w:t>(Anode Lead)</w:t>
            </w:r>
          </w:p>
        </w:tc>
        <w:tc>
          <w:tcPr>
            <w:tcW w:w="1247" w:type="dxa"/>
          </w:tcPr>
          <w:p w14:paraId="1513E73F" w14:textId="717DC74E" w:rsidR="00FC7E12" w:rsidRPr="0013176B" w:rsidRDefault="00FC7E12" w:rsidP="00245FDF">
            <w:pPr>
              <w:pStyle w:val="Bodyjustified"/>
            </w:pPr>
            <w:r>
              <w:t>0.53</w:t>
            </w:r>
          </w:p>
        </w:tc>
        <w:tc>
          <w:tcPr>
            <w:tcW w:w="850" w:type="dxa"/>
          </w:tcPr>
          <w:p w14:paraId="379994C3" w14:textId="0DF1A2DC" w:rsidR="00FC7E12" w:rsidRPr="0013176B" w:rsidRDefault="00FC7E12" w:rsidP="00245FDF">
            <w:pPr>
              <w:pStyle w:val="Bodyjustified"/>
            </w:pPr>
            <w:r>
              <w:t>E2</w:t>
            </w:r>
          </w:p>
        </w:tc>
        <w:tc>
          <w:tcPr>
            <w:tcW w:w="850" w:type="dxa"/>
          </w:tcPr>
          <w:p w14:paraId="1C0BF14E" w14:textId="0A017751" w:rsidR="00FC7E12" w:rsidRPr="0013176B" w:rsidRDefault="00FC7E12" w:rsidP="00245FDF">
            <w:pPr>
              <w:pStyle w:val="Bodyjustified"/>
            </w:pPr>
            <w:r>
              <w:t>D7</w:t>
            </w:r>
          </w:p>
        </w:tc>
        <w:tc>
          <w:tcPr>
            <w:tcW w:w="794" w:type="dxa"/>
          </w:tcPr>
          <w:p w14:paraId="7FB9FB05" w14:textId="51FD6BC2" w:rsidR="00FC7E12" w:rsidRPr="0013176B" w:rsidRDefault="00FC7E12" w:rsidP="00245FDF">
            <w:pPr>
              <w:pStyle w:val="Bodyjustified"/>
            </w:pPr>
            <w:r>
              <w:t>0.02</w:t>
            </w:r>
          </w:p>
        </w:tc>
      </w:tr>
      <w:tr w:rsidR="00FC7E12" w:rsidRPr="00FC4A2B" w14:paraId="01181E43" w14:textId="179BB435" w:rsidTr="00FF46E0">
        <w:trPr>
          <w:trHeight w:val="283"/>
        </w:trPr>
        <w:tc>
          <w:tcPr>
            <w:tcW w:w="906" w:type="dxa"/>
          </w:tcPr>
          <w:p w14:paraId="37430C16" w14:textId="77777777" w:rsidR="00FC7E12" w:rsidRPr="0013176B" w:rsidRDefault="00FC7E12" w:rsidP="00245FDF">
            <w:pPr>
              <w:pStyle w:val="Bodyjustified"/>
            </w:pPr>
            <w:r w:rsidRPr="0013176B">
              <w:t>42</w:t>
            </w:r>
          </w:p>
        </w:tc>
        <w:tc>
          <w:tcPr>
            <w:tcW w:w="1247" w:type="dxa"/>
          </w:tcPr>
          <w:p w14:paraId="22336FED" w14:textId="0EB27437" w:rsidR="00FC7E12" w:rsidRPr="0013176B" w:rsidRDefault="00FC7E12" w:rsidP="00245FDF">
            <w:pPr>
              <w:pStyle w:val="Bodyjustified"/>
            </w:pPr>
            <w:r w:rsidRPr="00B110EB">
              <w:t>DH50106</w:t>
            </w:r>
          </w:p>
        </w:tc>
        <w:tc>
          <w:tcPr>
            <w:tcW w:w="2778" w:type="dxa"/>
          </w:tcPr>
          <w:p w14:paraId="3B8308FE" w14:textId="60B6FB0C" w:rsidR="00FC7E12" w:rsidRDefault="00FC7E12" w:rsidP="00451BCB">
            <w:pPr>
              <w:pStyle w:val="Bodyjustified"/>
              <w:jc w:val="left"/>
            </w:pPr>
            <w:r>
              <w:t>Ceramic Pill G</w:t>
            </w:r>
          </w:p>
        </w:tc>
        <w:tc>
          <w:tcPr>
            <w:tcW w:w="1247" w:type="dxa"/>
          </w:tcPr>
          <w:p w14:paraId="552A379E" w14:textId="0DD18FB7" w:rsidR="00FC7E12" w:rsidRPr="0013176B" w:rsidRDefault="00FC7E12" w:rsidP="00245FDF">
            <w:pPr>
              <w:pStyle w:val="Bodyjustified"/>
            </w:pPr>
            <w:r>
              <w:t>0.6</w:t>
            </w:r>
          </w:p>
        </w:tc>
        <w:tc>
          <w:tcPr>
            <w:tcW w:w="850" w:type="dxa"/>
          </w:tcPr>
          <w:p w14:paraId="2A570C87" w14:textId="73647B15" w:rsidR="00FC7E12" w:rsidRPr="0013176B" w:rsidRDefault="00FC7E12" w:rsidP="00245FDF">
            <w:pPr>
              <w:pStyle w:val="Bodyjustified"/>
            </w:pPr>
            <w:r>
              <w:t>D7</w:t>
            </w:r>
          </w:p>
        </w:tc>
        <w:tc>
          <w:tcPr>
            <w:tcW w:w="850" w:type="dxa"/>
          </w:tcPr>
          <w:p w14:paraId="36CACFF3" w14:textId="70D2C5FE" w:rsidR="00FC7E12" w:rsidRPr="0013176B" w:rsidRDefault="00FC7E12" w:rsidP="00245FDF">
            <w:pPr>
              <w:pStyle w:val="Bodyjustified"/>
            </w:pPr>
            <w:r>
              <w:t>A7</w:t>
            </w:r>
          </w:p>
        </w:tc>
        <w:tc>
          <w:tcPr>
            <w:tcW w:w="794" w:type="dxa"/>
          </w:tcPr>
          <w:p w14:paraId="5762933B" w14:textId="46036B3C" w:rsidR="00FC7E12" w:rsidRPr="0013176B" w:rsidRDefault="00FC7E12" w:rsidP="00245FDF">
            <w:pPr>
              <w:pStyle w:val="Bodyjustified"/>
            </w:pPr>
            <w:r>
              <w:t>0.15</w:t>
            </w:r>
          </w:p>
        </w:tc>
      </w:tr>
      <w:tr w:rsidR="00FC7E12" w:rsidRPr="00FC4A2B" w14:paraId="30E74D53" w14:textId="4AE2A294" w:rsidTr="00FF46E0">
        <w:trPr>
          <w:trHeight w:val="283"/>
        </w:trPr>
        <w:tc>
          <w:tcPr>
            <w:tcW w:w="906" w:type="dxa"/>
          </w:tcPr>
          <w:p w14:paraId="154D99B4" w14:textId="77777777" w:rsidR="00FC7E12" w:rsidRPr="0013176B" w:rsidRDefault="00FC7E12" w:rsidP="00245FDF">
            <w:pPr>
              <w:pStyle w:val="Bodyjustified"/>
            </w:pPr>
            <w:r w:rsidRPr="0013176B">
              <w:t>43</w:t>
            </w:r>
          </w:p>
        </w:tc>
        <w:tc>
          <w:tcPr>
            <w:tcW w:w="1247" w:type="dxa"/>
          </w:tcPr>
          <w:p w14:paraId="5D0E4C0E" w14:textId="17BABAF9" w:rsidR="00FC7E12" w:rsidRPr="0013176B" w:rsidRDefault="00FC7E12" w:rsidP="008A5DEF">
            <w:pPr>
              <w:pStyle w:val="Bodyjustified"/>
            </w:pPr>
            <w:r w:rsidRPr="00627087">
              <w:t>DH50</w:t>
            </w:r>
            <w:r>
              <w:t>107</w:t>
            </w:r>
          </w:p>
        </w:tc>
        <w:tc>
          <w:tcPr>
            <w:tcW w:w="2778" w:type="dxa"/>
          </w:tcPr>
          <w:p w14:paraId="79AC88F6" w14:textId="57AC355A" w:rsidR="00FC7E12" w:rsidRDefault="00FC7E12" w:rsidP="00451BCB">
            <w:pPr>
              <w:pStyle w:val="Bodyjustified"/>
              <w:jc w:val="left"/>
            </w:pPr>
            <w:r>
              <w:t>Ceramic Pill A (2 Leads)</w:t>
            </w:r>
          </w:p>
        </w:tc>
        <w:tc>
          <w:tcPr>
            <w:tcW w:w="1247" w:type="dxa"/>
          </w:tcPr>
          <w:p w14:paraId="75560DA1" w14:textId="2CFCCF61" w:rsidR="00FC7E12" w:rsidRPr="0013176B" w:rsidRDefault="00FC7E12" w:rsidP="00245FDF">
            <w:pPr>
              <w:pStyle w:val="Bodyjustified"/>
            </w:pPr>
            <w:r>
              <w:t>0.73</w:t>
            </w:r>
          </w:p>
        </w:tc>
        <w:tc>
          <w:tcPr>
            <w:tcW w:w="850" w:type="dxa"/>
          </w:tcPr>
          <w:p w14:paraId="52F27BB5" w14:textId="426A016D" w:rsidR="00FC7E12" w:rsidRPr="0013176B" w:rsidRDefault="00FC7E12" w:rsidP="00245FDF">
            <w:pPr>
              <w:pStyle w:val="Bodyjustified"/>
            </w:pPr>
            <w:r>
              <w:t>E2</w:t>
            </w:r>
          </w:p>
        </w:tc>
        <w:tc>
          <w:tcPr>
            <w:tcW w:w="850" w:type="dxa"/>
          </w:tcPr>
          <w:p w14:paraId="7E85DB67" w14:textId="77C5865D" w:rsidR="00FC7E12" w:rsidRPr="0013176B" w:rsidRDefault="00FC7E12" w:rsidP="00245FDF">
            <w:pPr>
              <w:pStyle w:val="Bodyjustified"/>
            </w:pPr>
            <w:r>
              <w:t>E2</w:t>
            </w:r>
          </w:p>
        </w:tc>
        <w:tc>
          <w:tcPr>
            <w:tcW w:w="794" w:type="dxa"/>
          </w:tcPr>
          <w:p w14:paraId="3EA033C2" w14:textId="6BEE9FEF" w:rsidR="00FC7E12" w:rsidRPr="0013176B" w:rsidRDefault="00FC7E12" w:rsidP="00245FDF">
            <w:pPr>
              <w:pStyle w:val="Bodyjustified"/>
            </w:pPr>
            <w:r>
              <w:t>0.02</w:t>
            </w:r>
          </w:p>
        </w:tc>
      </w:tr>
      <w:tr w:rsidR="00FC7E12" w:rsidRPr="00FC4A2B" w14:paraId="60A3BE3A" w14:textId="28164A97" w:rsidTr="00FF46E0">
        <w:trPr>
          <w:trHeight w:val="283"/>
        </w:trPr>
        <w:tc>
          <w:tcPr>
            <w:tcW w:w="906" w:type="dxa"/>
          </w:tcPr>
          <w:p w14:paraId="348E2552" w14:textId="77777777" w:rsidR="00FC7E12" w:rsidRPr="0013176B" w:rsidRDefault="00FC7E12" w:rsidP="00245FDF">
            <w:pPr>
              <w:pStyle w:val="Bodyjustified"/>
            </w:pPr>
            <w:r w:rsidRPr="0013176B">
              <w:t>44</w:t>
            </w:r>
          </w:p>
        </w:tc>
        <w:tc>
          <w:tcPr>
            <w:tcW w:w="1247" w:type="dxa"/>
          </w:tcPr>
          <w:p w14:paraId="4C3A8F28" w14:textId="5FBCF157" w:rsidR="00FC7E12" w:rsidRPr="0013176B" w:rsidRDefault="00FC7E12" w:rsidP="00245FDF">
            <w:pPr>
              <w:pStyle w:val="Bodyjustified"/>
            </w:pPr>
            <w:r w:rsidRPr="00C1350B">
              <w:t>DH50107</w:t>
            </w:r>
          </w:p>
        </w:tc>
        <w:tc>
          <w:tcPr>
            <w:tcW w:w="2778" w:type="dxa"/>
          </w:tcPr>
          <w:p w14:paraId="43ECC3C9" w14:textId="0487AC5E" w:rsidR="00FC7E12" w:rsidRDefault="00FC7E12" w:rsidP="00451BCB">
            <w:pPr>
              <w:pStyle w:val="Bodyjustified"/>
              <w:jc w:val="left"/>
            </w:pPr>
            <w:r>
              <w:t>Ceramic Pill B</w:t>
            </w:r>
          </w:p>
        </w:tc>
        <w:tc>
          <w:tcPr>
            <w:tcW w:w="1247" w:type="dxa"/>
          </w:tcPr>
          <w:p w14:paraId="567BC23D" w14:textId="6B0F4591" w:rsidR="00FC7E12" w:rsidRPr="0013176B" w:rsidRDefault="00FC7E12" w:rsidP="00245FDF">
            <w:pPr>
              <w:pStyle w:val="Bodyjustified"/>
            </w:pPr>
            <w:r>
              <w:t>0.73</w:t>
            </w:r>
          </w:p>
        </w:tc>
        <w:tc>
          <w:tcPr>
            <w:tcW w:w="850" w:type="dxa"/>
          </w:tcPr>
          <w:p w14:paraId="52EA5437" w14:textId="30E28E4D" w:rsidR="00FC7E12" w:rsidRPr="0013176B" w:rsidRDefault="00FC7E12" w:rsidP="00245FDF">
            <w:pPr>
              <w:pStyle w:val="Bodyjustified"/>
            </w:pPr>
            <w:r>
              <w:t>D7</w:t>
            </w:r>
          </w:p>
        </w:tc>
        <w:tc>
          <w:tcPr>
            <w:tcW w:w="850" w:type="dxa"/>
          </w:tcPr>
          <w:p w14:paraId="39342888" w14:textId="7E79E3EE" w:rsidR="00FC7E12" w:rsidRPr="0013176B" w:rsidRDefault="00FC7E12" w:rsidP="00245FDF">
            <w:pPr>
              <w:pStyle w:val="Bodyjustified"/>
            </w:pPr>
            <w:r>
              <w:t>D7</w:t>
            </w:r>
          </w:p>
        </w:tc>
        <w:tc>
          <w:tcPr>
            <w:tcW w:w="794" w:type="dxa"/>
          </w:tcPr>
          <w:p w14:paraId="32C4A556" w14:textId="3C7A89C3" w:rsidR="00FC7E12" w:rsidRPr="0013176B" w:rsidRDefault="00FC7E12" w:rsidP="00245FDF">
            <w:pPr>
              <w:pStyle w:val="Bodyjustified"/>
            </w:pPr>
            <w:r>
              <w:t>0.02</w:t>
            </w:r>
          </w:p>
        </w:tc>
      </w:tr>
      <w:tr w:rsidR="00FC7E12" w:rsidRPr="00FC4A2B" w14:paraId="1496DFA2" w14:textId="5DD33B26" w:rsidTr="00FF46E0">
        <w:trPr>
          <w:trHeight w:val="283"/>
        </w:trPr>
        <w:tc>
          <w:tcPr>
            <w:tcW w:w="906" w:type="dxa"/>
          </w:tcPr>
          <w:p w14:paraId="04C58E71" w14:textId="77777777" w:rsidR="00FC7E12" w:rsidRPr="0013176B" w:rsidRDefault="00FC7E12" w:rsidP="00245FDF">
            <w:pPr>
              <w:pStyle w:val="Bodyjustified"/>
            </w:pPr>
            <w:r w:rsidRPr="0013176B">
              <w:t>45</w:t>
            </w:r>
          </w:p>
        </w:tc>
        <w:tc>
          <w:tcPr>
            <w:tcW w:w="1247" w:type="dxa"/>
          </w:tcPr>
          <w:p w14:paraId="29F63096" w14:textId="449D0A27" w:rsidR="00FC7E12" w:rsidRPr="0013176B" w:rsidRDefault="00FC7E12" w:rsidP="00245FDF">
            <w:pPr>
              <w:pStyle w:val="Bodyjustified"/>
            </w:pPr>
            <w:r w:rsidRPr="00C1350B">
              <w:t>DH50107</w:t>
            </w:r>
          </w:p>
        </w:tc>
        <w:tc>
          <w:tcPr>
            <w:tcW w:w="2778" w:type="dxa"/>
          </w:tcPr>
          <w:p w14:paraId="7972F136" w14:textId="63EC507D" w:rsidR="00FC7E12" w:rsidRDefault="00FC7E12" w:rsidP="00451BCB">
            <w:pPr>
              <w:pStyle w:val="Bodyjustified"/>
              <w:jc w:val="left"/>
            </w:pPr>
            <w:r>
              <w:t>Ceramic Pill C (Cathode Lead)</w:t>
            </w:r>
          </w:p>
        </w:tc>
        <w:tc>
          <w:tcPr>
            <w:tcW w:w="1247" w:type="dxa"/>
          </w:tcPr>
          <w:p w14:paraId="398DD05A" w14:textId="6D1FD673" w:rsidR="00FC7E12" w:rsidRPr="0013176B" w:rsidRDefault="00FC7E12" w:rsidP="00245FDF">
            <w:pPr>
              <w:pStyle w:val="Bodyjustified"/>
            </w:pPr>
            <w:r>
              <w:t>0.73</w:t>
            </w:r>
          </w:p>
        </w:tc>
        <w:tc>
          <w:tcPr>
            <w:tcW w:w="850" w:type="dxa"/>
          </w:tcPr>
          <w:p w14:paraId="5BE5FA70" w14:textId="046A57D5" w:rsidR="00FC7E12" w:rsidRPr="0013176B" w:rsidRDefault="00FC7E12" w:rsidP="00245FDF">
            <w:pPr>
              <w:pStyle w:val="Bodyjustified"/>
            </w:pPr>
            <w:r>
              <w:t>D7</w:t>
            </w:r>
          </w:p>
        </w:tc>
        <w:tc>
          <w:tcPr>
            <w:tcW w:w="850" w:type="dxa"/>
          </w:tcPr>
          <w:p w14:paraId="2951CEF5" w14:textId="7EB836DB" w:rsidR="00FC7E12" w:rsidRPr="0013176B" w:rsidRDefault="00FC7E12" w:rsidP="00245FDF">
            <w:pPr>
              <w:pStyle w:val="Bodyjustified"/>
            </w:pPr>
            <w:r>
              <w:t>E2</w:t>
            </w:r>
          </w:p>
        </w:tc>
        <w:tc>
          <w:tcPr>
            <w:tcW w:w="794" w:type="dxa"/>
          </w:tcPr>
          <w:p w14:paraId="6B26E7DE" w14:textId="4403D3EF" w:rsidR="00FC7E12" w:rsidRPr="0013176B" w:rsidRDefault="00FC7E12" w:rsidP="00245FDF">
            <w:pPr>
              <w:pStyle w:val="Bodyjustified"/>
            </w:pPr>
            <w:r>
              <w:t>0.02</w:t>
            </w:r>
          </w:p>
        </w:tc>
      </w:tr>
      <w:tr w:rsidR="00FC7E12" w:rsidRPr="00FC4A2B" w14:paraId="1595904E" w14:textId="53A760B7" w:rsidTr="00FF46E0">
        <w:trPr>
          <w:trHeight w:val="283"/>
        </w:trPr>
        <w:tc>
          <w:tcPr>
            <w:tcW w:w="906" w:type="dxa"/>
          </w:tcPr>
          <w:p w14:paraId="7B0E12C1" w14:textId="77777777" w:rsidR="00FC7E12" w:rsidRPr="0013176B" w:rsidRDefault="00FC7E12" w:rsidP="00245FDF">
            <w:pPr>
              <w:pStyle w:val="Bodyjustified"/>
            </w:pPr>
            <w:r w:rsidRPr="0013176B">
              <w:lastRenderedPageBreak/>
              <w:t>46</w:t>
            </w:r>
          </w:p>
        </w:tc>
        <w:tc>
          <w:tcPr>
            <w:tcW w:w="1247" w:type="dxa"/>
          </w:tcPr>
          <w:p w14:paraId="65F26C33" w14:textId="7E5CD21A" w:rsidR="00FC7E12" w:rsidRPr="0013176B" w:rsidRDefault="00FC7E12" w:rsidP="00245FDF">
            <w:pPr>
              <w:pStyle w:val="Bodyjustified"/>
            </w:pPr>
            <w:r w:rsidRPr="00C1350B">
              <w:t>DH50107</w:t>
            </w:r>
          </w:p>
        </w:tc>
        <w:tc>
          <w:tcPr>
            <w:tcW w:w="2778" w:type="dxa"/>
          </w:tcPr>
          <w:p w14:paraId="16BFBCD1" w14:textId="7BD8AA0B" w:rsidR="00FC7E12" w:rsidRDefault="00FC7E12" w:rsidP="00451BCB">
            <w:pPr>
              <w:pStyle w:val="Bodyjustified"/>
              <w:jc w:val="left"/>
            </w:pPr>
            <w:r>
              <w:t>Ceramic Pill D (Anode Lead)</w:t>
            </w:r>
          </w:p>
        </w:tc>
        <w:tc>
          <w:tcPr>
            <w:tcW w:w="1247" w:type="dxa"/>
          </w:tcPr>
          <w:p w14:paraId="6E3F745F" w14:textId="499C92FC" w:rsidR="00FC7E12" w:rsidRPr="0013176B" w:rsidRDefault="00FC7E12" w:rsidP="00245FDF">
            <w:pPr>
              <w:pStyle w:val="Bodyjustified"/>
            </w:pPr>
            <w:r>
              <w:t>0.73</w:t>
            </w:r>
          </w:p>
        </w:tc>
        <w:tc>
          <w:tcPr>
            <w:tcW w:w="850" w:type="dxa"/>
          </w:tcPr>
          <w:p w14:paraId="55BD5D8E" w14:textId="45A74056" w:rsidR="00FC7E12" w:rsidRPr="0013176B" w:rsidRDefault="00FC7E12" w:rsidP="00245FDF">
            <w:pPr>
              <w:pStyle w:val="Bodyjustified"/>
            </w:pPr>
            <w:r>
              <w:t>E2</w:t>
            </w:r>
          </w:p>
        </w:tc>
        <w:tc>
          <w:tcPr>
            <w:tcW w:w="850" w:type="dxa"/>
          </w:tcPr>
          <w:p w14:paraId="5B27F475" w14:textId="3C5C0F84" w:rsidR="00FC7E12" w:rsidRPr="0013176B" w:rsidRDefault="00FC7E12" w:rsidP="00245FDF">
            <w:pPr>
              <w:pStyle w:val="Bodyjustified"/>
            </w:pPr>
            <w:r>
              <w:t>D7</w:t>
            </w:r>
          </w:p>
        </w:tc>
        <w:tc>
          <w:tcPr>
            <w:tcW w:w="794" w:type="dxa"/>
          </w:tcPr>
          <w:p w14:paraId="0928329B" w14:textId="61E64659" w:rsidR="00FC7E12" w:rsidRPr="0013176B" w:rsidRDefault="00FC7E12" w:rsidP="00245FDF">
            <w:pPr>
              <w:pStyle w:val="Bodyjustified"/>
            </w:pPr>
            <w:r>
              <w:t>0.02</w:t>
            </w:r>
          </w:p>
        </w:tc>
      </w:tr>
      <w:tr w:rsidR="00FC7E12" w:rsidRPr="00FC4A2B" w14:paraId="286D4412" w14:textId="56AA83F5" w:rsidTr="00FF46E0">
        <w:trPr>
          <w:trHeight w:val="283"/>
        </w:trPr>
        <w:tc>
          <w:tcPr>
            <w:tcW w:w="906" w:type="dxa"/>
          </w:tcPr>
          <w:p w14:paraId="25CDC08D" w14:textId="77777777" w:rsidR="00FC7E12" w:rsidRPr="0013176B" w:rsidRDefault="00FC7E12" w:rsidP="00245FDF">
            <w:pPr>
              <w:pStyle w:val="Bodyjustified"/>
            </w:pPr>
            <w:r w:rsidRPr="0013176B">
              <w:t>47</w:t>
            </w:r>
          </w:p>
        </w:tc>
        <w:tc>
          <w:tcPr>
            <w:tcW w:w="1247" w:type="dxa"/>
          </w:tcPr>
          <w:p w14:paraId="6160AE3F" w14:textId="5B0CE943" w:rsidR="00FC7E12" w:rsidRPr="0013176B" w:rsidRDefault="00FC7E12" w:rsidP="00245FDF">
            <w:pPr>
              <w:pStyle w:val="Bodyjustified"/>
            </w:pPr>
            <w:r w:rsidRPr="00C1350B">
              <w:t>DH50107</w:t>
            </w:r>
          </w:p>
        </w:tc>
        <w:tc>
          <w:tcPr>
            <w:tcW w:w="2778" w:type="dxa"/>
          </w:tcPr>
          <w:p w14:paraId="356A5D56" w14:textId="420051A5" w:rsidR="00FC7E12" w:rsidRDefault="00FC7E12" w:rsidP="00451BCB">
            <w:pPr>
              <w:pStyle w:val="Bodyjustified"/>
              <w:jc w:val="left"/>
            </w:pPr>
            <w:r>
              <w:t>Ceramic Pill E (2 Leads)</w:t>
            </w:r>
          </w:p>
        </w:tc>
        <w:tc>
          <w:tcPr>
            <w:tcW w:w="1247" w:type="dxa"/>
          </w:tcPr>
          <w:p w14:paraId="71DE7012" w14:textId="54BB6DA6" w:rsidR="00FC7E12" w:rsidRPr="0013176B" w:rsidRDefault="00FC7E12" w:rsidP="00245FDF">
            <w:pPr>
              <w:pStyle w:val="Bodyjustified"/>
            </w:pPr>
            <w:r>
              <w:t>0.73</w:t>
            </w:r>
          </w:p>
        </w:tc>
        <w:tc>
          <w:tcPr>
            <w:tcW w:w="850" w:type="dxa"/>
          </w:tcPr>
          <w:p w14:paraId="0DF618C7" w14:textId="34F19F4A" w:rsidR="00FC7E12" w:rsidRPr="0013176B" w:rsidRDefault="00FC7E12" w:rsidP="00245FDF">
            <w:pPr>
              <w:pStyle w:val="Bodyjustified"/>
            </w:pPr>
            <w:r>
              <w:t>E2</w:t>
            </w:r>
          </w:p>
        </w:tc>
        <w:tc>
          <w:tcPr>
            <w:tcW w:w="850" w:type="dxa"/>
          </w:tcPr>
          <w:p w14:paraId="15CD68A9" w14:textId="34789E71" w:rsidR="00FC7E12" w:rsidRPr="0013176B" w:rsidRDefault="00FC7E12" w:rsidP="00245FDF">
            <w:pPr>
              <w:pStyle w:val="Bodyjustified"/>
            </w:pPr>
            <w:r>
              <w:t>E2</w:t>
            </w:r>
          </w:p>
        </w:tc>
        <w:tc>
          <w:tcPr>
            <w:tcW w:w="794" w:type="dxa"/>
          </w:tcPr>
          <w:p w14:paraId="77A2EE67" w14:textId="5A25ABF5" w:rsidR="00FC7E12" w:rsidRPr="0013176B" w:rsidRDefault="00FC7E12" w:rsidP="00245FDF">
            <w:pPr>
              <w:pStyle w:val="Bodyjustified"/>
            </w:pPr>
            <w:r>
              <w:t>0.02</w:t>
            </w:r>
          </w:p>
        </w:tc>
      </w:tr>
      <w:tr w:rsidR="00FC7E12" w:rsidRPr="00FC4A2B" w14:paraId="560EBE3E" w14:textId="0234E602" w:rsidTr="00FF46E0">
        <w:trPr>
          <w:trHeight w:val="283"/>
        </w:trPr>
        <w:tc>
          <w:tcPr>
            <w:tcW w:w="906" w:type="dxa"/>
          </w:tcPr>
          <w:p w14:paraId="02D9416E" w14:textId="77777777" w:rsidR="00FC7E12" w:rsidRPr="0013176B" w:rsidRDefault="00FC7E12" w:rsidP="00245FDF">
            <w:pPr>
              <w:pStyle w:val="Bodyjustified"/>
            </w:pPr>
            <w:r w:rsidRPr="0013176B">
              <w:t>48</w:t>
            </w:r>
          </w:p>
        </w:tc>
        <w:tc>
          <w:tcPr>
            <w:tcW w:w="1247" w:type="dxa"/>
          </w:tcPr>
          <w:p w14:paraId="63AFD919" w14:textId="35D18AF6" w:rsidR="00FC7E12" w:rsidRPr="0013176B" w:rsidRDefault="00FC7E12" w:rsidP="00245FDF">
            <w:pPr>
              <w:pStyle w:val="Bodyjustified"/>
            </w:pPr>
            <w:r w:rsidRPr="00C1350B">
              <w:t>DH50107</w:t>
            </w:r>
          </w:p>
        </w:tc>
        <w:tc>
          <w:tcPr>
            <w:tcW w:w="2778" w:type="dxa"/>
          </w:tcPr>
          <w:p w14:paraId="1CB5670F" w14:textId="21490521" w:rsidR="00FC7E12" w:rsidRDefault="00FC7E12" w:rsidP="00451BCB">
            <w:pPr>
              <w:pStyle w:val="Bodyjustified"/>
              <w:jc w:val="left"/>
            </w:pPr>
            <w:r>
              <w:t xml:space="preserve">Ceramic Pill F </w:t>
            </w:r>
            <w:r w:rsidRPr="008021F0">
              <w:t>(Anode Lead)</w:t>
            </w:r>
          </w:p>
        </w:tc>
        <w:tc>
          <w:tcPr>
            <w:tcW w:w="1247" w:type="dxa"/>
          </w:tcPr>
          <w:p w14:paraId="74964515" w14:textId="4C8B7286" w:rsidR="00FC7E12" w:rsidRPr="0013176B" w:rsidRDefault="00FC7E12" w:rsidP="00245FDF">
            <w:pPr>
              <w:pStyle w:val="Bodyjustified"/>
            </w:pPr>
            <w:r>
              <w:t>0.73</w:t>
            </w:r>
          </w:p>
        </w:tc>
        <w:tc>
          <w:tcPr>
            <w:tcW w:w="850" w:type="dxa"/>
          </w:tcPr>
          <w:p w14:paraId="559973C4" w14:textId="133CA3EB" w:rsidR="00FC7E12" w:rsidRPr="0013176B" w:rsidRDefault="00FC7E12" w:rsidP="00245FDF">
            <w:pPr>
              <w:pStyle w:val="Bodyjustified"/>
            </w:pPr>
            <w:r>
              <w:t>E2</w:t>
            </w:r>
          </w:p>
        </w:tc>
        <w:tc>
          <w:tcPr>
            <w:tcW w:w="850" w:type="dxa"/>
          </w:tcPr>
          <w:p w14:paraId="7A050644" w14:textId="18692273" w:rsidR="00FC7E12" w:rsidRPr="0013176B" w:rsidRDefault="00FC7E12" w:rsidP="00245FDF">
            <w:pPr>
              <w:pStyle w:val="Bodyjustified"/>
            </w:pPr>
            <w:r>
              <w:t>D7</w:t>
            </w:r>
          </w:p>
        </w:tc>
        <w:tc>
          <w:tcPr>
            <w:tcW w:w="794" w:type="dxa"/>
          </w:tcPr>
          <w:p w14:paraId="78FD2644" w14:textId="7242B7DC" w:rsidR="00FC7E12" w:rsidRPr="0013176B" w:rsidRDefault="00FC7E12" w:rsidP="00245FDF">
            <w:pPr>
              <w:pStyle w:val="Bodyjustified"/>
            </w:pPr>
            <w:r>
              <w:t>0.02</w:t>
            </w:r>
          </w:p>
        </w:tc>
      </w:tr>
      <w:tr w:rsidR="00FC7E12" w:rsidRPr="00FC4A2B" w14:paraId="101C8D48" w14:textId="403571CA" w:rsidTr="00FF46E0">
        <w:trPr>
          <w:trHeight w:val="283"/>
        </w:trPr>
        <w:tc>
          <w:tcPr>
            <w:tcW w:w="906" w:type="dxa"/>
          </w:tcPr>
          <w:p w14:paraId="0EA53D19" w14:textId="77777777" w:rsidR="00FC7E12" w:rsidRPr="0013176B" w:rsidRDefault="00FC7E12" w:rsidP="00245FDF">
            <w:pPr>
              <w:pStyle w:val="Bodyjustified"/>
            </w:pPr>
            <w:r w:rsidRPr="0013176B">
              <w:t>49</w:t>
            </w:r>
          </w:p>
        </w:tc>
        <w:tc>
          <w:tcPr>
            <w:tcW w:w="1247" w:type="dxa"/>
          </w:tcPr>
          <w:p w14:paraId="7425A31F" w14:textId="43F2A340" w:rsidR="00FC7E12" w:rsidRPr="0013176B" w:rsidRDefault="00FC7E12" w:rsidP="00245FDF">
            <w:pPr>
              <w:pStyle w:val="Bodyjustified"/>
            </w:pPr>
            <w:r w:rsidRPr="00C1350B">
              <w:t>DH50107</w:t>
            </w:r>
          </w:p>
        </w:tc>
        <w:tc>
          <w:tcPr>
            <w:tcW w:w="2778" w:type="dxa"/>
          </w:tcPr>
          <w:p w14:paraId="78287D16" w14:textId="095682D5" w:rsidR="00FC7E12" w:rsidRDefault="00FC7E12" w:rsidP="00451BCB">
            <w:pPr>
              <w:pStyle w:val="Bodyjustified"/>
              <w:jc w:val="left"/>
            </w:pPr>
            <w:r>
              <w:t>Ceramic Pill G</w:t>
            </w:r>
          </w:p>
        </w:tc>
        <w:tc>
          <w:tcPr>
            <w:tcW w:w="1247" w:type="dxa"/>
          </w:tcPr>
          <w:p w14:paraId="478188A6" w14:textId="763F5EE5" w:rsidR="00FC7E12" w:rsidRPr="0013176B" w:rsidRDefault="00FC7E12" w:rsidP="00627087">
            <w:pPr>
              <w:pStyle w:val="Bodyjustified"/>
            </w:pPr>
            <w:r>
              <w:t>0.8</w:t>
            </w:r>
          </w:p>
        </w:tc>
        <w:tc>
          <w:tcPr>
            <w:tcW w:w="850" w:type="dxa"/>
          </w:tcPr>
          <w:p w14:paraId="0B7109D5" w14:textId="6D72D24A" w:rsidR="00FC7E12" w:rsidRPr="0013176B" w:rsidRDefault="00FC7E12" w:rsidP="00245FDF">
            <w:pPr>
              <w:pStyle w:val="Bodyjustified"/>
            </w:pPr>
            <w:r>
              <w:t>D7</w:t>
            </w:r>
          </w:p>
        </w:tc>
        <w:tc>
          <w:tcPr>
            <w:tcW w:w="850" w:type="dxa"/>
          </w:tcPr>
          <w:p w14:paraId="5F3E917F" w14:textId="68FA5CBD" w:rsidR="00FC7E12" w:rsidRPr="0013176B" w:rsidRDefault="00FC7E12" w:rsidP="00245FDF">
            <w:pPr>
              <w:pStyle w:val="Bodyjustified"/>
            </w:pPr>
            <w:r>
              <w:t>A7</w:t>
            </w:r>
          </w:p>
        </w:tc>
        <w:tc>
          <w:tcPr>
            <w:tcW w:w="794" w:type="dxa"/>
          </w:tcPr>
          <w:p w14:paraId="1F06190E" w14:textId="0C35ADDF" w:rsidR="00FC7E12" w:rsidRPr="0013176B" w:rsidRDefault="00FC7E12" w:rsidP="00245FDF">
            <w:pPr>
              <w:pStyle w:val="Bodyjustified"/>
            </w:pPr>
            <w:r>
              <w:t>0.15</w:t>
            </w:r>
          </w:p>
        </w:tc>
      </w:tr>
      <w:tr w:rsidR="00FC7E12" w:rsidRPr="00FC4A2B" w14:paraId="4AC9708F" w14:textId="5C8716CE" w:rsidTr="00FF46E0">
        <w:trPr>
          <w:trHeight w:val="283"/>
        </w:trPr>
        <w:tc>
          <w:tcPr>
            <w:tcW w:w="906" w:type="dxa"/>
          </w:tcPr>
          <w:p w14:paraId="5048684E" w14:textId="44690A7E" w:rsidR="00FC7E12" w:rsidRPr="0013176B" w:rsidRDefault="00FC7E12" w:rsidP="00245FDF">
            <w:pPr>
              <w:pStyle w:val="Bodyjustified"/>
            </w:pPr>
            <w:r>
              <w:t>50</w:t>
            </w:r>
          </w:p>
        </w:tc>
        <w:tc>
          <w:tcPr>
            <w:tcW w:w="1247" w:type="dxa"/>
          </w:tcPr>
          <w:p w14:paraId="04D65793" w14:textId="71A3B014" w:rsidR="00FC7E12" w:rsidRPr="0013176B" w:rsidRDefault="00FC7E12" w:rsidP="00245FDF">
            <w:pPr>
              <w:pStyle w:val="Bodyjustified"/>
            </w:pPr>
            <w:r w:rsidRPr="00627087">
              <w:t>DH50</w:t>
            </w:r>
            <w:r>
              <w:t>101</w:t>
            </w:r>
          </w:p>
        </w:tc>
        <w:tc>
          <w:tcPr>
            <w:tcW w:w="2778" w:type="dxa"/>
          </w:tcPr>
          <w:p w14:paraId="58052BCF" w14:textId="7EE2F5F4" w:rsidR="00FC7E12" w:rsidRDefault="00FC7E12" w:rsidP="00451BCB">
            <w:pPr>
              <w:pStyle w:val="Bodyjustified"/>
              <w:jc w:val="left"/>
            </w:pPr>
            <w:r>
              <w:t>Ceramic Stripline</w:t>
            </w:r>
          </w:p>
        </w:tc>
        <w:tc>
          <w:tcPr>
            <w:tcW w:w="1247" w:type="dxa"/>
          </w:tcPr>
          <w:p w14:paraId="6A38B818" w14:textId="4E6DA71D" w:rsidR="00FC7E12" w:rsidRPr="0013176B" w:rsidRDefault="00FC7E12" w:rsidP="008A5DEF">
            <w:pPr>
              <w:pStyle w:val="Bodyjustified"/>
            </w:pPr>
            <w:r>
              <w:t>0.2</w:t>
            </w:r>
          </w:p>
        </w:tc>
        <w:tc>
          <w:tcPr>
            <w:tcW w:w="850" w:type="dxa"/>
          </w:tcPr>
          <w:p w14:paraId="6EF6E475" w14:textId="5ECBFC3D" w:rsidR="00FC7E12" w:rsidRPr="0013176B" w:rsidRDefault="00FC7E12" w:rsidP="00245FDF">
            <w:pPr>
              <w:pStyle w:val="Bodyjustified"/>
            </w:pPr>
            <w:r>
              <w:t>D7</w:t>
            </w:r>
          </w:p>
        </w:tc>
        <w:tc>
          <w:tcPr>
            <w:tcW w:w="850" w:type="dxa"/>
          </w:tcPr>
          <w:p w14:paraId="4634A684" w14:textId="4260033F" w:rsidR="00FC7E12" w:rsidRPr="0013176B" w:rsidRDefault="00FC7E12" w:rsidP="00245FDF">
            <w:pPr>
              <w:pStyle w:val="Bodyjustified"/>
            </w:pPr>
            <w:r>
              <w:t>D7</w:t>
            </w:r>
          </w:p>
        </w:tc>
        <w:tc>
          <w:tcPr>
            <w:tcW w:w="794" w:type="dxa"/>
          </w:tcPr>
          <w:p w14:paraId="59F13B72" w14:textId="7FD3B759" w:rsidR="00FC7E12" w:rsidRPr="0013176B" w:rsidRDefault="00FC7E12" w:rsidP="00245FDF">
            <w:pPr>
              <w:pStyle w:val="Bodyjustified"/>
            </w:pPr>
            <w:r w:rsidRPr="00D47BE7">
              <w:t>0.02</w:t>
            </w:r>
          </w:p>
        </w:tc>
      </w:tr>
      <w:tr w:rsidR="00FC7E12" w:rsidRPr="00FC4A2B" w14:paraId="598F24E4" w14:textId="77777777" w:rsidTr="00FF46E0">
        <w:trPr>
          <w:trHeight w:val="283"/>
        </w:trPr>
        <w:tc>
          <w:tcPr>
            <w:tcW w:w="906" w:type="dxa"/>
          </w:tcPr>
          <w:p w14:paraId="302F83A3" w14:textId="501EBD43" w:rsidR="00FC7E12" w:rsidRPr="0013176B" w:rsidRDefault="00FC7E12" w:rsidP="00245FDF">
            <w:pPr>
              <w:pStyle w:val="Bodyjustified"/>
            </w:pPr>
            <w:r>
              <w:t>51</w:t>
            </w:r>
          </w:p>
        </w:tc>
        <w:tc>
          <w:tcPr>
            <w:tcW w:w="1247" w:type="dxa"/>
          </w:tcPr>
          <w:p w14:paraId="29D9CE19" w14:textId="2FA6F65D" w:rsidR="00FC7E12" w:rsidRDefault="00FC7E12" w:rsidP="00245FDF">
            <w:pPr>
              <w:pStyle w:val="Bodyjustified"/>
            </w:pPr>
            <w:r w:rsidRPr="00627087">
              <w:t>DH50</w:t>
            </w:r>
            <w:r>
              <w:t>102</w:t>
            </w:r>
          </w:p>
        </w:tc>
        <w:tc>
          <w:tcPr>
            <w:tcW w:w="2778" w:type="dxa"/>
          </w:tcPr>
          <w:p w14:paraId="01DA154C" w14:textId="1EE79189" w:rsidR="00FC7E12" w:rsidRDefault="00FC7E12" w:rsidP="00451BCB">
            <w:pPr>
              <w:pStyle w:val="Bodyjustified"/>
              <w:jc w:val="left"/>
            </w:pPr>
            <w:r>
              <w:t>Ceramic Stripline</w:t>
            </w:r>
          </w:p>
        </w:tc>
        <w:tc>
          <w:tcPr>
            <w:tcW w:w="1247" w:type="dxa"/>
          </w:tcPr>
          <w:p w14:paraId="23C44C4E" w14:textId="219C215B" w:rsidR="00FC7E12" w:rsidRDefault="00FC7E12" w:rsidP="00627087">
            <w:pPr>
              <w:pStyle w:val="Bodyjustified"/>
            </w:pPr>
            <w:r>
              <w:t>0.22</w:t>
            </w:r>
          </w:p>
        </w:tc>
        <w:tc>
          <w:tcPr>
            <w:tcW w:w="850" w:type="dxa"/>
          </w:tcPr>
          <w:p w14:paraId="3CB02128" w14:textId="6EA8F995" w:rsidR="00FC7E12" w:rsidRDefault="00FC7E12" w:rsidP="00245FDF">
            <w:pPr>
              <w:pStyle w:val="Bodyjustified"/>
            </w:pPr>
            <w:r>
              <w:t>D7</w:t>
            </w:r>
          </w:p>
        </w:tc>
        <w:tc>
          <w:tcPr>
            <w:tcW w:w="850" w:type="dxa"/>
          </w:tcPr>
          <w:p w14:paraId="4BF4C6AF" w14:textId="1F7D0CE7" w:rsidR="00FC7E12" w:rsidRDefault="00FC7E12" w:rsidP="00245FDF">
            <w:pPr>
              <w:pStyle w:val="Bodyjustified"/>
            </w:pPr>
            <w:r>
              <w:t>D7</w:t>
            </w:r>
          </w:p>
        </w:tc>
        <w:tc>
          <w:tcPr>
            <w:tcW w:w="794" w:type="dxa"/>
          </w:tcPr>
          <w:p w14:paraId="08770889" w14:textId="03B846B3" w:rsidR="00FC7E12" w:rsidRDefault="00FC7E12" w:rsidP="00245FDF">
            <w:pPr>
              <w:pStyle w:val="Bodyjustified"/>
            </w:pPr>
            <w:r w:rsidRPr="00D47BE7">
              <w:t>0.02</w:t>
            </w:r>
          </w:p>
        </w:tc>
      </w:tr>
      <w:tr w:rsidR="00FC7E12" w:rsidRPr="00FC4A2B" w14:paraId="08675EE3" w14:textId="77777777" w:rsidTr="00FF46E0">
        <w:trPr>
          <w:trHeight w:val="283"/>
        </w:trPr>
        <w:tc>
          <w:tcPr>
            <w:tcW w:w="906" w:type="dxa"/>
          </w:tcPr>
          <w:p w14:paraId="638736B6" w14:textId="539D3762" w:rsidR="00FC7E12" w:rsidRPr="0013176B" w:rsidRDefault="00FC7E12" w:rsidP="00245FDF">
            <w:pPr>
              <w:pStyle w:val="Bodyjustified"/>
            </w:pPr>
            <w:r>
              <w:t>52</w:t>
            </w:r>
          </w:p>
        </w:tc>
        <w:tc>
          <w:tcPr>
            <w:tcW w:w="1247" w:type="dxa"/>
          </w:tcPr>
          <w:p w14:paraId="554AD5EF" w14:textId="33461472" w:rsidR="00FC7E12" w:rsidRDefault="00FC7E12" w:rsidP="00245FDF">
            <w:pPr>
              <w:pStyle w:val="Bodyjustified"/>
            </w:pPr>
            <w:r w:rsidRPr="00627087">
              <w:t>DH50</w:t>
            </w:r>
            <w:r>
              <w:t>103</w:t>
            </w:r>
          </w:p>
        </w:tc>
        <w:tc>
          <w:tcPr>
            <w:tcW w:w="2778" w:type="dxa"/>
          </w:tcPr>
          <w:p w14:paraId="2571E721" w14:textId="715AD290" w:rsidR="00FC7E12" w:rsidRDefault="00FC7E12" w:rsidP="00451BCB">
            <w:pPr>
              <w:pStyle w:val="Bodyjustified"/>
              <w:jc w:val="left"/>
            </w:pPr>
            <w:r>
              <w:t>Ceramic Stripline</w:t>
            </w:r>
          </w:p>
        </w:tc>
        <w:tc>
          <w:tcPr>
            <w:tcW w:w="1247" w:type="dxa"/>
          </w:tcPr>
          <w:p w14:paraId="32FE084B" w14:textId="78DE7469" w:rsidR="00FC7E12" w:rsidRDefault="00FC7E12" w:rsidP="00627087">
            <w:pPr>
              <w:pStyle w:val="Bodyjustified"/>
            </w:pPr>
            <w:r>
              <w:t>0.26</w:t>
            </w:r>
          </w:p>
        </w:tc>
        <w:tc>
          <w:tcPr>
            <w:tcW w:w="850" w:type="dxa"/>
          </w:tcPr>
          <w:p w14:paraId="5690F040" w14:textId="086A6F59" w:rsidR="00FC7E12" w:rsidRDefault="00FC7E12" w:rsidP="00245FDF">
            <w:pPr>
              <w:pStyle w:val="Bodyjustified"/>
            </w:pPr>
            <w:r>
              <w:t>D7</w:t>
            </w:r>
          </w:p>
        </w:tc>
        <w:tc>
          <w:tcPr>
            <w:tcW w:w="850" w:type="dxa"/>
          </w:tcPr>
          <w:p w14:paraId="115D9A46" w14:textId="763E4CB2" w:rsidR="00FC7E12" w:rsidRDefault="00FC7E12" w:rsidP="00245FDF">
            <w:pPr>
              <w:pStyle w:val="Bodyjustified"/>
            </w:pPr>
            <w:r>
              <w:t>D7</w:t>
            </w:r>
          </w:p>
        </w:tc>
        <w:tc>
          <w:tcPr>
            <w:tcW w:w="794" w:type="dxa"/>
          </w:tcPr>
          <w:p w14:paraId="4EF42CCC" w14:textId="7C6D495A" w:rsidR="00FC7E12" w:rsidRDefault="00FC7E12" w:rsidP="00245FDF">
            <w:pPr>
              <w:pStyle w:val="Bodyjustified"/>
            </w:pPr>
            <w:r w:rsidRPr="00D47BE7">
              <w:t>0.02</w:t>
            </w:r>
          </w:p>
        </w:tc>
      </w:tr>
      <w:tr w:rsidR="00FC7E12" w:rsidRPr="00FC4A2B" w14:paraId="71F37F3C" w14:textId="77777777" w:rsidTr="00FF46E0">
        <w:trPr>
          <w:trHeight w:val="283"/>
        </w:trPr>
        <w:tc>
          <w:tcPr>
            <w:tcW w:w="906" w:type="dxa"/>
          </w:tcPr>
          <w:p w14:paraId="63E2E9CA" w14:textId="51629A78" w:rsidR="00FC7E12" w:rsidRDefault="00FC7E12" w:rsidP="00245FDF">
            <w:pPr>
              <w:pStyle w:val="Bodyjustified"/>
            </w:pPr>
            <w:r>
              <w:t>53</w:t>
            </w:r>
          </w:p>
        </w:tc>
        <w:tc>
          <w:tcPr>
            <w:tcW w:w="1247" w:type="dxa"/>
          </w:tcPr>
          <w:p w14:paraId="132FCE44" w14:textId="228B17E8" w:rsidR="00FC7E12" w:rsidRPr="00627087" w:rsidRDefault="00FC7E12" w:rsidP="00245FDF">
            <w:pPr>
              <w:pStyle w:val="Bodyjustified"/>
            </w:pPr>
            <w:r w:rsidRPr="00627087">
              <w:t>DH50</w:t>
            </w:r>
            <w:r>
              <w:t>104</w:t>
            </w:r>
          </w:p>
        </w:tc>
        <w:tc>
          <w:tcPr>
            <w:tcW w:w="2778" w:type="dxa"/>
          </w:tcPr>
          <w:p w14:paraId="668330F4" w14:textId="444CD8F8" w:rsidR="00FC7E12" w:rsidRDefault="00FC7E12" w:rsidP="00451BCB">
            <w:pPr>
              <w:pStyle w:val="Bodyjustified"/>
              <w:jc w:val="left"/>
            </w:pPr>
            <w:r>
              <w:t>Ceramic Stripline</w:t>
            </w:r>
          </w:p>
        </w:tc>
        <w:tc>
          <w:tcPr>
            <w:tcW w:w="1247" w:type="dxa"/>
          </w:tcPr>
          <w:p w14:paraId="2C08BF0D" w14:textId="0924E7D8" w:rsidR="00FC7E12" w:rsidRDefault="00FC7E12" w:rsidP="00627087">
            <w:pPr>
              <w:pStyle w:val="Bodyjustified"/>
            </w:pPr>
            <w:r>
              <w:t>0.31</w:t>
            </w:r>
          </w:p>
        </w:tc>
        <w:tc>
          <w:tcPr>
            <w:tcW w:w="850" w:type="dxa"/>
          </w:tcPr>
          <w:p w14:paraId="66961FF9" w14:textId="4F113EAD" w:rsidR="00FC7E12" w:rsidRDefault="00FC7E12" w:rsidP="00245FDF">
            <w:pPr>
              <w:pStyle w:val="Bodyjustified"/>
            </w:pPr>
            <w:r>
              <w:t>D7</w:t>
            </w:r>
          </w:p>
        </w:tc>
        <w:tc>
          <w:tcPr>
            <w:tcW w:w="850" w:type="dxa"/>
          </w:tcPr>
          <w:p w14:paraId="285593E3" w14:textId="639E4FFB" w:rsidR="00FC7E12" w:rsidRDefault="00FC7E12" w:rsidP="00245FDF">
            <w:pPr>
              <w:pStyle w:val="Bodyjustified"/>
            </w:pPr>
            <w:r>
              <w:t>D7</w:t>
            </w:r>
          </w:p>
        </w:tc>
        <w:tc>
          <w:tcPr>
            <w:tcW w:w="794" w:type="dxa"/>
          </w:tcPr>
          <w:p w14:paraId="76172BAD" w14:textId="39376E52" w:rsidR="00FC7E12" w:rsidRDefault="00FC7E12" w:rsidP="00245FDF">
            <w:pPr>
              <w:pStyle w:val="Bodyjustified"/>
            </w:pPr>
            <w:r w:rsidRPr="00D47BE7">
              <w:t>0.02</w:t>
            </w:r>
          </w:p>
        </w:tc>
      </w:tr>
      <w:tr w:rsidR="00FC7E12" w:rsidRPr="00FC4A2B" w14:paraId="1B906E88" w14:textId="77777777" w:rsidTr="00FF46E0">
        <w:trPr>
          <w:trHeight w:val="283"/>
        </w:trPr>
        <w:tc>
          <w:tcPr>
            <w:tcW w:w="906" w:type="dxa"/>
          </w:tcPr>
          <w:p w14:paraId="25651683" w14:textId="4ECCCEB3" w:rsidR="00FC7E12" w:rsidRDefault="00FC7E12" w:rsidP="00245FDF">
            <w:pPr>
              <w:pStyle w:val="Bodyjustified"/>
            </w:pPr>
            <w:r>
              <w:t>54</w:t>
            </w:r>
          </w:p>
        </w:tc>
        <w:tc>
          <w:tcPr>
            <w:tcW w:w="1247" w:type="dxa"/>
          </w:tcPr>
          <w:p w14:paraId="321D60DB" w14:textId="4D20E57D" w:rsidR="00FC7E12" w:rsidRPr="00627087" w:rsidRDefault="00FC7E12" w:rsidP="00245FDF">
            <w:pPr>
              <w:pStyle w:val="Bodyjustified"/>
            </w:pPr>
            <w:r w:rsidRPr="00627087">
              <w:t>DH50</w:t>
            </w:r>
            <w:r>
              <w:t>105</w:t>
            </w:r>
          </w:p>
        </w:tc>
        <w:tc>
          <w:tcPr>
            <w:tcW w:w="2778" w:type="dxa"/>
          </w:tcPr>
          <w:p w14:paraId="79846F40" w14:textId="1AF67A2B" w:rsidR="00FC7E12" w:rsidRDefault="00FC7E12" w:rsidP="00451BCB">
            <w:pPr>
              <w:pStyle w:val="Bodyjustified"/>
              <w:jc w:val="left"/>
            </w:pPr>
            <w:r>
              <w:t>Ceramic Stripline</w:t>
            </w:r>
          </w:p>
        </w:tc>
        <w:tc>
          <w:tcPr>
            <w:tcW w:w="1247" w:type="dxa"/>
          </w:tcPr>
          <w:p w14:paraId="2C196D0E" w14:textId="67DEFB25" w:rsidR="00FC7E12" w:rsidRDefault="00FC7E12" w:rsidP="00627087">
            <w:pPr>
              <w:pStyle w:val="Bodyjustified"/>
            </w:pPr>
            <w:r>
              <w:t>0.37</w:t>
            </w:r>
          </w:p>
        </w:tc>
        <w:tc>
          <w:tcPr>
            <w:tcW w:w="850" w:type="dxa"/>
          </w:tcPr>
          <w:p w14:paraId="66796E1A" w14:textId="4B6F47EB" w:rsidR="00FC7E12" w:rsidRDefault="00FC7E12" w:rsidP="00245FDF">
            <w:pPr>
              <w:pStyle w:val="Bodyjustified"/>
            </w:pPr>
            <w:r>
              <w:t>D7</w:t>
            </w:r>
          </w:p>
        </w:tc>
        <w:tc>
          <w:tcPr>
            <w:tcW w:w="850" w:type="dxa"/>
          </w:tcPr>
          <w:p w14:paraId="5B81C83D" w14:textId="0726E641" w:rsidR="00FC7E12" w:rsidRDefault="00FC7E12" w:rsidP="00245FDF">
            <w:pPr>
              <w:pStyle w:val="Bodyjustified"/>
            </w:pPr>
            <w:r>
              <w:t>D7</w:t>
            </w:r>
          </w:p>
        </w:tc>
        <w:tc>
          <w:tcPr>
            <w:tcW w:w="794" w:type="dxa"/>
          </w:tcPr>
          <w:p w14:paraId="1CEBC279" w14:textId="217D71E5" w:rsidR="00FC7E12" w:rsidRDefault="00FC7E12" w:rsidP="00245FDF">
            <w:pPr>
              <w:pStyle w:val="Bodyjustified"/>
            </w:pPr>
            <w:r w:rsidRPr="00150FC7">
              <w:t>0.02</w:t>
            </w:r>
          </w:p>
        </w:tc>
      </w:tr>
      <w:tr w:rsidR="00FC7E12" w:rsidRPr="00FC4A2B" w14:paraId="52362578" w14:textId="77777777" w:rsidTr="00FF46E0">
        <w:trPr>
          <w:trHeight w:val="283"/>
        </w:trPr>
        <w:tc>
          <w:tcPr>
            <w:tcW w:w="906" w:type="dxa"/>
          </w:tcPr>
          <w:p w14:paraId="0EED1154" w14:textId="22229274" w:rsidR="00FC7E12" w:rsidRDefault="00FC7E12" w:rsidP="00245FDF">
            <w:pPr>
              <w:pStyle w:val="Bodyjustified"/>
            </w:pPr>
            <w:r>
              <w:t>55</w:t>
            </w:r>
          </w:p>
        </w:tc>
        <w:tc>
          <w:tcPr>
            <w:tcW w:w="1247" w:type="dxa"/>
          </w:tcPr>
          <w:p w14:paraId="37BE86A7" w14:textId="0210CDD2" w:rsidR="00FC7E12" w:rsidRPr="00627087" w:rsidRDefault="00FC7E12" w:rsidP="00245FDF">
            <w:pPr>
              <w:pStyle w:val="Bodyjustified"/>
            </w:pPr>
            <w:r w:rsidRPr="00627087">
              <w:t>DH50</w:t>
            </w:r>
            <w:r>
              <w:t>106</w:t>
            </w:r>
          </w:p>
        </w:tc>
        <w:tc>
          <w:tcPr>
            <w:tcW w:w="2778" w:type="dxa"/>
          </w:tcPr>
          <w:p w14:paraId="49471CF2" w14:textId="7CB982B5" w:rsidR="00FC7E12" w:rsidRDefault="00FC7E12" w:rsidP="00451BCB">
            <w:pPr>
              <w:pStyle w:val="Bodyjustified"/>
              <w:jc w:val="left"/>
            </w:pPr>
            <w:r>
              <w:t>Ceramic Stripline</w:t>
            </w:r>
          </w:p>
        </w:tc>
        <w:tc>
          <w:tcPr>
            <w:tcW w:w="1247" w:type="dxa"/>
          </w:tcPr>
          <w:p w14:paraId="234084EB" w14:textId="7055A4B0" w:rsidR="00FC7E12" w:rsidRDefault="00FC7E12" w:rsidP="00627087">
            <w:pPr>
              <w:pStyle w:val="Bodyjustified"/>
            </w:pPr>
            <w:r>
              <w:t>0.54</w:t>
            </w:r>
          </w:p>
        </w:tc>
        <w:tc>
          <w:tcPr>
            <w:tcW w:w="850" w:type="dxa"/>
          </w:tcPr>
          <w:p w14:paraId="7D37F373" w14:textId="7A5C03F5" w:rsidR="00FC7E12" w:rsidRDefault="00FC7E12" w:rsidP="00245FDF">
            <w:pPr>
              <w:pStyle w:val="Bodyjustified"/>
            </w:pPr>
            <w:r>
              <w:t>D7</w:t>
            </w:r>
          </w:p>
        </w:tc>
        <w:tc>
          <w:tcPr>
            <w:tcW w:w="850" w:type="dxa"/>
          </w:tcPr>
          <w:p w14:paraId="668378F0" w14:textId="3710BE9F" w:rsidR="00FC7E12" w:rsidRDefault="00FC7E12" w:rsidP="00245FDF">
            <w:pPr>
              <w:pStyle w:val="Bodyjustified"/>
            </w:pPr>
            <w:r>
              <w:t>D7</w:t>
            </w:r>
          </w:p>
        </w:tc>
        <w:tc>
          <w:tcPr>
            <w:tcW w:w="794" w:type="dxa"/>
          </w:tcPr>
          <w:p w14:paraId="5CC37A42" w14:textId="64871F14" w:rsidR="00FC7E12" w:rsidRDefault="00FC7E12" w:rsidP="00245FDF">
            <w:pPr>
              <w:pStyle w:val="Bodyjustified"/>
            </w:pPr>
            <w:r w:rsidRPr="00150FC7">
              <w:t>0.02</w:t>
            </w:r>
          </w:p>
        </w:tc>
      </w:tr>
      <w:tr w:rsidR="00FC7E12" w:rsidRPr="00FC4A2B" w14:paraId="59F75D93" w14:textId="77777777" w:rsidTr="00FF46E0">
        <w:trPr>
          <w:trHeight w:val="283"/>
        </w:trPr>
        <w:tc>
          <w:tcPr>
            <w:tcW w:w="906" w:type="dxa"/>
          </w:tcPr>
          <w:p w14:paraId="0248513A" w14:textId="2359356C" w:rsidR="00FC7E12" w:rsidRDefault="00FC7E12" w:rsidP="00245FDF">
            <w:pPr>
              <w:pStyle w:val="Bodyjustified"/>
            </w:pPr>
            <w:r>
              <w:t>56</w:t>
            </w:r>
          </w:p>
        </w:tc>
        <w:tc>
          <w:tcPr>
            <w:tcW w:w="1247" w:type="dxa"/>
          </w:tcPr>
          <w:p w14:paraId="2B60CF60" w14:textId="59B4A9DC" w:rsidR="00FC7E12" w:rsidRPr="00627087" w:rsidRDefault="00FC7E12" w:rsidP="00245FDF">
            <w:pPr>
              <w:pStyle w:val="Bodyjustified"/>
            </w:pPr>
            <w:r w:rsidRPr="00627087">
              <w:t>DH50</w:t>
            </w:r>
            <w:r>
              <w:t>107</w:t>
            </w:r>
          </w:p>
        </w:tc>
        <w:tc>
          <w:tcPr>
            <w:tcW w:w="2778" w:type="dxa"/>
          </w:tcPr>
          <w:p w14:paraId="30943C86" w14:textId="73D857B5" w:rsidR="00FC7E12" w:rsidRDefault="00FC7E12" w:rsidP="00451BCB">
            <w:pPr>
              <w:pStyle w:val="Bodyjustified"/>
              <w:jc w:val="left"/>
            </w:pPr>
            <w:r>
              <w:t>Ceramic Stripline</w:t>
            </w:r>
          </w:p>
        </w:tc>
        <w:tc>
          <w:tcPr>
            <w:tcW w:w="1247" w:type="dxa"/>
          </w:tcPr>
          <w:p w14:paraId="3C005D49" w14:textId="209BE382" w:rsidR="00FC7E12" w:rsidRDefault="00FC7E12" w:rsidP="00627087">
            <w:pPr>
              <w:pStyle w:val="Bodyjustified"/>
            </w:pPr>
            <w:r>
              <w:t>0.74</w:t>
            </w:r>
          </w:p>
        </w:tc>
        <w:tc>
          <w:tcPr>
            <w:tcW w:w="850" w:type="dxa"/>
          </w:tcPr>
          <w:p w14:paraId="750787F7" w14:textId="186DB3E7" w:rsidR="00FC7E12" w:rsidRDefault="00FC7E12" w:rsidP="00245FDF">
            <w:pPr>
              <w:pStyle w:val="Bodyjustified"/>
            </w:pPr>
            <w:r>
              <w:t>D7</w:t>
            </w:r>
          </w:p>
        </w:tc>
        <w:tc>
          <w:tcPr>
            <w:tcW w:w="850" w:type="dxa"/>
          </w:tcPr>
          <w:p w14:paraId="3CF815C0" w14:textId="439B6C1A" w:rsidR="00FC7E12" w:rsidRDefault="00FC7E12" w:rsidP="00245FDF">
            <w:pPr>
              <w:pStyle w:val="Bodyjustified"/>
            </w:pPr>
            <w:r>
              <w:t>D7</w:t>
            </w:r>
          </w:p>
        </w:tc>
        <w:tc>
          <w:tcPr>
            <w:tcW w:w="794" w:type="dxa"/>
          </w:tcPr>
          <w:p w14:paraId="14674CBB" w14:textId="2EC027A5" w:rsidR="00FC7E12" w:rsidRDefault="00FC7E12" w:rsidP="00245FDF">
            <w:pPr>
              <w:pStyle w:val="Bodyjustified"/>
            </w:pPr>
            <w:r w:rsidRPr="00150FC7">
              <w:t>0.02</w:t>
            </w:r>
          </w:p>
        </w:tc>
      </w:tr>
    </w:tbl>
    <w:p w14:paraId="33321ED6" w14:textId="26CF95E3" w:rsidR="00FF46E0" w:rsidRPr="00FF46E0" w:rsidRDefault="00FF46E0" w:rsidP="00FF46E0">
      <w:pPr>
        <w:pStyle w:val="Title2"/>
        <w:spacing w:before="240"/>
      </w:pPr>
      <w:r w:rsidRPr="00D855B0">
        <w:rPr>
          <w:caps w:val="0"/>
          <w:strike/>
          <w:highlight w:val="yellow"/>
        </w:rPr>
        <w:t>Naked</w:t>
      </w:r>
      <w:r w:rsidRPr="00FF46E0">
        <w:rPr>
          <w:caps w:val="0"/>
        </w:rPr>
        <w:t xml:space="preserve"> Die </w:t>
      </w:r>
      <w:r w:rsidRPr="00FF46E0">
        <w:t>C</w:t>
      </w:r>
      <w:r w:rsidRPr="00FF46E0">
        <w:rPr>
          <w:caps w:val="0"/>
        </w:rPr>
        <w:t>omponents</w:t>
      </w:r>
      <w:r w:rsidRPr="00FF46E0">
        <w:t xml:space="preserve"> (N</w:t>
      </w:r>
      <w:r w:rsidRPr="00FF46E0">
        <w:rPr>
          <w:caps w:val="0"/>
        </w:rPr>
        <w:t>ote</w:t>
      </w:r>
      <w:r w:rsidRPr="00FF46E0">
        <w:t xml:space="preserv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B90BDB" w:rsidRPr="00FF46E0" w14:paraId="4EEE64A7" w14:textId="0567E4E0" w:rsidTr="000E65CE">
        <w:trPr>
          <w:trHeight w:val="964"/>
          <w:tblHeader/>
        </w:trPr>
        <w:tc>
          <w:tcPr>
            <w:tcW w:w="907" w:type="dxa"/>
          </w:tcPr>
          <w:p w14:paraId="24D5C3C2" w14:textId="77777777" w:rsidR="00B90BDB" w:rsidRPr="00FF46E0"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Variant Number</w:t>
            </w:r>
          </w:p>
        </w:tc>
        <w:tc>
          <w:tcPr>
            <w:tcW w:w="1587" w:type="dxa"/>
          </w:tcPr>
          <w:p w14:paraId="37C3BAAA" w14:textId="77777777" w:rsidR="00B90BDB" w:rsidRPr="00FF46E0"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Based On Type</w:t>
            </w:r>
          </w:p>
        </w:tc>
        <w:tc>
          <w:tcPr>
            <w:tcW w:w="2098" w:type="dxa"/>
          </w:tcPr>
          <w:p w14:paraId="6ADCCB08" w14:textId="77777777" w:rsidR="00B90BDB" w:rsidRPr="00FF46E0"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Junction Capacitance</w:t>
            </w:r>
          </w:p>
          <w:p w14:paraId="3365EE23" w14:textId="77777777" w:rsidR="00B90BDB" w:rsidRPr="00FF46E0"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C</w:t>
            </w:r>
            <w:r w:rsidRPr="00FF46E0">
              <w:rPr>
                <w:rFonts w:eastAsia="Arial" w:cs="Helvetica"/>
                <w:color w:val="000000"/>
                <w:w w:val="0"/>
                <w:vertAlign w:val="subscript"/>
              </w:rPr>
              <w:t>J</w:t>
            </w:r>
            <w:r w:rsidRPr="00FF46E0">
              <w:rPr>
                <w:rFonts w:eastAsia="Arial" w:cs="Helvetica"/>
                <w:color w:val="000000"/>
                <w:w w:val="0"/>
              </w:rPr>
              <w:t xml:space="preserve"> (pF)</w:t>
            </w:r>
          </w:p>
          <w:p w14:paraId="686D94B2" w14:textId="77777777" w:rsidR="00B90BDB" w:rsidRPr="00FF46E0"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Max</w:t>
            </w:r>
          </w:p>
        </w:tc>
        <w:tc>
          <w:tcPr>
            <w:tcW w:w="1871" w:type="dxa"/>
          </w:tcPr>
          <w:p w14:paraId="294B5A7A" w14:textId="77777777" w:rsidR="00B90BDB" w:rsidRPr="00B90BDB" w:rsidRDefault="00B90BDB" w:rsidP="00B90BDB">
            <w:pPr>
              <w:pStyle w:val="Bodyjustified"/>
              <w:keepNext/>
            </w:pPr>
            <w:r w:rsidRPr="00B90BDB">
              <w:t>Total Capacitance</w:t>
            </w:r>
          </w:p>
          <w:p w14:paraId="4ADAB716" w14:textId="77777777" w:rsidR="00B90BDB" w:rsidRPr="00B90BDB" w:rsidRDefault="00B90BDB" w:rsidP="00B90BDB">
            <w:pPr>
              <w:pStyle w:val="Bodyjustified"/>
              <w:keepNext/>
            </w:pPr>
            <w:r w:rsidRPr="00B90BDB">
              <w:t>C</w:t>
            </w:r>
            <w:r w:rsidRPr="00B90BDB">
              <w:rPr>
                <w:vertAlign w:val="subscript"/>
              </w:rPr>
              <w:t>T</w:t>
            </w:r>
            <w:r w:rsidRPr="00B90BDB">
              <w:t xml:space="preserve"> (pF)</w:t>
            </w:r>
          </w:p>
          <w:p w14:paraId="43AEACBF" w14:textId="77777777" w:rsidR="00B90BDB" w:rsidRPr="00B90BDB" w:rsidRDefault="00B90BDB" w:rsidP="00B90BDB">
            <w:pPr>
              <w:pStyle w:val="Bodyjustified"/>
              <w:keepNext/>
            </w:pPr>
            <w:r w:rsidRPr="00B90BDB">
              <w:t>Max</w:t>
            </w:r>
          </w:p>
          <w:p w14:paraId="7DC42835" w14:textId="1F25E87E" w:rsidR="00B90BDB" w:rsidRPr="00B90BDB"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B90BDB">
              <w:t>(Note 3)</w:t>
            </w:r>
          </w:p>
        </w:tc>
      </w:tr>
      <w:tr w:rsidR="00B90BDB" w:rsidRPr="00FF46E0" w14:paraId="5D42BEFE" w14:textId="5639214B" w:rsidTr="000E65CE">
        <w:trPr>
          <w:trHeight w:val="284"/>
        </w:trPr>
        <w:tc>
          <w:tcPr>
            <w:tcW w:w="907" w:type="dxa"/>
            <w:vAlign w:val="center"/>
          </w:tcPr>
          <w:p w14:paraId="06C4E0C8" w14:textId="163B9088"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57</w:t>
            </w:r>
          </w:p>
        </w:tc>
        <w:tc>
          <w:tcPr>
            <w:tcW w:w="1587" w:type="dxa"/>
            <w:vAlign w:val="center"/>
          </w:tcPr>
          <w:p w14:paraId="49F014C0" w14:textId="0ED3CCE3"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101</w:t>
            </w:r>
          </w:p>
        </w:tc>
        <w:tc>
          <w:tcPr>
            <w:tcW w:w="2098" w:type="dxa"/>
            <w:vAlign w:val="center"/>
          </w:tcPr>
          <w:p w14:paraId="1A58D727" w14:textId="755FAF81"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w:t>
            </w:r>
            <w:r w:rsidR="001F4C15">
              <w:rPr>
                <w:rFonts w:eastAsia="Arial" w:cs="Helvetica"/>
                <w:color w:val="000000"/>
                <w:w w:val="0"/>
              </w:rPr>
              <w:t>0</w:t>
            </w:r>
            <w:r>
              <w:rPr>
                <w:rFonts w:eastAsia="Arial" w:cs="Helvetica"/>
                <w:color w:val="000000"/>
                <w:w w:val="0"/>
              </w:rPr>
              <w:t>6</w:t>
            </w:r>
          </w:p>
        </w:tc>
        <w:tc>
          <w:tcPr>
            <w:tcW w:w="1871" w:type="dxa"/>
            <w:vAlign w:val="center"/>
          </w:tcPr>
          <w:p w14:paraId="68BF2F5B" w14:textId="0C54D9BB" w:rsidR="00B90BDB"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0.26</w:t>
            </w:r>
          </w:p>
        </w:tc>
      </w:tr>
      <w:tr w:rsidR="00B90BDB" w:rsidRPr="00FF46E0" w14:paraId="1E1C2955" w14:textId="0988B298" w:rsidTr="000E65CE">
        <w:trPr>
          <w:trHeight w:val="284"/>
        </w:trPr>
        <w:tc>
          <w:tcPr>
            <w:tcW w:w="907" w:type="dxa"/>
            <w:vAlign w:val="center"/>
          </w:tcPr>
          <w:p w14:paraId="64A60F95" w14:textId="06247EF6"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58</w:t>
            </w:r>
          </w:p>
        </w:tc>
        <w:tc>
          <w:tcPr>
            <w:tcW w:w="1587" w:type="dxa"/>
            <w:vAlign w:val="center"/>
          </w:tcPr>
          <w:p w14:paraId="51B0A3E4" w14:textId="60F67CE8"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102</w:t>
            </w:r>
          </w:p>
        </w:tc>
        <w:tc>
          <w:tcPr>
            <w:tcW w:w="2098" w:type="dxa"/>
            <w:vAlign w:val="center"/>
          </w:tcPr>
          <w:p w14:paraId="008C36BA" w14:textId="72DCE8F6" w:rsidR="00B90BDB" w:rsidRPr="00FF46E0" w:rsidRDefault="00B90BDB" w:rsidP="00FF46E0">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w:t>
            </w:r>
            <w:r w:rsidR="001F4C15">
              <w:rPr>
                <w:rFonts w:eastAsia="Arial" w:cs="Helvetica"/>
                <w:color w:val="000000"/>
                <w:w w:val="0"/>
              </w:rPr>
              <w:t>0</w:t>
            </w:r>
            <w:r>
              <w:rPr>
                <w:rFonts w:eastAsia="Arial" w:cs="Helvetica"/>
                <w:color w:val="000000"/>
                <w:w w:val="0"/>
              </w:rPr>
              <w:t>8</w:t>
            </w:r>
          </w:p>
        </w:tc>
        <w:tc>
          <w:tcPr>
            <w:tcW w:w="1871" w:type="dxa"/>
            <w:vAlign w:val="center"/>
          </w:tcPr>
          <w:p w14:paraId="5C382059" w14:textId="2E319800" w:rsidR="00B90BDB" w:rsidRDefault="00B90BDB" w:rsidP="00B90BDB">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0.28</w:t>
            </w:r>
          </w:p>
        </w:tc>
      </w:tr>
      <w:tr w:rsidR="00B90BDB" w:rsidRPr="00FF46E0" w14:paraId="491774A4" w14:textId="703DD9D6" w:rsidTr="000E65CE">
        <w:trPr>
          <w:trHeight w:val="284"/>
        </w:trPr>
        <w:tc>
          <w:tcPr>
            <w:tcW w:w="907" w:type="dxa"/>
            <w:vAlign w:val="center"/>
          </w:tcPr>
          <w:p w14:paraId="396A585B" w14:textId="412756C5"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59</w:t>
            </w:r>
          </w:p>
        </w:tc>
        <w:tc>
          <w:tcPr>
            <w:tcW w:w="1587" w:type="dxa"/>
            <w:vAlign w:val="center"/>
          </w:tcPr>
          <w:p w14:paraId="3FCC5C0F" w14:textId="365F62C3"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103</w:t>
            </w:r>
          </w:p>
        </w:tc>
        <w:tc>
          <w:tcPr>
            <w:tcW w:w="2098" w:type="dxa"/>
            <w:vAlign w:val="center"/>
          </w:tcPr>
          <w:p w14:paraId="1DF48823" w14:textId="4F2C0912"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0.12</w:t>
            </w:r>
          </w:p>
        </w:tc>
        <w:tc>
          <w:tcPr>
            <w:tcW w:w="1871" w:type="dxa"/>
            <w:vAlign w:val="center"/>
          </w:tcPr>
          <w:p w14:paraId="0FDAC8FA" w14:textId="3FA11343" w:rsidR="00B90BDB" w:rsidRDefault="00B90BDB" w:rsidP="00B90BDB">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0.32</w:t>
            </w:r>
          </w:p>
        </w:tc>
      </w:tr>
      <w:tr w:rsidR="00B90BDB" w:rsidRPr="00FF46E0" w14:paraId="4C17A0F5" w14:textId="575CD764" w:rsidTr="000E65CE">
        <w:trPr>
          <w:trHeight w:val="284"/>
        </w:trPr>
        <w:tc>
          <w:tcPr>
            <w:tcW w:w="907" w:type="dxa"/>
            <w:vAlign w:val="center"/>
          </w:tcPr>
          <w:p w14:paraId="23E28DD3" w14:textId="1D388E46"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60</w:t>
            </w:r>
          </w:p>
        </w:tc>
        <w:tc>
          <w:tcPr>
            <w:tcW w:w="1587" w:type="dxa"/>
            <w:vAlign w:val="center"/>
          </w:tcPr>
          <w:p w14:paraId="45678DC0" w14:textId="21B4EC87"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104</w:t>
            </w:r>
          </w:p>
        </w:tc>
        <w:tc>
          <w:tcPr>
            <w:tcW w:w="2098" w:type="dxa"/>
            <w:vAlign w:val="center"/>
          </w:tcPr>
          <w:p w14:paraId="30B5DE23" w14:textId="6764C71C"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0.17</w:t>
            </w:r>
          </w:p>
        </w:tc>
        <w:tc>
          <w:tcPr>
            <w:tcW w:w="1871" w:type="dxa"/>
            <w:vAlign w:val="center"/>
          </w:tcPr>
          <w:p w14:paraId="1FBFF67D" w14:textId="216CD453" w:rsidR="00B90BDB" w:rsidRDefault="00B90BDB" w:rsidP="00B90BDB">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0.37</w:t>
            </w:r>
          </w:p>
        </w:tc>
      </w:tr>
      <w:tr w:rsidR="00B90BDB" w:rsidRPr="00FF46E0" w14:paraId="7BF5B3DF" w14:textId="225FE71D" w:rsidTr="000E65CE">
        <w:trPr>
          <w:trHeight w:val="284"/>
        </w:trPr>
        <w:tc>
          <w:tcPr>
            <w:tcW w:w="907" w:type="dxa"/>
            <w:vAlign w:val="center"/>
          </w:tcPr>
          <w:p w14:paraId="4186B257" w14:textId="1DB6CA94"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61</w:t>
            </w:r>
          </w:p>
        </w:tc>
        <w:tc>
          <w:tcPr>
            <w:tcW w:w="1587" w:type="dxa"/>
            <w:vAlign w:val="center"/>
          </w:tcPr>
          <w:p w14:paraId="67749D8D" w14:textId="0BA04C7F"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105</w:t>
            </w:r>
          </w:p>
        </w:tc>
        <w:tc>
          <w:tcPr>
            <w:tcW w:w="2098" w:type="dxa"/>
            <w:vAlign w:val="center"/>
          </w:tcPr>
          <w:p w14:paraId="7FCD2447" w14:textId="203779A1"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0.23</w:t>
            </w:r>
          </w:p>
        </w:tc>
        <w:tc>
          <w:tcPr>
            <w:tcW w:w="1871" w:type="dxa"/>
            <w:vAlign w:val="center"/>
          </w:tcPr>
          <w:p w14:paraId="543204DF" w14:textId="671A259A" w:rsidR="00B90BDB" w:rsidRDefault="00B90BDB" w:rsidP="00B90BDB">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0.43</w:t>
            </w:r>
          </w:p>
        </w:tc>
      </w:tr>
      <w:tr w:rsidR="00B90BDB" w:rsidRPr="00FF46E0" w14:paraId="1A0F437B" w14:textId="1DF1C7D7" w:rsidTr="000E65CE">
        <w:trPr>
          <w:trHeight w:val="284"/>
        </w:trPr>
        <w:tc>
          <w:tcPr>
            <w:tcW w:w="907" w:type="dxa"/>
            <w:vAlign w:val="center"/>
          </w:tcPr>
          <w:p w14:paraId="1C026A6D" w14:textId="08865D9F"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62</w:t>
            </w:r>
          </w:p>
        </w:tc>
        <w:tc>
          <w:tcPr>
            <w:tcW w:w="1587" w:type="dxa"/>
            <w:vAlign w:val="center"/>
          </w:tcPr>
          <w:p w14:paraId="23B9872E" w14:textId="6D3E21EB"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106</w:t>
            </w:r>
          </w:p>
        </w:tc>
        <w:tc>
          <w:tcPr>
            <w:tcW w:w="2098" w:type="dxa"/>
            <w:vAlign w:val="center"/>
          </w:tcPr>
          <w:p w14:paraId="1F83B04D" w14:textId="79D52EB6"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0.4</w:t>
            </w:r>
          </w:p>
        </w:tc>
        <w:tc>
          <w:tcPr>
            <w:tcW w:w="1871" w:type="dxa"/>
            <w:vAlign w:val="center"/>
          </w:tcPr>
          <w:p w14:paraId="5F8C3B00" w14:textId="712180A6" w:rsidR="00B90BDB" w:rsidRDefault="00B90BDB" w:rsidP="00B90BDB">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0.6</w:t>
            </w:r>
          </w:p>
        </w:tc>
      </w:tr>
      <w:tr w:rsidR="00B90BDB" w:rsidRPr="00FF46E0" w14:paraId="3E41986D" w14:textId="21C05C2C" w:rsidTr="000E65CE">
        <w:trPr>
          <w:trHeight w:val="284"/>
        </w:trPr>
        <w:tc>
          <w:tcPr>
            <w:tcW w:w="907" w:type="dxa"/>
            <w:vAlign w:val="center"/>
          </w:tcPr>
          <w:p w14:paraId="0EE74834" w14:textId="75815740" w:rsidR="00B90BDB"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63</w:t>
            </w:r>
          </w:p>
        </w:tc>
        <w:tc>
          <w:tcPr>
            <w:tcW w:w="1587" w:type="dxa"/>
            <w:vAlign w:val="center"/>
          </w:tcPr>
          <w:p w14:paraId="59C9BC78" w14:textId="03A8201F"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EH50107</w:t>
            </w:r>
          </w:p>
        </w:tc>
        <w:tc>
          <w:tcPr>
            <w:tcW w:w="2098" w:type="dxa"/>
            <w:vAlign w:val="center"/>
          </w:tcPr>
          <w:p w14:paraId="2B502FAC" w14:textId="026E0457" w:rsidR="00B90BDB" w:rsidRPr="00FF46E0" w:rsidRDefault="00B90BDB" w:rsidP="00FF46E0">
            <w:pPr>
              <w:widowControl w:val="0"/>
              <w:suppressAutoHyphens/>
              <w:autoSpaceDE w:val="0"/>
              <w:autoSpaceDN w:val="0"/>
              <w:adjustRightInd w:val="0"/>
              <w:spacing w:after="0" w:line="240" w:lineRule="atLeast"/>
              <w:ind w:left="0" w:right="0"/>
              <w:jc w:val="center"/>
              <w:rPr>
                <w:rFonts w:eastAsia="Arial" w:cs="Helvetica"/>
                <w:color w:val="000000"/>
                <w:w w:val="0"/>
                <w:highlight w:val="yellow"/>
              </w:rPr>
            </w:pPr>
            <w:r w:rsidRPr="00B9081C">
              <w:rPr>
                <w:rFonts w:eastAsia="Arial" w:cs="Helvetica"/>
                <w:color w:val="000000"/>
                <w:w w:val="0"/>
              </w:rPr>
              <w:t>0.6</w:t>
            </w:r>
          </w:p>
        </w:tc>
        <w:tc>
          <w:tcPr>
            <w:tcW w:w="1871" w:type="dxa"/>
            <w:vAlign w:val="center"/>
          </w:tcPr>
          <w:p w14:paraId="6B9CD069" w14:textId="2D515C3D" w:rsidR="00B90BDB" w:rsidRPr="00B9081C" w:rsidRDefault="00B90BDB" w:rsidP="00B90BDB">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0.8</w:t>
            </w:r>
          </w:p>
        </w:tc>
      </w:tr>
    </w:tbl>
    <w:p w14:paraId="569C806D" w14:textId="77777777" w:rsidR="00FF46E0" w:rsidRPr="00FF46E0" w:rsidRDefault="00FF46E0" w:rsidP="007469D9">
      <w:pPr>
        <w:pStyle w:val="NOTES"/>
      </w:pPr>
      <w:r w:rsidRPr="00FF46E0">
        <w:t>Notes:</w:t>
      </w:r>
    </w:p>
    <w:p w14:paraId="4CF7BF05" w14:textId="44C66D30" w:rsidR="00FF46E0" w:rsidRPr="00FF46E0" w:rsidRDefault="00FF46E0" w:rsidP="007469D9">
      <w:pPr>
        <w:pStyle w:val="numericallist"/>
      </w:pPr>
      <w:r w:rsidRPr="00FF46E0">
        <w:t xml:space="preserve">The lead/terminal material and finish shall be in accordance with the requirements of ESCC Basic Specification No. </w:t>
      </w:r>
      <w:hyperlink r:id="rId21" w:history="1">
        <w:r w:rsidRPr="003D1487">
          <w:rPr>
            <w:rStyle w:val="Hyperlink"/>
          </w:rPr>
          <w:t>23500</w:t>
        </w:r>
      </w:hyperlink>
      <w:r w:rsidRPr="00FF46E0">
        <w:t>.</w:t>
      </w:r>
    </w:p>
    <w:p w14:paraId="57681275" w14:textId="64E1B4F8" w:rsidR="00FF46E0" w:rsidRDefault="00FF46E0" w:rsidP="000E65CE">
      <w:pPr>
        <w:pStyle w:val="numericallist"/>
      </w:pPr>
      <w:r w:rsidRPr="00FF46E0">
        <w:t xml:space="preserve">For </w:t>
      </w:r>
      <w:r w:rsidR="00B90BDB" w:rsidRPr="00D855B0">
        <w:rPr>
          <w:strike/>
          <w:highlight w:val="yellow"/>
        </w:rPr>
        <w:t>Naked</w:t>
      </w:r>
      <w:r w:rsidR="00B90BDB" w:rsidRPr="00B90BDB">
        <w:t xml:space="preserve"> Die Components, Variants </w:t>
      </w:r>
      <w:r w:rsidR="00B90BDB">
        <w:t>5</w:t>
      </w:r>
      <w:r w:rsidR="00B90BDB" w:rsidRPr="00B90BDB">
        <w:t xml:space="preserve">7 to </w:t>
      </w:r>
      <w:r w:rsidR="00B90BDB">
        <w:t>63</w:t>
      </w:r>
      <w:r w:rsidR="00B90BDB" w:rsidRPr="00B90BDB">
        <w:t>, the default package selected for assembly of the Packaged Test Sublot shall be Ceramic Pill G. At the Manufacturer’s option</w:t>
      </w:r>
      <w:r w:rsidR="000E65CE" w:rsidRPr="000E65CE">
        <w:t>, any of the other packages specified herein with a Variant for the same die may be selected. The die applicable to each Variant is indicated by the based on type number.</w:t>
      </w:r>
    </w:p>
    <w:p w14:paraId="474CBFA8" w14:textId="67BCE2E4" w:rsidR="00F73BA8" w:rsidRDefault="00B90BDB" w:rsidP="00B90BDB">
      <w:pPr>
        <w:pStyle w:val="numericallist"/>
      </w:pPr>
      <w:r w:rsidRPr="00B90BDB">
        <w:t>In cases where the default package is not selected for the Packaged Test Sublot, the Total Capacitance limit of the selected package shall apply.</w:t>
      </w:r>
    </w:p>
    <w:p w14:paraId="0CDB750C" w14:textId="77777777" w:rsidR="00A04525" w:rsidRDefault="00A04525" w:rsidP="00857EE1">
      <w:pPr>
        <w:pStyle w:val="Heading2"/>
      </w:pPr>
      <w:bookmarkStart w:id="9" w:name="_Ref483564071"/>
      <w:bookmarkStart w:id="10" w:name="_Toc483566603"/>
      <w:r>
        <w:lastRenderedPageBreak/>
        <w:t>MAXIMUM RATINGS</w:t>
      </w:r>
      <w:bookmarkEnd w:id="9"/>
      <w:bookmarkEnd w:id="10"/>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0784DA45" w:rsidR="00FC7E4B" w:rsidRPr="00183D4A" w:rsidRDefault="00FC7E4B" w:rsidP="00857EE1">
            <w:pPr>
              <w:pStyle w:val="Bodyjustified"/>
              <w:keepNext/>
            </w:pPr>
            <w:r w:rsidRPr="00183D4A">
              <w:t>V</w:t>
            </w:r>
            <w:r>
              <w:rPr>
                <w:vertAlign w:val="subscript"/>
              </w:rPr>
              <w:t>R</w:t>
            </w:r>
            <w:r w:rsidR="005134E8">
              <w:rPr>
                <w:vertAlign w:val="subscript"/>
              </w:rPr>
              <w:t>max</w:t>
            </w:r>
          </w:p>
        </w:tc>
        <w:tc>
          <w:tcPr>
            <w:tcW w:w="1191" w:type="dxa"/>
            <w:shd w:val="clear" w:color="auto" w:fill="auto"/>
          </w:tcPr>
          <w:p w14:paraId="02633D36" w14:textId="536FEA85" w:rsidR="00FC7E4B" w:rsidRPr="00183D4A" w:rsidRDefault="00FC7E4B" w:rsidP="005134E8">
            <w:pPr>
              <w:pStyle w:val="Bodyjustified"/>
              <w:keepNext/>
            </w:pPr>
            <w:r>
              <w:t>-</w:t>
            </w:r>
            <w:r w:rsidR="005134E8">
              <w:t>70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77DC4E29"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BC6B5E">
              <w:t xml:space="preserve">, </w:t>
            </w:r>
            <w:r w:rsidR="00BC6B5E" w:rsidRPr="00A52771">
              <w:t>22 to 27</w:t>
            </w:r>
            <w:r w:rsidR="00BC6B5E">
              <w:t>, 29 </w:t>
            </w:r>
            <w:r w:rsidR="00BC6B5E" w:rsidRPr="00A52771">
              <w:t>to 34</w:t>
            </w:r>
            <w:r w:rsidR="00BC6B5E">
              <w:t>:</w:t>
            </w:r>
          </w:p>
          <w:p w14:paraId="244C6307" w14:textId="53A20F61" w:rsidR="00FC7E12" w:rsidRDefault="00FC7E12" w:rsidP="00857EE1">
            <w:pPr>
              <w:pStyle w:val="Bodyjustified"/>
              <w:keepNext/>
              <w:jc w:val="right"/>
            </w:pPr>
            <w:r w:rsidRPr="00A52771">
              <w:t xml:space="preserve">Variants </w:t>
            </w:r>
            <w:r>
              <w:t xml:space="preserve">07, 14, 21, </w:t>
            </w:r>
            <w:r w:rsidRPr="00A52771">
              <w:t>2</w:t>
            </w:r>
            <w:r>
              <w:t>8, 35:</w:t>
            </w:r>
          </w:p>
          <w:p w14:paraId="31B564A2" w14:textId="7002538E" w:rsidR="00FC7E4B" w:rsidRDefault="00FC7E4B" w:rsidP="00857EE1">
            <w:pPr>
              <w:pStyle w:val="Bodyjustified"/>
              <w:keepNext/>
              <w:jc w:val="right"/>
            </w:pPr>
            <w:r>
              <w:t xml:space="preserve">Variants </w:t>
            </w:r>
            <w:r w:rsidR="00FC7E12">
              <w:t>36 to 41,</w:t>
            </w:r>
            <w:r w:rsidR="008A5DEF">
              <w:t xml:space="preserve"> 43 to 48</w:t>
            </w:r>
            <w:r w:rsidR="005B54DE">
              <w:t>:</w:t>
            </w:r>
          </w:p>
          <w:p w14:paraId="66B52868" w14:textId="73B17CEF" w:rsidR="005B54DE" w:rsidRDefault="005B54DE" w:rsidP="00BC6B5E">
            <w:pPr>
              <w:pStyle w:val="Bodyjustified"/>
              <w:keepNext/>
              <w:jc w:val="right"/>
            </w:pPr>
            <w:r w:rsidRPr="00A52771">
              <w:t>Variant</w:t>
            </w:r>
            <w:r w:rsidR="00FC7E12">
              <w:t>s 42,</w:t>
            </w:r>
            <w:r>
              <w:t xml:space="preserve"> </w:t>
            </w:r>
            <w:r w:rsidR="00BC6B5E">
              <w:t>49</w:t>
            </w:r>
            <w:r>
              <w:t>:</w:t>
            </w:r>
          </w:p>
          <w:p w14:paraId="3623A081" w14:textId="1C79D4FF" w:rsidR="00BB1749" w:rsidRPr="00183D4A" w:rsidRDefault="00BC6B5E" w:rsidP="00B9081C">
            <w:pPr>
              <w:pStyle w:val="Bodyjustified"/>
              <w:keepNext/>
              <w:jc w:val="right"/>
            </w:pPr>
            <w:r>
              <w:t>Variants 50 to 56:</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00DC8DBF" w14:textId="77777777" w:rsidR="00BC6B5E" w:rsidRDefault="00BC6B5E" w:rsidP="00857EE1">
            <w:pPr>
              <w:pStyle w:val="Bodyjustified"/>
              <w:keepNext/>
            </w:pPr>
          </w:p>
          <w:p w14:paraId="09079868" w14:textId="77777777" w:rsidR="004C5CBE" w:rsidRDefault="00BC6B5E" w:rsidP="00857EE1">
            <w:pPr>
              <w:pStyle w:val="Bodyjustified"/>
              <w:keepNext/>
            </w:pPr>
            <w:r>
              <w:t>150</w:t>
            </w:r>
          </w:p>
          <w:p w14:paraId="346515BC" w14:textId="77777777" w:rsidR="00BC6B5E" w:rsidRDefault="00C848D7" w:rsidP="00857EE1">
            <w:pPr>
              <w:pStyle w:val="Bodyjustified"/>
              <w:keepNext/>
            </w:pPr>
            <w:r>
              <w:t>240</w:t>
            </w:r>
          </w:p>
          <w:p w14:paraId="24FFABEF" w14:textId="77777777" w:rsidR="00C848D7" w:rsidRDefault="00C848D7" w:rsidP="00857EE1">
            <w:pPr>
              <w:pStyle w:val="Bodyjustified"/>
              <w:keepNext/>
            </w:pPr>
            <w:r>
              <w:t>180</w:t>
            </w:r>
          </w:p>
          <w:p w14:paraId="14AB175C" w14:textId="77777777" w:rsidR="00C848D7" w:rsidRDefault="00C848D7" w:rsidP="00857EE1">
            <w:pPr>
              <w:pStyle w:val="Bodyjustified"/>
              <w:keepNext/>
            </w:pPr>
            <w:r>
              <w:t>300</w:t>
            </w:r>
          </w:p>
          <w:p w14:paraId="6AF90A3E" w14:textId="25860079" w:rsidR="00BB1749" w:rsidRPr="00183D4A" w:rsidRDefault="00C848D7" w:rsidP="00B9081C">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02ABE457" w:rsidR="00FC7E4B" w:rsidRDefault="00FC7E4B" w:rsidP="00857EE1">
            <w:pPr>
              <w:pStyle w:val="Bodyjustified"/>
              <w:keepNext/>
              <w:jc w:val="left"/>
            </w:pPr>
            <w:r>
              <w:t xml:space="preserve">RF </w:t>
            </w:r>
            <w:r w:rsidRPr="00183D4A">
              <w:t>Power Dissipation</w:t>
            </w:r>
            <w:r>
              <w:t xml:space="preserve"> </w:t>
            </w:r>
          </w:p>
          <w:p w14:paraId="3C868491" w14:textId="77777777" w:rsidR="00C848D7" w:rsidRDefault="00C848D7" w:rsidP="00C848D7">
            <w:pPr>
              <w:pStyle w:val="Bodyjustified"/>
              <w:keepNext/>
              <w:jc w:val="right"/>
            </w:pPr>
            <w:r>
              <w:t xml:space="preserve">Variants 01 to </w:t>
            </w:r>
            <w:r w:rsidRPr="00A52771">
              <w:t>06, 08 to 13,</w:t>
            </w:r>
            <w:r>
              <w:t xml:space="preserve"> </w:t>
            </w:r>
            <w:r w:rsidRPr="00A52771">
              <w:t>15</w:t>
            </w:r>
            <w:r>
              <w:t> </w:t>
            </w:r>
            <w:r w:rsidRPr="00A52771">
              <w:t>to 20</w:t>
            </w:r>
            <w:r>
              <w:t xml:space="preserve">, </w:t>
            </w:r>
            <w:r w:rsidRPr="00A52771">
              <w:t>22 to 27</w:t>
            </w:r>
            <w:r>
              <w:t>, 29 </w:t>
            </w:r>
            <w:r w:rsidRPr="00A52771">
              <w:t>to 34</w:t>
            </w:r>
            <w:r>
              <w:t>:</w:t>
            </w:r>
          </w:p>
          <w:p w14:paraId="0F9886DF" w14:textId="65726DFD" w:rsidR="00C848D7" w:rsidRDefault="00C848D7" w:rsidP="00C848D7">
            <w:pPr>
              <w:pStyle w:val="Bodyjustified"/>
              <w:keepNext/>
              <w:jc w:val="right"/>
            </w:pPr>
            <w:r w:rsidRPr="00A52771">
              <w:t xml:space="preserve">Variants </w:t>
            </w:r>
            <w:r>
              <w:t xml:space="preserve">07, 14, 21, </w:t>
            </w:r>
            <w:r w:rsidRPr="00A52771">
              <w:t>2</w:t>
            </w:r>
            <w:r>
              <w:t>8, 35:</w:t>
            </w:r>
          </w:p>
          <w:p w14:paraId="697AC478" w14:textId="77777777" w:rsidR="00C848D7" w:rsidRDefault="00C848D7" w:rsidP="00C848D7">
            <w:pPr>
              <w:pStyle w:val="Bodyjustified"/>
              <w:keepNext/>
              <w:jc w:val="right"/>
            </w:pPr>
            <w:r>
              <w:t>Variants 36 to 41, 43 to 48:</w:t>
            </w:r>
          </w:p>
          <w:p w14:paraId="25D016EC" w14:textId="1EAA7A09" w:rsidR="00C848D7" w:rsidRDefault="00C848D7" w:rsidP="00C848D7">
            <w:pPr>
              <w:pStyle w:val="Bodyjustified"/>
              <w:keepNext/>
              <w:jc w:val="right"/>
            </w:pPr>
            <w:r w:rsidRPr="00A52771">
              <w:t>Variant</w:t>
            </w:r>
            <w:r>
              <w:t>s 42, 49:</w:t>
            </w:r>
          </w:p>
          <w:p w14:paraId="55EC5328" w14:textId="192D7246" w:rsidR="00BB1749" w:rsidRPr="00183D4A" w:rsidRDefault="00C848D7" w:rsidP="00B9081C">
            <w:pPr>
              <w:pStyle w:val="Bodyjustified"/>
              <w:keepNext/>
              <w:jc w:val="right"/>
            </w:pPr>
            <w:r>
              <w:t>Variants 50 to 56:</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177F2246" w14:textId="77777777" w:rsidR="00BC6B5E" w:rsidRDefault="00BC6B5E" w:rsidP="00857EE1">
            <w:pPr>
              <w:pStyle w:val="Bodyjustified"/>
              <w:keepNext/>
            </w:pPr>
          </w:p>
          <w:p w14:paraId="5AF0FB57" w14:textId="77777777" w:rsidR="00BC6B5E" w:rsidRDefault="00C848D7" w:rsidP="00857EE1">
            <w:pPr>
              <w:pStyle w:val="Bodyjustified"/>
              <w:keepNext/>
            </w:pPr>
            <w:r>
              <w:t>0.5</w:t>
            </w:r>
          </w:p>
          <w:p w14:paraId="61062DB9" w14:textId="77777777" w:rsidR="00C848D7" w:rsidRDefault="00C848D7" w:rsidP="00857EE1">
            <w:pPr>
              <w:pStyle w:val="Bodyjustified"/>
              <w:keepNext/>
            </w:pPr>
            <w:r>
              <w:t>0.83</w:t>
            </w:r>
          </w:p>
          <w:p w14:paraId="4FCFCD19" w14:textId="77777777" w:rsidR="00C848D7" w:rsidRDefault="00C848D7" w:rsidP="00857EE1">
            <w:pPr>
              <w:pStyle w:val="Bodyjustified"/>
              <w:keepNext/>
            </w:pPr>
            <w:r>
              <w:t>0.62</w:t>
            </w:r>
          </w:p>
          <w:p w14:paraId="6FB28C1C" w14:textId="77777777" w:rsidR="00C848D7" w:rsidRDefault="00C848D7" w:rsidP="00857EE1">
            <w:pPr>
              <w:pStyle w:val="Bodyjustified"/>
              <w:keepNext/>
            </w:pPr>
            <w:r>
              <w:t>1.25</w:t>
            </w:r>
          </w:p>
          <w:p w14:paraId="1D5888D6" w14:textId="5F26CD55" w:rsidR="00C848D7" w:rsidRPr="00183D4A" w:rsidRDefault="00C848D7" w:rsidP="00B9081C">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2FB5F965"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B90BDB" w:rsidRPr="00183D4A" w14:paraId="594A2302" w14:textId="77777777" w:rsidTr="002348A5">
        <w:trPr>
          <w:trHeight w:val="317"/>
        </w:trPr>
        <w:tc>
          <w:tcPr>
            <w:tcW w:w="4479" w:type="dxa"/>
            <w:shd w:val="clear" w:color="auto" w:fill="auto"/>
          </w:tcPr>
          <w:p w14:paraId="5E01BF83" w14:textId="4C523101" w:rsidR="00B90BDB" w:rsidRDefault="00B90BDB" w:rsidP="00B90BDB">
            <w:pPr>
              <w:pStyle w:val="Bodyjustified"/>
              <w:keepNext/>
              <w:jc w:val="left"/>
            </w:pPr>
            <w:r>
              <w:t>Thermal Resistance, Junction-to-Case</w:t>
            </w:r>
          </w:p>
          <w:p w14:paraId="66C18744" w14:textId="77777777" w:rsidR="00B90BDB" w:rsidRDefault="00B90BDB" w:rsidP="00B90BDB">
            <w:pPr>
              <w:pStyle w:val="Bodyjustified"/>
              <w:keepNext/>
              <w:jc w:val="right"/>
            </w:pPr>
            <w:r>
              <w:t xml:space="preserve">Variants 01 to </w:t>
            </w:r>
            <w:r w:rsidRPr="00A52771">
              <w:t>06, 08 to 13,</w:t>
            </w:r>
            <w:r>
              <w:t xml:space="preserve"> </w:t>
            </w:r>
            <w:r w:rsidRPr="00A52771">
              <w:t>15</w:t>
            </w:r>
            <w:r>
              <w:t> </w:t>
            </w:r>
            <w:r w:rsidRPr="00A52771">
              <w:t>to 20</w:t>
            </w:r>
            <w:r>
              <w:t xml:space="preserve">, </w:t>
            </w:r>
            <w:r w:rsidRPr="00A52771">
              <w:t>22 to 27</w:t>
            </w:r>
            <w:r>
              <w:t>, 29 </w:t>
            </w:r>
            <w:r w:rsidRPr="00A52771">
              <w:t>to 34</w:t>
            </w:r>
            <w:r>
              <w:t>:</w:t>
            </w:r>
          </w:p>
          <w:p w14:paraId="296F19BD" w14:textId="6EA031CF" w:rsidR="00B90BDB" w:rsidRDefault="00B90BDB" w:rsidP="00B90BDB">
            <w:pPr>
              <w:pStyle w:val="Bodyjustified"/>
              <w:keepNext/>
              <w:jc w:val="right"/>
            </w:pPr>
            <w:r w:rsidRPr="00A52771">
              <w:t xml:space="preserve">Variants </w:t>
            </w:r>
            <w:r>
              <w:t xml:space="preserve">07, 14, 21, </w:t>
            </w:r>
            <w:r w:rsidRPr="00A52771">
              <w:t>2</w:t>
            </w:r>
            <w:r>
              <w:t>8, 35, 57 to 61:</w:t>
            </w:r>
          </w:p>
          <w:p w14:paraId="263B3FED" w14:textId="77777777" w:rsidR="00B90BDB" w:rsidRDefault="00B90BDB" w:rsidP="00B90BDB">
            <w:pPr>
              <w:pStyle w:val="Bodyjustified"/>
              <w:keepNext/>
              <w:jc w:val="right"/>
            </w:pPr>
            <w:r>
              <w:t>Variants 36 to 41, 43 to 48:</w:t>
            </w:r>
          </w:p>
          <w:p w14:paraId="4A103FE3" w14:textId="12A3BCAD" w:rsidR="00B90BDB" w:rsidRDefault="00B90BDB" w:rsidP="00B90BDB">
            <w:pPr>
              <w:pStyle w:val="Bodyjustified"/>
              <w:keepNext/>
              <w:jc w:val="right"/>
            </w:pPr>
            <w:r w:rsidRPr="00A52771">
              <w:t>Variant</w:t>
            </w:r>
            <w:r>
              <w:t>s 42, 49, 62, 63:</w:t>
            </w:r>
          </w:p>
          <w:p w14:paraId="09693AA4" w14:textId="5F5C1740" w:rsidR="00B90BDB" w:rsidRDefault="00B90BDB" w:rsidP="00B90BDB">
            <w:pPr>
              <w:pStyle w:val="Bodyjustified"/>
              <w:keepNext/>
              <w:jc w:val="right"/>
            </w:pPr>
            <w:r>
              <w:t>Variants 50 to 56:</w:t>
            </w:r>
          </w:p>
        </w:tc>
        <w:tc>
          <w:tcPr>
            <w:tcW w:w="964" w:type="dxa"/>
            <w:shd w:val="clear" w:color="auto" w:fill="auto"/>
          </w:tcPr>
          <w:p w14:paraId="24FB5768" w14:textId="1B2C4701" w:rsidR="00B90BDB" w:rsidRDefault="00B90BDB" w:rsidP="00B90BDB">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B90BDB" w:rsidRDefault="00B90BDB" w:rsidP="00B90BDB">
            <w:pPr>
              <w:pStyle w:val="Bodyjustified"/>
              <w:keepNext/>
            </w:pPr>
          </w:p>
          <w:p w14:paraId="3E46CEE1" w14:textId="77777777" w:rsidR="00B90BDB" w:rsidRDefault="00B90BDB" w:rsidP="00B90BDB">
            <w:pPr>
              <w:pStyle w:val="Bodyjustified"/>
              <w:keepNext/>
            </w:pPr>
          </w:p>
          <w:p w14:paraId="3101C4BC" w14:textId="77777777" w:rsidR="00B90BDB" w:rsidRDefault="00B90BDB" w:rsidP="00B90BDB">
            <w:pPr>
              <w:pStyle w:val="Bodyjustified"/>
              <w:keepNext/>
            </w:pPr>
            <w:r>
              <w:t>150</w:t>
            </w:r>
          </w:p>
          <w:p w14:paraId="131F6BF6" w14:textId="77777777" w:rsidR="00B90BDB" w:rsidRDefault="00B90BDB" w:rsidP="00B90BDB">
            <w:pPr>
              <w:pStyle w:val="Bodyjustified"/>
              <w:keepNext/>
            </w:pPr>
            <w:r>
              <w:t>90</w:t>
            </w:r>
          </w:p>
          <w:p w14:paraId="61DC8747" w14:textId="77777777" w:rsidR="00B90BDB" w:rsidRDefault="00B90BDB" w:rsidP="00B90BDB">
            <w:pPr>
              <w:pStyle w:val="Bodyjustified"/>
              <w:keepNext/>
            </w:pPr>
            <w:r>
              <w:t>120</w:t>
            </w:r>
          </w:p>
          <w:p w14:paraId="507F2454" w14:textId="77777777" w:rsidR="00B90BDB" w:rsidRDefault="00B90BDB" w:rsidP="00B90BDB">
            <w:pPr>
              <w:pStyle w:val="Bodyjustified"/>
              <w:keepNext/>
            </w:pPr>
            <w:r>
              <w:t>60</w:t>
            </w:r>
          </w:p>
          <w:p w14:paraId="5955029A" w14:textId="76025C87" w:rsidR="00B90BDB" w:rsidRDefault="00B90BDB" w:rsidP="00B90BDB">
            <w:pPr>
              <w:pStyle w:val="Bodyjustified"/>
              <w:keepNext/>
            </w:pPr>
            <w:r>
              <w:t>250</w:t>
            </w:r>
          </w:p>
        </w:tc>
        <w:tc>
          <w:tcPr>
            <w:tcW w:w="680" w:type="dxa"/>
            <w:shd w:val="clear" w:color="auto" w:fill="auto"/>
          </w:tcPr>
          <w:p w14:paraId="2D51B546" w14:textId="0FDD1DC6" w:rsidR="00B90BDB" w:rsidRPr="00564E2C" w:rsidRDefault="00B90BDB" w:rsidP="00B90BDB">
            <w:pPr>
              <w:pStyle w:val="Bodyjustified"/>
              <w:keepNext/>
            </w:pPr>
            <w:r w:rsidRPr="00564E2C">
              <w:t>°C/W</w:t>
            </w:r>
          </w:p>
        </w:tc>
        <w:tc>
          <w:tcPr>
            <w:tcW w:w="1191" w:type="dxa"/>
            <w:shd w:val="clear" w:color="auto" w:fill="auto"/>
          </w:tcPr>
          <w:p w14:paraId="32A4046A" w14:textId="027B25BC" w:rsidR="00B90BDB" w:rsidRDefault="00B90BDB" w:rsidP="00B90BDB">
            <w:pPr>
              <w:pStyle w:val="Bodyjustified"/>
              <w:keepNext/>
            </w:pPr>
            <w:r w:rsidRPr="00183D4A">
              <w:t xml:space="preserve">Note </w:t>
            </w:r>
            <w:r>
              <w:t>3</w:t>
            </w:r>
          </w:p>
        </w:tc>
      </w:tr>
      <w:tr w:rsidR="00FC7E4B" w:rsidRPr="00183D4A" w14:paraId="5435EFAC" w14:textId="77777777" w:rsidTr="002348A5">
        <w:trPr>
          <w:trHeight w:val="317"/>
        </w:trPr>
        <w:tc>
          <w:tcPr>
            <w:tcW w:w="4479" w:type="dxa"/>
            <w:shd w:val="clear" w:color="auto" w:fill="auto"/>
          </w:tcPr>
          <w:p w14:paraId="4E064DB8" w14:textId="38A19A3C"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04B0CFFE" w:rsidR="00FC7E4B" w:rsidRPr="00183D4A" w:rsidRDefault="00FC7E4B" w:rsidP="004C5CBE">
            <w:pPr>
              <w:pStyle w:val="Bodyjustified"/>
            </w:pPr>
            <w:r w:rsidRPr="00183D4A">
              <w:t xml:space="preserve">Note </w:t>
            </w:r>
            <w:r w:rsidR="00B90BDB">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0E27F64E" w14:textId="037617E7" w:rsidR="00B90BDB" w:rsidRDefault="00B90BDB" w:rsidP="00B90BDB">
      <w:pPr>
        <w:pStyle w:val="numericallist"/>
      </w:pPr>
      <w:r w:rsidRPr="00B90BDB">
        <w:t xml:space="preserve">Thermal Resistance ratings for </w:t>
      </w:r>
      <w:r w:rsidR="00D855B0" w:rsidRPr="00D855B0">
        <w:rPr>
          <w:strike/>
          <w:highlight w:val="yellow"/>
        </w:rPr>
        <w:t>Naked</w:t>
      </w:r>
      <w:r w:rsidR="00D855B0" w:rsidRPr="00B90BDB">
        <w:t xml:space="preserve"> </w:t>
      </w:r>
      <w:r w:rsidRPr="00B90BDB">
        <w:t xml:space="preserve">Die Components, Variants </w:t>
      </w:r>
      <w:r>
        <w:t>5</w:t>
      </w:r>
      <w:r w:rsidRPr="00B90BDB">
        <w:t xml:space="preserve">7 to </w:t>
      </w:r>
      <w:r>
        <w:t>63</w:t>
      </w:r>
      <w:r w:rsidRPr="00B90BDB">
        <w:t>, refer to the Packaged Test Sublot assembled in the default Ceramic Pill G package. In cases where the default package is not used, the Thermal Resistance rating associated with the package used and the same die shall apply</w:t>
      </w:r>
      <w:r>
        <w:t>.</w:t>
      </w:r>
    </w:p>
    <w:p w14:paraId="36ED7A48" w14:textId="7F4A8B17" w:rsidR="00BA6209" w:rsidRDefault="004C5CBE" w:rsidP="00BB1749">
      <w:pPr>
        <w:pStyle w:val="numericallist"/>
      </w:pPr>
      <w:r>
        <w:t>D</w:t>
      </w:r>
      <w:r w:rsidR="00A04525">
        <w:t>uration 5 seconds maximum and the same terminal shall not be resoldered until 3 minutes have elapsed</w:t>
      </w:r>
      <w:r w:rsidR="00BB1749" w:rsidRPr="00BB1749">
        <w:t xml:space="preserve">. Only applicable to Variants 01 to </w:t>
      </w:r>
      <w:r w:rsidR="00BB1749">
        <w:t>56</w:t>
      </w:r>
      <w:r w:rsidR="00BB1749" w:rsidRPr="00BB1749">
        <w:t xml:space="preserve"> (Packaged Components)</w:t>
      </w:r>
      <w:r w:rsidR="00A04525">
        <w:t>.</w:t>
      </w:r>
    </w:p>
    <w:p w14:paraId="36BE9832" w14:textId="0C78D4EA" w:rsidR="006C5C35" w:rsidRDefault="006C5C35" w:rsidP="00B90BDB">
      <w:pPr>
        <w:pStyle w:val="Heading2"/>
      </w:pPr>
      <w:bookmarkStart w:id="11" w:name="_Toc483566604"/>
      <w:r>
        <w:lastRenderedPageBreak/>
        <w:t>Handling precautions</w:t>
      </w:r>
      <w:bookmarkEnd w:id="11"/>
    </w:p>
    <w:p w14:paraId="2C6098BB" w14:textId="658BF47C" w:rsidR="006C5C35" w:rsidRDefault="006C5C35" w:rsidP="00B90BDB">
      <w:pPr>
        <w:keepNext/>
        <w:spacing w:after="120"/>
      </w:pPr>
      <w:r>
        <w:t>These devices are susceptible to damage by electrostatic discharge. Therefore, suitable precautions shall be employed for protection during all phases of manufacture, testing, packaging, shipment and any handling.</w:t>
      </w:r>
    </w:p>
    <w:p w14:paraId="48E17601" w14:textId="5953F997" w:rsidR="006C5C35" w:rsidRPr="006C5C35" w:rsidRDefault="006C5C35" w:rsidP="006C5C35">
      <w:r>
        <w:t xml:space="preserve">These components are </w:t>
      </w:r>
      <w:r w:rsidR="009E2D4F">
        <w:t>c</w:t>
      </w:r>
      <w:r>
        <w:t>atego</w:t>
      </w:r>
      <w:r w:rsidR="00BC6B5E">
        <w:t>rised as Class 1</w:t>
      </w:r>
      <w:r>
        <w:t xml:space="preserve"> </w:t>
      </w:r>
      <w:r w:rsidR="00AD5133">
        <w:t xml:space="preserve">per ESCC Basic Specification No. </w:t>
      </w:r>
      <w:hyperlink r:id="rId22" w:history="1">
        <w:r w:rsidR="00AD5133" w:rsidRPr="003D1487">
          <w:rPr>
            <w:rStyle w:val="Hyperlink"/>
          </w:rPr>
          <w:t>23800</w:t>
        </w:r>
      </w:hyperlink>
      <w:r w:rsidR="00AD5133">
        <w:t xml:space="preserve"> </w:t>
      </w:r>
      <w:r>
        <w:t xml:space="preserve">with a Minimum Critical Path Failure Voltage of </w:t>
      </w:r>
      <w:r w:rsidR="008A5DEF">
        <w:t>500</w:t>
      </w:r>
      <w:r>
        <w:t>V.</w:t>
      </w:r>
    </w:p>
    <w:p w14:paraId="3732237C" w14:textId="77777777" w:rsidR="00A04525" w:rsidRDefault="00A04525" w:rsidP="008D5D79">
      <w:pPr>
        <w:pStyle w:val="Heading2"/>
      </w:pPr>
      <w:bookmarkStart w:id="12" w:name="_Ref483564043"/>
      <w:bookmarkStart w:id="13" w:name="_Toc483566605"/>
      <w:r>
        <w:t>PHYSICAL DIMENSIONS AND TERMINAL IDENTIFICATION</w:t>
      </w:r>
      <w:bookmarkEnd w:id="12"/>
      <w:bookmarkEnd w:id="13"/>
    </w:p>
    <w:p w14:paraId="19882045" w14:textId="6357129C" w:rsidR="00A04525" w:rsidRDefault="001B0DAD" w:rsidP="001B0DAD">
      <w:pPr>
        <w:pStyle w:val="Heading3"/>
      </w:pPr>
      <w:bookmarkStart w:id="14" w:name="_Toc483566606"/>
      <w:r w:rsidRPr="001B0DAD">
        <w:t>Ceramic Pill A (2 Leads)</w:t>
      </w:r>
      <w:r>
        <w:t xml:space="preserve"> - </w:t>
      </w:r>
      <w:r w:rsidR="00114818">
        <w:t>Variant</w:t>
      </w:r>
      <w:r w:rsidR="0000109A">
        <w:t>s</w:t>
      </w:r>
      <w:r w:rsidR="00114818">
        <w:t xml:space="preserve"> 01, </w:t>
      </w:r>
      <w:r w:rsidR="00780AA0">
        <w:t>08, 15, 22, 29, 36</w:t>
      </w:r>
      <w:r w:rsidR="002963D4">
        <w:t>,</w:t>
      </w:r>
      <w:r w:rsidR="00114818" w:rsidRPr="009C4AFA">
        <w:t xml:space="preserve"> </w:t>
      </w:r>
      <w:r w:rsidR="00780AA0">
        <w:t>43</w:t>
      </w:r>
      <w:bookmarkEnd w:id="14"/>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3">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F96B5B">
            <w:pPr>
              <w:pStyle w:val="Bodyjustified"/>
            </w:pPr>
            <w:r w:rsidRPr="00183D4A">
              <w:t>Symbols</w:t>
            </w:r>
          </w:p>
        </w:tc>
        <w:tc>
          <w:tcPr>
            <w:tcW w:w="2494" w:type="dxa"/>
            <w:gridSpan w:val="2"/>
          </w:tcPr>
          <w:p w14:paraId="1A2CD1D4" w14:textId="3FE04072" w:rsidR="00923D92" w:rsidRPr="00183D4A" w:rsidRDefault="00923D92" w:rsidP="00F96B5B">
            <w:pPr>
              <w:pStyle w:val="Bodyjustified"/>
            </w:pPr>
            <w:r>
              <w:t>Dimensions mm</w:t>
            </w:r>
          </w:p>
        </w:tc>
        <w:tc>
          <w:tcPr>
            <w:tcW w:w="1587" w:type="dxa"/>
            <w:vMerge w:val="restart"/>
          </w:tcPr>
          <w:p w14:paraId="27A4C161" w14:textId="19153626" w:rsidR="00923D92" w:rsidRPr="00183D4A" w:rsidRDefault="00923D92" w:rsidP="00923D92">
            <w:pPr>
              <w:pStyle w:val="Bodyjustified"/>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F96B5B">
            <w:pPr>
              <w:pStyle w:val="Bodyjustified"/>
              <w:rPr>
                <w:sz w:val="24"/>
                <w:szCs w:val="24"/>
                <w:lang w:val="en-US"/>
              </w:rPr>
            </w:pPr>
          </w:p>
        </w:tc>
        <w:tc>
          <w:tcPr>
            <w:tcW w:w="1247" w:type="dxa"/>
          </w:tcPr>
          <w:p w14:paraId="44B4ACCB" w14:textId="77777777" w:rsidR="00923D92" w:rsidRPr="00183D4A" w:rsidRDefault="00923D92" w:rsidP="00F96B5B">
            <w:pPr>
              <w:pStyle w:val="Bodyjustified"/>
            </w:pPr>
            <w:r w:rsidRPr="00183D4A">
              <w:t>Min</w:t>
            </w:r>
          </w:p>
        </w:tc>
        <w:tc>
          <w:tcPr>
            <w:tcW w:w="1247" w:type="dxa"/>
          </w:tcPr>
          <w:p w14:paraId="6255CD59" w14:textId="77777777" w:rsidR="00923D92" w:rsidRPr="00183D4A" w:rsidRDefault="00923D92" w:rsidP="00F96B5B">
            <w:pPr>
              <w:pStyle w:val="Bodyjustified"/>
            </w:pPr>
            <w:r w:rsidRPr="00183D4A">
              <w:t>Max</w:t>
            </w:r>
          </w:p>
        </w:tc>
        <w:tc>
          <w:tcPr>
            <w:tcW w:w="1587" w:type="dxa"/>
            <w:vMerge/>
          </w:tcPr>
          <w:p w14:paraId="4417CD43" w14:textId="77777777" w:rsidR="00923D92" w:rsidRPr="00183D4A" w:rsidRDefault="00923D92" w:rsidP="00923D92">
            <w:pPr>
              <w:pStyle w:val="Bodyjustified"/>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780AA0">
            <w:pPr>
              <w:pStyle w:val="Bodyjustified"/>
            </w:pPr>
            <w:r>
              <w:rPr>
                <w:rFonts w:cs="Arial"/>
              </w:rPr>
              <w:t>Ø</w:t>
            </w:r>
            <w:r w:rsidRPr="00183D4A">
              <w:t>A</w:t>
            </w:r>
          </w:p>
        </w:tc>
        <w:tc>
          <w:tcPr>
            <w:tcW w:w="1247" w:type="dxa"/>
          </w:tcPr>
          <w:p w14:paraId="079EC918" w14:textId="2A020B13" w:rsidR="00923D92" w:rsidRPr="00183D4A" w:rsidRDefault="00923D92" w:rsidP="00780AA0">
            <w:pPr>
              <w:pStyle w:val="Bodyjustified"/>
            </w:pPr>
            <w:r w:rsidRPr="00824949">
              <w:t>1.07</w:t>
            </w:r>
          </w:p>
        </w:tc>
        <w:tc>
          <w:tcPr>
            <w:tcW w:w="1247" w:type="dxa"/>
          </w:tcPr>
          <w:p w14:paraId="71955D2E" w14:textId="5B4CE36C" w:rsidR="00923D92" w:rsidRPr="00183D4A" w:rsidRDefault="00923D92" w:rsidP="00780AA0">
            <w:pPr>
              <w:pStyle w:val="Bodyjustified"/>
            </w:pPr>
            <w:r w:rsidRPr="00824949">
              <w:t>1.47</w:t>
            </w:r>
          </w:p>
        </w:tc>
        <w:tc>
          <w:tcPr>
            <w:tcW w:w="1587" w:type="dxa"/>
          </w:tcPr>
          <w:p w14:paraId="517C9F74" w14:textId="77777777" w:rsidR="00923D92" w:rsidRPr="00824949" w:rsidRDefault="00923D92" w:rsidP="00923D92">
            <w:pPr>
              <w:pStyle w:val="Bodyjustified"/>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780AA0">
            <w:pPr>
              <w:pStyle w:val="Bodyjustified"/>
            </w:pPr>
            <w:r>
              <w:rPr>
                <w:lang w:val="en-US"/>
              </w:rPr>
              <w:t>B</w:t>
            </w:r>
          </w:p>
        </w:tc>
        <w:tc>
          <w:tcPr>
            <w:tcW w:w="1247" w:type="dxa"/>
          </w:tcPr>
          <w:p w14:paraId="02AD5190" w14:textId="1884EA84" w:rsidR="00923D92" w:rsidRPr="00183D4A" w:rsidRDefault="00923D92" w:rsidP="00780AA0">
            <w:pPr>
              <w:pStyle w:val="Bodyjustified"/>
            </w:pPr>
            <w:r w:rsidRPr="00824949">
              <w:t>0.95</w:t>
            </w:r>
          </w:p>
        </w:tc>
        <w:tc>
          <w:tcPr>
            <w:tcW w:w="1247" w:type="dxa"/>
          </w:tcPr>
          <w:p w14:paraId="4E1EA953" w14:textId="3E25867F" w:rsidR="00923D92" w:rsidRPr="00183D4A" w:rsidRDefault="00923D92" w:rsidP="00780AA0">
            <w:pPr>
              <w:pStyle w:val="Bodyjustified"/>
            </w:pPr>
            <w:r w:rsidRPr="00824949">
              <w:t>1.35</w:t>
            </w:r>
          </w:p>
        </w:tc>
        <w:tc>
          <w:tcPr>
            <w:tcW w:w="1587" w:type="dxa"/>
          </w:tcPr>
          <w:p w14:paraId="12C94B37" w14:textId="77777777" w:rsidR="00923D92" w:rsidRPr="00824949" w:rsidRDefault="00923D92" w:rsidP="00923D92">
            <w:pPr>
              <w:pStyle w:val="Bodyjustified"/>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780AA0">
            <w:pPr>
              <w:pStyle w:val="Bodyjustified"/>
            </w:pPr>
            <w:r>
              <w:t>C</w:t>
            </w:r>
          </w:p>
        </w:tc>
        <w:tc>
          <w:tcPr>
            <w:tcW w:w="1247" w:type="dxa"/>
          </w:tcPr>
          <w:p w14:paraId="78B37296" w14:textId="12668935" w:rsidR="00923D92" w:rsidRPr="00183D4A" w:rsidRDefault="00923D92" w:rsidP="00780AA0">
            <w:pPr>
              <w:pStyle w:val="Bodyjustified"/>
            </w:pPr>
            <w:r w:rsidRPr="00824949">
              <w:t>1.3</w:t>
            </w:r>
          </w:p>
        </w:tc>
        <w:tc>
          <w:tcPr>
            <w:tcW w:w="1247" w:type="dxa"/>
          </w:tcPr>
          <w:p w14:paraId="173FDD94" w14:textId="02AA60E4" w:rsidR="00923D92" w:rsidRPr="00183D4A" w:rsidRDefault="00923D92" w:rsidP="00780AA0">
            <w:pPr>
              <w:pStyle w:val="Bodyjustified"/>
            </w:pPr>
            <w:r w:rsidRPr="00824949">
              <w:t>1.9</w:t>
            </w:r>
          </w:p>
        </w:tc>
        <w:tc>
          <w:tcPr>
            <w:tcW w:w="1587" w:type="dxa"/>
          </w:tcPr>
          <w:p w14:paraId="61352FCB" w14:textId="0075C1C5" w:rsidR="00923D92" w:rsidRPr="00824949" w:rsidRDefault="00F36F2B" w:rsidP="00923D92">
            <w:pPr>
              <w:pStyle w:val="Bodyjustified"/>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780AA0">
            <w:pPr>
              <w:pStyle w:val="Bodyjustified"/>
            </w:pPr>
            <w:r>
              <w:t>D</w:t>
            </w:r>
          </w:p>
        </w:tc>
        <w:tc>
          <w:tcPr>
            <w:tcW w:w="1247" w:type="dxa"/>
          </w:tcPr>
          <w:p w14:paraId="7A11B609" w14:textId="5D53CBDD" w:rsidR="00923D92" w:rsidRPr="00183D4A" w:rsidRDefault="00923D92" w:rsidP="00780AA0">
            <w:pPr>
              <w:pStyle w:val="Bodyjustified"/>
            </w:pPr>
            <w:r w:rsidRPr="00824949">
              <w:t>2.5</w:t>
            </w:r>
          </w:p>
        </w:tc>
        <w:tc>
          <w:tcPr>
            <w:tcW w:w="1247" w:type="dxa"/>
          </w:tcPr>
          <w:p w14:paraId="1481718E" w14:textId="492CC327" w:rsidR="00923D92" w:rsidRPr="00183D4A" w:rsidRDefault="00923D92" w:rsidP="00780AA0">
            <w:pPr>
              <w:pStyle w:val="Bodyjustified"/>
            </w:pPr>
            <w:r w:rsidRPr="00824949">
              <w:t>-</w:t>
            </w:r>
          </w:p>
        </w:tc>
        <w:tc>
          <w:tcPr>
            <w:tcW w:w="1587" w:type="dxa"/>
          </w:tcPr>
          <w:p w14:paraId="0DFB7F41" w14:textId="77777777" w:rsidR="00923D92" w:rsidRPr="00824949" w:rsidRDefault="00923D92" w:rsidP="00923D92">
            <w:pPr>
              <w:pStyle w:val="Bodyjustified"/>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780AA0">
            <w:pPr>
              <w:pStyle w:val="Bodyjustified"/>
            </w:pPr>
            <w:r>
              <w:t>E</w:t>
            </w:r>
          </w:p>
        </w:tc>
        <w:tc>
          <w:tcPr>
            <w:tcW w:w="1247" w:type="dxa"/>
          </w:tcPr>
          <w:p w14:paraId="6D161168" w14:textId="55477B85" w:rsidR="00923D92" w:rsidRPr="00183D4A" w:rsidRDefault="00923D92" w:rsidP="00780AA0">
            <w:pPr>
              <w:pStyle w:val="Bodyjustified"/>
            </w:pPr>
            <w:r w:rsidRPr="00824949">
              <w:t>0.55</w:t>
            </w:r>
          </w:p>
        </w:tc>
        <w:tc>
          <w:tcPr>
            <w:tcW w:w="1247" w:type="dxa"/>
          </w:tcPr>
          <w:p w14:paraId="02A6A64B" w14:textId="325A7AAE" w:rsidR="00923D92" w:rsidRPr="00183D4A" w:rsidRDefault="00923D92" w:rsidP="00780AA0">
            <w:pPr>
              <w:pStyle w:val="Bodyjustified"/>
            </w:pPr>
            <w:r w:rsidRPr="00824949">
              <w:t>0.65</w:t>
            </w:r>
          </w:p>
        </w:tc>
        <w:tc>
          <w:tcPr>
            <w:tcW w:w="1587" w:type="dxa"/>
          </w:tcPr>
          <w:p w14:paraId="2EAD0E3D" w14:textId="5DCB1663" w:rsidR="00923D92" w:rsidRPr="00824949" w:rsidRDefault="00923D92" w:rsidP="00923D92">
            <w:pPr>
              <w:pStyle w:val="Bodyjustified"/>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55FBF280" w:rsidR="00A04525" w:rsidRDefault="001B0DAD" w:rsidP="001B0DAD">
      <w:pPr>
        <w:pStyle w:val="Heading3"/>
      </w:pPr>
      <w:bookmarkStart w:id="15" w:name="_Toc483566607"/>
      <w:r w:rsidRPr="001B0DAD">
        <w:lastRenderedPageBreak/>
        <w:t>Ceramic Pill B</w:t>
      </w:r>
      <w:r>
        <w:t xml:space="preserve"> -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30, 37</w:t>
      </w:r>
      <w:r w:rsidR="002963D4">
        <w:t>,</w:t>
      </w:r>
      <w:r w:rsidR="0038203D" w:rsidRPr="0038203D">
        <w:t xml:space="preserve"> </w:t>
      </w:r>
      <w:r w:rsidR="001C3A7F">
        <w:t>44</w:t>
      </w:r>
      <w:bookmarkEnd w:id="15"/>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4">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1B110DCB" w:rsidR="00DE3083" w:rsidRDefault="001B0DAD" w:rsidP="001B0DAD">
      <w:pPr>
        <w:pStyle w:val="Heading3"/>
      </w:pPr>
      <w:bookmarkStart w:id="16" w:name="_Toc483566608"/>
      <w:r w:rsidRPr="001B0DAD">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1, 38</w:t>
      </w:r>
      <w:r w:rsidR="002963D4">
        <w:rPr>
          <w:noProof/>
          <w:lang w:eastAsia="en-GB"/>
        </w:rPr>
        <w:t>,</w:t>
      </w:r>
      <w:r w:rsidR="00187CF2" w:rsidRPr="009C4AFA">
        <w:rPr>
          <w:noProof/>
          <w:lang w:eastAsia="en-GB"/>
        </w:rPr>
        <w:t xml:space="preserve"> </w:t>
      </w:r>
      <w:r w:rsidR="00036CA1">
        <w:rPr>
          <w:noProof/>
          <w:lang w:eastAsia="en-GB"/>
        </w:rPr>
        <w:t>45</w:t>
      </w:r>
      <w:bookmarkEnd w:id="16"/>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5">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764DD430" w:rsidR="006F368D" w:rsidRDefault="001B0DAD" w:rsidP="001B0DAD">
      <w:pPr>
        <w:pStyle w:val="Heading3"/>
        <w:rPr>
          <w:noProof/>
          <w:lang w:eastAsia="en-GB"/>
        </w:rPr>
      </w:pPr>
      <w:bookmarkStart w:id="17" w:name="_Toc483566609"/>
      <w:r w:rsidRPr="001B0DAD">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r w:rsidR="006F368D" w:rsidRPr="009C4AFA">
        <w:rPr>
          <w:noProof/>
          <w:lang w:eastAsia="en-GB"/>
        </w:rPr>
        <w:t xml:space="preserve">, </w:t>
      </w:r>
      <w:r w:rsidR="00541905">
        <w:rPr>
          <w:noProof/>
          <w:lang w:eastAsia="en-GB"/>
        </w:rPr>
        <w:t>3</w:t>
      </w:r>
      <w:r w:rsidR="006F368D" w:rsidRPr="009C4AFA">
        <w:rPr>
          <w:noProof/>
          <w:lang w:eastAsia="en-GB"/>
        </w:rPr>
        <w:t>9</w:t>
      </w:r>
      <w:r w:rsidR="002963D4">
        <w:rPr>
          <w:noProof/>
          <w:lang w:eastAsia="en-GB"/>
        </w:rPr>
        <w:t>,</w:t>
      </w:r>
      <w:r w:rsidR="006F368D" w:rsidRPr="009C4AFA">
        <w:rPr>
          <w:noProof/>
          <w:lang w:eastAsia="en-GB"/>
        </w:rPr>
        <w:t xml:space="preserve"> </w:t>
      </w:r>
      <w:r w:rsidR="00541905">
        <w:rPr>
          <w:noProof/>
          <w:lang w:eastAsia="en-GB"/>
        </w:rPr>
        <w:t>46</w:t>
      </w:r>
      <w:bookmarkEnd w:id="17"/>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6">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5BFE0C60" w:rsidR="00F03520" w:rsidRDefault="001B0DAD" w:rsidP="001B0DAD">
      <w:pPr>
        <w:pStyle w:val="Heading3"/>
        <w:rPr>
          <w:rFonts w:eastAsia="Arial"/>
          <w:w w:val="103"/>
        </w:rPr>
      </w:pPr>
      <w:bookmarkStart w:id="18" w:name="_Toc483566610"/>
      <w:r w:rsidRPr="001B0DAD">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r w:rsidR="00F03520">
        <w:rPr>
          <w:rFonts w:eastAsia="Arial"/>
        </w:rPr>
        <w:t>,</w:t>
      </w:r>
      <w:r w:rsidR="00F03520">
        <w:rPr>
          <w:rFonts w:eastAsia="Arial"/>
          <w:spacing w:val="15"/>
        </w:rPr>
        <w:t xml:space="preserve"> </w:t>
      </w:r>
      <w:r w:rsidR="00C96F60">
        <w:rPr>
          <w:rFonts w:eastAsia="Arial"/>
        </w:rPr>
        <w:t>4</w:t>
      </w:r>
      <w:r w:rsidR="00F03520">
        <w:rPr>
          <w:rFonts w:eastAsia="Arial"/>
        </w:rPr>
        <w:t>0</w:t>
      </w:r>
      <w:r w:rsidR="002963D4">
        <w:rPr>
          <w:rFonts w:eastAsia="Arial"/>
        </w:rPr>
        <w:t>,</w:t>
      </w:r>
      <w:r w:rsidR="00F03520">
        <w:rPr>
          <w:rFonts w:eastAsia="Arial"/>
          <w:spacing w:val="14"/>
        </w:rPr>
        <w:t xml:space="preserve"> </w:t>
      </w:r>
      <w:r w:rsidR="00C96F60">
        <w:rPr>
          <w:rFonts w:eastAsia="Arial"/>
          <w:w w:val="103"/>
        </w:rPr>
        <w:t>47</w:t>
      </w:r>
      <w:bookmarkEnd w:id="18"/>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7">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3ED3A611" w:rsidR="00AD49FB" w:rsidRDefault="001B0DAD" w:rsidP="001B0DAD">
      <w:pPr>
        <w:pStyle w:val="Heading3"/>
        <w:rPr>
          <w:noProof/>
          <w:lang w:eastAsia="en-GB"/>
        </w:rPr>
      </w:pPr>
      <w:bookmarkStart w:id="19" w:name="_Toc483566611"/>
      <w:r w:rsidRPr="001B0DAD">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r w:rsidR="00AD49FB" w:rsidRPr="00E76090">
        <w:rPr>
          <w:noProof/>
          <w:lang w:eastAsia="en-GB"/>
        </w:rPr>
        <w:t xml:space="preserve">, </w:t>
      </w:r>
      <w:r w:rsidR="009F6226">
        <w:rPr>
          <w:noProof/>
          <w:lang w:eastAsia="en-GB"/>
        </w:rPr>
        <w:t>4</w:t>
      </w:r>
      <w:r w:rsidR="00AD49FB" w:rsidRPr="00E76090">
        <w:rPr>
          <w:noProof/>
          <w:lang w:eastAsia="en-GB"/>
        </w:rPr>
        <w:t>1</w:t>
      </w:r>
      <w:r w:rsidR="002963D4">
        <w:rPr>
          <w:noProof/>
          <w:lang w:eastAsia="en-GB"/>
        </w:rPr>
        <w:t>,</w:t>
      </w:r>
      <w:r w:rsidR="00AD49FB" w:rsidRPr="00E76090">
        <w:rPr>
          <w:noProof/>
          <w:lang w:eastAsia="en-GB"/>
        </w:rPr>
        <w:t xml:space="preserve"> </w:t>
      </w:r>
      <w:r w:rsidR="009F6226">
        <w:rPr>
          <w:noProof/>
          <w:lang w:eastAsia="en-GB"/>
        </w:rPr>
        <w:t>4</w:t>
      </w:r>
      <w:r w:rsidR="00AD49FB" w:rsidRPr="00E76090">
        <w:rPr>
          <w:noProof/>
          <w:lang w:eastAsia="en-GB"/>
        </w:rPr>
        <w:t>8</w:t>
      </w:r>
      <w:bookmarkEnd w:id="19"/>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8">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41E930A9" w:rsidR="00E90895" w:rsidRDefault="001B0DAD" w:rsidP="001B0DAD">
      <w:pPr>
        <w:pStyle w:val="Heading3"/>
      </w:pPr>
      <w:bookmarkStart w:id="20" w:name="_Toc483566612"/>
      <w:r w:rsidRPr="001B0DAD">
        <w:lastRenderedPageBreak/>
        <w:t>Ceramic Pill G</w:t>
      </w:r>
      <w:r>
        <w:t xml:space="preserve"> -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35, 42</w:t>
      </w:r>
      <w:r w:rsidR="003C0AD9">
        <w:rPr>
          <w:noProof/>
          <w:lang w:eastAsia="en-GB"/>
        </w:rPr>
        <w:t xml:space="preserve">, </w:t>
      </w:r>
      <w:r w:rsidR="000E1453">
        <w:rPr>
          <w:noProof/>
          <w:lang w:eastAsia="en-GB"/>
        </w:rPr>
        <w:t>49</w:t>
      </w:r>
      <w:bookmarkEnd w:id="20"/>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36CB266D" w:rsidR="00AF3666" w:rsidRDefault="001B0DAD" w:rsidP="001B0DAD">
      <w:pPr>
        <w:pStyle w:val="Heading3"/>
        <w:rPr>
          <w:noProof/>
          <w:lang w:eastAsia="en-GB"/>
        </w:rPr>
      </w:pPr>
      <w:bookmarkStart w:id="21" w:name="_Toc483566613"/>
      <w:r w:rsidRPr="001B0DAD">
        <w:lastRenderedPageBreak/>
        <w:t>Ceramic Stripline</w:t>
      </w:r>
      <w:r>
        <w:t xml:space="preserve"> - </w:t>
      </w:r>
      <w:r w:rsidR="00AF3666" w:rsidRPr="0038203D">
        <w:t>Variant</w:t>
      </w:r>
      <w:r w:rsidR="00F9711D">
        <w:t>s</w:t>
      </w:r>
      <w:r w:rsidR="00AF3666" w:rsidRPr="0038203D">
        <w:t xml:space="preserve"> </w:t>
      </w:r>
      <w:r w:rsidR="005134E8">
        <w:t>50</w:t>
      </w:r>
      <w:r w:rsidR="006A1A15">
        <w:rPr>
          <w:noProof/>
          <w:lang w:eastAsia="en-GB"/>
        </w:rPr>
        <w:t xml:space="preserve"> to </w:t>
      </w:r>
      <w:r w:rsidR="005134E8">
        <w:rPr>
          <w:noProof/>
          <w:lang w:eastAsia="en-GB"/>
        </w:rPr>
        <w:t>56</w:t>
      </w:r>
      <w:bookmarkEnd w:id="21"/>
    </w:p>
    <w:p w14:paraId="38E02343" w14:textId="648C0096" w:rsidR="001B650E" w:rsidRPr="00ED58CB" w:rsidRDefault="002C22F7" w:rsidP="003C0AD9">
      <w:pPr>
        <w:pStyle w:val="Bodyjustified"/>
        <w:ind w:left="1843"/>
        <w:jc w:val="left"/>
        <w:rPr>
          <w:lang w:eastAsia="en-GB"/>
        </w:rPr>
      </w:pPr>
      <w:r>
        <w:rPr>
          <w:noProof/>
          <w:lang w:eastAsia="en-GB"/>
        </w:rPr>
        <w:drawing>
          <wp:inline distT="0" distB="0" distL="0" distR="0" wp14:anchorId="69FF5454" wp14:editId="6B638CFF">
            <wp:extent cx="4444385" cy="324063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30">
                      <a:extLst>
                        <a:ext uri="{28A0092B-C50C-407E-A947-70E740481C1C}">
                          <a14:useLocalDpi xmlns:a14="http://schemas.microsoft.com/office/drawing/2010/main" val="0"/>
                        </a:ext>
                      </a:extLst>
                    </a:blip>
                    <a:stretch>
                      <a:fillRect/>
                    </a:stretch>
                  </pic:blipFill>
                  <pic:spPr>
                    <a:xfrm>
                      <a:off x="0" y="0"/>
                      <a:ext cx="4452876" cy="3246825"/>
                    </a:xfrm>
                    <a:prstGeom prst="rect">
                      <a:avLst/>
                    </a:prstGeom>
                  </pic:spPr>
                </pic:pic>
              </a:graphicData>
            </a:graphic>
          </wp:inline>
        </w:drawing>
      </w:r>
    </w:p>
    <w:tbl>
      <w:tblPr>
        <w:tblStyle w:val="TableGrid"/>
        <w:tblW w:w="498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183D4A" w14:paraId="185180B4" w14:textId="50951C55" w:rsidTr="001F38D3">
        <w:trPr>
          <w:trHeight w:val="340"/>
          <w:jc w:val="center"/>
        </w:trPr>
        <w:tc>
          <w:tcPr>
            <w:tcW w:w="1247" w:type="dxa"/>
            <w:vMerge w:val="restart"/>
          </w:tcPr>
          <w:p w14:paraId="758AF7B5" w14:textId="77777777" w:rsidR="002C22F7" w:rsidRPr="00183D4A" w:rsidRDefault="002C22F7" w:rsidP="00AF3666">
            <w:pPr>
              <w:pStyle w:val="Bodyjustified"/>
              <w:keepNext/>
            </w:pPr>
            <w:r w:rsidRPr="00183D4A">
              <w:t>Symbols</w:t>
            </w:r>
          </w:p>
        </w:tc>
        <w:tc>
          <w:tcPr>
            <w:tcW w:w="2494" w:type="dxa"/>
            <w:gridSpan w:val="2"/>
          </w:tcPr>
          <w:p w14:paraId="6F4DD782" w14:textId="4CCD3585" w:rsidR="002C22F7" w:rsidRPr="00183D4A" w:rsidRDefault="002C22F7" w:rsidP="00AF3666">
            <w:pPr>
              <w:pStyle w:val="Bodyjustified"/>
              <w:keepNext/>
            </w:pPr>
            <w:r>
              <w:t>Dimensions mm</w:t>
            </w:r>
          </w:p>
        </w:tc>
        <w:tc>
          <w:tcPr>
            <w:tcW w:w="1247" w:type="dxa"/>
            <w:vMerge w:val="restart"/>
          </w:tcPr>
          <w:p w14:paraId="036CD6BA" w14:textId="4F0B3F09" w:rsidR="002C22F7" w:rsidRPr="00183D4A" w:rsidRDefault="002C22F7" w:rsidP="002C22F7">
            <w:pPr>
              <w:pStyle w:val="Bodyjustified"/>
              <w:keepNext/>
            </w:pPr>
            <w:r>
              <w:t>Remarks</w:t>
            </w:r>
          </w:p>
        </w:tc>
      </w:tr>
      <w:tr w:rsidR="002C22F7" w:rsidRPr="00183D4A" w14:paraId="7AEA0D57" w14:textId="01765BFD" w:rsidTr="001F38D3">
        <w:trPr>
          <w:trHeight w:val="340"/>
          <w:jc w:val="center"/>
        </w:trPr>
        <w:tc>
          <w:tcPr>
            <w:tcW w:w="1247" w:type="dxa"/>
            <w:vMerge/>
          </w:tcPr>
          <w:p w14:paraId="2043CAD2" w14:textId="77777777" w:rsidR="002C22F7" w:rsidRPr="00183D4A" w:rsidRDefault="002C22F7" w:rsidP="00AF3666">
            <w:pPr>
              <w:pStyle w:val="Bodyjustified"/>
              <w:keepNext/>
              <w:rPr>
                <w:sz w:val="24"/>
                <w:szCs w:val="24"/>
                <w:lang w:val="en-US"/>
              </w:rPr>
            </w:pPr>
          </w:p>
        </w:tc>
        <w:tc>
          <w:tcPr>
            <w:tcW w:w="1247" w:type="dxa"/>
          </w:tcPr>
          <w:p w14:paraId="63C8AAD6" w14:textId="77777777" w:rsidR="002C22F7" w:rsidRPr="00183D4A" w:rsidRDefault="002C22F7" w:rsidP="00AF3666">
            <w:pPr>
              <w:pStyle w:val="Bodyjustified"/>
              <w:keepNext/>
            </w:pPr>
            <w:r w:rsidRPr="00183D4A">
              <w:t>Min</w:t>
            </w:r>
          </w:p>
        </w:tc>
        <w:tc>
          <w:tcPr>
            <w:tcW w:w="1247" w:type="dxa"/>
          </w:tcPr>
          <w:p w14:paraId="244EB7B3" w14:textId="77777777" w:rsidR="002C22F7" w:rsidRPr="00183D4A" w:rsidRDefault="002C22F7" w:rsidP="00AF3666">
            <w:pPr>
              <w:pStyle w:val="Bodyjustified"/>
              <w:keepNext/>
            </w:pPr>
            <w:r w:rsidRPr="00183D4A">
              <w:t>Max</w:t>
            </w:r>
          </w:p>
        </w:tc>
        <w:tc>
          <w:tcPr>
            <w:tcW w:w="1247" w:type="dxa"/>
            <w:vMerge/>
          </w:tcPr>
          <w:p w14:paraId="34B3B827" w14:textId="77777777" w:rsidR="002C22F7" w:rsidRPr="00183D4A" w:rsidRDefault="002C22F7" w:rsidP="002C22F7">
            <w:pPr>
              <w:pStyle w:val="Bodyjustified"/>
              <w:keepNext/>
            </w:pPr>
          </w:p>
        </w:tc>
      </w:tr>
      <w:tr w:rsidR="002C22F7" w:rsidRPr="00183D4A" w14:paraId="78F0891C" w14:textId="6DAC6F55" w:rsidTr="001F38D3">
        <w:trPr>
          <w:trHeight w:val="283"/>
          <w:jc w:val="center"/>
        </w:trPr>
        <w:tc>
          <w:tcPr>
            <w:tcW w:w="1247" w:type="dxa"/>
          </w:tcPr>
          <w:p w14:paraId="4E6052E2" w14:textId="2D1616D6" w:rsidR="002C22F7" w:rsidRPr="00183D4A" w:rsidRDefault="002C22F7" w:rsidP="006A1A15">
            <w:pPr>
              <w:pStyle w:val="Bodyjustified"/>
              <w:keepNext/>
            </w:pPr>
            <w:r>
              <w:t>A</w:t>
            </w:r>
          </w:p>
        </w:tc>
        <w:tc>
          <w:tcPr>
            <w:tcW w:w="1247" w:type="dxa"/>
          </w:tcPr>
          <w:p w14:paraId="60588B28" w14:textId="0FA5ABE7" w:rsidR="002C22F7" w:rsidRPr="004C3722" w:rsidRDefault="002C22F7" w:rsidP="006A1A15">
            <w:pPr>
              <w:pStyle w:val="Bodyjustified"/>
              <w:keepNext/>
            </w:pPr>
            <w:r w:rsidRPr="00BE730D">
              <w:t>1.68</w:t>
            </w:r>
          </w:p>
        </w:tc>
        <w:tc>
          <w:tcPr>
            <w:tcW w:w="1247" w:type="dxa"/>
          </w:tcPr>
          <w:p w14:paraId="3FDF69F4" w14:textId="61C065D4" w:rsidR="002C22F7" w:rsidRPr="004C3722" w:rsidRDefault="002C22F7" w:rsidP="006A1A15">
            <w:pPr>
              <w:pStyle w:val="Bodyjustified"/>
              <w:keepNext/>
            </w:pPr>
            <w:r w:rsidRPr="00BE730D">
              <w:t>1.88</w:t>
            </w:r>
          </w:p>
        </w:tc>
        <w:tc>
          <w:tcPr>
            <w:tcW w:w="1247" w:type="dxa"/>
          </w:tcPr>
          <w:p w14:paraId="0B37F9F2" w14:textId="77777777" w:rsidR="002C22F7" w:rsidRPr="00BE730D" w:rsidRDefault="002C22F7" w:rsidP="002C22F7">
            <w:pPr>
              <w:pStyle w:val="Bodyjustified"/>
              <w:keepNext/>
            </w:pPr>
          </w:p>
        </w:tc>
      </w:tr>
      <w:tr w:rsidR="002C22F7" w:rsidRPr="00183D4A" w14:paraId="37613708" w14:textId="7D7C5D8D" w:rsidTr="001F38D3">
        <w:trPr>
          <w:trHeight w:val="283"/>
          <w:jc w:val="center"/>
        </w:trPr>
        <w:tc>
          <w:tcPr>
            <w:tcW w:w="1247" w:type="dxa"/>
          </w:tcPr>
          <w:p w14:paraId="3B06DAD1" w14:textId="12E16BC0" w:rsidR="002C22F7" w:rsidRPr="00183D4A" w:rsidRDefault="002C22F7" w:rsidP="006A1A15">
            <w:pPr>
              <w:pStyle w:val="Bodyjustified"/>
              <w:keepNext/>
            </w:pPr>
            <w:r>
              <w:t>B</w:t>
            </w:r>
          </w:p>
        </w:tc>
        <w:tc>
          <w:tcPr>
            <w:tcW w:w="1247" w:type="dxa"/>
          </w:tcPr>
          <w:p w14:paraId="11055FA4" w14:textId="2D0F569A" w:rsidR="002C22F7" w:rsidRPr="004C3722" w:rsidRDefault="002C22F7" w:rsidP="006A1A15">
            <w:pPr>
              <w:pStyle w:val="Bodyjustified"/>
              <w:keepNext/>
            </w:pPr>
            <w:r w:rsidRPr="00BE730D">
              <w:t>0.91</w:t>
            </w:r>
          </w:p>
        </w:tc>
        <w:tc>
          <w:tcPr>
            <w:tcW w:w="1247" w:type="dxa"/>
          </w:tcPr>
          <w:p w14:paraId="1632D6A5" w14:textId="407A0A97" w:rsidR="002C22F7" w:rsidRPr="004C3722" w:rsidRDefault="002C22F7" w:rsidP="006A1A15">
            <w:pPr>
              <w:pStyle w:val="Bodyjustified"/>
              <w:keepNext/>
            </w:pPr>
            <w:r w:rsidRPr="00BE730D">
              <w:t>1.01</w:t>
            </w:r>
          </w:p>
        </w:tc>
        <w:tc>
          <w:tcPr>
            <w:tcW w:w="1247" w:type="dxa"/>
          </w:tcPr>
          <w:p w14:paraId="271DE39C" w14:textId="77777777" w:rsidR="002C22F7" w:rsidRPr="00BE730D" w:rsidRDefault="002C22F7" w:rsidP="002C22F7">
            <w:pPr>
              <w:pStyle w:val="Bodyjustified"/>
              <w:keepNext/>
            </w:pPr>
          </w:p>
        </w:tc>
      </w:tr>
      <w:tr w:rsidR="002C22F7" w:rsidRPr="00183D4A" w14:paraId="01D83D91" w14:textId="40B1950A" w:rsidTr="001F38D3">
        <w:trPr>
          <w:trHeight w:val="283"/>
          <w:jc w:val="center"/>
        </w:trPr>
        <w:tc>
          <w:tcPr>
            <w:tcW w:w="1247" w:type="dxa"/>
          </w:tcPr>
          <w:p w14:paraId="4EA4BFF0" w14:textId="2C48540D" w:rsidR="002C22F7" w:rsidRPr="00183D4A" w:rsidRDefault="002C22F7" w:rsidP="006A1A15">
            <w:pPr>
              <w:pStyle w:val="Bodyjustified"/>
              <w:keepNext/>
            </w:pPr>
            <w:r>
              <w:t>C</w:t>
            </w:r>
          </w:p>
        </w:tc>
        <w:tc>
          <w:tcPr>
            <w:tcW w:w="1247" w:type="dxa"/>
          </w:tcPr>
          <w:p w14:paraId="21643C1F" w14:textId="24F528FC" w:rsidR="002C22F7" w:rsidRPr="004C3722" w:rsidRDefault="002C22F7" w:rsidP="006A1A15">
            <w:pPr>
              <w:pStyle w:val="Bodyjustified"/>
              <w:keepNext/>
            </w:pPr>
            <w:r w:rsidRPr="00BE730D">
              <w:t>6.15</w:t>
            </w:r>
          </w:p>
        </w:tc>
        <w:tc>
          <w:tcPr>
            <w:tcW w:w="1247" w:type="dxa"/>
          </w:tcPr>
          <w:p w14:paraId="1D633440" w14:textId="6C321520" w:rsidR="002C22F7" w:rsidRPr="004C3722" w:rsidRDefault="002C22F7" w:rsidP="006A1A15">
            <w:pPr>
              <w:pStyle w:val="Bodyjustified"/>
              <w:keepNext/>
            </w:pPr>
            <w:r w:rsidRPr="00BE730D">
              <w:t>6.55</w:t>
            </w:r>
          </w:p>
        </w:tc>
        <w:tc>
          <w:tcPr>
            <w:tcW w:w="1247" w:type="dxa"/>
          </w:tcPr>
          <w:p w14:paraId="77AF7167" w14:textId="77777777" w:rsidR="002C22F7" w:rsidRPr="00BE730D" w:rsidRDefault="002C22F7" w:rsidP="002C22F7">
            <w:pPr>
              <w:pStyle w:val="Bodyjustified"/>
              <w:keepNext/>
            </w:pPr>
          </w:p>
        </w:tc>
      </w:tr>
      <w:tr w:rsidR="002C22F7" w:rsidRPr="00183D4A" w14:paraId="0EC48B1D" w14:textId="209E7548" w:rsidTr="001F38D3">
        <w:trPr>
          <w:trHeight w:val="283"/>
          <w:jc w:val="center"/>
        </w:trPr>
        <w:tc>
          <w:tcPr>
            <w:tcW w:w="1247" w:type="dxa"/>
          </w:tcPr>
          <w:p w14:paraId="2C4C7545" w14:textId="74FADFA0" w:rsidR="002C22F7" w:rsidRPr="00183D4A" w:rsidRDefault="002C22F7" w:rsidP="006A1A15">
            <w:pPr>
              <w:pStyle w:val="Bodyjustified"/>
              <w:keepNext/>
            </w:pPr>
            <w:r>
              <w:t>D</w:t>
            </w:r>
          </w:p>
        </w:tc>
        <w:tc>
          <w:tcPr>
            <w:tcW w:w="1247" w:type="dxa"/>
          </w:tcPr>
          <w:p w14:paraId="0C3B9463" w14:textId="586154B3" w:rsidR="002C22F7" w:rsidRPr="004C3722" w:rsidRDefault="002C22F7" w:rsidP="006A1A15">
            <w:pPr>
              <w:pStyle w:val="Bodyjustified"/>
              <w:keepNext/>
            </w:pPr>
            <w:r w:rsidRPr="00BE730D">
              <w:t>0.45</w:t>
            </w:r>
          </w:p>
        </w:tc>
        <w:tc>
          <w:tcPr>
            <w:tcW w:w="1247" w:type="dxa"/>
          </w:tcPr>
          <w:p w14:paraId="64B855E8" w14:textId="28FB3C68" w:rsidR="002C22F7" w:rsidRPr="004C3722" w:rsidRDefault="002C22F7" w:rsidP="006A1A15">
            <w:pPr>
              <w:pStyle w:val="Bodyjustified"/>
              <w:keepNext/>
            </w:pPr>
            <w:r w:rsidRPr="00BE730D">
              <w:t>0.55</w:t>
            </w:r>
          </w:p>
        </w:tc>
        <w:tc>
          <w:tcPr>
            <w:tcW w:w="1247" w:type="dxa"/>
          </w:tcPr>
          <w:p w14:paraId="7A05FE2E" w14:textId="7D7E1069" w:rsidR="002C22F7" w:rsidRPr="00BE730D" w:rsidRDefault="002C22F7" w:rsidP="002C22F7">
            <w:pPr>
              <w:pStyle w:val="Bodyjustified"/>
              <w:keepNext/>
            </w:pPr>
            <w:r>
              <w:t>Both leads</w:t>
            </w:r>
          </w:p>
        </w:tc>
      </w:tr>
      <w:tr w:rsidR="002C22F7" w:rsidRPr="00183D4A" w14:paraId="5C9C39CF" w14:textId="52F51F4C" w:rsidTr="001F38D3">
        <w:trPr>
          <w:trHeight w:val="283"/>
          <w:jc w:val="center"/>
        </w:trPr>
        <w:tc>
          <w:tcPr>
            <w:tcW w:w="1247" w:type="dxa"/>
          </w:tcPr>
          <w:p w14:paraId="5F196DB8" w14:textId="62D36D32" w:rsidR="002C22F7" w:rsidRPr="00183D4A" w:rsidRDefault="002C22F7" w:rsidP="006A1A15">
            <w:pPr>
              <w:pStyle w:val="Bodyjustified"/>
              <w:keepNext/>
            </w:pPr>
            <w:r>
              <w:rPr>
                <w:rFonts w:cs="Arial"/>
              </w:rPr>
              <w:t>E</w:t>
            </w:r>
          </w:p>
        </w:tc>
        <w:tc>
          <w:tcPr>
            <w:tcW w:w="1247" w:type="dxa"/>
          </w:tcPr>
          <w:p w14:paraId="6D930FA5" w14:textId="49493267" w:rsidR="002C22F7" w:rsidRPr="004C3722" w:rsidRDefault="002C22F7" w:rsidP="006A1A15">
            <w:pPr>
              <w:pStyle w:val="Bodyjustified"/>
              <w:keepNext/>
            </w:pPr>
            <w:r w:rsidRPr="00BE730D">
              <w:t>0.08</w:t>
            </w:r>
          </w:p>
        </w:tc>
        <w:tc>
          <w:tcPr>
            <w:tcW w:w="1247" w:type="dxa"/>
          </w:tcPr>
          <w:p w14:paraId="3DCC2B0C" w14:textId="181F8458" w:rsidR="002C22F7" w:rsidRPr="004C3722" w:rsidRDefault="002C22F7" w:rsidP="006A1A15">
            <w:pPr>
              <w:pStyle w:val="Bodyjustified"/>
              <w:keepNext/>
            </w:pPr>
            <w:r w:rsidRPr="00BE730D">
              <w:t>0.12</w:t>
            </w:r>
          </w:p>
        </w:tc>
        <w:tc>
          <w:tcPr>
            <w:tcW w:w="1247" w:type="dxa"/>
          </w:tcPr>
          <w:p w14:paraId="20BE98BA" w14:textId="15261367" w:rsidR="002C22F7" w:rsidRPr="00BE730D" w:rsidRDefault="002C22F7" w:rsidP="002C22F7">
            <w:pPr>
              <w:pStyle w:val="Bodyjustified"/>
              <w:keepNext/>
            </w:pPr>
            <w:r>
              <w:t>Both leads</w:t>
            </w:r>
          </w:p>
        </w:tc>
      </w:tr>
    </w:tbl>
    <w:p w14:paraId="32B2EFEB" w14:textId="77777777" w:rsidR="00AF3666" w:rsidRPr="00ED58CB" w:rsidRDefault="00AF3666" w:rsidP="00ED58CB">
      <w:pPr>
        <w:pStyle w:val="NOTES"/>
      </w:pPr>
      <w:r w:rsidRPr="00ED58CB">
        <w:t>notes:</w:t>
      </w:r>
    </w:p>
    <w:p w14:paraId="277E4F05" w14:textId="4EB1D0EE" w:rsidR="00A163C6" w:rsidRPr="00A163C6" w:rsidRDefault="002C22F7" w:rsidP="00A163C6">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33AA4A7C" w14:textId="23275EA4" w:rsidR="00A163C6" w:rsidRPr="00A163C6" w:rsidRDefault="00A163C6" w:rsidP="00A163C6">
      <w:pPr>
        <w:keepNext/>
        <w:numPr>
          <w:ilvl w:val="2"/>
          <w:numId w:val="5"/>
        </w:numPr>
        <w:spacing w:before="200" w:after="0" w:line="271" w:lineRule="auto"/>
        <w:outlineLvl w:val="2"/>
        <w:rPr>
          <w:bCs/>
          <w:u w:val="single"/>
        </w:rPr>
      </w:pPr>
      <w:bookmarkStart w:id="22" w:name="_Toc443055614"/>
      <w:bookmarkStart w:id="23" w:name="_Toc445812464"/>
      <w:bookmarkStart w:id="24" w:name="_Toc445816242"/>
      <w:bookmarkStart w:id="25" w:name="_Toc483566614"/>
      <w:r w:rsidRPr="00D855B0">
        <w:rPr>
          <w:bCs/>
          <w:strike/>
          <w:highlight w:val="yellow"/>
          <w:u w:val="single"/>
          <w:lang w:eastAsia="en-GB"/>
        </w:rPr>
        <w:lastRenderedPageBreak/>
        <w:t>Naked</w:t>
      </w:r>
      <w:r w:rsidRPr="00A163C6">
        <w:rPr>
          <w:bCs/>
          <w:u w:val="single"/>
          <w:lang w:eastAsia="en-GB"/>
        </w:rPr>
        <w:t xml:space="preserve"> Die – Variants </w:t>
      </w:r>
      <w:r>
        <w:rPr>
          <w:bCs/>
          <w:u w:val="single"/>
          <w:lang w:eastAsia="en-GB"/>
        </w:rPr>
        <w:t>57</w:t>
      </w:r>
      <w:r w:rsidRPr="00A163C6">
        <w:rPr>
          <w:bCs/>
          <w:u w:val="single"/>
          <w:lang w:eastAsia="en-GB"/>
        </w:rPr>
        <w:t xml:space="preserve"> to </w:t>
      </w:r>
      <w:bookmarkEnd w:id="22"/>
      <w:bookmarkEnd w:id="23"/>
      <w:bookmarkEnd w:id="24"/>
      <w:r>
        <w:rPr>
          <w:bCs/>
          <w:u w:val="single"/>
          <w:lang w:eastAsia="en-GB"/>
        </w:rPr>
        <w:t>63</w:t>
      </w:r>
      <w:bookmarkEnd w:id="25"/>
    </w:p>
    <w:p w14:paraId="26F83E75" w14:textId="77777777" w:rsidR="00A163C6" w:rsidRPr="00A163C6" w:rsidRDefault="00A163C6" w:rsidP="00A163C6">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A163C6">
        <w:rPr>
          <w:rFonts w:eastAsia="Arial" w:cs="Helvetica"/>
          <w:noProof/>
          <w:color w:val="000000"/>
          <w:w w:val="0"/>
          <w:lang w:eastAsia="en-GB"/>
        </w:rPr>
        <w:drawing>
          <wp:inline distT="0" distB="0" distL="0" distR="0" wp14:anchorId="469524BC" wp14:editId="62AF1650">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BEBA8EAE-BF5A-486C-A8C5-ECC9F3942E4B}">
                          <a14:imgProps xmlns:a14="http://schemas.microsoft.com/office/drawing/2010/main">
                            <a14:imgLayer r:embed="rId32">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A163C6" w:rsidRPr="00A163C6" w14:paraId="50EAB840" w14:textId="77777777" w:rsidTr="00B90BDB">
        <w:trPr>
          <w:trHeight w:val="284"/>
        </w:trPr>
        <w:tc>
          <w:tcPr>
            <w:tcW w:w="1020" w:type="dxa"/>
            <w:vMerge w:val="restart"/>
          </w:tcPr>
          <w:p w14:paraId="1C80C5F4"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Symbols</w:t>
            </w:r>
          </w:p>
        </w:tc>
        <w:tc>
          <w:tcPr>
            <w:tcW w:w="2041" w:type="dxa"/>
            <w:gridSpan w:val="2"/>
          </w:tcPr>
          <w:p w14:paraId="1336E501"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Dimensions mm</w:t>
            </w:r>
          </w:p>
        </w:tc>
        <w:tc>
          <w:tcPr>
            <w:tcW w:w="1587" w:type="dxa"/>
            <w:vMerge w:val="restart"/>
          </w:tcPr>
          <w:p w14:paraId="3BFC1627"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Remarks</w:t>
            </w:r>
          </w:p>
        </w:tc>
      </w:tr>
      <w:tr w:rsidR="00A163C6" w:rsidRPr="00A163C6" w14:paraId="5F2F1E90" w14:textId="77777777" w:rsidTr="00B90BDB">
        <w:trPr>
          <w:trHeight w:val="284"/>
        </w:trPr>
        <w:tc>
          <w:tcPr>
            <w:tcW w:w="1020" w:type="dxa"/>
            <w:vMerge/>
          </w:tcPr>
          <w:p w14:paraId="57AB402C"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5FC9B86A"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Min</w:t>
            </w:r>
          </w:p>
        </w:tc>
        <w:tc>
          <w:tcPr>
            <w:tcW w:w="1021" w:type="dxa"/>
          </w:tcPr>
          <w:p w14:paraId="58B4B1F1"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Max</w:t>
            </w:r>
          </w:p>
        </w:tc>
        <w:tc>
          <w:tcPr>
            <w:tcW w:w="1587" w:type="dxa"/>
            <w:vMerge/>
          </w:tcPr>
          <w:p w14:paraId="271B58EC"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p>
        </w:tc>
      </w:tr>
      <w:tr w:rsidR="00A163C6" w:rsidRPr="00A163C6" w14:paraId="193A8035" w14:textId="77777777" w:rsidTr="00B90BDB">
        <w:trPr>
          <w:trHeight w:val="284"/>
        </w:trPr>
        <w:tc>
          <w:tcPr>
            <w:tcW w:w="1020" w:type="dxa"/>
          </w:tcPr>
          <w:p w14:paraId="2DB4696F"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A</w:t>
            </w:r>
          </w:p>
        </w:tc>
        <w:tc>
          <w:tcPr>
            <w:tcW w:w="1020" w:type="dxa"/>
          </w:tcPr>
          <w:p w14:paraId="7D3D891C"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0.34</w:t>
            </w:r>
          </w:p>
        </w:tc>
        <w:tc>
          <w:tcPr>
            <w:tcW w:w="1021" w:type="dxa"/>
          </w:tcPr>
          <w:p w14:paraId="3CC1E372"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0.4</w:t>
            </w:r>
          </w:p>
        </w:tc>
        <w:tc>
          <w:tcPr>
            <w:tcW w:w="1587" w:type="dxa"/>
          </w:tcPr>
          <w:p w14:paraId="753F5205"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p>
        </w:tc>
      </w:tr>
      <w:tr w:rsidR="00A163C6" w:rsidRPr="00A163C6" w14:paraId="3DFB365B" w14:textId="77777777" w:rsidTr="00B90BDB">
        <w:trPr>
          <w:trHeight w:val="284"/>
        </w:trPr>
        <w:tc>
          <w:tcPr>
            <w:tcW w:w="1020" w:type="dxa"/>
          </w:tcPr>
          <w:p w14:paraId="7455246D"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B</w:t>
            </w:r>
          </w:p>
        </w:tc>
        <w:tc>
          <w:tcPr>
            <w:tcW w:w="1020" w:type="dxa"/>
          </w:tcPr>
          <w:p w14:paraId="01636C20"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0.16</w:t>
            </w:r>
          </w:p>
        </w:tc>
        <w:tc>
          <w:tcPr>
            <w:tcW w:w="1021" w:type="dxa"/>
          </w:tcPr>
          <w:p w14:paraId="5E37CB22"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0.26</w:t>
            </w:r>
          </w:p>
        </w:tc>
        <w:tc>
          <w:tcPr>
            <w:tcW w:w="1587" w:type="dxa"/>
          </w:tcPr>
          <w:p w14:paraId="1D78CA72"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p>
        </w:tc>
      </w:tr>
      <w:tr w:rsidR="00A163C6" w:rsidRPr="00A163C6" w14:paraId="5FC55162" w14:textId="77777777" w:rsidTr="00B90BDB">
        <w:trPr>
          <w:trHeight w:val="284"/>
        </w:trPr>
        <w:tc>
          <w:tcPr>
            <w:tcW w:w="1020" w:type="dxa"/>
          </w:tcPr>
          <w:p w14:paraId="69610AB6" w14:textId="7777777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b/>
                <w:color w:val="000000"/>
                <w:w w:val="0"/>
              </w:rPr>
            </w:pPr>
            <w:r w:rsidRPr="00A163C6">
              <w:rPr>
                <w:rFonts w:cs="Helvetica"/>
                <w:color w:val="000000"/>
                <w:w w:val="0"/>
              </w:rPr>
              <w:t>ØC</w:t>
            </w:r>
          </w:p>
        </w:tc>
        <w:tc>
          <w:tcPr>
            <w:tcW w:w="1020" w:type="dxa"/>
          </w:tcPr>
          <w:p w14:paraId="4AE4D729" w14:textId="44FF1797"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4</w:t>
            </w:r>
          </w:p>
          <w:p w14:paraId="481F2114" w14:textId="63C9E694"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5</w:t>
            </w:r>
          </w:p>
          <w:p w14:paraId="6D44C64B" w14:textId="2C40ECB9"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6</w:t>
            </w:r>
          </w:p>
          <w:p w14:paraId="027816C6" w14:textId="3E85E009"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8</w:t>
            </w:r>
          </w:p>
          <w:p w14:paraId="540E5038" w14:textId="151DCF51"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w:t>
            </w:r>
          </w:p>
          <w:p w14:paraId="243F6E81" w14:textId="77777777" w:rsid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14</w:t>
            </w:r>
          </w:p>
          <w:p w14:paraId="44284738" w14:textId="13887A6D"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0.16</w:t>
            </w:r>
          </w:p>
        </w:tc>
        <w:tc>
          <w:tcPr>
            <w:tcW w:w="1021" w:type="dxa"/>
          </w:tcPr>
          <w:p w14:paraId="5840F5C6" w14:textId="63DDC60B"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8</w:t>
            </w:r>
          </w:p>
          <w:p w14:paraId="4F21A33E" w14:textId="2B9B6881" w:rsidR="00A163C6" w:rsidRPr="00A163C6" w:rsidRDefault="00CD1650" w:rsidP="00A163C6">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w:t>
            </w:r>
            <w:r w:rsidR="00A163C6">
              <w:rPr>
                <w:rFonts w:cs="Helvetica"/>
                <w:color w:val="000000"/>
                <w:w w:val="0"/>
              </w:rPr>
              <w:t>1</w:t>
            </w:r>
          </w:p>
          <w:p w14:paraId="58805418" w14:textId="1BA06BBE"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12</w:t>
            </w:r>
          </w:p>
          <w:p w14:paraId="4E26FD00" w14:textId="74520F05"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w:t>
            </w:r>
            <w:r>
              <w:rPr>
                <w:rFonts w:cs="Helvetica"/>
                <w:color w:val="000000"/>
                <w:w w:val="0"/>
              </w:rPr>
              <w:t>4</w:t>
            </w:r>
          </w:p>
          <w:p w14:paraId="48C4D280" w14:textId="102A8550"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w:t>
            </w:r>
            <w:r>
              <w:rPr>
                <w:rFonts w:cs="Helvetica"/>
                <w:color w:val="000000"/>
                <w:w w:val="0"/>
              </w:rPr>
              <w:t>6</w:t>
            </w:r>
          </w:p>
          <w:p w14:paraId="6CD5334F" w14:textId="77777777" w:rsid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2</w:t>
            </w:r>
          </w:p>
          <w:p w14:paraId="41CC48C0" w14:textId="4A1E4660"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0.23</w:t>
            </w:r>
          </w:p>
        </w:tc>
        <w:tc>
          <w:tcPr>
            <w:tcW w:w="1587" w:type="dxa"/>
          </w:tcPr>
          <w:p w14:paraId="550FB5D4" w14:textId="36B05323"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57</w:t>
            </w:r>
          </w:p>
          <w:p w14:paraId="56BF7C2D" w14:textId="287ED8F8"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Variant 5</w:t>
            </w:r>
            <w:r>
              <w:rPr>
                <w:rFonts w:cs="Helvetica"/>
                <w:color w:val="000000"/>
                <w:w w:val="0"/>
              </w:rPr>
              <w:t>8</w:t>
            </w:r>
          </w:p>
          <w:p w14:paraId="0B0BB559" w14:textId="00EBDC5D"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Variant 5</w:t>
            </w:r>
            <w:r>
              <w:rPr>
                <w:rFonts w:cs="Helvetica"/>
                <w:color w:val="000000"/>
                <w:w w:val="0"/>
              </w:rPr>
              <w:t>9</w:t>
            </w:r>
          </w:p>
          <w:p w14:paraId="5B38D97E" w14:textId="1866065D"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60</w:t>
            </w:r>
          </w:p>
          <w:p w14:paraId="2EFC9F86" w14:textId="338A9AB3"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61</w:t>
            </w:r>
          </w:p>
          <w:p w14:paraId="7D56E166" w14:textId="77777777" w:rsid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62</w:t>
            </w:r>
          </w:p>
          <w:p w14:paraId="2C80AEF9" w14:textId="0911F939" w:rsidR="00A163C6" w:rsidRPr="00A163C6" w:rsidRDefault="00A163C6" w:rsidP="00A163C6">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63</w:t>
            </w:r>
          </w:p>
        </w:tc>
      </w:tr>
    </w:tbl>
    <w:p w14:paraId="2FD00F05" w14:textId="307F0250" w:rsidR="00A163C6" w:rsidRPr="00A163C6" w:rsidRDefault="00A163C6" w:rsidP="00A163C6">
      <w:pPr>
        <w:keepNext/>
        <w:spacing w:before="240" w:after="0" w:line="240" w:lineRule="auto"/>
        <w:ind w:left="0" w:right="0" w:firstLine="1440"/>
        <w:jc w:val="left"/>
        <w:rPr>
          <w:rFonts w:eastAsia="Arial" w:cs="Helvetica"/>
          <w:b/>
          <w:caps/>
          <w:color w:val="000000"/>
          <w:u w:val="single"/>
        </w:rPr>
      </w:pPr>
      <w:r w:rsidRPr="00A163C6">
        <w:rPr>
          <w:rFonts w:eastAsia="Arial" w:cs="Helvetica"/>
          <w:b/>
          <w:caps/>
          <w:color w:val="000000"/>
          <w:u w:val="single"/>
        </w:rPr>
        <w:t xml:space="preserve">notes: </w:t>
      </w:r>
    </w:p>
    <w:p w14:paraId="15AAC724" w14:textId="5BDCF44D" w:rsidR="00AF3666" w:rsidRDefault="00A163C6" w:rsidP="00A163C6">
      <w:pPr>
        <w:pStyle w:val="numericallist"/>
        <w:rPr>
          <w:lang w:eastAsia="en-GB"/>
        </w:rPr>
      </w:pPr>
      <w:r w:rsidRPr="00A163C6">
        <w:t>Terminal identification shall be by means of the physical configuration.</w:t>
      </w:r>
    </w:p>
    <w:p w14:paraId="7F07D29C" w14:textId="1499D4CA" w:rsidR="00A04525" w:rsidRDefault="00A04525" w:rsidP="006A1A15">
      <w:pPr>
        <w:pStyle w:val="Heading2"/>
      </w:pPr>
      <w:bookmarkStart w:id="26" w:name="_Toc483566615"/>
      <w:r>
        <w:t>FUNCTIONAL DIAGRAM</w:t>
      </w:r>
      <w:bookmarkEnd w:id="26"/>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1AD422A0" w:rsidR="00764880" w:rsidRDefault="00764880" w:rsidP="00764880">
      <w:pPr>
        <w:pStyle w:val="numericallist"/>
      </w:pPr>
      <w:r>
        <w:t xml:space="preserve">For Variants </w:t>
      </w:r>
      <w:r w:rsidR="005134E8">
        <w:t>50 to 56</w:t>
      </w:r>
      <w:r>
        <w:t>, the lid is isolated from the terminals.</w:t>
      </w:r>
    </w:p>
    <w:p w14:paraId="6ACBD968" w14:textId="77777777" w:rsidR="00A04525" w:rsidRDefault="00A04525" w:rsidP="003C0AD9">
      <w:pPr>
        <w:pStyle w:val="Heading2"/>
      </w:pPr>
      <w:bookmarkStart w:id="27" w:name="_Toc483566616"/>
      <w:r>
        <w:lastRenderedPageBreak/>
        <w:t>MATERIALS AND FINISHES</w:t>
      </w:r>
      <w:bookmarkEnd w:id="27"/>
    </w:p>
    <w:p w14:paraId="2E534D8B" w14:textId="4CD29E7E" w:rsidR="00A8169A" w:rsidRDefault="00A8169A" w:rsidP="00A8169A">
      <w:pPr>
        <w:pStyle w:val="Heading3"/>
      </w:pPr>
      <w:bookmarkStart w:id="28" w:name="_Toc483566617"/>
      <w:r>
        <w:t>Materials and Finishes of Packaged Components</w:t>
      </w:r>
      <w:bookmarkEnd w:id="28"/>
    </w:p>
    <w:p w14:paraId="29606404" w14:textId="1509A6DE" w:rsidR="00A04525" w:rsidRDefault="00A8169A" w:rsidP="00A8169A">
      <w:pPr>
        <w:keepNext/>
        <w:spacing w:after="120"/>
      </w:pPr>
      <w:r>
        <w:t>For Variants 01 to 56, the m</w:t>
      </w:r>
      <w:r w:rsidR="00A04525">
        <w:t>aterials and finishes shall be as follows:</w:t>
      </w:r>
    </w:p>
    <w:p w14:paraId="439F0FAA" w14:textId="03F7A7D8" w:rsidR="00A04525" w:rsidRDefault="00D1277D" w:rsidP="003C0AD9">
      <w:pPr>
        <w:pStyle w:val="alphabeticallist"/>
        <w:keepNext/>
      </w:pPr>
      <w:r>
        <w:t>Case</w:t>
      </w:r>
    </w:p>
    <w:p w14:paraId="6051C200" w14:textId="7682AAC4" w:rsidR="00A04525" w:rsidRDefault="00D1277D" w:rsidP="007469D9">
      <w:pPr>
        <w:pStyle w:val="alphabeticallist"/>
        <w:keepNext/>
        <w:numPr>
          <w:ilvl w:val="0"/>
          <w:numId w:val="0"/>
        </w:numPr>
        <w:spacing w:after="120"/>
        <w:ind w:left="1984"/>
      </w:pPr>
      <w:r w:rsidRPr="00D1277D">
        <w:t>The case shall be hermetically sealed and have a ceramic body with</w:t>
      </w:r>
      <w:r w:rsidR="00E5103C">
        <w:t xml:space="preserve"> </w:t>
      </w:r>
      <w:r w:rsidRPr="00D1277D">
        <w:t>a metal</w:t>
      </w:r>
      <w:r w:rsidR="000C2319">
        <w:t xml:space="preserve"> base and</w:t>
      </w:r>
      <w:r w:rsidRPr="00D1277D">
        <w:t xml:space="preserve"> lid</w:t>
      </w:r>
      <w:r w:rsidR="00E5103C">
        <w:t>.</w:t>
      </w:r>
    </w:p>
    <w:p w14:paraId="083432C7" w14:textId="77777777" w:rsidR="00E5103C" w:rsidRDefault="00E5103C" w:rsidP="003C0AD9">
      <w:pPr>
        <w:pStyle w:val="alphabeticallist"/>
        <w:keepNext/>
      </w:pPr>
      <w:r>
        <w:t>Terminals</w:t>
      </w:r>
    </w:p>
    <w:p w14:paraId="4776FE17" w14:textId="4E36B1BE" w:rsidR="00A8169A" w:rsidRPr="00A8169A" w:rsidRDefault="00DD45D0" w:rsidP="007469D9">
      <w:pPr>
        <w:pStyle w:val="alphabeticallist"/>
        <w:numPr>
          <w:ilvl w:val="0"/>
          <w:numId w:val="0"/>
        </w:numPr>
        <w:spacing w:after="120"/>
        <w:ind w:left="1984"/>
      </w:pPr>
      <w:r>
        <w:t>A</w:t>
      </w:r>
      <w:r w:rsidR="00007395">
        <w:t xml:space="preserve">s specified in </w:t>
      </w:r>
      <w:r w:rsidR="0096539B">
        <w:t xml:space="preserve">Para. </w:t>
      </w:r>
      <w:r w:rsidR="0096539B">
        <w:fldChar w:fldCharType="begin"/>
      </w:r>
      <w:r w:rsidR="0096539B">
        <w:instrText xml:space="preserve"> REF _Ref483563958 \r \h </w:instrText>
      </w:r>
      <w:r w:rsidR="0096539B">
        <w:fldChar w:fldCharType="separate"/>
      </w:r>
      <w:r w:rsidR="0096539B">
        <w:t>1.4.2</w:t>
      </w:r>
      <w:r w:rsidR="0096539B">
        <w:fldChar w:fldCharType="end"/>
      </w:r>
      <w:r w:rsidR="00007395">
        <w:t>.</w:t>
      </w:r>
    </w:p>
    <w:p w14:paraId="3AFE8A7A" w14:textId="76BCA8CD" w:rsidR="00A8169A" w:rsidRPr="00A8169A" w:rsidRDefault="00A8169A" w:rsidP="00A8169A">
      <w:pPr>
        <w:keepNext/>
        <w:numPr>
          <w:ilvl w:val="2"/>
          <w:numId w:val="5"/>
        </w:numPr>
        <w:spacing w:before="200" w:after="0" w:line="271" w:lineRule="auto"/>
        <w:outlineLvl w:val="2"/>
        <w:rPr>
          <w:bCs/>
          <w:u w:val="single"/>
        </w:rPr>
      </w:pPr>
      <w:bookmarkStart w:id="29" w:name="_Toc443055618"/>
      <w:bookmarkStart w:id="30" w:name="_Toc445812468"/>
      <w:bookmarkStart w:id="31" w:name="_Toc445816246"/>
      <w:bookmarkStart w:id="32" w:name="_Toc483566618"/>
      <w:r w:rsidRPr="00A8169A">
        <w:rPr>
          <w:bCs/>
          <w:u w:val="single"/>
        </w:rPr>
        <w:t xml:space="preserve">Materials and Finishes of </w:t>
      </w:r>
      <w:r w:rsidR="00D855B0" w:rsidRPr="00D855B0">
        <w:rPr>
          <w:bCs/>
          <w:strike/>
          <w:highlight w:val="yellow"/>
          <w:u w:val="single"/>
          <w:lang w:eastAsia="en-GB"/>
        </w:rPr>
        <w:t>Naked</w:t>
      </w:r>
      <w:r w:rsidR="00D855B0" w:rsidRPr="00A163C6">
        <w:rPr>
          <w:bCs/>
          <w:u w:val="single"/>
          <w:lang w:eastAsia="en-GB"/>
        </w:rPr>
        <w:t xml:space="preserve"> </w:t>
      </w:r>
      <w:r w:rsidRPr="00A8169A">
        <w:rPr>
          <w:bCs/>
          <w:u w:val="single"/>
        </w:rPr>
        <w:t>Die Components</w:t>
      </w:r>
      <w:bookmarkEnd w:id="29"/>
      <w:bookmarkEnd w:id="30"/>
      <w:bookmarkEnd w:id="31"/>
      <w:bookmarkEnd w:id="32"/>
    </w:p>
    <w:p w14:paraId="52134728" w14:textId="4D03787F" w:rsidR="00A8169A" w:rsidRPr="00A8169A" w:rsidRDefault="00A8169A" w:rsidP="00A8169A">
      <w:pPr>
        <w:keepNext/>
        <w:spacing w:after="120"/>
      </w:pPr>
      <w:r w:rsidRPr="00A8169A">
        <w:t xml:space="preserve">For Variants </w:t>
      </w:r>
      <w:r>
        <w:t>57</w:t>
      </w:r>
      <w:r w:rsidRPr="00A8169A">
        <w:t xml:space="preserve"> to </w:t>
      </w:r>
      <w:r>
        <w:t>63</w:t>
      </w:r>
      <w:r w:rsidRPr="00A8169A">
        <w:t>, the materials and finishes shall be as follows:</w:t>
      </w:r>
    </w:p>
    <w:p w14:paraId="489DA565" w14:textId="77777777" w:rsidR="00A8169A" w:rsidRPr="00A8169A" w:rsidRDefault="00A8169A" w:rsidP="007469D9">
      <w:pPr>
        <w:pStyle w:val="alphabeticallist"/>
      </w:pPr>
      <w:r w:rsidRPr="00A8169A">
        <w:t>Bond pad</w:t>
      </w:r>
    </w:p>
    <w:p w14:paraId="62DEE1B1" w14:textId="77777777" w:rsidR="00A8169A" w:rsidRPr="00A8169A" w:rsidRDefault="00A8169A" w:rsidP="007469D9">
      <w:pPr>
        <w:pStyle w:val="alphabeticallist"/>
        <w:numPr>
          <w:ilvl w:val="0"/>
          <w:numId w:val="0"/>
        </w:numPr>
        <w:spacing w:after="120"/>
        <w:ind w:left="1985"/>
      </w:pPr>
      <w:r w:rsidRPr="00A8169A">
        <w:t>The bond pad metallisation shall be TiPtAu with a layer of vacuum-deposited gold of thickness 0.7</w:t>
      </w:r>
      <w:r w:rsidRPr="00A8169A">
        <w:rPr>
          <w:rFonts w:cs="Arial"/>
        </w:rPr>
        <w:t>µ</w:t>
      </w:r>
      <w:r w:rsidRPr="00A8169A">
        <w:t>m minimum.</w:t>
      </w:r>
    </w:p>
    <w:p w14:paraId="1B852084" w14:textId="77777777" w:rsidR="00A8169A" w:rsidRPr="00A8169A" w:rsidRDefault="00A8169A" w:rsidP="007469D9">
      <w:pPr>
        <w:pStyle w:val="alphabeticallist"/>
      </w:pPr>
      <w:r w:rsidRPr="00A8169A">
        <w:t>Die backface</w:t>
      </w:r>
    </w:p>
    <w:p w14:paraId="6A0ABDEC" w14:textId="5D3D19EE" w:rsidR="00007395" w:rsidRDefault="00A8169A" w:rsidP="00A916A7">
      <w:pPr>
        <w:pStyle w:val="alphabeticallist"/>
        <w:numPr>
          <w:ilvl w:val="0"/>
          <w:numId w:val="0"/>
        </w:numPr>
        <w:spacing w:after="120"/>
        <w:ind w:left="1985"/>
        <w:rPr>
          <w:lang w:eastAsia="en-US"/>
        </w:rPr>
      </w:pPr>
      <w:r w:rsidRPr="00A8169A">
        <w:rPr>
          <w:lang w:eastAsia="en-US"/>
        </w:rPr>
        <w:t>The die backface metallisation shall be TiPtAu with a layer of gold of thickness 0.7µm minimum.</w:t>
      </w:r>
    </w:p>
    <w:p w14:paraId="3CC146D5" w14:textId="3D174275" w:rsidR="00A916A7" w:rsidRPr="00A916A7" w:rsidRDefault="00A916A7" w:rsidP="00A916A7">
      <w:pPr>
        <w:pStyle w:val="alphabeticallist"/>
        <w:rPr>
          <w:highlight w:val="yellow"/>
        </w:rPr>
      </w:pPr>
      <w:r w:rsidRPr="00A916A7">
        <w:rPr>
          <w:highlight w:val="yellow"/>
        </w:rPr>
        <w:t>Glassivation</w:t>
      </w:r>
    </w:p>
    <w:p w14:paraId="405D50E1" w14:textId="02C7BD46" w:rsidR="00A916A7" w:rsidRDefault="00A916A7" w:rsidP="00A916A7">
      <w:pPr>
        <w:pStyle w:val="alphabeticallist"/>
        <w:numPr>
          <w:ilvl w:val="0"/>
          <w:numId w:val="0"/>
        </w:numPr>
        <w:ind w:left="1985"/>
      </w:pPr>
      <w:r w:rsidRPr="00A916A7">
        <w:rPr>
          <w:highlight w:val="yellow"/>
        </w:rPr>
        <w:t>The glassivation material shall be silicon oxide of thickness 0.7</w:t>
      </w:r>
      <w:r w:rsidRPr="00A916A7">
        <w:rPr>
          <w:highlight w:val="yellow"/>
          <w:lang w:eastAsia="en-US"/>
        </w:rPr>
        <w:t>µm</w:t>
      </w:r>
      <w:r w:rsidRPr="00A916A7">
        <w:rPr>
          <w:highlight w:val="yellow"/>
          <w:lang w:eastAsia="en-US"/>
        </w:rPr>
        <w:t xml:space="preserve"> typical.</w:t>
      </w:r>
    </w:p>
    <w:p w14:paraId="3B8C6C7E" w14:textId="77777777" w:rsidR="00A04525" w:rsidRDefault="00A04525" w:rsidP="00DB0F8A">
      <w:pPr>
        <w:pStyle w:val="Heading1"/>
      </w:pPr>
      <w:bookmarkStart w:id="33" w:name="_Toc483566619"/>
      <w:r>
        <w:t>REQUIREMENTS</w:t>
      </w:r>
      <w:bookmarkEnd w:id="33"/>
    </w:p>
    <w:p w14:paraId="152AE63B" w14:textId="77777777" w:rsidR="00A04525" w:rsidRDefault="00A04525" w:rsidP="00DB0F8A">
      <w:pPr>
        <w:pStyle w:val="Heading2"/>
      </w:pPr>
      <w:bookmarkStart w:id="34" w:name="_Toc483566620"/>
      <w:r>
        <w:t>GENERAL</w:t>
      </w:r>
      <w:bookmarkStart w:id="35" w:name="_GoBack"/>
      <w:bookmarkEnd w:id="34"/>
      <w:bookmarkEnd w:id="35"/>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6" w:name="_Ref483564184"/>
      <w:bookmarkStart w:id="37" w:name="_Ref483566556"/>
      <w:bookmarkStart w:id="38" w:name="_Toc483566621"/>
      <w:r>
        <w:t>Deviations from the Generic Specification</w:t>
      </w:r>
      <w:bookmarkEnd w:id="36"/>
      <w:bookmarkEnd w:id="37"/>
      <w:bookmarkEnd w:id="38"/>
    </w:p>
    <w:p w14:paraId="5508EB94" w14:textId="21B61D77" w:rsidR="0063589A" w:rsidRDefault="0063589A" w:rsidP="0063589A">
      <w:pPr>
        <w:pStyle w:val="Heading4"/>
      </w:pPr>
      <w:bookmarkStart w:id="39" w:name="_Ref483564201"/>
      <w:bookmarkStart w:id="40" w:name="_Ref483566575"/>
      <w:bookmarkStart w:id="41" w:name="_Toc483566622"/>
      <w:r>
        <w:t>Deviation</w:t>
      </w:r>
      <w:r w:rsidR="003F43D9">
        <w:t>s</w:t>
      </w:r>
      <w:r>
        <w:t xml:space="preserve"> from Qualification and Periodic </w:t>
      </w:r>
      <w:r w:rsidRPr="00D855B0">
        <w:rPr>
          <w:highlight w:val="yellow"/>
        </w:rPr>
        <w:t>Test</w:t>
      </w:r>
      <w:r w:rsidR="00D855B0" w:rsidRPr="00D855B0">
        <w:rPr>
          <w:highlight w:val="yellow"/>
        </w:rPr>
        <w:t>ing – Cha</w:t>
      </w:r>
      <w:r w:rsidRPr="00D855B0">
        <w:rPr>
          <w:highlight w:val="yellow"/>
        </w:rPr>
        <w:t>rt F4</w:t>
      </w:r>
      <w:bookmarkEnd w:id="39"/>
      <w:bookmarkEnd w:id="40"/>
      <w:bookmarkEnd w:id="41"/>
    </w:p>
    <w:p w14:paraId="4F1CFB9F" w14:textId="25EDD0D7" w:rsidR="00C83184" w:rsidRDefault="00C83184"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42" w:name="_Toc483566623"/>
      <w:r>
        <w:t>MARKING</w:t>
      </w:r>
      <w:bookmarkEnd w:id="42"/>
    </w:p>
    <w:p w14:paraId="5BF7A2BE" w14:textId="2658CB39" w:rsidR="00A04525" w:rsidRDefault="00A04525" w:rsidP="00A04525">
      <w:r>
        <w:t xml:space="preserve">The marking shall be in accordance with the requirements of ESCC Basic Specification No. </w:t>
      </w:r>
      <w:hyperlink r:id="rId34" w:history="1">
        <w:r w:rsidRPr="003D1487">
          <w:rPr>
            <w:rStyle w:val="Hyperlink"/>
          </w:rPr>
          <w:t>21700</w:t>
        </w:r>
      </w:hyperlink>
      <w:r>
        <w:t xml:space="preserve"> and as follows.</w:t>
      </w:r>
    </w:p>
    <w:p w14:paraId="462B3A20" w14:textId="77777777" w:rsidR="00A04525" w:rsidRDefault="00A04525" w:rsidP="00A04525">
      <w:r>
        <w:t xml:space="preserve">The information to be marked </w:t>
      </w:r>
      <w:r w:rsidRPr="00D855B0">
        <w:rPr>
          <w:strike/>
          <w:highlight w:val="yellow"/>
        </w:rPr>
        <w:t>on the component</w:t>
      </w:r>
      <w:r>
        <w:t xml:space="preserve"> shall be: </w:t>
      </w:r>
    </w:p>
    <w:p w14:paraId="0361B512" w14:textId="0A62CB4B" w:rsidR="00A04525" w:rsidRDefault="00FE6079" w:rsidP="00DB0F8A">
      <w:pPr>
        <w:pStyle w:val="alphabeticallist"/>
      </w:pPr>
      <w:r>
        <w:t>Terminal</w:t>
      </w:r>
      <w:r w:rsidR="00A04525">
        <w:t xml:space="preserve"> identification</w:t>
      </w:r>
      <w:r w:rsidR="00082B85">
        <w:t>, as specified in P</w:t>
      </w:r>
      <w:r w:rsidR="0096539B">
        <w:t>ar</w:t>
      </w:r>
      <w:r w:rsidR="00082B85">
        <w:t>a</w:t>
      </w:r>
      <w:r w:rsidR="0096539B">
        <w:t xml:space="preserve">. </w:t>
      </w:r>
      <w:r w:rsidR="0096539B">
        <w:fldChar w:fldCharType="begin"/>
      </w:r>
      <w:r w:rsidR="0096539B">
        <w:instrText xml:space="preserve"> REF _Ref483564043 \r \h </w:instrText>
      </w:r>
      <w:r w:rsidR="0096539B">
        <w:fldChar w:fldCharType="separate"/>
      </w:r>
      <w:r w:rsidR="0096539B">
        <w:t>1.7</w:t>
      </w:r>
      <w:r w:rsidR="0096539B">
        <w:fldChar w:fldCharType="end"/>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43" w:name="_Toc483566624"/>
      <w:r>
        <w:lastRenderedPageBreak/>
        <w:t>Die Shear</w:t>
      </w:r>
      <w:bookmarkEnd w:id="43"/>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DB0F8A">
      <w:pPr>
        <w:pStyle w:val="Heading2"/>
      </w:pPr>
      <w:bookmarkStart w:id="44" w:name="_Toc483566625"/>
      <w:r>
        <w:t>TERMINAL STRENGTH</w:t>
      </w:r>
      <w:bookmarkEnd w:id="44"/>
    </w:p>
    <w:p w14:paraId="1EA7D52B" w14:textId="77777777" w:rsidR="00A04525" w:rsidRDefault="00A04525" w:rsidP="00A04525">
      <w:r>
        <w:t>The test conditions for terminal strength, tested as specified in the ESCC Generic Specification, shall be as follows:</w:t>
      </w:r>
    </w:p>
    <w:p w14:paraId="27A99DED" w14:textId="29A52A5E" w:rsidR="00A04525" w:rsidRDefault="00A04525" w:rsidP="00663278">
      <w:pPr>
        <w:pStyle w:val="BulletList"/>
      </w:pPr>
      <w:r>
        <w:t xml:space="preserve">For </w:t>
      </w:r>
      <w:r w:rsidR="0063589A" w:rsidRPr="0063589A">
        <w:t xml:space="preserve">Variants </w:t>
      </w:r>
      <w:r w:rsidR="00663278" w:rsidRPr="00663278">
        <w:t>01, 03 to 06, 08, 10 to 13, 15, 17 to 20, 22, 24 to 27, 29, 31 to 34, 36, 38 to 41, 43, 45 to 48</w:t>
      </w:r>
      <w:r w:rsidR="003C0AD9">
        <w:t>,</w:t>
      </w:r>
      <w:r w:rsidR="00663278" w:rsidRPr="00663278">
        <w:t xml:space="preserve"> </w:t>
      </w:r>
      <w:r w:rsidR="005134E8">
        <w:t>50 to 56</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5B18031C" w:rsidR="0026234E" w:rsidRPr="00D855B0" w:rsidRDefault="0026234E" w:rsidP="0026234E">
      <w:pPr>
        <w:pStyle w:val="BulletList"/>
        <w:rPr>
          <w:highlight w:val="yellow"/>
        </w:rPr>
      </w:pPr>
      <w:r w:rsidRPr="00D855B0">
        <w:rPr>
          <w:highlight w:val="yellow"/>
        </w:rPr>
        <w:t>For Variants 02, 07, 09, 14, 16, 21, 23, 28, 30, 35, 37, 42, 44</w:t>
      </w:r>
      <w:r w:rsidR="003C0AD9" w:rsidRPr="00D855B0">
        <w:rPr>
          <w:highlight w:val="yellow"/>
        </w:rPr>
        <w:t>,</w:t>
      </w:r>
      <w:r w:rsidRPr="00D855B0">
        <w:rPr>
          <w:highlight w:val="yellow"/>
        </w:rPr>
        <w:t xml:space="preserve"> </w:t>
      </w:r>
      <w:r w:rsidR="003C0AD9" w:rsidRPr="00D855B0">
        <w:rPr>
          <w:highlight w:val="yellow"/>
        </w:rPr>
        <w:t>49</w:t>
      </w:r>
      <w:r w:rsidR="00D855B0" w:rsidRPr="00D855B0">
        <w:rPr>
          <w:highlight w:val="yellow"/>
        </w:rPr>
        <w:t>:</w:t>
      </w:r>
      <w:r w:rsidR="00C83184" w:rsidRPr="00D855B0">
        <w:rPr>
          <w:highlight w:val="yellow"/>
        </w:rPr>
        <w:t xml:space="preserve"> </w:t>
      </w:r>
      <w:r w:rsidRPr="00D855B0">
        <w:rPr>
          <w:highlight w:val="yellow"/>
        </w:rPr>
        <w:t>shall not be performed</w:t>
      </w:r>
      <w:r w:rsidR="00B73787" w:rsidRPr="00D855B0">
        <w:rPr>
          <w:highlight w:val="yellow"/>
        </w:rPr>
        <w:t>.</w:t>
      </w:r>
    </w:p>
    <w:p w14:paraId="6FCE22DF" w14:textId="261BD311" w:rsidR="00D855B0" w:rsidRPr="00D855B0" w:rsidRDefault="00D855B0" w:rsidP="00D855B0">
      <w:pPr>
        <w:pStyle w:val="BulletList"/>
        <w:rPr>
          <w:highlight w:val="yellow"/>
        </w:rPr>
      </w:pPr>
      <w:r w:rsidRPr="00D855B0">
        <w:rPr>
          <w:highlight w:val="yellow"/>
        </w:rPr>
        <w:t>For Variants 57 to 63: not applicable.</w:t>
      </w:r>
    </w:p>
    <w:p w14:paraId="311C55A1" w14:textId="5F364A15" w:rsidR="00A04525" w:rsidRDefault="00A04525" w:rsidP="008B6ECD">
      <w:pPr>
        <w:pStyle w:val="Heading2"/>
        <w:keepNext w:val="0"/>
      </w:pPr>
      <w:bookmarkStart w:id="45" w:name="_Toc483566626"/>
      <w:r>
        <w:t>ELECTRICAL MEASUREMENTS AT ROOM</w:t>
      </w:r>
      <w:r w:rsidR="00C218AD">
        <w:t>,</w:t>
      </w:r>
      <w:r>
        <w:t xml:space="preserve"> </w:t>
      </w:r>
      <w:r w:rsidR="00B17C4A" w:rsidRPr="00B17C4A">
        <w:t>HIGH</w:t>
      </w:r>
      <w:r w:rsidR="00C218AD">
        <w:t xml:space="preserve"> AND LOW</w:t>
      </w:r>
      <w:r>
        <w:t xml:space="preserve"> TEMPERATURES</w:t>
      </w:r>
      <w:bookmarkEnd w:id="45"/>
    </w:p>
    <w:p w14:paraId="58A70291" w14:textId="77777777" w:rsidR="00A04525" w:rsidRDefault="00A04525" w:rsidP="008B6ECD">
      <w:pPr>
        <w:pStyle w:val="Heading3"/>
        <w:keepNext w:val="0"/>
      </w:pPr>
      <w:bookmarkStart w:id="46" w:name="_Ref483564162"/>
      <w:bookmarkStart w:id="47" w:name="_Toc483566627"/>
      <w:r>
        <w:t>Room Temperature Electrical Measurements</w:t>
      </w:r>
      <w:bookmarkEnd w:id="46"/>
      <w:bookmarkEnd w:id="47"/>
    </w:p>
    <w:p w14:paraId="1A1A5F74" w14:textId="7A8F82C0" w:rsidR="00A04525" w:rsidRDefault="00A04525" w:rsidP="008B6ECD">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4" w:type="dxa"/>
        <w:tblInd w:w="1531" w:type="dxa"/>
        <w:tblLayout w:type="fixed"/>
        <w:tblCellMar>
          <w:top w:w="28" w:type="dxa"/>
          <w:left w:w="57" w:type="dxa"/>
          <w:bottom w:w="28" w:type="dxa"/>
          <w:right w:w="57" w:type="dxa"/>
        </w:tblCellMar>
        <w:tblLook w:val="0000" w:firstRow="0" w:lastRow="0" w:firstColumn="0" w:lastColumn="0" w:noHBand="0" w:noVBand="0"/>
      </w:tblPr>
      <w:tblGrid>
        <w:gridCol w:w="2921"/>
        <w:gridCol w:w="912"/>
        <w:gridCol w:w="1356"/>
        <w:gridCol w:w="1559"/>
        <w:gridCol w:w="709"/>
        <w:gridCol w:w="739"/>
        <w:gridCol w:w="628"/>
      </w:tblGrid>
      <w:tr w:rsidR="00183D4A" w:rsidRPr="00183D4A" w14:paraId="4ADD1B35" w14:textId="77777777" w:rsidTr="00501FD9">
        <w:trPr>
          <w:trHeight w:val="283"/>
          <w:tblHeader/>
        </w:trPr>
        <w:tc>
          <w:tcPr>
            <w:tcW w:w="2921" w:type="dxa"/>
            <w:vMerge w:val="restart"/>
          </w:tcPr>
          <w:p w14:paraId="00CC9267" w14:textId="77777777" w:rsidR="00183D4A" w:rsidRPr="00183D4A" w:rsidRDefault="00183D4A" w:rsidP="008B6ECD">
            <w:pPr>
              <w:pStyle w:val="Bodyjustified"/>
            </w:pPr>
            <w:r w:rsidRPr="00183D4A">
              <w:t>Characteristics</w:t>
            </w:r>
          </w:p>
        </w:tc>
        <w:tc>
          <w:tcPr>
            <w:tcW w:w="912" w:type="dxa"/>
            <w:vMerge w:val="restart"/>
          </w:tcPr>
          <w:p w14:paraId="431921CE" w14:textId="77777777" w:rsidR="00183D4A" w:rsidRPr="00183D4A" w:rsidRDefault="00183D4A" w:rsidP="008B6ECD">
            <w:pPr>
              <w:pStyle w:val="Bodyjustified"/>
            </w:pPr>
            <w:r w:rsidRPr="00183D4A">
              <w:t>Symbols</w:t>
            </w:r>
          </w:p>
        </w:tc>
        <w:tc>
          <w:tcPr>
            <w:tcW w:w="1356" w:type="dxa"/>
            <w:vMerge w:val="restart"/>
          </w:tcPr>
          <w:p w14:paraId="3632B201" w14:textId="77777777" w:rsidR="00183D4A" w:rsidRPr="00183D4A" w:rsidRDefault="00183D4A" w:rsidP="008B6ECD">
            <w:pPr>
              <w:pStyle w:val="Bodyjustified"/>
            </w:pPr>
            <w:r w:rsidRPr="00183D4A">
              <w:t>MIL-STD-750</w:t>
            </w:r>
          </w:p>
          <w:p w14:paraId="51E3B152" w14:textId="77777777" w:rsidR="00183D4A" w:rsidRPr="00183D4A" w:rsidRDefault="00183D4A" w:rsidP="008B6ECD">
            <w:pPr>
              <w:pStyle w:val="Bodyjustified"/>
            </w:pPr>
            <w:r w:rsidRPr="00183D4A">
              <w:t>Test Method</w:t>
            </w:r>
          </w:p>
        </w:tc>
        <w:tc>
          <w:tcPr>
            <w:tcW w:w="1559" w:type="dxa"/>
            <w:vMerge w:val="restart"/>
          </w:tcPr>
          <w:p w14:paraId="27167247" w14:textId="77777777" w:rsidR="00183D4A" w:rsidRPr="00183D4A" w:rsidRDefault="00183D4A" w:rsidP="008B6ECD">
            <w:pPr>
              <w:pStyle w:val="Bodyjustified"/>
            </w:pPr>
            <w:r w:rsidRPr="00183D4A">
              <w:t>Test Conditions</w:t>
            </w:r>
          </w:p>
        </w:tc>
        <w:tc>
          <w:tcPr>
            <w:tcW w:w="1448" w:type="dxa"/>
            <w:gridSpan w:val="2"/>
          </w:tcPr>
          <w:p w14:paraId="232ADF51" w14:textId="77777777" w:rsidR="00183D4A" w:rsidRPr="00183D4A" w:rsidRDefault="00183D4A" w:rsidP="008B6ECD">
            <w:pPr>
              <w:pStyle w:val="Bodyjustified"/>
            </w:pPr>
            <w:r w:rsidRPr="00183D4A">
              <w:t>Limits</w:t>
            </w:r>
          </w:p>
        </w:tc>
        <w:tc>
          <w:tcPr>
            <w:tcW w:w="628" w:type="dxa"/>
            <w:vMerge w:val="restart"/>
          </w:tcPr>
          <w:p w14:paraId="3EC5F1E1" w14:textId="77777777" w:rsidR="00183D4A" w:rsidRPr="00183D4A" w:rsidRDefault="00183D4A" w:rsidP="008B6ECD">
            <w:pPr>
              <w:pStyle w:val="Bodyjustified"/>
            </w:pPr>
            <w:r w:rsidRPr="00183D4A">
              <w:t>Units</w:t>
            </w:r>
          </w:p>
        </w:tc>
      </w:tr>
      <w:tr w:rsidR="00183D4A" w:rsidRPr="00183D4A" w14:paraId="5A077A99" w14:textId="77777777" w:rsidTr="00B74D56">
        <w:trPr>
          <w:trHeight w:val="283"/>
          <w:tblHeader/>
        </w:trPr>
        <w:tc>
          <w:tcPr>
            <w:tcW w:w="2921" w:type="dxa"/>
            <w:vMerge/>
          </w:tcPr>
          <w:p w14:paraId="1F698B42" w14:textId="77777777" w:rsidR="00183D4A" w:rsidRPr="00183D4A" w:rsidRDefault="00183D4A" w:rsidP="008B6ECD">
            <w:pPr>
              <w:pStyle w:val="Bodyjustified"/>
              <w:rPr>
                <w:sz w:val="24"/>
                <w:szCs w:val="24"/>
                <w:lang w:val="en-US"/>
              </w:rPr>
            </w:pPr>
          </w:p>
        </w:tc>
        <w:tc>
          <w:tcPr>
            <w:tcW w:w="912" w:type="dxa"/>
            <w:vMerge/>
          </w:tcPr>
          <w:p w14:paraId="2F103600" w14:textId="77777777" w:rsidR="00183D4A" w:rsidRPr="00183D4A" w:rsidRDefault="00183D4A" w:rsidP="008B6ECD">
            <w:pPr>
              <w:pStyle w:val="Bodyjustified"/>
              <w:rPr>
                <w:sz w:val="24"/>
                <w:szCs w:val="24"/>
                <w:lang w:val="en-US"/>
              </w:rPr>
            </w:pPr>
          </w:p>
        </w:tc>
        <w:tc>
          <w:tcPr>
            <w:tcW w:w="1356" w:type="dxa"/>
            <w:vMerge/>
          </w:tcPr>
          <w:p w14:paraId="1BF45B5E" w14:textId="77777777" w:rsidR="00183D4A" w:rsidRPr="00183D4A" w:rsidRDefault="00183D4A" w:rsidP="008B6ECD">
            <w:pPr>
              <w:pStyle w:val="Bodyjustified"/>
              <w:rPr>
                <w:sz w:val="24"/>
                <w:szCs w:val="24"/>
                <w:lang w:val="en-US"/>
              </w:rPr>
            </w:pPr>
          </w:p>
        </w:tc>
        <w:tc>
          <w:tcPr>
            <w:tcW w:w="1559" w:type="dxa"/>
            <w:vMerge/>
          </w:tcPr>
          <w:p w14:paraId="0861F5ED" w14:textId="77777777" w:rsidR="00183D4A" w:rsidRPr="00183D4A" w:rsidRDefault="00183D4A" w:rsidP="008B6ECD">
            <w:pPr>
              <w:pStyle w:val="Bodyjustified"/>
              <w:rPr>
                <w:sz w:val="24"/>
                <w:szCs w:val="24"/>
                <w:lang w:val="en-US"/>
              </w:rPr>
            </w:pPr>
          </w:p>
        </w:tc>
        <w:tc>
          <w:tcPr>
            <w:tcW w:w="709" w:type="dxa"/>
          </w:tcPr>
          <w:p w14:paraId="3124313B" w14:textId="77777777" w:rsidR="00183D4A" w:rsidRPr="00183D4A" w:rsidRDefault="00183D4A" w:rsidP="008B6ECD">
            <w:pPr>
              <w:pStyle w:val="Bodyjustified"/>
            </w:pPr>
            <w:r w:rsidRPr="00183D4A">
              <w:t>Min</w:t>
            </w:r>
          </w:p>
        </w:tc>
        <w:tc>
          <w:tcPr>
            <w:tcW w:w="739" w:type="dxa"/>
          </w:tcPr>
          <w:p w14:paraId="54817DBF" w14:textId="77777777" w:rsidR="00183D4A" w:rsidRPr="00183D4A" w:rsidRDefault="00183D4A" w:rsidP="008B6ECD">
            <w:pPr>
              <w:pStyle w:val="Bodyjustified"/>
            </w:pPr>
            <w:r w:rsidRPr="00183D4A">
              <w:t>Max</w:t>
            </w:r>
          </w:p>
        </w:tc>
        <w:tc>
          <w:tcPr>
            <w:tcW w:w="628" w:type="dxa"/>
            <w:vMerge/>
          </w:tcPr>
          <w:p w14:paraId="06C1F603" w14:textId="77777777" w:rsidR="00183D4A" w:rsidRPr="00183D4A" w:rsidRDefault="00183D4A" w:rsidP="008B6ECD">
            <w:pPr>
              <w:pStyle w:val="Bodyjustified"/>
              <w:rPr>
                <w:sz w:val="24"/>
                <w:szCs w:val="24"/>
                <w:lang w:val="en-US"/>
              </w:rPr>
            </w:pPr>
          </w:p>
        </w:tc>
      </w:tr>
      <w:tr w:rsidR="00B90BDB" w:rsidRPr="00183D4A" w14:paraId="61C51881" w14:textId="77777777" w:rsidTr="00B74D56">
        <w:trPr>
          <w:trHeight w:val="317"/>
        </w:trPr>
        <w:tc>
          <w:tcPr>
            <w:tcW w:w="2921" w:type="dxa"/>
            <w:vAlign w:val="center"/>
          </w:tcPr>
          <w:p w14:paraId="6BF7318C" w14:textId="430E3FBC" w:rsidR="00B90BDB" w:rsidRPr="00B90BDB" w:rsidRDefault="00B90BDB" w:rsidP="00B90BDB">
            <w:pPr>
              <w:pStyle w:val="Bodyjustified"/>
              <w:jc w:val="left"/>
            </w:pPr>
            <w:r w:rsidRPr="00B90BDB">
              <w:t>Reverse Current 1 (Note 1)</w:t>
            </w:r>
          </w:p>
        </w:tc>
        <w:tc>
          <w:tcPr>
            <w:tcW w:w="912" w:type="dxa"/>
            <w:vAlign w:val="center"/>
          </w:tcPr>
          <w:p w14:paraId="0534AC44" w14:textId="3FB43E0B" w:rsidR="00B90BDB" w:rsidRPr="00183D4A" w:rsidRDefault="00B90BDB" w:rsidP="00B90BDB">
            <w:pPr>
              <w:pStyle w:val="Bodyjustified"/>
            </w:pPr>
            <w:r w:rsidRPr="007336EE">
              <w:t>I</w:t>
            </w:r>
            <w:r w:rsidRPr="007336EE">
              <w:rPr>
                <w:vertAlign w:val="subscript"/>
              </w:rPr>
              <w:t>R1</w:t>
            </w:r>
          </w:p>
        </w:tc>
        <w:tc>
          <w:tcPr>
            <w:tcW w:w="1356" w:type="dxa"/>
            <w:vAlign w:val="center"/>
          </w:tcPr>
          <w:p w14:paraId="50C16F77" w14:textId="46339AEC" w:rsidR="00B90BDB" w:rsidRPr="00183D4A" w:rsidRDefault="004316EE" w:rsidP="00B90BDB">
            <w:pPr>
              <w:pStyle w:val="Bodyjustified"/>
            </w:pPr>
            <w:hyperlink r:id="rId35" w:history="1">
              <w:r w:rsidR="00B90BDB" w:rsidRPr="003D1487">
                <w:rPr>
                  <w:rStyle w:val="Hyperlink"/>
                </w:rPr>
                <w:t>4016</w:t>
              </w:r>
            </w:hyperlink>
          </w:p>
        </w:tc>
        <w:tc>
          <w:tcPr>
            <w:tcW w:w="1559" w:type="dxa"/>
            <w:vAlign w:val="center"/>
          </w:tcPr>
          <w:p w14:paraId="27DDFC01" w14:textId="28C7A1BD" w:rsidR="00B90BDB" w:rsidRPr="00264C5E" w:rsidRDefault="00B90BDB" w:rsidP="00B90BDB">
            <w:pPr>
              <w:pStyle w:val="Bodyjustified"/>
              <w:jc w:val="left"/>
              <w:rPr>
                <w:vertAlign w:val="subscript"/>
              </w:rPr>
            </w:pPr>
            <w:r w:rsidRPr="007336EE">
              <w:t>V</w:t>
            </w:r>
            <w:r w:rsidRPr="0022374D">
              <w:rPr>
                <w:vertAlign w:val="subscript"/>
              </w:rPr>
              <w:t>R</w:t>
            </w:r>
            <w:r w:rsidRPr="007336EE">
              <w:t xml:space="preserve"> =</w:t>
            </w:r>
            <w:r>
              <w:t xml:space="preserve"> -100V</w:t>
            </w:r>
          </w:p>
        </w:tc>
        <w:tc>
          <w:tcPr>
            <w:tcW w:w="709" w:type="dxa"/>
            <w:vAlign w:val="center"/>
          </w:tcPr>
          <w:p w14:paraId="0A1968B1" w14:textId="1F600F90" w:rsidR="00B90BDB" w:rsidRPr="00183D4A" w:rsidRDefault="00B90BDB" w:rsidP="00B90BDB">
            <w:pPr>
              <w:pStyle w:val="Bodyjustified"/>
            </w:pPr>
            <w:r w:rsidRPr="007336EE">
              <w:t>-</w:t>
            </w:r>
          </w:p>
        </w:tc>
        <w:tc>
          <w:tcPr>
            <w:tcW w:w="739" w:type="dxa"/>
            <w:vAlign w:val="center"/>
          </w:tcPr>
          <w:p w14:paraId="0BD1F5DE" w14:textId="4341D9F5" w:rsidR="00B90BDB" w:rsidRPr="00183D4A" w:rsidRDefault="00B90BDB" w:rsidP="00B90BDB">
            <w:pPr>
              <w:pStyle w:val="Bodyjustified"/>
            </w:pPr>
            <w:r w:rsidRPr="007336EE">
              <w:t>10</w:t>
            </w:r>
          </w:p>
        </w:tc>
        <w:tc>
          <w:tcPr>
            <w:tcW w:w="628" w:type="dxa"/>
            <w:vAlign w:val="center"/>
          </w:tcPr>
          <w:p w14:paraId="10D1F588" w14:textId="50537341" w:rsidR="00B90BDB" w:rsidRPr="00183D4A" w:rsidRDefault="00B90BDB" w:rsidP="00B90BDB">
            <w:pPr>
              <w:pStyle w:val="Bodyjustified"/>
            </w:pPr>
            <w:r>
              <w:rPr>
                <w:rFonts w:cs="Arial"/>
              </w:rPr>
              <w:t>µ</w:t>
            </w:r>
            <w:r w:rsidRPr="007336EE">
              <w:t>A</w:t>
            </w:r>
          </w:p>
        </w:tc>
      </w:tr>
      <w:tr w:rsidR="00B90BDB" w:rsidRPr="00183D4A" w14:paraId="0A726803" w14:textId="77777777" w:rsidTr="00B74D56">
        <w:trPr>
          <w:trHeight w:val="317"/>
        </w:trPr>
        <w:tc>
          <w:tcPr>
            <w:tcW w:w="2921" w:type="dxa"/>
            <w:tcBorders>
              <w:bottom w:val="single" w:sz="4" w:space="0" w:color="auto"/>
            </w:tcBorders>
            <w:vAlign w:val="center"/>
          </w:tcPr>
          <w:p w14:paraId="6149EC3F" w14:textId="390052E0" w:rsidR="00B90BDB" w:rsidRPr="00B90BDB" w:rsidRDefault="00B90BDB" w:rsidP="00B90BDB">
            <w:pPr>
              <w:pStyle w:val="Bodyjustified"/>
              <w:jc w:val="left"/>
            </w:pPr>
            <w:r w:rsidRPr="00B90BDB">
              <w:t>Reverse Current 2 (Note 1)</w:t>
            </w:r>
          </w:p>
        </w:tc>
        <w:tc>
          <w:tcPr>
            <w:tcW w:w="912" w:type="dxa"/>
            <w:tcBorders>
              <w:bottom w:val="single" w:sz="4" w:space="0" w:color="auto"/>
            </w:tcBorders>
            <w:vAlign w:val="center"/>
          </w:tcPr>
          <w:p w14:paraId="6BF90F7D" w14:textId="4178F7F0" w:rsidR="00B90BDB" w:rsidRPr="00183D4A" w:rsidRDefault="00B90BDB" w:rsidP="00B90BDB">
            <w:pPr>
              <w:pStyle w:val="Bodyjustified"/>
            </w:pPr>
            <w:r w:rsidRPr="007336EE">
              <w:t>I</w:t>
            </w:r>
            <w:r w:rsidRPr="007336EE">
              <w:rPr>
                <w:vertAlign w:val="subscript"/>
              </w:rPr>
              <w:t>R2</w:t>
            </w:r>
          </w:p>
        </w:tc>
        <w:tc>
          <w:tcPr>
            <w:tcW w:w="1356" w:type="dxa"/>
            <w:tcBorders>
              <w:bottom w:val="single" w:sz="4" w:space="0" w:color="auto"/>
            </w:tcBorders>
            <w:vAlign w:val="center"/>
          </w:tcPr>
          <w:p w14:paraId="4CD4301C" w14:textId="25942147" w:rsidR="00B90BDB" w:rsidRPr="00183D4A" w:rsidRDefault="004316EE" w:rsidP="00B90BDB">
            <w:pPr>
              <w:pStyle w:val="Bodyjustified"/>
            </w:pPr>
            <w:hyperlink r:id="rId36" w:history="1">
              <w:r w:rsidR="00B90BDB" w:rsidRPr="003D1487">
                <w:rPr>
                  <w:rStyle w:val="Hyperlink"/>
                </w:rPr>
                <w:t>4016</w:t>
              </w:r>
            </w:hyperlink>
          </w:p>
        </w:tc>
        <w:tc>
          <w:tcPr>
            <w:tcW w:w="1559" w:type="dxa"/>
            <w:tcBorders>
              <w:bottom w:val="single" w:sz="4" w:space="0" w:color="auto"/>
            </w:tcBorders>
            <w:vAlign w:val="center"/>
          </w:tcPr>
          <w:p w14:paraId="447D34D4" w14:textId="35695B6B" w:rsidR="00B90BDB" w:rsidRPr="00183D4A" w:rsidRDefault="00B90BDB" w:rsidP="00B90BDB">
            <w:pPr>
              <w:pStyle w:val="Bodyjustified"/>
              <w:jc w:val="left"/>
            </w:pPr>
            <w:r w:rsidRPr="007336EE">
              <w:t>V</w:t>
            </w:r>
            <w:r w:rsidRPr="0022374D">
              <w:rPr>
                <w:vertAlign w:val="subscript"/>
              </w:rPr>
              <w:t>R</w:t>
            </w:r>
            <w:r w:rsidRPr="007336EE">
              <w:t xml:space="preserve"> =</w:t>
            </w:r>
            <w:r>
              <w:t xml:space="preserve"> -50</w:t>
            </w:r>
            <w:r w:rsidRPr="00EB00AB">
              <w:t>V</w:t>
            </w:r>
          </w:p>
        </w:tc>
        <w:tc>
          <w:tcPr>
            <w:tcW w:w="709" w:type="dxa"/>
            <w:tcBorders>
              <w:bottom w:val="single" w:sz="4" w:space="0" w:color="auto"/>
            </w:tcBorders>
            <w:vAlign w:val="center"/>
          </w:tcPr>
          <w:p w14:paraId="12607A9E" w14:textId="672250EE" w:rsidR="00B90BDB" w:rsidRPr="00183D4A" w:rsidRDefault="00B90BDB" w:rsidP="00B90BDB">
            <w:pPr>
              <w:pStyle w:val="Bodyjustified"/>
            </w:pPr>
            <w:r w:rsidRPr="007336EE">
              <w:t>-</w:t>
            </w:r>
          </w:p>
        </w:tc>
        <w:tc>
          <w:tcPr>
            <w:tcW w:w="739" w:type="dxa"/>
            <w:tcBorders>
              <w:bottom w:val="single" w:sz="4" w:space="0" w:color="auto"/>
            </w:tcBorders>
            <w:vAlign w:val="center"/>
          </w:tcPr>
          <w:p w14:paraId="1A4CC276" w14:textId="5AD52C80" w:rsidR="00B90BDB" w:rsidRPr="00183D4A" w:rsidRDefault="00B90BDB" w:rsidP="00B90BDB">
            <w:pPr>
              <w:pStyle w:val="Bodyjustified"/>
            </w:pPr>
            <w:r>
              <w:t>1</w:t>
            </w:r>
            <w:r w:rsidRPr="007336EE">
              <w:t>0</w:t>
            </w:r>
            <w:r>
              <w:t>0</w:t>
            </w:r>
          </w:p>
        </w:tc>
        <w:tc>
          <w:tcPr>
            <w:tcW w:w="628" w:type="dxa"/>
            <w:tcBorders>
              <w:bottom w:val="single" w:sz="4" w:space="0" w:color="auto"/>
            </w:tcBorders>
            <w:vAlign w:val="center"/>
          </w:tcPr>
          <w:p w14:paraId="0DCCF227" w14:textId="328CCEE4" w:rsidR="00B90BDB" w:rsidRPr="00183D4A" w:rsidRDefault="00B90BDB" w:rsidP="00B90BDB">
            <w:pPr>
              <w:pStyle w:val="Bodyjustified"/>
            </w:pPr>
            <w:r w:rsidRPr="007336EE">
              <w:t>nA</w:t>
            </w:r>
          </w:p>
        </w:tc>
      </w:tr>
      <w:tr w:rsidR="00B90BDB" w:rsidRPr="00183D4A" w14:paraId="229E79DD" w14:textId="77777777" w:rsidTr="00B90BDB">
        <w:trPr>
          <w:trHeight w:val="317"/>
        </w:trPr>
        <w:tc>
          <w:tcPr>
            <w:tcW w:w="2921" w:type="dxa"/>
            <w:tcBorders>
              <w:bottom w:val="single" w:sz="4" w:space="0" w:color="auto"/>
            </w:tcBorders>
            <w:vAlign w:val="center"/>
          </w:tcPr>
          <w:p w14:paraId="620CE426" w14:textId="07A1B30F" w:rsidR="00B90BDB" w:rsidRPr="00B90BDB" w:rsidRDefault="00B90BDB" w:rsidP="00B90BDB">
            <w:pPr>
              <w:pStyle w:val="Bodyjustified"/>
              <w:jc w:val="left"/>
            </w:pPr>
            <w:r w:rsidRPr="00B90BDB">
              <w:t>Forward Voltage (Note 1)</w:t>
            </w:r>
          </w:p>
        </w:tc>
        <w:tc>
          <w:tcPr>
            <w:tcW w:w="912" w:type="dxa"/>
            <w:tcBorders>
              <w:bottom w:val="nil"/>
            </w:tcBorders>
            <w:vAlign w:val="center"/>
          </w:tcPr>
          <w:p w14:paraId="23997453" w14:textId="4988658C" w:rsidR="00B90BDB" w:rsidRPr="00183D4A" w:rsidRDefault="00B90BDB" w:rsidP="00B90BDB">
            <w:pPr>
              <w:pStyle w:val="Bodyjustified"/>
            </w:pPr>
            <w:r w:rsidRPr="007336EE">
              <w:t>V</w:t>
            </w:r>
            <w:r w:rsidRPr="007336EE">
              <w:rPr>
                <w:vertAlign w:val="subscript"/>
              </w:rPr>
              <w:t>F</w:t>
            </w:r>
          </w:p>
        </w:tc>
        <w:tc>
          <w:tcPr>
            <w:tcW w:w="1356" w:type="dxa"/>
            <w:tcBorders>
              <w:bottom w:val="nil"/>
            </w:tcBorders>
            <w:vAlign w:val="center"/>
          </w:tcPr>
          <w:p w14:paraId="51106AEB" w14:textId="43DE1815" w:rsidR="00B90BDB" w:rsidRPr="00183D4A" w:rsidRDefault="004316EE" w:rsidP="00B90BDB">
            <w:pPr>
              <w:pStyle w:val="Bodyjustified"/>
            </w:pPr>
            <w:hyperlink r:id="rId37" w:history="1">
              <w:r w:rsidR="00B90BDB" w:rsidRPr="003D1487">
                <w:rPr>
                  <w:rStyle w:val="Hyperlink"/>
                </w:rPr>
                <w:t>4011</w:t>
              </w:r>
            </w:hyperlink>
          </w:p>
        </w:tc>
        <w:tc>
          <w:tcPr>
            <w:tcW w:w="1559" w:type="dxa"/>
            <w:tcBorders>
              <w:bottom w:val="single" w:sz="4" w:space="0" w:color="auto"/>
            </w:tcBorders>
            <w:vAlign w:val="center"/>
          </w:tcPr>
          <w:p w14:paraId="7DE2A03F" w14:textId="5C9A5DEA" w:rsidR="00B90BDB" w:rsidRPr="00183D4A" w:rsidRDefault="00B90BDB" w:rsidP="00B90BDB">
            <w:pPr>
              <w:pStyle w:val="Bodyjustified"/>
              <w:jc w:val="left"/>
            </w:pPr>
            <w:r>
              <w:t>I</w:t>
            </w:r>
            <w:r w:rsidRPr="00E941AA">
              <w:rPr>
                <w:vertAlign w:val="subscript"/>
              </w:rPr>
              <w:t>F</w:t>
            </w:r>
            <w:r>
              <w:t xml:space="preserve"> = 10mA</w:t>
            </w:r>
          </w:p>
        </w:tc>
        <w:tc>
          <w:tcPr>
            <w:tcW w:w="709" w:type="dxa"/>
            <w:tcBorders>
              <w:bottom w:val="nil"/>
            </w:tcBorders>
            <w:vAlign w:val="center"/>
          </w:tcPr>
          <w:p w14:paraId="7A2A79C8" w14:textId="2DA5B65C" w:rsidR="00B90BDB" w:rsidRPr="00183D4A" w:rsidRDefault="00B90BDB" w:rsidP="00B90BDB">
            <w:pPr>
              <w:pStyle w:val="Bodyjustified"/>
            </w:pPr>
            <w:r>
              <w:t>-</w:t>
            </w:r>
          </w:p>
        </w:tc>
        <w:tc>
          <w:tcPr>
            <w:tcW w:w="739" w:type="dxa"/>
            <w:tcBorders>
              <w:bottom w:val="nil"/>
            </w:tcBorders>
            <w:vAlign w:val="center"/>
          </w:tcPr>
          <w:p w14:paraId="4A8EF93F" w14:textId="4951A191" w:rsidR="00B90BDB" w:rsidRPr="00183D4A" w:rsidRDefault="00B90BDB" w:rsidP="00B90BDB">
            <w:pPr>
              <w:pStyle w:val="Bodyjustified"/>
            </w:pPr>
            <w:r>
              <w:t>1.1</w:t>
            </w:r>
          </w:p>
        </w:tc>
        <w:tc>
          <w:tcPr>
            <w:tcW w:w="628" w:type="dxa"/>
            <w:tcBorders>
              <w:bottom w:val="nil"/>
            </w:tcBorders>
            <w:vAlign w:val="center"/>
          </w:tcPr>
          <w:p w14:paraId="69FCCF02" w14:textId="783F7152" w:rsidR="00B90BDB" w:rsidRPr="00183D4A" w:rsidRDefault="00B90BDB" w:rsidP="00B90BDB">
            <w:pPr>
              <w:pStyle w:val="Bodyjustified"/>
            </w:pPr>
            <w:r>
              <w:t>V</w:t>
            </w:r>
          </w:p>
        </w:tc>
      </w:tr>
      <w:tr w:rsidR="00B74D56" w:rsidRPr="00183D4A" w14:paraId="0603537C" w14:textId="77777777" w:rsidTr="00B74D56">
        <w:trPr>
          <w:trHeight w:val="317"/>
        </w:trPr>
        <w:tc>
          <w:tcPr>
            <w:tcW w:w="2921" w:type="dxa"/>
            <w:tcBorders>
              <w:bottom w:val="nil"/>
            </w:tcBorders>
          </w:tcPr>
          <w:p w14:paraId="34B5C99C" w14:textId="1122E7BE" w:rsidR="00B74D56" w:rsidRPr="00183D4A" w:rsidRDefault="00B74D56" w:rsidP="00B90BDB">
            <w:pPr>
              <w:pStyle w:val="Bodyjustified"/>
              <w:jc w:val="left"/>
            </w:pPr>
            <w:r w:rsidRPr="007336EE">
              <w:t>Thermal Resistance</w:t>
            </w:r>
            <w:r>
              <w:t>, Junction</w:t>
            </w:r>
            <w:r>
              <w:noBreakHyphen/>
              <w:t>to-Case</w:t>
            </w:r>
            <w:r w:rsidR="001C5709">
              <w:t xml:space="preserve"> (Note </w:t>
            </w:r>
            <w:r w:rsidR="00B90BDB">
              <w:t>2</w:t>
            </w:r>
            <w:r w:rsidR="001C5709">
              <w:t>)</w:t>
            </w:r>
          </w:p>
        </w:tc>
        <w:tc>
          <w:tcPr>
            <w:tcW w:w="912" w:type="dxa"/>
            <w:vMerge w:val="restart"/>
          </w:tcPr>
          <w:p w14:paraId="3D043399" w14:textId="0F815497" w:rsidR="00B74D56" w:rsidRPr="00183D4A" w:rsidRDefault="00B74D56" w:rsidP="008B6ECD">
            <w:pPr>
              <w:pStyle w:val="Bodyjustified"/>
            </w:pPr>
            <w:r w:rsidRPr="007336EE">
              <w:t>R</w:t>
            </w:r>
            <w:r w:rsidRPr="00DF3D75">
              <w:rPr>
                <w:vertAlign w:val="subscript"/>
              </w:rPr>
              <w:t>th(j-c)</w:t>
            </w:r>
          </w:p>
        </w:tc>
        <w:tc>
          <w:tcPr>
            <w:tcW w:w="1356" w:type="dxa"/>
            <w:vMerge w:val="restart"/>
          </w:tcPr>
          <w:p w14:paraId="653C4AD3" w14:textId="1FDEC468" w:rsidR="00B74D56" w:rsidRPr="00183D4A" w:rsidRDefault="004316EE" w:rsidP="008B6ECD">
            <w:pPr>
              <w:pStyle w:val="Bodyjustified"/>
            </w:pPr>
            <w:hyperlink r:id="rId38" w:history="1">
              <w:r w:rsidR="00B74D56" w:rsidRPr="003D1487">
                <w:rPr>
                  <w:rStyle w:val="Hyperlink"/>
                </w:rPr>
                <w:t>3101</w:t>
              </w:r>
            </w:hyperlink>
          </w:p>
        </w:tc>
        <w:tc>
          <w:tcPr>
            <w:tcW w:w="1559" w:type="dxa"/>
            <w:tcBorders>
              <w:bottom w:val="nil"/>
            </w:tcBorders>
          </w:tcPr>
          <w:p w14:paraId="550F5D1D" w14:textId="27DA17D0" w:rsidR="00B74D56" w:rsidRPr="00183D4A" w:rsidRDefault="00B74D56" w:rsidP="00B90BDB">
            <w:pPr>
              <w:pStyle w:val="Bodyjustified"/>
              <w:jc w:val="left"/>
            </w:pPr>
            <w:r w:rsidRPr="007336EE">
              <w:t xml:space="preserve">Note </w:t>
            </w:r>
            <w:r w:rsidR="00B90BDB">
              <w:t>3</w:t>
            </w:r>
          </w:p>
        </w:tc>
        <w:tc>
          <w:tcPr>
            <w:tcW w:w="709" w:type="dxa"/>
            <w:vMerge w:val="restart"/>
          </w:tcPr>
          <w:p w14:paraId="6DC1821C" w14:textId="0BA7A529" w:rsidR="00B74D56" w:rsidRPr="00183D4A" w:rsidRDefault="00B74D56" w:rsidP="008B6ECD">
            <w:pPr>
              <w:pStyle w:val="Bodyjustified"/>
            </w:pPr>
            <w:r>
              <w:t>-</w:t>
            </w:r>
          </w:p>
        </w:tc>
        <w:tc>
          <w:tcPr>
            <w:tcW w:w="739" w:type="dxa"/>
            <w:vMerge w:val="restart"/>
          </w:tcPr>
          <w:p w14:paraId="025419FB" w14:textId="746EED5F" w:rsidR="00B74D56" w:rsidRPr="00183D4A" w:rsidRDefault="00B74D56" w:rsidP="00B90BDB">
            <w:pPr>
              <w:pStyle w:val="Bodyjustified"/>
            </w:pPr>
            <w:r>
              <w:t xml:space="preserve">Note </w:t>
            </w:r>
            <w:r w:rsidR="00B90BDB">
              <w:t>4</w:t>
            </w:r>
          </w:p>
        </w:tc>
        <w:tc>
          <w:tcPr>
            <w:tcW w:w="628" w:type="dxa"/>
            <w:vMerge w:val="restart"/>
          </w:tcPr>
          <w:p w14:paraId="6F756728" w14:textId="3A5D8DF2" w:rsidR="00B74D56" w:rsidRPr="00183D4A" w:rsidRDefault="00B74D56" w:rsidP="008B6ECD">
            <w:pPr>
              <w:pStyle w:val="Bodyjustified"/>
            </w:pPr>
            <w:r>
              <w:rPr>
                <w:rFonts w:cs="Arial"/>
              </w:rPr>
              <w:t>°C</w:t>
            </w:r>
            <w:r>
              <w:t>/W</w:t>
            </w:r>
          </w:p>
        </w:tc>
      </w:tr>
      <w:tr w:rsidR="00B74D56" w:rsidRPr="00183D4A" w14:paraId="0B27010F" w14:textId="77777777" w:rsidTr="00B74D56">
        <w:trPr>
          <w:trHeight w:val="317"/>
        </w:trPr>
        <w:tc>
          <w:tcPr>
            <w:tcW w:w="2921" w:type="dxa"/>
            <w:tcBorders>
              <w:top w:val="nil"/>
              <w:bottom w:val="nil"/>
            </w:tcBorders>
          </w:tcPr>
          <w:p w14:paraId="0DB080E1" w14:textId="3866B458" w:rsidR="00B74D56" w:rsidRPr="007336EE" w:rsidRDefault="00B74D56" w:rsidP="008B6ECD">
            <w:pPr>
              <w:pStyle w:val="Bodyjustified"/>
              <w:jc w:val="right"/>
            </w:pPr>
            <w:r w:rsidRPr="003668F4">
              <w:t>Variants 01 to 06, 08 to 13, 15</w:t>
            </w:r>
            <w:r>
              <w:t> </w:t>
            </w:r>
            <w:r w:rsidRPr="003668F4">
              <w:t>to 20,</w:t>
            </w:r>
            <w:r>
              <w:t xml:space="preserve"> </w:t>
            </w:r>
            <w:r w:rsidR="005134E8">
              <w:t xml:space="preserve">22 to 27, 29 to 34, </w:t>
            </w:r>
            <w:r w:rsidR="00C848D7">
              <w:t>50 </w:t>
            </w:r>
            <w:r w:rsidR="005134E8">
              <w:t>to 56</w:t>
            </w:r>
            <w:r>
              <w:t>:</w:t>
            </w:r>
          </w:p>
        </w:tc>
        <w:tc>
          <w:tcPr>
            <w:tcW w:w="912" w:type="dxa"/>
            <w:vMerge/>
          </w:tcPr>
          <w:p w14:paraId="474CE24C" w14:textId="77777777" w:rsidR="00B74D56" w:rsidRPr="007336EE" w:rsidRDefault="00B74D56" w:rsidP="008B6ECD">
            <w:pPr>
              <w:pStyle w:val="Bodyjustified"/>
            </w:pPr>
          </w:p>
        </w:tc>
        <w:tc>
          <w:tcPr>
            <w:tcW w:w="1356" w:type="dxa"/>
            <w:vMerge/>
          </w:tcPr>
          <w:p w14:paraId="6B925E0A" w14:textId="77777777" w:rsidR="00B74D56" w:rsidRPr="007336EE" w:rsidRDefault="00B74D56" w:rsidP="008B6ECD">
            <w:pPr>
              <w:pStyle w:val="Bodyjustified"/>
            </w:pPr>
          </w:p>
        </w:tc>
        <w:tc>
          <w:tcPr>
            <w:tcW w:w="1559" w:type="dxa"/>
            <w:tcBorders>
              <w:top w:val="nil"/>
              <w:bottom w:val="nil"/>
            </w:tcBorders>
          </w:tcPr>
          <w:p w14:paraId="739AE418" w14:textId="77777777" w:rsidR="00B74D56" w:rsidRDefault="00B74D56" w:rsidP="008B6ECD">
            <w:pPr>
              <w:pStyle w:val="Bodyjustified"/>
              <w:jc w:val="left"/>
            </w:pPr>
          </w:p>
          <w:p w14:paraId="0CB22E78" w14:textId="77777777" w:rsidR="005134E8" w:rsidRDefault="005134E8" w:rsidP="008B6ECD">
            <w:pPr>
              <w:pStyle w:val="Bodyjustified"/>
              <w:jc w:val="left"/>
            </w:pPr>
          </w:p>
          <w:p w14:paraId="692E9D11" w14:textId="25983F56" w:rsidR="00B74D56" w:rsidRPr="007336EE" w:rsidRDefault="00B74D56" w:rsidP="008B6ECD">
            <w:pPr>
              <w:pStyle w:val="Bodyjustified"/>
              <w:jc w:val="left"/>
            </w:pPr>
            <w:r>
              <w:t>P = 0.25W</w:t>
            </w:r>
          </w:p>
        </w:tc>
        <w:tc>
          <w:tcPr>
            <w:tcW w:w="709" w:type="dxa"/>
            <w:vMerge/>
          </w:tcPr>
          <w:p w14:paraId="4C9AEDBD" w14:textId="77777777" w:rsidR="00B74D56" w:rsidRDefault="00B74D56" w:rsidP="008B6ECD">
            <w:pPr>
              <w:pStyle w:val="Bodyjustified"/>
            </w:pPr>
          </w:p>
        </w:tc>
        <w:tc>
          <w:tcPr>
            <w:tcW w:w="739" w:type="dxa"/>
            <w:vMerge/>
          </w:tcPr>
          <w:p w14:paraId="3C4C838C" w14:textId="1DB1E495" w:rsidR="00B74D56" w:rsidRDefault="00B74D56" w:rsidP="008B6ECD">
            <w:pPr>
              <w:pStyle w:val="Bodyjustified"/>
            </w:pPr>
          </w:p>
        </w:tc>
        <w:tc>
          <w:tcPr>
            <w:tcW w:w="628" w:type="dxa"/>
            <w:vMerge/>
          </w:tcPr>
          <w:p w14:paraId="5E5F5AB0" w14:textId="77777777" w:rsidR="00B74D56" w:rsidRDefault="00B74D56" w:rsidP="008B6ECD">
            <w:pPr>
              <w:pStyle w:val="Bodyjustified"/>
              <w:rPr>
                <w:rFonts w:cs="Arial"/>
              </w:rPr>
            </w:pPr>
          </w:p>
        </w:tc>
      </w:tr>
      <w:tr w:rsidR="00B74D56" w:rsidRPr="00183D4A" w14:paraId="58B4EB76" w14:textId="77777777" w:rsidTr="00B74D56">
        <w:trPr>
          <w:trHeight w:val="317"/>
        </w:trPr>
        <w:tc>
          <w:tcPr>
            <w:tcW w:w="2921" w:type="dxa"/>
            <w:tcBorders>
              <w:top w:val="nil"/>
              <w:bottom w:val="nil"/>
            </w:tcBorders>
          </w:tcPr>
          <w:p w14:paraId="72605E3C" w14:textId="10DF6BDC" w:rsidR="00B74D56" w:rsidRPr="007336EE" w:rsidRDefault="00B74D56" w:rsidP="008B6ECD">
            <w:pPr>
              <w:pStyle w:val="Bodyjustified"/>
              <w:jc w:val="right"/>
            </w:pPr>
            <w:r w:rsidRPr="003668F4">
              <w:t xml:space="preserve">Variants </w:t>
            </w:r>
            <w:r w:rsidRPr="00DE091E">
              <w:t>07, 14, 21</w:t>
            </w:r>
            <w:r w:rsidR="00C848D7">
              <w:t xml:space="preserve">, 28, </w:t>
            </w:r>
            <w:r w:rsidR="005134E8">
              <w:t>35</w:t>
            </w:r>
            <w:r w:rsidR="00C848D7">
              <w:t> to 41, 43</w:t>
            </w:r>
            <w:r w:rsidR="005134E8">
              <w:t> to 48</w:t>
            </w:r>
            <w:r w:rsidR="00857C2D">
              <w:t>, 57 to 61</w:t>
            </w:r>
            <w:r>
              <w:t>:</w:t>
            </w:r>
          </w:p>
        </w:tc>
        <w:tc>
          <w:tcPr>
            <w:tcW w:w="912" w:type="dxa"/>
            <w:vMerge/>
          </w:tcPr>
          <w:p w14:paraId="760C1011" w14:textId="77777777" w:rsidR="00B74D56" w:rsidRPr="007336EE" w:rsidRDefault="00B74D56" w:rsidP="008B6ECD">
            <w:pPr>
              <w:pStyle w:val="Bodyjustified"/>
            </w:pPr>
          </w:p>
        </w:tc>
        <w:tc>
          <w:tcPr>
            <w:tcW w:w="1356" w:type="dxa"/>
            <w:vMerge/>
          </w:tcPr>
          <w:p w14:paraId="47D14826" w14:textId="77777777" w:rsidR="00B74D56" w:rsidRPr="007336EE" w:rsidRDefault="00B74D56" w:rsidP="008B6ECD">
            <w:pPr>
              <w:pStyle w:val="Bodyjustified"/>
            </w:pPr>
          </w:p>
        </w:tc>
        <w:tc>
          <w:tcPr>
            <w:tcW w:w="1559" w:type="dxa"/>
            <w:tcBorders>
              <w:top w:val="nil"/>
              <w:bottom w:val="nil"/>
            </w:tcBorders>
          </w:tcPr>
          <w:p w14:paraId="182D5266" w14:textId="77777777" w:rsidR="00B74D56" w:rsidRDefault="00B74D56" w:rsidP="008B6ECD">
            <w:pPr>
              <w:pStyle w:val="Bodyjustified"/>
              <w:jc w:val="left"/>
            </w:pPr>
          </w:p>
          <w:p w14:paraId="42C9A9E7" w14:textId="5CC28315" w:rsidR="00B74D56" w:rsidRPr="007336EE" w:rsidRDefault="00B74D56" w:rsidP="008B6ECD">
            <w:pPr>
              <w:pStyle w:val="Bodyjustified"/>
              <w:jc w:val="left"/>
            </w:pPr>
            <w:r>
              <w:t>P = 0.5W</w:t>
            </w:r>
          </w:p>
        </w:tc>
        <w:tc>
          <w:tcPr>
            <w:tcW w:w="709" w:type="dxa"/>
            <w:vMerge/>
          </w:tcPr>
          <w:p w14:paraId="6FD6C78A" w14:textId="77777777" w:rsidR="00B74D56" w:rsidRDefault="00B74D56" w:rsidP="008B6ECD">
            <w:pPr>
              <w:pStyle w:val="Bodyjustified"/>
            </w:pPr>
          </w:p>
        </w:tc>
        <w:tc>
          <w:tcPr>
            <w:tcW w:w="739" w:type="dxa"/>
            <w:vMerge/>
          </w:tcPr>
          <w:p w14:paraId="4D87E36D" w14:textId="2B22C470" w:rsidR="00B74D56" w:rsidRDefault="00B74D56" w:rsidP="008B6ECD">
            <w:pPr>
              <w:pStyle w:val="Bodyjustified"/>
            </w:pPr>
          </w:p>
        </w:tc>
        <w:tc>
          <w:tcPr>
            <w:tcW w:w="628" w:type="dxa"/>
            <w:vMerge/>
          </w:tcPr>
          <w:p w14:paraId="712CA4A3" w14:textId="77777777" w:rsidR="00B74D56" w:rsidRDefault="00B74D56" w:rsidP="008B6ECD">
            <w:pPr>
              <w:pStyle w:val="Bodyjustified"/>
              <w:rPr>
                <w:rFonts w:cs="Arial"/>
              </w:rPr>
            </w:pPr>
          </w:p>
        </w:tc>
      </w:tr>
      <w:tr w:rsidR="00B74D56" w:rsidRPr="00183D4A" w14:paraId="6BC865B6" w14:textId="77777777" w:rsidTr="00B74D56">
        <w:trPr>
          <w:trHeight w:val="317"/>
        </w:trPr>
        <w:tc>
          <w:tcPr>
            <w:tcW w:w="2921" w:type="dxa"/>
            <w:tcBorders>
              <w:top w:val="nil"/>
              <w:bottom w:val="single" w:sz="4" w:space="0" w:color="auto"/>
            </w:tcBorders>
          </w:tcPr>
          <w:p w14:paraId="2FB9FD70" w14:textId="10BDD057" w:rsidR="00B74D56" w:rsidRPr="007336EE" w:rsidRDefault="00B74D56" w:rsidP="00857C2D">
            <w:pPr>
              <w:pStyle w:val="Bodyjustified"/>
              <w:jc w:val="right"/>
            </w:pPr>
            <w:r w:rsidRPr="003668F4">
              <w:t>Variant</w:t>
            </w:r>
            <w:r w:rsidR="00C848D7">
              <w:t xml:space="preserve">s 42, </w:t>
            </w:r>
            <w:r w:rsidR="005134E8">
              <w:t>49</w:t>
            </w:r>
            <w:r w:rsidR="008B6ECD">
              <w:t xml:space="preserve">, </w:t>
            </w:r>
            <w:r w:rsidR="00857C2D" w:rsidRPr="00857C2D">
              <w:t>62,</w:t>
            </w:r>
            <w:r w:rsidR="008B6ECD" w:rsidRPr="00857C2D">
              <w:t xml:space="preserve"> 63</w:t>
            </w:r>
            <w:r>
              <w:t>:</w:t>
            </w:r>
          </w:p>
        </w:tc>
        <w:tc>
          <w:tcPr>
            <w:tcW w:w="912" w:type="dxa"/>
            <w:vMerge/>
            <w:tcBorders>
              <w:bottom w:val="nil"/>
            </w:tcBorders>
          </w:tcPr>
          <w:p w14:paraId="0D3C76ED" w14:textId="77777777" w:rsidR="00B74D56" w:rsidRPr="007336EE" w:rsidRDefault="00B74D56" w:rsidP="008B6ECD">
            <w:pPr>
              <w:pStyle w:val="Bodyjustified"/>
            </w:pPr>
          </w:p>
        </w:tc>
        <w:tc>
          <w:tcPr>
            <w:tcW w:w="1356" w:type="dxa"/>
            <w:vMerge/>
            <w:tcBorders>
              <w:bottom w:val="nil"/>
            </w:tcBorders>
          </w:tcPr>
          <w:p w14:paraId="63AB0F47" w14:textId="77777777" w:rsidR="00B74D56" w:rsidRPr="007336EE" w:rsidRDefault="00B74D56" w:rsidP="008B6ECD">
            <w:pPr>
              <w:pStyle w:val="Bodyjustified"/>
            </w:pPr>
          </w:p>
        </w:tc>
        <w:tc>
          <w:tcPr>
            <w:tcW w:w="1559" w:type="dxa"/>
            <w:tcBorders>
              <w:top w:val="nil"/>
              <w:bottom w:val="single" w:sz="4" w:space="0" w:color="auto"/>
            </w:tcBorders>
          </w:tcPr>
          <w:p w14:paraId="347604F0" w14:textId="2D2BA95A" w:rsidR="00B74D56" w:rsidRPr="007336EE" w:rsidRDefault="00B74D56" w:rsidP="008B6ECD">
            <w:pPr>
              <w:pStyle w:val="Bodyjustified"/>
              <w:jc w:val="left"/>
            </w:pPr>
            <w:r>
              <w:t>P = 1W</w:t>
            </w:r>
          </w:p>
        </w:tc>
        <w:tc>
          <w:tcPr>
            <w:tcW w:w="709" w:type="dxa"/>
            <w:vMerge/>
            <w:tcBorders>
              <w:bottom w:val="nil"/>
            </w:tcBorders>
          </w:tcPr>
          <w:p w14:paraId="78E6038A" w14:textId="77777777" w:rsidR="00B74D56" w:rsidRDefault="00B74D56" w:rsidP="008B6ECD">
            <w:pPr>
              <w:pStyle w:val="Bodyjustified"/>
            </w:pPr>
          </w:p>
        </w:tc>
        <w:tc>
          <w:tcPr>
            <w:tcW w:w="739" w:type="dxa"/>
            <w:vMerge/>
            <w:tcBorders>
              <w:bottom w:val="nil"/>
            </w:tcBorders>
          </w:tcPr>
          <w:p w14:paraId="2EA8457A" w14:textId="1FED97D2" w:rsidR="00B74D56" w:rsidRDefault="00B74D56" w:rsidP="008B6ECD">
            <w:pPr>
              <w:pStyle w:val="Bodyjustified"/>
            </w:pPr>
          </w:p>
        </w:tc>
        <w:tc>
          <w:tcPr>
            <w:tcW w:w="628" w:type="dxa"/>
            <w:vMerge/>
            <w:tcBorders>
              <w:bottom w:val="nil"/>
            </w:tcBorders>
          </w:tcPr>
          <w:p w14:paraId="087E2E71" w14:textId="77777777" w:rsidR="00B74D56" w:rsidRDefault="00B74D56" w:rsidP="008B6ECD">
            <w:pPr>
              <w:pStyle w:val="Bodyjustified"/>
              <w:rPr>
                <w:rFonts w:cs="Arial"/>
              </w:rPr>
            </w:pPr>
          </w:p>
        </w:tc>
      </w:tr>
      <w:tr w:rsidR="008847FC" w:rsidRPr="00183D4A" w14:paraId="12B8FC2D" w14:textId="77777777" w:rsidTr="00B74D56">
        <w:trPr>
          <w:trHeight w:val="317"/>
        </w:trPr>
        <w:tc>
          <w:tcPr>
            <w:tcW w:w="2921" w:type="dxa"/>
            <w:tcBorders>
              <w:top w:val="single" w:sz="4" w:space="0" w:color="auto"/>
              <w:bottom w:val="single" w:sz="4" w:space="0" w:color="auto"/>
            </w:tcBorders>
          </w:tcPr>
          <w:p w14:paraId="48A6804E" w14:textId="22175E74" w:rsidR="008847FC" w:rsidRPr="00183D4A" w:rsidRDefault="008847FC" w:rsidP="00B90BDB">
            <w:pPr>
              <w:pStyle w:val="Bodyjustified"/>
              <w:jc w:val="left"/>
            </w:pPr>
            <w:r w:rsidRPr="00F6505B">
              <w:t>Total Capacitance</w:t>
            </w:r>
            <w:r w:rsidR="008B6ECD">
              <w:t xml:space="preserve"> (Note </w:t>
            </w:r>
            <w:r w:rsidR="00B90BDB">
              <w:t>2</w:t>
            </w:r>
            <w:r w:rsidR="008B6ECD">
              <w:t>)</w:t>
            </w:r>
          </w:p>
        </w:tc>
        <w:tc>
          <w:tcPr>
            <w:tcW w:w="912" w:type="dxa"/>
            <w:tcBorders>
              <w:bottom w:val="single" w:sz="4" w:space="0" w:color="auto"/>
            </w:tcBorders>
          </w:tcPr>
          <w:p w14:paraId="36951C62" w14:textId="7C69A9B3" w:rsidR="008847FC" w:rsidRPr="00183D4A" w:rsidRDefault="008847FC" w:rsidP="008B6ECD">
            <w:pPr>
              <w:pStyle w:val="Bodyjustified"/>
            </w:pPr>
            <w:r w:rsidRPr="00F6505B">
              <w:t>C</w:t>
            </w:r>
            <w:r w:rsidRPr="00EB00AB">
              <w:rPr>
                <w:vertAlign w:val="subscript"/>
              </w:rPr>
              <w:t>T</w:t>
            </w:r>
          </w:p>
        </w:tc>
        <w:tc>
          <w:tcPr>
            <w:tcW w:w="1356" w:type="dxa"/>
            <w:tcBorders>
              <w:bottom w:val="single" w:sz="4" w:space="0" w:color="auto"/>
            </w:tcBorders>
          </w:tcPr>
          <w:p w14:paraId="116EB299" w14:textId="5A356B6A" w:rsidR="008847FC" w:rsidRPr="00183D4A" w:rsidRDefault="004316EE" w:rsidP="008B6ECD">
            <w:pPr>
              <w:pStyle w:val="Bodyjustified"/>
            </w:pPr>
            <w:hyperlink r:id="rId39" w:history="1">
              <w:r w:rsidR="008847FC" w:rsidRPr="003D1487">
                <w:rPr>
                  <w:rStyle w:val="Hyperlink"/>
                </w:rPr>
                <w:t>4001</w:t>
              </w:r>
            </w:hyperlink>
          </w:p>
        </w:tc>
        <w:tc>
          <w:tcPr>
            <w:tcW w:w="1559" w:type="dxa"/>
            <w:tcBorders>
              <w:top w:val="single" w:sz="4" w:space="0" w:color="auto"/>
              <w:bottom w:val="single" w:sz="4" w:space="0" w:color="auto"/>
            </w:tcBorders>
          </w:tcPr>
          <w:p w14:paraId="6F01D1BC" w14:textId="3960598B" w:rsidR="00501FD9" w:rsidRDefault="008847FC" w:rsidP="008B6ECD">
            <w:pPr>
              <w:pStyle w:val="Bodyjustified"/>
              <w:jc w:val="left"/>
            </w:pPr>
            <w:r w:rsidRPr="00B87D8C">
              <w:t>V</w:t>
            </w:r>
            <w:r w:rsidRPr="000246AA">
              <w:rPr>
                <w:vertAlign w:val="subscript"/>
              </w:rPr>
              <w:t>R</w:t>
            </w:r>
            <w:r>
              <w:rPr>
                <w:vertAlign w:val="subscript"/>
              </w:rPr>
              <w:t xml:space="preserve"> </w:t>
            </w:r>
            <w:r w:rsidRPr="00B87D8C">
              <w:t>= -</w:t>
            </w:r>
            <w:r w:rsidR="005134E8">
              <w:t>6</w:t>
            </w:r>
            <w:r w:rsidRPr="00B87D8C">
              <w:t>V</w:t>
            </w:r>
          </w:p>
          <w:p w14:paraId="5EC646A3" w14:textId="33D80EDC" w:rsidR="008847FC" w:rsidRPr="00183D4A" w:rsidRDefault="008847FC" w:rsidP="008B6ECD">
            <w:pPr>
              <w:pStyle w:val="Bodyjustified"/>
              <w:jc w:val="left"/>
            </w:pPr>
            <w:r>
              <w:t>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8B6ECD">
            <w:pPr>
              <w:pStyle w:val="Bodyjustified"/>
            </w:pPr>
            <w:r>
              <w:t>-</w:t>
            </w:r>
          </w:p>
        </w:tc>
        <w:tc>
          <w:tcPr>
            <w:tcW w:w="739" w:type="dxa"/>
            <w:tcBorders>
              <w:bottom w:val="single" w:sz="4" w:space="0" w:color="auto"/>
            </w:tcBorders>
          </w:tcPr>
          <w:p w14:paraId="05E6271B" w14:textId="17D1F55F" w:rsidR="008847FC" w:rsidRPr="00183D4A" w:rsidRDefault="008847FC" w:rsidP="001C5709">
            <w:pPr>
              <w:pStyle w:val="Bodyjustified"/>
            </w:pPr>
            <w:r>
              <w:t xml:space="preserve">Note </w:t>
            </w:r>
            <w:r w:rsidR="001C5709">
              <w:t>5</w:t>
            </w:r>
          </w:p>
        </w:tc>
        <w:tc>
          <w:tcPr>
            <w:tcW w:w="628" w:type="dxa"/>
            <w:tcBorders>
              <w:bottom w:val="single" w:sz="4" w:space="0" w:color="auto"/>
            </w:tcBorders>
          </w:tcPr>
          <w:p w14:paraId="6976EEED" w14:textId="656852FF" w:rsidR="008847FC" w:rsidRPr="00183D4A" w:rsidRDefault="008847FC" w:rsidP="008B6ECD">
            <w:pPr>
              <w:pStyle w:val="Bodyjustified"/>
            </w:pPr>
            <w:r>
              <w:t>pF</w:t>
            </w:r>
          </w:p>
        </w:tc>
      </w:tr>
      <w:tr w:rsidR="008B6ECD" w:rsidRPr="00183D4A" w14:paraId="5751CE5D" w14:textId="77777777" w:rsidTr="00B74D56">
        <w:trPr>
          <w:trHeight w:val="317"/>
        </w:trPr>
        <w:tc>
          <w:tcPr>
            <w:tcW w:w="2921" w:type="dxa"/>
            <w:tcBorders>
              <w:top w:val="single" w:sz="4" w:space="0" w:color="auto"/>
              <w:bottom w:val="single" w:sz="4" w:space="0" w:color="auto"/>
            </w:tcBorders>
          </w:tcPr>
          <w:p w14:paraId="3F8C2949" w14:textId="15F42B49" w:rsidR="008B6ECD" w:rsidRPr="00F6505B" w:rsidRDefault="008B6ECD" w:rsidP="00B90BDB">
            <w:pPr>
              <w:pStyle w:val="Bodyjustified"/>
              <w:jc w:val="left"/>
            </w:pPr>
            <w:r>
              <w:t>Junction</w:t>
            </w:r>
            <w:r w:rsidRPr="00F6505B">
              <w:t xml:space="preserve"> Capacitance</w:t>
            </w:r>
            <w:r>
              <w:t xml:space="preserve"> (Note </w:t>
            </w:r>
            <w:r w:rsidR="00B90BDB">
              <w:t>6</w:t>
            </w:r>
            <w:r>
              <w:t>)</w:t>
            </w:r>
          </w:p>
        </w:tc>
        <w:tc>
          <w:tcPr>
            <w:tcW w:w="912" w:type="dxa"/>
            <w:tcBorders>
              <w:bottom w:val="single" w:sz="4" w:space="0" w:color="auto"/>
            </w:tcBorders>
          </w:tcPr>
          <w:p w14:paraId="7F18B9FF" w14:textId="6F62B3E6" w:rsidR="008B6ECD" w:rsidRPr="00F6505B" w:rsidRDefault="008B6ECD" w:rsidP="001C5709">
            <w:pPr>
              <w:pStyle w:val="Bodyjustified"/>
            </w:pPr>
            <w:r w:rsidRPr="00F6505B">
              <w:t>C</w:t>
            </w:r>
            <w:r w:rsidR="001C5709">
              <w:rPr>
                <w:vertAlign w:val="subscript"/>
              </w:rPr>
              <w:t>J</w:t>
            </w:r>
          </w:p>
        </w:tc>
        <w:tc>
          <w:tcPr>
            <w:tcW w:w="1356" w:type="dxa"/>
            <w:tcBorders>
              <w:bottom w:val="single" w:sz="4" w:space="0" w:color="auto"/>
            </w:tcBorders>
          </w:tcPr>
          <w:p w14:paraId="72A45BBA" w14:textId="30A7BCFD" w:rsidR="008B6ECD" w:rsidRPr="00F6505B" w:rsidRDefault="004316EE" w:rsidP="008B6ECD">
            <w:pPr>
              <w:pStyle w:val="Bodyjustified"/>
            </w:pPr>
            <w:hyperlink r:id="rId40" w:history="1">
              <w:r w:rsidR="008B6ECD" w:rsidRPr="003D1487">
                <w:rPr>
                  <w:rStyle w:val="Hyperlink"/>
                </w:rPr>
                <w:t>4001</w:t>
              </w:r>
            </w:hyperlink>
          </w:p>
        </w:tc>
        <w:tc>
          <w:tcPr>
            <w:tcW w:w="1559" w:type="dxa"/>
            <w:tcBorders>
              <w:top w:val="single" w:sz="4" w:space="0" w:color="auto"/>
              <w:bottom w:val="single" w:sz="4" w:space="0" w:color="auto"/>
            </w:tcBorders>
          </w:tcPr>
          <w:p w14:paraId="265FE496" w14:textId="05F68762" w:rsidR="008B6ECD" w:rsidRPr="00B87D8C" w:rsidRDefault="008B6ECD" w:rsidP="008B6ECD">
            <w:pPr>
              <w:pStyle w:val="Bodyjustified"/>
              <w:jc w:val="left"/>
            </w:pPr>
            <w:r w:rsidRPr="00B87D8C">
              <w:t>V</w:t>
            </w:r>
            <w:r w:rsidRPr="000246AA">
              <w:rPr>
                <w:vertAlign w:val="subscript"/>
              </w:rPr>
              <w:t>R</w:t>
            </w:r>
            <w:r>
              <w:rPr>
                <w:vertAlign w:val="subscript"/>
              </w:rPr>
              <w:t xml:space="preserve"> </w:t>
            </w:r>
            <w:r w:rsidRPr="00B87D8C">
              <w:t>= -</w:t>
            </w:r>
            <w:r>
              <w:t>6</w:t>
            </w:r>
            <w:r w:rsidRPr="00B87D8C">
              <w:t>V</w:t>
            </w:r>
            <w:r>
              <w:t xml:space="preserve"> f </w:t>
            </w:r>
            <w:r w:rsidRPr="00B87D8C">
              <w:t>=</w:t>
            </w:r>
            <w:r>
              <w:t> </w:t>
            </w:r>
            <w:r w:rsidRPr="00B87D8C">
              <w:t>1MHz</w:t>
            </w:r>
          </w:p>
        </w:tc>
        <w:tc>
          <w:tcPr>
            <w:tcW w:w="709" w:type="dxa"/>
            <w:tcBorders>
              <w:bottom w:val="single" w:sz="4" w:space="0" w:color="auto"/>
            </w:tcBorders>
          </w:tcPr>
          <w:p w14:paraId="47D10544" w14:textId="7F96FDE9" w:rsidR="008B6ECD" w:rsidRDefault="008B6ECD" w:rsidP="008B6ECD">
            <w:pPr>
              <w:pStyle w:val="Bodyjustified"/>
            </w:pPr>
            <w:r>
              <w:t>-</w:t>
            </w:r>
          </w:p>
        </w:tc>
        <w:tc>
          <w:tcPr>
            <w:tcW w:w="739" w:type="dxa"/>
            <w:tcBorders>
              <w:bottom w:val="single" w:sz="4" w:space="0" w:color="auto"/>
            </w:tcBorders>
          </w:tcPr>
          <w:p w14:paraId="38C3D313" w14:textId="789F587F" w:rsidR="008B6ECD" w:rsidRDefault="008B6ECD" w:rsidP="001C5709">
            <w:pPr>
              <w:pStyle w:val="Bodyjustified"/>
            </w:pPr>
            <w:r>
              <w:t xml:space="preserve">Note </w:t>
            </w:r>
            <w:r w:rsidR="001C5709">
              <w:t>5</w:t>
            </w:r>
          </w:p>
        </w:tc>
        <w:tc>
          <w:tcPr>
            <w:tcW w:w="628" w:type="dxa"/>
            <w:tcBorders>
              <w:bottom w:val="single" w:sz="4" w:space="0" w:color="auto"/>
            </w:tcBorders>
          </w:tcPr>
          <w:p w14:paraId="4B8563C8" w14:textId="0344EAF6" w:rsidR="008B6ECD" w:rsidRDefault="008B6ECD" w:rsidP="008B6ECD">
            <w:pPr>
              <w:pStyle w:val="Bodyjustified"/>
            </w:pPr>
            <w:r>
              <w:t>pF</w:t>
            </w:r>
          </w:p>
        </w:tc>
      </w:tr>
      <w:tr w:rsidR="00EF7C15" w:rsidRPr="00183D4A" w14:paraId="1CD4BC93" w14:textId="77777777" w:rsidTr="00B74D56">
        <w:trPr>
          <w:trHeight w:val="317"/>
        </w:trPr>
        <w:tc>
          <w:tcPr>
            <w:tcW w:w="2921" w:type="dxa"/>
            <w:tcBorders>
              <w:bottom w:val="nil"/>
            </w:tcBorders>
          </w:tcPr>
          <w:p w14:paraId="24D04361" w14:textId="77777777" w:rsidR="00EF7C15" w:rsidRDefault="00EF7C15" w:rsidP="008B6ECD">
            <w:pPr>
              <w:pStyle w:val="Bodyjustified"/>
              <w:jc w:val="left"/>
            </w:pPr>
            <w:r>
              <w:t>Forward Series Resistance</w:t>
            </w:r>
          </w:p>
          <w:p w14:paraId="5DAF0A69" w14:textId="0AF9FC1B" w:rsidR="001C5709" w:rsidRPr="00183D4A" w:rsidRDefault="001C5709" w:rsidP="00B90BDB">
            <w:pPr>
              <w:pStyle w:val="Bodyjustified"/>
              <w:jc w:val="left"/>
            </w:pPr>
            <w:r>
              <w:t xml:space="preserve">(Note </w:t>
            </w:r>
            <w:r w:rsidR="00B90BDB">
              <w:t>1</w:t>
            </w:r>
            <w:r>
              <w:t>)</w:t>
            </w:r>
          </w:p>
        </w:tc>
        <w:tc>
          <w:tcPr>
            <w:tcW w:w="912" w:type="dxa"/>
            <w:vMerge w:val="restart"/>
          </w:tcPr>
          <w:p w14:paraId="1F2F439A" w14:textId="568828C4" w:rsidR="00EF7C15" w:rsidRPr="00183D4A" w:rsidRDefault="00EF7C15" w:rsidP="008B6ECD">
            <w:pPr>
              <w:pStyle w:val="Bodyjustified"/>
            </w:pPr>
            <w:r>
              <w:t>R</w:t>
            </w:r>
            <w:r w:rsidRPr="00072F6F">
              <w:rPr>
                <w:vertAlign w:val="subscript"/>
              </w:rPr>
              <w:t>SF</w:t>
            </w:r>
          </w:p>
        </w:tc>
        <w:tc>
          <w:tcPr>
            <w:tcW w:w="1356" w:type="dxa"/>
            <w:vMerge w:val="restart"/>
          </w:tcPr>
          <w:p w14:paraId="73411C2C" w14:textId="4A406BB1" w:rsidR="00EF7C15" w:rsidRPr="00183D4A" w:rsidRDefault="004316EE" w:rsidP="008B6ECD">
            <w:pPr>
              <w:pStyle w:val="Bodyjustified"/>
            </w:pPr>
            <w:hyperlink r:id="rId41" w:history="1">
              <w:r w:rsidR="00EF7C15" w:rsidRPr="003D1487">
                <w:rPr>
                  <w:rStyle w:val="Hyperlink"/>
                </w:rPr>
                <w:t>4056</w:t>
              </w:r>
            </w:hyperlink>
          </w:p>
        </w:tc>
        <w:tc>
          <w:tcPr>
            <w:tcW w:w="1559" w:type="dxa"/>
            <w:vMerge w:val="restart"/>
          </w:tcPr>
          <w:p w14:paraId="01EB247D" w14:textId="18DED17A" w:rsidR="00EF7C15" w:rsidRDefault="00EF7C15" w:rsidP="008B6ECD">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8B6ECD">
            <w:pPr>
              <w:pStyle w:val="Bodyjustified"/>
              <w:jc w:val="left"/>
            </w:pPr>
            <w:r>
              <w:t>f = 120MHz</w:t>
            </w:r>
          </w:p>
        </w:tc>
        <w:tc>
          <w:tcPr>
            <w:tcW w:w="709" w:type="dxa"/>
            <w:tcBorders>
              <w:bottom w:val="nil"/>
            </w:tcBorders>
          </w:tcPr>
          <w:p w14:paraId="48625BCD" w14:textId="12BE8C5A" w:rsidR="00EF7C15" w:rsidRPr="00183D4A" w:rsidRDefault="00EF7C15" w:rsidP="008B6ECD">
            <w:pPr>
              <w:pStyle w:val="Bodyjustified"/>
            </w:pPr>
          </w:p>
        </w:tc>
        <w:tc>
          <w:tcPr>
            <w:tcW w:w="739" w:type="dxa"/>
            <w:tcBorders>
              <w:bottom w:val="nil"/>
            </w:tcBorders>
          </w:tcPr>
          <w:p w14:paraId="006897CD" w14:textId="22D9A5E8" w:rsidR="00EF7C15" w:rsidRPr="00183D4A" w:rsidRDefault="00EF7C15" w:rsidP="008B6ECD">
            <w:pPr>
              <w:pStyle w:val="Bodyjustified"/>
            </w:pPr>
          </w:p>
        </w:tc>
        <w:tc>
          <w:tcPr>
            <w:tcW w:w="628" w:type="dxa"/>
            <w:vMerge w:val="restart"/>
          </w:tcPr>
          <w:p w14:paraId="47943C29" w14:textId="17D06841" w:rsidR="00EF7C15" w:rsidRPr="00183D4A" w:rsidRDefault="00EF7C15" w:rsidP="008B6ECD">
            <w:pPr>
              <w:pStyle w:val="Bodyjustified"/>
            </w:pPr>
            <w:r>
              <w:rPr>
                <w:rFonts w:cs="Arial"/>
              </w:rPr>
              <w:t>Ω</w:t>
            </w:r>
          </w:p>
        </w:tc>
      </w:tr>
      <w:tr w:rsidR="00EF7C15" w:rsidRPr="00183D4A" w14:paraId="2737E9C4" w14:textId="77777777" w:rsidTr="00B74D56">
        <w:trPr>
          <w:trHeight w:val="317"/>
        </w:trPr>
        <w:tc>
          <w:tcPr>
            <w:tcW w:w="2921" w:type="dxa"/>
            <w:tcBorders>
              <w:top w:val="nil"/>
              <w:bottom w:val="single" w:sz="4" w:space="0" w:color="auto"/>
            </w:tcBorders>
          </w:tcPr>
          <w:p w14:paraId="22508799" w14:textId="5DB46DEE" w:rsidR="00EF7C15" w:rsidRPr="00857C2D" w:rsidRDefault="00EF7C15" w:rsidP="008B6ECD">
            <w:pPr>
              <w:pStyle w:val="Bodyjustified"/>
              <w:jc w:val="right"/>
            </w:pPr>
            <w:r>
              <w:t>Variants 01 to 07</w:t>
            </w:r>
            <w:r w:rsidR="002963D4">
              <w:t xml:space="preserve">, </w:t>
            </w:r>
            <w:r w:rsidR="00866AB5">
              <w:t>50</w:t>
            </w:r>
            <w:r w:rsidR="008B6ECD">
              <w:t xml:space="preserve">, </w:t>
            </w:r>
            <w:r w:rsidR="008B6ECD" w:rsidRPr="00857C2D">
              <w:t>57</w:t>
            </w:r>
            <w:r w:rsidRPr="00857C2D">
              <w:t>:</w:t>
            </w:r>
          </w:p>
          <w:p w14:paraId="63DBF2CB" w14:textId="6DEA1E31" w:rsidR="00EF7C15" w:rsidRPr="00857C2D" w:rsidRDefault="00EF7C15" w:rsidP="008B6ECD">
            <w:pPr>
              <w:pStyle w:val="Bodyjustified"/>
              <w:jc w:val="right"/>
            </w:pPr>
            <w:r w:rsidRPr="00857C2D">
              <w:t>Variants 08 to 14</w:t>
            </w:r>
            <w:r w:rsidR="00D837D8" w:rsidRPr="00857C2D">
              <w:t>,</w:t>
            </w:r>
            <w:r w:rsidRPr="00857C2D">
              <w:t xml:space="preserve"> </w:t>
            </w:r>
            <w:r w:rsidR="00866AB5" w:rsidRPr="00857C2D">
              <w:t>51</w:t>
            </w:r>
            <w:r w:rsidR="008B6ECD" w:rsidRPr="00857C2D">
              <w:t>, 58</w:t>
            </w:r>
            <w:r w:rsidRPr="00857C2D">
              <w:t>:</w:t>
            </w:r>
          </w:p>
          <w:p w14:paraId="40909B57" w14:textId="49953516" w:rsidR="00EF7C15" w:rsidRPr="00857C2D" w:rsidRDefault="00EF7C15" w:rsidP="008B6ECD">
            <w:pPr>
              <w:pStyle w:val="Bodyjustified"/>
              <w:jc w:val="right"/>
            </w:pPr>
            <w:r w:rsidRPr="00857C2D">
              <w:t>Variants 15 to 21</w:t>
            </w:r>
            <w:r w:rsidR="00D837D8" w:rsidRPr="00857C2D">
              <w:t xml:space="preserve">, </w:t>
            </w:r>
            <w:r w:rsidR="00866AB5" w:rsidRPr="00857C2D">
              <w:t>52</w:t>
            </w:r>
            <w:r w:rsidR="008B6ECD" w:rsidRPr="00857C2D">
              <w:t>, 59</w:t>
            </w:r>
            <w:r w:rsidRPr="00857C2D">
              <w:t>:</w:t>
            </w:r>
          </w:p>
          <w:p w14:paraId="658621B2" w14:textId="7C226D6C" w:rsidR="00EF7C15" w:rsidRPr="00857C2D" w:rsidRDefault="00EF7C15" w:rsidP="008B6ECD">
            <w:pPr>
              <w:pStyle w:val="Bodyjustified"/>
              <w:jc w:val="right"/>
            </w:pPr>
            <w:r w:rsidRPr="00857C2D">
              <w:t>Variants 22 to 28</w:t>
            </w:r>
            <w:r w:rsidR="00D837D8" w:rsidRPr="00857C2D">
              <w:t>,</w:t>
            </w:r>
            <w:r w:rsidRPr="00857C2D">
              <w:t xml:space="preserve"> </w:t>
            </w:r>
            <w:r w:rsidR="00866AB5" w:rsidRPr="00857C2D">
              <w:t>53</w:t>
            </w:r>
            <w:r w:rsidR="008B6ECD" w:rsidRPr="00857C2D">
              <w:t>, 60</w:t>
            </w:r>
            <w:r w:rsidRPr="00857C2D">
              <w:t>:</w:t>
            </w:r>
          </w:p>
          <w:p w14:paraId="333A8FF5" w14:textId="4FCCBFAB" w:rsidR="00EF7C15" w:rsidRPr="00857C2D" w:rsidRDefault="00B73787" w:rsidP="008B6ECD">
            <w:pPr>
              <w:pStyle w:val="Bodyjustified"/>
              <w:jc w:val="right"/>
            </w:pPr>
            <w:r w:rsidRPr="00857C2D">
              <w:t>Variants 29 to 35</w:t>
            </w:r>
            <w:r w:rsidR="00D837D8" w:rsidRPr="00857C2D">
              <w:t>,</w:t>
            </w:r>
            <w:r w:rsidRPr="00857C2D">
              <w:t xml:space="preserve"> </w:t>
            </w:r>
            <w:r w:rsidR="00866AB5" w:rsidRPr="00857C2D">
              <w:t>54</w:t>
            </w:r>
            <w:r w:rsidR="008B6ECD" w:rsidRPr="00857C2D">
              <w:t>, 61</w:t>
            </w:r>
            <w:r w:rsidR="00EF7C15" w:rsidRPr="00857C2D">
              <w:t>:</w:t>
            </w:r>
          </w:p>
          <w:p w14:paraId="7B6F7A68" w14:textId="7CE1F17D" w:rsidR="00EF7C15" w:rsidRPr="00857C2D" w:rsidRDefault="00EF7C15" w:rsidP="008B6ECD">
            <w:pPr>
              <w:pStyle w:val="Bodyjustified"/>
              <w:jc w:val="right"/>
            </w:pPr>
            <w:r w:rsidRPr="00857C2D">
              <w:t>Variants 36 to 42</w:t>
            </w:r>
            <w:r w:rsidR="00D837D8" w:rsidRPr="00857C2D">
              <w:t>,</w:t>
            </w:r>
            <w:r w:rsidRPr="00857C2D">
              <w:t xml:space="preserve"> </w:t>
            </w:r>
            <w:r w:rsidR="00866AB5" w:rsidRPr="00857C2D">
              <w:t>55</w:t>
            </w:r>
            <w:r w:rsidR="008B6ECD" w:rsidRPr="00857C2D">
              <w:t>, 62</w:t>
            </w:r>
            <w:r w:rsidRPr="00857C2D">
              <w:t>:</w:t>
            </w:r>
          </w:p>
          <w:p w14:paraId="17394FD0" w14:textId="02FA379C" w:rsidR="00B73787" w:rsidRDefault="00EF7C15" w:rsidP="008B6ECD">
            <w:pPr>
              <w:pStyle w:val="Bodyjustified"/>
              <w:jc w:val="right"/>
            </w:pPr>
            <w:r w:rsidRPr="00857C2D">
              <w:t>Variants 43 to 49</w:t>
            </w:r>
            <w:r w:rsidR="00D837D8" w:rsidRPr="00857C2D">
              <w:t>,</w:t>
            </w:r>
            <w:r w:rsidRPr="00857C2D">
              <w:t xml:space="preserve"> </w:t>
            </w:r>
            <w:r w:rsidR="00866AB5" w:rsidRPr="00857C2D">
              <w:t>56</w:t>
            </w:r>
            <w:r w:rsidR="008B6ECD" w:rsidRPr="00857C2D">
              <w:t>, 63</w:t>
            </w:r>
            <w:r>
              <w:t>:</w:t>
            </w:r>
          </w:p>
        </w:tc>
        <w:tc>
          <w:tcPr>
            <w:tcW w:w="912" w:type="dxa"/>
            <w:vMerge/>
            <w:tcBorders>
              <w:bottom w:val="single" w:sz="4" w:space="0" w:color="auto"/>
            </w:tcBorders>
          </w:tcPr>
          <w:p w14:paraId="0CB7A885" w14:textId="77777777" w:rsidR="00EF7C15" w:rsidRPr="00046BC4" w:rsidRDefault="00EF7C15" w:rsidP="008B6ECD">
            <w:pPr>
              <w:pStyle w:val="Bodyjustified"/>
              <w:rPr>
                <w:rFonts w:asciiTheme="majorHAnsi" w:hAnsiTheme="majorHAnsi" w:cs="Arial"/>
              </w:rPr>
            </w:pPr>
          </w:p>
        </w:tc>
        <w:tc>
          <w:tcPr>
            <w:tcW w:w="1356" w:type="dxa"/>
            <w:vMerge/>
            <w:tcBorders>
              <w:bottom w:val="single" w:sz="4" w:space="0" w:color="auto"/>
            </w:tcBorders>
          </w:tcPr>
          <w:p w14:paraId="7CC8B481" w14:textId="77777777" w:rsidR="00EF7C15" w:rsidRDefault="00EF7C15" w:rsidP="008B6ECD">
            <w:pPr>
              <w:pStyle w:val="Bodyjustified"/>
            </w:pPr>
          </w:p>
        </w:tc>
        <w:tc>
          <w:tcPr>
            <w:tcW w:w="1559" w:type="dxa"/>
            <w:vMerge/>
            <w:tcBorders>
              <w:bottom w:val="single" w:sz="4" w:space="0" w:color="auto"/>
            </w:tcBorders>
          </w:tcPr>
          <w:p w14:paraId="3AC1AFED" w14:textId="77777777" w:rsidR="00EF7C15" w:rsidRPr="00B87D8C" w:rsidRDefault="00EF7C15" w:rsidP="008B6ECD">
            <w:pPr>
              <w:pStyle w:val="Bodyjustified"/>
              <w:jc w:val="left"/>
            </w:pPr>
          </w:p>
        </w:tc>
        <w:tc>
          <w:tcPr>
            <w:tcW w:w="709" w:type="dxa"/>
            <w:tcBorders>
              <w:top w:val="nil"/>
              <w:bottom w:val="single" w:sz="4" w:space="0" w:color="auto"/>
            </w:tcBorders>
          </w:tcPr>
          <w:p w14:paraId="72E9D8E5" w14:textId="77777777" w:rsidR="00EF7C15" w:rsidRDefault="00EF7C15" w:rsidP="008B6ECD">
            <w:pPr>
              <w:pStyle w:val="Bodyjustified"/>
            </w:pPr>
            <w:r>
              <w:t>-</w:t>
            </w:r>
          </w:p>
          <w:p w14:paraId="1032B9F6" w14:textId="77777777" w:rsidR="00EF7C15" w:rsidRDefault="00EF7C15" w:rsidP="008B6ECD">
            <w:pPr>
              <w:pStyle w:val="Bodyjustified"/>
            </w:pPr>
            <w:r>
              <w:t>-</w:t>
            </w:r>
          </w:p>
          <w:p w14:paraId="0B18E892" w14:textId="77777777" w:rsidR="00EF7C15" w:rsidRDefault="00EF7C15" w:rsidP="008B6ECD">
            <w:pPr>
              <w:pStyle w:val="Bodyjustified"/>
            </w:pPr>
            <w:r>
              <w:t>-</w:t>
            </w:r>
          </w:p>
          <w:p w14:paraId="4DD15F58" w14:textId="77777777" w:rsidR="00EF7C15" w:rsidRDefault="00EF7C15" w:rsidP="008B6ECD">
            <w:pPr>
              <w:pStyle w:val="Bodyjustified"/>
            </w:pPr>
            <w:r>
              <w:t>-</w:t>
            </w:r>
          </w:p>
          <w:p w14:paraId="5F976632" w14:textId="77777777" w:rsidR="00EF7C15" w:rsidRDefault="00EF7C15" w:rsidP="008B6ECD">
            <w:pPr>
              <w:pStyle w:val="Bodyjustified"/>
            </w:pPr>
            <w:r>
              <w:t>-</w:t>
            </w:r>
          </w:p>
          <w:p w14:paraId="67546783" w14:textId="77777777" w:rsidR="00EF7C15" w:rsidRDefault="00EF7C15" w:rsidP="008B6ECD">
            <w:pPr>
              <w:pStyle w:val="Bodyjustified"/>
            </w:pPr>
            <w:r>
              <w:t>-</w:t>
            </w:r>
          </w:p>
          <w:p w14:paraId="3386E2B4" w14:textId="3A68049B" w:rsidR="00B73787" w:rsidRDefault="00EF7C15" w:rsidP="008B6ECD">
            <w:pPr>
              <w:pStyle w:val="Bodyjustified"/>
            </w:pPr>
            <w:r>
              <w:t>-</w:t>
            </w:r>
          </w:p>
        </w:tc>
        <w:tc>
          <w:tcPr>
            <w:tcW w:w="739" w:type="dxa"/>
            <w:tcBorders>
              <w:top w:val="nil"/>
              <w:bottom w:val="single" w:sz="4" w:space="0" w:color="auto"/>
            </w:tcBorders>
          </w:tcPr>
          <w:p w14:paraId="17888204" w14:textId="77777777" w:rsidR="003E2C9B" w:rsidRDefault="003E2C9B" w:rsidP="008B6ECD">
            <w:pPr>
              <w:pStyle w:val="Bodyjustified"/>
            </w:pPr>
            <w:r>
              <w:t>1.9</w:t>
            </w:r>
          </w:p>
          <w:p w14:paraId="28BFF524" w14:textId="77777777" w:rsidR="003E2C9B" w:rsidRDefault="003E2C9B" w:rsidP="008B6ECD">
            <w:pPr>
              <w:pStyle w:val="Bodyjustified"/>
            </w:pPr>
            <w:r>
              <w:t>1.7</w:t>
            </w:r>
          </w:p>
          <w:p w14:paraId="236F9C27" w14:textId="77777777" w:rsidR="003E2C9B" w:rsidRDefault="003E2C9B" w:rsidP="008B6ECD">
            <w:pPr>
              <w:pStyle w:val="Bodyjustified"/>
            </w:pPr>
            <w:r>
              <w:t>1.4</w:t>
            </w:r>
          </w:p>
          <w:p w14:paraId="53C687C3" w14:textId="77777777" w:rsidR="003E2C9B" w:rsidRDefault="003E2C9B" w:rsidP="008B6ECD">
            <w:pPr>
              <w:pStyle w:val="Bodyjustified"/>
            </w:pPr>
            <w:r>
              <w:t>1.2</w:t>
            </w:r>
          </w:p>
          <w:p w14:paraId="48647C5E" w14:textId="77777777" w:rsidR="003E2C9B" w:rsidRDefault="003E2C9B" w:rsidP="008B6ECD">
            <w:pPr>
              <w:pStyle w:val="Bodyjustified"/>
            </w:pPr>
            <w:r>
              <w:t>1</w:t>
            </w:r>
          </w:p>
          <w:p w14:paraId="7E03C04A" w14:textId="77777777" w:rsidR="003E2C9B" w:rsidRDefault="003E2C9B" w:rsidP="008B6ECD">
            <w:pPr>
              <w:pStyle w:val="Bodyjustified"/>
            </w:pPr>
            <w:r>
              <w:t>0.8</w:t>
            </w:r>
          </w:p>
          <w:p w14:paraId="58B3D16E" w14:textId="7A11EE00" w:rsidR="003E2C9B" w:rsidRPr="00B87D8C" w:rsidRDefault="003E2C9B" w:rsidP="008B6ECD">
            <w:pPr>
              <w:pStyle w:val="Bodyjustified"/>
            </w:pPr>
            <w:r>
              <w:t>0.6</w:t>
            </w:r>
          </w:p>
        </w:tc>
        <w:tc>
          <w:tcPr>
            <w:tcW w:w="628" w:type="dxa"/>
            <w:vMerge/>
            <w:tcBorders>
              <w:bottom w:val="single" w:sz="4" w:space="0" w:color="auto"/>
            </w:tcBorders>
          </w:tcPr>
          <w:p w14:paraId="05765217" w14:textId="77777777" w:rsidR="00EF7C15" w:rsidRPr="00B87D8C" w:rsidRDefault="00EF7C15" w:rsidP="008B6ECD">
            <w:pPr>
              <w:pStyle w:val="Bodyjustified"/>
            </w:pPr>
          </w:p>
        </w:tc>
      </w:tr>
      <w:tr w:rsidR="00EF7C15" w:rsidRPr="00183D4A" w14:paraId="3ECD1679" w14:textId="77777777" w:rsidTr="00B74D56">
        <w:trPr>
          <w:trHeight w:val="317"/>
        </w:trPr>
        <w:tc>
          <w:tcPr>
            <w:tcW w:w="2921" w:type="dxa"/>
            <w:tcBorders>
              <w:bottom w:val="nil"/>
            </w:tcBorders>
          </w:tcPr>
          <w:p w14:paraId="618F1CF0" w14:textId="1CE2CC51" w:rsidR="00EF7C15" w:rsidRPr="00183D4A" w:rsidRDefault="00EF7C15" w:rsidP="00B90BDB">
            <w:pPr>
              <w:pStyle w:val="Bodyjustified"/>
              <w:keepNext/>
              <w:jc w:val="left"/>
            </w:pPr>
            <w:r>
              <w:lastRenderedPageBreak/>
              <w:t>Minority Carrier Lifetime (Note</w:t>
            </w:r>
            <w:r w:rsidR="00B73787">
              <w:t> </w:t>
            </w:r>
            <w:r w:rsidR="00B90BDB">
              <w:t>7</w:t>
            </w:r>
            <w:r>
              <w:t>)</w:t>
            </w:r>
          </w:p>
        </w:tc>
        <w:tc>
          <w:tcPr>
            <w:tcW w:w="912" w:type="dxa"/>
            <w:vMerge w:val="restart"/>
          </w:tcPr>
          <w:p w14:paraId="4A561D65" w14:textId="41007AE5" w:rsidR="00EF7C15" w:rsidRPr="00183D4A" w:rsidRDefault="008561F5" w:rsidP="00EB00AB">
            <w:pPr>
              <w:pStyle w:val="Bodyjustified"/>
            </w:pPr>
            <w:r w:rsidRPr="00B35791">
              <w:rPr>
                <w:rFonts w:cs="Arial"/>
              </w:rPr>
              <w:sym w:font="Symbol" w:char="F074"/>
            </w:r>
            <w:r w:rsidR="00EF7C15" w:rsidRPr="00662683">
              <w:rPr>
                <w:vertAlign w:val="subscript"/>
              </w:rPr>
              <w:t>L</w:t>
            </w:r>
          </w:p>
        </w:tc>
        <w:tc>
          <w:tcPr>
            <w:tcW w:w="1356" w:type="dxa"/>
            <w:vMerge w:val="restart"/>
          </w:tcPr>
          <w:p w14:paraId="64B28F58" w14:textId="00857A5B" w:rsidR="00EF7C15" w:rsidRPr="00183D4A" w:rsidRDefault="004316EE" w:rsidP="00EB00AB">
            <w:pPr>
              <w:pStyle w:val="Bodyjustified"/>
            </w:pPr>
            <w:hyperlink r:id="rId42" w:history="1">
              <w:r w:rsidR="0038688C" w:rsidRPr="003D1487">
                <w:rPr>
                  <w:rStyle w:val="Hyperlink"/>
                </w:rPr>
                <w:t>4031</w:t>
              </w:r>
            </w:hyperlink>
          </w:p>
        </w:tc>
        <w:tc>
          <w:tcPr>
            <w:tcW w:w="1559" w:type="dxa"/>
            <w:vMerge w:val="restart"/>
          </w:tcPr>
          <w:p w14:paraId="39F40CDD" w14:textId="3716FE4D"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857C2D" w:rsidRPr="00183D4A" w14:paraId="5FE72B29" w14:textId="77777777" w:rsidTr="00B74D56">
        <w:trPr>
          <w:trHeight w:val="317"/>
        </w:trPr>
        <w:tc>
          <w:tcPr>
            <w:tcW w:w="2921" w:type="dxa"/>
            <w:tcBorders>
              <w:top w:val="nil"/>
            </w:tcBorders>
          </w:tcPr>
          <w:p w14:paraId="351259F7" w14:textId="77777777" w:rsidR="00857C2D" w:rsidRPr="00857C2D" w:rsidRDefault="00857C2D" w:rsidP="00B90BDB">
            <w:pPr>
              <w:pStyle w:val="Bodyjustified"/>
              <w:jc w:val="right"/>
            </w:pPr>
            <w:r>
              <w:t xml:space="preserve">Variants 01 to 07, 50, </w:t>
            </w:r>
            <w:r w:rsidRPr="00857C2D">
              <w:t>57:</w:t>
            </w:r>
          </w:p>
          <w:p w14:paraId="1C121D11" w14:textId="77777777" w:rsidR="00857C2D" w:rsidRPr="00857C2D" w:rsidRDefault="00857C2D" w:rsidP="00B90BDB">
            <w:pPr>
              <w:pStyle w:val="Bodyjustified"/>
              <w:jc w:val="right"/>
            </w:pPr>
            <w:r w:rsidRPr="00857C2D">
              <w:t>Variants 08 to 14, 51, 58:</w:t>
            </w:r>
          </w:p>
          <w:p w14:paraId="7DF1E1D3" w14:textId="77777777" w:rsidR="00857C2D" w:rsidRPr="00857C2D" w:rsidRDefault="00857C2D" w:rsidP="00B90BDB">
            <w:pPr>
              <w:pStyle w:val="Bodyjustified"/>
              <w:jc w:val="right"/>
            </w:pPr>
            <w:r w:rsidRPr="00857C2D">
              <w:t>Variants 15 to 21, 52, 59:</w:t>
            </w:r>
          </w:p>
          <w:p w14:paraId="437154E3" w14:textId="77777777" w:rsidR="00857C2D" w:rsidRPr="00857C2D" w:rsidRDefault="00857C2D" w:rsidP="00B90BDB">
            <w:pPr>
              <w:pStyle w:val="Bodyjustified"/>
              <w:jc w:val="right"/>
            </w:pPr>
            <w:r w:rsidRPr="00857C2D">
              <w:t>Variants 22 to 28, 53, 60:</w:t>
            </w:r>
          </w:p>
          <w:p w14:paraId="6DD25E41" w14:textId="77777777" w:rsidR="00857C2D" w:rsidRPr="00857C2D" w:rsidRDefault="00857C2D" w:rsidP="00B90BDB">
            <w:pPr>
              <w:pStyle w:val="Bodyjustified"/>
              <w:jc w:val="right"/>
            </w:pPr>
            <w:r w:rsidRPr="00857C2D">
              <w:t>Variants 29 to 35, 54, 61:</w:t>
            </w:r>
          </w:p>
          <w:p w14:paraId="3A76E2FE" w14:textId="77777777" w:rsidR="00857C2D" w:rsidRPr="00857C2D" w:rsidRDefault="00857C2D" w:rsidP="00B90BDB">
            <w:pPr>
              <w:pStyle w:val="Bodyjustified"/>
              <w:jc w:val="right"/>
            </w:pPr>
            <w:r w:rsidRPr="00857C2D">
              <w:t>Variants 36 to 42, 55, 62:</w:t>
            </w:r>
          </w:p>
          <w:p w14:paraId="7AC9A2A1" w14:textId="7DEEFC04" w:rsidR="00857C2D" w:rsidRPr="008A46C7" w:rsidRDefault="00857C2D" w:rsidP="00866AB5">
            <w:pPr>
              <w:pStyle w:val="Bodyjustified"/>
              <w:jc w:val="right"/>
            </w:pPr>
            <w:r w:rsidRPr="00857C2D">
              <w:t>Variants 43 to 49, 56, 63</w:t>
            </w:r>
            <w:r>
              <w:t>:</w:t>
            </w:r>
          </w:p>
        </w:tc>
        <w:tc>
          <w:tcPr>
            <w:tcW w:w="912" w:type="dxa"/>
            <w:vMerge/>
          </w:tcPr>
          <w:p w14:paraId="24710628" w14:textId="77777777" w:rsidR="00857C2D" w:rsidRPr="00046BC4" w:rsidRDefault="00857C2D" w:rsidP="00EB00AB">
            <w:pPr>
              <w:pStyle w:val="Bodyjustified"/>
              <w:rPr>
                <w:rFonts w:asciiTheme="majorHAnsi" w:hAnsiTheme="majorHAnsi" w:cs="Arial"/>
              </w:rPr>
            </w:pPr>
          </w:p>
        </w:tc>
        <w:tc>
          <w:tcPr>
            <w:tcW w:w="1356" w:type="dxa"/>
            <w:vMerge/>
          </w:tcPr>
          <w:p w14:paraId="1F05F630" w14:textId="77777777" w:rsidR="00857C2D" w:rsidRPr="008A46C7" w:rsidRDefault="00857C2D" w:rsidP="00EB00AB">
            <w:pPr>
              <w:pStyle w:val="Bodyjustified"/>
            </w:pPr>
          </w:p>
        </w:tc>
        <w:tc>
          <w:tcPr>
            <w:tcW w:w="1559" w:type="dxa"/>
            <w:vMerge/>
          </w:tcPr>
          <w:p w14:paraId="42C2581E" w14:textId="77777777" w:rsidR="00857C2D" w:rsidRPr="00B87D8C" w:rsidRDefault="00857C2D" w:rsidP="006227FF">
            <w:pPr>
              <w:pStyle w:val="Bodyjustified"/>
              <w:jc w:val="left"/>
            </w:pPr>
          </w:p>
        </w:tc>
        <w:tc>
          <w:tcPr>
            <w:tcW w:w="709" w:type="dxa"/>
            <w:tcBorders>
              <w:top w:val="nil"/>
            </w:tcBorders>
          </w:tcPr>
          <w:p w14:paraId="49F5A30E" w14:textId="77777777" w:rsidR="00857C2D" w:rsidRDefault="00857C2D" w:rsidP="00EF7C15">
            <w:pPr>
              <w:pStyle w:val="Bodyjustified"/>
            </w:pPr>
            <w:r>
              <w:t>-</w:t>
            </w:r>
          </w:p>
          <w:p w14:paraId="2EE3C49A" w14:textId="77777777" w:rsidR="00857C2D" w:rsidRDefault="00857C2D" w:rsidP="00EF7C15">
            <w:pPr>
              <w:pStyle w:val="Bodyjustified"/>
            </w:pPr>
            <w:r>
              <w:t>-</w:t>
            </w:r>
          </w:p>
          <w:p w14:paraId="7C0F65D1" w14:textId="77777777" w:rsidR="00857C2D" w:rsidRDefault="00857C2D" w:rsidP="00EF7C15">
            <w:pPr>
              <w:pStyle w:val="Bodyjustified"/>
            </w:pPr>
            <w:r>
              <w:t>-</w:t>
            </w:r>
          </w:p>
          <w:p w14:paraId="2CBFF49A" w14:textId="77777777" w:rsidR="00857C2D" w:rsidRDefault="00857C2D" w:rsidP="00EF7C15">
            <w:pPr>
              <w:pStyle w:val="Bodyjustified"/>
            </w:pPr>
            <w:r>
              <w:t>-</w:t>
            </w:r>
          </w:p>
          <w:p w14:paraId="3046B474" w14:textId="77777777" w:rsidR="00857C2D" w:rsidRDefault="00857C2D" w:rsidP="00EF7C15">
            <w:pPr>
              <w:pStyle w:val="Bodyjustified"/>
            </w:pPr>
            <w:r>
              <w:t>-</w:t>
            </w:r>
          </w:p>
          <w:p w14:paraId="57BBF8D7" w14:textId="77777777" w:rsidR="00857C2D" w:rsidRDefault="00857C2D" w:rsidP="00EF7C15">
            <w:pPr>
              <w:pStyle w:val="Bodyjustified"/>
            </w:pPr>
            <w:r>
              <w:t>-</w:t>
            </w:r>
          </w:p>
          <w:p w14:paraId="34BB5815" w14:textId="5A8D888D" w:rsidR="00857C2D" w:rsidRPr="00B87D8C" w:rsidRDefault="00857C2D" w:rsidP="00EF7C15">
            <w:pPr>
              <w:pStyle w:val="Bodyjustified"/>
            </w:pPr>
            <w:r>
              <w:t>-</w:t>
            </w:r>
          </w:p>
        </w:tc>
        <w:tc>
          <w:tcPr>
            <w:tcW w:w="739" w:type="dxa"/>
            <w:tcBorders>
              <w:top w:val="nil"/>
            </w:tcBorders>
          </w:tcPr>
          <w:p w14:paraId="24CE7C4F" w14:textId="77777777" w:rsidR="00857C2D" w:rsidRDefault="00857C2D" w:rsidP="00B90BDB">
            <w:pPr>
              <w:pStyle w:val="Bodyjustified"/>
            </w:pPr>
            <w:r>
              <w:t>300</w:t>
            </w:r>
          </w:p>
          <w:p w14:paraId="2083B0A0" w14:textId="77777777" w:rsidR="00857C2D" w:rsidRDefault="00857C2D" w:rsidP="00B90BDB">
            <w:pPr>
              <w:pStyle w:val="Bodyjustified"/>
            </w:pPr>
            <w:r>
              <w:t>300</w:t>
            </w:r>
          </w:p>
          <w:p w14:paraId="771BC05D" w14:textId="77777777" w:rsidR="00857C2D" w:rsidRDefault="00857C2D" w:rsidP="00B90BDB">
            <w:pPr>
              <w:pStyle w:val="Bodyjustified"/>
            </w:pPr>
            <w:r>
              <w:t>400</w:t>
            </w:r>
          </w:p>
          <w:p w14:paraId="7EAFB29B" w14:textId="77777777" w:rsidR="00857C2D" w:rsidRDefault="00857C2D" w:rsidP="00B90BDB">
            <w:pPr>
              <w:pStyle w:val="Bodyjustified"/>
            </w:pPr>
            <w:r>
              <w:t>500</w:t>
            </w:r>
          </w:p>
          <w:p w14:paraId="3563EA0E" w14:textId="77777777" w:rsidR="00857C2D" w:rsidRDefault="00857C2D" w:rsidP="00B90BDB">
            <w:pPr>
              <w:pStyle w:val="Bodyjustified"/>
            </w:pPr>
            <w:r>
              <w:t>600</w:t>
            </w:r>
          </w:p>
          <w:p w14:paraId="5516FDC4" w14:textId="77777777" w:rsidR="00857C2D" w:rsidRDefault="00857C2D" w:rsidP="00B90BDB">
            <w:pPr>
              <w:pStyle w:val="Bodyjustified"/>
            </w:pPr>
            <w:r>
              <w:t>800</w:t>
            </w:r>
          </w:p>
          <w:p w14:paraId="122EE7A9" w14:textId="6E122A82" w:rsidR="00857C2D" w:rsidRPr="00B87D8C" w:rsidRDefault="00857C2D" w:rsidP="00866AB5">
            <w:pPr>
              <w:pStyle w:val="Bodyjustified"/>
            </w:pPr>
            <w:r>
              <w:t>1000</w:t>
            </w:r>
          </w:p>
        </w:tc>
        <w:tc>
          <w:tcPr>
            <w:tcW w:w="628" w:type="dxa"/>
            <w:vMerge/>
          </w:tcPr>
          <w:p w14:paraId="2C7A038E" w14:textId="77777777" w:rsidR="00857C2D" w:rsidRPr="00B87D8C" w:rsidRDefault="00857C2D" w:rsidP="009F55E5">
            <w:pPr>
              <w:pStyle w:val="Bodyjustified"/>
            </w:pPr>
          </w:p>
        </w:tc>
      </w:tr>
    </w:tbl>
    <w:p w14:paraId="477E7577" w14:textId="614621DA" w:rsidR="00A04525" w:rsidRDefault="008D5D79" w:rsidP="008D5D79">
      <w:pPr>
        <w:pStyle w:val="NOTES"/>
      </w:pPr>
      <w:r>
        <w:t>NOTES</w:t>
      </w:r>
      <w:r w:rsidR="00A04525">
        <w:t>:</w:t>
      </w:r>
    </w:p>
    <w:p w14:paraId="280CCA90" w14:textId="64D4B446" w:rsidR="00C476F3" w:rsidRDefault="00C476F3" w:rsidP="00C476F3">
      <w:pPr>
        <w:pStyle w:val="numericallist"/>
      </w:pPr>
      <w:r>
        <w:t xml:space="preserve">This </w:t>
      </w:r>
      <w:r w:rsidRPr="00C476F3">
        <w:t>characteristic applies to all Variants tested during Charts F2 and F3 of the Generic Specification.</w:t>
      </w:r>
    </w:p>
    <w:p w14:paraId="4FD3B1F0" w14:textId="0FE8DD2B" w:rsidR="00A04525" w:rsidRDefault="00C476F3" w:rsidP="00C476F3">
      <w:pPr>
        <w:pStyle w:val="numericallist"/>
      </w:pPr>
      <w:r w:rsidRPr="00C476F3">
        <w:t xml:space="preserve">This characteristic applies to Variants 01 to 56 (Packaged Components) and Variants 57 to 63 (Packaged Test Sublot samples for </w:t>
      </w:r>
      <w:r w:rsidR="00D855B0" w:rsidRPr="00D855B0">
        <w:rPr>
          <w:strike/>
          <w:highlight w:val="yellow"/>
        </w:rPr>
        <w:t>Naked</w:t>
      </w:r>
      <w:r w:rsidR="00D855B0" w:rsidRPr="00B90BDB">
        <w:t xml:space="preserve"> </w:t>
      </w:r>
      <w:r w:rsidRPr="00C476F3">
        <w:t>Die Components), tested only during Chart F3 of the Generic Specification</w:t>
      </w:r>
      <w:r w:rsidR="00EB00AB" w:rsidRPr="00EB00AB">
        <w:t>.</w:t>
      </w:r>
    </w:p>
    <w:p w14:paraId="6F6097E3" w14:textId="51A683E9" w:rsidR="007526F3" w:rsidRDefault="00C476F3" w:rsidP="00C476F3">
      <w:pPr>
        <w:pStyle w:val="numericallist"/>
      </w:pPr>
      <w:r w:rsidRPr="00C476F3">
        <w:t>Pulsed measurement, pulse width = 10ms</w:t>
      </w:r>
      <w:r w:rsidR="007526F3">
        <w:t>.</w:t>
      </w:r>
    </w:p>
    <w:p w14:paraId="2B0CBE0A" w14:textId="16DAA6E5" w:rsidR="008B6ECD" w:rsidRPr="008B6ECD" w:rsidRDefault="00C476F3" w:rsidP="00C476F3">
      <w:pPr>
        <w:pStyle w:val="numericallist"/>
      </w:pPr>
      <w:r w:rsidRPr="00C476F3">
        <w:t xml:space="preserve">See </w:t>
      </w:r>
      <w:r w:rsidR="0096539B">
        <w:t xml:space="preserve">Para. </w:t>
      </w:r>
      <w:r w:rsidR="0096539B">
        <w:fldChar w:fldCharType="begin"/>
      </w:r>
      <w:r w:rsidR="0096539B">
        <w:instrText xml:space="preserve"> REF _Ref483564071 \r \h </w:instrText>
      </w:r>
      <w:r w:rsidR="0096539B">
        <w:fldChar w:fldCharType="separate"/>
      </w:r>
      <w:r w:rsidR="0096539B">
        <w:t>1.5</w:t>
      </w:r>
      <w:r w:rsidR="0096539B">
        <w:fldChar w:fldCharType="end"/>
      </w:r>
      <w:r w:rsidRPr="00C476F3">
        <w:t xml:space="preserve"> for the applicable limits</w:t>
      </w:r>
      <w:r w:rsidR="008B6ECD" w:rsidRPr="008B6ECD">
        <w:t>.</w:t>
      </w:r>
    </w:p>
    <w:p w14:paraId="62C42244" w14:textId="34657236" w:rsidR="008B6ECD" w:rsidRDefault="00C476F3" w:rsidP="00C476F3">
      <w:pPr>
        <w:pStyle w:val="numericallist"/>
      </w:pPr>
      <w:r w:rsidRPr="00C476F3">
        <w:t xml:space="preserve">See </w:t>
      </w:r>
      <w:r w:rsidR="0096539B">
        <w:t xml:space="preserve">Para. </w:t>
      </w:r>
      <w:r w:rsidR="0096539B">
        <w:fldChar w:fldCharType="begin"/>
      </w:r>
      <w:r w:rsidR="0096539B">
        <w:instrText xml:space="preserve"> REF _Ref483563958 \r \h </w:instrText>
      </w:r>
      <w:r w:rsidR="0096539B">
        <w:fldChar w:fldCharType="separate"/>
      </w:r>
      <w:r w:rsidR="0096539B">
        <w:t>1.4.2</w:t>
      </w:r>
      <w:r w:rsidR="0096539B">
        <w:fldChar w:fldCharType="end"/>
      </w:r>
      <w:r w:rsidRPr="00C476F3">
        <w:t xml:space="preserve"> for the applicable limits</w:t>
      </w:r>
      <w:r w:rsidR="008B6ECD" w:rsidRPr="008B6ECD">
        <w:t>.</w:t>
      </w:r>
    </w:p>
    <w:p w14:paraId="075E3209" w14:textId="18167D80" w:rsidR="00A04525" w:rsidRDefault="00C476F3" w:rsidP="00C476F3">
      <w:pPr>
        <w:pStyle w:val="numericallist"/>
      </w:pPr>
      <w:r w:rsidRPr="00C476F3">
        <w:t>This characteristic only applies to Variants 57 to 63 (</w:t>
      </w:r>
      <w:r w:rsidR="00D855B0" w:rsidRPr="00D855B0">
        <w:rPr>
          <w:strike/>
          <w:highlight w:val="yellow"/>
        </w:rPr>
        <w:t>Naked</w:t>
      </w:r>
      <w:r w:rsidR="00D855B0" w:rsidRPr="00B90BDB">
        <w:t xml:space="preserve"> </w:t>
      </w:r>
      <w:r w:rsidRPr="00C476F3">
        <w:t>Die Components), tested only during Chart F2 of the Generic Specification</w:t>
      </w:r>
      <w:r w:rsidR="00A04525">
        <w:t>.</w:t>
      </w:r>
    </w:p>
    <w:p w14:paraId="40A7DC6F" w14:textId="3587E823" w:rsidR="00EF7C15" w:rsidRDefault="00EF7C15" w:rsidP="00371BF5">
      <w:pPr>
        <w:pStyle w:val="numericallist"/>
      </w:pPr>
      <w:r>
        <w:t xml:space="preserve">Only performed during </w:t>
      </w:r>
      <w:r w:rsidR="00371BF5" w:rsidRPr="00371BF5">
        <w:t>Chart F2 of the Generic Specification, on a sample of 27 dice per wafer. In the event of any failure, a 100% inspection shall be performed and all failures shall be clearly identified</w:t>
      </w:r>
      <w:r>
        <w:t>.</w:t>
      </w:r>
    </w:p>
    <w:p w14:paraId="43B241AF" w14:textId="430E4E68" w:rsidR="00A04525" w:rsidRDefault="00A04525" w:rsidP="006227FF">
      <w:pPr>
        <w:pStyle w:val="Heading3"/>
      </w:pPr>
      <w:bookmarkStart w:id="48" w:name="_Toc483566628"/>
      <w:r>
        <w:t xml:space="preserve">High </w:t>
      </w:r>
      <w:r w:rsidR="00F50AED">
        <w:t xml:space="preserve">and Low </w:t>
      </w:r>
      <w:r>
        <w:t>Temperature</w:t>
      </w:r>
      <w:r w:rsidR="00F50AED">
        <w:t>s</w:t>
      </w:r>
      <w:r>
        <w:t xml:space="preserve"> Electrical Measurements</w:t>
      </w:r>
      <w:bookmarkEnd w:id="48"/>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C476F3">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C476F3">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C476F3">
        <w:trPr>
          <w:trHeight w:val="317"/>
        </w:trPr>
        <w:tc>
          <w:tcPr>
            <w:tcW w:w="2608" w:type="dxa"/>
            <w:shd w:val="clear" w:color="auto" w:fill="auto"/>
            <w:tcMar>
              <w:top w:w="80" w:type="dxa"/>
              <w:left w:w="80" w:type="dxa"/>
              <w:bottom w:w="80" w:type="dxa"/>
              <w:right w:w="80" w:type="dxa"/>
            </w:tcMar>
            <w:vAlign w:val="center"/>
          </w:tcPr>
          <w:p w14:paraId="672362AC" w14:textId="6DC0BCAF" w:rsidR="006227FF" w:rsidRPr="00974BB1" w:rsidRDefault="006227FF" w:rsidP="00097337">
            <w:pPr>
              <w:pStyle w:val="Bodyjustified"/>
              <w:keepNext/>
              <w:jc w:val="left"/>
            </w:pPr>
            <w:r w:rsidRPr="007336EE">
              <w:t>Reverse Current 2</w:t>
            </w:r>
            <w:r w:rsidR="00C476F3">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448CED27" w:rsidR="006227FF" w:rsidRPr="00974BB1" w:rsidRDefault="004316EE" w:rsidP="00097337">
            <w:pPr>
              <w:pStyle w:val="Bodyjustified"/>
              <w:keepNext/>
            </w:pPr>
            <w:hyperlink r:id="rId43" w:history="1">
              <w:r w:rsidR="006227FF" w:rsidRPr="003D1487">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3FEBA7B7" w:rsidR="006227FF" w:rsidRPr="00974BB1" w:rsidRDefault="006227FF" w:rsidP="003E2C9B">
            <w:pPr>
              <w:pStyle w:val="Bodyjustified"/>
              <w:keepNext/>
              <w:jc w:val="left"/>
            </w:pPr>
            <w:r w:rsidRPr="007336EE">
              <w:t>V</w:t>
            </w:r>
            <w:r w:rsidRPr="0022374D">
              <w:rPr>
                <w:vertAlign w:val="subscript"/>
              </w:rPr>
              <w:t>R</w:t>
            </w:r>
            <w:r w:rsidRPr="007336EE">
              <w:t xml:space="preserve"> =</w:t>
            </w:r>
            <w:r>
              <w:t xml:space="preserve"> </w:t>
            </w:r>
            <w:r w:rsidR="00097337">
              <w:t>-</w:t>
            </w:r>
            <w:r w:rsidR="003E2C9B">
              <w:t>50</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0BA1810C" w:rsidR="006227FF" w:rsidRPr="00974BB1" w:rsidRDefault="00866AB5" w:rsidP="00866AB5">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16138807" w14:textId="43B31849" w:rsidR="00C476F3" w:rsidRPr="000F7908" w:rsidRDefault="00C476F3" w:rsidP="00C476F3">
      <w:pPr>
        <w:pStyle w:val="numericallist"/>
      </w:pPr>
      <w:r w:rsidRPr="00C476F3">
        <w:t>This characteristic applies to all Variants tested during Charts F2 and F3 of the Generic Specification</w:t>
      </w:r>
      <w:r>
        <w:t>.</w:t>
      </w:r>
    </w:p>
    <w:p w14:paraId="35FA9E72" w14:textId="77777777" w:rsidR="00A04525" w:rsidRDefault="00A04525" w:rsidP="00C476F3">
      <w:pPr>
        <w:pStyle w:val="Heading2"/>
      </w:pPr>
      <w:bookmarkStart w:id="49" w:name="_Toc483566629"/>
      <w:r>
        <w:lastRenderedPageBreak/>
        <w:t>PARAMETER DRIFT VALUES</w:t>
      </w:r>
      <w:bookmarkEnd w:id="49"/>
    </w:p>
    <w:p w14:paraId="6A9D39C1" w14:textId="4E6EAE98" w:rsidR="00A04525" w:rsidRDefault="00A04525" w:rsidP="00C476F3">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1FF46D04" w:rsidR="00A04525" w:rsidRDefault="00A04525" w:rsidP="00C476F3">
      <w:pPr>
        <w:keepNext/>
      </w:pPr>
      <w:r>
        <w:t xml:space="preserve">The test methods and test conditions shall be as per the corresponding test defined in </w:t>
      </w:r>
      <w:r w:rsidR="000C5D18">
        <w:t xml:space="preserve">Para. </w:t>
      </w:r>
      <w:r w:rsidR="000C5D18">
        <w:fldChar w:fldCharType="begin"/>
      </w:r>
      <w:r w:rsidR="000C5D18">
        <w:instrText xml:space="preserve"> REF _Ref483564162 \r \h </w:instrText>
      </w:r>
      <w:r w:rsidR="000C5D18">
        <w:fldChar w:fldCharType="separate"/>
      </w:r>
      <w:r w:rsidR="000C5D18">
        <w:t>2.5.1</w:t>
      </w:r>
      <w:r w:rsidR="000C5D18">
        <w:fldChar w:fldCharType="end"/>
      </w:r>
      <w:r>
        <w:t>.</w:t>
      </w:r>
    </w:p>
    <w:p w14:paraId="7CDAAC08" w14:textId="51021E57" w:rsidR="00A04525" w:rsidRDefault="00A04525" w:rsidP="00C476F3">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313427FD"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866AB5">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3DD4B541" w:rsidR="006227FF" w:rsidRPr="00974BB1" w:rsidRDefault="00866AB5" w:rsidP="006227FF">
            <w:pPr>
              <w:pStyle w:val="Bodyjustified"/>
              <w:keepNext/>
            </w:pPr>
            <w:r>
              <w:t>1</w:t>
            </w:r>
            <w:r w:rsidR="006227FF">
              <w:t>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52EE8B23" w:rsidR="00F94E55" w:rsidRPr="00992F32" w:rsidRDefault="001D5A10" w:rsidP="000331FE">
            <w:pPr>
              <w:pStyle w:val="Bodyjustified"/>
              <w:jc w:val="left"/>
            </w:pPr>
            <w:r>
              <w:t>Total Capacitance</w:t>
            </w:r>
            <w:r w:rsidR="00265DD1">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0F6591CE"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265DD1">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3317153A" w:rsidR="000331FE" w:rsidRPr="006227FF" w:rsidRDefault="000331FE" w:rsidP="00265DD1">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265DD1">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767B82AF" w:rsidR="00F94E55" w:rsidRDefault="001D5A10" w:rsidP="00265DD1">
            <w:pPr>
              <w:pStyle w:val="Bodyjustified"/>
            </w:pPr>
            <w:r>
              <w:t xml:space="preserve">Note </w:t>
            </w:r>
            <w:r w:rsidR="00265DD1">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7B51780B" w14:textId="7C45BAA3" w:rsidR="00265DD1" w:rsidRDefault="00265DD1" w:rsidP="00265DD1">
      <w:pPr>
        <w:pStyle w:val="numericallist"/>
      </w:pPr>
      <w:r>
        <w:t xml:space="preserve">This </w:t>
      </w:r>
      <w:r w:rsidRPr="00265DD1">
        <w:t xml:space="preserve">characteristic applies to Variants 01 to </w:t>
      </w:r>
      <w:r>
        <w:t>56</w:t>
      </w:r>
      <w:r w:rsidRPr="00265DD1">
        <w:t xml:space="preserve"> (Packaged Components) and Variants </w:t>
      </w:r>
      <w:r>
        <w:t>57</w:t>
      </w:r>
      <w:r w:rsidRPr="00265DD1">
        <w:t xml:space="preserve"> to </w:t>
      </w:r>
      <w:r>
        <w:t>63</w:t>
      </w:r>
      <w:r w:rsidRPr="00265DD1">
        <w:t xml:space="preserve"> (Packaged Test Sublot samples for </w:t>
      </w:r>
      <w:r w:rsidR="00D855B0" w:rsidRPr="00D855B0">
        <w:rPr>
          <w:strike/>
          <w:highlight w:val="yellow"/>
        </w:rPr>
        <w:t>Naked</w:t>
      </w:r>
      <w:r w:rsidR="00D855B0" w:rsidRPr="00B90BDB">
        <w:t xml:space="preserve"> </w:t>
      </w:r>
      <w:r w:rsidRPr="00265DD1">
        <w:t>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5251F9C" w:rsidR="001D5A10" w:rsidRDefault="001D5A10" w:rsidP="001D5A10">
      <w:pPr>
        <w:pStyle w:val="numericallist"/>
      </w:pPr>
      <w:r>
        <w:t>See</w:t>
      </w:r>
      <w:r w:rsidRPr="001D5A10">
        <w:t xml:space="preserve"> </w:t>
      </w:r>
      <w:r w:rsidR="0096539B">
        <w:t xml:space="preserve">Para. </w:t>
      </w:r>
      <w:r w:rsidR="0096539B">
        <w:fldChar w:fldCharType="begin"/>
      </w:r>
      <w:r w:rsidR="0096539B">
        <w:instrText xml:space="preserve"> REF _Ref483563958 \r \h </w:instrText>
      </w:r>
      <w:r w:rsidR="0096539B">
        <w:fldChar w:fldCharType="separate"/>
      </w:r>
      <w:r w:rsidR="0096539B">
        <w:t>1.4.2</w:t>
      </w:r>
      <w:r w:rsidR="0096539B">
        <w:fldChar w:fldCharType="end"/>
      </w:r>
      <w:r w:rsidRPr="001D5A10">
        <w:t xml:space="preserve"> for the applicable limits</w:t>
      </w:r>
      <w:r>
        <w:t>.</w:t>
      </w:r>
    </w:p>
    <w:p w14:paraId="7B61B469" w14:textId="77777777" w:rsidR="00A04525" w:rsidRDefault="00A04525" w:rsidP="00264C5E">
      <w:pPr>
        <w:pStyle w:val="Heading2"/>
      </w:pPr>
      <w:bookmarkStart w:id="50" w:name="_Toc483566630"/>
      <w:r>
        <w:t>INTERMEDIATE AND END-POINT ELECTRICAL MEASUREMENTS</w:t>
      </w:r>
      <w:bookmarkEnd w:id="50"/>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0B6E4F59" w:rsidR="00A04525" w:rsidRDefault="00A04525" w:rsidP="00264C5E">
      <w:pPr>
        <w:keepNext/>
      </w:pPr>
      <w:r>
        <w:t xml:space="preserve">The test methods and test conditions shall be as per the corresponding test defined in </w:t>
      </w:r>
      <w:r w:rsidR="000C5D18">
        <w:t xml:space="preserve">Para. </w:t>
      </w:r>
      <w:r w:rsidR="000C5D18">
        <w:fldChar w:fldCharType="begin"/>
      </w:r>
      <w:r w:rsidR="000C5D18">
        <w:instrText xml:space="preserve"> REF _Ref483564162 \r \h </w:instrText>
      </w:r>
      <w:r w:rsidR="000C5D18">
        <w:fldChar w:fldCharType="separate"/>
      </w:r>
      <w:r w:rsidR="000C5D18">
        <w:t>2.5.1</w:t>
      </w:r>
      <w:r w:rsidR="000C5D18">
        <w:fldChar w:fldCharType="end"/>
      </w:r>
      <w:r w:rsidR="001D578E">
        <w:t>.</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5E658972" w:rsidR="00573EB9" w:rsidRPr="00974BB1" w:rsidRDefault="00AA4BEA" w:rsidP="00AA4BEA">
            <w:pPr>
              <w:pStyle w:val="Bodyjustified"/>
            </w:pPr>
            <w:r>
              <w:t>1</w:t>
            </w:r>
            <w:r w:rsidR="00573EB9" w:rsidRPr="007336EE">
              <w:t>0</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09FAE7A4" w:rsidR="00573EB9" w:rsidRPr="00974BB1" w:rsidRDefault="00573EB9" w:rsidP="00573EB9">
            <w:pPr>
              <w:pStyle w:val="Bodyjustified"/>
              <w:jc w:val="left"/>
            </w:pPr>
            <w:r w:rsidRPr="00F6505B">
              <w:t>Total Capacitance</w:t>
            </w:r>
            <w:r w:rsidR="00FD1D0C">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6A6383A1" w:rsidR="00573EB9" w:rsidRPr="00974BB1" w:rsidRDefault="00573EB9" w:rsidP="00FD1D0C">
            <w:pPr>
              <w:pStyle w:val="Bodyjustified"/>
            </w:pPr>
            <w:r>
              <w:t xml:space="preserve">Note </w:t>
            </w:r>
            <w:r w:rsidR="00FD1D0C">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06BD9E85" w14:textId="189513BA" w:rsidR="00FD1D0C" w:rsidRDefault="00FD1D0C" w:rsidP="00FD1D0C">
      <w:pPr>
        <w:pStyle w:val="numericallist"/>
      </w:pPr>
      <w:r>
        <w:t xml:space="preserve">This </w:t>
      </w:r>
      <w:r w:rsidRPr="00FD1D0C">
        <w:t xml:space="preserve">characteristic applies to Variants 01 to 56 (Packaged Components) and Variants 57 to 63 (Packaged Test Sublot samples for </w:t>
      </w:r>
      <w:r w:rsidR="00D855B0" w:rsidRPr="00D855B0">
        <w:rPr>
          <w:strike/>
          <w:highlight w:val="yellow"/>
        </w:rPr>
        <w:t>Naked</w:t>
      </w:r>
      <w:r w:rsidR="00D855B0" w:rsidRPr="00B90BDB">
        <w:t xml:space="preserve"> </w:t>
      </w:r>
      <w:r w:rsidRPr="00FD1D0C">
        <w:t>Die Components).</w:t>
      </w:r>
    </w:p>
    <w:p w14:paraId="7D5ED2A4" w14:textId="05679BE5" w:rsidR="00A04525" w:rsidRDefault="0017242F" w:rsidP="0017242F">
      <w:pPr>
        <w:pStyle w:val="numericallist"/>
      </w:pPr>
      <w:r>
        <w:t>S</w:t>
      </w:r>
      <w:r w:rsidRPr="0017242F">
        <w:t xml:space="preserve">ee </w:t>
      </w:r>
      <w:r w:rsidR="0096539B">
        <w:t xml:space="preserve">Para. </w:t>
      </w:r>
      <w:r w:rsidR="0096539B">
        <w:fldChar w:fldCharType="begin"/>
      </w:r>
      <w:r w:rsidR="0096539B">
        <w:instrText xml:space="preserve"> REF _Ref483563958 \r \h </w:instrText>
      </w:r>
      <w:r w:rsidR="0096539B">
        <w:fldChar w:fldCharType="separate"/>
      </w:r>
      <w:r w:rsidR="0096539B">
        <w:t>1.4.2</w:t>
      </w:r>
      <w:r w:rsidR="0096539B">
        <w:fldChar w:fldCharType="end"/>
      </w:r>
      <w:r w:rsidRPr="0017242F">
        <w:t xml:space="preserve"> for the applicable limits</w:t>
      </w:r>
      <w:r w:rsidR="00A04525">
        <w:t>.</w:t>
      </w:r>
    </w:p>
    <w:p w14:paraId="39C3CB80" w14:textId="49F65B51" w:rsidR="00A04525" w:rsidRDefault="00A04525" w:rsidP="00FD1D0C">
      <w:pPr>
        <w:pStyle w:val="Heading2"/>
      </w:pPr>
      <w:bookmarkStart w:id="51" w:name="_Toc483566631"/>
      <w:r>
        <w:lastRenderedPageBreak/>
        <w:t xml:space="preserve">BURN-IN </w:t>
      </w:r>
      <w:r w:rsidR="00AF19F2">
        <w:t>1</w:t>
      </w:r>
      <w:r w:rsidR="004219A4">
        <w:t xml:space="preserve"> </w:t>
      </w:r>
      <w:r>
        <w:t>CONDITIONS</w:t>
      </w:r>
      <w:bookmarkEnd w:id="51"/>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FD1D0C">
            <w:pPr>
              <w:pStyle w:val="Bodyjustified"/>
              <w:keepNext/>
            </w:pPr>
            <w:r w:rsidRPr="00974BB1">
              <w:t>Characteristics</w:t>
            </w:r>
          </w:p>
        </w:tc>
        <w:tc>
          <w:tcPr>
            <w:tcW w:w="1247" w:type="dxa"/>
            <w:shd w:val="clear" w:color="auto" w:fill="auto"/>
          </w:tcPr>
          <w:p w14:paraId="10784975" w14:textId="77777777" w:rsidR="00974BB1" w:rsidRPr="00974BB1" w:rsidRDefault="00974BB1" w:rsidP="00FD1D0C">
            <w:pPr>
              <w:pStyle w:val="Bodyjustified"/>
              <w:keepNext/>
            </w:pPr>
            <w:r w:rsidRPr="00974BB1">
              <w:t>Symbols</w:t>
            </w:r>
          </w:p>
        </w:tc>
        <w:tc>
          <w:tcPr>
            <w:tcW w:w="2721" w:type="dxa"/>
            <w:shd w:val="clear" w:color="auto" w:fill="auto"/>
          </w:tcPr>
          <w:p w14:paraId="71A6C8EB" w14:textId="77777777" w:rsidR="00974BB1" w:rsidRPr="00974BB1" w:rsidRDefault="00974BB1" w:rsidP="00FD1D0C">
            <w:pPr>
              <w:pStyle w:val="Bodyjustified"/>
              <w:keepNext/>
            </w:pPr>
            <w:r w:rsidRPr="00974BB1">
              <w:t>Test Conditions</w:t>
            </w:r>
          </w:p>
        </w:tc>
        <w:tc>
          <w:tcPr>
            <w:tcW w:w="964" w:type="dxa"/>
            <w:shd w:val="clear" w:color="auto" w:fill="auto"/>
          </w:tcPr>
          <w:p w14:paraId="2676E126" w14:textId="77777777" w:rsidR="00974BB1" w:rsidRPr="00974BB1" w:rsidRDefault="00974BB1" w:rsidP="00FD1D0C">
            <w:pPr>
              <w:pStyle w:val="Bodyjustified"/>
              <w:keepNext/>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FD1D0C">
            <w:pPr>
              <w:pStyle w:val="Bodyjustified"/>
              <w:keepNext/>
              <w:jc w:val="left"/>
            </w:pPr>
            <w:r w:rsidRPr="00974BB1">
              <w:t>Ambient Temperature</w:t>
            </w:r>
          </w:p>
        </w:tc>
        <w:tc>
          <w:tcPr>
            <w:tcW w:w="1247" w:type="dxa"/>
            <w:shd w:val="clear" w:color="auto" w:fill="auto"/>
            <w:vAlign w:val="center"/>
          </w:tcPr>
          <w:p w14:paraId="649605BA" w14:textId="77777777" w:rsidR="00974BB1" w:rsidRPr="00974BB1" w:rsidRDefault="00974BB1" w:rsidP="00FD1D0C">
            <w:pPr>
              <w:pStyle w:val="Bodyjustified"/>
              <w:keepNext/>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FD1D0C">
            <w:pPr>
              <w:pStyle w:val="Bodyjustified"/>
              <w:keepNext/>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FD1D0C">
            <w:pPr>
              <w:pStyle w:val="Bodyjustified"/>
              <w:keepNext/>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FD1D0C">
            <w:pPr>
              <w:pStyle w:val="Bodyjustified"/>
              <w:keepNext/>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FD1D0C">
            <w:pPr>
              <w:pStyle w:val="Bodyjustified"/>
              <w:keepNext/>
            </w:pPr>
            <w:r w:rsidRPr="00974BB1">
              <w:t>V</w:t>
            </w:r>
            <w:r>
              <w:rPr>
                <w:vertAlign w:val="subscript"/>
              </w:rPr>
              <w:t>R</w:t>
            </w:r>
          </w:p>
        </w:tc>
        <w:tc>
          <w:tcPr>
            <w:tcW w:w="2721" w:type="dxa"/>
            <w:shd w:val="clear" w:color="auto" w:fill="auto"/>
            <w:vAlign w:val="center"/>
          </w:tcPr>
          <w:p w14:paraId="00818D71" w14:textId="727F3BF4" w:rsidR="00AF19F2" w:rsidRPr="00974BB1" w:rsidRDefault="00297004" w:rsidP="00FD1D0C">
            <w:pPr>
              <w:pStyle w:val="Bodyjustified"/>
              <w:keepNext/>
            </w:pPr>
            <w:r>
              <w:t>-</w:t>
            </w:r>
            <w:r w:rsidR="003E2C9B">
              <w:t>75</w:t>
            </w:r>
          </w:p>
        </w:tc>
        <w:tc>
          <w:tcPr>
            <w:tcW w:w="964" w:type="dxa"/>
            <w:shd w:val="clear" w:color="auto" w:fill="auto"/>
            <w:vAlign w:val="center"/>
          </w:tcPr>
          <w:p w14:paraId="051BD456" w14:textId="77777777" w:rsidR="00AF19F2" w:rsidRPr="00974BB1" w:rsidRDefault="00AF19F2" w:rsidP="00FD1D0C">
            <w:pPr>
              <w:pStyle w:val="Bodyjustified"/>
              <w:keepNext/>
            </w:pPr>
            <w:r w:rsidRPr="00974BB1">
              <w:t>V</w:t>
            </w:r>
          </w:p>
        </w:tc>
      </w:tr>
    </w:tbl>
    <w:p w14:paraId="3386D702" w14:textId="49B790EC" w:rsidR="008D0F10" w:rsidRDefault="008D0F10" w:rsidP="008D0F10">
      <w:pPr>
        <w:pStyle w:val="NOTES"/>
      </w:pPr>
      <w:r>
        <w:t>notes:</w:t>
      </w:r>
    </w:p>
    <w:p w14:paraId="56F32AA3" w14:textId="7C0FC222" w:rsidR="008D0F10" w:rsidRDefault="00AC7495" w:rsidP="00E609BE">
      <w:pPr>
        <w:pStyle w:val="numericallist"/>
      </w:pPr>
      <w:r>
        <w:t>Upon completion of Burn-in 1, the test voltage</w:t>
      </w:r>
      <w:r w:rsidRPr="00E32FA0">
        <w:t xml:space="preserve"> </w:t>
      </w:r>
      <w:r>
        <w:t>shall be maintained until T</w:t>
      </w:r>
      <w:r w:rsidRPr="00E32FA0">
        <w:rPr>
          <w:vertAlign w:val="subscript"/>
        </w:rPr>
        <w:t>amb</w:t>
      </w:r>
      <w:r>
        <w:t xml:space="preserve"> &lt; +35°C.</w:t>
      </w:r>
    </w:p>
    <w:p w14:paraId="56FB8FBB" w14:textId="5868F2D2" w:rsidR="00A04525" w:rsidRDefault="00A04525" w:rsidP="007B1059">
      <w:pPr>
        <w:pStyle w:val="Heading2"/>
      </w:pPr>
      <w:bookmarkStart w:id="52" w:name="_Ref483564016"/>
      <w:bookmarkStart w:id="53" w:name="_Toc483566632"/>
      <w:r>
        <w:t xml:space="preserve">BURN-IN </w:t>
      </w:r>
      <w:r w:rsidR="000A0815">
        <w:t xml:space="preserve">2 </w:t>
      </w:r>
      <w:r>
        <w:t>CONDITIONS</w:t>
      </w:r>
      <w:bookmarkEnd w:id="52"/>
      <w:bookmarkEnd w:id="53"/>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736A3838" w:rsidR="00974BB1" w:rsidRPr="00974BB1" w:rsidRDefault="00BD62F9"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4396D915" w:rsidR="00974BB1" w:rsidRPr="00974BB1" w:rsidRDefault="00974BB1" w:rsidP="00BD62F9">
            <w:pPr>
              <w:pStyle w:val="Bodyjustified"/>
            </w:pPr>
            <w:r w:rsidRPr="00974BB1">
              <w:t>T</w:t>
            </w:r>
            <w:r w:rsidR="00BD62F9">
              <w:rPr>
                <w:vertAlign w:val="subscript"/>
              </w:rPr>
              <w:t>case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142480">
        <w:trPr>
          <w:trHeight w:val="283"/>
        </w:trPr>
        <w:tc>
          <w:tcPr>
            <w:tcW w:w="4535" w:type="dxa"/>
            <w:tcBorders>
              <w:top w:val="nil"/>
              <w:bottom w:val="nil"/>
            </w:tcBorders>
            <w:shd w:val="clear" w:color="auto" w:fill="auto"/>
          </w:tcPr>
          <w:p w14:paraId="39CF19D8" w14:textId="3261D01D" w:rsidR="00715219" w:rsidRPr="00974BB1" w:rsidRDefault="003E2C9B" w:rsidP="003E2C9B">
            <w:pPr>
              <w:pStyle w:val="Bodyjustified"/>
              <w:keepNext/>
              <w:jc w:val="right"/>
            </w:pPr>
            <w:r>
              <w:t xml:space="preserve">Variants 01 to </w:t>
            </w:r>
            <w:r w:rsidRPr="00A52771">
              <w:t>06, 08 to 13,</w:t>
            </w:r>
            <w:r>
              <w:t xml:space="preserve"> </w:t>
            </w:r>
            <w:r w:rsidRPr="00A52771">
              <w:t>15</w:t>
            </w:r>
            <w:r>
              <w:t> </w:t>
            </w:r>
            <w:r w:rsidRPr="00A52771">
              <w:t>to 20</w:t>
            </w:r>
            <w:r>
              <w:t xml:space="preserve">, </w:t>
            </w:r>
            <w:r w:rsidRPr="00A52771">
              <w:t>22 to 27</w:t>
            </w:r>
            <w:r>
              <w:t>, 29 </w:t>
            </w:r>
            <w:r w:rsidRPr="00A52771">
              <w:t>to 34</w:t>
            </w:r>
            <w:r>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7467EC58" w14:textId="77777777" w:rsidR="00AA4BEA" w:rsidRDefault="00AA4BEA" w:rsidP="000A0815">
            <w:pPr>
              <w:pStyle w:val="Bodyjustified"/>
            </w:pPr>
          </w:p>
          <w:p w14:paraId="1E660E30" w14:textId="7A39F06F" w:rsidR="00715219" w:rsidRPr="00974BB1" w:rsidRDefault="00501FD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142480">
        <w:trPr>
          <w:trHeight w:val="283"/>
        </w:trPr>
        <w:tc>
          <w:tcPr>
            <w:tcW w:w="4535" w:type="dxa"/>
            <w:tcBorders>
              <w:top w:val="nil"/>
              <w:bottom w:val="nil"/>
            </w:tcBorders>
            <w:shd w:val="clear" w:color="auto" w:fill="auto"/>
          </w:tcPr>
          <w:p w14:paraId="7660D173" w14:textId="2CE2B3B1" w:rsidR="00715219" w:rsidRDefault="003E2C9B" w:rsidP="003E2C9B">
            <w:pPr>
              <w:pStyle w:val="Bodyjustified"/>
              <w:keepNext/>
              <w:jc w:val="right"/>
            </w:pPr>
            <w:r w:rsidRPr="00A52771">
              <w:t xml:space="preserve">Variants </w:t>
            </w:r>
            <w:r>
              <w:t xml:space="preserve">07, 14, 21, </w:t>
            </w:r>
            <w:r w:rsidRPr="00A52771">
              <w:t>2</w:t>
            </w:r>
            <w:r>
              <w:t>8, 35</w:t>
            </w:r>
            <w:r w:rsidR="006C543F">
              <w:t>, 57 to 61</w:t>
            </w:r>
            <w:r>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14362A85" w:rsidR="00715219" w:rsidRDefault="003E2C9B" w:rsidP="00AA4BEA">
            <w:pPr>
              <w:pStyle w:val="Bodyjustified"/>
            </w:pPr>
            <w:r>
              <w:t>80</w:t>
            </w:r>
          </w:p>
        </w:tc>
        <w:tc>
          <w:tcPr>
            <w:tcW w:w="964" w:type="dxa"/>
            <w:vMerge/>
            <w:shd w:val="clear" w:color="auto" w:fill="auto"/>
          </w:tcPr>
          <w:p w14:paraId="298968FA" w14:textId="77777777" w:rsidR="00715219" w:rsidRPr="00974BB1" w:rsidRDefault="00715219" w:rsidP="00715219">
            <w:pPr>
              <w:pStyle w:val="Bodyjustified"/>
            </w:pPr>
          </w:p>
        </w:tc>
      </w:tr>
      <w:tr w:rsidR="0046666F" w:rsidRPr="00974BB1" w14:paraId="7480D95B" w14:textId="77777777" w:rsidTr="00142480">
        <w:trPr>
          <w:trHeight w:val="283"/>
        </w:trPr>
        <w:tc>
          <w:tcPr>
            <w:tcW w:w="4535" w:type="dxa"/>
            <w:tcBorders>
              <w:top w:val="nil"/>
              <w:bottom w:val="nil"/>
            </w:tcBorders>
            <w:shd w:val="clear" w:color="auto" w:fill="auto"/>
          </w:tcPr>
          <w:p w14:paraId="77F920CE" w14:textId="128061B6" w:rsidR="00715219" w:rsidRDefault="003E2C9B" w:rsidP="00AA4BEA">
            <w:pPr>
              <w:pStyle w:val="Bodyjustified"/>
              <w:keepNext/>
              <w:jc w:val="right"/>
            </w:pPr>
            <w:r>
              <w:t>Variants 36 to 41, 43 to 48:</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7D09F5D9" w:rsidR="00715219" w:rsidRDefault="003E2C9B" w:rsidP="000A0815">
            <w:pPr>
              <w:pStyle w:val="Bodyjustified"/>
            </w:pPr>
            <w:r>
              <w:t>60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0228F2D9" w14:textId="77777777" w:rsidTr="00142480">
        <w:trPr>
          <w:trHeight w:val="283"/>
        </w:trPr>
        <w:tc>
          <w:tcPr>
            <w:tcW w:w="4535" w:type="dxa"/>
            <w:tcBorders>
              <w:top w:val="nil"/>
              <w:bottom w:val="nil"/>
            </w:tcBorders>
            <w:shd w:val="clear" w:color="auto" w:fill="auto"/>
          </w:tcPr>
          <w:p w14:paraId="63CA3490" w14:textId="101446B3" w:rsidR="00715219" w:rsidRDefault="003E2C9B" w:rsidP="003E2C9B">
            <w:pPr>
              <w:pStyle w:val="Bodyjustified"/>
              <w:keepNext/>
              <w:jc w:val="right"/>
            </w:pPr>
            <w:r w:rsidRPr="00A52771">
              <w:t>Variant</w:t>
            </w:r>
            <w:r>
              <w:t>s 42, 49</w:t>
            </w:r>
            <w:r w:rsidR="006C543F">
              <w:t>, 62, 63</w:t>
            </w:r>
            <w:r>
              <w:t>:</w:t>
            </w:r>
          </w:p>
        </w:tc>
        <w:tc>
          <w:tcPr>
            <w:tcW w:w="1191" w:type="dxa"/>
            <w:vMerge/>
            <w:shd w:val="clear" w:color="auto" w:fill="auto"/>
          </w:tcPr>
          <w:p w14:paraId="5F4F59B8" w14:textId="77777777" w:rsidR="00715219" w:rsidRPr="00974BB1" w:rsidRDefault="00715219" w:rsidP="000A0815">
            <w:pPr>
              <w:pStyle w:val="Bodyjustified"/>
            </w:pPr>
          </w:p>
        </w:tc>
        <w:tc>
          <w:tcPr>
            <w:tcW w:w="1814" w:type="dxa"/>
            <w:tcBorders>
              <w:top w:val="nil"/>
              <w:bottom w:val="nil"/>
            </w:tcBorders>
            <w:shd w:val="clear" w:color="auto" w:fill="auto"/>
          </w:tcPr>
          <w:p w14:paraId="0231C6C8" w14:textId="02297541" w:rsidR="00715219" w:rsidRDefault="003E2C9B" w:rsidP="000A0815">
            <w:pPr>
              <w:pStyle w:val="Bodyjustified"/>
            </w:pPr>
            <w:r>
              <w:t>100</w:t>
            </w:r>
          </w:p>
        </w:tc>
        <w:tc>
          <w:tcPr>
            <w:tcW w:w="964" w:type="dxa"/>
            <w:vMerge/>
            <w:shd w:val="clear" w:color="auto" w:fill="auto"/>
          </w:tcPr>
          <w:p w14:paraId="4AA39F74" w14:textId="77777777" w:rsidR="00715219" w:rsidRPr="00974BB1" w:rsidRDefault="00715219" w:rsidP="00715219">
            <w:pPr>
              <w:pStyle w:val="Bodyjustified"/>
            </w:pPr>
          </w:p>
        </w:tc>
      </w:tr>
      <w:tr w:rsidR="0046666F" w:rsidRPr="00974BB1" w14:paraId="5DB1EA55" w14:textId="77777777" w:rsidTr="00142480">
        <w:trPr>
          <w:trHeight w:val="283"/>
        </w:trPr>
        <w:tc>
          <w:tcPr>
            <w:tcW w:w="4535" w:type="dxa"/>
            <w:tcBorders>
              <w:top w:val="nil"/>
            </w:tcBorders>
            <w:shd w:val="clear" w:color="auto" w:fill="auto"/>
          </w:tcPr>
          <w:p w14:paraId="323CC4E6" w14:textId="71B9EA09" w:rsidR="00FD1D0C" w:rsidRDefault="003E2C9B" w:rsidP="006C543F">
            <w:pPr>
              <w:pStyle w:val="Bodyjustified"/>
              <w:keepNext/>
              <w:jc w:val="right"/>
            </w:pPr>
            <w:r>
              <w:t>Variants 50 to 56:</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57A32771" w:rsidR="00FD1D0C" w:rsidRDefault="003E2C9B" w:rsidP="006C543F">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54" w:name="_Toc483566633"/>
      <w:r>
        <w:t>OPERATING LIFE CONDITIONS</w:t>
      </w:r>
      <w:bookmarkEnd w:id="54"/>
    </w:p>
    <w:p w14:paraId="75DC657A" w14:textId="4B964BA8" w:rsidR="00523F60" w:rsidRDefault="00A04525" w:rsidP="00627087">
      <w:r>
        <w:t>The conditions shall be as specified in</w:t>
      </w:r>
      <w:r w:rsidR="000A0815">
        <w:t xml:space="preserve"> </w:t>
      </w:r>
      <w:r w:rsidR="0096539B">
        <w:t xml:space="preserve">Para </w:t>
      </w:r>
      <w:r w:rsidR="0096539B">
        <w:fldChar w:fldCharType="begin"/>
      </w:r>
      <w:r w:rsidR="0096539B">
        <w:instrText xml:space="preserve"> REF _Ref483564016 \r \h </w:instrText>
      </w:r>
      <w:r w:rsidR="0096539B">
        <w:fldChar w:fldCharType="separate"/>
      </w:r>
      <w:r w:rsidR="0096539B">
        <w:t>2.9</w:t>
      </w:r>
      <w:r w:rsidR="0096539B">
        <w:fldChar w:fldCharType="end"/>
      </w:r>
      <w:r>
        <w:t>.</w:t>
      </w:r>
    </w:p>
    <w:p w14:paraId="4B59B59B" w14:textId="77777777" w:rsidR="00FD1D0C" w:rsidRDefault="00FD1D0C">
      <w:pPr>
        <w:spacing w:after="0" w:line="240" w:lineRule="auto"/>
        <w:ind w:left="0" w:right="0"/>
        <w:jc w:val="left"/>
        <w:rPr>
          <w:b/>
          <w:caps/>
          <w:spacing w:val="5"/>
          <w:u w:val="single"/>
        </w:rPr>
      </w:pPr>
      <w:r>
        <w:br w:type="page"/>
      </w:r>
    </w:p>
    <w:p w14:paraId="08CCEA05" w14:textId="1D7FCFF5" w:rsidR="00636B5E" w:rsidRDefault="00636B5E" w:rsidP="00636B5E">
      <w:pPr>
        <w:pStyle w:val="AppendixTitle"/>
        <w:outlineLvl w:val="1"/>
      </w:pPr>
      <w:bookmarkStart w:id="55" w:name="_Toc483566634"/>
      <w:r>
        <w:lastRenderedPageBreak/>
        <w:t>appendix ‘a’</w:t>
      </w:r>
      <w:bookmarkEnd w:id="55"/>
    </w:p>
    <w:p w14:paraId="3EF66173" w14:textId="1FB82F27" w:rsidR="00636B5E" w:rsidRDefault="00636B5E" w:rsidP="00636B5E">
      <w:pPr>
        <w:pStyle w:val="Title2"/>
      </w:pPr>
      <w:r>
        <w:t>agreed deviations for cobham microwave (f)</w:t>
      </w:r>
    </w:p>
    <w:tbl>
      <w:tblPr>
        <w:tblW w:w="9443"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980"/>
        <w:gridCol w:w="6463"/>
      </w:tblGrid>
      <w:tr w:rsidR="00636B5E" w:rsidRPr="008469FC" w14:paraId="789C3D52" w14:textId="77777777" w:rsidTr="00636B5E">
        <w:trPr>
          <w:trHeight w:val="340"/>
        </w:trPr>
        <w:tc>
          <w:tcPr>
            <w:tcW w:w="2980" w:type="dxa"/>
            <w:shd w:val="clear" w:color="auto" w:fill="auto"/>
            <w:tcMar>
              <w:top w:w="80" w:type="dxa"/>
              <w:left w:w="80" w:type="dxa"/>
              <w:bottom w:w="80" w:type="dxa"/>
              <w:right w:w="80" w:type="dxa"/>
            </w:tcMar>
            <w:vAlign w:val="center"/>
          </w:tcPr>
          <w:p w14:paraId="5D7371A5" w14:textId="77777777" w:rsidR="00636B5E" w:rsidRPr="008469FC" w:rsidRDefault="00636B5E" w:rsidP="00636B5E">
            <w:pPr>
              <w:pStyle w:val="Bodyjustified"/>
              <w:keepNext/>
            </w:pPr>
            <w:r w:rsidRPr="008469FC">
              <w:t>Items Affected</w:t>
            </w:r>
          </w:p>
        </w:tc>
        <w:tc>
          <w:tcPr>
            <w:tcW w:w="6463" w:type="dxa"/>
            <w:shd w:val="clear" w:color="auto" w:fill="auto"/>
            <w:tcMar>
              <w:top w:w="80" w:type="dxa"/>
              <w:left w:w="80" w:type="dxa"/>
              <w:bottom w:w="80" w:type="dxa"/>
              <w:right w:w="80" w:type="dxa"/>
            </w:tcMar>
            <w:vAlign w:val="center"/>
          </w:tcPr>
          <w:p w14:paraId="30DBBADB" w14:textId="77777777" w:rsidR="00636B5E" w:rsidRPr="008469FC" w:rsidRDefault="00636B5E" w:rsidP="00636B5E">
            <w:pPr>
              <w:pStyle w:val="Bodyjustified"/>
              <w:keepNext/>
              <w:ind w:right="57"/>
            </w:pPr>
            <w:r w:rsidRPr="008469FC">
              <w:t>Description of Deviations</w:t>
            </w:r>
          </w:p>
        </w:tc>
      </w:tr>
      <w:tr w:rsidR="000C5D18" w:rsidRPr="008469FC" w14:paraId="1E81FE6C" w14:textId="77777777" w:rsidTr="00E920F7">
        <w:trPr>
          <w:trHeight w:val="282"/>
        </w:trPr>
        <w:tc>
          <w:tcPr>
            <w:tcW w:w="2980" w:type="dxa"/>
            <w:vMerge w:val="restart"/>
            <w:tcMar>
              <w:top w:w="80" w:type="dxa"/>
              <w:left w:w="80" w:type="dxa"/>
              <w:bottom w:w="80" w:type="dxa"/>
              <w:right w:w="80" w:type="dxa"/>
            </w:tcMar>
          </w:tcPr>
          <w:p w14:paraId="40A8A625" w14:textId="3B29E3EF" w:rsidR="000C5D18" w:rsidRDefault="000C5D18" w:rsidP="00D855B0">
            <w:pPr>
              <w:pStyle w:val="Bodyjustified"/>
              <w:keepNext/>
              <w:jc w:val="left"/>
            </w:pPr>
            <w:r w:rsidRPr="008B4BCE">
              <w:rPr>
                <w:highlight w:val="yellow"/>
              </w:rPr>
              <w:t xml:space="preserve">Para. </w:t>
            </w:r>
            <w:r w:rsidR="00D855B0">
              <w:rPr>
                <w:highlight w:val="yellow"/>
              </w:rPr>
              <w:fldChar w:fldCharType="begin"/>
            </w:r>
            <w:r w:rsidR="00D855B0">
              <w:rPr>
                <w:highlight w:val="yellow"/>
              </w:rPr>
              <w:instrText xml:space="preserve"> REF _Ref483566556 \r \h </w:instrText>
            </w:r>
            <w:r w:rsidR="00D855B0">
              <w:rPr>
                <w:highlight w:val="yellow"/>
              </w:rPr>
            </w:r>
            <w:r w:rsidR="00D855B0">
              <w:rPr>
                <w:highlight w:val="yellow"/>
              </w:rPr>
              <w:fldChar w:fldCharType="separate"/>
            </w:r>
            <w:r w:rsidR="00D855B0">
              <w:rPr>
                <w:highlight w:val="yellow"/>
              </w:rPr>
              <w:t>2.1.1</w:t>
            </w:r>
            <w:r w:rsidR="00D855B0">
              <w:rPr>
                <w:highlight w:val="yellow"/>
              </w:rPr>
              <w:fldChar w:fldCharType="end"/>
            </w:r>
            <w:r w:rsidRPr="008B4BCE">
              <w:rPr>
                <w:highlight w:val="yellow"/>
              </w:rPr>
              <w:t>, Deviations from the Generic Specification: Deviations from Special In-Process Controls – Chart F2</w:t>
            </w:r>
          </w:p>
        </w:tc>
        <w:tc>
          <w:tcPr>
            <w:tcW w:w="6463" w:type="dxa"/>
            <w:tcMar>
              <w:top w:w="80" w:type="dxa"/>
              <w:left w:w="80" w:type="dxa"/>
              <w:bottom w:w="80" w:type="dxa"/>
              <w:right w:w="80" w:type="dxa"/>
            </w:tcMar>
          </w:tcPr>
          <w:p w14:paraId="1F51C1BC" w14:textId="3FCE7183" w:rsidR="000C5D18" w:rsidRPr="008469FC" w:rsidRDefault="000C5D18" w:rsidP="000C5D18">
            <w:pPr>
              <w:pStyle w:val="Bodyjustified"/>
              <w:keepNext/>
              <w:ind w:right="57"/>
              <w:jc w:val="left"/>
            </w:pPr>
            <w:r>
              <w:t xml:space="preserve">SEM Inspection: From each wafer selected for SEM Inspection, the sample of three dice shall be selected </w:t>
            </w:r>
            <w:r w:rsidRPr="00E920F7">
              <w:t>after die separation.</w:t>
            </w:r>
          </w:p>
        </w:tc>
      </w:tr>
      <w:tr w:rsidR="000C5D18" w:rsidRPr="008469FC" w14:paraId="526394AC" w14:textId="77777777" w:rsidTr="00F7303D">
        <w:trPr>
          <w:trHeight w:val="282"/>
        </w:trPr>
        <w:tc>
          <w:tcPr>
            <w:tcW w:w="2980" w:type="dxa"/>
            <w:vMerge/>
            <w:tcMar>
              <w:top w:w="80" w:type="dxa"/>
              <w:left w:w="80" w:type="dxa"/>
              <w:bottom w:w="80" w:type="dxa"/>
              <w:right w:w="80" w:type="dxa"/>
            </w:tcMar>
          </w:tcPr>
          <w:p w14:paraId="108FC153" w14:textId="77777777" w:rsidR="000C5D18" w:rsidRPr="008469FC" w:rsidRDefault="000C5D18" w:rsidP="000C5D18">
            <w:pPr>
              <w:pStyle w:val="Bodyjustified"/>
              <w:keepNext/>
              <w:jc w:val="left"/>
            </w:pPr>
          </w:p>
        </w:tc>
        <w:tc>
          <w:tcPr>
            <w:tcW w:w="6463" w:type="dxa"/>
            <w:tcMar>
              <w:top w:w="80" w:type="dxa"/>
              <w:left w:w="80" w:type="dxa"/>
              <w:bottom w:w="80" w:type="dxa"/>
              <w:right w:w="80" w:type="dxa"/>
            </w:tcMar>
          </w:tcPr>
          <w:p w14:paraId="74EF89E5" w14:textId="77777777" w:rsidR="000C5D18" w:rsidRDefault="000C5D18" w:rsidP="000C5D18">
            <w:pPr>
              <w:pStyle w:val="Bodyjustified"/>
              <w:keepNext/>
              <w:ind w:right="57"/>
              <w:jc w:val="left"/>
            </w:pPr>
            <w:r>
              <w:t>Bond Strength: The following pre-seal bond strength shall apply:</w:t>
            </w:r>
          </w:p>
          <w:p w14:paraId="75F851B5" w14:textId="248A05C3" w:rsidR="000C5D18" w:rsidRDefault="000C5D18" w:rsidP="000C5D18">
            <w:pPr>
              <w:pStyle w:val="Bodyjustified"/>
              <w:keepNext/>
              <w:numPr>
                <w:ilvl w:val="0"/>
                <w:numId w:val="41"/>
              </w:numPr>
              <w:ind w:left="360" w:right="57"/>
              <w:jc w:val="left"/>
            </w:pPr>
            <w:r>
              <w:t>0.03N minimum</w:t>
            </w:r>
          </w:p>
        </w:tc>
      </w:tr>
      <w:tr w:rsidR="000C5D18" w:rsidRPr="008469FC" w14:paraId="598BDD25" w14:textId="77777777" w:rsidTr="00F7303D">
        <w:trPr>
          <w:trHeight w:val="737"/>
        </w:trPr>
        <w:tc>
          <w:tcPr>
            <w:tcW w:w="2980" w:type="dxa"/>
            <w:tcMar>
              <w:top w:w="80" w:type="dxa"/>
              <w:left w:w="80" w:type="dxa"/>
              <w:bottom w:w="80" w:type="dxa"/>
              <w:right w:w="80" w:type="dxa"/>
            </w:tcMar>
          </w:tcPr>
          <w:p w14:paraId="6FB453A6" w14:textId="623AA148" w:rsidR="000C5D18" w:rsidRPr="008469FC" w:rsidRDefault="000C5D18" w:rsidP="000C5D18">
            <w:pPr>
              <w:pStyle w:val="Bodyjustified"/>
              <w:jc w:val="left"/>
            </w:pPr>
            <w:r w:rsidRPr="008B4BCE">
              <w:rPr>
                <w:highlight w:val="yellow"/>
              </w:rPr>
              <w:t xml:space="preserve">Para. </w:t>
            </w:r>
            <w:r w:rsidR="00D855B0">
              <w:rPr>
                <w:highlight w:val="yellow"/>
              </w:rPr>
              <w:fldChar w:fldCharType="begin"/>
            </w:r>
            <w:r w:rsidR="00D855B0">
              <w:rPr>
                <w:highlight w:val="yellow"/>
              </w:rPr>
              <w:instrText xml:space="preserve"> REF _Ref483566556 \r \h </w:instrText>
            </w:r>
            <w:r w:rsidR="00D855B0">
              <w:rPr>
                <w:highlight w:val="yellow"/>
              </w:rPr>
            </w:r>
            <w:r w:rsidR="00D855B0">
              <w:rPr>
                <w:highlight w:val="yellow"/>
              </w:rPr>
              <w:fldChar w:fldCharType="separate"/>
            </w:r>
            <w:r w:rsidR="00D855B0">
              <w:rPr>
                <w:highlight w:val="yellow"/>
              </w:rPr>
              <w:t>2.1.1</w:t>
            </w:r>
            <w:r w:rsidR="00D855B0">
              <w:rPr>
                <w:highlight w:val="yellow"/>
              </w:rPr>
              <w:fldChar w:fldCharType="end"/>
            </w:r>
            <w:r w:rsidRPr="008B4BCE">
              <w:rPr>
                <w:highlight w:val="yellow"/>
              </w:rPr>
              <w:t>, Deviations from the Generic Specification: Deviations from Screening Tests for Packaged Components – Chart F3A</w:t>
            </w:r>
          </w:p>
        </w:tc>
        <w:tc>
          <w:tcPr>
            <w:tcW w:w="6463" w:type="dxa"/>
            <w:tcMar>
              <w:top w:w="80" w:type="dxa"/>
              <w:left w:w="80" w:type="dxa"/>
              <w:bottom w:w="80" w:type="dxa"/>
              <w:right w:w="80" w:type="dxa"/>
            </w:tcMar>
          </w:tcPr>
          <w:p w14:paraId="48B0F95A" w14:textId="77777777" w:rsidR="000C5D18" w:rsidRDefault="000C5D18" w:rsidP="000C5D18">
            <w:pPr>
              <w:pStyle w:val="Bodyjustified"/>
              <w:keepNext/>
              <w:ind w:right="57"/>
              <w:jc w:val="left"/>
            </w:pPr>
            <w:r>
              <w:t>Radiographic Inspection:</w:t>
            </w:r>
          </w:p>
          <w:p w14:paraId="485ADD11" w14:textId="77777777" w:rsidR="000C5D18" w:rsidRPr="00775761" w:rsidRDefault="000C5D18" w:rsidP="000C5D18">
            <w:pPr>
              <w:pStyle w:val="BulletList"/>
              <w:keepNext/>
              <w:spacing w:after="0"/>
              <w:ind w:left="360" w:right="57"/>
              <w:rPr>
                <w:strike/>
                <w:highlight w:val="yellow"/>
              </w:rPr>
            </w:pPr>
            <w:r w:rsidRPr="00775761">
              <w:rPr>
                <w:strike/>
                <w:highlight w:val="yellow"/>
              </w:rPr>
              <w:t>Shall not be performed on Packaged Test Sublot samples for Naked Die Components.</w:t>
            </w:r>
          </w:p>
          <w:p w14:paraId="60DFBA2D" w14:textId="77777777" w:rsidR="000C5D18" w:rsidRDefault="000C5D18" w:rsidP="000C5D18">
            <w:pPr>
              <w:pStyle w:val="BulletList"/>
              <w:keepNext/>
              <w:spacing w:after="0"/>
              <w:ind w:left="360" w:right="57"/>
            </w:pPr>
            <w:r>
              <w:t xml:space="preserve">May be performed without serialisation and at any point during Chart </w:t>
            </w:r>
            <w:r w:rsidRPr="00775761">
              <w:rPr>
                <w:highlight w:val="yellow"/>
              </w:rPr>
              <w:t>F3A</w:t>
            </w:r>
            <w:r>
              <w:t>. Any components found to fail Radiographic Inspection shall be removed from the lot.</w:t>
            </w:r>
          </w:p>
          <w:p w14:paraId="73FA0482" w14:textId="01F64ADC" w:rsidR="000C5D18" w:rsidRDefault="000C5D18" w:rsidP="000C5D18">
            <w:pPr>
              <w:pStyle w:val="Bodyjustified"/>
              <w:ind w:right="57"/>
              <w:jc w:val="left"/>
            </w:pPr>
            <w:r w:rsidRPr="00636B5E">
              <w:t>May be performed in the X and Z axes only.</w:t>
            </w:r>
          </w:p>
        </w:tc>
      </w:tr>
      <w:tr w:rsidR="000C5D18" w:rsidRPr="008469FC" w14:paraId="21CBE735" w14:textId="77777777" w:rsidTr="00F7303D">
        <w:trPr>
          <w:trHeight w:val="737"/>
        </w:trPr>
        <w:tc>
          <w:tcPr>
            <w:tcW w:w="2980" w:type="dxa"/>
            <w:tcMar>
              <w:top w:w="80" w:type="dxa"/>
              <w:left w:w="80" w:type="dxa"/>
              <w:bottom w:w="80" w:type="dxa"/>
              <w:right w:w="80" w:type="dxa"/>
            </w:tcMar>
          </w:tcPr>
          <w:p w14:paraId="6D38B4B9" w14:textId="0A87DEE5" w:rsidR="000C5D18" w:rsidRPr="008B4BCE" w:rsidRDefault="000C5D18" w:rsidP="000C5D18">
            <w:pPr>
              <w:pStyle w:val="Bodyjustified"/>
              <w:keepNext/>
              <w:jc w:val="left"/>
              <w:rPr>
                <w:highlight w:val="yellow"/>
              </w:rPr>
            </w:pPr>
            <w:r w:rsidRPr="008B4BCE">
              <w:rPr>
                <w:highlight w:val="yellow"/>
              </w:rPr>
              <w:t xml:space="preserve">Para. </w:t>
            </w:r>
            <w:r w:rsidR="00D855B0">
              <w:rPr>
                <w:highlight w:val="yellow"/>
              </w:rPr>
              <w:fldChar w:fldCharType="begin"/>
            </w:r>
            <w:r w:rsidR="00D855B0">
              <w:rPr>
                <w:highlight w:val="yellow"/>
              </w:rPr>
              <w:instrText xml:space="preserve"> REF _Ref483566575 \r \h </w:instrText>
            </w:r>
            <w:r w:rsidR="00D855B0">
              <w:rPr>
                <w:highlight w:val="yellow"/>
              </w:rPr>
            </w:r>
            <w:r w:rsidR="00D855B0">
              <w:rPr>
                <w:highlight w:val="yellow"/>
              </w:rPr>
              <w:fldChar w:fldCharType="separate"/>
            </w:r>
            <w:r w:rsidR="00D855B0">
              <w:rPr>
                <w:highlight w:val="yellow"/>
              </w:rPr>
              <w:t>2.1.1.1</w:t>
            </w:r>
            <w:r w:rsidR="00D855B0">
              <w:rPr>
                <w:highlight w:val="yellow"/>
              </w:rPr>
              <w:fldChar w:fldCharType="end"/>
            </w:r>
            <w:r w:rsidRPr="008B4BCE">
              <w:rPr>
                <w:highlight w:val="yellow"/>
              </w:rPr>
              <w:t xml:space="preserve">, Deviations from </w:t>
            </w:r>
          </w:p>
          <w:p w14:paraId="226FB2CB" w14:textId="337A0462" w:rsidR="000C5D18" w:rsidRDefault="000C5D18" w:rsidP="000C5D18">
            <w:pPr>
              <w:pStyle w:val="Bodyjustified"/>
              <w:jc w:val="left"/>
            </w:pPr>
            <w:r w:rsidRPr="008B4BCE">
              <w:rPr>
                <w:highlight w:val="yellow"/>
              </w:rPr>
              <w:t>Qualification and Periodic Testing – Chart F4</w:t>
            </w:r>
          </w:p>
        </w:tc>
        <w:tc>
          <w:tcPr>
            <w:tcW w:w="6463" w:type="dxa"/>
            <w:tcMar>
              <w:top w:w="80" w:type="dxa"/>
              <w:left w:w="80" w:type="dxa"/>
              <w:bottom w:w="80" w:type="dxa"/>
              <w:right w:w="80" w:type="dxa"/>
            </w:tcMar>
          </w:tcPr>
          <w:p w14:paraId="08099ECA" w14:textId="193278A1" w:rsidR="000C5D18" w:rsidRDefault="000C5D18" w:rsidP="000C5D18">
            <w:pPr>
              <w:pStyle w:val="Bodyjustified"/>
              <w:keepNext/>
              <w:spacing w:after="120"/>
              <w:jc w:val="left"/>
            </w:pPr>
            <w:r>
              <w:t>For the De-encapsulation Subgroup, the Internal Visual Inspection, Bond Strength and Die Shear tests may be replaced by measurements verifying the die solder integrity and wire integrity, as follows:</w:t>
            </w:r>
          </w:p>
          <w:p w14:paraId="741D6B98" w14:textId="5B5CA70B" w:rsidR="000C5D18" w:rsidRPr="00CD2AB8" w:rsidRDefault="000C5D18" w:rsidP="000C5D18">
            <w:pPr>
              <w:pStyle w:val="Bullet2"/>
              <w:keepNext/>
              <w:spacing w:after="120"/>
              <w:ind w:left="360" w:right="57"/>
            </w:pPr>
            <w:r w:rsidRPr="00CD2AB8">
              <w:t xml:space="preserve">Thermal Impedance test in accordance with </w:t>
            </w:r>
            <w:hyperlink r:id="rId44" w:history="1">
              <w:r w:rsidRPr="007E15E6">
                <w:rPr>
                  <w:rStyle w:val="Hyperlink"/>
                </w:rPr>
                <w:t>MIL-STD-750, Test Method</w:t>
              </w:r>
            </w:hyperlink>
            <w:r w:rsidRPr="00CD2AB8">
              <w:t xml:space="preserve"> </w:t>
            </w:r>
            <w:hyperlink r:id="rId45" w:history="1">
              <w:r w:rsidRPr="003D1487">
                <w:rPr>
                  <w:rStyle w:val="Hyperlink"/>
                </w:rPr>
                <w:t>3101</w:t>
              </w:r>
            </w:hyperlink>
            <w:r w:rsidRPr="00CD2AB8">
              <w:t>.</w:t>
            </w:r>
          </w:p>
          <w:p w14:paraId="27B5999C" w14:textId="1B6B5466" w:rsidR="000C5D18" w:rsidRDefault="000C5D18" w:rsidP="000C5D18">
            <w:pPr>
              <w:pStyle w:val="Bullet2"/>
              <w:ind w:left="757"/>
            </w:pPr>
            <w:r>
              <w:t xml:space="preserve">For Variants </w:t>
            </w:r>
            <w:r w:rsidRPr="006C543F">
              <w:t>01 to 06, 08 to 13, 15 to 20, 22 to 27, 29 to 34, 50 to 56</w:t>
            </w:r>
            <w:r>
              <w:t xml:space="preserve">: </w:t>
            </w:r>
            <w:r w:rsidRPr="00797142">
              <w:t>P</w:t>
            </w:r>
            <w:r w:rsidRPr="00A54F72">
              <w:rPr>
                <w:vertAlign w:val="subscript"/>
              </w:rPr>
              <w:t>D</w:t>
            </w:r>
            <w:r w:rsidRPr="00797142">
              <w:t xml:space="preserve"> = </w:t>
            </w:r>
            <w:r w:rsidRPr="006C543F">
              <w:t>0.25W</w:t>
            </w:r>
            <w:r w:rsidRPr="00797142">
              <w:t>.</w:t>
            </w:r>
          </w:p>
          <w:p w14:paraId="7915EA3C" w14:textId="0C03BCEA" w:rsidR="000C5D18" w:rsidRDefault="000C5D18" w:rsidP="000C5D18">
            <w:pPr>
              <w:pStyle w:val="Bullet2"/>
              <w:ind w:left="757"/>
            </w:pPr>
            <w:r>
              <w:t xml:space="preserve">For Variants </w:t>
            </w:r>
            <w:r w:rsidRPr="006C543F">
              <w:t>07, 14, 21, 28, 35 to 41, 43 to 48, 57 to 61</w:t>
            </w:r>
            <w:r>
              <w:t xml:space="preserve">: </w:t>
            </w:r>
            <w:r w:rsidRPr="00797142">
              <w:t>P</w:t>
            </w:r>
            <w:r w:rsidRPr="00A54F72">
              <w:rPr>
                <w:vertAlign w:val="subscript"/>
              </w:rPr>
              <w:t>D</w:t>
            </w:r>
            <w:r w:rsidRPr="00797142">
              <w:t xml:space="preserve"> = </w:t>
            </w:r>
            <w:r>
              <w:t>0.</w:t>
            </w:r>
            <w:r w:rsidRPr="006C543F">
              <w:t>5W</w:t>
            </w:r>
            <w:r w:rsidRPr="00797142">
              <w:t>.</w:t>
            </w:r>
          </w:p>
          <w:p w14:paraId="06731715" w14:textId="315BC09E" w:rsidR="000C5D18" w:rsidRPr="00797142" w:rsidRDefault="000C5D18" w:rsidP="000C5D18">
            <w:pPr>
              <w:pStyle w:val="Bullet2"/>
              <w:spacing w:after="120"/>
              <w:ind w:left="757"/>
            </w:pPr>
            <w:r>
              <w:t xml:space="preserve">For Variants 42, 49, 62, 63: </w:t>
            </w:r>
            <w:r w:rsidRPr="00797142">
              <w:t>P</w:t>
            </w:r>
            <w:r w:rsidRPr="00A54F72">
              <w:rPr>
                <w:vertAlign w:val="subscript"/>
              </w:rPr>
              <w:t>D</w:t>
            </w:r>
            <w:r w:rsidRPr="00797142">
              <w:t xml:space="preserve"> = </w:t>
            </w:r>
            <w:r>
              <w:t>1</w:t>
            </w:r>
            <w:r w:rsidRPr="006C543F">
              <w:t>W</w:t>
            </w:r>
            <w:r w:rsidRPr="00797142">
              <w:t>.</w:t>
            </w:r>
          </w:p>
          <w:p w14:paraId="7CD2C504" w14:textId="5BB4837B" w:rsidR="000C5D18" w:rsidRPr="00CD2AB8" w:rsidRDefault="000C5D18" w:rsidP="000C5D18">
            <w:pPr>
              <w:pStyle w:val="Bullet2"/>
              <w:keepNext/>
              <w:numPr>
                <w:ilvl w:val="0"/>
                <w:numId w:val="0"/>
              </w:numPr>
              <w:spacing w:after="200"/>
              <w:ind w:left="363" w:right="57"/>
            </w:pPr>
            <w:r w:rsidRPr="00797142">
              <w:t>T</w:t>
            </w:r>
            <w:r w:rsidRPr="00CD2AB8">
              <w:t xml:space="preserve">he Thermal Impedance shall be measured and shall not exceed </w:t>
            </w:r>
            <w:r>
              <w:t xml:space="preserve">the applicable value of Thermal Resistance, Junction-to-Case specified in Para. </w:t>
            </w:r>
            <w:r>
              <w:fldChar w:fldCharType="begin"/>
            </w:r>
            <w:r>
              <w:instrText xml:space="preserve"> REF _Ref483564071 \r \h </w:instrText>
            </w:r>
            <w:r>
              <w:fldChar w:fldCharType="separate"/>
            </w:r>
            <w:r>
              <w:t>1.5</w:t>
            </w:r>
            <w:r>
              <w:fldChar w:fldCharType="end"/>
            </w:r>
            <w:r>
              <w:t xml:space="preserve"> herein</w:t>
            </w:r>
            <w:r w:rsidRPr="00CD2AB8">
              <w:t>.</w:t>
            </w:r>
          </w:p>
          <w:p w14:paraId="3CDD385E" w14:textId="4FE3C488" w:rsidR="000C5D18" w:rsidRPr="00CD2AB8" w:rsidRDefault="000C5D18" w:rsidP="000C5D18">
            <w:pPr>
              <w:pStyle w:val="Bullet2"/>
              <w:keepNext/>
              <w:spacing w:after="120"/>
              <w:ind w:left="360" w:right="57"/>
            </w:pPr>
            <w:r w:rsidRPr="00CD2AB8">
              <w:t xml:space="preserve">Forward </w:t>
            </w:r>
            <w:r>
              <w:t>Voltage</w:t>
            </w:r>
            <w:r w:rsidRPr="00CD2AB8">
              <w:t xml:space="preserve"> test in accordance with </w:t>
            </w:r>
            <w:hyperlink r:id="rId46" w:history="1">
              <w:r w:rsidRPr="007E15E6">
                <w:rPr>
                  <w:rStyle w:val="Hyperlink"/>
                </w:rPr>
                <w:t>MIL-STD-750, Test Method</w:t>
              </w:r>
            </w:hyperlink>
            <w:r w:rsidRPr="00CD2AB8">
              <w:t xml:space="preserve"> </w:t>
            </w:r>
            <w:hyperlink r:id="rId47" w:history="1">
              <w:r w:rsidRPr="003D1487">
                <w:rPr>
                  <w:rStyle w:val="Hyperlink"/>
                </w:rPr>
                <w:t>4011</w:t>
              </w:r>
            </w:hyperlink>
            <w:r w:rsidRPr="00CD2AB8">
              <w:t>.</w:t>
            </w:r>
          </w:p>
          <w:p w14:paraId="0DC8490A" w14:textId="0CE3CAC6" w:rsidR="000C5D18" w:rsidRDefault="000C5D18" w:rsidP="000C5D18">
            <w:pPr>
              <w:pStyle w:val="Bullet2"/>
              <w:keepNext/>
              <w:ind w:left="757" w:right="57"/>
            </w:pPr>
            <w:r>
              <w:t>For Variants 01 to 49 and 57 to 63: I</w:t>
            </w:r>
            <w:r w:rsidRPr="00A54F72">
              <w:rPr>
                <w:vertAlign w:val="subscript"/>
              </w:rPr>
              <w:t>F</w:t>
            </w:r>
            <w:r>
              <w:t xml:space="preserve"> = </w:t>
            </w:r>
            <w:r w:rsidRPr="006C543F">
              <w:t>100mA</w:t>
            </w:r>
            <w:r w:rsidRPr="00797142">
              <w:t>.</w:t>
            </w:r>
          </w:p>
          <w:p w14:paraId="19E6CDB2" w14:textId="466DEF3E" w:rsidR="000C5D18" w:rsidRDefault="000C5D18" w:rsidP="000C5D18">
            <w:pPr>
              <w:pStyle w:val="Bullet2"/>
              <w:keepNext/>
              <w:spacing w:after="120"/>
              <w:ind w:left="757" w:right="57"/>
            </w:pPr>
            <w:r>
              <w:t>For Variants 50 to 56: I</w:t>
            </w:r>
            <w:r w:rsidRPr="006B627A">
              <w:rPr>
                <w:vertAlign w:val="subscript"/>
              </w:rPr>
              <w:t>F</w:t>
            </w:r>
            <w:r>
              <w:t xml:space="preserve"> = 90mA</w:t>
            </w:r>
          </w:p>
          <w:p w14:paraId="37AA780A" w14:textId="6FB1C8B7" w:rsidR="000C5D18" w:rsidRDefault="000C5D18" w:rsidP="000C5D18">
            <w:pPr>
              <w:pStyle w:val="Bodyjustified"/>
              <w:ind w:left="363" w:right="57"/>
              <w:jc w:val="left"/>
            </w:pPr>
            <w:r w:rsidRPr="007440F3">
              <w:rPr>
                <w:rFonts w:eastAsia="Times New Roman" w:cs="Times New Roman"/>
                <w:color w:val="auto"/>
                <w:w w:val="100"/>
              </w:rPr>
              <w:t>The Forward Voltage shall be measured and shall not exceed 1.2V.</w:t>
            </w:r>
          </w:p>
        </w:tc>
      </w:tr>
    </w:tbl>
    <w:p w14:paraId="0D054F19" w14:textId="77777777" w:rsidR="00636B5E" w:rsidRDefault="00636B5E" w:rsidP="00636B5E">
      <w:pPr>
        <w:pStyle w:val="Bodyjustified"/>
        <w:jc w:val="left"/>
      </w:pPr>
    </w:p>
    <w:sectPr w:rsidR="00636B5E" w:rsidSect="00501DE3">
      <w:headerReference w:type="default" r:id="rId48"/>
      <w:pgSz w:w="11907" w:h="16839" w:code="9"/>
      <w:pgMar w:top="1418"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7-05-26T12:54:00Z" w:initials="SJ">
    <w:p w14:paraId="41724085" w14:textId="2C011018" w:rsidR="00D855B0" w:rsidRDefault="00D855B0">
      <w:pPr>
        <w:pStyle w:val="CommentText"/>
      </w:pPr>
      <w:r>
        <w:rPr>
          <w:rStyle w:val="CommentReference"/>
        </w:rPr>
        <w:annotationRef/>
      </w:r>
      <w:r w:rsidRPr="00D855B0">
        <w:t>Note: This Draft contains all proposed editorial changes, highlighted in yellow, to Issue 6 of this specification.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172408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11BB1E" w14:textId="77777777" w:rsidR="004316EE" w:rsidRDefault="004316EE" w:rsidP="00546706">
      <w:r>
        <w:separator/>
      </w:r>
    </w:p>
    <w:p w14:paraId="4B443049" w14:textId="77777777" w:rsidR="004316EE" w:rsidRDefault="004316EE" w:rsidP="00546706"/>
    <w:p w14:paraId="11FD37D0" w14:textId="77777777" w:rsidR="004316EE" w:rsidRDefault="004316EE" w:rsidP="00546706"/>
    <w:p w14:paraId="3A52F17E" w14:textId="77777777" w:rsidR="004316EE" w:rsidRDefault="004316EE" w:rsidP="00546706"/>
    <w:p w14:paraId="1B073AD4" w14:textId="77777777" w:rsidR="004316EE" w:rsidRDefault="004316EE"/>
    <w:p w14:paraId="7F689880" w14:textId="77777777" w:rsidR="004316EE" w:rsidRDefault="004316EE"/>
    <w:p w14:paraId="6AAF5D42" w14:textId="77777777" w:rsidR="004316EE" w:rsidRDefault="004316EE"/>
  </w:endnote>
  <w:endnote w:type="continuationSeparator" w:id="0">
    <w:p w14:paraId="7605D5D9" w14:textId="77777777" w:rsidR="004316EE" w:rsidRDefault="004316EE" w:rsidP="00546706">
      <w:r>
        <w:continuationSeparator/>
      </w:r>
    </w:p>
    <w:p w14:paraId="58E9CD75" w14:textId="77777777" w:rsidR="004316EE" w:rsidRDefault="004316EE" w:rsidP="00546706"/>
    <w:p w14:paraId="1C7BE370" w14:textId="77777777" w:rsidR="004316EE" w:rsidRDefault="004316EE" w:rsidP="00546706"/>
    <w:p w14:paraId="57D102AC" w14:textId="77777777" w:rsidR="004316EE" w:rsidRDefault="004316EE" w:rsidP="00546706"/>
    <w:p w14:paraId="0860692A" w14:textId="77777777" w:rsidR="004316EE" w:rsidRDefault="004316EE"/>
    <w:p w14:paraId="75AF1A37" w14:textId="77777777" w:rsidR="004316EE" w:rsidRDefault="004316EE"/>
    <w:p w14:paraId="598DA564" w14:textId="77777777" w:rsidR="004316EE" w:rsidRDefault="004316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F3548" w14:textId="77777777" w:rsidR="004316EE" w:rsidRDefault="004316EE" w:rsidP="00546706">
      <w:r>
        <w:separator/>
      </w:r>
    </w:p>
    <w:p w14:paraId="319C0118" w14:textId="77777777" w:rsidR="004316EE" w:rsidRDefault="004316EE" w:rsidP="00546706"/>
    <w:p w14:paraId="48E2CBD0" w14:textId="77777777" w:rsidR="004316EE" w:rsidRDefault="004316EE" w:rsidP="00546706"/>
    <w:p w14:paraId="3FB1B916" w14:textId="77777777" w:rsidR="004316EE" w:rsidRDefault="004316EE" w:rsidP="00546706"/>
    <w:p w14:paraId="2016689F" w14:textId="77777777" w:rsidR="004316EE" w:rsidRDefault="004316EE"/>
    <w:p w14:paraId="16B85742" w14:textId="77777777" w:rsidR="004316EE" w:rsidRDefault="004316EE"/>
    <w:p w14:paraId="38F83AFF" w14:textId="77777777" w:rsidR="004316EE" w:rsidRDefault="004316EE"/>
  </w:footnote>
  <w:footnote w:type="continuationSeparator" w:id="0">
    <w:p w14:paraId="51DAF57D" w14:textId="77777777" w:rsidR="004316EE" w:rsidRDefault="004316EE" w:rsidP="00546706">
      <w:r>
        <w:continuationSeparator/>
      </w:r>
    </w:p>
    <w:p w14:paraId="58088EFB" w14:textId="77777777" w:rsidR="004316EE" w:rsidRDefault="004316EE" w:rsidP="00546706"/>
    <w:p w14:paraId="5B621377" w14:textId="77777777" w:rsidR="004316EE" w:rsidRDefault="004316EE" w:rsidP="00546706"/>
    <w:p w14:paraId="5C91A5BA" w14:textId="77777777" w:rsidR="004316EE" w:rsidRDefault="004316EE" w:rsidP="00546706"/>
    <w:p w14:paraId="5A8FC72E" w14:textId="77777777" w:rsidR="004316EE" w:rsidRDefault="004316EE"/>
    <w:p w14:paraId="58D91E27" w14:textId="77777777" w:rsidR="004316EE" w:rsidRDefault="004316EE"/>
    <w:p w14:paraId="1C66B455" w14:textId="77777777" w:rsidR="004316EE" w:rsidRDefault="004316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96539B" w:rsidRPr="00566CE2" w14:paraId="30565B78" w14:textId="77777777" w:rsidTr="00E5103C">
      <w:trPr>
        <w:trHeight w:val="851"/>
      </w:trPr>
      <w:tc>
        <w:tcPr>
          <w:tcW w:w="3170" w:type="dxa"/>
          <w:shd w:val="clear" w:color="auto" w:fill="auto"/>
        </w:tcPr>
        <w:p w14:paraId="712A7E56" w14:textId="77777777" w:rsidR="0096539B" w:rsidRPr="00566CE2" w:rsidRDefault="0096539B"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96539B" w:rsidRDefault="0096539B" w:rsidP="006E4A0A">
          <w:pPr>
            <w:ind w:left="570"/>
            <w:jc w:val="center"/>
          </w:pPr>
          <w:r>
            <w:t>ESCC Detail Specification</w:t>
          </w:r>
        </w:p>
        <w:p w14:paraId="02BA98B5" w14:textId="02F301A5" w:rsidR="0096539B" w:rsidRPr="00566CE2" w:rsidRDefault="0096539B" w:rsidP="00C03135">
          <w:pPr>
            <w:spacing w:after="0"/>
            <w:ind w:left="570"/>
            <w:jc w:val="center"/>
          </w:pPr>
          <w:r>
            <w:t>No. 5513/038</w:t>
          </w:r>
        </w:p>
      </w:tc>
      <w:tc>
        <w:tcPr>
          <w:tcW w:w="2985" w:type="dxa"/>
          <w:shd w:val="clear" w:color="auto" w:fill="auto"/>
        </w:tcPr>
        <w:p w14:paraId="4B810D1A" w14:textId="77777777" w:rsidR="0096539B" w:rsidRPr="00566CE2" w:rsidRDefault="0096539B" w:rsidP="00566CE2">
          <w:r w:rsidRPr="00566CE2">
            <w:t xml:space="preserve">PAGE </w:t>
          </w:r>
          <w:r w:rsidRPr="00566CE2">
            <w:fldChar w:fldCharType="begin"/>
          </w:r>
          <w:r w:rsidRPr="00566CE2">
            <w:instrText xml:space="preserve"> PAGE  \* Arabic  \* MERGEFORMAT </w:instrText>
          </w:r>
          <w:r w:rsidRPr="00566CE2">
            <w:fldChar w:fldCharType="separate"/>
          </w:r>
          <w:r w:rsidR="00A916A7">
            <w:rPr>
              <w:noProof/>
            </w:rPr>
            <w:t>18</w:t>
          </w:r>
          <w:r w:rsidRPr="00566CE2">
            <w:fldChar w:fldCharType="end"/>
          </w:r>
        </w:p>
        <w:p w14:paraId="30E084E0" w14:textId="05CE5CA3" w:rsidR="0096539B" w:rsidRPr="00566CE2" w:rsidRDefault="0096539B" w:rsidP="001E6E01">
          <w:pPr>
            <w:spacing w:after="0"/>
          </w:pPr>
          <w:r>
            <w:t>ISSUE 7 Dft. A</w:t>
          </w:r>
        </w:p>
      </w:tc>
    </w:tr>
  </w:tbl>
  <w:p w14:paraId="7BFFD91E" w14:textId="77777777" w:rsidR="0096539B" w:rsidRDefault="0096539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206C7"/>
    <w:rsid w:val="00025EDD"/>
    <w:rsid w:val="000331FE"/>
    <w:rsid w:val="000335CA"/>
    <w:rsid w:val="0003564C"/>
    <w:rsid w:val="0003657B"/>
    <w:rsid w:val="00036706"/>
    <w:rsid w:val="00036CA1"/>
    <w:rsid w:val="000438D5"/>
    <w:rsid w:val="00045549"/>
    <w:rsid w:val="00045B2B"/>
    <w:rsid w:val="000547FA"/>
    <w:rsid w:val="000548D0"/>
    <w:rsid w:val="000558EC"/>
    <w:rsid w:val="00055A7F"/>
    <w:rsid w:val="00063D5A"/>
    <w:rsid w:val="000671EC"/>
    <w:rsid w:val="000703CA"/>
    <w:rsid w:val="00072F6F"/>
    <w:rsid w:val="00073C8B"/>
    <w:rsid w:val="0007527B"/>
    <w:rsid w:val="00080FC5"/>
    <w:rsid w:val="00082B85"/>
    <w:rsid w:val="00082F30"/>
    <w:rsid w:val="0008396F"/>
    <w:rsid w:val="00085EC7"/>
    <w:rsid w:val="000864D5"/>
    <w:rsid w:val="00091857"/>
    <w:rsid w:val="00092DA4"/>
    <w:rsid w:val="00093F97"/>
    <w:rsid w:val="00097337"/>
    <w:rsid w:val="00097C2F"/>
    <w:rsid w:val="000A0815"/>
    <w:rsid w:val="000A5EC7"/>
    <w:rsid w:val="000B4302"/>
    <w:rsid w:val="000B4DEC"/>
    <w:rsid w:val="000B5D80"/>
    <w:rsid w:val="000C11E9"/>
    <w:rsid w:val="000C151B"/>
    <w:rsid w:val="000C1E12"/>
    <w:rsid w:val="000C2319"/>
    <w:rsid w:val="000C5D18"/>
    <w:rsid w:val="000C6596"/>
    <w:rsid w:val="000C6C38"/>
    <w:rsid w:val="000D0A69"/>
    <w:rsid w:val="000D313F"/>
    <w:rsid w:val="000D3BA4"/>
    <w:rsid w:val="000D5575"/>
    <w:rsid w:val="000D7024"/>
    <w:rsid w:val="000D73D1"/>
    <w:rsid w:val="000E1453"/>
    <w:rsid w:val="000E3442"/>
    <w:rsid w:val="000E52F9"/>
    <w:rsid w:val="000E65CE"/>
    <w:rsid w:val="000E7EAB"/>
    <w:rsid w:val="000F1850"/>
    <w:rsid w:val="000F1F53"/>
    <w:rsid w:val="000F24BA"/>
    <w:rsid w:val="000F315F"/>
    <w:rsid w:val="000F3340"/>
    <w:rsid w:val="000F43DB"/>
    <w:rsid w:val="000F4755"/>
    <w:rsid w:val="000F7908"/>
    <w:rsid w:val="00102FFF"/>
    <w:rsid w:val="001038A1"/>
    <w:rsid w:val="0011099A"/>
    <w:rsid w:val="00112EE0"/>
    <w:rsid w:val="0011461F"/>
    <w:rsid w:val="00114818"/>
    <w:rsid w:val="00115B90"/>
    <w:rsid w:val="0012267E"/>
    <w:rsid w:val="00123D4C"/>
    <w:rsid w:val="0012548A"/>
    <w:rsid w:val="00134F36"/>
    <w:rsid w:val="00136C42"/>
    <w:rsid w:val="00137215"/>
    <w:rsid w:val="00142480"/>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807FF"/>
    <w:rsid w:val="0018153C"/>
    <w:rsid w:val="00182349"/>
    <w:rsid w:val="00183D4A"/>
    <w:rsid w:val="001866E1"/>
    <w:rsid w:val="0018709D"/>
    <w:rsid w:val="00187CF2"/>
    <w:rsid w:val="001910B0"/>
    <w:rsid w:val="00192035"/>
    <w:rsid w:val="00192E81"/>
    <w:rsid w:val="001A333C"/>
    <w:rsid w:val="001A6C8D"/>
    <w:rsid w:val="001A7198"/>
    <w:rsid w:val="001A7D31"/>
    <w:rsid w:val="001B0DAD"/>
    <w:rsid w:val="001B43F2"/>
    <w:rsid w:val="001B4CDC"/>
    <w:rsid w:val="001B4F51"/>
    <w:rsid w:val="001B5DC4"/>
    <w:rsid w:val="001B650E"/>
    <w:rsid w:val="001B7C3A"/>
    <w:rsid w:val="001C1A56"/>
    <w:rsid w:val="001C3A7F"/>
    <w:rsid w:val="001C5709"/>
    <w:rsid w:val="001C6E75"/>
    <w:rsid w:val="001C7582"/>
    <w:rsid w:val="001D1DD6"/>
    <w:rsid w:val="001D5074"/>
    <w:rsid w:val="001D578E"/>
    <w:rsid w:val="001D5A10"/>
    <w:rsid w:val="001D5D96"/>
    <w:rsid w:val="001E04D9"/>
    <w:rsid w:val="001E1317"/>
    <w:rsid w:val="001E4227"/>
    <w:rsid w:val="001E4BCD"/>
    <w:rsid w:val="001E6E01"/>
    <w:rsid w:val="001F0C25"/>
    <w:rsid w:val="001F38D3"/>
    <w:rsid w:val="001F4C15"/>
    <w:rsid w:val="001F54FA"/>
    <w:rsid w:val="001F773B"/>
    <w:rsid w:val="0020029C"/>
    <w:rsid w:val="00201BD3"/>
    <w:rsid w:val="002106E5"/>
    <w:rsid w:val="0021205D"/>
    <w:rsid w:val="00217854"/>
    <w:rsid w:val="002209BF"/>
    <w:rsid w:val="002235E1"/>
    <w:rsid w:val="00223651"/>
    <w:rsid w:val="002237AC"/>
    <w:rsid w:val="002248A9"/>
    <w:rsid w:val="00231000"/>
    <w:rsid w:val="002333CB"/>
    <w:rsid w:val="002348A5"/>
    <w:rsid w:val="00240DB1"/>
    <w:rsid w:val="00241FF4"/>
    <w:rsid w:val="002433E6"/>
    <w:rsid w:val="0024424F"/>
    <w:rsid w:val="00245FDF"/>
    <w:rsid w:val="0024630C"/>
    <w:rsid w:val="00247CE8"/>
    <w:rsid w:val="002550BE"/>
    <w:rsid w:val="00256720"/>
    <w:rsid w:val="0026234E"/>
    <w:rsid w:val="00263080"/>
    <w:rsid w:val="00264C5E"/>
    <w:rsid w:val="00265DD1"/>
    <w:rsid w:val="0027268A"/>
    <w:rsid w:val="00272BD0"/>
    <w:rsid w:val="002734C6"/>
    <w:rsid w:val="00274BCA"/>
    <w:rsid w:val="002769FE"/>
    <w:rsid w:val="002839B8"/>
    <w:rsid w:val="00284145"/>
    <w:rsid w:val="0028477E"/>
    <w:rsid w:val="00286B9E"/>
    <w:rsid w:val="002936DD"/>
    <w:rsid w:val="002963D4"/>
    <w:rsid w:val="00296C62"/>
    <w:rsid w:val="00297004"/>
    <w:rsid w:val="002A0A41"/>
    <w:rsid w:val="002A4C33"/>
    <w:rsid w:val="002A7591"/>
    <w:rsid w:val="002B1A90"/>
    <w:rsid w:val="002B510A"/>
    <w:rsid w:val="002C0D47"/>
    <w:rsid w:val="002C22F7"/>
    <w:rsid w:val="002C393A"/>
    <w:rsid w:val="002C5AD7"/>
    <w:rsid w:val="002C6E8F"/>
    <w:rsid w:val="002D0A07"/>
    <w:rsid w:val="002D31D8"/>
    <w:rsid w:val="002D3B45"/>
    <w:rsid w:val="002D4BB4"/>
    <w:rsid w:val="002D75EC"/>
    <w:rsid w:val="002D77CF"/>
    <w:rsid w:val="002E33A6"/>
    <w:rsid w:val="002E755E"/>
    <w:rsid w:val="002F1901"/>
    <w:rsid w:val="002F1DE3"/>
    <w:rsid w:val="002F3210"/>
    <w:rsid w:val="002F7226"/>
    <w:rsid w:val="00300B95"/>
    <w:rsid w:val="0030144C"/>
    <w:rsid w:val="003032C0"/>
    <w:rsid w:val="003060C2"/>
    <w:rsid w:val="00306ACC"/>
    <w:rsid w:val="00310C7F"/>
    <w:rsid w:val="00313B57"/>
    <w:rsid w:val="00313E84"/>
    <w:rsid w:val="003179E6"/>
    <w:rsid w:val="003203B1"/>
    <w:rsid w:val="00321155"/>
    <w:rsid w:val="00324710"/>
    <w:rsid w:val="00325C1C"/>
    <w:rsid w:val="003273E4"/>
    <w:rsid w:val="00332B2D"/>
    <w:rsid w:val="003356D4"/>
    <w:rsid w:val="00342DA2"/>
    <w:rsid w:val="00342DCF"/>
    <w:rsid w:val="00343105"/>
    <w:rsid w:val="00344846"/>
    <w:rsid w:val="003448D9"/>
    <w:rsid w:val="00344F6A"/>
    <w:rsid w:val="00351B25"/>
    <w:rsid w:val="00353181"/>
    <w:rsid w:val="0035659C"/>
    <w:rsid w:val="00357275"/>
    <w:rsid w:val="00363D27"/>
    <w:rsid w:val="00364662"/>
    <w:rsid w:val="00365B17"/>
    <w:rsid w:val="00365EFB"/>
    <w:rsid w:val="003668F4"/>
    <w:rsid w:val="00367EC4"/>
    <w:rsid w:val="00370073"/>
    <w:rsid w:val="0037029A"/>
    <w:rsid w:val="00371BF5"/>
    <w:rsid w:val="00374AAD"/>
    <w:rsid w:val="0038203D"/>
    <w:rsid w:val="00383EFC"/>
    <w:rsid w:val="003867C9"/>
    <w:rsid w:val="0038688C"/>
    <w:rsid w:val="00390A34"/>
    <w:rsid w:val="003A0780"/>
    <w:rsid w:val="003B4579"/>
    <w:rsid w:val="003B66D8"/>
    <w:rsid w:val="003C0AD9"/>
    <w:rsid w:val="003C36F5"/>
    <w:rsid w:val="003C42C6"/>
    <w:rsid w:val="003C47CE"/>
    <w:rsid w:val="003C5D0C"/>
    <w:rsid w:val="003D00BA"/>
    <w:rsid w:val="003D1487"/>
    <w:rsid w:val="003D2173"/>
    <w:rsid w:val="003D3049"/>
    <w:rsid w:val="003D5224"/>
    <w:rsid w:val="003D6374"/>
    <w:rsid w:val="003E0F7C"/>
    <w:rsid w:val="003E2C9B"/>
    <w:rsid w:val="003E2F21"/>
    <w:rsid w:val="003E4D25"/>
    <w:rsid w:val="003E6DCA"/>
    <w:rsid w:val="003E7919"/>
    <w:rsid w:val="003F43D9"/>
    <w:rsid w:val="00400149"/>
    <w:rsid w:val="00406A39"/>
    <w:rsid w:val="0040702E"/>
    <w:rsid w:val="00407763"/>
    <w:rsid w:val="0041202E"/>
    <w:rsid w:val="004125E9"/>
    <w:rsid w:val="004219A4"/>
    <w:rsid w:val="00422841"/>
    <w:rsid w:val="00422AD7"/>
    <w:rsid w:val="0042310A"/>
    <w:rsid w:val="00424D1B"/>
    <w:rsid w:val="00425601"/>
    <w:rsid w:val="004316EE"/>
    <w:rsid w:val="004320D8"/>
    <w:rsid w:val="00432748"/>
    <w:rsid w:val="0044205B"/>
    <w:rsid w:val="00445423"/>
    <w:rsid w:val="00445926"/>
    <w:rsid w:val="00451A0B"/>
    <w:rsid w:val="00451BCB"/>
    <w:rsid w:val="00452B1D"/>
    <w:rsid w:val="00453697"/>
    <w:rsid w:val="00456E16"/>
    <w:rsid w:val="004622E7"/>
    <w:rsid w:val="0046550B"/>
    <w:rsid w:val="0046666F"/>
    <w:rsid w:val="004816D3"/>
    <w:rsid w:val="00482F03"/>
    <w:rsid w:val="004839AB"/>
    <w:rsid w:val="0048746A"/>
    <w:rsid w:val="00487681"/>
    <w:rsid w:val="00487E6C"/>
    <w:rsid w:val="00493472"/>
    <w:rsid w:val="00494366"/>
    <w:rsid w:val="0049505D"/>
    <w:rsid w:val="00495405"/>
    <w:rsid w:val="0049640C"/>
    <w:rsid w:val="00496764"/>
    <w:rsid w:val="004A15BC"/>
    <w:rsid w:val="004A7CA3"/>
    <w:rsid w:val="004B0A2F"/>
    <w:rsid w:val="004B13A6"/>
    <w:rsid w:val="004C1599"/>
    <w:rsid w:val="004C3722"/>
    <w:rsid w:val="004C5CBE"/>
    <w:rsid w:val="004C7154"/>
    <w:rsid w:val="004D1E63"/>
    <w:rsid w:val="004D4AD7"/>
    <w:rsid w:val="004D7F9C"/>
    <w:rsid w:val="004E0D80"/>
    <w:rsid w:val="004E435E"/>
    <w:rsid w:val="004E606D"/>
    <w:rsid w:val="004F0759"/>
    <w:rsid w:val="004F6133"/>
    <w:rsid w:val="004F75C7"/>
    <w:rsid w:val="005000B0"/>
    <w:rsid w:val="00501729"/>
    <w:rsid w:val="00501B6A"/>
    <w:rsid w:val="00501DE3"/>
    <w:rsid w:val="00501FD9"/>
    <w:rsid w:val="005026C1"/>
    <w:rsid w:val="00510E8F"/>
    <w:rsid w:val="005134E8"/>
    <w:rsid w:val="00513F5D"/>
    <w:rsid w:val="00517B08"/>
    <w:rsid w:val="005204EC"/>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4C9A"/>
    <w:rsid w:val="00566CE2"/>
    <w:rsid w:val="00567D63"/>
    <w:rsid w:val="00573EB9"/>
    <w:rsid w:val="00574742"/>
    <w:rsid w:val="00581D9F"/>
    <w:rsid w:val="00582FFD"/>
    <w:rsid w:val="005867BC"/>
    <w:rsid w:val="00590621"/>
    <w:rsid w:val="00595661"/>
    <w:rsid w:val="005A2BA9"/>
    <w:rsid w:val="005A360D"/>
    <w:rsid w:val="005A437B"/>
    <w:rsid w:val="005A4407"/>
    <w:rsid w:val="005B045E"/>
    <w:rsid w:val="005B3BBE"/>
    <w:rsid w:val="005B54DE"/>
    <w:rsid w:val="005B7CF2"/>
    <w:rsid w:val="005C28AF"/>
    <w:rsid w:val="005C4D4A"/>
    <w:rsid w:val="005C5235"/>
    <w:rsid w:val="005C5A0D"/>
    <w:rsid w:val="005C7BD4"/>
    <w:rsid w:val="005D3F79"/>
    <w:rsid w:val="005D4B76"/>
    <w:rsid w:val="005D52F9"/>
    <w:rsid w:val="005E000B"/>
    <w:rsid w:val="005E43AC"/>
    <w:rsid w:val="005E627E"/>
    <w:rsid w:val="005E6707"/>
    <w:rsid w:val="005F1631"/>
    <w:rsid w:val="005F38D6"/>
    <w:rsid w:val="00604B98"/>
    <w:rsid w:val="0060581B"/>
    <w:rsid w:val="006058D2"/>
    <w:rsid w:val="00605D7C"/>
    <w:rsid w:val="0060751D"/>
    <w:rsid w:val="00607AF4"/>
    <w:rsid w:val="00615817"/>
    <w:rsid w:val="00616619"/>
    <w:rsid w:val="00621501"/>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5561"/>
    <w:rsid w:val="006622DF"/>
    <w:rsid w:val="00663278"/>
    <w:rsid w:val="00665A03"/>
    <w:rsid w:val="006660CA"/>
    <w:rsid w:val="0066662A"/>
    <w:rsid w:val="00667189"/>
    <w:rsid w:val="006706C7"/>
    <w:rsid w:val="00682A17"/>
    <w:rsid w:val="00692DC9"/>
    <w:rsid w:val="006A037A"/>
    <w:rsid w:val="006A1A15"/>
    <w:rsid w:val="006A2045"/>
    <w:rsid w:val="006A27C5"/>
    <w:rsid w:val="006A3DA7"/>
    <w:rsid w:val="006A5A4E"/>
    <w:rsid w:val="006A6A96"/>
    <w:rsid w:val="006A6E88"/>
    <w:rsid w:val="006A743B"/>
    <w:rsid w:val="006B18E2"/>
    <w:rsid w:val="006B3E85"/>
    <w:rsid w:val="006B573D"/>
    <w:rsid w:val="006B627A"/>
    <w:rsid w:val="006C0299"/>
    <w:rsid w:val="006C0DEB"/>
    <w:rsid w:val="006C541D"/>
    <w:rsid w:val="006C543F"/>
    <w:rsid w:val="006C5C35"/>
    <w:rsid w:val="006D20D2"/>
    <w:rsid w:val="006D23D3"/>
    <w:rsid w:val="006D36B8"/>
    <w:rsid w:val="006D3B4E"/>
    <w:rsid w:val="006D6823"/>
    <w:rsid w:val="006E2C32"/>
    <w:rsid w:val="006E4A0A"/>
    <w:rsid w:val="006E6594"/>
    <w:rsid w:val="006E71DE"/>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31574"/>
    <w:rsid w:val="007323FF"/>
    <w:rsid w:val="00732D70"/>
    <w:rsid w:val="00742352"/>
    <w:rsid w:val="007440F3"/>
    <w:rsid w:val="007444E8"/>
    <w:rsid w:val="00745064"/>
    <w:rsid w:val="00745CB9"/>
    <w:rsid w:val="007469D9"/>
    <w:rsid w:val="007511F4"/>
    <w:rsid w:val="007526F3"/>
    <w:rsid w:val="00755661"/>
    <w:rsid w:val="007638F8"/>
    <w:rsid w:val="007645DA"/>
    <w:rsid w:val="00764880"/>
    <w:rsid w:val="00765FC1"/>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1059"/>
    <w:rsid w:val="007B3676"/>
    <w:rsid w:val="007C115A"/>
    <w:rsid w:val="007C31B8"/>
    <w:rsid w:val="007C4F6B"/>
    <w:rsid w:val="007C5CAB"/>
    <w:rsid w:val="007C7AE9"/>
    <w:rsid w:val="007D2625"/>
    <w:rsid w:val="007D2B79"/>
    <w:rsid w:val="007D58F1"/>
    <w:rsid w:val="007D77C5"/>
    <w:rsid w:val="007E15E6"/>
    <w:rsid w:val="007E6FB4"/>
    <w:rsid w:val="007F0891"/>
    <w:rsid w:val="007F38A6"/>
    <w:rsid w:val="007F5AFE"/>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4D06"/>
    <w:rsid w:val="00851FCC"/>
    <w:rsid w:val="00852319"/>
    <w:rsid w:val="00852759"/>
    <w:rsid w:val="008561F5"/>
    <w:rsid w:val="00857037"/>
    <w:rsid w:val="00857C2D"/>
    <w:rsid w:val="00857EE1"/>
    <w:rsid w:val="00862678"/>
    <w:rsid w:val="00864E81"/>
    <w:rsid w:val="00866232"/>
    <w:rsid w:val="00866AB5"/>
    <w:rsid w:val="00867937"/>
    <w:rsid w:val="00871E47"/>
    <w:rsid w:val="00873BE4"/>
    <w:rsid w:val="008752ED"/>
    <w:rsid w:val="008805D1"/>
    <w:rsid w:val="0088307B"/>
    <w:rsid w:val="008847FC"/>
    <w:rsid w:val="00890240"/>
    <w:rsid w:val="00892CBF"/>
    <w:rsid w:val="00894164"/>
    <w:rsid w:val="008941ED"/>
    <w:rsid w:val="008A0E6C"/>
    <w:rsid w:val="008A5DEF"/>
    <w:rsid w:val="008A7BB0"/>
    <w:rsid w:val="008B1A2E"/>
    <w:rsid w:val="008B263E"/>
    <w:rsid w:val="008B287C"/>
    <w:rsid w:val="008B3336"/>
    <w:rsid w:val="008B5CFD"/>
    <w:rsid w:val="008B6ECD"/>
    <w:rsid w:val="008C2367"/>
    <w:rsid w:val="008D0546"/>
    <w:rsid w:val="008D0CFB"/>
    <w:rsid w:val="008D0F10"/>
    <w:rsid w:val="008D2883"/>
    <w:rsid w:val="008D59A2"/>
    <w:rsid w:val="008D5D5A"/>
    <w:rsid w:val="008D5D79"/>
    <w:rsid w:val="008E0269"/>
    <w:rsid w:val="008E0EEA"/>
    <w:rsid w:val="008E3946"/>
    <w:rsid w:val="008E4AAB"/>
    <w:rsid w:val="008F2714"/>
    <w:rsid w:val="008F2F59"/>
    <w:rsid w:val="008F4225"/>
    <w:rsid w:val="009029A7"/>
    <w:rsid w:val="00902AA0"/>
    <w:rsid w:val="00903614"/>
    <w:rsid w:val="009039CD"/>
    <w:rsid w:val="00907363"/>
    <w:rsid w:val="00907473"/>
    <w:rsid w:val="00916E42"/>
    <w:rsid w:val="00923D92"/>
    <w:rsid w:val="0092590A"/>
    <w:rsid w:val="0092646E"/>
    <w:rsid w:val="00935397"/>
    <w:rsid w:val="00936226"/>
    <w:rsid w:val="0094184D"/>
    <w:rsid w:val="009453FD"/>
    <w:rsid w:val="00945491"/>
    <w:rsid w:val="00953864"/>
    <w:rsid w:val="00953C8A"/>
    <w:rsid w:val="00955E8B"/>
    <w:rsid w:val="00956116"/>
    <w:rsid w:val="00956268"/>
    <w:rsid w:val="00963DEB"/>
    <w:rsid w:val="0096539B"/>
    <w:rsid w:val="00970A11"/>
    <w:rsid w:val="00974843"/>
    <w:rsid w:val="00974AAC"/>
    <w:rsid w:val="00974BB1"/>
    <w:rsid w:val="009750F4"/>
    <w:rsid w:val="0098141A"/>
    <w:rsid w:val="009912F5"/>
    <w:rsid w:val="00991AFF"/>
    <w:rsid w:val="00995DCE"/>
    <w:rsid w:val="009966F3"/>
    <w:rsid w:val="00996C18"/>
    <w:rsid w:val="009A09CE"/>
    <w:rsid w:val="009A0DC7"/>
    <w:rsid w:val="009A1554"/>
    <w:rsid w:val="009A3A60"/>
    <w:rsid w:val="009B2155"/>
    <w:rsid w:val="009B3F3A"/>
    <w:rsid w:val="009C0B50"/>
    <w:rsid w:val="009C0B67"/>
    <w:rsid w:val="009C0C74"/>
    <w:rsid w:val="009C1E6C"/>
    <w:rsid w:val="009C342E"/>
    <w:rsid w:val="009C5940"/>
    <w:rsid w:val="009C5D8A"/>
    <w:rsid w:val="009D016B"/>
    <w:rsid w:val="009D6906"/>
    <w:rsid w:val="009E05E4"/>
    <w:rsid w:val="009E2341"/>
    <w:rsid w:val="009E2D4F"/>
    <w:rsid w:val="009E38DB"/>
    <w:rsid w:val="009E58BF"/>
    <w:rsid w:val="009E7E5A"/>
    <w:rsid w:val="009F23B1"/>
    <w:rsid w:val="009F55E5"/>
    <w:rsid w:val="009F6226"/>
    <w:rsid w:val="00A001BF"/>
    <w:rsid w:val="00A00EE6"/>
    <w:rsid w:val="00A0259F"/>
    <w:rsid w:val="00A02CD1"/>
    <w:rsid w:val="00A02EA8"/>
    <w:rsid w:val="00A04525"/>
    <w:rsid w:val="00A05B5E"/>
    <w:rsid w:val="00A0662C"/>
    <w:rsid w:val="00A07105"/>
    <w:rsid w:val="00A12E55"/>
    <w:rsid w:val="00A13280"/>
    <w:rsid w:val="00A1413B"/>
    <w:rsid w:val="00A14E45"/>
    <w:rsid w:val="00A163C6"/>
    <w:rsid w:val="00A20016"/>
    <w:rsid w:val="00A202ED"/>
    <w:rsid w:val="00A22730"/>
    <w:rsid w:val="00A268B8"/>
    <w:rsid w:val="00A27031"/>
    <w:rsid w:val="00A27E06"/>
    <w:rsid w:val="00A27EC4"/>
    <w:rsid w:val="00A313AE"/>
    <w:rsid w:val="00A31B20"/>
    <w:rsid w:val="00A34ECE"/>
    <w:rsid w:val="00A34F84"/>
    <w:rsid w:val="00A35366"/>
    <w:rsid w:val="00A4372A"/>
    <w:rsid w:val="00A44693"/>
    <w:rsid w:val="00A44E6C"/>
    <w:rsid w:val="00A47B6C"/>
    <w:rsid w:val="00A5106F"/>
    <w:rsid w:val="00A5261E"/>
    <w:rsid w:val="00A52771"/>
    <w:rsid w:val="00A5431C"/>
    <w:rsid w:val="00A56D12"/>
    <w:rsid w:val="00A57644"/>
    <w:rsid w:val="00A60219"/>
    <w:rsid w:val="00A61D6C"/>
    <w:rsid w:val="00A6210F"/>
    <w:rsid w:val="00A6213C"/>
    <w:rsid w:val="00A6262E"/>
    <w:rsid w:val="00A67D54"/>
    <w:rsid w:val="00A7154D"/>
    <w:rsid w:val="00A717F2"/>
    <w:rsid w:val="00A77017"/>
    <w:rsid w:val="00A81082"/>
    <w:rsid w:val="00A8169A"/>
    <w:rsid w:val="00A81A43"/>
    <w:rsid w:val="00A916A7"/>
    <w:rsid w:val="00AA2393"/>
    <w:rsid w:val="00AA30BF"/>
    <w:rsid w:val="00AA4BEA"/>
    <w:rsid w:val="00AB1079"/>
    <w:rsid w:val="00AB198D"/>
    <w:rsid w:val="00AB4C14"/>
    <w:rsid w:val="00AB5418"/>
    <w:rsid w:val="00AB7B41"/>
    <w:rsid w:val="00AC06D8"/>
    <w:rsid w:val="00AC10C5"/>
    <w:rsid w:val="00AC1F0E"/>
    <w:rsid w:val="00AC721C"/>
    <w:rsid w:val="00AC7495"/>
    <w:rsid w:val="00AD0C89"/>
    <w:rsid w:val="00AD14E6"/>
    <w:rsid w:val="00AD49FB"/>
    <w:rsid w:val="00AD5133"/>
    <w:rsid w:val="00AE1657"/>
    <w:rsid w:val="00AE21A0"/>
    <w:rsid w:val="00AE24A5"/>
    <w:rsid w:val="00AE2B68"/>
    <w:rsid w:val="00AE2EDF"/>
    <w:rsid w:val="00AE5703"/>
    <w:rsid w:val="00AE7178"/>
    <w:rsid w:val="00AE7E22"/>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5B07"/>
    <w:rsid w:val="00B538CD"/>
    <w:rsid w:val="00B56821"/>
    <w:rsid w:val="00B57472"/>
    <w:rsid w:val="00B6698C"/>
    <w:rsid w:val="00B66B10"/>
    <w:rsid w:val="00B67766"/>
    <w:rsid w:val="00B73787"/>
    <w:rsid w:val="00B74390"/>
    <w:rsid w:val="00B74C5F"/>
    <w:rsid w:val="00B74D56"/>
    <w:rsid w:val="00B84AEF"/>
    <w:rsid w:val="00B84F03"/>
    <w:rsid w:val="00B87AD1"/>
    <w:rsid w:val="00B9081C"/>
    <w:rsid w:val="00B90BDB"/>
    <w:rsid w:val="00B946D7"/>
    <w:rsid w:val="00BA55D8"/>
    <w:rsid w:val="00BA6209"/>
    <w:rsid w:val="00BB03F7"/>
    <w:rsid w:val="00BB1749"/>
    <w:rsid w:val="00BB66EE"/>
    <w:rsid w:val="00BB7C40"/>
    <w:rsid w:val="00BC0DEC"/>
    <w:rsid w:val="00BC2B60"/>
    <w:rsid w:val="00BC449A"/>
    <w:rsid w:val="00BC6B5E"/>
    <w:rsid w:val="00BD2FAA"/>
    <w:rsid w:val="00BD3D05"/>
    <w:rsid w:val="00BD4FE4"/>
    <w:rsid w:val="00BD62F9"/>
    <w:rsid w:val="00BD701B"/>
    <w:rsid w:val="00BD7530"/>
    <w:rsid w:val="00BE0CA8"/>
    <w:rsid w:val="00BE1A50"/>
    <w:rsid w:val="00BE42F9"/>
    <w:rsid w:val="00BE5026"/>
    <w:rsid w:val="00BE5430"/>
    <w:rsid w:val="00BE6068"/>
    <w:rsid w:val="00BE737D"/>
    <w:rsid w:val="00BF2601"/>
    <w:rsid w:val="00BF4135"/>
    <w:rsid w:val="00BF4D4A"/>
    <w:rsid w:val="00BF5E34"/>
    <w:rsid w:val="00C0050A"/>
    <w:rsid w:val="00C03135"/>
    <w:rsid w:val="00C034C0"/>
    <w:rsid w:val="00C035CB"/>
    <w:rsid w:val="00C03793"/>
    <w:rsid w:val="00C04C8B"/>
    <w:rsid w:val="00C072F7"/>
    <w:rsid w:val="00C102B8"/>
    <w:rsid w:val="00C13770"/>
    <w:rsid w:val="00C17BC5"/>
    <w:rsid w:val="00C20562"/>
    <w:rsid w:val="00C218AD"/>
    <w:rsid w:val="00C263B3"/>
    <w:rsid w:val="00C33BDA"/>
    <w:rsid w:val="00C36845"/>
    <w:rsid w:val="00C37D42"/>
    <w:rsid w:val="00C420EE"/>
    <w:rsid w:val="00C476F3"/>
    <w:rsid w:val="00C47C91"/>
    <w:rsid w:val="00C47E78"/>
    <w:rsid w:val="00C5001A"/>
    <w:rsid w:val="00C50C37"/>
    <w:rsid w:val="00C51544"/>
    <w:rsid w:val="00C573A2"/>
    <w:rsid w:val="00C57E3C"/>
    <w:rsid w:val="00C61034"/>
    <w:rsid w:val="00C615DB"/>
    <w:rsid w:val="00C67E68"/>
    <w:rsid w:val="00C7379D"/>
    <w:rsid w:val="00C76484"/>
    <w:rsid w:val="00C82053"/>
    <w:rsid w:val="00C83184"/>
    <w:rsid w:val="00C848D7"/>
    <w:rsid w:val="00C857BE"/>
    <w:rsid w:val="00C86DDE"/>
    <w:rsid w:val="00C946C8"/>
    <w:rsid w:val="00C94ECA"/>
    <w:rsid w:val="00C96F60"/>
    <w:rsid w:val="00CA192B"/>
    <w:rsid w:val="00CA4C9A"/>
    <w:rsid w:val="00CB10D5"/>
    <w:rsid w:val="00CC0DD5"/>
    <w:rsid w:val="00CC3338"/>
    <w:rsid w:val="00CC545D"/>
    <w:rsid w:val="00CC5BE7"/>
    <w:rsid w:val="00CC73C5"/>
    <w:rsid w:val="00CC7837"/>
    <w:rsid w:val="00CD1650"/>
    <w:rsid w:val="00CD1EB1"/>
    <w:rsid w:val="00CD3C02"/>
    <w:rsid w:val="00CD4AF6"/>
    <w:rsid w:val="00CD5C06"/>
    <w:rsid w:val="00CD6231"/>
    <w:rsid w:val="00CD63D5"/>
    <w:rsid w:val="00CD692F"/>
    <w:rsid w:val="00CE0851"/>
    <w:rsid w:val="00CE5F40"/>
    <w:rsid w:val="00CE6C13"/>
    <w:rsid w:val="00CF0251"/>
    <w:rsid w:val="00CF2197"/>
    <w:rsid w:val="00CF360F"/>
    <w:rsid w:val="00CF650D"/>
    <w:rsid w:val="00CF711B"/>
    <w:rsid w:val="00CF7B0E"/>
    <w:rsid w:val="00D01CC8"/>
    <w:rsid w:val="00D025DF"/>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27F1"/>
    <w:rsid w:val="00D52E59"/>
    <w:rsid w:val="00D56DF1"/>
    <w:rsid w:val="00D64154"/>
    <w:rsid w:val="00D653D3"/>
    <w:rsid w:val="00D70B38"/>
    <w:rsid w:val="00D71471"/>
    <w:rsid w:val="00D736EF"/>
    <w:rsid w:val="00D74963"/>
    <w:rsid w:val="00D767B3"/>
    <w:rsid w:val="00D82E9B"/>
    <w:rsid w:val="00D837D8"/>
    <w:rsid w:val="00D855B0"/>
    <w:rsid w:val="00D85DAD"/>
    <w:rsid w:val="00D87110"/>
    <w:rsid w:val="00D87C5A"/>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624E"/>
    <w:rsid w:val="00DD66B3"/>
    <w:rsid w:val="00DD6780"/>
    <w:rsid w:val="00DD6B33"/>
    <w:rsid w:val="00DD7683"/>
    <w:rsid w:val="00DE091E"/>
    <w:rsid w:val="00DE0CBF"/>
    <w:rsid w:val="00DE2A03"/>
    <w:rsid w:val="00DE3083"/>
    <w:rsid w:val="00DE5353"/>
    <w:rsid w:val="00DE5D44"/>
    <w:rsid w:val="00DE5D5B"/>
    <w:rsid w:val="00DF37B2"/>
    <w:rsid w:val="00DF3D75"/>
    <w:rsid w:val="00DF4D8C"/>
    <w:rsid w:val="00E0260A"/>
    <w:rsid w:val="00E040F8"/>
    <w:rsid w:val="00E118C3"/>
    <w:rsid w:val="00E17704"/>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FA4"/>
    <w:rsid w:val="00E67AC7"/>
    <w:rsid w:val="00E706F4"/>
    <w:rsid w:val="00E70ABC"/>
    <w:rsid w:val="00E72754"/>
    <w:rsid w:val="00E754B3"/>
    <w:rsid w:val="00E75962"/>
    <w:rsid w:val="00E83A55"/>
    <w:rsid w:val="00E90895"/>
    <w:rsid w:val="00E920F7"/>
    <w:rsid w:val="00E932F4"/>
    <w:rsid w:val="00E941AA"/>
    <w:rsid w:val="00E966CB"/>
    <w:rsid w:val="00EA09C2"/>
    <w:rsid w:val="00EA5C6C"/>
    <w:rsid w:val="00EB00AB"/>
    <w:rsid w:val="00EB3CE6"/>
    <w:rsid w:val="00EB436F"/>
    <w:rsid w:val="00EB5341"/>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4243"/>
    <w:rsid w:val="00EF4B0B"/>
    <w:rsid w:val="00EF7C15"/>
    <w:rsid w:val="00F00394"/>
    <w:rsid w:val="00F01A7E"/>
    <w:rsid w:val="00F03520"/>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EC8"/>
    <w:rsid w:val="00F3617B"/>
    <w:rsid w:val="00F36F2B"/>
    <w:rsid w:val="00F417D9"/>
    <w:rsid w:val="00F43AA7"/>
    <w:rsid w:val="00F50AED"/>
    <w:rsid w:val="00F51B8D"/>
    <w:rsid w:val="00F51F19"/>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12"/>
    <w:rsid w:val="00FC7E4B"/>
    <w:rsid w:val="00FD1D0C"/>
    <w:rsid w:val="00FD2286"/>
    <w:rsid w:val="00FD6824"/>
    <w:rsid w:val="00FD74B2"/>
    <w:rsid w:val="00FE38BD"/>
    <w:rsid w:val="00FE6079"/>
    <w:rsid w:val="00FF0FAB"/>
    <w:rsid w:val="00FF194B"/>
    <w:rsid w:val="00FF1DCD"/>
    <w:rsid w:val="00FF46B8"/>
    <w:rsid w:val="00FF46E0"/>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FAC6B841-FFBB-4075-BF4D-D40F0E815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6A7"/>
    <w:pPr>
      <w:spacing w:after="240" w:line="276" w:lineRule="auto"/>
      <w:ind w:left="1418" w:right="-57"/>
      <w:jc w:val="both"/>
    </w:pPr>
    <w:rPr>
      <w:lang w:val="en-GB"/>
    </w:rPr>
  </w:style>
  <w:style w:type="paragraph" w:styleId="Heading1">
    <w:name w:val="heading 1"/>
    <w:basedOn w:val="Normal"/>
    <w:next w:val="Normal"/>
    <w:link w:val="Heading1Char"/>
    <w:autoRedefine/>
    <w:qFormat/>
    <w:rsid w:val="00A916A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916A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A916A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A916A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A916A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A916A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916A7"/>
    <w:pPr>
      <w:spacing w:after="0"/>
      <w:ind w:left="0"/>
      <w:outlineLvl w:val="6"/>
    </w:pPr>
    <w:rPr>
      <w:i/>
      <w:iCs/>
    </w:rPr>
  </w:style>
  <w:style w:type="paragraph" w:styleId="Heading8">
    <w:name w:val="heading 8"/>
    <w:basedOn w:val="Normal"/>
    <w:next w:val="Normal"/>
    <w:link w:val="Heading8Char"/>
    <w:uiPriority w:val="9"/>
    <w:semiHidden/>
    <w:qFormat/>
    <w:rsid w:val="00A916A7"/>
    <w:pPr>
      <w:numPr>
        <w:ilvl w:val="7"/>
        <w:numId w:val="5"/>
      </w:numPr>
      <w:spacing w:after="0"/>
      <w:outlineLvl w:val="7"/>
    </w:pPr>
  </w:style>
  <w:style w:type="paragraph" w:styleId="Heading9">
    <w:name w:val="heading 9"/>
    <w:basedOn w:val="Normal"/>
    <w:next w:val="Normal"/>
    <w:link w:val="Heading9Char"/>
    <w:uiPriority w:val="9"/>
    <w:semiHidden/>
    <w:qFormat/>
    <w:rsid w:val="00A916A7"/>
    <w:pPr>
      <w:spacing w:after="0"/>
      <w:ind w:left="1584" w:hanging="1584"/>
      <w:outlineLvl w:val="8"/>
    </w:pPr>
    <w:rPr>
      <w:i/>
      <w:iCs/>
      <w:spacing w:val="5"/>
    </w:rPr>
  </w:style>
  <w:style w:type="character" w:default="1" w:styleId="DefaultParagraphFont">
    <w:name w:val="Default Paragraph Font"/>
    <w:uiPriority w:val="1"/>
    <w:semiHidden/>
    <w:unhideWhenUsed/>
    <w:rsid w:val="00A916A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916A7"/>
  </w:style>
  <w:style w:type="character" w:customStyle="1" w:styleId="Heading1Char">
    <w:name w:val="Heading 1 Char"/>
    <w:link w:val="Heading1"/>
    <w:rsid w:val="00A916A7"/>
    <w:rPr>
      <w:b/>
      <w:bCs/>
      <w:caps/>
      <w:u w:val="single"/>
      <w:lang w:val="en-GB"/>
    </w:rPr>
  </w:style>
  <w:style w:type="character" w:customStyle="1" w:styleId="Heading2Char">
    <w:name w:val="Heading 2 Char"/>
    <w:link w:val="Heading2"/>
    <w:rsid w:val="00A916A7"/>
    <w:rPr>
      <w:bCs/>
      <w:caps/>
      <w:u w:val="single"/>
      <w:lang w:val="en-GB"/>
    </w:rPr>
  </w:style>
  <w:style w:type="character" w:customStyle="1" w:styleId="Heading3Char">
    <w:name w:val="Heading 3 Char"/>
    <w:link w:val="Heading3"/>
    <w:rsid w:val="00A916A7"/>
    <w:rPr>
      <w:bCs/>
      <w:u w:val="single"/>
      <w:lang w:val="en-GB"/>
    </w:rPr>
  </w:style>
  <w:style w:type="character" w:customStyle="1" w:styleId="Heading4Char">
    <w:name w:val="Heading 4 Char"/>
    <w:link w:val="Heading4"/>
    <w:rsid w:val="00A916A7"/>
    <w:rPr>
      <w:bCs/>
      <w:i/>
      <w:iCs/>
      <w:lang w:val="en-GB"/>
    </w:rPr>
  </w:style>
  <w:style w:type="character" w:customStyle="1" w:styleId="Heading5Char">
    <w:name w:val="Heading 5 Char"/>
    <w:link w:val="Heading5"/>
    <w:rsid w:val="00A916A7"/>
    <w:rPr>
      <w:bCs/>
      <w:color w:val="000000"/>
      <w:lang w:val="en-GB"/>
    </w:rPr>
  </w:style>
  <w:style w:type="character" w:customStyle="1" w:styleId="Heading6Char">
    <w:name w:val="Heading 6 Char"/>
    <w:link w:val="Heading6"/>
    <w:uiPriority w:val="59"/>
    <w:semiHidden/>
    <w:rsid w:val="00A916A7"/>
    <w:rPr>
      <w:b/>
      <w:bCs/>
      <w:i/>
      <w:iCs/>
      <w:color w:val="7F7F7F"/>
      <w:lang w:val="en-GB"/>
    </w:rPr>
  </w:style>
  <w:style w:type="character" w:customStyle="1" w:styleId="Heading7Char">
    <w:name w:val="Heading 7 Char"/>
    <w:link w:val="Heading7"/>
    <w:uiPriority w:val="9"/>
    <w:semiHidden/>
    <w:rsid w:val="00A916A7"/>
    <w:rPr>
      <w:i/>
      <w:iCs/>
      <w:lang w:val="en-GB"/>
    </w:rPr>
  </w:style>
  <w:style w:type="character" w:customStyle="1" w:styleId="Heading8Char">
    <w:name w:val="Heading 8 Char"/>
    <w:link w:val="Heading8"/>
    <w:uiPriority w:val="9"/>
    <w:semiHidden/>
    <w:rsid w:val="00A916A7"/>
    <w:rPr>
      <w:lang w:val="en-GB"/>
    </w:rPr>
  </w:style>
  <w:style w:type="character" w:customStyle="1" w:styleId="Heading9Char">
    <w:name w:val="Heading 9 Char"/>
    <w:link w:val="Heading9"/>
    <w:uiPriority w:val="9"/>
    <w:semiHidden/>
    <w:rsid w:val="00A916A7"/>
    <w:rPr>
      <w:i/>
      <w:iCs/>
      <w:spacing w:val="5"/>
      <w:lang w:val="en-GB"/>
    </w:rPr>
  </w:style>
  <w:style w:type="paragraph" w:styleId="Title">
    <w:name w:val="Title"/>
    <w:aliases w:val="Title Bold"/>
    <w:basedOn w:val="Normal"/>
    <w:next w:val="Normal"/>
    <w:link w:val="TitleChar"/>
    <w:qFormat/>
    <w:rsid w:val="00A916A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916A7"/>
    <w:rPr>
      <w:b/>
      <w:caps/>
      <w:spacing w:val="5"/>
      <w:u w:val="single"/>
      <w:lang w:val="en-GB"/>
    </w:rPr>
  </w:style>
  <w:style w:type="paragraph" w:styleId="Subtitle">
    <w:name w:val="Subtitle"/>
    <w:basedOn w:val="Normal"/>
    <w:next w:val="Normal"/>
    <w:link w:val="SubtitleChar"/>
    <w:qFormat/>
    <w:rsid w:val="00A916A7"/>
    <w:pPr>
      <w:spacing w:after="600"/>
    </w:pPr>
    <w:rPr>
      <w:i/>
      <w:iCs/>
      <w:spacing w:val="13"/>
      <w:sz w:val="24"/>
      <w:szCs w:val="24"/>
    </w:rPr>
  </w:style>
  <w:style w:type="character" w:customStyle="1" w:styleId="SubtitleChar">
    <w:name w:val="Subtitle Char"/>
    <w:link w:val="Subtitle"/>
    <w:rsid w:val="00A916A7"/>
    <w:rPr>
      <w:i/>
      <w:iCs/>
      <w:spacing w:val="13"/>
      <w:sz w:val="24"/>
      <w:szCs w:val="24"/>
      <w:lang w:val="en-GB"/>
    </w:rPr>
  </w:style>
  <w:style w:type="paragraph" w:customStyle="1" w:styleId="CoverPageTitle">
    <w:name w:val="Cover Page Title"/>
    <w:basedOn w:val="Normal"/>
    <w:link w:val="CoverPageTitleChar"/>
    <w:qFormat/>
    <w:rsid w:val="00A916A7"/>
    <w:pPr>
      <w:spacing w:line="360" w:lineRule="auto"/>
      <w:ind w:left="1701" w:right="1650"/>
      <w:jc w:val="center"/>
    </w:pPr>
    <w:rPr>
      <w:rFonts w:cs="Arial"/>
      <w:b/>
      <w:sz w:val="28"/>
      <w:szCs w:val="28"/>
    </w:rPr>
  </w:style>
  <w:style w:type="character" w:customStyle="1" w:styleId="CoverPageTitleChar">
    <w:name w:val="Cover Page Title Char"/>
    <w:link w:val="CoverPageTitle"/>
    <w:rsid w:val="00A916A7"/>
    <w:rPr>
      <w:rFonts w:cs="Arial"/>
      <w:b/>
      <w:sz w:val="28"/>
      <w:szCs w:val="28"/>
      <w:lang w:val="en-GB"/>
    </w:rPr>
  </w:style>
  <w:style w:type="paragraph" w:styleId="ListParagraph">
    <w:name w:val="List Paragraph"/>
    <w:basedOn w:val="Normal"/>
    <w:link w:val="ListParagraphChar"/>
    <w:uiPriority w:val="34"/>
    <w:rsid w:val="00A916A7"/>
    <w:pPr>
      <w:ind w:left="720"/>
      <w:contextualSpacing/>
    </w:pPr>
  </w:style>
  <w:style w:type="character" w:customStyle="1" w:styleId="ListParagraphChar">
    <w:name w:val="List Paragraph Char"/>
    <w:link w:val="ListParagraph"/>
    <w:uiPriority w:val="34"/>
    <w:rsid w:val="00A916A7"/>
    <w:rPr>
      <w:lang w:val="en-GB"/>
    </w:rPr>
  </w:style>
  <w:style w:type="table" w:styleId="TableGrid">
    <w:name w:val="Table Grid"/>
    <w:basedOn w:val="TableNormal"/>
    <w:uiPriority w:val="59"/>
    <w:rsid w:val="00A916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916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6A7"/>
    <w:rPr>
      <w:rFonts w:ascii="Tahoma" w:hAnsi="Tahoma" w:cs="Tahoma"/>
      <w:sz w:val="16"/>
      <w:szCs w:val="16"/>
      <w:lang w:val="en-GB"/>
    </w:rPr>
  </w:style>
  <w:style w:type="paragraph" w:customStyle="1" w:styleId="FigureTitle">
    <w:name w:val="Figure Title"/>
    <w:basedOn w:val="Normal"/>
    <w:link w:val="FigureTitleChar"/>
    <w:qFormat/>
    <w:rsid w:val="00A916A7"/>
    <w:pPr>
      <w:keepNext/>
      <w:keepLines/>
      <w:spacing w:before="240" w:after="80"/>
      <w:jc w:val="center"/>
    </w:pPr>
    <w:rPr>
      <w:b/>
      <w:caps/>
      <w:u w:val="single"/>
    </w:rPr>
  </w:style>
  <w:style w:type="paragraph" w:styleId="TOC1">
    <w:name w:val="toc 1"/>
    <w:basedOn w:val="Normal"/>
    <w:next w:val="Normal"/>
    <w:autoRedefine/>
    <w:uiPriority w:val="39"/>
    <w:unhideWhenUsed/>
    <w:rsid w:val="00A916A7"/>
    <w:pPr>
      <w:spacing w:after="100"/>
      <w:ind w:left="0"/>
    </w:pPr>
    <w:rPr>
      <w:caps/>
    </w:rPr>
  </w:style>
  <w:style w:type="paragraph" w:styleId="TOC2">
    <w:name w:val="toc 2"/>
    <w:basedOn w:val="Normal"/>
    <w:next w:val="Normal"/>
    <w:autoRedefine/>
    <w:uiPriority w:val="39"/>
    <w:unhideWhenUsed/>
    <w:rsid w:val="00A916A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A916A7"/>
    <w:pPr>
      <w:spacing w:after="100"/>
      <w:ind w:left="0"/>
    </w:pPr>
  </w:style>
  <w:style w:type="paragraph" w:styleId="TOC4">
    <w:name w:val="toc 4"/>
    <w:basedOn w:val="Normal"/>
    <w:next w:val="Normal"/>
    <w:autoRedefine/>
    <w:uiPriority w:val="39"/>
    <w:unhideWhenUsed/>
    <w:rsid w:val="00A916A7"/>
    <w:pPr>
      <w:spacing w:after="100"/>
      <w:ind w:left="0"/>
    </w:pPr>
  </w:style>
  <w:style w:type="paragraph" w:styleId="TOC5">
    <w:name w:val="toc 5"/>
    <w:basedOn w:val="Normal"/>
    <w:next w:val="Normal"/>
    <w:autoRedefine/>
    <w:uiPriority w:val="39"/>
    <w:unhideWhenUsed/>
    <w:rsid w:val="00A916A7"/>
    <w:pPr>
      <w:spacing w:after="100"/>
      <w:ind w:left="0"/>
    </w:pPr>
  </w:style>
  <w:style w:type="paragraph" w:customStyle="1" w:styleId="Dashlist">
    <w:name w:val="Dash list"/>
    <w:basedOn w:val="Normal"/>
    <w:link w:val="DashlistChar"/>
    <w:qFormat/>
    <w:rsid w:val="00A916A7"/>
    <w:pPr>
      <w:numPr>
        <w:numId w:val="3"/>
      </w:numPr>
      <w:spacing w:after="0" w:line="240" w:lineRule="auto"/>
      <w:ind w:left="1777" w:right="0"/>
    </w:pPr>
  </w:style>
  <w:style w:type="character" w:customStyle="1" w:styleId="DashlistChar">
    <w:name w:val="Dash list Char"/>
    <w:link w:val="Dashlist"/>
    <w:rsid w:val="00A916A7"/>
    <w:rPr>
      <w:lang w:val="en-GB"/>
    </w:rPr>
  </w:style>
  <w:style w:type="paragraph" w:customStyle="1" w:styleId="Bodyjustified">
    <w:name w:val="Body justified"/>
    <w:link w:val="BodyjustifiedChar"/>
    <w:uiPriority w:val="99"/>
    <w:rsid w:val="00A916A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916A7"/>
    <w:rPr>
      <w:rFonts w:eastAsia="Arial" w:cs="Helvetica"/>
      <w:color w:val="000000"/>
      <w:w w:val="0"/>
      <w:lang w:val="en-GB"/>
    </w:rPr>
  </w:style>
  <w:style w:type="paragraph" w:customStyle="1" w:styleId="BulletList">
    <w:name w:val="Bullet List"/>
    <w:basedOn w:val="ListParagraph"/>
    <w:link w:val="BulletListChar"/>
    <w:qFormat/>
    <w:rsid w:val="00A916A7"/>
    <w:pPr>
      <w:numPr>
        <w:numId w:val="4"/>
      </w:numPr>
      <w:ind w:left="1777" w:right="0"/>
    </w:pPr>
  </w:style>
  <w:style w:type="character" w:customStyle="1" w:styleId="BulletListChar">
    <w:name w:val="Bullet List Char"/>
    <w:link w:val="BulletList"/>
    <w:rsid w:val="00A916A7"/>
    <w:rPr>
      <w:lang w:val="en-GB"/>
    </w:rPr>
  </w:style>
  <w:style w:type="paragraph" w:customStyle="1" w:styleId="numericallist">
    <w:name w:val="numerical list"/>
    <w:basedOn w:val="Normal"/>
    <w:link w:val="numericallistChar"/>
    <w:qFormat/>
    <w:rsid w:val="00A916A7"/>
    <w:pPr>
      <w:numPr>
        <w:ilvl w:val="6"/>
        <w:numId w:val="5"/>
      </w:numPr>
      <w:spacing w:after="0" w:line="240" w:lineRule="auto"/>
    </w:pPr>
  </w:style>
  <w:style w:type="character" w:customStyle="1" w:styleId="numericallistChar">
    <w:name w:val="numerical list Char"/>
    <w:link w:val="numericallist"/>
    <w:rsid w:val="00A916A7"/>
    <w:rPr>
      <w:lang w:val="en-GB"/>
    </w:rPr>
  </w:style>
  <w:style w:type="character" w:styleId="PlaceholderText">
    <w:name w:val="Placeholder Text"/>
    <w:basedOn w:val="DefaultParagraphFont"/>
    <w:uiPriority w:val="99"/>
    <w:semiHidden/>
    <w:rsid w:val="00A916A7"/>
    <w:rPr>
      <w:color w:val="808080"/>
    </w:rPr>
  </w:style>
  <w:style w:type="paragraph" w:customStyle="1" w:styleId="Leftalign">
    <w:name w:val="Left align"/>
    <w:basedOn w:val="Normal"/>
    <w:link w:val="LeftalignChar"/>
    <w:qFormat/>
    <w:rsid w:val="00A916A7"/>
    <w:pPr>
      <w:spacing w:after="0" w:line="240" w:lineRule="auto"/>
      <w:ind w:left="0" w:right="0"/>
    </w:pPr>
    <w:rPr>
      <w:rFonts w:eastAsia="Arial" w:cs="Arial"/>
    </w:rPr>
  </w:style>
  <w:style w:type="character" w:customStyle="1" w:styleId="LeftalignChar">
    <w:name w:val="Left align Char"/>
    <w:link w:val="Leftalign"/>
    <w:rsid w:val="00A916A7"/>
    <w:rPr>
      <w:rFonts w:eastAsia="Arial" w:cs="Arial"/>
      <w:lang w:val="en-GB"/>
    </w:rPr>
  </w:style>
  <w:style w:type="character" w:styleId="Hyperlink">
    <w:name w:val="Hyperlink"/>
    <w:basedOn w:val="DefaultParagraphFont"/>
    <w:rsid w:val="00A916A7"/>
    <w:rPr>
      <w:color w:val="0000FF" w:themeColor="hyperlink"/>
      <w:u w:val="none"/>
    </w:rPr>
  </w:style>
  <w:style w:type="character" w:customStyle="1" w:styleId="FigureTitleChar">
    <w:name w:val="Figure Title Char"/>
    <w:basedOn w:val="DefaultParagraphFont"/>
    <w:link w:val="FigureTitle"/>
    <w:rsid w:val="00A916A7"/>
    <w:rPr>
      <w:b/>
      <w:caps/>
      <w:u w:val="single"/>
      <w:lang w:val="en-GB"/>
    </w:rPr>
  </w:style>
  <w:style w:type="paragraph" w:customStyle="1" w:styleId="BASEDON">
    <w:name w:val="BASED ON"/>
    <w:basedOn w:val="CoverPageTitle"/>
    <w:link w:val="BASEDONChar"/>
    <w:qFormat/>
    <w:rsid w:val="00A916A7"/>
    <w:pPr>
      <w:spacing w:before="360" w:after="480"/>
    </w:pPr>
    <w:rPr>
      <w:caps/>
    </w:rPr>
  </w:style>
  <w:style w:type="character" w:customStyle="1" w:styleId="BASEDONChar">
    <w:name w:val="BASED ON Char"/>
    <w:link w:val="BASEDON"/>
    <w:rsid w:val="00A916A7"/>
    <w:rPr>
      <w:rFonts w:cs="Arial"/>
      <w:b/>
      <w:caps/>
      <w:sz w:val="28"/>
      <w:szCs w:val="28"/>
      <w:lang w:val="en-GB"/>
    </w:rPr>
  </w:style>
  <w:style w:type="paragraph" w:customStyle="1" w:styleId="NOTES">
    <w:name w:val="NOTES"/>
    <w:link w:val="NOTESChar"/>
    <w:qFormat/>
    <w:rsid w:val="00A916A7"/>
    <w:pPr>
      <w:keepNext/>
      <w:spacing w:before="240"/>
      <w:ind w:firstLine="1440"/>
    </w:pPr>
    <w:rPr>
      <w:rFonts w:eastAsia="Arial" w:cs="Helvetica"/>
      <w:b/>
      <w:caps/>
      <w:color w:val="000000"/>
      <w:u w:val="single"/>
      <w:lang w:val="en-GB"/>
    </w:rPr>
  </w:style>
  <w:style w:type="character" w:customStyle="1" w:styleId="NOTESChar">
    <w:name w:val="NOTES Char"/>
    <w:link w:val="NOTES"/>
    <w:rsid w:val="00A916A7"/>
    <w:rPr>
      <w:rFonts w:eastAsia="Arial" w:cs="Helvetica"/>
      <w:b/>
      <w:caps/>
      <w:color w:val="000000"/>
      <w:u w:val="single"/>
      <w:lang w:val="en-GB"/>
    </w:rPr>
  </w:style>
  <w:style w:type="paragraph" w:customStyle="1" w:styleId="TableTitle">
    <w:name w:val="Table Title"/>
    <w:basedOn w:val="BodyText"/>
    <w:link w:val="TableTitleChar"/>
    <w:qFormat/>
    <w:rsid w:val="00A916A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916A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916A7"/>
    <w:rPr>
      <w:lang w:val="fr-FR" w:eastAsia="fr-FR"/>
    </w:rPr>
  </w:style>
  <w:style w:type="character" w:customStyle="1" w:styleId="TableTitleChar">
    <w:name w:val="Table Title Char"/>
    <w:link w:val="TableTitle"/>
    <w:rsid w:val="00A916A7"/>
    <w:rPr>
      <w:b/>
      <w:caps/>
      <w:u w:val="single"/>
      <w:lang w:eastAsia="fr-FR"/>
    </w:rPr>
  </w:style>
  <w:style w:type="paragraph" w:customStyle="1" w:styleId="Bullet2">
    <w:name w:val="Bullet 2"/>
    <w:qFormat/>
    <w:rsid w:val="00A916A7"/>
    <w:pPr>
      <w:numPr>
        <w:numId w:val="6"/>
      </w:numPr>
      <w:ind w:left="2344"/>
    </w:pPr>
    <w:rPr>
      <w:lang w:val="en-GB"/>
    </w:rPr>
  </w:style>
  <w:style w:type="paragraph" w:customStyle="1" w:styleId="Aligncenter">
    <w:name w:val="Align center"/>
    <w:basedOn w:val="Bodyjustified"/>
    <w:link w:val="AligncenterChar"/>
    <w:qFormat/>
    <w:rsid w:val="00A916A7"/>
    <w:pPr>
      <w:keepNext/>
    </w:pPr>
  </w:style>
  <w:style w:type="character" w:customStyle="1" w:styleId="AligncenterChar">
    <w:name w:val="Align center Char"/>
    <w:link w:val="Aligncenter"/>
    <w:rsid w:val="00A916A7"/>
    <w:rPr>
      <w:rFonts w:eastAsia="Arial" w:cs="Helvetica"/>
      <w:color w:val="000000"/>
      <w:w w:val="0"/>
      <w:lang w:val="en-GB"/>
    </w:rPr>
  </w:style>
  <w:style w:type="paragraph" w:customStyle="1" w:styleId="alphabeticallist">
    <w:name w:val="alphabetical list"/>
    <w:basedOn w:val="BodyText"/>
    <w:link w:val="alphabeticallistChar"/>
    <w:qFormat/>
    <w:rsid w:val="00A916A7"/>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916A7"/>
    <w:rPr>
      <w:lang w:val="en-GB" w:eastAsia="fr-FR"/>
    </w:rPr>
  </w:style>
  <w:style w:type="paragraph" w:styleId="ListNumber">
    <w:name w:val="List Number"/>
    <w:basedOn w:val="Normal"/>
    <w:uiPriority w:val="99"/>
    <w:semiHidden/>
    <w:unhideWhenUsed/>
    <w:rsid w:val="00A916A7"/>
    <w:pPr>
      <w:numPr>
        <w:numId w:val="1"/>
      </w:numPr>
      <w:contextualSpacing/>
    </w:pPr>
  </w:style>
  <w:style w:type="paragraph" w:styleId="ListNumber2">
    <w:name w:val="List Number 2"/>
    <w:basedOn w:val="Normal"/>
    <w:uiPriority w:val="99"/>
    <w:semiHidden/>
    <w:unhideWhenUsed/>
    <w:rsid w:val="00A916A7"/>
    <w:pPr>
      <w:numPr>
        <w:numId w:val="2"/>
      </w:numPr>
      <w:contextualSpacing/>
    </w:pPr>
  </w:style>
  <w:style w:type="paragraph" w:customStyle="1" w:styleId="Title2">
    <w:name w:val="Title 2"/>
    <w:basedOn w:val="Normal"/>
    <w:link w:val="Title2Char"/>
    <w:qFormat/>
    <w:rsid w:val="00A916A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916A7"/>
    <w:rPr>
      <w:caps/>
      <w:u w:val="single"/>
      <w:lang w:val="en-GB"/>
    </w:rPr>
  </w:style>
  <w:style w:type="paragraph" w:customStyle="1" w:styleId="NB">
    <w:name w:val="N.B."/>
    <w:link w:val="NBChar"/>
    <w:qFormat/>
    <w:rsid w:val="00A916A7"/>
    <w:pPr>
      <w:keepNext/>
      <w:spacing w:before="240"/>
      <w:ind w:left="1418"/>
    </w:pPr>
    <w:rPr>
      <w:b/>
      <w:caps/>
      <w:u w:val="single"/>
      <w:lang w:val="en-GB"/>
    </w:rPr>
  </w:style>
  <w:style w:type="character" w:customStyle="1" w:styleId="NBChar">
    <w:name w:val="N.B. Char"/>
    <w:basedOn w:val="DefaultParagraphFont"/>
    <w:link w:val="NB"/>
    <w:rsid w:val="00A916A7"/>
    <w:rPr>
      <w:b/>
      <w:caps/>
      <w:u w:val="single"/>
      <w:lang w:val="en-GB"/>
    </w:rPr>
  </w:style>
  <w:style w:type="paragraph" w:customStyle="1" w:styleId="AppendixTitle">
    <w:name w:val="Appendix Title"/>
    <w:basedOn w:val="Normal"/>
    <w:qFormat/>
    <w:rsid w:val="00A916A7"/>
    <w:pPr>
      <w:keepNext/>
      <w:keepLines/>
      <w:spacing w:after="0"/>
      <w:jc w:val="center"/>
    </w:pPr>
    <w:rPr>
      <w:b/>
      <w:caps/>
      <w:spacing w:val="5"/>
      <w:u w:val="single"/>
    </w:rPr>
  </w:style>
  <w:style w:type="paragraph" w:styleId="Header">
    <w:name w:val="header"/>
    <w:basedOn w:val="Normal"/>
    <w:link w:val="HeaderChar"/>
    <w:uiPriority w:val="99"/>
    <w:unhideWhenUsed/>
    <w:rsid w:val="00A916A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916A7"/>
    <w:rPr>
      <w:lang w:val="en-GB"/>
    </w:rPr>
  </w:style>
  <w:style w:type="paragraph" w:styleId="Footer">
    <w:name w:val="footer"/>
    <w:basedOn w:val="Normal"/>
    <w:link w:val="FooterChar"/>
    <w:uiPriority w:val="99"/>
    <w:unhideWhenUsed/>
    <w:rsid w:val="00A916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16A7"/>
    <w:rPr>
      <w:lang w:val="en-GB"/>
    </w:rPr>
  </w:style>
  <w:style w:type="paragraph" w:customStyle="1" w:styleId="Rightalign">
    <w:name w:val="Right align"/>
    <w:basedOn w:val="Normal"/>
    <w:link w:val="RightalignChar"/>
    <w:qFormat/>
    <w:rsid w:val="00A916A7"/>
    <w:pPr>
      <w:spacing w:after="0" w:line="240" w:lineRule="auto"/>
      <w:ind w:left="0" w:right="0"/>
    </w:pPr>
    <w:rPr>
      <w:rFonts w:eastAsia="Arial" w:cs="Arial"/>
    </w:rPr>
  </w:style>
  <w:style w:type="character" w:customStyle="1" w:styleId="RightalignChar">
    <w:name w:val="Right align Char"/>
    <w:link w:val="Rightalign"/>
    <w:rsid w:val="00A916A7"/>
    <w:rPr>
      <w:rFonts w:eastAsia="Arial" w:cs="Arial"/>
      <w:lang w:val="en-GB"/>
    </w:rPr>
  </w:style>
  <w:style w:type="numbering" w:customStyle="1" w:styleId="NoList1">
    <w:name w:val="No List1"/>
    <w:next w:val="NoList"/>
    <w:uiPriority w:val="99"/>
    <w:semiHidden/>
    <w:unhideWhenUsed/>
    <w:rsid w:val="00A916A7"/>
  </w:style>
  <w:style w:type="paragraph" w:customStyle="1" w:styleId="Tableofcontents">
    <w:name w:val="Table of contents"/>
    <w:basedOn w:val="Normal"/>
    <w:link w:val="TableofcontentsChar"/>
    <w:qFormat/>
    <w:rsid w:val="00A916A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916A7"/>
    <w:rPr>
      <w:b/>
      <w:bCs/>
      <w:caps/>
      <w:u w:val="single"/>
      <w:lang w:val="en-GB" w:bidi="en-US"/>
    </w:rPr>
  </w:style>
  <w:style w:type="paragraph" w:customStyle="1" w:styleId="superscript">
    <w:name w:val="superscript"/>
    <w:basedOn w:val="Normal"/>
    <w:link w:val="superscriptChar"/>
    <w:qFormat/>
    <w:rsid w:val="00A916A7"/>
    <w:pPr>
      <w:spacing w:after="0" w:line="240" w:lineRule="auto"/>
      <w:ind w:left="0" w:right="0"/>
    </w:pPr>
    <w:rPr>
      <w:vertAlign w:val="superscript"/>
    </w:rPr>
  </w:style>
  <w:style w:type="character" w:customStyle="1" w:styleId="superscriptChar">
    <w:name w:val="superscript Char"/>
    <w:link w:val="superscript"/>
    <w:rsid w:val="00A916A7"/>
    <w:rPr>
      <w:vertAlign w:val="superscript"/>
      <w:lang w:val="en-GB"/>
    </w:rPr>
  </w:style>
  <w:style w:type="paragraph" w:customStyle="1" w:styleId="subscript">
    <w:name w:val="subscript"/>
    <w:basedOn w:val="Normal"/>
    <w:link w:val="subscriptChar"/>
    <w:qFormat/>
    <w:rsid w:val="00A916A7"/>
    <w:pPr>
      <w:spacing w:after="0" w:line="240" w:lineRule="auto"/>
      <w:ind w:left="0" w:right="0"/>
    </w:pPr>
    <w:rPr>
      <w:vertAlign w:val="subscript"/>
    </w:rPr>
  </w:style>
  <w:style w:type="character" w:customStyle="1" w:styleId="subscriptChar">
    <w:name w:val="subscript Char"/>
    <w:link w:val="subscript"/>
    <w:rsid w:val="00A916A7"/>
    <w:rPr>
      <w:vertAlign w:val="subscript"/>
      <w:lang w:val="en-GB"/>
    </w:rPr>
  </w:style>
  <w:style w:type="numbering" w:customStyle="1" w:styleId="NoList2">
    <w:name w:val="No List2"/>
    <w:next w:val="NoList"/>
    <w:uiPriority w:val="99"/>
    <w:semiHidden/>
    <w:unhideWhenUsed/>
    <w:rsid w:val="00A916A7"/>
  </w:style>
  <w:style w:type="numbering" w:customStyle="1" w:styleId="NoList11">
    <w:name w:val="No List11"/>
    <w:next w:val="NoList"/>
    <w:uiPriority w:val="99"/>
    <w:semiHidden/>
    <w:unhideWhenUsed/>
    <w:rsid w:val="00A916A7"/>
  </w:style>
  <w:style w:type="paragraph" w:customStyle="1" w:styleId="rightindent">
    <w:name w:val="right indent"/>
    <w:basedOn w:val="Rightalign"/>
    <w:link w:val="rightindentChar"/>
    <w:qFormat/>
    <w:rsid w:val="00A916A7"/>
    <w:pPr>
      <w:tabs>
        <w:tab w:val="left" w:pos="7920"/>
      </w:tabs>
    </w:pPr>
  </w:style>
  <w:style w:type="character" w:customStyle="1" w:styleId="rightindentChar">
    <w:name w:val="right indent Char"/>
    <w:link w:val="rightindent"/>
    <w:rsid w:val="00A916A7"/>
    <w:rPr>
      <w:rFonts w:eastAsia="Arial" w:cs="Arial"/>
      <w:lang w:val="en-GB"/>
    </w:rPr>
  </w:style>
  <w:style w:type="paragraph" w:styleId="TOCHeading">
    <w:name w:val="TOC Heading"/>
    <w:basedOn w:val="Heading1"/>
    <w:next w:val="Normal"/>
    <w:link w:val="TOCHeadingChar"/>
    <w:uiPriority w:val="39"/>
    <w:semiHidden/>
    <w:unhideWhenUsed/>
    <w:qFormat/>
    <w:rsid w:val="00A916A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916A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916A7"/>
    <w:pPr>
      <w:numPr>
        <w:numId w:val="7"/>
      </w:numPr>
      <w:ind w:left="2344"/>
    </w:pPr>
    <w:rPr>
      <w:lang w:val="en-GB"/>
    </w:rPr>
  </w:style>
  <w:style w:type="paragraph" w:customStyle="1" w:styleId="numericalroman">
    <w:name w:val="numerical roman"/>
    <w:basedOn w:val="ListParagraph"/>
    <w:qFormat/>
    <w:rsid w:val="00A916A7"/>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table" w:customStyle="1" w:styleId="ESCC11">
    <w:name w:val="ESCC11"/>
    <w:basedOn w:val="TableNormal"/>
    <w:uiPriority w:val="59"/>
    <w:rsid w:val="00A163C6"/>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styleId="Caption">
    <w:name w:val="caption"/>
    <w:basedOn w:val="Normal"/>
    <w:next w:val="Normal"/>
    <w:rsid w:val="00A916A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916A7"/>
    <w:rPr>
      <w:color w:val="800080" w:themeColor="followedHyperlink"/>
      <w:u w:val="single"/>
    </w:rPr>
  </w:style>
  <w:style w:type="character" w:styleId="BookTitle">
    <w:name w:val="Book Title"/>
    <w:basedOn w:val="DefaultParagraphFont"/>
    <w:uiPriority w:val="99"/>
    <w:rsid w:val="00A916A7"/>
    <w:rPr>
      <w:b/>
      <w:bCs/>
      <w:i/>
      <w:iCs/>
      <w:spacing w:val="5"/>
    </w:rPr>
  </w:style>
  <w:style w:type="character" w:styleId="Emphasis">
    <w:name w:val="Emphasis"/>
    <w:basedOn w:val="DefaultParagraphFont"/>
    <w:uiPriority w:val="20"/>
    <w:rsid w:val="00A916A7"/>
    <w:rPr>
      <w:i/>
      <w:iCs/>
    </w:rPr>
  </w:style>
  <w:style w:type="character" w:styleId="IntenseEmphasis">
    <w:name w:val="Intense Emphasis"/>
    <w:basedOn w:val="DefaultParagraphFont"/>
    <w:uiPriority w:val="21"/>
    <w:rsid w:val="00A916A7"/>
    <w:rPr>
      <w:i/>
      <w:iCs/>
      <w:color w:val="4F81BD" w:themeColor="accent1"/>
    </w:rPr>
  </w:style>
  <w:style w:type="paragraph" w:styleId="IntenseQuote">
    <w:name w:val="Intense Quote"/>
    <w:basedOn w:val="Normal"/>
    <w:next w:val="Normal"/>
    <w:link w:val="IntenseQuoteChar"/>
    <w:uiPriority w:val="30"/>
    <w:rsid w:val="00A916A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916A7"/>
    <w:rPr>
      <w:i/>
      <w:iCs/>
      <w:color w:val="4F81BD" w:themeColor="accent1"/>
      <w:lang w:val="en-GB"/>
    </w:rPr>
  </w:style>
  <w:style w:type="character" w:styleId="IntenseReference">
    <w:name w:val="Intense Reference"/>
    <w:basedOn w:val="DefaultParagraphFont"/>
    <w:uiPriority w:val="32"/>
    <w:rsid w:val="00A916A7"/>
    <w:rPr>
      <w:b/>
      <w:bCs/>
      <w:smallCaps/>
      <w:color w:val="4F81BD" w:themeColor="accent1"/>
      <w:spacing w:val="5"/>
    </w:rPr>
  </w:style>
  <w:style w:type="paragraph" w:styleId="NoSpacing">
    <w:name w:val="No Spacing"/>
    <w:uiPriority w:val="1"/>
    <w:rsid w:val="00A916A7"/>
    <w:pPr>
      <w:ind w:left="1418" w:right="-57"/>
      <w:jc w:val="both"/>
    </w:pPr>
    <w:rPr>
      <w:lang w:val="en-GB"/>
    </w:rPr>
  </w:style>
  <w:style w:type="paragraph" w:styleId="Quote">
    <w:name w:val="Quote"/>
    <w:basedOn w:val="Normal"/>
    <w:next w:val="Normal"/>
    <w:link w:val="QuoteChar"/>
    <w:uiPriority w:val="29"/>
    <w:rsid w:val="00A916A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916A7"/>
    <w:rPr>
      <w:i/>
      <w:iCs/>
      <w:color w:val="404040" w:themeColor="text1" w:themeTint="BF"/>
      <w:lang w:val="en-GB"/>
    </w:rPr>
  </w:style>
  <w:style w:type="character" w:styleId="Strong">
    <w:name w:val="Strong"/>
    <w:basedOn w:val="DefaultParagraphFont"/>
    <w:uiPriority w:val="22"/>
    <w:rsid w:val="00A916A7"/>
    <w:rPr>
      <w:b/>
      <w:bCs/>
    </w:rPr>
  </w:style>
  <w:style w:type="character" w:styleId="SubtleEmphasis">
    <w:name w:val="Subtle Emphasis"/>
    <w:basedOn w:val="DefaultParagraphFont"/>
    <w:uiPriority w:val="19"/>
    <w:rsid w:val="00A916A7"/>
    <w:rPr>
      <w:i/>
      <w:iCs/>
      <w:color w:val="404040" w:themeColor="text1" w:themeTint="BF"/>
    </w:rPr>
  </w:style>
  <w:style w:type="character" w:styleId="SubtleReference">
    <w:name w:val="Subtle Reference"/>
    <w:basedOn w:val="DefaultParagraphFont"/>
    <w:uiPriority w:val="31"/>
    <w:rsid w:val="00A916A7"/>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specfamily/searchSpecification?text=%225010%22" TargetMode="External"/><Relationship Id="rId26" Type="http://schemas.openxmlformats.org/officeDocument/2006/relationships/image" Target="media/image6.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3500%22" TargetMode="External"/><Relationship Id="rId34" Type="http://schemas.openxmlformats.org/officeDocument/2006/relationships/hyperlink" Target="https://escies.org/specfamily/searchSpecification?text=%2221700%22" TargetMode="External"/><Relationship Id="rId42" Type="http://schemas.openxmlformats.org/officeDocument/2006/relationships/hyperlink" Target="https://landandmaritimeapps.dla.mil/Downloads/MilSpec/Docs/MIL-STD-750/std750part4.pdf" TargetMode="External"/><Relationship Id="rId47" Type="http://schemas.openxmlformats.org/officeDocument/2006/relationships/hyperlink" Target="https://landandmaritimeapps.dla.mil/Downloads/MilSpec/Docs/MIL-STD-750/std750part4.pdf" TargetMode="External"/><Relationship Id="rId50"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Document?text=%22dcr1069%22" TargetMode="External"/><Relationship Id="rId25" Type="http://schemas.openxmlformats.org/officeDocument/2006/relationships/image" Target="media/image5.png"/><Relationship Id="rId33" Type="http://schemas.openxmlformats.org/officeDocument/2006/relationships/image" Target="media/image12.png"/><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1300%22" TargetMode="External"/><Relationship Id="rId29" Type="http://schemas.openxmlformats.org/officeDocument/2006/relationships/image" Target="media/image9.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microsoft.com/office/2007/relationships/hdphoto" Target="media/hdphoto1.wdp"/><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landandmaritimeapps.dla.mil/Downloads/MilSpec/Docs/MIL-STD-750/std750part4.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750" TargetMode="External"/><Relationship Id="rId31" Type="http://schemas.openxmlformats.org/officeDocument/2006/relationships/image" Target="media/image11.png"/><Relationship Id="rId44" Type="http://schemas.openxmlformats.org/officeDocument/2006/relationships/hyperlink" Target="https://landandmaritimeapps.dla.mil/Downloads/MilSpec/Docs/MIL-STD-750/std750part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s://escies.org/specfamily/searchSpecification?text=%2223800%22"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4.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96084E-7D08-49AF-814F-C015CC181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16724</TotalTime>
  <Pages>24</Pages>
  <Words>4087</Words>
  <Characters>23297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27330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325</cp:revision>
  <cp:lastPrinted>2015-04-24T11:52:00Z</cp:lastPrinted>
  <dcterms:created xsi:type="dcterms:W3CDTF">2014-04-29T09:33:00Z</dcterms:created>
  <dcterms:modified xsi:type="dcterms:W3CDTF">2017-09-21T13:16:00Z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