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CE27FC" w:rsidRDefault="00CE27F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CE27FC" w:rsidRDefault="00CE27FC"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v:textbox>
              </v:shape>
            </w:pict>
          </mc:Fallback>
        </mc:AlternateContent>
      </w:r>
    </w:p>
    <w:p w14:paraId="59B7634F" w14:textId="7736C0EE" w:rsidR="009A3A60" w:rsidRPr="009A3A60" w:rsidRDefault="009A3A60" w:rsidP="0022006B">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AA30BF">
        <w:rPr>
          <w:rFonts w:eastAsia="Arial"/>
        </w:rPr>
        <w:t xml:space="preserve"> SWITCHING</w:t>
      </w:r>
    </w:p>
    <w:p w14:paraId="1A47672C" w14:textId="543EC628" w:rsidR="00F3617B" w:rsidRPr="009A3A60" w:rsidRDefault="009A3A60" w:rsidP="0022006B">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AA30BF">
        <w:rPr>
          <w:rFonts w:eastAsia="Arial"/>
        </w:rPr>
        <w:t>151</w:t>
      </w:r>
      <w:r w:rsidRPr="009A3A60">
        <w:rPr>
          <w:rFonts w:eastAsia="Arial"/>
        </w:rPr>
        <w:t xml:space="preserve"> T</w:t>
      </w:r>
      <w:r>
        <w:rPr>
          <w:rFonts w:eastAsia="Arial"/>
        </w:rPr>
        <w:t>o</w:t>
      </w:r>
      <w:r w:rsidRPr="009A3A60">
        <w:rPr>
          <w:rFonts w:eastAsia="Arial"/>
        </w:rPr>
        <w:t xml:space="preserve"> </w:t>
      </w:r>
      <w:r w:rsidR="00AA30BF">
        <w:rPr>
          <w:rFonts w:eastAsia="Arial"/>
        </w:rPr>
        <w:t>dh5</w:t>
      </w:r>
      <w:r w:rsidRPr="009A3A60">
        <w:rPr>
          <w:rFonts w:eastAsia="Arial"/>
        </w:rPr>
        <w:t>0</w:t>
      </w:r>
      <w:r w:rsidR="00AA30BF">
        <w:rPr>
          <w:rFonts w:eastAsia="Arial"/>
        </w:rPr>
        <w:t>157</w:t>
      </w:r>
      <w:r w:rsidR="00CD1484">
        <w:rPr>
          <w:rFonts w:eastAsia="Arial"/>
        </w:rPr>
        <w:t xml:space="preserve"> and eh50151 to eh50157</w:t>
      </w:r>
    </w:p>
    <w:p w14:paraId="404DB556" w14:textId="35055808" w:rsidR="007F5AFE" w:rsidRPr="00240DB1" w:rsidRDefault="007F5AFE" w:rsidP="0022006B">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5513/031</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72ADC066" w:rsidR="008B5CFD" w:rsidRPr="00240DB1" w:rsidRDefault="008B5CFD" w:rsidP="006056A2">
            <w:pPr>
              <w:pStyle w:val="Leftalign"/>
              <w:jc w:val="left"/>
            </w:pPr>
            <w:commentRangeStart w:id="0"/>
            <w:r w:rsidRPr="00240DB1">
              <w:t>Issue</w:t>
            </w:r>
            <w:r w:rsidR="00097C2F">
              <w:t xml:space="preserve"> </w:t>
            </w:r>
            <w:r w:rsidR="006056A2">
              <w:t>6</w:t>
            </w:r>
            <w:r w:rsidR="00DB3C47">
              <w:t xml:space="preserve"> Draft </w:t>
            </w:r>
            <w:r w:rsidR="006056A2">
              <w:t>A</w:t>
            </w:r>
            <w:commentRangeEnd w:id="0"/>
            <w:r w:rsidR="00C032DA">
              <w:rPr>
                <w:rStyle w:val="CommentReference"/>
                <w:rFonts w:eastAsia="Times New Roman" w:cs="Times New Roman"/>
              </w:rPr>
              <w:commentReference w:id="0"/>
            </w:r>
          </w:p>
        </w:tc>
        <w:tc>
          <w:tcPr>
            <w:tcW w:w="4349" w:type="dxa"/>
            <w:shd w:val="clear" w:color="auto" w:fill="auto"/>
            <w:vAlign w:val="center"/>
          </w:tcPr>
          <w:p w14:paraId="698FE275" w14:textId="4C8F11A7" w:rsidR="008B5CFD" w:rsidRPr="00240DB1" w:rsidRDefault="00CE27FC" w:rsidP="00692B08">
            <w:pPr>
              <w:pStyle w:val="Leftalign"/>
              <w:jc w:val="left"/>
            </w:pPr>
            <w:r>
              <w:t>September</w:t>
            </w:r>
            <w:r w:rsidR="000547FA" w:rsidRPr="00240DB1">
              <w:t xml:space="preserve"> 201</w:t>
            </w:r>
            <w:r w:rsidR="00692B08">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2F290768"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6056A2">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1ACFF38F"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43C460E1" w:rsidR="00B22DBF" w:rsidRPr="00240DB1" w:rsidRDefault="00CE27FC" w:rsidP="005A2BA9">
            <w:pPr>
              <w:pStyle w:val="Leftalign"/>
              <w:jc w:val="left"/>
            </w:pPr>
            <w:hyperlink r:id="rId17" w:history="1">
              <w:r w:rsidR="006056A2">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 xml:space="preserve">Specification </w:t>
            </w:r>
            <w:proofErr w:type="spellStart"/>
            <w:r>
              <w:t>upissued</w:t>
            </w:r>
            <w:proofErr w:type="spellEnd"/>
            <w:r>
              <w:t xml:space="preserve">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1CB97DF0" w14:textId="77777777" w:rsidR="00264A7A"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0992" w:history="1">
        <w:r w:rsidR="00264A7A" w:rsidRPr="00E618E2">
          <w:rPr>
            <w:rStyle w:val="Hyperlink"/>
            <w:noProof/>
          </w:rPr>
          <w:t>1</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General</w:t>
        </w:r>
        <w:r w:rsidR="00264A7A">
          <w:rPr>
            <w:noProof/>
            <w:webHidden/>
          </w:rPr>
          <w:tab/>
        </w:r>
        <w:r w:rsidR="00264A7A">
          <w:rPr>
            <w:noProof/>
            <w:webHidden/>
          </w:rPr>
          <w:fldChar w:fldCharType="begin"/>
        </w:r>
        <w:r w:rsidR="00264A7A">
          <w:rPr>
            <w:noProof/>
            <w:webHidden/>
          </w:rPr>
          <w:instrText xml:space="preserve"> PAGEREF _Toc483560992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1321348F"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0993" w:history="1">
        <w:r w:rsidR="00264A7A" w:rsidRPr="00E618E2">
          <w:rPr>
            <w:rStyle w:val="Hyperlink"/>
            <w:noProof/>
          </w:rPr>
          <w:t>1.1</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SCOPE</w:t>
        </w:r>
        <w:r w:rsidR="00264A7A">
          <w:rPr>
            <w:noProof/>
            <w:webHidden/>
          </w:rPr>
          <w:tab/>
        </w:r>
        <w:r w:rsidR="00264A7A">
          <w:rPr>
            <w:noProof/>
            <w:webHidden/>
          </w:rPr>
          <w:fldChar w:fldCharType="begin"/>
        </w:r>
        <w:r w:rsidR="00264A7A">
          <w:rPr>
            <w:noProof/>
            <w:webHidden/>
          </w:rPr>
          <w:instrText xml:space="preserve"> PAGEREF _Toc483560993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7BEA19A7"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0994" w:history="1">
        <w:r w:rsidR="00264A7A" w:rsidRPr="00E618E2">
          <w:rPr>
            <w:rStyle w:val="Hyperlink"/>
            <w:noProof/>
          </w:rPr>
          <w:t>1.2</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APPLICABLE DOCUMENTS</w:t>
        </w:r>
        <w:r w:rsidR="00264A7A">
          <w:rPr>
            <w:noProof/>
            <w:webHidden/>
          </w:rPr>
          <w:tab/>
        </w:r>
        <w:r w:rsidR="00264A7A">
          <w:rPr>
            <w:noProof/>
            <w:webHidden/>
          </w:rPr>
          <w:fldChar w:fldCharType="begin"/>
        </w:r>
        <w:r w:rsidR="00264A7A">
          <w:rPr>
            <w:noProof/>
            <w:webHidden/>
          </w:rPr>
          <w:instrText xml:space="preserve"> PAGEREF _Toc483560994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5EE7155A"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0995" w:history="1">
        <w:r w:rsidR="00264A7A" w:rsidRPr="00E618E2">
          <w:rPr>
            <w:rStyle w:val="Hyperlink"/>
            <w:noProof/>
          </w:rPr>
          <w:t>1.3</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TERMS, DEFINITIONS, ABBREVIATIONS, SYMBOLS AND UNITS</w:t>
        </w:r>
        <w:r w:rsidR="00264A7A">
          <w:rPr>
            <w:noProof/>
            <w:webHidden/>
          </w:rPr>
          <w:tab/>
        </w:r>
        <w:r w:rsidR="00264A7A">
          <w:rPr>
            <w:noProof/>
            <w:webHidden/>
          </w:rPr>
          <w:fldChar w:fldCharType="begin"/>
        </w:r>
        <w:r w:rsidR="00264A7A">
          <w:rPr>
            <w:noProof/>
            <w:webHidden/>
          </w:rPr>
          <w:instrText xml:space="preserve"> PAGEREF _Toc483560995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622AF6EF"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0996" w:history="1">
        <w:r w:rsidR="00264A7A" w:rsidRPr="00E618E2">
          <w:rPr>
            <w:rStyle w:val="Hyperlink"/>
            <w:noProof/>
          </w:rPr>
          <w:t>1.4</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THE ESCC COMPONENT NUMBER AND COMPONENT TYPE VARIANTS</w:t>
        </w:r>
        <w:r w:rsidR="00264A7A">
          <w:rPr>
            <w:noProof/>
            <w:webHidden/>
          </w:rPr>
          <w:tab/>
        </w:r>
        <w:r w:rsidR="00264A7A">
          <w:rPr>
            <w:noProof/>
            <w:webHidden/>
          </w:rPr>
          <w:fldChar w:fldCharType="begin"/>
        </w:r>
        <w:r w:rsidR="00264A7A">
          <w:rPr>
            <w:noProof/>
            <w:webHidden/>
          </w:rPr>
          <w:instrText xml:space="preserve"> PAGEREF _Toc483560996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2550157A"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0997" w:history="1">
        <w:r w:rsidR="00264A7A" w:rsidRPr="00E618E2">
          <w:rPr>
            <w:rStyle w:val="Hyperlink"/>
            <w:noProof/>
          </w:rPr>
          <w:t>1.4.1</w:t>
        </w:r>
        <w:r w:rsidR="00264A7A">
          <w:rPr>
            <w:rFonts w:asciiTheme="minorHAnsi" w:eastAsiaTheme="minorEastAsia" w:hAnsiTheme="minorHAnsi" w:cstheme="minorBidi"/>
            <w:noProof/>
            <w:sz w:val="22"/>
            <w:szCs w:val="22"/>
            <w:lang w:eastAsia="en-GB"/>
          </w:rPr>
          <w:tab/>
        </w:r>
        <w:r w:rsidR="00264A7A" w:rsidRPr="00E618E2">
          <w:rPr>
            <w:rStyle w:val="Hyperlink"/>
            <w:noProof/>
          </w:rPr>
          <w:t>The ESCC Component Number</w:t>
        </w:r>
        <w:r w:rsidR="00264A7A">
          <w:rPr>
            <w:noProof/>
            <w:webHidden/>
          </w:rPr>
          <w:tab/>
        </w:r>
        <w:r w:rsidR="00264A7A">
          <w:rPr>
            <w:noProof/>
            <w:webHidden/>
          </w:rPr>
          <w:fldChar w:fldCharType="begin"/>
        </w:r>
        <w:r w:rsidR="00264A7A">
          <w:rPr>
            <w:noProof/>
            <w:webHidden/>
          </w:rPr>
          <w:instrText xml:space="preserve"> PAGEREF _Toc483560997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0C54BD52"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0998" w:history="1">
        <w:r w:rsidR="00264A7A" w:rsidRPr="00E618E2">
          <w:rPr>
            <w:rStyle w:val="Hyperlink"/>
            <w:noProof/>
          </w:rPr>
          <w:t>1.4.2</w:t>
        </w:r>
        <w:r w:rsidR="00264A7A">
          <w:rPr>
            <w:rFonts w:asciiTheme="minorHAnsi" w:eastAsiaTheme="minorEastAsia" w:hAnsiTheme="minorHAnsi" w:cstheme="minorBidi"/>
            <w:noProof/>
            <w:sz w:val="22"/>
            <w:szCs w:val="22"/>
            <w:lang w:eastAsia="en-GB"/>
          </w:rPr>
          <w:tab/>
        </w:r>
        <w:r w:rsidR="00264A7A" w:rsidRPr="00E618E2">
          <w:rPr>
            <w:rStyle w:val="Hyperlink"/>
            <w:noProof/>
          </w:rPr>
          <w:t>Component Type Variants</w:t>
        </w:r>
        <w:r w:rsidR="00264A7A">
          <w:rPr>
            <w:noProof/>
            <w:webHidden/>
          </w:rPr>
          <w:tab/>
        </w:r>
        <w:r w:rsidR="00264A7A">
          <w:rPr>
            <w:noProof/>
            <w:webHidden/>
          </w:rPr>
          <w:fldChar w:fldCharType="begin"/>
        </w:r>
        <w:r w:rsidR="00264A7A">
          <w:rPr>
            <w:noProof/>
            <w:webHidden/>
          </w:rPr>
          <w:instrText xml:space="preserve"> PAGEREF _Toc483560998 \h </w:instrText>
        </w:r>
        <w:r w:rsidR="00264A7A">
          <w:rPr>
            <w:noProof/>
            <w:webHidden/>
          </w:rPr>
        </w:r>
        <w:r w:rsidR="00264A7A">
          <w:rPr>
            <w:noProof/>
            <w:webHidden/>
          </w:rPr>
          <w:fldChar w:fldCharType="separate"/>
        </w:r>
        <w:r w:rsidR="003422BC">
          <w:rPr>
            <w:noProof/>
            <w:webHidden/>
          </w:rPr>
          <w:t>6</w:t>
        </w:r>
        <w:r w:rsidR="00264A7A">
          <w:rPr>
            <w:noProof/>
            <w:webHidden/>
          </w:rPr>
          <w:fldChar w:fldCharType="end"/>
        </w:r>
      </w:hyperlink>
    </w:p>
    <w:p w14:paraId="29EF97A8"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0999" w:history="1">
        <w:r w:rsidR="00264A7A" w:rsidRPr="00E618E2">
          <w:rPr>
            <w:rStyle w:val="Hyperlink"/>
            <w:noProof/>
          </w:rPr>
          <w:t>1.5</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MAXIMUM RATINGS</w:t>
        </w:r>
        <w:r w:rsidR="00264A7A">
          <w:rPr>
            <w:noProof/>
            <w:webHidden/>
          </w:rPr>
          <w:tab/>
        </w:r>
        <w:r w:rsidR="00264A7A">
          <w:rPr>
            <w:noProof/>
            <w:webHidden/>
          </w:rPr>
          <w:fldChar w:fldCharType="begin"/>
        </w:r>
        <w:r w:rsidR="00264A7A">
          <w:rPr>
            <w:noProof/>
            <w:webHidden/>
          </w:rPr>
          <w:instrText xml:space="preserve"> PAGEREF _Toc483560999 \h </w:instrText>
        </w:r>
        <w:r w:rsidR="00264A7A">
          <w:rPr>
            <w:noProof/>
            <w:webHidden/>
          </w:rPr>
        </w:r>
        <w:r w:rsidR="00264A7A">
          <w:rPr>
            <w:noProof/>
            <w:webHidden/>
          </w:rPr>
          <w:fldChar w:fldCharType="separate"/>
        </w:r>
        <w:r w:rsidR="003422BC">
          <w:rPr>
            <w:noProof/>
            <w:webHidden/>
          </w:rPr>
          <w:t>9</w:t>
        </w:r>
        <w:r w:rsidR="00264A7A">
          <w:rPr>
            <w:noProof/>
            <w:webHidden/>
          </w:rPr>
          <w:fldChar w:fldCharType="end"/>
        </w:r>
      </w:hyperlink>
    </w:p>
    <w:p w14:paraId="6799C997"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00" w:history="1">
        <w:r w:rsidR="00264A7A" w:rsidRPr="00E618E2">
          <w:rPr>
            <w:rStyle w:val="Hyperlink"/>
            <w:noProof/>
          </w:rPr>
          <w:t>1.6</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Handling precautions</w:t>
        </w:r>
        <w:r w:rsidR="00264A7A">
          <w:rPr>
            <w:noProof/>
            <w:webHidden/>
          </w:rPr>
          <w:tab/>
        </w:r>
        <w:r w:rsidR="00264A7A">
          <w:rPr>
            <w:noProof/>
            <w:webHidden/>
          </w:rPr>
          <w:fldChar w:fldCharType="begin"/>
        </w:r>
        <w:r w:rsidR="00264A7A">
          <w:rPr>
            <w:noProof/>
            <w:webHidden/>
          </w:rPr>
          <w:instrText xml:space="preserve"> PAGEREF _Toc483561000 \h </w:instrText>
        </w:r>
        <w:r w:rsidR="00264A7A">
          <w:rPr>
            <w:noProof/>
            <w:webHidden/>
          </w:rPr>
        </w:r>
        <w:r w:rsidR="00264A7A">
          <w:rPr>
            <w:noProof/>
            <w:webHidden/>
          </w:rPr>
          <w:fldChar w:fldCharType="separate"/>
        </w:r>
        <w:r w:rsidR="003422BC">
          <w:rPr>
            <w:noProof/>
            <w:webHidden/>
          </w:rPr>
          <w:t>9</w:t>
        </w:r>
        <w:r w:rsidR="00264A7A">
          <w:rPr>
            <w:noProof/>
            <w:webHidden/>
          </w:rPr>
          <w:fldChar w:fldCharType="end"/>
        </w:r>
      </w:hyperlink>
    </w:p>
    <w:p w14:paraId="11D7A397"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01" w:history="1">
        <w:r w:rsidR="00264A7A" w:rsidRPr="00E618E2">
          <w:rPr>
            <w:rStyle w:val="Hyperlink"/>
            <w:noProof/>
          </w:rPr>
          <w:t>1.7</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PHYSICAL DIMENSIONS AND TERMINAL IDENTIFICATION</w:t>
        </w:r>
        <w:r w:rsidR="00264A7A">
          <w:rPr>
            <w:noProof/>
            <w:webHidden/>
          </w:rPr>
          <w:tab/>
        </w:r>
        <w:r w:rsidR="00264A7A">
          <w:rPr>
            <w:noProof/>
            <w:webHidden/>
          </w:rPr>
          <w:fldChar w:fldCharType="begin"/>
        </w:r>
        <w:r w:rsidR="00264A7A">
          <w:rPr>
            <w:noProof/>
            <w:webHidden/>
          </w:rPr>
          <w:instrText xml:space="preserve"> PAGEREF _Toc483561001 \h </w:instrText>
        </w:r>
        <w:r w:rsidR="00264A7A">
          <w:rPr>
            <w:noProof/>
            <w:webHidden/>
          </w:rPr>
        </w:r>
        <w:r w:rsidR="00264A7A">
          <w:rPr>
            <w:noProof/>
            <w:webHidden/>
          </w:rPr>
          <w:fldChar w:fldCharType="separate"/>
        </w:r>
        <w:r w:rsidR="003422BC">
          <w:rPr>
            <w:noProof/>
            <w:webHidden/>
          </w:rPr>
          <w:t>10</w:t>
        </w:r>
        <w:r w:rsidR="00264A7A">
          <w:rPr>
            <w:noProof/>
            <w:webHidden/>
          </w:rPr>
          <w:fldChar w:fldCharType="end"/>
        </w:r>
      </w:hyperlink>
    </w:p>
    <w:p w14:paraId="18AB8364"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2" w:history="1">
        <w:r w:rsidR="00264A7A" w:rsidRPr="00E618E2">
          <w:rPr>
            <w:rStyle w:val="Hyperlink"/>
            <w:noProof/>
          </w:rPr>
          <w:t>1.7.1</w:t>
        </w:r>
        <w:r w:rsidR="00264A7A">
          <w:rPr>
            <w:rFonts w:asciiTheme="minorHAnsi" w:eastAsiaTheme="minorEastAsia" w:hAnsiTheme="minorHAnsi" w:cstheme="minorBidi"/>
            <w:noProof/>
            <w:sz w:val="22"/>
            <w:szCs w:val="22"/>
            <w:lang w:eastAsia="en-GB"/>
          </w:rPr>
          <w:tab/>
        </w:r>
        <w:r w:rsidR="00264A7A" w:rsidRPr="00E618E2">
          <w:rPr>
            <w:rStyle w:val="Hyperlink"/>
            <w:noProof/>
          </w:rPr>
          <w:t>Ceramic Pill A (2 Leads) - Variants 01, 08, 15, 22, 29, 36, 43</w:t>
        </w:r>
        <w:r w:rsidR="00264A7A">
          <w:rPr>
            <w:noProof/>
            <w:webHidden/>
          </w:rPr>
          <w:tab/>
        </w:r>
        <w:r w:rsidR="00264A7A">
          <w:rPr>
            <w:noProof/>
            <w:webHidden/>
          </w:rPr>
          <w:fldChar w:fldCharType="begin"/>
        </w:r>
        <w:r w:rsidR="00264A7A">
          <w:rPr>
            <w:noProof/>
            <w:webHidden/>
          </w:rPr>
          <w:instrText xml:space="preserve"> PAGEREF _Toc483561002 \h </w:instrText>
        </w:r>
        <w:r w:rsidR="00264A7A">
          <w:rPr>
            <w:noProof/>
            <w:webHidden/>
          </w:rPr>
        </w:r>
        <w:r w:rsidR="00264A7A">
          <w:rPr>
            <w:noProof/>
            <w:webHidden/>
          </w:rPr>
          <w:fldChar w:fldCharType="separate"/>
        </w:r>
        <w:r w:rsidR="003422BC">
          <w:rPr>
            <w:noProof/>
            <w:webHidden/>
          </w:rPr>
          <w:t>10</w:t>
        </w:r>
        <w:r w:rsidR="00264A7A">
          <w:rPr>
            <w:noProof/>
            <w:webHidden/>
          </w:rPr>
          <w:fldChar w:fldCharType="end"/>
        </w:r>
      </w:hyperlink>
    </w:p>
    <w:p w14:paraId="06DC5B43"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3" w:history="1">
        <w:r w:rsidR="00264A7A" w:rsidRPr="00E618E2">
          <w:rPr>
            <w:rStyle w:val="Hyperlink"/>
            <w:noProof/>
          </w:rPr>
          <w:t>1.7.2</w:t>
        </w:r>
        <w:r w:rsidR="00264A7A">
          <w:rPr>
            <w:rFonts w:asciiTheme="minorHAnsi" w:eastAsiaTheme="minorEastAsia" w:hAnsiTheme="minorHAnsi" w:cstheme="minorBidi"/>
            <w:noProof/>
            <w:sz w:val="22"/>
            <w:szCs w:val="22"/>
            <w:lang w:eastAsia="en-GB"/>
          </w:rPr>
          <w:tab/>
        </w:r>
        <w:r w:rsidR="00264A7A" w:rsidRPr="00E618E2">
          <w:rPr>
            <w:rStyle w:val="Hyperlink"/>
            <w:noProof/>
          </w:rPr>
          <w:t>Ceramic Pill B - Variants 02, 09, 16, 23, 30, 37, 44</w:t>
        </w:r>
        <w:r w:rsidR="00264A7A">
          <w:rPr>
            <w:noProof/>
            <w:webHidden/>
          </w:rPr>
          <w:tab/>
        </w:r>
        <w:r w:rsidR="00264A7A">
          <w:rPr>
            <w:noProof/>
            <w:webHidden/>
          </w:rPr>
          <w:fldChar w:fldCharType="begin"/>
        </w:r>
        <w:r w:rsidR="00264A7A">
          <w:rPr>
            <w:noProof/>
            <w:webHidden/>
          </w:rPr>
          <w:instrText xml:space="preserve"> PAGEREF _Toc483561003 \h </w:instrText>
        </w:r>
        <w:r w:rsidR="00264A7A">
          <w:rPr>
            <w:noProof/>
            <w:webHidden/>
          </w:rPr>
        </w:r>
        <w:r w:rsidR="00264A7A">
          <w:rPr>
            <w:noProof/>
            <w:webHidden/>
          </w:rPr>
          <w:fldChar w:fldCharType="separate"/>
        </w:r>
        <w:r w:rsidR="003422BC">
          <w:rPr>
            <w:noProof/>
            <w:webHidden/>
          </w:rPr>
          <w:t>11</w:t>
        </w:r>
        <w:r w:rsidR="00264A7A">
          <w:rPr>
            <w:noProof/>
            <w:webHidden/>
          </w:rPr>
          <w:fldChar w:fldCharType="end"/>
        </w:r>
      </w:hyperlink>
    </w:p>
    <w:p w14:paraId="4EA5DB34"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4" w:history="1">
        <w:r w:rsidR="00264A7A" w:rsidRPr="00E618E2">
          <w:rPr>
            <w:rStyle w:val="Hyperlink"/>
            <w:noProof/>
          </w:rPr>
          <w:t>1.7.3</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Ceramic Pill C (Cathode Lead) - Variants </w:t>
        </w:r>
        <w:r w:rsidR="00264A7A" w:rsidRPr="00E618E2">
          <w:rPr>
            <w:rStyle w:val="Hyperlink"/>
            <w:noProof/>
            <w:lang w:eastAsia="en-GB"/>
          </w:rPr>
          <w:t>03,</w:t>
        </w:r>
        <w:r w:rsidR="00264A7A" w:rsidRPr="00E618E2">
          <w:rPr>
            <w:rStyle w:val="Hyperlink"/>
            <w:noProof/>
          </w:rPr>
          <w:t xml:space="preserve"> </w:t>
        </w:r>
        <w:r w:rsidR="00264A7A" w:rsidRPr="00E618E2">
          <w:rPr>
            <w:rStyle w:val="Hyperlink"/>
            <w:noProof/>
            <w:lang w:eastAsia="en-GB"/>
          </w:rPr>
          <w:t>10, 17, 24, 31, 38, 45</w:t>
        </w:r>
        <w:r w:rsidR="00264A7A">
          <w:rPr>
            <w:noProof/>
            <w:webHidden/>
          </w:rPr>
          <w:tab/>
        </w:r>
        <w:r w:rsidR="00264A7A">
          <w:rPr>
            <w:noProof/>
            <w:webHidden/>
          </w:rPr>
          <w:fldChar w:fldCharType="begin"/>
        </w:r>
        <w:r w:rsidR="00264A7A">
          <w:rPr>
            <w:noProof/>
            <w:webHidden/>
          </w:rPr>
          <w:instrText xml:space="preserve"> PAGEREF _Toc483561004 \h </w:instrText>
        </w:r>
        <w:r w:rsidR="00264A7A">
          <w:rPr>
            <w:noProof/>
            <w:webHidden/>
          </w:rPr>
        </w:r>
        <w:r w:rsidR="00264A7A">
          <w:rPr>
            <w:noProof/>
            <w:webHidden/>
          </w:rPr>
          <w:fldChar w:fldCharType="separate"/>
        </w:r>
        <w:r w:rsidR="003422BC">
          <w:rPr>
            <w:noProof/>
            <w:webHidden/>
          </w:rPr>
          <w:t>12</w:t>
        </w:r>
        <w:r w:rsidR="00264A7A">
          <w:rPr>
            <w:noProof/>
            <w:webHidden/>
          </w:rPr>
          <w:fldChar w:fldCharType="end"/>
        </w:r>
      </w:hyperlink>
    </w:p>
    <w:p w14:paraId="4BD726C4"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5" w:history="1">
        <w:r w:rsidR="00264A7A" w:rsidRPr="00E618E2">
          <w:rPr>
            <w:rStyle w:val="Hyperlink"/>
            <w:noProof/>
            <w:lang w:eastAsia="en-GB"/>
          </w:rPr>
          <w:t>1.7.4</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Ceramic Pill D (Anode Lead) - Variants </w:t>
        </w:r>
        <w:r w:rsidR="00264A7A" w:rsidRPr="00E618E2">
          <w:rPr>
            <w:rStyle w:val="Hyperlink"/>
            <w:noProof/>
            <w:lang w:eastAsia="en-GB"/>
          </w:rPr>
          <w:t>04, 11, 18, 25, 32, 39, 46</w:t>
        </w:r>
        <w:r w:rsidR="00264A7A">
          <w:rPr>
            <w:noProof/>
            <w:webHidden/>
          </w:rPr>
          <w:tab/>
        </w:r>
        <w:r w:rsidR="00264A7A">
          <w:rPr>
            <w:noProof/>
            <w:webHidden/>
          </w:rPr>
          <w:fldChar w:fldCharType="begin"/>
        </w:r>
        <w:r w:rsidR="00264A7A">
          <w:rPr>
            <w:noProof/>
            <w:webHidden/>
          </w:rPr>
          <w:instrText xml:space="preserve"> PAGEREF _Toc483561005 \h </w:instrText>
        </w:r>
        <w:r w:rsidR="00264A7A">
          <w:rPr>
            <w:noProof/>
            <w:webHidden/>
          </w:rPr>
        </w:r>
        <w:r w:rsidR="00264A7A">
          <w:rPr>
            <w:noProof/>
            <w:webHidden/>
          </w:rPr>
          <w:fldChar w:fldCharType="separate"/>
        </w:r>
        <w:r w:rsidR="003422BC">
          <w:rPr>
            <w:noProof/>
            <w:webHidden/>
          </w:rPr>
          <w:t>13</w:t>
        </w:r>
        <w:r w:rsidR="00264A7A">
          <w:rPr>
            <w:noProof/>
            <w:webHidden/>
          </w:rPr>
          <w:fldChar w:fldCharType="end"/>
        </w:r>
      </w:hyperlink>
    </w:p>
    <w:p w14:paraId="17F714FB"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6" w:history="1">
        <w:r w:rsidR="00264A7A" w:rsidRPr="00E618E2">
          <w:rPr>
            <w:rStyle w:val="Hyperlink"/>
            <w:rFonts w:eastAsia="Arial"/>
            <w:noProof/>
            <w:w w:val="103"/>
          </w:rPr>
          <w:t>1.7.5</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Ceramic Pill E (2 Leads) - Variants </w:t>
        </w:r>
        <w:r w:rsidR="00264A7A" w:rsidRPr="00E618E2">
          <w:rPr>
            <w:rStyle w:val="Hyperlink"/>
            <w:noProof/>
            <w:lang w:eastAsia="en-GB"/>
          </w:rPr>
          <w:t>05, 1</w:t>
        </w:r>
        <w:r w:rsidR="00264A7A" w:rsidRPr="00E618E2">
          <w:rPr>
            <w:rStyle w:val="Hyperlink"/>
            <w:rFonts w:eastAsia="Arial"/>
            <w:noProof/>
          </w:rPr>
          <w:t>2,</w:t>
        </w:r>
        <w:r w:rsidR="00264A7A" w:rsidRPr="00E618E2">
          <w:rPr>
            <w:rStyle w:val="Hyperlink"/>
            <w:rFonts w:eastAsia="Arial"/>
            <w:noProof/>
            <w:spacing w:val="13"/>
          </w:rPr>
          <w:t xml:space="preserve"> </w:t>
        </w:r>
        <w:r w:rsidR="00264A7A" w:rsidRPr="00E618E2">
          <w:rPr>
            <w:rStyle w:val="Hyperlink"/>
            <w:rFonts w:eastAsia="Arial"/>
            <w:noProof/>
          </w:rPr>
          <w:t>19,</w:t>
        </w:r>
        <w:r w:rsidR="00264A7A" w:rsidRPr="00E618E2">
          <w:rPr>
            <w:rStyle w:val="Hyperlink"/>
            <w:rFonts w:eastAsia="Arial"/>
            <w:noProof/>
            <w:spacing w:val="12"/>
          </w:rPr>
          <w:t xml:space="preserve"> </w:t>
        </w:r>
        <w:r w:rsidR="00264A7A" w:rsidRPr="00E618E2">
          <w:rPr>
            <w:rStyle w:val="Hyperlink"/>
            <w:rFonts w:eastAsia="Arial"/>
            <w:noProof/>
          </w:rPr>
          <w:t>26,</w:t>
        </w:r>
        <w:r w:rsidR="00264A7A" w:rsidRPr="00E618E2">
          <w:rPr>
            <w:rStyle w:val="Hyperlink"/>
            <w:rFonts w:eastAsia="Arial"/>
            <w:noProof/>
            <w:spacing w:val="21"/>
          </w:rPr>
          <w:t xml:space="preserve"> </w:t>
        </w:r>
        <w:r w:rsidR="00264A7A" w:rsidRPr="00E618E2">
          <w:rPr>
            <w:rStyle w:val="Hyperlink"/>
            <w:rFonts w:eastAsia="Arial"/>
            <w:noProof/>
          </w:rPr>
          <w:t>33,</w:t>
        </w:r>
        <w:r w:rsidR="00264A7A" w:rsidRPr="00E618E2">
          <w:rPr>
            <w:rStyle w:val="Hyperlink"/>
            <w:rFonts w:eastAsia="Arial"/>
            <w:noProof/>
            <w:spacing w:val="15"/>
          </w:rPr>
          <w:t xml:space="preserve"> </w:t>
        </w:r>
        <w:r w:rsidR="00264A7A" w:rsidRPr="00E618E2">
          <w:rPr>
            <w:rStyle w:val="Hyperlink"/>
            <w:rFonts w:eastAsia="Arial"/>
            <w:noProof/>
          </w:rPr>
          <w:t xml:space="preserve">40, </w:t>
        </w:r>
        <w:r w:rsidR="00264A7A" w:rsidRPr="00E618E2">
          <w:rPr>
            <w:rStyle w:val="Hyperlink"/>
            <w:rFonts w:eastAsia="Arial"/>
            <w:noProof/>
            <w:w w:val="103"/>
          </w:rPr>
          <w:t>47</w:t>
        </w:r>
        <w:r w:rsidR="00264A7A">
          <w:rPr>
            <w:noProof/>
            <w:webHidden/>
          </w:rPr>
          <w:tab/>
        </w:r>
        <w:r w:rsidR="00264A7A">
          <w:rPr>
            <w:noProof/>
            <w:webHidden/>
          </w:rPr>
          <w:fldChar w:fldCharType="begin"/>
        </w:r>
        <w:r w:rsidR="00264A7A">
          <w:rPr>
            <w:noProof/>
            <w:webHidden/>
          </w:rPr>
          <w:instrText xml:space="preserve"> PAGEREF _Toc483561006 \h </w:instrText>
        </w:r>
        <w:r w:rsidR="00264A7A">
          <w:rPr>
            <w:noProof/>
            <w:webHidden/>
          </w:rPr>
        </w:r>
        <w:r w:rsidR="00264A7A">
          <w:rPr>
            <w:noProof/>
            <w:webHidden/>
          </w:rPr>
          <w:fldChar w:fldCharType="separate"/>
        </w:r>
        <w:r w:rsidR="003422BC">
          <w:rPr>
            <w:noProof/>
            <w:webHidden/>
          </w:rPr>
          <w:t>14</w:t>
        </w:r>
        <w:r w:rsidR="00264A7A">
          <w:rPr>
            <w:noProof/>
            <w:webHidden/>
          </w:rPr>
          <w:fldChar w:fldCharType="end"/>
        </w:r>
      </w:hyperlink>
    </w:p>
    <w:p w14:paraId="7CECAA9C"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7" w:history="1">
        <w:r w:rsidR="00264A7A" w:rsidRPr="00E618E2">
          <w:rPr>
            <w:rStyle w:val="Hyperlink"/>
            <w:noProof/>
            <w:lang w:eastAsia="en-GB"/>
          </w:rPr>
          <w:t>1.7.6</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Ceramic Pill F (Anode Lead) - Variants </w:t>
        </w:r>
        <w:r w:rsidR="00264A7A" w:rsidRPr="00E618E2">
          <w:rPr>
            <w:rStyle w:val="Hyperlink"/>
            <w:noProof/>
            <w:lang w:eastAsia="en-GB"/>
          </w:rPr>
          <w:t>06, 13, 20, 27, 34, 41, 48</w:t>
        </w:r>
        <w:r w:rsidR="00264A7A">
          <w:rPr>
            <w:noProof/>
            <w:webHidden/>
          </w:rPr>
          <w:tab/>
        </w:r>
        <w:r w:rsidR="00264A7A">
          <w:rPr>
            <w:noProof/>
            <w:webHidden/>
          </w:rPr>
          <w:fldChar w:fldCharType="begin"/>
        </w:r>
        <w:r w:rsidR="00264A7A">
          <w:rPr>
            <w:noProof/>
            <w:webHidden/>
          </w:rPr>
          <w:instrText xml:space="preserve"> PAGEREF _Toc483561007 \h </w:instrText>
        </w:r>
        <w:r w:rsidR="00264A7A">
          <w:rPr>
            <w:noProof/>
            <w:webHidden/>
          </w:rPr>
        </w:r>
        <w:r w:rsidR="00264A7A">
          <w:rPr>
            <w:noProof/>
            <w:webHidden/>
          </w:rPr>
          <w:fldChar w:fldCharType="separate"/>
        </w:r>
        <w:r w:rsidR="003422BC">
          <w:rPr>
            <w:noProof/>
            <w:webHidden/>
          </w:rPr>
          <w:t>15</w:t>
        </w:r>
        <w:r w:rsidR="00264A7A">
          <w:rPr>
            <w:noProof/>
            <w:webHidden/>
          </w:rPr>
          <w:fldChar w:fldCharType="end"/>
        </w:r>
      </w:hyperlink>
    </w:p>
    <w:p w14:paraId="1E5A232D"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8" w:history="1">
        <w:r w:rsidR="00264A7A" w:rsidRPr="00E618E2">
          <w:rPr>
            <w:rStyle w:val="Hyperlink"/>
            <w:noProof/>
          </w:rPr>
          <w:t>1.7.7</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Ceramic Pill G - Variants </w:t>
        </w:r>
        <w:r w:rsidR="00264A7A" w:rsidRPr="00E618E2">
          <w:rPr>
            <w:rStyle w:val="Hyperlink"/>
            <w:noProof/>
            <w:lang w:eastAsia="en-GB"/>
          </w:rPr>
          <w:t>07, 14, 21, 28, 35, 42, 49</w:t>
        </w:r>
        <w:r w:rsidR="00264A7A">
          <w:rPr>
            <w:noProof/>
            <w:webHidden/>
          </w:rPr>
          <w:tab/>
        </w:r>
        <w:r w:rsidR="00264A7A">
          <w:rPr>
            <w:noProof/>
            <w:webHidden/>
          </w:rPr>
          <w:fldChar w:fldCharType="begin"/>
        </w:r>
        <w:r w:rsidR="00264A7A">
          <w:rPr>
            <w:noProof/>
            <w:webHidden/>
          </w:rPr>
          <w:instrText xml:space="preserve"> PAGEREF _Toc483561008 \h </w:instrText>
        </w:r>
        <w:r w:rsidR="00264A7A">
          <w:rPr>
            <w:noProof/>
            <w:webHidden/>
          </w:rPr>
        </w:r>
        <w:r w:rsidR="00264A7A">
          <w:rPr>
            <w:noProof/>
            <w:webHidden/>
          </w:rPr>
          <w:fldChar w:fldCharType="separate"/>
        </w:r>
        <w:r w:rsidR="003422BC">
          <w:rPr>
            <w:noProof/>
            <w:webHidden/>
          </w:rPr>
          <w:t>16</w:t>
        </w:r>
        <w:r w:rsidR="00264A7A">
          <w:rPr>
            <w:noProof/>
            <w:webHidden/>
          </w:rPr>
          <w:fldChar w:fldCharType="end"/>
        </w:r>
      </w:hyperlink>
    </w:p>
    <w:p w14:paraId="03043C9C"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09" w:history="1">
        <w:r w:rsidR="00264A7A" w:rsidRPr="00E618E2">
          <w:rPr>
            <w:rStyle w:val="Hyperlink"/>
            <w:noProof/>
            <w:lang w:eastAsia="en-GB"/>
          </w:rPr>
          <w:t>1.7.8</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Ceramic Stripline - Variants </w:t>
        </w:r>
        <w:r w:rsidR="00264A7A" w:rsidRPr="00E618E2">
          <w:rPr>
            <w:rStyle w:val="Hyperlink"/>
            <w:noProof/>
            <w:lang w:eastAsia="en-GB"/>
          </w:rPr>
          <w:t>50 to 56</w:t>
        </w:r>
        <w:r w:rsidR="00264A7A">
          <w:rPr>
            <w:noProof/>
            <w:webHidden/>
          </w:rPr>
          <w:tab/>
        </w:r>
        <w:r w:rsidR="00264A7A">
          <w:rPr>
            <w:noProof/>
            <w:webHidden/>
          </w:rPr>
          <w:fldChar w:fldCharType="begin"/>
        </w:r>
        <w:r w:rsidR="00264A7A">
          <w:rPr>
            <w:noProof/>
            <w:webHidden/>
          </w:rPr>
          <w:instrText xml:space="preserve"> PAGEREF _Toc483561009 \h </w:instrText>
        </w:r>
        <w:r w:rsidR="00264A7A">
          <w:rPr>
            <w:noProof/>
            <w:webHidden/>
          </w:rPr>
        </w:r>
        <w:r w:rsidR="00264A7A">
          <w:rPr>
            <w:noProof/>
            <w:webHidden/>
          </w:rPr>
          <w:fldChar w:fldCharType="separate"/>
        </w:r>
        <w:r w:rsidR="003422BC">
          <w:rPr>
            <w:noProof/>
            <w:webHidden/>
          </w:rPr>
          <w:t>17</w:t>
        </w:r>
        <w:r w:rsidR="00264A7A">
          <w:rPr>
            <w:noProof/>
            <w:webHidden/>
          </w:rPr>
          <w:fldChar w:fldCharType="end"/>
        </w:r>
      </w:hyperlink>
    </w:p>
    <w:p w14:paraId="5495D62E"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10" w:history="1">
        <w:r w:rsidR="00264A7A" w:rsidRPr="00E618E2">
          <w:rPr>
            <w:rStyle w:val="Hyperlink"/>
            <w:noProof/>
          </w:rPr>
          <w:t>1.7.9</w:t>
        </w:r>
        <w:r w:rsidR="00264A7A">
          <w:rPr>
            <w:rFonts w:asciiTheme="minorHAnsi" w:eastAsiaTheme="minorEastAsia" w:hAnsiTheme="minorHAnsi" w:cstheme="minorBidi"/>
            <w:noProof/>
            <w:sz w:val="22"/>
            <w:szCs w:val="22"/>
            <w:lang w:eastAsia="en-GB"/>
          </w:rPr>
          <w:tab/>
        </w:r>
        <w:r w:rsidR="00264A7A" w:rsidRPr="00E618E2">
          <w:rPr>
            <w:rStyle w:val="Hyperlink"/>
            <w:strike/>
            <w:noProof/>
            <w:highlight w:val="yellow"/>
          </w:rPr>
          <w:t>Naked</w:t>
        </w:r>
        <w:r w:rsidR="00264A7A" w:rsidRPr="00E618E2">
          <w:rPr>
            <w:rStyle w:val="Hyperlink"/>
            <w:noProof/>
          </w:rPr>
          <w:t xml:space="preserve"> Die – Variants 57 to 63</w:t>
        </w:r>
        <w:r w:rsidR="00264A7A">
          <w:rPr>
            <w:noProof/>
            <w:webHidden/>
          </w:rPr>
          <w:tab/>
        </w:r>
        <w:r w:rsidR="00264A7A">
          <w:rPr>
            <w:noProof/>
            <w:webHidden/>
          </w:rPr>
          <w:fldChar w:fldCharType="begin"/>
        </w:r>
        <w:r w:rsidR="00264A7A">
          <w:rPr>
            <w:noProof/>
            <w:webHidden/>
          </w:rPr>
          <w:instrText xml:space="preserve"> PAGEREF _Toc483561010 \h </w:instrText>
        </w:r>
        <w:r w:rsidR="00264A7A">
          <w:rPr>
            <w:noProof/>
            <w:webHidden/>
          </w:rPr>
        </w:r>
        <w:r w:rsidR="00264A7A">
          <w:rPr>
            <w:noProof/>
            <w:webHidden/>
          </w:rPr>
          <w:fldChar w:fldCharType="separate"/>
        </w:r>
        <w:r w:rsidR="003422BC">
          <w:rPr>
            <w:noProof/>
            <w:webHidden/>
          </w:rPr>
          <w:t>18</w:t>
        </w:r>
        <w:r w:rsidR="00264A7A">
          <w:rPr>
            <w:noProof/>
            <w:webHidden/>
          </w:rPr>
          <w:fldChar w:fldCharType="end"/>
        </w:r>
      </w:hyperlink>
    </w:p>
    <w:p w14:paraId="134694AF"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11" w:history="1">
        <w:r w:rsidR="00264A7A" w:rsidRPr="00E618E2">
          <w:rPr>
            <w:rStyle w:val="Hyperlink"/>
            <w:noProof/>
          </w:rPr>
          <w:t>1.8</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FUNCTIONAL DIAGRAM</w:t>
        </w:r>
        <w:r w:rsidR="00264A7A">
          <w:rPr>
            <w:noProof/>
            <w:webHidden/>
          </w:rPr>
          <w:tab/>
        </w:r>
        <w:r w:rsidR="00264A7A">
          <w:rPr>
            <w:noProof/>
            <w:webHidden/>
          </w:rPr>
          <w:fldChar w:fldCharType="begin"/>
        </w:r>
        <w:r w:rsidR="00264A7A">
          <w:rPr>
            <w:noProof/>
            <w:webHidden/>
          </w:rPr>
          <w:instrText xml:space="preserve"> PAGEREF _Toc483561011 \h </w:instrText>
        </w:r>
        <w:r w:rsidR="00264A7A">
          <w:rPr>
            <w:noProof/>
            <w:webHidden/>
          </w:rPr>
        </w:r>
        <w:r w:rsidR="00264A7A">
          <w:rPr>
            <w:noProof/>
            <w:webHidden/>
          </w:rPr>
          <w:fldChar w:fldCharType="separate"/>
        </w:r>
        <w:r w:rsidR="003422BC">
          <w:rPr>
            <w:noProof/>
            <w:webHidden/>
          </w:rPr>
          <w:t>18</w:t>
        </w:r>
        <w:r w:rsidR="00264A7A">
          <w:rPr>
            <w:noProof/>
            <w:webHidden/>
          </w:rPr>
          <w:fldChar w:fldCharType="end"/>
        </w:r>
      </w:hyperlink>
    </w:p>
    <w:p w14:paraId="15C2AC42"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12" w:history="1">
        <w:r w:rsidR="00264A7A" w:rsidRPr="00E618E2">
          <w:rPr>
            <w:rStyle w:val="Hyperlink"/>
            <w:noProof/>
          </w:rPr>
          <w:t>1.9</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MATERIALS AND FINISHES</w:t>
        </w:r>
        <w:r w:rsidR="00264A7A">
          <w:rPr>
            <w:noProof/>
            <w:webHidden/>
          </w:rPr>
          <w:tab/>
        </w:r>
        <w:r w:rsidR="00264A7A">
          <w:rPr>
            <w:noProof/>
            <w:webHidden/>
          </w:rPr>
          <w:fldChar w:fldCharType="begin"/>
        </w:r>
        <w:r w:rsidR="00264A7A">
          <w:rPr>
            <w:noProof/>
            <w:webHidden/>
          </w:rPr>
          <w:instrText xml:space="preserve"> PAGEREF _Toc483561012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685719AB"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13" w:history="1">
        <w:r w:rsidR="00264A7A" w:rsidRPr="00E618E2">
          <w:rPr>
            <w:rStyle w:val="Hyperlink"/>
            <w:noProof/>
          </w:rPr>
          <w:t>1.9.1</w:t>
        </w:r>
        <w:r w:rsidR="00264A7A">
          <w:rPr>
            <w:rFonts w:asciiTheme="minorHAnsi" w:eastAsiaTheme="minorEastAsia" w:hAnsiTheme="minorHAnsi" w:cstheme="minorBidi"/>
            <w:noProof/>
            <w:sz w:val="22"/>
            <w:szCs w:val="22"/>
            <w:lang w:eastAsia="en-GB"/>
          </w:rPr>
          <w:tab/>
        </w:r>
        <w:r w:rsidR="00264A7A" w:rsidRPr="00E618E2">
          <w:rPr>
            <w:rStyle w:val="Hyperlink"/>
            <w:noProof/>
          </w:rPr>
          <w:t>Materials and Finishes of Packaged Components</w:t>
        </w:r>
        <w:r w:rsidR="00264A7A">
          <w:rPr>
            <w:noProof/>
            <w:webHidden/>
          </w:rPr>
          <w:tab/>
        </w:r>
        <w:r w:rsidR="00264A7A">
          <w:rPr>
            <w:noProof/>
            <w:webHidden/>
          </w:rPr>
          <w:fldChar w:fldCharType="begin"/>
        </w:r>
        <w:r w:rsidR="00264A7A">
          <w:rPr>
            <w:noProof/>
            <w:webHidden/>
          </w:rPr>
          <w:instrText xml:space="preserve"> PAGEREF _Toc483561013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7080B013"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14" w:history="1">
        <w:r w:rsidR="00264A7A" w:rsidRPr="00E618E2">
          <w:rPr>
            <w:rStyle w:val="Hyperlink"/>
            <w:noProof/>
          </w:rPr>
          <w:t>1.9.2</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Materials and Finishes of </w:t>
        </w:r>
        <w:r w:rsidR="00264A7A" w:rsidRPr="00E618E2">
          <w:rPr>
            <w:rStyle w:val="Hyperlink"/>
            <w:strike/>
            <w:noProof/>
            <w:highlight w:val="yellow"/>
          </w:rPr>
          <w:t>Naked</w:t>
        </w:r>
        <w:r w:rsidR="00264A7A" w:rsidRPr="00E618E2">
          <w:rPr>
            <w:rStyle w:val="Hyperlink"/>
            <w:noProof/>
          </w:rPr>
          <w:t xml:space="preserve"> Die Components</w:t>
        </w:r>
        <w:r w:rsidR="00264A7A">
          <w:rPr>
            <w:noProof/>
            <w:webHidden/>
          </w:rPr>
          <w:tab/>
        </w:r>
        <w:r w:rsidR="00264A7A">
          <w:rPr>
            <w:noProof/>
            <w:webHidden/>
          </w:rPr>
          <w:fldChar w:fldCharType="begin"/>
        </w:r>
        <w:r w:rsidR="00264A7A">
          <w:rPr>
            <w:noProof/>
            <w:webHidden/>
          </w:rPr>
          <w:instrText xml:space="preserve"> PAGEREF _Toc483561014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13EFCBE1" w14:textId="77777777" w:rsidR="00264A7A" w:rsidRDefault="00CE27FC">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1015" w:history="1">
        <w:r w:rsidR="00264A7A" w:rsidRPr="00E618E2">
          <w:rPr>
            <w:rStyle w:val="Hyperlink"/>
            <w:noProof/>
          </w:rPr>
          <w:t>2</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REQUIREMENTS</w:t>
        </w:r>
        <w:r w:rsidR="00264A7A">
          <w:rPr>
            <w:noProof/>
            <w:webHidden/>
          </w:rPr>
          <w:tab/>
        </w:r>
        <w:r w:rsidR="00264A7A">
          <w:rPr>
            <w:noProof/>
            <w:webHidden/>
          </w:rPr>
          <w:fldChar w:fldCharType="begin"/>
        </w:r>
        <w:r w:rsidR="00264A7A">
          <w:rPr>
            <w:noProof/>
            <w:webHidden/>
          </w:rPr>
          <w:instrText xml:space="preserve"> PAGEREF _Toc483561015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716D3DB1"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16" w:history="1">
        <w:r w:rsidR="00264A7A" w:rsidRPr="00E618E2">
          <w:rPr>
            <w:rStyle w:val="Hyperlink"/>
            <w:noProof/>
          </w:rPr>
          <w:t>2.1</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GENERA</w:t>
        </w:r>
        <w:bookmarkStart w:id="1" w:name="_GoBack"/>
        <w:bookmarkEnd w:id="1"/>
        <w:r w:rsidR="00264A7A" w:rsidRPr="00E618E2">
          <w:rPr>
            <w:rStyle w:val="Hyperlink"/>
            <w:noProof/>
          </w:rPr>
          <w:t>L</w:t>
        </w:r>
        <w:r w:rsidR="00264A7A">
          <w:rPr>
            <w:noProof/>
            <w:webHidden/>
          </w:rPr>
          <w:tab/>
        </w:r>
        <w:r w:rsidR="00264A7A">
          <w:rPr>
            <w:noProof/>
            <w:webHidden/>
          </w:rPr>
          <w:fldChar w:fldCharType="begin"/>
        </w:r>
        <w:r w:rsidR="00264A7A">
          <w:rPr>
            <w:noProof/>
            <w:webHidden/>
          </w:rPr>
          <w:instrText xml:space="preserve"> PAGEREF _Toc483561016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06E4B008"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17" w:history="1">
        <w:r w:rsidR="00264A7A" w:rsidRPr="00E618E2">
          <w:rPr>
            <w:rStyle w:val="Hyperlink"/>
            <w:noProof/>
          </w:rPr>
          <w:t>2.1.1</w:t>
        </w:r>
        <w:r w:rsidR="00264A7A">
          <w:rPr>
            <w:rFonts w:asciiTheme="minorHAnsi" w:eastAsiaTheme="minorEastAsia" w:hAnsiTheme="minorHAnsi" w:cstheme="minorBidi"/>
            <w:noProof/>
            <w:sz w:val="22"/>
            <w:szCs w:val="22"/>
            <w:lang w:eastAsia="en-GB"/>
          </w:rPr>
          <w:tab/>
        </w:r>
        <w:r w:rsidR="00264A7A" w:rsidRPr="00E618E2">
          <w:rPr>
            <w:rStyle w:val="Hyperlink"/>
            <w:noProof/>
          </w:rPr>
          <w:t>Deviations from the Generic Specification</w:t>
        </w:r>
        <w:r w:rsidR="00264A7A">
          <w:rPr>
            <w:noProof/>
            <w:webHidden/>
          </w:rPr>
          <w:tab/>
        </w:r>
        <w:r w:rsidR="00264A7A">
          <w:rPr>
            <w:noProof/>
            <w:webHidden/>
          </w:rPr>
          <w:fldChar w:fldCharType="begin"/>
        </w:r>
        <w:r w:rsidR="00264A7A">
          <w:rPr>
            <w:noProof/>
            <w:webHidden/>
          </w:rPr>
          <w:instrText xml:space="preserve"> PAGEREF _Toc483561017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0E41D8C8" w14:textId="77777777" w:rsidR="00264A7A" w:rsidRDefault="00CE27FC">
      <w:pPr>
        <w:pStyle w:val="TOC4"/>
        <w:tabs>
          <w:tab w:val="left" w:pos="1080"/>
          <w:tab w:val="right" w:pos="10147"/>
        </w:tabs>
        <w:rPr>
          <w:rFonts w:asciiTheme="minorHAnsi" w:eastAsiaTheme="minorEastAsia" w:hAnsiTheme="minorHAnsi" w:cstheme="minorBidi"/>
          <w:noProof/>
          <w:sz w:val="22"/>
          <w:szCs w:val="22"/>
          <w:lang w:eastAsia="en-GB"/>
        </w:rPr>
      </w:pPr>
      <w:hyperlink w:anchor="_Toc483561018" w:history="1">
        <w:r w:rsidR="00264A7A" w:rsidRPr="00E618E2">
          <w:rPr>
            <w:rStyle w:val="Hyperlink"/>
            <w:noProof/>
          </w:rPr>
          <w:t>2.1.1.1</w:t>
        </w:r>
        <w:r w:rsidR="00264A7A">
          <w:rPr>
            <w:rFonts w:asciiTheme="minorHAnsi" w:eastAsiaTheme="minorEastAsia" w:hAnsiTheme="minorHAnsi" w:cstheme="minorBidi"/>
            <w:noProof/>
            <w:sz w:val="22"/>
            <w:szCs w:val="22"/>
            <w:lang w:eastAsia="en-GB"/>
          </w:rPr>
          <w:tab/>
        </w:r>
        <w:r w:rsidR="00264A7A" w:rsidRPr="00E618E2">
          <w:rPr>
            <w:rStyle w:val="Hyperlink"/>
            <w:noProof/>
          </w:rPr>
          <w:t xml:space="preserve">Deviations from Qualification and Periodic </w:t>
        </w:r>
        <w:r w:rsidR="00264A7A" w:rsidRPr="00E618E2">
          <w:rPr>
            <w:rStyle w:val="Hyperlink"/>
            <w:noProof/>
            <w:highlight w:val="yellow"/>
          </w:rPr>
          <w:t>Testing – Chart F4</w:t>
        </w:r>
        <w:r w:rsidR="00264A7A">
          <w:rPr>
            <w:noProof/>
            <w:webHidden/>
          </w:rPr>
          <w:tab/>
        </w:r>
        <w:r w:rsidR="00264A7A">
          <w:rPr>
            <w:noProof/>
            <w:webHidden/>
          </w:rPr>
          <w:fldChar w:fldCharType="begin"/>
        </w:r>
        <w:r w:rsidR="00264A7A">
          <w:rPr>
            <w:noProof/>
            <w:webHidden/>
          </w:rPr>
          <w:instrText xml:space="preserve"> PAGEREF _Toc483561018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0F263B23"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19" w:history="1">
        <w:r w:rsidR="00264A7A" w:rsidRPr="00E618E2">
          <w:rPr>
            <w:rStyle w:val="Hyperlink"/>
            <w:noProof/>
          </w:rPr>
          <w:t>2.2</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MARKING</w:t>
        </w:r>
        <w:r w:rsidR="00264A7A">
          <w:rPr>
            <w:noProof/>
            <w:webHidden/>
          </w:rPr>
          <w:tab/>
        </w:r>
        <w:r w:rsidR="00264A7A">
          <w:rPr>
            <w:noProof/>
            <w:webHidden/>
          </w:rPr>
          <w:fldChar w:fldCharType="begin"/>
        </w:r>
        <w:r w:rsidR="00264A7A">
          <w:rPr>
            <w:noProof/>
            <w:webHidden/>
          </w:rPr>
          <w:instrText xml:space="preserve"> PAGEREF _Toc483561019 \h </w:instrText>
        </w:r>
        <w:r w:rsidR="00264A7A">
          <w:rPr>
            <w:noProof/>
            <w:webHidden/>
          </w:rPr>
        </w:r>
        <w:r w:rsidR="00264A7A">
          <w:rPr>
            <w:noProof/>
            <w:webHidden/>
          </w:rPr>
          <w:fldChar w:fldCharType="separate"/>
        </w:r>
        <w:r w:rsidR="003422BC">
          <w:rPr>
            <w:noProof/>
            <w:webHidden/>
          </w:rPr>
          <w:t>19</w:t>
        </w:r>
        <w:r w:rsidR="00264A7A">
          <w:rPr>
            <w:noProof/>
            <w:webHidden/>
          </w:rPr>
          <w:fldChar w:fldCharType="end"/>
        </w:r>
      </w:hyperlink>
    </w:p>
    <w:p w14:paraId="48B77652"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0" w:history="1">
        <w:r w:rsidR="00264A7A" w:rsidRPr="00E618E2">
          <w:rPr>
            <w:rStyle w:val="Hyperlink"/>
            <w:noProof/>
          </w:rPr>
          <w:t>2.3</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Die Shear</w:t>
        </w:r>
        <w:r w:rsidR="00264A7A">
          <w:rPr>
            <w:noProof/>
            <w:webHidden/>
          </w:rPr>
          <w:tab/>
        </w:r>
        <w:r w:rsidR="00264A7A">
          <w:rPr>
            <w:noProof/>
            <w:webHidden/>
          </w:rPr>
          <w:fldChar w:fldCharType="begin"/>
        </w:r>
        <w:r w:rsidR="00264A7A">
          <w:rPr>
            <w:noProof/>
            <w:webHidden/>
          </w:rPr>
          <w:instrText xml:space="preserve"> PAGEREF _Toc483561020 \h </w:instrText>
        </w:r>
        <w:r w:rsidR="00264A7A">
          <w:rPr>
            <w:noProof/>
            <w:webHidden/>
          </w:rPr>
        </w:r>
        <w:r w:rsidR="00264A7A">
          <w:rPr>
            <w:noProof/>
            <w:webHidden/>
          </w:rPr>
          <w:fldChar w:fldCharType="separate"/>
        </w:r>
        <w:r w:rsidR="003422BC">
          <w:rPr>
            <w:noProof/>
            <w:webHidden/>
          </w:rPr>
          <w:t>20</w:t>
        </w:r>
        <w:r w:rsidR="00264A7A">
          <w:rPr>
            <w:noProof/>
            <w:webHidden/>
          </w:rPr>
          <w:fldChar w:fldCharType="end"/>
        </w:r>
      </w:hyperlink>
    </w:p>
    <w:p w14:paraId="41430201"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1" w:history="1">
        <w:r w:rsidR="00264A7A" w:rsidRPr="00E618E2">
          <w:rPr>
            <w:rStyle w:val="Hyperlink"/>
            <w:noProof/>
          </w:rPr>
          <w:t>2.4</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TERMINAL STRENGTH</w:t>
        </w:r>
        <w:r w:rsidR="00264A7A">
          <w:rPr>
            <w:noProof/>
            <w:webHidden/>
          </w:rPr>
          <w:tab/>
        </w:r>
        <w:r w:rsidR="00264A7A">
          <w:rPr>
            <w:noProof/>
            <w:webHidden/>
          </w:rPr>
          <w:fldChar w:fldCharType="begin"/>
        </w:r>
        <w:r w:rsidR="00264A7A">
          <w:rPr>
            <w:noProof/>
            <w:webHidden/>
          </w:rPr>
          <w:instrText xml:space="preserve"> PAGEREF _Toc483561021 \h </w:instrText>
        </w:r>
        <w:r w:rsidR="00264A7A">
          <w:rPr>
            <w:noProof/>
            <w:webHidden/>
          </w:rPr>
        </w:r>
        <w:r w:rsidR="00264A7A">
          <w:rPr>
            <w:noProof/>
            <w:webHidden/>
          </w:rPr>
          <w:fldChar w:fldCharType="separate"/>
        </w:r>
        <w:r w:rsidR="003422BC">
          <w:rPr>
            <w:noProof/>
            <w:webHidden/>
          </w:rPr>
          <w:t>20</w:t>
        </w:r>
        <w:r w:rsidR="00264A7A">
          <w:rPr>
            <w:noProof/>
            <w:webHidden/>
          </w:rPr>
          <w:fldChar w:fldCharType="end"/>
        </w:r>
      </w:hyperlink>
    </w:p>
    <w:p w14:paraId="42B0AE83"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2" w:history="1">
        <w:r w:rsidR="00264A7A" w:rsidRPr="00E618E2">
          <w:rPr>
            <w:rStyle w:val="Hyperlink"/>
            <w:noProof/>
          </w:rPr>
          <w:t>2.5</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ELECTRICAL MEASUREMENTS AT ROOM, HIGH AND LOW TEMPERATURES</w:t>
        </w:r>
        <w:r w:rsidR="00264A7A">
          <w:rPr>
            <w:noProof/>
            <w:webHidden/>
          </w:rPr>
          <w:tab/>
        </w:r>
        <w:r w:rsidR="00264A7A">
          <w:rPr>
            <w:noProof/>
            <w:webHidden/>
          </w:rPr>
          <w:fldChar w:fldCharType="begin"/>
        </w:r>
        <w:r w:rsidR="00264A7A">
          <w:rPr>
            <w:noProof/>
            <w:webHidden/>
          </w:rPr>
          <w:instrText xml:space="preserve"> PAGEREF _Toc483561022 \h </w:instrText>
        </w:r>
        <w:r w:rsidR="00264A7A">
          <w:rPr>
            <w:noProof/>
            <w:webHidden/>
          </w:rPr>
        </w:r>
        <w:r w:rsidR="00264A7A">
          <w:rPr>
            <w:noProof/>
            <w:webHidden/>
          </w:rPr>
          <w:fldChar w:fldCharType="separate"/>
        </w:r>
        <w:r w:rsidR="003422BC">
          <w:rPr>
            <w:noProof/>
            <w:webHidden/>
          </w:rPr>
          <w:t>20</w:t>
        </w:r>
        <w:r w:rsidR="00264A7A">
          <w:rPr>
            <w:noProof/>
            <w:webHidden/>
          </w:rPr>
          <w:fldChar w:fldCharType="end"/>
        </w:r>
      </w:hyperlink>
    </w:p>
    <w:p w14:paraId="0F23C2BE"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23" w:history="1">
        <w:r w:rsidR="00264A7A" w:rsidRPr="00E618E2">
          <w:rPr>
            <w:rStyle w:val="Hyperlink"/>
            <w:noProof/>
          </w:rPr>
          <w:t>2.5.1</w:t>
        </w:r>
        <w:r w:rsidR="00264A7A">
          <w:rPr>
            <w:rFonts w:asciiTheme="minorHAnsi" w:eastAsiaTheme="minorEastAsia" w:hAnsiTheme="minorHAnsi" w:cstheme="minorBidi"/>
            <w:noProof/>
            <w:sz w:val="22"/>
            <w:szCs w:val="22"/>
            <w:lang w:eastAsia="en-GB"/>
          </w:rPr>
          <w:tab/>
        </w:r>
        <w:r w:rsidR="00264A7A" w:rsidRPr="00E618E2">
          <w:rPr>
            <w:rStyle w:val="Hyperlink"/>
            <w:noProof/>
          </w:rPr>
          <w:t>Room Temperature Electrical Measurements</w:t>
        </w:r>
        <w:r w:rsidR="00264A7A">
          <w:rPr>
            <w:noProof/>
            <w:webHidden/>
          </w:rPr>
          <w:tab/>
        </w:r>
        <w:r w:rsidR="00264A7A">
          <w:rPr>
            <w:noProof/>
            <w:webHidden/>
          </w:rPr>
          <w:fldChar w:fldCharType="begin"/>
        </w:r>
        <w:r w:rsidR="00264A7A">
          <w:rPr>
            <w:noProof/>
            <w:webHidden/>
          </w:rPr>
          <w:instrText xml:space="preserve"> PAGEREF _Toc483561023 \h </w:instrText>
        </w:r>
        <w:r w:rsidR="00264A7A">
          <w:rPr>
            <w:noProof/>
            <w:webHidden/>
          </w:rPr>
        </w:r>
        <w:r w:rsidR="00264A7A">
          <w:rPr>
            <w:noProof/>
            <w:webHidden/>
          </w:rPr>
          <w:fldChar w:fldCharType="separate"/>
        </w:r>
        <w:r w:rsidR="003422BC">
          <w:rPr>
            <w:noProof/>
            <w:webHidden/>
          </w:rPr>
          <w:t>20</w:t>
        </w:r>
        <w:r w:rsidR="00264A7A">
          <w:rPr>
            <w:noProof/>
            <w:webHidden/>
          </w:rPr>
          <w:fldChar w:fldCharType="end"/>
        </w:r>
      </w:hyperlink>
    </w:p>
    <w:p w14:paraId="69F29CC2" w14:textId="77777777" w:rsidR="00264A7A" w:rsidRDefault="00CE27FC">
      <w:pPr>
        <w:pStyle w:val="TOC3"/>
        <w:tabs>
          <w:tab w:val="left" w:pos="1080"/>
          <w:tab w:val="right" w:pos="10147"/>
        </w:tabs>
        <w:rPr>
          <w:rFonts w:asciiTheme="minorHAnsi" w:eastAsiaTheme="minorEastAsia" w:hAnsiTheme="minorHAnsi" w:cstheme="minorBidi"/>
          <w:noProof/>
          <w:sz w:val="22"/>
          <w:szCs w:val="22"/>
          <w:lang w:eastAsia="en-GB"/>
        </w:rPr>
      </w:pPr>
      <w:hyperlink w:anchor="_Toc483561024" w:history="1">
        <w:r w:rsidR="00264A7A" w:rsidRPr="00E618E2">
          <w:rPr>
            <w:rStyle w:val="Hyperlink"/>
            <w:noProof/>
          </w:rPr>
          <w:t>2.5.2</w:t>
        </w:r>
        <w:r w:rsidR="00264A7A">
          <w:rPr>
            <w:rFonts w:asciiTheme="minorHAnsi" w:eastAsiaTheme="minorEastAsia" w:hAnsiTheme="minorHAnsi" w:cstheme="minorBidi"/>
            <w:noProof/>
            <w:sz w:val="22"/>
            <w:szCs w:val="22"/>
            <w:lang w:eastAsia="en-GB"/>
          </w:rPr>
          <w:tab/>
        </w:r>
        <w:r w:rsidR="00264A7A" w:rsidRPr="00E618E2">
          <w:rPr>
            <w:rStyle w:val="Hyperlink"/>
            <w:noProof/>
          </w:rPr>
          <w:t>High and Low Temperatures Electrical Measurements</w:t>
        </w:r>
        <w:r w:rsidR="00264A7A">
          <w:rPr>
            <w:noProof/>
            <w:webHidden/>
          </w:rPr>
          <w:tab/>
        </w:r>
        <w:r w:rsidR="00264A7A">
          <w:rPr>
            <w:noProof/>
            <w:webHidden/>
          </w:rPr>
          <w:fldChar w:fldCharType="begin"/>
        </w:r>
        <w:r w:rsidR="00264A7A">
          <w:rPr>
            <w:noProof/>
            <w:webHidden/>
          </w:rPr>
          <w:instrText xml:space="preserve"> PAGEREF _Toc483561024 \h </w:instrText>
        </w:r>
        <w:r w:rsidR="00264A7A">
          <w:rPr>
            <w:noProof/>
            <w:webHidden/>
          </w:rPr>
        </w:r>
        <w:r w:rsidR="00264A7A">
          <w:rPr>
            <w:noProof/>
            <w:webHidden/>
          </w:rPr>
          <w:fldChar w:fldCharType="separate"/>
        </w:r>
        <w:r w:rsidR="003422BC">
          <w:rPr>
            <w:noProof/>
            <w:webHidden/>
          </w:rPr>
          <w:t>21</w:t>
        </w:r>
        <w:r w:rsidR="00264A7A">
          <w:rPr>
            <w:noProof/>
            <w:webHidden/>
          </w:rPr>
          <w:fldChar w:fldCharType="end"/>
        </w:r>
      </w:hyperlink>
    </w:p>
    <w:p w14:paraId="1B749EFD"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5" w:history="1">
        <w:r w:rsidR="00264A7A" w:rsidRPr="00E618E2">
          <w:rPr>
            <w:rStyle w:val="Hyperlink"/>
            <w:noProof/>
          </w:rPr>
          <w:t>2.6</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PARAMETER DRIFT VALUES</w:t>
        </w:r>
        <w:r w:rsidR="00264A7A">
          <w:rPr>
            <w:noProof/>
            <w:webHidden/>
          </w:rPr>
          <w:tab/>
        </w:r>
        <w:r w:rsidR="00264A7A">
          <w:rPr>
            <w:noProof/>
            <w:webHidden/>
          </w:rPr>
          <w:fldChar w:fldCharType="begin"/>
        </w:r>
        <w:r w:rsidR="00264A7A">
          <w:rPr>
            <w:noProof/>
            <w:webHidden/>
          </w:rPr>
          <w:instrText xml:space="preserve"> PAGEREF _Toc483561025 \h </w:instrText>
        </w:r>
        <w:r w:rsidR="00264A7A">
          <w:rPr>
            <w:noProof/>
            <w:webHidden/>
          </w:rPr>
        </w:r>
        <w:r w:rsidR="00264A7A">
          <w:rPr>
            <w:noProof/>
            <w:webHidden/>
          </w:rPr>
          <w:fldChar w:fldCharType="separate"/>
        </w:r>
        <w:r w:rsidR="003422BC">
          <w:rPr>
            <w:noProof/>
            <w:webHidden/>
          </w:rPr>
          <w:t>22</w:t>
        </w:r>
        <w:r w:rsidR="00264A7A">
          <w:rPr>
            <w:noProof/>
            <w:webHidden/>
          </w:rPr>
          <w:fldChar w:fldCharType="end"/>
        </w:r>
      </w:hyperlink>
    </w:p>
    <w:p w14:paraId="64040196"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6" w:history="1">
        <w:r w:rsidR="00264A7A" w:rsidRPr="00E618E2">
          <w:rPr>
            <w:rStyle w:val="Hyperlink"/>
            <w:noProof/>
          </w:rPr>
          <w:t>2.7</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INTERMEDIATE AND END-POINT ELECTRICAL MEASUREMENTS</w:t>
        </w:r>
        <w:r w:rsidR="00264A7A">
          <w:rPr>
            <w:noProof/>
            <w:webHidden/>
          </w:rPr>
          <w:tab/>
        </w:r>
        <w:r w:rsidR="00264A7A">
          <w:rPr>
            <w:noProof/>
            <w:webHidden/>
          </w:rPr>
          <w:fldChar w:fldCharType="begin"/>
        </w:r>
        <w:r w:rsidR="00264A7A">
          <w:rPr>
            <w:noProof/>
            <w:webHidden/>
          </w:rPr>
          <w:instrText xml:space="preserve"> PAGEREF _Toc483561026 \h </w:instrText>
        </w:r>
        <w:r w:rsidR="00264A7A">
          <w:rPr>
            <w:noProof/>
            <w:webHidden/>
          </w:rPr>
        </w:r>
        <w:r w:rsidR="00264A7A">
          <w:rPr>
            <w:noProof/>
            <w:webHidden/>
          </w:rPr>
          <w:fldChar w:fldCharType="separate"/>
        </w:r>
        <w:r w:rsidR="003422BC">
          <w:rPr>
            <w:noProof/>
            <w:webHidden/>
          </w:rPr>
          <w:t>22</w:t>
        </w:r>
        <w:r w:rsidR="00264A7A">
          <w:rPr>
            <w:noProof/>
            <w:webHidden/>
          </w:rPr>
          <w:fldChar w:fldCharType="end"/>
        </w:r>
      </w:hyperlink>
    </w:p>
    <w:p w14:paraId="08BDC1BF"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7" w:history="1">
        <w:r w:rsidR="00264A7A" w:rsidRPr="00E618E2">
          <w:rPr>
            <w:rStyle w:val="Hyperlink"/>
            <w:noProof/>
          </w:rPr>
          <w:t>2.8</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BURN-IN 1 CONDITIONS</w:t>
        </w:r>
        <w:r w:rsidR="00264A7A">
          <w:rPr>
            <w:noProof/>
            <w:webHidden/>
          </w:rPr>
          <w:tab/>
        </w:r>
        <w:r w:rsidR="00264A7A">
          <w:rPr>
            <w:noProof/>
            <w:webHidden/>
          </w:rPr>
          <w:fldChar w:fldCharType="begin"/>
        </w:r>
        <w:r w:rsidR="00264A7A">
          <w:rPr>
            <w:noProof/>
            <w:webHidden/>
          </w:rPr>
          <w:instrText xml:space="preserve"> PAGEREF _Toc483561027 \h </w:instrText>
        </w:r>
        <w:r w:rsidR="00264A7A">
          <w:rPr>
            <w:noProof/>
            <w:webHidden/>
          </w:rPr>
        </w:r>
        <w:r w:rsidR="00264A7A">
          <w:rPr>
            <w:noProof/>
            <w:webHidden/>
          </w:rPr>
          <w:fldChar w:fldCharType="separate"/>
        </w:r>
        <w:r w:rsidR="003422BC">
          <w:rPr>
            <w:noProof/>
            <w:webHidden/>
          </w:rPr>
          <w:t>23</w:t>
        </w:r>
        <w:r w:rsidR="00264A7A">
          <w:rPr>
            <w:noProof/>
            <w:webHidden/>
          </w:rPr>
          <w:fldChar w:fldCharType="end"/>
        </w:r>
      </w:hyperlink>
    </w:p>
    <w:p w14:paraId="72BE5F3A"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8" w:history="1">
        <w:r w:rsidR="00264A7A" w:rsidRPr="00E618E2">
          <w:rPr>
            <w:rStyle w:val="Hyperlink"/>
            <w:noProof/>
          </w:rPr>
          <w:t>2.9</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BURN-IN 2 CONDITIONS</w:t>
        </w:r>
        <w:r w:rsidR="00264A7A">
          <w:rPr>
            <w:noProof/>
            <w:webHidden/>
          </w:rPr>
          <w:tab/>
        </w:r>
        <w:r w:rsidR="00264A7A">
          <w:rPr>
            <w:noProof/>
            <w:webHidden/>
          </w:rPr>
          <w:fldChar w:fldCharType="begin"/>
        </w:r>
        <w:r w:rsidR="00264A7A">
          <w:rPr>
            <w:noProof/>
            <w:webHidden/>
          </w:rPr>
          <w:instrText xml:space="preserve"> PAGEREF _Toc483561028 \h </w:instrText>
        </w:r>
        <w:r w:rsidR="00264A7A">
          <w:rPr>
            <w:noProof/>
            <w:webHidden/>
          </w:rPr>
        </w:r>
        <w:r w:rsidR="00264A7A">
          <w:rPr>
            <w:noProof/>
            <w:webHidden/>
          </w:rPr>
          <w:fldChar w:fldCharType="separate"/>
        </w:r>
        <w:r w:rsidR="003422BC">
          <w:rPr>
            <w:noProof/>
            <w:webHidden/>
          </w:rPr>
          <w:t>23</w:t>
        </w:r>
        <w:r w:rsidR="00264A7A">
          <w:rPr>
            <w:noProof/>
            <w:webHidden/>
          </w:rPr>
          <w:fldChar w:fldCharType="end"/>
        </w:r>
      </w:hyperlink>
    </w:p>
    <w:p w14:paraId="0C581FAC"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29" w:history="1">
        <w:r w:rsidR="00264A7A" w:rsidRPr="00E618E2">
          <w:rPr>
            <w:rStyle w:val="Hyperlink"/>
            <w:noProof/>
          </w:rPr>
          <w:t>2.10</w:t>
        </w:r>
        <w:r w:rsidR="00264A7A">
          <w:rPr>
            <w:rFonts w:asciiTheme="minorHAnsi" w:eastAsiaTheme="minorEastAsia" w:hAnsiTheme="minorHAnsi" w:cstheme="minorBidi"/>
            <w:caps w:val="0"/>
            <w:noProof/>
            <w:sz w:val="22"/>
            <w:szCs w:val="22"/>
            <w:lang w:eastAsia="en-GB"/>
          </w:rPr>
          <w:tab/>
        </w:r>
        <w:r w:rsidR="00264A7A" w:rsidRPr="00E618E2">
          <w:rPr>
            <w:rStyle w:val="Hyperlink"/>
            <w:noProof/>
          </w:rPr>
          <w:t>OPERATING LIFE CONDITIONS</w:t>
        </w:r>
        <w:r w:rsidR="00264A7A">
          <w:rPr>
            <w:noProof/>
            <w:webHidden/>
          </w:rPr>
          <w:tab/>
        </w:r>
        <w:r w:rsidR="00264A7A">
          <w:rPr>
            <w:noProof/>
            <w:webHidden/>
          </w:rPr>
          <w:fldChar w:fldCharType="begin"/>
        </w:r>
        <w:r w:rsidR="00264A7A">
          <w:rPr>
            <w:noProof/>
            <w:webHidden/>
          </w:rPr>
          <w:instrText xml:space="preserve"> PAGEREF _Toc483561029 \h </w:instrText>
        </w:r>
        <w:r w:rsidR="00264A7A">
          <w:rPr>
            <w:noProof/>
            <w:webHidden/>
          </w:rPr>
        </w:r>
        <w:r w:rsidR="00264A7A">
          <w:rPr>
            <w:noProof/>
            <w:webHidden/>
          </w:rPr>
          <w:fldChar w:fldCharType="separate"/>
        </w:r>
        <w:r w:rsidR="003422BC">
          <w:rPr>
            <w:noProof/>
            <w:webHidden/>
          </w:rPr>
          <w:t>23</w:t>
        </w:r>
        <w:r w:rsidR="00264A7A">
          <w:rPr>
            <w:noProof/>
            <w:webHidden/>
          </w:rPr>
          <w:fldChar w:fldCharType="end"/>
        </w:r>
      </w:hyperlink>
    </w:p>
    <w:p w14:paraId="2BC3B6AB" w14:textId="77777777" w:rsidR="00264A7A" w:rsidRDefault="00CE27FC">
      <w:pPr>
        <w:pStyle w:val="TOC2"/>
        <w:rPr>
          <w:rFonts w:asciiTheme="minorHAnsi" w:eastAsiaTheme="minorEastAsia" w:hAnsiTheme="minorHAnsi" w:cstheme="minorBidi"/>
          <w:caps w:val="0"/>
          <w:noProof/>
          <w:sz w:val="22"/>
          <w:szCs w:val="22"/>
          <w:lang w:eastAsia="en-GB"/>
        </w:rPr>
      </w:pPr>
      <w:hyperlink w:anchor="_Toc483561030" w:history="1">
        <w:r w:rsidR="00264A7A" w:rsidRPr="00E618E2">
          <w:rPr>
            <w:rStyle w:val="Hyperlink"/>
            <w:noProof/>
          </w:rPr>
          <w:t>appendix ‘a’</w:t>
        </w:r>
        <w:r w:rsidR="00264A7A">
          <w:rPr>
            <w:noProof/>
            <w:webHidden/>
          </w:rPr>
          <w:tab/>
        </w:r>
        <w:r w:rsidR="00264A7A">
          <w:rPr>
            <w:noProof/>
            <w:webHidden/>
          </w:rPr>
          <w:fldChar w:fldCharType="begin"/>
        </w:r>
        <w:r w:rsidR="00264A7A">
          <w:rPr>
            <w:noProof/>
            <w:webHidden/>
          </w:rPr>
          <w:instrText xml:space="preserve"> PAGEREF _Toc483561030 \h </w:instrText>
        </w:r>
        <w:r w:rsidR="00264A7A">
          <w:rPr>
            <w:noProof/>
            <w:webHidden/>
          </w:rPr>
        </w:r>
        <w:r w:rsidR="00264A7A">
          <w:rPr>
            <w:noProof/>
            <w:webHidden/>
          </w:rPr>
          <w:fldChar w:fldCharType="separate"/>
        </w:r>
        <w:r w:rsidR="003422BC">
          <w:rPr>
            <w:noProof/>
            <w:webHidden/>
          </w:rPr>
          <w:t>24</w:t>
        </w:r>
        <w:r w:rsidR="00264A7A">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2" w:name="_Toc483560992"/>
      <w:r w:rsidRPr="00240DB1">
        <w:lastRenderedPageBreak/>
        <w:t>General</w:t>
      </w:r>
      <w:bookmarkEnd w:id="2"/>
    </w:p>
    <w:p w14:paraId="65A527E3" w14:textId="77777777" w:rsidR="00A04525" w:rsidRDefault="00A04525" w:rsidP="008A09BC">
      <w:pPr>
        <w:pStyle w:val="Heading2"/>
      </w:pPr>
      <w:bookmarkStart w:id="3" w:name="_Toc483560993"/>
      <w:r>
        <w:t>SCOPE</w:t>
      </w:r>
      <w:bookmarkEnd w:id="3"/>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A09BC">
      <w:pPr>
        <w:pStyle w:val="Heading2"/>
      </w:pPr>
      <w:bookmarkStart w:id="4" w:name="_Toc483560994"/>
      <w:r>
        <w:t>APPLICABLE DOCUMENTS</w:t>
      </w:r>
      <w:bookmarkEnd w:id="4"/>
    </w:p>
    <w:p w14:paraId="7A119AE2" w14:textId="77777777" w:rsidR="00A04525" w:rsidRDefault="00A04525" w:rsidP="00A04525">
      <w:r>
        <w:t>The following documents form part of this specification and shall be read in conjunction with it:</w:t>
      </w:r>
    </w:p>
    <w:p w14:paraId="106FBEB3" w14:textId="398730A3" w:rsidR="00A04525" w:rsidRDefault="00A04525" w:rsidP="008D5D79">
      <w:pPr>
        <w:pStyle w:val="alphabeticallist"/>
      </w:pPr>
      <w:r>
        <w:t xml:space="preserve">ESCC Generic Specification No. </w:t>
      </w:r>
      <w:hyperlink r:id="rId18" w:history="1">
        <w:r w:rsidRPr="002E5F6E">
          <w:rPr>
            <w:rStyle w:val="Hyperlink"/>
          </w:rPr>
          <w:t>50</w:t>
        </w:r>
        <w:r w:rsidR="00134F36" w:rsidRPr="002E5F6E">
          <w:rPr>
            <w:rStyle w:val="Hyperlink"/>
          </w:rPr>
          <w:t>1</w:t>
        </w:r>
        <w:r w:rsidRPr="002E5F6E">
          <w:rPr>
            <w:rStyle w:val="Hyperlink"/>
          </w:rPr>
          <w:t>0</w:t>
        </w:r>
      </w:hyperlink>
    </w:p>
    <w:p w14:paraId="29F39067" w14:textId="74CD3F61" w:rsidR="00A04525" w:rsidRDefault="00CE27FC" w:rsidP="008D5D79">
      <w:pPr>
        <w:pStyle w:val="alphabeticallist"/>
      </w:pPr>
      <w:hyperlink r:id="rId19" w:history="1">
        <w:r w:rsidR="00A04525" w:rsidRPr="009D5291">
          <w:rPr>
            <w:rStyle w:val="Hyperlink"/>
          </w:rPr>
          <w:t>MIL-STD-750</w:t>
        </w:r>
      </w:hyperlink>
      <w:r w:rsidR="00A04525">
        <w:t>, Test Methods and Procedures for Semiconductor Devices</w:t>
      </w:r>
    </w:p>
    <w:p w14:paraId="7FF77BCE" w14:textId="77777777" w:rsidR="00A04525" w:rsidRDefault="00A04525" w:rsidP="008A09BC">
      <w:pPr>
        <w:pStyle w:val="Heading2"/>
      </w:pPr>
      <w:bookmarkStart w:id="5" w:name="_Toc483560995"/>
      <w:r>
        <w:t>TERMS, DEFINITIONS, ABBREVIATIONS, SYMBOLS AND UNITS</w:t>
      </w:r>
      <w:bookmarkEnd w:id="5"/>
    </w:p>
    <w:p w14:paraId="54559D79" w14:textId="30E843C5" w:rsidR="00A04525" w:rsidRDefault="00A04525" w:rsidP="00A04525">
      <w:r>
        <w:t xml:space="preserve">For the purpose of this specification, the terms, definitions, abbreviations, symbols and units specified in ESCC Basic Specification No. </w:t>
      </w:r>
      <w:hyperlink r:id="rId20" w:history="1">
        <w:r w:rsidRPr="002E5F6E">
          <w:rPr>
            <w:rStyle w:val="Hyperlink"/>
          </w:rPr>
          <w:t>21300</w:t>
        </w:r>
      </w:hyperlink>
      <w:r>
        <w:t xml:space="preserve"> shall apply.</w:t>
      </w:r>
    </w:p>
    <w:p w14:paraId="73870CBC" w14:textId="77777777" w:rsidR="00A04525" w:rsidRDefault="00A04525" w:rsidP="008A09BC">
      <w:pPr>
        <w:pStyle w:val="Heading2"/>
      </w:pPr>
      <w:bookmarkStart w:id="6" w:name="_Toc483560996"/>
      <w:r>
        <w:t>THE ESCC COMPONENT NUMBER AND COMPONENT TYPE VARIANTS</w:t>
      </w:r>
      <w:bookmarkEnd w:id="6"/>
    </w:p>
    <w:p w14:paraId="1F008A13" w14:textId="77777777" w:rsidR="00A04525" w:rsidRDefault="00A04525" w:rsidP="005560A5">
      <w:pPr>
        <w:pStyle w:val="Heading3"/>
      </w:pPr>
      <w:bookmarkStart w:id="7" w:name="_Toc483560997"/>
      <w:r>
        <w:t>The ESCC Component Number</w:t>
      </w:r>
      <w:bookmarkEnd w:id="7"/>
    </w:p>
    <w:p w14:paraId="72BDC574" w14:textId="77777777" w:rsidR="00A04525" w:rsidRDefault="00A04525" w:rsidP="00A04525">
      <w:r>
        <w:t>The ESCC Component Number shall be constituted as follows:</w:t>
      </w:r>
    </w:p>
    <w:p w14:paraId="754CE913" w14:textId="50458092" w:rsidR="00A04525" w:rsidRDefault="00A04525" w:rsidP="00A04525">
      <w:r>
        <w:t xml:space="preserve">Example: </w:t>
      </w:r>
      <w:r w:rsidR="002936DD">
        <w:t>5513031</w:t>
      </w:r>
      <w:r>
        <w:t>01</w:t>
      </w:r>
    </w:p>
    <w:p w14:paraId="22967A5C" w14:textId="343DEB67" w:rsidR="00A04525" w:rsidRDefault="00A04525" w:rsidP="008D5D79">
      <w:pPr>
        <w:pStyle w:val="BulletList"/>
      </w:pPr>
      <w:r>
        <w:t xml:space="preserve">Detail Specification Reference: </w:t>
      </w:r>
      <w:r w:rsidR="002936DD">
        <w:t>5513031</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8" w:name="_Ref483473003"/>
      <w:bookmarkStart w:id="9" w:name="_Toc483560998"/>
      <w:r>
        <w:t>Component Type Variants</w:t>
      </w:r>
      <w:bookmarkEnd w:id="8"/>
      <w:bookmarkEnd w:id="9"/>
    </w:p>
    <w:p w14:paraId="134289E3" w14:textId="77777777" w:rsidR="00A04525" w:rsidRDefault="00A04525" w:rsidP="002F5973">
      <w:pPr>
        <w:spacing w:after="120"/>
      </w:pPr>
      <w:r>
        <w:t>The component type variants applicable to this specification are as follows:</w:t>
      </w:r>
    </w:p>
    <w:p w14:paraId="57394C9C" w14:textId="071D7D7D" w:rsidR="002F5973" w:rsidRDefault="002F5973" w:rsidP="002F5973">
      <w:pPr>
        <w:pStyle w:val="Title2"/>
      </w:pPr>
      <w:r>
        <w:rPr>
          <w:caps w:val="0"/>
        </w:rPr>
        <w:t>Packaged Components</w:t>
      </w:r>
    </w:p>
    <w:tbl>
      <w:tblPr>
        <w:tblW w:w="870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276"/>
        <w:gridCol w:w="2778"/>
        <w:gridCol w:w="1247"/>
        <w:gridCol w:w="850"/>
        <w:gridCol w:w="851"/>
        <w:gridCol w:w="794"/>
      </w:tblGrid>
      <w:tr w:rsidR="008021F0" w:rsidRPr="00FC4A2B" w14:paraId="723BB326" w14:textId="25D3ED91" w:rsidTr="00DE2CA4">
        <w:trPr>
          <w:trHeight w:val="340"/>
          <w:tblHeader/>
        </w:trPr>
        <w:tc>
          <w:tcPr>
            <w:tcW w:w="907" w:type="dxa"/>
            <w:vMerge w:val="restart"/>
          </w:tcPr>
          <w:p w14:paraId="5614AF49" w14:textId="0CE7CD29" w:rsidR="008021F0" w:rsidRPr="00FC4A2B" w:rsidRDefault="008021F0" w:rsidP="00245FDF">
            <w:pPr>
              <w:pStyle w:val="Bodyjustified"/>
            </w:pPr>
            <w:r w:rsidRPr="00FC4A2B">
              <w:t>Variant</w:t>
            </w:r>
            <w:r>
              <w:t xml:space="preserve"> Number</w:t>
            </w:r>
          </w:p>
        </w:tc>
        <w:tc>
          <w:tcPr>
            <w:tcW w:w="1276" w:type="dxa"/>
            <w:vMerge w:val="restart"/>
          </w:tcPr>
          <w:p w14:paraId="6819F95C" w14:textId="77777777" w:rsidR="008021F0" w:rsidRPr="00FC4A2B" w:rsidRDefault="008021F0" w:rsidP="00245FDF">
            <w:pPr>
              <w:pStyle w:val="Bodyjustified"/>
            </w:pPr>
            <w:r w:rsidRPr="00FC4A2B">
              <w:t>Based On</w:t>
            </w:r>
          </w:p>
          <w:p w14:paraId="47801B1C" w14:textId="77777777" w:rsidR="008021F0" w:rsidRPr="00FC4A2B" w:rsidRDefault="008021F0" w:rsidP="00245FDF">
            <w:pPr>
              <w:pStyle w:val="Bodyjustified"/>
            </w:pPr>
            <w:r w:rsidRPr="00FC4A2B">
              <w:t>Type</w:t>
            </w:r>
          </w:p>
        </w:tc>
        <w:tc>
          <w:tcPr>
            <w:tcW w:w="2778" w:type="dxa"/>
            <w:vMerge w:val="restart"/>
          </w:tcPr>
          <w:p w14:paraId="1625F8F2" w14:textId="367AADC7" w:rsidR="008021F0" w:rsidRPr="00FC4A2B" w:rsidRDefault="008021F0" w:rsidP="00C17BC5">
            <w:pPr>
              <w:pStyle w:val="Bodyjustified"/>
            </w:pPr>
            <w:r>
              <w:t>Package Type / Description</w:t>
            </w:r>
          </w:p>
        </w:tc>
        <w:tc>
          <w:tcPr>
            <w:tcW w:w="1247" w:type="dxa"/>
            <w:vMerge w:val="restart"/>
          </w:tcPr>
          <w:p w14:paraId="3C048FCF" w14:textId="47FB7E38" w:rsidR="008021F0" w:rsidRPr="00FC4A2B" w:rsidRDefault="008021F0" w:rsidP="00C17BC5">
            <w:pPr>
              <w:pStyle w:val="Bodyjustified"/>
            </w:pPr>
            <w:r w:rsidRPr="00FC4A2B">
              <w:t>Total Capacitance</w:t>
            </w:r>
          </w:p>
          <w:p w14:paraId="36CE51D1" w14:textId="77777777" w:rsidR="004C2206" w:rsidRDefault="008021F0" w:rsidP="004C2206">
            <w:pPr>
              <w:pStyle w:val="Bodyjustified"/>
            </w:pPr>
            <w:r w:rsidRPr="00FC4A2B">
              <w:t>C</w:t>
            </w:r>
            <w:r w:rsidRPr="00FC4A2B">
              <w:rPr>
                <w:vertAlign w:val="subscript"/>
              </w:rPr>
              <w:t>T</w:t>
            </w:r>
            <w:r w:rsidRPr="00FC4A2B">
              <w:t xml:space="preserve"> (pF)</w:t>
            </w:r>
          </w:p>
          <w:p w14:paraId="5D9CF486" w14:textId="2425A1C2" w:rsidR="008021F0" w:rsidRPr="00FC4A2B" w:rsidRDefault="008021F0" w:rsidP="004C2206">
            <w:pPr>
              <w:pStyle w:val="Bodyjustified"/>
            </w:pPr>
            <w:r w:rsidRPr="00FC4A2B">
              <w:t>Max</w:t>
            </w:r>
          </w:p>
        </w:tc>
        <w:tc>
          <w:tcPr>
            <w:tcW w:w="1701" w:type="dxa"/>
            <w:gridSpan w:val="2"/>
          </w:tcPr>
          <w:p w14:paraId="5D7B0BB1" w14:textId="154B5829" w:rsidR="008021F0" w:rsidRPr="00FC4A2B" w:rsidRDefault="008021F0" w:rsidP="00245FDF">
            <w:pPr>
              <w:pStyle w:val="Bodyjustified"/>
            </w:pPr>
            <w:r>
              <w:t>Lead/Terminal Material and Finish</w:t>
            </w:r>
            <w:r w:rsidR="006213FD">
              <w:t xml:space="preserve"> (Note 1)</w:t>
            </w:r>
          </w:p>
        </w:tc>
        <w:tc>
          <w:tcPr>
            <w:tcW w:w="794" w:type="dxa"/>
            <w:vMerge w:val="restart"/>
          </w:tcPr>
          <w:p w14:paraId="20BC5534" w14:textId="77777777" w:rsidR="008021F0" w:rsidRDefault="008021F0" w:rsidP="00245FDF">
            <w:pPr>
              <w:pStyle w:val="Bodyjustified"/>
            </w:pPr>
            <w:r>
              <w:t>Weight</w:t>
            </w:r>
          </w:p>
          <w:p w14:paraId="2A2A796B" w14:textId="382D5527" w:rsidR="008021F0" w:rsidRDefault="00067C96" w:rsidP="00245FDF">
            <w:pPr>
              <w:pStyle w:val="Bodyjustified"/>
            </w:pPr>
            <w:r>
              <w:t>M</w:t>
            </w:r>
            <w:r w:rsidR="008021F0">
              <w:t>ax</w:t>
            </w:r>
          </w:p>
          <w:p w14:paraId="4599DB03" w14:textId="344F1467" w:rsidR="008021F0" w:rsidRPr="00FC4A2B" w:rsidRDefault="00067C96" w:rsidP="00245FDF">
            <w:pPr>
              <w:pStyle w:val="Bodyjustified"/>
            </w:pPr>
            <w:r>
              <w:t>(</w:t>
            </w:r>
            <w:r w:rsidR="008021F0">
              <w:t>g</w:t>
            </w:r>
            <w:r>
              <w:t>)</w:t>
            </w:r>
          </w:p>
        </w:tc>
      </w:tr>
      <w:tr w:rsidR="008021F0" w:rsidRPr="00FC4A2B" w14:paraId="125483E4" w14:textId="14C175BB" w:rsidTr="00DE2CA4">
        <w:trPr>
          <w:trHeight w:val="283"/>
          <w:tblHeader/>
        </w:trPr>
        <w:tc>
          <w:tcPr>
            <w:tcW w:w="907" w:type="dxa"/>
            <w:vMerge/>
          </w:tcPr>
          <w:p w14:paraId="7754AF6A" w14:textId="3A80D5EA" w:rsidR="008021F0" w:rsidRPr="00FC4A2B" w:rsidRDefault="008021F0" w:rsidP="00245FDF">
            <w:pPr>
              <w:pStyle w:val="Bodyjustified"/>
            </w:pPr>
          </w:p>
        </w:tc>
        <w:tc>
          <w:tcPr>
            <w:tcW w:w="1276" w:type="dxa"/>
            <w:vMerge/>
          </w:tcPr>
          <w:p w14:paraId="06DA6408" w14:textId="77777777" w:rsidR="008021F0" w:rsidRPr="00FC4A2B" w:rsidRDefault="008021F0" w:rsidP="00245FDF">
            <w:pPr>
              <w:pStyle w:val="Bodyjustified"/>
            </w:pPr>
          </w:p>
        </w:tc>
        <w:tc>
          <w:tcPr>
            <w:tcW w:w="2778" w:type="dxa"/>
            <w:vMerge/>
          </w:tcPr>
          <w:p w14:paraId="37937D2D" w14:textId="77777777" w:rsidR="008021F0" w:rsidRPr="00FC4A2B" w:rsidRDefault="008021F0" w:rsidP="00245FDF">
            <w:pPr>
              <w:pStyle w:val="Bodyjustified"/>
            </w:pPr>
          </w:p>
        </w:tc>
        <w:tc>
          <w:tcPr>
            <w:tcW w:w="1247" w:type="dxa"/>
            <w:vMerge/>
          </w:tcPr>
          <w:p w14:paraId="480C8FFE" w14:textId="49CC2425" w:rsidR="008021F0" w:rsidRPr="00FC4A2B" w:rsidRDefault="008021F0" w:rsidP="00245FDF">
            <w:pPr>
              <w:pStyle w:val="Bodyjustified"/>
            </w:pPr>
          </w:p>
        </w:tc>
        <w:tc>
          <w:tcPr>
            <w:tcW w:w="850" w:type="dxa"/>
          </w:tcPr>
          <w:p w14:paraId="113F9914" w14:textId="24A3E90D" w:rsidR="008021F0" w:rsidRPr="00FC4A2B" w:rsidRDefault="008021F0" w:rsidP="00245FDF">
            <w:pPr>
              <w:pStyle w:val="Bodyjustified"/>
            </w:pPr>
            <w:r>
              <w:t>Anode</w:t>
            </w:r>
          </w:p>
        </w:tc>
        <w:tc>
          <w:tcPr>
            <w:tcW w:w="851" w:type="dxa"/>
          </w:tcPr>
          <w:p w14:paraId="445A62BB" w14:textId="3F306C78" w:rsidR="008021F0" w:rsidRPr="00FC4A2B" w:rsidRDefault="008021F0" w:rsidP="00245FDF">
            <w:pPr>
              <w:pStyle w:val="Bodyjustified"/>
            </w:pPr>
            <w:r>
              <w:t>Cathode</w:t>
            </w:r>
          </w:p>
        </w:tc>
        <w:tc>
          <w:tcPr>
            <w:tcW w:w="794" w:type="dxa"/>
            <w:vMerge/>
          </w:tcPr>
          <w:p w14:paraId="0C24AFFA" w14:textId="77777777" w:rsidR="008021F0" w:rsidRPr="00FC4A2B" w:rsidRDefault="008021F0" w:rsidP="00245FDF">
            <w:pPr>
              <w:pStyle w:val="Bodyjustified"/>
            </w:pPr>
          </w:p>
        </w:tc>
      </w:tr>
      <w:tr w:rsidR="008021F0" w:rsidRPr="00FC4A2B" w14:paraId="7EE89157" w14:textId="71E53A4F" w:rsidTr="00DE2CA4">
        <w:trPr>
          <w:trHeight w:val="284"/>
        </w:trPr>
        <w:tc>
          <w:tcPr>
            <w:tcW w:w="907" w:type="dxa"/>
          </w:tcPr>
          <w:p w14:paraId="4F5476CD" w14:textId="77777777" w:rsidR="008021F0" w:rsidRPr="00FC4A2B" w:rsidRDefault="008021F0" w:rsidP="00245FDF">
            <w:pPr>
              <w:pStyle w:val="Bodyjustified"/>
            </w:pPr>
            <w:r w:rsidRPr="00FC4A2B">
              <w:t>01</w:t>
            </w:r>
          </w:p>
        </w:tc>
        <w:tc>
          <w:tcPr>
            <w:tcW w:w="1276" w:type="dxa"/>
          </w:tcPr>
          <w:p w14:paraId="765E806B" w14:textId="4A02B3B4" w:rsidR="008021F0" w:rsidRPr="00FC4A2B" w:rsidRDefault="008021F0" w:rsidP="00245FDF">
            <w:pPr>
              <w:pStyle w:val="Bodyjustified"/>
            </w:pPr>
            <w:r w:rsidRPr="00627087">
              <w:t>DH50151</w:t>
            </w:r>
          </w:p>
        </w:tc>
        <w:tc>
          <w:tcPr>
            <w:tcW w:w="2778" w:type="dxa"/>
          </w:tcPr>
          <w:p w14:paraId="242E70B9" w14:textId="4BCD2C92" w:rsidR="008021F0" w:rsidRDefault="008021F0" w:rsidP="008021F0">
            <w:pPr>
              <w:pStyle w:val="Bodyjustified"/>
              <w:jc w:val="left"/>
            </w:pPr>
            <w:r>
              <w:t>Ceramic Pill A (2 Leads)</w:t>
            </w:r>
          </w:p>
        </w:tc>
        <w:tc>
          <w:tcPr>
            <w:tcW w:w="1247" w:type="dxa"/>
          </w:tcPr>
          <w:p w14:paraId="1602F8F5" w14:textId="30360A1B" w:rsidR="008021F0" w:rsidRPr="00FC4A2B" w:rsidRDefault="008021F0" w:rsidP="00245FDF">
            <w:pPr>
              <w:pStyle w:val="Bodyjustified"/>
            </w:pPr>
            <w:r>
              <w:t>0.19</w:t>
            </w:r>
          </w:p>
        </w:tc>
        <w:tc>
          <w:tcPr>
            <w:tcW w:w="850" w:type="dxa"/>
          </w:tcPr>
          <w:p w14:paraId="69751DF8" w14:textId="4C87C231" w:rsidR="008021F0" w:rsidRPr="00FC4A2B" w:rsidRDefault="008021F0" w:rsidP="00245FDF">
            <w:pPr>
              <w:pStyle w:val="Bodyjustified"/>
            </w:pPr>
            <w:r>
              <w:t>E2</w:t>
            </w:r>
          </w:p>
        </w:tc>
        <w:tc>
          <w:tcPr>
            <w:tcW w:w="851" w:type="dxa"/>
          </w:tcPr>
          <w:p w14:paraId="0CAAFB66" w14:textId="0F319D08" w:rsidR="008021F0" w:rsidRPr="00FC4A2B" w:rsidRDefault="008021F0" w:rsidP="00245FDF">
            <w:pPr>
              <w:pStyle w:val="Bodyjustified"/>
            </w:pPr>
            <w:r>
              <w:t>E2</w:t>
            </w:r>
          </w:p>
        </w:tc>
        <w:tc>
          <w:tcPr>
            <w:tcW w:w="794" w:type="dxa"/>
          </w:tcPr>
          <w:p w14:paraId="200641D5" w14:textId="7D4F2BF9" w:rsidR="008021F0" w:rsidRPr="00FC4A2B" w:rsidRDefault="008021F0" w:rsidP="00245FDF">
            <w:pPr>
              <w:pStyle w:val="Bodyjustified"/>
            </w:pPr>
            <w:r>
              <w:t>0.02</w:t>
            </w:r>
          </w:p>
        </w:tc>
      </w:tr>
      <w:tr w:rsidR="008021F0" w:rsidRPr="00FC4A2B" w14:paraId="31CFA7CE" w14:textId="10D44288" w:rsidTr="00DE2CA4">
        <w:trPr>
          <w:trHeight w:val="284"/>
        </w:trPr>
        <w:tc>
          <w:tcPr>
            <w:tcW w:w="907" w:type="dxa"/>
          </w:tcPr>
          <w:p w14:paraId="3B1CA56D" w14:textId="77777777" w:rsidR="008021F0" w:rsidRPr="00FC4A2B" w:rsidRDefault="008021F0" w:rsidP="00245FDF">
            <w:pPr>
              <w:pStyle w:val="Bodyjustified"/>
            </w:pPr>
            <w:r w:rsidRPr="00FC4A2B">
              <w:t>02</w:t>
            </w:r>
          </w:p>
        </w:tc>
        <w:tc>
          <w:tcPr>
            <w:tcW w:w="1276" w:type="dxa"/>
          </w:tcPr>
          <w:p w14:paraId="550312F3" w14:textId="68720D91" w:rsidR="008021F0" w:rsidRPr="00FC4A2B" w:rsidRDefault="008021F0" w:rsidP="00245FDF">
            <w:pPr>
              <w:pStyle w:val="Bodyjustified"/>
            </w:pPr>
            <w:r w:rsidRPr="00627087">
              <w:t>DH50151</w:t>
            </w:r>
          </w:p>
        </w:tc>
        <w:tc>
          <w:tcPr>
            <w:tcW w:w="2778" w:type="dxa"/>
          </w:tcPr>
          <w:p w14:paraId="3B3209AB" w14:textId="74809EA5" w:rsidR="008021F0" w:rsidRDefault="008021F0" w:rsidP="008021F0">
            <w:pPr>
              <w:pStyle w:val="Bodyjustified"/>
              <w:jc w:val="left"/>
            </w:pPr>
            <w:r>
              <w:t>Ceramic Pill B</w:t>
            </w:r>
          </w:p>
        </w:tc>
        <w:tc>
          <w:tcPr>
            <w:tcW w:w="1247" w:type="dxa"/>
          </w:tcPr>
          <w:p w14:paraId="5446CE54" w14:textId="24A7248D" w:rsidR="008021F0" w:rsidRPr="00FC4A2B" w:rsidRDefault="008021F0" w:rsidP="00245FDF">
            <w:pPr>
              <w:pStyle w:val="Bodyjustified"/>
            </w:pPr>
            <w:r>
              <w:t>0.19</w:t>
            </w:r>
          </w:p>
        </w:tc>
        <w:tc>
          <w:tcPr>
            <w:tcW w:w="850" w:type="dxa"/>
          </w:tcPr>
          <w:p w14:paraId="54210555" w14:textId="7D61FD77" w:rsidR="008021F0" w:rsidRPr="00FC4A2B" w:rsidRDefault="008021F0" w:rsidP="00245FDF">
            <w:pPr>
              <w:pStyle w:val="Bodyjustified"/>
            </w:pPr>
            <w:r>
              <w:t>D7</w:t>
            </w:r>
          </w:p>
        </w:tc>
        <w:tc>
          <w:tcPr>
            <w:tcW w:w="851" w:type="dxa"/>
          </w:tcPr>
          <w:p w14:paraId="0FF0FEAF" w14:textId="3345BBF6" w:rsidR="008021F0" w:rsidRPr="00FC4A2B" w:rsidRDefault="008021F0" w:rsidP="00245FDF">
            <w:pPr>
              <w:pStyle w:val="Bodyjustified"/>
            </w:pPr>
            <w:r>
              <w:t>D7</w:t>
            </w:r>
          </w:p>
        </w:tc>
        <w:tc>
          <w:tcPr>
            <w:tcW w:w="794" w:type="dxa"/>
          </w:tcPr>
          <w:p w14:paraId="5DC83AB1" w14:textId="6156EDDC" w:rsidR="008021F0" w:rsidRPr="00FC4A2B" w:rsidRDefault="008021F0" w:rsidP="00245FDF">
            <w:pPr>
              <w:pStyle w:val="Bodyjustified"/>
            </w:pPr>
            <w:r>
              <w:t>0.02</w:t>
            </w:r>
          </w:p>
        </w:tc>
      </w:tr>
      <w:tr w:rsidR="008021F0" w:rsidRPr="00FC4A2B" w14:paraId="03F77A4B" w14:textId="09A96FFA" w:rsidTr="00DE2CA4">
        <w:trPr>
          <w:trHeight w:val="284"/>
        </w:trPr>
        <w:tc>
          <w:tcPr>
            <w:tcW w:w="907" w:type="dxa"/>
          </w:tcPr>
          <w:p w14:paraId="06655A2A" w14:textId="77777777" w:rsidR="008021F0" w:rsidRPr="00FC4A2B" w:rsidRDefault="008021F0" w:rsidP="00245FDF">
            <w:pPr>
              <w:pStyle w:val="Bodyjustified"/>
            </w:pPr>
            <w:r w:rsidRPr="00FC4A2B">
              <w:t>03</w:t>
            </w:r>
          </w:p>
        </w:tc>
        <w:tc>
          <w:tcPr>
            <w:tcW w:w="1276" w:type="dxa"/>
          </w:tcPr>
          <w:p w14:paraId="7940A5F1" w14:textId="0631548D" w:rsidR="008021F0" w:rsidRPr="00FC4A2B" w:rsidRDefault="008021F0" w:rsidP="00245FDF">
            <w:pPr>
              <w:pStyle w:val="Bodyjustified"/>
            </w:pPr>
            <w:r w:rsidRPr="00627087">
              <w:t>DH50151</w:t>
            </w:r>
          </w:p>
        </w:tc>
        <w:tc>
          <w:tcPr>
            <w:tcW w:w="2778" w:type="dxa"/>
          </w:tcPr>
          <w:p w14:paraId="4E63684F" w14:textId="72D8A66E" w:rsidR="008021F0" w:rsidRDefault="008021F0" w:rsidP="008021F0">
            <w:pPr>
              <w:pStyle w:val="Bodyjustified"/>
              <w:jc w:val="left"/>
            </w:pPr>
            <w:r>
              <w:t>Ceramic Pill C (Cathode Lead)</w:t>
            </w:r>
          </w:p>
        </w:tc>
        <w:tc>
          <w:tcPr>
            <w:tcW w:w="1247" w:type="dxa"/>
          </w:tcPr>
          <w:p w14:paraId="5DA302DC" w14:textId="09A9B3CD" w:rsidR="008021F0" w:rsidRPr="00FC4A2B" w:rsidRDefault="008021F0" w:rsidP="00245FDF">
            <w:pPr>
              <w:pStyle w:val="Bodyjustified"/>
            </w:pPr>
            <w:r>
              <w:t>0.19</w:t>
            </w:r>
          </w:p>
        </w:tc>
        <w:tc>
          <w:tcPr>
            <w:tcW w:w="850" w:type="dxa"/>
          </w:tcPr>
          <w:p w14:paraId="6C412DE3" w14:textId="15489E44" w:rsidR="008021F0" w:rsidRPr="00FC4A2B" w:rsidRDefault="008021F0" w:rsidP="00245FDF">
            <w:pPr>
              <w:pStyle w:val="Bodyjustified"/>
            </w:pPr>
            <w:r>
              <w:t>D7</w:t>
            </w:r>
          </w:p>
        </w:tc>
        <w:tc>
          <w:tcPr>
            <w:tcW w:w="851" w:type="dxa"/>
          </w:tcPr>
          <w:p w14:paraId="306653AC" w14:textId="1DEC5EA3" w:rsidR="008021F0" w:rsidRPr="00FC4A2B" w:rsidRDefault="008021F0" w:rsidP="00245FDF">
            <w:pPr>
              <w:pStyle w:val="Bodyjustified"/>
            </w:pPr>
            <w:r>
              <w:t>E2</w:t>
            </w:r>
          </w:p>
        </w:tc>
        <w:tc>
          <w:tcPr>
            <w:tcW w:w="794" w:type="dxa"/>
          </w:tcPr>
          <w:p w14:paraId="0E2B83C9" w14:textId="5EF006A2" w:rsidR="008021F0" w:rsidRPr="00FC4A2B" w:rsidRDefault="008021F0" w:rsidP="00245FDF">
            <w:pPr>
              <w:pStyle w:val="Bodyjustified"/>
            </w:pPr>
            <w:r>
              <w:t>0.02</w:t>
            </w:r>
          </w:p>
        </w:tc>
      </w:tr>
      <w:tr w:rsidR="008021F0" w:rsidRPr="00FC4A2B" w14:paraId="40FFD825" w14:textId="6D351685" w:rsidTr="00DE2CA4">
        <w:trPr>
          <w:trHeight w:val="284"/>
        </w:trPr>
        <w:tc>
          <w:tcPr>
            <w:tcW w:w="907" w:type="dxa"/>
          </w:tcPr>
          <w:p w14:paraId="481B2EF1" w14:textId="77777777" w:rsidR="008021F0" w:rsidRPr="00FC4A2B" w:rsidRDefault="008021F0" w:rsidP="00245FDF">
            <w:pPr>
              <w:pStyle w:val="Bodyjustified"/>
            </w:pPr>
            <w:r w:rsidRPr="00FC4A2B">
              <w:t>04</w:t>
            </w:r>
          </w:p>
        </w:tc>
        <w:tc>
          <w:tcPr>
            <w:tcW w:w="1276" w:type="dxa"/>
          </w:tcPr>
          <w:p w14:paraId="55E4A705" w14:textId="721B4081" w:rsidR="008021F0" w:rsidRPr="00FC4A2B" w:rsidRDefault="008021F0" w:rsidP="00245FDF">
            <w:pPr>
              <w:pStyle w:val="Bodyjustified"/>
            </w:pPr>
            <w:r w:rsidRPr="00627087">
              <w:t>DH50151</w:t>
            </w:r>
          </w:p>
        </w:tc>
        <w:tc>
          <w:tcPr>
            <w:tcW w:w="2778" w:type="dxa"/>
          </w:tcPr>
          <w:p w14:paraId="25057832" w14:textId="4B8679B3" w:rsidR="008021F0" w:rsidRDefault="008021F0" w:rsidP="008021F0">
            <w:pPr>
              <w:pStyle w:val="Bodyjustified"/>
              <w:jc w:val="left"/>
            </w:pPr>
            <w:r>
              <w:t>Ceramic Pill D (Anode Lead)</w:t>
            </w:r>
          </w:p>
        </w:tc>
        <w:tc>
          <w:tcPr>
            <w:tcW w:w="1247" w:type="dxa"/>
          </w:tcPr>
          <w:p w14:paraId="23D8632D" w14:textId="56A57850" w:rsidR="008021F0" w:rsidRPr="00FC4A2B" w:rsidRDefault="008021F0" w:rsidP="00245FDF">
            <w:pPr>
              <w:pStyle w:val="Bodyjustified"/>
            </w:pPr>
            <w:r>
              <w:t>0.19</w:t>
            </w:r>
          </w:p>
        </w:tc>
        <w:tc>
          <w:tcPr>
            <w:tcW w:w="850" w:type="dxa"/>
          </w:tcPr>
          <w:p w14:paraId="268E76FD" w14:textId="0FF75514" w:rsidR="008021F0" w:rsidRPr="00FC4A2B" w:rsidRDefault="008021F0" w:rsidP="00245FDF">
            <w:pPr>
              <w:pStyle w:val="Bodyjustified"/>
            </w:pPr>
            <w:r>
              <w:t>E2</w:t>
            </w:r>
          </w:p>
        </w:tc>
        <w:tc>
          <w:tcPr>
            <w:tcW w:w="851" w:type="dxa"/>
          </w:tcPr>
          <w:p w14:paraId="2BB655E1" w14:textId="1E87AD25" w:rsidR="008021F0" w:rsidRPr="00FC4A2B" w:rsidRDefault="008021F0" w:rsidP="00245FDF">
            <w:pPr>
              <w:pStyle w:val="Bodyjustified"/>
            </w:pPr>
            <w:r>
              <w:t>D7</w:t>
            </w:r>
          </w:p>
        </w:tc>
        <w:tc>
          <w:tcPr>
            <w:tcW w:w="794" w:type="dxa"/>
          </w:tcPr>
          <w:p w14:paraId="514DC3B9" w14:textId="393B5C67" w:rsidR="008021F0" w:rsidRPr="00FC4A2B" w:rsidRDefault="008021F0" w:rsidP="00245FDF">
            <w:pPr>
              <w:pStyle w:val="Bodyjustified"/>
            </w:pPr>
            <w:r>
              <w:t>0.02</w:t>
            </w:r>
          </w:p>
        </w:tc>
      </w:tr>
      <w:tr w:rsidR="008021F0" w:rsidRPr="00FC4A2B" w14:paraId="3B643000" w14:textId="30B6DA54" w:rsidTr="00DE2CA4">
        <w:trPr>
          <w:trHeight w:val="284"/>
        </w:trPr>
        <w:tc>
          <w:tcPr>
            <w:tcW w:w="907" w:type="dxa"/>
          </w:tcPr>
          <w:p w14:paraId="3213E380" w14:textId="77777777" w:rsidR="008021F0" w:rsidRPr="00FC4A2B" w:rsidRDefault="008021F0" w:rsidP="00245FDF">
            <w:pPr>
              <w:pStyle w:val="Bodyjustified"/>
            </w:pPr>
            <w:r w:rsidRPr="00FC4A2B">
              <w:t>05</w:t>
            </w:r>
          </w:p>
        </w:tc>
        <w:tc>
          <w:tcPr>
            <w:tcW w:w="1276" w:type="dxa"/>
          </w:tcPr>
          <w:p w14:paraId="400B7A18" w14:textId="35991B60" w:rsidR="008021F0" w:rsidRPr="00FC4A2B" w:rsidRDefault="008021F0" w:rsidP="00245FDF">
            <w:pPr>
              <w:pStyle w:val="Bodyjustified"/>
            </w:pPr>
            <w:r w:rsidRPr="00627087">
              <w:t>DH50151</w:t>
            </w:r>
          </w:p>
        </w:tc>
        <w:tc>
          <w:tcPr>
            <w:tcW w:w="2778" w:type="dxa"/>
          </w:tcPr>
          <w:p w14:paraId="156D75B1" w14:textId="38570452" w:rsidR="008021F0" w:rsidRDefault="008021F0" w:rsidP="008021F0">
            <w:pPr>
              <w:pStyle w:val="Bodyjustified"/>
              <w:jc w:val="left"/>
            </w:pPr>
            <w:r>
              <w:t>Ceramic Pill E (2 Leads)</w:t>
            </w:r>
          </w:p>
        </w:tc>
        <w:tc>
          <w:tcPr>
            <w:tcW w:w="1247" w:type="dxa"/>
          </w:tcPr>
          <w:p w14:paraId="1B29A859" w14:textId="5DE0D58D" w:rsidR="008021F0" w:rsidRPr="00FC4A2B" w:rsidRDefault="008021F0" w:rsidP="00245FDF">
            <w:pPr>
              <w:pStyle w:val="Bodyjustified"/>
            </w:pPr>
            <w:r>
              <w:t>0.19</w:t>
            </w:r>
          </w:p>
        </w:tc>
        <w:tc>
          <w:tcPr>
            <w:tcW w:w="850" w:type="dxa"/>
          </w:tcPr>
          <w:p w14:paraId="023777EB" w14:textId="560A25DA" w:rsidR="008021F0" w:rsidRPr="00FC4A2B" w:rsidRDefault="008021F0" w:rsidP="00245FDF">
            <w:pPr>
              <w:pStyle w:val="Bodyjustified"/>
            </w:pPr>
            <w:r>
              <w:t>E2</w:t>
            </w:r>
          </w:p>
        </w:tc>
        <w:tc>
          <w:tcPr>
            <w:tcW w:w="851" w:type="dxa"/>
          </w:tcPr>
          <w:p w14:paraId="3BA90A07" w14:textId="5E5B0BFD" w:rsidR="008021F0" w:rsidRPr="00FC4A2B" w:rsidRDefault="008021F0" w:rsidP="00245FDF">
            <w:pPr>
              <w:pStyle w:val="Bodyjustified"/>
            </w:pPr>
            <w:r>
              <w:t>E2</w:t>
            </w:r>
          </w:p>
        </w:tc>
        <w:tc>
          <w:tcPr>
            <w:tcW w:w="794" w:type="dxa"/>
          </w:tcPr>
          <w:p w14:paraId="3B0A9B60" w14:textId="3554B64F" w:rsidR="008021F0" w:rsidRPr="00FC4A2B" w:rsidRDefault="008021F0" w:rsidP="00245FDF">
            <w:pPr>
              <w:pStyle w:val="Bodyjustified"/>
            </w:pPr>
            <w:r>
              <w:t>0.02</w:t>
            </w:r>
          </w:p>
        </w:tc>
      </w:tr>
      <w:tr w:rsidR="008021F0" w:rsidRPr="00FC4A2B" w14:paraId="0D577073" w14:textId="1A7EDCA5" w:rsidTr="00DE2CA4">
        <w:trPr>
          <w:trHeight w:val="284"/>
        </w:trPr>
        <w:tc>
          <w:tcPr>
            <w:tcW w:w="907" w:type="dxa"/>
          </w:tcPr>
          <w:p w14:paraId="0D924C2A" w14:textId="77777777" w:rsidR="008021F0" w:rsidRPr="00FC4A2B" w:rsidRDefault="008021F0" w:rsidP="00245FDF">
            <w:pPr>
              <w:pStyle w:val="Bodyjustified"/>
            </w:pPr>
            <w:r w:rsidRPr="00FC4A2B">
              <w:t>06</w:t>
            </w:r>
          </w:p>
        </w:tc>
        <w:tc>
          <w:tcPr>
            <w:tcW w:w="1276" w:type="dxa"/>
          </w:tcPr>
          <w:p w14:paraId="4080AAC5" w14:textId="40F7EA37" w:rsidR="008021F0" w:rsidRPr="00FC4A2B" w:rsidRDefault="008021F0" w:rsidP="00245FDF">
            <w:pPr>
              <w:pStyle w:val="Bodyjustified"/>
            </w:pPr>
            <w:r w:rsidRPr="00627087">
              <w:t>DH50151</w:t>
            </w:r>
          </w:p>
        </w:tc>
        <w:tc>
          <w:tcPr>
            <w:tcW w:w="2778" w:type="dxa"/>
          </w:tcPr>
          <w:p w14:paraId="37AB1C0B" w14:textId="06AB2F84" w:rsidR="008021F0" w:rsidRDefault="008021F0" w:rsidP="008021F0">
            <w:pPr>
              <w:pStyle w:val="Bodyjustified"/>
              <w:jc w:val="left"/>
            </w:pPr>
            <w:r>
              <w:t xml:space="preserve">Ceramic Pill F </w:t>
            </w:r>
            <w:r w:rsidRPr="008021F0">
              <w:t>(Anode Lead)</w:t>
            </w:r>
          </w:p>
        </w:tc>
        <w:tc>
          <w:tcPr>
            <w:tcW w:w="1247" w:type="dxa"/>
          </w:tcPr>
          <w:p w14:paraId="3E7A5AF3" w14:textId="2348B742" w:rsidR="008021F0" w:rsidRPr="00FC4A2B" w:rsidRDefault="008021F0" w:rsidP="00245FDF">
            <w:pPr>
              <w:pStyle w:val="Bodyjustified"/>
            </w:pPr>
            <w:r>
              <w:t>0.19</w:t>
            </w:r>
          </w:p>
        </w:tc>
        <w:tc>
          <w:tcPr>
            <w:tcW w:w="850" w:type="dxa"/>
          </w:tcPr>
          <w:p w14:paraId="1114EEE2" w14:textId="65E7C30C" w:rsidR="008021F0" w:rsidRPr="00FC4A2B" w:rsidRDefault="008021F0" w:rsidP="00245FDF">
            <w:pPr>
              <w:pStyle w:val="Bodyjustified"/>
            </w:pPr>
            <w:r>
              <w:t>E2</w:t>
            </w:r>
          </w:p>
        </w:tc>
        <w:tc>
          <w:tcPr>
            <w:tcW w:w="851" w:type="dxa"/>
          </w:tcPr>
          <w:p w14:paraId="19BD2565" w14:textId="073290E9" w:rsidR="008021F0" w:rsidRPr="00FC4A2B" w:rsidRDefault="008021F0" w:rsidP="00245FDF">
            <w:pPr>
              <w:pStyle w:val="Bodyjustified"/>
            </w:pPr>
            <w:r>
              <w:t>D7</w:t>
            </w:r>
          </w:p>
        </w:tc>
        <w:tc>
          <w:tcPr>
            <w:tcW w:w="794" w:type="dxa"/>
          </w:tcPr>
          <w:p w14:paraId="5469F522" w14:textId="0DE2B4D7" w:rsidR="008021F0" w:rsidRPr="00FC4A2B" w:rsidRDefault="008021F0" w:rsidP="00245FDF">
            <w:pPr>
              <w:pStyle w:val="Bodyjustified"/>
            </w:pPr>
            <w:r>
              <w:t>0.02</w:t>
            </w:r>
          </w:p>
        </w:tc>
      </w:tr>
      <w:tr w:rsidR="008021F0" w:rsidRPr="00FC4A2B" w14:paraId="21CBCB22" w14:textId="20A22745" w:rsidTr="00DE2CA4">
        <w:trPr>
          <w:trHeight w:val="284"/>
        </w:trPr>
        <w:tc>
          <w:tcPr>
            <w:tcW w:w="907" w:type="dxa"/>
          </w:tcPr>
          <w:p w14:paraId="6E81AD43" w14:textId="77777777" w:rsidR="008021F0" w:rsidRPr="00FC4A2B" w:rsidRDefault="008021F0" w:rsidP="00245FDF">
            <w:pPr>
              <w:pStyle w:val="Bodyjustified"/>
            </w:pPr>
            <w:r w:rsidRPr="00FC4A2B">
              <w:t>07</w:t>
            </w:r>
          </w:p>
        </w:tc>
        <w:tc>
          <w:tcPr>
            <w:tcW w:w="1276" w:type="dxa"/>
          </w:tcPr>
          <w:p w14:paraId="7FE0DA19" w14:textId="0DBC5F9F" w:rsidR="008021F0" w:rsidRPr="00FC4A2B" w:rsidRDefault="008021F0" w:rsidP="00245FDF">
            <w:pPr>
              <w:pStyle w:val="Bodyjustified"/>
            </w:pPr>
            <w:r w:rsidRPr="00627087">
              <w:t>DH50151</w:t>
            </w:r>
          </w:p>
        </w:tc>
        <w:tc>
          <w:tcPr>
            <w:tcW w:w="2778" w:type="dxa"/>
          </w:tcPr>
          <w:p w14:paraId="03869FF6" w14:textId="10839838" w:rsidR="008021F0" w:rsidRDefault="008021F0" w:rsidP="008021F0">
            <w:pPr>
              <w:pStyle w:val="Bodyjustified"/>
              <w:jc w:val="left"/>
            </w:pPr>
            <w:r>
              <w:t>Ceramic Pill G</w:t>
            </w:r>
          </w:p>
        </w:tc>
        <w:tc>
          <w:tcPr>
            <w:tcW w:w="1247" w:type="dxa"/>
          </w:tcPr>
          <w:p w14:paraId="5221EAA2" w14:textId="3A5FAD42" w:rsidR="008021F0" w:rsidRPr="00FC4A2B" w:rsidRDefault="008021F0" w:rsidP="00627087">
            <w:pPr>
              <w:pStyle w:val="Bodyjustified"/>
            </w:pPr>
            <w:r>
              <w:t>0.26</w:t>
            </w:r>
          </w:p>
        </w:tc>
        <w:tc>
          <w:tcPr>
            <w:tcW w:w="850" w:type="dxa"/>
          </w:tcPr>
          <w:p w14:paraId="520F1D94" w14:textId="39EDDD30" w:rsidR="008021F0" w:rsidRPr="00FC4A2B" w:rsidRDefault="008021F0" w:rsidP="00245FDF">
            <w:pPr>
              <w:pStyle w:val="Bodyjustified"/>
            </w:pPr>
            <w:r>
              <w:t>D7</w:t>
            </w:r>
          </w:p>
        </w:tc>
        <w:tc>
          <w:tcPr>
            <w:tcW w:w="851" w:type="dxa"/>
          </w:tcPr>
          <w:p w14:paraId="0F2DDB9A" w14:textId="754B4A29" w:rsidR="008021F0" w:rsidRPr="00FC4A2B" w:rsidRDefault="008021F0" w:rsidP="00245FDF">
            <w:pPr>
              <w:pStyle w:val="Bodyjustified"/>
            </w:pPr>
            <w:r>
              <w:t>A7</w:t>
            </w:r>
          </w:p>
        </w:tc>
        <w:tc>
          <w:tcPr>
            <w:tcW w:w="794" w:type="dxa"/>
          </w:tcPr>
          <w:p w14:paraId="687A5ABE" w14:textId="4182BAE8" w:rsidR="008021F0" w:rsidRPr="00FC4A2B" w:rsidRDefault="008021F0" w:rsidP="00245FDF">
            <w:pPr>
              <w:pStyle w:val="Bodyjustified"/>
            </w:pPr>
            <w:r>
              <w:t>0.15</w:t>
            </w:r>
          </w:p>
        </w:tc>
      </w:tr>
      <w:tr w:rsidR="00D14FFD" w:rsidRPr="00FC4A2B" w14:paraId="35C6DFE6" w14:textId="4DBE9FAB" w:rsidTr="00DE2CA4">
        <w:trPr>
          <w:trHeight w:val="284"/>
        </w:trPr>
        <w:tc>
          <w:tcPr>
            <w:tcW w:w="907" w:type="dxa"/>
          </w:tcPr>
          <w:p w14:paraId="223C93AC" w14:textId="77777777" w:rsidR="00D14FFD" w:rsidRPr="00FC4A2B" w:rsidRDefault="00D14FFD" w:rsidP="00245FDF">
            <w:pPr>
              <w:pStyle w:val="Bodyjustified"/>
            </w:pPr>
            <w:r w:rsidRPr="00FC4A2B">
              <w:t>08</w:t>
            </w:r>
          </w:p>
        </w:tc>
        <w:tc>
          <w:tcPr>
            <w:tcW w:w="1276" w:type="dxa"/>
          </w:tcPr>
          <w:p w14:paraId="08F9E96E" w14:textId="35924E46" w:rsidR="00D14FFD" w:rsidRPr="00FC4A2B" w:rsidRDefault="00D14FFD" w:rsidP="00245FDF">
            <w:pPr>
              <w:pStyle w:val="Bodyjustified"/>
            </w:pPr>
            <w:r>
              <w:t>DH50152</w:t>
            </w:r>
          </w:p>
        </w:tc>
        <w:tc>
          <w:tcPr>
            <w:tcW w:w="2778" w:type="dxa"/>
          </w:tcPr>
          <w:p w14:paraId="2056BAA2" w14:textId="519BFD6E" w:rsidR="00D14FFD" w:rsidRDefault="00D14FFD" w:rsidP="00D14FFD">
            <w:pPr>
              <w:pStyle w:val="Bodyjustified"/>
              <w:jc w:val="left"/>
            </w:pPr>
            <w:r>
              <w:t>Ceramic Pill A (2 Leads)</w:t>
            </w:r>
          </w:p>
        </w:tc>
        <w:tc>
          <w:tcPr>
            <w:tcW w:w="1247" w:type="dxa"/>
          </w:tcPr>
          <w:p w14:paraId="18815E0F" w14:textId="5EB351D1" w:rsidR="00D14FFD" w:rsidRPr="00FC4A2B" w:rsidRDefault="00D14FFD" w:rsidP="00245FDF">
            <w:pPr>
              <w:pStyle w:val="Bodyjustified"/>
            </w:pPr>
            <w:r>
              <w:t>0.21</w:t>
            </w:r>
          </w:p>
        </w:tc>
        <w:tc>
          <w:tcPr>
            <w:tcW w:w="850" w:type="dxa"/>
          </w:tcPr>
          <w:p w14:paraId="6287A37B" w14:textId="7CEEC41E" w:rsidR="00D14FFD" w:rsidRPr="00FC4A2B" w:rsidRDefault="00D14FFD" w:rsidP="00245FDF">
            <w:pPr>
              <w:pStyle w:val="Bodyjustified"/>
            </w:pPr>
            <w:r>
              <w:t>E2</w:t>
            </w:r>
          </w:p>
        </w:tc>
        <w:tc>
          <w:tcPr>
            <w:tcW w:w="851" w:type="dxa"/>
          </w:tcPr>
          <w:p w14:paraId="70A406EC" w14:textId="6EE6AB4E" w:rsidR="00D14FFD" w:rsidRPr="00FC4A2B" w:rsidRDefault="00D14FFD" w:rsidP="00245FDF">
            <w:pPr>
              <w:pStyle w:val="Bodyjustified"/>
            </w:pPr>
            <w:r>
              <w:t>E2</w:t>
            </w:r>
          </w:p>
        </w:tc>
        <w:tc>
          <w:tcPr>
            <w:tcW w:w="794" w:type="dxa"/>
          </w:tcPr>
          <w:p w14:paraId="2348E5A0" w14:textId="092ED21C" w:rsidR="00D14FFD" w:rsidRPr="00FC4A2B" w:rsidRDefault="00D14FFD" w:rsidP="00245FDF">
            <w:pPr>
              <w:pStyle w:val="Bodyjustified"/>
            </w:pPr>
            <w:r>
              <w:t>0.02</w:t>
            </w:r>
          </w:p>
        </w:tc>
      </w:tr>
      <w:tr w:rsidR="00D14FFD" w:rsidRPr="00FC4A2B" w14:paraId="470004A8" w14:textId="13CB0B14" w:rsidTr="00DE2CA4">
        <w:trPr>
          <w:trHeight w:val="284"/>
        </w:trPr>
        <w:tc>
          <w:tcPr>
            <w:tcW w:w="907" w:type="dxa"/>
          </w:tcPr>
          <w:p w14:paraId="29884CAE" w14:textId="77777777" w:rsidR="00D14FFD" w:rsidRPr="00FC4A2B" w:rsidRDefault="00D14FFD" w:rsidP="00245FDF">
            <w:pPr>
              <w:pStyle w:val="Bodyjustified"/>
            </w:pPr>
            <w:r w:rsidRPr="00FC4A2B">
              <w:t>09</w:t>
            </w:r>
          </w:p>
        </w:tc>
        <w:tc>
          <w:tcPr>
            <w:tcW w:w="1276" w:type="dxa"/>
          </w:tcPr>
          <w:p w14:paraId="6CF265AE" w14:textId="336647C4" w:rsidR="00D14FFD" w:rsidRPr="00FC4A2B" w:rsidRDefault="00D14FFD" w:rsidP="00245FDF">
            <w:pPr>
              <w:pStyle w:val="Bodyjustified"/>
            </w:pPr>
            <w:r>
              <w:t>DH50152</w:t>
            </w:r>
          </w:p>
        </w:tc>
        <w:tc>
          <w:tcPr>
            <w:tcW w:w="2778" w:type="dxa"/>
          </w:tcPr>
          <w:p w14:paraId="2B2A2959" w14:textId="68563D13" w:rsidR="00D14FFD" w:rsidRDefault="00D14FFD" w:rsidP="00D14FFD">
            <w:pPr>
              <w:pStyle w:val="Bodyjustified"/>
              <w:jc w:val="left"/>
            </w:pPr>
            <w:r>
              <w:t>Ceramic Pill B</w:t>
            </w:r>
          </w:p>
        </w:tc>
        <w:tc>
          <w:tcPr>
            <w:tcW w:w="1247" w:type="dxa"/>
          </w:tcPr>
          <w:p w14:paraId="0C127049" w14:textId="3A42AE6C" w:rsidR="00D14FFD" w:rsidRPr="00FC4A2B" w:rsidRDefault="00D14FFD" w:rsidP="00245FDF">
            <w:pPr>
              <w:pStyle w:val="Bodyjustified"/>
            </w:pPr>
            <w:r>
              <w:t>0.21</w:t>
            </w:r>
          </w:p>
        </w:tc>
        <w:tc>
          <w:tcPr>
            <w:tcW w:w="850" w:type="dxa"/>
          </w:tcPr>
          <w:p w14:paraId="3845FADE" w14:textId="2039CDC7" w:rsidR="00D14FFD" w:rsidRPr="00FC4A2B" w:rsidRDefault="00D14FFD" w:rsidP="00245FDF">
            <w:pPr>
              <w:pStyle w:val="Bodyjustified"/>
            </w:pPr>
            <w:r>
              <w:t>D7</w:t>
            </w:r>
          </w:p>
        </w:tc>
        <w:tc>
          <w:tcPr>
            <w:tcW w:w="851" w:type="dxa"/>
          </w:tcPr>
          <w:p w14:paraId="2AC1DF37" w14:textId="6497FEEB" w:rsidR="00D14FFD" w:rsidRPr="00FC4A2B" w:rsidRDefault="00D14FFD" w:rsidP="00245FDF">
            <w:pPr>
              <w:pStyle w:val="Bodyjustified"/>
            </w:pPr>
            <w:r>
              <w:t>D7</w:t>
            </w:r>
          </w:p>
        </w:tc>
        <w:tc>
          <w:tcPr>
            <w:tcW w:w="794" w:type="dxa"/>
          </w:tcPr>
          <w:p w14:paraId="4AA7FDA6" w14:textId="643F2EE5" w:rsidR="00D14FFD" w:rsidRPr="00FC4A2B" w:rsidRDefault="00D14FFD" w:rsidP="00245FDF">
            <w:pPr>
              <w:pStyle w:val="Bodyjustified"/>
            </w:pPr>
            <w:r>
              <w:t>0.02</w:t>
            </w:r>
          </w:p>
        </w:tc>
      </w:tr>
      <w:tr w:rsidR="00D14FFD" w:rsidRPr="00FC4A2B" w14:paraId="77F7879C" w14:textId="6C99C342" w:rsidTr="00DE2CA4">
        <w:trPr>
          <w:trHeight w:val="284"/>
        </w:trPr>
        <w:tc>
          <w:tcPr>
            <w:tcW w:w="907" w:type="dxa"/>
          </w:tcPr>
          <w:p w14:paraId="66BF8D3A" w14:textId="77777777" w:rsidR="00D14FFD" w:rsidRPr="00FC4A2B" w:rsidRDefault="00D14FFD" w:rsidP="00245FDF">
            <w:pPr>
              <w:pStyle w:val="Bodyjustified"/>
            </w:pPr>
            <w:r w:rsidRPr="00FC4A2B">
              <w:t>10</w:t>
            </w:r>
          </w:p>
        </w:tc>
        <w:tc>
          <w:tcPr>
            <w:tcW w:w="1276" w:type="dxa"/>
          </w:tcPr>
          <w:p w14:paraId="5D99DD62" w14:textId="140FB19F" w:rsidR="00D14FFD" w:rsidRPr="00FC4A2B" w:rsidRDefault="00D14FFD" w:rsidP="00245FDF">
            <w:pPr>
              <w:pStyle w:val="Bodyjustified"/>
            </w:pPr>
            <w:r>
              <w:t>DH50152</w:t>
            </w:r>
          </w:p>
        </w:tc>
        <w:tc>
          <w:tcPr>
            <w:tcW w:w="2778" w:type="dxa"/>
          </w:tcPr>
          <w:p w14:paraId="6CFA257F" w14:textId="4F71F31E" w:rsidR="00D14FFD" w:rsidRDefault="00D14FFD" w:rsidP="00D14FFD">
            <w:pPr>
              <w:pStyle w:val="Bodyjustified"/>
              <w:jc w:val="left"/>
            </w:pPr>
            <w:r>
              <w:t>Ceramic Pill C (Cathode Lead)</w:t>
            </w:r>
          </w:p>
        </w:tc>
        <w:tc>
          <w:tcPr>
            <w:tcW w:w="1247" w:type="dxa"/>
          </w:tcPr>
          <w:p w14:paraId="1EFF4E76" w14:textId="0B80F315" w:rsidR="00D14FFD" w:rsidRPr="00FC4A2B" w:rsidRDefault="00D14FFD" w:rsidP="00245FDF">
            <w:pPr>
              <w:pStyle w:val="Bodyjustified"/>
            </w:pPr>
            <w:r>
              <w:t>0.21</w:t>
            </w:r>
          </w:p>
        </w:tc>
        <w:tc>
          <w:tcPr>
            <w:tcW w:w="850" w:type="dxa"/>
          </w:tcPr>
          <w:p w14:paraId="31987FEE" w14:textId="63DC6BC9" w:rsidR="00D14FFD" w:rsidRPr="00FC4A2B" w:rsidRDefault="00D14FFD" w:rsidP="00245FDF">
            <w:pPr>
              <w:pStyle w:val="Bodyjustified"/>
            </w:pPr>
            <w:r>
              <w:t>D7</w:t>
            </w:r>
          </w:p>
        </w:tc>
        <w:tc>
          <w:tcPr>
            <w:tcW w:w="851" w:type="dxa"/>
          </w:tcPr>
          <w:p w14:paraId="25437CAF" w14:textId="1A1FEE44" w:rsidR="00D14FFD" w:rsidRPr="00FC4A2B" w:rsidRDefault="00D14FFD" w:rsidP="00245FDF">
            <w:pPr>
              <w:pStyle w:val="Bodyjustified"/>
            </w:pPr>
            <w:r>
              <w:t>E2</w:t>
            </w:r>
          </w:p>
        </w:tc>
        <w:tc>
          <w:tcPr>
            <w:tcW w:w="794" w:type="dxa"/>
          </w:tcPr>
          <w:p w14:paraId="7A4ABA81" w14:textId="66F70645" w:rsidR="00D14FFD" w:rsidRPr="00FC4A2B" w:rsidRDefault="00D14FFD" w:rsidP="00245FDF">
            <w:pPr>
              <w:pStyle w:val="Bodyjustified"/>
            </w:pPr>
            <w:r>
              <w:t>0.02</w:t>
            </w:r>
          </w:p>
        </w:tc>
      </w:tr>
      <w:tr w:rsidR="00D14FFD" w:rsidRPr="00FC4A2B" w14:paraId="2C73A4CD" w14:textId="1F04A46D" w:rsidTr="00DE2CA4">
        <w:trPr>
          <w:trHeight w:val="284"/>
        </w:trPr>
        <w:tc>
          <w:tcPr>
            <w:tcW w:w="907" w:type="dxa"/>
          </w:tcPr>
          <w:p w14:paraId="6E1A7204" w14:textId="77777777" w:rsidR="00D14FFD" w:rsidRPr="00FC4A2B" w:rsidRDefault="00D14FFD" w:rsidP="00245FDF">
            <w:pPr>
              <w:pStyle w:val="Bodyjustified"/>
            </w:pPr>
            <w:r w:rsidRPr="00FC4A2B">
              <w:lastRenderedPageBreak/>
              <w:t>11</w:t>
            </w:r>
          </w:p>
        </w:tc>
        <w:tc>
          <w:tcPr>
            <w:tcW w:w="1276" w:type="dxa"/>
          </w:tcPr>
          <w:p w14:paraId="0794F785" w14:textId="47FC7E7D" w:rsidR="00D14FFD" w:rsidRPr="00FC4A2B" w:rsidRDefault="00D14FFD" w:rsidP="00245FDF">
            <w:pPr>
              <w:pStyle w:val="Bodyjustified"/>
            </w:pPr>
            <w:r>
              <w:t>DH50152</w:t>
            </w:r>
          </w:p>
        </w:tc>
        <w:tc>
          <w:tcPr>
            <w:tcW w:w="2778" w:type="dxa"/>
          </w:tcPr>
          <w:p w14:paraId="0EDE7934" w14:textId="6188B158" w:rsidR="00D14FFD" w:rsidRDefault="00D14FFD" w:rsidP="00D14FFD">
            <w:pPr>
              <w:pStyle w:val="Bodyjustified"/>
              <w:jc w:val="left"/>
            </w:pPr>
            <w:r>
              <w:t>Ceramic Pill D (Anode Lead)</w:t>
            </w:r>
          </w:p>
        </w:tc>
        <w:tc>
          <w:tcPr>
            <w:tcW w:w="1247" w:type="dxa"/>
          </w:tcPr>
          <w:p w14:paraId="00C4AB16" w14:textId="537D742B" w:rsidR="00D14FFD" w:rsidRPr="00FC4A2B" w:rsidRDefault="00D14FFD" w:rsidP="00245FDF">
            <w:pPr>
              <w:pStyle w:val="Bodyjustified"/>
            </w:pPr>
            <w:r>
              <w:t>0.21</w:t>
            </w:r>
          </w:p>
        </w:tc>
        <w:tc>
          <w:tcPr>
            <w:tcW w:w="850" w:type="dxa"/>
          </w:tcPr>
          <w:p w14:paraId="7314B194" w14:textId="7A861093" w:rsidR="00D14FFD" w:rsidRPr="00FC4A2B" w:rsidRDefault="00D14FFD" w:rsidP="00245FDF">
            <w:pPr>
              <w:pStyle w:val="Bodyjustified"/>
            </w:pPr>
            <w:r>
              <w:t>E2</w:t>
            </w:r>
          </w:p>
        </w:tc>
        <w:tc>
          <w:tcPr>
            <w:tcW w:w="851" w:type="dxa"/>
          </w:tcPr>
          <w:p w14:paraId="58DD8E67" w14:textId="0436C759" w:rsidR="00D14FFD" w:rsidRPr="00FC4A2B" w:rsidRDefault="00D14FFD" w:rsidP="00245FDF">
            <w:pPr>
              <w:pStyle w:val="Bodyjustified"/>
            </w:pPr>
            <w:r>
              <w:t>D7</w:t>
            </w:r>
          </w:p>
        </w:tc>
        <w:tc>
          <w:tcPr>
            <w:tcW w:w="794" w:type="dxa"/>
          </w:tcPr>
          <w:p w14:paraId="36CC5B8C" w14:textId="2DB8614E" w:rsidR="00D14FFD" w:rsidRPr="00FC4A2B" w:rsidRDefault="00D14FFD" w:rsidP="00245FDF">
            <w:pPr>
              <w:pStyle w:val="Bodyjustified"/>
            </w:pPr>
            <w:r>
              <w:t>0.02</w:t>
            </w:r>
          </w:p>
        </w:tc>
      </w:tr>
      <w:tr w:rsidR="00D14FFD" w:rsidRPr="00FC4A2B" w14:paraId="65A29FDE" w14:textId="6973BF02" w:rsidTr="00DE2CA4">
        <w:trPr>
          <w:trHeight w:val="284"/>
        </w:trPr>
        <w:tc>
          <w:tcPr>
            <w:tcW w:w="907" w:type="dxa"/>
          </w:tcPr>
          <w:p w14:paraId="6B8612C1" w14:textId="77777777" w:rsidR="00D14FFD" w:rsidRPr="00FC4A2B" w:rsidRDefault="00D14FFD" w:rsidP="00245FDF">
            <w:pPr>
              <w:pStyle w:val="Bodyjustified"/>
            </w:pPr>
            <w:r w:rsidRPr="00FC4A2B">
              <w:t>12</w:t>
            </w:r>
          </w:p>
        </w:tc>
        <w:tc>
          <w:tcPr>
            <w:tcW w:w="1276" w:type="dxa"/>
          </w:tcPr>
          <w:p w14:paraId="118A5E7E" w14:textId="151DC17F" w:rsidR="00D14FFD" w:rsidRPr="00FC4A2B" w:rsidRDefault="00D14FFD" w:rsidP="00245FDF">
            <w:pPr>
              <w:pStyle w:val="Bodyjustified"/>
            </w:pPr>
            <w:r>
              <w:t>DH50152</w:t>
            </w:r>
          </w:p>
        </w:tc>
        <w:tc>
          <w:tcPr>
            <w:tcW w:w="2778" w:type="dxa"/>
          </w:tcPr>
          <w:p w14:paraId="318FF44F" w14:textId="540868F1" w:rsidR="00D14FFD" w:rsidRDefault="00D14FFD" w:rsidP="00D14FFD">
            <w:pPr>
              <w:pStyle w:val="Bodyjustified"/>
              <w:jc w:val="left"/>
            </w:pPr>
            <w:r>
              <w:t>Ceramic Pill E (2 Leads)</w:t>
            </w:r>
          </w:p>
        </w:tc>
        <w:tc>
          <w:tcPr>
            <w:tcW w:w="1247" w:type="dxa"/>
          </w:tcPr>
          <w:p w14:paraId="33435E51" w14:textId="07DC82BB" w:rsidR="00D14FFD" w:rsidRPr="00FC4A2B" w:rsidRDefault="00D14FFD" w:rsidP="00245FDF">
            <w:pPr>
              <w:pStyle w:val="Bodyjustified"/>
            </w:pPr>
            <w:r>
              <w:t>0.21</w:t>
            </w:r>
          </w:p>
        </w:tc>
        <w:tc>
          <w:tcPr>
            <w:tcW w:w="850" w:type="dxa"/>
          </w:tcPr>
          <w:p w14:paraId="5E93A4DC" w14:textId="172ADCE2" w:rsidR="00D14FFD" w:rsidRPr="00FC4A2B" w:rsidRDefault="00D14FFD" w:rsidP="00245FDF">
            <w:pPr>
              <w:pStyle w:val="Bodyjustified"/>
            </w:pPr>
            <w:r>
              <w:t>E2</w:t>
            </w:r>
          </w:p>
        </w:tc>
        <w:tc>
          <w:tcPr>
            <w:tcW w:w="851" w:type="dxa"/>
          </w:tcPr>
          <w:p w14:paraId="702BE216" w14:textId="62688EF5" w:rsidR="00D14FFD" w:rsidRPr="00FC4A2B" w:rsidRDefault="00D14FFD" w:rsidP="00245FDF">
            <w:pPr>
              <w:pStyle w:val="Bodyjustified"/>
            </w:pPr>
            <w:r>
              <w:t>E2</w:t>
            </w:r>
          </w:p>
        </w:tc>
        <w:tc>
          <w:tcPr>
            <w:tcW w:w="794" w:type="dxa"/>
          </w:tcPr>
          <w:p w14:paraId="447853A0" w14:textId="1579B7D1" w:rsidR="00D14FFD" w:rsidRPr="00FC4A2B" w:rsidRDefault="00D14FFD" w:rsidP="00245FDF">
            <w:pPr>
              <w:pStyle w:val="Bodyjustified"/>
            </w:pPr>
            <w:r>
              <w:t>0.02</w:t>
            </w:r>
          </w:p>
        </w:tc>
      </w:tr>
      <w:tr w:rsidR="00D14FFD" w:rsidRPr="00FC4A2B" w14:paraId="29D5A487" w14:textId="28A9F536" w:rsidTr="00DE2CA4">
        <w:trPr>
          <w:trHeight w:val="284"/>
        </w:trPr>
        <w:tc>
          <w:tcPr>
            <w:tcW w:w="907" w:type="dxa"/>
          </w:tcPr>
          <w:p w14:paraId="2ADC07DA" w14:textId="77777777" w:rsidR="00D14FFD" w:rsidRPr="00FC4A2B" w:rsidRDefault="00D14FFD" w:rsidP="00245FDF">
            <w:pPr>
              <w:pStyle w:val="Bodyjustified"/>
            </w:pPr>
            <w:r w:rsidRPr="00FC4A2B">
              <w:t>13</w:t>
            </w:r>
          </w:p>
        </w:tc>
        <w:tc>
          <w:tcPr>
            <w:tcW w:w="1276" w:type="dxa"/>
          </w:tcPr>
          <w:p w14:paraId="562607DE" w14:textId="35EAD4D9" w:rsidR="00D14FFD" w:rsidRPr="00FC4A2B" w:rsidRDefault="00D14FFD" w:rsidP="00245FDF">
            <w:pPr>
              <w:pStyle w:val="Bodyjustified"/>
            </w:pPr>
            <w:r>
              <w:t>DH50152</w:t>
            </w:r>
          </w:p>
        </w:tc>
        <w:tc>
          <w:tcPr>
            <w:tcW w:w="2778" w:type="dxa"/>
          </w:tcPr>
          <w:p w14:paraId="5A332600" w14:textId="61AEB593" w:rsidR="00D14FFD" w:rsidRDefault="00D14FFD" w:rsidP="00D14FFD">
            <w:pPr>
              <w:pStyle w:val="Bodyjustified"/>
              <w:jc w:val="left"/>
            </w:pPr>
            <w:r>
              <w:t xml:space="preserve">Ceramic Pill F </w:t>
            </w:r>
            <w:r w:rsidRPr="008021F0">
              <w:t>(Anode Lead)</w:t>
            </w:r>
          </w:p>
        </w:tc>
        <w:tc>
          <w:tcPr>
            <w:tcW w:w="1247" w:type="dxa"/>
          </w:tcPr>
          <w:p w14:paraId="465B90F1" w14:textId="7A9C5343" w:rsidR="00D14FFD" w:rsidRPr="00FC4A2B" w:rsidRDefault="00D14FFD" w:rsidP="00245FDF">
            <w:pPr>
              <w:pStyle w:val="Bodyjustified"/>
            </w:pPr>
            <w:r>
              <w:t>0.21</w:t>
            </w:r>
          </w:p>
        </w:tc>
        <w:tc>
          <w:tcPr>
            <w:tcW w:w="850" w:type="dxa"/>
          </w:tcPr>
          <w:p w14:paraId="6783E81C" w14:textId="57825D46" w:rsidR="00D14FFD" w:rsidRPr="00FC4A2B" w:rsidRDefault="00D14FFD" w:rsidP="00245FDF">
            <w:pPr>
              <w:pStyle w:val="Bodyjustified"/>
            </w:pPr>
            <w:r>
              <w:t>E2</w:t>
            </w:r>
          </w:p>
        </w:tc>
        <w:tc>
          <w:tcPr>
            <w:tcW w:w="851" w:type="dxa"/>
          </w:tcPr>
          <w:p w14:paraId="709C4916" w14:textId="3F411B40" w:rsidR="00D14FFD" w:rsidRPr="00162FFC" w:rsidRDefault="00D14FFD" w:rsidP="00245FDF">
            <w:pPr>
              <w:pStyle w:val="Bodyjustified"/>
            </w:pPr>
            <w:r>
              <w:t>D7</w:t>
            </w:r>
          </w:p>
        </w:tc>
        <w:tc>
          <w:tcPr>
            <w:tcW w:w="794" w:type="dxa"/>
          </w:tcPr>
          <w:p w14:paraId="72D89095" w14:textId="798D9587" w:rsidR="00D14FFD" w:rsidRPr="00FC4A2B" w:rsidRDefault="00D14FFD" w:rsidP="00245FDF">
            <w:pPr>
              <w:pStyle w:val="Bodyjustified"/>
            </w:pPr>
            <w:r>
              <w:t>0.02</w:t>
            </w:r>
          </w:p>
        </w:tc>
      </w:tr>
      <w:tr w:rsidR="00D14FFD" w:rsidRPr="00FC4A2B" w14:paraId="1B3DEB64" w14:textId="4008E1B8" w:rsidTr="00DE2CA4">
        <w:trPr>
          <w:trHeight w:val="284"/>
        </w:trPr>
        <w:tc>
          <w:tcPr>
            <w:tcW w:w="907" w:type="dxa"/>
          </w:tcPr>
          <w:p w14:paraId="04159A20" w14:textId="77777777" w:rsidR="00D14FFD" w:rsidRPr="00FC4A2B" w:rsidRDefault="00D14FFD" w:rsidP="00245FDF">
            <w:pPr>
              <w:pStyle w:val="Bodyjustified"/>
            </w:pPr>
            <w:r w:rsidRPr="00FC4A2B">
              <w:t>14</w:t>
            </w:r>
          </w:p>
        </w:tc>
        <w:tc>
          <w:tcPr>
            <w:tcW w:w="1276" w:type="dxa"/>
          </w:tcPr>
          <w:p w14:paraId="4BC67140" w14:textId="132D182E" w:rsidR="00D14FFD" w:rsidRPr="00FC4A2B" w:rsidRDefault="00D14FFD" w:rsidP="00245FDF">
            <w:pPr>
              <w:pStyle w:val="Bodyjustified"/>
            </w:pPr>
            <w:r>
              <w:t>DH50152</w:t>
            </w:r>
          </w:p>
        </w:tc>
        <w:tc>
          <w:tcPr>
            <w:tcW w:w="2778" w:type="dxa"/>
          </w:tcPr>
          <w:p w14:paraId="4AF63EB8" w14:textId="0678A1F2" w:rsidR="00D14FFD" w:rsidRDefault="00D14FFD" w:rsidP="00D14FFD">
            <w:pPr>
              <w:pStyle w:val="Bodyjustified"/>
              <w:jc w:val="left"/>
            </w:pPr>
            <w:r>
              <w:t>Ceramic Pill G</w:t>
            </w:r>
          </w:p>
        </w:tc>
        <w:tc>
          <w:tcPr>
            <w:tcW w:w="1247" w:type="dxa"/>
          </w:tcPr>
          <w:p w14:paraId="06762801" w14:textId="7745C728" w:rsidR="00D14FFD" w:rsidRPr="00FC4A2B" w:rsidRDefault="00D14FFD" w:rsidP="00245FDF">
            <w:pPr>
              <w:pStyle w:val="Bodyjustified"/>
            </w:pPr>
            <w:r>
              <w:t>0.28</w:t>
            </w:r>
          </w:p>
        </w:tc>
        <w:tc>
          <w:tcPr>
            <w:tcW w:w="850" w:type="dxa"/>
          </w:tcPr>
          <w:p w14:paraId="3DE78ED3" w14:textId="7606AD5F" w:rsidR="00D14FFD" w:rsidRPr="00FC4A2B" w:rsidRDefault="00D14FFD" w:rsidP="00245FDF">
            <w:pPr>
              <w:pStyle w:val="Bodyjustified"/>
            </w:pPr>
            <w:r>
              <w:t>D7</w:t>
            </w:r>
          </w:p>
        </w:tc>
        <w:tc>
          <w:tcPr>
            <w:tcW w:w="851" w:type="dxa"/>
          </w:tcPr>
          <w:p w14:paraId="1B0E08F0" w14:textId="79360B25" w:rsidR="00D14FFD" w:rsidRPr="00FC4A2B" w:rsidRDefault="00D14FFD" w:rsidP="00245FDF">
            <w:pPr>
              <w:pStyle w:val="Bodyjustified"/>
            </w:pPr>
            <w:r>
              <w:t>A7</w:t>
            </w:r>
          </w:p>
        </w:tc>
        <w:tc>
          <w:tcPr>
            <w:tcW w:w="794" w:type="dxa"/>
          </w:tcPr>
          <w:p w14:paraId="3189DC07" w14:textId="4F494001" w:rsidR="00D14FFD" w:rsidRPr="00FC4A2B" w:rsidRDefault="00D14FFD" w:rsidP="00245FDF">
            <w:pPr>
              <w:pStyle w:val="Bodyjustified"/>
            </w:pPr>
            <w:r>
              <w:t>0.15</w:t>
            </w:r>
          </w:p>
        </w:tc>
      </w:tr>
      <w:tr w:rsidR="00D14FFD" w:rsidRPr="00FC4A2B" w14:paraId="17371453" w14:textId="2CA653BD" w:rsidTr="00DE2CA4">
        <w:trPr>
          <w:trHeight w:val="284"/>
        </w:trPr>
        <w:tc>
          <w:tcPr>
            <w:tcW w:w="907" w:type="dxa"/>
          </w:tcPr>
          <w:p w14:paraId="317C19AB" w14:textId="77777777" w:rsidR="00D14FFD" w:rsidRPr="00FC4A2B" w:rsidRDefault="00D14FFD" w:rsidP="00245FDF">
            <w:pPr>
              <w:pStyle w:val="Bodyjustified"/>
            </w:pPr>
            <w:r w:rsidRPr="00FC4A2B">
              <w:t>15</w:t>
            </w:r>
          </w:p>
        </w:tc>
        <w:tc>
          <w:tcPr>
            <w:tcW w:w="1276" w:type="dxa"/>
          </w:tcPr>
          <w:p w14:paraId="00F193C2" w14:textId="66FC9C09" w:rsidR="00D14FFD" w:rsidRPr="00FC4A2B" w:rsidRDefault="00D14FFD" w:rsidP="00245FDF">
            <w:pPr>
              <w:pStyle w:val="Bodyjustified"/>
            </w:pPr>
            <w:r>
              <w:t>DH50153</w:t>
            </w:r>
          </w:p>
        </w:tc>
        <w:tc>
          <w:tcPr>
            <w:tcW w:w="2778" w:type="dxa"/>
          </w:tcPr>
          <w:p w14:paraId="62796F8E" w14:textId="54BAA4C7" w:rsidR="00D14FFD" w:rsidRDefault="00D14FFD" w:rsidP="00D14FFD">
            <w:pPr>
              <w:pStyle w:val="Bodyjustified"/>
              <w:jc w:val="left"/>
            </w:pPr>
            <w:r>
              <w:t>Ceramic Pill A (2 Leads)</w:t>
            </w:r>
          </w:p>
        </w:tc>
        <w:tc>
          <w:tcPr>
            <w:tcW w:w="1247" w:type="dxa"/>
          </w:tcPr>
          <w:p w14:paraId="7FF06907" w14:textId="63D0F5FA" w:rsidR="00D14FFD" w:rsidRPr="00FC4A2B" w:rsidRDefault="00D14FFD" w:rsidP="00245FDF">
            <w:pPr>
              <w:pStyle w:val="Bodyjustified"/>
            </w:pPr>
            <w:r>
              <w:t>0.25</w:t>
            </w:r>
          </w:p>
        </w:tc>
        <w:tc>
          <w:tcPr>
            <w:tcW w:w="850" w:type="dxa"/>
          </w:tcPr>
          <w:p w14:paraId="13F29280" w14:textId="6A84D560" w:rsidR="00D14FFD" w:rsidRPr="00FC4A2B" w:rsidRDefault="00D14FFD" w:rsidP="00245FDF">
            <w:pPr>
              <w:pStyle w:val="Bodyjustified"/>
            </w:pPr>
            <w:r>
              <w:t>E2</w:t>
            </w:r>
          </w:p>
        </w:tc>
        <w:tc>
          <w:tcPr>
            <w:tcW w:w="851" w:type="dxa"/>
          </w:tcPr>
          <w:p w14:paraId="4A8B8C6F" w14:textId="04FAB000" w:rsidR="00D14FFD" w:rsidRPr="00FC4A2B" w:rsidRDefault="00D14FFD" w:rsidP="00245FDF">
            <w:pPr>
              <w:pStyle w:val="Bodyjustified"/>
            </w:pPr>
            <w:r>
              <w:t>E2</w:t>
            </w:r>
          </w:p>
        </w:tc>
        <w:tc>
          <w:tcPr>
            <w:tcW w:w="794" w:type="dxa"/>
          </w:tcPr>
          <w:p w14:paraId="50D6012F" w14:textId="3A6F380F" w:rsidR="00D14FFD" w:rsidRPr="00FC4A2B" w:rsidRDefault="00D14FFD" w:rsidP="00245FDF">
            <w:pPr>
              <w:pStyle w:val="Bodyjustified"/>
            </w:pPr>
            <w:r>
              <w:t>0.02</w:t>
            </w:r>
          </w:p>
        </w:tc>
      </w:tr>
      <w:tr w:rsidR="00D14FFD" w:rsidRPr="00FC4A2B" w14:paraId="3CF8AE23" w14:textId="5BD74E8B" w:rsidTr="00DE2CA4">
        <w:trPr>
          <w:trHeight w:val="284"/>
        </w:trPr>
        <w:tc>
          <w:tcPr>
            <w:tcW w:w="907" w:type="dxa"/>
          </w:tcPr>
          <w:p w14:paraId="37138441" w14:textId="77777777" w:rsidR="00D14FFD" w:rsidRPr="00FC4A2B" w:rsidRDefault="00D14FFD" w:rsidP="00245FDF">
            <w:pPr>
              <w:pStyle w:val="Bodyjustified"/>
            </w:pPr>
            <w:r w:rsidRPr="00FC4A2B">
              <w:t>16</w:t>
            </w:r>
          </w:p>
        </w:tc>
        <w:tc>
          <w:tcPr>
            <w:tcW w:w="1276" w:type="dxa"/>
          </w:tcPr>
          <w:p w14:paraId="02C57743" w14:textId="473FD44C" w:rsidR="00D14FFD" w:rsidRPr="00FC4A2B" w:rsidRDefault="00D14FFD" w:rsidP="00245FDF">
            <w:pPr>
              <w:pStyle w:val="Bodyjustified"/>
            </w:pPr>
            <w:r>
              <w:t>DH50153</w:t>
            </w:r>
          </w:p>
        </w:tc>
        <w:tc>
          <w:tcPr>
            <w:tcW w:w="2778" w:type="dxa"/>
          </w:tcPr>
          <w:p w14:paraId="523579F0" w14:textId="17503FAF" w:rsidR="00D14FFD" w:rsidRDefault="00D14FFD" w:rsidP="00D14FFD">
            <w:pPr>
              <w:pStyle w:val="Bodyjustified"/>
              <w:jc w:val="left"/>
            </w:pPr>
            <w:r>
              <w:t>Ceramic Pill B</w:t>
            </w:r>
          </w:p>
        </w:tc>
        <w:tc>
          <w:tcPr>
            <w:tcW w:w="1247" w:type="dxa"/>
          </w:tcPr>
          <w:p w14:paraId="4EF12B83" w14:textId="67B97E77" w:rsidR="00D14FFD" w:rsidRPr="00FC4A2B" w:rsidRDefault="00D14FFD" w:rsidP="00245FDF">
            <w:pPr>
              <w:pStyle w:val="Bodyjustified"/>
            </w:pPr>
            <w:r>
              <w:t>0.25</w:t>
            </w:r>
          </w:p>
        </w:tc>
        <w:tc>
          <w:tcPr>
            <w:tcW w:w="850" w:type="dxa"/>
          </w:tcPr>
          <w:p w14:paraId="615705DE" w14:textId="5CDE0332" w:rsidR="00D14FFD" w:rsidRPr="00FC4A2B" w:rsidRDefault="00D14FFD" w:rsidP="00245FDF">
            <w:pPr>
              <w:pStyle w:val="Bodyjustified"/>
            </w:pPr>
            <w:r>
              <w:t>D7</w:t>
            </w:r>
          </w:p>
        </w:tc>
        <w:tc>
          <w:tcPr>
            <w:tcW w:w="851" w:type="dxa"/>
          </w:tcPr>
          <w:p w14:paraId="56BF3932" w14:textId="4C2D79CB" w:rsidR="00D14FFD" w:rsidRPr="00FC4A2B" w:rsidRDefault="00D14FFD" w:rsidP="00245FDF">
            <w:pPr>
              <w:pStyle w:val="Bodyjustified"/>
            </w:pPr>
            <w:r>
              <w:t>D7</w:t>
            </w:r>
          </w:p>
        </w:tc>
        <w:tc>
          <w:tcPr>
            <w:tcW w:w="794" w:type="dxa"/>
          </w:tcPr>
          <w:p w14:paraId="1E865755" w14:textId="57C670B0" w:rsidR="00D14FFD" w:rsidRPr="00FC4A2B" w:rsidRDefault="00D14FFD" w:rsidP="00245FDF">
            <w:pPr>
              <w:pStyle w:val="Bodyjustified"/>
            </w:pPr>
            <w:r>
              <w:t>0.02</w:t>
            </w:r>
          </w:p>
        </w:tc>
      </w:tr>
      <w:tr w:rsidR="00D14FFD" w:rsidRPr="00FC4A2B" w14:paraId="661D3178" w14:textId="3970018B" w:rsidTr="00DE2CA4">
        <w:trPr>
          <w:trHeight w:val="284"/>
        </w:trPr>
        <w:tc>
          <w:tcPr>
            <w:tcW w:w="907" w:type="dxa"/>
          </w:tcPr>
          <w:p w14:paraId="2B3D3DB2" w14:textId="77777777" w:rsidR="00D14FFD" w:rsidRPr="00FC4A2B" w:rsidRDefault="00D14FFD" w:rsidP="00245FDF">
            <w:pPr>
              <w:pStyle w:val="Bodyjustified"/>
            </w:pPr>
            <w:r w:rsidRPr="00FC4A2B">
              <w:t>17</w:t>
            </w:r>
          </w:p>
        </w:tc>
        <w:tc>
          <w:tcPr>
            <w:tcW w:w="1276" w:type="dxa"/>
          </w:tcPr>
          <w:p w14:paraId="6774AC5B" w14:textId="4B534B27" w:rsidR="00D14FFD" w:rsidRPr="00FC4A2B" w:rsidRDefault="00D14FFD" w:rsidP="00245FDF">
            <w:pPr>
              <w:pStyle w:val="Bodyjustified"/>
            </w:pPr>
            <w:r>
              <w:t>DH50153</w:t>
            </w:r>
          </w:p>
        </w:tc>
        <w:tc>
          <w:tcPr>
            <w:tcW w:w="2778" w:type="dxa"/>
          </w:tcPr>
          <w:p w14:paraId="0B8AA4E7" w14:textId="7CA7EACC" w:rsidR="00D14FFD" w:rsidRDefault="00D14FFD" w:rsidP="00D14FFD">
            <w:pPr>
              <w:pStyle w:val="Bodyjustified"/>
              <w:jc w:val="left"/>
            </w:pPr>
            <w:r>
              <w:t>Ceramic Pill C (Cathode Lead)</w:t>
            </w:r>
          </w:p>
        </w:tc>
        <w:tc>
          <w:tcPr>
            <w:tcW w:w="1247" w:type="dxa"/>
          </w:tcPr>
          <w:p w14:paraId="638DF36B" w14:textId="6893DCCD" w:rsidR="00D14FFD" w:rsidRPr="00FC4A2B" w:rsidRDefault="00D14FFD" w:rsidP="00245FDF">
            <w:pPr>
              <w:pStyle w:val="Bodyjustified"/>
            </w:pPr>
            <w:r>
              <w:t>0.25</w:t>
            </w:r>
          </w:p>
        </w:tc>
        <w:tc>
          <w:tcPr>
            <w:tcW w:w="850" w:type="dxa"/>
          </w:tcPr>
          <w:p w14:paraId="3AAE9C34" w14:textId="12548C2B" w:rsidR="00D14FFD" w:rsidRPr="00FC4A2B" w:rsidRDefault="00D14FFD" w:rsidP="00245FDF">
            <w:pPr>
              <w:pStyle w:val="Bodyjustified"/>
            </w:pPr>
            <w:r>
              <w:t>D7</w:t>
            </w:r>
          </w:p>
        </w:tc>
        <w:tc>
          <w:tcPr>
            <w:tcW w:w="851" w:type="dxa"/>
          </w:tcPr>
          <w:p w14:paraId="49CA6DBB" w14:textId="50921720" w:rsidR="00D14FFD" w:rsidRPr="00FC4A2B" w:rsidRDefault="00D14FFD" w:rsidP="00245FDF">
            <w:pPr>
              <w:pStyle w:val="Bodyjustified"/>
            </w:pPr>
            <w:r>
              <w:t>E2</w:t>
            </w:r>
          </w:p>
        </w:tc>
        <w:tc>
          <w:tcPr>
            <w:tcW w:w="794" w:type="dxa"/>
          </w:tcPr>
          <w:p w14:paraId="4B65146F" w14:textId="72DDF696" w:rsidR="00D14FFD" w:rsidRPr="00FC4A2B" w:rsidRDefault="00D14FFD" w:rsidP="00245FDF">
            <w:pPr>
              <w:pStyle w:val="Bodyjustified"/>
            </w:pPr>
            <w:r>
              <w:t>0.02</w:t>
            </w:r>
          </w:p>
        </w:tc>
      </w:tr>
      <w:tr w:rsidR="00D14FFD" w:rsidRPr="00FC4A2B" w14:paraId="279F91ED" w14:textId="7E143CB4" w:rsidTr="00DE2CA4">
        <w:trPr>
          <w:trHeight w:val="284"/>
        </w:trPr>
        <w:tc>
          <w:tcPr>
            <w:tcW w:w="907" w:type="dxa"/>
          </w:tcPr>
          <w:p w14:paraId="08FFA655" w14:textId="77777777" w:rsidR="00D14FFD" w:rsidRPr="00FC4A2B" w:rsidRDefault="00D14FFD" w:rsidP="00245FDF">
            <w:pPr>
              <w:pStyle w:val="Bodyjustified"/>
            </w:pPr>
            <w:r w:rsidRPr="00FC4A2B">
              <w:t>18</w:t>
            </w:r>
          </w:p>
        </w:tc>
        <w:tc>
          <w:tcPr>
            <w:tcW w:w="1276" w:type="dxa"/>
          </w:tcPr>
          <w:p w14:paraId="529CC745" w14:textId="4EFD2BEA" w:rsidR="00D14FFD" w:rsidRPr="00FC4A2B" w:rsidRDefault="00D14FFD" w:rsidP="00245FDF">
            <w:pPr>
              <w:pStyle w:val="Bodyjustified"/>
            </w:pPr>
            <w:r>
              <w:t>DH50153</w:t>
            </w:r>
          </w:p>
        </w:tc>
        <w:tc>
          <w:tcPr>
            <w:tcW w:w="2778" w:type="dxa"/>
          </w:tcPr>
          <w:p w14:paraId="4A29CF61" w14:textId="50E78639" w:rsidR="00D14FFD" w:rsidRDefault="00D14FFD" w:rsidP="00D14FFD">
            <w:pPr>
              <w:pStyle w:val="Bodyjustified"/>
              <w:jc w:val="left"/>
            </w:pPr>
            <w:r>
              <w:t>Ceramic Pill D (Anode Lead)</w:t>
            </w:r>
          </w:p>
        </w:tc>
        <w:tc>
          <w:tcPr>
            <w:tcW w:w="1247" w:type="dxa"/>
          </w:tcPr>
          <w:p w14:paraId="047CC0BB" w14:textId="60E4F221" w:rsidR="00D14FFD" w:rsidRPr="00FC4A2B" w:rsidRDefault="00D14FFD" w:rsidP="00245FDF">
            <w:pPr>
              <w:pStyle w:val="Bodyjustified"/>
            </w:pPr>
            <w:r>
              <w:t>0.25</w:t>
            </w:r>
          </w:p>
        </w:tc>
        <w:tc>
          <w:tcPr>
            <w:tcW w:w="850" w:type="dxa"/>
          </w:tcPr>
          <w:p w14:paraId="60EBF71F" w14:textId="1222ACCE" w:rsidR="00D14FFD" w:rsidRPr="00FC4A2B" w:rsidRDefault="00D14FFD" w:rsidP="00245FDF">
            <w:pPr>
              <w:pStyle w:val="Bodyjustified"/>
            </w:pPr>
            <w:r>
              <w:t>E2</w:t>
            </w:r>
          </w:p>
        </w:tc>
        <w:tc>
          <w:tcPr>
            <w:tcW w:w="851" w:type="dxa"/>
          </w:tcPr>
          <w:p w14:paraId="3D94D770" w14:textId="574C24DD" w:rsidR="00D14FFD" w:rsidRPr="00FC4A2B" w:rsidRDefault="00D14FFD" w:rsidP="00245FDF">
            <w:pPr>
              <w:pStyle w:val="Bodyjustified"/>
            </w:pPr>
            <w:r>
              <w:t>D7</w:t>
            </w:r>
          </w:p>
        </w:tc>
        <w:tc>
          <w:tcPr>
            <w:tcW w:w="794" w:type="dxa"/>
          </w:tcPr>
          <w:p w14:paraId="13465D73" w14:textId="4849D2DA" w:rsidR="00D14FFD" w:rsidRPr="00FC4A2B" w:rsidRDefault="00D14FFD" w:rsidP="00245FDF">
            <w:pPr>
              <w:pStyle w:val="Bodyjustified"/>
            </w:pPr>
            <w:r>
              <w:t>0.02</w:t>
            </w:r>
          </w:p>
        </w:tc>
      </w:tr>
      <w:tr w:rsidR="00D14FFD" w:rsidRPr="00FC4A2B" w14:paraId="1003163C" w14:textId="1B7D5692" w:rsidTr="00DE2CA4">
        <w:trPr>
          <w:trHeight w:val="284"/>
        </w:trPr>
        <w:tc>
          <w:tcPr>
            <w:tcW w:w="907" w:type="dxa"/>
          </w:tcPr>
          <w:p w14:paraId="2FADECF7" w14:textId="77777777" w:rsidR="00D14FFD" w:rsidRPr="00FC4A2B" w:rsidRDefault="00D14FFD" w:rsidP="00245FDF">
            <w:pPr>
              <w:pStyle w:val="Bodyjustified"/>
            </w:pPr>
            <w:r w:rsidRPr="00FC4A2B">
              <w:t>19</w:t>
            </w:r>
          </w:p>
        </w:tc>
        <w:tc>
          <w:tcPr>
            <w:tcW w:w="1276" w:type="dxa"/>
          </w:tcPr>
          <w:p w14:paraId="3E689E97" w14:textId="1D3E3FD5" w:rsidR="00D14FFD" w:rsidRPr="00FC4A2B" w:rsidRDefault="00D14FFD" w:rsidP="00245FDF">
            <w:pPr>
              <w:pStyle w:val="Bodyjustified"/>
            </w:pPr>
            <w:r>
              <w:t>DH50153</w:t>
            </w:r>
          </w:p>
        </w:tc>
        <w:tc>
          <w:tcPr>
            <w:tcW w:w="2778" w:type="dxa"/>
          </w:tcPr>
          <w:p w14:paraId="0CC8E10C" w14:textId="5D152B1F" w:rsidR="00D14FFD" w:rsidRDefault="00D14FFD" w:rsidP="00D14FFD">
            <w:pPr>
              <w:pStyle w:val="Bodyjustified"/>
              <w:jc w:val="left"/>
            </w:pPr>
            <w:r>
              <w:t>Ceramic Pill E (2 Leads)</w:t>
            </w:r>
          </w:p>
        </w:tc>
        <w:tc>
          <w:tcPr>
            <w:tcW w:w="1247" w:type="dxa"/>
          </w:tcPr>
          <w:p w14:paraId="62363827" w14:textId="41058B96" w:rsidR="00D14FFD" w:rsidRPr="00FC4A2B" w:rsidRDefault="00D14FFD" w:rsidP="00245FDF">
            <w:pPr>
              <w:pStyle w:val="Bodyjustified"/>
            </w:pPr>
            <w:r>
              <w:t>0.25</w:t>
            </w:r>
          </w:p>
        </w:tc>
        <w:tc>
          <w:tcPr>
            <w:tcW w:w="850" w:type="dxa"/>
          </w:tcPr>
          <w:p w14:paraId="25F34EEC" w14:textId="3F958951" w:rsidR="00D14FFD" w:rsidRPr="00FC4A2B" w:rsidRDefault="00D14FFD" w:rsidP="00245FDF">
            <w:pPr>
              <w:pStyle w:val="Bodyjustified"/>
            </w:pPr>
            <w:r>
              <w:t>E2</w:t>
            </w:r>
          </w:p>
        </w:tc>
        <w:tc>
          <w:tcPr>
            <w:tcW w:w="851" w:type="dxa"/>
          </w:tcPr>
          <w:p w14:paraId="029F5DAA" w14:textId="66C1AF88" w:rsidR="00D14FFD" w:rsidRPr="00FC4A2B" w:rsidRDefault="00D14FFD" w:rsidP="00245FDF">
            <w:pPr>
              <w:pStyle w:val="Bodyjustified"/>
            </w:pPr>
            <w:r>
              <w:t>E2</w:t>
            </w:r>
          </w:p>
        </w:tc>
        <w:tc>
          <w:tcPr>
            <w:tcW w:w="794" w:type="dxa"/>
          </w:tcPr>
          <w:p w14:paraId="60BF8B9C" w14:textId="532AC07F" w:rsidR="00D14FFD" w:rsidRPr="00FC4A2B" w:rsidRDefault="00D14FFD" w:rsidP="00245FDF">
            <w:pPr>
              <w:pStyle w:val="Bodyjustified"/>
            </w:pPr>
            <w:r>
              <w:t>0.02</w:t>
            </w:r>
          </w:p>
        </w:tc>
      </w:tr>
      <w:tr w:rsidR="00D14FFD" w:rsidRPr="00FC4A2B" w14:paraId="788B35C4" w14:textId="60E23FDF" w:rsidTr="00DE2CA4">
        <w:trPr>
          <w:trHeight w:val="284"/>
        </w:trPr>
        <w:tc>
          <w:tcPr>
            <w:tcW w:w="907" w:type="dxa"/>
          </w:tcPr>
          <w:p w14:paraId="6178ADB3" w14:textId="77777777" w:rsidR="00D14FFD" w:rsidRPr="00FC4A2B" w:rsidRDefault="00D14FFD" w:rsidP="00245FDF">
            <w:pPr>
              <w:pStyle w:val="Bodyjustified"/>
            </w:pPr>
            <w:r w:rsidRPr="00FC4A2B">
              <w:t>20</w:t>
            </w:r>
          </w:p>
        </w:tc>
        <w:tc>
          <w:tcPr>
            <w:tcW w:w="1276" w:type="dxa"/>
          </w:tcPr>
          <w:p w14:paraId="6DAC84D1" w14:textId="0539803C" w:rsidR="00D14FFD" w:rsidRPr="00FC4A2B" w:rsidRDefault="00D14FFD" w:rsidP="00245FDF">
            <w:pPr>
              <w:pStyle w:val="Bodyjustified"/>
            </w:pPr>
            <w:r>
              <w:t>DH50153</w:t>
            </w:r>
          </w:p>
        </w:tc>
        <w:tc>
          <w:tcPr>
            <w:tcW w:w="2778" w:type="dxa"/>
          </w:tcPr>
          <w:p w14:paraId="4D48ED9A" w14:textId="10242C1E" w:rsidR="00D14FFD" w:rsidRDefault="00D14FFD" w:rsidP="00D14FFD">
            <w:pPr>
              <w:pStyle w:val="Bodyjustified"/>
              <w:jc w:val="left"/>
            </w:pPr>
            <w:r>
              <w:t xml:space="preserve">Ceramic Pill F </w:t>
            </w:r>
            <w:r w:rsidRPr="008021F0">
              <w:t>(Anode Lead)</w:t>
            </w:r>
          </w:p>
        </w:tc>
        <w:tc>
          <w:tcPr>
            <w:tcW w:w="1247" w:type="dxa"/>
          </w:tcPr>
          <w:p w14:paraId="2746F132" w14:textId="116E3DE3" w:rsidR="00D14FFD" w:rsidRPr="00FC4A2B" w:rsidRDefault="00D14FFD" w:rsidP="00245FDF">
            <w:pPr>
              <w:pStyle w:val="Bodyjustified"/>
            </w:pPr>
            <w:r>
              <w:t>0.25</w:t>
            </w:r>
          </w:p>
        </w:tc>
        <w:tc>
          <w:tcPr>
            <w:tcW w:w="850" w:type="dxa"/>
          </w:tcPr>
          <w:p w14:paraId="4069A95A" w14:textId="417BFE27" w:rsidR="00D14FFD" w:rsidRPr="00FC4A2B" w:rsidRDefault="00D14FFD" w:rsidP="00245FDF">
            <w:pPr>
              <w:pStyle w:val="Bodyjustified"/>
            </w:pPr>
            <w:r>
              <w:t>E2</w:t>
            </w:r>
          </w:p>
        </w:tc>
        <w:tc>
          <w:tcPr>
            <w:tcW w:w="851" w:type="dxa"/>
          </w:tcPr>
          <w:p w14:paraId="3C76ACF4" w14:textId="4CD1F4A2" w:rsidR="00D14FFD" w:rsidRPr="00FC4A2B" w:rsidRDefault="00D14FFD" w:rsidP="00245FDF">
            <w:pPr>
              <w:pStyle w:val="Bodyjustified"/>
            </w:pPr>
            <w:r>
              <w:t>D7</w:t>
            </w:r>
          </w:p>
        </w:tc>
        <w:tc>
          <w:tcPr>
            <w:tcW w:w="794" w:type="dxa"/>
          </w:tcPr>
          <w:p w14:paraId="6CE8A842" w14:textId="2A27B708" w:rsidR="00D14FFD" w:rsidRPr="00FC4A2B" w:rsidRDefault="00D14FFD" w:rsidP="00245FDF">
            <w:pPr>
              <w:pStyle w:val="Bodyjustified"/>
            </w:pPr>
            <w:r>
              <w:t>0.02</w:t>
            </w:r>
          </w:p>
        </w:tc>
      </w:tr>
      <w:tr w:rsidR="00D14FFD" w:rsidRPr="00FC4A2B" w14:paraId="7C75BD75" w14:textId="793F8E0E" w:rsidTr="00DE2CA4">
        <w:trPr>
          <w:trHeight w:val="284"/>
        </w:trPr>
        <w:tc>
          <w:tcPr>
            <w:tcW w:w="907" w:type="dxa"/>
          </w:tcPr>
          <w:p w14:paraId="0F9A93BF" w14:textId="77777777" w:rsidR="00D14FFD" w:rsidRPr="00FC4A2B" w:rsidRDefault="00D14FFD" w:rsidP="00245FDF">
            <w:pPr>
              <w:pStyle w:val="Bodyjustified"/>
            </w:pPr>
            <w:r w:rsidRPr="00FC4A2B">
              <w:t>21</w:t>
            </w:r>
          </w:p>
        </w:tc>
        <w:tc>
          <w:tcPr>
            <w:tcW w:w="1276" w:type="dxa"/>
          </w:tcPr>
          <w:p w14:paraId="3822BD4F" w14:textId="37D2DCE1" w:rsidR="00D14FFD" w:rsidRPr="00FC4A2B" w:rsidRDefault="00D14FFD" w:rsidP="00245FDF">
            <w:pPr>
              <w:pStyle w:val="Bodyjustified"/>
            </w:pPr>
            <w:r>
              <w:t>DH50153</w:t>
            </w:r>
          </w:p>
        </w:tc>
        <w:tc>
          <w:tcPr>
            <w:tcW w:w="2778" w:type="dxa"/>
          </w:tcPr>
          <w:p w14:paraId="2769FE9F" w14:textId="56BD24EF" w:rsidR="00D14FFD" w:rsidRDefault="00D14FFD" w:rsidP="00D14FFD">
            <w:pPr>
              <w:pStyle w:val="Bodyjustified"/>
              <w:jc w:val="left"/>
            </w:pPr>
            <w:r>
              <w:t>Ceramic Pill G</w:t>
            </w:r>
          </w:p>
        </w:tc>
        <w:tc>
          <w:tcPr>
            <w:tcW w:w="1247" w:type="dxa"/>
          </w:tcPr>
          <w:p w14:paraId="7ADC57A5" w14:textId="01D0195F" w:rsidR="00D14FFD" w:rsidRPr="00FC4A2B" w:rsidRDefault="00D14FFD" w:rsidP="00245FDF">
            <w:pPr>
              <w:pStyle w:val="Bodyjustified"/>
            </w:pPr>
            <w:r>
              <w:t>0.32</w:t>
            </w:r>
          </w:p>
        </w:tc>
        <w:tc>
          <w:tcPr>
            <w:tcW w:w="850" w:type="dxa"/>
          </w:tcPr>
          <w:p w14:paraId="0A0E89FB" w14:textId="28BBE9D2" w:rsidR="00D14FFD" w:rsidRPr="00FC4A2B" w:rsidRDefault="00D14FFD" w:rsidP="00245FDF">
            <w:pPr>
              <w:pStyle w:val="Bodyjustified"/>
            </w:pPr>
            <w:r>
              <w:t>D7</w:t>
            </w:r>
          </w:p>
        </w:tc>
        <w:tc>
          <w:tcPr>
            <w:tcW w:w="851" w:type="dxa"/>
          </w:tcPr>
          <w:p w14:paraId="3CE0A3E1" w14:textId="4C05D8B5" w:rsidR="00D14FFD" w:rsidRPr="00FC4A2B" w:rsidRDefault="00D14FFD" w:rsidP="00245FDF">
            <w:pPr>
              <w:pStyle w:val="Bodyjustified"/>
            </w:pPr>
            <w:r>
              <w:t>A7</w:t>
            </w:r>
          </w:p>
        </w:tc>
        <w:tc>
          <w:tcPr>
            <w:tcW w:w="794" w:type="dxa"/>
          </w:tcPr>
          <w:p w14:paraId="76DF333B" w14:textId="48294B84" w:rsidR="00D14FFD" w:rsidRPr="00FC4A2B" w:rsidRDefault="00D14FFD" w:rsidP="00245FDF">
            <w:pPr>
              <w:pStyle w:val="Bodyjustified"/>
            </w:pPr>
            <w:r>
              <w:t>0.15</w:t>
            </w:r>
          </w:p>
        </w:tc>
      </w:tr>
      <w:tr w:rsidR="00D14FFD" w:rsidRPr="00FC4A2B" w14:paraId="6171122B" w14:textId="3DDB5D7F" w:rsidTr="00DE2CA4">
        <w:trPr>
          <w:trHeight w:val="284"/>
        </w:trPr>
        <w:tc>
          <w:tcPr>
            <w:tcW w:w="907" w:type="dxa"/>
          </w:tcPr>
          <w:p w14:paraId="4BF23753" w14:textId="77777777" w:rsidR="00D14FFD" w:rsidRPr="00FC4A2B" w:rsidRDefault="00D14FFD" w:rsidP="00245FDF">
            <w:pPr>
              <w:pStyle w:val="Bodyjustified"/>
            </w:pPr>
            <w:r w:rsidRPr="00FC4A2B">
              <w:t>22</w:t>
            </w:r>
          </w:p>
        </w:tc>
        <w:tc>
          <w:tcPr>
            <w:tcW w:w="1276" w:type="dxa"/>
          </w:tcPr>
          <w:p w14:paraId="264154BA" w14:textId="4266FE18" w:rsidR="00D14FFD" w:rsidRPr="00FC4A2B" w:rsidRDefault="00D14FFD" w:rsidP="00245FDF">
            <w:pPr>
              <w:pStyle w:val="Bodyjustified"/>
            </w:pPr>
            <w:r>
              <w:t>DH50154</w:t>
            </w:r>
          </w:p>
        </w:tc>
        <w:tc>
          <w:tcPr>
            <w:tcW w:w="2778" w:type="dxa"/>
          </w:tcPr>
          <w:p w14:paraId="1A232ED1" w14:textId="5B7975BE" w:rsidR="00D14FFD" w:rsidRDefault="00D14FFD" w:rsidP="00D14FFD">
            <w:pPr>
              <w:pStyle w:val="Bodyjustified"/>
              <w:jc w:val="left"/>
            </w:pPr>
            <w:r>
              <w:t>Ceramic Pill A (2 Leads)</w:t>
            </w:r>
          </w:p>
        </w:tc>
        <w:tc>
          <w:tcPr>
            <w:tcW w:w="1247" w:type="dxa"/>
          </w:tcPr>
          <w:p w14:paraId="1E5915B6" w14:textId="2859DA94" w:rsidR="00D14FFD" w:rsidRPr="00FC4A2B" w:rsidRDefault="00D14FFD" w:rsidP="00245FDF">
            <w:pPr>
              <w:pStyle w:val="Bodyjustified"/>
            </w:pPr>
            <w:r>
              <w:t>0.3</w:t>
            </w:r>
          </w:p>
        </w:tc>
        <w:tc>
          <w:tcPr>
            <w:tcW w:w="850" w:type="dxa"/>
          </w:tcPr>
          <w:p w14:paraId="4B65EB5E" w14:textId="3CE1D18C" w:rsidR="00D14FFD" w:rsidRPr="00FC4A2B" w:rsidRDefault="00D14FFD" w:rsidP="00245FDF">
            <w:pPr>
              <w:pStyle w:val="Bodyjustified"/>
            </w:pPr>
            <w:r>
              <w:t>E2</w:t>
            </w:r>
          </w:p>
        </w:tc>
        <w:tc>
          <w:tcPr>
            <w:tcW w:w="851" w:type="dxa"/>
          </w:tcPr>
          <w:p w14:paraId="27F1346E" w14:textId="3E30B363" w:rsidR="00D14FFD" w:rsidRPr="00FC4A2B" w:rsidRDefault="00D14FFD" w:rsidP="00245FDF">
            <w:pPr>
              <w:pStyle w:val="Bodyjustified"/>
            </w:pPr>
            <w:r>
              <w:t>E2</w:t>
            </w:r>
          </w:p>
        </w:tc>
        <w:tc>
          <w:tcPr>
            <w:tcW w:w="794" w:type="dxa"/>
          </w:tcPr>
          <w:p w14:paraId="59D3512C" w14:textId="5774624E" w:rsidR="00D14FFD" w:rsidRPr="00FC4A2B" w:rsidRDefault="00D14FFD" w:rsidP="00245FDF">
            <w:pPr>
              <w:pStyle w:val="Bodyjustified"/>
            </w:pPr>
            <w:r>
              <w:t>0.02</w:t>
            </w:r>
          </w:p>
        </w:tc>
      </w:tr>
      <w:tr w:rsidR="00D14FFD" w:rsidRPr="00FC4A2B" w14:paraId="7BB9F283" w14:textId="16C4C502" w:rsidTr="00DE2CA4">
        <w:trPr>
          <w:trHeight w:val="284"/>
        </w:trPr>
        <w:tc>
          <w:tcPr>
            <w:tcW w:w="907" w:type="dxa"/>
          </w:tcPr>
          <w:p w14:paraId="49D2D995" w14:textId="77777777" w:rsidR="00D14FFD" w:rsidRPr="00FC4A2B" w:rsidRDefault="00D14FFD" w:rsidP="00245FDF">
            <w:pPr>
              <w:pStyle w:val="Bodyjustified"/>
            </w:pPr>
            <w:r w:rsidRPr="00FC4A2B">
              <w:t>23</w:t>
            </w:r>
          </w:p>
        </w:tc>
        <w:tc>
          <w:tcPr>
            <w:tcW w:w="1276" w:type="dxa"/>
          </w:tcPr>
          <w:p w14:paraId="38F1FA6D" w14:textId="47C6CB60" w:rsidR="00D14FFD" w:rsidRPr="00FC4A2B" w:rsidRDefault="00D14FFD" w:rsidP="00245FDF">
            <w:pPr>
              <w:pStyle w:val="Bodyjustified"/>
            </w:pPr>
            <w:r>
              <w:t>DH50154</w:t>
            </w:r>
          </w:p>
        </w:tc>
        <w:tc>
          <w:tcPr>
            <w:tcW w:w="2778" w:type="dxa"/>
          </w:tcPr>
          <w:p w14:paraId="570DA651" w14:textId="5DA6DC07" w:rsidR="00D14FFD" w:rsidRDefault="00D14FFD" w:rsidP="00D14FFD">
            <w:pPr>
              <w:pStyle w:val="Bodyjustified"/>
              <w:jc w:val="left"/>
            </w:pPr>
            <w:r>
              <w:t>Ceramic Pill B</w:t>
            </w:r>
          </w:p>
        </w:tc>
        <w:tc>
          <w:tcPr>
            <w:tcW w:w="1247" w:type="dxa"/>
          </w:tcPr>
          <w:p w14:paraId="2B1D0A60" w14:textId="52C7D39A" w:rsidR="00D14FFD" w:rsidRPr="00FC4A2B" w:rsidRDefault="00D14FFD" w:rsidP="00245FDF">
            <w:pPr>
              <w:pStyle w:val="Bodyjustified"/>
            </w:pPr>
            <w:r>
              <w:t>0.3</w:t>
            </w:r>
          </w:p>
        </w:tc>
        <w:tc>
          <w:tcPr>
            <w:tcW w:w="850" w:type="dxa"/>
          </w:tcPr>
          <w:p w14:paraId="3C3EB775" w14:textId="2E241776" w:rsidR="00D14FFD" w:rsidRPr="00FC4A2B" w:rsidRDefault="00D14FFD" w:rsidP="00245FDF">
            <w:pPr>
              <w:pStyle w:val="Bodyjustified"/>
            </w:pPr>
            <w:r>
              <w:t>D7</w:t>
            </w:r>
          </w:p>
        </w:tc>
        <w:tc>
          <w:tcPr>
            <w:tcW w:w="851" w:type="dxa"/>
          </w:tcPr>
          <w:p w14:paraId="0699D44D" w14:textId="39A4C596" w:rsidR="00D14FFD" w:rsidRPr="00FC4A2B" w:rsidRDefault="00D14FFD" w:rsidP="00245FDF">
            <w:pPr>
              <w:pStyle w:val="Bodyjustified"/>
            </w:pPr>
            <w:r>
              <w:t>D7</w:t>
            </w:r>
          </w:p>
        </w:tc>
        <w:tc>
          <w:tcPr>
            <w:tcW w:w="794" w:type="dxa"/>
          </w:tcPr>
          <w:p w14:paraId="4DD98964" w14:textId="26EC4166" w:rsidR="00D14FFD" w:rsidRPr="00FC4A2B" w:rsidRDefault="00D14FFD" w:rsidP="00245FDF">
            <w:pPr>
              <w:pStyle w:val="Bodyjustified"/>
            </w:pPr>
            <w:r>
              <w:t>0.02</w:t>
            </w:r>
          </w:p>
        </w:tc>
      </w:tr>
      <w:tr w:rsidR="00D14FFD" w:rsidRPr="00FC4A2B" w14:paraId="752D6391" w14:textId="7DCBA8EA" w:rsidTr="00DE2CA4">
        <w:trPr>
          <w:trHeight w:val="284"/>
        </w:trPr>
        <w:tc>
          <w:tcPr>
            <w:tcW w:w="907" w:type="dxa"/>
          </w:tcPr>
          <w:p w14:paraId="27998D71" w14:textId="77777777" w:rsidR="00D14FFD" w:rsidRPr="00FC4A2B" w:rsidRDefault="00D14FFD" w:rsidP="00245FDF">
            <w:pPr>
              <w:pStyle w:val="Bodyjustified"/>
            </w:pPr>
            <w:r w:rsidRPr="00FC4A2B">
              <w:t>24</w:t>
            </w:r>
          </w:p>
        </w:tc>
        <w:tc>
          <w:tcPr>
            <w:tcW w:w="1276" w:type="dxa"/>
          </w:tcPr>
          <w:p w14:paraId="48D3F9A6" w14:textId="105CEA83" w:rsidR="00D14FFD" w:rsidRPr="00FC4A2B" w:rsidRDefault="00D14FFD" w:rsidP="00245FDF">
            <w:pPr>
              <w:pStyle w:val="Bodyjustified"/>
            </w:pPr>
            <w:r>
              <w:t>DH50154</w:t>
            </w:r>
          </w:p>
        </w:tc>
        <w:tc>
          <w:tcPr>
            <w:tcW w:w="2778" w:type="dxa"/>
          </w:tcPr>
          <w:p w14:paraId="71AA8E1A" w14:textId="6553E8DC" w:rsidR="00D14FFD" w:rsidRDefault="00D14FFD" w:rsidP="00D14FFD">
            <w:pPr>
              <w:pStyle w:val="Bodyjustified"/>
              <w:jc w:val="left"/>
            </w:pPr>
            <w:r>
              <w:t>Ceramic Pill C (Cathode Lead)</w:t>
            </w:r>
          </w:p>
        </w:tc>
        <w:tc>
          <w:tcPr>
            <w:tcW w:w="1247" w:type="dxa"/>
          </w:tcPr>
          <w:p w14:paraId="3C9A4161" w14:textId="41B2566E" w:rsidR="00D14FFD" w:rsidRPr="00FC4A2B" w:rsidRDefault="00D14FFD" w:rsidP="00245FDF">
            <w:pPr>
              <w:pStyle w:val="Bodyjustified"/>
            </w:pPr>
            <w:r>
              <w:t>0.3</w:t>
            </w:r>
          </w:p>
        </w:tc>
        <w:tc>
          <w:tcPr>
            <w:tcW w:w="850" w:type="dxa"/>
          </w:tcPr>
          <w:p w14:paraId="1CB1B781" w14:textId="6AC42BA4" w:rsidR="00D14FFD" w:rsidRPr="00FC4A2B" w:rsidRDefault="00D14FFD" w:rsidP="00245FDF">
            <w:pPr>
              <w:pStyle w:val="Bodyjustified"/>
            </w:pPr>
            <w:r>
              <w:t>D7</w:t>
            </w:r>
          </w:p>
        </w:tc>
        <w:tc>
          <w:tcPr>
            <w:tcW w:w="851" w:type="dxa"/>
          </w:tcPr>
          <w:p w14:paraId="7914A122" w14:textId="02CB211A" w:rsidR="00D14FFD" w:rsidRPr="00FC4A2B" w:rsidRDefault="00D14FFD" w:rsidP="00245FDF">
            <w:pPr>
              <w:pStyle w:val="Bodyjustified"/>
            </w:pPr>
            <w:r>
              <w:t>E2</w:t>
            </w:r>
          </w:p>
        </w:tc>
        <w:tc>
          <w:tcPr>
            <w:tcW w:w="794" w:type="dxa"/>
          </w:tcPr>
          <w:p w14:paraId="084FC200" w14:textId="5095B195" w:rsidR="00D14FFD" w:rsidRPr="00FC4A2B" w:rsidRDefault="00D14FFD" w:rsidP="00245FDF">
            <w:pPr>
              <w:pStyle w:val="Bodyjustified"/>
            </w:pPr>
            <w:r>
              <w:t>0.02</w:t>
            </w:r>
          </w:p>
        </w:tc>
      </w:tr>
      <w:tr w:rsidR="00D14FFD" w:rsidRPr="00FC4A2B" w14:paraId="5627361E" w14:textId="12D842A2" w:rsidTr="00DE2CA4">
        <w:trPr>
          <w:trHeight w:val="284"/>
        </w:trPr>
        <w:tc>
          <w:tcPr>
            <w:tcW w:w="907" w:type="dxa"/>
          </w:tcPr>
          <w:p w14:paraId="6951970D" w14:textId="77777777" w:rsidR="00D14FFD" w:rsidRPr="00FC4A2B" w:rsidRDefault="00D14FFD" w:rsidP="00245FDF">
            <w:pPr>
              <w:pStyle w:val="Bodyjustified"/>
            </w:pPr>
            <w:r w:rsidRPr="00FC4A2B">
              <w:t>25</w:t>
            </w:r>
          </w:p>
        </w:tc>
        <w:tc>
          <w:tcPr>
            <w:tcW w:w="1276" w:type="dxa"/>
          </w:tcPr>
          <w:p w14:paraId="7A1CC4C8" w14:textId="4C470025" w:rsidR="00D14FFD" w:rsidRPr="00FC4A2B" w:rsidRDefault="00D14FFD" w:rsidP="00245FDF">
            <w:pPr>
              <w:pStyle w:val="Bodyjustified"/>
            </w:pPr>
            <w:r>
              <w:t>DH50154</w:t>
            </w:r>
          </w:p>
        </w:tc>
        <w:tc>
          <w:tcPr>
            <w:tcW w:w="2778" w:type="dxa"/>
          </w:tcPr>
          <w:p w14:paraId="0DEC8225" w14:textId="5F192479" w:rsidR="00D14FFD" w:rsidRDefault="00D14FFD" w:rsidP="00D14FFD">
            <w:pPr>
              <w:pStyle w:val="Bodyjustified"/>
              <w:jc w:val="left"/>
            </w:pPr>
            <w:r>
              <w:t>Ceramic Pill D (Anode Lead)</w:t>
            </w:r>
          </w:p>
        </w:tc>
        <w:tc>
          <w:tcPr>
            <w:tcW w:w="1247" w:type="dxa"/>
          </w:tcPr>
          <w:p w14:paraId="7C55BF59" w14:textId="371A7AF9" w:rsidR="00D14FFD" w:rsidRPr="00FC4A2B" w:rsidRDefault="00D14FFD" w:rsidP="00245FDF">
            <w:pPr>
              <w:pStyle w:val="Bodyjustified"/>
            </w:pPr>
            <w:r>
              <w:t>0.3</w:t>
            </w:r>
          </w:p>
        </w:tc>
        <w:tc>
          <w:tcPr>
            <w:tcW w:w="850" w:type="dxa"/>
          </w:tcPr>
          <w:p w14:paraId="7C14AC53" w14:textId="33E77FC7" w:rsidR="00D14FFD" w:rsidRPr="00FC4A2B" w:rsidRDefault="00D14FFD" w:rsidP="00245FDF">
            <w:pPr>
              <w:pStyle w:val="Bodyjustified"/>
            </w:pPr>
            <w:r>
              <w:t>E2</w:t>
            </w:r>
          </w:p>
        </w:tc>
        <w:tc>
          <w:tcPr>
            <w:tcW w:w="851" w:type="dxa"/>
          </w:tcPr>
          <w:p w14:paraId="0CC9E986" w14:textId="531DC671" w:rsidR="00D14FFD" w:rsidRPr="00FC4A2B" w:rsidRDefault="00D14FFD" w:rsidP="00245FDF">
            <w:pPr>
              <w:pStyle w:val="Bodyjustified"/>
            </w:pPr>
            <w:r>
              <w:t>D7</w:t>
            </w:r>
          </w:p>
        </w:tc>
        <w:tc>
          <w:tcPr>
            <w:tcW w:w="794" w:type="dxa"/>
          </w:tcPr>
          <w:p w14:paraId="7AC254FC" w14:textId="19CA7E91" w:rsidR="00D14FFD" w:rsidRPr="00FC4A2B" w:rsidRDefault="00D14FFD" w:rsidP="00245FDF">
            <w:pPr>
              <w:pStyle w:val="Bodyjustified"/>
            </w:pPr>
            <w:r>
              <w:t>0.02</w:t>
            </w:r>
          </w:p>
        </w:tc>
      </w:tr>
      <w:tr w:rsidR="00D14FFD" w:rsidRPr="00FC4A2B" w14:paraId="2A8843B1" w14:textId="2829E0AE" w:rsidTr="00DE2CA4">
        <w:trPr>
          <w:trHeight w:val="284"/>
        </w:trPr>
        <w:tc>
          <w:tcPr>
            <w:tcW w:w="907" w:type="dxa"/>
          </w:tcPr>
          <w:p w14:paraId="39540B58" w14:textId="77777777" w:rsidR="00D14FFD" w:rsidRPr="00FC4A2B" w:rsidRDefault="00D14FFD" w:rsidP="00245FDF">
            <w:pPr>
              <w:pStyle w:val="Bodyjustified"/>
            </w:pPr>
            <w:r w:rsidRPr="00FC4A2B">
              <w:t>26</w:t>
            </w:r>
          </w:p>
        </w:tc>
        <w:tc>
          <w:tcPr>
            <w:tcW w:w="1276" w:type="dxa"/>
          </w:tcPr>
          <w:p w14:paraId="6843FEC4" w14:textId="7D380DA8" w:rsidR="00D14FFD" w:rsidRPr="00FC4A2B" w:rsidRDefault="00D14FFD" w:rsidP="00245FDF">
            <w:pPr>
              <w:pStyle w:val="Bodyjustified"/>
            </w:pPr>
            <w:r>
              <w:t>DH50154</w:t>
            </w:r>
          </w:p>
        </w:tc>
        <w:tc>
          <w:tcPr>
            <w:tcW w:w="2778" w:type="dxa"/>
          </w:tcPr>
          <w:p w14:paraId="2E6E8405" w14:textId="62992D04" w:rsidR="00D14FFD" w:rsidRDefault="00D14FFD" w:rsidP="00D14FFD">
            <w:pPr>
              <w:pStyle w:val="Bodyjustified"/>
              <w:jc w:val="left"/>
            </w:pPr>
            <w:r>
              <w:t>Ceramic Pill E (2 Leads)</w:t>
            </w:r>
          </w:p>
        </w:tc>
        <w:tc>
          <w:tcPr>
            <w:tcW w:w="1247" w:type="dxa"/>
          </w:tcPr>
          <w:p w14:paraId="473A77A4" w14:textId="45497732" w:rsidR="00D14FFD" w:rsidRPr="00FC4A2B" w:rsidRDefault="00D14FFD" w:rsidP="00245FDF">
            <w:pPr>
              <w:pStyle w:val="Bodyjustified"/>
            </w:pPr>
            <w:r>
              <w:t>0.3</w:t>
            </w:r>
          </w:p>
        </w:tc>
        <w:tc>
          <w:tcPr>
            <w:tcW w:w="850" w:type="dxa"/>
          </w:tcPr>
          <w:p w14:paraId="3D742DB4" w14:textId="63C16759" w:rsidR="00D14FFD" w:rsidRPr="00FC4A2B" w:rsidRDefault="00D14FFD" w:rsidP="00245FDF">
            <w:pPr>
              <w:pStyle w:val="Bodyjustified"/>
            </w:pPr>
            <w:r>
              <w:t>E2</w:t>
            </w:r>
          </w:p>
        </w:tc>
        <w:tc>
          <w:tcPr>
            <w:tcW w:w="851" w:type="dxa"/>
          </w:tcPr>
          <w:p w14:paraId="47663BA0" w14:textId="0DA69A46" w:rsidR="00D14FFD" w:rsidRPr="00FC4A2B" w:rsidRDefault="00D14FFD" w:rsidP="00245FDF">
            <w:pPr>
              <w:pStyle w:val="Bodyjustified"/>
            </w:pPr>
            <w:r>
              <w:t>E2</w:t>
            </w:r>
          </w:p>
        </w:tc>
        <w:tc>
          <w:tcPr>
            <w:tcW w:w="794" w:type="dxa"/>
          </w:tcPr>
          <w:p w14:paraId="0C861E1A" w14:textId="08664790" w:rsidR="00D14FFD" w:rsidRPr="00FC4A2B" w:rsidRDefault="00D14FFD" w:rsidP="00245FDF">
            <w:pPr>
              <w:pStyle w:val="Bodyjustified"/>
            </w:pPr>
            <w:r>
              <w:t>0.02</w:t>
            </w:r>
          </w:p>
        </w:tc>
      </w:tr>
      <w:tr w:rsidR="00D14FFD" w:rsidRPr="00FC4A2B" w14:paraId="628D8EAE" w14:textId="4F578349" w:rsidTr="00DE2CA4">
        <w:trPr>
          <w:trHeight w:val="284"/>
        </w:trPr>
        <w:tc>
          <w:tcPr>
            <w:tcW w:w="907" w:type="dxa"/>
          </w:tcPr>
          <w:p w14:paraId="4899B92A" w14:textId="77777777" w:rsidR="00D14FFD" w:rsidRPr="00FC4A2B" w:rsidRDefault="00D14FFD" w:rsidP="00245FDF">
            <w:pPr>
              <w:pStyle w:val="Bodyjustified"/>
            </w:pPr>
            <w:r w:rsidRPr="00FC4A2B">
              <w:t>27</w:t>
            </w:r>
          </w:p>
        </w:tc>
        <w:tc>
          <w:tcPr>
            <w:tcW w:w="1276" w:type="dxa"/>
          </w:tcPr>
          <w:p w14:paraId="4C614E42" w14:textId="08CFF6E0" w:rsidR="00D14FFD" w:rsidRPr="00FC4A2B" w:rsidRDefault="00D14FFD" w:rsidP="00245FDF">
            <w:pPr>
              <w:pStyle w:val="Bodyjustified"/>
            </w:pPr>
            <w:r>
              <w:t>DH50154</w:t>
            </w:r>
          </w:p>
        </w:tc>
        <w:tc>
          <w:tcPr>
            <w:tcW w:w="2778" w:type="dxa"/>
          </w:tcPr>
          <w:p w14:paraId="78E9FB86" w14:textId="2960E459" w:rsidR="00D14FFD" w:rsidRDefault="00D14FFD" w:rsidP="00D14FFD">
            <w:pPr>
              <w:pStyle w:val="Bodyjustified"/>
              <w:jc w:val="left"/>
            </w:pPr>
            <w:r>
              <w:t xml:space="preserve">Ceramic Pill F </w:t>
            </w:r>
            <w:r w:rsidRPr="008021F0">
              <w:t>(Anode Lead)</w:t>
            </w:r>
          </w:p>
        </w:tc>
        <w:tc>
          <w:tcPr>
            <w:tcW w:w="1247" w:type="dxa"/>
          </w:tcPr>
          <w:p w14:paraId="678BB826" w14:textId="60CB78E6" w:rsidR="00D14FFD" w:rsidRPr="00FC4A2B" w:rsidRDefault="00D14FFD" w:rsidP="00245FDF">
            <w:pPr>
              <w:pStyle w:val="Bodyjustified"/>
            </w:pPr>
            <w:r>
              <w:t>0.3</w:t>
            </w:r>
          </w:p>
        </w:tc>
        <w:tc>
          <w:tcPr>
            <w:tcW w:w="850" w:type="dxa"/>
          </w:tcPr>
          <w:p w14:paraId="77F6E022" w14:textId="07424412" w:rsidR="00D14FFD" w:rsidRPr="00FC4A2B" w:rsidRDefault="00D14FFD" w:rsidP="00245FDF">
            <w:pPr>
              <w:pStyle w:val="Bodyjustified"/>
            </w:pPr>
            <w:r>
              <w:t>E2</w:t>
            </w:r>
          </w:p>
        </w:tc>
        <w:tc>
          <w:tcPr>
            <w:tcW w:w="851" w:type="dxa"/>
          </w:tcPr>
          <w:p w14:paraId="7B0B82AB" w14:textId="143A197E" w:rsidR="00D14FFD" w:rsidRPr="00FC4A2B" w:rsidRDefault="00D14FFD" w:rsidP="00245FDF">
            <w:pPr>
              <w:pStyle w:val="Bodyjustified"/>
            </w:pPr>
            <w:r>
              <w:t>D7</w:t>
            </w:r>
          </w:p>
        </w:tc>
        <w:tc>
          <w:tcPr>
            <w:tcW w:w="794" w:type="dxa"/>
          </w:tcPr>
          <w:p w14:paraId="2534B323" w14:textId="56D40C58" w:rsidR="00D14FFD" w:rsidRPr="00FC4A2B" w:rsidRDefault="00D14FFD" w:rsidP="00245FDF">
            <w:pPr>
              <w:pStyle w:val="Bodyjustified"/>
            </w:pPr>
            <w:r>
              <w:t>0.02</w:t>
            </w:r>
          </w:p>
        </w:tc>
      </w:tr>
      <w:tr w:rsidR="00D14FFD" w:rsidRPr="00FC4A2B" w14:paraId="6280AB99" w14:textId="21D11972" w:rsidTr="00DE2CA4">
        <w:trPr>
          <w:trHeight w:val="284"/>
        </w:trPr>
        <w:tc>
          <w:tcPr>
            <w:tcW w:w="907" w:type="dxa"/>
          </w:tcPr>
          <w:p w14:paraId="6BA79209" w14:textId="77777777" w:rsidR="00D14FFD" w:rsidRPr="00FC4A2B" w:rsidRDefault="00D14FFD" w:rsidP="00245FDF">
            <w:pPr>
              <w:pStyle w:val="Bodyjustified"/>
            </w:pPr>
            <w:r w:rsidRPr="00FC4A2B">
              <w:t>28</w:t>
            </w:r>
          </w:p>
        </w:tc>
        <w:tc>
          <w:tcPr>
            <w:tcW w:w="1276" w:type="dxa"/>
          </w:tcPr>
          <w:p w14:paraId="169A4188" w14:textId="59E8951D" w:rsidR="00D14FFD" w:rsidRPr="00FC4A2B" w:rsidRDefault="00D14FFD" w:rsidP="00245FDF">
            <w:pPr>
              <w:pStyle w:val="Bodyjustified"/>
            </w:pPr>
            <w:r>
              <w:t>DH50154</w:t>
            </w:r>
          </w:p>
        </w:tc>
        <w:tc>
          <w:tcPr>
            <w:tcW w:w="2778" w:type="dxa"/>
          </w:tcPr>
          <w:p w14:paraId="50B777B7" w14:textId="0524E169" w:rsidR="00D14FFD" w:rsidRDefault="00D14FFD" w:rsidP="00D14FFD">
            <w:pPr>
              <w:pStyle w:val="Bodyjustified"/>
              <w:jc w:val="left"/>
            </w:pPr>
            <w:r>
              <w:t>Ceramic Pill G</w:t>
            </w:r>
          </w:p>
        </w:tc>
        <w:tc>
          <w:tcPr>
            <w:tcW w:w="1247" w:type="dxa"/>
          </w:tcPr>
          <w:p w14:paraId="70A7593A" w14:textId="43633A11" w:rsidR="00D14FFD" w:rsidRPr="00FC4A2B" w:rsidRDefault="00D14FFD" w:rsidP="00245FDF">
            <w:pPr>
              <w:pStyle w:val="Bodyjustified"/>
            </w:pPr>
            <w:r>
              <w:t>0.37</w:t>
            </w:r>
          </w:p>
        </w:tc>
        <w:tc>
          <w:tcPr>
            <w:tcW w:w="850" w:type="dxa"/>
          </w:tcPr>
          <w:p w14:paraId="3141B660" w14:textId="279DDE9E" w:rsidR="00D14FFD" w:rsidRPr="00FC4A2B" w:rsidRDefault="00D14FFD" w:rsidP="00245FDF">
            <w:pPr>
              <w:pStyle w:val="Bodyjustified"/>
            </w:pPr>
            <w:r>
              <w:t>D7</w:t>
            </w:r>
          </w:p>
        </w:tc>
        <w:tc>
          <w:tcPr>
            <w:tcW w:w="851" w:type="dxa"/>
          </w:tcPr>
          <w:p w14:paraId="4CDBD436" w14:textId="6E721BA0" w:rsidR="00D14FFD" w:rsidRPr="00FC4A2B" w:rsidRDefault="00D14FFD" w:rsidP="00245FDF">
            <w:pPr>
              <w:pStyle w:val="Bodyjustified"/>
            </w:pPr>
            <w:r>
              <w:t>A7</w:t>
            </w:r>
          </w:p>
        </w:tc>
        <w:tc>
          <w:tcPr>
            <w:tcW w:w="794" w:type="dxa"/>
          </w:tcPr>
          <w:p w14:paraId="490C1BF1" w14:textId="7342E908" w:rsidR="00D14FFD" w:rsidRPr="00FC4A2B" w:rsidRDefault="00D14FFD" w:rsidP="00245FDF">
            <w:pPr>
              <w:pStyle w:val="Bodyjustified"/>
            </w:pPr>
            <w:r>
              <w:t>0.15</w:t>
            </w:r>
          </w:p>
        </w:tc>
      </w:tr>
      <w:tr w:rsidR="00D14FFD" w:rsidRPr="00FC4A2B" w14:paraId="31B8ACA8" w14:textId="77602252" w:rsidTr="00DE2CA4">
        <w:trPr>
          <w:trHeight w:val="284"/>
        </w:trPr>
        <w:tc>
          <w:tcPr>
            <w:tcW w:w="907" w:type="dxa"/>
          </w:tcPr>
          <w:p w14:paraId="7D43F75A" w14:textId="77777777" w:rsidR="00D14FFD" w:rsidRPr="00FC4A2B" w:rsidRDefault="00D14FFD" w:rsidP="00245FDF">
            <w:pPr>
              <w:pStyle w:val="Bodyjustified"/>
            </w:pPr>
            <w:r w:rsidRPr="00FC4A2B">
              <w:t>29</w:t>
            </w:r>
          </w:p>
        </w:tc>
        <w:tc>
          <w:tcPr>
            <w:tcW w:w="1276" w:type="dxa"/>
          </w:tcPr>
          <w:p w14:paraId="337531AE" w14:textId="0AEA12AB" w:rsidR="00D14FFD" w:rsidRPr="00FC4A2B" w:rsidRDefault="00D14FFD" w:rsidP="00245FDF">
            <w:pPr>
              <w:pStyle w:val="Bodyjustified"/>
            </w:pPr>
            <w:r>
              <w:t>DH50155</w:t>
            </w:r>
          </w:p>
        </w:tc>
        <w:tc>
          <w:tcPr>
            <w:tcW w:w="2778" w:type="dxa"/>
          </w:tcPr>
          <w:p w14:paraId="0F5F1475" w14:textId="0686470C" w:rsidR="00D14FFD" w:rsidRDefault="00D14FFD" w:rsidP="00D14FFD">
            <w:pPr>
              <w:pStyle w:val="Bodyjustified"/>
              <w:jc w:val="left"/>
            </w:pPr>
            <w:r>
              <w:t>Ceramic Pill A (2 Leads)</w:t>
            </w:r>
          </w:p>
        </w:tc>
        <w:tc>
          <w:tcPr>
            <w:tcW w:w="1247" w:type="dxa"/>
          </w:tcPr>
          <w:p w14:paraId="0F1F56C9" w14:textId="297883A5" w:rsidR="00D14FFD" w:rsidRPr="00FC4A2B" w:rsidRDefault="00D14FFD" w:rsidP="00245FDF">
            <w:pPr>
              <w:pStyle w:val="Bodyjustified"/>
            </w:pPr>
            <w:r>
              <w:t>0.36</w:t>
            </w:r>
          </w:p>
        </w:tc>
        <w:tc>
          <w:tcPr>
            <w:tcW w:w="850" w:type="dxa"/>
          </w:tcPr>
          <w:p w14:paraId="77DF9C2D" w14:textId="551CD097" w:rsidR="00D14FFD" w:rsidRPr="00FC4A2B" w:rsidRDefault="00D14FFD" w:rsidP="00245FDF">
            <w:pPr>
              <w:pStyle w:val="Bodyjustified"/>
            </w:pPr>
            <w:r>
              <w:t>E2</w:t>
            </w:r>
          </w:p>
        </w:tc>
        <w:tc>
          <w:tcPr>
            <w:tcW w:w="851" w:type="dxa"/>
          </w:tcPr>
          <w:p w14:paraId="5F66669D" w14:textId="4D7B0539" w:rsidR="00D14FFD" w:rsidRPr="00FC4A2B" w:rsidRDefault="00D14FFD" w:rsidP="00245FDF">
            <w:pPr>
              <w:pStyle w:val="Bodyjustified"/>
            </w:pPr>
            <w:r>
              <w:t>E2</w:t>
            </w:r>
          </w:p>
        </w:tc>
        <w:tc>
          <w:tcPr>
            <w:tcW w:w="794" w:type="dxa"/>
          </w:tcPr>
          <w:p w14:paraId="31C5E791" w14:textId="4A38757C" w:rsidR="00D14FFD" w:rsidRPr="00FC4A2B" w:rsidRDefault="00D14FFD" w:rsidP="00245FDF">
            <w:pPr>
              <w:pStyle w:val="Bodyjustified"/>
            </w:pPr>
            <w:r>
              <w:t>0.02</w:t>
            </w:r>
          </w:p>
        </w:tc>
      </w:tr>
      <w:tr w:rsidR="00D14FFD" w:rsidRPr="00FC4A2B" w14:paraId="2D48653E" w14:textId="4479E848" w:rsidTr="00DE2CA4">
        <w:trPr>
          <w:trHeight w:val="284"/>
        </w:trPr>
        <w:tc>
          <w:tcPr>
            <w:tcW w:w="907" w:type="dxa"/>
          </w:tcPr>
          <w:p w14:paraId="14C48652" w14:textId="77777777" w:rsidR="00D14FFD" w:rsidRPr="00FC4A2B" w:rsidRDefault="00D14FFD" w:rsidP="00245FDF">
            <w:pPr>
              <w:pStyle w:val="Bodyjustified"/>
            </w:pPr>
            <w:r w:rsidRPr="00FC4A2B">
              <w:t>30</w:t>
            </w:r>
          </w:p>
        </w:tc>
        <w:tc>
          <w:tcPr>
            <w:tcW w:w="1276" w:type="dxa"/>
          </w:tcPr>
          <w:p w14:paraId="5261B0BC" w14:textId="6E978822" w:rsidR="00D14FFD" w:rsidRPr="00FC4A2B" w:rsidRDefault="00D14FFD" w:rsidP="00245FDF">
            <w:pPr>
              <w:pStyle w:val="Bodyjustified"/>
            </w:pPr>
            <w:r>
              <w:t>DH50155</w:t>
            </w:r>
          </w:p>
        </w:tc>
        <w:tc>
          <w:tcPr>
            <w:tcW w:w="2778" w:type="dxa"/>
          </w:tcPr>
          <w:p w14:paraId="1F63887D" w14:textId="68603926" w:rsidR="00D14FFD" w:rsidRDefault="00D14FFD" w:rsidP="00D14FFD">
            <w:pPr>
              <w:pStyle w:val="Bodyjustified"/>
              <w:jc w:val="left"/>
            </w:pPr>
            <w:r>
              <w:t>Ceramic Pill B</w:t>
            </w:r>
          </w:p>
        </w:tc>
        <w:tc>
          <w:tcPr>
            <w:tcW w:w="1247" w:type="dxa"/>
          </w:tcPr>
          <w:p w14:paraId="03796CB7" w14:textId="4DA072DE" w:rsidR="00D14FFD" w:rsidRPr="00FC4A2B" w:rsidRDefault="00D14FFD" w:rsidP="00245FDF">
            <w:pPr>
              <w:pStyle w:val="Bodyjustified"/>
            </w:pPr>
            <w:r>
              <w:t>0.36</w:t>
            </w:r>
          </w:p>
        </w:tc>
        <w:tc>
          <w:tcPr>
            <w:tcW w:w="850" w:type="dxa"/>
          </w:tcPr>
          <w:p w14:paraId="781FD650" w14:textId="5D65DB5E" w:rsidR="00D14FFD" w:rsidRPr="00FC4A2B" w:rsidRDefault="00D14FFD" w:rsidP="00245FDF">
            <w:pPr>
              <w:pStyle w:val="Bodyjustified"/>
            </w:pPr>
            <w:r>
              <w:t>D7</w:t>
            </w:r>
          </w:p>
        </w:tc>
        <w:tc>
          <w:tcPr>
            <w:tcW w:w="851" w:type="dxa"/>
          </w:tcPr>
          <w:p w14:paraId="77D23F1F" w14:textId="279D84FC" w:rsidR="00D14FFD" w:rsidRPr="00FC4A2B" w:rsidRDefault="00D14FFD" w:rsidP="00245FDF">
            <w:pPr>
              <w:pStyle w:val="Bodyjustified"/>
            </w:pPr>
            <w:r>
              <w:t>D7</w:t>
            </w:r>
          </w:p>
        </w:tc>
        <w:tc>
          <w:tcPr>
            <w:tcW w:w="794" w:type="dxa"/>
          </w:tcPr>
          <w:p w14:paraId="21ACBB98" w14:textId="72FFF7E7" w:rsidR="00D14FFD" w:rsidRPr="00FC4A2B" w:rsidRDefault="00D14FFD" w:rsidP="00245FDF">
            <w:pPr>
              <w:pStyle w:val="Bodyjustified"/>
            </w:pPr>
            <w:r>
              <w:t>0.02</w:t>
            </w:r>
          </w:p>
        </w:tc>
      </w:tr>
      <w:tr w:rsidR="00D14FFD" w:rsidRPr="00FC4A2B" w14:paraId="7EF87347" w14:textId="50175186" w:rsidTr="00DE2CA4">
        <w:trPr>
          <w:trHeight w:val="284"/>
        </w:trPr>
        <w:tc>
          <w:tcPr>
            <w:tcW w:w="907" w:type="dxa"/>
          </w:tcPr>
          <w:p w14:paraId="4D60CB52" w14:textId="77777777" w:rsidR="00D14FFD" w:rsidRPr="00FC4A2B" w:rsidRDefault="00D14FFD" w:rsidP="00245FDF">
            <w:pPr>
              <w:pStyle w:val="Bodyjustified"/>
            </w:pPr>
            <w:r w:rsidRPr="00FC4A2B">
              <w:t>31</w:t>
            </w:r>
          </w:p>
        </w:tc>
        <w:tc>
          <w:tcPr>
            <w:tcW w:w="1276" w:type="dxa"/>
          </w:tcPr>
          <w:p w14:paraId="1564F3CA" w14:textId="4D2233B2" w:rsidR="00D14FFD" w:rsidRPr="00FC4A2B" w:rsidRDefault="00D14FFD" w:rsidP="00245FDF">
            <w:pPr>
              <w:pStyle w:val="Bodyjustified"/>
            </w:pPr>
            <w:r>
              <w:t>DH50155</w:t>
            </w:r>
          </w:p>
        </w:tc>
        <w:tc>
          <w:tcPr>
            <w:tcW w:w="2778" w:type="dxa"/>
          </w:tcPr>
          <w:p w14:paraId="3D020005" w14:textId="4E7D63EF" w:rsidR="00D14FFD" w:rsidRDefault="00D14FFD" w:rsidP="00D14FFD">
            <w:pPr>
              <w:pStyle w:val="Bodyjustified"/>
              <w:jc w:val="left"/>
            </w:pPr>
            <w:r>
              <w:t>Ceramic Pill C (Cathode Lead)</w:t>
            </w:r>
          </w:p>
        </w:tc>
        <w:tc>
          <w:tcPr>
            <w:tcW w:w="1247" w:type="dxa"/>
          </w:tcPr>
          <w:p w14:paraId="5F6543B4" w14:textId="4877F515" w:rsidR="00D14FFD" w:rsidRPr="00FC4A2B" w:rsidRDefault="00D14FFD" w:rsidP="00245FDF">
            <w:pPr>
              <w:pStyle w:val="Bodyjustified"/>
            </w:pPr>
            <w:r>
              <w:t>0.36</w:t>
            </w:r>
          </w:p>
        </w:tc>
        <w:tc>
          <w:tcPr>
            <w:tcW w:w="850" w:type="dxa"/>
          </w:tcPr>
          <w:p w14:paraId="25B00620" w14:textId="7F80FE0A" w:rsidR="00D14FFD" w:rsidRPr="00FC4A2B" w:rsidRDefault="00D14FFD" w:rsidP="00245FDF">
            <w:pPr>
              <w:pStyle w:val="Bodyjustified"/>
            </w:pPr>
            <w:r>
              <w:t>D7</w:t>
            </w:r>
          </w:p>
        </w:tc>
        <w:tc>
          <w:tcPr>
            <w:tcW w:w="851" w:type="dxa"/>
          </w:tcPr>
          <w:p w14:paraId="5CD58C64" w14:textId="129ECA7C" w:rsidR="00D14FFD" w:rsidRPr="00FC4A2B" w:rsidRDefault="00D14FFD" w:rsidP="00245FDF">
            <w:pPr>
              <w:pStyle w:val="Bodyjustified"/>
            </w:pPr>
            <w:r>
              <w:t>E2</w:t>
            </w:r>
          </w:p>
        </w:tc>
        <w:tc>
          <w:tcPr>
            <w:tcW w:w="794" w:type="dxa"/>
          </w:tcPr>
          <w:p w14:paraId="37925ACD" w14:textId="60D63B4C" w:rsidR="00D14FFD" w:rsidRPr="00FC4A2B" w:rsidRDefault="00D14FFD" w:rsidP="00245FDF">
            <w:pPr>
              <w:pStyle w:val="Bodyjustified"/>
            </w:pPr>
            <w:r>
              <w:t>0.02</w:t>
            </w:r>
          </w:p>
        </w:tc>
      </w:tr>
      <w:tr w:rsidR="00D14FFD" w:rsidRPr="00FC4A2B" w14:paraId="09B6B9CF" w14:textId="64414F8F" w:rsidTr="00DE2CA4">
        <w:trPr>
          <w:trHeight w:val="284"/>
        </w:trPr>
        <w:tc>
          <w:tcPr>
            <w:tcW w:w="907" w:type="dxa"/>
          </w:tcPr>
          <w:p w14:paraId="1C6B6AA0" w14:textId="77777777" w:rsidR="00D14FFD" w:rsidRPr="00FC4A2B" w:rsidRDefault="00D14FFD" w:rsidP="00245FDF">
            <w:pPr>
              <w:pStyle w:val="Bodyjustified"/>
            </w:pPr>
            <w:r w:rsidRPr="00FC4A2B">
              <w:t>32</w:t>
            </w:r>
          </w:p>
        </w:tc>
        <w:tc>
          <w:tcPr>
            <w:tcW w:w="1276" w:type="dxa"/>
          </w:tcPr>
          <w:p w14:paraId="5FE62AF4" w14:textId="35002718" w:rsidR="00D14FFD" w:rsidRPr="00FC4A2B" w:rsidRDefault="00D14FFD" w:rsidP="00245FDF">
            <w:pPr>
              <w:pStyle w:val="Bodyjustified"/>
            </w:pPr>
            <w:r>
              <w:t>DH50155</w:t>
            </w:r>
          </w:p>
        </w:tc>
        <w:tc>
          <w:tcPr>
            <w:tcW w:w="2778" w:type="dxa"/>
          </w:tcPr>
          <w:p w14:paraId="52A107BF" w14:textId="3B6FAEB4" w:rsidR="00D14FFD" w:rsidRDefault="00D14FFD" w:rsidP="00D14FFD">
            <w:pPr>
              <w:pStyle w:val="Bodyjustified"/>
              <w:jc w:val="left"/>
            </w:pPr>
            <w:r>
              <w:t>Ceramic Pill D (Anode Lead)</w:t>
            </w:r>
          </w:p>
        </w:tc>
        <w:tc>
          <w:tcPr>
            <w:tcW w:w="1247" w:type="dxa"/>
          </w:tcPr>
          <w:p w14:paraId="07B84C88" w14:textId="10C78E0B" w:rsidR="00D14FFD" w:rsidRPr="00FC4A2B" w:rsidRDefault="00D14FFD" w:rsidP="00245FDF">
            <w:pPr>
              <w:pStyle w:val="Bodyjustified"/>
            </w:pPr>
            <w:r>
              <w:t>0.36</w:t>
            </w:r>
          </w:p>
        </w:tc>
        <w:tc>
          <w:tcPr>
            <w:tcW w:w="850" w:type="dxa"/>
          </w:tcPr>
          <w:p w14:paraId="129D2571" w14:textId="50D75E55" w:rsidR="00D14FFD" w:rsidRPr="00FC4A2B" w:rsidRDefault="00D14FFD" w:rsidP="00245FDF">
            <w:pPr>
              <w:pStyle w:val="Bodyjustified"/>
            </w:pPr>
            <w:r>
              <w:t>E2</w:t>
            </w:r>
          </w:p>
        </w:tc>
        <w:tc>
          <w:tcPr>
            <w:tcW w:w="851" w:type="dxa"/>
          </w:tcPr>
          <w:p w14:paraId="161A8BE0" w14:textId="714AD0A5" w:rsidR="00D14FFD" w:rsidRPr="00FC4A2B" w:rsidRDefault="00D14FFD" w:rsidP="00245FDF">
            <w:pPr>
              <w:pStyle w:val="Bodyjustified"/>
            </w:pPr>
            <w:r>
              <w:t>D7</w:t>
            </w:r>
          </w:p>
        </w:tc>
        <w:tc>
          <w:tcPr>
            <w:tcW w:w="794" w:type="dxa"/>
          </w:tcPr>
          <w:p w14:paraId="455E0976" w14:textId="15ADBF7C" w:rsidR="00D14FFD" w:rsidRPr="00FC4A2B" w:rsidRDefault="00D14FFD" w:rsidP="00245FDF">
            <w:pPr>
              <w:pStyle w:val="Bodyjustified"/>
            </w:pPr>
            <w:r>
              <w:t>0.02</w:t>
            </w:r>
          </w:p>
        </w:tc>
      </w:tr>
      <w:tr w:rsidR="00D14FFD" w:rsidRPr="00FC4A2B" w14:paraId="37DE8963" w14:textId="71D90E78" w:rsidTr="00DE2CA4">
        <w:trPr>
          <w:trHeight w:val="284"/>
        </w:trPr>
        <w:tc>
          <w:tcPr>
            <w:tcW w:w="907" w:type="dxa"/>
          </w:tcPr>
          <w:p w14:paraId="4202FCD0" w14:textId="77777777" w:rsidR="00D14FFD" w:rsidRPr="00FC4A2B" w:rsidRDefault="00D14FFD" w:rsidP="00245FDF">
            <w:pPr>
              <w:pStyle w:val="Bodyjustified"/>
            </w:pPr>
            <w:r w:rsidRPr="00FC4A2B">
              <w:t>33</w:t>
            </w:r>
          </w:p>
        </w:tc>
        <w:tc>
          <w:tcPr>
            <w:tcW w:w="1276" w:type="dxa"/>
          </w:tcPr>
          <w:p w14:paraId="07A97D66" w14:textId="32227D72" w:rsidR="00D14FFD" w:rsidRPr="00FC4A2B" w:rsidRDefault="00D14FFD" w:rsidP="00245FDF">
            <w:pPr>
              <w:pStyle w:val="Bodyjustified"/>
            </w:pPr>
            <w:r>
              <w:t>DH50155</w:t>
            </w:r>
          </w:p>
        </w:tc>
        <w:tc>
          <w:tcPr>
            <w:tcW w:w="2778" w:type="dxa"/>
          </w:tcPr>
          <w:p w14:paraId="2061EC74" w14:textId="468DF1ED" w:rsidR="00D14FFD" w:rsidRDefault="00D14FFD" w:rsidP="00D14FFD">
            <w:pPr>
              <w:pStyle w:val="Bodyjustified"/>
              <w:jc w:val="left"/>
            </w:pPr>
            <w:r>
              <w:t>Ceramic Pill E (2 Leads)</w:t>
            </w:r>
          </w:p>
        </w:tc>
        <w:tc>
          <w:tcPr>
            <w:tcW w:w="1247" w:type="dxa"/>
          </w:tcPr>
          <w:p w14:paraId="33F4B486" w14:textId="06B31CBB" w:rsidR="00D14FFD" w:rsidRPr="00FC4A2B" w:rsidRDefault="00D14FFD" w:rsidP="00245FDF">
            <w:pPr>
              <w:pStyle w:val="Bodyjustified"/>
            </w:pPr>
            <w:r>
              <w:t>0.36</w:t>
            </w:r>
          </w:p>
        </w:tc>
        <w:tc>
          <w:tcPr>
            <w:tcW w:w="850" w:type="dxa"/>
          </w:tcPr>
          <w:p w14:paraId="1ABD5006" w14:textId="19AAC9DD" w:rsidR="00D14FFD" w:rsidRPr="00FC4A2B" w:rsidRDefault="00D14FFD" w:rsidP="00245FDF">
            <w:pPr>
              <w:pStyle w:val="Bodyjustified"/>
            </w:pPr>
            <w:r>
              <w:t>E2</w:t>
            </w:r>
          </w:p>
        </w:tc>
        <w:tc>
          <w:tcPr>
            <w:tcW w:w="851" w:type="dxa"/>
          </w:tcPr>
          <w:p w14:paraId="006DC0AD" w14:textId="480EEDB0" w:rsidR="00D14FFD" w:rsidRPr="00FC4A2B" w:rsidRDefault="00D14FFD" w:rsidP="00245FDF">
            <w:pPr>
              <w:pStyle w:val="Bodyjustified"/>
            </w:pPr>
            <w:r>
              <w:t>E2</w:t>
            </w:r>
          </w:p>
        </w:tc>
        <w:tc>
          <w:tcPr>
            <w:tcW w:w="794" w:type="dxa"/>
          </w:tcPr>
          <w:p w14:paraId="1576C69F" w14:textId="4597A89A" w:rsidR="00D14FFD" w:rsidRPr="00FC4A2B" w:rsidRDefault="00D14FFD" w:rsidP="00245FDF">
            <w:pPr>
              <w:pStyle w:val="Bodyjustified"/>
            </w:pPr>
            <w:r>
              <w:t>0.02</w:t>
            </w:r>
          </w:p>
        </w:tc>
      </w:tr>
      <w:tr w:rsidR="00D14FFD" w:rsidRPr="00FC4A2B" w14:paraId="06199F22" w14:textId="1F90DD67" w:rsidTr="00DE2CA4">
        <w:trPr>
          <w:trHeight w:val="284"/>
        </w:trPr>
        <w:tc>
          <w:tcPr>
            <w:tcW w:w="907" w:type="dxa"/>
          </w:tcPr>
          <w:p w14:paraId="6F497241" w14:textId="77777777" w:rsidR="00D14FFD" w:rsidRPr="00FC4A2B" w:rsidRDefault="00D14FFD" w:rsidP="00245FDF">
            <w:pPr>
              <w:pStyle w:val="Bodyjustified"/>
            </w:pPr>
            <w:r w:rsidRPr="00FC4A2B">
              <w:t>34</w:t>
            </w:r>
          </w:p>
        </w:tc>
        <w:tc>
          <w:tcPr>
            <w:tcW w:w="1276" w:type="dxa"/>
          </w:tcPr>
          <w:p w14:paraId="6FB118E7" w14:textId="78AE96BF" w:rsidR="00D14FFD" w:rsidRPr="00FC4A2B" w:rsidRDefault="00D14FFD" w:rsidP="00245FDF">
            <w:pPr>
              <w:pStyle w:val="Bodyjustified"/>
            </w:pPr>
            <w:r>
              <w:t>DH50155</w:t>
            </w:r>
          </w:p>
        </w:tc>
        <w:tc>
          <w:tcPr>
            <w:tcW w:w="2778" w:type="dxa"/>
          </w:tcPr>
          <w:p w14:paraId="3D42130A" w14:textId="4E86F653" w:rsidR="00D14FFD" w:rsidRDefault="00D14FFD" w:rsidP="00D14FFD">
            <w:pPr>
              <w:pStyle w:val="Bodyjustified"/>
              <w:jc w:val="left"/>
            </w:pPr>
            <w:r>
              <w:t xml:space="preserve">Ceramic Pill F </w:t>
            </w:r>
            <w:r w:rsidRPr="008021F0">
              <w:t>(Anode Lead)</w:t>
            </w:r>
          </w:p>
        </w:tc>
        <w:tc>
          <w:tcPr>
            <w:tcW w:w="1247" w:type="dxa"/>
          </w:tcPr>
          <w:p w14:paraId="176281A8" w14:textId="67B8F2A8" w:rsidR="00D14FFD" w:rsidRPr="00FC4A2B" w:rsidRDefault="00D14FFD" w:rsidP="00245FDF">
            <w:pPr>
              <w:pStyle w:val="Bodyjustified"/>
            </w:pPr>
            <w:r>
              <w:t>0.36</w:t>
            </w:r>
          </w:p>
        </w:tc>
        <w:tc>
          <w:tcPr>
            <w:tcW w:w="850" w:type="dxa"/>
          </w:tcPr>
          <w:p w14:paraId="68748D33" w14:textId="7A2D265C" w:rsidR="00D14FFD" w:rsidRPr="00FC4A2B" w:rsidRDefault="00D14FFD" w:rsidP="00245FDF">
            <w:pPr>
              <w:pStyle w:val="Bodyjustified"/>
            </w:pPr>
            <w:r>
              <w:t>E2</w:t>
            </w:r>
          </w:p>
        </w:tc>
        <w:tc>
          <w:tcPr>
            <w:tcW w:w="851" w:type="dxa"/>
          </w:tcPr>
          <w:p w14:paraId="4EA25AC9" w14:textId="312591A2" w:rsidR="00D14FFD" w:rsidRPr="00FC4A2B" w:rsidRDefault="00D14FFD" w:rsidP="00245FDF">
            <w:pPr>
              <w:pStyle w:val="Bodyjustified"/>
            </w:pPr>
            <w:r>
              <w:t>D7</w:t>
            </w:r>
          </w:p>
        </w:tc>
        <w:tc>
          <w:tcPr>
            <w:tcW w:w="794" w:type="dxa"/>
          </w:tcPr>
          <w:p w14:paraId="2A2A5BEF" w14:textId="662BEA65" w:rsidR="00D14FFD" w:rsidRPr="00FC4A2B" w:rsidRDefault="00D14FFD" w:rsidP="00245FDF">
            <w:pPr>
              <w:pStyle w:val="Bodyjustified"/>
            </w:pPr>
            <w:r>
              <w:t>0.02</w:t>
            </w:r>
          </w:p>
        </w:tc>
      </w:tr>
      <w:tr w:rsidR="00D14FFD" w:rsidRPr="00FC4A2B" w14:paraId="4E8993BF" w14:textId="40A1DEA1" w:rsidTr="00DE2CA4">
        <w:trPr>
          <w:trHeight w:val="284"/>
        </w:trPr>
        <w:tc>
          <w:tcPr>
            <w:tcW w:w="907" w:type="dxa"/>
          </w:tcPr>
          <w:p w14:paraId="1FFA8829" w14:textId="77777777" w:rsidR="00D14FFD" w:rsidRPr="00FC4A2B" w:rsidRDefault="00D14FFD" w:rsidP="00245FDF">
            <w:pPr>
              <w:pStyle w:val="Bodyjustified"/>
            </w:pPr>
            <w:r w:rsidRPr="00FC4A2B">
              <w:t>35</w:t>
            </w:r>
          </w:p>
        </w:tc>
        <w:tc>
          <w:tcPr>
            <w:tcW w:w="1276" w:type="dxa"/>
          </w:tcPr>
          <w:p w14:paraId="69465832" w14:textId="334FA267" w:rsidR="00D14FFD" w:rsidRPr="00FC4A2B" w:rsidRDefault="00D14FFD" w:rsidP="00245FDF">
            <w:pPr>
              <w:pStyle w:val="Bodyjustified"/>
            </w:pPr>
            <w:r>
              <w:t>DH50155</w:t>
            </w:r>
          </w:p>
        </w:tc>
        <w:tc>
          <w:tcPr>
            <w:tcW w:w="2778" w:type="dxa"/>
          </w:tcPr>
          <w:p w14:paraId="1C3CED1C" w14:textId="2AA4B734" w:rsidR="00D14FFD" w:rsidRDefault="00D14FFD" w:rsidP="00D14FFD">
            <w:pPr>
              <w:pStyle w:val="Bodyjustified"/>
              <w:jc w:val="left"/>
            </w:pPr>
            <w:r>
              <w:t>Ceramic Pill G</w:t>
            </w:r>
          </w:p>
        </w:tc>
        <w:tc>
          <w:tcPr>
            <w:tcW w:w="1247" w:type="dxa"/>
          </w:tcPr>
          <w:p w14:paraId="6F6E6B17" w14:textId="2AE131B6" w:rsidR="00D14FFD" w:rsidRPr="00FC4A2B" w:rsidRDefault="00D14FFD" w:rsidP="00627087">
            <w:pPr>
              <w:pStyle w:val="Bodyjustified"/>
            </w:pPr>
            <w:r>
              <w:t>0.43</w:t>
            </w:r>
          </w:p>
        </w:tc>
        <w:tc>
          <w:tcPr>
            <w:tcW w:w="850" w:type="dxa"/>
          </w:tcPr>
          <w:p w14:paraId="40914F2A" w14:textId="402B87AB" w:rsidR="00D14FFD" w:rsidRPr="00FC4A2B" w:rsidRDefault="00D14FFD" w:rsidP="00245FDF">
            <w:pPr>
              <w:pStyle w:val="Bodyjustified"/>
            </w:pPr>
            <w:r>
              <w:t>D7</w:t>
            </w:r>
          </w:p>
        </w:tc>
        <w:tc>
          <w:tcPr>
            <w:tcW w:w="851" w:type="dxa"/>
          </w:tcPr>
          <w:p w14:paraId="1AA2BA47" w14:textId="61007646" w:rsidR="00D14FFD" w:rsidRPr="00FC4A2B" w:rsidRDefault="00D14FFD" w:rsidP="00245FDF">
            <w:pPr>
              <w:pStyle w:val="Bodyjustified"/>
            </w:pPr>
            <w:r>
              <w:t>A7</w:t>
            </w:r>
          </w:p>
        </w:tc>
        <w:tc>
          <w:tcPr>
            <w:tcW w:w="794" w:type="dxa"/>
          </w:tcPr>
          <w:p w14:paraId="787557F7" w14:textId="68F2CF31" w:rsidR="00D14FFD" w:rsidRPr="00FC4A2B" w:rsidRDefault="00D14FFD" w:rsidP="00245FDF">
            <w:pPr>
              <w:pStyle w:val="Bodyjustified"/>
            </w:pPr>
            <w:r>
              <w:t>0.15</w:t>
            </w:r>
          </w:p>
        </w:tc>
      </w:tr>
      <w:tr w:rsidR="00D14FFD" w:rsidRPr="00FC4A2B" w14:paraId="291108E7" w14:textId="585F1424" w:rsidTr="00DE2CA4">
        <w:trPr>
          <w:trHeight w:val="284"/>
        </w:trPr>
        <w:tc>
          <w:tcPr>
            <w:tcW w:w="907" w:type="dxa"/>
          </w:tcPr>
          <w:p w14:paraId="0EF5DBE2" w14:textId="77777777" w:rsidR="00D14FFD" w:rsidRPr="00FC4A2B" w:rsidRDefault="00D14FFD" w:rsidP="00245FDF">
            <w:pPr>
              <w:pStyle w:val="Bodyjustified"/>
            </w:pPr>
            <w:r w:rsidRPr="00FC4A2B">
              <w:t>36</w:t>
            </w:r>
          </w:p>
        </w:tc>
        <w:tc>
          <w:tcPr>
            <w:tcW w:w="1276" w:type="dxa"/>
          </w:tcPr>
          <w:p w14:paraId="09012A3F" w14:textId="728B4ADA" w:rsidR="00D14FFD" w:rsidRPr="00FC4A2B" w:rsidRDefault="00D14FFD" w:rsidP="00245FDF">
            <w:pPr>
              <w:pStyle w:val="Bodyjustified"/>
            </w:pPr>
            <w:r>
              <w:t>DH50156</w:t>
            </w:r>
          </w:p>
        </w:tc>
        <w:tc>
          <w:tcPr>
            <w:tcW w:w="2778" w:type="dxa"/>
          </w:tcPr>
          <w:p w14:paraId="6CF34E04" w14:textId="5BB776A1" w:rsidR="00D14FFD" w:rsidRDefault="00D14FFD" w:rsidP="00D14FFD">
            <w:pPr>
              <w:pStyle w:val="Bodyjustified"/>
              <w:jc w:val="left"/>
            </w:pPr>
            <w:r>
              <w:t>Ceramic Pill A (2 Leads)</w:t>
            </w:r>
          </w:p>
        </w:tc>
        <w:tc>
          <w:tcPr>
            <w:tcW w:w="1247" w:type="dxa"/>
          </w:tcPr>
          <w:p w14:paraId="35743242" w14:textId="6861046A" w:rsidR="00D14FFD" w:rsidRPr="00FC4A2B" w:rsidRDefault="00D14FFD" w:rsidP="00245FDF">
            <w:pPr>
              <w:pStyle w:val="Bodyjustified"/>
            </w:pPr>
            <w:r>
              <w:t>0.53</w:t>
            </w:r>
          </w:p>
        </w:tc>
        <w:tc>
          <w:tcPr>
            <w:tcW w:w="850" w:type="dxa"/>
          </w:tcPr>
          <w:p w14:paraId="30F8DF42" w14:textId="45F27FA0" w:rsidR="00D14FFD" w:rsidRPr="00FC4A2B" w:rsidRDefault="00D14FFD" w:rsidP="00245FDF">
            <w:pPr>
              <w:pStyle w:val="Bodyjustified"/>
            </w:pPr>
            <w:r>
              <w:t>E2</w:t>
            </w:r>
          </w:p>
        </w:tc>
        <w:tc>
          <w:tcPr>
            <w:tcW w:w="851" w:type="dxa"/>
          </w:tcPr>
          <w:p w14:paraId="3C49F0F9" w14:textId="0316E85B" w:rsidR="00D14FFD" w:rsidRPr="00FC4A2B" w:rsidRDefault="00D14FFD" w:rsidP="00245FDF">
            <w:pPr>
              <w:pStyle w:val="Bodyjustified"/>
            </w:pPr>
            <w:r>
              <w:t>E2</w:t>
            </w:r>
          </w:p>
        </w:tc>
        <w:tc>
          <w:tcPr>
            <w:tcW w:w="794" w:type="dxa"/>
          </w:tcPr>
          <w:p w14:paraId="0483A719" w14:textId="4115A72A" w:rsidR="00D14FFD" w:rsidRPr="00FC4A2B" w:rsidRDefault="00D14FFD" w:rsidP="00245FDF">
            <w:pPr>
              <w:pStyle w:val="Bodyjustified"/>
            </w:pPr>
            <w:r>
              <w:t>0.02</w:t>
            </w:r>
          </w:p>
        </w:tc>
      </w:tr>
      <w:tr w:rsidR="00D14FFD" w:rsidRPr="00FC4A2B" w14:paraId="391BB927" w14:textId="28608CAC" w:rsidTr="00DE2CA4">
        <w:trPr>
          <w:trHeight w:val="284"/>
        </w:trPr>
        <w:tc>
          <w:tcPr>
            <w:tcW w:w="907" w:type="dxa"/>
          </w:tcPr>
          <w:p w14:paraId="0D8F54BF" w14:textId="77777777" w:rsidR="00D14FFD" w:rsidRPr="0013176B" w:rsidRDefault="00D14FFD" w:rsidP="00245FDF">
            <w:pPr>
              <w:pStyle w:val="Bodyjustified"/>
            </w:pPr>
            <w:r w:rsidRPr="0013176B">
              <w:t>37</w:t>
            </w:r>
          </w:p>
        </w:tc>
        <w:tc>
          <w:tcPr>
            <w:tcW w:w="1276" w:type="dxa"/>
          </w:tcPr>
          <w:p w14:paraId="4EB2DA29" w14:textId="6E209C50" w:rsidR="00D14FFD" w:rsidRPr="0013176B" w:rsidRDefault="00D14FFD" w:rsidP="00245FDF">
            <w:pPr>
              <w:pStyle w:val="Bodyjustified"/>
            </w:pPr>
            <w:r>
              <w:t>DH50156</w:t>
            </w:r>
          </w:p>
        </w:tc>
        <w:tc>
          <w:tcPr>
            <w:tcW w:w="2778" w:type="dxa"/>
          </w:tcPr>
          <w:p w14:paraId="4FCA0474" w14:textId="284EF421" w:rsidR="00D14FFD" w:rsidRDefault="00D14FFD" w:rsidP="00D14FFD">
            <w:pPr>
              <w:pStyle w:val="Bodyjustified"/>
              <w:jc w:val="left"/>
            </w:pPr>
            <w:r>
              <w:t>Ceramic Pill B</w:t>
            </w:r>
          </w:p>
        </w:tc>
        <w:tc>
          <w:tcPr>
            <w:tcW w:w="1247" w:type="dxa"/>
          </w:tcPr>
          <w:p w14:paraId="5D524042" w14:textId="4D04E4CA" w:rsidR="00D14FFD" w:rsidRPr="0013176B" w:rsidRDefault="00D14FFD" w:rsidP="00245FDF">
            <w:pPr>
              <w:pStyle w:val="Bodyjustified"/>
            </w:pPr>
            <w:r>
              <w:t>0.53</w:t>
            </w:r>
          </w:p>
        </w:tc>
        <w:tc>
          <w:tcPr>
            <w:tcW w:w="850" w:type="dxa"/>
          </w:tcPr>
          <w:p w14:paraId="61AF78CE" w14:textId="605739BE" w:rsidR="00D14FFD" w:rsidRPr="0013176B" w:rsidRDefault="00D14FFD" w:rsidP="00245FDF">
            <w:pPr>
              <w:pStyle w:val="Bodyjustified"/>
            </w:pPr>
            <w:r>
              <w:t>D7</w:t>
            </w:r>
          </w:p>
        </w:tc>
        <w:tc>
          <w:tcPr>
            <w:tcW w:w="851" w:type="dxa"/>
          </w:tcPr>
          <w:p w14:paraId="68EDBCBF" w14:textId="0D4F0B50" w:rsidR="00D14FFD" w:rsidRPr="0013176B" w:rsidRDefault="00D14FFD" w:rsidP="00245FDF">
            <w:pPr>
              <w:pStyle w:val="Bodyjustified"/>
            </w:pPr>
            <w:r>
              <w:t>D7</w:t>
            </w:r>
          </w:p>
        </w:tc>
        <w:tc>
          <w:tcPr>
            <w:tcW w:w="794" w:type="dxa"/>
          </w:tcPr>
          <w:p w14:paraId="34F0884F" w14:textId="76BADC3B" w:rsidR="00D14FFD" w:rsidRPr="0013176B" w:rsidRDefault="00D14FFD" w:rsidP="00245FDF">
            <w:pPr>
              <w:pStyle w:val="Bodyjustified"/>
            </w:pPr>
            <w:r>
              <w:t>0.02</w:t>
            </w:r>
          </w:p>
        </w:tc>
      </w:tr>
      <w:tr w:rsidR="00D14FFD" w:rsidRPr="00FC4A2B" w14:paraId="144410FE" w14:textId="1F9E9545" w:rsidTr="00DE2CA4">
        <w:trPr>
          <w:trHeight w:val="284"/>
        </w:trPr>
        <w:tc>
          <w:tcPr>
            <w:tcW w:w="907" w:type="dxa"/>
          </w:tcPr>
          <w:p w14:paraId="779ADC84" w14:textId="77777777" w:rsidR="00D14FFD" w:rsidRPr="0013176B" w:rsidRDefault="00D14FFD" w:rsidP="00245FDF">
            <w:pPr>
              <w:pStyle w:val="Bodyjustified"/>
            </w:pPr>
            <w:r w:rsidRPr="0013176B">
              <w:t>38</w:t>
            </w:r>
          </w:p>
        </w:tc>
        <w:tc>
          <w:tcPr>
            <w:tcW w:w="1276" w:type="dxa"/>
          </w:tcPr>
          <w:p w14:paraId="0B0A9B82" w14:textId="17824740" w:rsidR="00D14FFD" w:rsidRPr="0013176B" w:rsidRDefault="00D14FFD" w:rsidP="00245FDF">
            <w:pPr>
              <w:pStyle w:val="Bodyjustified"/>
            </w:pPr>
            <w:r>
              <w:t>DH50156</w:t>
            </w:r>
          </w:p>
        </w:tc>
        <w:tc>
          <w:tcPr>
            <w:tcW w:w="2778" w:type="dxa"/>
          </w:tcPr>
          <w:p w14:paraId="3BBFBC7B" w14:textId="77F85034" w:rsidR="00D14FFD" w:rsidRDefault="00D14FFD" w:rsidP="00D14FFD">
            <w:pPr>
              <w:pStyle w:val="Bodyjustified"/>
              <w:jc w:val="left"/>
            </w:pPr>
            <w:r>
              <w:t>Ceramic Pill C (Cathode Lead)</w:t>
            </w:r>
          </w:p>
        </w:tc>
        <w:tc>
          <w:tcPr>
            <w:tcW w:w="1247" w:type="dxa"/>
          </w:tcPr>
          <w:p w14:paraId="12AFBCD3" w14:textId="1419C5A3" w:rsidR="00D14FFD" w:rsidRPr="0013176B" w:rsidRDefault="00D14FFD" w:rsidP="00245FDF">
            <w:pPr>
              <w:pStyle w:val="Bodyjustified"/>
            </w:pPr>
            <w:r>
              <w:t>0.53</w:t>
            </w:r>
          </w:p>
        </w:tc>
        <w:tc>
          <w:tcPr>
            <w:tcW w:w="850" w:type="dxa"/>
          </w:tcPr>
          <w:p w14:paraId="4130E66E" w14:textId="107B4FB2" w:rsidR="00D14FFD" w:rsidRPr="0013176B" w:rsidRDefault="00D14FFD" w:rsidP="00245FDF">
            <w:pPr>
              <w:pStyle w:val="Bodyjustified"/>
            </w:pPr>
            <w:r>
              <w:t>D7</w:t>
            </w:r>
          </w:p>
        </w:tc>
        <w:tc>
          <w:tcPr>
            <w:tcW w:w="851" w:type="dxa"/>
          </w:tcPr>
          <w:p w14:paraId="50485D6D" w14:textId="65AD06A0" w:rsidR="00D14FFD" w:rsidRPr="0013176B" w:rsidRDefault="00D14FFD" w:rsidP="00245FDF">
            <w:pPr>
              <w:pStyle w:val="Bodyjustified"/>
            </w:pPr>
            <w:r>
              <w:t>E2</w:t>
            </w:r>
          </w:p>
        </w:tc>
        <w:tc>
          <w:tcPr>
            <w:tcW w:w="794" w:type="dxa"/>
          </w:tcPr>
          <w:p w14:paraId="367FC5B7" w14:textId="799FCBCD" w:rsidR="00D14FFD" w:rsidRPr="0013176B" w:rsidRDefault="00D14FFD" w:rsidP="00245FDF">
            <w:pPr>
              <w:pStyle w:val="Bodyjustified"/>
            </w:pPr>
            <w:r>
              <w:t>0.02</w:t>
            </w:r>
          </w:p>
        </w:tc>
      </w:tr>
      <w:tr w:rsidR="00D14FFD" w:rsidRPr="00FC4A2B" w14:paraId="6125D889" w14:textId="74D2F360" w:rsidTr="00DE2CA4">
        <w:trPr>
          <w:trHeight w:val="284"/>
        </w:trPr>
        <w:tc>
          <w:tcPr>
            <w:tcW w:w="907" w:type="dxa"/>
          </w:tcPr>
          <w:p w14:paraId="124C951A" w14:textId="77777777" w:rsidR="00D14FFD" w:rsidRPr="0013176B" w:rsidRDefault="00D14FFD" w:rsidP="00245FDF">
            <w:pPr>
              <w:pStyle w:val="Bodyjustified"/>
            </w:pPr>
            <w:r w:rsidRPr="0013176B">
              <w:t>39</w:t>
            </w:r>
          </w:p>
        </w:tc>
        <w:tc>
          <w:tcPr>
            <w:tcW w:w="1276" w:type="dxa"/>
          </w:tcPr>
          <w:p w14:paraId="1F00BC19" w14:textId="5D45DA00" w:rsidR="00D14FFD" w:rsidRPr="0013176B" w:rsidRDefault="00D14FFD" w:rsidP="00245FDF">
            <w:pPr>
              <w:pStyle w:val="Bodyjustified"/>
            </w:pPr>
            <w:r>
              <w:t>DH50156</w:t>
            </w:r>
          </w:p>
        </w:tc>
        <w:tc>
          <w:tcPr>
            <w:tcW w:w="2778" w:type="dxa"/>
          </w:tcPr>
          <w:p w14:paraId="55314E1A" w14:textId="0C29E044" w:rsidR="00D14FFD" w:rsidRDefault="00D14FFD" w:rsidP="00D14FFD">
            <w:pPr>
              <w:pStyle w:val="Bodyjustified"/>
              <w:jc w:val="left"/>
            </w:pPr>
            <w:r>
              <w:t>Ceramic Pill D (Anode Lead)</w:t>
            </w:r>
          </w:p>
        </w:tc>
        <w:tc>
          <w:tcPr>
            <w:tcW w:w="1247" w:type="dxa"/>
          </w:tcPr>
          <w:p w14:paraId="3B71B16C" w14:textId="45AE925A" w:rsidR="00D14FFD" w:rsidRPr="0013176B" w:rsidRDefault="00D14FFD" w:rsidP="00245FDF">
            <w:pPr>
              <w:pStyle w:val="Bodyjustified"/>
            </w:pPr>
            <w:r>
              <w:t>0.53</w:t>
            </w:r>
          </w:p>
        </w:tc>
        <w:tc>
          <w:tcPr>
            <w:tcW w:w="850" w:type="dxa"/>
          </w:tcPr>
          <w:p w14:paraId="30D815D6" w14:textId="59755076" w:rsidR="00D14FFD" w:rsidRPr="0013176B" w:rsidRDefault="00D14FFD" w:rsidP="00245FDF">
            <w:pPr>
              <w:pStyle w:val="Bodyjustified"/>
            </w:pPr>
            <w:r>
              <w:t>E2</w:t>
            </w:r>
          </w:p>
        </w:tc>
        <w:tc>
          <w:tcPr>
            <w:tcW w:w="851" w:type="dxa"/>
          </w:tcPr>
          <w:p w14:paraId="216DFAE6" w14:textId="049C9F4E" w:rsidR="00D14FFD" w:rsidRPr="0013176B" w:rsidRDefault="00D14FFD" w:rsidP="00245FDF">
            <w:pPr>
              <w:pStyle w:val="Bodyjustified"/>
            </w:pPr>
            <w:r>
              <w:t>D7</w:t>
            </w:r>
          </w:p>
        </w:tc>
        <w:tc>
          <w:tcPr>
            <w:tcW w:w="794" w:type="dxa"/>
          </w:tcPr>
          <w:p w14:paraId="0D964E51" w14:textId="025A67CB" w:rsidR="00D14FFD" w:rsidRPr="0013176B" w:rsidRDefault="00D14FFD" w:rsidP="00245FDF">
            <w:pPr>
              <w:pStyle w:val="Bodyjustified"/>
            </w:pPr>
            <w:r>
              <w:t>0.02</w:t>
            </w:r>
          </w:p>
        </w:tc>
      </w:tr>
      <w:tr w:rsidR="00D14FFD" w:rsidRPr="00FC4A2B" w14:paraId="289E34D2" w14:textId="469D4B61" w:rsidTr="00DE2CA4">
        <w:trPr>
          <w:trHeight w:val="284"/>
        </w:trPr>
        <w:tc>
          <w:tcPr>
            <w:tcW w:w="907" w:type="dxa"/>
          </w:tcPr>
          <w:p w14:paraId="03F0D9FD" w14:textId="77777777" w:rsidR="00D14FFD" w:rsidRPr="0013176B" w:rsidRDefault="00D14FFD" w:rsidP="00245FDF">
            <w:pPr>
              <w:pStyle w:val="Bodyjustified"/>
            </w:pPr>
            <w:r w:rsidRPr="0013176B">
              <w:t>40</w:t>
            </w:r>
          </w:p>
        </w:tc>
        <w:tc>
          <w:tcPr>
            <w:tcW w:w="1276" w:type="dxa"/>
          </w:tcPr>
          <w:p w14:paraId="49E766B2" w14:textId="4D562C11" w:rsidR="00D14FFD" w:rsidRPr="0013176B" w:rsidRDefault="00D14FFD" w:rsidP="00245FDF">
            <w:pPr>
              <w:pStyle w:val="Bodyjustified"/>
            </w:pPr>
            <w:r>
              <w:t>DH50156</w:t>
            </w:r>
          </w:p>
        </w:tc>
        <w:tc>
          <w:tcPr>
            <w:tcW w:w="2778" w:type="dxa"/>
          </w:tcPr>
          <w:p w14:paraId="696BBC56" w14:textId="3D8D5078" w:rsidR="00D14FFD" w:rsidRDefault="00D14FFD" w:rsidP="00D14FFD">
            <w:pPr>
              <w:pStyle w:val="Bodyjustified"/>
              <w:jc w:val="left"/>
            </w:pPr>
            <w:r>
              <w:t>Ceramic Pill E (2 Leads)</w:t>
            </w:r>
          </w:p>
        </w:tc>
        <w:tc>
          <w:tcPr>
            <w:tcW w:w="1247" w:type="dxa"/>
          </w:tcPr>
          <w:p w14:paraId="6BA14E14" w14:textId="5F8E1941" w:rsidR="00D14FFD" w:rsidRPr="0013176B" w:rsidRDefault="00D14FFD" w:rsidP="00245FDF">
            <w:pPr>
              <w:pStyle w:val="Bodyjustified"/>
            </w:pPr>
            <w:r>
              <w:t>0.53</w:t>
            </w:r>
          </w:p>
        </w:tc>
        <w:tc>
          <w:tcPr>
            <w:tcW w:w="850" w:type="dxa"/>
          </w:tcPr>
          <w:p w14:paraId="3282B62A" w14:textId="6CDC5ECB" w:rsidR="00D14FFD" w:rsidRPr="0013176B" w:rsidRDefault="00D14FFD" w:rsidP="00245FDF">
            <w:pPr>
              <w:pStyle w:val="Bodyjustified"/>
            </w:pPr>
            <w:r>
              <w:t>E2</w:t>
            </w:r>
          </w:p>
        </w:tc>
        <w:tc>
          <w:tcPr>
            <w:tcW w:w="851" w:type="dxa"/>
          </w:tcPr>
          <w:p w14:paraId="72F0FF68" w14:textId="5D2D70C1" w:rsidR="00D14FFD" w:rsidRPr="0013176B" w:rsidRDefault="00D14FFD" w:rsidP="00245FDF">
            <w:pPr>
              <w:pStyle w:val="Bodyjustified"/>
            </w:pPr>
            <w:r>
              <w:t>E2</w:t>
            </w:r>
          </w:p>
        </w:tc>
        <w:tc>
          <w:tcPr>
            <w:tcW w:w="794" w:type="dxa"/>
          </w:tcPr>
          <w:p w14:paraId="78D73CF9" w14:textId="614C9503" w:rsidR="00D14FFD" w:rsidRPr="0013176B" w:rsidRDefault="00D14FFD" w:rsidP="00245FDF">
            <w:pPr>
              <w:pStyle w:val="Bodyjustified"/>
            </w:pPr>
            <w:r>
              <w:t>0.02</w:t>
            </w:r>
          </w:p>
        </w:tc>
      </w:tr>
      <w:tr w:rsidR="00D14FFD" w:rsidRPr="00FC4A2B" w14:paraId="04511FF1" w14:textId="0D3FF7AC" w:rsidTr="00DE2CA4">
        <w:trPr>
          <w:trHeight w:val="284"/>
        </w:trPr>
        <w:tc>
          <w:tcPr>
            <w:tcW w:w="907" w:type="dxa"/>
          </w:tcPr>
          <w:p w14:paraId="585D30A8" w14:textId="77777777" w:rsidR="00D14FFD" w:rsidRPr="0013176B" w:rsidRDefault="00D14FFD" w:rsidP="00245FDF">
            <w:pPr>
              <w:pStyle w:val="Bodyjustified"/>
            </w:pPr>
            <w:r w:rsidRPr="0013176B">
              <w:t>41</w:t>
            </w:r>
          </w:p>
        </w:tc>
        <w:tc>
          <w:tcPr>
            <w:tcW w:w="1276" w:type="dxa"/>
          </w:tcPr>
          <w:p w14:paraId="0A208B1B" w14:textId="64BCFBD0" w:rsidR="00D14FFD" w:rsidRPr="0013176B" w:rsidRDefault="00D14FFD" w:rsidP="00245FDF">
            <w:pPr>
              <w:pStyle w:val="Bodyjustified"/>
            </w:pPr>
            <w:r>
              <w:t>DH50156</w:t>
            </w:r>
          </w:p>
        </w:tc>
        <w:tc>
          <w:tcPr>
            <w:tcW w:w="2778" w:type="dxa"/>
          </w:tcPr>
          <w:p w14:paraId="5A8C48C5" w14:textId="7154D52C" w:rsidR="00D14FFD" w:rsidRDefault="00D14FFD" w:rsidP="00D14FFD">
            <w:pPr>
              <w:pStyle w:val="Bodyjustified"/>
              <w:jc w:val="left"/>
            </w:pPr>
            <w:r>
              <w:t xml:space="preserve">Ceramic Pill F </w:t>
            </w:r>
            <w:r w:rsidRPr="008021F0">
              <w:t>(Anode Lead)</w:t>
            </w:r>
          </w:p>
        </w:tc>
        <w:tc>
          <w:tcPr>
            <w:tcW w:w="1247" w:type="dxa"/>
          </w:tcPr>
          <w:p w14:paraId="1513E73F" w14:textId="65251465" w:rsidR="00D14FFD" w:rsidRPr="0013176B" w:rsidRDefault="00D14FFD" w:rsidP="00245FDF">
            <w:pPr>
              <w:pStyle w:val="Bodyjustified"/>
            </w:pPr>
            <w:r>
              <w:t>0.53</w:t>
            </w:r>
          </w:p>
        </w:tc>
        <w:tc>
          <w:tcPr>
            <w:tcW w:w="850" w:type="dxa"/>
          </w:tcPr>
          <w:p w14:paraId="379994C3" w14:textId="0DF1A2DC" w:rsidR="00D14FFD" w:rsidRPr="0013176B" w:rsidRDefault="00D14FFD" w:rsidP="00245FDF">
            <w:pPr>
              <w:pStyle w:val="Bodyjustified"/>
            </w:pPr>
            <w:r>
              <w:t>E2</w:t>
            </w:r>
          </w:p>
        </w:tc>
        <w:tc>
          <w:tcPr>
            <w:tcW w:w="851" w:type="dxa"/>
          </w:tcPr>
          <w:p w14:paraId="1C0BF14E" w14:textId="0A017751" w:rsidR="00D14FFD" w:rsidRPr="0013176B" w:rsidRDefault="00D14FFD" w:rsidP="00245FDF">
            <w:pPr>
              <w:pStyle w:val="Bodyjustified"/>
            </w:pPr>
            <w:r>
              <w:t>D7</w:t>
            </w:r>
          </w:p>
        </w:tc>
        <w:tc>
          <w:tcPr>
            <w:tcW w:w="794" w:type="dxa"/>
          </w:tcPr>
          <w:p w14:paraId="7FB9FB05" w14:textId="51FD6BC2" w:rsidR="00D14FFD" w:rsidRPr="0013176B" w:rsidRDefault="00D14FFD" w:rsidP="00245FDF">
            <w:pPr>
              <w:pStyle w:val="Bodyjustified"/>
            </w:pPr>
            <w:r>
              <w:t>0.02</w:t>
            </w:r>
          </w:p>
        </w:tc>
      </w:tr>
      <w:tr w:rsidR="00D14FFD" w:rsidRPr="00FC4A2B" w14:paraId="01181E43" w14:textId="179BB435" w:rsidTr="00DE2CA4">
        <w:trPr>
          <w:trHeight w:val="284"/>
        </w:trPr>
        <w:tc>
          <w:tcPr>
            <w:tcW w:w="907" w:type="dxa"/>
          </w:tcPr>
          <w:p w14:paraId="37430C16" w14:textId="77777777" w:rsidR="00D14FFD" w:rsidRPr="0013176B" w:rsidRDefault="00D14FFD" w:rsidP="00245FDF">
            <w:pPr>
              <w:pStyle w:val="Bodyjustified"/>
            </w:pPr>
            <w:r w:rsidRPr="0013176B">
              <w:t>42</w:t>
            </w:r>
          </w:p>
        </w:tc>
        <w:tc>
          <w:tcPr>
            <w:tcW w:w="1276" w:type="dxa"/>
          </w:tcPr>
          <w:p w14:paraId="22336FED" w14:textId="66FDD447" w:rsidR="00D14FFD" w:rsidRPr="0013176B" w:rsidRDefault="00D14FFD" w:rsidP="00245FDF">
            <w:pPr>
              <w:pStyle w:val="Bodyjustified"/>
            </w:pPr>
            <w:r>
              <w:t>DH50156</w:t>
            </w:r>
          </w:p>
        </w:tc>
        <w:tc>
          <w:tcPr>
            <w:tcW w:w="2778" w:type="dxa"/>
          </w:tcPr>
          <w:p w14:paraId="29511FA1" w14:textId="5E82E10F" w:rsidR="00D14FFD" w:rsidRDefault="00D14FFD" w:rsidP="00D14FFD">
            <w:pPr>
              <w:pStyle w:val="Bodyjustified"/>
              <w:jc w:val="left"/>
            </w:pPr>
            <w:r>
              <w:t>Ceramic Pill G</w:t>
            </w:r>
          </w:p>
        </w:tc>
        <w:tc>
          <w:tcPr>
            <w:tcW w:w="1247" w:type="dxa"/>
          </w:tcPr>
          <w:p w14:paraId="552A379E" w14:textId="52D0A4DA" w:rsidR="00D14FFD" w:rsidRPr="0013176B" w:rsidRDefault="00D14FFD" w:rsidP="00245FDF">
            <w:pPr>
              <w:pStyle w:val="Bodyjustified"/>
            </w:pPr>
            <w:r>
              <w:t>0.6</w:t>
            </w:r>
          </w:p>
        </w:tc>
        <w:tc>
          <w:tcPr>
            <w:tcW w:w="850" w:type="dxa"/>
          </w:tcPr>
          <w:p w14:paraId="2A570C87" w14:textId="73647B15" w:rsidR="00D14FFD" w:rsidRPr="0013176B" w:rsidRDefault="00D14FFD" w:rsidP="00245FDF">
            <w:pPr>
              <w:pStyle w:val="Bodyjustified"/>
            </w:pPr>
            <w:r>
              <w:t>D7</w:t>
            </w:r>
          </w:p>
        </w:tc>
        <w:tc>
          <w:tcPr>
            <w:tcW w:w="851" w:type="dxa"/>
          </w:tcPr>
          <w:p w14:paraId="36CACFF3" w14:textId="70D2C5FE" w:rsidR="00D14FFD" w:rsidRPr="0013176B" w:rsidRDefault="00D14FFD" w:rsidP="00245FDF">
            <w:pPr>
              <w:pStyle w:val="Bodyjustified"/>
            </w:pPr>
            <w:r>
              <w:t>A7</w:t>
            </w:r>
          </w:p>
        </w:tc>
        <w:tc>
          <w:tcPr>
            <w:tcW w:w="794" w:type="dxa"/>
          </w:tcPr>
          <w:p w14:paraId="5762933B" w14:textId="46036B3C" w:rsidR="00D14FFD" w:rsidRPr="0013176B" w:rsidRDefault="00D14FFD" w:rsidP="00245FDF">
            <w:pPr>
              <w:pStyle w:val="Bodyjustified"/>
            </w:pPr>
            <w:r>
              <w:t>0.15</w:t>
            </w:r>
          </w:p>
        </w:tc>
      </w:tr>
      <w:tr w:rsidR="00D14FFD" w:rsidRPr="00FC4A2B" w14:paraId="30E74D53" w14:textId="4AE2A294" w:rsidTr="00DE2CA4">
        <w:trPr>
          <w:trHeight w:val="284"/>
        </w:trPr>
        <w:tc>
          <w:tcPr>
            <w:tcW w:w="907" w:type="dxa"/>
          </w:tcPr>
          <w:p w14:paraId="154D99B4" w14:textId="77777777" w:rsidR="00D14FFD" w:rsidRPr="0013176B" w:rsidRDefault="00D14FFD" w:rsidP="00245FDF">
            <w:pPr>
              <w:pStyle w:val="Bodyjustified"/>
            </w:pPr>
            <w:r w:rsidRPr="0013176B">
              <w:t>43</w:t>
            </w:r>
          </w:p>
        </w:tc>
        <w:tc>
          <w:tcPr>
            <w:tcW w:w="1276" w:type="dxa"/>
          </w:tcPr>
          <w:p w14:paraId="5D0E4C0E" w14:textId="729E2C79" w:rsidR="00D14FFD" w:rsidRPr="0013176B" w:rsidRDefault="00D14FFD" w:rsidP="00245FDF">
            <w:pPr>
              <w:pStyle w:val="Bodyjustified"/>
            </w:pPr>
            <w:r>
              <w:t>DH50157</w:t>
            </w:r>
          </w:p>
        </w:tc>
        <w:tc>
          <w:tcPr>
            <w:tcW w:w="2778" w:type="dxa"/>
          </w:tcPr>
          <w:p w14:paraId="68E84051" w14:textId="103C95F1" w:rsidR="00D14FFD" w:rsidRDefault="00D14FFD" w:rsidP="00D14FFD">
            <w:pPr>
              <w:pStyle w:val="Bodyjustified"/>
              <w:jc w:val="left"/>
            </w:pPr>
            <w:r>
              <w:t>Ceramic Pill A (2 Leads)</w:t>
            </w:r>
          </w:p>
        </w:tc>
        <w:tc>
          <w:tcPr>
            <w:tcW w:w="1247" w:type="dxa"/>
          </w:tcPr>
          <w:p w14:paraId="75560DA1" w14:textId="28373490" w:rsidR="00D14FFD" w:rsidRPr="0013176B" w:rsidRDefault="00D14FFD" w:rsidP="00245FDF">
            <w:pPr>
              <w:pStyle w:val="Bodyjustified"/>
            </w:pPr>
            <w:r>
              <w:t>0.73</w:t>
            </w:r>
          </w:p>
        </w:tc>
        <w:tc>
          <w:tcPr>
            <w:tcW w:w="850" w:type="dxa"/>
          </w:tcPr>
          <w:p w14:paraId="52F27BB5" w14:textId="426A016D" w:rsidR="00D14FFD" w:rsidRPr="0013176B" w:rsidRDefault="00D14FFD" w:rsidP="00245FDF">
            <w:pPr>
              <w:pStyle w:val="Bodyjustified"/>
            </w:pPr>
            <w:r>
              <w:t>E2</w:t>
            </w:r>
          </w:p>
        </w:tc>
        <w:tc>
          <w:tcPr>
            <w:tcW w:w="851" w:type="dxa"/>
          </w:tcPr>
          <w:p w14:paraId="7E85DB67" w14:textId="77C5865D" w:rsidR="00D14FFD" w:rsidRPr="0013176B" w:rsidRDefault="00D14FFD" w:rsidP="00245FDF">
            <w:pPr>
              <w:pStyle w:val="Bodyjustified"/>
            </w:pPr>
            <w:r>
              <w:t>E2</w:t>
            </w:r>
          </w:p>
        </w:tc>
        <w:tc>
          <w:tcPr>
            <w:tcW w:w="794" w:type="dxa"/>
          </w:tcPr>
          <w:p w14:paraId="3EA033C2" w14:textId="6BEE9FEF" w:rsidR="00D14FFD" w:rsidRPr="0013176B" w:rsidRDefault="00D14FFD" w:rsidP="00245FDF">
            <w:pPr>
              <w:pStyle w:val="Bodyjustified"/>
            </w:pPr>
            <w:r>
              <w:t>0.02</w:t>
            </w:r>
          </w:p>
        </w:tc>
      </w:tr>
      <w:tr w:rsidR="00D14FFD" w:rsidRPr="00FC4A2B" w14:paraId="60A3BE3A" w14:textId="28164A97" w:rsidTr="00DE2CA4">
        <w:trPr>
          <w:trHeight w:val="284"/>
        </w:trPr>
        <w:tc>
          <w:tcPr>
            <w:tcW w:w="907" w:type="dxa"/>
          </w:tcPr>
          <w:p w14:paraId="348E2552" w14:textId="77777777" w:rsidR="00D14FFD" w:rsidRPr="0013176B" w:rsidRDefault="00D14FFD" w:rsidP="00245FDF">
            <w:pPr>
              <w:pStyle w:val="Bodyjustified"/>
            </w:pPr>
            <w:r w:rsidRPr="0013176B">
              <w:t>44</w:t>
            </w:r>
          </w:p>
        </w:tc>
        <w:tc>
          <w:tcPr>
            <w:tcW w:w="1276" w:type="dxa"/>
          </w:tcPr>
          <w:p w14:paraId="4C3A8F28" w14:textId="16AC7033" w:rsidR="00D14FFD" w:rsidRPr="0013176B" w:rsidRDefault="00D14FFD" w:rsidP="00245FDF">
            <w:pPr>
              <w:pStyle w:val="Bodyjustified"/>
            </w:pPr>
            <w:r>
              <w:t>DH50157</w:t>
            </w:r>
          </w:p>
        </w:tc>
        <w:tc>
          <w:tcPr>
            <w:tcW w:w="2778" w:type="dxa"/>
          </w:tcPr>
          <w:p w14:paraId="41866684" w14:textId="7F50EF1A" w:rsidR="00D14FFD" w:rsidRDefault="00D14FFD" w:rsidP="00D14FFD">
            <w:pPr>
              <w:pStyle w:val="Bodyjustified"/>
              <w:jc w:val="left"/>
            </w:pPr>
            <w:r>
              <w:t>Ceramic Pill B</w:t>
            </w:r>
          </w:p>
        </w:tc>
        <w:tc>
          <w:tcPr>
            <w:tcW w:w="1247" w:type="dxa"/>
          </w:tcPr>
          <w:p w14:paraId="567BC23D" w14:textId="30F8529F" w:rsidR="00D14FFD" w:rsidRPr="0013176B" w:rsidRDefault="00D14FFD" w:rsidP="00245FDF">
            <w:pPr>
              <w:pStyle w:val="Bodyjustified"/>
            </w:pPr>
            <w:r>
              <w:t>0.73</w:t>
            </w:r>
          </w:p>
        </w:tc>
        <w:tc>
          <w:tcPr>
            <w:tcW w:w="850" w:type="dxa"/>
          </w:tcPr>
          <w:p w14:paraId="52EA5437" w14:textId="30E28E4D" w:rsidR="00D14FFD" w:rsidRPr="0013176B" w:rsidRDefault="00D14FFD" w:rsidP="00245FDF">
            <w:pPr>
              <w:pStyle w:val="Bodyjustified"/>
            </w:pPr>
            <w:r>
              <w:t>D7</w:t>
            </w:r>
          </w:p>
        </w:tc>
        <w:tc>
          <w:tcPr>
            <w:tcW w:w="851" w:type="dxa"/>
          </w:tcPr>
          <w:p w14:paraId="39342888" w14:textId="7E79E3EE" w:rsidR="00D14FFD" w:rsidRPr="0013176B" w:rsidRDefault="00D14FFD" w:rsidP="00245FDF">
            <w:pPr>
              <w:pStyle w:val="Bodyjustified"/>
            </w:pPr>
            <w:r>
              <w:t>D7</w:t>
            </w:r>
          </w:p>
        </w:tc>
        <w:tc>
          <w:tcPr>
            <w:tcW w:w="794" w:type="dxa"/>
          </w:tcPr>
          <w:p w14:paraId="32C4A556" w14:textId="3C7A89C3" w:rsidR="00D14FFD" w:rsidRPr="0013176B" w:rsidRDefault="00D14FFD" w:rsidP="00245FDF">
            <w:pPr>
              <w:pStyle w:val="Bodyjustified"/>
            </w:pPr>
            <w:r>
              <w:t>0.02</w:t>
            </w:r>
          </w:p>
        </w:tc>
      </w:tr>
      <w:tr w:rsidR="00D14FFD" w:rsidRPr="00FC4A2B" w14:paraId="1496DFA2" w14:textId="5DD33B26" w:rsidTr="00DE2CA4">
        <w:trPr>
          <w:trHeight w:val="284"/>
        </w:trPr>
        <w:tc>
          <w:tcPr>
            <w:tcW w:w="907" w:type="dxa"/>
          </w:tcPr>
          <w:p w14:paraId="04C58E71" w14:textId="77777777" w:rsidR="00D14FFD" w:rsidRPr="0013176B" w:rsidRDefault="00D14FFD" w:rsidP="00245FDF">
            <w:pPr>
              <w:pStyle w:val="Bodyjustified"/>
            </w:pPr>
            <w:r w:rsidRPr="0013176B">
              <w:t>45</w:t>
            </w:r>
          </w:p>
        </w:tc>
        <w:tc>
          <w:tcPr>
            <w:tcW w:w="1276" w:type="dxa"/>
          </w:tcPr>
          <w:p w14:paraId="29F63096" w14:textId="268B9263" w:rsidR="00D14FFD" w:rsidRPr="0013176B" w:rsidRDefault="00D14FFD" w:rsidP="00245FDF">
            <w:pPr>
              <w:pStyle w:val="Bodyjustified"/>
            </w:pPr>
            <w:r>
              <w:t>DH50157</w:t>
            </w:r>
          </w:p>
        </w:tc>
        <w:tc>
          <w:tcPr>
            <w:tcW w:w="2778" w:type="dxa"/>
          </w:tcPr>
          <w:p w14:paraId="15E4D7B8" w14:textId="5EF1AD42" w:rsidR="00D14FFD" w:rsidRDefault="00D14FFD" w:rsidP="00D14FFD">
            <w:pPr>
              <w:pStyle w:val="Bodyjustified"/>
              <w:jc w:val="left"/>
            </w:pPr>
            <w:r>
              <w:t>Ceramic Pill C (Cathode Lead)</w:t>
            </w:r>
          </w:p>
        </w:tc>
        <w:tc>
          <w:tcPr>
            <w:tcW w:w="1247" w:type="dxa"/>
          </w:tcPr>
          <w:p w14:paraId="398DD05A" w14:textId="5C17BE1A" w:rsidR="00D14FFD" w:rsidRPr="0013176B" w:rsidRDefault="00D14FFD" w:rsidP="00245FDF">
            <w:pPr>
              <w:pStyle w:val="Bodyjustified"/>
            </w:pPr>
            <w:r>
              <w:t>0.73</w:t>
            </w:r>
          </w:p>
        </w:tc>
        <w:tc>
          <w:tcPr>
            <w:tcW w:w="850" w:type="dxa"/>
          </w:tcPr>
          <w:p w14:paraId="5BE5FA70" w14:textId="046A57D5" w:rsidR="00D14FFD" w:rsidRPr="0013176B" w:rsidRDefault="00D14FFD" w:rsidP="00245FDF">
            <w:pPr>
              <w:pStyle w:val="Bodyjustified"/>
            </w:pPr>
            <w:r>
              <w:t>D7</w:t>
            </w:r>
          </w:p>
        </w:tc>
        <w:tc>
          <w:tcPr>
            <w:tcW w:w="851" w:type="dxa"/>
          </w:tcPr>
          <w:p w14:paraId="2951CEF5" w14:textId="7EB836DB" w:rsidR="00D14FFD" w:rsidRPr="0013176B" w:rsidRDefault="00D14FFD" w:rsidP="00245FDF">
            <w:pPr>
              <w:pStyle w:val="Bodyjustified"/>
            </w:pPr>
            <w:r>
              <w:t>E2</w:t>
            </w:r>
          </w:p>
        </w:tc>
        <w:tc>
          <w:tcPr>
            <w:tcW w:w="794" w:type="dxa"/>
          </w:tcPr>
          <w:p w14:paraId="6B26E7DE" w14:textId="4403D3EF" w:rsidR="00D14FFD" w:rsidRPr="0013176B" w:rsidRDefault="00D14FFD" w:rsidP="00245FDF">
            <w:pPr>
              <w:pStyle w:val="Bodyjustified"/>
            </w:pPr>
            <w:r>
              <w:t>0.02</w:t>
            </w:r>
          </w:p>
        </w:tc>
      </w:tr>
      <w:tr w:rsidR="00D14FFD" w:rsidRPr="00FC4A2B" w14:paraId="1595904E" w14:textId="53A760B7" w:rsidTr="00DE2CA4">
        <w:trPr>
          <w:trHeight w:val="284"/>
        </w:trPr>
        <w:tc>
          <w:tcPr>
            <w:tcW w:w="907" w:type="dxa"/>
          </w:tcPr>
          <w:p w14:paraId="7B0E12C1" w14:textId="77777777" w:rsidR="00D14FFD" w:rsidRPr="0013176B" w:rsidRDefault="00D14FFD" w:rsidP="00245FDF">
            <w:pPr>
              <w:pStyle w:val="Bodyjustified"/>
            </w:pPr>
            <w:r w:rsidRPr="0013176B">
              <w:lastRenderedPageBreak/>
              <w:t>46</w:t>
            </w:r>
          </w:p>
        </w:tc>
        <w:tc>
          <w:tcPr>
            <w:tcW w:w="1276" w:type="dxa"/>
          </w:tcPr>
          <w:p w14:paraId="65F26C33" w14:textId="473BA311" w:rsidR="00D14FFD" w:rsidRPr="0013176B" w:rsidRDefault="00D14FFD" w:rsidP="00245FDF">
            <w:pPr>
              <w:pStyle w:val="Bodyjustified"/>
            </w:pPr>
            <w:r>
              <w:t>DH50157</w:t>
            </w:r>
          </w:p>
        </w:tc>
        <w:tc>
          <w:tcPr>
            <w:tcW w:w="2778" w:type="dxa"/>
          </w:tcPr>
          <w:p w14:paraId="023B194C" w14:textId="78909DB5" w:rsidR="00D14FFD" w:rsidRDefault="00D14FFD" w:rsidP="00D14FFD">
            <w:pPr>
              <w:pStyle w:val="Bodyjustified"/>
              <w:jc w:val="left"/>
            </w:pPr>
            <w:r>
              <w:t>Ceramic Pill D (Anode Lead)</w:t>
            </w:r>
          </w:p>
        </w:tc>
        <w:tc>
          <w:tcPr>
            <w:tcW w:w="1247" w:type="dxa"/>
          </w:tcPr>
          <w:p w14:paraId="6E3F745F" w14:textId="07347362" w:rsidR="00D14FFD" w:rsidRPr="0013176B" w:rsidRDefault="00D14FFD" w:rsidP="00245FDF">
            <w:pPr>
              <w:pStyle w:val="Bodyjustified"/>
            </w:pPr>
            <w:r>
              <w:t>0.73</w:t>
            </w:r>
          </w:p>
        </w:tc>
        <w:tc>
          <w:tcPr>
            <w:tcW w:w="850" w:type="dxa"/>
          </w:tcPr>
          <w:p w14:paraId="55BD5D8E" w14:textId="45A74056" w:rsidR="00D14FFD" w:rsidRPr="0013176B" w:rsidRDefault="00D14FFD" w:rsidP="00245FDF">
            <w:pPr>
              <w:pStyle w:val="Bodyjustified"/>
            </w:pPr>
            <w:r>
              <w:t>E2</w:t>
            </w:r>
          </w:p>
        </w:tc>
        <w:tc>
          <w:tcPr>
            <w:tcW w:w="851" w:type="dxa"/>
          </w:tcPr>
          <w:p w14:paraId="5B27F475" w14:textId="3C5C0F84" w:rsidR="00D14FFD" w:rsidRPr="0013176B" w:rsidRDefault="00D14FFD" w:rsidP="00245FDF">
            <w:pPr>
              <w:pStyle w:val="Bodyjustified"/>
            </w:pPr>
            <w:r>
              <w:t>D7</w:t>
            </w:r>
          </w:p>
        </w:tc>
        <w:tc>
          <w:tcPr>
            <w:tcW w:w="794" w:type="dxa"/>
          </w:tcPr>
          <w:p w14:paraId="0928329B" w14:textId="61E64659" w:rsidR="00D14FFD" w:rsidRPr="0013176B" w:rsidRDefault="00D14FFD" w:rsidP="00245FDF">
            <w:pPr>
              <w:pStyle w:val="Bodyjustified"/>
            </w:pPr>
            <w:r>
              <w:t>0.02</w:t>
            </w:r>
          </w:p>
        </w:tc>
      </w:tr>
      <w:tr w:rsidR="00D14FFD" w:rsidRPr="00FC4A2B" w14:paraId="286D4412" w14:textId="56AA83F5" w:rsidTr="00DE2CA4">
        <w:trPr>
          <w:trHeight w:val="284"/>
        </w:trPr>
        <w:tc>
          <w:tcPr>
            <w:tcW w:w="907" w:type="dxa"/>
          </w:tcPr>
          <w:p w14:paraId="25CDC08D" w14:textId="77777777" w:rsidR="00D14FFD" w:rsidRPr="0013176B" w:rsidRDefault="00D14FFD" w:rsidP="00245FDF">
            <w:pPr>
              <w:pStyle w:val="Bodyjustified"/>
            </w:pPr>
            <w:r w:rsidRPr="0013176B">
              <w:t>47</w:t>
            </w:r>
          </w:p>
        </w:tc>
        <w:tc>
          <w:tcPr>
            <w:tcW w:w="1276" w:type="dxa"/>
          </w:tcPr>
          <w:p w14:paraId="6160AE3F" w14:textId="4BA5AC1B" w:rsidR="00D14FFD" w:rsidRPr="0013176B" w:rsidRDefault="00D14FFD" w:rsidP="00245FDF">
            <w:pPr>
              <w:pStyle w:val="Bodyjustified"/>
            </w:pPr>
            <w:r>
              <w:t>DH50157</w:t>
            </w:r>
          </w:p>
        </w:tc>
        <w:tc>
          <w:tcPr>
            <w:tcW w:w="2778" w:type="dxa"/>
          </w:tcPr>
          <w:p w14:paraId="0FA8B313" w14:textId="5EFF15B3" w:rsidR="00D14FFD" w:rsidRDefault="00D14FFD" w:rsidP="00D14FFD">
            <w:pPr>
              <w:pStyle w:val="Bodyjustified"/>
              <w:jc w:val="left"/>
            </w:pPr>
            <w:r>
              <w:t>Ceramic Pill E (2 Leads)</w:t>
            </w:r>
          </w:p>
        </w:tc>
        <w:tc>
          <w:tcPr>
            <w:tcW w:w="1247" w:type="dxa"/>
          </w:tcPr>
          <w:p w14:paraId="71DE7012" w14:textId="30462FE8" w:rsidR="00D14FFD" w:rsidRPr="0013176B" w:rsidRDefault="00D14FFD" w:rsidP="00245FDF">
            <w:pPr>
              <w:pStyle w:val="Bodyjustified"/>
            </w:pPr>
            <w:r>
              <w:t>0.73</w:t>
            </w:r>
          </w:p>
        </w:tc>
        <w:tc>
          <w:tcPr>
            <w:tcW w:w="850" w:type="dxa"/>
          </w:tcPr>
          <w:p w14:paraId="0DF618C7" w14:textId="34F19F4A" w:rsidR="00D14FFD" w:rsidRPr="0013176B" w:rsidRDefault="00D14FFD" w:rsidP="00245FDF">
            <w:pPr>
              <w:pStyle w:val="Bodyjustified"/>
            </w:pPr>
            <w:r>
              <w:t>E2</w:t>
            </w:r>
          </w:p>
        </w:tc>
        <w:tc>
          <w:tcPr>
            <w:tcW w:w="851" w:type="dxa"/>
          </w:tcPr>
          <w:p w14:paraId="15CD68A9" w14:textId="34789E71" w:rsidR="00D14FFD" w:rsidRPr="0013176B" w:rsidRDefault="00D14FFD" w:rsidP="00245FDF">
            <w:pPr>
              <w:pStyle w:val="Bodyjustified"/>
            </w:pPr>
            <w:r>
              <w:t>E2</w:t>
            </w:r>
          </w:p>
        </w:tc>
        <w:tc>
          <w:tcPr>
            <w:tcW w:w="794" w:type="dxa"/>
          </w:tcPr>
          <w:p w14:paraId="77A2EE67" w14:textId="5A25ABF5" w:rsidR="00D14FFD" w:rsidRPr="0013176B" w:rsidRDefault="00D14FFD" w:rsidP="00245FDF">
            <w:pPr>
              <w:pStyle w:val="Bodyjustified"/>
            </w:pPr>
            <w:r>
              <w:t>0.02</w:t>
            </w:r>
          </w:p>
        </w:tc>
      </w:tr>
      <w:tr w:rsidR="00D14FFD" w:rsidRPr="00FC4A2B" w14:paraId="560EBE3E" w14:textId="0234E602" w:rsidTr="00DE2CA4">
        <w:trPr>
          <w:trHeight w:val="284"/>
        </w:trPr>
        <w:tc>
          <w:tcPr>
            <w:tcW w:w="907" w:type="dxa"/>
          </w:tcPr>
          <w:p w14:paraId="02D9416E" w14:textId="77777777" w:rsidR="00D14FFD" w:rsidRPr="0013176B" w:rsidRDefault="00D14FFD" w:rsidP="00245FDF">
            <w:pPr>
              <w:pStyle w:val="Bodyjustified"/>
            </w:pPr>
            <w:r w:rsidRPr="0013176B">
              <w:t>48</w:t>
            </w:r>
          </w:p>
        </w:tc>
        <w:tc>
          <w:tcPr>
            <w:tcW w:w="1276" w:type="dxa"/>
          </w:tcPr>
          <w:p w14:paraId="63AFD919" w14:textId="7D39D93F" w:rsidR="00D14FFD" w:rsidRPr="0013176B" w:rsidRDefault="00D14FFD" w:rsidP="00245FDF">
            <w:pPr>
              <w:pStyle w:val="Bodyjustified"/>
            </w:pPr>
            <w:r>
              <w:t>DH50157</w:t>
            </w:r>
          </w:p>
        </w:tc>
        <w:tc>
          <w:tcPr>
            <w:tcW w:w="2778" w:type="dxa"/>
          </w:tcPr>
          <w:p w14:paraId="23C5BAAB" w14:textId="7AF051E9" w:rsidR="00D14FFD" w:rsidRDefault="00D14FFD" w:rsidP="00D14FFD">
            <w:pPr>
              <w:pStyle w:val="Bodyjustified"/>
              <w:jc w:val="left"/>
            </w:pPr>
            <w:r>
              <w:t xml:space="preserve">Ceramic Pill F </w:t>
            </w:r>
            <w:r w:rsidRPr="008021F0">
              <w:t>(Anode Lead)</w:t>
            </w:r>
          </w:p>
        </w:tc>
        <w:tc>
          <w:tcPr>
            <w:tcW w:w="1247" w:type="dxa"/>
          </w:tcPr>
          <w:p w14:paraId="74964515" w14:textId="55EA9793" w:rsidR="00D14FFD" w:rsidRPr="0013176B" w:rsidRDefault="00D14FFD" w:rsidP="00245FDF">
            <w:pPr>
              <w:pStyle w:val="Bodyjustified"/>
            </w:pPr>
            <w:r>
              <w:t>0.73</w:t>
            </w:r>
          </w:p>
        </w:tc>
        <w:tc>
          <w:tcPr>
            <w:tcW w:w="850" w:type="dxa"/>
          </w:tcPr>
          <w:p w14:paraId="559973C4" w14:textId="133CA3EB" w:rsidR="00D14FFD" w:rsidRPr="0013176B" w:rsidRDefault="00D14FFD" w:rsidP="00245FDF">
            <w:pPr>
              <w:pStyle w:val="Bodyjustified"/>
            </w:pPr>
            <w:r>
              <w:t>E2</w:t>
            </w:r>
          </w:p>
        </w:tc>
        <w:tc>
          <w:tcPr>
            <w:tcW w:w="851" w:type="dxa"/>
          </w:tcPr>
          <w:p w14:paraId="7A050644" w14:textId="18692273" w:rsidR="00D14FFD" w:rsidRPr="0013176B" w:rsidRDefault="00D14FFD" w:rsidP="00245FDF">
            <w:pPr>
              <w:pStyle w:val="Bodyjustified"/>
            </w:pPr>
            <w:r>
              <w:t>D7</w:t>
            </w:r>
          </w:p>
        </w:tc>
        <w:tc>
          <w:tcPr>
            <w:tcW w:w="794" w:type="dxa"/>
          </w:tcPr>
          <w:p w14:paraId="78FD2644" w14:textId="7242B7DC" w:rsidR="00D14FFD" w:rsidRPr="0013176B" w:rsidRDefault="00D14FFD" w:rsidP="00245FDF">
            <w:pPr>
              <w:pStyle w:val="Bodyjustified"/>
            </w:pPr>
            <w:r>
              <w:t>0.02</w:t>
            </w:r>
          </w:p>
        </w:tc>
      </w:tr>
      <w:tr w:rsidR="00D14FFD" w:rsidRPr="00FC4A2B" w14:paraId="101C8D48" w14:textId="403571CA" w:rsidTr="00DE2CA4">
        <w:trPr>
          <w:trHeight w:val="284"/>
        </w:trPr>
        <w:tc>
          <w:tcPr>
            <w:tcW w:w="907" w:type="dxa"/>
          </w:tcPr>
          <w:p w14:paraId="0EA53D19" w14:textId="77777777" w:rsidR="00D14FFD" w:rsidRPr="0013176B" w:rsidRDefault="00D14FFD" w:rsidP="00245FDF">
            <w:pPr>
              <w:pStyle w:val="Bodyjustified"/>
            </w:pPr>
            <w:r w:rsidRPr="0013176B">
              <w:t>49</w:t>
            </w:r>
          </w:p>
        </w:tc>
        <w:tc>
          <w:tcPr>
            <w:tcW w:w="1276" w:type="dxa"/>
          </w:tcPr>
          <w:p w14:paraId="7425A31F" w14:textId="354775FC" w:rsidR="00D14FFD" w:rsidRPr="0013176B" w:rsidRDefault="00D14FFD" w:rsidP="00245FDF">
            <w:pPr>
              <w:pStyle w:val="Bodyjustified"/>
            </w:pPr>
            <w:r>
              <w:t>DH50157</w:t>
            </w:r>
          </w:p>
        </w:tc>
        <w:tc>
          <w:tcPr>
            <w:tcW w:w="2778" w:type="dxa"/>
          </w:tcPr>
          <w:p w14:paraId="048A6FDB" w14:textId="70834856" w:rsidR="00D14FFD" w:rsidRDefault="00D14FFD" w:rsidP="00D14FFD">
            <w:pPr>
              <w:pStyle w:val="Bodyjustified"/>
              <w:jc w:val="left"/>
            </w:pPr>
            <w:r>
              <w:t>Ceramic Pill G</w:t>
            </w:r>
          </w:p>
        </w:tc>
        <w:tc>
          <w:tcPr>
            <w:tcW w:w="1247" w:type="dxa"/>
          </w:tcPr>
          <w:p w14:paraId="478188A6" w14:textId="73970AE9" w:rsidR="00D14FFD" w:rsidRPr="0013176B" w:rsidRDefault="00D14FFD" w:rsidP="00627087">
            <w:pPr>
              <w:pStyle w:val="Bodyjustified"/>
            </w:pPr>
            <w:r>
              <w:t>0.8</w:t>
            </w:r>
          </w:p>
        </w:tc>
        <w:tc>
          <w:tcPr>
            <w:tcW w:w="850" w:type="dxa"/>
          </w:tcPr>
          <w:p w14:paraId="0B7109D5" w14:textId="6D72D24A" w:rsidR="00D14FFD" w:rsidRPr="0013176B" w:rsidRDefault="00D14FFD" w:rsidP="00245FDF">
            <w:pPr>
              <w:pStyle w:val="Bodyjustified"/>
            </w:pPr>
            <w:r>
              <w:t>D7</w:t>
            </w:r>
          </w:p>
        </w:tc>
        <w:tc>
          <w:tcPr>
            <w:tcW w:w="851" w:type="dxa"/>
          </w:tcPr>
          <w:p w14:paraId="5F3E917F" w14:textId="68FA5CBD" w:rsidR="00D14FFD" w:rsidRPr="0013176B" w:rsidRDefault="00D14FFD" w:rsidP="00245FDF">
            <w:pPr>
              <w:pStyle w:val="Bodyjustified"/>
            </w:pPr>
            <w:r>
              <w:t>A7</w:t>
            </w:r>
          </w:p>
        </w:tc>
        <w:tc>
          <w:tcPr>
            <w:tcW w:w="794" w:type="dxa"/>
          </w:tcPr>
          <w:p w14:paraId="1F06190E" w14:textId="0C35ADDF" w:rsidR="00D14FFD" w:rsidRPr="0013176B" w:rsidRDefault="00D14FFD" w:rsidP="00245FDF">
            <w:pPr>
              <w:pStyle w:val="Bodyjustified"/>
            </w:pPr>
            <w:r>
              <w:t>0.15</w:t>
            </w:r>
          </w:p>
        </w:tc>
      </w:tr>
      <w:tr w:rsidR="008021F0" w:rsidRPr="00FC4A2B" w14:paraId="0DEA1372" w14:textId="0D68FC22" w:rsidTr="00DE2CA4">
        <w:trPr>
          <w:trHeight w:val="284"/>
        </w:trPr>
        <w:tc>
          <w:tcPr>
            <w:tcW w:w="907" w:type="dxa"/>
          </w:tcPr>
          <w:p w14:paraId="3264AB18" w14:textId="77777777" w:rsidR="008021F0" w:rsidRPr="0013176B" w:rsidRDefault="008021F0" w:rsidP="00245FDF">
            <w:pPr>
              <w:pStyle w:val="Bodyjustified"/>
            </w:pPr>
            <w:r w:rsidRPr="0013176B">
              <w:t>50</w:t>
            </w:r>
          </w:p>
        </w:tc>
        <w:tc>
          <w:tcPr>
            <w:tcW w:w="1276" w:type="dxa"/>
          </w:tcPr>
          <w:p w14:paraId="5B048A70" w14:textId="66F63BA5" w:rsidR="008021F0" w:rsidRPr="0013176B" w:rsidRDefault="008021F0" w:rsidP="00245FDF">
            <w:pPr>
              <w:pStyle w:val="Bodyjustified"/>
            </w:pPr>
            <w:r w:rsidRPr="00627087">
              <w:t>DH50151</w:t>
            </w:r>
          </w:p>
        </w:tc>
        <w:tc>
          <w:tcPr>
            <w:tcW w:w="2778" w:type="dxa"/>
          </w:tcPr>
          <w:p w14:paraId="4F0E4491" w14:textId="6B7E91A3" w:rsidR="008021F0" w:rsidRDefault="008021F0" w:rsidP="00D14FFD">
            <w:pPr>
              <w:pStyle w:val="Bodyjustified"/>
              <w:jc w:val="left"/>
            </w:pPr>
            <w:r>
              <w:t xml:space="preserve">Ceramic Stripline </w:t>
            </w:r>
          </w:p>
        </w:tc>
        <w:tc>
          <w:tcPr>
            <w:tcW w:w="1247" w:type="dxa"/>
          </w:tcPr>
          <w:p w14:paraId="4F64D847" w14:textId="4DF1C48D" w:rsidR="008021F0" w:rsidRPr="0013176B" w:rsidRDefault="008021F0" w:rsidP="00245FDF">
            <w:pPr>
              <w:pStyle w:val="Bodyjustified"/>
            </w:pPr>
            <w:r>
              <w:t>0.2</w:t>
            </w:r>
          </w:p>
        </w:tc>
        <w:tc>
          <w:tcPr>
            <w:tcW w:w="850" w:type="dxa"/>
          </w:tcPr>
          <w:p w14:paraId="43163962" w14:textId="6468EAEC" w:rsidR="008021F0" w:rsidRPr="0013176B" w:rsidRDefault="008021F0" w:rsidP="00245FDF">
            <w:pPr>
              <w:pStyle w:val="Bodyjustified"/>
            </w:pPr>
            <w:r>
              <w:t>D7</w:t>
            </w:r>
          </w:p>
        </w:tc>
        <w:tc>
          <w:tcPr>
            <w:tcW w:w="851" w:type="dxa"/>
          </w:tcPr>
          <w:p w14:paraId="595CBE5D" w14:textId="28094C75" w:rsidR="008021F0" w:rsidRPr="0013176B" w:rsidRDefault="008021F0" w:rsidP="00245FDF">
            <w:pPr>
              <w:pStyle w:val="Bodyjustified"/>
            </w:pPr>
            <w:r>
              <w:t>D7</w:t>
            </w:r>
          </w:p>
        </w:tc>
        <w:tc>
          <w:tcPr>
            <w:tcW w:w="794" w:type="dxa"/>
          </w:tcPr>
          <w:p w14:paraId="25F1F883" w14:textId="163812ED" w:rsidR="008021F0" w:rsidRPr="0013176B" w:rsidRDefault="008021F0" w:rsidP="00245FDF">
            <w:pPr>
              <w:pStyle w:val="Bodyjustified"/>
            </w:pPr>
            <w:r>
              <w:t>0.02</w:t>
            </w:r>
          </w:p>
        </w:tc>
      </w:tr>
      <w:tr w:rsidR="00D14FFD" w:rsidRPr="00FC4A2B" w14:paraId="4361D6FF" w14:textId="22D78AD6" w:rsidTr="00DE2CA4">
        <w:trPr>
          <w:trHeight w:val="284"/>
        </w:trPr>
        <w:tc>
          <w:tcPr>
            <w:tcW w:w="907" w:type="dxa"/>
          </w:tcPr>
          <w:p w14:paraId="67F8B090" w14:textId="77777777" w:rsidR="00D14FFD" w:rsidRPr="0013176B" w:rsidRDefault="00D14FFD" w:rsidP="00245FDF">
            <w:pPr>
              <w:pStyle w:val="Bodyjustified"/>
            </w:pPr>
            <w:r w:rsidRPr="0013176B">
              <w:t>51</w:t>
            </w:r>
          </w:p>
        </w:tc>
        <w:tc>
          <w:tcPr>
            <w:tcW w:w="1276" w:type="dxa"/>
          </w:tcPr>
          <w:p w14:paraId="4A9A6E56" w14:textId="664918A7" w:rsidR="00D14FFD" w:rsidRPr="0013176B" w:rsidRDefault="00D14FFD" w:rsidP="00245FDF">
            <w:pPr>
              <w:pStyle w:val="Bodyjustified"/>
            </w:pPr>
            <w:r>
              <w:t>DH50152</w:t>
            </w:r>
          </w:p>
        </w:tc>
        <w:tc>
          <w:tcPr>
            <w:tcW w:w="2778" w:type="dxa"/>
          </w:tcPr>
          <w:p w14:paraId="6E97070E" w14:textId="64924EE1" w:rsidR="00D14FFD" w:rsidRDefault="00D14FFD" w:rsidP="00D14FFD">
            <w:pPr>
              <w:pStyle w:val="Bodyjustified"/>
              <w:jc w:val="left"/>
            </w:pPr>
            <w:r>
              <w:t xml:space="preserve">Ceramic Stripline </w:t>
            </w:r>
          </w:p>
        </w:tc>
        <w:tc>
          <w:tcPr>
            <w:tcW w:w="1247" w:type="dxa"/>
          </w:tcPr>
          <w:p w14:paraId="609EFC7F" w14:textId="7169455D" w:rsidR="00D14FFD" w:rsidRPr="0013176B" w:rsidRDefault="00D14FFD" w:rsidP="00245FDF">
            <w:pPr>
              <w:pStyle w:val="Bodyjustified"/>
            </w:pPr>
            <w:r>
              <w:t>0.22</w:t>
            </w:r>
          </w:p>
        </w:tc>
        <w:tc>
          <w:tcPr>
            <w:tcW w:w="850" w:type="dxa"/>
          </w:tcPr>
          <w:p w14:paraId="24475A62" w14:textId="52036B25" w:rsidR="00D14FFD" w:rsidRPr="0013176B" w:rsidRDefault="00D14FFD" w:rsidP="00245FDF">
            <w:pPr>
              <w:pStyle w:val="Bodyjustified"/>
            </w:pPr>
            <w:r>
              <w:t>D7</w:t>
            </w:r>
          </w:p>
        </w:tc>
        <w:tc>
          <w:tcPr>
            <w:tcW w:w="851" w:type="dxa"/>
          </w:tcPr>
          <w:p w14:paraId="5120868E" w14:textId="68325EE1" w:rsidR="00D14FFD" w:rsidRPr="0013176B" w:rsidRDefault="00D14FFD" w:rsidP="00245FDF">
            <w:pPr>
              <w:pStyle w:val="Bodyjustified"/>
            </w:pPr>
            <w:r>
              <w:t>D7</w:t>
            </w:r>
          </w:p>
        </w:tc>
        <w:tc>
          <w:tcPr>
            <w:tcW w:w="794" w:type="dxa"/>
          </w:tcPr>
          <w:p w14:paraId="3B2683D6" w14:textId="003AB9EF" w:rsidR="00D14FFD" w:rsidRPr="0013176B" w:rsidRDefault="00D14FFD" w:rsidP="00245FDF">
            <w:pPr>
              <w:pStyle w:val="Bodyjustified"/>
            </w:pPr>
            <w:r>
              <w:t>0.02</w:t>
            </w:r>
          </w:p>
        </w:tc>
      </w:tr>
      <w:tr w:rsidR="00D14FFD" w:rsidRPr="00FC4A2B" w14:paraId="2FC4B2C3" w14:textId="13662D7E" w:rsidTr="00DE2CA4">
        <w:trPr>
          <w:trHeight w:val="284"/>
        </w:trPr>
        <w:tc>
          <w:tcPr>
            <w:tcW w:w="907" w:type="dxa"/>
          </w:tcPr>
          <w:p w14:paraId="1B81C749" w14:textId="77777777" w:rsidR="00D14FFD" w:rsidRPr="0013176B" w:rsidRDefault="00D14FFD" w:rsidP="00245FDF">
            <w:pPr>
              <w:pStyle w:val="Bodyjustified"/>
            </w:pPr>
            <w:r w:rsidRPr="0013176B">
              <w:t>52</w:t>
            </w:r>
          </w:p>
        </w:tc>
        <w:tc>
          <w:tcPr>
            <w:tcW w:w="1276" w:type="dxa"/>
          </w:tcPr>
          <w:p w14:paraId="5CC6FC68" w14:textId="53682901" w:rsidR="00D14FFD" w:rsidRPr="0013176B" w:rsidRDefault="00D14FFD" w:rsidP="00245FDF">
            <w:pPr>
              <w:pStyle w:val="Bodyjustified"/>
            </w:pPr>
            <w:r>
              <w:t>DH50153</w:t>
            </w:r>
          </w:p>
        </w:tc>
        <w:tc>
          <w:tcPr>
            <w:tcW w:w="2778" w:type="dxa"/>
          </w:tcPr>
          <w:p w14:paraId="38299DBD" w14:textId="5BE9082B" w:rsidR="00D14FFD" w:rsidRDefault="00D14FFD" w:rsidP="00D14FFD">
            <w:pPr>
              <w:pStyle w:val="Bodyjustified"/>
              <w:jc w:val="left"/>
            </w:pPr>
            <w:r>
              <w:t xml:space="preserve">Ceramic Stripline </w:t>
            </w:r>
          </w:p>
        </w:tc>
        <w:tc>
          <w:tcPr>
            <w:tcW w:w="1247" w:type="dxa"/>
          </w:tcPr>
          <w:p w14:paraId="74B342F8" w14:textId="32F6911C" w:rsidR="00D14FFD" w:rsidRPr="0013176B" w:rsidRDefault="00D14FFD" w:rsidP="00627087">
            <w:pPr>
              <w:pStyle w:val="Bodyjustified"/>
            </w:pPr>
            <w:r>
              <w:t>0.26</w:t>
            </w:r>
          </w:p>
        </w:tc>
        <w:tc>
          <w:tcPr>
            <w:tcW w:w="850" w:type="dxa"/>
          </w:tcPr>
          <w:p w14:paraId="55FE1CFC" w14:textId="6F6EC1EA" w:rsidR="00D14FFD" w:rsidRPr="0013176B" w:rsidRDefault="00D14FFD" w:rsidP="00245FDF">
            <w:pPr>
              <w:pStyle w:val="Bodyjustified"/>
            </w:pPr>
            <w:r>
              <w:t>D7</w:t>
            </w:r>
          </w:p>
        </w:tc>
        <w:tc>
          <w:tcPr>
            <w:tcW w:w="851" w:type="dxa"/>
          </w:tcPr>
          <w:p w14:paraId="395E7D8F" w14:textId="07122898" w:rsidR="00D14FFD" w:rsidRPr="0013176B" w:rsidRDefault="00D14FFD" w:rsidP="00245FDF">
            <w:pPr>
              <w:pStyle w:val="Bodyjustified"/>
            </w:pPr>
            <w:r>
              <w:t>D7</w:t>
            </w:r>
          </w:p>
        </w:tc>
        <w:tc>
          <w:tcPr>
            <w:tcW w:w="794" w:type="dxa"/>
          </w:tcPr>
          <w:p w14:paraId="436CB2BD" w14:textId="67FBC343" w:rsidR="00D14FFD" w:rsidRPr="0013176B" w:rsidRDefault="00D14FFD" w:rsidP="00245FDF">
            <w:pPr>
              <w:pStyle w:val="Bodyjustified"/>
            </w:pPr>
            <w:r>
              <w:t>0.02</w:t>
            </w:r>
          </w:p>
        </w:tc>
      </w:tr>
      <w:tr w:rsidR="00D14FFD" w:rsidRPr="00FC4A2B" w14:paraId="0673BCF6" w14:textId="61C9CE4F" w:rsidTr="00DE2CA4">
        <w:trPr>
          <w:trHeight w:val="284"/>
        </w:trPr>
        <w:tc>
          <w:tcPr>
            <w:tcW w:w="907" w:type="dxa"/>
          </w:tcPr>
          <w:p w14:paraId="280ABFFA" w14:textId="77777777" w:rsidR="00D14FFD" w:rsidRPr="0013176B" w:rsidRDefault="00D14FFD" w:rsidP="00245FDF">
            <w:pPr>
              <w:pStyle w:val="Bodyjustified"/>
            </w:pPr>
            <w:r w:rsidRPr="0013176B">
              <w:t>53</w:t>
            </w:r>
          </w:p>
        </w:tc>
        <w:tc>
          <w:tcPr>
            <w:tcW w:w="1276" w:type="dxa"/>
          </w:tcPr>
          <w:p w14:paraId="3F73AB31" w14:textId="165768C3" w:rsidR="00D14FFD" w:rsidRPr="0013176B" w:rsidRDefault="00D14FFD" w:rsidP="00245FDF">
            <w:pPr>
              <w:pStyle w:val="Bodyjustified"/>
            </w:pPr>
            <w:r>
              <w:t>DH50154</w:t>
            </w:r>
          </w:p>
        </w:tc>
        <w:tc>
          <w:tcPr>
            <w:tcW w:w="2778" w:type="dxa"/>
          </w:tcPr>
          <w:p w14:paraId="084C7708" w14:textId="15EB522F" w:rsidR="00D14FFD" w:rsidRDefault="00D14FFD" w:rsidP="00D14FFD">
            <w:pPr>
              <w:pStyle w:val="Bodyjustified"/>
              <w:jc w:val="left"/>
            </w:pPr>
            <w:r>
              <w:t xml:space="preserve">Ceramic Stripline </w:t>
            </w:r>
          </w:p>
        </w:tc>
        <w:tc>
          <w:tcPr>
            <w:tcW w:w="1247" w:type="dxa"/>
          </w:tcPr>
          <w:p w14:paraId="22EFA16A" w14:textId="2F9528D6" w:rsidR="00D14FFD" w:rsidRPr="0013176B" w:rsidRDefault="00D14FFD" w:rsidP="00245FDF">
            <w:pPr>
              <w:pStyle w:val="Bodyjustified"/>
            </w:pPr>
            <w:r>
              <w:t>0.31</w:t>
            </w:r>
          </w:p>
        </w:tc>
        <w:tc>
          <w:tcPr>
            <w:tcW w:w="850" w:type="dxa"/>
          </w:tcPr>
          <w:p w14:paraId="065B05D8" w14:textId="5EAC08FD" w:rsidR="00D14FFD" w:rsidRPr="0013176B" w:rsidRDefault="00D14FFD" w:rsidP="00245FDF">
            <w:pPr>
              <w:pStyle w:val="Bodyjustified"/>
            </w:pPr>
            <w:r>
              <w:t>D7</w:t>
            </w:r>
          </w:p>
        </w:tc>
        <w:tc>
          <w:tcPr>
            <w:tcW w:w="851" w:type="dxa"/>
          </w:tcPr>
          <w:p w14:paraId="1E70FDBF" w14:textId="08E1AD7A" w:rsidR="00D14FFD" w:rsidRPr="0013176B" w:rsidRDefault="00D14FFD" w:rsidP="00245FDF">
            <w:pPr>
              <w:pStyle w:val="Bodyjustified"/>
            </w:pPr>
            <w:r>
              <w:t>D7</w:t>
            </w:r>
          </w:p>
        </w:tc>
        <w:tc>
          <w:tcPr>
            <w:tcW w:w="794" w:type="dxa"/>
          </w:tcPr>
          <w:p w14:paraId="142AD4FE" w14:textId="407EDF72" w:rsidR="00D14FFD" w:rsidRPr="0013176B" w:rsidRDefault="00D14FFD" w:rsidP="00245FDF">
            <w:pPr>
              <w:pStyle w:val="Bodyjustified"/>
            </w:pPr>
            <w:r>
              <w:t>0.02</w:t>
            </w:r>
          </w:p>
        </w:tc>
      </w:tr>
      <w:tr w:rsidR="00D14FFD" w:rsidRPr="00FC4A2B" w14:paraId="3A102D45" w14:textId="18319AB9" w:rsidTr="00DE2CA4">
        <w:trPr>
          <w:trHeight w:val="284"/>
        </w:trPr>
        <w:tc>
          <w:tcPr>
            <w:tcW w:w="907" w:type="dxa"/>
          </w:tcPr>
          <w:p w14:paraId="2124EA8F" w14:textId="77777777" w:rsidR="00D14FFD" w:rsidRPr="0013176B" w:rsidRDefault="00D14FFD" w:rsidP="00245FDF">
            <w:pPr>
              <w:pStyle w:val="Bodyjustified"/>
            </w:pPr>
            <w:r w:rsidRPr="0013176B">
              <w:t>54</w:t>
            </w:r>
          </w:p>
        </w:tc>
        <w:tc>
          <w:tcPr>
            <w:tcW w:w="1276" w:type="dxa"/>
          </w:tcPr>
          <w:p w14:paraId="2047247A" w14:textId="2EB6B695" w:rsidR="00D14FFD" w:rsidRPr="0013176B" w:rsidRDefault="00D14FFD" w:rsidP="00245FDF">
            <w:pPr>
              <w:pStyle w:val="Bodyjustified"/>
            </w:pPr>
            <w:r>
              <w:t>DH50155</w:t>
            </w:r>
          </w:p>
        </w:tc>
        <w:tc>
          <w:tcPr>
            <w:tcW w:w="2778" w:type="dxa"/>
          </w:tcPr>
          <w:p w14:paraId="410254D5" w14:textId="7FBC9283" w:rsidR="00D14FFD" w:rsidRDefault="00D14FFD" w:rsidP="00D14FFD">
            <w:pPr>
              <w:pStyle w:val="Bodyjustified"/>
              <w:jc w:val="left"/>
            </w:pPr>
            <w:r>
              <w:t xml:space="preserve">Ceramic Stripline </w:t>
            </w:r>
          </w:p>
        </w:tc>
        <w:tc>
          <w:tcPr>
            <w:tcW w:w="1247" w:type="dxa"/>
          </w:tcPr>
          <w:p w14:paraId="2A927543" w14:textId="787F26D9" w:rsidR="00D14FFD" w:rsidRPr="0013176B" w:rsidRDefault="00D14FFD" w:rsidP="00627087">
            <w:pPr>
              <w:pStyle w:val="Bodyjustified"/>
            </w:pPr>
            <w:r>
              <w:t>0.37</w:t>
            </w:r>
          </w:p>
        </w:tc>
        <w:tc>
          <w:tcPr>
            <w:tcW w:w="850" w:type="dxa"/>
          </w:tcPr>
          <w:p w14:paraId="14DF7F5E" w14:textId="54C8D372" w:rsidR="00D14FFD" w:rsidRPr="0013176B" w:rsidRDefault="00D14FFD" w:rsidP="00245FDF">
            <w:pPr>
              <w:pStyle w:val="Bodyjustified"/>
            </w:pPr>
            <w:r>
              <w:t>D7</w:t>
            </w:r>
          </w:p>
        </w:tc>
        <w:tc>
          <w:tcPr>
            <w:tcW w:w="851" w:type="dxa"/>
          </w:tcPr>
          <w:p w14:paraId="31520E25" w14:textId="3764AA1C" w:rsidR="00D14FFD" w:rsidRPr="0013176B" w:rsidRDefault="00D14FFD" w:rsidP="00245FDF">
            <w:pPr>
              <w:pStyle w:val="Bodyjustified"/>
            </w:pPr>
            <w:r>
              <w:t>D7</w:t>
            </w:r>
          </w:p>
        </w:tc>
        <w:tc>
          <w:tcPr>
            <w:tcW w:w="794" w:type="dxa"/>
          </w:tcPr>
          <w:p w14:paraId="27C4AA80" w14:textId="5E4EF52C" w:rsidR="00D14FFD" w:rsidRPr="0013176B" w:rsidRDefault="00D14FFD" w:rsidP="00245FDF">
            <w:pPr>
              <w:pStyle w:val="Bodyjustified"/>
            </w:pPr>
            <w:r>
              <w:t>0.02</w:t>
            </w:r>
          </w:p>
        </w:tc>
      </w:tr>
      <w:tr w:rsidR="00D14FFD" w:rsidRPr="00FC4A2B" w14:paraId="043A6BDB" w14:textId="7FB56C62" w:rsidTr="00DE2CA4">
        <w:trPr>
          <w:trHeight w:val="284"/>
        </w:trPr>
        <w:tc>
          <w:tcPr>
            <w:tcW w:w="907" w:type="dxa"/>
          </w:tcPr>
          <w:p w14:paraId="19A59526" w14:textId="77777777" w:rsidR="00D14FFD" w:rsidRPr="0013176B" w:rsidRDefault="00D14FFD" w:rsidP="00245FDF">
            <w:pPr>
              <w:pStyle w:val="Bodyjustified"/>
            </w:pPr>
            <w:r w:rsidRPr="0013176B">
              <w:t>55</w:t>
            </w:r>
          </w:p>
        </w:tc>
        <w:tc>
          <w:tcPr>
            <w:tcW w:w="1276" w:type="dxa"/>
          </w:tcPr>
          <w:p w14:paraId="0057878F" w14:textId="554EC0E1" w:rsidR="00D14FFD" w:rsidRPr="0013176B" w:rsidRDefault="00D14FFD" w:rsidP="00245FDF">
            <w:pPr>
              <w:pStyle w:val="Bodyjustified"/>
            </w:pPr>
            <w:r>
              <w:t>DH50156</w:t>
            </w:r>
          </w:p>
        </w:tc>
        <w:tc>
          <w:tcPr>
            <w:tcW w:w="2778" w:type="dxa"/>
          </w:tcPr>
          <w:p w14:paraId="0F493131" w14:textId="004DA9B3" w:rsidR="00D14FFD" w:rsidRDefault="00D14FFD" w:rsidP="00D14FFD">
            <w:pPr>
              <w:pStyle w:val="Bodyjustified"/>
              <w:jc w:val="left"/>
            </w:pPr>
            <w:r>
              <w:t xml:space="preserve">Ceramic Stripline </w:t>
            </w:r>
          </w:p>
        </w:tc>
        <w:tc>
          <w:tcPr>
            <w:tcW w:w="1247" w:type="dxa"/>
          </w:tcPr>
          <w:p w14:paraId="2EFA9A23" w14:textId="117D4EEA" w:rsidR="00D14FFD" w:rsidRPr="0013176B" w:rsidRDefault="00D14FFD" w:rsidP="00245FDF">
            <w:pPr>
              <w:pStyle w:val="Bodyjustified"/>
            </w:pPr>
            <w:r>
              <w:t>0.6</w:t>
            </w:r>
          </w:p>
        </w:tc>
        <w:tc>
          <w:tcPr>
            <w:tcW w:w="850" w:type="dxa"/>
          </w:tcPr>
          <w:p w14:paraId="137D8198" w14:textId="2BDECB04" w:rsidR="00D14FFD" w:rsidRPr="0013176B" w:rsidRDefault="00D14FFD" w:rsidP="00245FDF">
            <w:pPr>
              <w:pStyle w:val="Bodyjustified"/>
            </w:pPr>
            <w:r>
              <w:t>D7</w:t>
            </w:r>
          </w:p>
        </w:tc>
        <w:tc>
          <w:tcPr>
            <w:tcW w:w="851" w:type="dxa"/>
          </w:tcPr>
          <w:p w14:paraId="6BA9C946" w14:textId="1D1F1FF0" w:rsidR="00D14FFD" w:rsidRPr="0013176B" w:rsidRDefault="00D14FFD" w:rsidP="00245FDF">
            <w:pPr>
              <w:pStyle w:val="Bodyjustified"/>
            </w:pPr>
            <w:r>
              <w:t>D7</w:t>
            </w:r>
          </w:p>
        </w:tc>
        <w:tc>
          <w:tcPr>
            <w:tcW w:w="794" w:type="dxa"/>
          </w:tcPr>
          <w:p w14:paraId="72C217DC" w14:textId="1620943F" w:rsidR="00D14FFD" w:rsidRPr="0013176B" w:rsidRDefault="00D14FFD" w:rsidP="00245FDF">
            <w:pPr>
              <w:pStyle w:val="Bodyjustified"/>
            </w:pPr>
            <w:r>
              <w:t>0.02</w:t>
            </w:r>
          </w:p>
        </w:tc>
      </w:tr>
      <w:tr w:rsidR="00D14FFD" w:rsidRPr="00FC4A2B" w14:paraId="4AC9708F" w14:textId="5C8716CE" w:rsidTr="00DE2CA4">
        <w:trPr>
          <w:trHeight w:val="284"/>
        </w:trPr>
        <w:tc>
          <w:tcPr>
            <w:tcW w:w="907" w:type="dxa"/>
          </w:tcPr>
          <w:p w14:paraId="5048684E" w14:textId="77777777" w:rsidR="00D14FFD" w:rsidRPr="0013176B" w:rsidRDefault="00D14FFD" w:rsidP="00245FDF">
            <w:pPr>
              <w:pStyle w:val="Bodyjustified"/>
            </w:pPr>
            <w:r w:rsidRPr="0013176B">
              <w:t>56</w:t>
            </w:r>
          </w:p>
        </w:tc>
        <w:tc>
          <w:tcPr>
            <w:tcW w:w="1276" w:type="dxa"/>
          </w:tcPr>
          <w:p w14:paraId="04D65793" w14:textId="09C62572" w:rsidR="00D14FFD" w:rsidRPr="0013176B" w:rsidRDefault="00D14FFD" w:rsidP="00245FDF">
            <w:pPr>
              <w:pStyle w:val="Bodyjustified"/>
            </w:pPr>
            <w:r>
              <w:t>DH50157</w:t>
            </w:r>
          </w:p>
        </w:tc>
        <w:tc>
          <w:tcPr>
            <w:tcW w:w="2778" w:type="dxa"/>
          </w:tcPr>
          <w:p w14:paraId="02A3391C" w14:textId="3E73E01D" w:rsidR="00D14FFD" w:rsidRDefault="00D14FFD" w:rsidP="00D14FFD">
            <w:pPr>
              <w:pStyle w:val="Bodyjustified"/>
              <w:jc w:val="left"/>
            </w:pPr>
            <w:r>
              <w:t xml:space="preserve">Ceramic Stripline </w:t>
            </w:r>
          </w:p>
        </w:tc>
        <w:tc>
          <w:tcPr>
            <w:tcW w:w="1247" w:type="dxa"/>
          </w:tcPr>
          <w:p w14:paraId="6A38B818" w14:textId="05F0D189" w:rsidR="00D14FFD" w:rsidRPr="0013176B" w:rsidRDefault="00D14FFD" w:rsidP="00627087">
            <w:pPr>
              <w:pStyle w:val="Bodyjustified"/>
            </w:pPr>
            <w:r>
              <w:t>0.74</w:t>
            </w:r>
          </w:p>
        </w:tc>
        <w:tc>
          <w:tcPr>
            <w:tcW w:w="850" w:type="dxa"/>
          </w:tcPr>
          <w:p w14:paraId="6EF6E475" w14:textId="4E18F89A" w:rsidR="00D14FFD" w:rsidRPr="0013176B" w:rsidRDefault="00D14FFD" w:rsidP="00245FDF">
            <w:pPr>
              <w:pStyle w:val="Bodyjustified"/>
            </w:pPr>
            <w:r>
              <w:t>D7</w:t>
            </w:r>
          </w:p>
        </w:tc>
        <w:tc>
          <w:tcPr>
            <w:tcW w:w="851" w:type="dxa"/>
          </w:tcPr>
          <w:p w14:paraId="4634A684" w14:textId="2F06118D" w:rsidR="00D14FFD" w:rsidRPr="0013176B" w:rsidRDefault="00D14FFD" w:rsidP="00245FDF">
            <w:pPr>
              <w:pStyle w:val="Bodyjustified"/>
            </w:pPr>
            <w:r>
              <w:t>D7</w:t>
            </w:r>
          </w:p>
        </w:tc>
        <w:tc>
          <w:tcPr>
            <w:tcW w:w="794" w:type="dxa"/>
          </w:tcPr>
          <w:p w14:paraId="59F13B72" w14:textId="025C0C06" w:rsidR="00D14FFD" w:rsidRPr="0013176B" w:rsidRDefault="00D14FFD" w:rsidP="00245FDF">
            <w:pPr>
              <w:pStyle w:val="Bodyjustified"/>
            </w:pPr>
            <w:r>
              <w:t>0.02</w:t>
            </w:r>
          </w:p>
        </w:tc>
      </w:tr>
    </w:tbl>
    <w:p w14:paraId="7B17F7F1" w14:textId="3C4518A1" w:rsidR="006213FD" w:rsidRDefault="003F1EE4" w:rsidP="006213FD">
      <w:pPr>
        <w:pStyle w:val="Title2"/>
        <w:spacing w:before="360"/>
      </w:pPr>
      <w:r w:rsidRPr="003F1EE4">
        <w:rPr>
          <w:caps w:val="0"/>
          <w:strike/>
          <w:highlight w:val="yellow"/>
        </w:rPr>
        <w:t>Naked</w:t>
      </w:r>
      <w:r>
        <w:rPr>
          <w:caps w:val="0"/>
        </w:rPr>
        <w:t xml:space="preserve"> </w:t>
      </w:r>
      <w:r w:rsidR="006213FD">
        <w:rPr>
          <w:caps w:val="0"/>
        </w:rPr>
        <w:t xml:space="preserve">Die </w:t>
      </w:r>
      <w:r w:rsidR="006213FD">
        <w:t>C</w:t>
      </w:r>
      <w:r w:rsidR="006213FD">
        <w:rPr>
          <w:caps w:val="0"/>
        </w:rPr>
        <w:t>omponents</w:t>
      </w:r>
      <w:r w:rsidR="006213FD">
        <w:t xml:space="preserve"> (N</w:t>
      </w:r>
      <w:r w:rsidR="006213FD">
        <w:rPr>
          <w:caps w:val="0"/>
        </w:rPr>
        <w:t>ote</w:t>
      </w:r>
      <w:r w:rsidR="006213FD">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8B2486" w:rsidRPr="00FC4A2B" w14:paraId="231BDBBE" w14:textId="7FAE7517" w:rsidTr="008B2486">
        <w:trPr>
          <w:trHeight w:val="675"/>
          <w:tblHeader/>
        </w:trPr>
        <w:tc>
          <w:tcPr>
            <w:tcW w:w="907" w:type="dxa"/>
          </w:tcPr>
          <w:p w14:paraId="618FD9CD" w14:textId="77777777" w:rsidR="008B2486" w:rsidRPr="00FC4A2B" w:rsidRDefault="008B2486" w:rsidP="008B2486">
            <w:pPr>
              <w:pStyle w:val="Bodyjustified"/>
              <w:keepNext/>
            </w:pPr>
            <w:r w:rsidRPr="00FC4A2B">
              <w:t>Variant</w:t>
            </w:r>
            <w:r>
              <w:t xml:space="preserve"> Number</w:t>
            </w:r>
          </w:p>
        </w:tc>
        <w:tc>
          <w:tcPr>
            <w:tcW w:w="1587" w:type="dxa"/>
          </w:tcPr>
          <w:p w14:paraId="66A3740C" w14:textId="77777777" w:rsidR="008B2486" w:rsidRPr="00FC4A2B" w:rsidRDefault="008B2486" w:rsidP="008B2486">
            <w:pPr>
              <w:pStyle w:val="Bodyjustified"/>
              <w:keepNext/>
            </w:pPr>
            <w:r w:rsidRPr="00FC4A2B">
              <w:t>Based On</w:t>
            </w:r>
            <w:r>
              <w:t xml:space="preserve"> </w:t>
            </w:r>
            <w:r w:rsidRPr="00FC4A2B">
              <w:t>Type</w:t>
            </w:r>
          </w:p>
        </w:tc>
        <w:tc>
          <w:tcPr>
            <w:tcW w:w="2098" w:type="dxa"/>
          </w:tcPr>
          <w:p w14:paraId="27A7E3C0" w14:textId="77777777" w:rsidR="008B2486" w:rsidRPr="00FC4A2B" w:rsidRDefault="008B2486" w:rsidP="008B2486">
            <w:pPr>
              <w:pStyle w:val="Bodyjustified"/>
              <w:keepNext/>
            </w:pPr>
            <w:r>
              <w:t>Junction</w:t>
            </w:r>
            <w:r w:rsidRPr="00FC4A2B">
              <w:t xml:space="preserve"> Capacitance</w:t>
            </w:r>
          </w:p>
          <w:p w14:paraId="6ED90C19" w14:textId="77777777" w:rsidR="008B2486" w:rsidRDefault="008B2486" w:rsidP="008B2486">
            <w:pPr>
              <w:pStyle w:val="Bodyjustified"/>
              <w:keepNext/>
            </w:pPr>
            <w:r w:rsidRPr="00FC4A2B">
              <w:t>C</w:t>
            </w:r>
            <w:r w:rsidRPr="00F27CF1">
              <w:rPr>
                <w:vertAlign w:val="subscript"/>
              </w:rPr>
              <w:t>J</w:t>
            </w:r>
            <w:r w:rsidRPr="00FC4A2B">
              <w:t xml:space="preserve"> (pF)</w:t>
            </w:r>
          </w:p>
          <w:p w14:paraId="17B202A3" w14:textId="77777777" w:rsidR="008B2486" w:rsidRPr="00FC4A2B" w:rsidRDefault="008B2486" w:rsidP="008B2486">
            <w:pPr>
              <w:pStyle w:val="Bodyjustified"/>
              <w:keepNext/>
            </w:pPr>
            <w:r w:rsidRPr="00FC4A2B">
              <w:t>Max</w:t>
            </w:r>
          </w:p>
        </w:tc>
        <w:tc>
          <w:tcPr>
            <w:tcW w:w="1871" w:type="dxa"/>
          </w:tcPr>
          <w:p w14:paraId="7192D1C2" w14:textId="77777777" w:rsidR="008B2486" w:rsidRPr="00FC4A2B" w:rsidRDefault="008B2486" w:rsidP="008B2486">
            <w:pPr>
              <w:pStyle w:val="Bodyjustified"/>
              <w:keepNext/>
            </w:pPr>
            <w:r>
              <w:t>Total</w:t>
            </w:r>
            <w:r w:rsidRPr="00FC4A2B">
              <w:t xml:space="preserve"> Capacitance</w:t>
            </w:r>
          </w:p>
          <w:p w14:paraId="2886035A" w14:textId="77777777" w:rsidR="008B2486" w:rsidRDefault="008B2486" w:rsidP="008B2486">
            <w:pPr>
              <w:pStyle w:val="Bodyjustified"/>
              <w:keepNext/>
            </w:pPr>
            <w:r w:rsidRPr="00FC4A2B">
              <w:t>C</w:t>
            </w:r>
            <w:r>
              <w:rPr>
                <w:vertAlign w:val="subscript"/>
              </w:rPr>
              <w:t>T</w:t>
            </w:r>
            <w:r w:rsidRPr="00FC4A2B">
              <w:t xml:space="preserve"> (pF)</w:t>
            </w:r>
          </w:p>
          <w:p w14:paraId="383B618C" w14:textId="77777777" w:rsidR="008B2486" w:rsidRDefault="008B2486" w:rsidP="008B2486">
            <w:pPr>
              <w:pStyle w:val="Bodyjustified"/>
              <w:keepNext/>
            </w:pPr>
            <w:r w:rsidRPr="00FC4A2B">
              <w:t>Max</w:t>
            </w:r>
          </w:p>
          <w:p w14:paraId="62CEE013" w14:textId="097E8EB3" w:rsidR="008B2486" w:rsidRDefault="008B2486" w:rsidP="0024709C">
            <w:pPr>
              <w:pStyle w:val="Bodyjustified"/>
              <w:keepNext/>
            </w:pPr>
            <w:r>
              <w:t xml:space="preserve">(Note </w:t>
            </w:r>
            <w:r w:rsidR="0024709C">
              <w:t>3</w:t>
            </w:r>
            <w:r>
              <w:t>)</w:t>
            </w:r>
          </w:p>
        </w:tc>
      </w:tr>
      <w:tr w:rsidR="008B2486" w:rsidRPr="00FC4A2B" w14:paraId="55897640" w14:textId="7A21AA90" w:rsidTr="00EC3FA0">
        <w:trPr>
          <w:trHeight w:val="284"/>
        </w:trPr>
        <w:tc>
          <w:tcPr>
            <w:tcW w:w="907" w:type="dxa"/>
            <w:vAlign w:val="center"/>
          </w:tcPr>
          <w:p w14:paraId="4BEB7973" w14:textId="31EAAF30" w:rsidR="008B2486" w:rsidRPr="00FC4A2B" w:rsidRDefault="008B2486" w:rsidP="008B2486">
            <w:pPr>
              <w:pStyle w:val="Bodyjustified"/>
              <w:keepNext/>
            </w:pPr>
            <w:r>
              <w:t>57</w:t>
            </w:r>
          </w:p>
        </w:tc>
        <w:tc>
          <w:tcPr>
            <w:tcW w:w="1587" w:type="dxa"/>
            <w:vAlign w:val="center"/>
          </w:tcPr>
          <w:p w14:paraId="239F1CE7" w14:textId="3C2FD148" w:rsidR="008B2486" w:rsidRPr="00FC4A2B" w:rsidRDefault="008B2486" w:rsidP="008B2486">
            <w:pPr>
              <w:pStyle w:val="Bodyjustified"/>
              <w:keepNext/>
            </w:pPr>
            <w:r>
              <w:t>EH50151</w:t>
            </w:r>
          </w:p>
        </w:tc>
        <w:tc>
          <w:tcPr>
            <w:tcW w:w="2098" w:type="dxa"/>
            <w:vAlign w:val="center"/>
          </w:tcPr>
          <w:p w14:paraId="2A248184" w14:textId="1B1D790F" w:rsidR="008B2486" w:rsidRPr="00FC4A2B" w:rsidRDefault="008B2486" w:rsidP="008B2486">
            <w:pPr>
              <w:pStyle w:val="Bodyjustified"/>
              <w:keepNext/>
            </w:pPr>
            <w:r>
              <w:t>0.06</w:t>
            </w:r>
          </w:p>
        </w:tc>
        <w:tc>
          <w:tcPr>
            <w:tcW w:w="1871" w:type="dxa"/>
            <w:vAlign w:val="center"/>
          </w:tcPr>
          <w:p w14:paraId="789943B4" w14:textId="03480FE1" w:rsidR="008B2486" w:rsidRDefault="008B2486" w:rsidP="00EC3FA0">
            <w:pPr>
              <w:pStyle w:val="Bodyjustified"/>
              <w:keepNext/>
            </w:pPr>
            <w:r>
              <w:t>0.26</w:t>
            </w:r>
          </w:p>
        </w:tc>
      </w:tr>
      <w:tr w:rsidR="008B2486" w:rsidRPr="00FC4A2B" w14:paraId="1AD8975E" w14:textId="2AC75816" w:rsidTr="00EC3FA0">
        <w:trPr>
          <w:trHeight w:val="284"/>
        </w:trPr>
        <w:tc>
          <w:tcPr>
            <w:tcW w:w="907" w:type="dxa"/>
            <w:vAlign w:val="center"/>
          </w:tcPr>
          <w:p w14:paraId="158A522A" w14:textId="134F9C2E" w:rsidR="008B2486" w:rsidRPr="0013176B" w:rsidRDefault="008B2486" w:rsidP="008B2486">
            <w:pPr>
              <w:pStyle w:val="Bodyjustified"/>
              <w:keepNext/>
            </w:pPr>
            <w:r>
              <w:t>58</w:t>
            </w:r>
          </w:p>
        </w:tc>
        <w:tc>
          <w:tcPr>
            <w:tcW w:w="1587" w:type="dxa"/>
            <w:vAlign w:val="center"/>
          </w:tcPr>
          <w:p w14:paraId="767ED1B9" w14:textId="117C7A5F" w:rsidR="008B2486" w:rsidRPr="0013176B" w:rsidRDefault="008B2486" w:rsidP="008B2486">
            <w:pPr>
              <w:pStyle w:val="Bodyjustified"/>
              <w:keepNext/>
            </w:pPr>
            <w:r>
              <w:t>E</w:t>
            </w:r>
            <w:r w:rsidRPr="004C09EA">
              <w:t>H50</w:t>
            </w:r>
            <w:r>
              <w:t>152</w:t>
            </w:r>
          </w:p>
        </w:tc>
        <w:tc>
          <w:tcPr>
            <w:tcW w:w="2098" w:type="dxa"/>
            <w:vAlign w:val="center"/>
          </w:tcPr>
          <w:p w14:paraId="7A409672" w14:textId="54B9FFC0" w:rsidR="008B2486" w:rsidRPr="0013176B" w:rsidRDefault="008B2486" w:rsidP="008B2486">
            <w:pPr>
              <w:pStyle w:val="Bodyjustified"/>
              <w:keepNext/>
            </w:pPr>
            <w:r>
              <w:t>0.08</w:t>
            </w:r>
          </w:p>
        </w:tc>
        <w:tc>
          <w:tcPr>
            <w:tcW w:w="1871" w:type="dxa"/>
            <w:vAlign w:val="center"/>
          </w:tcPr>
          <w:p w14:paraId="3C8B1C09" w14:textId="6EC4A328" w:rsidR="008B2486" w:rsidRDefault="008B2486" w:rsidP="00EC3FA0">
            <w:pPr>
              <w:pStyle w:val="Bodyjustified"/>
              <w:keepNext/>
            </w:pPr>
            <w:r>
              <w:t>0.28</w:t>
            </w:r>
          </w:p>
        </w:tc>
      </w:tr>
      <w:tr w:rsidR="008B2486" w:rsidRPr="00FC4A2B" w14:paraId="0FFFDC59" w14:textId="3FBF4928" w:rsidTr="00EC3FA0">
        <w:trPr>
          <w:trHeight w:val="284"/>
        </w:trPr>
        <w:tc>
          <w:tcPr>
            <w:tcW w:w="907" w:type="dxa"/>
            <w:vAlign w:val="center"/>
          </w:tcPr>
          <w:p w14:paraId="02339FAF" w14:textId="70275F15" w:rsidR="008B2486" w:rsidRPr="0013176B" w:rsidRDefault="008B2486" w:rsidP="008B2486">
            <w:pPr>
              <w:pStyle w:val="Bodyjustified"/>
            </w:pPr>
            <w:r>
              <w:t>59</w:t>
            </w:r>
          </w:p>
        </w:tc>
        <w:tc>
          <w:tcPr>
            <w:tcW w:w="1587" w:type="dxa"/>
            <w:vAlign w:val="center"/>
          </w:tcPr>
          <w:p w14:paraId="1181A856" w14:textId="6F6F4AD4" w:rsidR="008B2486" w:rsidRPr="0013176B" w:rsidRDefault="008B2486" w:rsidP="008B2486">
            <w:pPr>
              <w:pStyle w:val="Bodyjustified"/>
            </w:pPr>
            <w:r>
              <w:t>E</w:t>
            </w:r>
            <w:r w:rsidRPr="004C09EA">
              <w:t>H50</w:t>
            </w:r>
            <w:r>
              <w:t>153</w:t>
            </w:r>
          </w:p>
        </w:tc>
        <w:tc>
          <w:tcPr>
            <w:tcW w:w="2098" w:type="dxa"/>
            <w:vAlign w:val="center"/>
          </w:tcPr>
          <w:p w14:paraId="3623A1B8" w14:textId="7E9557A4" w:rsidR="008B2486" w:rsidRPr="0013176B" w:rsidRDefault="008B2486" w:rsidP="008B2486">
            <w:pPr>
              <w:pStyle w:val="Bodyjustified"/>
            </w:pPr>
            <w:r>
              <w:t>0.12</w:t>
            </w:r>
          </w:p>
        </w:tc>
        <w:tc>
          <w:tcPr>
            <w:tcW w:w="1871" w:type="dxa"/>
            <w:vAlign w:val="center"/>
          </w:tcPr>
          <w:p w14:paraId="28664CBD" w14:textId="77638AAF" w:rsidR="008B2486" w:rsidRDefault="008B2486" w:rsidP="00EC3FA0">
            <w:pPr>
              <w:pStyle w:val="Bodyjustified"/>
            </w:pPr>
            <w:r>
              <w:t>0.32</w:t>
            </w:r>
          </w:p>
        </w:tc>
      </w:tr>
      <w:tr w:rsidR="008B2486" w:rsidRPr="00FC4A2B" w14:paraId="00D1BFE4" w14:textId="779AB3E4" w:rsidTr="00EC3FA0">
        <w:trPr>
          <w:trHeight w:val="284"/>
        </w:trPr>
        <w:tc>
          <w:tcPr>
            <w:tcW w:w="907" w:type="dxa"/>
            <w:vAlign w:val="center"/>
          </w:tcPr>
          <w:p w14:paraId="65B50744" w14:textId="3177A8AF" w:rsidR="008B2486" w:rsidRPr="0013176B" w:rsidRDefault="008B2486" w:rsidP="008B2486">
            <w:pPr>
              <w:pStyle w:val="Bodyjustified"/>
            </w:pPr>
            <w:r>
              <w:t>60</w:t>
            </w:r>
          </w:p>
        </w:tc>
        <w:tc>
          <w:tcPr>
            <w:tcW w:w="1587" w:type="dxa"/>
            <w:vAlign w:val="center"/>
          </w:tcPr>
          <w:p w14:paraId="6CE499BC" w14:textId="1B968953" w:rsidR="008B2486" w:rsidRPr="0013176B" w:rsidRDefault="008B2486" w:rsidP="008B2486">
            <w:pPr>
              <w:pStyle w:val="Bodyjustified"/>
            </w:pPr>
            <w:r>
              <w:t>E</w:t>
            </w:r>
            <w:r w:rsidRPr="004C09EA">
              <w:t>H50</w:t>
            </w:r>
            <w:r>
              <w:t>154</w:t>
            </w:r>
          </w:p>
        </w:tc>
        <w:tc>
          <w:tcPr>
            <w:tcW w:w="2098" w:type="dxa"/>
            <w:vAlign w:val="center"/>
          </w:tcPr>
          <w:p w14:paraId="18EABFEE" w14:textId="42502830" w:rsidR="008B2486" w:rsidRPr="0013176B" w:rsidRDefault="008B2486" w:rsidP="008B2486">
            <w:pPr>
              <w:pStyle w:val="Bodyjustified"/>
            </w:pPr>
            <w:r>
              <w:t>0.17</w:t>
            </w:r>
          </w:p>
        </w:tc>
        <w:tc>
          <w:tcPr>
            <w:tcW w:w="1871" w:type="dxa"/>
            <w:vAlign w:val="center"/>
          </w:tcPr>
          <w:p w14:paraId="04F42BBE" w14:textId="3BCCDDF1" w:rsidR="008B2486" w:rsidRDefault="008B2486" w:rsidP="00EC3FA0">
            <w:pPr>
              <w:pStyle w:val="Bodyjustified"/>
            </w:pPr>
            <w:r>
              <w:t>0.37</w:t>
            </w:r>
          </w:p>
        </w:tc>
      </w:tr>
      <w:tr w:rsidR="008B2486" w:rsidRPr="00FC4A2B" w14:paraId="6B20D7A7" w14:textId="263EB985" w:rsidTr="00EC3FA0">
        <w:trPr>
          <w:trHeight w:val="284"/>
        </w:trPr>
        <w:tc>
          <w:tcPr>
            <w:tcW w:w="907" w:type="dxa"/>
            <w:vAlign w:val="center"/>
          </w:tcPr>
          <w:p w14:paraId="09BB4AAC" w14:textId="568F0562" w:rsidR="008B2486" w:rsidRPr="0013176B" w:rsidRDefault="008B2486" w:rsidP="008B2486">
            <w:pPr>
              <w:pStyle w:val="Bodyjustified"/>
            </w:pPr>
            <w:r>
              <w:t>61</w:t>
            </w:r>
          </w:p>
        </w:tc>
        <w:tc>
          <w:tcPr>
            <w:tcW w:w="1587" w:type="dxa"/>
            <w:vAlign w:val="center"/>
          </w:tcPr>
          <w:p w14:paraId="712C6ED7" w14:textId="791EF49D" w:rsidR="008B2486" w:rsidRPr="0013176B" w:rsidRDefault="008B2486" w:rsidP="008B2486">
            <w:pPr>
              <w:pStyle w:val="Bodyjustified"/>
            </w:pPr>
            <w:r>
              <w:t>E</w:t>
            </w:r>
            <w:r w:rsidRPr="004C09EA">
              <w:t>H50</w:t>
            </w:r>
            <w:r>
              <w:t>155</w:t>
            </w:r>
          </w:p>
        </w:tc>
        <w:tc>
          <w:tcPr>
            <w:tcW w:w="2098" w:type="dxa"/>
            <w:vAlign w:val="center"/>
          </w:tcPr>
          <w:p w14:paraId="50A528F3" w14:textId="18228BC9" w:rsidR="008B2486" w:rsidRPr="0013176B" w:rsidRDefault="008B2486" w:rsidP="008B2486">
            <w:pPr>
              <w:pStyle w:val="Bodyjustified"/>
            </w:pPr>
            <w:r>
              <w:t>0.23</w:t>
            </w:r>
          </w:p>
        </w:tc>
        <w:tc>
          <w:tcPr>
            <w:tcW w:w="1871" w:type="dxa"/>
            <w:vAlign w:val="center"/>
          </w:tcPr>
          <w:p w14:paraId="4F5FDE36" w14:textId="35C33F99" w:rsidR="008B2486" w:rsidRDefault="008B2486" w:rsidP="00EC3FA0">
            <w:pPr>
              <w:pStyle w:val="Bodyjustified"/>
            </w:pPr>
            <w:r>
              <w:t>0.43</w:t>
            </w:r>
          </w:p>
        </w:tc>
      </w:tr>
      <w:tr w:rsidR="008B2486" w:rsidRPr="00FC4A2B" w14:paraId="0F6F2BF0" w14:textId="2BDC8E9E" w:rsidTr="00EC3FA0">
        <w:trPr>
          <w:trHeight w:val="284"/>
        </w:trPr>
        <w:tc>
          <w:tcPr>
            <w:tcW w:w="907" w:type="dxa"/>
            <w:vAlign w:val="center"/>
          </w:tcPr>
          <w:p w14:paraId="46B3477D" w14:textId="47CE6934" w:rsidR="008B2486" w:rsidRPr="0013176B" w:rsidRDefault="008B2486" w:rsidP="008B2486">
            <w:pPr>
              <w:pStyle w:val="Bodyjustified"/>
            </w:pPr>
            <w:r>
              <w:t>62</w:t>
            </w:r>
          </w:p>
        </w:tc>
        <w:tc>
          <w:tcPr>
            <w:tcW w:w="1587" w:type="dxa"/>
            <w:vAlign w:val="center"/>
          </w:tcPr>
          <w:p w14:paraId="66CA5CF3" w14:textId="339B2578" w:rsidR="008B2486" w:rsidRDefault="008B2486" w:rsidP="008B2486">
            <w:pPr>
              <w:pStyle w:val="Bodyjustified"/>
            </w:pPr>
            <w:r>
              <w:t>EH50156</w:t>
            </w:r>
          </w:p>
        </w:tc>
        <w:tc>
          <w:tcPr>
            <w:tcW w:w="2098" w:type="dxa"/>
            <w:vAlign w:val="center"/>
          </w:tcPr>
          <w:p w14:paraId="7C5CCE9C" w14:textId="00596967" w:rsidR="008B2486" w:rsidRPr="0013176B" w:rsidRDefault="008B2486" w:rsidP="008B2486">
            <w:pPr>
              <w:pStyle w:val="Bodyjustified"/>
            </w:pPr>
            <w:r>
              <w:t>0.4</w:t>
            </w:r>
          </w:p>
        </w:tc>
        <w:tc>
          <w:tcPr>
            <w:tcW w:w="1871" w:type="dxa"/>
            <w:vAlign w:val="center"/>
          </w:tcPr>
          <w:p w14:paraId="47580470" w14:textId="1E6B9EBC" w:rsidR="008B2486" w:rsidRDefault="008B2486" w:rsidP="00EC3FA0">
            <w:pPr>
              <w:pStyle w:val="Bodyjustified"/>
            </w:pPr>
            <w:r>
              <w:t>0.6</w:t>
            </w:r>
          </w:p>
        </w:tc>
      </w:tr>
      <w:tr w:rsidR="008B2486" w:rsidRPr="00FC4A2B" w14:paraId="00C5B7FB" w14:textId="16AF09A4" w:rsidTr="00EC3FA0">
        <w:trPr>
          <w:trHeight w:val="284"/>
        </w:trPr>
        <w:tc>
          <w:tcPr>
            <w:tcW w:w="907" w:type="dxa"/>
            <w:vAlign w:val="center"/>
          </w:tcPr>
          <w:p w14:paraId="36F55401" w14:textId="54A6B93F" w:rsidR="008B2486" w:rsidRPr="0013176B" w:rsidRDefault="008B2486" w:rsidP="008B2486">
            <w:pPr>
              <w:pStyle w:val="Bodyjustified"/>
            </w:pPr>
            <w:r>
              <w:t>63</w:t>
            </w:r>
          </w:p>
        </w:tc>
        <w:tc>
          <w:tcPr>
            <w:tcW w:w="1587" w:type="dxa"/>
            <w:vAlign w:val="center"/>
          </w:tcPr>
          <w:p w14:paraId="7CA47E94" w14:textId="61F93ECA" w:rsidR="008B2486" w:rsidRDefault="008B2486" w:rsidP="008B2486">
            <w:pPr>
              <w:pStyle w:val="Bodyjustified"/>
            </w:pPr>
            <w:r>
              <w:t>EH50157</w:t>
            </w:r>
          </w:p>
        </w:tc>
        <w:tc>
          <w:tcPr>
            <w:tcW w:w="2098" w:type="dxa"/>
            <w:vAlign w:val="center"/>
          </w:tcPr>
          <w:p w14:paraId="4D98FA43" w14:textId="012D3D8F" w:rsidR="008B2486" w:rsidRPr="0013176B" w:rsidRDefault="008B2486" w:rsidP="008B2486">
            <w:pPr>
              <w:pStyle w:val="Bodyjustified"/>
            </w:pPr>
            <w:r>
              <w:t>0.6</w:t>
            </w:r>
          </w:p>
        </w:tc>
        <w:tc>
          <w:tcPr>
            <w:tcW w:w="1871" w:type="dxa"/>
            <w:vAlign w:val="center"/>
          </w:tcPr>
          <w:p w14:paraId="5411A0F5" w14:textId="21B55715" w:rsidR="008B2486" w:rsidRDefault="008B2486" w:rsidP="00EC3FA0">
            <w:pPr>
              <w:pStyle w:val="Bodyjustified"/>
            </w:pPr>
            <w:r>
              <w:t>0.8</w:t>
            </w:r>
          </w:p>
        </w:tc>
      </w:tr>
    </w:tbl>
    <w:p w14:paraId="40C23597" w14:textId="758EBFD0" w:rsidR="002F5973" w:rsidRDefault="002F5973" w:rsidP="002F5973">
      <w:pPr>
        <w:pStyle w:val="NOTES"/>
      </w:pPr>
      <w:r>
        <w:t>NOTES:</w:t>
      </w:r>
    </w:p>
    <w:p w14:paraId="474CBFA8" w14:textId="0F8D06D8" w:rsidR="00F73BA8" w:rsidRDefault="00A04525" w:rsidP="002F5973">
      <w:pPr>
        <w:pStyle w:val="numericallist"/>
      </w:pPr>
      <w:r>
        <w:t>The</w:t>
      </w:r>
      <w:r w:rsidR="000206C7">
        <w:t xml:space="preserve"> </w:t>
      </w:r>
      <w:r w:rsidR="00F35D0C">
        <w:t>lead/</w:t>
      </w:r>
      <w:r w:rsidR="00BD2FAA">
        <w:t>terminal</w:t>
      </w:r>
      <w:r>
        <w:t xml:space="preserve"> material and finish shall be in accordance with the requirements of ESCC Basic Specification No. </w:t>
      </w:r>
      <w:hyperlink r:id="rId21" w:history="1">
        <w:r w:rsidRPr="002E5F6E">
          <w:rPr>
            <w:rStyle w:val="Hyperlink"/>
          </w:rPr>
          <w:t>23500</w:t>
        </w:r>
      </w:hyperlink>
      <w:r>
        <w:t>.</w:t>
      </w:r>
    </w:p>
    <w:p w14:paraId="0061863A" w14:textId="41CE9A0D" w:rsidR="002F5973" w:rsidRDefault="002F5973" w:rsidP="009C4684">
      <w:pPr>
        <w:pStyle w:val="numericallist"/>
      </w:pPr>
      <w:r>
        <w:t xml:space="preserve">For </w:t>
      </w:r>
      <w:r w:rsidR="003F1EE4" w:rsidRPr="003F1EE4">
        <w:rPr>
          <w:strike/>
          <w:highlight w:val="yellow"/>
        </w:rPr>
        <w:t>Naked</w:t>
      </w:r>
      <w:r w:rsidR="003F1EE4">
        <w:t xml:space="preserve"> </w:t>
      </w:r>
      <w:r w:rsidR="008B2486">
        <w:t>Die Components, Variants 57 to 63, the</w:t>
      </w:r>
      <w:r w:rsidR="0024709C">
        <w:t xml:space="preserve"> default</w:t>
      </w:r>
      <w:r w:rsidR="008B2486">
        <w:t xml:space="preserve"> package selected for assembly of the</w:t>
      </w:r>
      <w:r>
        <w:t xml:space="preserve"> Packaged Test </w:t>
      </w:r>
      <w:proofErr w:type="spellStart"/>
      <w:r>
        <w:t>Sublot</w:t>
      </w:r>
      <w:proofErr w:type="spellEnd"/>
      <w:r>
        <w:t xml:space="preserve"> </w:t>
      </w:r>
      <w:r w:rsidR="008B2486">
        <w:t xml:space="preserve">shall be </w:t>
      </w:r>
      <w:r>
        <w:t>Ceramic Pill G.</w:t>
      </w:r>
      <w:r w:rsidR="0024709C">
        <w:t xml:space="preserve"> At the </w:t>
      </w:r>
      <w:r w:rsidR="009C4684">
        <w:t>Manufacturer’s option</w:t>
      </w:r>
      <w:r w:rsidR="009C4684" w:rsidRPr="009C4684">
        <w:t>, any of the other packages specified herein with a Variant for the same die may be selected. The die applicable to each Variant is indica</w:t>
      </w:r>
      <w:r w:rsidR="009C4684">
        <w:t>ted by the based on type number</w:t>
      </w:r>
      <w:r w:rsidR="0024709C">
        <w:t>.</w:t>
      </w:r>
    </w:p>
    <w:p w14:paraId="5558D8BE" w14:textId="74C0EFEA" w:rsidR="0024709C" w:rsidRDefault="0024709C" w:rsidP="0024709C">
      <w:pPr>
        <w:pStyle w:val="numericallist"/>
      </w:pPr>
      <w:r>
        <w:t xml:space="preserve">In cases </w:t>
      </w:r>
      <w:r w:rsidRPr="0024709C">
        <w:t xml:space="preserve">where the default package is not selected for the Packaged Test </w:t>
      </w:r>
      <w:proofErr w:type="spellStart"/>
      <w:r w:rsidRPr="0024709C">
        <w:t>Sublot</w:t>
      </w:r>
      <w:proofErr w:type="spellEnd"/>
      <w:r w:rsidRPr="0024709C">
        <w:t>, the Total Capacitance limit of the selected package shall apply</w:t>
      </w:r>
      <w:r>
        <w:t>.</w:t>
      </w:r>
    </w:p>
    <w:p w14:paraId="0CDB750C" w14:textId="5E95ADF0" w:rsidR="00A04525" w:rsidRDefault="00A04525" w:rsidP="008A09BC">
      <w:pPr>
        <w:pStyle w:val="Heading2"/>
      </w:pPr>
      <w:bookmarkStart w:id="10" w:name="_Ref483473114"/>
      <w:bookmarkStart w:id="11" w:name="_Toc483560999"/>
      <w:r>
        <w:lastRenderedPageBreak/>
        <w:t>MAXIMUM RATINGS</w:t>
      </w:r>
      <w:bookmarkEnd w:id="10"/>
      <w:bookmarkEnd w:id="11"/>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76E95B6A" w:rsidR="00FC7E4B" w:rsidRPr="00183D4A" w:rsidRDefault="00FC7E4B" w:rsidP="00857EE1">
            <w:pPr>
              <w:pStyle w:val="Bodyjustified"/>
              <w:keepNext/>
            </w:pPr>
            <w:proofErr w:type="spellStart"/>
            <w:r w:rsidRPr="00183D4A">
              <w:t>V</w:t>
            </w:r>
            <w:r>
              <w:rPr>
                <w:vertAlign w:val="subscript"/>
              </w:rPr>
              <w:t>R</w:t>
            </w:r>
            <w:r w:rsidR="008D7EA4">
              <w:rPr>
                <w:vertAlign w:val="subscript"/>
              </w:rPr>
              <w:t>max</w:t>
            </w:r>
            <w:proofErr w:type="spellEnd"/>
          </w:p>
        </w:tc>
        <w:tc>
          <w:tcPr>
            <w:tcW w:w="1191" w:type="dxa"/>
            <w:shd w:val="clear" w:color="auto" w:fill="auto"/>
          </w:tcPr>
          <w:p w14:paraId="02633D36" w14:textId="76FCAFD7" w:rsidR="00FC7E4B" w:rsidRPr="00183D4A" w:rsidRDefault="00FC7E4B" w:rsidP="00857EE1">
            <w:pPr>
              <w:pStyle w:val="Bodyjustified"/>
              <w:keepNext/>
            </w:pPr>
            <w:r>
              <w:t>-150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75E303C3"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5D5ACC">
              <w:t>,</w:t>
            </w:r>
            <w:r w:rsidR="00A52771" w:rsidRPr="00A52771">
              <w:t xml:space="preserve"> 22 to 27</w:t>
            </w:r>
            <w:r w:rsidR="008556CD">
              <w:t>:</w:t>
            </w:r>
          </w:p>
          <w:p w14:paraId="31B564A2" w14:textId="32195B42" w:rsidR="00FC7E4B" w:rsidRDefault="00FC7E4B" w:rsidP="00857EE1">
            <w:pPr>
              <w:pStyle w:val="Bodyjustified"/>
              <w:keepNext/>
              <w:jc w:val="right"/>
            </w:pPr>
            <w:r>
              <w:t xml:space="preserve">Variants </w:t>
            </w:r>
            <w:r w:rsidR="00A52771" w:rsidRPr="00A52771">
              <w:t>07, 14, 21</w:t>
            </w:r>
            <w:r w:rsidR="005D5ACC">
              <w:t>,</w:t>
            </w:r>
            <w:r w:rsidR="00A52771" w:rsidRPr="00A52771">
              <w:t xml:space="preserve"> 28</w:t>
            </w:r>
            <w:r w:rsidR="008556CD">
              <w:t>:</w:t>
            </w:r>
          </w:p>
          <w:p w14:paraId="36648D77" w14:textId="233B6893" w:rsidR="00A52771" w:rsidRDefault="00A52771" w:rsidP="00857EE1">
            <w:pPr>
              <w:pStyle w:val="Bodyjustified"/>
              <w:keepNext/>
              <w:jc w:val="right"/>
            </w:pPr>
            <w:r w:rsidRPr="00A52771">
              <w:t>Variants 29 to 34, 36 to 41</w:t>
            </w:r>
            <w:r w:rsidR="005D5ACC">
              <w:t>,</w:t>
            </w:r>
            <w:r w:rsidR="00C82053">
              <w:t xml:space="preserve"> </w:t>
            </w:r>
            <w:r w:rsidRPr="00A52771">
              <w:t>43 to 48</w:t>
            </w:r>
            <w:r w:rsidR="008556CD">
              <w:t>:</w:t>
            </w:r>
          </w:p>
          <w:p w14:paraId="067F5581" w14:textId="1A1C974E" w:rsidR="00183D4A" w:rsidRDefault="00FC7E4B" w:rsidP="00857EE1">
            <w:pPr>
              <w:pStyle w:val="Bodyjustified"/>
              <w:keepNext/>
              <w:jc w:val="right"/>
            </w:pPr>
            <w:r>
              <w:t xml:space="preserve">Variants </w:t>
            </w:r>
            <w:r w:rsidR="00A52771" w:rsidRPr="00A52771">
              <w:t>35, 42</w:t>
            </w:r>
            <w:r w:rsidR="005D5ACC">
              <w:t>,</w:t>
            </w:r>
            <w:r w:rsidR="00A52771" w:rsidRPr="00A52771">
              <w:t xml:space="preserve"> 49</w:t>
            </w:r>
            <w:r w:rsidR="008556CD">
              <w:t>:</w:t>
            </w:r>
          </w:p>
          <w:p w14:paraId="3623A081" w14:textId="176E72A2" w:rsidR="00142468" w:rsidRPr="00183D4A" w:rsidRDefault="00A52771" w:rsidP="00797E02">
            <w:pPr>
              <w:pStyle w:val="Bodyjustified"/>
              <w:keepNext/>
              <w:jc w:val="right"/>
            </w:pPr>
            <w:r>
              <w:t xml:space="preserve">Variants </w:t>
            </w:r>
            <w:r w:rsidRPr="00A52771">
              <w:t>50 to 56</w:t>
            </w:r>
            <w:r w:rsidR="008556CD">
              <w:t>:</w:t>
            </w:r>
          </w:p>
        </w:tc>
        <w:tc>
          <w:tcPr>
            <w:tcW w:w="964" w:type="dxa"/>
            <w:shd w:val="clear" w:color="auto" w:fill="auto"/>
          </w:tcPr>
          <w:p w14:paraId="0FD14963" w14:textId="3C5250E3" w:rsidR="00183D4A" w:rsidRPr="00183D4A" w:rsidRDefault="00183D4A" w:rsidP="00857EE1">
            <w:pPr>
              <w:pStyle w:val="Bodyjustified"/>
              <w:keepNext/>
            </w:pPr>
            <w:proofErr w:type="spellStart"/>
            <w:r w:rsidRPr="00183D4A">
              <w:t>I</w:t>
            </w:r>
            <w:r w:rsidR="00FC7E4B">
              <w:rPr>
                <w:vertAlign w:val="subscript"/>
              </w:rPr>
              <w:t>F</w:t>
            </w:r>
            <w:r w:rsidR="00F73BA8">
              <w:rPr>
                <w:vertAlign w:val="subscript"/>
              </w:rPr>
              <w:t>max</w:t>
            </w:r>
            <w:proofErr w:type="spellEnd"/>
          </w:p>
        </w:tc>
        <w:tc>
          <w:tcPr>
            <w:tcW w:w="1191" w:type="dxa"/>
            <w:shd w:val="clear" w:color="auto" w:fill="auto"/>
          </w:tcPr>
          <w:p w14:paraId="1E49A8B6" w14:textId="77777777" w:rsidR="00183D4A" w:rsidRDefault="00183D4A" w:rsidP="00857EE1">
            <w:pPr>
              <w:pStyle w:val="Bodyjustified"/>
              <w:keepNext/>
            </w:pPr>
          </w:p>
          <w:p w14:paraId="6D24E038" w14:textId="77777777" w:rsidR="004C5CBE" w:rsidRDefault="004C5CBE" w:rsidP="00857EE1">
            <w:pPr>
              <w:pStyle w:val="Bodyjustified"/>
              <w:keepNext/>
            </w:pPr>
            <w:r>
              <w:t>150</w:t>
            </w:r>
          </w:p>
          <w:p w14:paraId="26AC07B8" w14:textId="77777777" w:rsidR="004C5CBE" w:rsidRPr="005C5A0D" w:rsidRDefault="004C5CBE" w:rsidP="00857EE1">
            <w:pPr>
              <w:pStyle w:val="Bodyjustified"/>
              <w:keepNext/>
            </w:pPr>
            <w:r w:rsidRPr="005C5A0D">
              <w:t>240</w:t>
            </w:r>
          </w:p>
          <w:p w14:paraId="0D7184E6" w14:textId="77777777" w:rsidR="004C5CBE" w:rsidRPr="005C5A0D" w:rsidRDefault="004C5CBE" w:rsidP="00857EE1">
            <w:pPr>
              <w:pStyle w:val="Bodyjustified"/>
              <w:keepNext/>
            </w:pPr>
            <w:r w:rsidRPr="005C5A0D">
              <w:t>180</w:t>
            </w:r>
          </w:p>
          <w:p w14:paraId="56B989F6" w14:textId="77777777" w:rsidR="004C5CBE" w:rsidRDefault="004C5CBE" w:rsidP="00857EE1">
            <w:pPr>
              <w:pStyle w:val="Bodyjustified"/>
              <w:keepNext/>
            </w:pPr>
            <w:r w:rsidRPr="005C5A0D">
              <w:t>300</w:t>
            </w:r>
          </w:p>
          <w:p w14:paraId="6AF90A3E" w14:textId="03307E08" w:rsidR="00142468" w:rsidRPr="00183D4A" w:rsidRDefault="004C5CBE" w:rsidP="00797E02">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26EE8B1E" w:rsidR="00FC7E4B" w:rsidRDefault="00FC7E4B" w:rsidP="00857EE1">
            <w:pPr>
              <w:pStyle w:val="Bodyjustified"/>
              <w:keepNext/>
              <w:jc w:val="left"/>
            </w:pPr>
            <w:r>
              <w:t xml:space="preserve">RF </w:t>
            </w:r>
            <w:r w:rsidRPr="00183D4A">
              <w:t>Power Dissipation</w:t>
            </w:r>
            <w:r>
              <w:t xml:space="preserve"> </w:t>
            </w:r>
          </w:p>
          <w:p w14:paraId="56ECDB56" w14:textId="2E983119" w:rsidR="00567D63" w:rsidRDefault="00567D63" w:rsidP="00857EE1">
            <w:pPr>
              <w:pStyle w:val="Bodyjustified"/>
              <w:keepNext/>
              <w:jc w:val="right"/>
            </w:pPr>
            <w:r>
              <w:t xml:space="preserve">Variants 01 to </w:t>
            </w:r>
            <w:r w:rsidRPr="00A52771">
              <w:t>06, 08 to 13,</w:t>
            </w:r>
            <w:r>
              <w:t xml:space="preserve"> </w:t>
            </w:r>
            <w:r w:rsidRPr="00A52771">
              <w:t>15</w:t>
            </w:r>
            <w:r>
              <w:t> </w:t>
            </w:r>
            <w:r w:rsidRPr="00A52771">
              <w:t>to 20</w:t>
            </w:r>
            <w:r w:rsidR="005D5ACC">
              <w:t>,</w:t>
            </w:r>
            <w:r w:rsidRPr="00A52771">
              <w:t xml:space="preserve"> 22 to 27</w:t>
            </w:r>
            <w:r w:rsidR="008556CD">
              <w:t>:</w:t>
            </w:r>
          </w:p>
          <w:p w14:paraId="57A74C9B" w14:textId="3733F8D2" w:rsidR="00567D63" w:rsidRDefault="00567D63" w:rsidP="00857EE1">
            <w:pPr>
              <w:pStyle w:val="Bodyjustified"/>
              <w:keepNext/>
              <w:jc w:val="right"/>
            </w:pPr>
            <w:r>
              <w:t xml:space="preserve">Variants </w:t>
            </w:r>
            <w:r w:rsidRPr="00A52771">
              <w:t>07, 14, 21</w:t>
            </w:r>
            <w:r w:rsidR="005D5ACC">
              <w:t>,</w:t>
            </w:r>
            <w:r w:rsidRPr="00A52771">
              <w:t xml:space="preserve"> 28</w:t>
            </w:r>
            <w:r w:rsidR="008556CD">
              <w:t>:</w:t>
            </w:r>
          </w:p>
          <w:p w14:paraId="4832B265" w14:textId="63FD883D" w:rsidR="00567D63" w:rsidRDefault="00567D63" w:rsidP="00857EE1">
            <w:pPr>
              <w:pStyle w:val="Bodyjustified"/>
              <w:keepNext/>
              <w:jc w:val="right"/>
            </w:pPr>
            <w:r w:rsidRPr="00A52771">
              <w:t>Variants 29 to 34, 36 to 41</w:t>
            </w:r>
            <w:r w:rsidR="005D5ACC">
              <w:t>,</w:t>
            </w:r>
            <w:r>
              <w:t xml:space="preserve"> </w:t>
            </w:r>
            <w:r w:rsidRPr="00A52771">
              <w:t>43 to 48</w:t>
            </w:r>
            <w:r w:rsidR="008556CD">
              <w:t>:</w:t>
            </w:r>
          </w:p>
          <w:p w14:paraId="5BF2AF98" w14:textId="5EAA4CCA" w:rsidR="00567D63" w:rsidRDefault="00567D63" w:rsidP="00857EE1">
            <w:pPr>
              <w:pStyle w:val="Bodyjustified"/>
              <w:keepNext/>
              <w:jc w:val="right"/>
            </w:pPr>
            <w:r>
              <w:t xml:space="preserve">Variants </w:t>
            </w:r>
            <w:r w:rsidRPr="00A52771">
              <w:t>35, 42</w:t>
            </w:r>
            <w:r w:rsidR="005D5ACC">
              <w:t>,</w:t>
            </w:r>
            <w:r w:rsidRPr="00A52771">
              <w:t xml:space="preserve"> 49</w:t>
            </w:r>
            <w:r w:rsidR="008556CD">
              <w:t>:</w:t>
            </w:r>
          </w:p>
          <w:p w14:paraId="55EC5328" w14:textId="643A39E8" w:rsidR="00142468" w:rsidRPr="00183D4A" w:rsidRDefault="00567D63" w:rsidP="00797E02">
            <w:pPr>
              <w:pStyle w:val="Bodyjustified"/>
              <w:keepNext/>
              <w:jc w:val="right"/>
            </w:pPr>
            <w:r>
              <w:t xml:space="preserve">Variants </w:t>
            </w:r>
            <w:r w:rsidRPr="00A52771">
              <w:t>50 to 56</w:t>
            </w:r>
            <w:r w:rsidR="008556CD">
              <w:t>:</w:t>
            </w:r>
          </w:p>
        </w:tc>
        <w:tc>
          <w:tcPr>
            <w:tcW w:w="964" w:type="dxa"/>
            <w:shd w:val="clear" w:color="auto" w:fill="auto"/>
          </w:tcPr>
          <w:p w14:paraId="663F16BF" w14:textId="4B40D8A8" w:rsidR="00FC7E4B" w:rsidRPr="00183D4A" w:rsidRDefault="00FC7E4B" w:rsidP="00857EE1">
            <w:pPr>
              <w:pStyle w:val="Bodyjustified"/>
              <w:keepNext/>
            </w:pPr>
            <w:proofErr w:type="spellStart"/>
            <w:r w:rsidRPr="00D16E37">
              <w:t>P</w:t>
            </w:r>
            <w:r w:rsidRPr="00D16E37">
              <w:rPr>
                <w:vertAlign w:val="subscript"/>
              </w:rPr>
              <w:t>tot</w:t>
            </w:r>
            <w:proofErr w:type="spellEnd"/>
          </w:p>
        </w:tc>
        <w:tc>
          <w:tcPr>
            <w:tcW w:w="1191" w:type="dxa"/>
            <w:shd w:val="clear" w:color="auto" w:fill="auto"/>
          </w:tcPr>
          <w:p w14:paraId="652EA4CA" w14:textId="77777777" w:rsidR="00FC7E4B" w:rsidRDefault="00FC7E4B" w:rsidP="00857EE1">
            <w:pPr>
              <w:pStyle w:val="Bodyjustified"/>
              <w:keepNext/>
            </w:pPr>
          </w:p>
          <w:p w14:paraId="2011A098" w14:textId="77777777" w:rsidR="00567D63" w:rsidRDefault="00567D63" w:rsidP="00857EE1">
            <w:pPr>
              <w:pStyle w:val="Bodyjustified"/>
              <w:keepNext/>
            </w:pPr>
            <w:r>
              <w:t>0.5</w:t>
            </w:r>
          </w:p>
          <w:p w14:paraId="4CA48A42" w14:textId="77777777" w:rsidR="00567D63" w:rsidRPr="005C5A0D" w:rsidRDefault="00567D63" w:rsidP="00857EE1">
            <w:pPr>
              <w:pStyle w:val="Bodyjustified"/>
              <w:keepNext/>
            </w:pPr>
            <w:r w:rsidRPr="005C5A0D">
              <w:t>0.83</w:t>
            </w:r>
          </w:p>
          <w:p w14:paraId="6F360A9B" w14:textId="77777777" w:rsidR="00567D63" w:rsidRPr="005C5A0D" w:rsidRDefault="00567D63" w:rsidP="00857EE1">
            <w:pPr>
              <w:pStyle w:val="Bodyjustified"/>
              <w:keepNext/>
            </w:pPr>
            <w:r w:rsidRPr="005C5A0D">
              <w:t>0.62</w:t>
            </w:r>
          </w:p>
          <w:p w14:paraId="00CA2C67" w14:textId="77777777" w:rsidR="00567D63" w:rsidRDefault="00567D63" w:rsidP="00857EE1">
            <w:pPr>
              <w:pStyle w:val="Bodyjustified"/>
              <w:keepNext/>
            </w:pPr>
            <w:r w:rsidRPr="005C5A0D">
              <w:t>1.25</w:t>
            </w:r>
          </w:p>
          <w:p w14:paraId="1D5888D6" w14:textId="4819C3D5" w:rsidR="00142468" w:rsidRPr="00183D4A" w:rsidRDefault="00567D63" w:rsidP="00797E02">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67160AE3"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proofErr w:type="spellStart"/>
            <w:r w:rsidRPr="00D16E37">
              <w:t>T</w:t>
            </w:r>
            <w:r w:rsidRPr="00CD2AF8">
              <w:rPr>
                <w:vertAlign w:val="subscript"/>
              </w:rPr>
              <w:t>case</w:t>
            </w:r>
            <w:proofErr w:type="spellEnd"/>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proofErr w:type="spellStart"/>
            <w:r w:rsidRPr="00183D4A">
              <w:t>T</w:t>
            </w:r>
            <w:r w:rsidRPr="00183D4A">
              <w:rPr>
                <w:vertAlign w:val="subscript"/>
              </w:rPr>
              <w:t>stg</w:t>
            </w:r>
            <w:proofErr w:type="spellEnd"/>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proofErr w:type="spellStart"/>
            <w:r>
              <w:t>T</w:t>
            </w:r>
            <w:r w:rsidRPr="0083247B">
              <w:rPr>
                <w:vertAlign w:val="subscript"/>
              </w:rPr>
              <w:t>j</w:t>
            </w:r>
            <w:proofErr w:type="spellEnd"/>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643D4621" w14:textId="55465AB8" w:rsidR="00857EE1" w:rsidRDefault="00857EE1" w:rsidP="00857EE1">
            <w:pPr>
              <w:pStyle w:val="Bodyjustified"/>
              <w:keepNext/>
              <w:jc w:val="right"/>
            </w:pPr>
            <w:r>
              <w:t xml:space="preserve">Variants 01 to </w:t>
            </w:r>
            <w:r w:rsidRPr="00A52771">
              <w:t>06, 08 to 13,</w:t>
            </w:r>
            <w:r>
              <w:t xml:space="preserve"> </w:t>
            </w:r>
            <w:r w:rsidRPr="00A52771">
              <w:t>15</w:t>
            </w:r>
            <w:r>
              <w:t> </w:t>
            </w:r>
            <w:r w:rsidRPr="00A52771">
              <w:t>to 20</w:t>
            </w:r>
            <w:r w:rsidR="005D5ACC">
              <w:t>,</w:t>
            </w:r>
            <w:r w:rsidRPr="00A52771">
              <w:t xml:space="preserve"> 22 to 27</w:t>
            </w:r>
            <w:r w:rsidR="008556CD">
              <w:t>:</w:t>
            </w:r>
          </w:p>
          <w:p w14:paraId="1DB848E4" w14:textId="1F7AA044" w:rsidR="00857EE1" w:rsidRDefault="00857EE1" w:rsidP="00857EE1">
            <w:pPr>
              <w:pStyle w:val="Bodyjustified"/>
              <w:keepNext/>
              <w:jc w:val="right"/>
            </w:pPr>
            <w:r>
              <w:t xml:space="preserve">Variants </w:t>
            </w:r>
            <w:r w:rsidRPr="00A52771">
              <w:t>07, 14, 21</w:t>
            </w:r>
            <w:r w:rsidR="005D5ACC">
              <w:t>,</w:t>
            </w:r>
            <w:r w:rsidRPr="00A52771">
              <w:t xml:space="preserve"> 28</w:t>
            </w:r>
            <w:r w:rsidR="00797E02">
              <w:t>, 57 to 60</w:t>
            </w:r>
            <w:r w:rsidR="008556CD">
              <w:t>:</w:t>
            </w:r>
          </w:p>
          <w:p w14:paraId="41D111B1" w14:textId="03F18CB9" w:rsidR="00857EE1" w:rsidRDefault="00857EE1" w:rsidP="00857EE1">
            <w:pPr>
              <w:pStyle w:val="Bodyjustified"/>
              <w:keepNext/>
              <w:jc w:val="right"/>
            </w:pPr>
            <w:r w:rsidRPr="00A52771">
              <w:t>Variants 29 to 34, 36 to 41</w:t>
            </w:r>
            <w:r w:rsidR="005D5ACC">
              <w:t>,</w:t>
            </w:r>
            <w:r>
              <w:t xml:space="preserve"> </w:t>
            </w:r>
            <w:r w:rsidRPr="00A52771">
              <w:t>43 to 48</w:t>
            </w:r>
            <w:r w:rsidR="008556CD">
              <w:t>:</w:t>
            </w:r>
          </w:p>
          <w:p w14:paraId="0CA09C5B" w14:textId="3E631B08" w:rsidR="00857EE1" w:rsidRDefault="00857EE1" w:rsidP="00857EE1">
            <w:pPr>
              <w:pStyle w:val="Bodyjustified"/>
              <w:keepNext/>
              <w:jc w:val="right"/>
            </w:pPr>
            <w:r>
              <w:t xml:space="preserve">Variants </w:t>
            </w:r>
            <w:r w:rsidRPr="00A52771">
              <w:t>35, 42</w:t>
            </w:r>
            <w:r w:rsidR="005D5ACC">
              <w:t>,</w:t>
            </w:r>
            <w:r w:rsidRPr="00A52771">
              <w:t xml:space="preserve"> 49</w:t>
            </w:r>
            <w:r w:rsidR="00797E02">
              <w:t>, 61 to 63</w:t>
            </w:r>
            <w:r w:rsidR="008556CD">
              <w:t>:</w:t>
            </w:r>
          </w:p>
          <w:p w14:paraId="09693AA4" w14:textId="58346A4B" w:rsidR="00142468" w:rsidRDefault="00857EE1" w:rsidP="00797E02">
            <w:pPr>
              <w:pStyle w:val="Bodyjustified"/>
              <w:keepNext/>
              <w:jc w:val="right"/>
            </w:pPr>
            <w:r>
              <w:t xml:space="preserve">Variants </w:t>
            </w:r>
            <w:r w:rsidRPr="00A52771">
              <w:t>50 to 56</w:t>
            </w:r>
            <w:r w:rsidR="008556CD">
              <w:t>:</w:t>
            </w:r>
          </w:p>
        </w:tc>
        <w:tc>
          <w:tcPr>
            <w:tcW w:w="964" w:type="dxa"/>
            <w:shd w:val="clear" w:color="auto" w:fill="auto"/>
          </w:tcPr>
          <w:p w14:paraId="24FB5768" w14:textId="1B2C4701" w:rsidR="0083247B" w:rsidRDefault="0083247B" w:rsidP="00857EE1">
            <w:pPr>
              <w:pStyle w:val="Bodyjustified"/>
              <w:keepNext/>
            </w:pPr>
            <w:proofErr w:type="spellStart"/>
            <w:r>
              <w:t>R</w:t>
            </w:r>
            <w:r>
              <w:rPr>
                <w:vertAlign w:val="subscript"/>
              </w:rPr>
              <w:t>th</w:t>
            </w:r>
            <w:proofErr w:type="spellEnd"/>
            <w:r>
              <w:rPr>
                <w:vertAlign w:val="subscript"/>
              </w:rPr>
              <w:t>(j-c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603BCCFE" w14:textId="77777777" w:rsidR="00857EE1" w:rsidRDefault="00857EE1" w:rsidP="00857EE1">
            <w:pPr>
              <w:pStyle w:val="Bodyjustified"/>
              <w:keepNext/>
            </w:pPr>
            <w:r>
              <w:t>150</w:t>
            </w:r>
          </w:p>
          <w:p w14:paraId="4A17FCC0" w14:textId="77777777" w:rsidR="00857EE1" w:rsidRPr="005C5A0D" w:rsidRDefault="00857EE1" w:rsidP="00857EE1">
            <w:pPr>
              <w:pStyle w:val="Bodyjustified"/>
              <w:keepNext/>
            </w:pPr>
            <w:r w:rsidRPr="005C5A0D">
              <w:t>90</w:t>
            </w:r>
          </w:p>
          <w:p w14:paraId="1548211A" w14:textId="77777777" w:rsidR="00857EE1" w:rsidRPr="005C5A0D" w:rsidRDefault="00857EE1" w:rsidP="00857EE1">
            <w:pPr>
              <w:pStyle w:val="Bodyjustified"/>
              <w:keepNext/>
            </w:pPr>
            <w:r w:rsidRPr="005C5A0D">
              <w:t>120</w:t>
            </w:r>
          </w:p>
          <w:p w14:paraId="7DD458BC" w14:textId="77777777" w:rsidR="00857EE1" w:rsidRDefault="00857EE1" w:rsidP="00857EE1">
            <w:pPr>
              <w:pStyle w:val="Bodyjustified"/>
              <w:keepNext/>
            </w:pPr>
            <w:r w:rsidRPr="005C5A0D">
              <w:t>60</w:t>
            </w:r>
          </w:p>
          <w:p w14:paraId="5955029A" w14:textId="6A8CE54E" w:rsidR="00142468" w:rsidRDefault="00857EE1" w:rsidP="00797E02">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299DEA18" w:rsidR="0083247B" w:rsidRDefault="008B2486"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565D3129"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proofErr w:type="spellStart"/>
            <w:r w:rsidRPr="00183D4A">
              <w:t>T</w:t>
            </w:r>
            <w:r w:rsidRPr="00183D4A">
              <w:rPr>
                <w:vertAlign w:val="subscript"/>
              </w:rPr>
              <w:t>sol</w:t>
            </w:r>
            <w:proofErr w:type="spellEnd"/>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36230D86" w:rsidR="00FC7E4B" w:rsidRPr="00183D4A" w:rsidRDefault="00FC7E4B" w:rsidP="008B2486">
            <w:pPr>
              <w:pStyle w:val="Bodyjustified"/>
            </w:pPr>
            <w:r w:rsidRPr="00183D4A">
              <w:t xml:space="preserve">Note </w:t>
            </w:r>
            <w:r w:rsidR="008B2486">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w:t>
      </w:r>
      <w:r w:rsidR="004C5CBE">
        <w:t>75</w:t>
      </w:r>
      <w:r>
        <w:rPr>
          <w:rFonts w:cs="Arial"/>
        </w:rPr>
        <w:t>°C</w:t>
      </w:r>
      <w:r>
        <w:t xml:space="preserve">. </w:t>
      </w:r>
      <w:r w:rsidR="00BA6209">
        <w:t xml:space="preserve">For </w:t>
      </w:r>
      <w:proofErr w:type="spellStart"/>
      <w:r>
        <w:t>T</w:t>
      </w:r>
      <w:r w:rsidRPr="00D64154">
        <w:rPr>
          <w:vertAlign w:val="subscript"/>
        </w:rPr>
        <w:t>case</w:t>
      </w:r>
      <w:proofErr w:type="spellEnd"/>
      <w:r>
        <w:t xml:space="preserve"> </w:t>
      </w:r>
      <w:r w:rsidR="00BA6209">
        <w:t>&gt;</w:t>
      </w:r>
      <w:r>
        <w:t xml:space="preserve"> +</w:t>
      </w:r>
      <w:r w:rsidR="004C5CBE">
        <w:t>75</w:t>
      </w:r>
      <w:r>
        <w:rPr>
          <w:rFonts w:cs="Arial"/>
        </w:rPr>
        <w:t xml:space="preserve">°C, </w:t>
      </w:r>
      <w:proofErr w:type="spellStart"/>
      <w:r>
        <w:rPr>
          <w:rFonts w:cs="Arial"/>
        </w:rPr>
        <w:t>derate</w:t>
      </w:r>
      <w:proofErr w:type="spellEnd"/>
      <w:r>
        <w:rPr>
          <w:rFonts w:cs="Arial"/>
        </w:rPr>
        <w:t xml:space="preserve"> linearly to 0A at </w:t>
      </w:r>
      <w:proofErr w:type="spellStart"/>
      <w:r>
        <w:t>T</w:t>
      </w:r>
      <w:r w:rsidRPr="00D64154">
        <w:rPr>
          <w:vertAlign w:val="subscript"/>
        </w:rPr>
        <w:t>case</w:t>
      </w:r>
      <w:proofErr w:type="spellEnd"/>
      <w:r>
        <w:t> = +150</w:t>
      </w:r>
      <w:r>
        <w:rPr>
          <w:rFonts w:cs="Arial"/>
        </w:rPr>
        <w:t>°C</w:t>
      </w:r>
      <w:r w:rsidR="00A04525">
        <w:t>.</w:t>
      </w:r>
    </w:p>
    <w:p w14:paraId="68E75C03" w14:textId="57746008" w:rsidR="004C5CBE" w:rsidRDefault="004C5CBE" w:rsidP="0000109A">
      <w:pPr>
        <w:pStyle w:val="numericallist"/>
      </w:pPr>
      <w:r>
        <w:t xml:space="preserve">At </w:t>
      </w:r>
      <w:proofErr w:type="spellStart"/>
      <w:r>
        <w:t>T</w:t>
      </w:r>
      <w:r w:rsidRPr="00D64154">
        <w:rPr>
          <w:vertAlign w:val="subscript"/>
        </w:rPr>
        <w:t>case</w:t>
      </w:r>
      <w:proofErr w:type="spellEnd"/>
      <w:r>
        <w:t xml:space="preserve"> </w:t>
      </w:r>
      <w:r>
        <w:rPr>
          <w:rFonts w:cs="Arial"/>
        </w:rPr>
        <w:t>≤</w:t>
      </w:r>
      <w:r>
        <w:t xml:space="preserve"> +75</w:t>
      </w:r>
      <w:r>
        <w:rPr>
          <w:rFonts w:cs="Arial"/>
        </w:rPr>
        <w:t>°C</w:t>
      </w:r>
      <w:r>
        <w:t xml:space="preserve">. For </w:t>
      </w:r>
      <w:proofErr w:type="spellStart"/>
      <w:r>
        <w:t>T</w:t>
      </w:r>
      <w:r w:rsidRPr="00D64154">
        <w:rPr>
          <w:vertAlign w:val="subscript"/>
        </w:rPr>
        <w:t>case</w:t>
      </w:r>
      <w:proofErr w:type="spellEnd"/>
      <w:r>
        <w:t xml:space="preserve"> &gt; +75</w:t>
      </w:r>
      <w:r>
        <w:rPr>
          <w:rFonts w:cs="Arial"/>
        </w:rPr>
        <w:t xml:space="preserve">°C, </w:t>
      </w:r>
      <w:proofErr w:type="spellStart"/>
      <w:r>
        <w:rPr>
          <w:rFonts w:cs="Arial"/>
        </w:rPr>
        <w:t>derate</w:t>
      </w:r>
      <w:proofErr w:type="spellEnd"/>
      <w:r>
        <w:rPr>
          <w:rFonts w:cs="Arial"/>
        </w:rPr>
        <w:t xml:space="preserve"> linearly to 0W at </w:t>
      </w:r>
      <w:proofErr w:type="spellStart"/>
      <w:r>
        <w:t>T</w:t>
      </w:r>
      <w:r w:rsidRPr="00D64154">
        <w:rPr>
          <w:vertAlign w:val="subscript"/>
        </w:rPr>
        <w:t>case</w:t>
      </w:r>
      <w:proofErr w:type="spellEnd"/>
      <w:r>
        <w:t> = +150</w:t>
      </w:r>
      <w:r>
        <w:rPr>
          <w:rFonts w:cs="Arial"/>
        </w:rPr>
        <w:t>°C</w:t>
      </w:r>
      <w:r>
        <w:t>.</w:t>
      </w:r>
    </w:p>
    <w:p w14:paraId="79CA9F93" w14:textId="7C580F15" w:rsidR="008B2486" w:rsidRDefault="008B2486" w:rsidP="000A2E2C">
      <w:pPr>
        <w:pStyle w:val="numericallist"/>
      </w:pPr>
      <w:r>
        <w:t xml:space="preserve">Thermal Resistance ratings for </w:t>
      </w:r>
      <w:r w:rsidR="00F83A54" w:rsidRPr="003F1EE4">
        <w:rPr>
          <w:strike/>
          <w:highlight w:val="yellow"/>
        </w:rPr>
        <w:t>Naked</w:t>
      </w:r>
      <w:r w:rsidR="00F83A54">
        <w:t xml:space="preserve"> </w:t>
      </w:r>
      <w:r>
        <w:t xml:space="preserve">Die Components, Variants 57 to 63, refer to the Packaged Test </w:t>
      </w:r>
      <w:proofErr w:type="spellStart"/>
      <w:r>
        <w:t>Sublot</w:t>
      </w:r>
      <w:proofErr w:type="spellEnd"/>
      <w:r>
        <w:t xml:space="preserve"> </w:t>
      </w:r>
      <w:r w:rsidR="000A2E2C" w:rsidRPr="000A2E2C">
        <w:t>assembled in the default Ceramic Pill G package. In cases where the default package is not used, the Thermal Resistance rating associated with the</w:t>
      </w:r>
      <w:r w:rsidR="000A2E2C">
        <w:t xml:space="preserve"> </w:t>
      </w:r>
      <w:r w:rsidR="000A2E2C" w:rsidRPr="000A2E2C">
        <w:t>package used and the same die shall apply</w:t>
      </w:r>
      <w:r>
        <w:t>.</w:t>
      </w:r>
    </w:p>
    <w:p w14:paraId="36ED7A48" w14:textId="56D35B4D" w:rsidR="00BA6209" w:rsidRDefault="004C5CBE" w:rsidP="0000109A">
      <w:pPr>
        <w:pStyle w:val="numericallist"/>
      </w:pPr>
      <w:r>
        <w:t>D</w:t>
      </w:r>
      <w:r w:rsidR="00A04525">
        <w:t xml:space="preserve">uration 5 seconds maximum and the same terminal shall not be </w:t>
      </w:r>
      <w:proofErr w:type="spellStart"/>
      <w:r w:rsidR="00A04525">
        <w:t>resoldered</w:t>
      </w:r>
      <w:proofErr w:type="spellEnd"/>
      <w:r w:rsidR="00A04525">
        <w:t xml:space="preserve"> until 3 minutes have elapsed.</w:t>
      </w:r>
      <w:r w:rsidR="00142468">
        <w:t xml:space="preserve"> Only applicable to Variants 01 to 56 (Packaged Components).</w:t>
      </w:r>
    </w:p>
    <w:p w14:paraId="36BE9832" w14:textId="0C78D4EA" w:rsidR="006C5C35" w:rsidRDefault="006C5C35" w:rsidP="008A09BC">
      <w:pPr>
        <w:pStyle w:val="Heading2"/>
      </w:pPr>
      <w:bookmarkStart w:id="12" w:name="_Toc483561000"/>
      <w:r>
        <w:t>Handling precautions</w:t>
      </w:r>
      <w:bookmarkEnd w:id="12"/>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72A8DDF1" w:rsidR="006C5C35" w:rsidRPr="006C5C35" w:rsidRDefault="006C5C35" w:rsidP="006C5C35">
      <w:r>
        <w:t xml:space="preserve">These components are </w:t>
      </w:r>
      <w:r w:rsidR="009E2D4F">
        <w:t>c</w:t>
      </w:r>
      <w:r>
        <w:t xml:space="preserve">ategorised as Class 2 </w:t>
      </w:r>
      <w:r w:rsidR="00A40AD6">
        <w:t xml:space="preserve">per ESCC Basic Specification No. </w:t>
      </w:r>
      <w:hyperlink r:id="rId22" w:history="1">
        <w:r w:rsidR="00A40AD6" w:rsidRPr="002E5F6E">
          <w:rPr>
            <w:rStyle w:val="Hyperlink"/>
          </w:rPr>
          <w:t>23800</w:t>
        </w:r>
      </w:hyperlink>
      <w:r w:rsidR="00A40AD6">
        <w:t xml:space="preserve"> </w:t>
      </w:r>
      <w:r>
        <w:t xml:space="preserve">with a Minimum Critical Path Failure Voltage of </w:t>
      </w:r>
      <w:r w:rsidR="002734C6">
        <w:t>14</w:t>
      </w:r>
      <w:r>
        <w:t>00V.</w:t>
      </w:r>
    </w:p>
    <w:p w14:paraId="3732237C" w14:textId="77777777" w:rsidR="00A04525" w:rsidRDefault="00A04525" w:rsidP="008A09BC">
      <w:pPr>
        <w:pStyle w:val="Heading2"/>
      </w:pPr>
      <w:bookmarkStart w:id="13" w:name="_Ref483473087"/>
      <w:bookmarkStart w:id="14" w:name="_Toc483561001"/>
      <w:r>
        <w:lastRenderedPageBreak/>
        <w:t>PHYSICAL DIMENSIONS AND TERMINAL IDENTIFICATION</w:t>
      </w:r>
      <w:bookmarkEnd w:id="13"/>
      <w:bookmarkEnd w:id="14"/>
    </w:p>
    <w:p w14:paraId="19882045" w14:textId="03238A5B" w:rsidR="00A04525" w:rsidRDefault="008021F0" w:rsidP="008021F0">
      <w:pPr>
        <w:pStyle w:val="Heading3"/>
      </w:pPr>
      <w:bookmarkStart w:id="15" w:name="_Toc483561002"/>
      <w:r>
        <w:t xml:space="preserve">Ceramic Pill A (2 Leads) - </w:t>
      </w:r>
      <w:r w:rsidR="00114818">
        <w:t>Variant</w:t>
      </w:r>
      <w:r w:rsidR="0000109A">
        <w:t>s</w:t>
      </w:r>
      <w:r w:rsidR="00114818">
        <w:t xml:space="preserve"> 01, </w:t>
      </w:r>
      <w:r w:rsidR="00780AA0">
        <w:t>08, 15, 22, 29, 36</w:t>
      </w:r>
      <w:r w:rsidR="00BF54E1">
        <w:t>,</w:t>
      </w:r>
      <w:r w:rsidR="00780AA0" w:rsidRPr="00780AA0">
        <w:t xml:space="preserve"> </w:t>
      </w:r>
      <w:r w:rsidR="00780AA0">
        <w:t>43</w:t>
      </w:r>
      <w:bookmarkEnd w:id="15"/>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W w:w="5328" w:type="dxa"/>
        <w:tblInd w:w="3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6231E6">
        <w:trPr>
          <w:trHeight w:val="238"/>
          <w:tblHeader/>
        </w:trPr>
        <w:tc>
          <w:tcPr>
            <w:tcW w:w="1247" w:type="dxa"/>
            <w:vMerge w:val="restart"/>
            <w:shd w:val="clear" w:color="auto" w:fill="auto"/>
            <w:tcMar>
              <w:top w:w="80" w:type="dxa"/>
              <w:left w:w="80" w:type="dxa"/>
              <w:bottom w:w="80" w:type="dxa"/>
              <w:right w:w="80" w:type="dxa"/>
            </w:tcMar>
            <w:vAlign w:val="center"/>
          </w:tcPr>
          <w:p w14:paraId="4A6EDD4E" w14:textId="4AF2964D" w:rsidR="00923D92" w:rsidRPr="00183D4A" w:rsidRDefault="00923D92" w:rsidP="00F96B5B">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2CD1D4" w14:textId="3FE04072" w:rsidR="00923D92" w:rsidRPr="00183D4A" w:rsidRDefault="00923D92" w:rsidP="00F96B5B">
            <w:pPr>
              <w:pStyle w:val="Bodyjustified"/>
            </w:pPr>
            <w:r>
              <w:t>Dimensions mm</w:t>
            </w:r>
          </w:p>
        </w:tc>
        <w:tc>
          <w:tcPr>
            <w:tcW w:w="1587" w:type="dxa"/>
            <w:vMerge w:val="restart"/>
            <w:vAlign w:val="center"/>
          </w:tcPr>
          <w:p w14:paraId="27A4C161" w14:textId="19153626" w:rsidR="00923D92" w:rsidRPr="00183D4A" w:rsidRDefault="00923D92" w:rsidP="00923D92">
            <w:pPr>
              <w:pStyle w:val="Bodyjustified"/>
            </w:pPr>
            <w:r>
              <w:t>Remarks</w:t>
            </w:r>
          </w:p>
        </w:tc>
      </w:tr>
      <w:tr w:rsidR="00923D92" w:rsidRPr="00183D4A" w14:paraId="592E3A7B" w14:textId="769B6FAA" w:rsidTr="006231E6">
        <w:trPr>
          <w:trHeight w:val="238"/>
        </w:trPr>
        <w:tc>
          <w:tcPr>
            <w:tcW w:w="1247" w:type="dxa"/>
            <w:vMerge/>
            <w:shd w:val="clear" w:color="auto" w:fill="auto"/>
            <w:vAlign w:val="center"/>
          </w:tcPr>
          <w:p w14:paraId="4CC1DFD4" w14:textId="6C90E9F7" w:rsidR="00923D92" w:rsidRPr="00183D4A" w:rsidRDefault="00923D92" w:rsidP="00F96B5B">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44B4ACCB" w14:textId="77777777" w:rsidR="00923D92" w:rsidRPr="00183D4A" w:rsidRDefault="00923D92" w:rsidP="00F96B5B">
            <w:pPr>
              <w:pStyle w:val="Bodyjustified"/>
            </w:pPr>
            <w:r w:rsidRPr="00183D4A">
              <w:t>Min</w:t>
            </w:r>
          </w:p>
        </w:tc>
        <w:tc>
          <w:tcPr>
            <w:tcW w:w="1247" w:type="dxa"/>
            <w:shd w:val="clear" w:color="auto" w:fill="auto"/>
            <w:tcMar>
              <w:top w:w="80" w:type="dxa"/>
              <w:left w:w="80" w:type="dxa"/>
              <w:bottom w:w="80" w:type="dxa"/>
              <w:right w:w="80" w:type="dxa"/>
            </w:tcMar>
            <w:vAlign w:val="center"/>
          </w:tcPr>
          <w:p w14:paraId="6255CD59" w14:textId="77777777" w:rsidR="00923D92" w:rsidRPr="00183D4A" w:rsidRDefault="00923D92" w:rsidP="00F96B5B">
            <w:pPr>
              <w:pStyle w:val="Bodyjustified"/>
            </w:pPr>
            <w:r w:rsidRPr="00183D4A">
              <w:t>Max</w:t>
            </w:r>
          </w:p>
        </w:tc>
        <w:tc>
          <w:tcPr>
            <w:tcW w:w="1587" w:type="dxa"/>
            <w:vMerge/>
            <w:vAlign w:val="center"/>
          </w:tcPr>
          <w:p w14:paraId="4417CD43" w14:textId="77777777" w:rsidR="00923D92" w:rsidRPr="00183D4A" w:rsidRDefault="00923D92" w:rsidP="00923D92">
            <w:pPr>
              <w:pStyle w:val="Bodyjustified"/>
            </w:pPr>
          </w:p>
        </w:tc>
      </w:tr>
      <w:tr w:rsidR="00923D92" w:rsidRPr="00183D4A" w14:paraId="3B5365A3" w14:textId="602A4A98" w:rsidTr="006231E6">
        <w:trPr>
          <w:trHeight w:val="238"/>
        </w:trPr>
        <w:tc>
          <w:tcPr>
            <w:tcW w:w="1247" w:type="dxa"/>
            <w:shd w:val="clear" w:color="auto" w:fill="auto"/>
            <w:tcMar>
              <w:top w:w="80" w:type="dxa"/>
              <w:left w:w="80" w:type="dxa"/>
              <w:bottom w:w="80" w:type="dxa"/>
              <w:right w:w="80" w:type="dxa"/>
            </w:tcMar>
            <w:vAlign w:val="center"/>
          </w:tcPr>
          <w:p w14:paraId="5D86635D" w14:textId="7735D64C" w:rsidR="00923D92" w:rsidRPr="00183D4A" w:rsidRDefault="00923D92" w:rsidP="00780AA0">
            <w:pPr>
              <w:pStyle w:val="Bodyjustified"/>
            </w:pPr>
            <w:r>
              <w:rPr>
                <w:rFonts w:cs="Arial"/>
              </w:rPr>
              <w:t>Ø</w:t>
            </w:r>
            <w:r w:rsidRPr="00183D4A">
              <w:t>A</w:t>
            </w:r>
          </w:p>
        </w:tc>
        <w:tc>
          <w:tcPr>
            <w:tcW w:w="1247" w:type="dxa"/>
            <w:shd w:val="clear" w:color="auto" w:fill="auto"/>
            <w:tcMar>
              <w:top w:w="80" w:type="dxa"/>
              <w:left w:w="80" w:type="dxa"/>
              <w:bottom w:w="80" w:type="dxa"/>
              <w:right w:w="80" w:type="dxa"/>
            </w:tcMar>
            <w:vAlign w:val="center"/>
          </w:tcPr>
          <w:p w14:paraId="079EC918" w14:textId="2A020B13" w:rsidR="00923D92" w:rsidRPr="00183D4A" w:rsidRDefault="00923D92" w:rsidP="00780AA0">
            <w:pPr>
              <w:pStyle w:val="Bodyjustified"/>
            </w:pPr>
            <w:r w:rsidRPr="00824949">
              <w:t>1.07</w:t>
            </w:r>
          </w:p>
        </w:tc>
        <w:tc>
          <w:tcPr>
            <w:tcW w:w="1247" w:type="dxa"/>
            <w:shd w:val="clear" w:color="auto" w:fill="auto"/>
            <w:tcMar>
              <w:top w:w="80" w:type="dxa"/>
              <w:left w:w="80" w:type="dxa"/>
              <w:bottom w:w="80" w:type="dxa"/>
              <w:right w:w="80" w:type="dxa"/>
            </w:tcMar>
            <w:vAlign w:val="center"/>
          </w:tcPr>
          <w:p w14:paraId="71955D2E" w14:textId="5B4CE36C" w:rsidR="00923D92" w:rsidRPr="00183D4A" w:rsidRDefault="00923D92" w:rsidP="00780AA0">
            <w:pPr>
              <w:pStyle w:val="Bodyjustified"/>
            </w:pPr>
            <w:r w:rsidRPr="00824949">
              <w:t>1.47</w:t>
            </w:r>
          </w:p>
        </w:tc>
        <w:tc>
          <w:tcPr>
            <w:tcW w:w="1587" w:type="dxa"/>
            <w:vAlign w:val="center"/>
          </w:tcPr>
          <w:p w14:paraId="517C9F74" w14:textId="77777777" w:rsidR="00923D92" w:rsidRPr="00824949" w:rsidRDefault="00923D92" w:rsidP="00923D92">
            <w:pPr>
              <w:pStyle w:val="Bodyjustified"/>
            </w:pPr>
          </w:p>
        </w:tc>
      </w:tr>
      <w:tr w:rsidR="00923D92" w:rsidRPr="00183D4A" w14:paraId="440A6F35" w14:textId="34FE171C" w:rsidTr="006231E6">
        <w:trPr>
          <w:trHeight w:val="238"/>
        </w:trPr>
        <w:tc>
          <w:tcPr>
            <w:tcW w:w="1247" w:type="dxa"/>
            <w:shd w:val="clear" w:color="auto" w:fill="auto"/>
            <w:tcMar>
              <w:top w:w="80" w:type="dxa"/>
              <w:left w:w="80" w:type="dxa"/>
              <w:bottom w:w="80" w:type="dxa"/>
              <w:right w:w="80" w:type="dxa"/>
            </w:tcMar>
            <w:vAlign w:val="center"/>
          </w:tcPr>
          <w:p w14:paraId="096F0206" w14:textId="6C664400" w:rsidR="00923D92" w:rsidRPr="00183D4A" w:rsidRDefault="00923D92" w:rsidP="00780AA0">
            <w:pPr>
              <w:pStyle w:val="Bodyjustified"/>
            </w:pPr>
            <w:r>
              <w:rPr>
                <w:lang w:val="en-US"/>
              </w:rPr>
              <w:t>B</w:t>
            </w:r>
          </w:p>
        </w:tc>
        <w:tc>
          <w:tcPr>
            <w:tcW w:w="1247" w:type="dxa"/>
            <w:shd w:val="clear" w:color="auto" w:fill="auto"/>
            <w:tcMar>
              <w:top w:w="80" w:type="dxa"/>
              <w:left w:w="80" w:type="dxa"/>
              <w:bottom w:w="80" w:type="dxa"/>
              <w:right w:w="80" w:type="dxa"/>
            </w:tcMar>
            <w:vAlign w:val="center"/>
          </w:tcPr>
          <w:p w14:paraId="02AD5190" w14:textId="1884EA84" w:rsidR="00923D92" w:rsidRPr="00183D4A" w:rsidRDefault="00923D92" w:rsidP="00780AA0">
            <w:pPr>
              <w:pStyle w:val="Bodyjustified"/>
            </w:pPr>
            <w:r w:rsidRPr="00824949">
              <w:t>0.95</w:t>
            </w:r>
          </w:p>
        </w:tc>
        <w:tc>
          <w:tcPr>
            <w:tcW w:w="1247" w:type="dxa"/>
            <w:shd w:val="clear" w:color="auto" w:fill="auto"/>
            <w:tcMar>
              <w:top w:w="80" w:type="dxa"/>
              <w:left w:w="80" w:type="dxa"/>
              <w:bottom w:w="80" w:type="dxa"/>
              <w:right w:w="80" w:type="dxa"/>
            </w:tcMar>
            <w:vAlign w:val="center"/>
          </w:tcPr>
          <w:p w14:paraId="4E1EA953" w14:textId="3E25867F" w:rsidR="00923D92" w:rsidRPr="00183D4A" w:rsidRDefault="00923D92" w:rsidP="00780AA0">
            <w:pPr>
              <w:pStyle w:val="Bodyjustified"/>
            </w:pPr>
            <w:r w:rsidRPr="00824949">
              <w:t>1.35</w:t>
            </w:r>
          </w:p>
        </w:tc>
        <w:tc>
          <w:tcPr>
            <w:tcW w:w="1587" w:type="dxa"/>
            <w:vAlign w:val="center"/>
          </w:tcPr>
          <w:p w14:paraId="12C94B37" w14:textId="77777777" w:rsidR="00923D92" w:rsidRPr="00824949" w:rsidRDefault="00923D92" w:rsidP="00923D92">
            <w:pPr>
              <w:pStyle w:val="Bodyjustified"/>
            </w:pPr>
          </w:p>
        </w:tc>
      </w:tr>
      <w:tr w:rsidR="00923D92" w:rsidRPr="00183D4A" w14:paraId="71833B04" w14:textId="4F573FBE" w:rsidTr="006231E6">
        <w:trPr>
          <w:trHeight w:val="238"/>
        </w:trPr>
        <w:tc>
          <w:tcPr>
            <w:tcW w:w="1247" w:type="dxa"/>
            <w:shd w:val="clear" w:color="auto" w:fill="auto"/>
            <w:tcMar>
              <w:top w:w="80" w:type="dxa"/>
              <w:left w:w="80" w:type="dxa"/>
              <w:bottom w:w="80" w:type="dxa"/>
              <w:right w:w="80" w:type="dxa"/>
            </w:tcMar>
            <w:vAlign w:val="center"/>
          </w:tcPr>
          <w:p w14:paraId="5F591CD1" w14:textId="3FC98CA1" w:rsidR="00923D92" w:rsidRPr="00183D4A" w:rsidRDefault="00923D92" w:rsidP="00780AA0">
            <w:pPr>
              <w:pStyle w:val="Bodyjustified"/>
            </w:pPr>
            <w:r>
              <w:t>C</w:t>
            </w:r>
          </w:p>
        </w:tc>
        <w:tc>
          <w:tcPr>
            <w:tcW w:w="1247" w:type="dxa"/>
            <w:shd w:val="clear" w:color="auto" w:fill="auto"/>
            <w:tcMar>
              <w:top w:w="80" w:type="dxa"/>
              <w:left w:w="80" w:type="dxa"/>
              <w:bottom w:w="80" w:type="dxa"/>
              <w:right w:w="80" w:type="dxa"/>
            </w:tcMar>
            <w:vAlign w:val="center"/>
          </w:tcPr>
          <w:p w14:paraId="78B37296" w14:textId="12668935" w:rsidR="00923D92" w:rsidRPr="00183D4A" w:rsidRDefault="00923D92" w:rsidP="00780AA0">
            <w:pPr>
              <w:pStyle w:val="Bodyjustified"/>
            </w:pPr>
            <w:r w:rsidRPr="00824949">
              <w:t>1.3</w:t>
            </w:r>
          </w:p>
        </w:tc>
        <w:tc>
          <w:tcPr>
            <w:tcW w:w="1247" w:type="dxa"/>
            <w:shd w:val="clear" w:color="auto" w:fill="auto"/>
            <w:tcMar>
              <w:top w:w="80" w:type="dxa"/>
              <w:left w:w="80" w:type="dxa"/>
              <w:bottom w:w="80" w:type="dxa"/>
              <w:right w:w="80" w:type="dxa"/>
            </w:tcMar>
            <w:vAlign w:val="center"/>
          </w:tcPr>
          <w:p w14:paraId="173FDD94" w14:textId="02AA60E4" w:rsidR="00923D92" w:rsidRPr="00183D4A" w:rsidRDefault="00923D92" w:rsidP="00780AA0">
            <w:pPr>
              <w:pStyle w:val="Bodyjustified"/>
            </w:pPr>
            <w:r w:rsidRPr="00824949">
              <w:t>1.9</w:t>
            </w:r>
          </w:p>
        </w:tc>
        <w:tc>
          <w:tcPr>
            <w:tcW w:w="1587" w:type="dxa"/>
            <w:vAlign w:val="center"/>
          </w:tcPr>
          <w:p w14:paraId="61352FCB" w14:textId="0075C1C5" w:rsidR="00923D92" w:rsidRPr="00824949" w:rsidRDefault="00F36F2B" w:rsidP="00923D92">
            <w:pPr>
              <w:pStyle w:val="Bodyjustified"/>
            </w:pPr>
            <w:r>
              <w:t>Both terminals</w:t>
            </w:r>
          </w:p>
        </w:tc>
      </w:tr>
      <w:tr w:rsidR="00923D92" w:rsidRPr="00183D4A" w14:paraId="7D3C0283" w14:textId="50775B6F" w:rsidTr="006231E6">
        <w:trPr>
          <w:trHeight w:val="238"/>
        </w:trPr>
        <w:tc>
          <w:tcPr>
            <w:tcW w:w="1247" w:type="dxa"/>
            <w:shd w:val="clear" w:color="auto" w:fill="auto"/>
            <w:tcMar>
              <w:top w:w="80" w:type="dxa"/>
              <w:left w:w="80" w:type="dxa"/>
              <w:bottom w:w="80" w:type="dxa"/>
              <w:right w:w="80" w:type="dxa"/>
            </w:tcMar>
            <w:vAlign w:val="center"/>
          </w:tcPr>
          <w:p w14:paraId="527BFFD0" w14:textId="3224D175" w:rsidR="00923D92" w:rsidRPr="00183D4A" w:rsidRDefault="00923D92" w:rsidP="00780AA0">
            <w:pPr>
              <w:pStyle w:val="Bodyjustified"/>
            </w:pPr>
            <w:r>
              <w:t>D</w:t>
            </w:r>
          </w:p>
        </w:tc>
        <w:tc>
          <w:tcPr>
            <w:tcW w:w="1247" w:type="dxa"/>
            <w:shd w:val="clear" w:color="auto" w:fill="auto"/>
            <w:tcMar>
              <w:top w:w="80" w:type="dxa"/>
              <w:left w:w="80" w:type="dxa"/>
              <w:bottom w:w="80" w:type="dxa"/>
              <w:right w:w="80" w:type="dxa"/>
            </w:tcMar>
            <w:vAlign w:val="center"/>
          </w:tcPr>
          <w:p w14:paraId="7A11B609" w14:textId="5D53CBDD" w:rsidR="00923D92" w:rsidRPr="00183D4A" w:rsidRDefault="00923D92" w:rsidP="00780AA0">
            <w:pPr>
              <w:pStyle w:val="Bodyjustified"/>
            </w:pPr>
            <w:r w:rsidRPr="00824949">
              <w:t>2.5</w:t>
            </w:r>
          </w:p>
        </w:tc>
        <w:tc>
          <w:tcPr>
            <w:tcW w:w="1247" w:type="dxa"/>
            <w:shd w:val="clear" w:color="auto" w:fill="auto"/>
            <w:tcMar>
              <w:top w:w="80" w:type="dxa"/>
              <w:left w:w="80" w:type="dxa"/>
              <w:bottom w:w="80" w:type="dxa"/>
              <w:right w:w="80" w:type="dxa"/>
            </w:tcMar>
            <w:vAlign w:val="center"/>
          </w:tcPr>
          <w:p w14:paraId="1481718E" w14:textId="492CC327" w:rsidR="00923D92" w:rsidRPr="00183D4A" w:rsidRDefault="00923D92" w:rsidP="00780AA0">
            <w:pPr>
              <w:pStyle w:val="Bodyjustified"/>
            </w:pPr>
            <w:r w:rsidRPr="00824949">
              <w:t>-</w:t>
            </w:r>
          </w:p>
        </w:tc>
        <w:tc>
          <w:tcPr>
            <w:tcW w:w="1587" w:type="dxa"/>
            <w:vAlign w:val="center"/>
          </w:tcPr>
          <w:p w14:paraId="0DFB7F41" w14:textId="77777777" w:rsidR="00923D92" w:rsidRPr="00824949" w:rsidRDefault="00923D92" w:rsidP="00923D92">
            <w:pPr>
              <w:pStyle w:val="Bodyjustified"/>
            </w:pPr>
          </w:p>
        </w:tc>
      </w:tr>
      <w:tr w:rsidR="00923D92" w:rsidRPr="00183D4A" w14:paraId="76D2DD09" w14:textId="044D907F" w:rsidTr="006231E6">
        <w:trPr>
          <w:trHeight w:val="238"/>
        </w:trPr>
        <w:tc>
          <w:tcPr>
            <w:tcW w:w="1247" w:type="dxa"/>
            <w:shd w:val="clear" w:color="auto" w:fill="auto"/>
            <w:tcMar>
              <w:top w:w="80" w:type="dxa"/>
              <w:left w:w="80" w:type="dxa"/>
              <w:bottom w:w="80" w:type="dxa"/>
              <w:right w:w="80" w:type="dxa"/>
            </w:tcMar>
            <w:vAlign w:val="center"/>
          </w:tcPr>
          <w:p w14:paraId="023958F3" w14:textId="5932AE0F" w:rsidR="00923D92" w:rsidRPr="00183D4A" w:rsidRDefault="00923D92" w:rsidP="00780AA0">
            <w:pPr>
              <w:pStyle w:val="Bodyjustified"/>
            </w:pPr>
            <w:r>
              <w:t>E</w:t>
            </w:r>
          </w:p>
        </w:tc>
        <w:tc>
          <w:tcPr>
            <w:tcW w:w="1247" w:type="dxa"/>
            <w:shd w:val="clear" w:color="auto" w:fill="auto"/>
            <w:tcMar>
              <w:top w:w="80" w:type="dxa"/>
              <w:left w:w="80" w:type="dxa"/>
              <w:bottom w:w="80" w:type="dxa"/>
              <w:right w:w="80" w:type="dxa"/>
            </w:tcMar>
            <w:vAlign w:val="center"/>
          </w:tcPr>
          <w:p w14:paraId="6D161168" w14:textId="55477B85" w:rsidR="00923D92" w:rsidRPr="00183D4A" w:rsidRDefault="00923D92" w:rsidP="00780AA0">
            <w:pPr>
              <w:pStyle w:val="Bodyjustified"/>
            </w:pPr>
            <w:r w:rsidRPr="00824949">
              <w:t>0.55</w:t>
            </w:r>
          </w:p>
        </w:tc>
        <w:tc>
          <w:tcPr>
            <w:tcW w:w="1247" w:type="dxa"/>
            <w:shd w:val="clear" w:color="auto" w:fill="auto"/>
            <w:tcMar>
              <w:top w:w="80" w:type="dxa"/>
              <w:left w:w="80" w:type="dxa"/>
              <w:bottom w:w="80" w:type="dxa"/>
              <w:right w:w="80" w:type="dxa"/>
            </w:tcMar>
            <w:vAlign w:val="center"/>
          </w:tcPr>
          <w:p w14:paraId="02A6A64B" w14:textId="325A7AAE" w:rsidR="00923D92" w:rsidRPr="00183D4A" w:rsidRDefault="00923D92" w:rsidP="00780AA0">
            <w:pPr>
              <w:pStyle w:val="Bodyjustified"/>
            </w:pPr>
            <w:r w:rsidRPr="00824949">
              <w:t>0.65</w:t>
            </w:r>
          </w:p>
        </w:tc>
        <w:tc>
          <w:tcPr>
            <w:tcW w:w="1587" w:type="dxa"/>
            <w:vAlign w:val="center"/>
          </w:tcPr>
          <w:p w14:paraId="2EAD0E3D" w14:textId="5DCB1663" w:rsidR="00923D92" w:rsidRPr="00824949" w:rsidRDefault="00923D92" w:rsidP="00923D92">
            <w:pPr>
              <w:pStyle w:val="Bodyjustified"/>
            </w:pPr>
            <w:r>
              <w:t>Both terminals</w:t>
            </w:r>
          </w:p>
        </w:tc>
      </w:tr>
      <w:tr w:rsidR="00923D92" w:rsidRPr="00183D4A" w14:paraId="1A9A406D" w14:textId="4007F32E" w:rsidTr="006231E6">
        <w:trPr>
          <w:trHeight w:val="238"/>
        </w:trPr>
        <w:tc>
          <w:tcPr>
            <w:tcW w:w="1247" w:type="dxa"/>
            <w:shd w:val="clear" w:color="auto" w:fill="auto"/>
            <w:tcMar>
              <w:top w:w="80" w:type="dxa"/>
              <w:left w:w="80" w:type="dxa"/>
              <w:bottom w:w="80" w:type="dxa"/>
              <w:right w:w="80" w:type="dxa"/>
            </w:tcMar>
            <w:vAlign w:val="center"/>
          </w:tcPr>
          <w:p w14:paraId="74618512" w14:textId="084C665F" w:rsidR="00923D92" w:rsidRPr="00183D4A" w:rsidRDefault="00923D92" w:rsidP="00780AA0">
            <w:pPr>
              <w:pStyle w:val="Bodyjustified"/>
            </w:pPr>
            <w:r>
              <w:t>F</w:t>
            </w:r>
          </w:p>
        </w:tc>
        <w:tc>
          <w:tcPr>
            <w:tcW w:w="1247" w:type="dxa"/>
            <w:shd w:val="clear" w:color="auto" w:fill="auto"/>
            <w:tcMar>
              <w:top w:w="80" w:type="dxa"/>
              <w:left w:w="80" w:type="dxa"/>
              <w:bottom w:w="80" w:type="dxa"/>
              <w:right w:w="80" w:type="dxa"/>
            </w:tcMar>
            <w:vAlign w:val="center"/>
          </w:tcPr>
          <w:p w14:paraId="5C3AE937" w14:textId="54212520" w:rsidR="00923D92" w:rsidRPr="00183D4A" w:rsidRDefault="00923D92" w:rsidP="00780AA0">
            <w:pPr>
              <w:pStyle w:val="Bodyjustified"/>
            </w:pPr>
            <w:r w:rsidRPr="00824949">
              <w:t>0.06</w:t>
            </w:r>
          </w:p>
        </w:tc>
        <w:tc>
          <w:tcPr>
            <w:tcW w:w="1247" w:type="dxa"/>
            <w:shd w:val="clear" w:color="auto" w:fill="auto"/>
            <w:tcMar>
              <w:top w:w="80" w:type="dxa"/>
              <w:left w:w="80" w:type="dxa"/>
              <w:bottom w:w="80" w:type="dxa"/>
              <w:right w:w="80" w:type="dxa"/>
            </w:tcMar>
            <w:vAlign w:val="center"/>
          </w:tcPr>
          <w:p w14:paraId="5B11CF8D" w14:textId="72C0D099" w:rsidR="00923D92" w:rsidRPr="00183D4A" w:rsidRDefault="00923D92" w:rsidP="00780AA0">
            <w:pPr>
              <w:pStyle w:val="Bodyjustified"/>
            </w:pPr>
            <w:r w:rsidRPr="00824949">
              <w:t>0.1</w:t>
            </w:r>
          </w:p>
        </w:tc>
        <w:tc>
          <w:tcPr>
            <w:tcW w:w="1587" w:type="dxa"/>
            <w:vAlign w:val="center"/>
          </w:tcPr>
          <w:p w14:paraId="0C090E52" w14:textId="6E310DD2" w:rsidR="00923D92" w:rsidRPr="00824949" w:rsidRDefault="00923D92" w:rsidP="00923D92">
            <w:pPr>
              <w:pStyle w:val="Bodyjustified"/>
            </w:pPr>
            <w:r>
              <w:t>Both terminals</w:t>
            </w:r>
          </w:p>
        </w:tc>
      </w:tr>
      <w:tr w:rsidR="00923D92" w:rsidRPr="00183D4A" w14:paraId="7E50FEF7" w14:textId="527714C3" w:rsidTr="006231E6">
        <w:trPr>
          <w:trHeight w:val="238"/>
        </w:trPr>
        <w:tc>
          <w:tcPr>
            <w:tcW w:w="1247" w:type="dxa"/>
            <w:shd w:val="clear" w:color="auto" w:fill="auto"/>
            <w:tcMar>
              <w:top w:w="80" w:type="dxa"/>
              <w:left w:w="80" w:type="dxa"/>
              <w:bottom w:w="80" w:type="dxa"/>
              <w:right w:w="80" w:type="dxa"/>
            </w:tcMar>
            <w:vAlign w:val="center"/>
          </w:tcPr>
          <w:p w14:paraId="09B9FC12" w14:textId="75FFF3B8" w:rsidR="00923D92" w:rsidRPr="00183D4A" w:rsidRDefault="00923D92" w:rsidP="00780AA0">
            <w:pPr>
              <w:pStyle w:val="Bodyjustified"/>
            </w:pPr>
            <w:r>
              <w:t>G</w:t>
            </w:r>
          </w:p>
        </w:tc>
        <w:tc>
          <w:tcPr>
            <w:tcW w:w="1247" w:type="dxa"/>
            <w:shd w:val="clear" w:color="auto" w:fill="auto"/>
            <w:tcMar>
              <w:top w:w="80" w:type="dxa"/>
              <w:left w:w="80" w:type="dxa"/>
              <w:bottom w:w="80" w:type="dxa"/>
              <w:right w:w="80" w:type="dxa"/>
            </w:tcMar>
            <w:vAlign w:val="center"/>
          </w:tcPr>
          <w:p w14:paraId="3F07E9A0" w14:textId="6A0F8354" w:rsidR="00923D92" w:rsidRPr="00183D4A" w:rsidRDefault="00923D92" w:rsidP="00780AA0">
            <w:pPr>
              <w:pStyle w:val="Bodyjustified"/>
            </w:pPr>
            <w:r w:rsidRPr="00824949">
              <w:t>0.1</w:t>
            </w:r>
          </w:p>
        </w:tc>
        <w:tc>
          <w:tcPr>
            <w:tcW w:w="1247" w:type="dxa"/>
            <w:shd w:val="clear" w:color="auto" w:fill="auto"/>
            <w:tcMar>
              <w:top w:w="80" w:type="dxa"/>
              <w:left w:w="80" w:type="dxa"/>
              <w:bottom w:w="80" w:type="dxa"/>
              <w:right w:w="80" w:type="dxa"/>
            </w:tcMar>
            <w:vAlign w:val="center"/>
          </w:tcPr>
          <w:p w14:paraId="2D9A639C" w14:textId="702E1032" w:rsidR="00923D92" w:rsidRPr="00183D4A" w:rsidRDefault="00923D92" w:rsidP="00780AA0">
            <w:pPr>
              <w:pStyle w:val="Bodyjustified"/>
            </w:pPr>
            <w:r w:rsidRPr="00824949">
              <w:t>0.5</w:t>
            </w:r>
          </w:p>
        </w:tc>
        <w:tc>
          <w:tcPr>
            <w:tcW w:w="1587" w:type="dxa"/>
            <w:vAlign w:val="center"/>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03E44C9B" w:rsidR="00A04525" w:rsidRDefault="00E67AD0" w:rsidP="00E67AD0">
      <w:pPr>
        <w:pStyle w:val="Heading3"/>
      </w:pPr>
      <w:bookmarkStart w:id="16" w:name="_Toc483561003"/>
      <w:r w:rsidRPr="00E67AD0">
        <w:lastRenderedPageBreak/>
        <w:t xml:space="preserve">Ceramic Pill B </w:t>
      </w:r>
      <w:r>
        <w:t xml:space="preserve">-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BF54E1">
        <w:t>,</w:t>
      </w:r>
      <w:r w:rsidR="0038203D">
        <w:t xml:space="preserve"> </w:t>
      </w:r>
      <w:r w:rsidR="001C3A7F">
        <w:t>44</w:t>
      </w:r>
      <w:bookmarkEnd w:id="16"/>
    </w:p>
    <w:p w14:paraId="22A8EF25" w14:textId="0C553EED" w:rsidR="001C3A7F" w:rsidRPr="001C3A7F" w:rsidRDefault="003E2F21" w:rsidP="00C20562">
      <w:pPr>
        <w:pStyle w:val="Bodyjustified"/>
        <w:spacing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991E01" w:rsidR="00DE3083" w:rsidRDefault="00E67AD0" w:rsidP="00E67AD0">
      <w:pPr>
        <w:pStyle w:val="Heading3"/>
      </w:pPr>
      <w:bookmarkStart w:id="17" w:name="_Toc483561004"/>
      <w:r w:rsidRPr="00E67AD0">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BF54E1">
        <w:rPr>
          <w:noProof/>
          <w:lang w:eastAsia="en-GB"/>
        </w:rPr>
        <w:t>,</w:t>
      </w:r>
      <w:r w:rsidR="00187CF2">
        <w:rPr>
          <w:noProof/>
          <w:lang w:eastAsia="en-GB"/>
        </w:rPr>
        <w:t xml:space="preserve"> </w:t>
      </w:r>
      <w:r w:rsidR="00036CA1">
        <w:rPr>
          <w:noProof/>
          <w:lang w:eastAsia="en-GB"/>
        </w:rPr>
        <w:t>45</w:t>
      </w:r>
      <w:bookmarkEnd w:id="17"/>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6F6C6CC6" w:rsidR="006F368D" w:rsidRDefault="00E67AD0" w:rsidP="00E67AD0">
      <w:pPr>
        <w:pStyle w:val="Heading3"/>
        <w:rPr>
          <w:noProof/>
          <w:lang w:eastAsia="en-GB"/>
        </w:rPr>
      </w:pPr>
      <w:bookmarkStart w:id="18" w:name="_Toc483561005"/>
      <w:r w:rsidRPr="00E67AD0">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BF54E1">
        <w:rPr>
          <w:noProof/>
          <w:lang w:eastAsia="en-GB"/>
        </w:rPr>
        <w:t>,</w:t>
      </w:r>
      <w:r w:rsidR="006F368D">
        <w:rPr>
          <w:noProof/>
          <w:lang w:eastAsia="en-GB"/>
        </w:rPr>
        <w:t xml:space="preserve"> </w:t>
      </w:r>
      <w:r w:rsidR="00541905">
        <w:rPr>
          <w:noProof/>
          <w:lang w:eastAsia="en-GB"/>
        </w:rPr>
        <w:t>46</w:t>
      </w:r>
      <w:bookmarkEnd w:id="18"/>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6AE5F2DF" w:rsidR="00F03520" w:rsidRDefault="00E67AD0" w:rsidP="00E67AD0">
      <w:pPr>
        <w:pStyle w:val="Heading3"/>
        <w:rPr>
          <w:rFonts w:eastAsia="Arial"/>
          <w:w w:val="103"/>
        </w:rPr>
      </w:pPr>
      <w:bookmarkStart w:id="19" w:name="_Toc483561006"/>
      <w:r w:rsidRPr="00E67AD0">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BF54E1">
        <w:rPr>
          <w:rFonts w:eastAsia="Arial"/>
        </w:rPr>
        <w:t>,</w:t>
      </w:r>
      <w:r w:rsidR="00F03520">
        <w:rPr>
          <w:rFonts w:eastAsia="Arial"/>
        </w:rPr>
        <w:t xml:space="preserve"> </w:t>
      </w:r>
      <w:r w:rsidR="00C96F60">
        <w:rPr>
          <w:rFonts w:eastAsia="Arial"/>
          <w:w w:val="103"/>
        </w:rPr>
        <w:t>47</w:t>
      </w:r>
      <w:bookmarkEnd w:id="19"/>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1DF7DCF1" w:rsidR="00AD49FB" w:rsidRDefault="00E67AD0" w:rsidP="00E67AD0">
      <w:pPr>
        <w:pStyle w:val="Heading3"/>
        <w:rPr>
          <w:noProof/>
          <w:lang w:eastAsia="en-GB"/>
        </w:rPr>
      </w:pPr>
      <w:bookmarkStart w:id="20" w:name="_Toc483561007"/>
      <w:r w:rsidRPr="00E67AD0">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BF54E1">
        <w:rPr>
          <w:noProof/>
          <w:lang w:eastAsia="en-GB"/>
        </w:rPr>
        <w:t>,</w:t>
      </w:r>
      <w:r w:rsidR="00AD49FB">
        <w:rPr>
          <w:noProof/>
          <w:lang w:eastAsia="en-GB"/>
        </w:rPr>
        <w:t xml:space="preserve"> </w:t>
      </w:r>
      <w:r w:rsidR="009F6226">
        <w:rPr>
          <w:noProof/>
          <w:lang w:eastAsia="en-GB"/>
        </w:rPr>
        <w:t>4</w:t>
      </w:r>
      <w:r w:rsidR="00AD49FB" w:rsidRPr="00E76090">
        <w:rPr>
          <w:noProof/>
          <w:lang w:eastAsia="en-GB"/>
        </w:rPr>
        <w:t>8</w:t>
      </w:r>
      <w:bookmarkEnd w:id="20"/>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64F41A69" w:rsidR="00E90895" w:rsidRDefault="00E67AD0" w:rsidP="00E67AD0">
      <w:pPr>
        <w:pStyle w:val="Heading3"/>
      </w:pPr>
      <w:bookmarkStart w:id="21" w:name="_Toc483561008"/>
      <w:r w:rsidRPr="00E67AD0">
        <w:lastRenderedPageBreak/>
        <w:t xml:space="preserve">Ceramic Pill G </w:t>
      </w:r>
      <w:r>
        <w:t xml:space="preserve">-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BF54E1">
        <w:rPr>
          <w:noProof/>
          <w:lang w:eastAsia="en-GB"/>
        </w:rPr>
        <w:t>,</w:t>
      </w:r>
      <w:r w:rsidR="00E90895">
        <w:rPr>
          <w:noProof/>
          <w:lang w:eastAsia="en-GB"/>
        </w:rPr>
        <w:t xml:space="preserve"> </w:t>
      </w:r>
      <w:r w:rsidR="000E1453">
        <w:rPr>
          <w:noProof/>
          <w:lang w:eastAsia="en-GB"/>
        </w:rPr>
        <w:t>49</w:t>
      </w:r>
      <w:bookmarkEnd w:id="21"/>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73374D9B" w:rsidR="00AF3666" w:rsidRDefault="00E67AD0" w:rsidP="00E67AD0">
      <w:pPr>
        <w:pStyle w:val="Heading3"/>
        <w:rPr>
          <w:noProof/>
          <w:lang w:eastAsia="en-GB"/>
        </w:rPr>
      </w:pPr>
      <w:bookmarkStart w:id="22" w:name="_Toc483561009"/>
      <w:r w:rsidRPr="00E67AD0">
        <w:lastRenderedPageBreak/>
        <w:t xml:space="preserve">Ceramic Stripline </w:t>
      </w:r>
      <w:r>
        <w:t xml:space="preserve">- </w:t>
      </w:r>
      <w:r w:rsidR="00AF3666" w:rsidRPr="0038203D">
        <w:t>Variant</w:t>
      </w:r>
      <w:r w:rsidR="00F9711D">
        <w:t>s</w:t>
      </w:r>
      <w:r w:rsidR="00AF3666" w:rsidRPr="0038203D">
        <w:t xml:space="preserve"> </w:t>
      </w:r>
      <w:r w:rsidR="006A1A15">
        <w:rPr>
          <w:noProof/>
          <w:lang w:eastAsia="en-GB"/>
        </w:rPr>
        <w:t>50 to 56</w:t>
      </w:r>
      <w:bookmarkEnd w:id="22"/>
    </w:p>
    <w:p w14:paraId="38E02343" w14:textId="648C0096" w:rsidR="001B650E" w:rsidRPr="00ED58CB" w:rsidRDefault="002C22F7" w:rsidP="002C22F7">
      <w:pPr>
        <w:pStyle w:val="Bodyjustified"/>
        <w:spacing w:after="120"/>
        <w:ind w:left="1843"/>
        <w:jc w:val="left"/>
        <w:rPr>
          <w:lang w:eastAsia="en-GB"/>
        </w:rPr>
      </w:pPr>
      <w:r>
        <w:rPr>
          <w:noProof/>
          <w:lang w:eastAsia="en-GB"/>
        </w:rPr>
        <w:drawing>
          <wp:inline distT="0" distB="0" distL="0" distR="0" wp14:anchorId="69FF5454" wp14:editId="2DB86761">
            <wp:extent cx="4705228" cy="3430829"/>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712660" cy="3436248"/>
                    </a:xfrm>
                    <a:prstGeom prst="rect">
                      <a:avLst/>
                    </a:prstGeom>
                  </pic:spPr>
                </pic:pic>
              </a:graphicData>
            </a:graphic>
          </wp:inline>
        </w:drawing>
      </w:r>
    </w:p>
    <w:tbl>
      <w:tblPr>
        <w:tblStyle w:val="ESCC1"/>
        <w:tblW w:w="4988" w:type="dxa"/>
        <w:tblInd w:w="3176" w:type="dxa"/>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970E6C" w14:paraId="185180B4" w14:textId="50951C55" w:rsidTr="00970E6C">
        <w:trPr>
          <w:trHeight w:val="284"/>
        </w:trPr>
        <w:tc>
          <w:tcPr>
            <w:tcW w:w="1247" w:type="dxa"/>
            <w:vMerge w:val="restart"/>
          </w:tcPr>
          <w:p w14:paraId="758AF7B5" w14:textId="77777777" w:rsidR="002C22F7" w:rsidRPr="00970E6C" w:rsidRDefault="002C22F7" w:rsidP="00970E6C">
            <w:pPr>
              <w:pStyle w:val="Bodyjustified"/>
            </w:pPr>
            <w:r w:rsidRPr="00970E6C">
              <w:t>Symbols</w:t>
            </w:r>
          </w:p>
        </w:tc>
        <w:tc>
          <w:tcPr>
            <w:tcW w:w="2494" w:type="dxa"/>
            <w:gridSpan w:val="2"/>
          </w:tcPr>
          <w:p w14:paraId="6F4DD782" w14:textId="4CCD3585" w:rsidR="002C22F7" w:rsidRPr="00970E6C" w:rsidRDefault="002C22F7" w:rsidP="00970E6C">
            <w:pPr>
              <w:pStyle w:val="Bodyjustified"/>
            </w:pPr>
            <w:r w:rsidRPr="00970E6C">
              <w:t>Dimensions mm</w:t>
            </w:r>
          </w:p>
        </w:tc>
        <w:tc>
          <w:tcPr>
            <w:tcW w:w="1247" w:type="dxa"/>
            <w:vMerge w:val="restart"/>
          </w:tcPr>
          <w:p w14:paraId="036CD6BA" w14:textId="4F0B3F09" w:rsidR="002C22F7" w:rsidRPr="00970E6C" w:rsidRDefault="002C22F7" w:rsidP="00970E6C">
            <w:pPr>
              <w:pStyle w:val="Bodyjustified"/>
            </w:pPr>
            <w:r w:rsidRPr="00970E6C">
              <w:t>Remarks</w:t>
            </w:r>
          </w:p>
        </w:tc>
      </w:tr>
      <w:tr w:rsidR="002C22F7" w:rsidRPr="00970E6C" w14:paraId="7AEA0D57" w14:textId="01765BFD" w:rsidTr="00970E6C">
        <w:trPr>
          <w:trHeight w:val="284"/>
        </w:trPr>
        <w:tc>
          <w:tcPr>
            <w:tcW w:w="1247" w:type="dxa"/>
            <w:vMerge/>
          </w:tcPr>
          <w:p w14:paraId="2043CAD2" w14:textId="77777777" w:rsidR="002C22F7" w:rsidRPr="00970E6C" w:rsidRDefault="002C22F7" w:rsidP="00970E6C">
            <w:pPr>
              <w:pStyle w:val="Bodyjustified"/>
            </w:pPr>
          </w:p>
        </w:tc>
        <w:tc>
          <w:tcPr>
            <w:tcW w:w="1247" w:type="dxa"/>
          </w:tcPr>
          <w:p w14:paraId="63C8AAD6" w14:textId="77777777" w:rsidR="002C22F7" w:rsidRPr="00970E6C" w:rsidRDefault="002C22F7" w:rsidP="00970E6C">
            <w:pPr>
              <w:pStyle w:val="Bodyjustified"/>
            </w:pPr>
            <w:r w:rsidRPr="00970E6C">
              <w:t>Min</w:t>
            </w:r>
          </w:p>
        </w:tc>
        <w:tc>
          <w:tcPr>
            <w:tcW w:w="1247" w:type="dxa"/>
          </w:tcPr>
          <w:p w14:paraId="244EB7B3" w14:textId="77777777" w:rsidR="002C22F7" w:rsidRPr="00970E6C" w:rsidRDefault="002C22F7" w:rsidP="00970E6C">
            <w:pPr>
              <w:pStyle w:val="Bodyjustified"/>
            </w:pPr>
            <w:r w:rsidRPr="00970E6C">
              <w:t>Max</w:t>
            </w:r>
          </w:p>
        </w:tc>
        <w:tc>
          <w:tcPr>
            <w:tcW w:w="1247" w:type="dxa"/>
            <w:vMerge/>
          </w:tcPr>
          <w:p w14:paraId="34B3B827" w14:textId="77777777" w:rsidR="002C22F7" w:rsidRPr="00970E6C" w:rsidRDefault="002C22F7" w:rsidP="00970E6C">
            <w:pPr>
              <w:pStyle w:val="Bodyjustified"/>
            </w:pPr>
          </w:p>
        </w:tc>
      </w:tr>
      <w:tr w:rsidR="002C22F7" w:rsidRPr="00970E6C" w14:paraId="78F0891C" w14:textId="6DAC6F55" w:rsidTr="00970E6C">
        <w:trPr>
          <w:trHeight w:val="284"/>
        </w:trPr>
        <w:tc>
          <w:tcPr>
            <w:tcW w:w="1247" w:type="dxa"/>
          </w:tcPr>
          <w:p w14:paraId="4E6052E2" w14:textId="2D1616D6" w:rsidR="002C22F7" w:rsidRPr="00970E6C" w:rsidRDefault="002C22F7" w:rsidP="00970E6C">
            <w:pPr>
              <w:pStyle w:val="Bodyjustified"/>
            </w:pPr>
            <w:r w:rsidRPr="00970E6C">
              <w:t>A</w:t>
            </w:r>
          </w:p>
        </w:tc>
        <w:tc>
          <w:tcPr>
            <w:tcW w:w="1247" w:type="dxa"/>
          </w:tcPr>
          <w:p w14:paraId="60588B28" w14:textId="0FA5ABE7" w:rsidR="002C22F7" w:rsidRPr="00970E6C" w:rsidRDefault="002C22F7" w:rsidP="00970E6C">
            <w:pPr>
              <w:pStyle w:val="Bodyjustified"/>
            </w:pPr>
            <w:r w:rsidRPr="00970E6C">
              <w:t>1.68</w:t>
            </w:r>
          </w:p>
        </w:tc>
        <w:tc>
          <w:tcPr>
            <w:tcW w:w="1247" w:type="dxa"/>
          </w:tcPr>
          <w:p w14:paraId="3FDF69F4" w14:textId="61C065D4" w:rsidR="002C22F7" w:rsidRPr="00970E6C" w:rsidRDefault="002C22F7" w:rsidP="00970E6C">
            <w:pPr>
              <w:pStyle w:val="Bodyjustified"/>
            </w:pPr>
            <w:r w:rsidRPr="00970E6C">
              <w:t>1.88</w:t>
            </w:r>
          </w:p>
        </w:tc>
        <w:tc>
          <w:tcPr>
            <w:tcW w:w="1247" w:type="dxa"/>
          </w:tcPr>
          <w:p w14:paraId="0B37F9F2" w14:textId="77777777" w:rsidR="002C22F7" w:rsidRPr="00970E6C" w:rsidRDefault="002C22F7" w:rsidP="00970E6C">
            <w:pPr>
              <w:pStyle w:val="Bodyjustified"/>
            </w:pPr>
          </w:p>
        </w:tc>
      </w:tr>
      <w:tr w:rsidR="002C22F7" w:rsidRPr="00970E6C" w14:paraId="37613708" w14:textId="7D7C5D8D" w:rsidTr="00970E6C">
        <w:trPr>
          <w:trHeight w:val="284"/>
        </w:trPr>
        <w:tc>
          <w:tcPr>
            <w:tcW w:w="1247" w:type="dxa"/>
          </w:tcPr>
          <w:p w14:paraId="3B06DAD1" w14:textId="12E16BC0" w:rsidR="002C22F7" w:rsidRPr="00970E6C" w:rsidRDefault="002C22F7" w:rsidP="00970E6C">
            <w:pPr>
              <w:pStyle w:val="Bodyjustified"/>
            </w:pPr>
            <w:r w:rsidRPr="00970E6C">
              <w:t>B</w:t>
            </w:r>
          </w:p>
        </w:tc>
        <w:tc>
          <w:tcPr>
            <w:tcW w:w="1247" w:type="dxa"/>
          </w:tcPr>
          <w:p w14:paraId="11055FA4" w14:textId="2D0F569A" w:rsidR="002C22F7" w:rsidRPr="00970E6C" w:rsidRDefault="002C22F7" w:rsidP="00970E6C">
            <w:pPr>
              <w:pStyle w:val="Bodyjustified"/>
            </w:pPr>
            <w:r w:rsidRPr="00970E6C">
              <w:t>0.91</w:t>
            </w:r>
          </w:p>
        </w:tc>
        <w:tc>
          <w:tcPr>
            <w:tcW w:w="1247" w:type="dxa"/>
          </w:tcPr>
          <w:p w14:paraId="1632D6A5" w14:textId="407A0A97" w:rsidR="002C22F7" w:rsidRPr="00970E6C" w:rsidRDefault="002C22F7" w:rsidP="00970E6C">
            <w:pPr>
              <w:pStyle w:val="Bodyjustified"/>
            </w:pPr>
            <w:r w:rsidRPr="00970E6C">
              <w:t>1.01</w:t>
            </w:r>
          </w:p>
        </w:tc>
        <w:tc>
          <w:tcPr>
            <w:tcW w:w="1247" w:type="dxa"/>
          </w:tcPr>
          <w:p w14:paraId="271DE39C" w14:textId="77777777" w:rsidR="002C22F7" w:rsidRPr="00970E6C" w:rsidRDefault="002C22F7" w:rsidP="00970E6C">
            <w:pPr>
              <w:pStyle w:val="Bodyjustified"/>
            </w:pPr>
          </w:p>
        </w:tc>
      </w:tr>
      <w:tr w:rsidR="002C22F7" w:rsidRPr="00970E6C" w14:paraId="01D83D91" w14:textId="40B1950A" w:rsidTr="00970E6C">
        <w:trPr>
          <w:trHeight w:val="284"/>
        </w:trPr>
        <w:tc>
          <w:tcPr>
            <w:tcW w:w="1247" w:type="dxa"/>
          </w:tcPr>
          <w:p w14:paraId="4EA4BFF0" w14:textId="2C48540D" w:rsidR="002C22F7" w:rsidRPr="00970E6C" w:rsidRDefault="002C22F7" w:rsidP="00970E6C">
            <w:pPr>
              <w:pStyle w:val="Bodyjustified"/>
            </w:pPr>
            <w:r w:rsidRPr="00970E6C">
              <w:t>C</w:t>
            </w:r>
          </w:p>
        </w:tc>
        <w:tc>
          <w:tcPr>
            <w:tcW w:w="1247" w:type="dxa"/>
          </w:tcPr>
          <w:p w14:paraId="21643C1F" w14:textId="24F528FC" w:rsidR="002C22F7" w:rsidRPr="00970E6C" w:rsidRDefault="002C22F7" w:rsidP="00970E6C">
            <w:pPr>
              <w:pStyle w:val="Bodyjustified"/>
            </w:pPr>
            <w:r w:rsidRPr="00970E6C">
              <w:t>6.15</w:t>
            </w:r>
          </w:p>
        </w:tc>
        <w:tc>
          <w:tcPr>
            <w:tcW w:w="1247" w:type="dxa"/>
          </w:tcPr>
          <w:p w14:paraId="1D633440" w14:textId="6C321520" w:rsidR="002C22F7" w:rsidRPr="00970E6C" w:rsidRDefault="002C22F7" w:rsidP="00970E6C">
            <w:pPr>
              <w:pStyle w:val="Bodyjustified"/>
            </w:pPr>
            <w:r w:rsidRPr="00970E6C">
              <w:t>6.55</w:t>
            </w:r>
          </w:p>
        </w:tc>
        <w:tc>
          <w:tcPr>
            <w:tcW w:w="1247" w:type="dxa"/>
          </w:tcPr>
          <w:p w14:paraId="77AF7167" w14:textId="77777777" w:rsidR="002C22F7" w:rsidRPr="00970E6C" w:rsidRDefault="002C22F7" w:rsidP="00970E6C">
            <w:pPr>
              <w:pStyle w:val="Bodyjustified"/>
            </w:pPr>
          </w:p>
        </w:tc>
      </w:tr>
      <w:tr w:rsidR="002C22F7" w:rsidRPr="00970E6C" w14:paraId="0EC48B1D" w14:textId="209E7548" w:rsidTr="00970E6C">
        <w:trPr>
          <w:trHeight w:val="284"/>
        </w:trPr>
        <w:tc>
          <w:tcPr>
            <w:tcW w:w="1247" w:type="dxa"/>
          </w:tcPr>
          <w:p w14:paraId="2C4C7545" w14:textId="74FADFA0" w:rsidR="002C22F7" w:rsidRPr="00970E6C" w:rsidRDefault="002C22F7" w:rsidP="00970E6C">
            <w:pPr>
              <w:pStyle w:val="Bodyjustified"/>
            </w:pPr>
            <w:r w:rsidRPr="00970E6C">
              <w:t>D</w:t>
            </w:r>
          </w:p>
        </w:tc>
        <w:tc>
          <w:tcPr>
            <w:tcW w:w="1247" w:type="dxa"/>
          </w:tcPr>
          <w:p w14:paraId="0C3B9463" w14:textId="586154B3" w:rsidR="002C22F7" w:rsidRPr="00970E6C" w:rsidRDefault="002C22F7" w:rsidP="00970E6C">
            <w:pPr>
              <w:pStyle w:val="Bodyjustified"/>
            </w:pPr>
            <w:r w:rsidRPr="00970E6C">
              <w:t>0.45</w:t>
            </w:r>
          </w:p>
        </w:tc>
        <w:tc>
          <w:tcPr>
            <w:tcW w:w="1247" w:type="dxa"/>
          </w:tcPr>
          <w:p w14:paraId="64B855E8" w14:textId="28FB3C68" w:rsidR="002C22F7" w:rsidRPr="00970E6C" w:rsidRDefault="002C22F7" w:rsidP="00970E6C">
            <w:pPr>
              <w:pStyle w:val="Bodyjustified"/>
            </w:pPr>
            <w:r w:rsidRPr="00970E6C">
              <w:t>0.55</w:t>
            </w:r>
          </w:p>
        </w:tc>
        <w:tc>
          <w:tcPr>
            <w:tcW w:w="1247" w:type="dxa"/>
          </w:tcPr>
          <w:p w14:paraId="7A05FE2E" w14:textId="7D7E1069" w:rsidR="002C22F7" w:rsidRPr="00970E6C" w:rsidRDefault="002C22F7" w:rsidP="00970E6C">
            <w:pPr>
              <w:pStyle w:val="Bodyjustified"/>
            </w:pPr>
            <w:r w:rsidRPr="00970E6C">
              <w:t>Both leads</w:t>
            </w:r>
          </w:p>
        </w:tc>
      </w:tr>
      <w:tr w:rsidR="002C22F7" w:rsidRPr="00970E6C" w14:paraId="5C9C39CF" w14:textId="52F51F4C" w:rsidTr="00970E6C">
        <w:trPr>
          <w:trHeight w:val="284"/>
        </w:trPr>
        <w:tc>
          <w:tcPr>
            <w:tcW w:w="1247" w:type="dxa"/>
          </w:tcPr>
          <w:p w14:paraId="5F196DB8" w14:textId="62D36D32" w:rsidR="002C22F7" w:rsidRPr="00970E6C" w:rsidRDefault="002C22F7" w:rsidP="00970E6C">
            <w:pPr>
              <w:pStyle w:val="Bodyjustified"/>
            </w:pPr>
            <w:r w:rsidRPr="00970E6C">
              <w:t>E</w:t>
            </w:r>
          </w:p>
        </w:tc>
        <w:tc>
          <w:tcPr>
            <w:tcW w:w="1247" w:type="dxa"/>
          </w:tcPr>
          <w:p w14:paraId="6D930FA5" w14:textId="49493267" w:rsidR="002C22F7" w:rsidRPr="00970E6C" w:rsidRDefault="002C22F7" w:rsidP="00970E6C">
            <w:pPr>
              <w:pStyle w:val="Bodyjustified"/>
            </w:pPr>
            <w:r w:rsidRPr="00970E6C">
              <w:t>0.08</w:t>
            </w:r>
          </w:p>
        </w:tc>
        <w:tc>
          <w:tcPr>
            <w:tcW w:w="1247" w:type="dxa"/>
          </w:tcPr>
          <w:p w14:paraId="3DCC2B0C" w14:textId="181F8458" w:rsidR="002C22F7" w:rsidRPr="00970E6C" w:rsidRDefault="002C22F7" w:rsidP="00970E6C">
            <w:pPr>
              <w:pStyle w:val="Bodyjustified"/>
            </w:pPr>
            <w:r w:rsidRPr="00970E6C">
              <w:t>0.12</w:t>
            </w:r>
          </w:p>
        </w:tc>
        <w:tc>
          <w:tcPr>
            <w:tcW w:w="1247" w:type="dxa"/>
          </w:tcPr>
          <w:p w14:paraId="20BE98BA" w14:textId="15261367" w:rsidR="002C22F7" w:rsidRPr="00970E6C" w:rsidRDefault="002C22F7" w:rsidP="00970E6C">
            <w:pPr>
              <w:pStyle w:val="Bodyjustified"/>
            </w:pPr>
            <w:r w:rsidRPr="00970E6C">
              <w:t>Both leads</w:t>
            </w:r>
          </w:p>
        </w:tc>
      </w:tr>
    </w:tbl>
    <w:p w14:paraId="32B2EFEB" w14:textId="77777777" w:rsidR="00AF3666" w:rsidRPr="00ED58CB" w:rsidRDefault="00AF3666" w:rsidP="00ED58CB">
      <w:pPr>
        <w:pStyle w:val="NOTES"/>
      </w:pPr>
      <w:r w:rsidRPr="00ED58CB">
        <w:t>notes:</w:t>
      </w:r>
    </w:p>
    <w:p w14:paraId="15AAC724" w14:textId="79602151" w:rsidR="00AF3666" w:rsidRDefault="002C22F7" w:rsidP="002C22F7">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p>
    <w:p w14:paraId="458E2E53" w14:textId="5947808E" w:rsidR="004472EA" w:rsidRPr="00D6087A" w:rsidRDefault="00F83A54" w:rsidP="004472EA">
      <w:pPr>
        <w:pStyle w:val="Heading3"/>
      </w:pPr>
      <w:bookmarkStart w:id="23" w:name="_Toc483561010"/>
      <w:r w:rsidRPr="00F83A54">
        <w:rPr>
          <w:strike/>
          <w:highlight w:val="yellow"/>
        </w:rPr>
        <w:lastRenderedPageBreak/>
        <w:t>Naked</w:t>
      </w:r>
      <w:r>
        <w:t xml:space="preserve"> </w:t>
      </w:r>
      <w:r w:rsidR="004472EA">
        <w:t>Die – Variants 57 to 63</w:t>
      </w:r>
      <w:bookmarkEnd w:id="23"/>
    </w:p>
    <w:p w14:paraId="7A93FDBE" w14:textId="77777777" w:rsidR="004472EA" w:rsidRPr="00D6087A" w:rsidRDefault="004472EA" w:rsidP="004472EA">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7879B664" wp14:editId="705715F5">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4472EA" w:rsidRPr="00D6087A" w14:paraId="470E41FF" w14:textId="77777777" w:rsidTr="009D697B">
        <w:trPr>
          <w:trHeight w:val="284"/>
        </w:trPr>
        <w:tc>
          <w:tcPr>
            <w:tcW w:w="1020" w:type="dxa"/>
            <w:vMerge w:val="restart"/>
          </w:tcPr>
          <w:p w14:paraId="1A7A48D4"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6048A895"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5E78457A"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4472EA" w:rsidRPr="00D6087A" w14:paraId="41092D83" w14:textId="77777777" w:rsidTr="009D697B">
        <w:trPr>
          <w:trHeight w:val="284"/>
        </w:trPr>
        <w:tc>
          <w:tcPr>
            <w:tcW w:w="1020" w:type="dxa"/>
            <w:vMerge/>
          </w:tcPr>
          <w:p w14:paraId="0906A3F7"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5ECCE36A"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753D4B8C"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4B88253B"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r>
      <w:tr w:rsidR="004472EA" w:rsidRPr="00D6087A" w14:paraId="457B4BC7" w14:textId="77777777" w:rsidTr="009D697B">
        <w:trPr>
          <w:trHeight w:val="284"/>
        </w:trPr>
        <w:tc>
          <w:tcPr>
            <w:tcW w:w="1020" w:type="dxa"/>
          </w:tcPr>
          <w:p w14:paraId="1823D5B5"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31CA2F6F"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348A9562"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4391A532"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r>
      <w:tr w:rsidR="004472EA" w:rsidRPr="00D6087A" w14:paraId="1090F279" w14:textId="77777777" w:rsidTr="009D697B">
        <w:trPr>
          <w:trHeight w:val="284"/>
        </w:trPr>
        <w:tc>
          <w:tcPr>
            <w:tcW w:w="1020" w:type="dxa"/>
          </w:tcPr>
          <w:p w14:paraId="2616D841"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5572E99D"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34790820"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2239702B" w14:textId="77777777" w:rsidR="004472EA" w:rsidRPr="00D6087A" w:rsidRDefault="004472EA" w:rsidP="009D697B">
            <w:pPr>
              <w:widowControl w:val="0"/>
              <w:suppressAutoHyphens/>
              <w:autoSpaceDE w:val="0"/>
              <w:autoSpaceDN w:val="0"/>
              <w:adjustRightInd w:val="0"/>
              <w:spacing w:after="0" w:line="240" w:lineRule="atLeast"/>
              <w:ind w:left="0" w:right="0"/>
              <w:jc w:val="center"/>
              <w:rPr>
                <w:rFonts w:cs="Helvetica"/>
                <w:color w:val="000000"/>
                <w:w w:val="0"/>
              </w:rPr>
            </w:pPr>
          </w:p>
        </w:tc>
      </w:tr>
      <w:tr w:rsidR="000B290A" w:rsidRPr="00D6087A" w14:paraId="1FEF10E0" w14:textId="77777777" w:rsidTr="009D697B">
        <w:trPr>
          <w:trHeight w:val="284"/>
        </w:trPr>
        <w:tc>
          <w:tcPr>
            <w:tcW w:w="1020" w:type="dxa"/>
          </w:tcPr>
          <w:p w14:paraId="23B2BF0F" w14:textId="77777777" w:rsidR="000B290A" w:rsidRPr="00D6087A" w:rsidRDefault="000B290A" w:rsidP="009D697B">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F164CC0" w14:textId="77777777" w:rsidR="000B290A" w:rsidRPr="00A11803" w:rsidRDefault="000B290A" w:rsidP="00A11803">
            <w:pPr>
              <w:pStyle w:val="Bodyjustified"/>
            </w:pPr>
            <w:r w:rsidRPr="00A11803">
              <w:t>0.06</w:t>
            </w:r>
          </w:p>
          <w:p w14:paraId="458B60D4" w14:textId="77777777" w:rsidR="000B290A" w:rsidRPr="00A11803" w:rsidRDefault="000B290A" w:rsidP="00A11803">
            <w:pPr>
              <w:pStyle w:val="Bodyjustified"/>
            </w:pPr>
            <w:r w:rsidRPr="00A11803">
              <w:t>0.08</w:t>
            </w:r>
          </w:p>
          <w:p w14:paraId="0F0E8141" w14:textId="77777777" w:rsidR="000B290A" w:rsidRPr="00A11803" w:rsidRDefault="000B290A" w:rsidP="00A11803">
            <w:pPr>
              <w:pStyle w:val="Bodyjustified"/>
            </w:pPr>
            <w:r w:rsidRPr="00A11803">
              <w:t>0.09</w:t>
            </w:r>
          </w:p>
          <w:p w14:paraId="3A816518" w14:textId="77777777" w:rsidR="000B290A" w:rsidRPr="00A11803" w:rsidRDefault="000B290A" w:rsidP="00A11803">
            <w:pPr>
              <w:pStyle w:val="Bodyjustified"/>
            </w:pPr>
            <w:r w:rsidRPr="00A11803">
              <w:t>0.11</w:t>
            </w:r>
          </w:p>
          <w:p w14:paraId="11101254" w14:textId="77777777" w:rsidR="000B290A" w:rsidRPr="00A11803" w:rsidRDefault="000B290A" w:rsidP="00A11803">
            <w:pPr>
              <w:pStyle w:val="Bodyjustified"/>
            </w:pPr>
            <w:r w:rsidRPr="00A11803">
              <w:t>0.14</w:t>
            </w:r>
          </w:p>
          <w:p w14:paraId="309BD45E" w14:textId="77777777" w:rsidR="000B290A" w:rsidRPr="00A11803" w:rsidRDefault="000B290A" w:rsidP="00A11803">
            <w:pPr>
              <w:pStyle w:val="Bodyjustified"/>
            </w:pPr>
            <w:r w:rsidRPr="00A11803">
              <w:t>0.19</w:t>
            </w:r>
          </w:p>
          <w:p w14:paraId="10DF643D" w14:textId="652EE84C" w:rsidR="000B290A" w:rsidRPr="00A11803" w:rsidRDefault="000B290A" w:rsidP="00A11803">
            <w:pPr>
              <w:pStyle w:val="Bodyjustified"/>
            </w:pPr>
            <w:r w:rsidRPr="00A11803">
              <w:t>0.24</w:t>
            </w:r>
          </w:p>
        </w:tc>
        <w:tc>
          <w:tcPr>
            <w:tcW w:w="1021" w:type="dxa"/>
          </w:tcPr>
          <w:p w14:paraId="539296C2" w14:textId="77777777" w:rsidR="000B290A" w:rsidRPr="00A11803" w:rsidRDefault="000B290A" w:rsidP="00A11803">
            <w:pPr>
              <w:pStyle w:val="Bodyjustified"/>
            </w:pPr>
            <w:r w:rsidRPr="00A11803">
              <w:t>0.1</w:t>
            </w:r>
          </w:p>
          <w:p w14:paraId="39AE6093" w14:textId="77777777" w:rsidR="000B290A" w:rsidRPr="00A11803" w:rsidRDefault="000B290A" w:rsidP="00A11803">
            <w:pPr>
              <w:pStyle w:val="Bodyjustified"/>
            </w:pPr>
            <w:r w:rsidRPr="00A11803">
              <w:t>0.12</w:t>
            </w:r>
          </w:p>
          <w:p w14:paraId="71BBC7E8" w14:textId="77777777" w:rsidR="000B290A" w:rsidRPr="00A11803" w:rsidRDefault="000B290A" w:rsidP="00A11803">
            <w:pPr>
              <w:pStyle w:val="Bodyjustified"/>
            </w:pPr>
            <w:r w:rsidRPr="00A11803">
              <w:t>0.15</w:t>
            </w:r>
          </w:p>
          <w:p w14:paraId="4BF10DAF" w14:textId="77777777" w:rsidR="000B290A" w:rsidRPr="00A11803" w:rsidRDefault="000B290A" w:rsidP="00A11803">
            <w:pPr>
              <w:pStyle w:val="Bodyjustified"/>
            </w:pPr>
            <w:r w:rsidRPr="00A11803">
              <w:t>0.18</w:t>
            </w:r>
          </w:p>
          <w:p w14:paraId="79A6DCE5" w14:textId="77777777" w:rsidR="000B290A" w:rsidRPr="00A11803" w:rsidRDefault="000B290A" w:rsidP="00A11803">
            <w:pPr>
              <w:pStyle w:val="Bodyjustified"/>
            </w:pPr>
            <w:r w:rsidRPr="00A11803">
              <w:t>0.2</w:t>
            </w:r>
          </w:p>
          <w:p w14:paraId="117533BB" w14:textId="77777777" w:rsidR="000B290A" w:rsidRPr="00A11803" w:rsidRDefault="000B290A" w:rsidP="00A11803">
            <w:pPr>
              <w:pStyle w:val="Bodyjustified"/>
            </w:pPr>
            <w:r w:rsidRPr="00A11803">
              <w:t>0.25</w:t>
            </w:r>
          </w:p>
          <w:p w14:paraId="6B916F55" w14:textId="584E4E0C" w:rsidR="000B290A" w:rsidRPr="00A11803" w:rsidRDefault="000B290A" w:rsidP="00A11803">
            <w:pPr>
              <w:pStyle w:val="Bodyjustified"/>
            </w:pPr>
            <w:r w:rsidRPr="00A11803">
              <w:t>0.31</w:t>
            </w:r>
          </w:p>
        </w:tc>
        <w:tc>
          <w:tcPr>
            <w:tcW w:w="1587" w:type="dxa"/>
          </w:tcPr>
          <w:p w14:paraId="4F14F647" w14:textId="77777777" w:rsidR="000B290A" w:rsidRPr="00A11803" w:rsidRDefault="000B290A" w:rsidP="00A11803">
            <w:pPr>
              <w:pStyle w:val="Bodyjustified"/>
            </w:pPr>
            <w:r w:rsidRPr="00A11803">
              <w:t>Variant 57</w:t>
            </w:r>
          </w:p>
          <w:p w14:paraId="7238EC6A" w14:textId="77777777" w:rsidR="000B290A" w:rsidRPr="00A11803" w:rsidRDefault="000B290A" w:rsidP="00A11803">
            <w:pPr>
              <w:pStyle w:val="Bodyjustified"/>
            </w:pPr>
            <w:r w:rsidRPr="00A11803">
              <w:t>Variant 58</w:t>
            </w:r>
          </w:p>
          <w:p w14:paraId="0CD28A8F" w14:textId="77777777" w:rsidR="000B290A" w:rsidRPr="00A11803" w:rsidRDefault="000B290A" w:rsidP="00A11803">
            <w:pPr>
              <w:pStyle w:val="Bodyjustified"/>
            </w:pPr>
            <w:r w:rsidRPr="00A11803">
              <w:t>Variant 59</w:t>
            </w:r>
          </w:p>
          <w:p w14:paraId="041A4095" w14:textId="77777777" w:rsidR="000B290A" w:rsidRPr="00A11803" w:rsidRDefault="000B290A" w:rsidP="00A11803">
            <w:pPr>
              <w:pStyle w:val="Bodyjustified"/>
            </w:pPr>
            <w:r w:rsidRPr="00A11803">
              <w:t>Variant 60</w:t>
            </w:r>
          </w:p>
          <w:p w14:paraId="7E2C432E" w14:textId="77777777" w:rsidR="000B290A" w:rsidRPr="00A11803" w:rsidRDefault="000B290A" w:rsidP="00A11803">
            <w:pPr>
              <w:pStyle w:val="Bodyjustified"/>
            </w:pPr>
            <w:r w:rsidRPr="00A11803">
              <w:t>Variant 61</w:t>
            </w:r>
          </w:p>
          <w:p w14:paraId="2C4CF8BC" w14:textId="031A3E9D" w:rsidR="000B290A" w:rsidRPr="00A11803" w:rsidRDefault="000B290A" w:rsidP="00A11803">
            <w:pPr>
              <w:pStyle w:val="Bodyjustified"/>
            </w:pPr>
            <w:r w:rsidRPr="00A11803">
              <w:t>Variant 62 Variant 63</w:t>
            </w:r>
          </w:p>
        </w:tc>
      </w:tr>
    </w:tbl>
    <w:p w14:paraId="31672D47" w14:textId="77777777" w:rsidR="004472EA" w:rsidRPr="00D6087A" w:rsidRDefault="004472EA" w:rsidP="004472EA">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41D2BEC5" w14:textId="5E40D6B5" w:rsidR="004472EA" w:rsidRDefault="004472EA" w:rsidP="004472EA">
      <w:pPr>
        <w:pStyle w:val="numericallist"/>
      </w:pPr>
      <w:r w:rsidRPr="00D6087A">
        <w:t>Terminal identification shall be by means of the physical configuration.</w:t>
      </w:r>
    </w:p>
    <w:p w14:paraId="7F07D29C" w14:textId="1499D4CA" w:rsidR="00A04525" w:rsidRDefault="00A04525" w:rsidP="008A09BC">
      <w:pPr>
        <w:pStyle w:val="Heading2"/>
      </w:pPr>
      <w:bookmarkStart w:id="24" w:name="_Toc483561011"/>
      <w:r>
        <w:t>FUNCTIONAL DIAGRAM</w:t>
      </w:r>
      <w:bookmarkEnd w:id="24"/>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662371E2" w:rsidR="00764880" w:rsidRDefault="00764880" w:rsidP="00764880">
      <w:pPr>
        <w:pStyle w:val="numericallist"/>
      </w:pPr>
      <w:r>
        <w:t>For Variants 50 to 56, the lid is isolated from the terminals.</w:t>
      </w:r>
    </w:p>
    <w:p w14:paraId="6ACBD968" w14:textId="77777777" w:rsidR="00A04525" w:rsidRDefault="00A04525" w:rsidP="008A09BC">
      <w:pPr>
        <w:pStyle w:val="Heading2"/>
      </w:pPr>
      <w:bookmarkStart w:id="25" w:name="_Toc483561012"/>
      <w:r>
        <w:lastRenderedPageBreak/>
        <w:t>MATERIALS AND FINISHES</w:t>
      </w:r>
      <w:bookmarkEnd w:id="25"/>
    </w:p>
    <w:p w14:paraId="34509133" w14:textId="0A0691C0" w:rsidR="00A11803" w:rsidRDefault="00A11803" w:rsidP="00117403">
      <w:pPr>
        <w:pStyle w:val="Heading3"/>
      </w:pPr>
      <w:bookmarkStart w:id="26" w:name="_Toc483561013"/>
      <w:r>
        <w:t xml:space="preserve">Materials </w:t>
      </w:r>
      <w:r w:rsidRPr="00A11803">
        <w:t>and Finishes of Packaged Components</w:t>
      </w:r>
      <w:bookmarkEnd w:id="26"/>
    </w:p>
    <w:p w14:paraId="29606404" w14:textId="61206F09" w:rsidR="00A04525" w:rsidRDefault="00A11803" w:rsidP="00117403">
      <w:pPr>
        <w:keepNext/>
        <w:spacing w:after="120"/>
      </w:pPr>
      <w:r>
        <w:t>For Variants 01 to 56, the m</w:t>
      </w:r>
      <w:r w:rsidR="00A04525">
        <w:t>aterials and finishes shall be as follows:</w:t>
      </w:r>
    </w:p>
    <w:p w14:paraId="439F0FAA" w14:textId="03F7A7D8" w:rsidR="00A04525" w:rsidRDefault="00D1277D" w:rsidP="00117403">
      <w:pPr>
        <w:pStyle w:val="alphabeticallist"/>
        <w:keepNext/>
      </w:pPr>
      <w:r>
        <w:t>Case</w:t>
      </w:r>
    </w:p>
    <w:p w14:paraId="6051C200" w14:textId="6316237F" w:rsidR="00A04525" w:rsidRDefault="00D1277D" w:rsidP="005637D0">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D82A7C">
        <w:t xml:space="preserve"> base and</w:t>
      </w:r>
      <w:r w:rsidRPr="00D1277D">
        <w:t xml:space="preserve"> lid</w:t>
      </w:r>
      <w:r w:rsidR="00E5103C">
        <w:t>.</w:t>
      </w:r>
    </w:p>
    <w:p w14:paraId="083432C7" w14:textId="521B4FB8" w:rsidR="00E5103C" w:rsidRDefault="00F35D0C" w:rsidP="00117403">
      <w:pPr>
        <w:pStyle w:val="alphabeticallist"/>
        <w:keepNext/>
      </w:pPr>
      <w:r>
        <w:t>Leads/</w:t>
      </w:r>
      <w:r w:rsidR="00E5103C">
        <w:t>Terminals</w:t>
      </w:r>
    </w:p>
    <w:p w14:paraId="6A0ABDEC" w14:textId="1D5B9771" w:rsidR="00007395" w:rsidRDefault="00DD45D0" w:rsidP="005637D0">
      <w:pPr>
        <w:pStyle w:val="alphabeticallist"/>
        <w:numPr>
          <w:ilvl w:val="0"/>
          <w:numId w:val="0"/>
        </w:numPr>
        <w:spacing w:after="120"/>
        <w:ind w:left="1984"/>
      </w:pPr>
      <w:r>
        <w:t>A</w:t>
      </w:r>
      <w:r w:rsidR="00007395">
        <w:t xml:space="preserve">s specified in </w:t>
      </w:r>
      <w:r w:rsidR="009D5291">
        <w:t xml:space="preserve">Para. </w:t>
      </w:r>
      <w:r w:rsidR="009D5291">
        <w:fldChar w:fldCharType="begin"/>
      </w:r>
      <w:r w:rsidR="009D5291">
        <w:instrText xml:space="preserve"> REF _Ref483473003 \r \h </w:instrText>
      </w:r>
      <w:r w:rsidR="009D5291">
        <w:fldChar w:fldCharType="separate"/>
      </w:r>
      <w:r w:rsidR="009D5291">
        <w:t>1.4.2</w:t>
      </w:r>
      <w:r w:rsidR="009D5291">
        <w:fldChar w:fldCharType="end"/>
      </w:r>
      <w:r w:rsidR="00007395">
        <w:t>.</w:t>
      </w:r>
    </w:p>
    <w:p w14:paraId="24058825" w14:textId="393987F5" w:rsidR="00A11803" w:rsidRDefault="00A11803" w:rsidP="00A11803">
      <w:pPr>
        <w:pStyle w:val="Heading3"/>
      </w:pPr>
      <w:bookmarkStart w:id="27" w:name="_Toc483561014"/>
      <w:r>
        <w:t xml:space="preserve">Materials and Finishes of </w:t>
      </w:r>
      <w:r w:rsidR="00F83A54" w:rsidRPr="00F83A54">
        <w:rPr>
          <w:strike/>
          <w:highlight w:val="yellow"/>
        </w:rPr>
        <w:t>Naked</w:t>
      </w:r>
      <w:r w:rsidR="00F83A54">
        <w:t xml:space="preserve"> </w:t>
      </w:r>
      <w:r>
        <w:t>Die Components</w:t>
      </w:r>
      <w:bookmarkEnd w:id="27"/>
    </w:p>
    <w:p w14:paraId="0344BC0D" w14:textId="7B3B5BB7" w:rsidR="00A11803" w:rsidRPr="00C2366E" w:rsidRDefault="00A11803" w:rsidP="00A11803">
      <w:pPr>
        <w:keepNext/>
        <w:spacing w:after="120"/>
      </w:pPr>
      <w:r>
        <w:t>For Variants 57 to 63, the materials and finishes shall be as follows:</w:t>
      </w:r>
      <w:r w:rsidRPr="00C2366E">
        <w:t xml:space="preserve"> </w:t>
      </w:r>
    </w:p>
    <w:p w14:paraId="7EEEF292" w14:textId="77777777" w:rsidR="00A11803" w:rsidRPr="00C2366E" w:rsidRDefault="00A11803" w:rsidP="00A11803">
      <w:pPr>
        <w:pStyle w:val="alphabeticallist"/>
      </w:pPr>
      <w:r w:rsidRPr="00C2366E">
        <w:t>Bond pad</w:t>
      </w:r>
    </w:p>
    <w:p w14:paraId="2FDCBF8E" w14:textId="77777777" w:rsidR="00A11803" w:rsidRPr="00C2366E" w:rsidRDefault="00A11803" w:rsidP="005637D0">
      <w:pPr>
        <w:pStyle w:val="alphabeticallist"/>
        <w:numPr>
          <w:ilvl w:val="0"/>
          <w:numId w:val="0"/>
        </w:numPr>
        <w:spacing w:after="120"/>
        <w:ind w:left="1984"/>
      </w:pPr>
      <w:r w:rsidRPr="00C2366E">
        <w:t xml:space="preserve">The bond pad metallisation shall be </w:t>
      </w:r>
      <w:proofErr w:type="spellStart"/>
      <w:r w:rsidRPr="00C2366E">
        <w:t>TiPtAu</w:t>
      </w:r>
      <w:proofErr w:type="spellEnd"/>
      <w:r w:rsidRPr="00C2366E">
        <w:t xml:space="preserve"> with a layer of vacuum-deposited gold of thickness 0.7</w:t>
      </w:r>
      <w:r w:rsidRPr="00C2366E">
        <w:rPr>
          <w:rFonts w:cs="Arial"/>
        </w:rPr>
        <w:t>µ</w:t>
      </w:r>
      <w:r w:rsidRPr="00C2366E">
        <w:t>m minimum.</w:t>
      </w:r>
    </w:p>
    <w:p w14:paraId="42AD8660" w14:textId="77777777" w:rsidR="00A11803" w:rsidRPr="00C2366E" w:rsidRDefault="00A11803" w:rsidP="00A11803">
      <w:pPr>
        <w:pStyle w:val="alphabeticallist"/>
      </w:pPr>
      <w:r w:rsidRPr="00C2366E">
        <w:t xml:space="preserve">Die </w:t>
      </w:r>
      <w:proofErr w:type="spellStart"/>
      <w:r w:rsidRPr="00C2366E">
        <w:t>backface</w:t>
      </w:r>
      <w:proofErr w:type="spellEnd"/>
    </w:p>
    <w:p w14:paraId="398C086B" w14:textId="1608D7E9" w:rsidR="00A11803" w:rsidRDefault="00A11803" w:rsidP="00CE27FC">
      <w:pPr>
        <w:pStyle w:val="alphabeticallist"/>
        <w:numPr>
          <w:ilvl w:val="0"/>
          <w:numId w:val="0"/>
        </w:numPr>
        <w:spacing w:after="120"/>
        <w:ind w:left="1984"/>
      </w:pPr>
      <w:r w:rsidRPr="00C2366E">
        <w:t xml:space="preserve">The die </w:t>
      </w:r>
      <w:proofErr w:type="spellStart"/>
      <w:r w:rsidRPr="00C2366E">
        <w:t>backface</w:t>
      </w:r>
      <w:proofErr w:type="spellEnd"/>
      <w:r w:rsidRPr="00C2366E">
        <w:t xml:space="preserve"> metallisation shall be </w:t>
      </w:r>
      <w:proofErr w:type="spellStart"/>
      <w:r w:rsidRPr="00C2366E">
        <w:t>TiPtAu</w:t>
      </w:r>
      <w:proofErr w:type="spellEnd"/>
      <w:r w:rsidRPr="00C2366E">
        <w:t xml:space="preserve"> with a layer of gold of thickness 0.7µm minimum.</w:t>
      </w:r>
    </w:p>
    <w:p w14:paraId="27A51B5F" w14:textId="51FF4718" w:rsidR="00CE27FC" w:rsidRPr="00D62F68" w:rsidRDefault="00CE27FC" w:rsidP="00CE27FC">
      <w:pPr>
        <w:pStyle w:val="alphabeticallist"/>
        <w:rPr>
          <w:highlight w:val="yellow"/>
        </w:rPr>
      </w:pPr>
      <w:proofErr w:type="spellStart"/>
      <w:r w:rsidRPr="00D62F68">
        <w:rPr>
          <w:highlight w:val="yellow"/>
        </w:rPr>
        <w:t>Glassivation</w:t>
      </w:r>
      <w:proofErr w:type="spellEnd"/>
    </w:p>
    <w:p w14:paraId="2B4004A7" w14:textId="0E236D56" w:rsidR="00CE27FC" w:rsidRDefault="00CE27FC" w:rsidP="00CE27FC">
      <w:pPr>
        <w:pStyle w:val="alphabeticallist"/>
        <w:numPr>
          <w:ilvl w:val="0"/>
          <w:numId w:val="0"/>
        </w:numPr>
        <w:ind w:left="1985"/>
      </w:pPr>
      <w:r w:rsidRPr="00D62F68">
        <w:rPr>
          <w:highlight w:val="yellow"/>
        </w:rPr>
        <w:t xml:space="preserve">The </w:t>
      </w:r>
      <w:proofErr w:type="spellStart"/>
      <w:r w:rsidRPr="00D62F68">
        <w:rPr>
          <w:highlight w:val="yellow"/>
        </w:rPr>
        <w:t>glassivation</w:t>
      </w:r>
      <w:proofErr w:type="spellEnd"/>
      <w:r w:rsidRPr="00D62F68">
        <w:rPr>
          <w:highlight w:val="yellow"/>
        </w:rPr>
        <w:t xml:space="preserve"> material </w:t>
      </w:r>
      <w:r w:rsidR="0050330F">
        <w:rPr>
          <w:highlight w:val="yellow"/>
        </w:rPr>
        <w:t xml:space="preserve">on the </w:t>
      </w:r>
      <w:r w:rsidR="00D62F68" w:rsidRPr="00D62F68">
        <w:rPr>
          <w:highlight w:val="yellow"/>
        </w:rPr>
        <w:t xml:space="preserve">die </w:t>
      </w:r>
      <w:proofErr w:type="spellStart"/>
      <w:r w:rsidR="00D62F68" w:rsidRPr="00D62F68">
        <w:rPr>
          <w:highlight w:val="yellow"/>
        </w:rPr>
        <w:t>backface</w:t>
      </w:r>
      <w:proofErr w:type="spellEnd"/>
      <w:r w:rsidR="00D62F68" w:rsidRPr="00D62F68">
        <w:rPr>
          <w:highlight w:val="yellow"/>
        </w:rPr>
        <w:t xml:space="preserve"> </w:t>
      </w:r>
      <w:r w:rsidRPr="00D62F68">
        <w:rPr>
          <w:highlight w:val="yellow"/>
        </w:rPr>
        <w:t>shall be glass of thickness 5</w:t>
      </w:r>
      <w:r w:rsidRPr="00D62F68">
        <w:rPr>
          <w:rFonts w:cs="Arial"/>
          <w:highlight w:val="yellow"/>
        </w:rPr>
        <w:t>µ</w:t>
      </w:r>
      <w:r w:rsidRPr="00D62F68">
        <w:rPr>
          <w:highlight w:val="yellow"/>
        </w:rPr>
        <w:t>m minimum</w:t>
      </w:r>
      <w:r w:rsidR="00D62F68" w:rsidRPr="00D62F68">
        <w:rPr>
          <w:highlight w:val="yellow"/>
        </w:rPr>
        <w:t>.</w:t>
      </w:r>
    </w:p>
    <w:p w14:paraId="3B8C6C7E" w14:textId="77777777" w:rsidR="00A04525" w:rsidRDefault="00A04525" w:rsidP="00DB0F8A">
      <w:pPr>
        <w:pStyle w:val="Heading1"/>
      </w:pPr>
      <w:bookmarkStart w:id="28" w:name="_Toc483561015"/>
      <w:r>
        <w:t>REQUIREMENTS</w:t>
      </w:r>
      <w:bookmarkEnd w:id="28"/>
    </w:p>
    <w:p w14:paraId="152AE63B" w14:textId="77777777" w:rsidR="00A04525" w:rsidRDefault="00A04525" w:rsidP="008A09BC">
      <w:pPr>
        <w:pStyle w:val="Heading2"/>
      </w:pPr>
      <w:bookmarkStart w:id="29" w:name="_Toc483561016"/>
      <w:r>
        <w:t>GENERAL</w:t>
      </w:r>
      <w:bookmarkEnd w:id="29"/>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0" w:name="_Ref483309669"/>
      <w:bookmarkStart w:id="31" w:name="_Toc483561017"/>
      <w:r>
        <w:t>Deviations from the Generic Specification</w:t>
      </w:r>
      <w:bookmarkEnd w:id="30"/>
      <w:bookmarkEnd w:id="31"/>
    </w:p>
    <w:p w14:paraId="5508EB94" w14:textId="78E28AF3" w:rsidR="0063589A" w:rsidRDefault="0063589A" w:rsidP="0063589A">
      <w:pPr>
        <w:pStyle w:val="Heading4"/>
      </w:pPr>
      <w:bookmarkStart w:id="32" w:name="_Ref483309688"/>
      <w:bookmarkStart w:id="33" w:name="_Toc483561018"/>
      <w:r>
        <w:t>Deviation</w:t>
      </w:r>
      <w:r w:rsidR="003F43D9">
        <w:t>s</w:t>
      </w:r>
      <w:r>
        <w:t xml:space="preserve"> from Qualification and Periodic </w:t>
      </w:r>
      <w:r w:rsidRPr="00F83A54">
        <w:rPr>
          <w:highlight w:val="yellow"/>
        </w:rPr>
        <w:t>Test</w:t>
      </w:r>
      <w:r w:rsidR="00692B08" w:rsidRPr="00F83A54">
        <w:rPr>
          <w:highlight w:val="yellow"/>
        </w:rPr>
        <w:t>ing – Cha</w:t>
      </w:r>
      <w:r w:rsidRPr="00F83A54">
        <w:rPr>
          <w:highlight w:val="yellow"/>
        </w:rPr>
        <w:t>rt F4</w:t>
      </w:r>
      <w:bookmarkEnd w:id="32"/>
      <w:bookmarkEnd w:id="33"/>
    </w:p>
    <w:p w14:paraId="44ADBC72" w14:textId="58233F4C" w:rsidR="00117403" w:rsidRDefault="00117403"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8A09BC">
      <w:pPr>
        <w:pStyle w:val="Heading2"/>
      </w:pPr>
      <w:bookmarkStart w:id="34" w:name="_Toc483561019"/>
      <w:r>
        <w:t>MARKING</w:t>
      </w:r>
      <w:bookmarkEnd w:id="34"/>
    </w:p>
    <w:p w14:paraId="5BF7A2BE" w14:textId="0F41E31B" w:rsidR="00A04525" w:rsidRDefault="00A04525" w:rsidP="00A04525">
      <w:r>
        <w:t xml:space="preserve">The marking shall be in accordance with the requirements of ESCC Basic Specification No. </w:t>
      </w:r>
      <w:hyperlink r:id="rId34" w:history="1">
        <w:r w:rsidRPr="002E5F6E">
          <w:rPr>
            <w:rStyle w:val="Hyperlink"/>
          </w:rPr>
          <w:t>21700</w:t>
        </w:r>
      </w:hyperlink>
      <w:r>
        <w:t xml:space="preserve"> and as follows.</w:t>
      </w:r>
    </w:p>
    <w:p w14:paraId="462B3A20" w14:textId="6F21843D" w:rsidR="00A04525" w:rsidRDefault="00A04525" w:rsidP="00A04525">
      <w:r>
        <w:t xml:space="preserve">The information to be marked </w:t>
      </w:r>
      <w:r w:rsidR="00F83A54" w:rsidRPr="00F83A54">
        <w:rPr>
          <w:strike/>
          <w:highlight w:val="yellow"/>
        </w:rPr>
        <w:t>on the component</w:t>
      </w:r>
      <w:r w:rsidR="00F83A54">
        <w:t xml:space="preserve"> </w:t>
      </w:r>
      <w:r>
        <w:t xml:space="preserve">shall be: </w:t>
      </w:r>
    </w:p>
    <w:p w14:paraId="0361B512" w14:textId="6455C1DD" w:rsidR="00A04525" w:rsidRDefault="00FE6079" w:rsidP="00DB0F8A">
      <w:pPr>
        <w:pStyle w:val="alphabeticallist"/>
      </w:pPr>
      <w:r>
        <w:t>Terminal</w:t>
      </w:r>
      <w:r w:rsidR="00A04525">
        <w:t xml:space="preserve"> identification</w:t>
      </w:r>
      <w:r w:rsidR="00082B85">
        <w:t>, as specified in P</w:t>
      </w:r>
      <w:r w:rsidR="009D5291">
        <w:t>ar</w:t>
      </w:r>
      <w:r w:rsidR="00082B85">
        <w:t>a</w:t>
      </w:r>
      <w:r w:rsidR="009D5291">
        <w:t xml:space="preserve">. </w:t>
      </w:r>
      <w:r w:rsidR="009D5291">
        <w:fldChar w:fldCharType="begin"/>
      </w:r>
      <w:r w:rsidR="009D5291">
        <w:instrText xml:space="preserve"> REF _Ref483473087 \r \h </w:instrText>
      </w:r>
      <w:r w:rsidR="009D5291">
        <w:fldChar w:fldCharType="separate"/>
      </w:r>
      <w:r w:rsidR="009D5291">
        <w:t>1.7</w:t>
      </w:r>
      <w:r w:rsidR="009D5291">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8A09BC">
      <w:pPr>
        <w:pStyle w:val="Heading2"/>
      </w:pPr>
      <w:bookmarkStart w:id="35" w:name="_Toc483561020"/>
      <w:r>
        <w:lastRenderedPageBreak/>
        <w:t>Die Shear</w:t>
      </w:r>
      <w:bookmarkEnd w:id="35"/>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8A09BC">
      <w:pPr>
        <w:pStyle w:val="Heading2"/>
      </w:pPr>
      <w:bookmarkStart w:id="36" w:name="_Toc483561021"/>
      <w:r>
        <w:t>TERMINAL STRENGTH</w:t>
      </w:r>
      <w:bookmarkEnd w:id="36"/>
    </w:p>
    <w:p w14:paraId="1EA7D52B" w14:textId="77777777" w:rsidR="00A04525" w:rsidRDefault="00A04525" w:rsidP="00A04525">
      <w:r>
        <w:t>The test conditions for terminal strength, tested as specified in the ESCC Generic Specification, shall be as follows:</w:t>
      </w:r>
    </w:p>
    <w:p w14:paraId="27A99DED" w14:textId="0FB8B8BC"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0B5E30">
        <w:t>,</w:t>
      </w:r>
      <w:r w:rsidR="00663278" w:rsidRPr="00663278">
        <w:t xml:space="preserve"> 50 to 56</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3EA06A06" w:rsidR="0026234E" w:rsidRPr="00F83A54" w:rsidRDefault="0026234E" w:rsidP="0026234E">
      <w:pPr>
        <w:pStyle w:val="BulletList"/>
        <w:rPr>
          <w:highlight w:val="yellow"/>
        </w:rPr>
      </w:pPr>
      <w:r w:rsidRPr="00F83A54">
        <w:rPr>
          <w:highlight w:val="yellow"/>
        </w:rPr>
        <w:t>For Variants 02, 07, 09, 14, 16, 21, 23, 28, 30, 35, 37, 42, 44</w:t>
      </w:r>
      <w:r w:rsidR="000B5E30" w:rsidRPr="00F83A54">
        <w:rPr>
          <w:highlight w:val="yellow"/>
        </w:rPr>
        <w:t>,</w:t>
      </w:r>
      <w:r w:rsidRPr="00F83A54">
        <w:rPr>
          <w:highlight w:val="yellow"/>
        </w:rPr>
        <w:t xml:space="preserve"> 49: shall not be performed</w:t>
      </w:r>
      <w:r w:rsidR="00970E6C" w:rsidRPr="00F83A54">
        <w:rPr>
          <w:highlight w:val="yellow"/>
        </w:rPr>
        <w:t>.</w:t>
      </w:r>
    </w:p>
    <w:p w14:paraId="70C30589" w14:textId="0B13475E" w:rsidR="00692B08" w:rsidRPr="00F83A54" w:rsidRDefault="00692B08" w:rsidP="00692B08">
      <w:pPr>
        <w:pStyle w:val="BulletList"/>
        <w:rPr>
          <w:highlight w:val="yellow"/>
        </w:rPr>
      </w:pPr>
      <w:r w:rsidRPr="00F83A54">
        <w:rPr>
          <w:highlight w:val="yellow"/>
        </w:rPr>
        <w:t>For Variants 57 to 63: not applicable.</w:t>
      </w:r>
    </w:p>
    <w:p w14:paraId="311C55A1" w14:textId="5F364A15" w:rsidR="00A04525" w:rsidRDefault="00A04525" w:rsidP="008A09BC">
      <w:pPr>
        <w:pStyle w:val="Heading2"/>
      </w:pPr>
      <w:bookmarkStart w:id="37" w:name="_Toc483561022"/>
      <w:r>
        <w:t>ELECTRICAL MEASUREMENTS AT ROOM</w:t>
      </w:r>
      <w:r w:rsidR="00C218AD">
        <w:t>,</w:t>
      </w:r>
      <w:r>
        <w:t xml:space="preserve"> </w:t>
      </w:r>
      <w:r w:rsidR="00B17C4A" w:rsidRPr="00B17C4A">
        <w:t>HIGH</w:t>
      </w:r>
      <w:r w:rsidR="00C218AD">
        <w:t xml:space="preserve"> AND LOW</w:t>
      </w:r>
      <w:r>
        <w:t xml:space="preserve"> TEMPERATURES</w:t>
      </w:r>
      <w:bookmarkEnd w:id="37"/>
    </w:p>
    <w:p w14:paraId="58A70291" w14:textId="77777777" w:rsidR="00A04525" w:rsidRDefault="00A04525" w:rsidP="00117403">
      <w:pPr>
        <w:pStyle w:val="Heading3"/>
        <w:keepNext w:val="0"/>
      </w:pPr>
      <w:bookmarkStart w:id="38" w:name="_Ref483473205"/>
      <w:bookmarkStart w:id="39" w:name="_Toc483561023"/>
      <w:r>
        <w:t>Room Temperature Electrical Measurements</w:t>
      </w:r>
      <w:bookmarkEnd w:id="38"/>
      <w:bookmarkEnd w:id="39"/>
    </w:p>
    <w:p w14:paraId="1A1A5F74" w14:textId="7A8F82C0" w:rsidR="00A04525" w:rsidRDefault="00A04525" w:rsidP="00117403">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2" w:type="dxa"/>
        <w:tblInd w:w="1531" w:type="dxa"/>
        <w:tblLayout w:type="fixed"/>
        <w:tblCellMar>
          <w:top w:w="28" w:type="dxa"/>
          <w:left w:w="57" w:type="dxa"/>
          <w:bottom w:w="28" w:type="dxa"/>
          <w:right w:w="57" w:type="dxa"/>
        </w:tblCellMar>
        <w:tblLook w:val="0000" w:firstRow="0" w:lastRow="0" w:firstColumn="0" w:lastColumn="0" w:noHBand="0" w:noVBand="0"/>
      </w:tblPr>
      <w:tblGrid>
        <w:gridCol w:w="2920"/>
        <w:gridCol w:w="912"/>
        <w:gridCol w:w="1355"/>
        <w:gridCol w:w="1559"/>
        <w:gridCol w:w="709"/>
        <w:gridCol w:w="739"/>
        <w:gridCol w:w="628"/>
      </w:tblGrid>
      <w:tr w:rsidR="00183D4A" w:rsidRPr="00183D4A" w14:paraId="4ADD1B35" w14:textId="77777777" w:rsidTr="00FB2882">
        <w:trPr>
          <w:trHeight w:val="283"/>
          <w:tblHeader/>
        </w:trPr>
        <w:tc>
          <w:tcPr>
            <w:tcW w:w="2920" w:type="dxa"/>
            <w:vMerge w:val="restart"/>
          </w:tcPr>
          <w:p w14:paraId="00CC9267" w14:textId="77777777" w:rsidR="00183D4A" w:rsidRPr="00183D4A" w:rsidRDefault="00183D4A" w:rsidP="00117403">
            <w:pPr>
              <w:pStyle w:val="Bodyjustified"/>
            </w:pPr>
            <w:r w:rsidRPr="00183D4A">
              <w:t>Characteristics</w:t>
            </w:r>
          </w:p>
        </w:tc>
        <w:tc>
          <w:tcPr>
            <w:tcW w:w="912" w:type="dxa"/>
            <w:vMerge w:val="restart"/>
          </w:tcPr>
          <w:p w14:paraId="431921CE" w14:textId="77777777" w:rsidR="00183D4A" w:rsidRPr="00183D4A" w:rsidRDefault="00183D4A" w:rsidP="00117403">
            <w:pPr>
              <w:pStyle w:val="Bodyjustified"/>
            </w:pPr>
            <w:r w:rsidRPr="00183D4A">
              <w:t>Symbols</w:t>
            </w:r>
          </w:p>
        </w:tc>
        <w:tc>
          <w:tcPr>
            <w:tcW w:w="1355" w:type="dxa"/>
            <w:vMerge w:val="restart"/>
          </w:tcPr>
          <w:p w14:paraId="3632B201" w14:textId="77777777" w:rsidR="00183D4A" w:rsidRPr="00183D4A" w:rsidRDefault="00183D4A" w:rsidP="00117403">
            <w:pPr>
              <w:pStyle w:val="Bodyjustified"/>
            </w:pPr>
            <w:r w:rsidRPr="00183D4A">
              <w:t>MIL-STD-750</w:t>
            </w:r>
          </w:p>
          <w:p w14:paraId="51E3B152" w14:textId="77777777" w:rsidR="00183D4A" w:rsidRPr="00183D4A" w:rsidRDefault="00183D4A" w:rsidP="00117403">
            <w:pPr>
              <w:pStyle w:val="Bodyjustified"/>
            </w:pPr>
            <w:r w:rsidRPr="00183D4A">
              <w:t>Test Method</w:t>
            </w:r>
          </w:p>
        </w:tc>
        <w:tc>
          <w:tcPr>
            <w:tcW w:w="1559" w:type="dxa"/>
            <w:vMerge w:val="restart"/>
          </w:tcPr>
          <w:p w14:paraId="27167247" w14:textId="77777777" w:rsidR="00183D4A" w:rsidRPr="00183D4A" w:rsidRDefault="00183D4A" w:rsidP="00117403">
            <w:pPr>
              <w:pStyle w:val="Bodyjustified"/>
            </w:pPr>
            <w:r w:rsidRPr="00183D4A">
              <w:t>Test Conditions</w:t>
            </w:r>
          </w:p>
        </w:tc>
        <w:tc>
          <w:tcPr>
            <w:tcW w:w="1448" w:type="dxa"/>
            <w:gridSpan w:val="2"/>
          </w:tcPr>
          <w:p w14:paraId="232ADF51" w14:textId="77777777" w:rsidR="00183D4A" w:rsidRPr="00183D4A" w:rsidRDefault="00183D4A" w:rsidP="00117403">
            <w:pPr>
              <w:pStyle w:val="Bodyjustified"/>
            </w:pPr>
            <w:r w:rsidRPr="00183D4A">
              <w:t>Limits</w:t>
            </w:r>
          </w:p>
        </w:tc>
        <w:tc>
          <w:tcPr>
            <w:tcW w:w="628" w:type="dxa"/>
            <w:vMerge w:val="restart"/>
          </w:tcPr>
          <w:p w14:paraId="3EC5F1E1" w14:textId="77777777" w:rsidR="00183D4A" w:rsidRPr="00183D4A" w:rsidRDefault="00183D4A" w:rsidP="00117403">
            <w:pPr>
              <w:pStyle w:val="Bodyjustified"/>
            </w:pPr>
            <w:r w:rsidRPr="00183D4A">
              <w:t>Units</w:t>
            </w:r>
          </w:p>
        </w:tc>
      </w:tr>
      <w:tr w:rsidR="00183D4A" w:rsidRPr="00183D4A" w14:paraId="5A077A99" w14:textId="77777777" w:rsidTr="00FB2882">
        <w:trPr>
          <w:trHeight w:val="283"/>
          <w:tblHeader/>
        </w:trPr>
        <w:tc>
          <w:tcPr>
            <w:tcW w:w="2920" w:type="dxa"/>
            <w:vMerge/>
          </w:tcPr>
          <w:p w14:paraId="1F698B42" w14:textId="77777777" w:rsidR="00183D4A" w:rsidRPr="00183D4A" w:rsidRDefault="00183D4A" w:rsidP="00117403">
            <w:pPr>
              <w:pStyle w:val="Bodyjustified"/>
              <w:rPr>
                <w:sz w:val="24"/>
                <w:szCs w:val="24"/>
                <w:lang w:val="en-US"/>
              </w:rPr>
            </w:pPr>
          </w:p>
        </w:tc>
        <w:tc>
          <w:tcPr>
            <w:tcW w:w="912" w:type="dxa"/>
            <w:vMerge/>
          </w:tcPr>
          <w:p w14:paraId="2F103600" w14:textId="77777777" w:rsidR="00183D4A" w:rsidRPr="00183D4A" w:rsidRDefault="00183D4A" w:rsidP="00117403">
            <w:pPr>
              <w:pStyle w:val="Bodyjustified"/>
              <w:rPr>
                <w:sz w:val="24"/>
                <w:szCs w:val="24"/>
                <w:lang w:val="en-US"/>
              </w:rPr>
            </w:pPr>
          </w:p>
        </w:tc>
        <w:tc>
          <w:tcPr>
            <w:tcW w:w="1355" w:type="dxa"/>
            <w:vMerge/>
          </w:tcPr>
          <w:p w14:paraId="1BF45B5E" w14:textId="77777777" w:rsidR="00183D4A" w:rsidRPr="00183D4A" w:rsidRDefault="00183D4A" w:rsidP="00117403">
            <w:pPr>
              <w:pStyle w:val="Bodyjustified"/>
              <w:rPr>
                <w:sz w:val="24"/>
                <w:szCs w:val="24"/>
                <w:lang w:val="en-US"/>
              </w:rPr>
            </w:pPr>
          </w:p>
        </w:tc>
        <w:tc>
          <w:tcPr>
            <w:tcW w:w="1559" w:type="dxa"/>
            <w:vMerge/>
          </w:tcPr>
          <w:p w14:paraId="0861F5ED" w14:textId="77777777" w:rsidR="00183D4A" w:rsidRPr="00183D4A" w:rsidRDefault="00183D4A" w:rsidP="00117403">
            <w:pPr>
              <w:pStyle w:val="Bodyjustified"/>
              <w:rPr>
                <w:sz w:val="24"/>
                <w:szCs w:val="24"/>
                <w:lang w:val="en-US"/>
              </w:rPr>
            </w:pPr>
          </w:p>
        </w:tc>
        <w:tc>
          <w:tcPr>
            <w:tcW w:w="709" w:type="dxa"/>
          </w:tcPr>
          <w:p w14:paraId="3124313B" w14:textId="77777777" w:rsidR="00183D4A" w:rsidRPr="00183D4A" w:rsidRDefault="00183D4A" w:rsidP="00117403">
            <w:pPr>
              <w:pStyle w:val="Bodyjustified"/>
            </w:pPr>
            <w:r w:rsidRPr="00183D4A">
              <w:t>Min</w:t>
            </w:r>
          </w:p>
        </w:tc>
        <w:tc>
          <w:tcPr>
            <w:tcW w:w="739" w:type="dxa"/>
          </w:tcPr>
          <w:p w14:paraId="54817DBF" w14:textId="77777777" w:rsidR="00183D4A" w:rsidRPr="00183D4A" w:rsidRDefault="00183D4A" w:rsidP="00117403">
            <w:pPr>
              <w:pStyle w:val="Bodyjustified"/>
            </w:pPr>
            <w:r w:rsidRPr="00183D4A">
              <w:t>Max</w:t>
            </w:r>
          </w:p>
        </w:tc>
        <w:tc>
          <w:tcPr>
            <w:tcW w:w="628" w:type="dxa"/>
            <w:vMerge/>
          </w:tcPr>
          <w:p w14:paraId="06C1F603" w14:textId="77777777" w:rsidR="00183D4A" w:rsidRPr="00183D4A" w:rsidRDefault="00183D4A" w:rsidP="00117403">
            <w:pPr>
              <w:pStyle w:val="Bodyjustified"/>
              <w:rPr>
                <w:sz w:val="24"/>
                <w:szCs w:val="24"/>
                <w:lang w:val="en-US"/>
              </w:rPr>
            </w:pPr>
          </w:p>
        </w:tc>
      </w:tr>
      <w:tr w:rsidR="000A2E2C" w:rsidRPr="00183D4A" w14:paraId="61C51881" w14:textId="77777777" w:rsidTr="00FB2882">
        <w:trPr>
          <w:trHeight w:val="317"/>
        </w:trPr>
        <w:tc>
          <w:tcPr>
            <w:tcW w:w="2920" w:type="dxa"/>
            <w:vAlign w:val="center"/>
          </w:tcPr>
          <w:p w14:paraId="6BF7318C" w14:textId="3BC33937" w:rsidR="000A2E2C" w:rsidRPr="000A2E2C" w:rsidRDefault="000A2E2C" w:rsidP="000A2E2C">
            <w:pPr>
              <w:pStyle w:val="Bodyjustified"/>
              <w:jc w:val="left"/>
            </w:pPr>
            <w:r w:rsidRPr="000A2E2C">
              <w:t>Reverse Current 1 (Note 1)</w:t>
            </w:r>
          </w:p>
        </w:tc>
        <w:tc>
          <w:tcPr>
            <w:tcW w:w="912" w:type="dxa"/>
            <w:vAlign w:val="center"/>
          </w:tcPr>
          <w:p w14:paraId="0534AC44" w14:textId="3FB43E0B" w:rsidR="000A2E2C" w:rsidRPr="00183D4A" w:rsidRDefault="000A2E2C" w:rsidP="000A2E2C">
            <w:pPr>
              <w:pStyle w:val="Bodyjustified"/>
            </w:pPr>
            <w:r w:rsidRPr="007336EE">
              <w:t>I</w:t>
            </w:r>
            <w:r w:rsidRPr="007336EE">
              <w:rPr>
                <w:vertAlign w:val="subscript"/>
              </w:rPr>
              <w:t>R1</w:t>
            </w:r>
          </w:p>
        </w:tc>
        <w:tc>
          <w:tcPr>
            <w:tcW w:w="1355" w:type="dxa"/>
            <w:vAlign w:val="center"/>
          </w:tcPr>
          <w:p w14:paraId="50C16F77" w14:textId="42A74AD8" w:rsidR="000A2E2C" w:rsidRPr="00183D4A" w:rsidRDefault="00CE27FC" w:rsidP="000A2E2C">
            <w:pPr>
              <w:pStyle w:val="Bodyjustified"/>
            </w:pPr>
            <w:hyperlink r:id="rId35" w:history="1">
              <w:r w:rsidR="000A2E2C" w:rsidRPr="002E5F6E">
                <w:rPr>
                  <w:rStyle w:val="Hyperlink"/>
                </w:rPr>
                <w:t>4016</w:t>
              </w:r>
            </w:hyperlink>
          </w:p>
        </w:tc>
        <w:tc>
          <w:tcPr>
            <w:tcW w:w="1559" w:type="dxa"/>
            <w:vAlign w:val="center"/>
          </w:tcPr>
          <w:p w14:paraId="27DDFC01" w14:textId="337B55EB" w:rsidR="000A2E2C" w:rsidRPr="00264C5E" w:rsidRDefault="000A2E2C" w:rsidP="000A2E2C">
            <w:pPr>
              <w:pStyle w:val="Bodyjustified"/>
              <w:jc w:val="left"/>
              <w:rPr>
                <w:vertAlign w:val="subscript"/>
              </w:rPr>
            </w:pPr>
            <w:r w:rsidRPr="007336EE">
              <w:t>V</w:t>
            </w:r>
            <w:r w:rsidRPr="0022374D">
              <w:rPr>
                <w:vertAlign w:val="subscript"/>
              </w:rPr>
              <w:t>R</w:t>
            </w:r>
            <w:r w:rsidRPr="007336EE">
              <w:t xml:space="preserve"> =</w:t>
            </w:r>
            <w:r>
              <w:t xml:space="preserve"> -150V</w:t>
            </w:r>
          </w:p>
        </w:tc>
        <w:tc>
          <w:tcPr>
            <w:tcW w:w="709" w:type="dxa"/>
            <w:vAlign w:val="center"/>
          </w:tcPr>
          <w:p w14:paraId="0A1968B1" w14:textId="1F600F90" w:rsidR="000A2E2C" w:rsidRPr="00183D4A" w:rsidRDefault="000A2E2C" w:rsidP="000A2E2C">
            <w:pPr>
              <w:pStyle w:val="Bodyjustified"/>
            </w:pPr>
            <w:r w:rsidRPr="007336EE">
              <w:t>-</w:t>
            </w:r>
          </w:p>
        </w:tc>
        <w:tc>
          <w:tcPr>
            <w:tcW w:w="739" w:type="dxa"/>
            <w:vAlign w:val="center"/>
          </w:tcPr>
          <w:p w14:paraId="0BD1F5DE" w14:textId="4341D9F5" w:rsidR="000A2E2C" w:rsidRPr="00183D4A" w:rsidRDefault="000A2E2C" w:rsidP="000A2E2C">
            <w:pPr>
              <w:pStyle w:val="Bodyjustified"/>
            </w:pPr>
            <w:r w:rsidRPr="007336EE">
              <w:t>10</w:t>
            </w:r>
          </w:p>
        </w:tc>
        <w:tc>
          <w:tcPr>
            <w:tcW w:w="628" w:type="dxa"/>
            <w:vAlign w:val="center"/>
          </w:tcPr>
          <w:p w14:paraId="10D1F588" w14:textId="50537341" w:rsidR="000A2E2C" w:rsidRPr="00183D4A" w:rsidRDefault="000A2E2C" w:rsidP="000A2E2C">
            <w:pPr>
              <w:pStyle w:val="Bodyjustified"/>
            </w:pPr>
            <w:r>
              <w:rPr>
                <w:rFonts w:cs="Arial"/>
              </w:rPr>
              <w:t>µ</w:t>
            </w:r>
            <w:r w:rsidRPr="007336EE">
              <w:t>A</w:t>
            </w:r>
          </w:p>
        </w:tc>
      </w:tr>
      <w:tr w:rsidR="000A2E2C" w:rsidRPr="00183D4A" w14:paraId="0A726803" w14:textId="77777777" w:rsidTr="00FB2882">
        <w:trPr>
          <w:trHeight w:val="317"/>
        </w:trPr>
        <w:tc>
          <w:tcPr>
            <w:tcW w:w="2920" w:type="dxa"/>
            <w:tcBorders>
              <w:bottom w:val="single" w:sz="4" w:space="0" w:color="auto"/>
            </w:tcBorders>
            <w:vAlign w:val="center"/>
          </w:tcPr>
          <w:p w14:paraId="6149EC3F" w14:textId="297F503C" w:rsidR="000A2E2C" w:rsidRPr="000A2E2C" w:rsidRDefault="000A2E2C" w:rsidP="000A2E2C">
            <w:pPr>
              <w:pStyle w:val="Bodyjustified"/>
              <w:jc w:val="left"/>
            </w:pPr>
            <w:r w:rsidRPr="000A2E2C">
              <w:t>Reverse Current 2 (Note 1)</w:t>
            </w:r>
          </w:p>
        </w:tc>
        <w:tc>
          <w:tcPr>
            <w:tcW w:w="912" w:type="dxa"/>
            <w:tcBorders>
              <w:bottom w:val="single" w:sz="4" w:space="0" w:color="auto"/>
            </w:tcBorders>
            <w:vAlign w:val="center"/>
          </w:tcPr>
          <w:p w14:paraId="6BF90F7D" w14:textId="4178F7F0" w:rsidR="000A2E2C" w:rsidRPr="00183D4A" w:rsidRDefault="000A2E2C" w:rsidP="000A2E2C">
            <w:pPr>
              <w:pStyle w:val="Bodyjustified"/>
            </w:pPr>
            <w:r w:rsidRPr="007336EE">
              <w:t>I</w:t>
            </w:r>
            <w:r w:rsidRPr="007336EE">
              <w:rPr>
                <w:vertAlign w:val="subscript"/>
              </w:rPr>
              <w:t>R2</w:t>
            </w:r>
          </w:p>
        </w:tc>
        <w:tc>
          <w:tcPr>
            <w:tcW w:w="1355" w:type="dxa"/>
            <w:tcBorders>
              <w:bottom w:val="single" w:sz="4" w:space="0" w:color="auto"/>
            </w:tcBorders>
            <w:vAlign w:val="center"/>
          </w:tcPr>
          <w:p w14:paraId="4CD4301C" w14:textId="2826E37F" w:rsidR="000A2E2C" w:rsidRPr="00183D4A" w:rsidRDefault="00CE27FC" w:rsidP="000A2E2C">
            <w:pPr>
              <w:pStyle w:val="Bodyjustified"/>
            </w:pPr>
            <w:hyperlink r:id="rId36" w:history="1">
              <w:r w:rsidR="000A2E2C" w:rsidRPr="002E5F6E">
                <w:rPr>
                  <w:rStyle w:val="Hyperlink"/>
                </w:rPr>
                <w:t>4016</w:t>
              </w:r>
            </w:hyperlink>
          </w:p>
        </w:tc>
        <w:tc>
          <w:tcPr>
            <w:tcW w:w="1559" w:type="dxa"/>
            <w:tcBorders>
              <w:bottom w:val="single" w:sz="4" w:space="0" w:color="auto"/>
            </w:tcBorders>
            <w:vAlign w:val="center"/>
          </w:tcPr>
          <w:p w14:paraId="447D34D4" w14:textId="667AD3D4" w:rsidR="000A2E2C" w:rsidRPr="00183D4A" w:rsidRDefault="000A2E2C" w:rsidP="000A2E2C">
            <w:pPr>
              <w:pStyle w:val="Bodyjustified"/>
              <w:jc w:val="left"/>
            </w:pPr>
            <w:r w:rsidRPr="007336EE">
              <w:t>V</w:t>
            </w:r>
            <w:r w:rsidRPr="0022374D">
              <w:rPr>
                <w:vertAlign w:val="subscript"/>
              </w:rPr>
              <w:t>R</w:t>
            </w:r>
            <w:r w:rsidRPr="007336EE">
              <w:t xml:space="preserve"> =</w:t>
            </w:r>
            <w:r>
              <w:t xml:space="preserve"> -75</w:t>
            </w:r>
            <w:r w:rsidRPr="00EB00AB">
              <w:t>V</w:t>
            </w:r>
          </w:p>
        </w:tc>
        <w:tc>
          <w:tcPr>
            <w:tcW w:w="709" w:type="dxa"/>
            <w:tcBorders>
              <w:bottom w:val="single" w:sz="4" w:space="0" w:color="auto"/>
            </w:tcBorders>
            <w:vAlign w:val="center"/>
          </w:tcPr>
          <w:p w14:paraId="12607A9E" w14:textId="672250EE" w:rsidR="000A2E2C" w:rsidRPr="00183D4A" w:rsidRDefault="000A2E2C" w:rsidP="000A2E2C">
            <w:pPr>
              <w:pStyle w:val="Bodyjustified"/>
            </w:pPr>
            <w:r w:rsidRPr="007336EE">
              <w:t>-</w:t>
            </w:r>
          </w:p>
        </w:tc>
        <w:tc>
          <w:tcPr>
            <w:tcW w:w="739" w:type="dxa"/>
            <w:tcBorders>
              <w:bottom w:val="single" w:sz="4" w:space="0" w:color="auto"/>
            </w:tcBorders>
            <w:vAlign w:val="center"/>
          </w:tcPr>
          <w:p w14:paraId="1A4CC276" w14:textId="111D572B" w:rsidR="000A2E2C" w:rsidRPr="00183D4A" w:rsidRDefault="000A2E2C" w:rsidP="000A2E2C">
            <w:pPr>
              <w:pStyle w:val="Bodyjustified"/>
            </w:pPr>
            <w:r w:rsidRPr="007336EE">
              <w:t>50</w:t>
            </w:r>
            <w:r>
              <w:t>0</w:t>
            </w:r>
          </w:p>
        </w:tc>
        <w:tc>
          <w:tcPr>
            <w:tcW w:w="628" w:type="dxa"/>
            <w:tcBorders>
              <w:bottom w:val="single" w:sz="4" w:space="0" w:color="auto"/>
            </w:tcBorders>
            <w:vAlign w:val="center"/>
          </w:tcPr>
          <w:p w14:paraId="0DCCF227" w14:textId="328CCEE4" w:rsidR="000A2E2C" w:rsidRPr="00183D4A" w:rsidRDefault="000A2E2C" w:rsidP="000A2E2C">
            <w:pPr>
              <w:pStyle w:val="Bodyjustified"/>
            </w:pPr>
            <w:proofErr w:type="spellStart"/>
            <w:r w:rsidRPr="007336EE">
              <w:t>nA</w:t>
            </w:r>
            <w:proofErr w:type="spellEnd"/>
          </w:p>
        </w:tc>
      </w:tr>
      <w:tr w:rsidR="000A2E2C" w:rsidRPr="00183D4A" w14:paraId="229E79DD" w14:textId="77777777" w:rsidTr="00FB2882">
        <w:trPr>
          <w:trHeight w:val="317"/>
        </w:trPr>
        <w:tc>
          <w:tcPr>
            <w:tcW w:w="2920" w:type="dxa"/>
            <w:tcBorders>
              <w:bottom w:val="single" w:sz="4" w:space="0" w:color="auto"/>
            </w:tcBorders>
            <w:vAlign w:val="center"/>
          </w:tcPr>
          <w:p w14:paraId="620CE426" w14:textId="72ADEDC4" w:rsidR="000A2E2C" w:rsidRPr="000A2E2C" w:rsidRDefault="000A2E2C" w:rsidP="000A2E2C">
            <w:pPr>
              <w:pStyle w:val="Bodyjustified"/>
              <w:jc w:val="left"/>
            </w:pPr>
            <w:r w:rsidRPr="000A2E2C">
              <w:t>Forward Voltage (Note 1)</w:t>
            </w:r>
          </w:p>
        </w:tc>
        <w:tc>
          <w:tcPr>
            <w:tcW w:w="912" w:type="dxa"/>
            <w:tcBorders>
              <w:bottom w:val="nil"/>
            </w:tcBorders>
            <w:vAlign w:val="center"/>
          </w:tcPr>
          <w:p w14:paraId="23997453" w14:textId="4988658C" w:rsidR="000A2E2C" w:rsidRPr="00183D4A" w:rsidRDefault="000A2E2C" w:rsidP="000A2E2C">
            <w:pPr>
              <w:pStyle w:val="Bodyjustified"/>
            </w:pPr>
            <w:r w:rsidRPr="007336EE">
              <w:t>V</w:t>
            </w:r>
            <w:r w:rsidRPr="007336EE">
              <w:rPr>
                <w:vertAlign w:val="subscript"/>
              </w:rPr>
              <w:t>F</w:t>
            </w:r>
          </w:p>
        </w:tc>
        <w:tc>
          <w:tcPr>
            <w:tcW w:w="1355" w:type="dxa"/>
            <w:tcBorders>
              <w:bottom w:val="nil"/>
            </w:tcBorders>
            <w:vAlign w:val="center"/>
          </w:tcPr>
          <w:p w14:paraId="51106AEB" w14:textId="2D81585A" w:rsidR="000A2E2C" w:rsidRPr="00183D4A" w:rsidRDefault="00CE27FC" w:rsidP="000A2E2C">
            <w:pPr>
              <w:pStyle w:val="Bodyjustified"/>
            </w:pPr>
            <w:hyperlink r:id="rId37" w:history="1">
              <w:r w:rsidR="000A2E2C" w:rsidRPr="002E5F6E">
                <w:rPr>
                  <w:rStyle w:val="Hyperlink"/>
                </w:rPr>
                <w:t>4011</w:t>
              </w:r>
            </w:hyperlink>
          </w:p>
        </w:tc>
        <w:tc>
          <w:tcPr>
            <w:tcW w:w="1559" w:type="dxa"/>
            <w:tcBorders>
              <w:bottom w:val="single" w:sz="4" w:space="0" w:color="auto"/>
            </w:tcBorders>
            <w:vAlign w:val="center"/>
          </w:tcPr>
          <w:p w14:paraId="7DE2A03F" w14:textId="1A21F5B3" w:rsidR="000A2E2C" w:rsidRPr="00183D4A" w:rsidRDefault="000A2E2C" w:rsidP="000A2E2C">
            <w:pPr>
              <w:pStyle w:val="Bodyjustified"/>
              <w:jc w:val="left"/>
            </w:pPr>
            <w:r w:rsidRPr="00B20565">
              <w:t>I</w:t>
            </w:r>
            <w:r w:rsidRPr="00B20565">
              <w:rPr>
                <w:vertAlign w:val="subscript"/>
              </w:rPr>
              <w:t>F</w:t>
            </w:r>
            <w:r w:rsidRPr="00B20565">
              <w:t xml:space="preserve"> = 10mA</w:t>
            </w:r>
          </w:p>
        </w:tc>
        <w:tc>
          <w:tcPr>
            <w:tcW w:w="709" w:type="dxa"/>
            <w:tcBorders>
              <w:bottom w:val="nil"/>
            </w:tcBorders>
            <w:vAlign w:val="center"/>
          </w:tcPr>
          <w:p w14:paraId="7A2A79C8" w14:textId="2DA5B65C" w:rsidR="000A2E2C" w:rsidRPr="00183D4A" w:rsidRDefault="000A2E2C" w:rsidP="000A2E2C">
            <w:pPr>
              <w:pStyle w:val="Bodyjustified"/>
            </w:pPr>
            <w:r>
              <w:t>-</w:t>
            </w:r>
          </w:p>
        </w:tc>
        <w:tc>
          <w:tcPr>
            <w:tcW w:w="739" w:type="dxa"/>
            <w:tcBorders>
              <w:bottom w:val="nil"/>
            </w:tcBorders>
            <w:vAlign w:val="center"/>
          </w:tcPr>
          <w:p w14:paraId="4A8EF93F" w14:textId="4951A191" w:rsidR="000A2E2C" w:rsidRPr="00183D4A" w:rsidRDefault="000A2E2C" w:rsidP="000A2E2C">
            <w:pPr>
              <w:pStyle w:val="Bodyjustified"/>
            </w:pPr>
            <w:r>
              <w:t>1.1</w:t>
            </w:r>
          </w:p>
        </w:tc>
        <w:tc>
          <w:tcPr>
            <w:tcW w:w="628" w:type="dxa"/>
            <w:tcBorders>
              <w:bottom w:val="nil"/>
            </w:tcBorders>
            <w:vAlign w:val="center"/>
          </w:tcPr>
          <w:p w14:paraId="69FCCF02" w14:textId="783F7152" w:rsidR="000A2E2C" w:rsidRPr="00183D4A" w:rsidRDefault="000A2E2C" w:rsidP="000A2E2C">
            <w:pPr>
              <w:pStyle w:val="Bodyjustified"/>
            </w:pPr>
            <w:r>
              <w:t>V</w:t>
            </w:r>
          </w:p>
        </w:tc>
      </w:tr>
      <w:tr w:rsidR="00400328" w:rsidRPr="00183D4A" w14:paraId="0603537C" w14:textId="77777777" w:rsidTr="00FB2882">
        <w:trPr>
          <w:trHeight w:val="283"/>
        </w:trPr>
        <w:tc>
          <w:tcPr>
            <w:tcW w:w="2920" w:type="dxa"/>
            <w:tcBorders>
              <w:bottom w:val="nil"/>
            </w:tcBorders>
          </w:tcPr>
          <w:p w14:paraId="3EDC816A" w14:textId="77777777" w:rsidR="0010520C" w:rsidRDefault="00400328" w:rsidP="0010520C">
            <w:pPr>
              <w:pStyle w:val="Bodyjustified"/>
              <w:jc w:val="left"/>
            </w:pPr>
            <w:r w:rsidRPr="007336EE">
              <w:t>Thermal Resistance</w:t>
            </w:r>
            <w:r>
              <w:t>,</w:t>
            </w:r>
          </w:p>
          <w:p w14:paraId="34B5C99C" w14:textId="1ACB4295" w:rsidR="00400328" w:rsidRPr="00183D4A" w:rsidRDefault="00400328" w:rsidP="000A2E2C">
            <w:pPr>
              <w:pStyle w:val="Bodyjustified"/>
              <w:jc w:val="left"/>
            </w:pPr>
            <w:r>
              <w:t>Junction-to-Case</w:t>
            </w:r>
            <w:r w:rsidR="009A77C1">
              <w:t xml:space="preserve"> (Note </w:t>
            </w:r>
            <w:r w:rsidR="000A2E2C">
              <w:t>2</w:t>
            </w:r>
            <w:r w:rsidR="009A77C1">
              <w:t>)</w:t>
            </w:r>
          </w:p>
        </w:tc>
        <w:tc>
          <w:tcPr>
            <w:tcW w:w="912" w:type="dxa"/>
            <w:vMerge w:val="restart"/>
          </w:tcPr>
          <w:p w14:paraId="3D043399" w14:textId="0F815497" w:rsidR="00400328" w:rsidRPr="00183D4A" w:rsidRDefault="00400328" w:rsidP="00117403">
            <w:pPr>
              <w:pStyle w:val="Bodyjustified"/>
            </w:pPr>
            <w:proofErr w:type="spellStart"/>
            <w:r w:rsidRPr="007336EE">
              <w:t>R</w:t>
            </w:r>
            <w:r w:rsidRPr="00DF3D75">
              <w:rPr>
                <w:vertAlign w:val="subscript"/>
              </w:rPr>
              <w:t>th</w:t>
            </w:r>
            <w:proofErr w:type="spellEnd"/>
            <w:r w:rsidRPr="00DF3D75">
              <w:rPr>
                <w:vertAlign w:val="subscript"/>
              </w:rPr>
              <w:t>(j-c)</w:t>
            </w:r>
          </w:p>
        </w:tc>
        <w:tc>
          <w:tcPr>
            <w:tcW w:w="1355" w:type="dxa"/>
            <w:vMerge w:val="restart"/>
          </w:tcPr>
          <w:p w14:paraId="653C4AD3" w14:textId="7B7B1558" w:rsidR="00400328" w:rsidRPr="00183D4A" w:rsidRDefault="00CE27FC" w:rsidP="00117403">
            <w:pPr>
              <w:pStyle w:val="Bodyjustified"/>
            </w:pPr>
            <w:hyperlink r:id="rId38" w:history="1">
              <w:r w:rsidR="00400328" w:rsidRPr="00263BB7">
                <w:rPr>
                  <w:rStyle w:val="Hyperlink"/>
                </w:rPr>
                <w:t>3101</w:t>
              </w:r>
            </w:hyperlink>
          </w:p>
        </w:tc>
        <w:tc>
          <w:tcPr>
            <w:tcW w:w="1559" w:type="dxa"/>
            <w:tcBorders>
              <w:bottom w:val="nil"/>
            </w:tcBorders>
          </w:tcPr>
          <w:p w14:paraId="550F5D1D" w14:textId="1A81C299" w:rsidR="00400328" w:rsidRPr="00183D4A" w:rsidRDefault="00400328" w:rsidP="000A2E2C">
            <w:pPr>
              <w:pStyle w:val="Bodyjustified"/>
              <w:jc w:val="left"/>
            </w:pPr>
            <w:r w:rsidRPr="007336EE">
              <w:t xml:space="preserve">Note </w:t>
            </w:r>
            <w:r w:rsidR="000A2E2C">
              <w:t>3</w:t>
            </w:r>
          </w:p>
        </w:tc>
        <w:tc>
          <w:tcPr>
            <w:tcW w:w="709" w:type="dxa"/>
            <w:vMerge w:val="restart"/>
          </w:tcPr>
          <w:p w14:paraId="5C09662D" w14:textId="54A0E62C" w:rsidR="00400328" w:rsidRPr="00183D4A" w:rsidRDefault="00B378D8" w:rsidP="00117403">
            <w:pPr>
              <w:pStyle w:val="Bodyjustified"/>
            </w:pPr>
            <w:r>
              <w:t>-</w:t>
            </w:r>
          </w:p>
        </w:tc>
        <w:tc>
          <w:tcPr>
            <w:tcW w:w="739" w:type="dxa"/>
            <w:vMerge w:val="restart"/>
          </w:tcPr>
          <w:p w14:paraId="025419FB" w14:textId="01779F1F" w:rsidR="00400328" w:rsidRPr="00183D4A" w:rsidRDefault="00400328" w:rsidP="000A2E2C">
            <w:pPr>
              <w:pStyle w:val="Bodyjustified"/>
            </w:pPr>
            <w:r>
              <w:t xml:space="preserve">Note </w:t>
            </w:r>
            <w:r w:rsidR="000A2E2C">
              <w:t>4</w:t>
            </w:r>
          </w:p>
        </w:tc>
        <w:tc>
          <w:tcPr>
            <w:tcW w:w="628" w:type="dxa"/>
            <w:vMerge w:val="restart"/>
          </w:tcPr>
          <w:p w14:paraId="6F756728" w14:textId="3A5D8DF2" w:rsidR="00400328" w:rsidRPr="00183D4A" w:rsidRDefault="00400328" w:rsidP="00117403">
            <w:pPr>
              <w:pStyle w:val="Bodyjustified"/>
            </w:pPr>
            <w:r>
              <w:rPr>
                <w:rFonts w:cs="Arial"/>
              </w:rPr>
              <w:t>°C</w:t>
            </w:r>
            <w:r>
              <w:t>/W</w:t>
            </w:r>
          </w:p>
        </w:tc>
      </w:tr>
      <w:tr w:rsidR="00400328" w:rsidRPr="00183D4A" w14:paraId="0B27010F" w14:textId="77777777" w:rsidTr="0010520C">
        <w:trPr>
          <w:trHeight w:val="510"/>
        </w:trPr>
        <w:tc>
          <w:tcPr>
            <w:tcW w:w="2920" w:type="dxa"/>
            <w:tcBorders>
              <w:top w:val="nil"/>
              <w:bottom w:val="nil"/>
            </w:tcBorders>
          </w:tcPr>
          <w:p w14:paraId="560E3284" w14:textId="77777777" w:rsidR="00ED7E1B" w:rsidRDefault="00400328" w:rsidP="00ED7E1B">
            <w:pPr>
              <w:pStyle w:val="Bodyjustified"/>
              <w:jc w:val="right"/>
            </w:pPr>
            <w:r w:rsidRPr="003668F4">
              <w:t>Variants 01 to 06, 08 to 13,</w:t>
            </w:r>
          </w:p>
          <w:p w14:paraId="0DB080E1" w14:textId="79B4C92B" w:rsidR="00400328" w:rsidRPr="007336EE" w:rsidRDefault="00400328" w:rsidP="00ED7E1B">
            <w:pPr>
              <w:pStyle w:val="Bodyjustified"/>
              <w:jc w:val="right"/>
            </w:pPr>
            <w:r w:rsidRPr="003668F4">
              <w:t>15 to 20, 22 to 27</w:t>
            </w:r>
            <w:r>
              <w:t>,</w:t>
            </w:r>
            <w:r w:rsidRPr="003668F4">
              <w:t xml:space="preserve"> 50</w:t>
            </w:r>
            <w:r>
              <w:t> </w:t>
            </w:r>
            <w:r w:rsidRPr="003668F4">
              <w:t>to</w:t>
            </w:r>
            <w:r>
              <w:t> </w:t>
            </w:r>
            <w:r w:rsidRPr="003668F4">
              <w:t>56</w:t>
            </w:r>
            <w:r>
              <w:t>:</w:t>
            </w:r>
          </w:p>
        </w:tc>
        <w:tc>
          <w:tcPr>
            <w:tcW w:w="912" w:type="dxa"/>
            <w:vMerge/>
          </w:tcPr>
          <w:p w14:paraId="474CE24C" w14:textId="77777777" w:rsidR="00400328" w:rsidRPr="007336EE" w:rsidRDefault="00400328" w:rsidP="00117403">
            <w:pPr>
              <w:pStyle w:val="Bodyjustified"/>
            </w:pPr>
          </w:p>
        </w:tc>
        <w:tc>
          <w:tcPr>
            <w:tcW w:w="1355" w:type="dxa"/>
            <w:vMerge/>
          </w:tcPr>
          <w:p w14:paraId="6B925E0A" w14:textId="77777777" w:rsidR="00400328" w:rsidRPr="007336EE" w:rsidRDefault="00400328" w:rsidP="00117403">
            <w:pPr>
              <w:pStyle w:val="Bodyjustified"/>
            </w:pPr>
          </w:p>
        </w:tc>
        <w:tc>
          <w:tcPr>
            <w:tcW w:w="1559" w:type="dxa"/>
            <w:tcBorders>
              <w:top w:val="nil"/>
              <w:bottom w:val="nil"/>
            </w:tcBorders>
          </w:tcPr>
          <w:p w14:paraId="739AE418" w14:textId="77777777" w:rsidR="00400328" w:rsidRDefault="00400328" w:rsidP="00117403">
            <w:pPr>
              <w:pStyle w:val="Bodyjustified"/>
              <w:jc w:val="left"/>
            </w:pPr>
          </w:p>
          <w:p w14:paraId="692E9D11" w14:textId="5941199C" w:rsidR="00400328" w:rsidRPr="007336EE" w:rsidRDefault="00400328" w:rsidP="00117403">
            <w:pPr>
              <w:pStyle w:val="Bodyjustified"/>
              <w:jc w:val="left"/>
            </w:pPr>
            <w:r>
              <w:t>P = 0.25W</w:t>
            </w:r>
          </w:p>
        </w:tc>
        <w:tc>
          <w:tcPr>
            <w:tcW w:w="709" w:type="dxa"/>
            <w:vMerge/>
          </w:tcPr>
          <w:p w14:paraId="0F3BAF9A" w14:textId="77777777" w:rsidR="00400328" w:rsidRDefault="00400328" w:rsidP="00117403">
            <w:pPr>
              <w:pStyle w:val="Bodyjustified"/>
            </w:pPr>
          </w:p>
        </w:tc>
        <w:tc>
          <w:tcPr>
            <w:tcW w:w="739" w:type="dxa"/>
            <w:vMerge/>
          </w:tcPr>
          <w:p w14:paraId="3C4C838C" w14:textId="664F6752" w:rsidR="00400328" w:rsidRDefault="00400328" w:rsidP="00117403">
            <w:pPr>
              <w:pStyle w:val="Bodyjustified"/>
            </w:pPr>
          </w:p>
        </w:tc>
        <w:tc>
          <w:tcPr>
            <w:tcW w:w="628" w:type="dxa"/>
            <w:vMerge/>
          </w:tcPr>
          <w:p w14:paraId="5E5F5AB0" w14:textId="77777777" w:rsidR="00400328" w:rsidRDefault="00400328" w:rsidP="00117403">
            <w:pPr>
              <w:pStyle w:val="Bodyjustified"/>
              <w:rPr>
                <w:rFonts w:cs="Arial"/>
              </w:rPr>
            </w:pPr>
          </w:p>
        </w:tc>
      </w:tr>
      <w:tr w:rsidR="00400328" w:rsidRPr="00183D4A" w14:paraId="58B4EB76" w14:textId="77777777" w:rsidTr="00FB2882">
        <w:trPr>
          <w:trHeight w:val="510"/>
        </w:trPr>
        <w:tc>
          <w:tcPr>
            <w:tcW w:w="2920" w:type="dxa"/>
            <w:tcBorders>
              <w:top w:val="nil"/>
              <w:bottom w:val="nil"/>
            </w:tcBorders>
          </w:tcPr>
          <w:p w14:paraId="72605E3C" w14:textId="2B0D6286" w:rsidR="00400328" w:rsidRPr="007336EE" w:rsidRDefault="00400328" w:rsidP="00117403">
            <w:pPr>
              <w:pStyle w:val="Bodyjustified"/>
              <w:jc w:val="right"/>
            </w:pPr>
            <w:r w:rsidRPr="003668F4">
              <w:t xml:space="preserve">Variants </w:t>
            </w:r>
            <w:r w:rsidRPr="00DE091E">
              <w:t>07, 14, 21</w:t>
            </w:r>
            <w:r>
              <w:t>,</w:t>
            </w:r>
            <w:r w:rsidRPr="00DE091E">
              <w:t xml:space="preserve"> 28</w:t>
            </w:r>
            <w:r w:rsidRPr="003668F4">
              <w:t xml:space="preserve"> to</w:t>
            </w:r>
            <w:r>
              <w:t xml:space="preserve"> </w:t>
            </w:r>
            <w:r w:rsidRPr="003668F4">
              <w:t>34, 36 to 41</w:t>
            </w:r>
            <w:r>
              <w:t xml:space="preserve">, </w:t>
            </w:r>
            <w:r w:rsidRPr="003668F4">
              <w:t>43 to 48</w:t>
            </w:r>
            <w:r w:rsidR="004A1354">
              <w:t>, 57 to 61</w:t>
            </w:r>
            <w:r>
              <w:t>:</w:t>
            </w:r>
          </w:p>
        </w:tc>
        <w:tc>
          <w:tcPr>
            <w:tcW w:w="912" w:type="dxa"/>
            <w:vMerge/>
          </w:tcPr>
          <w:p w14:paraId="760C1011" w14:textId="77777777" w:rsidR="00400328" w:rsidRPr="007336EE" w:rsidRDefault="00400328" w:rsidP="00117403">
            <w:pPr>
              <w:pStyle w:val="Bodyjustified"/>
            </w:pPr>
          </w:p>
        </w:tc>
        <w:tc>
          <w:tcPr>
            <w:tcW w:w="1355" w:type="dxa"/>
            <w:vMerge/>
          </w:tcPr>
          <w:p w14:paraId="47D14826" w14:textId="77777777" w:rsidR="00400328" w:rsidRPr="007336EE" w:rsidRDefault="00400328" w:rsidP="00117403">
            <w:pPr>
              <w:pStyle w:val="Bodyjustified"/>
            </w:pPr>
          </w:p>
        </w:tc>
        <w:tc>
          <w:tcPr>
            <w:tcW w:w="1559" w:type="dxa"/>
            <w:tcBorders>
              <w:top w:val="nil"/>
              <w:bottom w:val="nil"/>
            </w:tcBorders>
          </w:tcPr>
          <w:p w14:paraId="3B8969F3" w14:textId="77777777" w:rsidR="004A1354" w:rsidRDefault="004A1354" w:rsidP="00117403">
            <w:pPr>
              <w:pStyle w:val="Bodyjustified"/>
              <w:jc w:val="left"/>
            </w:pPr>
          </w:p>
          <w:p w14:paraId="42C9A9E7" w14:textId="31806B9C" w:rsidR="00400328" w:rsidRPr="007336EE" w:rsidRDefault="00400328" w:rsidP="00117403">
            <w:pPr>
              <w:pStyle w:val="Bodyjustified"/>
              <w:jc w:val="left"/>
            </w:pPr>
            <w:r>
              <w:t>P = 0.5W</w:t>
            </w:r>
          </w:p>
        </w:tc>
        <w:tc>
          <w:tcPr>
            <w:tcW w:w="709" w:type="dxa"/>
            <w:vMerge/>
          </w:tcPr>
          <w:p w14:paraId="7AB75546" w14:textId="77777777" w:rsidR="00400328" w:rsidRDefault="00400328" w:rsidP="00117403">
            <w:pPr>
              <w:pStyle w:val="Bodyjustified"/>
            </w:pPr>
          </w:p>
        </w:tc>
        <w:tc>
          <w:tcPr>
            <w:tcW w:w="739" w:type="dxa"/>
            <w:vMerge/>
          </w:tcPr>
          <w:p w14:paraId="4D87E36D" w14:textId="7004943A" w:rsidR="00400328" w:rsidRDefault="00400328" w:rsidP="00117403">
            <w:pPr>
              <w:pStyle w:val="Bodyjustified"/>
            </w:pPr>
          </w:p>
        </w:tc>
        <w:tc>
          <w:tcPr>
            <w:tcW w:w="628" w:type="dxa"/>
            <w:vMerge/>
          </w:tcPr>
          <w:p w14:paraId="712CA4A3" w14:textId="77777777" w:rsidR="00400328" w:rsidRDefault="00400328" w:rsidP="00117403">
            <w:pPr>
              <w:pStyle w:val="Bodyjustified"/>
              <w:rPr>
                <w:rFonts w:cs="Arial"/>
              </w:rPr>
            </w:pPr>
          </w:p>
        </w:tc>
      </w:tr>
      <w:tr w:rsidR="00400328" w:rsidRPr="00183D4A" w14:paraId="6BC865B6" w14:textId="77777777" w:rsidTr="00FB2882">
        <w:trPr>
          <w:trHeight w:val="317"/>
        </w:trPr>
        <w:tc>
          <w:tcPr>
            <w:tcW w:w="2920" w:type="dxa"/>
            <w:tcBorders>
              <w:top w:val="nil"/>
              <w:bottom w:val="single" w:sz="4" w:space="0" w:color="auto"/>
            </w:tcBorders>
          </w:tcPr>
          <w:p w14:paraId="2FB9FD70" w14:textId="773D39A0" w:rsidR="00400328" w:rsidRPr="007336EE" w:rsidRDefault="00400328" w:rsidP="004A1354">
            <w:pPr>
              <w:pStyle w:val="Bodyjustified"/>
              <w:jc w:val="right"/>
            </w:pPr>
            <w:r w:rsidRPr="003668F4">
              <w:t>Variant</w:t>
            </w:r>
            <w:r>
              <w:t>s</w:t>
            </w:r>
            <w:r w:rsidRPr="003668F4">
              <w:t xml:space="preserve"> 35, 42</w:t>
            </w:r>
            <w:r>
              <w:t>,</w:t>
            </w:r>
            <w:r w:rsidRPr="003668F4">
              <w:t xml:space="preserve"> 49</w:t>
            </w:r>
            <w:r w:rsidR="008A09BC">
              <w:t xml:space="preserve">, </w:t>
            </w:r>
            <w:r w:rsidR="004A1354">
              <w:t>62</w:t>
            </w:r>
            <w:r w:rsidR="004A1354" w:rsidRPr="004A1354">
              <w:t>,</w:t>
            </w:r>
            <w:r w:rsidR="008A09BC" w:rsidRPr="004A1354">
              <w:t xml:space="preserve"> 63</w:t>
            </w:r>
            <w:r>
              <w:t>:</w:t>
            </w:r>
          </w:p>
        </w:tc>
        <w:tc>
          <w:tcPr>
            <w:tcW w:w="912" w:type="dxa"/>
            <w:vMerge/>
            <w:tcBorders>
              <w:bottom w:val="nil"/>
            </w:tcBorders>
          </w:tcPr>
          <w:p w14:paraId="0D3C76ED" w14:textId="77777777" w:rsidR="00400328" w:rsidRPr="007336EE" w:rsidRDefault="00400328" w:rsidP="00117403">
            <w:pPr>
              <w:pStyle w:val="Bodyjustified"/>
            </w:pPr>
          </w:p>
        </w:tc>
        <w:tc>
          <w:tcPr>
            <w:tcW w:w="1355" w:type="dxa"/>
            <w:vMerge/>
            <w:tcBorders>
              <w:bottom w:val="nil"/>
            </w:tcBorders>
          </w:tcPr>
          <w:p w14:paraId="63AB0F47" w14:textId="77777777" w:rsidR="00400328" w:rsidRPr="007336EE" w:rsidRDefault="00400328" w:rsidP="00117403">
            <w:pPr>
              <w:pStyle w:val="Bodyjustified"/>
            </w:pPr>
          </w:p>
        </w:tc>
        <w:tc>
          <w:tcPr>
            <w:tcW w:w="1559" w:type="dxa"/>
            <w:tcBorders>
              <w:top w:val="nil"/>
              <w:bottom w:val="single" w:sz="4" w:space="0" w:color="auto"/>
            </w:tcBorders>
          </w:tcPr>
          <w:p w14:paraId="347604F0" w14:textId="26AD15C4" w:rsidR="00400328" w:rsidRPr="007336EE" w:rsidRDefault="00400328" w:rsidP="00117403">
            <w:pPr>
              <w:pStyle w:val="Bodyjustified"/>
              <w:jc w:val="left"/>
            </w:pPr>
            <w:r>
              <w:t>P = 1W</w:t>
            </w:r>
          </w:p>
        </w:tc>
        <w:tc>
          <w:tcPr>
            <w:tcW w:w="709" w:type="dxa"/>
            <w:vMerge/>
            <w:tcBorders>
              <w:bottom w:val="nil"/>
            </w:tcBorders>
          </w:tcPr>
          <w:p w14:paraId="3CC86CD9" w14:textId="77777777" w:rsidR="00400328" w:rsidRDefault="00400328" w:rsidP="00117403">
            <w:pPr>
              <w:pStyle w:val="Bodyjustified"/>
            </w:pPr>
          </w:p>
        </w:tc>
        <w:tc>
          <w:tcPr>
            <w:tcW w:w="739" w:type="dxa"/>
            <w:vMerge/>
            <w:tcBorders>
              <w:bottom w:val="nil"/>
            </w:tcBorders>
          </w:tcPr>
          <w:p w14:paraId="2EA8457A" w14:textId="39F31063" w:rsidR="00400328" w:rsidRDefault="00400328" w:rsidP="00117403">
            <w:pPr>
              <w:pStyle w:val="Bodyjustified"/>
            </w:pPr>
          </w:p>
        </w:tc>
        <w:tc>
          <w:tcPr>
            <w:tcW w:w="628" w:type="dxa"/>
            <w:vMerge/>
            <w:tcBorders>
              <w:bottom w:val="nil"/>
            </w:tcBorders>
          </w:tcPr>
          <w:p w14:paraId="087E2E71" w14:textId="77777777" w:rsidR="00400328" w:rsidRDefault="00400328" w:rsidP="00117403">
            <w:pPr>
              <w:pStyle w:val="Bodyjustified"/>
              <w:rPr>
                <w:rFonts w:cs="Arial"/>
              </w:rPr>
            </w:pPr>
          </w:p>
        </w:tc>
      </w:tr>
      <w:tr w:rsidR="008847FC" w:rsidRPr="00183D4A" w14:paraId="12B8FC2D" w14:textId="77777777" w:rsidTr="00FB2882">
        <w:trPr>
          <w:trHeight w:val="510"/>
        </w:trPr>
        <w:tc>
          <w:tcPr>
            <w:tcW w:w="2920" w:type="dxa"/>
            <w:tcBorders>
              <w:top w:val="single" w:sz="4" w:space="0" w:color="auto"/>
              <w:bottom w:val="single" w:sz="4" w:space="0" w:color="auto"/>
            </w:tcBorders>
          </w:tcPr>
          <w:p w14:paraId="48A6804E" w14:textId="07943965" w:rsidR="008847FC" w:rsidRPr="00183D4A" w:rsidRDefault="008847FC" w:rsidP="000A2E2C">
            <w:pPr>
              <w:pStyle w:val="Bodyjustified"/>
              <w:jc w:val="left"/>
            </w:pPr>
            <w:r w:rsidRPr="00F6505B">
              <w:t>Total Capacitance</w:t>
            </w:r>
            <w:r w:rsidR="007E6766">
              <w:t xml:space="preserve"> (Note </w:t>
            </w:r>
            <w:r w:rsidR="000A2E2C">
              <w:t>2</w:t>
            </w:r>
            <w:r w:rsidR="007E6766">
              <w:t>)</w:t>
            </w:r>
          </w:p>
        </w:tc>
        <w:tc>
          <w:tcPr>
            <w:tcW w:w="912" w:type="dxa"/>
            <w:tcBorders>
              <w:bottom w:val="single" w:sz="4" w:space="0" w:color="auto"/>
            </w:tcBorders>
          </w:tcPr>
          <w:p w14:paraId="36951C62" w14:textId="7C69A9B3" w:rsidR="008847FC" w:rsidRPr="00183D4A" w:rsidRDefault="008847FC" w:rsidP="00117403">
            <w:pPr>
              <w:pStyle w:val="Bodyjustified"/>
            </w:pPr>
            <w:r w:rsidRPr="00F6505B">
              <w:t>C</w:t>
            </w:r>
            <w:r w:rsidRPr="00EB00AB">
              <w:rPr>
                <w:vertAlign w:val="subscript"/>
              </w:rPr>
              <w:t>T</w:t>
            </w:r>
          </w:p>
        </w:tc>
        <w:tc>
          <w:tcPr>
            <w:tcW w:w="1355" w:type="dxa"/>
            <w:tcBorders>
              <w:bottom w:val="single" w:sz="4" w:space="0" w:color="auto"/>
            </w:tcBorders>
          </w:tcPr>
          <w:p w14:paraId="116EB299" w14:textId="713EF1D5" w:rsidR="008847FC" w:rsidRPr="00183D4A" w:rsidRDefault="00CE27FC" w:rsidP="00117403">
            <w:pPr>
              <w:pStyle w:val="Bodyjustified"/>
            </w:pPr>
            <w:hyperlink r:id="rId39" w:history="1">
              <w:r w:rsidR="008847FC" w:rsidRPr="00263BB7">
                <w:rPr>
                  <w:rStyle w:val="Hyperlink"/>
                </w:rPr>
                <w:t>4001</w:t>
              </w:r>
            </w:hyperlink>
          </w:p>
        </w:tc>
        <w:tc>
          <w:tcPr>
            <w:tcW w:w="1559" w:type="dxa"/>
            <w:tcBorders>
              <w:top w:val="single" w:sz="4" w:space="0" w:color="auto"/>
              <w:bottom w:val="single" w:sz="4" w:space="0" w:color="auto"/>
            </w:tcBorders>
          </w:tcPr>
          <w:p w14:paraId="5EC646A3" w14:textId="77B6FCB6" w:rsidR="008847FC" w:rsidRPr="00183D4A" w:rsidRDefault="008847FC" w:rsidP="007E6766">
            <w:pPr>
              <w:pStyle w:val="Bodyjustified"/>
              <w:jc w:val="left"/>
            </w:pPr>
            <w:r w:rsidRPr="00B87D8C">
              <w:t>V</w:t>
            </w:r>
            <w:r w:rsidRPr="000246AA">
              <w:rPr>
                <w:vertAlign w:val="subscript"/>
              </w:rPr>
              <w:t>R</w:t>
            </w:r>
            <w:r>
              <w:rPr>
                <w:vertAlign w:val="subscript"/>
              </w:rPr>
              <w:t xml:space="preserve"> </w:t>
            </w:r>
            <w:r w:rsidRPr="00B87D8C">
              <w:t>= -</w:t>
            </w:r>
            <w:r>
              <w:t>50</w:t>
            </w:r>
            <w:r w:rsidRPr="00B87D8C">
              <w:t>V</w:t>
            </w:r>
            <w:r w:rsidR="007E6766">
              <w:t xml:space="preserve"> </w:t>
            </w: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117403">
            <w:pPr>
              <w:pStyle w:val="Bodyjustified"/>
            </w:pPr>
            <w:r>
              <w:t>-</w:t>
            </w:r>
          </w:p>
        </w:tc>
        <w:tc>
          <w:tcPr>
            <w:tcW w:w="739" w:type="dxa"/>
            <w:tcBorders>
              <w:bottom w:val="single" w:sz="4" w:space="0" w:color="auto"/>
            </w:tcBorders>
          </w:tcPr>
          <w:p w14:paraId="05E6271B" w14:textId="2A51D1F4" w:rsidR="008847FC" w:rsidRPr="00183D4A" w:rsidRDefault="008847FC" w:rsidP="009A77C1">
            <w:pPr>
              <w:pStyle w:val="Bodyjustified"/>
            </w:pPr>
            <w:r>
              <w:t xml:space="preserve">Note </w:t>
            </w:r>
            <w:r w:rsidR="009A77C1">
              <w:t>5</w:t>
            </w:r>
          </w:p>
        </w:tc>
        <w:tc>
          <w:tcPr>
            <w:tcW w:w="628" w:type="dxa"/>
            <w:tcBorders>
              <w:bottom w:val="single" w:sz="4" w:space="0" w:color="auto"/>
            </w:tcBorders>
          </w:tcPr>
          <w:p w14:paraId="6976EEED" w14:textId="656852FF" w:rsidR="008847FC" w:rsidRPr="00183D4A" w:rsidRDefault="008847FC" w:rsidP="00117403">
            <w:pPr>
              <w:pStyle w:val="Bodyjustified"/>
            </w:pPr>
            <w:r>
              <w:t>pF</w:t>
            </w:r>
          </w:p>
        </w:tc>
      </w:tr>
      <w:tr w:rsidR="007E6766" w:rsidRPr="00183D4A" w14:paraId="5FA47C15" w14:textId="77777777" w:rsidTr="00FB2882">
        <w:trPr>
          <w:trHeight w:val="510"/>
        </w:trPr>
        <w:tc>
          <w:tcPr>
            <w:tcW w:w="2920" w:type="dxa"/>
            <w:tcBorders>
              <w:top w:val="single" w:sz="4" w:space="0" w:color="auto"/>
              <w:bottom w:val="single" w:sz="4" w:space="0" w:color="auto"/>
            </w:tcBorders>
          </w:tcPr>
          <w:p w14:paraId="1A93D251" w14:textId="555013AE" w:rsidR="007E6766" w:rsidRPr="00F6505B" w:rsidRDefault="007E6766" w:rsidP="000A2E2C">
            <w:pPr>
              <w:pStyle w:val="Bodyjustified"/>
              <w:jc w:val="left"/>
            </w:pPr>
            <w:r>
              <w:t>Junction</w:t>
            </w:r>
            <w:r w:rsidRPr="00F6505B">
              <w:t xml:space="preserve"> Capacitance</w:t>
            </w:r>
            <w:r>
              <w:t xml:space="preserve"> (Note </w:t>
            </w:r>
            <w:r w:rsidR="000A2E2C">
              <w:t>6</w:t>
            </w:r>
            <w:r>
              <w:t>)</w:t>
            </w:r>
          </w:p>
        </w:tc>
        <w:tc>
          <w:tcPr>
            <w:tcW w:w="912" w:type="dxa"/>
            <w:tcBorders>
              <w:bottom w:val="single" w:sz="4" w:space="0" w:color="auto"/>
            </w:tcBorders>
          </w:tcPr>
          <w:p w14:paraId="33F836EE" w14:textId="0D151F29" w:rsidR="007E6766" w:rsidRPr="00F6505B" w:rsidRDefault="007E6766" w:rsidP="009A77C1">
            <w:pPr>
              <w:pStyle w:val="Bodyjustified"/>
            </w:pPr>
            <w:r w:rsidRPr="00F6505B">
              <w:t>C</w:t>
            </w:r>
            <w:r w:rsidR="009A77C1">
              <w:rPr>
                <w:vertAlign w:val="subscript"/>
              </w:rPr>
              <w:t>J</w:t>
            </w:r>
          </w:p>
        </w:tc>
        <w:tc>
          <w:tcPr>
            <w:tcW w:w="1355" w:type="dxa"/>
            <w:tcBorders>
              <w:bottom w:val="single" w:sz="4" w:space="0" w:color="auto"/>
            </w:tcBorders>
          </w:tcPr>
          <w:p w14:paraId="54602991" w14:textId="3AF4DB1A" w:rsidR="007E6766" w:rsidRPr="00F6505B" w:rsidRDefault="00CE27FC" w:rsidP="00117403">
            <w:pPr>
              <w:pStyle w:val="Bodyjustified"/>
            </w:pPr>
            <w:hyperlink r:id="rId40" w:history="1">
              <w:r w:rsidR="007E6766" w:rsidRPr="00263BB7">
                <w:rPr>
                  <w:rStyle w:val="Hyperlink"/>
                </w:rPr>
                <w:t>4001</w:t>
              </w:r>
            </w:hyperlink>
          </w:p>
        </w:tc>
        <w:tc>
          <w:tcPr>
            <w:tcW w:w="1559" w:type="dxa"/>
            <w:tcBorders>
              <w:top w:val="single" w:sz="4" w:space="0" w:color="auto"/>
              <w:bottom w:val="single" w:sz="4" w:space="0" w:color="auto"/>
            </w:tcBorders>
          </w:tcPr>
          <w:p w14:paraId="0827891B" w14:textId="4F4722AC" w:rsidR="007E6766" w:rsidRPr="00B87D8C" w:rsidRDefault="007E6766" w:rsidP="007E6766">
            <w:pPr>
              <w:pStyle w:val="Bodyjustified"/>
              <w:jc w:val="left"/>
            </w:pPr>
            <w:r w:rsidRPr="00B87D8C">
              <w:t>V</w:t>
            </w:r>
            <w:r w:rsidRPr="000246AA">
              <w:rPr>
                <w:vertAlign w:val="subscript"/>
              </w:rPr>
              <w:t>R</w:t>
            </w:r>
            <w:r>
              <w:rPr>
                <w:vertAlign w:val="subscript"/>
              </w:rPr>
              <w:t xml:space="preserve"> </w:t>
            </w:r>
            <w:r w:rsidRPr="00B87D8C">
              <w:t>= -</w:t>
            </w:r>
            <w:r>
              <w:t>50</w:t>
            </w:r>
            <w:r w:rsidRPr="00B87D8C">
              <w:t>V</w:t>
            </w:r>
            <w:r>
              <w:t xml:space="preserve"> f </w:t>
            </w:r>
            <w:r w:rsidRPr="00B87D8C">
              <w:t>=</w:t>
            </w:r>
            <w:r>
              <w:t> </w:t>
            </w:r>
            <w:r w:rsidRPr="00B87D8C">
              <w:t>1MHz</w:t>
            </w:r>
          </w:p>
        </w:tc>
        <w:tc>
          <w:tcPr>
            <w:tcW w:w="709" w:type="dxa"/>
            <w:tcBorders>
              <w:bottom w:val="single" w:sz="4" w:space="0" w:color="auto"/>
            </w:tcBorders>
          </w:tcPr>
          <w:p w14:paraId="6FC373B9" w14:textId="7709FD3E" w:rsidR="007E6766" w:rsidRDefault="007E6766" w:rsidP="00117403">
            <w:pPr>
              <w:pStyle w:val="Bodyjustified"/>
            </w:pPr>
            <w:r>
              <w:t>-</w:t>
            </w:r>
          </w:p>
        </w:tc>
        <w:tc>
          <w:tcPr>
            <w:tcW w:w="739" w:type="dxa"/>
            <w:tcBorders>
              <w:bottom w:val="single" w:sz="4" w:space="0" w:color="auto"/>
            </w:tcBorders>
          </w:tcPr>
          <w:p w14:paraId="383B72C6" w14:textId="621F5DF1" w:rsidR="007E6766" w:rsidRDefault="007E6766" w:rsidP="009A77C1">
            <w:pPr>
              <w:pStyle w:val="Bodyjustified"/>
            </w:pPr>
            <w:r>
              <w:t xml:space="preserve">Note </w:t>
            </w:r>
            <w:r w:rsidR="009A77C1">
              <w:t>5</w:t>
            </w:r>
          </w:p>
        </w:tc>
        <w:tc>
          <w:tcPr>
            <w:tcW w:w="628" w:type="dxa"/>
            <w:tcBorders>
              <w:bottom w:val="single" w:sz="4" w:space="0" w:color="auto"/>
            </w:tcBorders>
          </w:tcPr>
          <w:p w14:paraId="5BAEE56D" w14:textId="5A2080DA" w:rsidR="007E6766" w:rsidRDefault="007E6766" w:rsidP="00117403">
            <w:pPr>
              <w:pStyle w:val="Bodyjustified"/>
            </w:pPr>
            <w:r>
              <w:t>pF</w:t>
            </w:r>
          </w:p>
        </w:tc>
      </w:tr>
      <w:tr w:rsidR="00EF7C15" w:rsidRPr="00183D4A" w14:paraId="1CD4BC93" w14:textId="77777777" w:rsidTr="00FB2882">
        <w:trPr>
          <w:trHeight w:val="510"/>
        </w:trPr>
        <w:tc>
          <w:tcPr>
            <w:tcW w:w="2920" w:type="dxa"/>
            <w:tcBorders>
              <w:bottom w:val="nil"/>
            </w:tcBorders>
          </w:tcPr>
          <w:p w14:paraId="3B1D0174" w14:textId="77777777" w:rsidR="009A77C1" w:rsidRDefault="00EF7C15" w:rsidP="00117403">
            <w:pPr>
              <w:pStyle w:val="Bodyjustified"/>
              <w:jc w:val="left"/>
            </w:pPr>
            <w:r>
              <w:t>Forward Series Resistance</w:t>
            </w:r>
          </w:p>
          <w:p w14:paraId="5DAF0A69" w14:textId="3DF52AFC" w:rsidR="00EF7C15" w:rsidRPr="00183D4A" w:rsidRDefault="009A77C1" w:rsidP="000A2E2C">
            <w:pPr>
              <w:pStyle w:val="Bodyjustified"/>
              <w:jc w:val="left"/>
            </w:pPr>
            <w:r>
              <w:t xml:space="preserve">(Note </w:t>
            </w:r>
            <w:r w:rsidR="000A2E2C">
              <w:t>1</w:t>
            </w:r>
            <w:r>
              <w:t>)</w:t>
            </w:r>
          </w:p>
        </w:tc>
        <w:tc>
          <w:tcPr>
            <w:tcW w:w="912" w:type="dxa"/>
            <w:vMerge w:val="restart"/>
          </w:tcPr>
          <w:p w14:paraId="1F2F439A" w14:textId="568828C4" w:rsidR="00EF7C15" w:rsidRPr="00183D4A" w:rsidRDefault="00EF7C15" w:rsidP="00117403">
            <w:pPr>
              <w:pStyle w:val="Bodyjustified"/>
            </w:pPr>
            <w:r>
              <w:t>R</w:t>
            </w:r>
            <w:r w:rsidRPr="00072F6F">
              <w:rPr>
                <w:vertAlign w:val="subscript"/>
              </w:rPr>
              <w:t>SF</w:t>
            </w:r>
          </w:p>
        </w:tc>
        <w:tc>
          <w:tcPr>
            <w:tcW w:w="1355" w:type="dxa"/>
            <w:vMerge w:val="restart"/>
          </w:tcPr>
          <w:p w14:paraId="73411C2C" w14:textId="375606A5" w:rsidR="00EF7C15" w:rsidRPr="00183D4A" w:rsidRDefault="00CE27FC" w:rsidP="00117403">
            <w:pPr>
              <w:pStyle w:val="Bodyjustified"/>
            </w:pPr>
            <w:hyperlink r:id="rId41" w:history="1">
              <w:r w:rsidR="00EF7C15" w:rsidRPr="00263BB7">
                <w:rPr>
                  <w:rStyle w:val="Hyperlink"/>
                </w:rPr>
                <w:t>4056</w:t>
              </w:r>
            </w:hyperlink>
          </w:p>
        </w:tc>
        <w:tc>
          <w:tcPr>
            <w:tcW w:w="1559" w:type="dxa"/>
            <w:vMerge w:val="restart"/>
          </w:tcPr>
          <w:p w14:paraId="01EB247D" w14:textId="2D9EE90B" w:rsidR="00EF7C15" w:rsidRDefault="00EF7C15" w:rsidP="00117403">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117403">
            <w:pPr>
              <w:pStyle w:val="Bodyjustified"/>
              <w:jc w:val="left"/>
            </w:pPr>
            <w:r>
              <w:t>f = 120MHz</w:t>
            </w:r>
          </w:p>
        </w:tc>
        <w:tc>
          <w:tcPr>
            <w:tcW w:w="709" w:type="dxa"/>
            <w:tcBorders>
              <w:bottom w:val="nil"/>
            </w:tcBorders>
          </w:tcPr>
          <w:p w14:paraId="48625BCD" w14:textId="12BE8C5A" w:rsidR="00EF7C15" w:rsidRPr="00183D4A" w:rsidRDefault="00EF7C15" w:rsidP="00117403">
            <w:pPr>
              <w:pStyle w:val="Bodyjustified"/>
            </w:pPr>
          </w:p>
        </w:tc>
        <w:tc>
          <w:tcPr>
            <w:tcW w:w="739" w:type="dxa"/>
            <w:tcBorders>
              <w:bottom w:val="nil"/>
            </w:tcBorders>
          </w:tcPr>
          <w:p w14:paraId="006897CD" w14:textId="22D9A5E8" w:rsidR="00EF7C15" w:rsidRPr="00183D4A" w:rsidRDefault="00EF7C15" w:rsidP="00117403">
            <w:pPr>
              <w:pStyle w:val="Bodyjustified"/>
            </w:pPr>
          </w:p>
        </w:tc>
        <w:tc>
          <w:tcPr>
            <w:tcW w:w="628" w:type="dxa"/>
            <w:vMerge w:val="restart"/>
          </w:tcPr>
          <w:p w14:paraId="47943C29" w14:textId="17D06841" w:rsidR="00EF7C15" w:rsidRPr="00183D4A" w:rsidRDefault="00EF7C15" w:rsidP="00117403">
            <w:pPr>
              <w:pStyle w:val="Bodyjustified"/>
            </w:pPr>
            <w:r>
              <w:rPr>
                <w:rFonts w:cs="Arial"/>
              </w:rPr>
              <w:t>Ω</w:t>
            </w:r>
          </w:p>
        </w:tc>
      </w:tr>
      <w:tr w:rsidR="00EF7C15" w:rsidRPr="00183D4A" w14:paraId="2737E9C4" w14:textId="77777777" w:rsidTr="00FB2882">
        <w:trPr>
          <w:trHeight w:val="283"/>
        </w:trPr>
        <w:tc>
          <w:tcPr>
            <w:tcW w:w="2920" w:type="dxa"/>
            <w:tcBorders>
              <w:top w:val="nil"/>
              <w:bottom w:val="single" w:sz="4" w:space="0" w:color="auto"/>
            </w:tcBorders>
          </w:tcPr>
          <w:p w14:paraId="22508799" w14:textId="55BA6535" w:rsidR="00EF7C15" w:rsidRPr="004A1354" w:rsidRDefault="00EF7C15" w:rsidP="00117403">
            <w:pPr>
              <w:pStyle w:val="Bodyjustified"/>
              <w:jc w:val="right"/>
            </w:pPr>
            <w:r>
              <w:t>Variants 01 to 07</w:t>
            </w:r>
            <w:r w:rsidR="002B6760">
              <w:t>,</w:t>
            </w:r>
            <w:r>
              <w:t xml:space="preserve"> 50</w:t>
            </w:r>
            <w:r w:rsidR="008A09BC">
              <w:t xml:space="preserve">, </w:t>
            </w:r>
            <w:r w:rsidR="008A09BC" w:rsidRPr="004A1354">
              <w:t>57</w:t>
            </w:r>
            <w:r w:rsidRPr="004A1354">
              <w:t>:</w:t>
            </w:r>
          </w:p>
          <w:p w14:paraId="63DBF2CB" w14:textId="6AC98455" w:rsidR="00EF7C15" w:rsidRPr="004A1354" w:rsidRDefault="00EF7C15" w:rsidP="00117403">
            <w:pPr>
              <w:pStyle w:val="Bodyjustified"/>
              <w:jc w:val="right"/>
            </w:pPr>
            <w:r w:rsidRPr="004A1354">
              <w:t>Variants 08 to 14</w:t>
            </w:r>
            <w:r w:rsidR="001A4EC4" w:rsidRPr="004A1354">
              <w:t>,</w:t>
            </w:r>
            <w:r w:rsidRPr="004A1354">
              <w:t xml:space="preserve"> 51</w:t>
            </w:r>
            <w:r w:rsidR="008A09BC" w:rsidRPr="004A1354">
              <w:t>, 58</w:t>
            </w:r>
            <w:r w:rsidRPr="004A1354">
              <w:t>:</w:t>
            </w:r>
          </w:p>
          <w:p w14:paraId="40909B57" w14:textId="4FE6A82A" w:rsidR="00EF7C15" w:rsidRPr="004A1354" w:rsidRDefault="00EF7C15" w:rsidP="00117403">
            <w:pPr>
              <w:pStyle w:val="Bodyjustified"/>
              <w:jc w:val="right"/>
            </w:pPr>
            <w:r w:rsidRPr="004A1354">
              <w:t>Variants 15 to 21</w:t>
            </w:r>
            <w:r w:rsidR="001A4EC4" w:rsidRPr="004A1354">
              <w:t>,</w:t>
            </w:r>
            <w:r w:rsidRPr="004A1354">
              <w:t xml:space="preserve"> 52</w:t>
            </w:r>
            <w:r w:rsidR="008A09BC" w:rsidRPr="004A1354">
              <w:t>, 59</w:t>
            </w:r>
            <w:r w:rsidRPr="004A1354">
              <w:t>:</w:t>
            </w:r>
          </w:p>
          <w:p w14:paraId="658621B2" w14:textId="5ECE33B0" w:rsidR="00EF7C15" w:rsidRPr="004A1354" w:rsidRDefault="00EF7C15" w:rsidP="00117403">
            <w:pPr>
              <w:pStyle w:val="Bodyjustified"/>
              <w:jc w:val="right"/>
            </w:pPr>
            <w:r w:rsidRPr="004A1354">
              <w:t>Variants 22 to 28</w:t>
            </w:r>
            <w:r w:rsidR="001A4EC4" w:rsidRPr="004A1354">
              <w:t>,</w:t>
            </w:r>
            <w:r w:rsidRPr="004A1354">
              <w:t xml:space="preserve"> 53</w:t>
            </w:r>
            <w:r w:rsidR="008A09BC" w:rsidRPr="004A1354">
              <w:t>, 60</w:t>
            </w:r>
            <w:r w:rsidRPr="004A1354">
              <w:t>:</w:t>
            </w:r>
          </w:p>
          <w:p w14:paraId="333A8FF5" w14:textId="27A1DE60" w:rsidR="00EF7C15" w:rsidRPr="004A1354" w:rsidRDefault="00EF7C15" w:rsidP="00117403">
            <w:pPr>
              <w:pStyle w:val="Bodyjustified"/>
              <w:jc w:val="right"/>
            </w:pPr>
            <w:r w:rsidRPr="004A1354">
              <w:t>Variants 29 to 35</w:t>
            </w:r>
            <w:r w:rsidR="001A4EC4" w:rsidRPr="004A1354">
              <w:t>,</w:t>
            </w:r>
            <w:r w:rsidRPr="004A1354">
              <w:t xml:space="preserve"> 54</w:t>
            </w:r>
            <w:r w:rsidR="008A09BC" w:rsidRPr="004A1354">
              <w:t>, 61</w:t>
            </w:r>
            <w:r w:rsidRPr="004A1354">
              <w:t>:</w:t>
            </w:r>
          </w:p>
          <w:p w14:paraId="7B6F7A68" w14:textId="07DCD0E3" w:rsidR="00EF7C15" w:rsidRPr="004A1354" w:rsidRDefault="00EF7C15" w:rsidP="00117403">
            <w:pPr>
              <w:pStyle w:val="Bodyjustified"/>
              <w:jc w:val="right"/>
            </w:pPr>
            <w:r w:rsidRPr="004A1354">
              <w:t>Variants 36 to 42</w:t>
            </w:r>
            <w:r w:rsidR="001A4EC4" w:rsidRPr="004A1354">
              <w:t>,</w:t>
            </w:r>
            <w:r w:rsidRPr="004A1354">
              <w:t xml:space="preserve"> 55</w:t>
            </w:r>
            <w:r w:rsidR="008A09BC" w:rsidRPr="004A1354">
              <w:t>, 62</w:t>
            </w:r>
            <w:r w:rsidRPr="004A1354">
              <w:t>:</w:t>
            </w:r>
          </w:p>
          <w:p w14:paraId="17394FD0" w14:textId="3D4636EF" w:rsidR="00EF7C15" w:rsidRDefault="00EF7C15" w:rsidP="00117403">
            <w:pPr>
              <w:pStyle w:val="Bodyjustified"/>
              <w:jc w:val="right"/>
            </w:pPr>
            <w:r w:rsidRPr="004A1354">
              <w:t>Variants 43 to 49</w:t>
            </w:r>
            <w:r w:rsidR="001A4EC4" w:rsidRPr="004A1354">
              <w:t>,</w:t>
            </w:r>
            <w:r w:rsidRPr="004A1354">
              <w:t xml:space="preserve"> 56</w:t>
            </w:r>
            <w:r w:rsidR="008A09BC" w:rsidRPr="004A1354">
              <w:t>, 63</w:t>
            </w:r>
            <w:r>
              <w:t>:</w:t>
            </w:r>
          </w:p>
        </w:tc>
        <w:tc>
          <w:tcPr>
            <w:tcW w:w="912" w:type="dxa"/>
            <w:vMerge/>
            <w:tcBorders>
              <w:bottom w:val="single" w:sz="4" w:space="0" w:color="auto"/>
            </w:tcBorders>
          </w:tcPr>
          <w:p w14:paraId="0CB7A885" w14:textId="77777777" w:rsidR="00EF7C15" w:rsidRPr="00046BC4" w:rsidRDefault="00EF7C15" w:rsidP="00117403">
            <w:pPr>
              <w:pStyle w:val="Bodyjustified"/>
              <w:rPr>
                <w:rFonts w:asciiTheme="majorHAnsi" w:hAnsiTheme="majorHAnsi" w:cs="Arial"/>
              </w:rPr>
            </w:pPr>
          </w:p>
        </w:tc>
        <w:tc>
          <w:tcPr>
            <w:tcW w:w="1355" w:type="dxa"/>
            <w:vMerge/>
            <w:tcBorders>
              <w:bottom w:val="single" w:sz="4" w:space="0" w:color="auto"/>
            </w:tcBorders>
          </w:tcPr>
          <w:p w14:paraId="7CC8B481" w14:textId="77777777" w:rsidR="00EF7C15" w:rsidRDefault="00EF7C15" w:rsidP="00117403">
            <w:pPr>
              <w:pStyle w:val="Bodyjustified"/>
            </w:pPr>
          </w:p>
        </w:tc>
        <w:tc>
          <w:tcPr>
            <w:tcW w:w="1559" w:type="dxa"/>
            <w:vMerge/>
            <w:tcBorders>
              <w:bottom w:val="single" w:sz="4" w:space="0" w:color="auto"/>
            </w:tcBorders>
          </w:tcPr>
          <w:p w14:paraId="3AC1AFED" w14:textId="77777777" w:rsidR="00EF7C15" w:rsidRPr="00B87D8C" w:rsidRDefault="00EF7C15" w:rsidP="00117403">
            <w:pPr>
              <w:pStyle w:val="Bodyjustified"/>
              <w:jc w:val="left"/>
            </w:pPr>
          </w:p>
        </w:tc>
        <w:tc>
          <w:tcPr>
            <w:tcW w:w="709" w:type="dxa"/>
            <w:tcBorders>
              <w:top w:val="nil"/>
              <w:bottom w:val="single" w:sz="4" w:space="0" w:color="auto"/>
            </w:tcBorders>
          </w:tcPr>
          <w:p w14:paraId="72E9D8E5" w14:textId="77777777" w:rsidR="00EF7C15" w:rsidRDefault="00EF7C15" w:rsidP="00117403">
            <w:pPr>
              <w:pStyle w:val="Bodyjustified"/>
            </w:pPr>
            <w:r>
              <w:t>-</w:t>
            </w:r>
          </w:p>
          <w:p w14:paraId="1032B9F6" w14:textId="77777777" w:rsidR="00EF7C15" w:rsidRDefault="00EF7C15" w:rsidP="00117403">
            <w:pPr>
              <w:pStyle w:val="Bodyjustified"/>
            </w:pPr>
            <w:r>
              <w:t>-</w:t>
            </w:r>
          </w:p>
          <w:p w14:paraId="0B18E892" w14:textId="77777777" w:rsidR="00EF7C15" w:rsidRDefault="00EF7C15" w:rsidP="00117403">
            <w:pPr>
              <w:pStyle w:val="Bodyjustified"/>
            </w:pPr>
            <w:r>
              <w:t>-</w:t>
            </w:r>
          </w:p>
          <w:p w14:paraId="4DD15F58" w14:textId="77777777" w:rsidR="00EF7C15" w:rsidRDefault="00EF7C15" w:rsidP="00117403">
            <w:pPr>
              <w:pStyle w:val="Bodyjustified"/>
            </w:pPr>
            <w:r>
              <w:t>-</w:t>
            </w:r>
          </w:p>
          <w:p w14:paraId="5F976632" w14:textId="77777777" w:rsidR="00EF7C15" w:rsidRDefault="00EF7C15" w:rsidP="00117403">
            <w:pPr>
              <w:pStyle w:val="Bodyjustified"/>
            </w:pPr>
            <w:r>
              <w:t>-</w:t>
            </w:r>
          </w:p>
          <w:p w14:paraId="67546783" w14:textId="77777777" w:rsidR="00EF7C15" w:rsidRDefault="00EF7C15" w:rsidP="00117403">
            <w:pPr>
              <w:pStyle w:val="Bodyjustified"/>
            </w:pPr>
            <w:r>
              <w:t>-</w:t>
            </w:r>
          </w:p>
          <w:p w14:paraId="3386E2B4" w14:textId="1624F17A" w:rsidR="00EF7C15" w:rsidRDefault="00EF7C15" w:rsidP="00117403">
            <w:pPr>
              <w:pStyle w:val="Bodyjustified"/>
            </w:pPr>
            <w:r>
              <w:t>-</w:t>
            </w:r>
          </w:p>
        </w:tc>
        <w:tc>
          <w:tcPr>
            <w:tcW w:w="739" w:type="dxa"/>
            <w:tcBorders>
              <w:top w:val="nil"/>
              <w:bottom w:val="single" w:sz="4" w:space="0" w:color="auto"/>
            </w:tcBorders>
          </w:tcPr>
          <w:p w14:paraId="040BB181" w14:textId="77777777" w:rsidR="00EF7C15" w:rsidRDefault="00EF7C15" w:rsidP="00117403">
            <w:pPr>
              <w:pStyle w:val="Bodyjustified"/>
            </w:pPr>
            <w:r>
              <w:t>2</w:t>
            </w:r>
          </w:p>
          <w:p w14:paraId="13662C30" w14:textId="77777777" w:rsidR="00EF7C15" w:rsidRDefault="00EF7C15" w:rsidP="00117403">
            <w:pPr>
              <w:pStyle w:val="Bodyjustified"/>
            </w:pPr>
            <w:r>
              <w:t>1.7</w:t>
            </w:r>
          </w:p>
          <w:p w14:paraId="641E555B" w14:textId="77777777" w:rsidR="00EF7C15" w:rsidRDefault="00EF7C15" w:rsidP="00117403">
            <w:pPr>
              <w:pStyle w:val="Bodyjustified"/>
            </w:pPr>
            <w:r>
              <w:t>1.5</w:t>
            </w:r>
          </w:p>
          <w:p w14:paraId="5317B50E" w14:textId="77777777" w:rsidR="00EF7C15" w:rsidRDefault="00EF7C15" w:rsidP="00117403">
            <w:pPr>
              <w:pStyle w:val="Bodyjustified"/>
            </w:pPr>
            <w:r>
              <w:t>1.4</w:t>
            </w:r>
          </w:p>
          <w:p w14:paraId="3556712D" w14:textId="77777777" w:rsidR="00EF7C15" w:rsidRDefault="00EF7C15" w:rsidP="00117403">
            <w:pPr>
              <w:pStyle w:val="Bodyjustified"/>
            </w:pPr>
            <w:r>
              <w:t>1</w:t>
            </w:r>
          </w:p>
          <w:p w14:paraId="58E32D11" w14:textId="77777777" w:rsidR="00EF7C15" w:rsidRDefault="00EF7C15" w:rsidP="00117403">
            <w:pPr>
              <w:pStyle w:val="Bodyjustified"/>
            </w:pPr>
            <w:r>
              <w:t>0.8</w:t>
            </w:r>
          </w:p>
          <w:p w14:paraId="58B3D16E" w14:textId="71D0D0DE" w:rsidR="00EF7C15" w:rsidRPr="00B87D8C" w:rsidRDefault="00EF7C15" w:rsidP="00117403">
            <w:pPr>
              <w:pStyle w:val="Bodyjustified"/>
            </w:pPr>
            <w:r>
              <w:t>0.6</w:t>
            </w:r>
          </w:p>
        </w:tc>
        <w:tc>
          <w:tcPr>
            <w:tcW w:w="628" w:type="dxa"/>
            <w:vMerge/>
            <w:tcBorders>
              <w:bottom w:val="single" w:sz="4" w:space="0" w:color="auto"/>
            </w:tcBorders>
          </w:tcPr>
          <w:p w14:paraId="05765217" w14:textId="77777777" w:rsidR="00EF7C15" w:rsidRPr="00B87D8C" w:rsidRDefault="00EF7C15" w:rsidP="00117403">
            <w:pPr>
              <w:pStyle w:val="Bodyjustified"/>
            </w:pPr>
          </w:p>
        </w:tc>
      </w:tr>
      <w:tr w:rsidR="00EF7C15" w:rsidRPr="00183D4A" w14:paraId="3ECD1679" w14:textId="77777777" w:rsidTr="00FB2882">
        <w:trPr>
          <w:trHeight w:val="510"/>
        </w:trPr>
        <w:tc>
          <w:tcPr>
            <w:tcW w:w="2920" w:type="dxa"/>
            <w:tcBorders>
              <w:bottom w:val="nil"/>
            </w:tcBorders>
          </w:tcPr>
          <w:p w14:paraId="28B203D9" w14:textId="77777777" w:rsidR="006E52CF" w:rsidRDefault="00EF7C15" w:rsidP="006E52CF">
            <w:pPr>
              <w:pStyle w:val="Bodyjustified"/>
              <w:keepNext/>
              <w:jc w:val="left"/>
            </w:pPr>
            <w:r>
              <w:lastRenderedPageBreak/>
              <w:t>Minority Carrier Lifetime</w:t>
            </w:r>
          </w:p>
          <w:p w14:paraId="618F1CF0" w14:textId="3BCB2AFB" w:rsidR="00EF7C15" w:rsidRPr="00183D4A" w:rsidRDefault="00EF7C15" w:rsidP="000A2E2C">
            <w:pPr>
              <w:pStyle w:val="Bodyjustified"/>
              <w:keepNext/>
              <w:jc w:val="left"/>
            </w:pPr>
            <w:r>
              <w:t xml:space="preserve">(Note </w:t>
            </w:r>
            <w:r w:rsidR="000A2E2C">
              <w:t>7</w:t>
            </w:r>
            <w:r>
              <w:t>)</w:t>
            </w:r>
          </w:p>
        </w:tc>
        <w:tc>
          <w:tcPr>
            <w:tcW w:w="912" w:type="dxa"/>
            <w:vMerge w:val="restart"/>
          </w:tcPr>
          <w:p w14:paraId="4A561D65" w14:textId="1089F1A6" w:rsidR="00EF7C15" w:rsidRPr="00183D4A" w:rsidRDefault="00905727" w:rsidP="006D36EB">
            <w:pPr>
              <w:pStyle w:val="Bodyjustified"/>
              <w:keepNext/>
            </w:pPr>
            <w:r w:rsidRPr="006027B7">
              <w:rPr>
                <w:rFonts w:ascii="Symbol" w:hAnsi="Symbol" w:cs="Arial"/>
              </w:rPr>
              <w:sym w:font="Symbol" w:char="F074"/>
            </w:r>
            <w:r w:rsidR="00EF7C15" w:rsidRPr="00662683">
              <w:rPr>
                <w:vertAlign w:val="subscript"/>
              </w:rPr>
              <w:t>L</w:t>
            </w:r>
          </w:p>
        </w:tc>
        <w:tc>
          <w:tcPr>
            <w:tcW w:w="1355" w:type="dxa"/>
            <w:vMerge w:val="restart"/>
          </w:tcPr>
          <w:p w14:paraId="64B28F58" w14:textId="4C33E691" w:rsidR="00EF7C15" w:rsidRPr="00183D4A" w:rsidRDefault="00CE27FC" w:rsidP="006D36EB">
            <w:pPr>
              <w:pStyle w:val="Bodyjustified"/>
              <w:keepNext/>
            </w:pPr>
            <w:hyperlink r:id="rId42" w:history="1">
              <w:r w:rsidR="0038688C" w:rsidRPr="00263BB7">
                <w:rPr>
                  <w:rStyle w:val="Hyperlink"/>
                </w:rPr>
                <w:t>4031</w:t>
              </w:r>
            </w:hyperlink>
          </w:p>
        </w:tc>
        <w:tc>
          <w:tcPr>
            <w:tcW w:w="1559" w:type="dxa"/>
            <w:vMerge w:val="restart"/>
          </w:tcPr>
          <w:p w14:paraId="39F40CDD" w14:textId="445F0EA8" w:rsidR="00EF7C15" w:rsidRDefault="00EF7C15" w:rsidP="006D36EB">
            <w:pPr>
              <w:pStyle w:val="Bodyjustified"/>
              <w:keepNext/>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6D36EB">
            <w:pPr>
              <w:pStyle w:val="Bodyjustified"/>
              <w:keepNext/>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6D36EB">
            <w:pPr>
              <w:pStyle w:val="Bodyjustified"/>
              <w:keepNext/>
            </w:pPr>
          </w:p>
        </w:tc>
        <w:tc>
          <w:tcPr>
            <w:tcW w:w="739" w:type="dxa"/>
            <w:tcBorders>
              <w:bottom w:val="nil"/>
            </w:tcBorders>
          </w:tcPr>
          <w:p w14:paraId="4906E6C3" w14:textId="07224C08" w:rsidR="00EF7C15" w:rsidRPr="00183D4A" w:rsidRDefault="00EF7C15" w:rsidP="006D36EB">
            <w:pPr>
              <w:pStyle w:val="Bodyjustified"/>
              <w:keepNext/>
            </w:pPr>
          </w:p>
        </w:tc>
        <w:tc>
          <w:tcPr>
            <w:tcW w:w="628" w:type="dxa"/>
            <w:vMerge w:val="restart"/>
          </w:tcPr>
          <w:p w14:paraId="28CF967E" w14:textId="4F23C3A1" w:rsidR="00EF7C15" w:rsidRPr="00183D4A" w:rsidRDefault="00EF7C15" w:rsidP="006D36EB">
            <w:pPr>
              <w:pStyle w:val="Bodyjustified"/>
              <w:keepNext/>
            </w:pPr>
            <w:r w:rsidRPr="00B87D8C">
              <w:t>ns</w:t>
            </w:r>
          </w:p>
        </w:tc>
      </w:tr>
      <w:tr w:rsidR="006D36EB" w:rsidRPr="00183D4A" w14:paraId="5FE72B29" w14:textId="77777777" w:rsidTr="00FB2882">
        <w:trPr>
          <w:trHeight w:val="283"/>
        </w:trPr>
        <w:tc>
          <w:tcPr>
            <w:tcW w:w="2920" w:type="dxa"/>
            <w:tcBorders>
              <w:top w:val="nil"/>
            </w:tcBorders>
          </w:tcPr>
          <w:p w14:paraId="1CDAB009" w14:textId="77777777" w:rsidR="006D36EB" w:rsidRPr="004A1354" w:rsidRDefault="006D36EB" w:rsidP="009D697B">
            <w:pPr>
              <w:pStyle w:val="Bodyjustified"/>
              <w:jc w:val="right"/>
            </w:pPr>
            <w:r>
              <w:t xml:space="preserve">Variants 01 to 07, 50, </w:t>
            </w:r>
            <w:r w:rsidRPr="004A1354">
              <w:t>57:</w:t>
            </w:r>
          </w:p>
          <w:p w14:paraId="0C9FFF12" w14:textId="77777777" w:rsidR="006D36EB" w:rsidRPr="004A1354" w:rsidRDefault="006D36EB" w:rsidP="009D697B">
            <w:pPr>
              <w:pStyle w:val="Bodyjustified"/>
              <w:jc w:val="right"/>
            </w:pPr>
            <w:r w:rsidRPr="004A1354">
              <w:t>Variants 08 to 14, 51, 58:</w:t>
            </w:r>
          </w:p>
          <w:p w14:paraId="7109190C" w14:textId="77777777" w:rsidR="006D36EB" w:rsidRPr="004A1354" w:rsidRDefault="006D36EB" w:rsidP="009D697B">
            <w:pPr>
              <w:pStyle w:val="Bodyjustified"/>
              <w:jc w:val="right"/>
            </w:pPr>
            <w:r w:rsidRPr="004A1354">
              <w:t>Variants 15 to 21, 52, 59:</w:t>
            </w:r>
          </w:p>
          <w:p w14:paraId="0512D474" w14:textId="77777777" w:rsidR="006D36EB" w:rsidRPr="004A1354" w:rsidRDefault="006D36EB" w:rsidP="009D697B">
            <w:pPr>
              <w:pStyle w:val="Bodyjustified"/>
              <w:jc w:val="right"/>
            </w:pPr>
            <w:r w:rsidRPr="004A1354">
              <w:t>Variants 22 to 28, 53, 60:</w:t>
            </w:r>
          </w:p>
          <w:p w14:paraId="3E6D199E" w14:textId="77777777" w:rsidR="006D36EB" w:rsidRPr="004A1354" w:rsidRDefault="006D36EB" w:rsidP="009D697B">
            <w:pPr>
              <w:pStyle w:val="Bodyjustified"/>
              <w:jc w:val="right"/>
            </w:pPr>
            <w:r w:rsidRPr="004A1354">
              <w:t>Variants 29 to 35, 54, 61:</w:t>
            </w:r>
          </w:p>
          <w:p w14:paraId="7A7C9411" w14:textId="77777777" w:rsidR="006D36EB" w:rsidRPr="004A1354" w:rsidRDefault="006D36EB" w:rsidP="009D697B">
            <w:pPr>
              <w:pStyle w:val="Bodyjustified"/>
              <w:jc w:val="right"/>
            </w:pPr>
            <w:r w:rsidRPr="004A1354">
              <w:t>Variants 36 to 42, 55, 62:</w:t>
            </w:r>
          </w:p>
          <w:p w14:paraId="7AC9A2A1" w14:textId="18494FEE" w:rsidR="006D36EB" w:rsidRPr="008A46C7" w:rsidRDefault="006D36EB" w:rsidP="00117403">
            <w:pPr>
              <w:pStyle w:val="Bodyjustified"/>
              <w:jc w:val="right"/>
            </w:pPr>
            <w:r w:rsidRPr="004A1354">
              <w:t>Variants 43 to 49, 56, 63</w:t>
            </w:r>
            <w:r>
              <w:t>:</w:t>
            </w:r>
          </w:p>
        </w:tc>
        <w:tc>
          <w:tcPr>
            <w:tcW w:w="912" w:type="dxa"/>
            <w:vMerge/>
          </w:tcPr>
          <w:p w14:paraId="24710628" w14:textId="77777777" w:rsidR="006D36EB" w:rsidRPr="00046BC4" w:rsidRDefault="006D36EB" w:rsidP="00117403">
            <w:pPr>
              <w:pStyle w:val="Bodyjustified"/>
              <w:rPr>
                <w:rFonts w:asciiTheme="majorHAnsi" w:hAnsiTheme="majorHAnsi" w:cs="Arial"/>
              </w:rPr>
            </w:pPr>
          </w:p>
        </w:tc>
        <w:tc>
          <w:tcPr>
            <w:tcW w:w="1355" w:type="dxa"/>
            <w:vMerge/>
          </w:tcPr>
          <w:p w14:paraId="1F05F630" w14:textId="77777777" w:rsidR="006D36EB" w:rsidRPr="008A46C7" w:rsidRDefault="006D36EB" w:rsidP="00117403">
            <w:pPr>
              <w:pStyle w:val="Bodyjustified"/>
            </w:pPr>
          </w:p>
        </w:tc>
        <w:tc>
          <w:tcPr>
            <w:tcW w:w="1559" w:type="dxa"/>
            <w:vMerge/>
          </w:tcPr>
          <w:p w14:paraId="42C2581E" w14:textId="77777777" w:rsidR="006D36EB" w:rsidRPr="00B87D8C" w:rsidRDefault="006D36EB" w:rsidP="00117403">
            <w:pPr>
              <w:pStyle w:val="Bodyjustified"/>
              <w:jc w:val="left"/>
            </w:pPr>
          </w:p>
        </w:tc>
        <w:tc>
          <w:tcPr>
            <w:tcW w:w="709" w:type="dxa"/>
            <w:tcBorders>
              <w:top w:val="nil"/>
            </w:tcBorders>
          </w:tcPr>
          <w:p w14:paraId="6D164DC4" w14:textId="15E81A8B" w:rsidR="006D36EB" w:rsidRDefault="006D36EB" w:rsidP="00117403">
            <w:pPr>
              <w:pStyle w:val="Bodyjustified"/>
            </w:pPr>
            <w:r>
              <w:t>160</w:t>
            </w:r>
          </w:p>
          <w:p w14:paraId="044F0AFC" w14:textId="77777777" w:rsidR="006D36EB" w:rsidRDefault="006D36EB" w:rsidP="00117403">
            <w:pPr>
              <w:pStyle w:val="Bodyjustified"/>
            </w:pPr>
            <w:r>
              <w:t>185</w:t>
            </w:r>
          </w:p>
          <w:p w14:paraId="2C9A8B8F" w14:textId="77777777" w:rsidR="006D36EB" w:rsidRDefault="006D36EB" w:rsidP="00117403">
            <w:pPr>
              <w:pStyle w:val="Bodyjustified"/>
            </w:pPr>
            <w:r>
              <w:t>240</w:t>
            </w:r>
          </w:p>
          <w:p w14:paraId="5FA08ABE" w14:textId="77777777" w:rsidR="006D36EB" w:rsidRDefault="006D36EB" w:rsidP="00117403">
            <w:pPr>
              <w:pStyle w:val="Bodyjustified"/>
            </w:pPr>
            <w:r>
              <w:t>400</w:t>
            </w:r>
          </w:p>
          <w:p w14:paraId="306724A0" w14:textId="77777777" w:rsidR="006D36EB" w:rsidRDefault="006D36EB" w:rsidP="00117403">
            <w:pPr>
              <w:pStyle w:val="Bodyjustified"/>
            </w:pPr>
            <w:r>
              <w:t>440</w:t>
            </w:r>
          </w:p>
          <w:p w14:paraId="6F90D620" w14:textId="77777777" w:rsidR="006D36EB" w:rsidRDefault="006D36EB" w:rsidP="00117403">
            <w:pPr>
              <w:pStyle w:val="Bodyjustified"/>
            </w:pPr>
            <w:r>
              <w:t>640</w:t>
            </w:r>
          </w:p>
          <w:p w14:paraId="34BB5815" w14:textId="3C37959F" w:rsidR="006D36EB" w:rsidRPr="00B87D8C" w:rsidRDefault="006D36EB" w:rsidP="00117403">
            <w:pPr>
              <w:pStyle w:val="Bodyjustified"/>
            </w:pPr>
            <w:r>
              <w:t>760</w:t>
            </w:r>
          </w:p>
        </w:tc>
        <w:tc>
          <w:tcPr>
            <w:tcW w:w="739" w:type="dxa"/>
            <w:tcBorders>
              <w:top w:val="nil"/>
            </w:tcBorders>
          </w:tcPr>
          <w:p w14:paraId="1281CB06" w14:textId="77777777" w:rsidR="006D36EB" w:rsidRPr="00B87D8C" w:rsidRDefault="006D36EB" w:rsidP="00117403">
            <w:pPr>
              <w:pStyle w:val="Bodyjustified"/>
            </w:pPr>
            <w:r w:rsidRPr="00B87D8C">
              <w:t>-</w:t>
            </w:r>
          </w:p>
          <w:p w14:paraId="1856512A" w14:textId="77777777" w:rsidR="006D36EB" w:rsidRPr="00B87D8C" w:rsidRDefault="006D36EB" w:rsidP="00117403">
            <w:pPr>
              <w:pStyle w:val="Bodyjustified"/>
            </w:pPr>
            <w:r w:rsidRPr="00B87D8C">
              <w:t>-</w:t>
            </w:r>
          </w:p>
          <w:p w14:paraId="427483A3" w14:textId="77777777" w:rsidR="006D36EB" w:rsidRPr="00B87D8C" w:rsidRDefault="006D36EB" w:rsidP="00117403">
            <w:pPr>
              <w:pStyle w:val="Bodyjustified"/>
            </w:pPr>
            <w:r w:rsidRPr="00B87D8C">
              <w:t>-</w:t>
            </w:r>
          </w:p>
          <w:p w14:paraId="0AEAD3B8" w14:textId="77777777" w:rsidR="006D36EB" w:rsidRPr="00B87D8C" w:rsidRDefault="006D36EB" w:rsidP="00117403">
            <w:pPr>
              <w:pStyle w:val="Bodyjustified"/>
            </w:pPr>
            <w:r w:rsidRPr="00B87D8C">
              <w:t>-</w:t>
            </w:r>
          </w:p>
          <w:p w14:paraId="6DC8E29A" w14:textId="77777777" w:rsidR="006D36EB" w:rsidRPr="00B87D8C" w:rsidRDefault="006D36EB" w:rsidP="00117403">
            <w:pPr>
              <w:pStyle w:val="Bodyjustified"/>
            </w:pPr>
            <w:r w:rsidRPr="00B87D8C">
              <w:t>-</w:t>
            </w:r>
          </w:p>
          <w:p w14:paraId="4EAA26F4" w14:textId="77777777" w:rsidR="006D36EB" w:rsidRPr="00B87D8C" w:rsidRDefault="006D36EB" w:rsidP="00117403">
            <w:pPr>
              <w:pStyle w:val="Bodyjustified"/>
            </w:pPr>
            <w:r w:rsidRPr="00B87D8C">
              <w:t>-</w:t>
            </w:r>
          </w:p>
          <w:p w14:paraId="122EE7A9" w14:textId="70A545F7" w:rsidR="006D36EB" w:rsidRPr="00B87D8C" w:rsidRDefault="006D36EB" w:rsidP="00117403">
            <w:pPr>
              <w:pStyle w:val="Bodyjustified"/>
            </w:pPr>
            <w:r w:rsidRPr="00B87D8C">
              <w:t>-</w:t>
            </w:r>
          </w:p>
        </w:tc>
        <w:tc>
          <w:tcPr>
            <w:tcW w:w="628" w:type="dxa"/>
            <w:vMerge/>
          </w:tcPr>
          <w:p w14:paraId="2C7A038E" w14:textId="77777777" w:rsidR="006D36EB" w:rsidRPr="00B87D8C" w:rsidRDefault="006D36EB" w:rsidP="00117403">
            <w:pPr>
              <w:pStyle w:val="Bodyjustified"/>
            </w:pPr>
          </w:p>
        </w:tc>
      </w:tr>
    </w:tbl>
    <w:p w14:paraId="477E7577" w14:textId="696F9A3A" w:rsidR="00A04525" w:rsidRDefault="008D5D79" w:rsidP="00117403">
      <w:pPr>
        <w:pStyle w:val="NOTES"/>
        <w:keepNext w:val="0"/>
      </w:pPr>
      <w:r>
        <w:t>NOTES</w:t>
      </w:r>
      <w:r w:rsidR="00A04525">
        <w:t>:</w:t>
      </w:r>
    </w:p>
    <w:p w14:paraId="017EE024" w14:textId="772AB81F" w:rsidR="000A2E2C" w:rsidRDefault="000A2E2C" w:rsidP="000A2E2C">
      <w:pPr>
        <w:pStyle w:val="numericallist"/>
      </w:pPr>
      <w:r>
        <w:t xml:space="preserve">This </w:t>
      </w:r>
      <w:r w:rsidRPr="000A2E2C">
        <w:t>characteristic applies to all Variants tested during Charts F2 and F3 of the Generic Specification</w:t>
      </w:r>
      <w:r>
        <w:t>.</w:t>
      </w:r>
    </w:p>
    <w:p w14:paraId="1792A293" w14:textId="47BA36E5" w:rsidR="000A2E2C" w:rsidRDefault="000A2E2C" w:rsidP="000A2E2C">
      <w:pPr>
        <w:pStyle w:val="numericallist"/>
      </w:pPr>
      <w:r w:rsidRPr="000A2E2C">
        <w:t xml:space="preserve">This characteristic applies to Variants 01 to 56 (Packaged Components) and Variants 57 to 63 (Packaged Test </w:t>
      </w:r>
      <w:proofErr w:type="spellStart"/>
      <w:r w:rsidRPr="000A2E2C">
        <w:t>Sublot</w:t>
      </w:r>
      <w:proofErr w:type="spellEnd"/>
      <w:r w:rsidRPr="000A2E2C">
        <w:t xml:space="preserve"> samples for </w:t>
      </w:r>
      <w:r w:rsidR="00F83A54" w:rsidRPr="003F1EE4">
        <w:rPr>
          <w:strike/>
          <w:highlight w:val="yellow"/>
        </w:rPr>
        <w:t>Naked</w:t>
      </w:r>
      <w:r w:rsidR="00F83A54">
        <w:t xml:space="preserve"> </w:t>
      </w:r>
      <w:r w:rsidRPr="000A2E2C">
        <w:t>Die Components), tested only during Chart F3 of the Generic Specification.</w:t>
      </w:r>
    </w:p>
    <w:p w14:paraId="4FD3B1F0" w14:textId="04C91D2E" w:rsidR="00A04525" w:rsidRDefault="00EB00AB" w:rsidP="00117403">
      <w:pPr>
        <w:pStyle w:val="numericallist"/>
      </w:pPr>
      <w:r w:rsidRPr="00EB00AB">
        <w:t xml:space="preserve">Pulsed measurement, pulse width = </w:t>
      </w:r>
      <w:r w:rsidR="003668F4">
        <w:t>10m</w:t>
      </w:r>
      <w:r w:rsidRPr="00EB00AB">
        <w:t>s.</w:t>
      </w:r>
    </w:p>
    <w:p w14:paraId="6F6097E3" w14:textId="10F6C940" w:rsidR="007526F3" w:rsidRDefault="007526F3" w:rsidP="00117403">
      <w:pPr>
        <w:pStyle w:val="numericallist"/>
      </w:pPr>
      <w:r w:rsidRPr="007526F3">
        <w:t xml:space="preserve">See </w:t>
      </w:r>
      <w:r w:rsidR="009D5291">
        <w:t xml:space="preserve">Para. </w:t>
      </w:r>
      <w:r w:rsidR="009D5291">
        <w:fldChar w:fldCharType="begin"/>
      </w:r>
      <w:r w:rsidR="009D5291">
        <w:instrText xml:space="preserve"> REF _Ref483473114 \r \h </w:instrText>
      </w:r>
      <w:r w:rsidR="009D5291">
        <w:fldChar w:fldCharType="separate"/>
      </w:r>
      <w:r w:rsidR="009D5291">
        <w:t>1.5</w:t>
      </w:r>
      <w:r w:rsidR="009D5291">
        <w:fldChar w:fldCharType="end"/>
      </w:r>
      <w:r w:rsidRPr="007526F3">
        <w:t xml:space="preserve"> </w:t>
      </w:r>
      <w:proofErr w:type="gramStart"/>
      <w:r w:rsidRPr="007526F3">
        <w:t>for</w:t>
      </w:r>
      <w:proofErr w:type="gramEnd"/>
      <w:r w:rsidRPr="007526F3">
        <w:t xml:space="preserve"> the applicable limits</w:t>
      </w:r>
      <w:r>
        <w:t>.</w:t>
      </w:r>
    </w:p>
    <w:p w14:paraId="6606B644" w14:textId="642DFC61" w:rsidR="000A2E2C" w:rsidRPr="000A2E2C" w:rsidRDefault="000A2E2C" w:rsidP="000A2E2C">
      <w:pPr>
        <w:pStyle w:val="numericallist"/>
      </w:pPr>
      <w:r w:rsidRPr="000A2E2C">
        <w:t xml:space="preserve">See </w:t>
      </w:r>
      <w:r w:rsidR="009D5291">
        <w:t xml:space="preserve">Para. </w:t>
      </w:r>
      <w:r w:rsidR="009D5291">
        <w:fldChar w:fldCharType="begin"/>
      </w:r>
      <w:r w:rsidR="009D5291">
        <w:instrText xml:space="preserve"> REF _Ref483473003 \r \h </w:instrText>
      </w:r>
      <w:r w:rsidR="009D5291">
        <w:fldChar w:fldCharType="separate"/>
      </w:r>
      <w:r w:rsidR="009D5291">
        <w:t>1.4.2</w:t>
      </w:r>
      <w:r w:rsidR="009D5291">
        <w:fldChar w:fldCharType="end"/>
      </w:r>
      <w:r w:rsidRPr="000A2E2C">
        <w:t xml:space="preserve"> for the applicable limits.</w:t>
      </w:r>
    </w:p>
    <w:p w14:paraId="47C8A2FA" w14:textId="4DD8BA92" w:rsidR="007E6766" w:rsidRDefault="007E6766" w:rsidP="007E6766">
      <w:pPr>
        <w:pStyle w:val="numericallist"/>
      </w:pPr>
      <w:r>
        <w:t xml:space="preserve">This characteristic applies only to Variants 57 to 63 </w:t>
      </w:r>
      <w:r w:rsidRPr="007E6766">
        <w:t>(</w:t>
      </w:r>
      <w:r w:rsidR="00F83A54" w:rsidRPr="003F1EE4">
        <w:rPr>
          <w:strike/>
          <w:highlight w:val="yellow"/>
        </w:rPr>
        <w:t>Naked</w:t>
      </w:r>
      <w:r w:rsidR="00F83A54">
        <w:t xml:space="preserve"> </w:t>
      </w:r>
      <w:r w:rsidRPr="007E6766">
        <w:t>Die Components)</w:t>
      </w:r>
      <w:r w:rsidR="000A2E2C">
        <w:t>,</w:t>
      </w:r>
      <w:r w:rsidRPr="007E6766">
        <w:t xml:space="preserve"> tested</w:t>
      </w:r>
      <w:r w:rsidR="000A2E2C">
        <w:t xml:space="preserve"> only</w:t>
      </w:r>
      <w:r w:rsidRPr="007E6766">
        <w:t xml:space="preserve"> during Chart F2 of the Generic Specification.</w:t>
      </w:r>
    </w:p>
    <w:p w14:paraId="40A7DC6F" w14:textId="2F11DB04" w:rsidR="00EF7C15" w:rsidRDefault="00EF7C15" w:rsidP="007E6766">
      <w:pPr>
        <w:pStyle w:val="numericallist"/>
      </w:pPr>
      <w:r>
        <w:t xml:space="preserve">Only performed during </w:t>
      </w:r>
      <w:r w:rsidR="007E6766" w:rsidRPr="007E6766">
        <w:t>Chart F2 of the Generic Specification, on a sample of 27 dice per wafer. In the event of any failure, a 100% inspection shall be performed and all failu</w:t>
      </w:r>
      <w:r w:rsidR="007E6766">
        <w:t>res shall be clearly identified</w:t>
      </w:r>
      <w:r>
        <w:t>.</w:t>
      </w:r>
    </w:p>
    <w:p w14:paraId="43B241AF" w14:textId="430E4E68" w:rsidR="00A04525" w:rsidRDefault="00A04525" w:rsidP="006227FF">
      <w:pPr>
        <w:pStyle w:val="Heading3"/>
      </w:pPr>
      <w:bookmarkStart w:id="40" w:name="_Toc483561024"/>
      <w:r>
        <w:t xml:space="preserve">High </w:t>
      </w:r>
      <w:r w:rsidR="00F50AED">
        <w:t xml:space="preserve">and Low </w:t>
      </w:r>
      <w:r>
        <w:t>Temperature</w:t>
      </w:r>
      <w:r w:rsidR="00F50AED">
        <w:t>s</w:t>
      </w:r>
      <w:r>
        <w:t xml:space="preserve"> Electrical Measurements</w:t>
      </w:r>
      <w:bookmarkEnd w:id="40"/>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proofErr w:type="gramStart"/>
      <w:r w:rsidR="000F7908">
        <w:t>)</w:t>
      </w:r>
      <w:r>
        <w:t>°</w:t>
      </w:r>
      <w:proofErr w:type="gramEnd"/>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0A2E2C">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0A2E2C">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0A2E2C">
        <w:trPr>
          <w:trHeight w:val="317"/>
        </w:trPr>
        <w:tc>
          <w:tcPr>
            <w:tcW w:w="2608" w:type="dxa"/>
            <w:shd w:val="clear" w:color="auto" w:fill="auto"/>
            <w:tcMar>
              <w:top w:w="80" w:type="dxa"/>
              <w:left w:w="80" w:type="dxa"/>
              <w:bottom w:w="80" w:type="dxa"/>
              <w:right w:w="80" w:type="dxa"/>
            </w:tcMar>
            <w:vAlign w:val="center"/>
          </w:tcPr>
          <w:p w14:paraId="672362AC" w14:textId="02C8BB92" w:rsidR="006227FF" w:rsidRPr="00974BB1" w:rsidRDefault="006227FF" w:rsidP="00097337">
            <w:pPr>
              <w:pStyle w:val="Bodyjustified"/>
              <w:keepNext/>
              <w:jc w:val="left"/>
            </w:pPr>
            <w:r w:rsidRPr="007336EE">
              <w:t>Reverse Current 2</w:t>
            </w:r>
            <w:r w:rsidR="000A2E2C">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76AEE391" w:rsidR="006227FF" w:rsidRPr="00974BB1" w:rsidRDefault="00CE27FC" w:rsidP="00097337">
            <w:pPr>
              <w:pStyle w:val="Bodyjustified"/>
              <w:keepNext/>
            </w:pPr>
            <w:hyperlink r:id="rId43" w:history="1">
              <w:r w:rsidR="006227FF" w:rsidRPr="00263BB7">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025C5042" w:rsidR="006227FF" w:rsidRPr="00974BB1" w:rsidRDefault="006227FF" w:rsidP="00097337">
            <w:pPr>
              <w:pStyle w:val="Bodyjustified"/>
              <w:keepNext/>
              <w:jc w:val="left"/>
            </w:pPr>
            <w:r w:rsidRPr="007336EE">
              <w:t>V</w:t>
            </w:r>
            <w:r w:rsidRPr="0022374D">
              <w:rPr>
                <w:vertAlign w:val="subscript"/>
              </w:rPr>
              <w:t>R</w:t>
            </w:r>
            <w:r w:rsidRPr="007336EE">
              <w:t xml:space="preserve"> =</w:t>
            </w:r>
            <w:r>
              <w:t xml:space="preserve"> </w:t>
            </w:r>
            <w:r w:rsidR="00097337">
              <w:t>-75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7FBD8E00" w:rsidR="006227FF" w:rsidRPr="00974BB1" w:rsidRDefault="00097337" w:rsidP="00097337">
            <w:pPr>
              <w:pStyle w:val="Bodyjustified"/>
              <w:keepNext/>
            </w:pPr>
            <w:r>
              <w:t>5</w:t>
            </w:r>
            <w:r w:rsidR="006227FF" w:rsidRPr="007336EE">
              <w:t>0</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03004E3E" w14:textId="1BA5FEBD" w:rsidR="000A2E2C" w:rsidRPr="000F7908" w:rsidRDefault="000A2E2C" w:rsidP="000A2E2C">
      <w:pPr>
        <w:pStyle w:val="numericallist"/>
      </w:pPr>
      <w:r>
        <w:t xml:space="preserve">This </w:t>
      </w:r>
      <w:r w:rsidRPr="000A2E2C">
        <w:t>characteristic applies to all Variants tested during Charts F2 and F3 of the Generic Specification</w:t>
      </w:r>
      <w:r>
        <w:t>.</w:t>
      </w:r>
    </w:p>
    <w:p w14:paraId="35FA9E72" w14:textId="77777777" w:rsidR="00A04525" w:rsidRDefault="00A04525" w:rsidP="00C02A15">
      <w:pPr>
        <w:pStyle w:val="Heading2"/>
      </w:pPr>
      <w:bookmarkStart w:id="41" w:name="_Toc483561025"/>
      <w:r>
        <w:lastRenderedPageBreak/>
        <w:t>PARAMETER DRIFT VALUES</w:t>
      </w:r>
      <w:bookmarkEnd w:id="41"/>
    </w:p>
    <w:p w14:paraId="6A9D39C1" w14:textId="4E6EAE98" w:rsidR="00A04525" w:rsidRDefault="00A04525" w:rsidP="00C02A15">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50E586BE" w:rsidR="00A04525" w:rsidRDefault="00A04525" w:rsidP="00C02A15">
      <w:pPr>
        <w:keepNext/>
      </w:pPr>
      <w:r>
        <w:t xml:space="preserve">The test methods and test conditions shall be as per the corresponding test defined in </w:t>
      </w:r>
      <w:r w:rsidR="009D5291">
        <w:t xml:space="preserve">Para. </w:t>
      </w:r>
      <w:r w:rsidR="009D5291">
        <w:fldChar w:fldCharType="begin"/>
      </w:r>
      <w:r w:rsidR="009D5291">
        <w:instrText xml:space="preserve"> REF _Ref483473205 \r \h </w:instrText>
      </w:r>
      <w:r w:rsidR="009D5291">
        <w:fldChar w:fldCharType="separate"/>
      </w:r>
      <w:r w:rsidR="009D5291">
        <w:t>2.5.1</w:t>
      </w:r>
      <w:r w:rsidR="009D5291">
        <w:fldChar w:fldCharType="end"/>
      </w:r>
      <w:r>
        <w:t>.</w:t>
      </w:r>
    </w:p>
    <w:p w14:paraId="7CDAAC08" w14:textId="51021E57" w:rsidR="00A04525" w:rsidRDefault="00A04525" w:rsidP="00C02A15">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56F0865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1579F473" w:rsidR="006227FF" w:rsidRPr="00974BB1" w:rsidRDefault="006227FF" w:rsidP="006227FF">
            <w:pPr>
              <w:pStyle w:val="Bodyjustified"/>
              <w:keepNext/>
            </w:pPr>
            <w:r>
              <w:t>50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proofErr w:type="spellStart"/>
            <w:r>
              <w:t>nA</w:t>
            </w:r>
            <w:proofErr w:type="spellEnd"/>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26796F7A" w:rsidR="00F94E55" w:rsidRPr="00992F32" w:rsidRDefault="001D5A10" w:rsidP="000331FE">
            <w:pPr>
              <w:pStyle w:val="Bodyjustified"/>
              <w:jc w:val="left"/>
            </w:pPr>
            <w:r>
              <w:t>Total Capacitance</w:t>
            </w:r>
            <w:r w:rsidR="00C02A15">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3C4D1608"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C02A15">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30153B77" w:rsidR="000331FE" w:rsidRPr="006227FF" w:rsidRDefault="000331FE" w:rsidP="00C02A15">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C02A15">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75412C05" w:rsidR="00F94E55" w:rsidRDefault="001D5A10" w:rsidP="00C02A15">
            <w:pPr>
              <w:pStyle w:val="Bodyjustified"/>
            </w:pPr>
            <w:r>
              <w:t xml:space="preserve">Note </w:t>
            </w:r>
            <w:r w:rsidR="00C02A15">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6042A889" w14:textId="0E7A428B" w:rsidR="00C02A15" w:rsidRDefault="00C02A15" w:rsidP="00C02A15">
      <w:pPr>
        <w:pStyle w:val="numericallist"/>
      </w:pPr>
      <w:r>
        <w:t>This characteristic applies to Variants 01 to 56 (Packaged Components) and Variants 57 to 63 (</w:t>
      </w:r>
      <w:r w:rsidRPr="00C02A15">
        <w:t xml:space="preserve">Packaged Test </w:t>
      </w:r>
      <w:proofErr w:type="spellStart"/>
      <w:r w:rsidRPr="00C02A15">
        <w:t>Sublot</w:t>
      </w:r>
      <w:proofErr w:type="spellEnd"/>
      <w:r w:rsidRPr="00C02A15">
        <w:t xml:space="preserve"> samples for </w:t>
      </w:r>
      <w:r w:rsidR="00F83A54" w:rsidRPr="003F1EE4">
        <w:rPr>
          <w:strike/>
          <w:highlight w:val="yellow"/>
        </w:rPr>
        <w:t>Naked</w:t>
      </w:r>
      <w:r w:rsidR="00F83A54">
        <w:t xml:space="preserve"> </w:t>
      </w:r>
      <w:r w:rsidRPr="00C02A15">
        <w:t>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5C16E15" w:rsidR="001D5A10" w:rsidRDefault="001D5A10" w:rsidP="001D5A10">
      <w:pPr>
        <w:pStyle w:val="numericallist"/>
      </w:pPr>
      <w:r>
        <w:t>See</w:t>
      </w:r>
      <w:r w:rsidRPr="001D5A10">
        <w:t xml:space="preserve"> </w:t>
      </w:r>
      <w:r w:rsidR="009D5291">
        <w:t xml:space="preserve">Para. </w:t>
      </w:r>
      <w:r w:rsidR="009D5291">
        <w:fldChar w:fldCharType="begin"/>
      </w:r>
      <w:r w:rsidR="009D5291">
        <w:instrText xml:space="preserve"> REF _Ref483473003 \r \h </w:instrText>
      </w:r>
      <w:r w:rsidR="009D5291">
        <w:fldChar w:fldCharType="separate"/>
      </w:r>
      <w:r w:rsidR="009D5291">
        <w:t>1.4.2</w:t>
      </w:r>
      <w:r w:rsidR="009D5291">
        <w:fldChar w:fldCharType="end"/>
      </w:r>
      <w:r w:rsidRPr="001D5A10">
        <w:t xml:space="preserve"> for the applicable limits</w:t>
      </w:r>
      <w:r>
        <w:t>.</w:t>
      </w:r>
    </w:p>
    <w:p w14:paraId="7B61B469" w14:textId="77777777" w:rsidR="00A04525" w:rsidRDefault="00A04525" w:rsidP="008A09BC">
      <w:pPr>
        <w:pStyle w:val="Heading2"/>
      </w:pPr>
      <w:bookmarkStart w:id="42" w:name="_Toc483561026"/>
      <w:r>
        <w:t>INTERMEDIATE AND END-POINT ELECTRICAL MEASUREMENTS</w:t>
      </w:r>
      <w:bookmarkEnd w:id="42"/>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7E3E098" w:rsidR="00A04525" w:rsidRDefault="00A04525" w:rsidP="00264C5E">
      <w:pPr>
        <w:keepNext/>
      </w:pPr>
      <w:r>
        <w:t xml:space="preserve">The test methods and test conditions shall be as per the corresponding test defined in </w:t>
      </w:r>
      <w:r w:rsidR="009D5291">
        <w:t xml:space="preserve">Para. </w:t>
      </w:r>
      <w:r w:rsidR="009D5291">
        <w:fldChar w:fldCharType="begin"/>
      </w:r>
      <w:r w:rsidR="009D5291">
        <w:instrText xml:space="preserve"> REF _Ref483473205 \r \h </w:instrText>
      </w:r>
      <w:r w:rsidR="009D5291">
        <w:fldChar w:fldCharType="separate"/>
      </w:r>
      <w:r w:rsidR="009D5291">
        <w:t>2.5.1</w:t>
      </w:r>
      <w:r w:rsidR="009D5291">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9CF0E12" w:rsidR="00573EB9" w:rsidRPr="00974BB1" w:rsidRDefault="00573EB9" w:rsidP="0017242F">
            <w:pPr>
              <w:pStyle w:val="Bodyjustified"/>
            </w:pPr>
            <w:r w:rsidRPr="007336EE">
              <w:t>50</w:t>
            </w:r>
            <w:r>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proofErr w:type="spellStart"/>
            <w:r w:rsidRPr="007336EE">
              <w:t>nA</w:t>
            </w:r>
            <w:proofErr w:type="spellEnd"/>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22FA798F" w:rsidR="00573EB9" w:rsidRPr="00974BB1" w:rsidRDefault="00573EB9" w:rsidP="00573EB9">
            <w:pPr>
              <w:pStyle w:val="Bodyjustified"/>
              <w:jc w:val="left"/>
            </w:pPr>
            <w:r w:rsidRPr="00F6505B">
              <w:t>Total Capacitance</w:t>
            </w:r>
            <w:r w:rsidR="00C02A15">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33E51D0D" w:rsidR="00573EB9" w:rsidRPr="00974BB1" w:rsidRDefault="00573EB9" w:rsidP="00C02A15">
            <w:pPr>
              <w:pStyle w:val="Bodyjustified"/>
            </w:pPr>
            <w:r>
              <w:t xml:space="preserve">Note </w:t>
            </w:r>
            <w:r w:rsidR="00C02A15">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77984586" w14:textId="03577743" w:rsidR="00C02A15" w:rsidRDefault="00C02A15" w:rsidP="00C02A15">
      <w:pPr>
        <w:pStyle w:val="numericallist"/>
      </w:pPr>
      <w:r w:rsidRPr="00C02A15">
        <w:t xml:space="preserve">This characteristic applies to Variants 01 to 56 (Packaged Components) and Variants 57 to 63 (Packaged Test </w:t>
      </w:r>
      <w:proofErr w:type="spellStart"/>
      <w:r w:rsidRPr="00C02A15">
        <w:t>Sublot</w:t>
      </w:r>
      <w:proofErr w:type="spellEnd"/>
      <w:r w:rsidRPr="00C02A15">
        <w:t xml:space="preserve"> samples for </w:t>
      </w:r>
      <w:r w:rsidR="00F83A54" w:rsidRPr="003F1EE4">
        <w:rPr>
          <w:strike/>
          <w:highlight w:val="yellow"/>
        </w:rPr>
        <w:t>Naked</w:t>
      </w:r>
      <w:r w:rsidR="00F83A54">
        <w:t xml:space="preserve"> </w:t>
      </w:r>
      <w:r w:rsidRPr="00C02A15">
        <w:t>Die Components).</w:t>
      </w:r>
    </w:p>
    <w:p w14:paraId="7D5ED2A4" w14:textId="53E97942" w:rsidR="00A04525" w:rsidRDefault="0017242F" w:rsidP="0017242F">
      <w:pPr>
        <w:pStyle w:val="numericallist"/>
      </w:pPr>
      <w:r>
        <w:t>S</w:t>
      </w:r>
      <w:r w:rsidRPr="0017242F">
        <w:t xml:space="preserve">ee </w:t>
      </w:r>
      <w:r w:rsidR="009D5291">
        <w:t xml:space="preserve">Para. </w:t>
      </w:r>
      <w:r w:rsidR="009D5291">
        <w:fldChar w:fldCharType="begin"/>
      </w:r>
      <w:r w:rsidR="009D5291">
        <w:instrText xml:space="preserve"> REF _Ref483473003 \r \h </w:instrText>
      </w:r>
      <w:r w:rsidR="009D5291">
        <w:fldChar w:fldCharType="separate"/>
      </w:r>
      <w:r w:rsidR="009D5291">
        <w:t>1.4.2</w:t>
      </w:r>
      <w:r w:rsidR="009D5291">
        <w:fldChar w:fldCharType="end"/>
      </w:r>
      <w:r w:rsidRPr="0017242F">
        <w:t xml:space="preserve"> for the applicable limits</w:t>
      </w:r>
      <w:r w:rsidR="00A04525">
        <w:t>.</w:t>
      </w:r>
    </w:p>
    <w:p w14:paraId="39C3CB80" w14:textId="49F65B51" w:rsidR="00A04525" w:rsidRDefault="00A04525" w:rsidP="008A09BC">
      <w:pPr>
        <w:pStyle w:val="Heading2"/>
      </w:pPr>
      <w:bookmarkStart w:id="43" w:name="_Toc483561027"/>
      <w:r>
        <w:lastRenderedPageBreak/>
        <w:t xml:space="preserve">BURN-IN </w:t>
      </w:r>
      <w:r w:rsidR="00AF19F2">
        <w:t>1</w:t>
      </w:r>
      <w:r w:rsidR="004219A4">
        <w:t xml:space="preserve"> </w:t>
      </w:r>
      <w:r>
        <w:t>CONDITIONS</w:t>
      </w:r>
      <w:bookmarkEnd w:id="43"/>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6AB1CE21" w:rsidR="00AF19F2" w:rsidRPr="00974BB1" w:rsidRDefault="00297004" w:rsidP="00297004">
            <w:pPr>
              <w:pStyle w:val="Bodyjustified"/>
            </w:pPr>
            <w:r>
              <w:t>-11</w:t>
            </w:r>
            <w:r w:rsidR="00AF19F2">
              <w:t>2</w:t>
            </w:r>
            <w:r>
              <w:t>.5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56F32AA3" w14:textId="183282E3" w:rsidR="008D0F10" w:rsidRDefault="008D0F10" w:rsidP="00E609BE">
      <w:pPr>
        <w:pStyle w:val="numericallist"/>
      </w:pPr>
      <w:r>
        <w:t>Upon completion of Burn-in 1</w:t>
      </w:r>
      <w:r w:rsidR="00353181">
        <w:t>,</w:t>
      </w:r>
      <w:r>
        <w:t xml:space="preserve"> </w:t>
      </w:r>
      <w:r w:rsidR="00045549">
        <w:t>the test voltage</w:t>
      </w:r>
      <w:r>
        <w:t xml:space="preserve"> shall</w:t>
      </w:r>
      <w:r w:rsidR="00E609BE">
        <w:t xml:space="preserve"> </w:t>
      </w:r>
      <w:r>
        <w:t xml:space="preserve">be </w:t>
      </w:r>
      <w:r w:rsidR="00C961A2">
        <w:t>maintained until T</w:t>
      </w:r>
      <w:r w:rsidR="00C961A2" w:rsidRPr="008D0F10">
        <w:rPr>
          <w:vertAlign w:val="subscript"/>
        </w:rPr>
        <w:t>amb</w:t>
      </w:r>
      <w:r w:rsidR="00C961A2">
        <w:t xml:space="preserve"> &lt; </w:t>
      </w:r>
      <w:r>
        <w:t>+3</w:t>
      </w:r>
      <w:r w:rsidRPr="008D0F10">
        <w:t>5</w:t>
      </w:r>
      <w:r>
        <w:t>°C</w:t>
      </w:r>
      <w:r w:rsidR="00353181">
        <w:t>.</w:t>
      </w:r>
    </w:p>
    <w:p w14:paraId="56FB8FBB" w14:textId="5868F2D2" w:rsidR="00A04525" w:rsidRDefault="00A04525" w:rsidP="008A09BC">
      <w:pPr>
        <w:pStyle w:val="Heading2"/>
      </w:pPr>
      <w:bookmarkStart w:id="44" w:name="_Ref483473248"/>
      <w:bookmarkStart w:id="45" w:name="_Toc483561028"/>
      <w:r>
        <w:t xml:space="preserve">BURN-IN </w:t>
      </w:r>
      <w:r w:rsidR="000A0815">
        <w:t xml:space="preserve">2 </w:t>
      </w:r>
      <w:r>
        <w:t>CONDITIONS</w:t>
      </w:r>
      <w:bookmarkEnd w:id="44"/>
      <w:bookmarkEnd w:id="45"/>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4CB739E5" w:rsidR="00974BB1" w:rsidRPr="00974BB1" w:rsidRDefault="00EF5D02" w:rsidP="00EF5D02">
            <w:pPr>
              <w:pStyle w:val="Bodyjustified"/>
              <w:jc w:val="left"/>
            </w:pPr>
            <w:r>
              <w:t>Cas</w:t>
            </w:r>
            <w:r w:rsidR="00974BB1" w:rsidRPr="00974BB1">
              <w:t>e Temperature</w:t>
            </w:r>
          </w:p>
        </w:tc>
        <w:tc>
          <w:tcPr>
            <w:tcW w:w="1191" w:type="dxa"/>
            <w:tcBorders>
              <w:bottom w:val="single" w:sz="4" w:space="0" w:color="000000"/>
            </w:tcBorders>
            <w:shd w:val="clear" w:color="auto" w:fill="auto"/>
            <w:vAlign w:val="center"/>
          </w:tcPr>
          <w:p w14:paraId="25D39B3D" w14:textId="167A1BD1" w:rsidR="00974BB1" w:rsidRPr="00974BB1" w:rsidRDefault="00974BB1" w:rsidP="00EF5D02">
            <w:pPr>
              <w:pStyle w:val="Bodyjustified"/>
            </w:pPr>
            <w:proofErr w:type="spellStart"/>
            <w:r w:rsidRPr="00974BB1">
              <w:t>T</w:t>
            </w:r>
            <w:r w:rsidR="00EF5D02" w:rsidRPr="00EF5D02">
              <w:rPr>
                <w:vertAlign w:val="subscript"/>
              </w:rPr>
              <w:t>c</w:t>
            </w:r>
            <w:r w:rsidRPr="00974BB1">
              <w:rPr>
                <w:vertAlign w:val="subscript"/>
              </w:rPr>
              <w:t>a</w:t>
            </w:r>
            <w:r w:rsidR="00EF5D02">
              <w:rPr>
                <w:vertAlign w:val="subscript"/>
              </w:rPr>
              <w:t>se</w:t>
            </w:r>
            <w:proofErr w:type="spellEnd"/>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46666F">
        <w:trPr>
          <w:trHeight w:val="283"/>
        </w:trPr>
        <w:tc>
          <w:tcPr>
            <w:tcW w:w="4535" w:type="dxa"/>
            <w:tcBorders>
              <w:top w:val="nil"/>
              <w:bottom w:val="nil"/>
            </w:tcBorders>
            <w:shd w:val="clear" w:color="auto" w:fill="auto"/>
          </w:tcPr>
          <w:p w14:paraId="39CF19D8" w14:textId="0E80E1B0" w:rsidR="00715219" w:rsidRPr="00974BB1" w:rsidRDefault="00715219" w:rsidP="003C2DFD">
            <w:pPr>
              <w:pStyle w:val="Bodyjustified"/>
              <w:jc w:val="right"/>
            </w:pPr>
            <w:r>
              <w:t xml:space="preserve">Variants </w:t>
            </w:r>
            <w:r w:rsidRPr="00297004">
              <w:t>01 to 06, 08 to 13, 15</w:t>
            </w:r>
            <w:r>
              <w:t> </w:t>
            </w:r>
            <w:r w:rsidRPr="00297004">
              <w:t>to</w:t>
            </w:r>
            <w:r>
              <w:t> </w:t>
            </w:r>
            <w:r w:rsidRPr="00297004">
              <w:t>20</w:t>
            </w:r>
            <w:r w:rsidR="003C2DFD">
              <w:t>,</w:t>
            </w:r>
            <w:r>
              <w:t xml:space="preserve"> </w:t>
            </w:r>
            <w:r w:rsidRPr="00297004">
              <w:t>22 to 27:</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1E660E30" w14:textId="411BAEC2" w:rsidR="00715219" w:rsidRPr="00974BB1" w:rsidRDefault="0071521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46666F">
        <w:trPr>
          <w:trHeight w:val="283"/>
        </w:trPr>
        <w:tc>
          <w:tcPr>
            <w:tcW w:w="4535" w:type="dxa"/>
            <w:tcBorders>
              <w:top w:val="nil"/>
              <w:bottom w:val="nil"/>
            </w:tcBorders>
            <w:shd w:val="clear" w:color="auto" w:fill="auto"/>
          </w:tcPr>
          <w:p w14:paraId="7660D173" w14:textId="36E06FFD" w:rsidR="00715219" w:rsidRDefault="00715219" w:rsidP="003C2DFD">
            <w:pPr>
              <w:pStyle w:val="Bodyjustified"/>
              <w:jc w:val="right"/>
            </w:pPr>
            <w:r>
              <w:t xml:space="preserve">Variants </w:t>
            </w:r>
            <w:r w:rsidRPr="00297004">
              <w:t>07, 14, 21</w:t>
            </w:r>
            <w:r w:rsidR="003C2DFD">
              <w:t>,</w:t>
            </w:r>
            <w:r w:rsidRPr="00297004">
              <w:t xml:space="preserve"> 28</w:t>
            </w:r>
            <w:r w:rsidR="0052167F">
              <w:t>, 57 to 60</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5E0C217D" w:rsidR="00715219" w:rsidRDefault="00715219" w:rsidP="000A0815">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46666F">
        <w:trPr>
          <w:trHeight w:val="283"/>
        </w:trPr>
        <w:tc>
          <w:tcPr>
            <w:tcW w:w="4535" w:type="dxa"/>
            <w:tcBorders>
              <w:top w:val="nil"/>
              <w:bottom w:val="nil"/>
            </w:tcBorders>
            <w:shd w:val="clear" w:color="auto" w:fill="auto"/>
          </w:tcPr>
          <w:p w14:paraId="77F920CE" w14:textId="3A88C243" w:rsidR="00715219" w:rsidRDefault="00715219" w:rsidP="003C2DFD">
            <w:pPr>
              <w:pStyle w:val="Bodyjustified"/>
              <w:jc w:val="right"/>
            </w:pPr>
            <w:r w:rsidRPr="00297004">
              <w:t>Variants 29 to 34, 36 to 41</w:t>
            </w:r>
            <w:r w:rsidR="003C2DFD">
              <w:t>,</w:t>
            </w:r>
            <w:r>
              <w:t xml:space="preserve"> 43 to 48</w:t>
            </w:r>
            <w:r w:rsidRPr="00297004">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1519BEAD" w:rsidR="00715219" w:rsidRDefault="00715219" w:rsidP="000A0815">
            <w:pPr>
              <w:pStyle w:val="Bodyjustified"/>
            </w:pPr>
            <w:r>
              <w:t>60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46666F">
        <w:trPr>
          <w:trHeight w:val="283"/>
        </w:trPr>
        <w:tc>
          <w:tcPr>
            <w:tcW w:w="4535" w:type="dxa"/>
            <w:tcBorders>
              <w:top w:val="nil"/>
              <w:bottom w:val="nil"/>
            </w:tcBorders>
            <w:shd w:val="clear" w:color="auto" w:fill="auto"/>
          </w:tcPr>
          <w:p w14:paraId="63CA3490" w14:textId="5B3501C5" w:rsidR="00715219" w:rsidRDefault="00715219" w:rsidP="003C2DFD">
            <w:pPr>
              <w:pStyle w:val="Bodyjustified"/>
              <w:jc w:val="right"/>
            </w:pPr>
            <w:r w:rsidRPr="00297004">
              <w:t>Variant</w:t>
            </w:r>
            <w:r>
              <w:t>s</w:t>
            </w:r>
            <w:r w:rsidRPr="00297004">
              <w:t xml:space="preserve"> 35, 42</w:t>
            </w:r>
            <w:r w:rsidR="003C2DFD">
              <w:t>,</w:t>
            </w:r>
            <w:r w:rsidRPr="00297004">
              <w:t xml:space="preserve"> 49</w:t>
            </w:r>
            <w:r w:rsidR="0052167F">
              <w:t>, 61 to 63</w:t>
            </w:r>
            <w:r w:rsidRPr="00297004">
              <w:t>:</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126DB086" w:rsidR="00715219" w:rsidRDefault="00715219" w:rsidP="000A0815">
            <w:pPr>
              <w:pStyle w:val="Bodyjustified"/>
            </w:pPr>
            <w:r>
              <w:t>100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46666F">
        <w:trPr>
          <w:trHeight w:val="283"/>
        </w:trPr>
        <w:tc>
          <w:tcPr>
            <w:tcW w:w="4535" w:type="dxa"/>
            <w:tcBorders>
              <w:top w:val="nil"/>
            </w:tcBorders>
            <w:shd w:val="clear" w:color="auto" w:fill="auto"/>
          </w:tcPr>
          <w:p w14:paraId="323CC4E6" w14:textId="2BFEA445" w:rsidR="004C3918" w:rsidRDefault="00715219" w:rsidP="0052167F">
            <w:pPr>
              <w:pStyle w:val="Bodyjustified"/>
              <w:jc w:val="right"/>
            </w:pPr>
            <w:r w:rsidRPr="00297004">
              <w:t>Variants 50 to 56:</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76EFE37C" w:rsidR="009D697B" w:rsidRDefault="00715219" w:rsidP="0052167F">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8A09BC">
      <w:pPr>
        <w:pStyle w:val="Heading2"/>
      </w:pPr>
      <w:bookmarkStart w:id="46" w:name="_Toc483561029"/>
      <w:r>
        <w:t>OPERATING LIFE CONDITIONS</w:t>
      </w:r>
      <w:bookmarkEnd w:id="46"/>
    </w:p>
    <w:p w14:paraId="75DC657A" w14:textId="45E681E4" w:rsidR="00523F60" w:rsidRDefault="00A04525" w:rsidP="00627087">
      <w:r>
        <w:t>The conditions shall be as specified in</w:t>
      </w:r>
      <w:r w:rsidR="000A0815">
        <w:t xml:space="preserve"> </w:t>
      </w:r>
      <w:r w:rsidR="009D5291">
        <w:t xml:space="preserve">Para. </w:t>
      </w:r>
      <w:r w:rsidR="009D5291">
        <w:fldChar w:fldCharType="begin"/>
      </w:r>
      <w:r w:rsidR="009D5291">
        <w:instrText xml:space="preserve"> REF _Ref483473248 \r \h </w:instrText>
      </w:r>
      <w:r w:rsidR="009D5291">
        <w:fldChar w:fldCharType="separate"/>
      </w:r>
      <w:r w:rsidR="009D5291">
        <w:t>2.9</w:t>
      </w:r>
      <w:r w:rsidR="009D5291">
        <w:fldChar w:fldCharType="end"/>
      </w:r>
      <w:r>
        <w:t>.</w:t>
      </w:r>
    </w:p>
    <w:p w14:paraId="08CCEA05" w14:textId="40D4CE2D" w:rsidR="00636B5E" w:rsidRDefault="00636B5E" w:rsidP="00692B08">
      <w:pPr>
        <w:pStyle w:val="AppendixTitle"/>
        <w:outlineLvl w:val="1"/>
      </w:pPr>
      <w:bookmarkStart w:id="47" w:name="_Toc483561030"/>
      <w:r>
        <w:lastRenderedPageBreak/>
        <w:t>appendix ‘a’</w:t>
      </w:r>
      <w:bookmarkEnd w:id="47"/>
    </w:p>
    <w:p w14:paraId="3EF66173" w14:textId="1FB82F27" w:rsidR="00636B5E" w:rsidRDefault="00636B5E" w:rsidP="00692B08">
      <w:pPr>
        <w:pStyle w:val="Title2"/>
      </w:pPr>
      <w:r>
        <w:t>agreed deviations for cobham microwave (f)</w:t>
      </w:r>
    </w:p>
    <w:tbl>
      <w:tblPr>
        <w:tblW w:w="9467"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891"/>
        <w:gridCol w:w="6576"/>
      </w:tblGrid>
      <w:tr w:rsidR="00636B5E" w:rsidRPr="008469FC" w14:paraId="789C3D52" w14:textId="77777777" w:rsidTr="007333AF">
        <w:trPr>
          <w:trHeight w:val="340"/>
        </w:trPr>
        <w:tc>
          <w:tcPr>
            <w:tcW w:w="2891" w:type="dxa"/>
            <w:shd w:val="clear" w:color="auto" w:fill="auto"/>
            <w:tcMar>
              <w:top w:w="80" w:type="dxa"/>
              <w:left w:w="80" w:type="dxa"/>
              <w:bottom w:w="80" w:type="dxa"/>
              <w:right w:w="80" w:type="dxa"/>
            </w:tcMar>
            <w:vAlign w:val="center"/>
          </w:tcPr>
          <w:p w14:paraId="5D7371A5" w14:textId="77777777" w:rsidR="00636B5E" w:rsidRPr="008469FC" w:rsidRDefault="00636B5E" w:rsidP="00692B08">
            <w:pPr>
              <w:pStyle w:val="Bodyjustified"/>
              <w:keepNext/>
            </w:pPr>
            <w:r w:rsidRPr="008469FC">
              <w:t>Items Affected</w:t>
            </w:r>
          </w:p>
        </w:tc>
        <w:tc>
          <w:tcPr>
            <w:tcW w:w="6576" w:type="dxa"/>
            <w:shd w:val="clear" w:color="auto" w:fill="auto"/>
            <w:tcMar>
              <w:top w:w="80" w:type="dxa"/>
              <w:left w:w="80" w:type="dxa"/>
              <w:bottom w:w="80" w:type="dxa"/>
              <w:right w:w="80" w:type="dxa"/>
            </w:tcMar>
            <w:vAlign w:val="center"/>
          </w:tcPr>
          <w:p w14:paraId="30DBBADB" w14:textId="77777777" w:rsidR="00636B5E" w:rsidRPr="008469FC" w:rsidRDefault="00636B5E" w:rsidP="00692B08">
            <w:pPr>
              <w:pStyle w:val="Bodyjustified"/>
              <w:keepNext/>
              <w:ind w:right="57"/>
            </w:pPr>
            <w:r w:rsidRPr="008469FC">
              <w:t>Description of Deviations</w:t>
            </w:r>
          </w:p>
        </w:tc>
      </w:tr>
      <w:tr w:rsidR="00692B08" w:rsidRPr="008469FC" w14:paraId="1E81FE6C" w14:textId="77777777" w:rsidTr="007333AF">
        <w:trPr>
          <w:trHeight w:val="282"/>
        </w:trPr>
        <w:tc>
          <w:tcPr>
            <w:tcW w:w="2891" w:type="dxa"/>
            <w:vMerge w:val="restart"/>
            <w:tcMar>
              <w:top w:w="80" w:type="dxa"/>
              <w:left w:w="80" w:type="dxa"/>
              <w:bottom w:w="80" w:type="dxa"/>
              <w:right w:w="80" w:type="dxa"/>
            </w:tcMar>
          </w:tcPr>
          <w:p w14:paraId="40A8A625" w14:textId="2BB4FC2D" w:rsidR="00692B08" w:rsidRPr="00F83A54" w:rsidRDefault="00692B08" w:rsidP="00692B08">
            <w:pPr>
              <w:pStyle w:val="Bodyjustified"/>
              <w:keepNext/>
              <w:jc w:val="left"/>
              <w:rPr>
                <w:highlight w:val="yellow"/>
              </w:rPr>
            </w:pPr>
            <w:r w:rsidRPr="00F83A54">
              <w:rPr>
                <w:highlight w:val="yellow"/>
              </w:rPr>
              <w:t xml:space="preserve">Para. </w:t>
            </w:r>
            <w:r w:rsidRPr="00F83A54">
              <w:rPr>
                <w:highlight w:val="yellow"/>
              </w:rPr>
              <w:fldChar w:fldCharType="begin"/>
            </w:r>
            <w:r w:rsidRPr="00F83A54">
              <w:rPr>
                <w:highlight w:val="yellow"/>
              </w:rPr>
              <w:instrText xml:space="preserve"> REF _Ref483309669 \r \h </w:instrText>
            </w:r>
            <w:r w:rsidRPr="00F83A54">
              <w:rPr>
                <w:highlight w:val="yellow"/>
              </w:rPr>
            </w:r>
            <w:r w:rsidRPr="00F83A54">
              <w:rPr>
                <w:highlight w:val="yellow"/>
              </w:rPr>
              <w:fldChar w:fldCharType="separate"/>
            </w:r>
            <w:r w:rsidRPr="00F83A54">
              <w:rPr>
                <w:highlight w:val="yellow"/>
              </w:rPr>
              <w:t>2.1.1</w:t>
            </w:r>
            <w:r w:rsidRPr="00F83A54">
              <w:rPr>
                <w:highlight w:val="yellow"/>
              </w:rPr>
              <w:fldChar w:fldCharType="end"/>
            </w:r>
            <w:r w:rsidRPr="00F83A54">
              <w:rPr>
                <w:highlight w:val="yellow"/>
              </w:rPr>
              <w:t>, Deviations from the Generic Specification: Deviations from Special In-Process Controls – Chart F2</w:t>
            </w:r>
          </w:p>
        </w:tc>
        <w:tc>
          <w:tcPr>
            <w:tcW w:w="6576" w:type="dxa"/>
            <w:tcMar>
              <w:top w:w="80" w:type="dxa"/>
              <w:left w:w="80" w:type="dxa"/>
              <w:bottom w:w="80" w:type="dxa"/>
              <w:right w:w="80" w:type="dxa"/>
            </w:tcMar>
          </w:tcPr>
          <w:p w14:paraId="1F51C1BC" w14:textId="3FCE7183" w:rsidR="00692B08" w:rsidRPr="008469FC" w:rsidRDefault="00692B08" w:rsidP="00692B08">
            <w:pPr>
              <w:pStyle w:val="Bodyjustified"/>
              <w:keepNext/>
              <w:ind w:right="57"/>
              <w:jc w:val="left"/>
            </w:pPr>
            <w:r>
              <w:t xml:space="preserve">SEM Inspection: From each wafer selected for SEM Inspection, the sample of three dice shall be selected </w:t>
            </w:r>
            <w:r w:rsidRPr="00E920F7">
              <w:t>after die separation.</w:t>
            </w:r>
          </w:p>
        </w:tc>
      </w:tr>
      <w:tr w:rsidR="00692B08" w:rsidRPr="008469FC" w14:paraId="526394AC" w14:textId="77777777" w:rsidTr="007333AF">
        <w:trPr>
          <w:trHeight w:val="282"/>
        </w:trPr>
        <w:tc>
          <w:tcPr>
            <w:tcW w:w="2891" w:type="dxa"/>
            <w:vMerge/>
            <w:tcMar>
              <w:top w:w="80" w:type="dxa"/>
              <w:left w:w="80" w:type="dxa"/>
              <w:bottom w:w="80" w:type="dxa"/>
              <w:right w:w="80" w:type="dxa"/>
            </w:tcMar>
          </w:tcPr>
          <w:p w14:paraId="108FC153" w14:textId="77777777" w:rsidR="00692B08" w:rsidRPr="00F83A54" w:rsidRDefault="00692B08" w:rsidP="00692B08">
            <w:pPr>
              <w:pStyle w:val="Bodyjustified"/>
              <w:keepNext/>
              <w:jc w:val="left"/>
              <w:rPr>
                <w:highlight w:val="yellow"/>
              </w:rPr>
            </w:pPr>
          </w:p>
        </w:tc>
        <w:tc>
          <w:tcPr>
            <w:tcW w:w="6576" w:type="dxa"/>
            <w:tcMar>
              <w:top w:w="80" w:type="dxa"/>
              <w:left w:w="80" w:type="dxa"/>
              <w:bottom w:w="80" w:type="dxa"/>
              <w:right w:w="80" w:type="dxa"/>
            </w:tcMar>
          </w:tcPr>
          <w:p w14:paraId="74EF89E5" w14:textId="77777777" w:rsidR="00692B08" w:rsidRDefault="00692B08" w:rsidP="00692B08">
            <w:pPr>
              <w:pStyle w:val="Bodyjustified"/>
              <w:keepNext/>
              <w:ind w:right="57"/>
              <w:jc w:val="left"/>
            </w:pPr>
            <w:r>
              <w:t>Bond Strength: The following pre-seal bond strength shall apply:</w:t>
            </w:r>
          </w:p>
          <w:p w14:paraId="75F851B5" w14:textId="248A05C3" w:rsidR="00692B08" w:rsidRDefault="00692B08" w:rsidP="00692B08">
            <w:pPr>
              <w:pStyle w:val="Bodyjustified"/>
              <w:keepNext/>
              <w:numPr>
                <w:ilvl w:val="0"/>
                <w:numId w:val="41"/>
              </w:numPr>
              <w:ind w:left="360" w:right="57"/>
              <w:jc w:val="left"/>
            </w:pPr>
            <w:r>
              <w:t>0.03N minimum</w:t>
            </w:r>
          </w:p>
        </w:tc>
      </w:tr>
      <w:tr w:rsidR="00692B08" w:rsidRPr="008469FC" w14:paraId="598BDD25" w14:textId="77777777" w:rsidTr="007333AF">
        <w:trPr>
          <w:trHeight w:val="737"/>
        </w:trPr>
        <w:tc>
          <w:tcPr>
            <w:tcW w:w="2891" w:type="dxa"/>
            <w:tcMar>
              <w:top w:w="80" w:type="dxa"/>
              <w:left w:w="80" w:type="dxa"/>
              <w:bottom w:w="80" w:type="dxa"/>
              <w:right w:w="80" w:type="dxa"/>
            </w:tcMar>
          </w:tcPr>
          <w:p w14:paraId="6FB453A6" w14:textId="12C9380F" w:rsidR="00692B08" w:rsidRPr="00F83A54" w:rsidRDefault="00692B08" w:rsidP="00692B08">
            <w:pPr>
              <w:pStyle w:val="Bodyjustified"/>
              <w:keepNext/>
              <w:jc w:val="left"/>
              <w:rPr>
                <w:highlight w:val="yellow"/>
              </w:rPr>
            </w:pPr>
            <w:r w:rsidRPr="00F83A54">
              <w:rPr>
                <w:highlight w:val="yellow"/>
              </w:rPr>
              <w:t xml:space="preserve">Para. </w:t>
            </w:r>
            <w:r w:rsidRPr="00F83A54">
              <w:rPr>
                <w:highlight w:val="yellow"/>
              </w:rPr>
              <w:fldChar w:fldCharType="begin"/>
            </w:r>
            <w:r w:rsidRPr="00F83A54">
              <w:rPr>
                <w:highlight w:val="yellow"/>
              </w:rPr>
              <w:instrText xml:space="preserve"> REF _Ref483309669 \r \h </w:instrText>
            </w:r>
            <w:r w:rsidRPr="00F83A54">
              <w:rPr>
                <w:highlight w:val="yellow"/>
              </w:rPr>
            </w:r>
            <w:r w:rsidRPr="00F83A54">
              <w:rPr>
                <w:highlight w:val="yellow"/>
              </w:rPr>
              <w:fldChar w:fldCharType="separate"/>
            </w:r>
            <w:r w:rsidRPr="00F83A54">
              <w:rPr>
                <w:highlight w:val="yellow"/>
              </w:rPr>
              <w:t>2.1.1</w:t>
            </w:r>
            <w:r w:rsidRPr="00F83A54">
              <w:rPr>
                <w:highlight w:val="yellow"/>
              </w:rPr>
              <w:fldChar w:fldCharType="end"/>
            </w:r>
            <w:r w:rsidRPr="00F83A54">
              <w:rPr>
                <w:highlight w:val="yellow"/>
              </w:rPr>
              <w:t>, Deviations from the Generic Specification: Deviations from Screening Tests for Packaged Components – Chart F3A</w:t>
            </w:r>
          </w:p>
        </w:tc>
        <w:tc>
          <w:tcPr>
            <w:tcW w:w="6576" w:type="dxa"/>
            <w:tcMar>
              <w:top w:w="80" w:type="dxa"/>
              <w:left w:w="80" w:type="dxa"/>
              <w:bottom w:w="80" w:type="dxa"/>
              <w:right w:w="80" w:type="dxa"/>
            </w:tcMar>
          </w:tcPr>
          <w:p w14:paraId="216F1C6E" w14:textId="77777777" w:rsidR="00692B08" w:rsidRDefault="00692B08" w:rsidP="00692B08">
            <w:pPr>
              <w:pStyle w:val="Bodyjustified"/>
              <w:keepNext/>
              <w:ind w:right="57"/>
              <w:jc w:val="left"/>
            </w:pPr>
            <w:r>
              <w:t>Radiographic Inspection:</w:t>
            </w:r>
          </w:p>
          <w:p w14:paraId="4CF04803" w14:textId="4ABEB38D" w:rsidR="00F83A54" w:rsidRPr="00F83A54" w:rsidRDefault="00F83A54" w:rsidP="000436C1">
            <w:pPr>
              <w:pStyle w:val="BulletList"/>
              <w:keepNext/>
              <w:spacing w:after="0"/>
              <w:ind w:left="357" w:right="57" w:hanging="357"/>
              <w:rPr>
                <w:strike/>
                <w:highlight w:val="yellow"/>
              </w:rPr>
            </w:pPr>
            <w:r w:rsidRPr="00F83A54">
              <w:rPr>
                <w:strike/>
                <w:highlight w:val="yellow"/>
              </w:rPr>
              <w:t xml:space="preserve">Shall not be performed on Packaged Test </w:t>
            </w:r>
            <w:proofErr w:type="spellStart"/>
            <w:r w:rsidRPr="00F83A54">
              <w:rPr>
                <w:strike/>
                <w:highlight w:val="yellow"/>
              </w:rPr>
              <w:t>Sublot</w:t>
            </w:r>
            <w:proofErr w:type="spellEnd"/>
            <w:r w:rsidRPr="00F83A54">
              <w:rPr>
                <w:strike/>
                <w:highlight w:val="yellow"/>
              </w:rPr>
              <w:t xml:space="preserve"> samples for Naked Die Components.</w:t>
            </w:r>
          </w:p>
          <w:p w14:paraId="78F622B0" w14:textId="0A9AFB35" w:rsidR="00692B08" w:rsidRDefault="00692B08" w:rsidP="00692B08">
            <w:pPr>
              <w:pStyle w:val="BulletList"/>
              <w:keepNext/>
              <w:spacing w:after="0"/>
              <w:ind w:left="360" w:right="57"/>
            </w:pPr>
            <w:r>
              <w:t xml:space="preserve">May be performed without serialisation and at any point during Chart </w:t>
            </w:r>
            <w:r w:rsidRPr="00F83A54">
              <w:rPr>
                <w:highlight w:val="yellow"/>
              </w:rPr>
              <w:t>F3A</w:t>
            </w:r>
            <w:r>
              <w:t>. Any components found to fail Radiographic Inspection shall be removed from the lot.</w:t>
            </w:r>
          </w:p>
          <w:p w14:paraId="73FA0482" w14:textId="159DB51F" w:rsidR="00692B08" w:rsidRDefault="00692B08" w:rsidP="00692B08">
            <w:pPr>
              <w:pStyle w:val="BulletList"/>
              <w:keepNext/>
              <w:spacing w:after="0"/>
              <w:ind w:left="360"/>
            </w:pPr>
            <w:r w:rsidRPr="00636B5E">
              <w:t>May be performed in the X and Z axes only.</w:t>
            </w:r>
          </w:p>
        </w:tc>
      </w:tr>
      <w:tr w:rsidR="00692B08" w:rsidRPr="008469FC" w14:paraId="21CBE735" w14:textId="77777777" w:rsidTr="007333AF">
        <w:trPr>
          <w:trHeight w:val="737"/>
        </w:trPr>
        <w:tc>
          <w:tcPr>
            <w:tcW w:w="2891" w:type="dxa"/>
            <w:tcMar>
              <w:top w:w="80" w:type="dxa"/>
              <w:left w:w="80" w:type="dxa"/>
              <w:bottom w:w="80" w:type="dxa"/>
              <w:right w:w="80" w:type="dxa"/>
            </w:tcMar>
          </w:tcPr>
          <w:p w14:paraId="727F846B" w14:textId="4D86F19F" w:rsidR="00692B08" w:rsidRPr="00F83A54" w:rsidRDefault="00692B08" w:rsidP="00692B08">
            <w:pPr>
              <w:pStyle w:val="Bodyjustified"/>
              <w:keepNext/>
              <w:jc w:val="left"/>
              <w:rPr>
                <w:highlight w:val="yellow"/>
              </w:rPr>
            </w:pPr>
            <w:r w:rsidRPr="00F83A54">
              <w:rPr>
                <w:highlight w:val="yellow"/>
              </w:rPr>
              <w:t xml:space="preserve">Para. </w:t>
            </w:r>
            <w:r w:rsidRPr="00F83A54">
              <w:rPr>
                <w:highlight w:val="yellow"/>
              </w:rPr>
              <w:fldChar w:fldCharType="begin"/>
            </w:r>
            <w:r w:rsidRPr="00F83A54">
              <w:rPr>
                <w:highlight w:val="yellow"/>
              </w:rPr>
              <w:instrText xml:space="preserve"> REF _Ref483309688 \r \h </w:instrText>
            </w:r>
            <w:r w:rsidR="00F83A54">
              <w:rPr>
                <w:highlight w:val="yellow"/>
              </w:rPr>
              <w:instrText xml:space="preserve"> \* MERGEFORMAT </w:instrText>
            </w:r>
            <w:r w:rsidRPr="00F83A54">
              <w:rPr>
                <w:highlight w:val="yellow"/>
              </w:rPr>
            </w:r>
            <w:r w:rsidRPr="00F83A54">
              <w:rPr>
                <w:highlight w:val="yellow"/>
              </w:rPr>
              <w:fldChar w:fldCharType="separate"/>
            </w:r>
            <w:r w:rsidRPr="00F83A54">
              <w:rPr>
                <w:highlight w:val="yellow"/>
              </w:rPr>
              <w:t>2.1.1.1</w:t>
            </w:r>
            <w:r w:rsidRPr="00F83A54">
              <w:rPr>
                <w:highlight w:val="yellow"/>
              </w:rPr>
              <w:fldChar w:fldCharType="end"/>
            </w:r>
            <w:r w:rsidRPr="00F83A54">
              <w:rPr>
                <w:highlight w:val="yellow"/>
              </w:rPr>
              <w:t xml:space="preserve">, Deviations from </w:t>
            </w:r>
          </w:p>
          <w:p w14:paraId="226FB2CB" w14:textId="21080099" w:rsidR="00692B08" w:rsidRPr="00F83A54" w:rsidRDefault="00692B08" w:rsidP="00692B08">
            <w:pPr>
              <w:pStyle w:val="Bodyjustified"/>
              <w:keepNext/>
              <w:jc w:val="left"/>
              <w:rPr>
                <w:highlight w:val="yellow"/>
              </w:rPr>
            </w:pPr>
            <w:r w:rsidRPr="00F83A54">
              <w:rPr>
                <w:highlight w:val="yellow"/>
              </w:rPr>
              <w:t>Qualification and Periodic Testing – Chart F4</w:t>
            </w:r>
          </w:p>
        </w:tc>
        <w:tc>
          <w:tcPr>
            <w:tcW w:w="6576" w:type="dxa"/>
            <w:tcMar>
              <w:top w:w="80" w:type="dxa"/>
              <w:left w:w="80" w:type="dxa"/>
              <w:bottom w:w="80" w:type="dxa"/>
              <w:right w:w="80" w:type="dxa"/>
            </w:tcMar>
          </w:tcPr>
          <w:p w14:paraId="778DB1FB" w14:textId="77777777" w:rsidR="00692B08" w:rsidRDefault="00692B08" w:rsidP="00692B08">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11F1E093" w14:textId="7C9B402E" w:rsidR="00692B08" w:rsidRPr="00CD2AB8" w:rsidRDefault="00692B08" w:rsidP="00692B08">
            <w:pPr>
              <w:pStyle w:val="Bullet2"/>
              <w:keepNext/>
              <w:spacing w:after="120"/>
              <w:ind w:left="360" w:right="57"/>
            </w:pPr>
            <w:r w:rsidRPr="00CD2AB8">
              <w:t xml:space="preserve">Thermal Impedance test in accordance with </w:t>
            </w:r>
            <w:hyperlink r:id="rId44" w:history="1">
              <w:r w:rsidRPr="009D5291">
                <w:rPr>
                  <w:rStyle w:val="Hyperlink"/>
                </w:rPr>
                <w:t>MIL-STD-750, Test Method</w:t>
              </w:r>
            </w:hyperlink>
            <w:r w:rsidRPr="00CD2AB8">
              <w:t xml:space="preserve"> </w:t>
            </w:r>
            <w:hyperlink r:id="rId45" w:history="1">
              <w:r w:rsidRPr="00263BB7">
                <w:rPr>
                  <w:rStyle w:val="Hyperlink"/>
                </w:rPr>
                <w:t>3101</w:t>
              </w:r>
            </w:hyperlink>
            <w:r w:rsidRPr="00CD2AB8">
              <w:t>.</w:t>
            </w:r>
          </w:p>
          <w:p w14:paraId="07411A95" w14:textId="464AE178" w:rsidR="00692B08" w:rsidRDefault="00692B08" w:rsidP="00692B08">
            <w:pPr>
              <w:pStyle w:val="Bullet2"/>
              <w:keepNext/>
              <w:ind w:left="757"/>
            </w:pPr>
            <w:r>
              <w:t xml:space="preserve">For Variants </w:t>
            </w:r>
            <w:r w:rsidRPr="000C2582">
              <w:t>01 to 06, 08 to 13, 15 to 20, 22 to 27, 50 to 56</w:t>
            </w:r>
            <w:r>
              <w:t xml:space="preserve">: </w:t>
            </w:r>
            <w:r w:rsidRPr="00797142">
              <w:t>P</w:t>
            </w:r>
            <w:r w:rsidRPr="00A54F72">
              <w:rPr>
                <w:vertAlign w:val="subscript"/>
              </w:rPr>
              <w:t>D</w:t>
            </w:r>
            <w:r w:rsidRPr="00797142">
              <w:t xml:space="preserve"> = </w:t>
            </w:r>
            <w:r w:rsidRPr="000C2582">
              <w:t>0.25W</w:t>
            </w:r>
            <w:r w:rsidRPr="00797142">
              <w:t>.</w:t>
            </w:r>
          </w:p>
          <w:p w14:paraId="5E4A1321" w14:textId="48BF7E4D" w:rsidR="00692B08" w:rsidRDefault="00692B08" w:rsidP="00692B08">
            <w:pPr>
              <w:pStyle w:val="Bullet2"/>
              <w:keepNext/>
              <w:ind w:left="757"/>
            </w:pPr>
            <w:r>
              <w:t xml:space="preserve">For Variants </w:t>
            </w:r>
            <w:r w:rsidRPr="000C2582">
              <w:t>07, 14, 21, 28 to 34, 36 to 41, 43 to 48, 57 to 61</w:t>
            </w:r>
            <w:r>
              <w:t xml:space="preserve">: </w:t>
            </w:r>
            <w:r w:rsidRPr="00797142">
              <w:t>P</w:t>
            </w:r>
            <w:r w:rsidRPr="00A54F72">
              <w:rPr>
                <w:vertAlign w:val="subscript"/>
              </w:rPr>
              <w:t>D</w:t>
            </w:r>
            <w:r w:rsidRPr="00797142">
              <w:t xml:space="preserve"> = </w:t>
            </w:r>
            <w:r>
              <w:t>0.</w:t>
            </w:r>
            <w:r w:rsidRPr="000C2582">
              <w:t>5W</w:t>
            </w:r>
            <w:r w:rsidRPr="00797142">
              <w:t>.</w:t>
            </w:r>
          </w:p>
          <w:p w14:paraId="75D9638C" w14:textId="6D726B9C" w:rsidR="00692B08" w:rsidRPr="00797142" w:rsidRDefault="00692B08" w:rsidP="00692B08">
            <w:pPr>
              <w:pStyle w:val="Bullet2"/>
              <w:keepNext/>
              <w:spacing w:after="120"/>
              <w:ind w:left="757" w:right="57"/>
            </w:pPr>
            <w:r>
              <w:t xml:space="preserve">For Variants 35, 42, 49, 62, 63: </w:t>
            </w:r>
            <w:r w:rsidRPr="00797142">
              <w:t>P</w:t>
            </w:r>
            <w:r w:rsidRPr="00A54F72">
              <w:rPr>
                <w:vertAlign w:val="subscript"/>
              </w:rPr>
              <w:t>D</w:t>
            </w:r>
            <w:r w:rsidRPr="00797142">
              <w:t xml:space="preserve"> = </w:t>
            </w:r>
            <w:r>
              <w:t>1</w:t>
            </w:r>
            <w:r w:rsidRPr="000C2582">
              <w:t>W</w:t>
            </w:r>
            <w:r w:rsidRPr="00797142">
              <w:t>.</w:t>
            </w:r>
          </w:p>
          <w:p w14:paraId="67A57BED" w14:textId="51A0EC60" w:rsidR="00692B08" w:rsidRPr="00CD2AB8" w:rsidRDefault="00692B08" w:rsidP="00692B08">
            <w:pPr>
              <w:pStyle w:val="Bullet2"/>
              <w:keepNext/>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w:t>
            </w:r>
            <w:r w:rsidR="009D5291">
              <w:t xml:space="preserve">Para. </w:t>
            </w:r>
            <w:r w:rsidR="009D5291">
              <w:fldChar w:fldCharType="begin"/>
            </w:r>
            <w:r w:rsidR="009D5291">
              <w:instrText xml:space="preserve"> REF _Ref483473114 \r \h </w:instrText>
            </w:r>
            <w:r w:rsidR="009D5291">
              <w:fldChar w:fldCharType="separate"/>
            </w:r>
            <w:r w:rsidR="009D5291">
              <w:t>1.5</w:t>
            </w:r>
            <w:r w:rsidR="009D5291">
              <w:fldChar w:fldCharType="end"/>
            </w:r>
            <w:r w:rsidR="00940095">
              <w:t xml:space="preserve"> </w:t>
            </w:r>
            <w:proofErr w:type="gramStart"/>
            <w:r w:rsidR="00940095">
              <w:t>herein</w:t>
            </w:r>
            <w:proofErr w:type="gramEnd"/>
            <w:r w:rsidR="00940095">
              <w:t>.</w:t>
            </w:r>
          </w:p>
          <w:p w14:paraId="52901CF8" w14:textId="35847336" w:rsidR="00692B08" w:rsidRPr="00CD2AB8" w:rsidRDefault="00692B08" w:rsidP="00692B08">
            <w:pPr>
              <w:pStyle w:val="Bullet2"/>
              <w:keepNext/>
              <w:spacing w:after="120"/>
              <w:ind w:left="360" w:right="57"/>
            </w:pPr>
            <w:r w:rsidRPr="00CD2AB8">
              <w:t xml:space="preserve">Forward </w:t>
            </w:r>
            <w:r>
              <w:t>Voltage</w:t>
            </w:r>
            <w:r w:rsidRPr="00CD2AB8">
              <w:t xml:space="preserve"> test in accordance with </w:t>
            </w:r>
            <w:hyperlink r:id="rId46" w:history="1">
              <w:r w:rsidRPr="009D5291">
                <w:rPr>
                  <w:rStyle w:val="Hyperlink"/>
                </w:rPr>
                <w:t>MIL-STD-750, Test Method</w:t>
              </w:r>
            </w:hyperlink>
            <w:r w:rsidRPr="00CD2AB8">
              <w:t xml:space="preserve"> </w:t>
            </w:r>
            <w:hyperlink r:id="rId47" w:history="1">
              <w:r w:rsidRPr="00263BB7">
                <w:rPr>
                  <w:rStyle w:val="Hyperlink"/>
                </w:rPr>
                <w:t>4011</w:t>
              </w:r>
            </w:hyperlink>
            <w:r w:rsidRPr="00CD2AB8">
              <w:t>.</w:t>
            </w:r>
          </w:p>
          <w:p w14:paraId="7609DD82" w14:textId="64364855" w:rsidR="00692B08" w:rsidRDefault="00692B08" w:rsidP="00692B08">
            <w:pPr>
              <w:pStyle w:val="Bullet2"/>
              <w:keepNext/>
              <w:ind w:left="757" w:right="57"/>
            </w:pPr>
            <w:r>
              <w:t>For Variants 01 to 49 and 57 to 63: I</w:t>
            </w:r>
            <w:r w:rsidRPr="00A54F72">
              <w:rPr>
                <w:vertAlign w:val="subscript"/>
              </w:rPr>
              <w:t>F</w:t>
            </w:r>
            <w:r>
              <w:t xml:space="preserve"> = 10</w:t>
            </w:r>
            <w:r w:rsidRPr="000C2582">
              <w:t>0mA</w:t>
            </w:r>
          </w:p>
          <w:p w14:paraId="7DB4492E" w14:textId="3701C6A5" w:rsidR="00692B08" w:rsidRDefault="00692B08" w:rsidP="00692B08">
            <w:pPr>
              <w:pStyle w:val="Bullet2"/>
              <w:keepNext/>
              <w:spacing w:after="120"/>
              <w:ind w:left="757" w:right="57"/>
            </w:pPr>
            <w:r>
              <w:t>For Variants 50 to 56: I</w:t>
            </w:r>
            <w:r w:rsidRPr="009A77C1">
              <w:rPr>
                <w:vertAlign w:val="subscript"/>
              </w:rPr>
              <w:t>F</w:t>
            </w:r>
            <w:r>
              <w:t xml:space="preserve"> = 90mA.</w:t>
            </w:r>
          </w:p>
          <w:p w14:paraId="37AA780A" w14:textId="22B18411" w:rsidR="00692B08" w:rsidRDefault="00692B08" w:rsidP="00692B08">
            <w:pPr>
              <w:pStyle w:val="Bullet2"/>
              <w:keepNext/>
              <w:numPr>
                <w:ilvl w:val="0"/>
                <w:numId w:val="0"/>
              </w:numPr>
              <w:ind w:left="363"/>
            </w:pPr>
            <w:r>
              <w:t>The</w:t>
            </w:r>
            <w:r w:rsidRPr="00797142">
              <w:t xml:space="preserve"> Forward </w:t>
            </w:r>
            <w:r>
              <w:t>Voltage</w:t>
            </w:r>
            <w:r w:rsidRPr="00797142">
              <w:t xml:space="preserve"> shall be measured and shall not exceed </w:t>
            </w:r>
            <w:r w:rsidRPr="000C2582">
              <w:t>1.2V</w:t>
            </w:r>
            <w:r>
              <w:t>.</w:t>
            </w:r>
          </w:p>
        </w:tc>
      </w:tr>
    </w:tbl>
    <w:p w14:paraId="0D054F19" w14:textId="77777777" w:rsidR="00636B5E" w:rsidRDefault="00636B5E" w:rsidP="00636B5E">
      <w:pPr>
        <w:pStyle w:val="Bodyjustified"/>
        <w:jc w:val="left"/>
      </w:pPr>
    </w:p>
    <w:sectPr w:rsidR="00636B5E" w:rsidSect="00E5103C">
      <w:headerReference w:type="default" r:id="rId48"/>
      <w:pgSz w:w="11907" w:h="16839" w:code="9"/>
      <w:pgMar w:top="1675"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5T11:24:00Z" w:initials="SJ">
    <w:p w14:paraId="7D14FD07" w14:textId="76721FD2" w:rsidR="00CE27FC" w:rsidRDefault="00CE27FC">
      <w:pPr>
        <w:pStyle w:val="CommentText"/>
      </w:pPr>
      <w:r>
        <w:rPr>
          <w:rStyle w:val="CommentReference"/>
        </w:rPr>
        <w:annotationRef/>
      </w:r>
      <w:r w:rsidRPr="00F45797">
        <w:t xml:space="preserve">Note: This Draft contains all proposed editorial changes, highlighted in yellow, to Issue </w:t>
      </w:r>
      <w:r>
        <w:t>5</w:t>
      </w:r>
      <w:r w:rsidRPr="00F45797">
        <w:t xml:space="preserve">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14FD0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ADE88" w14:textId="77777777" w:rsidR="00035C47" w:rsidRDefault="00035C47" w:rsidP="00546706">
      <w:r>
        <w:separator/>
      </w:r>
    </w:p>
    <w:p w14:paraId="2747EE96" w14:textId="77777777" w:rsidR="00035C47" w:rsidRDefault="00035C47" w:rsidP="00546706"/>
    <w:p w14:paraId="0D98A88B" w14:textId="77777777" w:rsidR="00035C47" w:rsidRDefault="00035C47" w:rsidP="00546706"/>
    <w:p w14:paraId="34868AE1" w14:textId="77777777" w:rsidR="00035C47" w:rsidRDefault="00035C47" w:rsidP="00546706"/>
    <w:p w14:paraId="288A9DED" w14:textId="77777777" w:rsidR="00035C47" w:rsidRDefault="00035C47"/>
    <w:p w14:paraId="68D94BCF" w14:textId="77777777" w:rsidR="00035C47" w:rsidRDefault="00035C47"/>
    <w:p w14:paraId="733E45AC" w14:textId="77777777" w:rsidR="00035C47" w:rsidRDefault="00035C47"/>
  </w:endnote>
  <w:endnote w:type="continuationSeparator" w:id="0">
    <w:p w14:paraId="28BE54F6" w14:textId="77777777" w:rsidR="00035C47" w:rsidRDefault="00035C47" w:rsidP="00546706">
      <w:r>
        <w:continuationSeparator/>
      </w:r>
    </w:p>
    <w:p w14:paraId="28CE3CEE" w14:textId="77777777" w:rsidR="00035C47" w:rsidRDefault="00035C47" w:rsidP="00546706"/>
    <w:p w14:paraId="0B044EF4" w14:textId="77777777" w:rsidR="00035C47" w:rsidRDefault="00035C47" w:rsidP="00546706"/>
    <w:p w14:paraId="3F55ADF9" w14:textId="77777777" w:rsidR="00035C47" w:rsidRDefault="00035C47" w:rsidP="00546706"/>
    <w:p w14:paraId="5500004C" w14:textId="77777777" w:rsidR="00035C47" w:rsidRDefault="00035C47"/>
    <w:p w14:paraId="7C185173" w14:textId="77777777" w:rsidR="00035C47" w:rsidRDefault="00035C47"/>
    <w:p w14:paraId="4BF9B3EB" w14:textId="77777777" w:rsidR="00035C47" w:rsidRDefault="00035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AFBB0C" w14:textId="77777777" w:rsidR="00035C47" w:rsidRDefault="00035C47" w:rsidP="00546706">
      <w:r>
        <w:separator/>
      </w:r>
    </w:p>
    <w:p w14:paraId="44A7AA07" w14:textId="77777777" w:rsidR="00035C47" w:rsidRDefault="00035C47" w:rsidP="00546706"/>
    <w:p w14:paraId="6F32B33E" w14:textId="77777777" w:rsidR="00035C47" w:rsidRDefault="00035C47" w:rsidP="00546706"/>
    <w:p w14:paraId="07135686" w14:textId="77777777" w:rsidR="00035C47" w:rsidRDefault="00035C47" w:rsidP="00546706"/>
    <w:p w14:paraId="0BEB160B" w14:textId="77777777" w:rsidR="00035C47" w:rsidRDefault="00035C47"/>
    <w:p w14:paraId="54B962C9" w14:textId="77777777" w:rsidR="00035C47" w:rsidRDefault="00035C47"/>
    <w:p w14:paraId="670F9B19" w14:textId="77777777" w:rsidR="00035C47" w:rsidRDefault="00035C47"/>
  </w:footnote>
  <w:footnote w:type="continuationSeparator" w:id="0">
    <w:p w14:paraId="00E0C796" w14:textId="77777777" w:rsidR="00035C47" w:rsidRDefault="00035C47" w:rsidP="00546706">
      <w:r>
        <w:continuationSeparator/>
      </w:r>
    </w:p>
    <w:p w14:paraId="4A557033" w14:textId="77777777" w:rsidR="00035C47" w:rsidRDefault="00035C47" w:rsidP="00546706"/>
    <w:p w14:paraId="4ABE42E6" w14:textId="77777777" w:rsidR="00035C47" w:rsidRDefault="00035C47" w:rsidP="00546706"/>
    <w:p w14:paraId="001945DA" w14:textId="77777777" w:rsidR="00035C47" w:rsidRDefault="00035C47" w:rsidP="00546706"/>
    <w:p w14:paraId="64997CEE" w14:textId="77777777" w:rsidR="00035C47" w:rsidRDefault="00035C47"/>
    <w:p w14:paraId="6F5AB444" w14:textId="77777777" w:rsidR="00035C47" w:rsidRDefault="00035C47"/>
    <w:p w14:paraId="05C27B35" w14:textId="77777777" w:rsidR="00035C47" w:rsidRDefault="00035C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CE27FC" w:rsidRPr="00566CE2" w14:paraId="30565B78" w14:textId="77777777" w:rsidTr="00E5103C">
      <w:trPr>
        <w:trHeight w:val="851"/>
      </w:trPr>
      <w:tc>
        <w:tcPr>
          <w:tcW w:w="3170" w:type="dxa"/>
          <w:shd w:val="clear" w:color="auto" w:fill="auto"/>
        </w:tcPr>
        <w:p w14:paraId="712A7E56" w14:textId="77777777" w:rsidR="00CE27FC" w:rsidRPr="00566CE2" w:rsidRDefault="00CE27FC"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CE27FC" w:rsidRDefault="00CE27FC" w:rsidP="006E4A0A">
          <w:pPr>
            <w:ind w:left="570"/>
            <w:jc w:val="center"/>
          </w:pPr>
          <w:r>
            <w:t>ESCC Detail Specification</w:t>
          </w:r>
        </w:p>
        <w:p w14:paraId="02BA98B5" w14:textId="3FA62B86" w:rsidR="00CE27FC" w:rsidRPr="00566CE2" w:rsidRDefault="00CE27FC" w:rsidP="00097C2F">
          <w:pPr>
            <w:spacing w:after="0"/>
            <w:ind w:left="570"/>
            <w:jc w:val="center"/>
          </w:pPr>
          <w:r>
            <w:t>No. 5513/031</w:t>
          </w:r>
        </w:p>
      </w:tc>
      <w:tc>
        <w:tcPr>
          <w:tcW w:w="2985" w:type="dxa"/>
          <w:shd w:val="clear" w:color="auto" w:fill="auto"/>
        </w:tcPr>
        <w:p w14:paraId="4B810D1A" w14:textId="77777777" w:rsidR="00CE27FC" w:rsidRPr="00566CE2" w:rsidRDefault="00CE27FC" w:rsidP="00566CE2">
          <w:r w:rsidRPr="00566CE2">
            <w:t xml:space="preserve">PAGE </w:t>
          </w:r>
          <w:r w:rsidRPr="00566CE2">
            <w:fldChar w:fldCharType="begin"/>
          </w:r>
          <w:r w:rsidRPr="00566CE2">
            <w:instrText xml:space="preserve"> PAGE  \* Arabic  \* MERGEFORMAT </w:instrText>
          </w:r>
          <w:r w:rsidRPr="00566CE2">
            <w:fldChar w:fldCharType="separate"/>
          </w:r>
          <w:r w:rsidR="003422BC">
            <w:rPr>
              <w:noProof/>
            </w:rPr>
            <w:t>19</w:t>
          </w:r>
          <w:r w:rsidRPr="00566CE2">
            <w:fldChar w:fldCharType="end"/>
          </w:r>
        </w:p>
        <w:p w14:paraId="30E084E0" w14:textId="747A6534" w:rsidR="00CE27FC" w:rsidRPr="00566CE2" w:rsidRDefault="00CE27FC" w:rsidP="006056A2">
          <w:pPr>
            <w:spacing w:after="0"/>
          </w:pPr>
          <w:r>
            <w:t>ISSUE 6 Dft. A</w:t>
          </w:r>
        </w:p>
      </w:tc>
    </w:tr>
  </w:tbl>
  <w:p w14:paraId="7BFFD91E" w14:textId="77777777" w:rsidR="00CE27FC" w:rsidRDefault="00CE27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206C7"/>
    <w:rsid w:val="00025EDD"/>
    <w:rsid w:val="000331FE"/>
    <w:rsid w:val="000335CA"/>
    <w:rsid w:val="0003564C"/>
    <w:rsid w:val="00035C47"/>
    <w:rsid w:val="0003657B"/>
    <w:rsid w:val="00036706"/>
    <w:rsid w:val="00036CA1"/>
    <w:rsid w:val="000436C1"/>
    <w:rsid w:val="000438D5"/>
    <w:rsid w:val="00045549"/>
    <w:rsid w:val="00045B2B"/>
    <w:rsid w:val="000547FA"/>
    <w:rsid w:val="000548D0"/>
    <w:rsid w:val="000558EC"/>
    <w:rsid w:val="00055A7F"/>
    <w:rsid w:val="00063D5A"/>
    <w:rsid w:val="000671EC"/>
    <w:rsid w:val="00067C96"/>
    <w:rsid w:val="000703CA"/>
    <w:rsid w:val="00072EF3"/>
    <w:rsid w:val="00072F6F"/>
    <w:rsid w:val="0007527B"/>
    <w:rsid w:val="00080FC5"/>
    <w:rsid w:val="00082B85"/>
    <w:rsid w:val="00082F30"/>
    <w:rsid w:val="0008396F"/>
    <w:rsid w:val="00085EC7"/>
    <w:rsid w:val="000864D5"/>
    <w:rsid w:val="00091857"/>
    <w:rsid w:val="00092DA4"/>
    <w:rsid w:val="00093F97"/>
    <w:rsid w:val="00097337"/>
    <w:rsid w:val="00097C2F"/>
    <w:rsid w:val="000A0815"/>
    <w:rsid w:val="000A2E2C"/>
    <w:rsid w:val="000A5EC7"/>
    <w:rsid w:val="000A7A88"/>
    <w:rsid w:val="000B290A"/>
    <w:rsid w:val="000B4302"/>
    <w:rsid w:val="000B4DEC"/>
    <w:rsid w:val="000B5D80"/>
    <w:rsid w:val="000B5E30"/>
    <w:rsid w:val="000C11E9"/>
    <w:rsid w:val="000C151B"/>
    <w:rsid w:val="000C1E12"/>
    <w:rsid w:val="000C2582"/>
    <w:rsid w:val="000C6596"/>
    <w:rsid w:val="000C6C38"/>
    <w:rsid w:val="000D0A69"/>
    <w:rsid w:val="000D313F"/>
    <w:rsid w:val="000D3BA4"/>
    <w:rsid w:val="000D5575"/>
    <w:rsid w:val="000D7024"/>
    <w:rsid w:val="000D77B7"/>
    <w:rsid w:val="000E1453"/>
    <w:rsid w:val="000E3442"/>
    <w:rsid w:val="000E52F9"/>
    <w:rsid w:val="000E7EAB"/>
    <w:rsid w:val="000F1850"/>
    <w:rsid w:val="000F1F53"/>
    <w:rsid w:val="000F24BA"/>
    <w:rsid w:val="000F315F"/>
    <w:rsid w:val="000F3340"/>
    <w:rsid w:val="000F43DB"/>
    <w:rsid w:val="000F4755"/>
    <w:rsid w:val="000F7908"/>
    <w:rsid w:val="00102FFF"/>
    <w:rsid w:val="001038A1"/>
    <w:rsid w:val="0010520C"/>
    <w:rsid w:val="0011099A"/>
    <w:rsid w:val="00112EE0"/>
    <w:rsid w:val="0011461F"/>
    <w:rsid w:val="00114818"/>
    <w:rsid w:val="00115B90"/>
    <w:rsid w:val="00117403"/>
    <w:rsid w:val="00117979"/>
    <w:rsid w:val="0012267E"/>
    <w:rsid w:val="00123D4C"/>
    <w:rsid w:val="0012548A"/>
    <w:rsid w:val="00134F36"/>
    <w:rsid w:val="00136C42"/>
    <w:rsid w:val="00137215"/>
    <w:rsid w:val="00142468"/>
    <w:rsid w:val="00146187"/>
    <w:rsid w:val="00146B81"/>
    <w:rsid w:val="001473B1"/>
    <w:rsid w:val="00151C40"/>
    <w:rsid w:val="00151C66"/>
    <w:rsid w:val="00151ED4"/>
    <w:rsid w:val="0015525A"/>
    <w:rsid w:val="001554CF"/>
    <w:rsid w:val="001560BA"/>
    <w:rsid w:val="0015676C"/>
    <w:rsid w:val="00157303"/>
    <w:rsid w:val="00162FFC"/>
    <w:rsid w:val="00164D15"/>
    <w:rsid w:val="00165FEE"/>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4EC4"/>
    <w:rsid w:val="001A6C8D"/>
    <w:rsid w:val="001A7198"/>
    <w:rsid w:val="001A7D31"/>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0E72"/>
    <w:rsid w:val="001E1317"/>
    <w:rsid w:val="001E4227"/>
    <w:rsid w:val="001E4BCD"/>
    <w:rsid w:val="001F0C25"/>
    <w:rsid w:val="001F54FA"/>
    <w:rsid w:val="001F773B"/>
    <w:rsid w:val="0020029C"/>
    <w:rsid w:val="00201BD3"/>
    <w:rsid w:val="0021205D"/>
    <w:rsid w:val="00216EA7"/>
    <w:rsid w:val="00217854"/>
    <w:rsid w:val="0022006B"/>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6E77"/>
    <w:rsid w:val="0024709C"/>
    <w:rsid w:val="00247CE8"/>
    <w:rsid w:val="002550BE"/>
    <w:rsid w:val="0025621E"/>
    <w:rsid w:val="00256720"/>
    <w:rsid w:val="0026234E"/>
    <w:rsid w:val="00263080"/>
    <w:rsid w:val="00263BB7"/>
    <w:rsid w:val="00264A7A"/>
    <w:rsid w:val="00264C5E"/>
    <w:rsid w:val="0027268A"/>
    <w:rsid w:val="00272BD0"/>
    <w:rsid w:val="002734C6"/>
    <w:rsid w:val="002769FE"/>
    <w:rsid w:val="002839B8"/>
    <w:rsid w:val="00284145"/>
    <w:rsid w:val="0028477E"/>
    <w:rsid w:val="00286B9E"/>
    <w:rsid w:val="002936DD"/>
    <w:rsid w:val="00295318"/>
    <w:rsid w:val="00296C62"/>
    <w:rsid w:val="00297004"/>
    <w:rsid w:val="002A0A41"/>
    <w:rsid w:val="002A4C33"/>
    <w:rsid w:val="002A7591"/>
    <w:rsid w:val="002B1A90"/>
    <w:rsid w:val="002B510A"/>
    <w:rsid w:val="002B6760"/>
    <w:rsid w:val="002C0D47"/>
    <w:rsid w:val="002C22F7"/>
    <w:rsid w:val="002C393A"/>
    <w:rsid w:val="002C5AD7"/>
    <w:rsid w:val="002C6E8F"/>
    <w:rsid w:val="002D0A07"/>
    <w:rsid w:val="002D31D8"/>
    <w:rsid w:val="002D3B45"/>
    <w:rsid w:val="002D4BB4"/>
    <w:rsid w:val="002D75EC"/>
    <w:rsid w:val="002D77CF"/>
    <w:rsid w:val="002E33A6"/>
    <w:rsid w:val="002E3D9C"/>
    <w:rsid w:val="002E5F6E"/>
    <w:rsid w:val="002E755E"/>
    <w:rsid w:val="002F1901"/>
    <w:rsid w:val="002F1DE3"/>
    <w:rsid w:val="002F3210"/>
    <w:rsid w:val="002F5973"/>
    <w:rsid w:val="002F7226"/>
    <w:rsid w:val="0030144C"/>
    <w:rsid w:val="003032C0"/>
    <w:rsid w:val="003060C2"/>
    <w:rsid w:val="00306ACC"/>
    <w:rsid w:val="00313E84"/>
    <w:rsid w:val="003179E6"/>
    <w:rsid w:val="003203B1"/>
    <w:rsid w:val="00321155"/>
    <w:rsid w:val="00321833"/>
    <w:rsid w:val="00323A5C"/>
    <w:rsid w:val="00324710"/>
    <w:rsid w:val="00325C1C"/>
    <w:rsid w:val="003273E4"/>
    <w:rsid w:val="00332B2D"/>
    <w:rsid w:val="003356D4"/>
    <w:rsid w:val="003422BC"/>
    <w:rsid w:val="00342DA2"/>
    <w:rsid w:val="00342DCF"/>
    <w:rsid w:val="00343105"/>
    <w:rsid w:val="003437B8"/>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297"/>
    <w:rsid w:val="00390A34"/>
    <w:rsid w:val="003A0780"/>
    <w:rsid w:val="003B4579"/>
    <w:rsid w:val="003B66D8"/>
    <w:rsid w:val="003C2DFD"/>
    <w:rsid w:val="003C36F5"/>
    <w:rsid w:val="003C42C6"/>
    <w:rsid w:val="003C47CE"/>
    <w:rsid w:val="003C5D0C"/>
    <w:rsid w:val="003D00BA"/>
    <w:rsid w:val="003D2173"/>
    <w:rsid w:val="003D3049"/>
    <w:rsid w:val="003D5224"/>
    <w:rsid w:val="003D6374"/>
    <w:rsid w:val="003D7F19"/>
    <w:rsid w:val="003E0F7C"/>
    <w:rsid w:val="003E2F21"/>
    <w:rsid w:val="003E4D25"/>
    <w:rsid w:val="003E6DCA"/>
    <w:rsid w:val="003E7919"/>
    <w:rsid w:val="003F1EE4"/>
    <w:rsid w:val="003F43D9"/>
    <w:rsid w:val="00400149"/>
    <w:rsid w:val="00400328"/>
    <w:rsid w:val="00406A39"/>
    <w:rsid w:val="0040702E"/>
    <w:rsid w:val="00407763"/>
    <w:rsid w:val="0041202E"/>
    <w:rsid w:val="004125E9"/>
    <w:rsid w:val="004219A4"/>
    <w:rsid w:val="00422841"/>
    <w:rsid w:val="00422AD7"/>
    <w:rsid w:val="0042310A"/>
    <w:rsid w:val="00424D1B"/>
    <w:rsid w:val="00425601"/>
    <w:rsid w:val="004320D8"/>
    <w:rsid w:val="00432748"/>
    <w:rsid w:val="0044205B"/>
    <w:rsid w:val="00445423"/>
    <w:rsid w:val="004472EA"/>
    <w:rsid w:val="00451A0B"/>
    <w:rsid w:val="00452B1D"/>
    <w:rsid w:val="00453697"/>
    <w:rsid w:val="00453972"/>
    <w:rsid w:val="00456E16"/>
    <w:rsid w:val="004622E7"/>
    <w:rsid w:val="0046550B"/>
    <w:rsid w:val="0046666F"/>
    <w:rsid w:val="004816D3"/>
    <w:rsid w:val="00482F03"/>
    <w:rsid w:val="004839AB"/>
    <w:rsid w:val="00485104"/>
    <w:rsid w:val="0048746A"/>
    <w:rsid w:val="00487681"/>
    <w:rsid w:val="00487E6C"/>
    <w:rsid w:val="00493472"/>
    <w:rsid w:val="00494366"/>
    <w:rsid w:val="0049505D"/>
    <w:rsid w:val="00495405"/>
    <w:rsid w:val="0049640C"/>
    <w:rsid w:val="00496764"/>
    <w:rsid w:val="004A1354"/>
    <w:rsid w:val="004A15BC"/>
    <w:rsid w:val="004A1695"/>
    <w:rsid w:val="004A7CA3"/>
    <w:rsid w:val="004B0A2F"/>
    <w:rsid w:val="004B13A6"/>
    <w:rsid w:val="004C1599"/>
    <w:rsid w:val="004C2206"/>
    <w:rsid w:val="004C3722"/>
    <w:rsid w:val="004C3918"/>
    <w:rsid w:val="004C5CBE"/>
    <w:rsid w:val="004D1E63"/>
    <w:rsid w:val="004D4AD7"/>
    <w:rsid w:val="004E0D80"/>
    <w:rsid w:val="004E435E"/>
    <w:rsid w:val="004E606D"/>
    <w:rsid w:val="004F0759"/>
    <w:rsid w:val="004F4583"/>
    <w:rsid w:val="004F6133"/>
    <w:rsid w:val="004F75C7"/>
    <w:rsid w:val="005000B0"/>
    <w:rsid w:val="00501729"/>
    <w:rsid w:val="00501B6A"/>
    <w:rsid w:val="00501DED"/>
    <w:rsid w:val="0050330F"/>
    <w:rsid w:val="00510E8F"/>
    <w:rsid w:val="00513F5D"/>
    <w:rsid w:val="00517B08"/>
    <w:rsid w:val="005204EC"/>
    <w:rsid w:val="0052167F"/>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3774"/>
    <w:rsid w:val="005637D0"/>
    <w:rsid w:val="00564C9A"/>
    <w:rsid w:val="00566CE2"/>
    <w:rsid w:val="00567D63"/>
    <w:rsid w:val="00573EB9"/>
    <w:rsid w:val="00574742"/>
    <w:rsid w:val="00581D9F"/>
    <w:rsid w:val="00582FFD"/>
    <w:rsid w:val="005867BC"/>
    <w:rsid w:val="00590621"/>
    <w:rsid w:val="005917BA"/>
    <w:rsid w:val="00595661"/>
    <w:rsid w:val="005A2BA9"/>
    <w:rsid w:val="005A360D"/>
    <w:rsid w:val="005A437B"/>
    <w:rsid w:val="005A4407"/>
    <w:rsid w:val="005A475E"/>
    <w:rsid w:val="005B045E"/>
    <w:rsid w:val="005B3BBE"/>
    <w:rsid w:val="005B7CF2"/>
    <w:rsid w:val="005C28AF"/>
    <w:rsid w:val="005C4D4A"/>
    <w:rsid w:val="005C5A0D"/>
    <w:rsid w:val="005D3F79"/>
    <w:rsid w:val="005D52F9"/>
    <w:rsid w:val="005D5ACC"/>
    <w:rsid w:val="005E000B"/>
    <w:rsid w:val="005E43AC"/>
    <w:rsid w:val="005E627E"/>
    <w:rsid w:val="005E6707"/>
    <w:rsid w:val="005F1631"/>
    <w:rsid w:val="005F38D6"/>
    <w:rsid w:val="006027B7"/>
    <w:rsid w:val="006056A2"/>
    <w:rsid w:val="0060581B"/>
    <w:rsid w:val="006058D2"/>
    <w:rsid w:val="00605D7C"/>
    <w:rsid w:val="0060751D"/>
    <w:rsid w:val="00607AF4"/>
    <w:rsid w:val="00615817"/>
    <w:rsid w:val="00616619"/>
    <w:rsid w:val="006213FD"/>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0384"/>
    <w:rsid w:val="006622DF"/>
    <w:rsid w:val="00663278"/>
    <w:rsid w:val="006660CA"/>
    <w:rsid w:val="0066662A"/>
    <w:rsid w:val="00667189"/>
    <w:rsid w:val="006706C7"/>
    <w:rsid w:val="00682A17"/>
    <w:rsid w:val="00692B08"/>
    <w:rsid w:val="00692DC9"/>
    <w:rsid w:val="00693276"/>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D20D2"/>
    <w:rsid w:val="006D23D3"/>
    <w:rsid w:val="006D36B8"/>
    <w:rsid w:val="006D36EB"/>
    <w:rsid w:val="006D3B4E"/>
    <w:rsid w:val="006D6823"/>
    <w:rsid w:val="006E2C32"/>
    <w:rsid w:val="006E4A0A"/>
    <w:rsid w:val="006E52CF"/>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333AF"/>
    <w:rsid w:val="00742352"/>
    <w:rsid w:val="007444E8"/>
    <w:rsid w:val="00745064"/>
    <w:rsid w:val="00745CB9"/>
    <w:rsid w:val="007511F4"/>
    <w:rsid w:val="007526F3"/>
    <w:rsid w:val="00755661"/>
    <w:rsid w:val="007638F8"/>
    <w:rsid w:val="007645DA"/>
    <w:rsid w:val="00764880"/>
    <w:rsid w:val="00765FC1"/>
    <w:rsid w:val="00776D45"/>
    <w:rsid w:val="00777808"/>
    <w:rsid w:val="00780AA0"/>
    <w:rsid w:val="00781600"/>
    <w:rsid w:val="00783083"/>
    <w:rsid w:val="00784003"/>
    <w:rsid w:val="0079596A"/>
    <w:rsid w:val="007959BD"/>
    <w:rsid w:val="00797E02"/>
    <w:rsid w:val="007A14A6"/>
    <w:rsid w:val="007A19C9"/>
    <w:rsid w:val="007A2A1C"/>
    <w:rsid w:val="007A380B"/>
    <w:rsid w:val="007A41EF"/>
    <w:rsid w:val="007A45A3"/>
    <w:rsid w:val="007A5794"/>
    <w:rsid w:val="007B1059"/>
    <w:rsid w:val="007B3676"/>
    <w:rsid w:val="007C115A"/>
    <w:rsid w:val="007C31B8"/>
    <w:rsid w:val="007C35DB"/>
    <w:rsid w:val="007C4F6B"/>
    <w:rsid w:val="007C5CAB"/>
    <w:rsid w:val="007C7AE9"/>
    <w:rsid w:val="007D2625"/>
    <w:rsid w:val="007D2B79"/>
    <w:rsid w:val="007D58F1"/>
    <w:rsid w:val="007D6558"/>
    <w:rsid w:val="007D77C5"/>
    <w:rsid w:val="007E2071"/>
    <w:rsid w:val="007E6766"/>
    <w:rsid w:val="007E6DCB"/>
    <w:rsid w:val="007E6FB4"/>
    <w:rsid w:val="007F0891"/>
    <w:rsid w:val="007F38A6"/>
    <w:rsid w:val="007F5AFE"/>
    <w:rsid w:val="008021F0"/>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56CD"/>
    <w:rsid w:val="00857037"/>
    <w:rsid w:val="00857EE1"/>
    <w:rsid w:val="00862678"/>
    <w:rsid w:val="00864E81"/>
    <w:rsid w:val="00866232"/>
    <w:rsid w:val="00867937"/>
    <w:rsid w:val="00871E47"/>
    <w:rsid w:val="00873BE4"/>
    <w:rsid w:val="008752ED"/>
    <w:rsid w:val="008805D1"/>
    <w:rsid w:val="0088307B"/>
    <w:rsid w:val="008847FC"/>
    <w:rsid w:val="00886F27"/>
    <w:rsid w:val="00890240"/>
    <w:rsid w:val="00892CBF"/>
    <w:rsid w:val="00894164"/>
    <w:rsid w:val="008941ED"/>
    <w:rsid w:val="008A0909"/>
    <w:rsid w:val="008A09BC"/>
    <w:rsid w:val="008A0E6C"/>
    <w:rsid w:val="008A7BB0"/>
    <w:rsid w:val="008B1A2E"/>
    <w:rsid w:val="008B2486"/>
    <w:rsid w:val="008B263E"/>
    <w:rsid w:val="008B287C"/>
    <w:rsid w:val="008B3336"/>
    <w:rsid w:val="008B5CFD"/>
    <w:rsid w:val="008C2367"/>
    <w:rsid w:val="008D0546"/>
    <w:rsid w:val="008D0CFB"/>
    <w:rsid w:val="008D0F10"/>
    <w:rsid w:val="008D2883"/>
    <w:rsid w:val="008D5D79"/>
    <w:rsid w:val="008D7EA4"/>
    <w:rsid w:val="008E0269"/>
    <w:rsid w:val="008E0EEA"/>
    <w:rsid w:val="008E3946"/>
    <w:rsid w:val="008E4AAB"/>
    <w:rsid w:val="008F2714"/>
    <w:rsid w:val="008F2F59"/>
    <w:rsid w:val="008F4225"/>
    <w:rsid w:val="009029A7"/>
    <w:rsid w:val="00902AA0"/>
    <w:rsid w:val="00903614"/>
    <w:rsid w:val="009039CD"/>
    <w:rsid w:val="0090543F"/>
    <w:rsid w:val="00905450"/>
    <w:rsid w:val="00905727"/>
    <w:rsid w:val="00907363"/>
    <w:rsid w:val="00907473"/>
    <w:rsid w:val="00910915"/>
    <w:rsid w:val="00916E42"/>
    <w:rsid w:val="00923D92"/>
    <w:rsid w:val="0092590A"/>
    <w:rsid w:val="00935397"/>
    <w:rsid w:val="00936226"/>
    <w:rsid w:val="00940095"/>
    <w:rsid w:val="0094184D"/>
    <w:rsid w:val="009453FD"/>
    <w:rsid w:val="00945491"/>
    <w:rsid w:val="009510F6"/>
    <w:rsid w:val="00953864"/>
    <w:rsid w:val="00953C8A"/>
    <w:rsid w:val="00955E8B"/>
    <w:rsid w:val="00956116"/>
    <w:rsid w:val="00956268"/>
    <w:rsid w:val="00963DEB"/>
    <w:rsid w:val="00970A11"/>
    <w:rsid w:val="00970E6C"/>
    <w:rsid w:val="00974843"/>
    <w:rsid w:val="00974AAC"/>
    <w:rsid w:val="00974BB1"/>
    <w:rsid w:val="0098141A"/>
    <w:rsid w:val="009912F5"/>
    <w:rsid w:val="00991AFF"/>
    <w:rsid w:val="00995DCE"/>
    <w:rsid w:val="009966F3"/>
    <w:rsid w:val="00996C18"/>
    <w:rsid w:val="009A09CE"/>
    <w:rsid w:val="009A0DC7"/>
    <w:rsid w:val="009A1554"/>
    <w:rsid w:val="009A3A60"/>
    <w:rsid w:val="009A77C1"/>
    <w:rsid w:val="009B2155"/>
    <w:rsid w:val="009B3F3A"/>
    <w:rsid w:val="009C0B50"/>
    <w:rsid w:val="009C0B67"/>
    <w:rsid w:val="009C0C74"/>
    <w:rsid w:val="009C1E6C"/>
    <w:rsid w:val="009C342E"/>
    <w:rsid w:val="009C4684"/>
    <w:rsid w:val="009C5940"/>
    <w:rsid w:val="009C5D8A"/>
    <w:rsid w:val="009D016B"/>
    <w:rsid w:val="009D5291"/>
    <w:rsid w:val="009D6906"/>
    <w:rsid w:val="009D697B"/>
    <w:rsid w:val="009E05E4"/>
    <w:rsid w:val="009E2341"/>
    <w:rsid w:val="009E2D4F"/>
    <w:rsid w:val="009E38DB"/>
    <w:rsid w:val="009E58BF"/>
    <w:rsid w:val="009E7E5A"/>
    <w:rsid w:val="009F23B1"/>
    <w:rsid w:val="009F55E5"/>
    <w:rsid w:val="009F6226"/>
    <w:rsid w:val="009F6CD4"/>
    <w:rsid w:val="00A001BF"/>
    <w:rsid w:val="00A00EE6"/>
    <w:rsid w:val="00A0259F"/>
    <w:rsid w:val="00A02CD1"/>
    <w:rsid w:val="00A02EA8"/>
    <w:rsid w:val="00A04525"/>
    <w:rsid w:val="00A05B5E"/>
    <w:rsid w:val="00A0662C"/>
    <w:rsid w:val="00A11803"/>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0AD6"/>
    <w:rsid w:val="00A418AA"/>
    <w:rsid w:val="00A4372A"/>
    <w:rsid w:val="00A44693"/>
    <w:rsid w:val="00A44E6C"/>
    <w:rsid w:val="00A47B6C"/>
    <w:rsid w:val="00A5106F"/>
    <w:rsid w:val="00A5261E"/>
    <w:rsid w:val="00A52771"/>
    <w:rsid w:val="00A5431C"/>
    <w:rsid w:val="00A57644"/>
    <w:rsid w:val="00A60219"/>
    <w:rsid w:val="00A61D6C"/>
    <w:rsid w:val="00A6210F"/>
    <w:rsid w:val="00A6213C"/>
    <w:rsid w:val="00A621A2"/>
    <w:rsid w:val="00A67D54"/>
    <w:rsid w:val="00A7154D"/>
    <w:rsid w:val="00A717F2"/>
    <w:rsid w:val="00A77017"/>
    <w:rsid w:val="00A81082"/>
    <w:rsid w:val="00A81A43"/>
    <w:rsid w:val="00A84662"/>
    <w:rsid w:val="00A92E2F"/>
    <w:rsid w:val="00AA2393"/>
    <w:rsid w:val="00AA30BF"/>
    <w:rsid w:val="00AB1079"/>
    <w:rsid w:val="00AB198D"/>
    <w:rsid w:val="00AB4C14"/>
    <w:rsid w:val="00AB5418"/>
    <w:rsid w:val="00AB7B41"/>
    <w:rsid w:val="00AC06D8"/>
    <w:rsid w:val="00AC10C5"/>
    <w:rsid w:val="00AC1F0E"/>
    <w:rsid w:val="00AC721C"/>
    <w:rsid w:val="00AD0C89"/>
    <w:rsid w:val="00AD14E6"/>
    <w:rsid w:val="00AD49FB"/>
    <w:rsid w:val="00AD75DD"/>
    <w:rsid w:val="00AE1657"/>
    <w:rsid w:val="00AE21A0"/>
    <w:rsid w:val="00AE24A5"/>
    <w:rsid w:val="00AE2B68"/>
    <w:rsid w:val="00AE2EDF"/>
    <w:rsid w:val="00AE5703"/>
    <w:rsid w:val="00AE7178"/>
    <w:rsid w:val="00AE7E22"/>
    <w:rsid w:val="00AF12AA"/>
    <w:rsid w:val="00AF19F2"/>
    <w:rsid w:val="00AF3666"/>
    <w:rsid w:val="00AF4B53"/>
    <w:rsid w:val="00AF5059"/>
    <w:rsid w:val="00AF5D85"/>
    <w:rsid w:val="00AF622D"/>
    <w:rsid w:val="00B04A2F"/>
    <w:rsid w:val="00B06AAC"/>
    <w:rsid w:val="00B113B3"/>
    <w:rsid w:val="00B13013"/>
    <w:rsid w:val="00B13FC1"/>
    <w:rsid w:val="00B1742C"/>
    <w:rsid w:val="00B17C4A"/>
    <w:rsid w:val="00B20565"/>
    <w:rsid w:val="00B217AD"/>
    <w:rsid w:val="00B22DBF"/>
    <w:rsid w:val="00B238AF"/>
    <w:rsid w:val="00B2765A"/>
    <w:rsid w:val="00B27E27"/>
    <w:rsid w:val="00B30C28"/>
    <w:rsid w:val="00B3171C"/>
    <w:rsid w:val="00B3267C"/>
    <w:rsid w:val="00B3699C"/>
    <w:rsid w:val="00B36AA8"/>
    <w:rsid w:val="00B37187"/>
    <w:rsid w:val="00B378D8"/>
    <w:rsid w:val="00B4023B"/>
    <w:rsid w:val="00B40DB1"/>
    <w:rsid w:val="00B414A4"/>
    <w:rsid w:val="00B45991"/>
    <w:rsid w:val="00B45B07"/>
    <w:rsid w:val="00B538CD"/>
    <w:rsid w:val="00B56821"/>
    <w:rsid w:val="00B57472"/>
    <w:rsid w:val="00B74390"/>
    <w:rsid w:val="00B74C5F"/>
    <w:rsid w:val="00B84AEF"/>
    <w:rsid w:val="00B84F03"/>
    <w:rsid w:val="00B87AD1"/>
    <w:rsid w:val="00B946D7"/>
    <w:rsid w:val="00BA0281"/>
    <w:rsid w:val="00BA55D8"/>
    <w:rsid w:val="00BA6209"/>
    <w:rsid w:val="00BB03F7"/>
    <w:rsid w:val="00BB7C40"/>
    <w:rsid w:val="00BC0DEC"/>
    <w:rsid w:val="00BC2B60"/>
    <w:rsid w:val="00BC449A"/>
    <w:rsid w:val="00BD2FAA"/>
    <w:rsid w:val="00BD3D05"/>
    <w:rsid w:val="00BD4FE4"/>
    <w:rsid w:val="00BD701B"/>
    <w:rsid w:val="00BD7530"/>
    <w:rsid w:val="00BE0075"/>
    <w:rsid w:val="00BE0CA8"/>
    <w:rsid w:val="00BE1A50"/>
    <w:rsid w:val="00BE42F9"/>
    <w:rsid w:val="00BE5026"/>
    <w:rsid w:val="00BE5430"/>
    <w:rsid w:val="00BE6068"/>
    <w:rsid w:val="00BE737D"/>
    <w:rsid w:val="00BF1329"/>
    <w:rsid w:val="00BF4135"/>
    <w:rsid w:val="00BF4D4A"/>
    <w:rsid w:val="00BF54E1"/>
    <w:rsid w:val="00BF5E34"/>
    <w:rsid w:val="00C0050A"/>
    <w:rsid w:val="00C02A15"/>
    <w:rsid w:val="00C032DA"/>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7C91"/>
    <w:rsid w:val="00C47E78"/>
    <w:rsid w:val="00C5001A"/>
    <w:rsid w:val="00C50C37"/>
    <w:rsid w:val="00C51544"/>
    <w:rsid w:val="00C52C81"/>
    <w:rsid w:val="00C573A2"/>
    <w:rsid w:val="00C57E3C"/>
    <w:rsid w:val="00C61034"/>
    <w:rsid w:val="00C615DB"/>
    <w:rsid w:val="00C67E68"/>
    <w:rsid w:val="00C7379D"/>
    <w:rsid w:val="00C76484"/>
    <w:rsid w:val="00C82053"/>
    <w:rsid w:val="00C857BE"/>
    <w:rsid w:val="00C86DDE"/>
    <w:rsid w:val="00C946C8"/>
    <w:rsid w:val="00C94ECA"/>
    <w:rsid w:val="00C961A2"/>
    <w:rsid w:val="00C96F60"/>
    <w:rsid w:val="00CA192B"/>
    <w:rsid w:val="00CA4C9A"/>
    <w:rsid w:val="00CB10D5"/>
    <w:rsid w:val="00CC0DD5"/>
    <w:rsid w:val="00CC3338"/>
    <w:rsid w:val="00CC545D"/>
    <w:rsid w:val="00CC5BE7"/>
    <w:rsid w:val="00CC73C5"/>
    <w:rsid w:val="00CC7837"/>
    <w:rsid w:val="00CD1484"/>
    <w:rsid w:val="00CD1EB1"/>
    <w:rsid w:val="00CD3C02"/>
    <w:rsid w:val="00CD4AF6"/>
    <w:rsid w:val="00CD5C06"/>
    <w:rsid w:val="00CD6231"/>
    <w:rsid w:val="00CD63D5"/>
    <w:rsid w:val="00CD692F"/>
    <w:rsid w:val="00CE0851"/>
    <w:rsid w:val="00CE27FC"/>
    <w:rsid w:val="00CE6C13"/>
    <w:rsid w:val="00CF0251"/>
    <w:rsid w:val="00CF2197"/>
    <w:rsid w:val="00CF360F"/>
    <w:rsid w:val="00CF650D"/>
    <w:rsid w:val="00CF711B"/>
    <w:rsid w:val="00CF7B0E"/>
    <w:rsid w:val="00D01CC8"/>
    <w:rsid w:val="00D025DF"/>
    <w:rsid w:val="00D05E5F"/>
    <w:rsid w:val="00D1277D"/>
    <w:rsid w:val="00D1481E"/>
    <w:rsid w:val="00D14FFD"/>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57BFE"/>
    <w:rsid w:val="00D62F68"/>
    <w:rsid w:val="00D64154"/>
    <w:rsid w:val="00D653D3"/>
    <w:rsid w:val="00D70B38"/>
    <w:rsid w:val="00D71471"/>
    <w:rsid w:val="00D736EF"/>
    <w:rsid w:val="00D767B3"/>
    <w:rsid w:val="00D824F1"/>
    <w:rsid w:val="00D82A7C"/>
    <w:rsid w:val="00D82E9B"/>
    <w:rsid w:val="00D84DE4"/>
    <w:rsid w:val="00D85DAD"/>
    <w:rsid w:val="00D87110"/>
    <w:rsid w:val="00D90146"/>
    <w:rsid w:val="00D91628"/>
    <w:rsid w:val="00D91710"/>
    <w:rsid w:val="00D92FA9"/>
    <w:rsid w:val="00D9455E"/>
    <w:rsid w:val="00D952ED"/>
    <w:rsid w:val="00D96543"/>
    <w:rsid w:val="00DA5F74"/>
    <w:rsid w:val="00DB0F8A"/>
    <w:rsid w:val="00DB25C5"/>
    <w:rsid w:val="00DB3C47"/>
    <w:rsid w:val="00DB49DC"/>
    <w:rsid w:val="00DB5F20"/>
    <w:rsid w:val="00DB63D0"/>
    <w:rsid w:val="00DC30C8"/>
    <w:rsid w:val="00DC6DC8"/>
    <w:rsid w:val="00DD12D6"/>
    <w:rsid w:val="00DD13FD"/>
    <w:rsid w:val="00DD2F9A"/>
    <w:rsid w:val="00DD3A87"/>
    <w:rsid w:val="00DD3BAA"/>
    <w:rsid w:val="00DD45D0"/>
    <w:rsid w:val="00DD4886"/>
    <w:rsid w:val="00DD624E"/>
    <w:rsid w:val="00DD66B3"/>
    <w:rsid w:val="00DD6780"/>
    <w:rsid w:val="00DD7683"/>
    <w:rsid w:val="00DE091E"/>
    <w:rsid w:val="00DE0CBF"/>
    <w:rsid w:val="00DE2A03"/>
    <w:rsid w:val="00DE2CA4"/>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AD0"/>
    <w:rsid w:val="00E706F4"/>
    <w:rsid w:val="00E70ABC"/>
    <w:rsid w:val="00E72754"/>
    <w:rsid w:val="00E754B3"/>
    <w:rsid w:val="00E75962"/>
    <w:rsid w:val="00E75B22"/>
    <w:rsid w:val="00E854DD"/>
    <w:rsid w:val="00E90895"/>
    <w:rsid w:val="00E920F7"/>
    <w:rsid w:val="00E924CD"/>
    <w:rsid w:val="00E932F4"/>
    <w:rsid w:val="00E966CB"/>
    <w:rsid w:val="00EA09C2"/>
    <w:rsid w:val="00EA5C6C"/>
    <w:rsid w:val="00EB00AB"/>
    <w:rsid w:val="00EB39F5"/>
    <w:rsid w:val="00EB3CE6"/>
    <w:rsid w:val="00EB436F"/>
    <w:rsid w:val="00EB5341"/>
    <w:rsid w:val="00EC0559"/>
    <w:rsid w:val="00EC0B79"/>
    <w:rsid w:val="00EC1A23"/>
    <w:rsid w:val="00EC3FA0"/>
    <w:rsid w:val="00EC4F58"/>
    <w:rsid w:val="00EC5887"/>
    <w:rsid w:val="00EC6AFB"/>
    <w:rsid w:val="00ED58CB"/>
    <w:rsid w:val="00ED6E30"/>
    <w:rsid w:val="00ED7E1B"/>
    <w:rsid w:val="00EE0A29"/>
    <w:rsid w:val="00EE3050"/>
    <w:rsid w:val="00EE4939"/>
    <w:rsid w:val="00EE495F"/>
    <w:rsid w:val="00EE5F42"/>
    <w:rsid w:val="00EE6D59"/>
    <w:rsid w:val="00EE79F4"/>
    <w:rsid w:val="00EE7B86"/>
    <w:rsid w:val="00EF4243"/>
    <w:rsid w:val="00EF4B0B"/>
    <w:rsid w:val="00EF5D02"/>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3CF7"/>
    <w:rsid w:val="00F24D9C"/>
    <w:rsid w:val="00F25951"/>
    <w:rsid w:val="00F302D5"/>
    <w:rsid w:val="00F30EC8"/>
    <w:rsid w:val="00F35D0C"/>
    <w:rsid w:val="00F3617B"/>
    <w:rsid w:val="00F36F2B"/>
    <w:rsid w:val="00F373B5"/>
    <w:rsid w:val="00F417D9"/>
    <w:rsid w:val="00F45797"/>
    <w:rsid w:val="00F50AED"/>
    <w:rsid w:val="00F51B8D"/>
    <w:rsid w:val="00F52BBF"/>
    <w:rsid w:val="00F63B4A"/>
    <w:rsid w:val="00F701FE"/>
    <w:rsid w:val="00F70BBC"/>
    <w:rsid w:val="00F7303D"/>
    <w:rsid w:val="00F73BA8"/>
    <w:rsid w:val="00F76E32"/>
    <w:rsid w:val="00F7799A"/>
    <w:rsid w:val="00F81138"/>
    <w:rsid w:val="00F82207"/>
    <w:rsid w:val="00F8366C"/>
    <w:rsid w:val="00F83A54"/>
    <w:rsid w:val="00F83BA5"/>
    <w:rsid w:val="00F8471A"/>
    <w:rsid w:val="00F84DE3"/>
    <w:rsid w:val="00F854C9"/>
    <w:rsid w:val="00F90634"/>
    <w:rsid w:val="00F929F1"/>
    <w:rsid w:val="00F932BA"/>
    <w:rsid w:val="00F94E55"/>
    <w:rsid w:val="00F96B5B"/>
    <w:rsid w:val="00F9711D"/>
    <w:rsid w:val="00FA2995"/>
    <w:rsid w:val="00FA3860"/>
    <w:rsid w:val="00FA56D2"/>
    <w:rsid w:val="00FA7132"/>
    <w:rsid w:val="00FA73D4"/>
    <w:rsid w:val="00FB2882"/>
    <w:rsid w:val="00FC0DF5"/>
    <w:rsid w:val="00FC3BD6"/>
    <w:rsid w:val="00FC3EF5"/>
    <w:rsid w:val="00FC491A"/>
    <w:rsid w:val="00FC49C8"/>
    <w:rsid w:val="00FC4BD2"/>
    <w:rsid w:val="00FC4C76"/>
    <w:rsid w:val="00FC769C"/>
    <w:rsid w:val="00FC7E4B"/>
    <w:rsid w:val="00FD2286"/>
    <w:rsid w:val="00FD6824"/>
    <w:rsid w:val="00FD74B2"/>
    <w:rsid w:val="00FE38BD"/>
    <w:rsid w:val="00FE6079"/>
    <w:rsid w:val="00FF0FAB"/>
    <w:rsid w:val="00FF194B"/>
    <w:rsid w:val="00FF1DCD"/>
    <w:rsid w:val="00FF46B8"/>
    <w:rsid w:val="00FF5C93"/>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8F4B8880-9850-447B-8E08-A810A420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27FC"/>
    <w:pPr>
      <w:spacing w:after="240" w:line="276" w:lineRule="auto"/>
      <w:ind w:left="1418" w:right="-57"/>
      <w:jc w:val="both"/>
    </w:pPr>
    <w:rPr>
      <w:lang w:val="en-GB"/>
    </w:rPr>
  </w:style>
  <w:style w:type="paragraph" w:styleId="Heading1">
    <w:name w:val="heading 1"/>
    <w:basedOn w:val="Normal"/>
    <w:next w:val="Normal"/>
    <w:link w:val="Heading1Char"/>
    <w:autoRedefine/>
    <w:qFormat/>
    <w:rsid w:val="00CE27FC"/>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E27FC"/>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CE27FC"/>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CE27FC"/>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CE27FC"/>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CE27F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E27FC"/>
    <w:pPr>
      <w:spacing w:after="0"/>
      <w:ind w:left="0"/>
      <w:outlineLvl w:val="6"/>
    </w:pPr>
    <w:rPr>
      <w:i/>
      <w:iCs/>
    </w:rPr>
  </w:style>
  <w:style w:type="paragraph" w:styleId="Heading8">
    <w:name w:val="heading 8"/>
    <w:basedOn w:val="Normal"/>
    <w:next w:val="Normal"/>
    <w:link w:val="Heading8Char"/>
    <w:uiPriority w:val="9"/>
    <w:semiHidden/>
    <w:qFormat/>
    <w:rsid w:val="00CE27FC"/>
    <w:pPr>
      <w:numPr>
        <w:ilvl w:val="7"/>
        <w:numId w:val="5"/>
      </w:numPr>
      <w:spacing w:after="0"/>
      <w:outlineLvl w:val="7"/>
    </w:pPr>
  </w:style>
  <w:style w:type="paragraph" w:styleId="Heading9">
    <w:name w:val="heading 9"/>
    <w:basedOn w:val="Normal"/>
    <w:next w:val="Normal"/>
    <w:link w:val="Heading9Char"/>
    <w:uiPriority w:val="9"/>
    <w:semiHidden/>
    <w:qFormat/>
    <w:rsid w:val="00CE27FC"/>
    <w:pPr>
      <w:spacing w:after="0"/>
      <w:ind w:left="1584" w:hanging="1584"/>
      <w:outlineLvl w:val="8"/>
    </w:pPr>
    <w:rPr>
      <w:i/>
      <w:iCs/>
      <w:spacing w:val="5"/>
    </w:rPr>
  </w:style>
  <w:style w:type="character" w:default="1" w:styleId="DefaultParagraphFont">
    <w:name w:val="Default Paragraph Font"/>
    <w:uiPriority w:val="1"/>
    <w:semiHidden/>
    <w:unhideWhenUsed/>
    <w:rsid w:val="00CE27F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E27FC"/>
  </w:style>
  <w:style w:type="character" w:customStyle="1" w:styleId="Heading1Char">
    <w:name w:val="Heading 1 Char"/>
    <w:link w:val="Heading1"/>
    <w:rsid w:val="00CE27FC"/>
    <w:rPr>
      <w:b/>
      <w:bCs/>
      <w:caps/>
      <w:u w:val="single"/>
      <w:lang w:val="en-GB"/>
    </w:rPr>
  </w:style>
  <w:style w:type="character" w:customStyle="1" w:styleId="Heading2Char">
    <w:name w:val="Heading 2 Char"/>
    <w:link w:val="Heading2"/>
    <w:rsid w:val="00CE27FC"/>
    <w:rPr>
      <w:bCs/>
      <w:caps/>
      <w:u w:val="single"/>
      <w:lang w:val="en-GB"/>
    </w:rPr>
  </w:style>
  <w:style w:type="character" w:customStyle="1" w:styleId="Heading3Char">
    <w:name w:val="Heading 3 Char"/>
    <w:link w:val="Heading3"/>
    <w:rsid w:val="00CE27FC"/>
    <w:rPr>
      <w:bCs/>
      <w:u w:val="single"/>
      <w:lang w:val="en-GB"/>
    </w:rPr>
  </w:style>
  <w:style w:type="character" w:customStyle="1" w:styleId="Heading4Char">
    <w:name w:val="Heading 4 Char"/>
    <w:link w:val="Heading4"/>
    <w:rsid w:val="00CE27FC"/>
    <w:rPr>
      <w:bCs/>
      <w:i/>
      <w:iCs/>
      <w:lang w:val="en-GB"/>
    </w:rPr>
  </w:style>
  <w:style w:type="character" w:customStyle="1" w:styleId="Heading5Char">
    <w:name w:val="Heading 5 Char"/>
    <w:link w:val="Heading5"/>
    <w:rsid w:val="00CE27FC"/>
    <w:rPr>
      <w:bCs/>
      <w:color w:val="000000"/>
      <w:lang w:val="en-GB"/>
    </w:rPr>
  </w:style>
  <w:style w:type="character" w:customStyle="1" w:styleId="Heading6Char">
    <w:name w:val="Heading 6 Char"/>
    <w:link w:val="Heading6"/>
    <w:uiPriority w:val="59"/>
    <w:semiHidden/>
    <w:rsid w:val="00CE27FC"/>
    <w:rPr>
      <w:b/>
      <w:bCs/>
      <w:i/>
      <w:iCs/>
      <w:color w:val="7F7F7F"/>
      <w:lang w:val="en-GB"/>
    </w:rPr>
  </w:style>
  <w:style w:type="character" w:customStyle="1" w:styleId="Heading7Char">
    <w:name w:val="Heading 7 Char"/>
    <w:link w:val="Heading7"/>
    <w:uiPriority w:val="9"/>
    <w:semiHidden/>
    <w:rsid w:val="00CE27FC"/>
    <w:rPr>
      <w:i/>
      <w:iCs/>
      <w:lang w:val="en-GB"/>
    </w:rPr>
  </w:style>
  <w:style w:type="character" w:customStyle="1" w:styleId="Heading8Char">
    <w:name w:val="Heading 8 Char"/>
    <w:link w:val="Heading8"/>
    <w:uiPriority w:val="9"/>
    <w:semiHidden/>
    <w:rsid w:val="00CE27FC"/>
    <w:rPr>
      <w:lang w:val="en-GB"/>
    </w:rPr>
  </w:style>
  <w:style w:type="character" w:customStyle="1" w:styleId="Heading9Char">
    <w:name w:val="Heading 9 Char"/>
    <w:link w:val="Heading9"/>
    <w:uiPriority w:val="9"/>
    <w:semiHidden/>
    <w:rsid w:val="00CE27FC"/>
    <w:rPr>
      <w:i/>
      <w:iCs/>
      <w:spacing w:val="5"/>
      <w:lang w:val="en-GB"/>
    </w:rPr>
  </w:style>
  <w:style w:type="paragraph" w:styleId="Title">
    <w:name w:val="Title"/>
    <w:aliases w:val="Title Bold"/>
    <w:basedOn w:val="Normal"/>
    <w:next w:val="Normal"/>
    <w:link w:val="TitleChar"/>
    <w:qFormat/>
    <w:rsid w:val="00CE27F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E27FC"/>
    <w:rPr>
      <w:b/>
      <w:caps/>
      <w:spacing w:val="5"/>
      <w:u w:val="single"/>
      <w:lang w:val="en-GB"/>
    </w:rPr>
  </w:style>
  <w:style w:type="paragraph" w:styleId="Subtitle">
    <w:name w:val="Subtitle"/>
    <w:basedOn w:val="Normal"/>
    <w:next w:val="Normal"/>
    <w:link w:val="SubtitleChar"/>
    <w:qFormat/>
    <w:rsid w:val="00CE27FC"/>
    <w:pPr>
      <w:spacing w:after="600"/>
    </w:pPr>
    <w:rPr>
      <w:i/>
      <w:iCs/>
      <w:spacing w:val="13"/>
      <w:sz w:val="24"/>
      <w:szCs w:val="24"/>
    </w:rPr>
  </w:style>
  <w:style w:type="character" w:customStyle="1" w:styleId="SubtitleChar">
    <w:name w:val="Subtitle Char"/>
    <w:link w:val="Subtitle"/>
    <w:rsid w:val="00CE27FC"/>
    <w:rPr>
      <w:i/>
      <w:iCs/>
      <w:spacing w:val="13"/>
      <w:sz w:val="24"/>
      <w:szCs w:val="24"/>
      <w:lang w:val="en-GB"/>
    </w:rPr>
  </w:style>
  <w:style w:type="paragraph" w:customStyle="1" w:styleId="CoverPageTitle">
    <w:name w:val="Cover Page Title"/>
    <w:basedOn w:val="Normal"/>
    <w:link w:val="CoverPageTitleChar"/>
    <w:qFormat/>
    <w:rsid w:val="00CE27FC"/>
    <w:pPr>
      <w:spacing w:line="360" w:lineRule="auto"/>
      <w:ind w:left="1701" w:right="1650"/>
      <w:jc w:val="center"/>
    </w:pPr>
    <w:rPr>
      <w:rFonts w:cs="Arial"/>
      <w:b/>
      <w:sz w:val="28"/>
      <w:szCs w:val="28"/>
    </w:rPr>
  </w:style>
  <w:style w:type="character" w:customStyle="1" w:styleId="CoverPageTitleChar">
    <w:name w:val="Cover Page Title Char"/>
    <w:link w:val="CoverPageTitle"/>
    <w:rsid w:val="00CE27FC"/>
    <w:rPr>
      <w:rFonts w:cs="Arial"/>
      <w:b/>
      <w:sz w:val="28"/>
      <w:szCs w:val="28"/>
      <w:lang w:val="en-GB"/>
    </w:rPr>
  </w:style>
  <w:style w:type="paragraph" w:styleId="ListParagraph">
    <w:name w:val="List Paragraph"/>
    <w:basedOn w:val="Normal"/>
    <w:link w:val="ListParagraphChar"/>
    <w:uiPriority w:val="34"/>
    <w:rsid w:val="00CE27FC"/>
    <w:pPr>
      <w:ind w:left="720"/>
      <w:contextualSpacing/>
    </w:pPr>
  </w:style>
  <w:style w:type="character" w:customStyle="1" w:styleId="ListParagraphChar">
    <w:name w:val="List Paragraph Char"/>
    <w:link w:val="ListParagraph"/>
    <w:uiPriority w:val="34"/>
    <w:rsid w:val="00CE27FC"/>
    <w:rPr>
      <w:lang w:val="en-GB"/>
    </w:rPr>
  </w:style>
  <w:style w:type="table" w:styleId="TableGrid">
    <w:name w:val="Table Grid"/>
    <w:basedOn w:val="TableNormal"/>
    <w:uiPriority w:val="59"/>
    <w:rsid w:val="00CE27F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E27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27FC"/>
    <w:rPr>
      <w:rFonts w:ascii="Tahoma" w:hAnsi="Tahoma" w:cs="Tahoma"/>
      <w:sz w:val="16"/>
      <w:szCs w:val="16"/>
      <w:lang w:val="en-GB"/>
    </w:rPr>
  </w:style>
  <w:style w:type="paragraph" w:customStyle="1" w:styleId="FigureTitle">
    <w:name w:val="Figure Title"/>
    <w:basedOn w:val="Normal"/>
    <w:link w:val="FigureTitleChar"/>
    <w:qFormat/>
    <w:rsid w:val="00CE27FC"/>
    <w:pPr>
      <w:keepNext/>
      <w:keepLines/>
      <w:spacing w:before="240" w:after="80"/>
      <w:jc w:val="center"/>
    </w:pPr>
    <w:rPr>
      <w:b/>
      <w:caps/>
      <w:u w:val="single"/>
    </w:rPr>
  </w:style>
  <w:style w:type="paragraph" w:styleId="TOC1">
    <w:name w:val="toc 1"/>
    <w:basedOn w:val="Normal"/>
    <w:next w:val="Normal"/>
    <w:autoRedefine/>
    <w:uiPriority w:val="39"/>
    <w:unhideWhenUsed/>
    <w:rsid w:val="00CE27FC"/>
    <w:pPr>
      <w:spacing w:after="100"/>
      <w:ind w:left="0"/>
    </w:pPr>
    <w:rPr>
      <w:caps/>
    </w:rPr>
  </w:style>
  <w:style w:type="paragraph" w:styleId="TOC2">
    <w:name w:val="toc 2"/>
    <w:basedOn w:val="Normal"/>
    <w:next w:val="Normal"/>
    <w:autoRedefine/>
    <w:uiPriority w:val="39"/>
    <w:unhideWhenUsed/>
    <w:rsid w:val="00CE27F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E27FC"/>
    <w:pPr>
      <w:spacing w:after="100"/>
      <w:ind w:left="0"/>
    </w:pPr>
  </w:style>
  <w:style w:type="paragraph" w:styleId="TOC4">
    <w:name w:val="toc 4"/>
    <w:basedOn w:val="Normal"/>
    <w:next w:val="Normal"/>
    <w:autoRedefine/>
    <w:uiPriority w:val="39"/>
    <w:unhideWhenUsed/>
    <w:rsid w:val="00CE27FC"/>
    <w:pPr>
      <w:spacing w:after="100"/>
      <w:ind w:left="0"/>
    </w:pPr>
  </w:style>
  <w:style w:type="paragraph" w:styleId="TOC5">
    <w:name w:val="toc 5"/>
    <w:basedOn w:val="Normal"/>
    <w:next w:val="Normal"/>
    <w:autoRedefine/>
    <w:uiPriority w:val="39"/>
    <w:unhideWhenUsed/>
    <w:rsid w:val="00CE27FC"/>
    <w:pPr>
      <w:spacing w:after="100"/>
      <w:ind w:left="0"/>
    </w:pPr>
  </w:style>
  <w:style w:type="paragraph" w:customStyle="1" w:styleId="Dashlist">
    <w:name w:val="Dash list"/>
    <w:basedOn w:val="Normal"/>
    <w:link w:val="DashlistChar"/>
    <w:qFormat/>
    <w:rsid w:val="00CE27FC"/>
    <w:pPr>
      <w:numPr>
        <w:numId w:val="3"/>
      </w:numPr>
      <w:spacing w:after="0" w:line="240" w:lineRule="auto"/>
      <w:ind w:left="1777" w:right="0"/>
    </w:pPr>
  </w:style>
  <w:style w:type="character" w:customStyle="1" w:styleId="DashlistChar">
    <w:name w:val="Dash list Char"/>
    <w:link w:val="Dashlist"/>
    <w:rsid w:val="00CE27FC"/>
    <w:rPr>
      <w:lang w:val="en-GB"/>
    </w:rPr>
  </w:style>
  <w:style w:type="paragraph" w:customStyle="1" w:styleId="Bodyjustified">
    <w:name w:val="Body justified"/>
    <w:link w:val="BodyjustifiedChar"/>
    <w:uiPriority w:val="99"/>
    <w:rsid w:val="00CE27F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E27FC"/>
    <w:rPr>
      <w:rFonts w:eastAsia="Arial" w:cs="Helvetica"/>
      <w:color w:val="000000"/>
      <w:w w:val="0"/>
      <w:lang w:val="en-GB"/>
    </w:rPr>
  </w:style>
  <w:style w:type="paragraph" w:customStyle="1" w:styleId="BulletList">
    <w:name w:val="Bullet List"/>
    <w:basedOn w:val="ListParagraph"/>
    <w:link w:val="BulletListChar"/>
    <w:qFormat/>
    <w:rsid w:val="00CE27FC"/>
    <w:pPr>
      <w:numPr>
        <w:numId w:val="4"/>
      </w:numPr>
      <w:ind w:left="1777" w:right="0"/>
    </w:pPr>
  </w:style>
  <w:style w:type="character" w:customStyle="1" w:styleId="BulletListChar">
    <w:name w:val="Bullet List Char"/>
    <w:link w:val="BulletList"/>
    <w:rsid w:val="00CE27FC"/>
    <w:rPr>
      <w:lang w:val="en-GB"/>
    </w:rPr>
  </w:style>
  <w:style w:type="paragraph" w:customStyle="1" w:styleId="numericallist">
    <w:name w:val="numerical list"/>
    <w:basedOn w:val="Normal"/>
    <w:link w:val="numericallistChar"/>
    <w:qFormat/>
    <w:rsid w:val="00CE27FC"/>
    <w:pPr>
      <w:numPr>
        <w:ilvl w:val="6"/>
        <w:numId w:val="5"/>
      </w:numPr>
      <w:spacing w:after="0" w:line="240" w:lineRule="auto"/>
    </w:pPr>
  </w:style>
  <w:style w:type="character" w:customStyle="1" w:styleId="numericallistChar">
    <w:name w:val="numerical list Char"/>
    <w:link w:val="numericallist"/>
    <w:rsid w:val="00CE27FC"/>
    <w:rPr>
      <w:lang w:val="en-GB"/>
    </w:rPr>
  </w:style>
  <w:style w:type="character" w:styleId="PlaceholderText">
    <w:name w:val="Placeholder Text"/>
    <w:basedOn w:val="DefaultParagraphFont"/>
    <w:uiPriority w:val="99"/>
    <w:semiHidden/>
    <w:rsid w:val="00CE27FC"/>
    <w:rPr>
      <w:color w:val="808080"/>
    </w:rPr>
  </w:style>
  <w:style w:type="paragraph" w:customStyle="1" w:styleId="Leftalign">
    <w:name w:val="Left align"/>
    <w:basedOn w:val="Normal"/>
    <w:link w:val="LeftalignChar"/>
    <w:qFormat/>
    <w:rsid w:val="00CE27FC"/>
    <w:pPr>
      <w:spacing w:after="0" w:line="240" w:lineRule="auto"/>
      <w:ind w:left="0" w:right="0"/>
    </w:pPr>
    <w:rPr>
      <w:rFonts w:eastAsia="Arial" w:cs="Arial"/>
    </w:rPr>
  </w:style>
  <w:style w:type="character" w:customStyle="1" w:styleId="LeftalignChar">
    <w:name w:val="Left align Char"/>
    <w:link w:val="Leftalign"/>
    <w:rsid w:val="00CE27FC"/>
    <w:rPr>
      <w:rFonts w:eastAsia="Arial" w:cs="Arial"/>
      <w:lang w:val="en-GB"/>
    </w:rPr>
  </w:style>
  <w:style w:type="character" w:styleId="Hyperlink">
    <w:name w:val="Hyperlink"/>
    <w:basedOn w:val="DefaultParagraphFont"/>
    <w:rsid w:val="00CE27FC"/>
    <w:rPr>
      <w:color w:val="0000FF" w:themeColor="hyperlink"/>
      <w:u w:val="none"/>
    </w:rPr>
  </w:style>
  <w:style w:type="character" w:customStyle="1" w:styleId="FigureTitleChar">
    <w:name w:val="Figure Title Char"/>
    <w:basedOn w:val="DefaultParagraphFont"/>
    <w:link w:val="FigureTitle"/>
    <w:rsid w:val="00CE27FC"/>
    <w:rPr>
      <w:b/>
      <w:caps/>
      <w:u w:val="single"/>
      <w:lang w:val="en-GB"/>
    </w:rPr>
  </w:style>
  <w:style w:type="paragraph" w:customStyle="1" w:styleId="BASEDON">
    <w:name w:val="BASED ON"/>
    <w:basedOn w:val="CoverPageTitle"/>
    <w:link w:val="BASEDONChar"/>
    <w:qFormat/>
    <w:rsid w:val="00CE27FC"/>
    <w:pPr>
      <w:spacing w:before="360" w:after="480"/>
    </w:pPr>
    <w:rPr>
      <w:caps/>
    </w:rPr>
  </w:style>
  <w:style w:type="character" w:customStyle="1" w:styleId="BASEDONChar">
    <w:name w:val="BASED ON Char"/>
    <w:link w:val="BASEDON"/>
    <w:rsid w:val="00CE27FC"/>
    <w:rPr>
      <w:rFonts w:cs="Arial"/>
      <w:b/>
      <w:caps/>
      <w:sz w:val="28"/>
      <w:szCs w:val="28"/>
      <w:lang w:val="en-GB"/>
    </w:rPr>
  </w:style>
  <w:style w:type="paragraph" w:customStyle="1" w:styleId="NOTES">
    <w:name w:val="NOTES"/>
    <w:link w:val="NOTESChar"/>
    <w:qFormat/>
    <w:rsid w:val="00CE27FC"/>
    <w:pPr>
      <w:keepNext/>
      <w:spacing w:before="240"/>
      <w:ind w:firstLine="1440"/>
    </w:pPr>
    <w:rPr>
      <w:rFonts w:eastAsia="Arial" w:cs="Helvetica"/>
      <w:b/>
      <w:caps/>
      <w:color w:val="000000"/>
      <w:u w:val="single"/>
      <w:lang w:val="en-GB"/>
    </w:rPr>
  </w:style>
  <w:style w:type="character" w:customStyle="1" w:styleId="NOTESChar">
    <w:name w:val="NOTES Char"/>
    <w:link w:val="NOTES"/>
    <w:rsid w:val="00CE27FC"/>
    <w:rPr>
      <w:rFonts w:eastAsia="Arial" w:cs="Helvetica"/>
      <w:b/>
      <w:caps/>
      <w:color w:val="000000"/>
      <w:u w:val="single"/>
      <w:lang w:val="en-GB"/>
    </w:rPr>
  </w:style>
  <w:style w:type="paragraph" w:customStyle="1" w:styleId="TableTitle">
    <w:name w:val="Table Title"/>
    <w:basedOn w:val="BodyText"/>
    <w:link w:val="TableTitleChar"/>
    <w:qFormat/>
    <w:rsid w:val="00CE27F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E27F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E27FC"/>
    <w:rPr>
      <w:lang w:val="fr-FR" w:eastAsia="fr-FR"/>
    </w:rPr>
  </w:style>
  <w:style w:type="character" w:customStyle="1" w:styleId="TableTitleChar">
    <w:name w:val="Table Title Char"/>
    <w:link w:val="TableTitle"/>
    <w:rsid w:val="00CE27FC"/>
    <w:rPr>
      <w:b/>
      <w:caps/>
      <w:u w:val="single"/>
      <w:lang w:eastAsia="fr-FR"/>
    </w:rPr>
  </w:style>
  <w:style w:type="paragraph" w:customStyle="1" w:styleId="Bullet2">
    <w:name w:val="Bullet 2"/>
    <w:qFormat/>
    <w:rsid w:val="00CE27FC"/>
    <w:pPr>
      <w:numPr>
        <w:numId w:val="6"/>
      </w:numPr>
      <w:ind w:left="2344"/>
    </w:pPr>
    <w:rPr>
      <w:lang w:val="en-GB"/>
    </w:rPr>
  </w:style>
  <w:style w:type="paragraph" w:customStyle="1" w:styleId="Aligncenter">
    <w:name w:val="Align center"/>
    <w:basedOn w:val="Bodyjustified"/>
    <w:link w:val="AligncenterChar"/>
    <w:qFormat/>
    <w:rsid w:val="00CE27FC"/>
    <w:pPr>
      <w:keepNext/>
    </w:pPr>
  </w:style>
  <w:style w:type="character" w:customStyle="1" w:styleId="AligncenterChar">
    <w:name w:val="Align center Char"/>
    <w:link w:val="Aligncenter"/>
    <w:rsid w:val="00CE27FC"/>
    <w:rPr>
      <w:rFonts w:eastAsia="Arial" w:cs="Helvetica"/>
      <w:color w:val="000000"/>
      <w:w w:val="0"/>
      <w:lang w:val="en-GB"/>
    </w:rPr>
  </w:style>
  <w:style w:type="paragraph" w:customStyle="1" w:styleId="alphabeticallist">
    <w:name w:val="alphabetical list"/>
    <w:basedOn w:val="BodyText"/>
    <w:link w:val="alphabeticallistChar"/>
    <w:qFormat/>
    <w:rsid w:val="00CE27FC"/>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E27FC"/>
    <w:rPr>
      <w:lang w:val="en-GB" w:eastAsia="fr-FR"/>
    </w:rPr>
  </w:style>
  <w:style w:type="paragraph" w:styleId="ListNumber">
    <w:name w:val="List Number"/>
    <w:basedOn w:val="Normal"/>
    <w:uiPriority w:val="99"/>
    <w:semiHidden/>
    <w:unhideWhenUsed/>
    <w:rsid w:val="00CE27FC"/>
    <w:pPr>
      <w:numPr>
        <w:numId w:val="1"/>
      </w:numPr>
      <w:contextualSpacing/>
    </w:pPr>
  </w:style>
  <w:style w:type="paragraph" w:styleId="ListNumber2">
    <w:name w:val="List Number 2"/>
    <w:basedOn w:val="Normal"/>
    <w:uiPriority w:val="99"/>
    <w:semiHidden/>
    <w:unhideWhenUsed/>
    <w:rsid w:val="00CE27FC"/>
    <w:pPr>
      <w:numPr>
        <w:numId w:val="2"/>
      </w:numPr>
      <w:contextualSpacing/>
    </w:pPr>
  </w:style>
  <w:style w:type="paragraph" w:customStyle="1" w:styleId="Title2">
    <w:name w:val="Title 2"/>
    <w:basedOn w:val="Normal"/>
    <w:link w:val="Title2Char"/>
    <w:qFormat/>
    <w:rsid w:val="00CE27F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E27FC"/>
    <w:rPr>
      <w:caps/>
      <w:u w:val="single"/>
      <w:lang w:val="en-GB"/>
    </w:rPr>
  </w:style>
  <w:style w:type="paragraph" w:customStyle="1" w:styleId="NB">
    <w:name w:val="N.B."/>
    <w:link w:val="NBChar"/>
    <w:qFormat/>
    <w:rsid w:val="00CE27FC"/>
    <w:pPr>
      <w:keepNext/>
      <w:spacing w:before="240"/>
      <w:ind w:left="1418"/>
    </w:pPr>
    <w:rPr>
      <w:b/>
      <w:caps/>
      <w:u w:val="single"/>
      <w:lang w:val="en-GB"/>
    </w:rPr>
  </w:style>
  <w:style w:type="character" w:customStyle="1" w:styleId="NBChar">
    <w:name w:val="N.B. Char"/>
    <w:basedOn w:val="DefaultParagraphFont"/>
    <w:link w:val="NB"/>
    <w:rsid w:val="00CE27FC"/>
    <w:rPr>
      <w:b/>
      <w:caps/>
      <w:u w:val="single"/>
      <w:lang w:val="en-GB"/>
    </w:rPr>
  </w:style>
  <w:style w:type="paragraph" w:customStyle="1" w:styleId="AppendixTitle">
    <w:name w:val="Appendix Title"/>
    <w:basedOn w:val="Normal"/>
    <w:qFormat/>
    <w:rsid w:val="00CE27FC"/>
    <w:pPr>
      <w:keepNext/>
      <w:keepLines/>
      <w:spacing w:after="0"/>
      <w:jc w:val="center"/>
    </w:pPr>
    <w:rPr>
      <w:b/>
      <w:caps/>
      <w:spacing w:val="5"/>
      <w:u w:val="single"/>
    </w:rPr>
  </w:style>
  <w:style w:type="paragraph" w:styleId="Header">
    <w:name w:val="header"/>
    <w:basedOn w:val="Normal"/>
    <w:link w:val="HeaderChar"/>
    <w:uiPriority w:val="99"/>
    <w:unhideWhenUsed/>
    <w:rsid w:val="00CE27F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E27FC"/>
    <w:rPr>
      <w:lang w:val="en-GB"/>
    </w:rPr>
  </w:style>
  <w:style w:type="paragraph" w:styleId="Footer">
    <w:name w:val="footer"/>
    <w:basedOn w:val="Normal"/>
    <w:link w:val="FooterChar"/>
    <w:uiPriority w:val="99"/>
    <w:unhideWhenUsed/>
    <w:rsid w:val="00CE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27FC"/>
    <w:rPr>
      <w:lang w:val="en-GB"/>
    </w:rPr>
  </w:style>
  <w:style w:type="paragraph" w:customStyle="1" w:styleId="Rightalign">
    <w:name w:val="Right align"/>
    <w:basedOn w:val="Normal"/>
    <w:link w:val="RightalignChar"/>
    <w:qFormat/>
    <w:rsid w:val="00CE27FC"/>
    <w:pPr>
      <w:spacing w:after="0" w:line="240" w:lineRule="auto"/>
      <w:ind w:left="0" w:right="0"/>
    </w:pPr>
    <w:rPr>
      <w:rFonts w:eastAsia="Arial" w:cs="Arial"/>
    </w:rPr>
  </w:style>
  <w:style w:type="character" w:customStyle="1" w:styleId="RightalignChar">
    <w:name w:val="Right align Char"/>
    <w:link w:val="Rightalign"/>
    <w:rsid w:val="00CE27FC"/>
    <w:rPr>
      <w:rFonts w:eastAsia="Arial" w:cs="Arial"/>
      <w:lang w:val="en-GB"/>
    </w:rPr>
  </w:style>
  <w:style w:type="numbering" w:customStyle="1" w:styleId="NoList1">
    <w:name w:val="No List1"/>
    <w:next w:val="NoList"/>
    <w:uiPriority w:val="99"/>
    <w:semiHidden/>
    <w:unhideWhenUsed/>
    <w:rsid w:val="00CE27FC"/>
  </w:style>
  <w:style w:type="paragraph" w:customStyle="1" w:styleId="Tableofcontents">
    <w:name w:val="Table of contents"/>
    <w:basedOn w:val="Normal"/>
    <w:link w:val="TableofcontentsChar"/>
    <w:qFormat/>
    <w:rsid w:val="00CE27F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E27FC"/>
    <w:rPr>
      <w:b/>
      <w:bCs/>
      <w:caps/>
      <w:u w:val="single"/>
      <w:lang w:val="en-GB" w:bidi="en-US"/>
    </w:rPr>
  </w:style>
  <w:style w:type="paragraph" w:customStyle="1" w:styleId="superscript">
    <w:name w:val="superscript"/>
    <w:basedOn w:val="Normal"/>
    <w:link w:val="superscriptChar"/>
    <w:qFormat/>
    <w:rsid w:val="00CE27FC"/>
    <w:pPr>
      <w:spacing w:after="0" w:line="240" w:lineRule="auto"/>
      <w:ind w:left="0" w:right="0"/>
    </w:pPr>
    <w:rPr>
      <w:vertAlign w:val="superscript"/>
    </w:rPr>
  </w:style>
  <w:style w:type="character" w:customStyle="1" w:styleId="superscriptChar">
    <w:name w:val="superscript Char"/>
    <w:link w:val="superscript"/>
    <w:rsid w:val="00CE27FC"/>
    <w:rPr>
      <w:vertAlign w:val="superscript"/>
      <w:lang w:val="en-GB"/>
    </w:rPr>
  </w:style>
  <w:style w:type="paragraph" w:customStyle="1" w:styleId="subscript">
    <w:name w:val="subscript"/>
    <w:basedOn w:val="Normal"/>
    <w:link w:val="subscriptChar"/>
    <w:qFormat/>
    <w:rsid w:val="00CE27FC"/>
    <w:pPr>
      <w:spacing w:after="0" w:line="240" w:lineRule="auto"/>
      <w:ind w:left="0" w:right="0"/>
    </w:pPr>
    <w:rPr>
      <w:vertAlign w:val="subscript"/>
    </w:rPr>
  </w:style>
  <w:style w:type="character" w:customStyle="1" w:styleId="subscriptChar">
    <w:name w:val="subscript Char"/>
    <w:link w:val="subscript"/>
    <w:rsid w:val="00CE27FC"/>
    <w:rPr>
      <w:vertAlign w:val="subscript"/>
      <w:lang w:val="en-GB"/>
    </w:rPr>
  </w:style>
  <w:style w:type="numbering" w:customStyle="1" w:styleId="NoList2">
    <w:name w:val="No List2"/>
    <w:next w:val="NoList"/>
    <w:uiPriority w:val="99"/>
    <w:semiHidden/>
    <w:unhideWhenUsed/>
    <w:rsid w:val="00CE27FC"/>
  </w:style>
  <w:style w:type="numbering" w:customStyle="1" w:styleId="NoList11">
    <w:name w:val="No List11"/>
    <w:next w:val="NoList"/>
    <w:uiPriority w:val="99"/>
    <w:semiHidden/>
    <w:unhideWhenUsed/>
    <w:rsid w:val="00CE27FC"/>
  </w:style>
  <w:style w:type="paragraph" w:customStyle="1" w:styleId="rightindent">
    <w:name w:val="right indent"/>
    <w:basedOn w:val="Rightalign"/>
    <w:link w:val="rightindentChar"/>
    <w:qFormat/>
    <w:rsid w:val="00CE27FC"/>
    <w:pPr>
      <w:tabs>
        <w:tab w:val="left" w:pos="7920"/>
      </w:tabs>
    </w:pPr>
  </w:style>
  <w:style w:type="character" w:customStyle="1" w:styleId="rightindentChar">
    <w:name w:val="right indent Char"/>
    <w:link w:val="rightindent"/>
    <w:rsid w:val="00CE27FC"/>
    <w:rPr>
      <w:rFonts w:eastAsia="Arial" w:cs="Arial"/>
      <w:lang w:val="en-GB"/>
    </w:rPr>
  </w:style>
  <w:style w:type="paragraph" w:styleId="TOCHeading">
    <w:name w:val="TOC Heading"/>
    <w:basedOn w:val="Heading1"/>
    <w:next w:val="Normal"/>
    <w:link w:val="TOCHeadingChar"/>
    <w:uiPriority w:val="39"/>
    <w:semiHidden/>
    <w:unhideWhenUsed/>
    <w:qFormat/>
    <w:rsid w:val="00CE27F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E27F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E27FC"/>
    <w:pPr>
      <w:numPr>
        <w:numId w:val="7"/>
      </w:numPr>
      <w:ind w:left="2344"/>
    </w:pPr>
    <w:rPr>
      <w:lang w:val="en-GB"/>
    </w:rPr>
  </w:style>
  <w:style w:type="paragraph" w:customStyle="1" w:styleId="numericalroman">
    <w:name w:val="numerical roman"/>
    <w:basedOn w:val="ListParagraph"/>
    <w:qFormat/>
    <w:rsid w:val="00CE27FC"/>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CE27F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E27FC"/>
    <w:rPr>
      <w:color w:val="800080" w:themeColor="followedHyperlink"/>
      <w:u w:val="single"/>
    </w:rPr>
  </w:style>
  <w:style w:type="character" w:styleId="BookTitle">
    <w:name w:val="Book Title"/>
    <w:basedOn w:val="DefaultParagraphFont"/>
    <w:uiPriority w:val="99"/>
    <w:rsid w:val="00CE27FC"/>
    <w:rPr>
      <w:b/>
      <w:bCs/>
      <w:i/>
      <w:iCs/>
      <w:spacing w:val="5"/>
    </w:rPr>
  </w:style>
  <w:style w:type="character" w:styleId="Emphasis">
    <w:name w:val="Emphasis"/>
    <w:basedOn w:val="DefaultParagraphFont"/>
    <w:uiPriority w:val="20"/>
    <w:rsid w:val="00CE27FC"/>
    <w:rPr>
      <w:i/>
      <w:iCs/>
    </w:rPr>
  </w:style>
  <w:style w:type="character" w:styleId="IntenseEmphasis">
    <w:name w:val="Intense Emphasis"/>
    <w:basedOn w:val="DefaultParagraphFont"/>
    <w:uiPriority w:val="21"/>
    <w:rsid w:val="00CE27FC"/>
    <w:rPr>
      <w:i/>
      <w:iCs/>
      <w:color w:val="4F81BD" w:themeColor="accent1"/>
    </w:rPr>
  </w:style>
  <w:style w:type="paragraph" w:styleId="IntenseQuote">
    <w:name w:val="Intense Quote"/>
    <w:basedOn w:val="Normal"/>
    <w:next w:val="Normal"/>
    <w:link w:val="IntenseQuoteChar"/>
    <w:uiPriority w:val="30"/>
    <w:rsid w:val="00CE27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E27FC"/>
    <w:rPr>
      <w:i/>
      <w:iCs/>
      <w:color w:val="4F81BD" w:themeColor="accent1"/>
      <w:lang w:val="en-GB"/>
    </w:rPr>
  </w:style>
  <w:style w:type="character" w:styleId="IntenseReference">
    <w:name w:val="Intense Reference"/>
    <w:basedOn w:val="DefaultParagraphFont"/>
    <w:uiPriority w:val="32"/>
    <w:rsid w:val="00CE27FC"/>
    <w:rPr>
      <w:b/>
      <w:bCs/>
      <w:smallCaps/>
      <w:color w:val="4F81BD" w:themeColor="accent1"/>
      <w:spacing w:val="5"/>
    </w:rPr>
  </w:style>
  <w:style w:type="paragraph" w:styleId="NoSpacing">
    <w:name w:val="No Spacing"/>
    <w:uiPriority w:val="1"/>
    <w:rsid w:val="00CE27FC"/>
    <w:pPr>
      <w:ind w:left="1418" w:right="-57"/>
      <w:jc w:val="both"/>
    </w:pPr>
    <w:rPr>
      <w:lang w:val="en-GB"/>
    </w:rPr>
  </w:style>
  <w:style w:type="paragraph" w:styleId="Quote">
    <w:name w:val="Quote"/>
    <w:basedOn w:val="Normal"/>
    <w:next w:val="Normal"/>
    <w:link w:val="QuoteChar"/>
    <w:uiPriority w:val="29"/>
    <w:rsid w:val="00CE27F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E27FC"/>
    <w:rPr>
      <w:i/>
      <w:iCs/>
      <w:color w:val="404040" w:themeColor="text1" w:themeTint="BF"/>
      <w:lang w:val="en-GB"/>
    </w:rPr>
  </w:style>
  <w:style w:type="character" w:styleId="Strong">
    <w:name w:val="Strong"/>
    <w:basedOn w:val="DefaultParagraphFont"/>
    <w:uiPriority w:val="22"/>
    <w:rsid w:val="00CE27FC"/>
    <w:rPr>
      <w:b/>
      <w:bCs/>
    </w:rPr>
  </w:style>
  <w:style w:type="character" w:styleId="SubtleEmphasis">
    <w:name w:val="Subtle Emphasis"/>
    <w:basedOn w:val="DefaultParagraphFont"/>
    <w:uiPriority w:val="19"/>
    <w:rsid w:val="00CE27FC"/>
    <w:rPr>
      <w:i/>
      <w:iCs/>
      <w:color w:val="404040" w:themeColor="text1" w:themeTint="BF"/>
    </w:rPr>
  </w:style>
  <w:style w:type="character" w:styleId="SubtleReference">
    <w:name w:val="Subtle Reference"/>
    <w:basedOn w:val="DefaultParagraphFont"/>
    <w:uiPriority w:val="31"/>
    <w:rsid w:val="00CE27FC"/>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1043%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4F2A1E-CEE8-4236-BF8D-1C8D7A36E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17520</TotalTime>
  <Pages>24</Pages>
  <Words>4098</Words>
  <Characters>23362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27406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365</cp:revision>
  <cp:lastPrinted>2015-04-02T11:43:00Z</cp:lastPrinted>
  <dcterms:created xsi:type="dcterms:W3CDTF">2014-04-29T09:33:00Z</dcterms:created>
  <dcterms:modified xsi:type="dcterms:W3CDTF">2017-09-21T09:59:00Z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