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A83837" w:rsidRDefault="00A8383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6A421A">
                              <w:rPr>
                                <w:noProof/>
                              </w:rPr>
                              <w:t>1</w:t>
                            </w:r>
                            <w:r w:rsidRPr="008F1E74">
                              <w:fldChar w:fldCharType="end"/>
                            </w:r>
                            <w:r w:rsidRPr="008F1E74">
                              <w:t xml:space="preserve"> of </w:t>
                            </w:r>
                            <w:r w:rsidR="00E1461D">
                              <w:fldChar w:fldCharType="begin"/>
                            </w:r>
                            <w:r w:rsidR="00E1461D">
                              <w:instrText xml:space="preserve"> NUMPAGES  \* Arabic  \* MERGEFORMAT </w:instrText>
                            </w:r>
                            <w:r w:rsidR="00E1461D">
                              <w:fldChar w:fldCharType="separate"/>
                            </w:r>
                            <w:r w:rsidR="006A421A">
                              <w:rPr>
                                <w:noProof/>
                              </w:rPr>
                              <w:t>24</w:t>
                            </w:r>
                            <w:r w:rsidR="00E1461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A83837" w:rsidRDefault="00A8383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6A421A">
                        <w:rPr>
                          <w:noProof/>
                        </w:rPr>
                        <w:t>1</w:t>
                      </w:r>
                      <w:r w:rsidRPr="008F1E74">
                        <w:fldChar w:fldCharType="end"/>
                      </w:r>
                      <w:r w:rsidRPr="008F1E74">
                        <w:t xml:space="preserve"> of </w:t>
                      </w:r>
                      <w:r w:rsidR="00E1461D">
                        <w:fldChar w:fldCharType="begin"/>
                      </w:r>
                      <w:r w:rsidR="00E1461D">
                        <w:instrText xml:space="preserve"> NUMPAGES  \* Arabic  \* MERGEFORMAT </w:instrText>
                      </w:r>
                      <w:r w:rsidR="00E1461D">
                        <w:fldChar w:fldCharType="separate"/>
                      </w:r>
                      <w:r w:rsidR="006A421A">
                        <w:rPr>
                          <w:noProof/>
                        </w:rPr>
                        <w:t>24</w:t>
                      </w:r>
                      <w:r w:rsidR="00E1461D">
                        <w:rPr>
                          <w:noProof/>
                        </w:rPr>
                        <w:fldChar w:fldCharType="end"/>
                      </w:r>
                    </w:p>
                  </w:txbxContent>
                </v:textbox>
              </v:shape>
            </w:pict>
          </mc:Fallback>
        </mc:AlternateContent>
      </w:r>
    </w:p>
    <w:p w14:paraId="59B7634F" w14:textId="3DE76121"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351B4117"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C03135">
        <w:rPr>
          <w:rFonts w:eastAsia="Arial"/>
        </w:rPr>
        <w:t xml:space="preserve">201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C03135">
        <w:rPr>
          <w:rFonts w:eastAsia="Arial"/>
        </w:rPr>
        <w:t>209</w:t>
      </w:r>
      <w:r w:rsidR="008A4AFB">
        <w:rPr>
          <w:rFonts w:eastAsia="Arial"/>
        </w:rPr>
        <w:t xml:space="preserve"> and EH50201 to EH50209</w:t>
      </w:r>
    </w:p>
    <w:p w14:paraId="404DB556" w14:textId="6962D392"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C03135">
        <w:t>3</w:t>
      </w:r>
      <w:bookmarkStart w:id="0" w:name="_GoBack"/>
      <w:bookmarkEnd w:id="0"/>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74843C7E" w:rsidR="008B5CFD" w:rsidRPr="00240DB1" w:rsidRDefault="008B5CFD" w:rsidP="00EE5C41">
            <w:pPr>
              <w:pStyle w:val="Leftalign"/>
              <w:jc w:val="left"/>
            </w:pPr>
            <w:commentRangeStart w:id="1"/>
            <w:r w:rsidRPr="00240DB1">
              <w:t>Issue</w:t>
            </w:r>
            <w:r w:rsidR="00097C2F">
              <w:t xml:space="preserve"> </w:t>
            </w:r>
            <w:r w:rsidR="00EE5C41">
              <w:t>6</w:t>
            </w:r>
            <w:r w:rsidR="00DB3C47">
              <w:t xml:space="preserve"> Draft </w:t>
            </w:r>
            <w:r w:rsidR="00EE5C41">
              <w:t>A</w:t>
            </w:r>
            <w:commentRangeEnd w:id="1"/>
            <w:r w:rsidR="000E6210">
              <w:rPr>
                <w:rStyle w:val="CommentReference"/>
                <w:rFonts w:eastAsia="Times New Roman" w:cs="Times New Roman"/>
              </w:rPr>
              <w:commentReference w:id="1"/>
            </w:r>
          </w:p>
        </w:tc>
        <w:tc>
          <w:tcPr>
            <w:tcW w:w="4349" w:type="dxa"/>
            <w:shd w:val="clear" w:color="auto" w:fill="auto"/>
            <w:vAlign w:val="center"/>
          </w:tcPr>
          <w:p w14:paraId="698FE275" w14:textId="3D56C9C7" w:rsidR="008B5CFD" w:rsidRPr="00240DB1" w:rsidRDefault="00893FE8" w:rsidP="00EE5C41">
            <w:pPr>
              <w:pStyle w:val="Leftalign"/>
              <w:jc w:val="left"/>
            </w:pPr>
            <w:r>
              <w:t>September</w:t>
            </w:r>
            <w:r w:rsidR="000547FA" w:rsidRPr="00240DB1">
              <w:t xml:space="preserve"> 201</w:t>
            </w:r>
            <w:r w:rsidR="00EE5C41">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71A9F1E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E5C41">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A81E40B" w:rsidR="00B22DBF" w:rsidRPr="00240DB1" w:rsidRDefault="00E1461D" w:rsidP="00EE5C41">
            <w:pPr>
              <w:pStyle w:val="Leftalign"/>
              <w:jc w:val="left"/>
            </w:pPr>
            <w:hyperlink r:id="rId17" w:history="1">
              <w:r w:rsidR="00EE5C41">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7E9AFA82" w14:textId="77777777" w:rsidR="005F6D6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1040" w:history="1">
        <w:r w:rsidR="005F6D67" w:rsidRPr="00093E0F">
          <w:rPr>
            <w:rStyle w:val="Hyperlink"/>
            <w:noProof/>
          </w:rPr>
          <w:t>1</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General</w:t>
        </w:r>
        <w:r w:rsidR="005F6D67">
          <w:rPr>
            <w:noProof/>
            <w:webHidden/>
          </w:rPr>
          <w:tab/>
        </w:r>
        <w:r w:rsidR="005F6D67">
          <w:rPr>
            <w:noProof/>
            <w:webHidden/>
          </w:rPr>
          <w:fldChar w:fldCharType="begin"/>
        </w:r>
        <w:r w:rsidR="005F6D67">
          <w:rPr>
            <w:noProof/>
            <w:webHidden/>
          </w:rPr>
          <w:instrText xml:space="preserve"> PAGEREF _Toc483561040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1A8938D4"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1" w:history="1">
        <w:r w:rsidR="005F6D67" w:rsidRPr="00093E0F">
          <w:rPr>
            <w:rStyle w:val="Hyperlink"/>
            <w:noProof/>
          </w:rPr>
          <w:t>1.1</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SCOPE</w:t>
        </w:r>
        <w:r w:rsidR="005F6D67">
          <w:rPr>
            <w:noProof/>
            <w:webHidden/>
          </w:rPr>
          <w:tab/>
        </w:r>
        <w:r w:rsidR="005F6D67">
          <w:rPr>
            <w:noProof/>
            <w:webHidden/>
          </w:rPr>
          <w:fldChar w:fldCharType="begin"/>
        </w:r>
        <w:r w:rsidR="005F6D67">
          <w:rPr>
            <w:noProof/>
            <w:webHidden/>
          </w:rPr>
          <w:instrText xml:space="preserve"> PAGEREF _Toc483561041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1D55CA33"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2" w:history="1">
        <w:r w:rsidR="005F6D67" w:rsidRPr="00093E0F">
          <w:rPr>
            <w:rStyle w:val="Hyperlink"/>
            <w:noProof/>
          </w:rPr>
          <w:t>1.2</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APPLICABLE DOCUMENTS</w:t>
        </w:r>
        <w:r w:rsidR="005F6D67">
          <w:rPr>
            <w:noProof/>
            <w:webHidden/>
          </w:rPr>
          <w:tab/>
        </w:r>
        <w:r w:rsidR="005F6D67">
          <w:rPr>
            <w:noProof/>
            <w:webHidden/>
          </w:rPr>
          <w:fldChar w:fldCharType="begin"/>
        </w:r>
        <w:r w:rsidR="005F6D67">
          <w:rPr>
            <w:noProof/>
            <w:webHidden/>
          </w:rPr>
          <w:instrText xml:space="preserve"> PAGEREF _Toc483561042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7F3ACE4E"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3" w:history="1">
        <w:r w:rsidR="005F6D67" w:rsidRPr="00093E0F">
          <w:rPr>
            <w:rStyle w:val="Hyperlink"/>
            <w:noProof/>
          </w:rPr>
          <w:t>1.3</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TERMS, DEFINITIONS, ABBREVIATIONS, SYMBOLS AND UNITS</w:t>
        </w:r>
        <w:r w:rsidR="005F6D67">
          <w:rPr>
            <w:noProof/>
            <w:webHidden/>
          </w:rPr>
          <w:tab/>
        </w:r>
        <w:r w:rsidR="005F6D67">
          <w:rPr>
            <w:noProof/>
            <w:webHidden/>
          </w:rPr>
          <w:fldChar w:fldCharType="begin"/>
        </w:r>
        <w:r w:rsidR="005F6D67">
          <w:rPr>
            <w:noProof/>
            <w:webHidden/>
          </w:rPr>
          <w:instrText xml:space="preserve"> PAGEREF _Toc483561043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0E0986FE"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4" w:history="1">
        <w:r w:rsidR="005F6D67" w:rsidRPr="00093E0F">
          <w:rPr>
            <w:rStyle w:val="Hyperlink"/>
            <w:noProof/>
          </w:rPr>
          <w:t>1.4</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THE ESCC COMPONENT NUMBER AND COMPONENT TYPE VARIANTS</w:t>
        </w:r>
        <w:r w:rsidR="005F6D67">
          <w:rPr>
            <w:noProof/>
            <w:webHidden/>
          </w:rPr>
          <w:tab/>
        </w:r>
        <w:r w:rsidR="005F6D67">
          <w:rPr>
            <w:noProof/>
            <w:webHidden/>
          </w:rPr>
          <w:fldChar w:fldCharType="begin"/>
        </w:r>
        <w:r w:rsidR="005F6D67">
          <w:rPr>
            <w:noProof/>
            <w:webHidden/>
          </w:rPr>
          <w:instrText xml:space="preserve"> PAGEREF _Toc483561044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1E8C6D1B"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45" w:history="1">
        <w:r w:rsidR="005F6D67" w:rsidRPr="00093E0F">
          <w:rPr>
            <w:rStyle w:val="Hyperlink"/>
            <w:noProof/>
          </w:rPr>
          <w:t>1.4.1</w:t>
        </w:r>
        <w:r w:rsidR="005F6D67">
          <w:rPr>
            <w:rFonts w:asciiTheme="minorHAnsi" w:eastAsiaTheme="minorEastAsia" w:hAnsiTheme="minorHAnsi" w:cstheme="minorBidi"/>
            <w:noProof/>
            <w:sz w:val="22"/>
            <w:szCs w:val="22"/>
            <w:lang w:eastAsia="en-GB"/>
          </w:rPr>
          <w:tab/>
        </w:r>
        <w:r w:rsidR="005F6D67" w:rsidRPr="00093E0F">
          <w:rPr>
            <w:rStyle w:val="Hyperlink"/>
            <w:noProof/>
          </w:rPr>
          <w:t>The ESCC Component Number</w:t>
        </w:r>
        <w:r w:rsidR="005F6D67">
          <w:rPr>
            <w:noProof/>
            <w:webHidden/>
          </w:rPr>
          <w:tab/>
        </w:r>
        <w:r w:rsidR="005F6D67">
          <w:rPr>
            <w:noProof/>
            <w:webHidden/>
          </w:rPr>
          <w:fldChar w:fldCharType="begin"/>
        </w:r>
        <w:r w:rsidR="005F6D67">
          <w:rPr>
            <w:noProof/>
            <w:webHidden/>
          </w:rPr>
          <w:instrText xml:space="preserve"> PAGEREF _Toc483561045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0C426C72"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46" w:history="1">
        <w:r w:rsidR="005F6D67" w:rsidRPr="00093E0F">
          <w:rPr>
            <w:rStyle w:val="Hyperlink"/>
            <w:noProof/>
          </w:rPr>
          <w:t>1.4.2</w:t>
        </w:r>
        <w:r w:rsidR="005F6D67">
          <w:rPr>
            <w:rFonts w:asciiTheme="minorHAnsi" w:eastAsiaTheme="minorEastAsia" w:hAnsiTheme="minorHAnsi" w:cstheme="minorBidi"/>
            <w:noProof/>
            <w:sz w:val="22"/>
            <w:szCs w:val="22"/>
            <w:lang w:eastAsia="en-GB"/>
          </w:rPr>
          <w:tab/>
        </w:r>
        <w:r w:rsidR="005F6D67" w:rsidRPr="00093E0F">
          <w:rPr>
            <w:rStyle w:val="Hyperlink"/>
            <w:noProof/>
          </w:rPr>
          <w:t>Component Type Variants</w:t>
        </w:r>
        <w:r w:rsidR="005F6D67">
          <w:rPr>
            <w:noProof/>
            <w:webHidden/>
          </w:rPr>
          <w:tab/>
        </w:r>
        <w:r w:rsidR="005F6D67">
          <w:rPr>
            <w:noProof/>
            <w:webHidden/>
          </w:rPr>
          <w:fldChar w:fldCharType="begin"/>
        </w:r>
        <w:r w:rsidR="005F6D67">
          <w:rPr>
            <w:noProof/>
            <w:webHidden/>
          </w:rPr>
          <w:instrText xml:space="preserve"> PAGEREF _Toc483561046 \h </w:instrText>
        </w:r>
        <w:r w:rsidR="005F6D67">
          <w:rPr>
            <w:noProof/>
            <w:webHidden/>
          </w:rPr>
        </w:r>
        <w:r w:rsidR="005F6D67">
          <w:rPr>
            <w:noProof/>
            <w:webHidden/>
          </w:rPr>
          <w:fldChar w:fldCharType="separate"/>
        </w:r>
        <w:r w:rsidR="005F6D67">
          <w:rPr>
            <w:noProof/>
            <w:webHidden/>
          </w:rPr>
          <w:t>6</w:t>
        </w:r>
        <w:r w:rsidR="005F6D67">
          <w:rPr>
            <w:noProof/>
            <w:webHidden/>
          </w:rPr>
          <w:fldChar w:fldCharType="end"/>
        </w:r>
      </w:hyperlink>
    </w:p>
    <w:p w14:paraId="6B46F767"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7" w:history="1">
        <w:r w:rsidR="005F6D67" w:rsidRPr="00093E0F">
          <w:rPr>
            <w:rStyle w:val="Hyperlink"/>
            <w:noProof/>
          </w:rPr>
          <w:t>1.5</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MAXIMUM RATINGS</w:t>
        </w:r>
        <w:r w:rsidR="005F6D67">
          <w:rPr>
            <w:noProof/>
            <w:webHidden/>
          </w:rPr>
          <w:tab/>
        </w:r>
        <w:r w:rsidR="005F6D67">
          <w:rPr>
            <w:noProof/>
            <w:webHidden/>
          </w:rPr>
          <w:fldChar w:fldCharType="begin"/>
        </w:r>
        <w:r w:rsidR="005F6D67">
          <w:rPr>
            <w:noProof/>
            <w:webHidden/>
          </w:rPr>
          <w:instrText xml:space="preserve"> PAGEREF _Toc483561047 \h </w:instrText>
        </w:r>
        <w:r w:rsidR="005F6D67">
          <w:rPr>
            <w:noProof/>
            <w:webHidden/>
          </w:rPr>
        </w:r>
        <w:r w:rsidR="005F6D67">
          <w:rPr>
            <w:noProof/>
            <w:webHidden/>
          </w:rPr>
          <w:fldChar w:fldCharType="separate"/>
        </w:r>
        <w:r w:rsidR="005F6D67">
          <w:rPr>
            <w:noProof/>
            <w:webHidden/>
          </w:rPr>
          <w:t>9</w:t>
        </w:r>
        <w:r w:rsidR="005F6D67">
          <w:rPr>
            <w:noProof/>
            <w:webHidden/>
          </w:rPr>
          <w:fldChar w:fldCharType="end"/>
        </w:r>
      </w:hyperlink>
    </w:p>
    <w:p w14:paraId="1C8E07C8"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8" w:history="1">
        <w:r w:rsidR="005F6D67" w:rsidRPr="00093E0F">
          <w:rPr>
            <w:rStyle w:val="Hyperlink"/>
            <w:noProof/>
          </w:rPr>
          <w:t>1.6</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Handling precautions</w:t>
        </w:r>
        <w:r w:rsidR="005F6D67">
          <w:rPr>
            <w:noProof/>
            <w:webHidden/>
          </w:rPr>
          <w:tab/>
        </w:r>
        <w:r w:rsidR="005F6D67">
          <w:rPr>
            <w:noProof/>
            <w:webHidden/>
          </w:rPr>
          <w:fldChar w:fldCharType="begin"/>
        </w:r>
        <w:r w:rsidR="005F6D67">
          <w:rPr>
            <w:noProof/>
            <w:webHidden/>
          </w:rPr>
          <w:instrText xml:space="preserve"> PAGEREF _Toc483561048 \h </w:instrText>
        </w:r>
        <w:r w:rsidR="005F6D67">
          <w:rPr>
            <w:noProof/>
            <w:webHidden/>
          </w:rPr>
        </w:r>
        <w:r w:rsidR="005F6D67">
          <w:rPr>
            <w:noProof/>
            <w:webHidden/>
          </w:rPr>
          <w:fldChar w:fldCharType="separate"/>
        </w:r>
        <w:r w:rsidR="005F6D67">
          <w:rPr>
            <w:noProof/>
            <w:webHidden/>
          </w:rPr>
          <w:t>10</w:t>
        </w:r>
        <w:r w:rsidR="005F6D67">
          <w:rPr>
            <w:noProof/>
            <w:webHidden/>
          </w:rPr>
          <w:fldChar w:fldCharType="end"/>
        </w:r>
      </w:hyperlink>
    </w:p>
    <w:p w14:paraId="0FCD43B9"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49" w:history="1">
        <w:r w:rsidR="005F6D67" w:rsidRPr="00093E0F">
          <w:rPr>
            <w:rStyle w:val="Hyperlink"/>
            <w:noProof/>
          </w:rPr>
          <w:t>1.7</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PHYSICAL DIMENSIONS AND TERMINAL IDENTIFICATION</w:t>
        </w:r>
        <w:r w:rsidR="005F6D67">
          <w:rPr>
            <w:noProof/>
            <w:webHidden/>
          </w:rPr>
          <w:tab/>
        </w:r>
        <w:r w:rsidR="005F6D67">
          <w:rPr>
            <w:noProof/>
            <w:webHidden/>
          </w:rPr>
          <w:fldChar w:fldCharType="begin"/>
        </w:r>
        <w:r w:rsidR="005F6D67">
          <w:rPr>
            <w:noProof/>
            <w:webHidden/>
          </w:rPr>
          <w:instrText xml:space="preserve"> PAGEREF _Toc483561049 \h </w:instrText>
        </w:r>
        <w:r w:rsidR="005F6D67">
          <w:rPr>
            <w:noProof/>
            <w:webHidden/>
          </w:rPr>
        </w:r>
        <w:r w:rsidR="005F6D67">
          <w:rPr>
            <w:noProof/>
            <w:webHidden/>
          </w:rPr>
          <w:fldChar w:fldCharType="separate"/>
        </w:r>
        <w:r w:rsidR="005F6D67">
          <w:rPr>
            <w:noProof/>
            <w:webHidden/>
          </w:rPr>
          <w:t>10</w:t>
        </w:r>
        <w:r w:rsidR="005F6D67">
          <w:rPr>
            <w:noProof/>
            <w:webHidden/>
          </w:rPr>
          <w:fldChar w:fldCharType="end"/>
        </w:r>
      </w:hyperlink>
    </w:p>
    <w:p w14:paraId="50ABCF4C"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0" w:history="1">
        <w:r w:rsidR="005F6D67" w:rsidRPr="00093E0F">
          <w:rPr>
            <w:rStyle w:val="Hyperlink"/>
            <w:noProof/>
          </w:rPr>
          <w:t>1.7.1</w:t>
        </w:r>
        <w:r w:rsidR="005F6D67">
          <w:rPr>
            <w:rFonts w:asciiTheme="minorHAnsi" w:eastAsiaTheme="minorEastAsia" w:hAnsiTheme="minorHAnsi" w:cstheme="minorBidi"/>
            <w:noProof/>
            <w:sz w:val="22"/>
            <w:szCs w:val="22"/>
            <w:lang w:eastAsia="en-GB"/>
          </w:rPr>
          <w:tab/>
        </w:r>
        <w:r w:rsidR="005F6D67" w:rsidRPr="00093E0F">
          <w:rPr>
            <w:rStyle w:val="Hyperlink"/>
            <w:noProof/>
          </w:rPr>
          <w:t>Ceramic Pill A (2 Leads) - Variants 01, 08, 15, 22, 29, 36, 43</w:t>
        </w:r>
        <w:r w:rsidR="005F6D67">
          <w:rPr>
            <w:noProof/>
            <w:webHidden/>
          </w:rPr>
          <w:tab/>
        </w:r>
        <w:r w:rsidR="005F6D67">
          <w:rPr>
            <w:noProof/>
            <w:webHidden/>
          </w:rPr>
          <w:fldChar w:fldCharType="begin"/>
        </w:r>
        <w:r w:rsidR="005F6D67">
          <w:rPr>
            <w:noProof/>
            <w:webHidden/>
          </w:rPr>
          <w:instrText xml:space="preserve"> PAGEREF _Toc483561050 \h </w:instrText>
        </w:r>
        <w:r w:rsidR="005F6D67">
          <w:rPr>
            <w:noProof/>
            <w:webHidden/>
          </w:rPr>
        </w:r>
        <w:r w:rsidR="005F6D67">
          <w:rPr>
            <w:noProof/>
            <w:webHidden/>
          </w:rPr>
          <w:fldChar w:fldCharType="separate"/>
        </w:r>
        <w:r w:rsidR="005F6D67">
          <w:rPr>
            <w:noProof/>
            <w:webHidden/>
          </w:rPr>
          <w:t>10</w:t>
        </w:r>
        <w:r w:rsidR="005F6D67">
          <w:rPr>
            <w:noProof/>
            <w:webHidden/>
          </w:rPr>
          <w:fldChar w:fldCharType="end"/>
        </w:r>
      </w:hyperlink>
    </w:p>
    <w:p w14:paraId="6A3C6E33"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1" w:history="1">
        <w:r w:rsidR="005F6D67" w:rsidRPr="00093E0F">
          <w:rPr>
            <w:rStyle w:val="Hyperlink"/>
            <w:noProof/>
          </w:rPr>
          <w:t>1.7.2</w:t>
        </w:r>
        <w:r w:rsidR="005F6D67">
          <w:rPr>
            <w:rFonts w:asciiTheme="minorHAnsi" w:eastAsiaTheme="minorEastAsia" w:hAnsiTheme="minorHAnsi" w:cstheme="minorBidi"/>
            <w:noProof/>
            <w:sz w:val="22"/>
            <w:szCs w:val="22"/>
            <w:lang w:eastAsia="en-GB"/>
          </w:rPr>
          <w:tab/>
        </w:r>
        <w:r w:rsidR="005F6D67" w:rsidRPr="00093E0F">
          <w:rPr>
            <w:rStyle w:val="Hyperlink"/>
            <w:noProof/>
          </w:rPr>
          <w:t>Ceramic Pill B - Variants 02, 09, 16, 23, 30, 37, 44</w:t>
        </w:r>
        <w:r w:rsidR="005F6D67">
          <w:rPr>
            <w:noProof/>
            <w:webHidden/>
          </w:rPr>
          <w:tab/>
        </w:r>
        <w:r w:rsidR="005F6D67">
          <w:rPr>
            <w:noProof/>
            <w:webHidden/>
          </w:rPr>
          <w:fldChar w:fldCharType="begin"/>
        </w:r>
        <w:r w:rsidR="005F6D67">
          <w:rPr>
            <w:noProof/>
            <w:webHidden/>
          </w:rPr>
          <w:instrText xml:space="preserve"> PAGEREF _Toc483561051 \h </w:instrText>
        </w:r>
        <w:r w:rsidR="005F6D67">
          <w:rPr>
            <w:noProof/>
            <w:webHidden/>
          </w:rPr>
        </w:r>
        <w:r w:rsidR="005F6D67">
          <w:rPr>
            <w:noProof/>
            <w:webHidden/>
          </w:rPr>
          <w:fldChar w:fldCharType="separate"/>
        </w:r>
        <w:r w:rsidR="005F6D67">
          <w:rPr>
            <w:noProof/>
            <w:webHidden/>
          </w:rPr>
          <w:t>11</w:t>
        </w:r>
        <w:r w:rsidR="005F6D67">
          <w:rPr>
            <w:noProof/>
            <w:webHidden/>
          </w:rPr>
          <w:fldChar w:fldCharType="end"/>
        </w:r>
      </w:hyperlink>
    </w:p>
    <w:p w14:paraId="2B5C8155"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2" w:history="1">
        <w:r w:rsidR="005F6D67" w:rsidRPr="00093E0F">
          <w:rPr>
            <w:rStyle w:val="Hyperlink"/>
            <w:noProof/>
          </w:rPr>
          <w:t>1.7.3</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Pill C (Cathode Lead) - Variants </w:t>
        </w:r>
        <w:r w:rsidR="005F6D67" w:rsidRPr="00093E0F">
          <w:rPr>
            <w:rStyle w:val="Hyperlink"/>
            <w:noProof/>
            <w:lang w:eastAsia="en-GB"/>
          </w:rPr>
          <w:t>03,</w:t>
        </w:r>
        <w:r w:rsidR="005F6D67" w:rsidRPr="00093E0F">
          <w:rPr>
            <w:rStyle w:val="Hyperlink"/>
            <w:noProof/>
          </w:rPr>
          <w:t xml:space="preserve"> </w:t>
        </w:r>
        <w:r w:rsidR="005F6D67" w:rsidRPr="00093E0F">
          <w:rPr>
            <w:rStyle w:val="Hyperlink"/>
            <w:noProof/>
            <w:lang w:eastAsia="en-GB"/>
          </w:rPr>
          <w:t>10, 17, 24, 31, 38, 45</w:t>
        </w:r>
        <w:r w:rsidR="005F6D67">
          <w:rPr>
            <w:noProof/>
            <w:webHidden/>
          </w:rPr>
          <w:tab/>
        </w:r>
        <w:r w:rsidR="005F6D67">
          <w:rPr>
            <w:noProof/>
            <w:webHidden/>
          </w:rPr>
          <w:fldChar w:fldCharType="begin"/>
        </w:r>
        <w:r w:rsidR="005F6D67">
          <w:rPr>
            <w:noProof/>
            <w:webHidden/>
          </w:rPr>
          <w:instrText xml:space="preserve"> PAGEREF _Toc483561052 \h </w:instrText>
        </w:r>
        <w:r w:rsidR="005F6D67">
          <w:rPr>
            <w:noProof/>
            <w:webHidden/>
          </w:rPr>
        </w:r>
        <w:r w:rsidR="005F6D67">
          <w:rPr>
            <w:noProof/>
            <w:webHidden/>
          </w:rPr>
          <w:fldChar w:fldCharType="separate"/>
        </w:r>
        <w:r w:rsidR="005F6D67">
          <w:rPr>
            <w:noProof/>
            <w:webHidden/>
          </w:rPr>
          <w:t>12</w:t>
        </w:r>
        <w:r w:rsidR="005F6D67">
          <w:rPr>
            <w:noProof/>
            <w:webHidden/>
          </w:rPr>
          <w:fldChar w:fldCharType="end"/>
        </w:r>
      </w:hyperlink>
    </w:p>
    <w:p w14:paraId="16DA5573"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3" w:history="1">
        <w:r w:rsidR="005F6D67" w:rsidRPr="00093E0F">
          <w:rPr>
            <w:rStyle w:val="Hyperlink"/>
            <w:noProof/>
            <w:lang w:eastAsia="en-GB"/>
          </w:rPr>
          <w:t>1.7.4</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Pill D (Anode Lead) - Variants </w:t>
        </w:r>
        <w:r w:rsidR="005F6D67" w:rsidRPr="00093E0F">
          <w:rPr>
            <w:rStyle w:val="Hyperlink"/>
            <w:noProof/>
            <w:lang w:eastAsia="en-GB"/>
          </w:rPr>
          <w:t>04, 11, 18, 25, 32, 39, 46</w:t>
        </w:r>
        <w:r w:rsidR="005F6D67">
          <w:rPr>
            <w:noProof/>
            <w:webHidden/>
          </w:rPr>
          <w:tab/>
        </w:r>
        <w:r w:rsidR="005F6D67">
          <w:rPr>
            <w:noProof/>
            <w:webHidden/>
          </w:rPr>
          <w:fldChar w:fldCharType="begin"/>
        </w:r>
        <w:r w:rsidR="005F6D67">
          <w:rPr>
            <w:noProof/>
            <w:webHidden/>
          </w:rPr>
          <w:instrText xml:space="preserve"> PAGEREF _Toc483561053 \h </w:instrText>
        </w:r>
        <w:r w:rsidR="005F6D67">
          <w:rPr>
            <w:noProof/>
            <w:webHidden/>
          </w:rPr>
        </w:r>
        <w:r w:rsidR="005F6D67">
          <w:rPr>
            <w:noProof/>
            <w:webHidden/>
          </w:rPr>
          <w:fldChar w:fldCharType="separate"/>
        </w:r>
        <w:r w:rsidR="005F6D67">
          <w:rPr>
            <w:noProof/>
            <w:webHidden/>
          </w:rPr>
          <w:t>13</w:t>
        </w:r>
        <w:r w:rsidR="005F6D67">
          <w:rPr>
            <w:noProof/>
            <w:webHidden/>
          </w:rPr>
          <w:fldChar w:fldCharType="end"/>
        </w:r>
      </w:hyperlink>
    </w:p>
    <w:p w14:paraId="510CDFC3"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4" w:history="1">
        <w:r w:rsidR="005F6D67" w:rsidRPr="00093E0F">
          <w:rPr>
            <w:rStyle w:val="Hyperlink"/>
            <w:rFonts w:eastAsia="Arial"/>
            <w:noProof/>
            <w:w w:val="103"/>
          </w:rPr>
          <w:t>1.7.5</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Pill E (2 Leads) - Variants </w:t>
        </w:r>
        <w:r w:rsidR="005F6D67" w:rsidRPr="00093E0F">
          <w:rPr>
            <w:rStyle w:val="Hyperlink"/>
            <w:noProof/>
            <w:lang w:eastAsia="en-GB"/>
          </w:rPr>
          <w:t>05, 1</w:t>
        </w:r>
        <w:r w:rsidR="005F6D67" w:rsidRPr="00093E0F">
          <w:rPr>
            <w:rStyle w:val="Hyperlink"/>
            <w:rFonts w:eastAsia="Arial"/>
            <w:noProof/>
          </w:rPr>
          <w:t>2,</w:t>
        </w:r>
        <w:r w:rsidR="005F6D67" w:rsidRPr="00093E0F">
          <w:rPr>
            <w:rStyle w:val="Hyperlink"/>
            <w:rFonts w:eastAsia="Arial"/>
            <w:noProof/>
            <w:spacing w:val="13"/>
          </w:rPr>
          <w:t xml:space="preserve"> </w:t>
        </w:r>
        <w:r w:rsidR="005F6D67" w:rsidRPr="00093E0F">
          <w:rPr>
            <w:rStyle w:val="Hyperlink"/>
            <w:rFonts w:eastAsia="Arial"/>
            <w:noProof/>
          </w:rPr>
          <w:t>19,</w:t>
        </w:r>
        <w:r w:rsidR="005F6D67" w:rsidRPr="00093E0F">
          <w:rPr>
            <w:rStyle w:val="Hyperlink"/>
            <w:rFonts w:eastAsia="Arial"/>
            <w:noProof/>
            <w:spacing w:val="12"/>
          </w:rPr>
          <w:t xml:space="preserve"> </w:t>
        </w:r>
        <w:r w:rsidR="005F6D67" w:rsidRPr="00093E0F">
          <w:rPr>
            <w:rStyle w:val="Hyperlink"/>
            <w:rFonts w:eastAsia="Arial"/>
            <w:noProof/>
          </w:rPr>
          <w:t>26,</w:t>
        </w:r>
        <w:r w:rsidR="005F6D67" w:rsidRPr="00093E0F">
          <w:rPr>
            <w:rStyle w:val="Hyperlink"/>
            <w:rFonts w:eastAsia="Arial"/>
            <w:noProof/>
            <w:spacing w:val="21"/>
          </w:rPr>
          <w:t xml:space="preserve"> </w:t>
        </w:r>
        <w:r w:rsidR="005F6D67" w:rsidRPr="00093E0F">
          <w:rPr>
            <w:rStyle w:val="Hyperlink"/>
            <w:rFonts w:eastAsia="Arial"/>
            <w:noProof/>
          </w:rPr>
          <w:t>33,</w:t>
        </w:r>
        <w:r w:rsidR="005F6D67" w:rsidRPr="00093E0F">
          <w:rPr>
            <w:rStyle w:val="Hyperlink"/>
            <w:rFonts w:eastAsia="Arial"/>
            <w:noProof/>
            <w:spacing w:val="15"/>
          </w:rPr>
          <w:t xml:space="preserve"> </w:t>
        </w:r>
        <w:r w:rsidR="005F6D67" w:rsidRPr="00093E0F">
          <w:rPr>
            <w:rStyle w:val="Hyperlink"/>
            <w:rFonts w:eastAsia="Arial"/>
            <w:noProof/>
          </w:rPr>
          <w:t>40,</w:t>
        </w:r>
        <w:r w:rsidR="005F6D67" w:rsidRPr="00093E0F">
          <w:rPr>
            <w:rStyle w:val="Hyperlink"/>
            <w:rFonts w:eastAsia="Arial"/>
            <w:noProof/>
            <w:spacing w:val="14"/>
          </w:rPr>
          <w:t xml:space="preserve"> </w:t>
        </w:r>
        <w:r w:rsidR="005F6D67" w:rsidRPr="00093E0F">
          <w:rPr>
            <w:rStyle w:val="Hyperlink"/>
            <w:rFonts w:eastAsia="Arial"/>
            <w:noProof/>
            <w:w w:val="103"/>
          </w:rPr>
          <w:t>47</w:t>
        </w:r>
        <w:r w:rsidR="005F6D67">
          <w:rPr>
            <w:noProof/>
            <w:webHidden/>
          </w:rPr>
          <w:tab/>
        </w:r>
        <w:r w:rsidR="005F6D67">
          <w:rPr>
            <w:noProof/>
            <w:webHidden/>
          </w:rPr>
          <w:fldChar w:fldCharType="begin"/>
        </w:r>
        <w:r w:rsidR="005F6D67">
          <w:rPr>
            <w:noProof/>
            <w:webHidden/>
          </w:rPr>
          <w:instrText xml:space="preserve"> PAGEREF _Toc483561054 \h </w:instrText>
        </w:r>
        <w:r w:rsidR="005F6D67">
          <w:rPr>
            <w:noProof/>
            <w:webHidden/>
          </w:rPr>
        </w:r>
        <w:r w:rsidR="005F6D67">
          <w:rPr>
            <w:noProof/>
            <w:webHidden/>
          </w:rPr>
          <w:fldChar w:fldCharType="separate"/>
        </w:r>
        <w:r w:rsidR="005F6D67">
          <w:rPr>
            <w:noProof/>
            <w:webHidden/>
          </w:rPr>
          <w:t>14</w:t>
        </w:r>
        <w:r w:rsidR="005F6D67">
          <w:rPr>
            <w:noProof/>
            <w:webHidden/>
          </w:rPr>
          <w:fldChar w:fldCharType="end"/>
        </w:r>
      </w:hyperlink>
    </w:p>
    <w:p w14:paraId="75F12483"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5" w:history="1">
        <w:r w:rsidR="005F6D67" w:rsidRPr="00093E0F">
          <w:rPr>
            <w:rStyle w:val="Hyperlink"/>
            <w:noProof/>
            <w:lang w:eastAsia="en-GB"/>
          </w:rPr>
          <w:t>1.7.6</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Pill F (Anode Lead) - Variants </w:t>
        </w:r>
        <w:r w:rsidR="005F6D67" w:rsidRPr="00093E0F">
          <w:rPr>
            <w:rStyle w:val="Hyperlink"/>
            <w:noProof/>
            <w:lang w:eastAsia="en-GB"/>
          </w:rPr>
          <w:t>06, 13, 20, 27, 34, 41, 48</w:t>
        </w:r>
        <w:r w:rsidR="005F6D67">
          <w:rPr>
            <w:noProof/>
            <w:webHidden/>
          </w:rPr>
          <w:tab/>
        </w:r>
        <w:r w:rsidR="005F6D67">
          <w:rPr>
            <w:noProof/>
            <w:webHidden/>
          </w:rPr>
          <w:fldChar w:fldCharType="begin"/>
        </w:r>
        <w:r w:rsidR="005F6D67">
          <w:rPr>
            <w:noProof/>
            <w:webHidden/>
          </w:rPr>
          <w:instrText xml:space="preserve"> PAGEREF _Toc483561055 \h </w:instrText>
        </w:r>
        <w:r w:rsidR="005F6D67">
          <w:rPr>
            <w:noProof/>
            <w:webHidden/>
          </w:rPr>
        </w:r>
        <w:r w:rsidR="005F6D67">
          <w:rPr>
            <w:noProof/>
            <w:webHidden/>
          </w:rPr>
          <w:fldChar w:fldCharType="separate"/>
        </w:r>
        <w:r w:rsidR="005F6D67">
          <w:rPr>
            <w:noProof/>
            <w:webHidden/>
          </w:rPr>
          <w:t>15</w:t>
        </w:r>
        <w:r w:rsidR="005F6D67">
          <w:rPr>
            <w:noProof/>
            <w:webHidden/>
          </w:rPr>
          <w:fldChar w:fldCharType="end"/>
        </w:r>
      </w:hyperlink>
    </w:p>
    <w:p w14:paraId="3F12AC47"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6" w:history="1">
        <w:r w:rsidR="005F6D67" w:rsidRPr="00093E0F">
          <w:rPr>
            <w:rStyle w:val="Hyperlink"/>
            <w:noProof/>
          </w:rPr>
          <w:t>1.7.7</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Pill G - Variants </w:t>
        </w:r>
        <w:r w:rsidR="005F6D67" w:rsidRPr="00093E0F">
          <w:rPr>
            <w:rStyle w:val="Hyperlink"/>
            <w:noProof/>
            <w:lang w:eastAsia="en-GB"/>
          </w:rPr>
          <w:t>07, 14, 21, 28, 35, 42, 49, 56, 63</w:t>
        </w:r>
        <w:r w:rsidR="005F6D67">
          <w:rPr>
            <w:noProof/>
            <w:webHidden/>
          </w:rPr>
          <w:tab/>
        </w:r>
        <w:r w:rsidR="005F6D67">
          <w:rPr>
            <w:noProof/>
            <w:webHidden/>
          </w:rPr>
          <w:fldChar w:fldCharType="begin"/>
        </w:r>
        <w:r w:rsidR="005F6D67">
          <w:rPr>
            <w:noProof/>
            <w:webHidden/>
          </w:rPr>
          <w:instrText xml:space="preserve"> PAGEREF _Toc483561056 \h </w:instrText>
        </w:r>
        <w:r w:rsidR="005F6D67">
          <w:rPr>
            <w:noProof/>
            <w:webHidden/>
          </w:rPr>
        </w:r>
        <w:r w:rsidR="005F6D67">
          <w:rPr>
            <w:noProof/>
            <w:webHidden/>
          </w:rPr>
          <w:fldChar w:fldCharType="separate"/>
        </w:r>
        <w:r w:rsidR="005F6D67">
          <w:rPr>
            <w:noProof/>
            <w:webHidden/>
          </w:rPr>
          <w:t>16</w:t>
        </w:r>
        <w:r w:rsidR="005F6D67">
          <w:rPr>
            <w:noProof/>
            <w:webHidden/>
          </w:rPr>
          <w:fldChar w:fldCharType="end"/>
        </w:r>
      </w:hyperlink>
    </w:p>
    <w:p w14:paraId="4A67EED8"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7" w:history="1">
        <w:r w:rsidR="005F6D67" w:rsidRPr="00093E0F">
          <w:rPr>
            <w:rStyle w:val="Hyperlink"/>
            <w:noProof/>
            <w:lang w:eastAsia="en-GB"/>
          </w:rPr>
          <w:t>1.7.8</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Ceramic Stripline - Variants </w:t>
        </w:r>
        <w:r w:rsidR="005F6D67" w:rsidRPr="00093E0F">
          <w:rPr>
            <w:rStyle w:val="Hyperlink"/>
            <w:noProof/>
            <w:lang w:eastAsia="en-GB"/>
          </w:rPr>
          <w:t>64 to 70</w:t>
        </w:r>
        <w:r w:rsidR="005F6D67">
          <w:rPr>
            <w:noProof/>
            <w:webHidden/>
          </w:rPr>
          <w:tab/>
        </w:r>
        <w:r w:rsidR="005F6D67">
          <w:rPr>
            <w:noProof/>
            <w:webHidden/>
          </w:rPr>
          <w:fldChar w:fldCharType="begin"/>
        </w:r>
        <w:r w:rsidR="005F6D67">
          <w:rPr>
            <w:noProof/>
            <w:webHidden/>
          </w:rPr>
          <w:instrText xml:space="preserve"> PAGEREF _Toc483561057 \h </w:instrText>
        </w:r>
        <w:r w:rsidR="005F6D67">
          <w:rPr>
            <w:noProof/>
            <w:webHidden/>
          </w:rPr>
        </w:r>
        <w:r w:rsidR="005F6D67">
          <w:rPr>
            <w:noProof/>
            <w:webHidden/>
          </w:rPr>
          <w:fldChar w:fldCharType="separate"/>
        </w:r>
        <w:r w:rsidR="005F6D67">
          <w:rPr>
            <w:noProof/>
            <w:webHidden/>
          </w:rPr>
          <w:t>17</w:t>
        </w:r>
        <w:r w:rsidR="005F6D67">
          <w:rPr>
            <w:noProof/>
            <w:webHidden/>
          </w:rPr>
          <w:fldChar w:fldCharType="end"/>
        </w:r>
      </w:hyperlink>
    </w:p>
    <w:p w14:paraId="1042A026"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58" w:history="1">
        <w:r w:rsidR="005F6D67" w:rsidRPr="00093E0F">
          <w:rPr>
            <w:rStyle w:val="Hyperlink"/>
            <w:noProof/>
          </w:rPr>
          <w:t>1.7.9</w:t>
        </w:r>
        <w:r w:rsidR="005F6D67">
          <w:rPr>
            <w:rFonts w:asciiTheme="minorHAnsi" w:eastAsiaTheme="minorEastAsia" w:hAnsiTheme="minorHAnsi" w:cstheme="minorBidi"/>
            <w:noProof/>
            <w:sz w:val="22"/>
            <w:szCs w:val="22"/>
            <w:lang w:eastAsia="en-GB"/>
          </w:rPr>
          <w:tab/>
        </w:r>
        <w:r w:rsidR="005F6D67" w:rsidRPr="00093E0F">
          <w:rPr>
            <w:rStyle w:val="Hyperlink"/>
            <w:caps/>
            <w:strike/>
            <w:noProof/>
            <w:highlight w:val="yellow"/>
          </w:rPr>
          <w:t>N</w:t>
        </w:r>
        <w:r w:rsidR="005F6D67" w:rsidRPr="00093E0F">
          <w:rPr>
            <w:rStyle w:val="Hyperlink"/>
            <w:strike/>
            <w:noProof/>
            <w:highlight w:val="yellow"/>
          </w:rPr>
          <w:t>aked</w:t>
        </w:r>
        <w:r w:rsidR="005F6D67" w:rsidRPr="00093E0F">
          <w:rPr>
            <w:rStyle w:val="Hyperlink"/>
            <w:caps/>
            <w:noProof/>
          </w:rPr>
          <w:t xml:space="preserve"> </w:t>
        </w:r>
        <w:r w:rsidR="005F6D67" w:rsidRPr="00093E0F">
          <w:rPr>
            <w:rStyle w:val="Hyperlink"/>
            <w:noProof/>
            <w:lang w:eastAsia="en-GB"/>
          </w:rPr>
          <w:t>Die – Variants 71 to 79</w:t>
        </w:r>
        <w:r w:rsidR="005F6D67">
          <w:rPr>
            <w:noProof/>
            <w:webHidden/>
          </w:rPr>
          <w:tab/>
        </w:r>
        <w:r w:rsidR="005F6D67">
          <w:rPr>
            <w:noProof/>
            <w:webHidden/>
          </w:rPr>
          <w:fldChar w:fldCharType="begin"/>
        </w:r>
        <w:r w:rsidR="005F6D67">
          <w:rPr>
            <w:noProof/>
            <w:webHidden/>
          </w:rPr>
          <w:instrText xml:space="preserve"> PAGEREF _Toc483561058 \h </w:instrText>
        </w:r>
        <w:r w:rsidR="005F6D67">
          <w:rPr>
            <w:noProof/>
            <w:webHidden/>
          </w:rPr>
        </w:r>
        <w:r w:rsidR="005F6D67">
          <w:rPr>
            <w:noProof/>
            <w:webHidden/>
          </w:rPr>
          <w:fldChar w:fldCharType="separate"/>
        </w:r>
        <w:r w:rsidR="005F6D67">
          <w:rPr>
            <w:noProof/>
            <w:webHidden/>
          </w:rPr>
          <w:t>18</w:t>
        </w:r>
        <w:r w:rsidR="005F6D67">
          <w:rPr>
            <w:noProof/>
            <w:webHidden/>
          </w:rPr>
          <w:fldChar w:fldCharType="end"/>
        </w:r>
      </w:hyperlink>
    </w:p>
    <w:p w14:paraId="670696D0"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59" w:history="1">
        <w:r w:rsidR="005F6D67" w:rsidRPr="00093E0F">
          <w:rPr>
            <w:rStyle w:val="Hyperlink"/>
            <w:noProof/>
          </w:rPr>
          <w:t>1.8</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FUNCTIONAL DIAGRAM</w:t>
        </w:r>
        <w:r w:rsidR="005F6D67">
          <w:rPr>
            <w:noProof/>
            <w:webHidden/>
          </w:rPr>
          <w:tab/>
        </w:r>
        <w:r w:rsidR="005F6D67">
          <w:rPr>
            <w:noProof/>
            <w:webHidden/>
          </w:rPr>
          <w:fldChar w:fldCharType="begin"/>
        </w:r>
        <w:r w:rsidR="005F6D67">
          <w:rPr>
            <w:noProof/>
            <w:webHidden/>
          </w:rPr>
          <w:instrText xml:space="preserve"> PAGEREF _Toc483561059 \h </w:instrText>
        </w:r>
        <w:r w:rsidR="005F6D67">
          <w:rPr>
            <w:noProof/>
            <w:webHidden/>
          </w:rPr>
        </w:r>
        <w:r w:rsidR="005F6D67">
          <w:rPr>
            <w:noProof/>
            <w:webHidden/>
          </w:rPr>
          <w:fldChar w:fldCharType="separate"/>
        </w:r>
        <w:r w:rsidR="005F6D67">
          <w:rPr>
            <w:noProof/>
            <w:webHidden/>
          </w:rPr>
          <w:t>18</w:t>
        </w:r>
        <w:r w:rsidR="005F6D67">
          <w:rPr>
            <w:noProof/>
            <w:webHidden/>
          </w:rPr>
          <w:fldChar w:fldCharType="end"/>
        </w:r>
      </w:hyperlink>
    </w:p>
    <w:p w14:paraId="02D48E92"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60" w:history="1">
        <w:r w:rsidR="005F6D67" w:rsidRPr="00093E0F">
          <w:rPr>
            <w:rStyle w:val="Hyperlink"/>
            <w:noProof/>
          </w:rPr>
          <w:t>1.9</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MATERIALS AND FINISHES</w:t>
        </w:r>
        <w:r w:rsidR="005F6D67">
          <w:rPr>
            <w:noProof/>
            <w:webHidden/>
          </w:rPr>
          <w:tab/>
        </w:r>
        <w:r w:rsidR="005F6D67">
          <w:rPr>
            <w:noProof/>
            <w:webHidden/>
          </w:rPr>
          <w:fldChar w:fldCharType="begin"/>
        </w:r>
        <w:r w:rsidR="005F6D67">
          <w:rPr>
            <w:noProof/>
            <w:webHidden/>
          </w:rPr>
          <w:instrText xml:space="preserve"> PAGEREF _Toc483561060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2F6E24D2"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61" w:history="1">
        <w:r w:rsidR="005F6D67" w:rsidRPr="00093E0F">
          <w:rPr>
            <w:rStyle w:val="Hyperlink"/>
            <w:noProof/>
          </w:rPr>
          <w:t>1.9.1</w:t>
        </w:r>
        <w:r w:rsidR="005F6D67">
          <w:rPr>
            <w:rFonts w:asciiTheme="minorHAnsi" w:eastAsiaTheme="minorEastAsia" w:hAnsiTheme="minorHAnsi" w:cstheme="minorBidi"/>
            <w:noProof/>
            <w:sz w:val="22"/>
            <w:szCs w:val="22"/>
            <w:lang w:eastAsia="en-GB"/>
          </w:rPr>
          <w:tab/>
        </w:r>
        <w:r w:rsidR="005F6D67" w:rsidRPr="00093E0F">
          <w:rPr>
            <w:rStyle w:val="Hyperlink"/>
            <w:noProof/>
          </w:rPr>
          <w:t>Materials and Finishes of Packaged Components</w:t>
        </w:r>
        <w:r w:rsidR="005F6D67">
          <w:rPr>
            <w:noProof/>
            <w:webHidden/>
          </w:rPr>
          <w:tab/>
        </w:r>
        <w:r w:rsidR="005F6D67">
          <w:rPr>
            <w:noProof/>
            <w:webHidden/>
          </w:rPr>
          <w:fldChar w:fldCharType="begin"/>
        </w:r>
        <w:r w:rsidR="005F6D67">
          <w:rPr>
            <w:noProof/>
            <w:webHidden/>
          </w:rPr>
          <w:instrText xml:space="preserve"> PAGEREF _Toc483561061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2F876575"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62" w:history="1">
        <w:r w:rsidR="005F6D67" w:rsidRPr="00093E0F">
          <w:rPr>
            <w:rStyle w:val="Hyperlink"/>
            <w:noProof/>
          </w:rPr>
          <w:t>1.9.2</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Materials and Finishes of </w:t>
        </w:r>
        <w:r w:rsidR="005F6D67" w:rsidRPr="00093E0F">
          <w:rPr>
            <w:rStyle w:val="Hyperlink"/>
            <w:caps/>
            <w:strike/>
            <w:noProof/>
            <w:highlight w:val="yellow"/>
          </w:rPr>
          <w:t>N</w:t>
        </w:r>
        <w:r w:rsidR="005F6D67" w:rsidRPr="00093E0F">
          <w:rPr>
            <w:rStyle w:val="Hyperlink"/>
            <w:strike/>
            <w:noProof/>
            <w:highlight w:val="yellow"/>
          </w:rPr>
          <w:t>aked</w:t>
        </w:r>
        <w:r w:rsidR="005F6D67" w:rsidRPr="00093E0F">
          <w:rPr>
            <w:rStyle w:val="Hyperlink"/>
            <w:caps/>
            <w:noProof/>
          </w:rPr>
          <w:t xml:space="preserve"> </w:t>
        </w:r>
        <w:r w:rsidR="005F6D67" w:rsidRPr="00093E0F">
          <w:rPr>
            <w:rStyle w:val="Hyperlink"/>
            <w:noProof/>
          </w:rPr>
          <w:t>Die Components</w:t>
        </w:r>
        <w:r w:rsidR="005F6D67">
          <w:rPr>
            <w:noProof/>
            <w:webHidden/>
          </w:rPr>
          <w:tab/>
        </w:r>
        <w:r w:rsidR="005F6D67">
          <w:rPr>
            <w:noProof/>
            <w:webHidden/>
          </w:rPr>
          <w:fldChar w:fldCharType="begin"/>
        </w:r>
        <w:r w:rsidR="005F6D67">
          <w:rPr>
            <w:noProof/>
            <w:webHidden/>
          </w:rPr>
          <w:instrText xml:space="preserve"> PAGEREF _Toc483561062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784C09D3" w14:textId="77777777" w:rsidR="005F6D67" w:rsidRDefault="00E146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1063" w:history="1">
        <w:r w:rsidR="005F6D67" w:rsidRPr="00093E0F">
          <w:rPr>
            <w:rStyle w:val="Hyperlink"/>
            <w:noProof/>
          </w:rPr>
          <w:t>2</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REQUIREMENTS</w:t>
        </w:r>
        <w:r w:rsidR="005F6D67">
          <w:rPr>
            <w:noProof/>
            <w:webHidden/>
          </w:rPr>
          <w:tab/>
        </w:r>
        <w:r w:rsidR="005F6D67">
          <w:rPr>
            <w:noProof/>
            <w:webHidden/>
          </w:rPr>
          <w:fldChar w:fldCharType="begin"/>
        </w:r>
        <w:r w:rsidR="005F6D67">
          <w:rPr>
            <w:noProof/>
            <w:webHidden/>
          </w:rPr>
          <w:instrText xml:space="preserve"> PAGEREF _Toc483561063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1821D911"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64" w:history="1">
        <w:r w:rsidR="005F6D67" w:rsidRPr="00093E0F">
          <w:rPr>
            <w:rStyle w:val="Hyperlink"/>
            <w:noProof/>
          </w:rPr>
          <w:t>2.1</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GENERAL</w:t>
        </w:r>
        <w:r w:rsidR="005F6D67">
          <w:rPr>
            <w:noProof/>
            <w:webHidden/>
          </w:rPr>
          <w:tab/>
        </w:r>
        <w:r w:rsidR="005F6D67">
          <w:rPr>
            <w:noProof/>
            <w:webHidden/>
          </w:rPr>
          <w:fldChar w:fldCharType="begin"/>
        </w:r>
        <w:r w:rsidR="005F6D67">
          <w:rPr>
            <w:noProof/>
            <w:webHidden/>
          </w:rPr>
          <w:instrText xml:space="preserve"> PAGEREF _Toc483561064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65912CED"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65" w:history="1">
        <w:r w:rsidR="005F6D67" w:rsidRPr="00093E0F">
          <w:rPr>
            <w:rStyle w:val="Hyperlink"/>
            <w:noProof/>
          </w:rPr>
          <w:t>2.1.1</w:t>
        </w:r>
        <w:r w:rsidR="005F6D67">
          <w:rPr>
            <w:rFonts w:asciiTheme="minorHAnsi" w:eastAsiaTheme="minorEastAsia" w:hAnsiTheme="minorHAnsi" w:cstheme="minorBidi"/>
            <w:noProof/>
            <w:sz w:val="22"/>
            <w:szCs w:val="22"/>
            <w:lang w:eastAsia="en-GB"/>
          </w:rPr>
          <w:tab/>
        </w:r>
        <w:r w:rsidR="005F6D67" w:rsidRPr="00093E0F">
          <w:rPr>
            <w:rStyle w:val="Hyperlink"/>
            <w:noProof/>
          </w:rPr>
          <w:t>Deviations from the Generic Specification</w:t>
        </w:r>
        <w:r w:rsidR="005F6D67">
          <w:rPr>
            <w:noProof/>
            <w:webHidden/>
          </w:rPr>
          <w:tab/>
        </w:r>
        <w:r w:rsidR="005F6D67">
          <w:rPr>
            <w:noProof/>
            <w:webHidden/>
          </w:rPr>
          <w:fldChar w:fldCharType="begin"/>
        </w:r>
        <w:r w:rsidR="005F6D67">
          <w:rPr>
            <w:noProof/>
            <w:webHidden/>
          </w:rPr>
          <w:instrText xml:space="preserve"> PAGEREF _Toc483561065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0D757271" w14:textId="77777777" w:rsidR="005F6D67" w:rsidRDefault="00E1461D">
      <w:pPr>
        <w:pStyle w:val="TOC4"/>
        <w:tabs>
          <w:tab w:val="left" w:pos="1080"/>
          <w:tab w:val="right" w:pos="10147"/>
        </w:tabs>
        <w:rPr>
          <w:rFonts w:asciiTheme="minorHAnsi" w:eastAsiaTheme="minorEastAsia" w:hAnsiTheme="minorHAnsi" w:cstheme="minorBidi"/>
          <w:noProof/>
          <w:sz w:val="22"/>
          <w:szCs w:val="22"/>
          <w:lang w:eastAsia="en-GB"/>
        </w:rPr>
      </w:pPr>
      <w:hyperlink w:anchor="_Toc483561066" w:history="1">
        <w:r w:rsidR="005F6D67" w:rsidRPr="00093E0F">
          <w:rPr>
            <w:rStyle w:val="Hyperlink"/>
            <w:noProof/>
          </w:rPr>
          <w:t>2.1.1.1</w:t>
        </w:r>
        <w:r w:rsidR="005F6D67">
          <w:rPr>
            <w:rFonts w:asciiTheme="minorHAnsi" w:eastAsiaTheme="minorEastAsia" w:hAnsiTheme="minorHAnsi" w:cstheme="minorBidi"/>
            <w:noProof/>
            <w:sz w:val="22"/>
            <w:szCs w:val="22"/>
            <w:lang w:eastAsia="en-GB"/>
          </w:rPr>
          <w:tab/>
        </w:r>
        <w:r w:rsidR="005F6D67" w:rsidRPr="00093E0F">
          <w:rPr>
            <w:rStyle w:val="Hyperlink"/>
            <w:noProof/>
          </w:rPr>
          <w:t xml:space="preserve">Deviations from Qualification and Periodic </w:t>
        </w:r>
        <w:r w:rsidR="005F6D67" w:rsidRPr="00093E0F">
          <w:rPr>
            <w:rStyle w:val="Hyperlink"/>
            <w:noProof/>
            <w:highlight w:val="yellow"/>
          </w:rPr>
          <w:t>Testing – Chart F4</w:t>
        </w:r>
        <w:r w:rsidR="005F6D67">
          <w:rPr>
            <w:noProof/>
            <w:webHidden/>
          </w:rPr>
          <w:tab/>
        </w:r>
        <w:r w:rsidR="005F6D67">
          <w:rPr>
            <w:noProof/>
            <w:webHidden/>
          </w:rPr>
          <w:fldChar w:fldCharType="begin"/>
        </w:r>
        <w:r w:rsidR="005F6D67">
          <w:rPr>
            <w:noProof/>
            <w:webHidden/>
          </w:rPr>
          <w:instrText xml:space="preserve"> PAGEREF _Toc483561066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6DB41391"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67" w:history="1">
        <w:r w:rsidR="005F6D67" w:rsidRPr="00093E0F">
          <w:rPr>
            <w:rStyle w:val="Hyperlink"/>
            <w:noProof/>
          </w:rPr>
          <w:t>2.2</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MARKING</w:t>
        </w:r>
        <w:r w:rsidR="005F6D67">
          <w:rPr>
            <w:noProof/>
            <w:webHidden/>
          </w:rPr>
          <w:tab/>
        </w:r>
        <w:r w:rsidR="005F6D67">
          <w:rPr>
            <w:noProof/>
            <w:webHidden/>
          </w:rPr>
          <w:fldChar w:fldCharType="begin"/>
        </w:r>
        <w:r w:rsidR="005F6D67">
          <w:rPr>
            <w:noProof/>
            <w:webHidden/>
          </w:rPr>
          <w:instrText xml:space="preserve"> PAGEREF _Toc483561067 \h </w:instrText>
        </w:r>
        <w:r w:rsidR="005F6D67">
          <w:rPr>
            <w:noProof/>
            <w:webHidden/>
          </w:rPr>
        </w:r>
        <w:r w:rsidR="005F6D67">
          <w:rPr>
            <w:noProof/>
            <w:webHidden/>
          </w:rPr>
          <w:fldChar w:fldCharType="separate"/>
        </w:r>
        <w:r w:rsidR="005F6D67">
          <w:rPr>
            <w:noProof/>
            <w:webHidden/>
          </w:rPr>
          <w:t>19</w:t>
        </w:r>
        <w:r w:rsidR="005F6D67">
          <w:rPr>
            <w:noProof/>
            <w:webHidden/>
          </w:rPr>
          <w:fldChar w:fldCharType="end"/>
        </w:r>
      </w:hyperlink>
    </w:p>
    <w:p w14:paraId="305F9C8F"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68" w:history="1">
        <w:r w:rsidR="005F6D67" w:rsidRPr="00093E0F">
          <w:rPr>
            <w:rStyle w:val="Hyperlink"/>
            <w:noProof/>
          </w:rPr>
          <w:t>2.3</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Die Shear</w:t>
        </w:r>
        <w:r w:rsidR="005F6D67">
          <w:rPr>
            <w:noProof/>
            <w:webHidden/>
          </w:rPr>
          <w:tab/>
        </w:r>
        <w:r w:rsidR="005F6D67">
          <w:rPr>
            <w:noProof/>
            <w:webHidden/>
          </w:rPr>
          <w:fldChar w:fldCharType="begin"/>
        </w:r>
        <w:r w:rsidR="005F6D67">
          <w:rPr>
            <w:noProof/>
            <w:webHidden/>
          </w:rPr>
          <w:instrText xml:space="preserve"> PAGEREF _Toc483561068 \h </w:instrText>
        </w:r>
        <w:r w:rsidR="005F6D67">
          <w:rPr>
            <w:noProof/>
            <w:webHidden/>
          </w:rPr>
        </w:r>
        <w:r w:rsidR="005F6D67">
          <w:rPr>
            <w:noProof/>
            <w:webHidden/>
          </w:rPr>
          <w:fldChar w:fldCharType="separate"/>
        </w:r>
        <w:r w:rsidR="005F6D67">
          <w:rPr>
            <w:noProof/>
            <w:webHidden/>
          </w:rPr>
          <w:t>20</w:t>
        </w:r>
        <w:r w:rsidR="005F6D67">
          <w:rPr>
            <w:noProof/>
            <w:webHidden/>
          </w:rPr>
          <w:fldChar w:fldCharType="end"/>
        </w:r>
      </w:hyperlink>
    </w:p>
    <w:p w14:paraId="5F05EF97"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69" w:history="1">
        <w:r w:rsidR="005F6D67" w:rsidRPr="00093E0F">
          <w:rPr>
            <w:rStyle w:val="Hyperlink"/>
            <w:noProof/>
          </w:rPr>
          <w:t>2.4</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TERMINAL STRENGTH</w:t>
        </w:r>
        <w:r w:rsidR="005F6D67">
          <w:rPr>
            <w:noProof/>
            <w:webHidden/>
          </w:rPr>
          <w:tab/>
        </w:r>
        <w:r w:rsidR="005F6D67">
          <w:rPr>
            <w:noProof/>
            <w:webHidden/>
          </w:rPr>
          <w:fldChar w:fldCharType="begin"/>
        </w:r>
        <w:r w:rsidR="005F6D67">
          <w:rPr>
            <w:noProof/>
            <w:webHidden/>
          </w:rPr>
          <w:instrText xml:space="preserve"> PAGEREF _Toc483561069 \h </w:instrText>
        </w:r>
        <w:r w:rsidR="005F6D67">
          <w:rPr>
            <w:noProof/>
            <w:webHidden/>
          </w:rPr>
        </w:r>
        <w:r w:rsidR="005F6D67">
          <w:rPr>
            <w:noProof/>
            <w:webHidden/>
          </w:rPr>
          <w:fldChar w:fldCharType="separate"/>
        </w:r>
        <w:r w:rsidR="005F6D67">
          <w:rPr>
            <w:noProof/>
            <w:webHidden/>
          </w:rPr>
          <w:t>20</w:t>
        </w:r>
        <w:r w:rsidR="005F6D67">
          <w:rPr>
            <w:noProof/>
            <w:webHidden/>
          </w:rPr>
          <w:fldChar w:fldCharType="end"/>
        </w:r>
      </w:hyperlink>
    </w:p>
    <w:p w14:paraId="01C5654D"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0" w:history="1">
        <w:r w:rsidR="005F6D67" w:rsidRPr="00093E0F">
          <w:rPr>
            <w:rStyle w:val="Hyperlink"/>
            <w:noProof/>
          </w:rPr>
          <w:t>2.5</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ELECTRICAL MEASUREMENTS AT ROOM, HIGH AND LOW TEMPERATURES</w:t>
        </w:r>
        <w:r w:rsidR="005F6D67">
          <w:rPr>
            <w:noProof/>
            <w:webHidden/>
          </w:rPr>
          <w:tab/>
        </w:r>
        <w:r w:rsidR="005F6D67">
          <w:rPr>
            <w:noProof/>
            <w:webHidden/>
          </w:rPr>
          <w:fldChar w:fldCharType="begin"/>
        </w:r>
        <w:r w:rsidR="005F6D67">
          <w:rPr>
            <w:noProof/>
            <w:webHidden/>
          </w:rPr>
          <w:instrText xml:space="preserve"> PAGEREF _Toc483561070 \h </w:instrText>
        </w:r>
        <w:r w:rsidR="005F6D67">
          <w:rPr>
            <w:noProof/>
            <w:webHidden/>
          </w:rPr>
        </w:r>
        <w:r w:rsidR="005F6D67">
          <w:rPr>
            <w:noProof/>
            <w:webHidden/>
          </w:rPr>
          <w:fldChar w:fldCharType="separate"/>
        </w:r>
        <w:r w:rsidR="005F6D67">
          <w:rPr>
            <w:noProof/>
            <w:webHidden/>
          </w:rPr>
          <w:t>20</w:t>
        </w:r>
        <w:r w:rsidR="005F6D67">
          <w:rPr>
            <w:noProof/>
            <w:webHidden/>
          </w:rPr>
          <w:fldChar w:fldCharType="end"/>
        </w:r>
      </w:hyperlink>
    </w:p>
    <w:p w14:paraId="0CCBEE9A"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71" w:history="1">
        <w:r w:rsidR="005F6D67" w:rsidRPr="00093E0F">
          <w:rPr>
            <w:rStyle w:val="Hyperlink"/>
            <w:noProof/>
          </w:rPr>
          <w:t>2.5.1</w:t>
        </w:r>
        <w:r w:rsidR="005F6D67">
          <w:rPr>
            <w:rFonts w:asciiTheme="minorHAnsi" w:eastAsiaTheme="minorEastAsia" w:hAnsiTheme="minorHAnsi" w:cstheme="minorBidi"/>
            <w:noProof/>
            <w:sz w:val="22"/>
            <w:szCs w:val="22"/>
            <w:lang w:eastAsia="en-GB"/>
          </w:rPr>
          <w:tab/>
        </w:r>
        <w:r w:rsidR="005F6D67" w:rsidRPr="00093E0F">
          <w:rPr>
            <w:rStyle w:val="Hyperlink"/>
            <w:noProof/>
          </w:rPr>
          <w:t>Room Temperature Electrical Measurements</w:t>
        </w:r>
        <w:r w:rsidR="005F6D67">
          <w:rPr>
            <w:noProof/>
            <w:webHidden/>
          </w:rPr>
          <w:tab/>
        </w:r>
        <w:r w:rsidR="005F6D67">
          <w:rPr>
            <w:noProof/>
            <w:webHidden/>
          </w:rPr>
          <w:fldChar w:fldCharType="begin"/>
        </w:r>
        <w:r w:rsidR="005F6D67">
          <w:rPr>
            <w:noProof/>
            <w:webHidden/>
          </w:rPr>
          <w:instrText xml:space="preserve"> PAGEREF _Toc483561071 \h </w:instrText>
        </w:r>
        <w:r w:rsidR="005F6D67">
          <w:rPr>
            <w:noProof/>
            <w:webHidden/>
          </w:rPr>
        </w:r>
        <w:r w:rsidR="005F6D67">
          <w:rPr>
            <w:noProof/>
            <w:webHidden/>
          </w:rPr>
          <w:fldChar w:fldCharType="separate"/>
        </w:r>
        <w:r w:rsidR="005F6D67">
          <w:rPr>
            <w:noProof/>
            <w:webHidden/>
          </w:rPr>
          <w:t>20</w:t>
        </w:r>
        <w:r w:rsidR="005F6D67">
          <w:rPr>
            <w:noProof/>
            <w:webHidden/>
          </w:rPr>
          <w:fldChar w:fldCharType="end"/>
        </w:r>
      </w:hyperlink>
    </w:p>
    <w:p w14:paraId="068D4332" w14:textId="77777777" w:rsidR="005F6D67" w:rsidRDefault="00E1461D">
      <w:pPr>
        <w:pStyle w:val="TOC3"/>
        <w:tabs>
          <w:tab w:val="left" w:pos="1080"/>
          <w:tab w:val="right" w:pos="10147"/>
        </w:tabs>
        <w:rPr>
          <w:rFonts w:asciiTheme="minorHAnsi" w:eastAsiaTheme="minorEastAsia" w:hAnsiTheme="minorHAnsi" w:cstheme="minorBidi"/>
          <w:noProof/>
          <w:sz w:val="22"/>
          <w:szCs w:val="22"/>
          <w:lang w:eastAsia="en-GB"/>
        </w:rPr>
      </w:pPr>
      <w:hyperlink w:anchor="_Toc483561072" w:history="1">
        <w:r w:rsidR="005F6D67" w:rsidRPr="00093E0F">
          <w:rPr>
            <w:rStyle w:val="Hyperlink"/>
            <w:noProof/>
          </w:rPr>
          <w:t>2.5.2</w:t>
        </w:r>
        <w:r w:rsidR="005F6D67">
          <w:rPr>
            <w:rFonts w:asciiTheme="minorHAnsi" w:eastAsiaTheme="minorEastAsia" w:hAnsiTheme="minorHAnsi" w:cstheme="minorBidi"/>
            <w:noProof/>
            <w:sz w:val="22"/>
            <w:szCs w:val="22"/>
            <w:lang w:eastAsia="en-GB"/>
          </w:rPr>
          <w:tab/>
        </w:r>
        <w:r w:rsidR="005F6D67" w:rsidRPr="00093E0F">
          <w:rPr>
            <w:rStyle w:val="Hyperlink"/>
            <w:noProof/>
          </w:rPr>
          <w:t>High and Low Temperatures Electrical Measurements</w:t>
        </w:r>
        <w:r w:rsidR="005F6D67">
          <w:rPr>
            <w:noProof/>
            <w:webHidden/>
          </w:rPr>
          <w:tab/>
        </w:r>
        <w:r w:rsidR="005F6D67">
          <w:rPr>
            <w:noProof/>
            <w:webHidden/>
          </w:rPr>
          <w:fldChar w:fldCharType="begin"/>
        </w:r>
        <w:r w:rsidR="005F6D67">
          <w:rPr>
            <w:noProof/>
            <w:webHidden/>
          </w:rPr>
          <w:instrText xml:space="preserve"> PAGEREF _Toc483561072 \h </w:instrText>
        </w:r>
        <w:r w:rsidR="005F6D67">
          <w:rPr>
            <w:noProof/>
            <w:webHidden/>
          </w:rPr>
        </w:r>
        <w:r w:rsidR="005F6D67">
          <w:rPr>
            <w:noProof/>
            <w:webHidden/>
          </w:rPr>
          <w:fldChar w:fldCharType="separate"/>
        </w:r>
        <w:r w:rsidR="005F6D67">
          <w:rPr>
            <w:noProof/>
            <w:webHidden/>
          </w:rPr>
          <w:t>22</w:t>
        </w:r>
        <w:r w:rsidR="005F6D67">
          <w:rPr>
            <w:noProof/>
            <w:webHidden/>
          </w:rPr>
          <w:fldChar w:fldCharType="end"/>
        </w:r>
      </w:hyperlink>
    </w:p>
    <w:p w14:paraId="745796F0"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3" w:history="1">
        <w:r w:rsidR="005F6D67" w:rsidRPr="00093E0F">
          <w:rPr>
            <w:rStyle w:val="Hyperlink"/>
            <w:noProof/>
          </w:rPr>
          <w:t>2.6</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PARAMETER DRIFT VALUES</w:t>
        </w:r>
        <w:r w:rsidR="005F6D67">
          <w:rPr>
            <w:noProof/>
            <w:webHidden/>
          </w:rPr>
          <w:tab/>
        </w:r>
        <w:r w:rsidR="005F6D67">
          <w:rPr>
            <w:noProof/>
            <w:webHidden/>
          </w:rPr>
          <w:fldChar w:fldCharType="begin"/>
        </w:r>
        <w:r w:rsidR="005F6D67">
          <w:rPr>
            <w:noProof/>
            <w:webHidden/>
          </w:rPr>
          <w:instrText xml:space="preserve"> PAGEREF _Toc483561073 \h </w:instrText>
        </w:r>
        <w:r w:rsidR="005F6D67">
          <w:rPr>
            <w:noProof/>
            <w:webHidden/>
          </w:rPr>
        </w:r>
        <w:r w:rsidR="005F6D67">
          <w:rPr>
            <w:noProof/>
            <w:webHidden/>
          </w:rPr>
          <w:fldChar w:fldCharType="separate"/>
        </w:r>
        <w:r w:rsidR="005F6D67">
          <w:rPr>
            <w:noProof/>
            <w:webHidden/>
          </w:rPr>
          <w:t>22</w:t>
        </w:r>
        <w:r w:rsidR="005F6D67">
          <w:rPr>
            <w:noProof/>
            <w:webHidden/>
          </w:rPr>
          <w:fldChar w:fldCharType="end"/>
        </w:r>
      </w:hyperlink>
    </w:p>
    <w:p w14:paraId="5F467890"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4" w:history="1">
        <w:r w:rsidR="005F6D67" w:rsidRPr="00093E0F">
          <w:rPr>
            <w:rStyle w:val="Hyperlink"/>
            <w:noProof/>
          </w:rPr>
          <w:t>2.7</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INTERMEDIATE AND END-POINT ELECTRICAL MEASUREMENTS</w:t>
        </w:r>
        <w:r w:rsidR="005F6D67">
          <w:rPr>
            <w:noProof/>
            <w:webHidden/>
          </w:rPr>
          <w:tab/>
        </w:r>
        <w:r w:rsidR="005F6D67">
          <w:rPr>
            <w:noProof/>
            <w:webHidden/>
          </w:rPr>
          <w:fldChar w:fldCharType="begin"/>
        </w:r>
        <w:r w:rsidR="005F6D67">
          <w:rPr>
            <w:noProof/>
            <w:webHidden/>
          </w:rPr>
          <w:instrText xml:space="preserve"> PAGEREF _Toc483561074 \h </w:instrText>
        </w:r>
        <w:r w:rsidR="005F6D67">
          <w:rPr>
            <w:noProof/>
            <w:webHidden/>
          </w:rPr>
        </w:r>
        <w:r w:rsidR="005F6D67">
          <w:rPr>
            <w:noProof/>
            <w:webHidden/>
          </w:rPr>
          <w:fldChar w:fldCharType="separate"/>
        </w:r>
        <w:r w:rsidR="005F6D67">
          <w:rPr>
            <w:noProof/>
            <w:webHidden/>
          </w:rPr>
          <w:t>23</w:t>
        </w:r>
        <w:r w:rsidR="005F6D67">
          <w:rPr>
            <w:noProof/>
            <w:webHidden/>
          </w:rPr>
          <w:fldChar w:fldCharType="end"/>
        </w:r>
      </w:hyperlink>
    </w:p>
    <w:p w14:paraId="2D8C1D88"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5" w:history="1">
        <w:r w:rsidR="005F6D67" w:rsidRPr="00093E0F">
          <w:rPr>
            <w:rStyle w:val="Hyperlink"/>
            <w:noProof/>
          </w:rPr>
          <w:t>2.8</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BURN-IN 1 CONDITIONS</w:t>
        </w:r>
        <w:r w:rsidR="005F6D67">
          <w:rPr>
            <w:noProof/>
            <w:webHidden/>
          </w:rPr>
          <w:tab/>
        </w:r>
        <w:r w:rsidR="005F6D67">
          <w:rPr>
            <w:noProof/>
            <w:webHidden/>
          </w:rPr>
          <w:fldChar w:fldCharType="begin"/>
        </w:r>
        <w:r w:rsidR="005F6D67">
          <w:rPr>
            <w:noProof/>
            <w:webHidden/>
          </w:rPr>
          <w:instrText xml:space="preserve"> PAGEREF _Toc483561075 \h </w:instrText>
        </w:r>
        <w:r w:rsidR="005F6D67">
          <w:rPr>
            <w:noProof/>
            <w:webHidden/>
          </w:rPr>
        </w:r>
        <w:r w:rsidR="005F6D67">
          <w:rPr>
            <w:noProof/>
            <w:webHidden/>
          </w:rPr>
          <w:fldChar w:fldCharType="separate"/>
        </w:r>
        <w:r w:rsidR="005F6D67">
          <w:rPr>
            <w:noProof/>
            <w:webHidden/>
          </w:rPr>
          <w:t>23</w:t>
        </w:r>
        <w:r w:rsidR="005F6D67">
          <w:rPr>
            <w:noProof/>
            <w:webHidden/>
          </w:rPr>
          <w:fldChar w:fldCharType="end"/>
        </w:r>
      </w:hyperlink>
    </w:p>
    <w:p w14:paraId="7355AF7D"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6" w:history="1">
        <w:r w:rsidR="005F6D67" w:rsidRPr="00093E0F">
          <w:rPr>
            <w:rStyle w:val="Hyperlink"/>
            <w:noProof/>
          </w:rPr>
          <w:t>2.9</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BURN-IN 2 CONDITIONS</w:t>
        </w:r>
        <w:r w:rsidR="005F6D67">
          <w:rPr>
            <w:noProof/>
            <w:webHidden/>
          </w:rPr>
          <w:tab/>
        </w:r>
        <w:r w:rsidR="005F6D67">
          <w:rPr>
            <w:noProof/>
            <w:webHidden/>
          </w:rPr>
          <w:fldChar w:fldCharType="begin"/>
        </w:r>
        <w:r w:rsidR="005F6D67">
          <w:rPr>
            <w:noProof/>
            <w:webHidden/>
          </w:rPr>
          <w:instrText xml:space="preserve"> PAGEREF _Toc483561076 \h </w:instrText>
        </w:r>
        <w:r w:rsidR="005F6D67">
          <w:rPr>
            <w:noProof/>
            <w:webHidden/>
          </w:rPr>
        </w:r>
        <w:r w:rsidR="005F6D67">
          <w:rPr>
            <w:noProof/>
            <w:webHidden/>
          </w:rPr>
          <w:fldChar w:fldCharType="separate"/>
        </w:r>
        <w:r w:rsidR="005F6D67">
          <w:rPr>
            <w:noProof/>
            <w:webHidden/>
          </w:rPr>
          <w:t>23</w:t>
        </w:r>
        <w:r w:rsidR="005F6D67">
          <w:rPr>
            <w:noProof/>
            <w:webHidden/>
          </w:rPr>
          <w:fldChar w:fldCharType="end"/>
        </w:r>
      </w:hyperlink>
    </w:p>
    <w:p w14:paraId="393A3A62"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7" w:history="1">
        <w:r w:rsidR="005F6D67" w:rsidRPr="00093E0F">
          <w:rPr>
            <w:rStyle w:val="Hyperlink"/>
            <w:noProof/>
          </w:rPr>
          <w:t>2.10</w:t>
        </w:r>
        <w:r w:rsidR="005F6D67">
          <w:rPr>
            <w:rFonts w:asciiTheme="minorHAnsi" w:eastAsiaTheme="minorEastAsia" w:hAnsiTheme="minorHAnsi" w:cstheme="minorBidi"/>
            <w:caps w:val="0"/>
            <w:noProof/>
            <w:sz w:val="22"/>
            <w:szCs w:val="22"/>
            <w:lang w:eastAsia="en-GB"/>
          </w:rPr>
          <w:tab/>
        </w:r>
        <w:r w:rsidR="005F6D67" w:rsidRPr="00093E0F">
          <w:rPr>
            <w:rStyle w:val="Hyperlink"/>
            <w:noProof/>
          </w:rPr>
          <w:t>OPERATING LIFE CONDITIONS</w:t>
        </w:r>
        <w:r w:rsidR="005F6D67">
          <w:rPr>
            <w:noProof/>
            <w:webHidden/>
          </w:rPr>
          <w:tab/>
        </w:r>
        <w:r w:rsidR="005F6D67">
          <w:rPr>
            <w:noProof/>
            <w:webHidden/>
          </w:rPr>
          <w:fldChar w:fldCharType="begin"/>
        </w:r>
        <w:r w:rsidR="005F6D67">
          <w:rPr>
            <w:noProof/>
            <w:webHidden/>
          </w:rPr>
          <w:instrText xml:space="preserve"> PAGEREF _Toc483561077 \h </w:instrText>
        </w:r>
        <w:r w:rsidR="005F6D67">
          <w:rPr>
            <w:noProof/>
            <w:webHidden/>
          </w:rPr>
        </w:r>
        <w:r w:rsidR="005F6D67">
          <w:rPr>
            <w:noProof/>
            <w:webHidden/>
          </w:rPr>
          <w:fldChar w:fldCharType="separate"/>
        </w:r>
        <w:r w:rsidR="005F6D67">
          <w:rPr>
            <w:noProof/>
            <w:webHidden/>
          </w:rPr>
          <w:t>23</w:t>
        </w:r>
        <w:r w:rsidR="005F6D67">
          <w:rPr>
            <w:noProof/>
            <w:webHidden/>
          </w:rPr>
          <w:fldChar w:fldCharType="end"/>
        </w:r>
      </w:hyperlink>
    </w:p>
    <w:p w14:paraId="09DE91B4" w14:textId="77777777" w:rsidR="005F6D67" w:rsidRDefault="00E1461D">
      <w:pPr>
        <w:pStyle w:val="TOC2"/>
        <w:rPr>
          <w:rFonts w:asciiTheme="minorHAnsi" w:eastAsiaTheme="minorEastAsia" w:hAnsiTheme="minorHAnsi" w:cstheme="minorBidi"/>
          <w:caps w:val="0"/>
          <w:noProof/>
          <w:sz w:val="22"/>
          <w:szCs w:val="22"/>
          <w:lang w:eastAsia="en-GB"/>
        </w:rPr>
      </w:pPr>
      <w:hyperlink w:anchor="_Toc483561078" w:history="1">
        <w:r w:rsidR="005F6D67" w:rsidRPr="00093E0F">
          <w:rPr>
            <w:rStyle w:val="Hyperlink"/>
            <w:noProof/>
          </w:rPr>
          <w:t>appendix ‘a’</w:t>
        </w:r>
        <w:r w:rsidR="005F6D67">
          <w:rPr>
            <w:noProof/>
            <w:webHidden/>
          </w:rPr>
          <w:tab/>
        </w:r>
        <w:r w:rsidR="005F6D67">
          <w:rPr>
            <w:noProof/>
            <w:webHidden/>
          </w:rPr>
          <w:fldChar w:fldCharType="begin"/>
        </w:r>
        <w:r w:rsidR="005F6D67">
          <w:rPr>
            <w:noProof/>
            <w:webHidden/>
          </w:rPr>
          <w:instrText xml:space="preserve"> PAGEREF _Toc483561078 \h </w:instrText>
        </w:r>
        <w:r w:rsidR="005F6D67">
          <w:rPr>
            <w:noProof/>
            <w:webHidden/>
          </w:rPr>
        </w:r>
        <w:r w:rsidR="005F6D67">
          <w:rPr>
            <w:noProof/>
            <w:webHidden/>
          </w:rPr>
          <w:fldChar w:fldCharType="separate"/>
        </w:r>
        <w:r w:rsidR="005F6D67">
          <w:rPr>
            <w:noProof/>
            <w:webHidden/>
          </w:rPr>
          <w:t>24</w:t>
        </w:r>
        <w:r w:rsidR="005F6D67">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2" w:name="_Toc483561040"/>
      <w:r w:rsidRPr="00240DB1">
        <w:lastRenderedPageBreak/>
        <w:t>General</w:t>
      </w:r>
      <w:bookmarkEnd w:id="2"/>
    </w:p>
    <w:p w14:paraId="65A527E3" w14:textId="77777777" w:rsidR="00A04525" w:rsidRDefault="00A04525" w:rsidP="008D5D79">
      <w:pPr>
        <w:pStyle w:val="Heading2"/>
      </w:pPr>
      <w:bookmarkStart w:id="3" w:name="_Toc483561041"/>
      <w:r>
        <w:t>SCOPE</w:t>
      </w:r>
      <w:bookmarkEnd w:id="3"/>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4" w:name="_Toc483561042"/>
      <w:r>
        <w:t>APPLICABLE DOCUMENTS</w:t>
      </w:r>
      <w:bookmarkEnd w:id="4"/>
    </w:p>
    <w:p w14:paraId="7A119AE2" w14:textId="77777777" w:rsidR="00A04525" w:rsidRDefault="00A04525" w:rsidP="00A04525">
      <w:r>
        <w:t>The following documents form part of this specification and shall be read in conjunction with it:</w:t>
      </w:r>
    </w:p>
    <w:p w14:paraId="106FBEB3" w14:textId="70C04999" w:rsidR="00A04525" w:rsidRDefault="00A04525" w:rsidP="008D5D79">
      <w:pPr>
        <w:pStyle w:val="alphabeticallist"/>
      </w:pPr>
      <w:r>
        <w:t xml:space="preserve">ESCC Generic Specification No. </w:t>
      </w:r>
      <w:hyperlink r:id="rId18" w:history="1">
        <w:r w:rsidRPr="008557F1">
          <w:rPr>
            <w:rStyle w:val="Hyperlink"/>
          </w:rPr>
          <w:t>50</w:t>
        </w:r>
        <w:r w:rsidR="00134F36" w:rsidRPr="008557F1">
          <w:rPr>
            <w:rStyle w:val="Hyperlink"/>
          </w:rPr>
          <w:t>1</w:t>
        </w:r>
        <w:r w:rsidRPr="008557F1">
          <w:rPr>
            <w:rStyle w:val="Hyperlink"/>
          </w:rPr>
          <w:t>0</w:t>
        </w:r>
      </w:hyperlink>
    </w:p>
    <w:p w14:paraId="29F39067" w14:textId="718E0728" w:rsidR="00A04525" w:rsidRDefault="00E1461D" w:rsidP="008D5D79">
      <w:pPr>
        <w:pStyle w:val="alphabeticallist"/>
      </w:pPr>
      <w:hyperlink r:id="rId19" w:history="1">
        <w:r w:rsidR="00A04525" w:rsidRPr="006E75D5">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5" w:name="_Toc483561043"/>
      <w:r>
        <w:t>TERMS, DEFINITIONS, ABBREVIATIONS, SYMBOLS AND UNITS</w:t>
      </w:r>
      <w:bookmarkEnd w:id="5"/>
    </w:p>
    <w:p w14:paraId="54559D79" w14:textId="3DA054C5" w:rsidR="00A04525" w:rsidRDefault="00A04525" w:rsidP="00A04525">
      <w:r>
        <w:t xml:space="preserve">For the purpose of this specification, the terms, definitions, abbreviations, symbols and units specified in ESCC Basic Specification No. </w:t>
      </w:r>
      <w:hyperlink r:id="rId20" w:history="1">
        <w:r w:rsidRPr="008557F1">
          <w:rPr>
            <w:rStyle w:val="Hyperlink"/>
          </w:rPr>
          <w:t>21300</w:t>
        </w:r>
      </w:hyperlink>
      <w:r>
        <w:t xml:space="preserve"> shall apply.</w:t>
      </w:r>
    </w:p>
    <w:p w14:paraId="73870CBC" w14:textId="77777777" w:rsidR="00A04525" w:rsidRDefault="00A04525" w:rsidP="008D5D79">
      <w:pPr>
        <w:pStyle w:val="Heading2"/>
      </w:pPr>
      <w:bookmarkStart w:id="6" w:name="_Toc483561044"/>
      <w:r>
        <w:t>THE ESCC COMPONENT NUMBER AND COMPONENT TYPE VARIANTS</w:t>
      </w:r>
      <w:bookmarkEnd w:id="6"/>
    </w:p>
    <w:p w14:paraId="1F008A13" w14:textId="77777777" w:rsidR="00A04525" w:rsidRDefault="00A04525" w:rsidP="005560A5">
      <w:pPr>
        <w:pStyle w:val="Heading3"/>
      </w:pPr>
      <w:bookmarkStart w:id="7" w:name="_Toc483561045"/>
      <w:r>
        <w:t>The ESCC Component Number</w:t>
      </w:r>
      <w:bookmarkEnd w:id="7"/>
    </w:p>
    <w:p w14:paraId="72BDC574" w14:textId="77777777" w:rsidR="00A04525" w:rsidRDefault="00A04525" w:rsidP="00A04525">
      <w:r>
        <w:t>The ESCC Component Number shall be constituted as follows:</w:t>
      </w:r>
    </w:p>
    <w:p w14:paraId="754CE913" w14:textId="5A133D09" w:rsidR="00A04525" w:rsidRDefault="00A04525" w:rsidP="00A04525">
      <w:r>
        <w:t xml:space="preserve">Example: </w:t>
      </w:r>
      <w:r w:rsidR="00DD6B33">
        <w:t>5513033</w:t>
      </w:r>
      <w:r>
        <w:t>01</w:t>
      </w:r>
    </w:p>
    <w:p w14:paraId="22967A5C" w14:textId="5DD9AB5E" w:rsidR="00A04525" w:rsidRDefault="00A04525" w:rsidP="008D5D79">
      <w:pPr>
        <w:pStyle w:val="BulletList"/>
      </w:pPr>
      <w:r>
        <w:t xml:space="preserve">Detail Specification Reference: </w:t>
      </w:r>
      <w:r w:rsidR="00DD6B33">
        <w:t>5513033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8" w:name="_Ref483405712"/>
      <w:bookmarkStart w:id="9" w:name="_Ref483467508"/>
      <w:bookmarkStart w:id="10" w:name="_Toc483561046"/>
      <w:r>
        <w:t>Component Type Variants</w:t>
      </w:r>
      <w:bookmarkEnd w:id="8"/>
      <w:bookmarkEnd w:id="9"/>
      <w:bookmarkEnd w:id="10"/>
    </w:p>
    <w:p w14:paraId="134289E3" w14:textId="77777777" w:rsidR="00A04525" w:rsidRDefault="00A04525" w:rsidP="003E265D">
      <w:pPr>
        <w:spacing w:after="120"/>
      </w:pPr>
      <w:r>
        <w:t>The component type variants applicable to this specification are as follows:</w:t>
      </w:r>
    </w:p>
    <w:p w14:paraId="1C1D6D74" w14:textId="5B97CC07" w:rsidR="003E265D" w:rsidRDefault="003E265D" w:rsidP="003E265D">
      <w:pPr>
        <w:pStyle w:val="Title2"/>
      </w:pPr>
      <w:r>
        <w:rPr>
          <w:caps w:val="0"/>
        </w:rPr>
        <w:t>Packaged Components</w:t>
      </w:r>
    </w:p>
    <w:tbl>
      <w:tblPr>
        <w:tblStyle w:val="ESCC1"/>
        <w:tblW w:w="8533" w:type="dxa"/>
        <w:tblLayout w:type="fixed"/>
        <w:tblCellMar>
          <w:top w:w="28" w:type="dxa"/>
          <w:left w:w="28" w:type="dxa"/>
          <w:bottom w:w="28" w:type="dxa"/>
          <w:right w:w="28" w:type="dxa"/>
        </w:tblCellMar>
        <w:tblLook w:val="01E0" w:firstRow="1" w:lastRow="1" w:firstColumn="1" w:lastColumn="1" w:noHBand="0" w:noVBand="0"/>
      </w:tblPr>
      <w:tblGrid>
        <w:gridCol w:w="907"/>
        <w:gridCol w:w="1077"/>
        <w:gridCol w:w="2778"/>
        <w:gridCol w:w="1276"/>
        <w:gridCol w:w="850"/>
        <w:gridCol w:w="851"/>
        <w:gridCol w:w="794"/>
      </w:tblGrid>
      <w:tr w:rsidR="003E265D" w:rsidRPr="00FC4A2B" w14:paraId="723BB326" w14:textId="25D3ED91" w:rsidTr="00734E22">
        <w:trPr>
          <w:trHeight w:val="340"/>
        </w:trPr>
        <w:tc>
          <w:tcPr>
            <w:tcW w:w="907" w:type="dxa"/>
            <w:vMerge w:val="restart"/>
            <w:vAlign w:val="top"/>
          </w:tcPr>
          <w:p w14:paraId="5614AF49" w14:textId="0CE7CD29" w:rsidR="003E265D" w:rsidRPr="00FC4A2B" w:rsidRDefault="003E265D" w:rsidP="003E265D">
            <w:pPr>
              <w:pStyle w:val="Bodyjustified"/>
            </w:pPr>
            <w:r w:rsidRPr="00FC4A2B">
              <w:t>Variant</w:t>
            </w:r>
            <w:r>
              <w:t xml:space="preserve"> Number</w:t>
            </w:r>
          </w:p>
        </w:tc>
        <w:tc>
          <w:tcPr>
            <w:tcW w:w="1077" w:type="dxa"/>
            <w:vMerge w:val="restart"/>
            <w:vAlign w:val="top"/>
          </w:tcPr>
          <w:p w14:paraId="6819F95C" w14:textId="77777777" w:rsidR="003E265D" w:rsidRPr="00FC4A2B" w:rsidRDefault="003E265D" w:rsidP="003E265D">
            <w:pPr>
              <w:pStyle w:val="Bodyjustified"/>
            </w:pPr>
            <w:r w:rsidRPr="00FC4A2B">
              <w:t>Based On</w:t>
            </w:r>
          </w:p>
          <w:p w14:paraId="47801B1C" w14:textId="77777777" w:rsidR="003E265D" w:rsidRPr="00FC4A2B" w:rsidRDefault="003E265D" w:rsidP="003E265D">
            <w:pPr>
              <w:pStyle w:val="Bodyjustified"/>
            </w:pPr>
            <w:r w:rsidRPr="00FC4A2B">
              <w:t>Type</w:t>
            </w:r>
          </w:p>
        </w:tc>
        <w:tc>
          <w:tcPr>
            <w:tcW w:w="2778" w:type="dxa"/>
            <w:vMerge w:val="restart"/>
            <w:vAlign w:val="top"/>
          </w:tcPr>
          <w:p w14:paraId="776F807C" w14:textId="1264B5B1" w:rsidR="003E265D" w:rsidRPr="00FC4A2B" w:rsidRDefault="003E265D" w:rsidP="003E265D">
            <w:pPr>
              <w:pStyle w:val="Bodyjustified"/>
            </w:pPr>
            <w:r>
              <w:t>Package Type / Description</w:t>
            </w:r>
          </w:p>
        </w:tc>
        <w:tc>
          <w:tcPr>
            <w:tcW w:w="1276" w:type="dxa"/>
            <w:vMerge w:val="restart"/>
            <w:vAlign w:val="top"/>
          </w:tcPr>
          <w:p w14:paraId="3C048FCF" w14:textId="0B026F2B" w:rsidR="003E265D" w:rsidRPr="00FC4A2B" w:rsidRDefault="003E265D" w:rsidP="003E265D">
            <w:pPr>
              <w:pStyle w:val="Bodyjustified"/>
            </w:pPr>
            <w:r w:rsidRPr="00FC4A2B">
              <w:t>Total Capacitance</w:t>
            </w:r>
          </w:p>
          <w:p w14:paraId="21E6A6B5" w14:textId="77777777" w:rsidR="003E265D" w:rsidRDefault="003E265D" w:rsidP="003E265D">
            <w:pPr>
              <w:pStyle w:val="Bodyjustified"/>
            </w:pPr>
            <w:r w:rsidRPr="00FC4A2B">
              <w:t>C</w:t>
            </w:r>
            <w:r w:rsidRPr="00FC4A2B">
              <w:rPr>
                <w:vertAlign w:val="subscript"/>
              </w:rPr>
              <w:t>T</w:t>
            </w:r>
            <w:r w:rsidRPr="00FC4A2B">
              <w:t xml:space="preserve"> (pF)</w:t>
            </w:r>
          </w:p>
          <w:p w14:paraId="5D9CF486" w14:textId="28962D38" w:rsidR="003E265D" w:rsidRPr="00FC4A2B" w:rsidRDefault="003E265D" w:rsidP="003E265D">
            <w:pPr>
              <w:pStyle w:val="Bodyjustified"/>
            </w:pPr>
            <w:r w:rsidRPr="00FC4A2B">
              <w:t>Max</w:t>
            </w:r>
          </w:p>
        </w:tc>
        <w:tc>
          <w:tcPr>
            <w:tcW w:w="1701" w:type="dxa"/>
            <w:gridSpan w:val="2"/>
            <w:vAlign w:val="top"/>
          </w:tcPr>
          <w:p w14:paraId="5D7B0BB1" w14:textId="1E544D0F" w:rsidR="003E265D" w:rsidRPr="00FC4A2B" w:rsidRDefault="003E265D" w:rsidP="003E265D">
            <w:pPr>
              <w:pStyle w:val="Bodyjustified"/>
            </w:pPr>
            <w:r>
              <w:t>Lead/Terminal Material and Finish (Note 1)</w:t>
            </w:r>
          </w:p>
        </w:tc>
        <w:tc>
          <w:tcPr>
            <w:tcW w:w="794" w:type="dxa"/>
            <w:vMerge w:val="restart"/>
            <w:vAlign w:val="top"/>
          </w:tcPr>
          <w:p w14:paraId="20BC5534" w14:textId="77777777" w:rsidR="003E265D" w:rsidRDefault="003E265D" w:rsidP="003E265D">
            <w:pPr>
              <w:pStyle w:val="Bodyjustified"/>
            </w:pPr>
            <w:r>
              <w:t>Weight</w:t>
            </w:r>
          </w:p>
          <w:p w14:paraId="2A2A796B" w14:textId="7BEE4EAA" w:rsidR="003E265D" w:rsidRDefault="003E265D" w:rsidP="003E265D">
            <w:pPr>
              <w:pStyle w:val="Bodyjustified"/>
            </w:pPr>
            <w:r>
              <w:t>Max</w:t>
            </w:r>
          </w:p>
          <w:p w14:paraId="4599DB03" w14:textId="2C1BAC91" w:rsidR="003E265D" w:rsidRPr="00FC4A2B" w:rsidRDefault="003E265D" w:rsidP="003E265D">
            <w:pPr>
              <w:pStyle w:val="Bodyjustified"/>
            </w:pPr>
            <w:r>
              <w:t>(g)</w:t>
            </w:r>
          </w:p>
        </w:tc>
      </w:tr>
      <w:tr w:rsidR="003E265D" w:rsidRPr="00FC4A2B" w14:paraId="125483E4" w14:textId="14C175BB" w:rsidTr="00734E22">
        <w:trPr>
          <w:trHeight w:val="340"/>
        </w:trPr>
        <w:tc>
          <w:tcPr>
            <w:tcW w:w="907" w:type="dxa"/>
            <w:vMerge/>
            <w:vAlign w:val="top"/>
          </w:tcPr>
          <w:p w14:paraId="7754AF6A" w14:textId="3A80D5EA" w:rsidR="003E265D" w:rsidRPr="00FC4A2B" w:rsidRDefault="003E265D" w:rsidP="003E265D">
            <w:pPr>
              <w:pStyle w:val="Bodyjustified"/>
            </w:pPr>
          </w:p>
        </w:tc>
        <w:tc>
          <w:tcPr>
            <w:tcW w:w="1077" w:type="dxa"/>
            <w:vMerge/>
            <w:vAlign w:val="top"/>
          </w:tcPr>
          <w:p w14:paraId="06DA6408" w14:textId="77777777" w:rsidR="003E265D" w:rsidRPr="00FC4A2B" w:rsidRDefault="003E265D" w:rsidP="003E265D">
            <w:pPr>
              <w:pStyle w:val="Bodyjustified"/>
            </w:pPr>
          </w:p>
        </w:tc>
        <w:tc>
          <w:tcPr>
            <w:tcW w:w="2778" w:type="dxa"/>
            <w:vMerge/>
            <w:vAlign w:val="top"/>
          </w:tcPr>
          <w:p w14:paraId="3E79A142" w14:textId="77777777" w:rsidR="003E265D" w:rsidRPr="00FC4A2B" w:rsidRDefault="003E265D" w:rsidP="003E265D">
            <w:pPr>
              <w:pStyle w:val="Bodyjustified"/>
            </w:pPr>
          </w:p>
        </w:tc>
        <w:tc>
          <w:tcPr>
            <w:tcW w:w="1276" w:type="dxa"/>
            <w:vMerge/>
            <w:vAlign w:val="top"/>
          </w:tcPr>
          <w:p w14:paraId="480C8FFE" w14:textId="0BA11A46" w:rsidR="003E265D" w:rsidRPr="00FC4A2B" w:rsidRDefault="003E265D" w:rsidP="003E265D">
            <w:pPr>
              <w:pStyle w:val="Bodyjustified"/>
            </w:pPr>
          </w:p>
        </w:tc>
        <w:tc>
          <w:tcPr>
            <w:tcW w:w="850" w:type="dxa"/>
            <w:vAlign w:val="top"/>
          </w:tcPr>
          <w:p w14:paraId="113F9914" w14:textId="24A3E90D" w:rsidR="003E265D" w:rsidRPr="00FC4A2B" w:rsidRDefault="003E265D" w:rsidP="003E265D">
            <w:pPr>
              <w:pStyle w:val="Bodyjustified"/>
            </w:pPr>
            <w:r>
              <w:t>Anode</w:t>
            </w:r>
          </w:p>
        </w:tc>
        <w:tc>
          <w:tcPr>
            <w:tcW w:w="851" w:type="dxa"/>
            <w:vAlign w:val="top"/>
          </w:tcPr>
          <w:p w14:paraId="445A62BB" w14:textId="3F306C78" w:rsidR="003E265D" w:rsidRPr="00FC4A2B" w:rsidRDefault="003E265D" w:rsidP="003E265D">
            <w:pPr>
              <w:pStyle w:val="Bodyjustified"/>
            </w:pPr>
            <w:r>
              <w:t>Cathode</w:t>
            </w:r>
          </w:p>
        </w:tc>
        <w:tc>
          <w:tcPr>
            <w:tcW w:w="794" w:type="dxa"/>
            <w:vMerge/>
            <w:vAlign w:val="top"/>
          </w:tcPr>
          <w:p w14:paraId="0C24AFFA" w14:textId="77777777" w:rsidR="003E265D" w:rsidRPr="00FC4A2B" w:rsidRDefault="003E265D" w:rsidP="003E265D">
            <w:pPr>
              <w:pStyle w:val="Bodyjustified"/>
            </w:pPr>
          </w:p>
        </w:tc>
      </w:tr>
      <w:tr w:rsidR="00451BCB" w:rsidRPr="00FC4A2B" w14:paraId="7EE89157" w14:textId="71E53A4F" w:rsidTr="00734E22">
        <w:trPr>
          <w:trHeight w:val="283"/>
          <w:tblHeader w:val="0"/>
        </w:trPr>
        <w:tc>
          <w:tcPr>
            <w:tcW w:w="907" w:type="dxa"/>
          </w:tcPr>
          <w:p w14:paraId="4F5476CD" w14:textId="77777777" w:rsidR="00451BCB" w:rsidRPr="00FC4A2B" w:rsidRDefault="00451BCB" w:rsidP="003E265D">
            <w:pPr>
              <w:pStyle w:val="Bodyjustified"/>
            </w:pPr>
            <w:r w:rsidRPr="00FC4A2B">
              <w:t>01</w:t>
            </w:r>
          </w:p>
        </w:tc>
        <w:tc>
          <w:tcPr>
            <w:tcW w:w="1077" w:type="dxa"/>
          </w:tcPr>
          <w:p w14:paraId="765E806B" w14:textId="4FB7515C" w:rsidR="00451BCB" w:rsidRPr="00FC4A2B" w:rsidRDefault="00451BCB" w:rsidP="003E265D">
            <w:pPr>
              <w:pStyle w:val="Bodyjustified"/>
            </w:pPr>
            <w:r w:rsidRPr="00627087">
              <w:t>DH50</w:t>
            </w:r>
            <w:r>
              <w:t>201</w:t>
            </w:r>
          </w:p>
        </w:tc>
        <w:tc>
          <w:tcPr>
            <w:tcW w:w="2778" w:type="dxa"/>
          </w:tcPr>
          <w:p w14:paraId="49A5A36F" w14:textId="304F8DDA" w:rsidR="00451BCB" w:rsidRDefault="00451BCB" w:rsidP="003E265D">
            <w:pPr>
              <w:pStyle w:val="Bodyjustified"/>
              <w:jc w:val="left"/>
            </w:pPr>
            <w:r>
              <w:t>Ceramic Pill A (2 Leads)</w:t>
            </w:r>
          </w:p>
        </w:tc>
        <w:tc>
          <w:tcPr>
            <w:tcW w:w="1276" w:type="dxa"/>
          </w:tcPr>
          <w:p w14:paraId="1602F8F5" w14:textId="5B2C32CC" w:rsidR="00451BCB" w:rsidRPr="00FC4A2B" w:rsidRDefault="00451BCB" w:rsidP="003E265D">
            <w:pPr>
              <w:pStyle w:val="Bodyjustified"/>
            </w:pPr>
            <w:r>
              <w:t>0.19</w:t>
            </w:r>
          </w:p>
        </w:tc>
        <w:tc>
          <w:tcPr>
            <w:tcW w:w="850" w:type="dxa"/>
          </w:tcPr>
          <w:p w14:paraId="69751DF8" w14:textId="4C87C231" w:rsidR="00451BCB" w:rsidRPr="00FC4A2B" w:rsidRDefault="00451BCB" w:rsidP="003E265D">
            <w:pPr>
              <w:pStyle w:val="Bodyjustified"/>
            </w:pPr>
            <w:r>
              <w:t>E2</w:t>
            </w:r>
          </w:p>
        </w:tc>
        <w:tc>
          <w:tcPr>
            <w:tcW w:w="851" w:type="dxa"/>
          </w:tcPr>
          <w:p w14:paraId="0CAAFB66" w14:textId="0F319D08" w:rsidR="00451BCB" w:rsidRPr="00FC4A2B" w:rsidRDefault="00451BCB" w:rsidP="003E265D">
            <w:pPr>
              <w:pStyle w:val="Bodyjustified"/>
            </w:pPr>
            <w:r>
              <w:t>E2</w:t>
            </w:r>
          </w:p>
        </w:tc>
        <w:tc>
          <w:tcPr>
            <w:tcW w:w="794" w:type="dxa"/>
          </w:tcPr>
          <w:p w14:paraId="200641D5" w14:textId="7D4F2BF9" w:rsidR="00451BCB" w:rsidRPr="00FC4A2B" w:rsidRDefault="00451BCB" w:rsidP="003E265D">
            <w:pPr>
              <w:pStyle w:val="Bodyjustified"/>
            </w:pPr>
            <w:r>
              <w:t>0.02</w:t>
            </w:r>
          </w:p>
        </w:tc>
      </w:tr>
      <w:tr w:rsidR="00451BCB" w:rsidRPr="00FC4A2B" w14:paraId="31CFA7CE" w14:textId="10D44288" w:rsidTr="00734E22">
        <w:trPr>
          <w:trHeight w:val="283"/>
          <w:tblHeader w:val="0"/>
        </w:trPr>
        <w:tc>
          <w:tcPr>
            <w:tcW w:w="907" w:type="dxa"/>
          </w:tcPr>
          <w:p w14:paraId="3B1CA56D" w14:textId="77777777" w:rsidR="00451BCB" w:rsidRPr="00FC4A2B" w:rsidRDefault="00451BCB" w:rsidP="003E265D">
            <w:pPr>
              <w:pStyle w:val="Bodyjustified"/>
            </w:pPr>
            <w:r w:rsidRPr="00FC4A2B">
              <w:t>02</w:t>
            </w:r>
          </w:p>
        </w:tc>
        <w:tc>
          <w:tcPr>
            <w:tcW w:w="1077" w:type="dxa"/>
          </w:tcPr>
          <w:p w14:paraId="550312F3" w14:textId="4CC8C3F9" w:rsidR="00451BCB" w:rsidRPr="00FC4A2B" w:rsidRDefault="00451BCB" w:rsidP="003E265D">
            <w:pPr>
              <w:pStyle w:val="Bodyjustified"/>
            </w:pPr>
            <w:r w:rsidRPr="00627087">
              <w:t>DH50</w:t>
            </w:r>
            <w:r>
              <w:t>201</w:t>
            </w:r>
          </w:p>
        </w:tc>
        <w:tc>
          <w:tcPr>
            <w:tcW w:w="2778" w:type="dxa"/>
          </w:tcPr>
          <w:p w14:paraId="115B23FD" w14:textId="7701A90D" w:rsidR="00451BCB" w:rsidRDefault="00451BCB" w:rsidP="003E265D">
            <w:pPr>
              <w:pStyle w:val="Bodyjustified"/>
              <w:jc w:val="left"/>
            </w:pPr>
            <w:r>
              <w:t>Ceramic Pill B</w:t>
            </w:r>
          </w:p>
        </w:tc>
        <w:tc>
          <w:tcPr>
            <w:tcW w:w="1276" w:type="dxa"/>
          </w:tcPr>
          <w:p w14:paraId="5446CE54" w14:textId="727BC5AB" w:rsidR="00451BCB" w:rsidRPr="00FC4A2B" w:rsidRDefault="00451BCB" w:rsidP="003E265D">
            <w:pPr>
              <w:pStyle w:val="Bodyjustified"/>
            </w:pPr>
            <w:r>
              <w:t>0.19</w:t>
            </w:r>
          </w:p>
        </w:tc>
        <w:tc>
          <w:tcPr>
            <w:tcW w:w="850" w:type="dxa"/>
          </w:tcPr>
          <w:p w14:paraId="54210555" w14:textId="7D61FD77" w:rsidR="00451BCB" w:rsidRPr="00FC4A2B" w:rsidRDefault="00451BCB" w:rsidP="003E265D">
            <w:pPr>
              <w:pStyle w:val="Bodyjustified"/>
            </w:pPr>
            <w:r>
              <w:t>D7</w:t>
            </w:r>
          </w:p>
        </w:tc>
        <w:tc>
          <w:tcPr>
            <w:tcW w:w="851" w:type="dxa"/>
          </w:tcPr>
          <w:p w14:paraId="0FF0FEAF" w14:textId="3345BBF6" w:rsidR="00451BCB" w:rsidRPr="00FC4A2B" w:rsidRDefault="00451BCB" w:rsidP="003E265D">
            <w:pPr>
              <w:pStyle w:val="Bodyjustified"/>
            </w:pPr>
            <w:r>
              <w:t>D7</w:t>
            </w:r>
          </w:p>
        </w:tc>
        <w:tc>
          <w:tcPr>
            <w:tcW w:w="794" w:type="dxa"/>
          </w:tcPr>
          <w:p w14:paraId="5DC83AB1" w14:textId="6156EDDC" w:rsidR="00451BCB" w:rsidRPr="00FC4A2B" w:rsidRDefault="00451BCB" w:rsidP="003E265D">
            <w:pPr>
              <w:pStyle w:val="Bodyjustified"/>
            </w:pPr>
            <w:r>
              <w:t>0.02</w:t>
            </w:r>
          </w:p>
        </w:tc>
      </w:tr>
      <w:tr w:rsidR="00451BCB" w:rsidRPr="00FC4A2B" w14:paraId="03F77A4B" w14:textId="09A96FFA" w:rsidTr="00734E22">
        <w:trPr>
          <w:trHeight w:val="283"/>
          <w:tblHeader w:val="0"/>
        </w:trPr>
        <w:tc>
          <w:tcPr>
            <w:tcW w:w="907" w:type="dxa"/>
          </w:tcPr>
          <w:p w14:paraId="06655A2A" w14:textId="77777777" w:rsidR="00451BCB" w:rsidRPr="00FC4A2B" w:rsidRDefault="00451BCB" w:rsidP="003E265D">
            <w:pPr>
              <w:pStyle w:val="Bodyjustified"/>
            </w:pPr>
            <w:r w:rsidRPr="00FC4A2B">
              <w:t>03</w:t>
            </w:r>
          </w:p>
        </w:tc>
        <w:tc>
          <w:tcPr>
            <w:tcW w:w="1077" w:type="dxa"/>
          </w:tcPr>
          <w:p w14:paraId="7940A5F1" w14:textId="1CBDDC7A" w:rsidR="00451BCB" w:rsidRPr="00FC4A2B" w:rsidRDefault="00451BCB" w:rsidP="003E265D">
            <w:pPr>
              <w:pStyle w:val="Bodyjustified"/>
            </w:pPr>
            <w:r w:rsidRPr="00627087">
              <w:t>DH50</w:t>
            </w:r>
            <w:r>
              <w:t>201</w:t>
            </w:r>
          </w:p>
        </w:tc>
        <w:tc>
          <w:tcPr>
            <w:tcW w:w="2778" w:type="dxa"/>
          </w:tcPr>
          <w:p w14:paraId="08D2CD61" w14:textId="15BF5528" w:rsidR="00451BCB" w:rsidRDefault="00451BCB" w:rsidP="003E265D">
            <w:pPr>
              <w:pStyle w:val="Bodyjustified"/>
              <w:jc w:val="left"/>
            </w:pPr>
            <w:r>
              <w:t>Ceramic Pill C (Cathode Lead)</w:t>
            </w:r>
          </w:p>
        </w:tc>
        <w:tc>
          <w:tcPr>
            <w:tcW w:w="1276" w:type="dxa"/>
          </w:tcPr>
          <w:p w14:paraId="5DA302DC" w14:textId="708065EB" w:rsidR="00451BCB" w:rsidRPr="00FC4A2B" w:rsidRDefault="00451BCB" w:rsidP="003E265D">
            <w:pPr>
              <w:pStyle w:val="Bodyjustified"/>
            </w:pPr>
            <w:r>
              <w:t>0.19</w:t>
            </w:r>
          </w:p>
        </w:tc>
        <w:tc>
          <w:tcPr>
            <w:tcW w:w="850" w:type="dxa"/>
          </w:tcPr>
          <w:p w14:paraId="6C412DE3" w14:textId="15489E44" w:rsidR="00451BCB" w:rsidRPr="00FC4A2B" w:rsidRDefault="00451BCB" w:rsidP="003E265D">
            <w:pPr>
              <w:pStyle w:val="Bodyjustified"/>
            </w:pPr>
            <w:r>
              <w:t>D7</w:t>
            </w:r>
          </w:p>
        </w:tc>
        <w:tc>
          <w:tcPr>
            <w:tcW w:w="851" w:type="dxa"/>
          </w:tcPr>
          <w:p w14:paraId="306653AC" w14:textId="1DEC5EA3" w:rsidR="00451BCB" w:rsidRPr="00FC4A2B" w:rsidRDefault="00451BCB" w:rsidP="003E265D">
            <w:pPr>
              <w:pStyle w:val="Bodyjustified"/>
            </w:pPr>
            <w:r>
              <w:t>E2</w:t>
            </w:r>
          </w:p>
        </w:tc>
        <w:tc>
          <w:tcPr>
            <w:tcW w:w="794" w:type="dxa"/>
          </w:tcPr>
          <w:p w14:paraId="0E2B83C9" w14:textId="5EF006A2" w:rsidR="00451BCB" w:rsidRPr="00FC4A2B" w:rsidRDefault="00451BCB" w:rsidP="003E265D">
            <w:pPr>
              <w:pStyle w:val="Bodyjustified"/>
            </w:pPr>
            <w:r>
              <w:t>0.02</w:t>
            </w:r>
          </w:p>
        </w:tc>
      </w:tr>
      <w:tr w:rsidR="00451BCB" w:rsidRPr="00FC4A2B" w14:paraId="40FFD825" w14:textId="6D351685" w:rsidTr="00734E22">
        <w:trPr>
          <w:trHeight w:val="283"/>
          <w:tblHeader w:val="0"/>
        </w:trPr>
        <w:tc>
          <w:tcPr>
            <w:tcW w:w="907" w:type="dxa"/>
          </w:tcPr>
          <w:p w14:paraId="481B2EF1" w14:textId="77777777" w:rsidR="00451BCB" w:rsidRPr="00FC4A2B" w:rsidRDefault="00451BCB" w:rsidP="003E265D">
            <w:pPr>
              <w:pStyle w:val="Bodyjustified"/>
            </w:pPr>
            <w:r w:rsidRPr="00FC4A2B">
              <w:t>04</w:t>
            </w:r>
          </w:p>
        </w:tc>
        <w:tc>
          <w:tcPr>
            <w:tcW w:w="1077" w:type="dxa"/>
          </w:tcPr>
          <w:p w14:paraId="55E4A705" w14:textId="73D2593D" w:rsidR="00451BCB" w:rsidRPr="00FC4A2B" w:rsidRDefault="00451BCB" w:rsidP="003E265D">
            <w:pPr>
              <w:pStyle w:val="Bodyjustified"/>
            </w:pPr>
            <w:r w:rsidRPr="00627087">
              <w:t>DH50</w:t>
            </w:r>
            <w:r>
              <w:t>201</w:t>
            </w:r>
          </w:p>
        </w:tc>
        <w:tc>
          <w:tcPr>
            <w:tcW w:w="2778" w:type="dxa"/>
          </w:tcPr>
          <w:p w14:paraId="7FF688FA" w14:textId="6832958D" w:rsidR="00451BCB" w:rsidRDefault="00451BCB" w:rsidP="003E265D">
            <w:pPr>
              <w:pStyle w:val="Bodyjustified"/>
              <w:jc w:val="left"/>
            </w:pPr>
            <w:r>
              <w:t>Ceramic Pill D (Anode Lead)</w:t>
            </w:r>
          </w:p>
        </w:tc>
        <w:tc>
          <w:tcPr>
            <w:tcW w:w="1276" w:type="dxa"/>
          </w:tcPr>
          <w:p w14:paraId="23D8632D" w14:textId="1A1DB006" w:rsidR="00451BCB" w:rsidRPr="00FC4A2B" w:rsidRDefault="00451BCB" w:rsidP="003E265D">
            <w:pPr>
              <w:pStyle w:val="Bodyjustified"/>
            </w:pPr>
            <w:r>
              <w:t>0.19</w:t>
            </w:r>
          </w:p>
        </w:tc>
        <w:tc>
          <w:tcPr>
            <w:tcW w:w="850" w:type="dxa"/>
          </w:tcPr>
          <w:p w14:paraId="268E76FD" w14:textId="0FF75514" w:rsidR="00451BCB" w:rsidRPr="00FC4A2B" w:rsidRDefault="00451BCB" w:rsidP="003E265D">
            <w:pPr>
              <w:pStyle w:val="Bodyjustified"/>
            </w:pPr>
            <w:r>
              <w:t>E2</w:t>
            </w:r>
          </w:p>
        </w:tc>
        <w:tc>
          <w:tcPr>
            <w:tcW w:w="851" w:type="dxa"/>
          </w:tcPr>
          <w:p w14:paraId="2BB655E1" w14:textId="1E87AD25" w:rsidR="00451BCB" w:rsidRPr="00FC4A2B" w:rsidRDefault="00451BCB" w:rsidP="003E265D">
            <w:pPr>
              <w:pStyle w:val="Bodyjustified"/>
            </w:pPr>
            <w:r>
              <w:t>D7</w:t>
            </w:r>
          </w:p>
        </w:tc>
        <w:tc>
          <w:tcPr>
            <w:tcW w:w="794" w:type="dxa"/>
          </w:tcPr>
          <w:p w14:paraId="514DC3B9" w14:textId="393B5C67" w:rsidR="00451BCB" w:rsidRPr="00FC4A2B" w:rsidRDefault="00451BCB" w:rsidP="003E265D">
            <w:pPr>
              <w:pStyle w:val="Bodyjustified"/>
            </w:pPr>
            <w:r>
              <w:t>0.02</w:t>
            </w:r>
          </w:p>
        </w:tc>
      </w:tr>
      <w:tr w:rsidR="00451BCB" w:rsidRPr="00FC4A2B" w14:paraId="3B643000" w14:textId="30B6DA54" w:rsidTr="00734E22">
        <w:trPr>
          <w:trHeight w:val="283"/>
          <w:tblHeader w:val="0"/>
        </w:trPr>
        <w:tc>
          <w:tcPr>
            <w:tcW w:w="907" w:type="dxa"/>
          </w:tcPr>
          <w:p w14:paraId="3213E380" w14:textId="77777777" w:rsidR="00451BCB" w:rsidRPr="00FC4A2B" w:rsidRDefault="00451BCB" w:rsidP="003E265D">
            <w:pPr>
              <w:pStyle w:val="Bodyjustified"/>
            </w:pPr>
            <w:r w:rsidRPr="00FC4A2B">
              <w:t>05</w:t>
            </w:r>
          </w:p>
        </w:tc>
        <w:tc>
          <w:tcPr>
            <w:tcW w:w="1077" w:type="dxa"/>
          </w:tcPr>
          <w:p w14:paraId="400B7A18" w14:textId="5B91D69A" w:rsidR="00451BCB" w:rsidRPr="00FC4A2B" w:rsidRDefault="00451BCB" w:rsidP="003E265D">
            <w:pPr>
              <w:pStyle w:val="Bodyjustified"/>
            </w:pPr>
            <w:r w:rsidRPr="00627087">
              <w:t>DH50</w:t>
            </w:r>
            <w:r>
              <w:t>201</w:t>
            </w:r>
          </w:p>
        </w:tc>
        <w:tc>
          <w:tcPr>
            <w:tcW w:w="2778" w:type="dxa"/>
          </w:tcPr>
          <w:p w14:paraId="6DE5F0D6" w14:textId="77A04100" w:rsidR="00451BCB" w:rsidRDefault="00451BCB" w:rsidP="003E265D">
            <w:pPr>
              <w:pStyle w:val="Bodyjustified"/>
              <w:jc w:val="left"/>
            </w:pPr>
            <w:r>
              <w:t>Ceramic Pill E (2 Leads)</w:t>
            </w:r>
          </w:p>
        </w:tc>
        <w:tc>
          <w:tcPr>
            <w:tcW w:w="1276" w:type="dxa"/>
          </w:tcPr>
          <w:p w14:paraId="1B29A859" w14:textId="2FF1E4DE" w:rsidR="00451BCB" w:rsidRPr="00FC4A2B" w:rsidRDefault="00451BCB" w:rsidP="003E265D">
            <w:pPr>
              <w:pStyle w:val="Bodyjustified"/>
            </w:pPr>
            <w:r>
              <w:t>0.19</w:t>
            </w:r>
          </w:p>
        </w:tc>
        <w:tc>
          <w:tcPr>
            <w:tcW w:w="850" w:type="dxa"/>
          </w:tcPr>
          <w:p w14:paraId="023777EB" w14:textId="560A25DA" w:rsidR="00451BCB" w:rsidRPr="00FC4A2B" w:rsidRDefault="00451BCB" w:rsidP="003E265D">
            <w:pPr>
              <w:pStyle w:val="Bodyjustified"/>
            </w:pPr>
            <w:r>
              <w:t>E2</w:t>
            </w:r>
          </w:p>
        </w:tc>
        <w:tc>
          <w:tcPr>
            <w:tcW w:w="851" w:type="dxa"/>
          </w:tcPr>
          <w:p w14:paraId="3BA90A07" w14:textId="5E5B0BFD" w:rsidR="00451BCB" w:rsidRPr="00FC4A2B" w:rsidRDefault="00451BCB" w:rsidP="003E265D">
            <w:pPr>
              <w:pStyle w:val="Bodyjustified"/>
            </w:pPr>
            <w:r>
              <w:t>E2</w:t>
            </w:r>
          </w:p>
        </w:tc>
        <w:tc>
          <w:tcPr>
            <w:tcW w:w="794" w:type="dxa"/>
          </w:tcPr>
          <w:p w14:paraId="3B0A9B60" w14:textId="3554B64F" w:rsidR="00451BCB" w:rsidRPr="00FC4A2B" w:rsidRDefault="00451BCB" w:rsidP="003E265D">
            <w:pPr>
              <w:pStyle w:val="Bodyjustified"/>
            </w:pPr>
            <w:r>
              <w:t>0.02</w:t>
            </w:r>
          </w:p>
        </w:tc>
      </w:tr>
      <w:tr w:rsidR="00451BCB" w:rsidRPr="00FC4A2B" w14:paraId="0D577073" w14:textId="1A7EDCA5" w:rsidTr="00734E22">
        <w:trPr>
          <w:trHeight w:val="283"/>
          <w:tblHeader w:val="0"/>
        </w:trPr>
        <w:tc>
          <w:tcPr>
            <w:tcW w:w="907" w:type="dxa"/>
          </w:tcPr>
          <w:p w14:paraId="0D924C2A" w14:textId="77777777" w:rsidR="00451BCB" w:rsidRPr="00FC4A2B" w:rsidRDefault="00451BCB" w:rsidP="003E265D">
            <w:pPr>
              <w:pStyle w:val="Bodyjustified"/>
            </w:pPr>
            <w:r w:rsidRPr="00FC4A2B">
              <w:t>06</w:t>
            </w:r>
          </w:p>
        </w:tc>
        <w:tc>
          <w:tcPr>
            <w:tcW w:w="1077" w:type="dxa"/>
          </w:tcPr>
          <w:p w14:paraId="4080AAC5" w14:textId="0B8DFA06" w:rsidR="00451BCB" w:rsidRPr="00FC4A2B" w:rsidRDefault="00451BCB" w:rsidP="003E265D">
            <w:pPr>
              <w:pStyle w:val="Bodyjustified"/>
            </w:pPr>
            <w:r w:rsidRPr="00627087">
              <w:t>DH50</w:t>
            </w:r>
            <w:r>
              <w:t>201</w:t>
            </w:r>
          </w:p>
        </w:tc>
        <w:tc>
          <w:tcPr>
            <w:tcW w:w="2778" w:type="dxa"/>
          </w:tcPr>
          <w:p w14:paraId="459C206C" w14:textId="59EA83BA" w:rsidR="00451BCB" w:rsidRDefault="00451BCB" w:rsidP="003E265D">
            <w:pPr>
              <w:pStyle w:val="Bodyjustified"/>
              <w:jc w:val="left"/>
            </w:pPr>
            <w:r>
              <w:t xml:space="preserve">Ceramic Pill F </w:t>
            </w:r>
            <w:r w:rsidRPr="008021F0">
              <w:t>(Anode Lead)</w:t>
            </w:r>
          </w:p>
        </w:tc>
        <w:tc>
          <w:tcPr>
            <w:tcW w:w="1276" w:type="dxa"/>
          </w:tcPr>
          <w:p w14:paraId="3E7A5AF3" w14:textId="295539EE" w:rsidR="00451BCB" w:rsidRPr="00FC4A2B" w:rsidRDefault="00451BCB" w:rsidP="003E265D">
            <w:pPr>
              <w:pStyle w:val="Bodyjustified"/>
            </w:pPr>
            <w:r>
              <w:t>0.19</w:t>
            </w:r>
          </w:p>
        </w:tc>
        <w:tc>
          <w:tcPr>
            <w:tcW w:w="850" w:type="dxa"/>
          </w:tcPr>
          <w:p w14:paraId="1114EEE2" w14:textId="65E7C30C" w:rsidR="00451BCB" w:rsidRPr="00FC4A2B" w:rsidRDefault="00451BCB" w:rsidP="003E265D">
            <w:pPr>
              <w:pStyle w:val="Bodyjustified"/>
            </w:pPr>
            <w:r>
              <w:t>E2</w:t>
            </w:r>
          </w:p>
        </w:tc>
        <w:tc>
          <w:tcPr>
            <w:tcW w:w="851" w:type="dxa"/>
          </w:tcPr>
          <w:p w14:paraId="19BD2565" w14:textId="073290E9" w:rsidR="00451BCB" w:rsidRPr="00FC4A2B" w:rsidRDefault="00451BCB" w:rsidP="003E265D">
            <w:pPr>
              <w:pStyle w:val="Bodyjustified"/>
            </w:pPr>
            <w:r>
              <w:t>D7</w:t>
            </w:r>
          </w:p>
        </w:tc>
        <w:tc>
          <w:tcPr>
            <w:tcW w:w="794" w:type="dxa"/>
          </w:tcPr>
          <w:p w14:paraId="5469F522" w14:textId="0DE2B4D7" w:rsidR="00451BCB" w:rsidRPr="00FC4A2B" w:rsidRDefault="00451BCB" w:rsidP="003E265D">
            <w:pPr>
              <w:pStyle w:val="Bodyjustified"/>
            </w:pPr>
            <w:r>
              <w:t>0.02</w:t>
            </w:r>
          </w:p>
        </w:tc>
      </w:tr>
      <w:tr w:rsidR="00451BCB" w:rsidRPr="00FC4A2B" w14:paraId="21CBCB22" w14:textId="20A22745" w:rsidTr="00734E22">
        <w:trPr>
          <w:trHeight w:val="283"/>
          <w:tblHeader w:val="0"/>
        </w:trPr>
        <w:tc>
          <w:tcPr>
            <w:tcW w:w="907" w:type="dxa"/>
          </w:tcPr>
          <w:p w14:paraId="6E81AD43" w14:textId="77777777" w:rsidR="00451BCB" w:rsidRPr="00FC4A2B" w:rsidRDefault="00451BCB" w:rsidP="003E265D">
            <w:pPr>
              <w:pStyle w:val="Bodyjustified"/>
            </w:pPr>
            <w:r w:rsidRPr="00FC4A2B">
              <w:t>07</w:t>
            </w:r>
          </w:p>
        </w:tc>
        <w:tc>
          <w:tcPr>
            <w:tcW w:w="1077" w:type="dxa"/>
          </w:tcPr>
          <w:p w14:paraId="7FE0DA19" w14:textId="6030A2AC" w:rsidR="00451BCB" w:rsidRPr="00FC4A2B" w:rsidRDefault="00451BCB" w:rsidP="003E265D">
            <w:pPr>
              <w:pStyle w:val="Bodyjustified"/>
            </w:pPr>
            <w:r w:rsidRPr="00627087">
              <w:t>DH50</w:t>
            </w:r>
            <w:r>
              <w:t>201</w:t>
            </w:r>
          </w:p>
        </w:tc>
        <w:tc>
          <w:tcPr>
            <w:tcW w:w="2778" w:type="dxa"/>
          </w:tcPr>
          <w:p w14:paraId="11ED0FA2" w14:textId="14CC519C" w:rsidR="00451BCB" w:rsidRDefault="00451BCB" w:rsidP="003E265D">
            <w:pPr>
              <w:pStyle w:val="Bodyjustified"/>
              <w:jc w:val="left"/>
            </w:pPr>
            <w:r>
              <w:t>Ceramic Pill G</w:t>
            </w:r>
          </w:p>
        </w:tc>
        <w:tc>
          <w:tcPr>
            <w:tcW w:w="1276" w:type="dxa"/>
          </w:tcPr>
          <w:p w14:paraId="5221EAA2" w14:textId="1194BB95" w:rsidR="00451BCB" w:rsidRPr="00FC4A2B" w:rsidRDefault="00451BCB" w:rsidP="003E265D">
            <w:pPr>
              <w:pStyle w:val="Bodyjustified"/>
            </w:pPr>
            <w:r>
              <w:t>0.26</w:t>
            </w:r>
          </w:p>
        </w:tc>
        <w:tc>
          <w:tcPr>
            <w:tcW w:w="850" w:type="dxa"/>
          </w:tcPr>
          <w:p w14:paraId="520F1D94" w14:textId="39EDDD30" w:rsidR="00451BCB" w:rsidRPr="00FC4A2B" w:rsidRDefault="00451BCB" w:rsidP="003E265D">
            <w:pPr>
              <w:pStyle w:val="Bodyjustified"/>
            </w:pPr>
            <w:r>
              <w:t>D7</w:t>
            </w:r>
          </w:p>
        </w:tc>
        <w:tc>
          <w:tcPr>
            <w:tcW w:w="851" w:type="dxa"/>
          </w:tcPr>
          <w:p w14:paraId="0F2DDB9A" w14:textId="754B4A29" w:rsidR="00451BCB" w:rsidRPr="00FC4A2B" w:rsidRDefault="00451BCB" w:rsidP="003E265D">
            <w:pPr>
              <w:pStyle w:val="Bodyjustified"/>
            </w:pPr>
            <w:r>
              <w:t>A7</w:t>
            </w:r>
          </w:p>
        </w:tc>
        <w:tc>
          <w:tcPr>
            <w:tcW w:w="794" w:type="dxa"/>
          </w:tcPr>
          <w:p w14:paraId="687A5ABE" w14:textId="4182BAE8" w:rsidR="00451BCB" w:rsidRPr="00FC4A2B" w:rsidRDefault="00451BCB" w:rsidP="003E265D">
            <w:pPr>
              <w:pStyle w:val="Bodyjustified"/>
            </w:pPr>
            <w:r>
              <w:t>0.15</w:t>
            </w:r>
          </w:p>
        </w:tc>
      </w:tr>
      <w:tr w:rsidR="00451BCB" w:rsidRPr="00FC4A2B" w14:paraId="35C6DFE6" w14:textId="4DBE9FAB" w:rsidTr="00734E22">
        <w:trPr>
          <w:trHeight w:val="283"/>
          <w:tblHeader w:val="0"/>
        </w:trPr>
        <w:tc>
          <w:tcPr>
            <w:tcW w:w="907" w:type="dxa"/>
          </w:tcPr>
          <w:p w14:paraId="223C93AC" w14:textId="77777777" w:rsidR="00451BCB" w:rsidRPr="00FC4A2B" w:rsidRDefault="00451BCB" w:rsidP="003E265D">
            <w:pPr>
              <w:pStyle w:val="Bodyjustified"/>
            </w:pPr>
            <w:r w:rsidRPr="00FC4A2B">
              <w:t>08</w:t>
            </w:r>
          </w:p>
        </w:tc>
        <w:tc>
          <w:tcPr>
            <w:tcW w:w="1077" w:type="dxa"/>
          </w:tcPr>
          <w:p w14:paraId="08F9E96E" w14:textId="6561D78D" w:rsidR="00451BCB" w:rsidRPr="00FC4A2B" w:rsidRDefault="00451BCB" w:rsidP="003E265D">
            <w:pPr>
              <w:pStyle w:val="Bodyjustified"/>
            </w:pPr>
            <w:r>
              <w:t>DH50202</w:t>
            </w:r>
          </w:p>
        </w:tc>
        <w:tc>
          <w:tcPr>
            <w:tcW w:w="2778" w:type="dxa"/>
          </w:tcPr>
          <w:p w14:paraId="3F75C30E" w14:textId="31D39845" w:rsidR="00451BCB" w:rsidRDefault="00451BCB" w:rsidP="003E265D">
            <w:pPr>
              <w:pStyle w:val="Bodyjustified"/>
              <w:jc w:val="left"/>
            </w:pPr>
            <w:r>
              <w:t>Ceramic Pill A (2 Leads)</w:t>
            </w:r>
          </w:p>
        </w:tc>
        <w:tc>
          <w:tcPr>
            <w:tcW w:w="1276" w:type="dxa"/>
          </w:tcPr>
          <w:p w14:paraId="18815E0F" w14:textId="4E7D7EC9" w:rsidR="00451BCB" w:rsidRPr="00FC4A2B" w:rsidRDefault="00451BCB" w:rsidP="003E265D">
            <w:pPr>
              <w:pStyle w:val="Bodyjustified"/>
            </w:pPr>
            <w:r>
              <w:t>0.21</w:t>
            </w:r>
          </w:p>
        </w:tc>
        <w:tc>
          <w:tcPr>
            <w:tcW w:w="850" w:type="dxa"/>
          </w:tcPr>
          <w:p w14:paraId="6287A37B" w14:textId="7CEEC41E" w:rsidR="00451BCB" w:rsidRPr="00FC4A2B" w:rsidRDefault="00451BCB" w:rsidP="003E265D">
            <w:pPr>
              <w:pStyle w:val="Bodyjustified"/>
            </w:pPr>
            <w:r>
              <w:t>E2</w:t>
            </w:r>
          </w:p>
        </w:tc>
        <w:tc>
          <w:tcPr>
            <w:tcW w:w="851" w:type="dxa"/>
          </w:tcPr>
          <w:p w14:paraId="70A406EC" w14:textId="6EE6AB4E" w:rsidR="00451BCB" w:rsidRPr="00FC4A2B" w:rsidRDefault="00451BCB" w:rsidP="003E265D">
            <w:pPr>
              <w:pStyle w:val="Bodyjustified"/>
            </w:pPr>
            <w:r>
              <w:t>E2</w:t>
            </w:r>
          </w:p>
        </w:tc>
        <w:tc>
          <w:tcPr>
            <w:tcW w:w="794" w:type="dxa"/>
          </w:tcPr>
          <w:p w14:paraId="2348E5A0" w14:textId="092ED21C" w:rsidR="00451BCB" w:rsidRPr="00FC4A2B" w:rsidRDefault="00451BCB" w:rsidP="003E265D">
            <w:pPr>
              <w:pStyle w:val="Bodyjustified"/>
            </w:pPr>
            <w:r>
              <w:t>0.02</w:t>
            </w:r>
          </w:p>
        </w:tc>
      </w:tr>
      <w:tr w:rsidR="00451BCB" w:rsidRPr="00FC4A2B" w14:paraId="470004A8" w14:textId="13CB0B14" w:rsidTr="00734E22">
        <w:trPr>
          <w:trHeight w:val="283"/>
          <w:tblHeader w:val="0"/>
        </w:trPr>
        <w:tc>
          <w:tcPr>
            <w:tcW w:w="907" w:type="dxa"/>
          </w:tcPr>
          <w:p w14:paraId="29884CAE" w14:textId="77777777" w:rsidR="00451BCB" w:rsidRPr="00FC4A2B" w:rsidRDefault="00451BCB" w:rsidP="003E265D">
            <w:pPr>
              <w:pStyle w:val="Bodyjustified"/>
            </w:pPr>
            <w:r w:rsidRPr="00FC4A2B">
              <w:t>09</w:t>
            </w:r>
          </w:p>
        </w:tc>
        <w:tc>
          <w:tcPr>
            <w:tcW w:w="1077" w:type="dxa"/>
          </w:tcPr>
          <w:p w14:paraId="6CF265AE" w14:textId="1E4E795D" w:rsidR="00451BCB" w:rsidRPr="00FC4A2B" w:rsidRDefault="00451BCB" w:rsidP="003E265D">
            <w:pPr>
              <w:pStyle w:val="Bodyjustified"/>
            </w:pPr>
            <w:r>
              <w:t>DH50202</w:t>
            </w:r>
          </w:p>
        </w:tc>
        <w:tc>
          <w:tcPr>
            <w:tcW w:w="2778" w:type="dxa"/>
          </w:tcPr>
          <w:p w14:paraId="68BAFD7C" w14:textId="1D855307" w:rsidR="00451BCB" w:rsidRDefault="00451BCB" w:rsidP="003E265D">
            <w:pPr>
              <w:pStyle w:val="Bodyjustified"/>
              <w:jc w:val="left"/>
            </w:pPr>
            <w:r>
              <w:t>Ceramic Pill B</w:t>
            </w:r>
          </w:p>
        </w:tc>
        <w:tc>
          <w:tcPr>
            <w:tcW w:w="1276" w:type="dxa"/>
          </w:tcPr>
          <w:p w14:paraId="0C127049" w14:textId="23C8C85A" w:rsidR="00451BCB" w:rsidRPr="00FC4A2B" w:rsidRDefault="00451BCB" w:rsidP="003E265D">
            <w:pPr>
              <w:pStyle w:val="Bodyjustified"/>
            </w:pPr>
            <w:r>
              <w:t>0.21</w:t>
            </w:r>
          </w:p>
        </w:tc>
        <w:tc>
          <w:tcPr>
            <w:tcW w:w="850" w:type="dxa"/>
          </w:tcPr>
          <w:p w14:paraId="3845FADE" w14:textId="2039CDC7" w:rsidR="00451BCB" w:rsidRPr="00FC4A2B" w:rsidRDefault="00451BCB" w:rsidP="003E265D">
            <w:pPr>
              <w:pStyle w:val="Bodyjustified"/>
            </w:pPr>
            <w:r>
              <w:t>D7</w:t>
            </w:r>
          </w:p>
        </w:tc>
        <w:tc>
          <w:tcPr>
            <w:tcW w:w="851" w:type="dxa"/>
          </w:tcPr>
          <w:p w14:paraId="2AC1DF37" w14:textId="6497FEEB" w:rsidR="00451BCB" w:rsidRPr="00FC4A2B" w:rsidRDefault="00451BCB" w:rsidP="003E265D">
            <w:pPr>
              <w:pStyle w:val="Bodyjustified"/>
            </w:pPr>
            <w:r>
              <w:t>D7</w:t>
            </w:r>
          </w:p>
        </w:tc>
        <w:tc>
          <w:tcPr>
            <w:tcW w:w="794" w:type="dxa"/>
          </w:tcPr>
          <w:p w14:paraId="4AA7FDA6" w14:textId="643F2EE5" w:rsidR="00451BCB" w:rsidRPr="00FC4A2B" w:rsidRDefault="00451BCB" w:rsidP="003E265D">
            <w:pPr>
              <w:pStyle w:val="Bodyjustified"/>
            </w:pPr>
            <w:r>
              <w:t>0.02</w:t>
            </w:r>
          </w:p>
        </w:tc>
      </w:tr>
      <w:tr w:rsidR="00451BCB" w:rsidRPr="00FC4A2B" w14:paraId="77F7879C" w14:textId="6C99C342" w:rsidTr="00734E22">
        <w:trPr>
          <w:trHeight w:val="283"/>
          <w:tblHeader w:val="0"/>
        </w:trPr>
        <w:tc>
          <w:tcPr>
            <w:tcW w:w="907" w:type="dxa"/>
          </w:tcPr>
          <w:p w14:paraId="66BF8D3A" w14:textId="77777777" w:rsidR="00451BCB" w:rsidRPr="00FC4A2B" w:rsidRDefault="00451BCB" w:rsidP="003E265D">
            <w:pPr>
              <w:pStyle w:val="Bodyjustified"/>
            </w:pPr>
            <w:r w:rsidRPr="00FC4A2B">
              <w:t>10</w:t>
            </w:r>
          </w:p>
        </w:tc>
        <w:tc>
          <w:tcPr>
            <w:tcW w:w="1077" w:type="dxa"/>
          </w:tcPr>
          <w:p w14:paraId="5D99DD62" w14:textId="6AC849EC" w:rsidR="00451BCB" w:rsidRPr="00FC4A2B" w:rsidRDefault="00451BCB" w:rsidP="003E265D">
            <w:pPr>
              <w:pStyle w:val="Bodyjustified"/>
            </w:pPr>
            <w:r>
              <w:t>DH50202</w:t>
            </w:r>
          </w:p>
        </w:tc>
        <w:tc>
          <w:tcPr>
            <w:tcW w:w="2778" w:type="dxa"/>
          </w:tcPr>
          <w:p w14:paraId="2BEEC0F9" w14:textId="1ECF03B8" w:rsidR="00451BCB" w:rsidRDefault="00451BCB" w:rsidP="003E265D">
            <w:pPr>
              <w:pStyle w:val="Bodyjustified"/>
              <w:jc w:val="left"/>
            </w:pPr>
            <w:r>
              <w:t>Ceramic Pill C (Cathode Lead)</w:t>
            </w:r>
          </w:p>
        </w:tc>
        <w:tc>
          <w:tcPr>
            <w:tcW w:w="1276" w:type="dxa"/>
          </w:tcPr>
          <w:p w14:paraId="1EFF4E76" w14:textId="689B6140" w:rsidR="00451BCB" w:rsidRPr="00FC4A2B" w:rsidRDefault="00451BCB" w:rsidP="003E265D">
            <w:pPr>
              <w:pStyle w:val="Bodyjustified"/>
            </w:pPr>
            <w:r>
              <w:t>0.21</w:t>
            </w:r>
          </w:p>
        </w:tc>
        <w:tc>
          <w:tcPr>
            <w:tcW w:w="850" w:type="dxa"/>
          </w:tcPr>
          <w:p w14:paraId="31987FEE" w14:textId="63DC6BC9" w:rsidR="00451BCB" w:rsidRPr="00FC4A2B" w:rsidRDefault="00451BCB" w:rsidP="003E265D">
            <w:pPr>
              <w:pStyle w:val="Bodyjustified"/>
            </w:pPr>
            <w:r>
              <w:t>D7</w:t>
            </w:r>
          </w:p>
        </w:tc>
        <w:tc>
          <w:tcPr>
            <w:tcW w:w="851" w:type="dxa"/>
          </w:tcPr>
          <w:p w14:paraId="25437CAF" w14:textId="1A1FEE44" w:rsidR="00451BCB" w:rsidRPr="00FC4A2B" w:rsidRDefault="00451BCB" w:rsidP="003E265D">
            <w:pPr>
              <w:pStyle w:val="Bodyjustified"/>
            </w:pPr>
            <w:r>
              <w:t>E2</w:t>
            </w:r>
          </w:p>
        </w:tc>
        <w:tc>
          <w:tcPr>
            <w:tcW w:w="794" w:type="dxa"/>
          </w:tcPr>
          <w:p w14:paraId="7A4ABA81" w14:textId="66F70645" w:rsidR="00451BCB" w:rsidRPr="00FC4A2B" w:rsidRDefault="00451BCB" w:rsidP="003E265D">
            <w:pPr>
              <w:pStyle w:val="Bodyjustified"/>
            </w:pPr>
            <w:r>
              <w:t>0.02</w:t>
            </w:r>
          </w:p>
        </w:tc>
      </w:tr>
      <w:tr w:rsidR="00451BCB" w:rsidRPr="00FC4A2B" w14:paraId="2C73A4CD" w14:textId="1F04A46D" w:rsidTr="00734E22">
        <w:trPr>
          <w:trHeight w:val="283"/>
          <w:tblHeader w:val="0"/>
        </w:trPr>
        <w:tc>
          <w:tcPr>
            <w:tcW w:w="907" w:type="dxa"/>
          </w:tcPr>
          <w:p w14:paraId="6E1A7204" w14:textId="77777777" w:rsidR="00451BCB" w:rsidRPr="00FC4A2B" w:rsidRDefault="00451BCB" w:rsidP="003E265D">
            <w:pPr>
              <w:pStyle w:val="Bodyjustified"/>
            </w:pPr>
            <w:r w:rsidRPr="00FC4A2B">
              <w:lastRenderedPageBreak/>
              <w:t>11</w:t>
            </w:r>
          </w:p>
        </w:tc>
        <w:tc>
          <w:tcPr>
            <w:tcW w:w="1077" w:type="dxa"/>
          </w:tcPr>
          <w:p w14:paraId="0794F785" w14:textId="7AC36D97" w:rsidR="00451BCB" w:rsidRPr="00FC4A2B" w:rsidRDefault="00451BCB" w:rsidP="003E265D">
            <w:pPr>
              <w:pStyle w:val="Bodyjustified"/>
            </w:pPr>
            <w:r>
              <w:t>DH50202</w:t>
            </w:r>
          </w:p>
        </w:tc>
        <w:tc>
          <w:tcPr>
            <w:tcW w:w="2778" w:type="dxa"/>
          </w:tcPr>
          <w:p w14:paraId="6E3B7461" w14:textId="06CE6AF6" w:rsidR="00451BCB" w:rsidRDefault="00451BCB" w:rsidP="003E265D">
            <w:pPr>
              <w:pStyle w:val="Bodyjustified"/>
              <w:jc w:val="left"/>
            </w:pPr>
            <w:r>
              <w:t>Ceramic Pill D (Anode Lead)</w:t>
            </w:r>
          </w:p>
        </w:tc>
        <w:tc>
          <w:tcPr>
            <w:tcW w:w="1276" w:type="dxa"/>
          </w:tcPr>
          <w:p w14:paraId="00C4AB16" w14:textId="016DD971" w:rsidR="00451BCB" w:rsidRPr="00FC4A2B" w:rsidRDefault="00451BCB" w:rsidP="003E265D">
            <w:pPr>
              <w:pStyle w:val="Bodyjustified"/>
            </w:pPr>
            <w:r>
              <w:t>0.21</w:t>
            </w:r>
          </w:p>
        </w:tc>
        <w:tc>
          <w:tcPr>
            <w:tcW w:w="850" w:type="dxa"/>
          </w:tcPr>
          <w:p w14:paraId="7314B194" w14:textId="7A861093" w:rsidR="00451BCB" w:rsidRPr="00FC4A2B" w:rsidRDefault="00451BCB" w:rsidP="003E265D">
            <w:pPr>
              <w:pStyle w:val="Bodyjustified"/>
            </w:pPr>
            <w:r>
              <w:t>E2</w:t>
            </w:r>
          </w:p>
        </w:tc>
        <w:tc>
          <w:tcPr>
            <w:tcW w:w="851" w:type="dxa"/>
          </w:tcPr>
          <w:p w14:paraId="58DD8E67" w14:textId="0436C759" w:rsidR="00451BCB" w:rsidRPr="00FC4A2B" w:rsidRDefault="00451BCB" w:rsidP="003E265D">
            <w:pPr>
              <w:pStyle w:val="Bodyjustified"/>
            </w:pPr>
            <w:r>
              <w:t>D7</w:t>
            </w:r>
          </w:p>
        </w:tc>
        <w:tc>
          <w:tcPr>
            <w:tcW w:w="794" w:type="dxa"/>
          </w:tcPr>
          <w:p w14:paraId="36CC5B8C" w14:textId="2DB8614E" w:rsidR="00451BCB" w:rsidRPr="00FC4A2B" w:rsidRDefault="00451BCB" w:rsidP="003E265D">
            <w:pPr>
              <w:pStyle w:val="Bodyjustified"/>
            </w:pPr>
            <w:r>
              <w:t>0.02</w:t>
            </w:r>
          </w:p>
        </w:tc>
      </w:tr>
      <w:tr w:rsidR="00451BCB" w:rsidRPr="00FC4A2B" w14:paraId="65A29FDE" w14:textId="6973BF02" w:rsidTr="00734E22">
        <w:trPr>
          <w:trHeight w:val="283"/>
          <w:tblHeader w:val="0"/>
        </w:trPr>
        <w:tc>
          <w:tcPr>
            <w:tcW w:w="907" w:type="dxa"/>
          </w:tcPr>
          <w:p w14:paraId="6B8612C1" w14:textId="77777777" w:rsidR="00451BCB" w:rsidRPr="00FC4A2B" w:rsidRDefault="00451BCB" w:rsidP="003E265D">
            <w:pPr>
              <w:pStyle w:val="Bodyjustified"/>
            </w:pPr>
            <w:r w:rsidRPr="00FC4A2B">
              <w:t>12</w:t>
            </w:r>
          </w:p>
        </w:tc>
        <w:tc>
          <w:tcPr>
            <w:tcW w:w="1077" w:type="dxa"/>
          </w:tcPr>
          <w:p w14:paraId="118A5E7E" w14:textId="3D93F16C" w:rsidR="00451BCB" w:rsidRPr="00FC4A2B" w:rsidRDefault="00451BCB" w:rsidP="003E265D">
            <w:pPr>
              <w:pStyle w:val="Bodyjustified"/>
            </w:pPr>
            <w:r>
              <w:t>DH50202</w:t>
            </w:r>
          </w:p>
        </w:tc>
        <w:tc>
          <w:tcPr>
            <w:tcW w:w="2778" w:type="dxa"/>
          </w:tcPr>
          <w:p w14:paraId="02EFBD01" w14:textId="37EA0CED" w:rsidR="00451BCB" w:rsidRDefault="00451BCB" w:rsidP="003E265D">
            <w:pPr>
              <w:pStyle w:val="Bodyjustified"/>
              <w:jc w:val="left"/>
            </w:pPr>
            <w:r>
              <w:t>Ceramic Pill E (2 Leads)</w:t>
            </w:r>
          </w:p>
        </w:tc>
        <w:tc>
          <w:tcPr>
            <w:tcW w:w="1276" w:type="dxa"/>
          </w:tcPr>
          <w:p w14:paraId="33435E51" w14:textId="79EC8D25" w:rsidR="00451BCB" w:rsidRPr="00FC4A2B" w:rsidRDefault="00451BCB" w:rsidP="003E265D">
            <w:pPr>
              <w:pStyle w:val="Bodyjustified"/>
            </w:pPr>
            <w:r>
              <w:t>0.21</w:t>
            </w:r>
          </w:p>
        </w:tc>
        <w:tc>
          <w:tcPr>
            <w:tcW w:w="850" w:type="dxa"/>
          </w:tcPr>
          <w:p w14:paraId="5E93A4DC" w14:textId="172ADCE2" w:rsidR="00451BCB" w:rsidRPr="00FC4A2B" w:rsidRDefault="00451BCB" w:rsidP="003E265D">
            <w:pPr>
              <w:pStyle w:val="Bodyjustified"/>
            </w:pPr>
            <w:r>
              <w:t>E2</w:t>
            </w:r>
          </w:p>
        </w:tc>
        <w:tc>
          <w:tcPr>
            <w:tcW w:w="851" w:type="dxa"/>
          </w:tcPr>
          <w:p w14:paraId="702BE216" w14:textId="62688EF5" w:rsidR="00451BCB" w:rsidRPr="00FC4A2B" w:rsidRDefault="00451BCB" w:rsidP="003E265D">
            <w:pPr>
              <w:pStyle w:val="Bodyjustified"/>
            </w:pPr>
            <w:r>
              <w:t>E2</w:t>
            </w:r>
          </w:p>
        </w:tc>
        <w:tc>
          <w:tcPr>
            <w:tcW w:w="794" w:type="dxa"/>
          </w:tcPr>
          <w:p w14:paraId="447853A0" w14:textId="1579B7D1" w:rsidR="00451BCB" w:rsidRPr="00FC4A2B" w:rsidRDefault="00451BCB" w:rsidP="003E265D">
            <w:pPr>
              <w:pStyle w:val="Bodyjustified"/>
            </w:pPr>
            <w:r>
              <w:t>0.02</w:t>
            </w:r>
          </w:p>
        </w:tc>
      </w:tr>
      <w:tr w:rsidR="00451BCB" w:rsidRPr="00FC4A2B" w14:paraId="29D5A487" w14:textId="28A9F536" w:rsidTr="00734E22">
        <w:trPr>
          <w:trHeight w:val="283"/>
          <w:tblHeader w:val="0"/>
        </w:trPr>
        <w:tc>
          <w:tcPr>
            <w:tcW w:w="907" w:type="dxa"/>
          </w:tcPr>
          <w:p w14:paraId="2ADC07DA" w14:textId="77777777" w:rsidR="00451BCB" w:rsidRPr="00FC4A2B" w:rsidRDefault="00451BCB" w:rsidP="003E265D">
            <w:pPr>
              <w:pStyle w:val="Bodyjustified"/>
            </w:pPr>
            <w:r w:rsidRPr="00FC4A2B">
              <w:t>13</w:t>
            </w:r>
          </w:p>
        </w:tc>
        <w:tc>
          <w:tcPr>
            <w:tcW w:w="1077" w:type="dxa"/>
          </w:tcPr>
          <w:p w14:paraId="562607DE" w14:textId="24F3097B" w:rsidR="00451BCB" w:rsidRPr="00FC4A2B" w:rsidRDefault="00451BCB" w:rsidP="003E265D">
            <w:pPr>
              <w:pStyle w:val="Bodyjustified"/>
            </w:pPr>
            <w:r>
              <w:t>DH50202</w:t>
            </w:r>
          </w:p>
        </w:tc>
        <w:tc>
          <w:tcPr>
            <w:tcW w:w="2778" w:type="dxa"/>
          </w:tcPr>
          <w:p w14:paraId="28537274" w14:textId="28FEA45C" w:rsidR="00451BCB" w:rsidRDefault="00451BCB" w:rsidP="003E265D">
            <w:pPr>
              <w:pStyle w:val="Bodyjustified"/>
              <w:jc w:val="left"/>
            </w:pPr>
            <w:r>
              <w:t xml:space="preserve">Ceramic Pill F </w:t>
            </w:r>
            <w:r w:rsidRPr="008021F0">
              <w:t>(Anode Lead)</w:t>
            </w:r>
          </w:p>
        </w:tc>
        <w:tc>
          <w:tcPr>
            <w:tcW w:w="1276" w:type="dxa"/>
          </w:tcPr>
          <w:p w14:paraId="465B90F1" w14:textId="42328CE1" w:rsidR="00451BCB" w:rsidRPr="00FC4A2B" w:rsidRDefault="00451BCB" w:rsidP="003E265D">
            <w:pPr>
              <w:pStyle w:val="Bodyjustified"/>
            </w:pPr>
            <w:r>
              <w:t>0.21</w:t>
            </w:r>
          </w:p>
        </w:tc>
        <w:tc>
          <w:tcPr>
            <w:tcW w:w="850" w:type="dxa"/>
          </w:tcPr>
          <w:p w14:paraId="6783E81C" w14:textId="57825D46" w:rsidR="00451BCB" w:rsidRPr="00FC4A2B" w:rsidRDefault="00451BCB" w:rsidP="003E265D">
            <w:pPr>
              <w:pStyle w:val="Bodyjustified"/>
            </w:pPr>
            <w:r>
              <w:t>E2</w:t>
            </w:r>
          </w:p>
        </w:tc>
        <w:tc>
          <w:tcPr>
            <w:tcW w:w="851" w:type="dxa"/>
          </w:tcPr>
          <w:p w14:paraId="709C4916" w14:textId="3F411B40" w:rsidR="00451BCB" w:rsidRPr="00162FFC" w:rsidRDefault="00451BCB" w:rsidP="003E265D">
            <w:pPr>
              <w:pStyle w:val="Bodyjustified"/>
            </w:pPr>
            <w:r>
              <w:t>D7</w:t>
            </w:r>
          </w:p>
        </w:tc>
        <w:tc>
          <w:tcPr>
            <w:tcW w:w="794" w:type="dxa"/>
          </w:tcPr>
          <w:p w14:paraId="72D89095" w14:textId="798D9587" w:rsidR="00451BCB" w:rsidRPr="00FC4A2B" w:rsidRDefault="00451BCB" w:rsidP="003E265D">
            <w:pPr>
              <w:pStyle w:val="Bodyjustified"/>
            </w:pPr>
            <w:r>
              <w:t>0.02</w:t>
            </w:r>
          </w:p>
        </w:tc>
      </w:tr>
      <w:tr w:rsidR="00451BCB" w:rsidRPr="00FC4A2B" w14:paraId="1B3DEB64" w14:textId="4008E1B8" w:rsidTr="00734E22">
        <w:trPr>
          <w:trHeight w:val="283"/>
          <w:tblHeader w:val="0"/>
        </w:trPr>
        <w:tc>
          <w:tcPr>
            <w:tcW w:w="907" w:type="dxa"/>
          </w:tcPr>
          <w:p w14:paraId="04159A20" w14:textId="77777777" w:rsidR="00451BCB" w:rsidRPr="00FC4A2B" w:rsidRDefault="00451BCB" w:rsidP="003E265D">
            <w:pPr>
              <w:pStyle w:val="Bodyjustified"/>
            </w:pPr>
            <w:r w:rsidRPr="00FC4A2B">
              <w:t>14</w:t>
            </w:r>
          </w:p>
        </w:tc>
        <w:tc>
          <w:tcPr>
            <w:tcW w:w="1077" w:type="dxa"/>
          </w:tcPr>
          <w:p w14:paraId="4BC67140" w14:textId="4029B06C" w:rsidR="00451BCB" w:rsidRPr="00FC4A2B" w:rsidRDefault="00451BCB" w:rsidP="003E265D">
            <w:pPr>
              <w:pStyle w:val="Bodyjustified"/>
            </w:pPr>
            <w:r>
              <w:t>DH50202</w:t>
            </w:r>
          </w:p>
        </w:tc>
        <w:tc>
          <w:tcPr>
            <w:tcW w:w="2778" w:type="dxa"/>
          </w:tcPr>
          <w:p w14:paraId="3FFB3544" w14:textId="4BF4231B" w:rsidR="00451BCB" w:rsidRDefault="00451BCB" w:rsidP="003E265D">
            <w:pPr>
              <w:pStyle w:val="Bodyjustified"/>
              <w:jc w:val="left"/>
            </w:pPr>
            <w:r>
              <w:t>Ceramic Pill G</w:t>
            </w:r>
          </w:p>
        </w:tc>
        <w:tc>
          <w:tcPr>
            <w:tcW w:w="1276" w:type="dxa"/>
          </w:tcPr>
          <w:p w14:paraId="06762801" w14:textId="245A8709" w:rsidR="00451BCB" w:rsidRPr="00FC4A2B" w:rsidRDefault="00451BCB" w:rsidP="003E265D">
            <w:pPr>
              <w:pStyle w:val="Bodyjustified"/>
            </w:pPr>
            <w:r>
              <w:t>0.28</w:t>
            </w:r>
          </w:p>
        </w:tc>
        <w:tc>
          <w:tcPr>
            <w:tcW w:w="850" w:type="dxa"/>
          </w:tcPr>
          <w:p w14:paraId="3DE78ED3" w14:textId="7606AD5F" w:rsidR="00451BCB" w:rsidRPr="00FC4A2B" w:rsidRDefault="00451BCB" w:rsidP="003E265D">
            <w:pPr>
              <w:pStyle w:val="Bodyjustified"/>
            </w:pPr>
            <w:r>
              <w:t>D7</w:t>
            </w:r>
          </w:p>
        </w:tc>
        <w:tc>
          <w:tcPr>
            <w:tcW w:w="851" w:type="dxa"/>
          </w:tcPr>
          <w:p w14:paraId="1B0E08F0" w14:textId="79360B25" w:rsidR="00451BCB" w:rsidRPr="00FC4A2B" w:rsidRDefault="00451BCB" w:rsidP="003E265D">
            <w:pPr>
              <w:pStyle w:val="Bodyjustified"/>
            </w:pPr>
            <w:r>
              <w:t>A7</w:t>
            </w:r>
          </w:p>
        </w:tc>
        <w:tc>
          <w:tcPr>
            <w:tcW w:w="794" w:type="dxa"/>
          </w:tcPr>
          <w:p w14:paraId="3189DC07" w14:textId="4F494001" w:rsidR="00451BCB" w:rsidRPr="00FC4A2B" w:rsidRDefault="00451BCB" w:rsidP="003E265D">
            <w:pPr>
              <w:pStyle w:val="Bodyjustified"/>
            </w:pPr>
            <w:r>
              <w:t>0.15</w:t>
            </w:r>
          </w:p>
        </w:tc>
      </w:tr>
      <w:tr w:rsidR="00451BCB" w:rsidRPr="00FC4A2B" w14:paraId="17371453" w14:textId="2CA653BD" w:rsidTr="00734E22">
        <w:trPr>
          <w:trHeight w:val="283"/>
          <w:tblHeader w:val="0"/>
        </w:trPr>
        <w:tc>
          <w:tcPr>
            <w:tcW w:w="907" w:type="dxa"/>
          </w:tcPr>
          <w:p w14:paraId="317C19AB" w14:textId="77777777" w:rsidR="00451BCB" w:rsidRPr="00FC4A2B" w:rsidRDefault="00451BCB" w:rsidP="003E265D">
            <w:pPr>
              <w:pStyle w:val="Bodyjustified"/>
            </w:pPr>
            <w:r w:rsidRPr="00FC4A2B">
              <w:t>15</w:t>
            </w:r>
          </w:p>
        </w:tc>
        <w:tc>
          <w:tcPr>
            <w:tcW w:w="1077" w:type="dxa"/>
          </w:tcPr>
          <w:p w14:paraId="00F193C2" w14:textId="1A61FF85" w:rsidR="00451BCB" w:rsidRPr="00FC4A2B" w:rsidRDefault="00451BCB" w:rsidP="003E265D">
            <w:pPr>
              <w:pStyle w:val="Bodyjustified"/>
            </w:pPr>
            <w:r w:rsidRPr="007711C8">
              <w:t>DH5020</w:t>
            </w:r>
            <w:r>
              <w:t>3</w:t>
            </w:r>
          </w:p>
        </w:tc>
        <w:tc>
          <w:tcPr>
            <w:tcW w:w="2778" w:type="dxa"/>
          </w:tcPr>
          <w:p w14:paraId="1D622DC3" w14:textId="0620E413" w:rsidR="00451BCB" w:rsidRDefault="00451BCB" w:rsidP="003E265D">
            <w:pPr>
              <w:pStyle w:val="Bodyjustified"/>
              <w:jc w:val="left"/>
            </w:pPr>
            <w:r>
              <w:t>Ceramic Pill A (2 Leads)</w:t>
            </w:r>
          </w:p>
        </w:tc>
        <w:tc>
          <w:tcPr>
            <w:tcW w:w="1276" w:type="dxa"/>
          </w:tcPr>
          <w:p w14:paraId="7FF06907" w14:textId="2337591B" w:rsidR="00451BCB" w:rsidRPr="00FC4A2B" w:rsidRDefault="00451BCB" w:rsidP="003E265D">
            <w:pPr>
              <w:pStyle w:val="Bodyjustified"/>
            </w:pPr>
            <w:r>
              <w:t>0.25</w:t>
            </w:r>
          </w:p>
        </w:tc>
        <w:tc>
          <w:tcPr>
            <w:tcW w:w="850" w:type="dxa"/>
          </w:tcPr>
          <w:p w14:paraId="13F29280" w14:textId="6A84D560" w:rsidR="00451BCB" w:rsidRPr="00FC4A2B" w:rsidRDefault="00451BCB" w:rsidP="003E265D">
            <w:pPr>
              <w:pStyle w:val="Bodyjustified"/>
            </w:pPr>
            <w:r>
              <w:t>E2</w:t>
            </w:r>
          </w:p>
        </w:tc>
        <w:tc>
          <w:tcPr>
            <w:tcW w:w="851" w:type="dxa"/>
          </w:tcPr>
          <w:p w14:paraId="4A8B8C6F" w14:textId="04FAB000" w:rsidR="00451BCB" w:rsidRPr="00FC4A2B" w:rsidRDefault="00451BCB" w:rsidP="003E265D">
            <w:pPr>
              <w:pStyle w:val="Bodyjustified"/>
            </w:pPr>
            <w:r>
              <w:t>E2</w:t>
            </w:r>
          </w:p>
        </w:tc>
        <w:tc>
          <w:tcPr>
            <w:tcW w:w="794" w:type="dxa"/>
          </w:tcPr>
          <w:p w14:paraId="50D6012F" w14:textId="3A6F380F" w:rsidR="00451BCB" w:rsidRPr="00FC4A2B" w:rsidRDefault="00451BCB" w:rsidP="003E265D">
            <w:pPr>
              <w:pStyle w:val="Bodyjustified"/>
            </w:pPr>
            <w:r>
              <w:t>0.02</w:t>
            </w:r>
          </w:p>
        </w:tc>
      </w:tr>
      <w:tr w:rsidR="00451BCB" w:rsidRPr="00FC4A2B" w14:paraId="3CF8AE23" w14:textId="5BD74E8B" w:rsidTr="00734E22">
        <w:trPr>
          <w:trHeight w:val="283"/>
          <w:tblHeader w:val="0"/>
        </w:trPr>
        <w:tc>
          <w:tcPr>
            <w:tcW w:w="907" w:type="dxa"/>
          </w:tcPr>
          <w:p w14:paraId="37138441" w14:textId="77777777" w:rsidR="00451BCB" w:rsidRPr="00FC4A2B" w:rsidRDefault="00451BCB" w:rsidP="003E265D">
            <w:pPr>
              <w:pStyle w:val="Bodyjustified"/>
            </w:pPr>
            <w:r w:rsidRPr="00FC4A2B">
              <w:t>16</w:t>
            </w:r>
          </w:p>
        </w:tc>
        <w:tc>
          <w:tcPr>
            <w:tcW w:w="1077" w:type="dxa"/>
          </w:tcPr>
          <w:p w14:paraId="02C57743" w14:textId="3C945474" w:rsidR="00451BCB" w:rsidRPr="00FC4A2B" w:rsidRDefault="00451BCB" w:rsidP="003E265D">
            <w:pPr>
              <w:pStyle w:val="Bodyjustified"/>
            </w:pPr>
            <w:r w:rsidRPr="007711C8">
              <w:t>DH5020</w:t>
            </w:r>
            <w:r>
              <w:t>3</w:t>
            </w:r>
          </w:p>
        </w:tc>
        <w:tc>
          <w:tcPr>
            <w:tcW w:w="2778" w:type="dxa"/>
          </w:tcPr>
          <w:p w14:paraId="55CC0204" w14:textId="36DA5E22" w:rsidR="00451BCB" w:rsidRDefault="00451BCB" w:rsidP="003E265D">
            <w:pPr>
              <w:pStyle w:val="Bodyjustified"/>
              <w:jc w:val="left"/>
            </w:pPr>
            <w:r>
              <w:t>Ceramic Pill B</w:t>
            </w:r>
          </w:p>
        </w:tc>
        <w:tc>
          <w:tcPr>
            <w:tcW w:w="1276" w:type="dxa"/>
          </w:tcPr>
          <w:p w14:paraId="4EF12B83" w14:textId="5A825A38" w:rsidR="00451BCB" w:rsidRPr="00FC4A2B" w:rsidRDefault="00451BCB" w:rsidP="003E265D">
            <w:pPr>
              <w:pStyle w:val="Bodyjustified"/>
            </w:pPr>
            <w:r>
              <w:t>0.25</w:t>
            </w:r>
          </w:p>
        </w:tc>
        <w:tc>
          <w:tcPr>
            <w:tcW w:w="850" w:type="dxa"/>
          </w:tcPr>
          <w:p w14:paraId="615705DE" w14:textId="5CDE0332" w:rsidR="00451BCB" w:rsidRPr="00FC4A2B" w:rsidRDefault="00451BCB" w:rsidP="003E265D">
            <w:pPr>
              <w:pStyle w:val="Bodyjustified"/>
            </w:pPr>
            <w:r>
              <w:t>D7</w:t>
            </w:r>
          </w:p>
        </w:tc>
        <w:tc>
          <w:tcPr>
            <w:tcW w:w="851" w:type="dxa"/>
          </w:tcPr>
          <w:p w14:paraId="56BF3932" w14:textId="4C2D79CB" w:rsidR="00451BCB" w:rsidRPr="00FC4A2B" w:rsidRDefault="00451BCB" w:rsidP="003E265D">
            <w:pPr>
              <w:pStyle w:val="Bodyjustified"/>
            </w:pPr>
            <w:r>
              <w:t>D7</w:t>
            </w:r>
          </w:p>
        </w:tc>
        <w:tc>
          <w:tcPr>
            <w:tcW w:w="794" w:type="dxa"/>
          </w:tcPr>
          <w:p w14:paraId="1E865755" w14:textId="57C670B0" w:rsidR="00451BCB" w:rsidRPr="00FC4A2B" w:rsidRDefault="00451BCB" w:rsidP="003E265D">
            <w:pPr>
              <w:pStyle w:val="Bodyjustified"/>
            </w:pPr>
            <w:r>
              <w:t>0.02</w:t>
            </w:r>
          </w:p>
        </w:tc>
      </w:tr>
      <w:tr w:rsidR="00451BCB" w:rsidRPr="00FC4A2B" w14:paraId="661D3178" w14:textId="3970018B" w:rsidTr="00734E22">
        <w:trPr>
          <w:trHeight w:val="283"/>
          <w:tblHeader w:val="0"/>
        </w:trPr>
        <w:tc>
          <w:tcPr>
            <w:tcW w:w="907" w:type="dxa"/>
          </w:tcPr>
          <w:p w14:paraId="2B3D3DB2" w14:textId="77777777" w:rsidR="00451BCB" w:rsidRPr="00FC4A2B" w:rsidRDefault="00451BCB" w:rsidP="003E265D">
            <w:pPr>
              <w:pStyle w:val="Bodyjustified"/>
            </w:pPr>
            <w:r w:rsidRPr="00FC4A2B">
              <w:t>17</w:t>
            </w:r>
          </w:p>
        </w:tc>
        <w:tc>
          <w:tcPr>
            <w:tcW w:w="1077" w:type="dxa"/>
          </w:tcPr>
          <w:p w14:paraId="6774AC5B" w14:textId="3570DF5A" w:rsidR="00451BCB" w:rsidRPr="00FC4A2B" w:rsidRDefault="00451BCB" w:rsidP="003E265D">
            <w:pPr>
              <w:pStyle w:val="Bodyjustified"/>
            </w:pPr>
            <w:r w:rsidRPr="007711C8">
              <w:t>DH5020</w:t>
            </w:r>
            <w:r>
              <w:t>3</w:t>
            </w:r>
          </w:p>
        </w:tc>
        <w:tc>
          <w:tcPr>
            <w:tcW w:w="2778" w:type="dxa"/>
          </w:tcPr>
          <w:p w14:paraId="66CE46C1" w14:textId="7259FECA" w:rsidR="00451BCB" w:rsidRDefault="00451BCB" w:rsidP="003E265D">
            <w:pPr>
              <w:pStyle w:val="Bodyjustified"/>
              <w:jc w:val="left"/>
            </w:pPr>
            <w:r>
              <w:t>Ceramic Pill C (Cathode Lead)</w:t>
            </w:r>
          </w:p>
        </w:tc>
        <w:tc>
          <w:tcPr>
            <w:tcW w:w="1276" w:type="dxa"/>
          </w:tcPr>
          <w:p w14:paraId="638DF36B" w14:textId="0E762DF8" w:rsidR="00451BCB" w:rsidRPr="00FC4A2B" w:rsidRDefault="00451BCB" w:rsidP="003E265D">
            <w:pPr>
              <w:pStyle w:val="Bodyjustified"/>
            </w:pPr>
            <w:r>
              <w:t>0.25</w:t>
            </w:r>
          </w:p>
        </w:tc>
        <w:tc>
          <w:tcPr>
            <w:tcW w:w="850" w:type="dxa"/>
          </w:tcPr>
          <w:p w14:paraId="3AAE9C34" w14:textId="12548C2B" w:rsidR="00451BCB" w:rsidRPr="00FC4A2B" w:rsidRDefault="00451BCB" w:rsidP="003E265D">
            <w:pPr>
              <w:pStyle w:val="Bodyjustified"/>
            </w:pPr>
            <w:r>
              <w:t>D7</w:t>
            </w:r>
          </w:p>
        </w:tc>
        <w:tc>
          <w:tcPr>
            <w:tcW w:w="851" w:type="dxa"/>
          </w:tcPr>
          <w:p w14:paraId="49CA6DBB" w14:textId="50921720" w:rsidR="00451BCB" w:rsidRPr="00FC4A2B" w:rsidRDefault="00451BCB" w:rsidP="003E265D">
            <w:pPr>
              <w:pStyle w:val="Bodyjustified"/>
            </w:pPr>
            <w:r>
              <w:t>E2</w:t>
            </w:r>
          </w:p>
        </w:tc>
        <w:tc>
          <w:tcPr>
            <w:tcW w:w="794" w:type="dxa"/>
          </w:tcPr>
          <w:p w14:paraId="4B65146F" w14:textId="72DDF696" w:rsidR="00451BCB" w:rsidRPr="00FC4A2B" w:rsidRDefault="00451BCB" w:rsidP="003E265D">
            <w:pPr>
              <w:pStyle w:val="Bodyjustified"/>
            </w:pPr>
            <w:r>
              <w:t>0.02</w:t>
            </w:r>
          </w:p>
        </w:tc>
      </w:tr>
      <w:tr w:rsidR="00451BCB" w:rsidRPr="00FC4A2B" w14:paraId="279F91ED" w14:textId="7E143CB4" w:rsidTr="00734E22">
        <w:trPr>
          <w:trHeight w:val="283"/>
          <w:tblHeader w:val="0"/>
        </w:trPr>
        <w:tc>
          <w:tcPr>
            <w:tcW w:w="907" w:type="dxa"/>
          </w:tcPr>
          <w:p w14:paraId="08FFA655" w14:textId="77777777" w:rsidR="00451BCB" w:rsidRPr="00FC4A2B" w:rsidRDefault="00451BCB" w:rsidP="003E265D">
            <w:pPr>
              <w:pStyle w:val="Bodyjustified"/>
            </w:pPr>
            <w:r w:rsidRPr="00FC4A2B">
              <w:t>18</w:t>
            </w:r>
          </w:p>
        </w:tc>
        <w:tc>
          <w:tcPr>
            <w:tcW w:w="1077" w:type="dxa"/>
          </w:tcPr>
          <w:p w14:paraId="529CC745" w14:textId="057F880D" w:rsidR="00451BCB" w:rsidRPr="00FC4A2B" w:rsidRDefault="00451BCB" w:rsidP="003E265D">
            <w:pPr>
              <w:pStyle w:val="Bodyjustified"/>
            </w:pPr>
            <w:r w:rsidRPr="007711C8">
              <w:t>DH5020</w:t>
            </w:r>
            <w:r>
              <w:t>3</w:t>
            </w:r>
          </w:p>
        </w:tc>
        <w:tc>
          <w:tcPr>
            <w:tcW w:w="2778" w:type="dxa"/>
          </w:tcPr>
          <w:p w14:paraId="685E87E3" w14:textId="01906D51" w:rsidR="00451BCB" w:rsidRDefault="00451BCB" w:rsidP="003E265D">
            <w:pPr>
              <w:pStyle w:val="Bodyjustified"/>
              <w:jc w:val="left"/>
            </w:pPr>
            <w:r>
              <w:t>Ceramic Pill D (Anode Lead)</w:t>
            </w:r>
          </w:p>
        </w:tc>
        <w:tc>
          <w:tcPr>
            <w:tcW w:w="1276" w:type="dxa"/>
          </w:tcPr>
          <w:p w14:paraId="047CC0BB" w14:textId="127D34C8" w:rsidR="00451BCB" w:rsidRPr="00FC4A2B" w:rsidRDefault="00451BCB" w:rsidP="003E265D">
            <w:pPr>
              <w:pStyle w:val="Bodyjustified"/>
            </w:pPr>
            <w:r>
              <w:t>0.25</w:t>
            </w:r>
          </w:p>
        </w:tc>
        <w:tc>
          <w:tcPr>
            <w:tcW w:w="850" w:type="dxa"/>
          </w:tcPr>
          <w:p w14:paraId="60EBF71F" w14:textId="1222ACCE" w:rsidR="00451BCB" w:rsidRPr="00FC4A2B" w:rsidRDefault="00451BCB" w:rsidP="003E265D">
            <w:pPr>
              <w:pStyle w:val="Bodyjustified"/>
            </w:pPr>
            <w:r>
              <w:t>E2</w:t>
            </w:r>
          </w:p>
        </w:tc>
        <w:tc>
          <w:tcPr>
            <w:tcW w:w="851" w:type="dxa"/>
          </w:tcPr>
          <w:p w14:paraId="3D94D770" w14:textId="574C24DD" w:rsidR="00451BCB" w:rsidRPr="00FC4A2B" w:rsidRDefault="00451BCB" w:rsidP="003E265D">
            <w:pPr>
              <w:pStyle w:val="Bodyjustified"/>
            </w:pPr>
            <w:r>
              <w:t>D7</w:t>
            </w:r>
          </w:p>
        </w:tc>
        <w:tc>
          <w:tcPr>
            <w:tcW w:w="794" w:type="dxa"/>
          </w:tcPr>
          <w:p w14:paraId="13465D73" w14:textId="4849D2DA" w:rsidR="00451BCB" w:rsidRPr="00FC4A2B" w:rsidRDefault="00451BCB" w:rsidP="003E265D">
            <w:pPr>
              <w:pStyle w:val="Bodyjustified"/>
            </w:pPr>
            <w:r>
              <w:t>0.02</w:t>
            </w:r>
          </w:p>
        </w:tc>
      </w:tr>
      <w:tr w:rsidR="00451BCB" w:rsidRPr="00FC4A2B" w14:paraId="1003163C" w14:textId="1B7D5692" w:rsidTr="00734E22">
        <w:trPr>
          <w:trHeight w:val="283"/>
          <w:tblHeader w:val="0"/>
        </w:trPr>
        <w:tc>
          <w:tcPr>
            <w:tcW w:w="907" w:type="dxa"/>
          </w:tcPr>
          <w:p w14:paraId="2FADECF7" w14:textId="77777777" w:rsidR="00451BCB" w:rsidRPr="00FC4A2B" w:rsidRDefault="00451BCB" w:rsidP="003E265D">
            <w:pPr>
              <w:pStyle w:val="Bodyjustified"/>
            </w:pPr>
            <w:r w:rsidRPr="00FC4A2B">
              <w:t>19</w:t>
            </w:r>
          </w:p>
        </w:tc>
        <w:tc>
          <w:tcPr>
            <w:tcW w:w="1077" w:type="dxa"/>
          </w:tcPr>
          <w:p w14:paraId="3E689E97" w14:textId="0E0FFB22" w:rsidR="00451BCB" w:rsidRPr="00FC4A2B" w:rsidRDefault="00451BCB" w:rsidP="003E265D">
            <w:pPr>
              <w:pStyle w:val="Bodyjustified"/>
            </w:pPr>
            <w:r w:rsidRPr="007711C8">
              <w:t>DH5020</w:t>
            </w:r>
            <w:r>
              <w:t>3</w:t>
            </w:r>
          </w:p>
        </w:tc>
        <w:tc>
          <w:tcPr>
            <w:tcW w:w="2778" w:type="dxa"/>
          </w:tcPr>
          <w:p w14:paraId="69995198" w14:textId="1CBE7F7D" w:rsidR="00451BCB" w:rsidRDefault="00451BCB" w:rsidP="003E265D">
            <w:pPr>
              <w:pStyle w:val="Bodyjustified"/>
              <w:jc w:val="left"/>
            </w:pPr>
            <w:r>
              <w:t>Ceramic Pill E (2 Leads)</w:t>
            </w:r>
          </w:p>
        </w:tc>
        <w:tc>
          <w:tcPr>
            <w:tcW w:w="1276" w:type="dxa"/>
          </w:tcPr>
          <w:p w14:paraId="62363827" w14:textId="0D900841" w:rsidR="00451BCB" w:rsidRPr="00FC4A2B" w:rsidRDefault="00451BCB" w:rsidP="003E265D">
            <w:pPr>
              <w:pStyle w:val="Bodyjustified"/>
            </w:pPr>
            <w:r>
              <w:t>0.25</w:t>
            </w:r>
          </w:p>
        </w:tc>
        <w:tc>
          <w:tcPr>
            <w:tcW w:w="850" w:type="dxa"/>
          </w:tcPr>
          <w:p w14:paraId="25F34EEC" w14:textId="3F958951" w:rsidR="00451BCB" w:rsidRPr="00FC4A2B" w:rsidRDefault="00451BCB" w:rsidP="003E265D">
            <w:pPr>
              <w:pStyle w:val="Bodyjustified"/>
            </w:pPr>
            <w:r>
              <w:t>E2</w:t>
            </w:r>
          </w:p>
        </w:tc>
        <w:tc>
          <w:tcPr>
            <w:tcW w:w="851" w:type="dxa"/>
          </w:tcPr>
          <w:p w14:paraId="029F5DAA" w14:textId="66C1AF88" w:rsidR="00451BCB" w:rsidRPr="00FC4A2B" w:rsidRDefault="00451BCB" w:rsidP="003E265D">
            <w:pPr>
              <w:pStyle w:val="Bodyjustified"/>
            </w:pPr>
            <w:r>
              <w:t>E2</w:t>
            </w:r>
          </w:p>
        </w:tc>
        <w:tc>
          <w:tcPr>
            <w:tcW w:w="794" w:type="dxa"/>
          </w:tcPr>
          <w:p w14:paraId="60BF8B9C" w14:textId="532AC07F" w:rsidR="00451BCB" w:rsidRPr="00FC4A2B" w:rsidRDefault="00451BCB" w:rsidP="003E265D">
            <w:pPr>
              <w:pStyle w:val="Bodyjustified"/>
            </w:pPr>
            <w:r>
              <w:t>0.02</w:t>
            </w:r>
          </w:p>
        </w:tc>
      </w:tr>
      <w:tr w:rsidR="00451BCB" w:rsidRPr="00FC4A2B" w14:paraId="788B35C4" w14:textId="60E23FDF" w:rsidTr="00734E22">
        <w:trPr>
          <w:trHeight w:val="283"/>
          <w:tblHeader w:val="0"/>
        </w:trPr>
        <w:tc>
          <w:tcPr>
            <w:tcW w:w="907" w:type="dxa"/>
          </w:tcPr>
          <w:p w14:paraId="6178ADB3" w14:textId="77777777" w:rsidR="00451BCB" w:rsidRPr="00FC4A2B" w:rsidRDefault="00451BCB" w:rsidP="003E265D">
            <w:pPr>
              <w:pStyle w:val="Bodyjustified"/>
            </w:pPr>
            <w:r w:rsidRPr="00FC4A2B">
              <w:t>20</w:t>
            </w:r>
          </w:p>
        </w:tc>
        <w:tc>
          <w:tcPr>
            <w:tcW w:w="1077" w:type="dxa"/>
          </w:tcPr>
          <w:p w14:paraId="6DAC84D1" w14:textId="2F86B55D" w:rsidR="00451BCB" w:rsidRPr="00FC4A2B" w:rsidRDefault="00451BCB" w:rsidP="003E265D">
            <w:pPr>
              <w:pStyle w:val="Bodyjustified"/>
            </w:pPr>
            <w:r w:rsidRPr="007711C8">
              <w:t>DH5020</w:t>
            </w:r>
            <w:r>
              <w:t>3</w:t>
            </w:r>
          </w:p>
        </w:tc>
        <w:tc>
          <w:tcPr>
            <w:tcW w:w="2778" w:type="dxa"/>
          </w:tcPr>
          <w:p w14:paraId="4DA91DDE" w14:textId="532DA7B1" w:rsidR="00451BCB" w:rsidRDefault="00451BCB" w:rsidP="003E265D">
            <w:pPr>
              <w:pStyle w:val="Bodyjustified"/>
              <w:jc w:val="left"/>
            </w:pPr>
            <w:r>
              <w:t xml:space="preserve">Ceramic Pill F </w:t>
            </w:r>
            <w:r w:rsidRPr="008021F0">
              <w:t>(Anode Lead)</w:t>
            </w:r>
          </w:p>
        </w:tc>
        <w:tc>
          <w:tcPr>
            <w:tcW w:w="1276" w:type="dxa"/>
          </w:tcPr>
          <w:p w14:paraId="2746F132" w14:textId="39DC25F6" w:rsidR="00451BCB" w:rsidRPr="00FC4A2B" w:rsidRDefault="00451BCB" w:rsidP="003E265D">
            <w:pPr>
              <w:pStyle w:val="Bodyjustified"/>
            </w:pPr>
            <w:r>
              <w:t>0.25</w:t>
            </w:r>
          </w:p>
        </w:tc>
        <w:tc>
          <w:tcPr>
            <w:tcW w:w="850" w:type="dxa"/>
          </w:tcPr>
          <w:p w14:paraId="4069A95A" w14:textId="417BFE27" w:rsidR="00451BCB" w:rsidRPr="00FC4A2B" w:rsidRDefault="00451BCB" w:rsidP="003E265D">
            <w:pPr>
              <w:pStyle w:val="Bodyjustified"/>
            </w:pPr>
            <w:r>
              <w:t>E2</w:t>
            </w:r>
          </w:p>
        </w:tc>
        <w:tc>
          <w:tcPr>
            <w:tcW w:w="851" w:type="dxa"/>
          </w:tcPr>
          <w:p w14:paraId="3C76ACF4" w14:textId="4CD1F4A2" w:rsidR="00451BCB" w:rsidRPr="00FC4A2B" w:rsidRDefault="00451BCB" w:rsidP="003E265D">
            <w:pPr>
              <w:pStyle w:val="Bodyjustified"/>
            </w:pPr>
            <w:r>
              <w:t>D7</w:t>
            </w:r>
          </w:p>
        </w:tc>
        <w:tc>
          <w:tcPr>
            <w:tcW w:w="794" w:type="dxa"/>
          </w:tcPr>
          <w:p w14:paraId="6CE8A842" w14:textId="2A27B708" w:rsidR="00451BCB" w:rsidRPr="00FC4A2B" w:rsidRDefault="00451BCB" w:rsidP="003E265D">
            <w:pPr>
              <w:pStyle w:val="Bodyjustified"/>
            </w:pPr>
            <w:r>
              <w:t>0.02</w:t>
            </w:r>
          </w:p>
        </w:tc>
      </w:tr>
      <w:tr w:rsidR="00451BCB" w:rsidRPr="00FC4A2B" w14:paraId="7C75BD75" w14:textId="793F8E0E" w:rsidTr="00734E22">
        <w:trPr>
          <w:trHeight w:val="283"/>
          <w:tblHeader w:val="0"/>
        </w:trPr>
        <w:tc>
          <w:tcPr>
            <w:tcW w:w="907" w:type="dxa"/>
          </w:tcPr>
          <w:p w14:paraId="0F9A93BF" w14:textId="77777777" w:rsidR="00451BCB" w:rsidRPr="00FC4A2B" w:rsidRDefault="00451BCB" w:rsidP="003E265D">
            <w:pPr>
              <w:pStyle w:val="Bodyjustified"/>
            </w:pPr>
            <w:r w:rsidRPr="00FC4A2B">
              <w:t>21</w:t>
            </w:r>
          </w:p>
        </w:tc>
        <w:tc>
          <w:tcPr>
            <w:tcW w:w="1077" w:type="dxa"/>
          </w:tcPr>
          <w:p w14:paraId="3822BD4F" w14:textId="3A520DDF" w:rsidR="00451BCB" w:rsidRPr="00FC4A2B" w:rsidRDefault="00451BCB" w:rsidP="003E265D">
            <w:pPr>
              <w:pStyle w:val="Bodyjustified"/>
            </w:pPr>
            <w:r w:rsidRPr="007711C8">
              <w:t>DH5020</w:t>
            </w:r>
            <w:r>
              <w:t>3</w:t>
            </w:r>
          </w:p>
        </w:tc>
        <w:tc>
          <w:tcPr>
            <w:tcW w:w="2778" w:type="dxa"/>
          </w:tcPr>
          <w:p w14:paraId="48EA2A93" w14:textId="19870902" w:rsidR="00451BCB" w:rsidRDefault="00451BCB" w:rsidP="003E265D">
            <w:pPr>
              <w:pStyle w:val="Bodyjustified"/>
              <w:jc w:val="left"/>
            </w:pPr>
            <w:r>
              <w:t>Ceramic Pill G</w:t>
            </w:r>
          </w:p>
        </w:tc>
        <w:tc>
          <w:tcPr>
            <w:tcW w:w="1276" w:type="dxa"/>
          </w:tcPr>
          <w:p w14:paraId="7ADC57A5" w14:textId="6BEB9CC5" w:rsidR="00451BCB" w:rsidRPr="00FC4A2B" w:rsidRDefault="00451BCB" w:rsidP="003E265D">
            <w:pPr>
              <w:pStyle w:val="Bodyjustified"/>
            </w:pPr>
            <w:r>
              <w:t>0.32</w:t>
            </w:r>
          </w:p>
        </w:tc>
        <w:tc>
          <w:tcPr>
            <w:tcW w:w="850" w:type="dxa"/>
          </w:tcPr>
          <w:p w14:paraId="0A0E89FB" w14:textId="28BBE9D2" w:rsidR="00451BCB" w:rsidRPr="00FC4A2B" w:rsidRDefault="00451BCB" w:rsidP="003E265D">
            <w:pPr>
              <w:pStyle w:val="Bodyjustified"/>
            </w:pPr>
            <w:r>
              <w:t>D7</w:t>
            </w:r>
          </w:p>
        </w:tc>
        <w:tc>
          <w:tcPr>
            <w:tcW w:w="851" w:type="dxa"/>
          </w:tcPr>
          <w:p w14:paraId="3CE0A3E1" w14:textId="4C05D8B5" w:rsidR="00451BCB" w:rsidRPr="00FC4A2B" w:rsidRDefault="00451BCB" w:rsidP="003E265D">
            <w:pPr>
              <w:pStyle w:val="Bodyjustified"/>
            </w:pPr>
            <w:r>
              <w:t>A7</w:t>
            </w:r>
          </w:p>
        </w:tc>
        <w:tc>
          <w:tcPr>
            <w:tcW w:w="794" w:type="dxa"/>
          </w:tcPr>
          <w:p w14:paraId="76DF333B" w14:textId="48294B84" w:rsidR="00451BCB" w:rsidRPr="00FC4A2B" w:rsidRDefault="00451BCB" w:rsidP="003E265D">
            <w:pPr>
              <w:pStyle w:val="Bodyjustified"/>
            </w:pPr>
            <w:r>
              <w:t>0.15</w:t>
            </w:r>
          </w:p>
        </w:tc>
      </w:tr>
      <w:tr w:rsidR="00451BCB" w:rsidRPr="00FC4A2B" w14:paraId="6171122B" w14:textId="3DDB5D7F" w:rsidTr="00734E22">
        <w:trPr>
          <w:trHeight w:val="283"/>
          <w:tblHeader w:val="0"/>
        </w:trPr>
        <w:tc>
          <w:tcPr>
            <w:tcW w:w="907" w:type="dxa"/>
          </w:tcPr>
          <w:p w14:paraId="4BF23753" w14:textId="77777777" w:rsidR="00451BCB" w:rsidRPr="00FC4A2B" w:rsidRDefault="00451BCB" w:rsidP="003E265D">
            <w:pPr>
              <w:pStyle w:val="Bodyjustified"/>
            </w:pPr>
            <w:r w:rsidRPr="00FC4A2B">
              <w:t>22</w:t>
            </w:r>
          </w:p>
        </w:tc>
        <w:tc>
          <w:tcPr>
            <w:tcW w:w="1077" w:type="dxa"/>
          </w:tcPr>
          <w:p w14:paraId="264154BA" w14:textId="78EAEF9C" w:rsidR="00451BCB" w:rsidRPr="00FC4A2B" w:rsidRDefault="00451BCB" w:rsidP="003E265D">
            <w:pPr>
              <w:pStyle w:val="Bodyjustified"/>
            </w:pPr>
            <w:r w:rsidRPr="007711C8">
              <w:t>DH5020</w:t>
            </w:r>
            <w:r>
              <w:t>4</w:t>
            </w:r>
          </w:p>
        </w:tc>
        <w:tc>
          <w:tcPr>
            <w:tcW w:w="2778" w:type="dxa"/>
          </w:tcPr>
          <w:p w14:paraId="1D0A3BEB" w14:textId="443C1813" w:rsidR="00451BCB" w:rsidRDefault="00451BCB" w:rsidP="003E265D">
            <w:pPr>
              <w:pStyle w:val="Bodyjustified"/>
              <w:jc w:val="left"/>
            </w:pPr>
            <w:r>
              <w:t>Ceramic Pill A (2 Leads)</w:t>
            </w:r>
          </w:p>
        </w:tc>
        <w:tc>
          <w:tcPr>
            <w:tcW w:w="1276" w:type="dxa"/>
          </w:tcPr>
          <w:p w14:paraId="1E5915B6" w14:textId="5A7030BA" w:rsidR="00451BCB" w:rsidRPr="00FC4A2B" w:rsidRDefault="00451BCB" w:rsidP="003E265D">
            <w:pPr>
              <w:pStyle w:val="Bodyjustified"/>
            </w:pPr>
            <w:r>
              <w:t>0.3</w:t>
            </w:r>
          </w:p>
        </w:tc>
        <w:tc>
          <w:tcPr>
            <w:tcW w:w="850" w:type="dxa"/>
          </w:tcPr>
          <w:p w14:paraId="4B65EB5E" w14:textId="3CE1D18C" w:rsidR="00451BCB" w:rsidRPr="00FC4A2B" w:rsidRDefault="00451BCB" w:rsidP="003E265D">
            <w:pPr>
              <w:pStyle w:val="Bodyjustified"/>
            </w:pPr>
            <w:r>
              <w:t>E2</w:t>
            </w:r>
          </w:p>
        </w:tc>
        <w:tc>
          <w:tcPr>
            <w:tcW w:w="851" w:type="dxa"/>
          </w:tcPr>
          <w:p w14:paraId="27F1346E" w14:textId="3E30B363" w:rsidR="00451BCB" w:rsidRPr="00FC4A2B" w:rsidRDefault="00451BCB" w:rsidP="003E265D">
            <w:pPr>
              <w:pStyle w:val="Bodyjustified"/>
            </w:pPr>
            <w:r>
              <w:t>E2</w:t>
            </w:r>
          </w:p>
        </w:tc>
        <w:tc>
          <w:tcPr>
            <w:tcW w:w="794" w:type="dxa"/>
          </w:tcPr>
          <w:p w14:paraId="59D3512C" w14:textId="5774624E" w:rsidR="00451BCB" w:rsidRPr="00FC4A2B" w:rsidRDefault="00451BCB" w:rsidP="003E265D">
            <w:pPr>
              <w:pStyle w:val="Bodyjustified"/>
            </w:pPr>
            <w:r>
              <w:t>0.02</w:t>
            </w:r>
          </w:p>
        </w:tc>
      </w:tr>
      <w:tr w:rsidR="00451BCB" w:rsidRPr="00FC4A2B" w14:paraId="7BB9F283" w14:textId="16C4C502" w:rsidTr="00734E22">
        <w:trPr>
          <w:trHeight w:val="283"/>
          <w:tblHeader w:val="0"/>
        </w:trPr>
        <w:tc>
          <w:tcPr>
            <w:tcW w:w="907" w:type="dxa"/>
          </w:tcPr>
          <w:p w14:paraId="49D2D995" w14:textId="77777777" w:rsidR="00451BCB" w:rsidRPr="00FC4A2B" w:rsidRDefault="00451BCB" w:rsidP="003E265D">
            <w:pPr>
              <w:pStyle w:val="Bodyjustified"/>
            </w:pPr>
            <w:r w:rsidRPr="00FC4A2B">
              <w:t>23</w:t>
            </w:r>
          </w:p>
        </w:tc>
        <w:tc>
          <w:tcPr>
            <w:tcW w:w="1077" w:type="dxa"/>
          </w:tcPr>
          <w:p w14:paraId="38F1FA6D" w14:textId="67F73E70" w:rsidR="00451BCB" w:rsidRPr="00FC4A2B" w:rsidRDefault="00451BCB" w:rsidP="003E265D">
            <w:pPr>
              <w:pStyle w:val="Bodyjustified"/>
            </w:pPr>
            <w:r w:rsidRPr="007711C8">
              <w:t>DH5020</w:t>
            </w:r>
            <w:r>
              <w:t>4</w:t>
            </w:r>
          </w:p>
        </w:tc>
        <w:tc>
          <w:tcPr>
            <w:tcW w:w="2778" w:type="dxa"/>
          </w:tcPr>
          <w:p w14:paraId="7BA8C04E" w14:textId="50746C04" w:rsidR="00451BCB" w:rsidRDefault="00451BCB" w:rsidP="003E265D">
            <w:pPr>
              <w:pStyle w:val="Bodyjustified"/>
              <w:jc w:val="left"/>
            </w:pPr>
            <w:r>
              <w:t>Ceramic Pill B</w:t>
            </w:r>
          </w:p>
        </w:tc>
        <w:tc>
          <w:tcPr>
            <w:tcW w:w="1276" w:type="dxa"/>
          </w:tcPr>
          <w:p w14:paraId="2B1D0A60" w14:textId="2CA972E0" w:rsidR="00451BCB" w:rsidRPr="00FC4A2B" w:rsidRDefault="00451BCB" w:rsidP="003E265D">
            <w:pPr>
              <w:pStyle w:val="Bodyjustified"/>
            </w:pPr>
            <w:r>
              <w:t>0.3</w:t>
            </w:r>
          </w:p>
        </w:tc>
        <w:tc>
          <w:tcPr>
            <w:tcW w:w="850" w:type="dxa"/>
          </w:tcPr>
          <w:p w14:paraId="3C3EB775" w14:textId="2E241776" w:rsidR="00451BCB" w:rsidRPr="00FC4A2B" w:rsidRDefault="00451BCB" w:rsidP="003E265D">
            <w:pPr>
              <w:pStyle w:val="Bodyjustified"/>
            </w:pPr>
            <w:r>
              <w:t>D7</w:t>
            </w:r>
          </w:p>
        </w:tc>
        <w:tc>
          <w:tcPr>
            <w:tcW w:w="851" w:type="dxa"/>
          </w:tcPr>
          <w:p w14:paraId="0699D44D" w14:textId="39A4C596" w:rsidR="00451BCB" w:rsidRPr="00FC4A2B" w:rsidRDefault="00451BCB" w:rsidP="003E265D">
            <w:pPr>
              <w:pStyle w:val="Bodyjustified"/>
            </w:pPr>
            <w:r>
              <w:t>D7</w:t>
            </w:r>
          </w:p>
        </w:tc>
        <w:tc>
          <w:tcPr>
            <w:tcW w:w="794" w:type="dxa"/>
          </w:tcPr>
          <w:p w14:paraId="4DD98964" w14:textId="26EC4166" w:rsidR="00451BCB" w:rsidRPr="00FC4A2B" w:rsidRDefault="00451BCB" w:rsidP="003E265D">
            <w:pPr>
              <w:pStyle w:val="Bodyjustified"/>
            </w:pPr>
            <w:r>
              <w:t>0.02</w:t>
            </w:r>
          </w:p>
        </w:tc>
      </w:tr>
      <w:tr w:rsidR="00451BCB" w:rsidRPr="00FC4A2B" w14:paraId="752D6391" w14:textId="7DCBA8EA" w:rsidTr="00734E22">
        <w:trPr>
          <w:trHeight w:val="283"/>
          <w:tblHeader w:val="0"/>
        </w:trPr>
        <w:tc>
          <w:tcPr>
            <w:tcW w:w="907" w:type="dxa"/>
          </w:tcPr>
          <w:p w14:paraId="27998D71" w14:textId="77777777" w:rsidR="00451BCB" w:rsidRPr="00FC4A2B" w:rsidRDefault="00451BCB" w:rsidP="003E265D">
            <w:pPr>
              <w:pStyle w:val="Bodyjustified"/>
            </w:pPr>
            <w:r w:rsidRPr="00FC4A2B">
              <w:t>24</w:t>
            </w:r>
          </w:p>
        </w:tc>
        <w:tc>
          <w:tcPr>
            <w:tcW w:w="1077" w:type="dxa"/>
          </w:tcPr>
          <w:p w14:paraId="48D3F9A6" w14:textId="2C1AC7D4" w:rsidR="00451BCB" w:rsidRPr="00FC4A2B" w:rsidRDefault="00451BCB" w:rsidP="003E265D">
            <w:pPr>
              <w:pStyle w:val="Bodyjustified"/>
            </w:pPr>
            <w:r w:rsidRPr="007711C8">
              <w:t>DH5020</w:t>
            </w:r>
            <w:r>
              <w:t>4</w:t>
            </w:r>
          </w:p>
        </w:tc>
        <w:tc>
          <w:tcPr>
            <w:tcW w:w="2778" w:type="dxa"/>
          </w:tcPr>
          <w:p w14:paraId="0B1928A4" w14:textId="1D60AA80" w:rsidR="00451BCB" w:rsidRDefault="00451BCB" w:rsidP="003E265D">
            <w:pPr>
              <w:pStyle w:val="Bodyjustified"/>
              <w:jc w:val="left"/>
            </w:pPr>
            <w:r>
              <w:t>Ceramic Pill C (Cathode Lead)</w:t>
            </w:r>
          </w:p>
        </w:tc>
        <w:tc>
          <w:tcPr>
            <w:tcW w:w="1276" w:type="dxa"/>
          </w:tcPr>
          <w:p w14:paraId="3C9A4161" w14:textId="13E674BD" w:rsidR="00451BCB" w:rsidRPr="00FC4A2B" w:rsidRDefault="00451BCB" w:rsidP="003E265D">
            <w:pPr>
              <w:pStyle w:val="Bodyjustified"/>
            </w:pPr>
            <w:r>
              <w:t>0.3</w:t>
            </w:r>
          </w:p>
        </w:tc>
        <w:tc>
          <w:tcPr>
            <w:tcW w:w="850" w:type="dxa"/>
          </w:tcPr>
          <w:p w14:paraId="1CB1B781" w14:textId="6AC42BA4" w:rsidR="00451BCB" w:rsidRPr="00FC4A2B" w:rsidRDefault="00451BCB" w:rsidP="003E265D">
            <w:pPr>
              <w:pStyle w:val="Bodyjustified"/>
            </w:pPr>
            <w:r>
              <w:t>D7</w:t>
            </w:r>
          </w:p>
        </w:tc>
        <w:tc>
          <w:tcPr>
            <w:tcW w:w="851" w:type="dxa"/>
          </w:tcPr>
          <w:p w14:paraId="7914A122" w14:textId="02CB211A" w:rsidR="00451BCB" w:rsidRPr="00FC4A2B" w:rsidRDefault="00451BCB" w:rsidP="003E265D">
            <w:pPr>
              <w:pStyle w:val="Bodyjustified"/>
            </w:pPr>
            <w:r>
              <w:t>E2</w:t>
            </w:r>
          </w:p>
        </w:tc>
        <w:tc>
          <w:tcPr>
            <w:tcW w:w="794" w:type="dxa"/>
          </w:tcPr>
          <w:p w14:paraId="084FC200" w14:textId="5095B195" w:rsidR="00451BCB" w:rsidRPr="00FC4A2B" w:rsidRDefault="00451BCB" w:rsidP="003E265D">
            <w:pPr>
              <w:pStyle w:val="Bodyjustified"/>
            </w:pPr>
            <w:r>
              <w:t>0.02</w:t>
            </w:r>
          </w:p>
        </w:tc>
      </w:tr>
      <w:tr w:rsidR="00451BCB" w:rsidRPr="00FC4A2B" w14:paraId="5627361E" w14:textId="12D842A2" w:rsidTr="00734E22">
        <w:trPr>
          <w:trHeight w:val="283"/>
          <w:tblHeader w:val="0"/>
        </w:trPr>
        <w:tc>
          <w:tcPr>
            <w:tcW w:w="907" w:type="dxa"/>
          </w:tcPr>
          <w:p w14:paraId="6951970D" w14:textId="77777777" w:rsidR="00451BCB" w:rsidRPr="00FC4A2B" w:rsidRDefault="00451BCB" w:rsidP="003E265D">
            <w:pPr>
              <w:pStyle w:val="Bodyjustified"/>
            </w:pPr>
            <w:r w:rsidRPr="00FC4A2B">
              <w:t>25</w:t>
            </w:r>
          </w:p>
        </w:tc>
        <w:tc>
          <w:tcPr>
            <w:tcW w:w="1077" w:type="dxa"/>
          </w:tcPr>
          <w:p w14:paraId="7A1CC4C8" w14:textId="73E8C05B" w:rsidR="00451BCB" w:rsidRPr="00FC4A2B" w:rsidRDefault="00451BCB" w:rsidP="003E265D">
            <w:pPr>
              <w:pStyle w:val="Bodyjustified"/>
            </w:pPr>
            <w:r w:rsidRPr="007711C8">
              <w:t>DH5020</w:t>
            </w:r>
            <w:r>
              <w:t>4</w:t>
            </w:r>
          </w:p>
        </w:tc>
        <w:tc>
          <w:tcPr>
            <w:tcW w:w="2778" w:type="dxa"/>
          </w:tcPr>
          <w:p w14:paraId="224F338B" w14:textId="2079AA32" w:rsidR="00451BCB" w:rsidRDefault="00451BCB" w:rsidP="003E265D">
            <w:pPr>
              <w:pStyle w:val="Bodyjustified"/>
              <w:jc w:val="left"/>
            </w:pPr>
            <w:r>
              <w:t>Ceramic Pill D (Anode Lead)</w:t>
            </w:r>
          </w:p>
        </w:tc>
        <w:tc>
          <w:tcPr>
            <w:tcW w:w="1276" w:type="dxa"/>
          </w:tcPr>
          <w:p w14:paraId="7C55BF59" w14:textId="5F38D4F9" w:rsidR="00451BCB" w:rsidRPr="00FC4A2B" w:rsidRDefault="00451BCB" w:rsidP="003E265D">
            <w:pPr>
              <w:pStyle w:val="Bodyjustified"/>
            </w:pPr>
            <w:r>
              <w:t>0.3</w:t>
            </w:r>
          </w:p>
        </w:tc>
        <w:tc>
          <w:tcPr>
            <w:tcW w:w="850" w:type="dxa"/>
          </w:tcPr>
          <w:p w14:paraId="7C14AC53" w14:textId="33E77FC7" w:rsidR="00451BCB" w:rsidRPr="00FC4A2B" w:rsidRDefault="00451BCB" w:rsidP="003E265D">
            <w:pPr>
              <w:pStyle w:val="Bodyjustified"/>
            </w:pPr>
            <w:r>
              <w:t>E2</w:t>
            </w:r>
          </w:p>
        </w:tc>
        <w:tc>
          <w:tcPr>
            <w:tcW w:w="851" w:type="dxa"/>
          </w:tcPr>
          <w:p w14:paraId="0CC9E986" w14:textId="531DC671" w:rsidR="00451BCB" w:rsidRPr="00FC4A2B" w:rsidRDefault="00451BCB" w:rsidP="003E265D">
            <w:pPr>
              <w:pStyle w:val="Bodyjustified"/>
            </w:pPr>
            <w:r>
              <w:t>D7</w:t>
            </w:r>
          </w:p>
        </w:tc>
        <w:tc>
          <w:tcPr>
            <w:tcW w:w="794" w:type="dxa"/>
          </w:tcPr>
          <w:p w14:paraId="7AC254FC" w14:textId="19CA7E91" w:rsidR="00451BCB" w:rsidRPr="00FC4A2B" w:rsidRDefault="00451BCB" w:rsidP="003E265D">
            <w:pPr>
              <w:pStyle w:val="Bodyjustified"/>
            </w:pPr>
            <w:r>
              <w:t>0.02</w:t>
            </w:r>
          </w:p>
        </w:tc>
      </w:tr>
      <w:tr w:rsidR="00451BCB" w:rsidRPr="00FC4A2B" w14:paraId="2A8843B1" w14:textId="2829E0AE" w:rsidTr="00734E22">
        <w:trPr>
          <w:trHeight w:val="283"/>
          <w:tblHeader w:val="0"/>
        </w:trPr>
        <w:tc>
          <w:tcPr>
            <w:tcW w:w="907" w:type="dxa"/>
          </w:tcPr>
          <w:p w14:paraId="39540B58" w14:textId="77777777" w:rsidR="00451BCB" w:rsidRPr="00FC4A2B" w:rsidRDefault="00451BCB" w:rsidP="003E265D">
            <w:pPr>
              <w:pStyle w:val="Bodyjustified"/>
            </w:pPr>
            <w:r w:rsidRPr="00FC4A2B">
              <w:t>26</w:t>
            </w:r>
          </w:p>
        </w:tc>
        <w:tc>
          <w:tcPr>
            <w:tcW w:w="1077" w:type="dxa"/>
          </w:tcPr>
          <w:p w14:paraId="6843FEC4" w14:textId="7D35ECF3" w:rsidR="00451BCB" w:rsidRPr="00FC4A2B" w:rsidRDefault="00451BCB" w:rsidP="003E265D">
            <w:pPr>
              <w:pStyle w:val="Bodyjustified"/>
            </w:pPr>
            <w:r w:rsidRPr="007711C8">
              <w:t>DH5020</w:t>
            </w:r>
            <w:r>
              <w:t>4</w:t>
            </w:r>
          </w:p>
        </w:tc>
        <w:tc>
          <w:tcPr>
            <w:tcW w:w="2778" w:type="dxa"/>
          </w:tcPr>
          <w:p w14:paraId="6922F6E4" w14:textId="768314C1" w:rsidR="00451BCB" w:rsidRDefault="00451BCB" w:rsidP="003E265D">
            <w:pPr>
              <w:pStyle w:val="Bodyjustified"/>
              <w:jc w:val="left"/>
            </w:pPr>
            <w:r>
              <w:t>Ceramic Pill E (2 Leads)</w:t>
            </w:r>
          </w:p>
        </w:tc>
        <w:tc>
          <w:tcPr>
            <w:tcW w:w="1276" w:type="dxa"/>
          </w:tcPr>
          <w:p w14:paraId="473A77A4" w14:textId="5379223A" w:rsidR="00451BCB" w:rsidRPr="00FC4A2B" w:rsidRDefault="00451BCB" w:rsidP="003E265D">
            <w:pPr>
              <w:pStyle w:val="Bodyjustified"/>
            </w:pPr>
            <w:r>
              <w:t>0.3</w:t>
            </w:r>
          </w:p>
        </w:tc>
        <w:tc>
          <w:tcPr>
            <w:tcW w:w="850" w:type="dxa"/>
          </w:tcPr>
          <w:p w14:paraId="3D742DB4" w14:textId="63C16759" w:rsidR="00451BCB" w:rsidRPr="00FC4A2B" w:rsidRDefault="00451BCB" w:rsidP="003E265D">
            <w:pPr>
              <w:pStyle w:val="Bodyjustified"/>
            </w:pPr>
            <w:r>
              <w:t>E2</w:t>
            </w:r>
          </w:p>
        </w:tc>
        <w:tc>
          <w:tcPr>
            <w:tcW w:w="851" w:type="dxa"/>
          </w:tcPr>
          <w:p w14:paraId="47663BA0" w14:textId="0DA69A46" w:rsidR="00451BCB" w:rsidRPr="00FC4A2B" w:rsidRDefault="00451BCB" w:rsidP="003E265D">
            <w:pPr>
              <w:pStyle w:val="Bodyjustified"/>
            </w:pPr>
            <w:r>
              <w:t>E2</w:t>
            </w:r>
          </w:p>
        </w:tc>
        <w:tc>
          <w:tcPr>
            <w:tcW w:w="794" w:type="dxa"/>
          </w:tcPr>
          <w:p w14:paraId="0C861E1A" w14:textId="08664790" w:rsidR="00451BCB" w:rsidRPr="00FC4A2B" w:rsidRDefault="00451BCB" w:rsidP="003E265D">
            <w:pPr>
              <w:pStyle w:val="Bodyjustified"/>
            </w:pPr>
            <w:r>
              <w:t>0.02</w:t>
            </w:r>
          </w:p>
        </w:tc>
      </w:tr>
      <w:tr w:rsidR="00451BCB" w:rsidRPr="00FC4A2B" w14:paraId="628D8EAE" w14:textId="4F578349" w:rsidTr="00734E22">
        <w:trPr>
          <w:trHeight w:val="283"/>
          <w:tblHeader w:val="0"/>
        </w:trPr>
        <w:tc>
          <w:tcPr>
            <w:tcW w:w="907" w:type="dxa"/>
          </w:tcPr>
          <w:p w14:paraId="4899B92A" w14:textId="77777777" w:rsidR="00451BCB" w:rsidRPr="00FC4A2B" w:rsidRDefault="00451BCB" w:rsidP="003E265D">
            <w:pPr>
              <w:pStyle w:val="Bodyjustified"/>
            </w:pPr>
            <w:r w:rsidRPr="00FC4A2B">
              <w:t>27</w:t>
            </w:r>
          </w:p>
        </w:tc>
        <w:tc>
          <w:tcPr>
            <w:tcW w:w="1077" w:type="dxa"/>
          </w:tcPr>
          <w:p w14:paraId="4C614E42" w14:textId="02644540" w:rsidR="00451BCB" w:rsidRPr="00FC4A2B" w:rsidRDefault="00451BCB" w:rsidP="003E265D">
            <w:pPr>
              <w:pStyle w:val="Bodyjustified"/>
            </w:pPr>
            <w:r w:rsidRPr="007711C8">
              <w:t>DH5020</w:t>
            </w:r>
            <w:r>
              <w:t>4</w:t>
            </w:r>
          </w:p>
        </w:tc>
        <w:tc>
          <w:tcPr>
            <w:tcW w:w="2778" w:type="dxa"/>
          </w:tcPr>
          <w:p w14:paraId="5E149293" w14:textId="1DC03317" w:rsidR="00451BCB" w:rsidRDefault="00451BCB" w:rsidP="003E265D">
            <w:pPr>
              <w:pStyle w:val="Bodyjustified"/>
              <w:jc w:val="left"/>
            </w:pPr>
            <w:r>
              <w:t xml:space="preserve">Ceramic Pill F </w:t>
            </w:r>
            <w:r w:rsidRPr="008021F0">
              <w:t>(Anode Lead)</w:t>
            </w:r>
          </w:p>
        </w:tc>
        <w:tc>
          <w:tcPr>
            <w:tcW w:w="1276" w:type="dxa"/>
          </w:tcPr>
          <w:p w14:paraId="678BB826" w14:textId="7D667146" w:rsidR="00451BCB" w:rsidRPr="00FC4A2B" w:rsidRDefault="00451BCB" w:rsidP="003E265D">
            <w:pPr>
              <w:pStyle w:val="Bodyjustified"/>
            </w:pPr>
            <w:r>
              <w:t>0.3</w:t>
            </w:r>
          </w:p>
        </w:tc>
        <w:tc>
          <w:tcPr>
            <w:tcW w:w="850" w:type="dxa"/>
          </w:tcPr>
          <w:p w14:paraId="77F6E022" w14:textId="07424412" w:rsidR="00451BCB" w:rsidRPr="00FC4A2B" w:rsidRDefault="00451BCB" w:rsidP="003E265D">
            <w:pPr>
              <w:pStyle w:val="Bodyjustified"/>
            </w:pPr>
            <w:r>
              <w:t>E2</w:t>
            </w:r>
          </w:p>
        </w:tc>
        <w:tc>
          <w:tcPr>
            <w:tcW w:w="851" w:type="dxa"/>
          </w:tcPr>
          <w:p w14:paraId="7B0B82AB" w14:textId="143A197E" w:rsidR="00451BCB" w:rsidRPr="00FC4A2B" w:rsidRDefault="00451BCB" w:rsidP="003E265D">
            <w:pPr>
              <w:pStyle w:val="Bodyjustified"/>
            </w:pPr>
            <w:r>
              <w:t>D7</w:t>
            </w:r>
          </w:p>
        </w:tc>
        <w:tc>
          <w:tcPr>
            <w:tcW w:w="794" w:type="dxa"/>
          </w:tcPr>
          <w:p w14:paraId="2534B323" w14:textId="56D40C58" w:rsidR="00451BCB" w:rsidRPr="00FC4A2B" w:rsidRDefault="00451BCB" w:rsidP="003E265D">
            <w:pPr>
              <w:pStyle w:val="Bodyjustified"/>
            </w:pPr>
            <w:r>
              <w:t>0.02</w:t>
            </w:r>
          </w:p>
        </w:tc>
      </w:tr>
      <w:tr w:rsidR="00451BCB" w:rsidRPr="00FC4A2B" w14:paraId="6280AB99" w14:textId="21D11972" w:rsidTr="00734E22">
        <w:trPr>
          <w:trHeight w:val="283"/>
          <w:tblHeader w:val="0"/>
        </w:trPr>
        <w:tc>
          <w:tcPr>
            <w:tcW w:w="907" w:type="dxa"/>
          </w:tcPr>
          <w:p w14:paraId="6BA79209" w14:textId="77777777" w:rsidR="00451BCB" w:rsidRPr="00FC4A2B" w:rsidRDefault="00451BCB" w:rsidP="003E265D">
            <w:pPr>
              <w:pStyle w:val="Bodyjustified"/>
            </w:pPr>
            <w:r w:rsidRPr="00FC4A2B">
              <w:t>28</w:t>
            </w:r>
          </w:p>
        </w:tc>
        <w:tc>
          <w:tcPr>
            <w:tcW w:w="1077" w:type="dxa"/>
          </w:tcPr>
          <w:p w14:paraId="169A4188" w14:textId="23EBA01E" w:rsidR="00451BCB" w:rsidRPr="00FC4A2B" w:rsidRDefault="00451BCB" w:rsidP="003E265D">
            <w:pPr>
              <w:pStyle w:val="Bodyjustified"/>
            </w:pPr>
            <w:r w:rsidRPr="007711C8">
              <w:t>DH5020</w:t>
            </w:r>
            <w:r>
              <w:t>4</w:t>
            </w:r>
          </w:p>
        </w:tc>
        <w:tc>
          <w:tcPr>
            <w:tcW w:w="2778" w:type="dxa"/>
          </w:tcPr>
          <w:p w14:paraId="2057B85A" w14:textId="7174C04F" w:rsidR="00451BCB" w:rsidRDefault="00451BCB" w:rsidP="003E265D">
            <w:pPr>
              <w:pStyle w:val="Bodyjustified"/>
              <w:jc w:val="left"/>
            </w:pPr>
            <w:r>
              <w:t>Ceramic Pill G</w:t>
            </w:r>
          </w:p>
        </w:tc>
        <w:tc>
          <w:tcPr>
            <w:tcW w:w="1276" w:type="dxa"/>
          </w:tcPr>
          <w:p w14:paraId="70A7593A" w14:textId="5647ECE4" w:rsidR="00451BCB" w:rsidRPr="00FC4A2B" w:rsidRDefault="00451BCB" w:rsidP="003E265D">
            <w:pPr>
              <w:pStyle w:val="Bodyjustified"/>
            </w:pPr>
            <w:r>
              <w:t>0.37</w:t>
            </w:r>
          </w:p>
        </w:tc>
        <w:tc>
          <w:tcPr>
            <w:tcW w:w="850" w:type="dxa"/>
          </w:tcPr>
          <w:p w14:paraId="3141B660" w14:textId="279DDE9E" w:rsidR="00451BCB" w:rsidRPr="00FC4A2B" w:rsidRDefault="00451BCB" w:rsidP="003E265D">
            <w:pPr>
              <w:pStyle w:val="Bodyjustified"/>
            </w:pPr>
            <w:r>
              <w:t>D7</w:t>
            </w:r>
          </w:p>
        </w:tc>
        <w:tc>
          <w:tcPr>
            <w:tcW w:w="851" w:type="dxa"/>
          </w:tcPr>
          <w:p w14:paraId="4CDBD436" w14:textId="6E721BA0" w:rsidR="00451BCB" w:rsidRPr="00FC4A2B" w:rsidRDefault="00451BCB" w:rsidP="003E265D">
            <w:pPr>
              <w:pStyle w:val="Bodyjustified"/>
            </w:pPr>
            <w:r>
              <w:t>A7</w:t>
            </w:r>
          </w:p>
        </w:tc>
        <w:tc>
          <w:tcPr>
            <w:tcW w:w="794" w:type="dxa"/>
          </w:tcPr>
          <w:p w14:paraId="490C1BF1" w14:textId="7342E908" w:rsidR="00451BCB" w:rsidRPr="00FC4A2B" w:rsidRDefault="00451BCB" w:rsidP="003E265D">
            <w:pPr>
              <w:pStyle w:val="Bodyjustified"/>
            </w:pPr>
            <w:r>
              <w:t>0.15</w:t>
            </w:r>
          </w:p>
        </w:tc>
      </w:tr>
      <w:tr w:rsidR="00451BCB" w:rsidRPr="00FC4A2B" w14:paraId="31B8ACA8" w14:textId="77602252" w:rsidTr="00734E22">
        <w:trPr>
          <w:trHeight w:val="283"/>
          <w:tblHeader w:val="0"/>
        </w:trPr>
        <w:tc>
          <w:tcPr>
            <w:tcW w:w="907" w:type="dxa"/>
          </w:tcPr>
          <w:p w14:paraId="7D43F75A" w14:textId="77777777" w:rsidR="00451BCB" w:rsidRPr="00FC4A2B" w:rsidRDefault="00451BCB" w:rsidP="003E265D">
            <w:pPr>
              <w:pStyle w:val="Bodyjustified"/>
            </w:pPr>
            <w:r w:rsidRPr="00FC4A2B">
              <w:t>29</w:t>
            </w:r>
          </w:p>
        </w:tc>
        <w:tc>
          <w:tcPr>
            <w:tcW w:w="1077" w:type="dxa"/>
          </w:tcPr>
          <w:p w14:paraId="337531AE" w14:textId="216A64CF" w:rsidR="00451BCB" w:rsidRPr="00FC4A2B" w:rsidRDefault="00451BCB" w:rsidP="003E265D">
            <w:pPr>
              <w:pStyle w:val="Bodyjustified"/>
            </w:pPr>
            <w:r w:rsidRPr="007711C8">
              <w:t>DH5020</w:t>
            </w:r>
            <w:r>
              <w:t>5</w:t>
            </w:r>
          </w:p>
        </w:tc>
        <w:tc>
          <w:tcPr>
            <w:tcW w:w="2778" w:type="dxa"/>
          </w:tcPr>
          <w:p w14:paraId="4A062846" w14:textId="2AEE55F2" w:rsidR="00451BCB" w:rsidRDefault="00451BCB" w:rsidP="003E265D">
            <w:pPr>
              <w:pStyle w:val="Bodyjustified"/>
              <w:jc w:val="left"/>
            </w:pPr>
            <w:r>
              <w:t>Ceramic Pill A (2 Leads)</w:t>
            </w:r>
          </w:p>
        </w:tc>
        <w:tc>
          <w:tcPr>
            <w:tcW w:w="1276" w:type="dxa"/>
          </w:tcPr>
          <w:p w14:paraId="0F1F56C9" w14:textId="60482025" w:rsidR="00451BCB" w:rsidRPr="00FC4A2B" w:rsidRDefault="00451BCB" w:rsidP="003E265D">
            <w:pPr>
              <w:pStyle w:val="Bodyjustified"/>
            </w:pPr>
            <w:r>
              <w:t>0.36</w:t>
            </w:r>
          </w:p>
        </w:tc>
        <w:tc>
          <w:tcPr>
            <w:tcW w:w="850" w:type="dxa"/>
          </w:tcPr>
          <w:p w14:paraId="77DF9C2D" w14:textId="551CD097" w:rsidR="00451BCB" w:rsidRPr="00FC4A2B" w:rsidRDefault="00451BCB" w:rsidP="003E265D">
            <w:pPr>
              <w:pStyle w:val="Bodyjustified"/>
            </w:pPr>
            <w:r>
              <w:t>E2</w:t>
            </w:r>
          </w:p>
        </w:tc>
        <w:tc>
          <w:tcPr>
            <w:tcW w:w="851" w:type="dxa"/>
          </w:tcPr>
          <w:p w14:paraId="5F66669D" w14:textId="4D7B0539" w:rsidR="00451BCB" w:rsidRPr="00FC4A2B" w:rsidRDefault="00451BCB" w:rsidP="003E265D">
            <w:pPr>
              <w:pStyle w:val="Bodyjustified"/>
            </w:pPr>
            <w:r>
              <w:t>E2</w:t>
            </w:r>
          </w:p>
        </w:tc>
        <w:tc>
          <w:tcPr>
            <w:tcW w:w="794" w:type="dxa"/>
          </w:tcPr>
          <w:p w14:paraId="31C5E791" w14:textId="4A38757C" w:rsidR="00451BCB" w:rsidRPr="00FC4A2B" w:rsidRDefault="00451BCB" w:rsidP="003E265D">
            <w:pPr>
              <w:pStyle w:val="Bodyjustified"/>
            </w:pPr>
            <w:r>
              <w:t>0.02</w:t>
            </w:r>
          </w:p>
        </w:tc>
      </w:tr>
      <w:tr w:rsidR="00451BCB" w:rsidRPr="00FC4A2B" w14:paraId="2D48653E" w14:textId="4479E848" w:rsidTr="00734E22">
        <w:trPr>
          <w:trHeight w:val="283"/>
          <w:tblHeader w:val="0"/>
        </w:trPr>
        <w:tc>
          <w:tcPr>
            <w:tcW w:w="907" w:type="dxa"/>
          </w:tcPr>
          <w:p w14:paraId="14C48652" w14:textId="77777777" w:rsidR="00451BCB" w:rsidRPr="00FC4A2B" w:rsidRDefault="00451BCB" w:rsidP="003E265D">
            <w:pPr>
              <w:pStyle w:val="Bodyjustified"/>
            </w:pPr>
            <w:r w:rsidRPr="00FC4A2B">
              <w:t>30</w:t>
            </w:r>
          </w:p>
        </w:tc>
        <w:tc>
          <w:tcPr>
            <w:tcW w:w="1077" w:type="dxa"/>
          </w:tcPr>
          <w:p w14:paraId="5261B0BC" w14:textId="09AA1EBC" w:rsidR="00451BCB" w:rsidRPr="00FC4A2B" w:rsidRDefault="00451BCB" w:rsidP="003E265D">
            <w:pPr>
              <w:pStyle w:val="Bodyjustified"/>
            </w:pPr>
            <w:r w:rsidRPr="007711C8">
              <w:t>DH5020</w:t>
            </w:r>
            <w:r>
              <w:t>5</w:t>
            </w:r>
          </w:p>
        </w:tc>
        <w:tc>
          <w:tcPr>
            <w:tcW w:w="2778" w:type="dxa"/>
          </w:tcPr>
          <w:p w14:paraId="69A00558" w14:textId="14640114" w:rsidR="00451BCB" w:rsidRDefault="00451BCB" w:rsidP="003E265D">
            <w:pPr>
              <w:pStyle w:val="Bodyjustified"/>
              <w:jc w:val="left"/>
            </w:pPr>
            <w:r>
              <w:t>Ceramic Pill B</w:t>
            </w:r>
          </w:p>
        </w:tc>
        <w:tc>
          <w:tcPr>
            <w:tcW w:w="1276" w:type="dxa"/>
          </w:tcPr>
          <w:p w14:paraId="03796CB7" w14:textId="6943D06E" w:rsidR="00451BCB" w:rsidRPr="00FC4A2B" w:rsidRDefault="00451BCB" w:rsidP="003E265D">
            <w:pPr>
              <w:pStyle w:val="Bodyjustified"/>
            </w:pPr>
            <w:r>
              <w:t>0.36</w:t>
            </w:r>
          </w:p>
        </w:tc>
        <w:tc>
          <w:tcPr>
            <w:tcW w:w="850" w:type="dxa"/>
          </w:tcPr>
          <w:p w14:paraId="781FD650" w14:textId="5D65DB5E" w:rsidR="00451BCB" w:rsidRPr="00FC4A2B" w:rsidRDefault="00451BCB" w:rsidP="003E265D">
            <w:pPr>
              <w:pStyle w:val="Bodyjustified"/>
            </w:pPr>
            <w:r>
              <w:t>D7</w:t>
            </w:r>
          </w:p>
        </w:tc>
        <w:tc>
          <w:tcPr>
            <w:tcW w:w="851" w:type="dxa"/>
          </w:tcPr>
          <w:p w14:paraId="77D23F1F" w14:textId="279D84FC" w:rsidR="00451BCB" w:rsidRPr="00FC4A2B" w:rsidRDefault="00451BCB" w:rsidP="003E265D">
            <w:pPr>
              <w:pStyle w:val="Bodyjustified"/>
            </w:pPr>
            <w:r>
              <w:t>D7</w:t>
            </w:r>
          </w:p>
        </w:tc>
        <w:tc>
          <w:tcPr>
            <w:tcW w:w="794" w:type="dxa"/>
          </w:tcPr>
          <w:p w14:paraId="21ACBB98" w14:textId="72FFF7E7" w:rsidR="00451BCB" w:rsidRPr="00FC4A2B" w:rsidRDefault="00451BCB" w:rsidP="003E265D">
            <w:pPr>
              <w:pStyle w:val="Bodyjustified"/>
            </w:pPr>
            <w:r>
              <w:t>0.02</w:t>
            </w:r>
          </w:p>
        </w:tc>
      </w:tr>
      <w:tr w:rsidR="00451BCB" w:rsidRPr="00FC4A2B" w14:paraId="7EF87347" w14:textId="50175186" w:rsidTr="00734E22">
        <w:trPr>
          <w:trHeight w:val="283"/>
          <w:tblHeader w:val="0"/>
        </w:trPr>
        <w:tc>
          <w:tcPr>
            <w:tcW w:w="907" w:type="dxa"/>
          </w:tcPr>
          <w:p w14:paraId="4D60CB52" w14:textId="77777777" w:rsidR="00451BCB" w:rsidRPr="00FC4A2B" w:rsidRDefault="00451BCB" w:rsidP="003E265D">
            <w:pPr>
              <w:pStyle w:val="Bodyjustified"/>
            </w:pPr>
            <w:r w:rsidRPr="00FC4A2B">
              <w:t>31</w:t>
            </w:r>
          </w:p>
        </w:tc>
        <w:tc>
          <w:tcPr>
            <w:tcW w:w="1077" w:type="dxa"/>
          </w:tcPr>
          <w:p w14:paraId="1564F3CA" w14:textId="43053657" w:rsidR="00451BCB" w:rsidRPr="00FC4A2B" w:rsidRDefault="00451BCB" w:rsidP="003E265D">
            <w:pPr>
              <w:pStyle w:val="Bodyjustified"/>
            </w:pPr>
            <w:r w:rsidRPr="007711C8">
              <w:t>DH5020</w:t>
            </w:r>
            <w:r>
              <w:t>5</w:t>
            </w:r>
          </w:p>
        </w:tc>
        <w:tc>
          <w:tcPr>
            <w:tcW w:w="2778" w:type="dxa"/>
          </w:tcPr>
          <w:p w14:paraId="1FC777CD" w14:textId="5B8A1FC6" w:rsidR="00451BCB" w:rsidRDefault="00451BCB" w:rsidP="003E265D">
            <w:pPr>
              <w:pStyle w:val="Bodyjustified"/>
              <w:jc w:val="left"/>
            </w:pPr>
            <w:r>
              <w:t>Ceramic Pill C (Cathode Lead)</w:t>
            </w:r>
          </w:p>
        </w:tc>
        <w:tc>
          <w:tcPr>
            <w:tcW w:w="1276" w:type="dxa"/>
          </w:tcPr>
          <w:p w14:paraId="5F6543B4" w14:textId="3AF9E4B3" w:rsidR="00451BCB" w:rsidRPr="00FC4A2B" w:rsidRDefault="00451BCB" w:rsidP="003E265D">
            <w:pPr>
              <w:pStyle w:val="Bodyjustified"/>
            </w:pPr>
            <w:r>
              <w:t>0.36</w:t>
            </w:r>
          </w:p>
        </w:tc>
        <w:tc>
          <w:tcPr>
            <w:tcW w:w="850" w:type="dxa"/>
          </w:tcPr>
          <w:p w14:paraId="25B00620" w14:textId="7F80FE0A" w:rsidR="00451BCB" w:rsidRPr="00FC4A2B" w:rsidRDefault="00451BCB" w:rsidP="003E265D">
            <w:pPr>
              <w:pStyle w:val="Bodyjustified"/>
            </w:pPr>
            <w:r>
              <w:t>D7</w:t>
            </w:r>
          </w:p>
        </w:tc>
        <w:tc>
          <w:tcPr>
            <w:tcW w:w="851" w:type="dxa"/>
          </w:tcPr>
          <w:p w14:paraId="5CD58C64" w14:textId="129ECA7C" w:rsidR="00451BCB" w:rsidRPr="00FC4A2B" w:rsidRDefault="00451BCB" w:rsidP="003E265D">
            <w:pPr>
              <w:pStyle w:val="Bodyjustified"/>
            </w:pPr>
            <w:r>
              <w:t>E2</w:t>
            </w:r>
          </w:p>
        </w:tc>
        <w:tc>
          <w:tcPr>
            <w:tcW w:w="794" w:type="dxa"/>
          </w:tcPr>
          <w:p w14:paraId="37925ACD" w14:textId="60D63B4C" w:rsidR="00451BCB" w:rsidRPr="00FC4A2B" w:rsidRDefault="00451BCB" w:rsidP="003E265D">
            <w:pPr>
              <w:pStyle w:val="Bodyjustified"/>
            </w:pPr>
            <w:r>
              <w:t>0.02</w:t>
            </w:r>
          </w:p>
        </w:tc>
      </w:tr>
      <w:tr w:rsidR="00451BCB" w:rsidRPr="00FC4A2B" w14:paraId="09B6B9CF" w14:textId="64414F8F" w:rsidTr="00734E22">
        <w:trPr>
          <w:trHeight w:val="283"/>
          <w:tblHeader w:val="0"/>
        </w:trPr>
        <w:tc>
          <w:tcPr>
            <w:tcW w:w="907" w:type="dxa"/>
          </w:tcPr>
          <w:p w14:paraId="1C6B6AA0" w14:textId="77777777" w:rsidR="00451BCB" w:rsidRPr="00FC4A2B" w:rsidRDefault="00451BCB" w:rsidP="003E265D">
            <w:pPr>
              <w:pStyle w:val="Bodyjustified"/>
            </w:pPr>
            <w:r w:rsidRPr="00FC4A2B">
              <w:t>32</w:t>
            </w:r>
          </w:p>
        </w:tc>
        <w:tc>
          <w:tcPr>
            <w:tcW w:w="1077" w:type="dxa"/>
          </w:tcPr>
          <w:p w14:paraId="5FE62AF4" w14:textId="0F1B2DD8" w:rsidR="00451BCB" w:rsidRPr="00FC4A2B" w:rsidRDefault="00451BCB" w:rsidP="003E265D">
            <w:pPr>
              <w:pStyle w:val="Bodyjustified"/>
            </w:pPr>
            <w:r w:rsidRPr="007711C8">
              <w:t>DH5020</w:t>
            </w:r>
            <w:r>
              <w:t>5</w:t>
            </w:r>
          </w:p>
        </w:tc>
        <w:tc>
          <w:tcPr>
            <w:tcW w:w="2778" w:type="dxa"/>
          </w:tcPr>
          <w:p w14:paraId="6FF69468" w14:textId="5CF1E205" w:rsidR="00451BCB" w:rsidRDefault="00451BCB" w:rsidP="003E265D">
            <w:pPr>
              <w:pStyle w:val="Bodyjustified"/>
              <w:jc w:val="left"/>
            </w:pPr>
            <w:r>
              <w:t>Ceramic Pill D (Anode Lead)</w:t>
            </w:r>
          </w:p>
        </w:tc>
        <w:tc>
          <w:tcPr>
            <w:tcW w:w="1276" w:type="dxa"/>
          </w:tcPr>
          <w:p w14:paraId="07B84C88" w14:textId="424BC5F8" w:rsidR="00451BCB" w:rsidRPr="00FC4A2B" w:rsidRDefault="00451BCB" w:rsidP="003E265D">
            <w:pPr>
              <w:pStyle w:val="Bodyjustified"/>
            </w:pPr>
            <w:r>
              <w:t>0.36</w:t>
            </w:r>
          </w:p>
        </w:tc>
        <w:tc>
          <w:tcPr>
            <w:tcW w:w="850" w:type="dxa"/>
          </w:tcPr>
          <w:p w14:paraId="129D2571" w14:textId="50D75E55" w:rsidR="00451BCB" w:rsidRPr="00FC4A2B" w:rsidRDefault="00451BCB" w:rsidP="003E265D">
            <w:pPr>
              <w:pStyle w:val="Bodyjustified"/>
            </w:pPr>
            <w:r>
              <w:t>E2</w:t>
            </w:r>
          </w:p>
        </w:tc>
        <w:tc>
          <w:tcPr>
            <w:tcW w:w="851" w:type="dxa"/>
          </w:tcPr>
          <w:p w14:paraId="161A8BE0" w14:textId="714AD0A5" w:rsidR="00451BCB" w:rsidRPr="00FC4A2B" w:rsidRDefault="00451BCB" w:rsidP="003E265D">
            <w:pPr>
              <w:pStyle w:val="Bodyjustified"/>
            </w:pPr>
            <w:r>
              <w:t>D7</w:t>
            </w:r>
          </w:p>
        </w:tc>
        <w:tc>
          <w:tcPr>
            <w:tcW w:w="794" w:type="dxa"/>
          </w:tcPr>
          <w:p w14:paraId="455E0976" w14:textId="15ADBF7C" w:rsidR="00451BCB" w:rsidRPr="00FC4A2B" w:rsidRDefault="00451BCB" w:rsidP="003E265D">
            <w:pPr>
              <w:pStyle w:val="Bodyjustified"/>
            </w:pPr>
            <w:r>
              <w:t>0.02</w:t>
            </w:r>
          </w:p>
        </w:tc>
      </w:tr>
      <w:tr w:rsidR="00451BCB" w:rsidRPr="00FC4A2B" w14:paraId="37DE8963" w14:textId="71D90E78" w:rsidTr="00734E22">
        <w:trPr>
          <w:trHeight w:val="283"/>
          <w:tblHeader w:val="0"/>
        </w:trPr>
        <w:tc>
          <w:tcPr>
            <w:tcW w:w="907" w:type="dxa"/>
          </w:tcPr>
          <w:p w14:paraId="4202FCD0" w14:textId="77777777" w:rsidR="00451BCB" w:rsidRPr="00FC4A2B" w:rsidRDefault="00451BCB" w:rsidP="003E265D">
            <w:pPr>
              <w:pStyle w:val="Bodyjustified"/>
            </w:pPr>
            <w:r w:rsidRPr="00FC4A2B">
              <w:t>33</w:t>
            </w:r>
          </w:p>
        </w:tc>
        <w:tc>
          <w:tcPr>
            <w:tcW w:w="1077" w:type="dxa"/>
          </w:tcPr>
          <w:p w14:paraId="07A97D66" w14:textId="2D96B5B4" w:rsidR="00451BCB" w:rsidRPr="00FC4A2B" w:rsidRDefault="00451BCB" w:rsidP="003E265D">
            <w:pPr>
              <w:pStyle w:val="Bodyjustified"/>
            </w:pPr>
            <w:r w:rsidRPr="007711C8">
              <w:t>DH5020</w:t>
            </w:r>
            <w:r>
              <w:t>5</w:t>
            </w:r>
          </w:p>
        </w:tc>
        <w:tc>
          <w:tcPr>
            <w:tcW w:w="2778" w:type="dxa"/>
          </w:tcPr>
          <w:p w14:paraId="0FC80A5F" w14:textId="4678B3A8" w:rsidR="00451BCB" w:rsidRDefault="00451BCB" w:rsidP="003E265D">
            <w:pPr>
              <w:pStyle w:val="Bodyjustified"/>
              <w:jc w:val="left"/>
            </w:pPr>
            <w:r>
              <w:t>Ceramic Pill E (2 Leads)</w:t>
            </w:r>
          </w:p>
        </w:tc>
        <w:tc>
          <w:tcPr>
            <w:tcW w:w="1276" w:type="dxa"/>
          </w:tcPr>
          <w:p w14:paraId="33F4B486" w14:textId="61A84766" w:rsidR="00451BCB" w:rsidRPr="00FC4A2B" w:rsidRDefault="00451BCB" w:rsidP="003E265D">
            <w:pPr>
              <w:pStyle w:val="Bodyjustified"/>
            </w:pPr>
            <w:r>
              <w:t>0.36</w:t>
            </w:r>
          </w:p>
        </w:tc>
        <w:tc>
          <w:tcPr>
            <w:tcW w:w="850" w:type="dxa"/>
          </w:tcPr>
          <w:p w14:paraId="1ABD5006" w14:textId="19AAC9DD" w:rsidR="00451BCB" w:rsidRPr="00FC4A2B" w:rsidRDefault="00451BCB" w:rsidP="003E265D">
            <w:pPr>
              <w:pStyle w:val="Bodyjustified"/>
            </w:pPr>
            <w:r>
              <w:t>E2</w:t>
            </w:r>
          </w:p>
        </w:tc>
        <w:tc>
          <w:tcPr>
            <w:tcW w:w="851" w:type="dxa"/>
          </w:tcPr>
          <w:p w14:paraId="006DC0AD" w14:textId="480EEDB0" w:rsidR="00451BCB" w:rsidRPr="00FC4A2B" w:rsidRDefault="00451BCB" w:rsidP="003E265D">
            <w:pPr>
              <w:pStyle w:val="Bodyjustified"/>
            </w:pPr>
            <w:r>
              <w:t>E2</w:t>
            </w:r>
          </w:p>
        </w:tc>
        <w:tc>
          <w:tcPr>
            <w:tcW w:w="794" w:type="dxa"/>
          </w:tcPr>
          <w:p w14:paraId="1576C69F" w14:textId="4597A89A" w:rsidR="00451BCB" w:rsidRPr="00FC4A2B" w:rsidRDefault="00451BCB" w:rsidP="003E265D">
            <w:pPr>
              <w:pStyle w:val="Bodyjustified"/>
            </w:pPr>
            <w:r>
              <w:t>0.02</w:t>
            </w:r>
          </w:p>
        </w:tc>
      </w:tr>
      <w:tr w:rsidR="00451BCB" w:rsidRPr="00FC4A2B" w14:paraId="06199F22" w14:textId="1F90DD67" w:rsidTr="00734E22">
        <w:trPr>
          <w:trHeight w:val="283"/>
          <w:tblHeader w:val="0"/>
        </w:trPr>
        <w:tc>
          <w:tcPr>
            <w:tcW w:w="907" w:type="dxa"/>
          </w:tcPr>
          <w:p w14:paraId="6F497241" w14:textId="77777777" w:rsidR="00451BCB" w:rsidRPr="00FC4A2B" w:rsidRDefault="00451BCB" w:rsidP="003E265D">
            <w:pPr>
              <w:pStyle w:val="Bodyjustified"/>
            </w:pPr>
            <w:r w:rsidRPr="00FC4A2B">
              <w:t>34</w:t>
            </w:r>
          </w:p>
        </w:tc>
        <w:tc>
          <w:tcPr>
            <w:tcW w:w="1077" w:type="dxa"/>
          </w:tcPr>
          <w:p w14:paraId="6FB118E7" w14:textId="7AEE7773" w:rsidR="00451BCB" w:rsidRPr="00FC4A2B" w:rsidRDefault="00451BCB" w:rsidP="003E265D">
            <w:pPr>
              <w:pStyle w:val="Bodyjustified"/>
            </w:pPr>
            <w:r w:rsidRPr="007711C8">
              <w:t>DH5020</w:t>
            </w:r>
            <w:r>
              <w:t>5</w:t>
            </w:r>
          </w:p>
        </w:tc>
        <w:tc>
          <w:tcPr>
            <w:tcW w:w="2778" w:type="dxa"/>
          </w:tcPr>
          <w:p w14:paraId="7BD09520" w14:textId="1F9105B5" w:rsidR="00451BCB" w:rsidRDefault="00451BCB" w:rsidP="003E265D">
            <w:pPr>
              <w:pStyle w:val="Bodyjustified"/>
              <w:jc w:val="left"/>
            </w:pPr>
            <w:r>
              <w:t xml:space="preserve">Ceramic Pill F </w:t>
            </w:r>
            <w:r w:rsidRPr="008021F0">
              <w:t>(Anode Lead)</w:t>
            </w:r>
          </w:p>
        </w:tc>
        <w:tc>
          <w:tcPr>
            <w:tcW w:w="1276" w:type="dxa"/>
          </w:tcPr>
          <w:p w14:paraId="176281A8" w14:textId="08428AB9" w:rsidR="00451BCB" w:rsidRPr="00FC4A2B" w:rsidRDefault="00451BCB" w:rsidP="003E265D">
            <w:pPr>
              <w:pStyle w:val="Bodyjustified"/>
            </w:pPr>
            <w:r>
              <w:t>0.36</w:t>
            </w:r>
          </w:p>
        </w:tc>
        <w:tc>
          <w:tcPr>
            <w:tcW w:w="850" w:type="dxa"/>
          </w:tcPr>
          <w:p w14:paraId="68748D33" w14:textId="7A2D265C" w:rsidR="00451BCB" w:rsidRPr="00FC4A2B" w:rsidRDefault="00451BCB" w:rsidP="003E265D">
            <w:pPr>
              <w:pStyle w:val="Bodyjustified"/>
            </w:pPr>
            <w:r>
              <w:t>E2</w:t>
            </w:r>
          </w:p>
        </w:tc>
        <w:tc>
          <w:tcPr>
            <w:tcW w:w="851" w:type="dxa"/>
          </w:tcPr>
          <w:p w14:paraId="4EA25AC9" w14:textId="312591A2" w:rsidR="00451BCB" w:rsidRPr="00FC4A2B" w:rsidRDefault="00451BCB" w:rsidP="003E265D">
            <w:pPr>
              <w:pStyle w:val="Bodyjustified"/>
            </w:pPr>
            <w:r>
              <w:t>D7</w:t>
            </w:r>
          </w:p>
        </w:tc>
        <w:tc>
          <w:tcPr>
            <w:tcW w:w="794" w:type="dxa"/>
          </w:tcPr>
          <w:p w14:paraId="2A2A5BEF" w14:textId="662BEA65" w:rsidR="00451BCB" w:rsidRPr="00FC4A2B" w:rsidRDefault="00451BCB" w:rsidP="003E265D">
            <w:pPr>
              <w:pStyle w:val="Bodyjustified"/>
            </w:pPr>
            <w:r>
              <w:t>0.02</w:t>
            </w:r>
          </w:p>
        </w:tc>
      </w:tr>
      <w:tr w:rsidR="00451BCB" w:rsidRPr="00FC4A2B" w14:paraId="4E8993BF" w14:textId="40A1DEA1" w:rsidTr="00734E22">
        <w:trPr>
          <w:trHeight w:val="283"/>
          <w:tblHeader w:val="0"/>
        </w:trPr>
        <w:tc>
          <w:tcPr>
            <w:tcW w:w="907" w:type="dxa"/>
          </w:tcPr>
          <w:p w14:paraId="1FFA8829" w14:textId="77777777" w:rsidR="00451BCB" w:rsidRPr="00FC4A2B" w:rsidRDefault="00451BCB" w:rsidP="003E265D">
            <w:pPr>
              <w:pStyle w:val="Bodyjustified"/>
            </w:pPr>
            <w:r w:rsidRPr="00FC4A2B">
              <w:t>35</w:t>
            </w:r>
          </w:p>
        </w:tc>
        <w:tc>
          <w:tcPr>
            <w:tcW w:w="1077" w:type="dxa"/>
          </w:tcPr>
          <w:p w14:paraId="69465832" w14:textId="4B9F289B" w:rsidR="00451BCB" w:rsidRPr="00FC4A2B" w:rsidRDefault="00451BCB" w:rsidP="003E265D">
            <w:pPr>
              <w:pStyle w:val="Bodyjustified"/>
            </w:pPr>
            <w:r w:rsidRPr="007711C8">
              <w:t>DH5020</w:t>
            </w:r>
            <w:r>
              <w:t>5</w:t>
            </w:r>
          </w:p>
        </w:tc>
        <w:tc>
          <w:tcPr>
            <w:tcW w:w="2778" w:type="dxa"/>
          </w:tcPr>
          <w:p w14:paraId="712459DF" w14:textId="1994A3C8" w:rsidR="00451BCB" w:rsidRDefault="00451BCB" w:rsidP="003E265D">
            <w:pPr>
              <w:pStyle w:val="Bodyjustified"/>
              <w:jc w:val="left"/>
            </w:pPr>
            <w:r>
              <w:t>Ceramic Pill G</w:t>
            </w:r>
          </w:p>
        </w:tc>
        <w:tc>
          <w:tcPr>
            <w:tcW w:w="1276" w:type="dxa"/>
          </w:tcPr>
          <w:p w14:paraId="6F6E6B17" w14:textId="0BF5D621" w:rsidR="00451BCB" w:rsidRPr="00FC4A2B" w:rsidRDefault="00451BCB" w:rsidP="003E265D">
            <w:pPr>
              <w:pStyle w:val="Bodyjustified"/>
            </w:pPr>
            <w:r>
              <w:t>0.43</w:t>
            </w:r>
          </w:p>
        </w:tc>
        <w:tc>
          <w:tcPr>
            <w:tcW w:w="850" w:type="dxa"/>
          </w:tcPr>
          <w:p w14:paraId="40914F2A" w14:textId="402B87AB" w:rsidR="00451BCB" w:rsidRPr="00FC4A2B" w:rsidRDefault="00451BCB" w:rsidP="003E265D">
            <w:pPr>
              <w:pStyle w:val="Bodyjustified"/>
            </w:pPr>
            <w:r>
              <w:t>D7</w:t>
            </w:r>
          </w:p>
        </w:tc>
        <w:tc>
          <w:tcPr>
            <w:tcW w:w="851" w:type="dxa"/>
          </w:tcPr>
          <w:p w14:paraId="1AA2BA47" w14:textId="61007646" w:rsidR="00451BCB" w:rsidRPr="00FC4A2B" w:rsidRDefault="00451BCB" w:rsidP="003E265D">
            <w:pPr>
              <w:pStyle w:val="Bodyjustified"/>
            </w:pPr>
            <w:r>
              <w:t>A7</w:t>
            </w:r>
          </w:p>
        </w:tc>
        <w:tc>
          <w:tcPr>
            <w:tcW w:w="794" w:type="dxa"/>
          </w:tcPr>
          <w:p w14:paraId="787557F7" w14:textId="68F2CF31" w:rsidR="00451BCB" w:rsidRPr="00FC4A2B" w:rsidRDefault="00451BCB" w:rsidP="003E265D">
            <w:pPr>
              <w:pStyle w:val="Bodyjustified"/>
            </w:pPr>
            <w:r>
              <w:t>0.15</w:t>
            </w:r>
          </w:p>
        </w:tc>
      </w:tr>
      <w:tr w:rsidR="00451BCB" w:rsidRPr="00FC4A2B" w14:paraId="291108E7" w14:textId="585F1424" w:rsidTr="00734E22">
        <w:trPr>
          <w:trHeight w:val="283"/>
          <w:tblHeader w:val="0"/>
        </w:trPr>
        <w:tc>
          <w:tcPr>
            <w:tcW w:w="907" w:type="dxa"/>
          </w:tcPr>
          <w:p w14:paraId="0EF5DBE2" w14:textId="77777777" w:rsidR="00451BCB" w:rsidRPr="00FC4A2B" w:rsidRDefault="00451BCB" w:rsidP="003E265D">
            <w:pPr>
              <w:pStyle w:val="Bodyjustified"/>
            </w:pPr>
            <w:r w:rsidRPr="00FC4A2B">
              <w:t>36</w:t>
            </w:r>
          </w:p>
        </w:tc>
        <w:tc>
          <w:tcPr>
            <w:tcW w:w="1077" w:type="dxa"/>
          </w:tcPr>
          <w:p w14:paraId="09012A3F" w14:textId="33E5A238" w:rsidR="00451BCB" w:rsidRPr="00FC4A2B" w:rsidRDefault="00451BCB" w:rsidP="003E265D">
            <w:pPr>
              <w:pStyle w:val="Bodyjustified"/>
            </w:pPr>
            <w:r w:rsidRPr="007711C8">
              <w:t>DH5020</w:t>
            </w:r>
            <w:r>
              <w:t>6</w:t>
            </w:r>
          </w:p>
        </w:tc>
        <w:tc>
          <w:tcPr>
            <w:tcW w:w="2778" w:type="dxa"/>
          </w:tcPr>
          <w:p w14:paraId="6E698E4D" w14:textId="0B8E2C15" w:rsidR="00451BCB" w:rsidRDefault="00451BCB" w:rsidP="003E265D">
            <w:pPr>
              <w:pStyle w:val="Bodyjustified"/>
              <w:jc w:val="left"/>
            </w:pPr>
            <w:r>
              <w:t>Ceramic Pill A (2 Leads)</w:t>
            </w:r>
          </w:p>
        </w:tc>
        <w:tc>
          <w:tcPr>
            <w:tcW w:w="1276" w:type="dxa"/>
          </w:tcPr>
          <w:p w14:paraId="35743242" w14:textId="1A98AE75" w:rsidR="00451BCB" w:rsidRPr="00FC4A2B" w:rsidRDefault="00451BCB" w:rsidP="003E265D">
            <w:pPr>
              <w:pStyle w:val="Bodyjustified"/>
            </w:pPr>
            <w:r>
              <w:t>0.53</w:t>
            </w:r>
          </w:p>
        </w:tc>
        <w:tc>
          <w:tcPr>
            <w:tcW w:w="850" w:type="dxa"/>
          </w:tcPr>
          <w:p w14:paraId="30F8DF42" w14:textId="45F27FA0" w:rsidR="00451BCB" w:rsidRPr="00FC4A2B" w:rsidRDefault="00451BCB" w:rsidP="003E265D">
            <w:pPr>
              <w:pStyle w:val="Bodyjustified"/>
            </w:pPr>
            <w:r>
              <w:t>E2</w:t>
            </w:r>
          </w:p>
        </w:tc>
        <w:tc>
          <w:tcPr>
            <w:tcW w:w="851" w:type="dxa"/>
          </w:tcPr>
          <w:p w14:paraId="3C49F0F9" w14:textId="0316E85B" w:rsidR="00451BCB" w:rsidRPr="00FC4A2B" w:rsidRDefault="00451BCB" w:rsidP="003E265D">
            <w:pPr>
              <w:pStyle w:val="Bodyjustified"/>
            </w:pPr>
            <w:r>
              <w:t>E2</w:t>
            </w:r>
          </w:p>
        </w:tc>
        <w:tc>
          <w:tcPr>
            <w:tcW w:w="794" w:type="dxa"/>
          </w:tcPr>
          <w:p w14:paraId="0483A719" w14:textId="4115A72A" w:rsidR="00451BCB" w:rsidRPr="00FC4A2B" w:rsidRDefault="00451BCB" w:rsidP="003E265D">
            <w:pPr>
              <w:pStyle w:val="Bodyjustified"/>
            </w:pPr>
            <w:r>
              <w:t>0.02</w:t>
            </w:r>
          </w:p>
        </w:tc>
      </w:tr>
      <w:tr w:rsidR="00451BCB" w:rsidRPr="00FC4A2B" w14:paraId="391BB927" w14:textId="28608CAC" w:rsidTr="00734E22">
        <w:trPr>
          <w:trHeight w:val="283"/>
          <w:tblHeader w:val="0"/>
        </w:trPr>
        <w:tc>
          <w:tcPr>
            <w:tcW w:w="907" w:type="dxa"/>
          </w:tcPr>
          <w:p w14:paraId="0D8F54BF" w14:textId="77777777" w:rsidR="00451BCB" w:rsidRPr="0013176B" w:rsidRDefault="00451BCB" w:rsidP="003E265D">
            <w:pPr>
              <w:pStyle w:val="Bodyjustified"/>
            </w:pPr>
            <w:r w:rsidRPr="0013176B">
              <w:t>37</w:t>
            </w:r>
          </w:p>
        </w:tc>
        <w:tc>
          <w:tcPr>
            <w:tcW w:w="1077" w:type="dxa"/>
          </w:tcPr>
          <w:p w14:paraId="4EB2DA29" w14:textId="0B8D0501" w:rsidR="00451BCB" w:rsidRPr="0013176B" w:rsidRDefault="00451BCB" w:rsidP="003E265D">
            <w:pPr>
              <w:pStyle w:val="Bodyjustified"/>
            </w:pPr>
            <w:r w:rsidRPr="007711C8">
              <w:t>DH5020</w:t>
            </w:r>
            <w:r>
              <w:t>6</w:t>
            </w:r>
          </w:p>
        </w:tc>
        <w:tc>
          <w:tcPr>
            <w:tcW w:w="2778" w:type="dxa"/>
          </w:tcPr>
          <w:p w14:paraId="2502B49F" w14:textId="683DE849" w:rsidR="00451BCB" w:rsidRDefault="00451BCB" w:rsidP="003E265D">
            <w:pPr>
              <w:pStyle w:val="Bodyjustified"/>
              <w:jc w:val="left"/>
            </w:pPr>
            <w:r>
              <w:t>Ceramic Pill B</w:t>
            </w:r>
          </w:p>
        </w:tc>
        <w:tc>
          <w:tcPr>
            <w:tcW w:w="1276" w:type="dxa"/>
          </w:tcPr>
          <w:p w14:paraId="5D524042" w14:textId="62850AF8" w:rsidR="00451BCB" w:rsidRPr="0013176B" w:rsidRDefault="00451BCB" w:rsidP="003E265D">
            <w:pPr>
              <w:pStyle w:val="Bodyjustified"/>
            </w:pPr>
            <w:r>
              <w:t>0.53</w:t>
            </w:r>
          </w:p>
        </w:tc>
        <w:tc>
          <w:tcPr>
            <w:tcW w:w="850" w:type="dxa"/>
          </w:tcPr>
          <w:p w14:paraId="61AF78CE" w14:textId="605739BE" w:rsidR="00451BCB" w:rsidRPr="0013176B" w:rsidRDefault="00451BCB" w:rsidP="003E265D">
            <w:pPr>
              <w:pStyle w:val="Bodyjustified"/>
            </w:pPr>
            <w:r>
              <w:t>D7</w:t>
            </w:r>
          </w:p>
        </w:tc>
        <w:tc>
          <w:tcPr>
            <w:tcW w:w="851" w:type="dxa"/>
          </w:tcPr>
          <w:p w14:paraId="68EDBCBF" w14:textId="0D4F0B50" w:rsidR="00451BCB" w:rsidRPr="0013176B" w:rsidRDefault="00451BCB" w:rsidP="003E265D">
            <w:pPr>
              <w:pStyle w:val="Bodyjustified"/>
            </w:pPr>
            <w:r>
              <w:t>D7</w:t>
            </w:r>
          </w:p>
        </w:tc>
        <w:tc>
          <w:tcPr>
            <w:tcW w:w="794" w:type="dxa"/>
          </w:tcPr>
          <w:p w14:paraId="34F0884F" w14:textId="76BADC3B" w:rsidR="00451BCB" w:rsidRPr="0013176B" w:rsidRDefault="00451BCB" w:rsidP="003E265D">
            <w:pPr>
              <w:pStyle w:val="Bodyjustified"/>
            </w:pPr>
            <w:r>
              <w:t>0.02</w:t>
            </w:r>
          </w:p>
        </w:tc>
      </w:tr>
      <w:tr w:rsidR="00451BCB" w:rsidRPr="00FC4A2B" w14:paraId="144410FE" w14:textId="1F9E9545" w:rsidTr="00734E22">
        <w:trPr>
          <w:trHeight w:val="283"/>
          <w:tblHeader w:val="0"/>
        </w:trPr>
        <w:tc>
          <w:tcPr>
            <w:tcW w:w="907" w:type="dxa"/>
          </w:tcPr>
          <w:p w14:paraId="779ADC84" w14:textId="77777777" w:rsidR="00451BCB" w:rsidRPr="0013176B" w:rsidRDefault="00451BCB" w:rsidP="003E265D">
            <w:pPr>
              <w:pStyle w:val="Bodyjustified"/>
            </w:pPr>
            <w:r w:rsidRPr="0013176B">
              <w:t>38</w:t>
            </w:r>
          </w:p>
        </w:tc>
        <w:tc>
          <w:tcPr>
            <w:tcW w:w="1077" w:type="dxa"/>
          </w:tcPr>
          <w:p w14:paraId="0B0A9B82" w14:textId="04057B11" w:rsidR="00451BCB" w:rsidRPr="0013176B" w:rsidRDefault="00451BCB" w:rsidP="003E265D">
            <w:pPr>
              <w:pStyle w:val="Bodyjustified"/>
            </w:pPr>
            <w:r w:rsidRPr="007711C8">
              <w:t>DH5020</w:t>
            </w:r>
            <w:r>
              <w:t>6</w:t>
            </w:r>
          </w:p>
        </w:tc>
        <w:tc>
          <w:tcPr>
            <w:tcW w:w="2778" w:type="dxa"/>
          </w:tcPr>
          <w:p w14:paraId="3FA45B19" w14:textId="2A051D60" w:rsidR="00451BCB" w:rsidRDefault="00451BCB" w:rsidP="003E265D">
            <w:pPr>
              <w:pStyle w:val="Bodyjustified"/>
              <w:jc w:val="left"/>
            </w:pPr>
            <w:r>
              <w:t>Ceramic Pill C (Cathode Lead)</w:t>
            </w:r>
          </w:p>
        </w:tc>
        <w:tc>
          <w:tcPr>
            <w:tcW w:w="1276" w:type="dxa"/>
          </w:tcPr>
          <w:p w14:paraId="12AFBCD3" w14:textId="73D7FA25" w:rsidR="00451BCB" w:rsidRPr="0013176B" w:rsidRDefault="00451BCB" w:rsidP="003E265D">
            <w:pPr>
              <w:pStyle w:val="Bodyjustified"/>
            </w:pPr>
            <w:r>
              <w:t>0.53</w:t>
            </w:r>
          </w:p>
        </w:tc>
        <w:tc>
          <w:tcPr>
            <w:tcW w:w="850" w:type="dxa"/>
          </w:tcPr>
          <w:p w14:paraId="4130E66E" w14:textId="107B4FB2" w:rsidR="00451BCB" w:rsidRPr="0013176B" w:rsidRDefault="00451BCB" w:rsidP="003E265D">
            <w:pPr>
              <w:pStyle w:val="Bodyjustified"/>
            </w:pPr>
            <w:r>
              <w:t>D7</w:t>
            </w:r>
          </w:p>
        </w:tc>
        <w:tc>
          <w:tcPr>
            <w:tcW w:w="851" w:type="dxa"/>
          </w:tcPr>
          <w:p w14:paraId="50485D6D" w14:textId="65AD06A0" w:rsidR="00451BCB" w:rsidRPr="0013176B" w:rsidRDefault="00451BCB" w:rsidP="003E265D">
            <w:pPr>
              <w:pStyle w:val="Bodyjustified"/>
            </w:pPr>
            <w:r>
              <w:t>E2</w:t>
            </w:r>
          </w:p>
        </w:tc>
        <w:tc>
          <w:tcPr>
            <w:tcW w:w="794" w:type="dxa"/>
          </w:tcPr>
          <w:p w14:paraId="367FC5B7" w14:textId="799FCBCD" w:rsidR="00451BCB" w:rsidRPr="0013176B" w:rsidRDefault="00451BCB" w:rsidP="003E265D">
            <w:pPr>
              <w:pStyle w:val="Bodyjustified"/>
            </w:pPr>
            <w:r>
              <w:t>0.02</w:t>
            </w:r>
          </w:p>
        </w:tc>
      </w:tr>
      <w:tr w:rsidR="00451BCB" w:rsidRPr="00FC4A2B" w14:paraId="6125D889" w14:textId="74D2F360" w:rsidTr="00734E22">
        <w:trPr>
          <w:trHeight w:val="283"/>
          <w:tblHeader w:val="0"/>
        </w:trPr>
        <w:tc>
          <w:tcPr>
            <w:tcW w:w="907" w:type="dxa"/>
          </w:tcPr>
          <w:p w14:paraId="124C951A" w14:textId="77777777" w:rsidR="00451BCB" w:rsidRPr="0013176B" w:rsidRDefault="00451BCB" w:rsidP="003E265D">
            <w:pPr>
              <w:pStyle w:val="Bodyjustified"/>
            </w:pPr>
            <w:r w:rsidRPr="0013176B">
              <w:t>39</w:t>
            </w:r>
          </w:p>
        </w:tc>
        <w:tc>
          <w:tcPr>
            <w:tcW w:w="1077" w:type="dxa"/>
          </w:tcPr>
          <w:p w14:paraId="1F00BC19" w14:textId="2D683FDB" w:rsidR="00451BCB" w:rsidRPr="0013176B" w:rsidRDefault="00451BCB" w:rsidP="003E265D">
            <w:pPr>
              <w:pStyle w:val="Bodyjustified"/>
            </w:pPr>
            <w:r w:rsidRPr="007711C8">
              <w:t>DH5020</w:t>
            </w:r>
            <w:r>
              <w:t>6</w:t>
            </w:r>
          </w:p>
        </w:tc>
        <w:tc>
          <w:tcPr>
            <w:tcW w:w="2778" w:type="dxa"/>
          </w:tcPr>
          <w:p w14:paraId="18C8B404" w14:textId="2144B216" w:rsidR="00451BCB" w:rsidRDefault="00451BCB" w:rsidP="003E265D">
            <w:pPr>
              <w:pStyle w:val="Bodyjustified"/>
              <w:jc w:val="left"/>
            </w:pPr>
            <w:r>
              <w:t>Ceramic Pill D (Anode Lead)</w:t>
            </w:r>
          </w:p>
        </w:tc>
        <w:tc>
          <w:tcPr>
            <w:tcW w:w="1276" w:type="dxa"/>
          </w:tcPr>
          <w:p w14:paraId="3B71B16C" w14:textId="1F479916" w:rsidR="00451BCB" w:rsidRPr="0013176B" w:rsidRDefault="00451BCB" w:rsidP="003E265D">
            <w:pPr>
              <w:pStyle w:val="Bodyjustified"/>
            </w:pPr>
            <w:r>
              <w:t>0.53</w:t>
            </w:r>
          </w:p>
        </w:tc>
        <w:tc>
          <w:tcPr>
            <w:tcW w:w="850" w:type="dxa"/>
          </w:tcPr>
          <w:p w14:paraId="30D815D6" w14:textId="59755076" w:rsidR="00451BCB" w:rsidRPr="0013176B" w:rsidRDefault="00451BCB" w:rsidP="003E265D">
            <w:pPr>
              <w:pStyle w:val="Bodyjustified"/>
            </w:pPr>
            <w:r>
              <w:t>E2</w:t>
            </w:r>
          </w:p>
        </w:tc>
        <w:tc>
          <w:tcPr>
            <w:tcW w:w="851" w:type="dxa"/>
          </w:tcPr>
          <w:p w14:paraId="216DFAE6" w14:textId="049C9F4E" w:rsidR="00451BCB" w:rsidRPr="0013176B" w:rsidRDefault="00451BCB" w:rsidP="003E265D">
            <w:pPr>
              <w:pStyle w:val="Bodyjustified"/>
            </w:pPr>
            <w:r>
              <w:t>D7</w:t>
            </w:r>
          </w:p>
        </w:tc>
        <w:tc>
          <w:tcPr>
            <w:tcW w:w="794" w:type="dxa"/>
          </w:tcPr>
          <w:p w14:paraId="0D964E51" w14:textId="025A67CB" w:rsidR="00451BCB" w:rsidRPr="0013176B" w:rsidRDefault="00451BCB" w:rsidP="003E265D">
            <w:pPr>
              <w:pStyle w:val="Bodyjustified"/>
            </w:pPr>
            <w:r>
              <w:t>0.02</w:t>
            </w:r>
          </w:p>
        </w:tc>
      </w:tr>
      <w:tr w:rsidR="00451BCB" w:rsidRPr="00FC4A2B" w14:paraId="289E34D2" w14:textId="469D4B61" w:rsidTr="00734E22">
        <w:trPr>
          <w:trHeight w:val="283"/>
          <w:tblHeader w:val="0"/>
        </w:trPr>
        <w:tc>
          <w:tcPr>
            <w:tcW w:w="907" w:type="dxa"/>
          </w:tcPr>
          <w:p w14:paraId="03F0D9FD" w14:textId="77777777" w:rsidR="00451BCB" w:rsidRPr="0013176B" w:rsidRDefault="00451BCB" w:rsidP="003E265D">
            <w:pPr>
              <w:pStyle w:val="Bodyjustified"/>
            </w:pPr>
            <w:r w:rsidRPr="0013176B">
              <w:t>40</w:t>
            </w:r>
          </w:p>
        </w:tc>
        <w:tc>
          <w:tcPr>
            <w:tcW w:w="1077" w:type="dxa"/>
          </w:tcPr>
          <w:p w14:paraId="49E766B2" w14:textId="60327392" w:rsidR="00451BCB" w:rsidRPr="0013176B" w:rsidRDefault="00451BCB" w:rsidP="003E265D">
            <w:pPr>
              <w:pStyle w:val="Bodyjustified"/>
            </w:pPr>
            <w:r w:rsidRPr="007711C8">
              <w:t>DH5020</w:t>
            </w:r>
            <w:r>
              <w:t>6</w:t>
            </w:r>
          </w:p>
        </w:tc>
        <w:tc>
          <w:tcPr>
            <w:tcW w:w="2778" w:type="dxa"/>
          </w:tcPr>
          <w:p w14:paraId="5841DB10" w14:textId="6370B109" w:rsidR="00451BCB" w:rsidRDefault="00451BCB" w:rsidP="003E265D">
            <w:pPr>
              <w:pStyle w:val="Bodyjustified"/>
              <w:jc w:val="left"/>
            </w:pPr>
            <w:r>
              <w:t>Ceramic Pill E (2 Leads)</w:t>
            </w:r>
          </w:p>
        </w:tc>
        <w:tc>
          <w:tcPr>
            <w:tcW w:w="1276" w:type="dxa"/>
          </w:tcPr>
          <w:p w14:paraId="6BA14E14" w14:textId="66AEBAD1" w:rsidR="00451BCB" w:rsidRPr="0013176B" w:rsidRDefault="00451BCB" w:rsidP="003E265D">
            <w:pPr>
              <w:pStyle w:val="Bodyjustified"/>
            </w:pPr>
            <w:r>
              <w:t>0.53</w:t>
            </w:r>
          </w:p>
        </w:tc>
        <w:tc>
          <w:tcPr>
            <w:tcW w:w="850" w:type="dxa"/>
          </w:tcPr>
          <w:p w14:paraId="3282B62A" w14:textId="6CDC5ECB" w:rsidR="00451BCB" w:rsidRPr="0013176B" w:rsidRDefault="00451BCB" w:rsidP="003E265D">
            <w:pPr>
              <w:pStyle w:val="Bodyjustified"/>
            </w:pPr>
            <w:r>
              <w:t>E2</w:t>
            </w:r>
          </w:p>
        </w:tc>
        <w:tc>
          <w:tcPr>
            <w:tcW w:w="851" w:type="dxa"/>
          </w:tcPr>
          <w:p w14:paraId="72F0FF68" w14:textId="5D2D70C1" w:rsidR="00451BCB" w:rsidRPr="0013176B" w:rsidRDefault="00451BCB" w:rsidP="003E265D">
            <w:pPr>
              <w:pStyle w:val="Bodyjustified"/>
            </w:pPr>
            <w:r>
              <w:t>E2</w:t>
            </w:r>
          </w:p>
        </w:tc>
        <w:tc>
          <w:tcPr>
            <w:tcW w:w="794" w:type="dxa"/>
          </w:tcPr>
          <w:p w14:paraId="78D73CF9" w14:textId="614C9503" w:rsidR="00451BCB" w:rsidRPr="0013176B" w:rsidRDefault="00451BCB" w:rsidP="003E265D">
            <w:pPr>
              <w:pStyle w:val="Bodyjustified"/>
            </w:pPr>
            <w:r>
              <w:t>0.02</w:t>
            </w:r>
          </w:p>
        </w:tc>
      </w:tr>
      <w:tr w:rsidR="00451BCB" w:rsidRPr="00FC4A2B" w14:paraId="04511FF1" w14:textId="0D3FF7AC" w:rsidTr="00734E22">
        <w:trPr>
          <w:trHeight w:val="283"/>
          <w:tblHeader w:val="0"/>
        </w:trPr>
        <w:tc>
          <w:tcPr>
            <w:tcW w:w="907" w:type="dxa"/>
          </w:tcPr>
          <w:p w14:paraId="585D30A8" w14:textId="77777777" w:rsidR="00451BCB" w:rsidRPr="0013176B" w:rsidRDefault="00451BCB" w:rsidP="003E265D">
            <w:pPr>
              <w:pStyle w:val="Bodyjustified"/>
            </w:pPr>
            <w:r w:rsidRPr="0013176B">
              <w:t>41</w:t>
            </w:r>
          </w:p>
        </w:tc>
        <w:tc>
          <w:tcPr>
            <w:tcW w:w="1077" w:type="dxa"/>
          </w:tcPr>
          <w:p w14:paraId="0A208B1B" w14:textId="33F0CF22" w:rsidR="00451BCB" w:rsidRPr="0013176B" w:rsidRDefault="00451BCB" w:rsidP="003E265D">
            <w:pPr>
              <w:pStyle w:val="Bodyjustified"/>
            </w:pPr>
            <w:r w:rsidRPr="007711C8">
              <w:t>DH5020</w:t>
            </w:r>
            <w:r>
              <w:t>6</w:t>
            </w:r>
          </w:p>
        </w:tc>
        <w:tc>
          <w:tcPr>
            <w:tcW w:w="2778" w:type="dxa"/>
          </w:tcPr>
          <w:p w14:paraId="0153FB05" w14:textId="75448533" w:rsidR="00451BCB" w:rsidRDefault="00451BCB" w:rsidP="003E265D">
            <w:pPr>
              <w:pStyle w:val="Bodyjustified"/>
              <w:jc w:val="left"/>
            </w:pPr>
            <w:r>
              <w:t xml:space="preserve">Ceramic Pill F </w:t>
            </w:r>
            <w:r w:rsidRPr="008021F0">
              <w:t>(Anode Lead)</w:t>
            </w:r>
          </w:p>
        </w:tc>
        <w:tc>
          <w:tcPr>
            <w:tcW w:w="1276" w:type="dxa"/>
          </w:tcPr>
          <w:p w14:paraId="1513E73F" w14:textId="717DC74E" w:rsidR="00451BCB" w:rsidRPr="0013176B" w:rsidRDefault="00451BCB" w:rsidP="003E265D">
            <w:pPr>
              <w:pStyle w:val="Bodyjustified"/>
            </w:pPr>
            <w:r>
              <w:t>0.53</w:t>
            </w:r>
          </w:p>
        </w:tc>
        <w:tc>
          <w:tcPr>
            <w:tcW w:w="850" w:type="dxa"/>
          </w:tcPr>
          <w:p w14:paraId="379994C3" w14:textId="0DF1A2DC" w:rsidR="00451BCB" w:rsidRPr="0013176B" w:rsidRDefault="00451BCB" w:rsidP="003E265D">
            <w:pPr>
              <w:pStyle w:val="Bodyjustified"/>
            </w:pPr>
            <w:r>
              <w:t>E2</w:t>
            </w:r>
          </w:p>
        </w:tc>
        <w:tc>
          <w:tcPr>
            <w:tcW w:w="851" w:type="dxa"/>
          </w:tcPr>
          <w:p w14:paraId="1C0BF14E" w14:textId="0A017751" w:rsidR="00451BCB" w:rsidRPr="0013176B" w:rsidRDefault="00451BCB" w:rsidP="003E265D">
            <w:pPr>
              <w:pStyle w:val="Bodyjustified"/>
            </w:pPr>
            <w:r>
              <w:t>D7</w:t>
            </w:r>
          </w:p>
        </w:tc>
        <w:tc>
          <w:tcPr>
            <w:tcW w:w="794" w:type="dxa"/>
          </w:tcPr>
          <w:p w14:paraId="7FB9FB05" w14:textId="51FD6BC2" w:rsidR="00451BCB" w:rsidRPr="0013176B" w:rsidRDefault="00451BCB" w:rsidP="003E265D">
            <w:pPr>
              <w:pStyle w:val="Bodyjustified"/>
            </w:pPr>
            <w:r>
              <w:t>0.02</w:t>
            </w:r>
          </w:p>
        </w:tc>
      </w:tr>
      <w:tr w:rsidR="00451BCB" w:rsidRPr="00FC4A2B" w14:paraId="01181E43" w14:textId="179BB435" w:rsidTr="00734E22">
        <w:trPr>
          <w:trHeight w:val="283"/>
          <w:tblHeader w:val="0"/>
        </w:trPr>
        <w:tc>
          <w:tcPr>
            <w:tcW w:w="907" w:type="dxa"/>
          </w:tcPr>
          <w:p w14:paraId="37430C16" w14:textId="77777777" w:rsidR="00451BCB" w:rsidRPr="0013176B" w:rsidRDefault="00451BCB" w:rsidP="003E265D">
            <w:pPr>
              <w:pStyle w:val="Bodyjustified"/>
            </w:pPr>
            <w:r w:rsidRPr="0013176B">
              <w:t>42</w:t>
            </w:r>
          </w:p>
        </w:tc>
        <w:tc>
          <w:tcPr>
            <w:tcW w:w="1077" w:type="dxa"/>
          </w:tcPr>
          <w:p w14:paraId="22336FED" w14:textId="1A6AF17F" w:rsidR="00451BCB" w:rsidRPr="0013176B" w:rsidRDefault="00451BCB" w:rsidP="003E265D">
            <w:pPr>
              <w:pStyle w:val="Bodyjustified"/>
            </w:pPr>
            <w:r w:rsidRPr="007711C8">
              <w:t>DH5020</w:t>
            </w:r>
            <w:r>
              <w:t>6</w:t>
            </w:r>
          </w:p>
        </w:tc>
        <w:tc>
          <w:tcPr>
            <w:tcW w:w="2778" w:type="dxa"/>
          </w:tcPr>
          <w:p w14:paraId="3B8308FE" w14:textId="60B6FB0C" w:rsidR="00451BCB" w:rsidRDefault="00451BCB" w:rsidP="003E265D">
            <w:pPr>
              <w:pStyle w:val="Bodyjustified"/>
              <w:jc w:val="left"/>
            </w:pPr>
            <w:r>
              <w:t>Ceramic Pill G</w:t>
            </w:r>
          </w:p>
        </w:tc>
        <w:tc>
          <w:tcPr>
            <w:tcW w:w="1276" w:type="dxa"/>
          </w:tcPr>
          <w:p w14:paraId="552A379E" w14:textId="0DD18FB7" w:rsidR="00451BCB" w:rsidRPr="0013176B" w:rsidRDefault="00451BCB" w:rsidP="003E265D">
            <w:pPr>
              <w:pStyle w:val="Bodyjustified"/>
            </w:pPr>
            <w:r>
              <w:t>0.6</w:t>
            </w:r>
          </w:p>
        </w:tc>
        <w:tc>
          <w:tcPr>
            <w:tcW w:w="850" w:type="dxa"/>
          </w:tcPr>
          <w:p w14:paraId="2A570C87" w14:textId="73647B15" w:rsidR="00451BCB" w:rsidRPr="0013176B" w:rsidRDefault="00451BCB" w:rsidP="003E265D">
            <w:pPr>
              <w:pStyle w:val="Bodyjustified"/>
            </w:pPr>
            <w:r>
              <w:t>D7</w:t>
            </w:r>
          </w:p>
        </w:tc>
        <w:tc>
          <w:tcPr>
            <w:tcW w:w="851" w:type="dxa"/>
          </w:tcPr>
          <w:p w14:paraId="36CACFF3" w14:textId="70D2C5FE" w:rsidR="00451BCB" w:rsidRPr="0013176B" w:rsidRDefault="00451BCB" w:rsidP="003E265D">
            <w:pPr>
              <w:pStyle w:val="Bodyjustified"/>
            </w:pPr>
            <w:r>
              <w:t>A7</w:t>
            </w:r>
          </w:p>
        </w:tc>
        <w:tc>
          <w:tcPr>
            <w:tcW w:w="794" w:type="dxa"/>
          </w:tcPr>
          <w:p w14:paraId="5762933B" w14:textId="46036B3C" w:rsidR="00451BCB" w:rsidRPr="0013176B" w:rsidRDefault="00451BCB" w:rsidP="003E265D">
            <w:pPr>
              <w:pStyle w:val="Bodyjustified"/>
            </w:pPr>
            <w:r>
              <w:t>0.15</w:t>
            </w:r>
          </w:p>
        </w:tc>
      </w:tr>
      <w:tr w:rsidR="00451BCB" w:rsidRPr="00FC4A2B" w14:paraId="30E74D53" w14:textId="4AE2A294" w:rsidTr="00734E22">
        <w:trPr>
          <w:trHeight w:val="283"/>
          <w:tblHeader w:val="0"/>
        </w:trPr>
        <w:tc>
          <w:tcPr>
            <w:tcW w:w="907" w:type="dxa"/>
          </w:tcPr>
          <w:p w14:paraId="154D99B4" w14:textId="77777777" w:rsidR="00451BCB" w:rsidRPr="0013176B" w:rsidRDefault="00451BCB" w:rsidP="003E265D">
            <w:pPr>
              <w:pStyle w:val="Bodyjustified"/>
            </w:pPr>
            <w:r w:rsidRPr="0013176B">
              <w:t>43</w:t>
            </w:r>
          </w:p>
        </w:tc>
        <w:tc>
          <w:tcPr>
            <w:tcW w:w="1077" w:type="dxa"/>
          </w:tcPr>
          <w:p w14:paraId="5D0E4C0E" w14:textId="13BF4CD0" w:rsidR="00451BCB" w:rsidRPr="0013176B" w:rsidRDefault="00451BCB" w:rsidP="003E265D">
            <w:pPr>
              <w:pStyle w:val="Bodyjustified"/>
            </w:pPr>
            <w:r w:rsidRPr="007711C8">
              <w:t>DH5020</w:t>
            </w:r>
            <w:r>
              <w:t>7</w:t>
            </w:r>
          </w:p>
        </w:tc>
        <w:tc>
          <w:tcPr>
            <w:tcW w:w="2778" w:type="dxa"/>
          </w:tcPr>
          <w:p w14:paraId="79AC88F6" w14:textId="57AC355A" w:rsidR="00451BCB" w:rsidRDefault="00451BCB" w:rsidP="003E265D">
            <w:pPr>
              <w:pStyle w:val="Bodyjustified"/>
              <w:jc w:val="left"/>
            </w:pPr>
            <w:r>
              <w:t>Ceramic Pill A (2 Leads)</w:t>
            </w:r>
          </w:p>
        </w:tc>
        <w:tc>
          <w:tcPr>
            <w:tcW w:w="1276" w:type="dxa"/>
          </w:tcPr>
          <w:p w14:paraId="75560DA1" w14:textId="2CFCCF61" w:rsidR="00451BCB" w:rsidRPr="0013176B" w:rsidRDefault="00451BCB" w:rsidP="003E265D">
            <w:pPr>
              <w:pStyle w:val="Bodyjustified"/>
            </w:pPr>
            <w:r>
              <w:t>0.73</w:t>
            </w:r>
          </w:p>
        </w:tc>
        <w:tc>
          <w:tcPr>
            <w:tcW w:w="850" w:type="dxa"/>
          </w:tcPr>
          <w:p w14:paraId="52F27BB5" w14:textId="426A016D" w:rsidR="00451BCB" w:rsidRPr="0013176B" w:rsidRDefault="00451BCB" w:rsidP="003E265D">
            <w:pPr>
              <w:pStyle w:val="Bodyjustified"/>
            </w:pPr>
            <w:r>
              <w:t>E2</w:t>
            </w:r>
          </w:p>
        </w:tc>
        <w:tc>
          <w:tcPr>
            <w:tcW w:w="851" w:type="dxa"/>
          </w:tcPr>
          <w:p w14:paraId="7E85DB67" w14:textId="77C5865D" w:rsidR="00451BCB" w:rsidRPr="0013176B" w:rsidRDefault="00451BCB" w:rsidP="003E265D">
            <w:pPr>
              <w:pStyle w:val="Bodyjustified"/>
            </w:pPr>
            <w:r>
              <w:t>E2</w:t>
            </w:r>
          </w:p>
        </w:tc>
        <w:tc>
          <w:tcPr>
            <w:tcW w:w="794" w:type="dxa"/>
          </w:tcPr>
          <w:p w14:paraId="3EA033C2" w14:textId="6BEE9FEF" w:rsidR="00451BCB" w:rsidRPr="0013176B" w:rsidRDefault="00451BCB" w:rsidP="003E265D">
            <w:pPr>
              <w:pStyle w:val="Bodyjustified"/>
            </w:pPr>
            <w:r>
              <w:t>0.02</w:t>
            </w:r>
          </w:p>
        </w:tc>
      </w:tr>
      <w:tr w:rsidR="00451BCB" w:rsidRPr="00FC4A2B" w14:paraId="60A3BE3A" w14:textId="28164A97" w:rsidTr="00734E22">
        <w:trPr>
          <w:trHeight w:val="283"/>
          <w:tblHeader w:val="0"/>
        </w:trPr>
        <w:tc>
          <w:tcPr>
            <w:tcW w:w="907" w:type="dxa"/>
          </w:tcPr>
          <w:p w14:paraId="348E2552" w14:textId="77777777" w:rsidR="00451BCB" w:rsidRPr="0013176B" w:rsidRDefault="00451BCB" w:rsidP="003E265D">
            <w:pPr>
              <w:pStyle w:val="Bodyjustified"/>
            </w:pPr>
            <w:r w:rsidRPr="0013176B">
              <w:t>44</w:t>
            </w:r>
          </w:p>
        </w:tc>
        <w:tc>
          <w:tcPr>
            <w:tcW w:w="1077" w:type="dxa"/>
          </w:tcPr>
          <w:p w14:paraId="4C3A8F28" w14:textId="2CF27977" w:rsidR="00451BCB" w:rsidRPr="0013176B" w:rsidRDefault="00451BCB" w:rsidP="003E265D">
            <w:pPr>
              <w:pStyle w:val="Bodyjustified"/>
            </w:pPr>
            <w:r w:rsidRPr="007711C8">
              <w:t>DH5020</w:t>
            </w:r>
            <w:r>
              <w:t>7</w:t>
            </w:r>
          </w:p>
        </w:tc>
        <w:tc>
          <w:tcPr>
            <w:tcW w:w="2778" w:type="dxa"/>
          </w:tcPr>
          <w:p w14:paraId="43ECC3C9" w14:textId="0487AC5E" w:rsidR="00451BCB" w:rsidRDefault="00451BCB" w:rsidP="003E265D">
            <w:pPr>
              <w:pStyle w:val="Bodyjustified"/>
              <w:jc w:val="left"/>
            </w:pPr>
            <w:r>
              <w:t>Ceramic Pill B</w:t>
            </w:r>
          </w:p>
        </w:tc>
        <w:tc>
          <w:tcPr>
            <w:tcW w:w="1276" w:type="dxa"/>
          </w:tcPr>
          <w:p w14:paraId="567BC23D" w14:textId="6B0F4591" w:rsidR="00451BCB" w:rsidRPr="0013176B" w:rsidRDefault="00451BCB" w:rsidP="003E265D">
            <w:pPr>
              <w:pStyle w:val="Bodyjustified"/>
            </w:pPr>
            <w:r>
              <w:t>0.73</w:t>
            </w:r>
          </w:p>
        </w:tc>
        <w:tc>
          <w:tcPr>
            <w:tcW w:w="850" w:type="dxa"/>
          </w:tcPr>
          <w:p w14:paraId="52EA5437" w14:textId="30E28E4D" w:rsidR="00451BCB" w:rsidRPr="0013176B" w:rsidRDefault="00451BCB" w:rsidP="003E265D">
            <w:pPr>
              <w:pStyle w:val="Bodyjustified"/>
            </w:pPr>
            <w:r>
              <w:t>D7</w:t>
            </w:r>
          </w:p>
        </w:tc>
        <w:tc>
          <w:tcPr>
            <w:tcW w:w="851" w:type="dxa"/>
          </w:tcPr>
          <w:p w14:paraId="39342888" w14:textId="7E79E3EE" w:rsidR="00451BCB" w:rsidRPr="0013176B" w:rsidRDefault="00451BCB" w:rsidP="003E265D">
            <w:pPr>
              <w:pStyle w:val="Bodyjustified"/>
            </w:pPr>
            <w:r>
              <w:t>D7</w:t>
            </w:r>
          </w:p>
        </w:tc>
        <w:tc>
          <w:tcPr>
            <w:tcW w:w="794" w:type="dxa"/>
          </w:tcPr>
          <w:p w14:paraId="32C4A556" w14:textId="3C7A89C3" w:rsidR="00451BCB" w:rsidRPr="0013176B" w:rsidRDefault="00451BCB" w:rsidP="003E265D">
            <w:pPr>
              <w:pStyle w:val="Bodyjustified"/>
            </w:pPr>
            <w:r>
              <w:t>0.02</w:t>
            </w:r>
          </w:p>
        </w:tc>
      </w:tr>
      <w:tr w:rsidR="00451BCB" w:rsidRPr="00FC4A2B" w14:paraId="1496DFA2" w14:textId="5DD33B26" w:rsidTr="00734E22">
        <w:trPr>
          <w:trHeight w:val="283"/>
          <w:tblHeader w:val="0"/>
        </w:trPr>
        <w:tc>
          <w:tcPr>
            <w:tcW w:w="907" w:type="dxa"/>
          </w:tcPr>
          <w:p w14:paraId="04C58E71" w14:textId="77777777" w:rsidR="00451BCB" w:rsidRPr="0013176B" w:rsidRDefault="00451BCB" w:rsidP="003E265D">
            <w:pPr>
              <w:pStyle w:val="Bodyjustified"/>
            </w:pPr>
            <w:r w:rsidRPr="0013176B">
              <w:t>45</w:t>
            </w:r>
          </w:p>
        </w:tc>
        <w:tc>
          <w:tcPr>
            <w:tcW w:w="1077" w:type="dxa"/>
          </w:tcPr>
          <w:p w14:paraId="29F63096" w14:textId="10766238" w:rsidR="00451BCB" w:rsidRPr="0013176B" w:rsidRDefault="00451BCB" w:rsidP="003E265D">
            <w:pPr>
              <w:pStyle w:val="Bodyjustified"/>
            </w:pPr>
            <w:r w:rsidRPr="007711C8">
              <w:t>DH5020</w:t>
            </w:r>
            <w:r w:rsidR="002963D4">
              <w:t>7</w:t>
            </w:r>
          </w:p>
        </w:tc>
        <w:tc>
          <w:tcPr>
            <w:tcW w:w="2778" w:type="dxa"/>
          </w:tcPr>
          <w:p w14:paraId="7972F136" w14:textId="63EC507D" w:rsidR="00451BCB" w:rsidRDefault="00451BCB" w:rsidP="003E265D">
            <w:pPr>
              <w:pStyle w:val="Bodyjustified"/>
              <w:jc w:val="left"/>
            </w:pPr>
            <w:r>
              <w:t>Ceramic Pill C (Cathode Lead)</w:t>
            </w:r>
          </w:p>
        </w:tc>
        <w:tc>
          <w:tcPr>
            <w:tcW w:w="1276" w:type="dxa"/>
          </w:tcPr>
          <w:p w14:paraId="398DD05A" w14:textId="6D1FD673" w:rsidR="00451BCB" w:rsidRPr="0013176B" w:rsidRDefault="00451BCB" w:rsidP="003E265D">
            <w:pPr>
              <w:pStyle w:val="Bodyjustified"/>
            </w:pPr>
            <w:r>
              <w:t>0.73</w:t>
            </w:r>
          </w:p>
        </w:tc>
        <w:tc>
          <w:tcPr>
            <w:tcW w:w="850" w:type="dxa"/>
          </w:tcPr>
          <w:p w14:paraId="5BE5FA70" w14:textId="046A57D5" w:rsidR="00451BCB" w:rsidRPr="0013176B" w:rsidRDefault="00451BCB" w:rsidP="003E265D">
            <w:pPr>
              <w:pStyle w:val="Bodyjustified"/>
            </w:pPr>
            <w:r>
              <w:t>D7</w:t>
            </w:r>
          </w:p>
        </w:tc>
        <w:tc>
          <w:tcPr>
            <w:tcW w:w="851" w:type="dxa"/>
          </w:tcPr>
          <w:p w14:paraId="2951CEF5" w14:textId="7EB836DB" w:rsidR="00451BCB" w:rsidRPr="0013176B" w:rsidRDefault="00451BCB" w:rsidP="003E265D">
            <w:pPr>
              <w:pStyle w:val="Bodyjustified"/>
            </w:pPr>
            <w:r>
              <w:t>E2</w:t>
            </w:r>
          </w:p>
        </w:tc>
        <w:tc>
          <w:tcPr>
            <w:tcW w:w="794" w:type="dxa"/>
          </w:tcPr>
          <w:p w14:paraId="6B26E7DE" w14:textId="4403D3EF" w:rsidR="00451BCB" w:rsidRPr="0013176B" w:rsidRDefault="00451BCB" w:rsidP="003E265D">
            <w:pPr>
              <w:pStyle w:val="Bodyjustified"/>
            </w:pPr>
            <w:r>
              <w:t>0.02</w:t>
            </w:r>
          </w:p>
        </w:tc>
      </w:tr>
      <w:tr w:rsidR="00451BCB" w:rsidRPr="00FC4A2B" w14:paraId="1595904E" w14:textId="53A760B7" w:rsidTr="00734E22">
        <w:trPr>
          <w:trHeight w:val="283"/>
          <w:tblHeader w:val="0"/>
        </w:trPr>
        <w:tc>
          <w:tcPr>
            <w:tcW w:w="907" w:type="dxa"/>
          </w:tcPr>
          <w:p w14:paraId="7B0E12C1" w14:textId="77777777" w:rsidR="00451BCB" w:rsidRPr="0013176B" w:rsidRDefault="00451BCB" w:rsidP="003E265D">
            <w:pPr>
              <w:pStyle w:val="Bodyjustified"/>
            </w:pPr>
            <w:r w:rsidRPr="0013176B">
              <w:lastRenderedPageBreak/>
              <w:t>46</w:t>
            </w:r>
          </w:p>
        </w:tc>
        <w:tc>
          <w:tcPr>
            <w:tcW w:w="1077" w:type="dxa"/>
          </w:tcPr>
          <w:p w14:paraId="65F26C33" w14:textId="72F6CD95" w:rsidR="00451BCB" w:rsidRPr="0013176B" w:rsidRDefault="00451BCB" w:rsidP="003E265D">
            <w:pPr>
              <w:pStyle w:val="Bodyjustified"/>
            </w:pPr>
            <w:r w:rsidRPr="007711C8">
              <w:t>DH5020</w:t>
            </w:r>
            <w:r>
              <w:t>7</w:t>
            </w:r>
          </w:p>
        </w:tc>
        <w:tc>
          <w:tcPr>
            <w:tcW w:w="2778" w:type="dxa"/>
          </w:tcPr>
          <w:p w14:paraId="16BFBCD1" w14:textId="7BD8AA0B" w:rsidR="00451BCB" w:rsidRDefault="00451BCB" w:rsidP="003E265D">
            <w:pPr>
              <w:pStyle w:val="Bodyjustified"/>
              <w:jc w:val="left"/>
            </w:pPr>
            <w:r>
              <w:t>Ceramic Pill D (Anode Lead)</w:t>
            </w:r>
          </w:p>
        </w:tc>
        <w:tc>
          <w:tcPr>
            <w:tcW w:w="1276" w:type="dxa"/>
          </w:tcPr>
          <w:p w14:paraId="6E3F745F" w14:textId="499C92FC" w:rsidR="00451BCB" w:rsidRPr="0013176B" w:rsidRDefault="00451BCB" w:rsidP="003E265D">
            <w:pPr>
              <w:pStyle w:val="Bodyjustified"/>
            </w:pPr>
            <w:r>
              <w:t>0.73</w:t>
            </w:r>
          </w:p>
        </w:tc>
        <w:tc>
          <w:tcPr>
            <w:tcW w:w="850" w:type="dxa"/>
          </w:tcPr>
          <w:p w14:paraId="55BD5D8E" w14:textId="45A74056" w:rsidR="00451BCB" w:rsidRPr="0013176B" w:rsidRDefault="00451BCB" w:rsidP="003E265D">
            <w:pPr>
              <w:pStyle w:val="Bodyjustified"/>
            </w:pPr>
            <w:r>
              <w:t>E2</w:t>
            </w:r>
          </w:p>
        </w:tc>
        <w:tc>
          <w:tcPr>
            <w:tcW w:w="851" w:type="dxa"/>
          </w:tcPr>
          <w:p w14:paraId="5B27F475" w14:textId="3C5C0F84" w:rsidR="00451BCB" w:rsidRPr="0013176B" w:rsidRDefault="00451BCB" w:rsidP="003E265D">
            <w:pPr>
              <w:pStyle w:val="Bodyjustified"/>
            </w:pPr>
            <w:r>
              <w:t>D7</w:t>
            </w:r>
          </w:p>
        </w:tc>
        <w:tc>
          <w:tcPr>
            <w:tcW w:w="794" w:type="dxa"/>
          </w:tcPr>
          <w:p w14:paraId="0928329B" w14:textId="61E64659" w:rsidR="00451BCB" w:rsidRPr="0013176B" w:rsidRDefault="00451BCB" w:rsidP="003E265D">
            <w:pPr>
              <w:pStyle w:val="Bodyjustified"/>
            </w:pPr>
            <w:r>
              <w:t>0.02</w:t>
            </w:r>
          </w:p>
        </w:tc>
      </w:tr>
      <w:tr w:rsidR="00451BCB" w:rsidRPr="00FC4A2B" w14:paraId="286D4412" w14:textId="56AA83F5" w:rsidTr="00734E22">
        <w:trPr>
          <w:trHeight w:val="283"/>
          <w:tblHeader w:val="0"/>
        </w:trPr>
        <w:tc>
          <w:tcPr>
            <w:tcW w:w="907" w:type="dxa"/>
          </w:tcPr>
          <w:p w14:paraId="25CDC08D" w14:textId="77777777" w:rsidR="00451BCB" w:rsidRPr="0013176B" w:rsidRDefault="00451BCB" w:rsidP="003E265D">
            <w:pPr>
              <w:pStyle w:val="Bodyjustified"/>
            </w:pPr>
            <w:r w:rsidRPr="0013176B">
              <w:t>47</w:t>
            </w:r>
          </w:p>
        </w:tc>
        <w:tc>
          <w:tcPr>
            <w:tcW w:w="1077" w:type="dxa"/>
          </w:tcPr>
          <w:p w14:paraId="6160AE3F" w14:textId="20C0B07A" w:rsidR="00451BCB" w:rsidRPr="0013176B" w:rsidRDefault="00451BCB" w:rsidP="003E265D">
            <w:pPr>
              <w:pStyle w:val="Bodyjustified"/>
            </w:pPr>
            <w:r w:rsidRPr="007711C8">
              <w:t>DH5020</w:t>
            </w:r>
            <w:r>
              <w:t>7</w:t>
            </w:r>
          </w:p>
        </w:tc>
        <w:tc>
          <w:tcPr>
            <w:tcW w:w="2778" w:type="dxa"/>
          </w:tcPr>
          <w:p w14:paraId="356A5D56" w14:textId="420051A5" w:rsidR="00451BCB" w:rsidRDefault="00451BCB" w:rsidP="003E265D">
            <w:pPr>
              <w:pStyle w:val="Bodyjustified"/>
              <w:jc w:val="left"/>
            </w:pPr>
            <w:r>
              <w:t>Ceramic Pill E (2 Leads)</w:t>
            </w:r>
          </w:p>
        </w:tc>
        <w:tc>
          <w:tcPr>
            <w:tcW w:w="1276" w:type="dxa"/>
          </w:tcPr>
          <w:p w14:paraId="71DE7012" w14:textId="54BB6DA6" w:rsidR="00451BCB" w:rsidRPr="0013176B" w:rsidRDefault="00451BCB" w:rsidP="003E265D">
            <w:pPr>
              <w:pStyle w:val="Bodyjustified"/>
            </w:pPr>
            <w:r>
              <w:t>0.73</w:t>
            </w:r>
          </w:p>
        </w:tc>
        <w:tc>
          <w:tcPr>
            <w:tcW w:w="850" w:type="dxa"/>
          </w:tcPr>
          <w:p w14:paraId="0DF618C7" w14:textId="34F19F4A" w:rsidR="00451BCB" w:rsidRPr="0013176B" w:rsidRDefault="00451BCB" w:rsidP="003E265D">
            <w:pPr>
              <w:pStyle w:val="Bodyjustified"/>
            </w:pPr>
            <w:r>
              <w:t>E2</w:t>
            </w:r>
          </w:p>
        </w:tc>
        <w:tc>
          <w:tcPr>
            <w:tcW w:w="851" w:type="dxa"/>
          </w:tcPr>
          <w:p w14:paraId="15CD68A9" w14:textId="34789E71" w:rsidR="00451BCB" w:rsidRPr="0013176B" w:rsidRDefault="00451BCB" w:rsidP="003E265D">
            <w:pPr>
              <w:pStyle w:val="Bodyjustified"/>
            </w:pPr>
            <w:r>
              <w:t>E2</w:t>
            </w:r>
          </w:p>
        </w:tc>
        <w:tc>
          <w:tcPr>
            <w:tcW w:w="794" w:type="dxa"/>
          </w:tcPr>
          <w:p w14:paraId="77A2EE67" w14:textId="5A25ABF5" w:rsidR="00451BCB" w:rsidRPr="0013176B" w:rsidRDefault="00451BCB" w:rsidP="003E265D">
            <w:pPr>
              <w:pStyle w:val="Bodyjustified"/>
            </w:pPr>
            <w:r>
              <w:t>0.02</w:t>
            </w:r>
          </w:p>
        </w:tc>
      </w:tr>
      <w:tr w:rsidR="00451BCB" w:rsidRPr="00FC4A2B" w14:paraId="560EBE3E" w14:textId="0234E602" w:rsidTr="00734E22">
        <w:trPr>
          <w:trHeight w:val="283"/>
          <w:tblHeader w:val="0"/>
        </w:trPr>
        <w:tc>
          <w:tcPr>
            <w:tcW w:w="907" w:type="dxa"/>
          </w:tcPr>
          <w:p w14:paraId="02D9416E" w14:textId="77777777" w:rsidR="00451BCB" w:rsidRPr="0013176B" w:rsidRDefault="00451BCB" w:rsidP="003E265D">
            <w:pPr>
              <w:pStyle w:val="Bodyjustified"/>
            </w:pPr>
            <w:r w:rsidRPr="0013176B">
              <w:t>48</w:t>
            </w:r>
          </w:p>
        </w:tc>
        <w:tc>
          <w:tcPr>
            <w:tcW w:w="1077" w:type="dxa"/>
          </w:tcPr>
          <w:p w14:paraId="63AFD919" w14:textId="5A3613C5" w:rsidR="00451BCB" w:rsidRPr="0013176B" w:rsidRDefault="00451BCB" w:rsidP="003E265D">
            <w:pPr>
              <w:pStyle w:val="Bodyjustified"/>
            </w:pPr>
            <w:r w:rsidRPr="007711C8">
              <w:t>DH5020</w:t>
            </w:r>
            <w:r>
              <w:t>7</w:t>
            </w:r>
          </w:p>
        </w:tc>
        <w:tc>
          <w:tcPr>
            <w:tcW w:w="2778" w:type="dxa"/>
          </w:tcPr>
          <w:p w14:paraId="1CB5670F" w14:textId="21490521" w:rsidR="00451BCB" w:rsidRDefault="00451BCB" w:rsidP="003E265D">
            <w:pPr>
              <w:pStyle w:val="Bodyjustified"/>
              <w:jc w:val="left"/>
            </w:pPr>
            <w:r>
              <w:t xml:space="preserve">Ceramic Pill F </w:t>
            </w:r>
            <w:r w:rsidRPr="008021F0">
              <w:t>(Anode Lead)</w:t>
            </w:r>
          </w:p>
        </w:tc>
        <w:tc>
          <w:tcPr>
            <w:tcW w:w="1276" w:type="dxa"/>
          </w:tcPr>
          <w:p w14:paraId="74964515" w14:textId="4C8B7286" w:rsidR="00451BCB" w:rsidRPr="0013176B" w:rsidRDefault="00451BCB" w:rsidP="003E265D">
            <w:pPr>
              <w:pStyle w:val="Bodyjustified"/>
            </w:pPr>
            <w:r>
              <w:t>0.73</w:t>
            </w:r>
          </w:p>
        </w:tc>
        <w:tc>
          <w:tcPr>
            <w:tcW w:w="850" w:type="dxa"/>
          </w:tcPr>
          <w:p w14:paraId="559973C4" w14:textId="133CA3EB" w:rsidR="00451BCB" w:rsidRPr="0013176B" w:rsidRDefault="00451BCB" w:rsidP="003E265D">
            <w:pPr>
              <w:pStyle w:val="Bodyjustified"/>
            </w:pPr>
            <w:r>
              <w:t>E2</w:t>
            </w:r>
          </w:p>
        </w:tc>
        <w:tc>
          <w:tcPr>
            <w:tcW w:w="851" w:type="dxa"/>
          </w:tcPr>
          <w:p w14:paraId="7A050644" w14:textId="18692273" w:rsidR="00451BCB" w:rsidRPr="0013176B" w:rsidRDefault="00451BCB" w:rsidP="003E265D">
            <w:pPr>
              <w:pStyle w:val="Bodyjustified"/>
            </w:pPr>
            <w:r>
              <w:t>D7</w:t>
            </w:r>
          </w:p>
        </w:tc>
        <w:tc>
          <w:tcPr>
            <w:tcW w:w="794" w:type="dxa"/>
          </w:tcPr>
          <w:p w14:paraId="78FD2644" w14:textId="7242B7DC" w:rsidR="00451BCB" w:rsidRPr="0013176B" w:rsidRDefault="00451BCB" w:rsidP="003E265D">
            <w:pPr>
              <w:pStyle w:val="Bodyjustified"/>
            </w:pPr>
            <w:r>
              <w:t>0.02</w:t>
            </w:r>
          </w:p>
        </w:tc>
      </w:tr>
      <w:tr w:rsidR="00451BCB" w:rsidRPr="00FC4A2B" w14:paraId="101C8D48" w14:textId="403571CA" w:rsidTr="00734E22">
        <w:trPr>
          <w:trHeight w:val="283"/>
          <w:tblHeader w:val="0"/>
        </w:trPr>
        <w:tc>
          <w:tcPr>
            <w:tcW w:w="907" w:type="dxa"/>
          </w:tcPr>
          <w:p w14:paraId="0EA53D19" w14:textId="77777777" w:rsidR="00451BCB" w:rsidRPr="0013176B" w:rsidRDefault="00451BCB" w:rsidP="003E265D">
            <w:pPr>
              <w:pStyle w:val="Bodyjustified"/>
            </w:pPr>
            <w:r w:rsidRPr="0013176B">
              <w:t>49</w:t>
            </w:r>
          </w:p>
        </w:tc>
        <w:tc>
          <w:tcPr>
            <w:tcW w:w="1077" w:type="dxa"/>
          </w:tcPr>
          <w:p w14:paraId="7425A31F" w14:textId="3317EE68" w:rsidR="00451BCB" w:rsidRPr="0013176B" w:rsidRDefault="00451BCB" w:rsidP="003E265D">
            <w:pPr>
              <w:pStyle w:val="Bodyjustified"/>
            </w:pPr>
            <w:r w:rsidRPr="007711C8">
              <w:t>DH5020</w:t>
            </w:r>
            <w:r>
              <w:t>7</w:t>
            </w:r>
          </w:p>
        </w:tc>
        <w:tc>
          <w:tcPr>
            <w:tcW w:w="2778" w:type="dxa"/>
          </w:tcPr>
          <w:p w14:paraId="78287D16" w14:textId="095682D5" w:rsidR="00451BCB" w:rsidRDefault="00451BCB" w:rsidP="003E265D">
            <w:pPr>
              <w:pStyle w:val="Bodyjustified"/>
              <w:jc w:val="left"/>
            </w:pPr>
            <w:r>
              <w:t>Ceramic Pill G</w:t>
            </w:r>
          </w:p>
        </w:tc>
        <w:tc>
          <w:tcPr>
            <w:tcW w:w="1276" w:type="dxa"/>
          </w:tcPr>
          <w:p w14:paraId="478188A6" w14:textId="763F5EE5" w:rsidR="00451BCB" w:rsidRPr="0013176B" w:rsidRDefault="00451BCB" w:rsidP="003E265D">
            <w:pPr>
              <w:pStyle w:val="Bodyjustified"/>
            </w:pPr>
            <w:r>
              <w:t>0.8</w:t>
            </w:r>
          </w:p>
        </w:tc>
        <w:tc>
          <w:tcPr>
            <w:tcW w:w="850" w:type="dxa"/>
          </w:tcPr>
          <w:p w14:paraId="0B7109D5" w14:textId="6D72D24A" w:rsidR="00451BCB" w:rsidRPr="0013176B" w:rsidRDefault="00451BCB" w:rsidP="003E265D">
            <w:pPr>
              <w:pStyle w:val="Bodyjustified"/>
            </w:pPr>
            <w:r>
              <w:t>D7</w:t>
            </w:r>
          </w:p>
        </w:tc>
        <w:tc>
          <w:tcPr>
            <w:tcW w:w="851" w:type="dxa"/>
          </w:tcPr>
          <w:p w14:paraId="5F3E917F" w14:textId="68FA5CBD" w:rsidR="00451BCB" w:rsidRPr="0013176B" w:rsidRDefault="00451BCB" w:rsidP="003E265D">
            <w:pPr>
              <w:pStyle w:val="Bodyjustified"/>
            </w:pPr>
            <w:r>
              <w:t>A7</w:t>
            </w:r>
          </w:p>
        </w:tc>
        <w:tc>
          <w:tcPr>
            <w:tcW w:w="794" w:type="dxa"/>
          </w:tcPr>
          <w:p w14:paraId="1F06190E" w14:textId="0C35ADDF" w:rsidR="00451BCB" w:rsidRPr="0013176B" w:rsidRDefault="00451BCB" w:rsidP="003E265D">
            <w:pPr>
              <w:pStyle w:val="Bodyjustified"/>
            </w:pPr>
            <w:r>
              <w:t>0.15</w:t>
            </w:r>
          </w:p>
        </w:tc>
      </w:tr>
      <w:tr w:rsidR="005B54DE" w:rsidRPr="00FC4A2B" w14:paraId="4AC9708F" w14:textId="5C8716CE" w:rsidTr="00734E22">
        <w:trPr>
          <w:trHeight w:val="283"/>
          <w:tblHeader w:val="0"/>
        </w:trPr>
        <w:tc>
          <w:tcPr>
            <w:tcW w:w="907" w:type="dxa"/>
          </w:tcPr>
          <w:p w14:paraId="5048684E" w14:textId="77777777" w:rsidR="005B54DE" w:rsidRPr="0013176B" w:rsidRDefault="005B54DE" w:rsidP="003E265D">
            <w:pPr>
              <w:pStyle w:val="Bodyjustified"/>
            </w:pPr>
            <w:r w:rsidRPr="0013176B">
              <w:t>56</w:t>
            </w:r>
          </w:p>
        </w:tc>
        <w:tc>
          <w:tcPr>
            <w:tcW w:w="1077" w:type="dxa"/>
          </w:tcPr>
          <w:p w14:paraId="04D65793" w14:textId="54333CFD" w:rsidR="005B54DE" w:rsidRPr="0013176B" w:rsidRDefault="005B54DE" w:rsidP="003E265D">
            <w:pPr>
              <w:pStyle w:val="Bodyjustified"/>
            </w:pPr>
            <w:r>
              <w:t>DH50208</w:t>
            </w:r>
          </w:p>
        </w:tc>
        <w:tc>
          <w:tcPr>
            <w:tcW w:w="2778" w:type="dxa"/>
          </w:tcPr>
          <w:p w14:paraId="58052BCF" w14:textId="662E7933" w:rsidR="005B54DE" w:rsidRDefault="005B54DE" w:rsidP="003E265D">
            <w:pPr>
              <w:pStyle w:val="Bodyjustified"/>
              <w:jc w:val="left"/>
            </w:pPr>
            <w:r>
              <w:t>Ceramic Pill G</w:t>
            </w:r>
          </w:p>
        </w:tc>
        <w:tc>
          <w:tcPr>
            <w:tcW w:w="1276" w:type="dxa"/>
          </w:tcPr>
          <w:p w14:paraId="6A38B818" w14:textId="4453A59C" w:rsidR="005B54DE" w:rsidRPr="0013176B" w:rsidRDefault="005B54DE" w:rsidP="003E265D">
            <w:pPr>
              <w:pStyle w:val="Bodyjustified"/>
            </w:pPr>
            <w:r>
              <w:t>1</w:t>
            </w:r>
          </w:p>
        </w:tc>
        <w:tc>
          <w:tcPr>
            <w:tcW w:w="850" w:type="dxa"/>
          </w:tcPr>
          <w:p w14:paraId="6EF6E475" w14:textId="69049717" w:rsidR="005B54DE" w:rsidRPr="0013176B" w:rsidRDefault="005B54DE" w:rsidP="003E265D">
            <w:pPr>
              <w:pStyle w:val="Bodyjustified"/>
            </w:pPr>
            <w:r>
              <w:t>D7</w:t>
            </w:r>
          </w:p>
        </w:tc>
        <w:tc>
          <w:tcPr>
            <w:tcW w:w="851" w:type="dxa"/>
          </w:tcPr>
          <w:p w14:paraId="4634A684" w14:textId="5EB35FEF" w:rsidR="005B54DE" w:rsidRPr="0013176B" w:rsidRDefault="005B54DE" w:rsidP="003E265D">
            <w:pPr>
              <w:pStyle w:val="Bodyjustified"/>
            </w:pPr>
            <w:r>
              <w:t>A7</w:t>
            </w:r>
          </w:p>
        </w:tc>
        <w:tc>
          <w:tcPr>
            <w:tcW w:w="794" w:type="dxa"/>
          </w:tcPr>
          <w:p w14:paraId="59F13B72" w14:textId="61BD39C0" w:rsidR="005B54DE" w:rsidRPr="0013176B" w:rsidRDefault="005B54DE" w:rsidP="003E265D">
            <w:pPr>
              <w:pStyle w:val="Bodyjustified"/>
            </w:pPr>
            <w:r>
              <w:t>0.15</w:t>
            </w:r>
          </w:p>
        </w:tc>
      </w:tr>
      <w:tr w:rsidR="005B54DE" w:rsidRPr="00FC4A2B" w14:paraId="598F24E4" w14:textId="77777777" w:rsidTr="00734E22">
        <w:trPr>
          <w:trHeight w:val="283"/>
          <w:tblHeader w:val="0"/>
        </w:trPr>
        <w:tc>
          <w:tcPr>
            <w:tcW w:w="907" w:type="dxa"/>
          </w:tcPr>
          <w:p w14:paraId="302F83A3" w14:textId="797B462A" w:rsidR="005B54DE" w:rsidRPr="0013176B" w:rsidRDefault="005B54DE" w:rsidP="003E265D">
            <w:pPr>
              <w:pStyle w:val="Bodyjustified"/>
            </w:pPr>
            <w:r>
              <w:t>63</w:t>
            </w:r>
          </w:p>
        </w:tc>
        <w:tc>
          <w:tcPr>
            <w:tcW w:w="1077" w:type="dxa"/>
          </w:tcPr>
          <w:p w14:paraId="29D9CE19" w14:textId="117DD9E3" w:rsidR="005B54DE" w:rsidRDefault="005B54DE" w:rsidP="003E265D">
            <w:pPr>
              <w:pStyle w:val="Bodyjustified"/>
            </w:pPr>
            <w:r>
              <w:t>DH50209</w:t>
            </w:r>
          </w:p>
        </w:tc>
        <w:tc>
          <w:tcPr>
            <w:tcW w:w="2778" w:type="dxa"/>
          </w:tcPr>
          <w:p w14:paraId="01DA154C" w14:textId="1C00CFBE" w:rsidR="005B54DE" w:rsidRDefault="005B54DE" w:rsidP="003E265D">
            <w:pPr>
              <w:pStyle w:val="Bodyjustified"/>
              <w:jc w:val="left"/>
            </w:pPr>
            <w:r>
              <w:t>Ceramic Pill G</w:t>
            </w:r>
          </w:p>
        </w:tc>
        <w:tc>
          <w:tcPr>
            <w:tcW w:w="1276" w:type="dxa"/>
          </w:tcPr>
          <w:p w14:paraId="23C44C4E" w14:textId="596E91BE" w:rsidR="005B54DE" w:rsidRDefault="005B54DE" w:rsidP="003E265D">
            <w:pPr>
              <w:pStyle w:val="Bodyjustified"/>
            </w:pPr>
            <w:r>
              <w:t>1.4</w:t>
            </w:r>
          </w:p>
        </w:tc>
        <w:tc>
          <w:tcPr>
            <w:tcW w:w="850" w:type="dxa"/>
          </w:tcPr>
          <w:p w14:paraId="3CB02128" w14:textId="219C52D6" w:rsidR="005B54DE" w:rsidRDefault="005B54DE" w:rsidP="003E265D">
            <w:pPr>
              <w:pStyle w:val="Bodyjustified"/>
            </w:pPr>
            <w:r>
              <w:t>D7</w:t>
            </w:r>
          </w:p>
        </w:tc>
        <w:tc>
          <w:tcPr>
            <w:tcW w:w="851" w:type="dxa"/>
          </w:tcPr>
          <w:p w14:paraId="4BF4C6AF" w14:textId="1BD15284" w:rsidR="005B54DE" w:rsidRDefault="005B54DE" w:rsidP="003E265D">
            <w:pPr>
              <w:pStyle w:val="Bodyjustified"/>
            </w:pPr>
            <w:r>
              <w:t>A7</w:t>
            </w:r>
          </w:p>
        </w:tc>
        <w:tc>
          <w:tcPr>
            <w:tcW w:w="794" w:type="dxa"/>
          </w:tcPr>
          <w:p w14:paraId="08770889" w14:textId="58C44AF9" w:rsidR="005B54DE" w:rsidRDefault="005B54DE" w:rsidP="003E265D">
            <w:pPr>
              <w:pStyle w:val="Bodyjustified"/>
            </w:pPr>
            <w:r>
              <w:t>0.15</w:t>
            </w:r>
          </w:p>
        </w:tc>
      </w:tr>
      <w:tr w:rsidR="005B54DE" w:rsidRPr="00FC4A2B" w14:paraId="08675EE3" w14:textId="77777777" w:rsidTr="00734E22">
        <w:trPr>
          <w:trHeight w:val="283"/>
          <w:tblHeader w:val="0"/>
        </w:trPr>
        <w:tc>
          <w:tcPr>
            <w:tcW w:w="907" w:type="dxa"/>
          </w:tcPr>
          <w:p w14:paraId="638736B6" w14:textId="093FB57E" w:rsidR="005B54DE" w:rsidRPr="0013176B" w:rsidRDefault="005B54DE" w:rsidP="003E265D">
            <w:pPr>
              <w:pStyle w:val="Bodyjustified"/>
            </w:pPr>
            <w:r>
              <w:t>64</w:t>
            </w:r>
          </w:p>
        </w:tc>
        <w:tc>
          <w:tcPr>
            <w:tcW w:w="1077" w:type="dxa"/>
          </w:tcPr>
          <w:p w14:paraId="554AD5EF" w14:textId="00AFD69A" w:rsidR="005B54DE" w:rsidRDefault="005B54DE" w:rsidP="003E265D">
            <w:pPr>
              <w:pStyle w:val="Bodyjustified"/>
            </w:pPr>
            <w:r w:rsidRPr="00627087">
              <w:t>DH50</w:t>
            </w:r>
            <w:r>
              <w:t>201</w:t>
            </w:r>
          </w:p>
        </w:tc>
        <w:tc>
          <w:tcPr>
            <w:tcW w:w="2778" w:type="dxa"/>
          </w:tcPr>
          <w:p w14:paraId="2571E721" w14:textId="715AD290" w:rsidR="005B54DE" w:rsidRDefault="005B54DE" w:rsidP="003E265D">
            <w:pPr>
              <w:pStyle w:val="Bodyjustified"/>
              <w:jc w:val="left"/>
            </w:pPr>
            <w:r>
              <w:t>Ceramic Stripline</w:t>
            </w:r>
          </w:p>
        </w:tc>
        <w:tc>
          <w:tcPr>
            <w:tcW w:w="1276" w:type="dxa"/>
          </w:tcPr>
          <w:p w14:paraId="32FE084B" w14:textId="266FADF9" w:rsidR="005B54DE" w:rsidRDefault="005B54DE" w:rsidP="003E265D">
            <w:pPr>
              <w:pStyle w:val="Bodyjustified"/>
            </w:pPr>
            <w:r>
              <w:t>0.2</w:t>
            </w:r>
          </w:p>
        </w:tc>
        <w:tc>
          <w:tcPr>
            <w:tcW w:w="850" w:type="dxa"/>
          </w:tcPr>
          <w:p w14:paraId="5690F040" w14:textId="086A6F59" w:rsidR="005B54DE" w:rsidRDefault="005B54DE" w:rsidP="003E265D">
            <w:pPr>
              <w:pStyle w:val="Bodyjustified"/>
            </w:pPr>
            <w:r>
              <w:t>D7</w:t>
            </w:r>
          </w:p>
        </w:tc>
        <w:tc>
          <w:tcPr>
            <w:tcW w:w="851" w:type="dxa"/>
          </w:tcPr>
          <w:p w14:paraId="115D9A46" w14:textId="763E4CB2" w:rsidR="005B54DE" w:rsidRDefault="005B54DE" w:rsidP="003E265D">
            <w:pPr>
              <w:pStyle w:val="Bodyjustified"/>
            </w:pPr>
            <w:r>
              <w:t>D7</w:t>
            </w:r>
          </w:p>
        </w:tc>
        <w:tc>
          <w:tcPr>
            <w:tcW w:w="794" w:type="dxa"/>
          </w:tcPr>
          <w:p w14:paraId="4EF42CCC" w14:textId="7C6D495A" w:rsidR="005B54DE" w:rsidRDefault="005B54DE" w:rsidP="003E265D">
            <w:pPr>
              <w:pStyle w:val="Bodyjustified"/>
            </w:pPr>
            <w:r w:rsidRPr="00D47BE7">
              <w:t>0.02</w:t>
            </w:r>
          </w:p>
        </w:tc>
      </w:tr>
      <w:tr w:rsidR="005B54DE" w:rsidRPr="00FC4A2B" w14:paraId="71F37F3C" w14:textId="77777777" w:rsidTr="00734E22">
        <w:trPr>
          <w:trHeight w:val="283"/>
          <w:tblHeader w:val="0"/>
        </w:trPr>
        <w:tc>
          <w:tcPr>
            <w:tcW w:w="907" w:type="dxa"/>
          </w:tcPr>
          <w:p w14:paraId="63E2E9CA" w14:textId="5AD4118D" w:rsidR="005B54DE" w:rsidRDefault="005B54DE" w:rsidP="003E265D">
            <w:pPr>
              <w:pStyle w:val="Bodyjustified"/>
            </w:pPr>
            <w:r>
              <w:t>65</w:t>
            </w:r>
          </w:p>
        </w:tc>
        <w:tc>
          <w:tcPr>
            <w:tcW w:w="1077" w:type="dxa"/>
          </w:tcPr>
          <w:p w14:paraId="132FCE44" w14:textId="3D2A110D" w:rsidR="005B54DE" w:rsidRPr="00627087" w:rsidRDefault="005B54DE" w:rsidP="003E265D">
            <w:pPr>
              <w:pStyle w:val="Bodyjustified"/>
            </w:pPr>
            <w:r>
              <w:t>DH50202</w:t>
            </w:r>
          </w:p>
        </w:tc>
        <w:tc>
          <w:tcPr>
            <w:tcW w:w="2778" w:type="dxa"/>
          </w:tcPr>
          <w:p w14:paraId="668330F4" w14:textId="444CD8F8" w:rsidR="005B54DE" w:rsidRDefault="005B54DE" w:rsidP="003E265D">
            <w:pPr>
              <w:pStyle w:val="Bodyjustified"/>
              <w:jc w:val="left"/>
            </w:pPr>
            <w:r>
              <w:t>Ceramic Stripline</w:t>
            </w:r>
          </w:p>
        </w:tc>
        <w:tc>
          <w:tcPr>
            <w:tcW w:w="1276" w:type="dxa"/>
          </w:tcPr>
          <w:p w14:paraId="2C08BF0D" w14:textId="1DBC93EA" w:rsidR="005B54DE" w:rsidRDefault="005B54DE" w:rsidP="003E265D">
            <w:pPr>
              <w:pStyle w:val="Bodyjustified"/>
            </w:pPr>
            <w:r>
              <w:t>0.22</w:t>
            </w:r>
          </w:p>
        </w:tc>
        <w:tc>
          <w:tcPr>
            <w:tcW w:w="850" w:type="dxa"/>
          </w:tcPr>
          <w:p w14:paraId="66961FF9" w14:textId="4F113EAD" w:rsidR="005B54DE" w:rsidRDefault="005B54DE" w:rsidP="003E265D">
            <w:pPr>
              <w:pStyle w:val="Bodyjustified"/>
            </w:pPr>
            <w:r>
              <w:t>D7</w:t>
            </w:r>
          </w:p>
        </w:tc>
        <w:tc>
          <w:tcPr>
            <w:tcW w:w="851" w:type="dxa"/>
          </w:tcPr>
          <w:p w14:paraId="285593E3" w14:textId="639E4FFB" w:rsidR="005B54DE" w:rsidRDefault="005B54DE" w:rsidP="003E265D">
            <w:pPr>
              <w:pStyle w:val="Bodyjustified"/>
            </w:pPr>
            <w:r>
              <w:t>D7</w:t>
            </w:r>
          </w:p>
        </w:tc>
        <w:tc>
          <w:tcPr>
            <w:tcW w:w="794" w:type="dxa"/>
          </w:tcPr>
          <w:p w14:paraId="76172BAD" w14:textId="39376E52" w:rsidR="005B54DE" w:rsidRDefault="005B54DE" w:rsidP="003E265D">
            <w:pPr>
              <w:pStyle w:val="Bodyjustified"/>
            </w:pPr>
            <w:r w:rsidRPr="00D47BE7">
              <w:t>0.02</w:t>
            </w:r>
          </w:p>
        </w:tc>
      </w:tr>
      <w:tr w:rsidR="005B54DE" w:rsidRPr="00FC4A2B" w14:paraId="1B906E88" w14:textId="77777777" w:rsidTr="00734E22">
        <w:trPr>
          <w:trHeight w:val="283"/>
          <w:tblHeader w:val="0"/>
        </w:trPr>
        <w:tc>
          <w:tcPr>
            <w:tcW w:w="907" w:type="dxa"/>
          </w:tcPr>
          <w:p w14:paraId="25651683" w14:textId="14B22CC9" w:rsidR="005B54DE" w:rsidRDefault="005B54DE" w:rsidP="003E265D">
            <w:pPr>
              <w:pStyle w:val="Bodyjustified"/>
            </w:pPr>
            <w:r>
              <w:t>66</w:t>
            </w:r>
          </w:p>
        </w:tc>
        <w:tc>
          <w:tcPr>
            <w:tcW w:w="1077" w:type="dxa"/>
          </w:tcPr>
          <w:p w14:paraId="321D60DB" w14:textId="50B07285" w:rsidR="005B54DE" w:rsidRPr="00627087" w:rsidRDefault="005B54DE" w:rsidP="003E265D">
            <w:pPr>
              <w:pStyle w:val="Bodyjustified"/>
            </w:pPr>
            <w:r>
              <w:t>DH50203</w:t>
            </w:r>
          </w:p>
        </w:tc>
        <w:tc>
          <w:tcPr>
            <w:tcW w:w="2778" w:type="dxa"/>
          </w:tcPr>
          <w:p w14:paraId="79846F40" w14:textId="1AF67A2B" w:rsidR="005B54DE" w:rsidRDefault="005B54DE" w:rsidP="003E265D">
            <w:pPr>
              <w:pStyle w:val="Bodyjustified"/>
              <w:jc w:val="left"/>
            </w:pPr>
            <w:r>
              <w:t>Ceramic Stripline</w:t>
            </w:r>
          </w:p>
        </w:tc>
        <w:tc>
          <w:tcPr>
            <w:tcW w:w="1276" w:type="dxa"/>
          </w:tcPr>
          <w:p w14:paraId="2C196D0E" w14:textId="51F9DC47" w:rsidR="005B54DE" w:rsidRDefault="005B54DE" w:rsidP="003E265D">
            <w:pPr>
              <w:pStyle w:val="Bodyjustified"/>
            </w:pPr>
            <w:r>
              <w:t>0.26</w:t>
            </w:r>
          </w:p>
        </w:tc>
        <w:tc>
          <w:tcPr>
            <w:tcW w:w="850" w:type="dxa"/>
          </w:tcPr>
          <w:p w14:paraId="66796E1A" w14:textId="4B6F47EB" w:rsidR="005B54DE" w:rsidRDefault="005B54DE" w:rsidP="003E265D">
            <w:pPr>
              <w:pStyle w:val="Bodyjustified"/>
            </w:pPr>
            <w:r>
              <w:t>D7</w:t>
            </w:r>
          </w:p>
        </w:tc>
        <w:tc>
          <w:tcPr>
            <w:tcW w:w="851" w:type="dxa"/>
          </w:tcPr>
          <w:p w14:paraId="5B81C83D" w14:textId="0726E641" w:rsidR="005B54DE" w:rsidRDefault="005B54DE" w:rsidP="003E265D">
            <w:pPr>
              <w:pStyle w:val="Bodyjustified"/>
            </w:pPr>
            <w:r>
              <w:t>D7</w:t>
            </w:r>
          </w:p>
        </w:tc>
        <w:tc>
          <w:tcPr>
            <w:tcW w:w="794" w:type="dxa"/>
          </w:tcPr>
          <w:p w14:paraId="1CEBC279" w14:textId="217D71E5" w:rsidR="005B54DE" w:rsidRDefault="005B54DE" w:rsidP="003E265D">
            <w:pPr>
              <w:pStyle w:val="Bodyjustified"/>
            </w:pPr>
            <w:r w:rsidRPr="00150FC7">
              <w:t>0.02</w:t>
            </w:r>
          </w:p>
        </w:tc>
      </w:tr>
      <w:tr w:rsidR="005B54DE" w:rsidRPr="00FC4A2B" w14:paraId="52362578" w14:textId="77777777" w:rsidTr="00734E22">
        <w:trPr>
          <w:trHeight w:val="283"/>
          <w:tblHeader w:val="0"/>
        </w:trPr>
        <w:tc>
          <w:tcPr>
            <w:tcW w:w="907" w:type="dxa"/>
          </w:tcPr>
          <w:p w14:paraId="0EED1154" w14:textId="126CD757" w:rsidR="005B54DE" w:rsidRDefault="005B54DE" w:rsidP="003E265D">
            <w:pPr>
              <w:pStyle w:val="Bodyjustified"/>
            </w:pPr>
            <w:r>
              <w:t>67</w:t>
            </w:r>
          </w:p>
        </w:tc>
        <w:tc>
          <w:tcPr>
            <w:tcW w:w="1077" w:type="dxa"/>
          </w:tcPr>
          <w:p w14:paraId="37BE86A7" w14:textId="43C822B8" w:rsidR="005B54DE" w:rsidRPr="00627087" w:rsidRDefault="005B54DE" w:rsidP="003E265D">
            <w:pPr>
              <w:pStyle w:val="Bodyjustified"/>
            </w:pPr>
            <w:r>
              <w:t>DH50204</w:t>
            </w:r>
          </w:p>
        </w:tc>
        <w:tc>
          <w:tcPr>
            <w:tcW w:w="2778" w:type="dxa"/>
          </w:tcPr>
          <w:p w14:paraId="49471CF2" w14:textId="7CB982B5" w:rsidR="005B54DE" w:rsidRDefault="005B54DE" w:rsidP="003E265D">
            <w:pPr>
              <w:pStyle w:val="Bodyjustified"/>
              <w:jc w:val="left"/>
            </w:pPr>
            <w:r>
              <w:t>Ceramic Stripline</w:t>
            </w:r>
          </w:p>
        </w:tc>
        <w:tc>
          <w:tcPr>
            <w:tcW w:w="1276" w:type="dxa"/>
          </w:tcPr>
          <w:p w14:paraId="234084EB" w14:textId="68ACD3D2" w:rsidR="005B54DE" w:rsidRDefault="005B54DE" w:rsidP="003E265D">
            <w:pPr>
              <w:pStyle w:val="Bodyjustified"/>
            </w:pPr>
            <w:r>
              <w:t>0.31</w:t>
            </w:r>
          </w:p>
        </w:tc>
        <w:tc>
          <w:tcPr>
            <w:tcW w:w="850" w:type="dxa"/>
          </w:tcPr>
          <w:p w14:paraId="7D37F373" w14:textId="7A5C03F5" w:rsidR="005B54DE" w:rsidRDefault="005B54DE" w:rsidP="003E265D">
            <w:pPr>
              <w:pStyle w:val="Bodyjustified"/>
            </w:pPr>
            <w:r>
              <w:t>D7</w:t>
            </w:r>
          </w:p>
        </w:tc>
        <w:tc>
          <w:tcPr>
            <w:tcW w:w="851" w:type="dxa"/>
          </w:tcPr>
          <w:p w14:paraId="668378F0" w14:textId="3710BE9F" w:rsidR="005B54DE" w:rsidRDefault="005B54DE" w:rsidP="003E265D">
            <w:pPr>
              <w:pStyle w:val="Bodyjustified"/>
            </w:pPr>
            <w:r>
              <w:t>D7</w:t>
            </w:r>
          </w:p>
        </w:tc>
        <w:tc>
          <w:tcPr>
            <w:tcW w:w="794" w:type="dxa"/>
          </w:tcPr>
          <w:p w14:paraId="5CC37A42" w14:textId="64871F14" w:rsidR="005B54DE" w:rsidRDefault="005B54DE" w:rsidP="003E265D">
            <w:pPr>
              <w:pStyle w:val="Bodyjustified"/>
            </w:pPr>
            <w:r w:rsidRPr="00150FC7">
              <w:t>0.02</w:t>
            </w:r>
          </w:p>
        </w:tc>
      </w:tr>
      <w:tr w:rsidR="005B54DE" w:rsidRPr="00FC4A2B" w14:paraId="59F75D93" w14:textId="77777777" w:rsidTr="00734E22">
        <w:trPr>
          <w:trHeight w:val="283"/>
          <w:tblHeader w:val="0"/>
        </w:trPr>
        <w:tc>
          <w:tcPr>
            <w:tcW w:w="907" w:type="dxa"/>
          </w:tcPr>
          <w:p w14:paraId="0248513A" w14:textId="748DE08C" w:rsidR="005B54DE" w:rsidRDefault="005B54DE" w:rsidP="003E265D">
            <w:pPr>
              <w:pStyle w:val="Bodyjustified"/>
            </w:pPr>
            <w:r>
              <w:t>68</w:t>
            </w:r>
          </w:p>
        </w:tc>
        <w:tc>
          <w:tcPr>
            <w:tcW w:w="1077" w:type="dxa"/>
          </w:tcPr>
          <w:p w14:paraId="2B60CF60" w14:textId="681EBE5E" w:rsidR="005B54DE" w:rsidRPr="00627087" w:rsidRDefault="005B54DE" w:rsidP="003E265D">
            <w:pPr>
              <w:pStyle w:val="Bodyjustified"/>
            </w:pPr>
            <w:r>
              <w:t>DH50205</w:t>
            </w:r>
          </w:p>
        </w:tc>
        <w:tc>
          <w:tcPr>
            <w:tcW w:w="2778" w:type="dxa"/>
          </w:tcPr>
          <w:p w14:paraId="30943C86" w14:textId="73D857B5" w:rsidR="005B54DE" w:rsidRDefault="005B54DE" w:rsidP="003E265D">
            <w:pPr>
              <w:pStyle w:val="Bodyjustified"/>
              <w:jc w:val="left"/>
            </w:pPr>
            <w:r>
              <w:t>Ceramic Stripline</w:t>
            </w:r>
          </w:p>
        </w:tc>
        <w:tc>
          <w:tcPr>
            <w:tcW w:w="1276" w:type="dxa"/>
          </w:tcPr>
          <w:p w14:paraId="3C005D49" w14:textId="482E3AD8" w:rsidR="005B54DE" w:rsidRDefault="005B54DE" w:rsidP="003E265D">
            <w:pPr>
              <w:pStyle w:val="Bodyjustified"/>
            </w:pPr>
            <w:r>
              <w:t>0.37</w:t>
            </w:r>
          </w:p>
        </w:tc>
        <w:tc>
          <w:tcPr>
            <w:tcW w:w="850" w:type="dxa"/>
          </w:tcPr>
          <w:p w14:paraId="750787F7" w14:textId="186DB3E7" w:rsidR="005B54DE" w:rsidRDefault="005B54DE" w:rsidP="003E265D">
            <w:pPr>
              <w:pStyle w:val="Bodyjustified"/>
            </w:pPr>
            <w:r>
              <w:t>D7</w:t>
            </w:r>
          </w:p>
        </w:tc>
        <w:tc>
          <w:tcPr>
            <w:tcW w:w="851" w:type="dxa"/>
          </w:tcPr>
          <w:p w14:paraId="3CF815C0" w14:textId="439B6C1A" w:rsidR="005B54DE" w:rsidRDefault="005B54DE" w:rsidP="003E265D">
            <w:pPr>
              <w:pStyle w:val="Bodyjustified"/>
            </w:pPr>
            <w:r>
              <w:t>D7</w:t>
            </w:r>
          </w:p>
        </w:tc>
        <w:tc>
          <w:tcPr>
            <w:tcW w:w="794" w:type="dxa"/>
          </w:tcPr>
          <w:p w14:paraId="14674CBB" w14:textId="2EC027A5" w:rsidR="005B54DE" w:rsidRDefault="005B54DE" w:rsidP="003E265D">
            <w:pPr>
              <w:pStyle w:val="Bodyjustified"/>
            </w:pPr>
            <w:r w:rsidRPr="00150FC7">
              <w:t>0.02</w:t>
            </w:r>
          </w:p>
        </w:tc>
      </w:tr>
      <w:tr w:rsidR="005B54DE" w:rsidRPr="00FC4A2B" w14:paraId="7E4664E2" w14:textId="77777777" w:rsidTr="00734E22">
        <w:trPr>
          <w:trHeight w:val="283"/>
          <w:tblHeader w:val="0"/>
        </w:trPr>
        <w:tc>
          <w:tcPr>
            <w:tcW w:w="907" w:type="dxa"/>
          </w:tcPr>
          <w:p w14:paraId="01CDC0B9" w14:textId="01EC40B1" w:rsidR="005B54DE" w:rsidRDefault="005B54DE" w:rsidP="003E265D">
            <w:pPr>
              <w:pStyle w:val="Bodyjustified"/>
            </w:pPr>
            <w:r>
              <w:t>69</w:t>
            </w:r>
          </w:p>
        </w:tc>
        <w:tc>
          <w:tcPr>
            <w:tcW w:w="1077" w:type="dxa"/>
          </w:tcPr>
          <w:p w14:paraId="4D673766" w14:textId="2C3A0A68" w:rsidR="005B54DE" w:rsidRPr="00627087" w:rsidRDefault="005B54DE" w:rsidP="003E265D">
            <w:pPr>
              <w:pStyle w:val="Bodyjustified"/>
            </w:pPr>
            <w:r>
              <w:t>DH50206</w:t>
            </w:r>
          </w:p>
        </w:tc>
        <w:tc>
          <w:tcPr>
            <w:tcW w:w="2778" w:type="dxa"/>
          </w:tcPr>
          <w:p w14:paraId="2E741C05" w14:textId="4DA9A1A1" w:rsidR="005B54DE" w:rsidRDefault="005B54DE" w:rsidP="003E265D">
            <w:pPr>
              <w:pStyle w:val="Bodyjustified"/>
              <w:jc w:val="left"/>
            </w:pPr>
            <w:r>
              <w:t>Ceramic Stripline</w:t>
            </w:r>
          </w:p>
        </w:tc>
        <w:tc>
          <w:tcPr>
            <w:tcW w:w="1276" w:type="dxa"/>
          </w:tcPr>
          <w:p w14:paraId="0BC514C2" w14:textId="41E2A22B" w:rsidR="005B54DE" w:rsidRDefault="005B54DE" w:rsidP="003E265D">
            <w:pPr>
              <w:pStyle w:val="Bodyjustified"/>
            </w:pPr>
            <w:r>
              <w:t>0.54</w:t>
            </w:r>
          </w:p>
        </w:tc>
        <w:tc>
          <w:tcPr>
            <w:tcW w:w="850" w:type="dxa"/>
          </w:tcPr>
          <w:p w14:paraId="22BA12A5" w14:textId="3C8EEA5A" w:rsidR="005B54DE" w:rsidRDefault="005B54DE" w:rsidP="003E265D">
            <w:pPr>
              <w:pStyle w:val="Bodyjustified"/>
            </w:pPr>
            <w:r>
              <w:t>D7</w:t>
            </w:r>
          </w:p>
        </w:tc>
        <w:tc>
          <w:tcPr>
            <w:tcW w:w="851" w:type="dxa"/>
          </w:tcPr>
          <w:p w14:paraId="576A184F" w14:textId="51C14E6B" w:rsidR="005B54DE" w:rsidRDefault="005B54DE" w:rsidP="003E265D">
            <w:pPr>
              <w:pStyle w:val="Bodyjustified"/>
            </w:pPr>
            <w:r>
              <w:t>D7</w:t>
            </w:r>
          </w:p>
        </w:tc>
        <w:tc>
          <w:tcPr>
            <w:tcW w:w="794" w:type="dxa"/>
          </w:tcPr>
          <w:p w14:paraId="1C337CC5" w14:textId="1CBDB591" w:rsidR="005B54DE" w:rsidRDefault="005B54DE" w:rsidP="003E265D">
            <w:pPr>
              <w:pStyle w:val="Bodyjustified"/>
            </w:pPr>
            <w:r w:rsidRPr="00150FC7">
              <w:t>0.02</w:t>
            </w:r>
          </w:p>
        </w:tc>
      </w:tr>
      <w:tr w:rsidR="005B54DE" w:rsidRPr="00FC4A2B" w14:paraId="198F6AE8" w14:textId="77777777" w:rsidTr="00734E22">
        <w:trPr>
          <w:trHeight w:val="283"/>
          <w:tblHeader w:val="0"/>
        </w:trPr>
        <w:tc>
          <w:tcPr>
            <w:tcW w:w="907" w:type="dxa"/>
          </w:tcPr>
          <w:p w14:paraId="6D9931B4" w14:textId="5F7A7415" w:rsidR="005B54DE" w:rsidRDefault="005B54DE" w:rsidP="003E265D">
            <w:pPr>
              <w:pStyle w:val="Bodyjustified"/>
            </w:pPr>
            <w:r>
              <w:t>70</w:t>
            </w:r>
          </w:p>
        </w:tc>
        <w:tc>
          <w:tcPr>
            <w:tcW w:w="1077" w:type="dxa"/>
          </w:tcPr>
          <w:p w14:paraId="2914AD1E" w14:textId="31ED4037" w:rsidR="005B54DE" w:rsidRPr="00627087" w:rsidRDefault="005B54DE" w:rsidP="003E265D">
            <w:pPr>
              <w:pStyle w:val="Bodyjustified"/>
            </w:pPr>
            <w:r>
              <w:t>DH50207</w:t>
            </w:r>
          </w:p>
        </w:tc>
        <w:tc>
          <w:tcPr>
            <w:tcW w:w="2778" w:type="dxa"/>
          </w:tcPr>
          <w:p w14:paraId="090FF64D" w14:textId="7FAA8676" w:rsidR="005B54DE" w:rsidRDefault="005B54DE" w:rsidP="003E265D">
            <w:pPr>
              <w:pStyle w:val="Bodyjustified"/>
              <w:jc w:val="left"/>
            </w:pPr>
            <w:r>
              <w:t>Ceramic Stripline</w:t>
            </w:r>
          </w:p>
        </w:tc>
        <w:tc>
          <w:tcPr>
            <w:tcW w:w="1276" w:type="dxa"/>
          </w:tcPr>
          <w:p w14:paraId="194232F0" w14:textId="3763C1D6" w:rsidR="005B54DE" w:rsidRDefault="005B54DE" w:rsidP="003E265D">
            <w:pPr>
              <w:pStyle w:val="Bodyjustified"/>
            </w:pPr>
            <w:r>
              <w:t>0.74</w:t>
            </w:r>
          </w:p>
        </w:tc>
        <w:tc>
          <w:tcPr>
            <w:tcW w:w="850" w:type="dxa"/>
          </w:tcPr>
          <w:p w14:paraId="1BA8EF44" w14:textId="7FEA42E6" w:rsidR="005B54DE" w:rsidRDefault="005B54DE" w:rsidP="003E265D">
            <w:pPr>
              <w:pStyle w:val="Bodyjustified"/>
            </w:pPr>
            <w:r>
              <w:t>D7</w:t>
            </w:r>
          </w:p>
        </w:tc>
        <w:tc>
          <w:tcPr>
            <w:tcW w:w="851" w:type="dxa"/>
          </w:tcPr>
          <w:p w14:paraId="3AEFC185" w14:textId="59155E33" w:rsidR="005B54DE" w:rsidRDefault="005B54DE" w:rsidP="003E265D">
            <w:pPr>
              <w:pStyle w:val="Bodyjustified"/>
            </w:pPr>
            <w:r>
              <w:t>D7</w:t>
            </w:r>
          </w:p>
        </w:tc>
        <w:tc>
          <w:tcPr>
            <w:tcW w:w="794" w:type="dxa"/>
          </w:tcPr>
          <w:p w14:paraId="1ADFDF8A" w14:textId="34EB403C" w:rsidR="005B54DE" w:rsidRDefault="005B54DE" w:rsidP="003E265D">
            <w:pPr>
              <w:pStyle w:val="Bodyjustified"/>
            </w:pPr>
            <w:r w:rsidRPr="00150FC7">
              <w:t>0.02</w:t>
            </w:r>
          </w:p>
        </w:tc>
      </w:tr>
    </w:tbl>
    <w:p w14:paraId="3D0AB874" w14:textId="64091586" w:rsidR="009F2BB2" w:rsidRDefault="008B4BCE" w:rsidP="009F2BB2">
      <w:pPr>
        <w:pStyle w:val="Title2"/>
        <w:spacing w:before="240"/>
      </w:pPr>
      <w:r w:rsidRPr="008B4BCE">
        <w:rPr>
          <w:caps w:val="0"/>
          <w:strike/>
          <w:highlight w:val="yellow"/>
        </w:rPr>
        <w:t>Naked</w:t>
      </w:r>
      <w:r>
        <w:rPr>
          <w:caps w:val="0"/>
        </w:rPr>
        <w:t xml:space="preserve"> </w:t>
      </w:r>
      <w:r w:rsidR="000749AF">
        <w:rPr>
          <w:caps w:val="0"/>
        </w:rPr>
        <w:t xml:space="preserve">Die </w:t>
      </w:r>
      <w:r w:rsidR="000749AF">
        <w:t>C</w:t>
      </w:r>
      <w:r w:rsidR="000749AF">
        <w:rPr>
          <w:caps w:val="0"/>
        </w:rPr>
        <w:t>omponents</w:t>
      </w:r>
      <w:r w:rsidR="00A83837">
        <w:rPr>
          <w:caps w:val="0"/>
        </w:rPr>
        <w:t xml:space="preserve"> (Note 2)</w:t>
      </w:r>
    </w:p>
    <w:tbl>
      <w:tblPr>
        <w:tblW w:w="6465" w:type="dxa"/>
        <w:tblInd w:w="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9"/>
        <w:gridCol w:w="1872"/>
      </w:tblGrid>
      <w:tr w:rsidR="009F2BB2" w14:paraId="253049A5" w14:textId="77777777" w:rsidTr="009F2BB2">
        <w:trPr>
          <w:trHeight w:val="676"/>
          <w:tblHeader/>
        </w:trPr>
        <w:tc>
          <w:tcPr>
            <w:tcW w:w="907" w:type="dxa"/>
            <w:tcBorders>
              <w:top w:val="single" w:sz="4" w:space="0" w:color="000000"/>
              <w:left w:val="single" w:sz="4" w:space="0" w:color="000000"/>
              <w:bottom w:val="single" w:sz="4" w:space="0" w:color="000000"/>
              <w:right w:val="single" w:sz="4" w:space="0" w:color="000000"/>
            </w:tcBorders>
            <w:hideMark/>
          </w:tcPr>
          <w:p w14:paraId="5F5315C7" w14:textId="77777777" w:rsidR="009F2BB2" w:rsidRDefault="009F2BB2">
            <w:pPr>
              <w:pStyle w:val="Bodyjustified"/>
              <w:keepNext/>
              <w:rPr>
                <w:lang w:val="en-US"/>
              </w:rPr>
            </w:pPr>
            <w:r>
              <w:rPr>
                <w:lang w:val="en-US"/>
              </w:rPr>
              <w:t>Variant Number</w:t>
            </w:r>
          </w:p>
        </w:tc>
        <w:tc>
          <w:tcPr>
            <w:tcW w:w="1587" w:type="dxa"/>
            <w:tcBorders>
              <w:top w:val="single" w:sz="4" w:space="0" w:color="000000"/>
              <w:left w:val="single" w:sz="4" w:space="0" w:color="000000"/>
              <w:bottom w:val="single" w:sz="4" w:space="0" w:color="000000"/>
              <w:right w:val="single" w:sz="4" w:space="0" w:color="000000"/>
            </w:tcBorders>
            <w:hideMark/>
          </w:tcPr>
          <w:p w14:paraId="117752C1" w14:textId="77777777" w:rsidR="009F2BB2" w:rsidRDefault="009F2BB2">
            <w:pPr>
              <w:pStyle w:val="Bodyjustified"/>
              <w:keepNext/>
              <w:rPr>
                <w:lang w:val="en-US"/>
              </w:rPr>
            </w:pPr>
            <w:r>
              <w:rPr>
                <w:lang w:val="en-US"/>
              </w:rPr>
              <w:t>Based On Type</w:t>
            </w:r>
          </w:p>
        </w:tc>
        <w:tc>
          <w:tcPr>
            <w:tcW w:w="2099" w:type="dxa"/>
            <w:tcBorders>
              <w:top w:val="single" w:sz="4" w:space="0" w:color="000000"/>
              <w:left w:val="single" w:sz="4" w:space="0" w:color="000000"/>
              <w:bottom w:val="single" w:sz="4" w:space="0" w:color="000000"/>
              <w:right w:val="single" w:sz="4" w:space="0" w:color="000000"/>
            </w:tcBorders>
            <w:hideMark/>
          </w:tcPr>
          <w:p w14:paraId="29AE7953" w14:textId="77777777" w:rsidR="009F2BB2" w:rsidRDefault="009F2BB2">
            <w:pPr>
              <w:pStyle w:val="Bodyjustified"/>
              <w:keepNext/>
              <w:rPr>
                <w:lang w:val="en-US"/>
              </w:rPr>
            </w:pPr>
            <w:r>
              <w:rPr>
                <w:lang w:val="en-US"/>
              </w:rPr>
              <w:t>Junction Capacitance</w:t>
            </w:r>
          </w:p>
          <w:p w14:paraId="25713C5F" w14:textId="77777777" w:rsidR="009F2BB2" w:rsidRDefault="009F2BB2">
            <w:pPr>
              <w:pStyle w:val="Bodyjustified"/>
              <w:keepNext/>
              <w:rPr>
                <w:lang w:val="en-US"/>
              </w:rPr>
            </w:pPr>
            <w:r>
              <w:rPr>
                <w:lang w:val="en-US"/>
              </w:rPr>
              <w:t>C</w:t>
            </w:r>
            <w:r>
              <w:rPr>
                <w:vertAlign w:val="subscript"/>
                <w:lang w:val="en-US"/>
              </w:rPr>
              <w:t>J</w:t>
            </w:r>
            <w:r>
              <w:rPr>
                <w:lang w:val="en-US"/>
              </w:rPr>
              <w:t xml:space="preserve"> (pF)</w:t>
            </w:r>
          </w:p>
          <w:p w14:paraId="0425CC7A" w14:textId="77777777" w:rsidR="009F2BB2" w:rsidRDefault="009F2BB2">
            <w:pPr>
              <w:pStyle w:val="Bodyjustified"/>
              <w:keepNext/>
              <w:rPr>
                <w:lang w:val="en-US"/>
              </w:rPr>
            </w:pPr>
            <w:r>
              <w:rPr>
                <w:lang w:val="en-US"/>
              </w:rPr>
              <w:t>Max</w:t>
            </w:r>
          </w:p>
        </w:tc>
        <w:tc>
          <w:tcPr>
            <w:tcW w:w="1872" w:type="dxa"/>
            <w:tcBorders>
              <w:top w:val="single" w:sz="4" w:space="0" w:color="000000"/>
              <w:left w:val="single" w:sz="4" w:space="0" w:color="000000"/>
              <w:bottom w:val="single" w:sz="4" w:space="0" w:color="000000"/>
              <w:right w:val="single" w:sz="4" w:space="0" w:color="000000"/>
            </w:tcBorders>
            <w:hideMark/>
          </w:tcPr>
          <w:p w14:paraId="39220E22" w14:textId="77777777" w:rsidR="009F2BB2" w:rsidRDefault="009F2BB2">
            <w:pPr>
              <w:pStyle w:val="Bodyjustified"/>
              <w:keepNext/>
              <w:rPr>
                <w:lang w:val="en-US"/>
              </w:rPr>
            </w:pPr>
            <w:r>
              <w:rPr>
                <w:lang w:val="en-US"/>
              </w:rPr>
              <w:t>Total Capacitance</w:t>
            </w:r>
          </w:p>
          <w:p w14:paraId="6A84EF76" w14:textId="77777777" w:rsidR="009F2BB2" w:rsidRDefault="009F2BB2">
            <w:pPr>
              <w:pStyle w:val="Bodyjustified"/>
              <w:keepNext/>
              <w:rPr>
                <w:lang w:val="en-US"/>
              </w:rPr>
            </w:pPr>
            <w:r>
              <w:rPr>
                <w:lang w:val="en-US"/>
              </w:rPr>
              <w:t>C</w:t>
            </w:r>
            <w:r>
              <w:rPr>
                <w:vertAlign w:val="subscript"/>
                <w:lang w:val="en-US"/>
              </w:rPr>
              <w:t>T</w:t>
            </w:r>
            <w:r>
              <w:rPr>
                <w:lang w:val="en-US"/>
              </w:rPr>
              <w:t xml:space="preserve"> (pF)</w:t>
            </w:r>
          </w:p>
          <w:p w14:paraId="08E37C27" w14:textId="77777777" w:rsidR="009F2BB2" w:rsidRDefault="009F2BB2">
            <w:pPr>
              <w:pStyle w:val="Bodyjustified"/>
              <w:keepNext/>
              <w:rPr>
                <w:lang w:val="en-US"/>
              </w:rPr>
            </w:pPr>
            <w:r>
              <w:rPr>
                <w:lang w:val="en-US"/>
              </w:rPr>
              <w:t>Max</w:t>
            </w:r>
          </w:p>
          <w:p w14:paraId="1A1EA86E" w14:textId="112674DD" w:rsidR="009F2BB2" w:rsidRDefault="009F2BB2" w:rsidP="00A83837">
            <w:pPr>
              <w:pStyle w:val="Bodyjustified"/>
              <w:keepNext/>
              <w:rPr>
                <w:lang w:val="en-US"/>
              </w:rPr>
            </w:pPr>
            <w:r>
              <w:rPr>
                <w:lang w:val="en-US"/>
              </w:rPr>
              <w:t xml:space="preserve">(Note </w:t>
            </w:r>
            <w:r w:rsidR="00A83837">
              <w:rPr>
                <w:lang w:val="en-US"/>
              </w:rPr>
              <w:t>3</w:t>
            </w:r>
            <w:r>
              <w:rPr>
                <w:lang w:val="en-US"/>
              </w:rPr>
              <w:t>)</w:t>
            </w:r>
          </w:p>
        </w:tc>
      </w:tr>
      <w:tr w:rsidR="009F2BB2" w14:paraId="0AE709F6"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488615EF" w14:textId="77777777" w:rsidR="009F2BB2" w:rsidRDefault="009F2BB2">
            <w:pPr>
              <w:pStyle w:val="Bodyjustified"/>
              <w:keepNext/>
              <w:rPr>
                <w:lang w:val="en-US"/>
              </w:rPr>
            </w:pPr>
            <w:r>
              <w:rPr>
                <w:lang w:val="en-US"/>
              </w:rPr>
              <w:t>71</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B04473E" w14:textId="77777777" w:rsidR="009F2BB2" w:rsidRDefault="009F2BB2">
            <w:pPr>
              <w:pStyle w:val="Bodyjustified"/>
              <w:keepNext/>
              <w:rPr>
                <w:lang w:val="en-US"/>
              </w:rPr>
            </w:pPr>
            <w:r>
              <w:rPr>
                <w:lang w:val="en-US"/>
              </w:rPr>
              <w:t>EH50201</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E2DF20F" w14:textId="77777777" w:rsidR="009F2BB2" w:rsidRDefault="009F2BB2">
            <w:pPr>
              <w:pStyle w:val="Bodyjustified"/>
              <w:keepNext/>
              <w:rPr>
                <w:lang w:val="en-US"/>
              </w:rPr>
            </w:pPr>
            <w:r>
              <w:rPr>
                <w:lang w:val="en-US"/>
              </w:rPr>
              <w:t>0.06</w:t>
            </w:r>
          </w:p>
        </w:tc>
        <w:tc>
          <w:tcPr>
            <w:tcW w:w="1872" w:type="dxa"/>
            <w:tcBorders>
              <w:top w:val="single" w:sz="4" w:space="0" w:color="000000"/>
              <w:left w:val="single" w:sz="4" w:space="0" w:color="000000"/>
              <w:bottom w:val="single" w:sz="4" w:space="0" w:color="000000"/>
              <w:right w:val="single" w:sz="4" w:space="0" w:color="000000"/>
            </w:tcBorders>
            <w:vAlign w:val="center"/>
            <w:hideMark/>
          </w:tcPr>
          <w:p w14:paraId="53AC0FCD" w14:textId="77777777" w:rsidR="009F2BB2" w:rsidRDefault="009F2BB2" w:rsidP="009F2BB2">
            <w:pPr>
              <w:pStyle w:val="Bodyjustified"/>
              <w:keepNext/>
              <w:rPr>
                <w:lang w:val="en-US"/>
              </w:rPr>
            </w:pPr>
            <w:r>
              <w:rPr>
                <w:lang w:val="en-US"/>
              </w:rPr>
              <w:t>0.26</w:t>
            </w:r>
          </w:p>
        </w:tc>
      </w:tr>
      <w:tr w:rsidR="009F2BB2" w14:paraId="1246D458"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C75D7B7" w14:textId="77777777" w:rsidR="009F2BB2" w:rsidRDefault="009F2BB2">
            <w:pPr>
              <w:pStyle w:val="Bodyjustified"/>
              <w:keepNext/>
              <w:rPr>
                <w:lang w:val="en-US"/>
              </w:rPr>
            </w:pPr>
            <w:r>
              <w:rPr>
                <w:lang w:val="en-US"/>
              </w:rPr>
              <w:t>72</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2FE16DE9" w14:textId="77777777" w:rsidR="009F2BB2" w:rsidRDefault="009F2BB2">
            <w:pPr>
              <w:pStyle w:val="Bodyjustified"/>
              <w:keepNext/>
              <w:rPr>
                <w:lang w:val="en-US"/>
              </w:rPr>
            </w:pPr>
            <w:r>
              <w:rPr>
                <w:lang w:val="en-US"/>
              </w:rPr>
              <w:t>EH50202</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764242BB" w14:textId="77777777" w:rsidR="009F2BB2" w:rsidRDefault="009F2BB2">
            <w:pPr>
              <w:pStyle w:val="Bodyjustified"/>
              <w:keepNext/>
              <w:rPr>
                <w:lang w:val="en-US"/>
              </w:rPr>
            </w:pPr>
            <w:r>
              <w:rPr>
                <w:lang w:val="en-US"/>
              </w:rPr>
              <w:t>0.08</w:t>
            </w:r>
          </w:p>
        </w:tc>
        <w:tc>
          <w:tcPr>
            <w:tcW w:w="1872" w:type="dxa"/>
            <w:tcBorders>
              <w:top w:val="single" w:sz="4" w:space="0" w:color="000000"/>
              <w:left w:val="single" w:sz="4" w:space="0" w:color="000000"/>
              <w:bottom w:val="single" w:sz="4" w:space="0" w:color="000000"/>
              <w:right w:val="single" w:sz="4" w:space="0" w:color="000000"/>
            </w:tcBorders>
            <w:vAlign w:val="center"/>
            <w:hideMark/>
          </w:tcPr>
          <w:p w14:paraId="6706FDE3" w14:textId="77777777" w:rsidR="009F2BB2" w:rsidRDefault="009F2BB2" w:rsidP="009F2BB2">
            <w:pPr>
              <w:pStyle w:val="Bodyjustified"/>
              <w:keepNext/>
              <w:rPr>
                <w:lang w:val="en-US"/>
              </w:rPr>
            </w:pPr>
            <w:r>
              <w:rPr>
                <w:lang w:val="en-US"/>
              </w:rPr>
              <w:t>0.28</w:t>
            </w:r>
          </w:p>
        </w:tc>
      </w:tr>
      <w:tr w:rsidR="009F2BB2" w14:paraId="3DC539F0"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424CF681" w14:textId="77777777" w:rsidR="009F2BB2" w:rsidRDefault="009F2BB2" w:rsidP="009F2BB2">
            <w:pPr>
              <w:pStyle w:val="Bodyjustified"/>
              <w:rPr>
                <w:lang w:val="en-US"/>
              </w:rPr>
            </w:pPr>
            <w:r>
              <w:rPr>
                <w:lang w:val="en-US"/>
              </w:rPr>
              <w:t>73</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D999818" w14:textId="77777777" w:rsidR="009F2BB2" w:rsidRDefault="009F2BB2" w:rsidP="009F2BB2">
            <w:pPr>
              <w:pStyle w:val="Bodyjustified"/>
              <w:rPr>
                <w:lang w:val="en-US"/>
              </w:rPr>
            </w:pPr>
            <w:r>
              <w:rPr>
                <w:lang w:val="en-US"/>
              </w:rPr>
              <w:t>EH50203</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286C9368" w14:textId="77777777" w:rsidR="009F2BB2" w:rsidRDefault="009F2BB2" w:rsidP="009F2BB2">
            <w:pPr>
              <w:pStyle w:val="Bodyjustified"/>
              <w:rPr>
                <w:lang w:val="en-US"/>
              </w:rPr>
            </w:pPr>
            <w:r>
              <w:rPr>
                <w:lang w:val="en-US"/>
              </w:rPr>
              <w:t>0.12</w:t>
            </w:r>
          </w:p>
        </w:tc>
        <w:tc>
          <w:tcPr>
            <w:tcW w:w="1872" w:type="dxa"/>
            <w:vAlign w:val="center"/>
            <w:hideMark/>
          </w:tcPr>
          <w:p w14:paraId="685FC995" w14:textId="4AAF59E9" w:rsidR="009F2BB2" w:rsidRDefault="009F2BB2" w:rsidP="009F2BB2">
            <w:pPr>
              <w:pStyle w:val="Bodyjustified"/>
              <w:rPr>
                <w:lang w:val="en-US"/>
              </w:rPr>
            </w:pPr>
            <w:r>
              <w:t>0.32</w:t>
            </w:r>
          </w:p>
        </w:tc>
      </w:tr>
      <w:tr w:rsidR="009F2BB2" w14:paraId="481092E6"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24C79BD" w14:textId="77777777" w:rsidR="009F2BB2" w:rsidRDefault="009F2BB2" w:rsidP="009F2BB2">
            <w:pPr>
              <w:pStyle w:val="Bodyjustified"/>
              <w:rPr>
                <w:lang w:val="en-US"/>
              </w:rPr>
            </w:pPr>
            <w:r>
              <w:rPr>
                <w:lang w:val="en-US"/>
              </w:rPr>
              <w:t>74</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AE7216C" w14:textId="77777777" w:rsidR="009F2BB2" w:rsidRDefault="009F2BB2" w:rsidP="009F2BB2">
            <w:pPr>
              <w:pStyle w:val="Bodyjustified"/>
              <w:rPr>
                <w:lang w:val="en-US"/>
              </w:rPr>
            </w:pPr>
            <w:r>
              <w:rPr>
                <w:lang w:val="en-US"/>
              </w:rPr>
              <w:t>EH50204</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6FFA1D4C" w14:textId="77777777" w:rsidR="009F2BB2" w:rsidRDefault="009F2BB2" w:rsidP="009F2BB2">
            <w:pPr>
              <w:pStyle w:val="Bodyjustified"/>
              <w:rPr>
                <w:lang w:val="en-US"/>
              </w:rPr>
            </w:pPr>
            <w:r>
              <w:rPr>
                <w:lang w:val="en-US"/>
              </w:rPr>
              <w:t>0.17</w:t>
            </w:r>
          </w:p>
        </w:tc>
        <w:tc>
          <w:tcPr>
            <w:tcW w:w="1872" w:type="dxa"/>
            <w:vAlign w:val="center"/>
          </w:tcPr>
          <w:p w14:paraId="6942F07B" w14:textId="39CD0E1F" w:rsidR="009F2BB2" w:rsidRDefault="009F2BB2" w:rsidP="009F2BB2">
            <w:pPr>
              <w:pStyle w:val="Bodyjustified"/>
              <w:rPr>
                <w:lang w:val="en-US"/>
              </w:rPr>
            </w:pPr>
            <w:r>
              <w:t>0.37</w:t>
            </w:r>
          </w:p>
        </w:tc>
      </w:tr>
      <w:tr w:rsidR="009F2BB2" w14:paraId="2ACDF021"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3EE050D4" w14:textId="77777777" w:rsidR="009F2BB2" w:rsidRDefault="009F2BB2" w:rsidP="009F2BB2">
            <w:pPr>
              <w:pStyle w:val="Bodyjustified"/>
              <w:rPr>
                <w:lang w:val="en-US"/>
              </w:rPr>
            </w:pPr>
            <w:r>
              <w:rPr>
                <w:lang w:val="en-US"/>
              </w:rPr>
              <w:t>75</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3E89B599" w14:textId="77777777" w:rsidR="009F2BB2" w:rsidRDefault="009F2BB2" w:rsidP="009F2BB2">
            <w:pPr>
              <w:pStyle w:val="Bodyjustified"/>
              <w:rPr>
                <w:lang w:val="en-US"/>
              </w:rPr>
            </w:pPr>
            <w:r>
              <w:rPr>
                <w:lang w:val="en-US"/>
              </w:rPr>
              <w:t>EH50205</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4088D97" w14:textId="77777777" w:rsidR="009F2BB2" w:rsidRDefault="009F2BB2" w:rsidP="009F2BB2">
            <w:pPr>
              <w:pStyle w:val="Bodyjustified"/>
              <w:rPr>
                <w:lang w:val="en-US"/>
              </w:rPr>
            </w:pPr>
            <w:r>
              <w:rPr>
                <w:lang w:val="en-US"/>
              </w:rPr>
              <w:t>0.23</w:t>
            </w:r>
          </w:p>
        </w:tc>
        <w:tc>
          <w:tcPr>
            <w:tcW w:w="1872" w:type="dxa"/>
            <w:vAlign w:val="center"/>
          </w:tcPr>
          <w:p w14:paraId="172CBFFC" w14:textId="3B535B74" w:rsidR="009F2BB2" w:rsidRDefault="009F2BB2" w:rsidP="009F2BB2">
            <w:pPr>
              <w:pStyle w:val="Bodyjustified"/>
              <w:rPr>
                <w:lang w:val="en-US"/>
              </w:rPr>
            </w:pPr>
            <w:r>
              <w:t>0.43</w:t>
            </w:r>
          </w:p>
        </w:tc>
      </w:tr>
      <w:tr w:rsidR="009F2BB2" w14:paraId="4DF64DF5"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3981E3B3" w14:textId="77777777" w:rsidR="009F2BB2" w:rsidRDefault="009F2BB2" w:rsidP="009F2BB2">
            <w:pPr>
              <w:pStyle w:val="Bodyjustified"/>
              <w:rPr>
                <w:lang w:val="en-US"/>
              </w:rPr>
            </w:pPr>
            <w:r>
              <w:rPr>
                <w:lang w:val="en-US"/>
              </w:rPr>
              <w:t>76</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47092F55" w14:textId="77777777" w:rsidR="009F2BB2" w:rsidRDefault="009F2BB2" w:rsidP="009F2BB2">
            <w:pPr>
              <w:pStyle w:val="Bodyjustified"/>
              <w:rPr>
                <w:lang w:val="en-US"/>
              </w:rPr>
            </w:pPr>
            <w:r>
              <w:rPr>
                <w:lang w:val="en-US"/>
              </w:rPr>
              <w:t>EH50206</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6699989" w14:textId="77777777" w:rsidR="009F2BB2" w:rsidRDefault="009F2BB2" w:rsidP="009F2BB2">
            <w:pPr>
              <w:pStyle w:val="Bodyjustified"/>
              <w:rPr>
                <w:lang w:val="en-US"/>
              </w:rPr>
            </w:pPr>
            <w:r>
              <w:rPr>
                <w:lang w:val="en-US"/>
              </w:rPr>
              <w:t>0.4</w:t>
            </w:r>
          </w:p>
        </w:tc>
        <w:tc>
          <w:tcPr>
            <w:tcW w:w="1872" w:type="dxa"/>
            <w:tcBorders>
              <w:top w:val="single" w:sz="4" w:space="0" w:color="000000"/>
              <w:left w:val="single" w:sz="4" w:space="0" w:color="000000"/>
              <w:bottom w:val="single" w:sz="4" w:space="0" w:color="000000"/>
              <w:right w:val="single" w:sz="4" w:space="0" w:color="000000"/>
            </w:tcBorders>
            <w:vAlign w:val="center"/>
          </w:tcPr>
          <w:p w14:paraId="5C33E573" w14:textId="07E84EA8" w:rsidR="009F2BB2" w:rsidRDefault="009F2BB2" w:rsidP="009F2BB2">
            <w:pPr>
              <w:pStyle w:val="Bodyjustified"/>
              <w:rPr>
                <w:lang w:val="en-US"/>
              </w:rPr>
            </w:pPr>
            <w:r>
              <w:rPr>
                <w:lang w:val="en-US"/>
              </w:rPr>
              <w:t>0.6</w:t>
            </w:r>
          </w:p>
        </w:tc>
      </w:tr>
      <w:tr w:rsidR="009F2BB2" w14:paraId="29076400"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7D19A065" w14:textId="77777777" w:rsidR="009F2BB2" w:rsidRDefault="009F2BB2" w:rsidP="009F2BB2">
            <w:pPr>
              <w:pStyle w:val="Bodyjustified"/>
              <w:rPr>
                <w:lang w:val="en-US"/>
              </w:rPr>
            </w:pPr>
            <w:r>
              <w:rPr>
                <w:lang w:val="en-US"/>
              </w:rPr>
              <w:t>77</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B2B2E36" w14:textId="77777777" w:rsidR="009F2BB2" w:rsidRDefault="009F2BB2" w:rsidP="009F2BB2">
            <w:pPr>
              <w:pStyle w:val="Bodyjustified"/>
              <w:rPr>
                <w:lang w:val="en-US"/>
              </w:rPr>
            </w:pPr>
            <w:r>
              <w:rPr>
                <w:lang w:val="en-US"/>
              </w:rPr>
              <w:t>EH50207</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2298C0A2" w14:textId="77777777" w:rsidR="009F2BB2" w:rsidRDefault="009F2BB2" w:rsidP="009F2BB2">
            <w:pPr>
              <w:pStyle w:val="Bodyjustified"/>
              <w:rPr>
                <w:lang w:val="en-US"/>
              </w:rPr>
            </w:pPr>
            <w:r>
              <w:rPr>
                <w:lang w:val="en-US"/>
              </w:rPr>
              <w:t>0.6</w:t>
            </w:r>
          </w:p>
        </w:tc>
        <w:tc>
          <w:tcPr>
            <w:tcW w:w="1872" w:type="dxa"/>
            <w:tcBorders>
              <w:top w:val="single" w:sz="4" w:space="0" w:color="000000"/>
              <w:left w:val="single" w:sz="4" w:space="0" w:color="000000"/>
              <w:bottom w:val="single" w:sz="4" w:space="0" w:color="000000"/>
              <w:right w:val="single" w:sz="4" w:space="0" w:color="000000"/>
            </w:tcBorders>
            <w:vAlign w:val="center"/>
          </w:tcPr>
          <w:p w14:paraId="5922D9B9" w14:textId="761E2A84" w:rsidR="009F2BB2" w:rsidRDefault="009F2BB2" w:rsidP="009F2BB2">
            <w:pPr>
              <w:pStyle w:val="Bodyjustified"/>
              <w:rPr>
                <w:lang w:val="en-US"/>
              </w:rPr>
            </w:pPr>
            <w:r>
              <w:rPr>
                <w:lang w:val="en-US"/>
              </w:rPr>
              <w:t>0.8</w:t>
            </w:r>
          </w:p>
        </w:tc>
      </w:tr>
      <w:tr w:rsidR="009F2BB2" w14:paraId="4835FB2B"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1B942D04" w14:textId="77777777" w:rsidR="009F2BB2" w:rsidRDefault="009F2BB2" w:rsidP="009F2BB2">
            <w:pPr>
              <w:pStyle w:val="Bodyjustified"/>
              <w:rPr>
                <w:lang w:val="en-US"/>
              </w:rPr>
            </w:pPr>
            <w:r>
              <w:rPr>
                <w:lang w:val="en-US"/>
              </w:rPr>
              <w:t>78</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E8FC434" w14:textId="77777777" w:rsidR="009F2BB2" w:rsidRDefault="009F2BB2" w:rsidP="009F2BB2">
            <w:pPr>
              <w:pStyle w:val="Bodyjustified"/>
              <w:rPr>
                <w:lang w:val="en-US"/>
              </w:rPr>
            </w:pPr>
            <w:r>
              <w:rPr>
                <w:lang w:val="en-US"/>
              </w:rPr>
              <w:t>EH50208</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0C66B8E3" w14:textId="77777777" w:rsidR="009F2BB2" w:rsidRDefault="009F2BB2" w:rsidP="009F2BB2">
            <w:pPr>
              <w:pStyle w:val="Bodyjustified"/>
              <w:rPr>
                <w:lang w:val="en-US"/>
              </w:rPr>
            </w:pPr>
            <w:r>
              <w:rPr>
                <w:lang w:val="en-US"/>
              </w:rPr>
              <w:t>0.8</w:t>
            </w:r>
          </w:p>
        </w:tc>
        <w:tc>
          <w:tcPr>
            <w:tcW w:w="1872" w:type="dxa"/>
            <w:tcBorders>
              <w:top w:val="single" w:sz="4" w:space="0" w:color="000000"/>
              <w:left w:val="single" w:sz="4" w:space="0" w:color="000000"/>
              <w:bottom w:val="single" w:sz="4" w:space="0" w:color="000000"/>
              <w:right w:val="single" w:sz="4" w:space="0" w:color="000000"/>
            </w:tcBorders>
            <w:vAlign w:val="center"/>
          </w:tcPr>
          <w:p w14:paraId="5BCFA691" w14:textId="7E51FF96" w:rsidR="009F2BB2" w:rsidRDefault="009F2BB2" w:rsidP="009F2BB2">
            <w:pPr>
              <w:pStyle w:val="Bodyjustified"/>
              <w:rPr>
                <w:lang w:val="en-US"/>
              </w:rPr>
            </w:pPr>
            <w:r>
              <w:rPr>
                <w:lang w:val="en-US"/>
              </w:rPr>
              <w:t>1</w:t>
            </w:r>
          </w:p>
        </w:tc>
      </w:tr>
      <w:tr w:rsidR="009F2BB2" w14:paraId="4EBB956D"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9F16913" w14:textId="77777777" w:rsidR="009F2BB2" w:rsidRDefault="009F2BB2" w:rsidP="009F2BB2">
            <w:pPr>
              <w:pStyle w:val="Bodyjustified"/>
              <w:rPr>
                <w:lang w:val="en-US"/>
              </w:rPr>
            </w:pPr>
            <w:r>
              <w:rPr>
                <w:lang w:val="en-US"/>
              </w:rPr>
              <w:t>79</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D58F08C" w14:textId="77777777" w:rsidR="009F2BB2" w:rsidRDefault="009F2BB2" w:rsidP="009F2BB2">
            <w:pPr>
              <w:pStyle w:val="Bodyjustified"/>
              <w:rPr>
                <w:lang w:val="en-US"/>
              </w:rPr>
            </w:pPr>
            <w:r>
              <w:rPr>
                <w:lang w:val="en-US"/>
              </w:rPr>
              <w:t>EH50209</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7810DAE3" w14:textId="77777777" w:rsidR="009F2BB2" w:rsidRDefault="009F2BB2" w:rsidP="009F2BB2">
            <w:pPr>
              <w:pStyle w:val="Bodyjustified"/>
              <w:rPr>
                <w:lang w:val="en-US"/>
              </w:rPr>
            </w:pPr>
            <w:r>
              <w:rPr>
                <w:lang w:val="en-US"/>
              </w:rPr>
              <w:t>1.2</w:t>
            </w:r>
          </w:p>
        </w:tc>
        <w:tc>
          <w:tcPr>
            <w:tcW w:w="1872" w:type="dxa"/>
            <w:tcBorders>
              <w:top w:val="single" w:sz="4" w:space="0" w:color="000000"/>
              <w:left w:val="single" w:sz="4" w:space="0" w:color="000000"/>
              <w:bottom w:val="single" w:sz="4" w:space="0" w:color="000000"/>
              <w:right w:val="single" w:sz="4" w:space="0" w:color="000000"/>
            </w:tcBorders>
            <w:vAlign w:val="center"/>
          </w:tcPr>
          <w:p w14:paraId="39AA20DD" w14:textId="2AC72497" w:rsidR="009F2BB2" w:rsidRDefault="009F2BB2" w:rsidP="009F2BB2">
            <w:pPr>
              <w:pStyle w:val="Bodyjustified"/>
              <w:rPr>
                <w:lang w:val="en-US"/>
              </w:rPr>
            </w:pPr>
            <w:r>
              <w:rPr>
                <w:lang w:val="en-US"/>
              </w:rPr>
              <w:t>1.4</w:t>
            </w:r>
          </w:p>
        </w:tc>
      </w:tr>
    </w:tbl>
    <w:p w14:paraId="0D6059F5" w14:textId="77777777" w:rsidR="009F2BB2" w:rsidRDefault="009F2BB2" w:rsidP="009F2BB2">
      <w:pPr>
        <w:pStyle w:val="NOTES"/>
      </w:pPr>
      <w:r>
        <w:t>notes:</w:t>
      </w:r>
    </w:p>
    <w:p w14:paraId="4467B9EF" w14:textId="390C2953" w:rsidR="009F2BB2" w:rsidRDefault="009F2BB2" w:rsidP="009F2BB2">
      <w:pPr>
        <w:pStyle w:val="numericallist"/>
        <w:numPr>
          <w:ilvl w:val="6"/>
          <w:numId w:val="42"/>
        </w:numPr>
      </w:pPr>
      <w:r>
        <w:t xml:space="preserve">The lead/terminal material and finish shall be in accordance with the requirements of ESCC Basic Specification No. </w:t>
      </w:r>
      <w:hyperlink r:id="rId21" w:history="1">
        <w:r w:rsidRPr="008557F1">
          <w:rPr>
            <w:rStyle w:val="Hyperlink"/>
          </w:rPr>
          <w:t>23500</w:t>
        </w:r>
      </w:hyperlink>
      <w:r>
        <w:t xml:space="preserve">. </w:t>
      </w:r>
    </w:p>
    <w:p w14:paraId="5A54ECED" w14:textId="79BB5BCA" w:rsidR="00734E22" w:rsidRDefault="009F2BB2" w:rsidP="000247AB">
      <w:pPr>
        <w:pStyle w:val="numericallist"/>
        <w:numPr>
          <w:ilvl w:val="6"/>
          <w:numId w:val="42"/>
        </w:numPr>
      </w:pPr>
      <w:r>
        <w:t xml:space="preserve">For </w:t>
      </w:r>
      <w:r w:rsidR="008B4BCE" w:rsidRPr="008B4BCE">
        <w:rPr>
          <w:strike/>
          <w:highlight w:val="yellow"/>
        </w:rPr>
        <w:t>Naked</w:t>
      </w:r>
      <w:r w:rsidR="008B4BCE">
        <w:t xml:space="preserve"> </w:t>
      </w:r>
      <w:r>
        <w:t>Die Components, Variants 71 to 79, the</w:t>
      </w:r>
      <w:r w:rsidR="00A83837">
        <w:t xml:space="preserve"> default</w:t>
      </w:r>
      <w:r>
        <w:t xml:space="preserve"> package selected for assembly of the Packaged Test Sublot shall be Ceramic Pill G.</w:t>
      </w:r>
      <w:r w:rsidR="00A83837">
        <w:t xml:space="preserve"> At the </w:t>
      </w:r>
      <w:r w:rsidR="000247AB">
        <w:t>Manufacturer’s option</w:t>
      </w:r>
      <w:r w:rsidR="000247AB" w:rsidRPr="000247AB">
        <w:t>, any of the other packages specified herein with a Variant for the same die may be selected. The die applicable to each Variant is indicated by the based on type number.</w:t>
      </w:r>
    </w:p>
    <w:p w14:paraId="6F755857" w14:textId="3144C4AD" w:rsidR="00A83837" w:rsidRDefault="00A83837" w:rsidP="00A83837">
      <w:pPr>
        <w:pStyle w:val="numericallist"/>
        <w:numPr>
          <w:ilvl w:val="6"/>
          <w:numId w:val="42"/>
        </w:numPr>
      </w:pPr>
      <w:r>
        <w:t xml:space="preserve">In cases </w:t>
      </w:r>
      <w:r w:rsidRPr="00A83837">
        <w:t>where the default package is not selected for the Packaged Test Sublot, the Total Capacitance limit of the selected package shall apply</w:t>
      </w:r>
      <w:r>
        <w:t>.</w:t>
      </w:r>
    </w:p>
    <w:p w14:paraId="0CDB750C" w14:textId="48DA81B4" w:rsidR="00A04525" w:rsidRDefault="00A04525" w:rsidP="00857EE1">
      <w:pPr>
        <w:pStyle w:val="Heading2"/>
      </w:pPr>
      <w:bookmarkStart w:id="11" w:name="_Ref483405704"/>
      <w:bookmarkStart w:id="12" w:name="_Ref483405841"/>
      <w:bookmarkStart w:id="13" w:name="_Toc483561047"/>
      <w:r>
        <w:lastRenderedPageBreak/>
        <w:t>MAXIMUM RATINGS</w:t>
      </w:r>
      <w:bookmarkEnd w:id="11"/>
      <w:bookmarkEnd w:id="12"/>
      <w:bookmarkEnd w:id="13"/>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EB63667" w:rsidR="00FC7E4B" w:rsidRPr="00183D4A" w:rsidRDefault="00FC7E4B" w:rsidP="00857EE1">
            <w:pPr>
              <w:pStyle w:val="Bodyjustified"/>
              <w:keepNext/>
            </w:pPr>
            <w:r w:rsidRPr="00183D4A">
              <w:t>V</w:t>
            </w:r>
            <w:r>
              <w:rPr>
                <w:vertAlign w:val="subscript"/>
              </w:rPr>
              <w:t>R</w:t>
            </w:r>
            <w:r w:rsidR="009C1F22">
              <w:rPr>
                <w:vertAlign w:val="subscript"/>
              </w:rPr>
              <w:t>max</w:t>
            </w:r>
          </w:p>
        </w:tc>
        <w:tc>
          <w:tcPr>
            <w:tcW w:w="1191" w:type="dxa"/>
            <w:shd w:val="clear" w:color="auto" w:fill="auto"/>
          </w:tcPr>
          <w:p w14:paraId="02633D36" w14:textId="713E1712" w:rsidR="00FC7E4B" w:rsidRPr="00183D4A" w:rsidRDefault="00FC7E4B" w:rsidP="005B54DE">
            <w:pPr>
              <w:pStyle w:val="Bodyjustified"/>
              <w:keepNext/>
            </w:pPr>
            <w:r>
              <w:t>-</w:t>
            </w:r>
            <w:r w:rsidR="005B54DE">
              <w:t>20</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1B1BDB2"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B54DE">
              <w:t>:</w:t>
            </w:r>
          </w:p>
          <w:p w14:paraId="31B564A2" w14:textId="5E3630CD" w:rsidR="00FC7E4B" w:rsidRDefault="00FC7E4B" w:rsidP="00857EE1">
            <w:pPr>
              <w:pStyle w:val="Bodyjustified"/>
              <w:keepNext/>
              <w:jc w:val="right"/>
            </w:pPr>
            <w:r>
              <w:t xml:space="preserve">Variants </w:t>
            </w:r>
            <w:r w:rsidR="00A52771" w:rsidRPr="00A52771">
              <w:t>07, 14, 21</w:t>
            </w:r>
            <w:r w:rsidR="005B54DE">
              <w:t>:</w:t>
            </w:r>
          </w:p>
          <w:p w14:paraId="36648D77" w14:textId="359BC35D" w:rsidR="00A52771" w:rsidRDefault="00A52771" w:rsidP="00857EE1">
            <w:pPr>
              <w:pStyle w:val="Bodyjustified"/>
              <w:keepNext/>
              <w:jc w:val="right"/>
            </w:pPr>
            <w:r w:rsidRPr="00A52771">
              <w:t xml:space="preserve">Variants </w:t>
            </w:r>
            <w:r w:rsidR="005B54DE" w:rsidRPr="00A52771">
              <w:t>22 to 27</w:t>
            </w:r>
            <w:r w:rsidR="005B54DE">
              <w:t xml:space="preserve">, </w:t>
            </w:r>
            <w:r w:rsidRPr="00A52771">
              <w:t>29 to 34, 36 to 41</w:t>
            </w:r>
            <w:r w:rsidR="005B54DE">
              <w:t>,</w:t>
            </w:r>
            <w:r w:rsidRPr="00A52771">
              <w:t xml:space="preserve"> 43 to 48</w:t>
            </w:r>
            <w:r w:rsidR="005B54DE">
              <w:t>:</w:t>
            </w:r>
          </w:p>
          <w:p w14:paraId="62207DCC" w14:textId="5CA0009C" w:rsidR="005B54DE" w:rsidRDefault="005B54DE" w:rsidP="005B54DE">
            <w:pPr>
              <w:pStyle w:val="Bodyjustified"/>
              <w:keepNext/>
              <w:jc w:val="right"/>
            </w:pPr>
            <w:r w:rsidRPr="00A52771">
              <w:t>Variants 2</w:t>
            </w:r>
            <w:r>
              <w:t xml:space="preserve">8, 35, 42, </w:t>
            </w:r>
            <w:r w:rsidR="001F38D3">
              <w:t xml:space="preserve">49, </w:t>
            </w:r>
            <w:r>
              <w:t>56:</w:t>
            </w:r>
          </w:p>
          <w:p w14:paraId="6F1CFB96" w14:textId="098DBB7A" w:rsidR="00A52771" w:rsidRDefault="005B54DE" w:rsidP="005B54DE">
            <w:pPr>
              <w:pStyle w:val="Bodyjustified"/>
              <w:keepNext/>
              <w:jc w:val="right"/>
            </w:pPr>
            <w:r w:rsidRPr="00A52771">
              <w:t>Variant</w:t>
            </w:r>
            <w:r>
              <w:t xml:space="preserve"> 63:</w:t>
            </w:r>
          </w:p>
          <w:p w14:paraId="3623A081" w14:textId="1A6B45E9" w:rsidR="0024577F" w:rsidRPr="00183D4A" w:rsidRDefault="005B54DE"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77777777" w:rsidR="004C5CBE" w:rsidRDefault="004C5CBE" w:rsidP="00857EE1">
            <w:pPr>
              <w:pStyle w:val="Bodyjustified"/>
              <w:keepNext/>
            </w:pPr>
            <w:r>
              <w:t>150</w:t>
            </w:r>
          </w:p>
          <w:p w14:paraId="28A2C6CD" w14:textId="07B172C1" w:rsidR="002963D4" w:rsidRDefault="002963D4" w:rsidP="00857EE1">
            <w:pPr>
              <w:pStyle w:val="Bodyjustified"/>
              <w:keepNext/>
            </w:pPr>
            <w:r>
              <w:t>240</w:t>
            </w:r>
          </w:p>
          <w:p w14:paraId="26AC07B8" w14:textId="0901E9B1" w:rsidR="004C5CBE" w:rsidRPr="005C5A0D" w:rsidRDefault="002963D4" w:rsidP="00857EE1">
            <w:pPr>
              <w:pStyle w:val="Bodyjustified"/>
              <w:keepNext/>
            </w:pPr>
            <w:r>
              <w:t>180</w:t>
            </w:r>
          </w:p>
          <w:p w14:paraId="0D7184E6" w14:textId="2E02DE95" w:rsidR="004C5CBE" w:rsidRPr="005C5A0D" w:rsidRDefault="002963D4" w:rsidP="00857EE1">
            <w:pPr>
              <w:pStyle w:val="Bodyjustified"/>
              <w:keepNext/>
            </w:pPr>
            <w:r>
              <w:t>300</w:t>
            </w:r>
          </w:p>
          <w:p w14:paraId="56B989F6" w14:textId="572B8DAE" w:rsidR="004C5CBE" w:rsidRDefault="00310C7F" w:rsidP="00857EE1">
            <w:pPr>
              <w:pStyle w:val="Bodyjustified"/>
              <w:keepNext/>
            </w:pPr>
            <w:r>
              <w:t>600</w:t>
            </w:r>
          </w:p>
          <w:p w14:paraId="6AF90A3E" w14:textId="789E3ACC" w:rsidR="0024577F" w:rsidRPr="00183D4A" w:rsidRDefault="004C5CBE" w:rsidP="00FB6D5D">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DA85381" w14:textId="77777777" w:rsidR="00310C7F" w:rsidRDefault="00310C7F" w:rsidP="00310C7F">
            <w:pPr>
              <w:pStyle w:val="Bodyjustified"/>
              <w:keepNext/>
              <w:jc w:val="right"/>
            </w:pPr>
            <w:r>
              <w:t xml:space="preserve">Variants 01 to </w:t>
            </w:r>
            <w:r w:rsidRPr="00A52771">
              <w:t>06, 08 to 13,</w:t>
            </w:r>
            <w:r>
              <w:t xml:space="preserve"> </w:t>
            </w:r>
            <w:r w:rsidRPr="00A52771">
              <w:t>15</w:t>
            </w:r>
            <w:r>
              <w:t> </w:t>
            </w:r>
            <w:r w:rsidRPr="00A52771">
              <w:t>to 20</w:t>
            </w:r>
            <w:r>
              <w:t>:</w:t>
            </w:r>
          </w:p>
          <w:p w14:paraId="7D984CA2" w14:textId="3983B0E5" w:rsidR="00310C7F" w:rsidRDefault="00310C7F" w:rsidP="00310C7F">
            <w:pPr>
              <w:pStyle w:val="Bodyjustified"/>
              <w:keepNext/>
              <w:jc w:val="right"/>
            </w:pPr>
            <w:r>
              <w:t xml:space="preserve">Variants </w:t>
            </w:r>
            <w:r w:rsidRPr="00A52771">
              <w:t>07, 14, 21</w:t>
            </w:r>
            <w:r>
              <w:t>:</w:t>
            </w:r>
          </w:p>
          <w:p w14:paraId="56C0DBB6" w14:textId="77777777" w:rsidR="00310C7F" w:rsidRDefault="00310C7F" w:rsidP="00310C7F">
            <w:pPr>
              <w:pStyle w:val="Bodyjustified"/>
              <w:keepNext/>
              <w:jc w:val="right"/>
            </w:pPr>
            <w:r w:rsidRPr="00A52771">
              <w:t>Variants 22 to 27</w:t>
            </w:r>
            <w:r>
              <w:t xml:space="preserve">, </w:t>
            </w:r>
            <w:r w:rsidRPr="00A52771">
              <w:t>29 to 34, 36 to 41</w:t>
            </w:r>
            <w:r>
              <w:t>,</w:t>
            </w:r>
            <w:r w:rsidRPr="00A52771">
              <w:t xml:space="preserve"> 43 to 48</w:t>
            </w:r>
            <w:r>
              <w:t>:</w:t>
            </w:r>
          </w:p>
          <w:p w14:paraId="3FB9AE82" w14:textId="1433FD5A" w:rsidR="00310C7F" w:rsidRDefault="00310C7F" w:rsidP="00310C7F">
            <w:pPr>
              <w:pStyle w:val="Bodyjustified"/>
              <w:keepNext/>
              <w:jc w:val="right"/>
            </w:pPr>
            <w:r w:rsidRPr="00A52771">
              <w:t>Variants 2</w:t>
            </w:r>
            <w:r>
              <w:t>8, 35, 42,</w:t>
            </w:r>
            <w:r w:rsidR="001F38D3">
              <w:t xml:space="preserve"> 49,</w:t>
            </w:r>
            <w:r>
              <w:t xml:space="preserve"> 56:</w:t>
            </w:r>
          </w:p>
          <w:p w14:paraId="51687F73" w14:textId="3639F944" w:rsidR="00310C7F" w:rsidRDefault="00310C7F" w:rsidP="00310C7F">
            <w:pPr>
              <w:pStyle w:val="Bodyjustified"/>
              <w:keepNext/>
              <w:jc w:val="right"/>
            </w:pPr>
            <w:r w:rsidRPr="00A52771">
              <w:t>Variant</w:t>
            </w:r>
            <w:r>
              <w:t xml:space="preserve"> 63:</w:t>
            </w:r>
          </w:p>
          <w:p w14:paraId="55EC5328" w14:textId="465ADD4E" w:rsidR="00FC7E4B" w:rsidRPr="00183D4A" w:rsidRDefault="00310C7F"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4D8DD3CE" w14:textId="77777777" w:rsidR="00567D63" w:rsidRDefault="002963D4" w:rsidP="00857EE1">
            <w:pPr>
              <w:pStyle w:val="Bodyjustified"/>
              <w:keepNext/>
            </w:pPr>
            <w:r>
              <w:t>0.5</w:t>
            </w:r>
          </w:p>
          <w:p w14:paraId="5503581B" w14:textId="77777777" w:rsidR="002963D4" w:rsidRDefault="002963D4" w:rsidP="00857EE1">
            <w:pPr>
              <w:pStyle w:val="Bodyjustified"/>
              <w:keepNext/>
            </w:pPr>
            <w:r>
              <w:t>0.83</w:t>
            </w:r>
          </w:p>
          <w:p w14:paraId="54689DBF" w14:textId="77777777" w:rsidR="002963D4" w:rsidRDefault="002963D4" w:rsidP="00857EE1">
            <w:pPr>
              <w:pStyle w:val="Bodyjustified"/>
              <w:keepNext/>
            </w:pPr>
            <w:r>
              <w:t>0.62</w:t>
            </w:r>
          </w:p>
          <w:p w14:paraId="4A3F0DAB" w14:textId="77777777" w:rsidR="002963D4" w:rsidRDefault="002963D4" w:rsidP="00857EE1">
            <w:pPr>
              <w:pStyle w:val="Bodyjustified"/>
              <w:keepNext/>
            </w:pPr>
            <w:r>
              <w:t>1.25</w:t>
            </w:r>
          </w:p>
          <w:p w14:paraId="3895208A" w14:textId="77777777" w:rsidR="002963D4" w:rsidRDefault="002963D4" w:rsidP="00857EE1">
            <w:pPr>
              <w:pStyle w:val="Bodyjustified"/>
              <w:keepNext/>
            </w:pPr>
            <w:r>
              <w:t>1.87</w:t>
            </w:r>
          </w:p>
          <w:p w14:paraId="1D5888D6" w14:textId="4505560F" w:rsidR="0024577F" w:rsidRPr="00183D4A" w:rsidRDefault="002963D4" w:rsidP="00FB6D5D">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C0E305D"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05ABAB82" w14:textId="77777777" w:rsidR="00310C7F" w:rsidRDefault="00310C7F" w:rsidP="00310C7F">
            <w:pPr>
              <w:pStyle w:val="Bodyjustified"/>
              <w:keepNext/>
              <w:jc w:val="right"/>
            </w:pPr>
            <w:r>
              <w:t xml:space="preserve">Variants 01 to </w:t>
            </w:r>
            <w:r w:rsidRPr="00A52771">
              <w:t>06, 08 to 13,</w:t>
            </w:r>
            <w:r>
              <w:t xml:space="preserve"> </w:t>
            </w:r>
            <w:r w:rsidRPr="00A52771">
              <w:t>15</w:t>
            </w:r>
            <w:r>
              <w:t> </w:t>
            </w:r>
            <w:r w:rsidRPr="00A52771">
              <w:t>to 20</w:t>
            </w:r>
            <w:r>
              <w:t>:</w:t>
            </w:r>
          </w:p>
          <w:p w14:paraId="25DF4862" w14:textId="78C35EC7" w:rsidR="00310C7F" w:rsidRDefault="00310C7F" w:rsidP="00310C7F">
            <w:pPr>
              <w:pStyle w:val="Bodyjustified"/>
              <w:keepNext/>
              <w:jc w:val="right"/>
            </w:pPr>
            <w:r>
              <w:t xml:space="preserve">Variants </w:t>
            </w:r>
            <w:r w:rsidRPr="00A52771">
              <w:t>07, 14, 21</w:t>
            </w:r>
            <w:r w:rsidR="00FB6D5D">
              <w:t>, 71 to 73</w:t>
            </w:r>
            <w:r>
              <w:t>:</w:t>
            </w:r>
          </w:p>
          <w:p w14:paraId="01E8AD40" w14:textId="77777777" w:rsidR="00310C7F" w:rsidRDefault="00310C7F" w:rsidP="00310C7F">
            <w:pPr>
              <w:pStyle w:val="Bodyjustified"/>
              <w:keepNext/>
              <w:jc w:val="right"/>
            </w:pPr>
            <w:r w:rsidRPr="00A52771">
              <w:t>Variants 22 to 27</w:t>
            </w:r>
            <w:r>
              <w:t xml:space="preserve">, </w:t>
            </w:r>
            <w:r w:rsidRPr="00A52771">
              <w:t>29 to 34, 36 to 41</w:t>
            </w:r>
            <w:r>
              <w:t>,</w:t>
            </w:r>
            <w:r w:rsidRPr="00A52771">
              <w:t xml:space="preserve"> 43 to 48</w:t>
            </w:r>
            <w:r>
              <w:t>:</w:t>
            </w:r>
          </w:p>
          <w:p w14:paraId="564B14F7" w14:textId="7A17F69E" w:rsidR="00310C7F" w:rsidRDefault="00310C7F" w:rsidP="00310C7F">
            <w:pPr>
              <w:pStyle w:val="Bodyjustified"/>
              <w:keepNext/>
              <w:jc w:val="right"/>
            </w:pPr>
            <w:r w:rsidRPr="00A52771">
              <w:t>Variants 2</w:t>
            </w:r>
            <w:r>
              <w:t xml:space="preserve">8, 35, 42, </w:t>
            </w:r>
            <w:r w:rsidR="001F38D3">
              <w:t xml:space="preserve">49, </w:t>
            </w:r>
            <w:r>
              <w:t>56</w:t>
            </w:r>
            <w:r w:rsidR="00FB6D5D">
              <w:t>, 74 to 78</w:t>
            </w:r>
            <w:r>
              <w:t>:</w:t>
            </w:r>
          </w:p>
          <w:p w14:paraId="197021B9" w14:textId="01FD1467" w:rsidR="00310C7F" w:rsidRDefault="00310C7F" w:rsidP="00310C7F">
            <w:pPr>
              <w:pStyle w:val="Bodyjustified"/>
              <w:keepNext/>
              <w:jc w:val="right"/>
            </w:pPr>
            <w:r w:rsidRPr="00A52771">
              <w:t>Variant</w:t>
            </w:r>
            <w:r w:rsidR="00FB6D5D">
              <w:t>s</w:t>
            </w:r>
            <w:r>
              <w:t xml:space="preserve"> 63</w:t>
            </w:r>
            <w:r w:rsidR="00FB6D5D">
              <w:t>, 79</w:t>
            </w:r>
            <w:r>
              <w:t>:</w:t>
            </w:r>
          </w:p>
          <w:p w14:paraId="09693AA4" w14:textId="41FCF4D2" w:rsidR="0083247B" w:rsidRDefault="00310C7F"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23F65950" w14:textId="77777777" w:rsidR="00857EE1" w:rsidRDefault="002963D4" w:rsidP="00857EE1">
            <w:pPr>
              <w:pStyle w:val="Bodyjustified"/>
              <w:keepNext/>
            </w:pPr>
            <w:r>
              <w:t>150</w:t>
            </w:r>
          </w:p>
          <w:p w14:paraId="232330BC" w14:textId="77777777" w:rsidR="002963D4" w:rsidRDefault="002963D4" w:rsidP="00857EE1">
            <w:pPr>
              <w:pStyle w:val="Bodyjustified"/>
              <w:keepNext/>
            </w:pPr>
            <w:r>
              <w:t>90</w:t>
            </w:r>
          </w:p>
          <w:p w14:paraId="6D2DD994" w14:textId="77777777" w:rsidR="002963D4" w:rsidRDefault="002963D4" w:rsidP="00857EE1">
            <w:pPr>
              <w:pStyle w:val="Bodyjustified"/>
              <w:keepNext/>
            </w:pPr>
            <w:r>
              <w:t>120</w:t>
            </w:r>
          </w:p>
          <w:p w14:paraId="28183EA3" w14:textId="77777777" w:rsidR="002963D4" w:rsidRDefault="002963D4" w:rsidP="00857EE1">
            <w:pPr>
              <w:pStyle w:val="Bodyjustified"/>
              <w:keepNext/>
            </w:pPr>
            <w:r>
              <w:t>60</w:t>
            </w:r>
          </w:p>
          <w:p w14:paraId="1FED268C" w14:textId="77777777" w:rsidR="002963D4" w:rsidRDefault="002963D4" w:rsidP="00857EE1">
            <w:pPr>
              <w:pStyle w:val="Bodyjustified"/>
              <w:keepNext/>
            </w:pPr>
            <w:r>
              <w:t>40</w:t>
            </w:r>
          </w:p>
          <w:p w14:paraId="5955029A" w14:textId="3F503FA5" w:rsidR="0024577F" w:rsidRDefault="002963D4" w:rsidP="00FB6D5D">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184A8B24" w:rsidR="0083247B" w:rsidRDefault="00883707"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67EC9E47"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710BED03" w:rsidR="00FC7E4B" w:rsidRPr="00183D4A" w:rsidRDefault="00FC7E4B" w:rsidP="004C5CBE">
            <w:pPr>
              <w:pStyle w:val="Bodyjustified"/>
            </w:pPr>
            <w:r w:rsidRPr="00183D4A">
              <w:t xml:space="preserve">Note </w:t>
            </w:r>
            <w:r w:rsidR="00883707">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71908B64" w14:textId="6A408FE3" w:rsidR="00883707" w:rsidRDefault="00883707" w:rsidP="00A83837">
      <w:pPr>
        <w:pStyle w:val="numericallist"/>
      </w:pPr>
      <w:r>
        <w:t xml:space="preserve">Thermal Resistance ratings for </w:t>
      </w:r>
      <w:r w:rsidR="008B4BCE" w:rsidRPr="008B4BCE">
        <w:rPr>
          <w:strike/>
          <w:highlight w:val="yellow"/>
        </w:rPr>
        <w:t>Naked</w:t>
      </w:r>
      <w:r w:rsidR="008B4BCE">
        <w:t xml:space="preserve"> </w:t>
      </w:r>
      <w:r>
        <w:t>Die Components, Variants 71 to 79, refer to the Packaged Test Sublot assembled in the</w:t>
      </w:r>
      <w:r w:rsidR="00A83837">
        <w:t xml:space="preserve"> default Ceramic Pill G package</w:t>
      </w:r>
      <w:r>
        <w:t>.</w:t>
      </w:r>
      <w:r w:rsidR="00A83837">
        <w:t xml:space="preserve"> In cases </w:t>
      </w:r>
      <w:r w:rsidR="00A83837" w:rsidRPr="00A83837">
        <w:t>where the default package is not used, the Thermal Resistance rating associated with the package used and the same die shall apply.</w:t>
      </w:r>
    </w:p>
    <w:p w14:paraId="36ED7A48" w14:textId="557A6381" w:rsidR="00BA6209" w:rsidRDefault="004C5CBE" w:rsidP="0024577F">
      <w:pPr>
        <w:pStyle w:val="numericallist"/>
      </w:pPr>
      <w:r>
        <w:t>D</w:t>
      </w:r>
      <w:r w:rsidR="00A04525">
        <w:t>uration 5 seconds maximum and the same terminal shall not be resoldered until 3 minutes have elapsed.</w:t>
      </w:r>
      <w:r w:rsidR="0024577F">
        <w:t xml:space="preserve"> </w:t>
      </w:r>
      <w:r w:rsidR="0024577F" w:rsidRPr="0024577F">
        <w:t>Only applicable to Variants 01 to 4</w:t>
      </w:r>
      <w:r w:rsidR="0024577F">
        <w:t>9, 56, 63 to 70</w:t>
      </w:r>
      <w:r w:rsidR="0024577F" w:rsidRPr="0024577F">
        <w:t xml:space="preserve"> (Packaged Components).</w:t>
      </w:r>
    </w:p>
    <w:p w14:paraId="36BE9832" w14:textId="0C78D4EA" w:rsidR="006C5C35" w:rsidRDefault="006C5C35" w:rsidP="00A83837">
      <w:pPr>
        <w:pStyle w:val="Heading2"/>
      </w:pPr>
      <w:bookmarkStart w:id="14" w:name="_Toc483561048"/>
      <w:r>
        <w:lastRenderedPageBreak/>
        <w:t>Handling precautions</w:t>
      </w:r>
      <w:bookmarkEnd w:id="14"/>
    </w:p>
    <w:p w14:paraId="2C6098BB" w14:textId="658BF47C" w:rsidR="006C5C35" w:rsidRDefault="006C5C35" w:rsidP="00A83837">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467D2836" w:rsidR="006C5C35" w:rsidRPr="006C5C35" w:rsidRDefault="006C5C35" w:rsidP="006C5C35">
      <w:r>
        <w:t xml:space="preserve">These components are </w:t>
      </w:r>
      <w:r w:rsidR="009E2D4F">
        <w:t>c</w:t>
      </w:r>
      <w:r>
        <w:t xml:space="preserve">ategorised as Class 2 </w:t>
      </w:r>
      <w:r w:rsidR="00364DF6">
        <w:t xml:space="preserve">per ESCC Basic Specification No. </w:t>
      </w:r>
      <w:hyperlink r:id="rId22" w:history="1">
        <w:r w:rsidR="00364DF6" w:rsidRPr="008557F1">
          <w:rPr>
            <w:rStyle w:val="Hyperlink"/>
          </w:rPr>
          <w:t>23800</w:t>
        </w:r>
      </w:hyperlink>
      <w:r w:rsidR="00364DF6">
        <w:t xml:space="preserve"> </w:t>
      </w:r>
      <w:r>
        <w:t xml:space="preserve">with a Minimum Critical Path Failure Voltage of </w:t>
      </w:r>
      <w:r w:rsidR="002734C6">
        <w:t>14</w:t>
      </w:r>
      <w:r>
        <w:t>00V.</w:t>
      </w:r>
    </w:p>
    <w:p w14:paraId="3732237C" w14:textId="77777777" w:rsidR="00A04525" w:rsidRDefault="00A04525" w:rsidP="008D5D79">
      <w:pPr>
        <w:pStyle w:val="Heading2"/>
      </w:pPr>
      <w:bookmarkStart w:id="15" w:name="_Ref483405663"/>
      <w:bookmarkStart w:id="16" w:name="_Toc483561049"/>
      <w:r>
        <w:t>PHYSICAL DIMENSIONS AND TERMINAL IDENTIFICATION</w:t>
      </w:r>
      <w:bookmarkEnd w:id="15"/>
      <w:bookmarkEnd w:id="16"/>
    </w:p>
    <w:p w14:paraId="19882045" w14:textId="6357129C" w:rsidR="00A04525" w:rsidRDefault="001B0DAD" w:rsidP="001B0DAD">
      <w:pPr>
        <w:pStyle w:val="Heading3"/>
      </w:pPr>
      <w:bookmarkStart w:id="17" w:name="_Toc483561050"/>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7"/>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8" w:name="_Toc483561051"/>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8"/>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9" w:name="_Toc483561052"/>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9"/>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20" w:name="_Toc483561053"/>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20"/>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21" w:name="_Toc483561054"/>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21"/>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22" w:name="_Toc483561055"/>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22"/>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0E39559" w:rsidR="00E90895" w:rsidRDefault="001B0DAD" w:rsidP="001B0DAD">
      <w:pPr>
        <w:pStyle w:val="Heading3"/>
      </w:pPr>
      <w:bookmarkStart w:id="23" w:name="_Toc483561056"/>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r w:rsidR="003C0AD9">
        <w:rPr>
          <w:noProof/>
          <w:lang w:eastAsia="en-GB"/>
        </w:rPr>
        <w:t>, 56, 63</w:t>
      </w:r>
      <w:bookmarkEnd w:id="23"/>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A2F309C" w:rsidR="00AF3666" w:rsidRDefault="001B0DAD" w:rsidP="001B0DAD">
      <w:pPr>
        <w:pStyle w:val="Heading3"/>
        <w:rPr>
          <w:noProof/>
          <w:lang w:eastAsia="en-GB"/>
        </w:rPr>
      </w:pPr>
      <w:bookmarkStart w:id="24" w:name="_Toc483561057"/>
      <w:r w:rsidRPr="001B0DAD">
        <w:lastRenderedPageBreak/>
        <w:t>Ceramic Stripline</w:t>
      </w:r>
      <w:r>
        <w:t xml:space="preserve"> - </w:t>
      </w:r>
      <w:r w:rsidR="00AF3666" w:rsidRPr="0038203D">
        <w:t>Variant</w:t>
      </w:r>
      <w:r w:rsidR="00F9711D">
        <w:t>s</w:t>
      </w:r>
      <w:r w:rsidR="00AF3666" w:rsidRPr="0038203D">
        <w:t xml:space="preserve"> </w:t>
      </w:r>
      <w:r w:rsidR="003C0AD9">
        <w:rPr>
          <w:noProof/>
          <w:lang w:eastAsia="en-GB"/>
        </w:rPr>
        <w:t>64</w:t>
      </w:r>
      <w:r w:rsidR="006A1A15">
        <w:rPr>
          <w:noProof/>
          <w:lang w:eastAsia="en-GB"/>
        </w:rPr>
        <w:t xml:space="preserve"> to </w:t>
      </w:r>
      <w:r w:rsidR="003C0AD9">
        <w:rPr>
          <w:noProof/>
          <w:lang w:eastAsia="en-GB"/>
        </w:rPr>
        <w:t>70</w:t>
      </w:r>
      <w:bookmarkEnd w:id="24"/>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07A2C30" w14:textId="66A51933" w:rsidR="00DE4D74" w:rsidRPr="00D6087A" w:rsidRDefault="008B4BCE" w:rsidP="00DE4D74">
      <w:pPr>
        <w:pStyle w:val="Heading3"/>
      </w:pPr>
      <w:bookmarkStart w:id="25" w:name="_Toc483561058"/>
      <w:r w:rsidRPr="008B4BCE">
        <w:rPr>
          <w:caps/>
          <w:strike/>
          <w:highlight w:val="yellow"/>
        </w:rPr>
        <w:lastRenderedPageBreak/>
        <w:t>N</w:t>
      </w:r>
      <w:r w:rsidRPr="008B4BCE">
        <w:rPr>
          <w:strike/>
          <w:highlight w:val="yellow"/>
        </w:rPr>
        <w:t>aked</w:t>
      </w:r>
      <w:r>
        <w:rPr>
          <w:caps/>
        </w:rPr>
        <w:t xml:space="preserve"> </w:t>
      </w:r>
      <w:r w:rsidR="00DE4D74">
        <w:rPr>
          <w:lang w:eastAsia="en-GB"/>
        </w:rPr>
        <w:t>Die – Variants 71 to 79</w:t>
      </w:r>
      <w:bookmarkEnd w:id="25"/>
    </w:p>
    <w:p w14:paraId="19FE2A1F" w14:textId="77777777" w:rsidR="00DE4D74" w:rsidRPr="00D6087A" w:rsidRDefault="00DE4D74" w:rsidP="00DE4D74">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6341BD4" wp14:editId="681C4145">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535"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907"/>
        <w:gridCol w:w="907"/>
        <w:gridCol w:w="1701"/>
      </w:tblGrid>
      <w:tr w:rsidR="00DE4D74" w:rsidRPr="00D6087A" w14:paraId="4C2D033F" w14:textId="77777777" w:rsidTr="00DE4D74">
        <w:trPr>
          <w:trHeight w:val="284"/>
        </w:trPr>
        <w:tc>
          <w:tcPr>
            <w:tcW w:w="1020" w:type="dxa"/>
            <w:vMerge w:val="restart"/>
          </w:tcPr>
          <w:p w14:paraId="46A2A454"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1814" w:type="dxa"/>
            <w:gridSpan w:val="2"/>
          </w:tcPr>
          <w:p w14:paraId="688705C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701" w:type="dxa"/>
          </w:tcPr>
          <w:p w14:paraId="1EF5864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E4D74" w:rsidRPr="00D6087A" w14:paraId="6A057368" w14:textId="77777777" w:rsidTr="00DE4D74">
        <w:trPr>
          <w:trHeight w:val="284"/>
        </w:trPr>
        <w:tc>
          <w:tcPr>
            <w:tcW w:w="1020" w:type="dxa"/>
            <w:vMerge/>
          </w:tcPr>
          <w:p w14:paraId="75E25D3A"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tcPr>
          <w:p w14:paraId="081F7601"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907" w:type="dxa"/>
          </w:tcPr>
          <w:p w14:paraId="39FEC879"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701" w:type="dxa"/>
          </w:tcPr>
          <w:p w14:paraId="7E5DA810"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r>
      <w:tr w:rsidR="00DE4D74" w:rsidRPr="00D6087A" w14:paraId="2F496758" w14:textId="77777777" w:rsidTr="00DE4D74">
        <w:trPr>
          <w:trHeight w:val="284"/>
        </w:trPr>
        <w:tc>
          <w:tcPr>
            <w:tcW w:w="1020" w:type="dxa"/>
          </w:tcPr>
          <w:p w14:paraId="6E2957E3"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907" w:type="dxa"/>
          </w:tcPr>
          <w:p w14:paraId="00FE5FE2"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431D8A03" w14:textId="39B1103B"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907" w:type="dxa"/>
          </w:tcPr>
          <w:p w14:paraId="58C88AF0"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5F447A2B" w14:textId="208706E2"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1701" w:type="dxa"/>
          </w:tcPr>
          <w:p w14:paraId="771FE2F1"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71 to 77</w:t>
            </w:r>
          </w:p>
          <w:p w14:paraId="610F9EBB" w14:textId="1D522566"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78, 79</w:t>
            </w:r>
          </w:p>
        </w:tc>
      </w:tr>
      <w:tr w:rsidR="00DE4D74" w:rsidRPr="00D6087A" w14:paraId="58F80B65" w14:textId="77777777" w:rsidTr="00DE4D74">
        <w:trPr>
          <w:trHeight w:val="284"/>
        </w:trPr>
        <w:tc>
          <w:tcPr>
            <w:tcW w:w="1020" w:type="dxa"/>
          </w:tcPr>
          <w:p w14:paraId="2E0E54AA"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907" w:type="dxa"/>
          </w:tcPr>
          <w:p w14:paraId="76D2D259"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907" w:type="dxa"/>
          </w:tcPr>
          <w:p w14:paraId="10DCA34F"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701" w:type="dxa"/>
          </w:tcPr>
          <w:p w14:paraId="7B71D4A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r>
      <w:tr w:rsidR="00DE4D74" w:rsidRPr="00D6087A" w14:paraId="1A51AE82" w14:textId="77777777" w:rsidTr="00DE4D74">
        <w:trPr>
          <w:trHeight w:val="284"/>
        </w:trPr>
        <w:tc>
          <w:tcPr>
            <w:tcW w:w="1020" w:type="dxa"/>
          </w:tcPr>
          <w:p w14:paraId="3ED9FDC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907" w:type="dxa"/>
          </w:tcPr>
          <w:p w14:paraId="4BE99E33" w14:textId="22E82C8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7</w:t>
            </w:r>
          </w:p>
          <w:p w14:paraId="5C66DB60" w14:textId="1C046A8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8</w:t>
            </w:r>
          </w:p>
          <w:p w14:paraId="70FACB56" w14:textId="1ACAE5A5"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60579DCC" w14:textId="16B03E4F"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6BEEE680"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14</w:t>
            </w:r>
          </w:p>
          <w:p w14:paraId="73A2E76E"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3BF17B75"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0.24</w:t>
            </w:r>
          </w:p>
          <w:p w14:paraId="164BC0CE"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0.29</w:t>
            </w:r>
          </w:p>
          <w:p w14:paraId="1C4D892E" w14:textId="22A9D804"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0.35</w:t>
            </w:r>
          </w:p>
        </w:tc>
        <w:tc>
          <w:tcPr>
            <w:tcW w:w="907" w:type="dxa"/>
          </w:tcPr>
          <w:p w14:paraId="65947D07" w14:textId="0920F443"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11</w:t>
            </w:r>
          </w:p>
          <w:p w14:paraId="0C8D7526" w14:textId="2531C66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13</w:t>
            </w:r>
          </w:p>
          <w:p w14:paraId="29D3F318" w14:textId="5F32DA0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16</w:t>
            </w:r>
          </w:p>
          <w:p w14:paraId="4321B3B7" w14:textId="49AA6939"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18</w:t>
            </w:r>
          </w:p>
          <w:p w14:paraId="2750C043"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2</w:t>
            </w:r>
          </w:p>
          <w:p w14:paraId="5FEC9438"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0.26</w:t>
            </w:r>
          </w:p>
          <w:p w14:paraId="7F935047"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0.31</w:t>
            </w:r>
          </w:p>
          <w:p w14:paraId="0F81A8BC"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0.36</w:t>
            </w:r>
          </w:p>
          <w:p w14:paraId="7EF83EB4" w14:textId="493CF9BB" w:rsidR="00DE4D74" w:rsidRPr="00D6087A"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0.44</w:t>
            </w:r>
          </w:p>
        </w:tc>
        <w:tc>
          <w:tcPr>
            <w:tcW w:w="1701" w:type="dxa"/>
          </w:tcPr>
          <w:p w14:paraId="148A8DAF" w14:textId="63277932"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71</w:t>
            </w:r>
          </w:p>
          <w:p w14:paraId="226A23A8" w14:textId="3D945CD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72</w:t>
            </w:r>
          </w:p>
          <w:p w14:paraId="5CE69688" w14:textId="4E90644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73</w:t>
            </w:r>
          </w:p>
          <w:p w14:paraId="1529C995" w14:textId="2DFBC056"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74</w:t>
            </w:r>
          </w:p>
          <w:p w14:paraId="7D2A1283"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75</w:t>
            </w:r>
          </w:p>
          <w:p w14:paraId="52152067"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76</w:t>
            </w:r>
          </w:p>
          <w:p w14:paraId="434546D6"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77</w:t>
            </w:r>
          </w:p>
          <w:p w14:paraId="53BB59A8"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78</w:t>
            </w:r>
          </w:p>
          <w:p w14:paraId="7F271B5D" w14:textId="12824DC2" w:rsidR="00DE4D74" w:rsidRPr="00D6087A"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79</w:t>
            </w:r>
          </w:p>
        </w:tc>
      </w:tr>
    </w:tbl>
    <w:p w14:paraId="4AA05E1C" w14:textId="556B5AAC" w:rsidR="00DE4D74" w:rsidRPr="00D6087A" w:rsidRDefault="00DE4D74" w:rsidP="00DE4D74">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05472A72" w14:textId="77777777" w:rsidR="00DE4D74" w:rsidRDefault="00DE4D74" w:rsidP="00DE4D74">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6" w:name="_Toc483561059"/>
      <w:r>
        <w:t>FUNCTIONAL DIAGRAM</w:t>
      </w:r>
      <w:bookmarkEnd w:id="26"/>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583CAF69" w:rsidR="00764880" w:rsidRDefault="00764880" w:rsidP="00764880">
      <w:pPr>
        <w:pStyle w:val="numericallist"/>
      </w:pPr>
      <w:r>
        <w:t xml:space="preserve">For Variants </w:t>
      </w:r>
      <w:r w:rsidR="003C0AD9">
        <w:t>64 to 70</w:t>
      </w:r>
      <w:r>
        <w:t>, the lid is isolated from the terminals.</w:t>
      </w:r>
    </w:p>
    <w:p w14:paraId="6ACBD968" w14:textId="77777777" w:rsidR="00A04525" w:rsidRDefault="00A04525" w:rsidP="003C0AD9">
      <w:pPr>
        <w:pStyle w:val="Heading2"/>
      </w:pPr>
      <w:bookmarkStart w:id="27" w:name="_Toc483561060"/>
      <w:r>
        <w:lastRenderedPageBreak/>
        <w:t>MATERIALS AND FINISHES</w:t>
      </w:r>
      <w:bookmarkEnd w:id="27"/>
    </w:p>
    <w:p w14:paraId="3E8F6902" w14:textId="016DD188" w:rsidR="00F905B6" w:rsidRDefault="00F905B6" w:rsidP="00F905B6">
      <w:pPr>
        <w:pStyle w:val="Heading3"/>
      </w:pPr>
      <w:bookmarkStart w:id="28" w:name="_Toc483561061"/>
      <w:r>
        <w:t xml:space="preserve">Materials </w:t>
      </w:r>
      <w:r w:rsidRPr="00F905B6">
        <w:t>and Finishes of Packaged Components</w:t>
      </w:r>
      <w:bookmarkEnd w:id="28"/>
    </w:p>
    <w:p w14:paraId="29606404" w14:textId="09814060" w:rsidR="00A04525" w:rsidRDefault="00F905B6" w:rsidP="003C0AD9">
      <w:pPr>
        <w:keepNext/>
      </w:pPr>
      <w:r>
        <w:t>For Variants 01 to 49, 56, 63 to 70, the m</w:t>
      </w:r>
      <w:r w:rsidR="00A04525">
        <w:t>aterials and finishes shall be as follows:</w:t>
      </w:r>
    </w:p>
    <w:p w14:paraId="439F0FAA" w14:textId="03F7A7D8" w:rsidR="00A04525" w:rsidRDefault="00D1277D" w:rsidP="003C0AD9">
      <w:pPr>
        <w:pStyle w:val="alphabeticallist"/>
        <w:keepNext/>
      </w:pPr>
      <w:r>
        <w:t>Case</w:t>
      </w:r>
    </w:p>
    <w:p w14:paraId="6051C200" w14:textId="105E10E4" w:rsidR="00A04525" w:rsidRDefault="00D1277D" w:rsidP="00F70556">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CF1EC3">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15A0B3B7" w14:textId="0BDB3E3E" w:rsidR="00F905B6" w:rsidRDefault="00DD45D0" w:rsidP="00F70556">
      <w:pPr>
        <w:pStyle w:val="alphabeticallist"/>
        <w:numPr>
          <w:ilvl w:val="0"/>
          <w:numId w:val="0"/>
        </w:numPr>
        <w:spacing w:after="120"/>
        <w:ind w:left="1984"/>
      </w:pPr>
      <w:r>
        <w:t>A</w:t>
      </w:r>
      <w:r w:rsidR="00007395">
        <w:t xml:space="preserve">s specified in </w:t>
      </w:r>
      <w:r w:rsidR="00137E29">
        <w:t xml:space="preserve">Para. </w:t>
      </w:r>
      <w:r w:rsidR="00137E29">
        <w:fldChar w:fldCharType="begin"/>
      </w:r>
      <w:r w:rsidR="00137E29">
        <w:instrText xml:space="preserve"> REF _Ref483467508 \r \h </w:instrText>
      </w:r>
      <w:r w:rsidR="00137E29">
        <w:fldChar w:fldCharType="separate"/>
      </w:r>
      <w:r w:rsidR="00137E29">
        <w:t>1.4.2</w:t>
      </w:r>
      <w:r w:rsidR="00137E29">
        <w:fldChar w:fldCharType="end"/>
      </w:r>
      <w:r w:rsidR="00007395">
        <w:t>.</w:t>
      </w:r>
      <w:r w:rsidR="00F905B6" w:rsidRPr="00F905B6">
        <w:t xml:space="preserve"> </w:t>
      </w:r>
    </w:p>
    <w:p w14:paraId="511B43A7" w14:textId="44AE93E2" w:rsidR="00F905B6" w:rsidRDefault="00F905B6" w:rsidP="00F905B6">
      <w:pPr>
        <w:pStyle w:val="Heading3"/>
      </w:pPr>
      <w:bookmarkStart w:id="29" w:name="_Toc443055618"/>
      <w:bookmarkStart w:id="30" w:name="_Toc483561062"/>
      <w:r>
        <w:t xml:space="preserve">Materials and Finishes of </w:t>
      </w:r>
      <w:r w:rsidR="008B4BCE" w:rsidRPr="008B4BCE">
        <w:rPr>
          <w:caps/>
          <w:strike/>
          <w:highlight w:val="yellow"/>
        </w:rPr>
        <w:t>N</w:t>
      </w:r>
      <w:r w:rsidR="008B4BCE" w:rsidRPr="008B4BCE">
        <w:rPr>
          <w:strike/>
          <w:highlight w:val="yellow"/>
        </w:rPr>
        <w:t>aked</w:t>
      </w:r>
      <w:r w:rsidR="008B4BCE">
        <w:rPr>
          <w:caps/>
        </w:rPr>
        <w:t xml:space="preserve"> </w:t>
      </w:r>
      <w:r>
        <w:t>Die Components</w:t>
      </w:r>
      <w:bookmarkEnd w:id="29"/>
      <w:bookmarkEnd w:id="30"/>
    </w:p>
    <w:p w14:paraId="1DFF4525" w14:textId="7618FF2E" w:rsidR="00F905B6" w:rsidRPr="00C2366E" w:rsidRDefault="00F905B6" w:rsidP="00F905B6">
      <w:pPr>
        <w:keepNext/>
        <w:spacing w:after="120"/>
      </w:pPr>
      <w:r>
        <w:t>For Variants 71 to 79, the materials and finishes shall be as follows:</w:t>
      </w:r>
      <w:r w:rsidRPr="00C2366E">
        <w:t xml:space="preserve"> </w:t>
      </w:r>
    </w:p>
    <w:p w14:paraId="650C705C" w14:textId="77777777" w:rsidR="00F905B6" w:rsidRPr="00C2366E" w:rsidRDefault="00F905B6" w:rsidP="00F905B6">
      <w:pPr>
        <w:pStyle w:val="alphabeticallist"/>
      </w:pPr>
      <w:r w:rsidRPr="00C2366E">
        <w:t>Bond pad</w:t>
      </w:r>
    </w:p>
    <w:p w14:paraId="293F640C" w14:textId="77777777" w:rsidR="00F905B6" w:rsidRPr="00C2366E" w:rsidRDefault="00F905B6" w:rsidP="00F70556">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7FEDE60A" w14:textId="77777777" w:rsidR="00F905B6" w:rsidRPr="00C2366E" w:rsidRDefault="00F905B6" w:rsidP="00F905B6">
      <w:pPr>
        <w:pStyle w:val="alphabeticallist"/>
      </w:pPr>
      <w:r w:rsidRPr="00C2366E">
        <w:t>Die backface</w:t>
      </w:r>
    </w:p>
    <w:p w14:paraId="6A0ABDEC" w14:textId="649F0AFC" w:rsidR="00007395" w:rsidRDefault="00F905B6" w:rsidP="00F70556">
      <w:pPr>
        <w:pStyle w:val="alphabeticallist"/>
        <w:numPr>
          <w:ilvl w:val="0"/>
          <w:numId w:val="0"/>
        </w:numPr>
        <w:spacing w:after="120"/>
        <w:ind w:left="1985"/>
      </w:pPr>
      <w:r w:rsidRPr="00C2366E">
        <w:t>The die backface metallisation shall be TiPtAu with a layer of gold of thickness 0.7µm minimum.</w:t>
      </w:r>
    </w:p>
    <w:p w14:paraId="4587A751" w14:textId="7F7A8AE4" w:rsidR="00893FE8" w:rsidRPr="00893FE8" w:rsidRDefault="00893FE8" w:rsidP="00893FE8">
      <w:pPr>
        <w:pStyle w:val="alphabeticallist"/>
        <w:rPr>
          <w:highlight w:val="yellow"/>
        </w:rPr>
      </w:pPr>
      <w:r w:rsidRPr="00893FE8">
        <w:rPr>
          <w:highlight w:val="yellow"/>
        </w:rPr>
        <w:t>Glassivation</w:t>
      </w:r>
    </w:p>
    <w:p w14:paraId="002AA7F8" w14:textId="31862EFF" w:rsidR="00893FE8" w:rsidRDefault="00893FE8" w:rsidP="00893FE8">
      <w:pPr>
        <w:pStyle w:val="alphabeticallist"/>
        <w:numPr>
          <w:ilvl w:val="0"/>
          <w:numId w:val="0"/>
        </w:numPr>
        <w:ind w:left="1985"/>
      </w:pPr>
      <w:r w:rsidRPr="00893FE8">
        <w:rPr>
          <w:highlight w:val="yellow"/>
        </w:rPr>
        <w:t>The glassivation material on the die backface shall be glass of thickness 5µm minimum.</w:t>
      </w:r>
    </w:p>
    <w:p w14:paraId="3B8C6C7E" w14:textId="77777777" w:rsidR="00A04525" w:rsidRDefault="00A04525" w:rsidP="00DB0F8A">
      <w:pPr>
        <w:pStyle w:val="Heading1"/>
      </w:pPr>
      <w:bookmarkStart w:id="31" w:name="_Toc483561063"/>
      <w:r>
        <w:t>REQUIREMENTS</w:t>
      </w:r>
      <w:bookmarkEnd w:id="31"/>
    </w:p>
    <w:p w14:paraId="152AE63B" w14:textId="77777777" w:rsidR="00A04525" w:rsidRDefault="00A04525" w:rsidP="00DB0F8A">
      <w:pPr>
        <w:pStyle w:val="Heading2"/>
      </w:pPr>
      <w:bookmarkStart w:id="32" w:name="_Toc483561064"/>
      <w:r>
        <w:t>GENERAL</w:t>
      </w:r>
      <w:bookmarkEnd w:id="32"/>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3" w:name="_Ref483403002"/>
      <w:bookmarkStart w:id="34" w:name="_Toc483561065"/>
      <w:r>
        <w:t>Deviations from the Generic Specification</w:t>
      </w:r>
      <w:bookmarkEnd w:id="33"/>
      <w:bookmarkEnd w:id="34"/>
    </w:p>
    <w:p w14:paraId="5508EB94" w14:textId="5B0A1946" w:rsidR="0063589A" w:rsidRDefault="0063589A" w:rsidP="0063589A">
      <w:pPr>
        <w:pStyle w:val="Heading4"/>
      </w:pPr>
      <w:bookmarkStart w:id="35" w:name="_Ref483403021"/>
      <w:bookmarkStart w:id="36" w:name="_Toc483561066"/>
      <w:r>
        <w:t>Deviation</w:t>
      </w:r>
      <w:r w:rsidR="003F43D9">
        <w:t>s</w:t>
      </w:r>
      <w:r>
        <w:t xml:space="preserve"> from Qualification and Periodic </w:t>
      </w:r>
      <w:r w:rsidRPr="008B4BCE">
        <w:rPr>
          <w:highlight w:val="yellow"/>
        </w:rPr>
        <w:t>Test</w:t>
      </w:r>
      <w:r w:rsidR="00EE5C41" w:rsidRPr="008B4BCE">
        <w:rPr>
          <w:highlight w:val="yellow"/>
        </w:rPr>
        <w:t>ing – Cha</w:t>
      </w:r>
      <w:r w:rsidRPr="008B4BCE">
        <w:rPr>
          <w:highlight w:val="yellow"/>
        </w:rPr>
        <w:t>rt F4</w:t>
      </w:r>
      <w:bookmarkEnd w:id="35"/>
      <w:bookmarkEnd w:id="36"/>
    </w:p>
    <w:p w14:paraId="3802860A" w14:textId="4A83E51C" w:rsidR="00F905B6" w:rsidRDefault="00F905B6" w:rsidP="00F905B6">
      <w:pPr>
        <w:pStyle w:val="alphabeticallist"/>
      </w:pPr>
      <w:r>
        <w:t xml:space="preserve">Mechanical Shock: </w:t>
      </w:r>
      <w:r w:rsidRPr="00F905B6">
        <w:t>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7" w:name="_Toc483561067"/>
      <w:r>
        <w:t>MARKING</w:t>
      </w:r>
      <w:bookmarkEnd w:id="37"/>
    </w:p>
    <w:p w14:paraId="5BF7A2BE" w14:textId="750CF057" w:rsidR="00A04525" w:rsidRDefault="00A04525" w:rsidP="00A04525">
      <w:r>
        <w:t xml:space="preserve">The marking shall be in accordance with the requirements of ESCC Basic Specification No. </w:t>
      </w:r>
      <w:hyperlink r:id="rId34" w:history="1">
        <w:r w:rsidRPr="008557F1">
          <w:rPr>
            <w:rStyle w:val="Hyperlink"/>
          </w:rPr>
          <w:t>21700</w:t>
        </w:r>
      </w:hyperlink>
      <w:r>
        <w:t xml:space="preserve"> and as follows.</w:t>
      </w:r>
    </w:p>
    <w:p w14:paraId="462B3A20" w14:textId="786C272E" w:rsidR="00A04525" w:rsidRDefault="00A04525" w:rsidP="00A04525">
      <w:r>
        <w:t xml:space="preserve">The information to be marked </w:t>
      </w:r>
      <w:r w:rsidR="008B4BCE" w:rsidRPr="008B4BCE">
        <w:rPr>
          <w:strike/>
          <w:highlight w:val="yellow"/>
        </w:rPr>
        <w:t>on the component</w:t>
      </w:r>
      <w:r w:rsidR="008B4BCE">
        <w:t xml:space="preserve"> </w:t>
      </w:r>
      <w:r>
        <w:t xml:space="preserve">shall be: </w:t>
      </w:r>
    </w:p>
    <w:p w14:paraId="0361B512" w14:textId="2681EA88" w:rsidR="00A04525" w:rsidRDefault="00FE6079" w:rsidP="00DB0F8A">
      <w:pPr>
        <w:pStyle w:val="alphabeticallist"/>
      </w:pPr>
      <w:r>
        <w:t>Terminal</w:t>
      </w:r>
      <w:r w:rsidR="00A04525">
        <w:t xml:space="preserve"> identification</w:t>
      </w:r>
      <w:r w:rsidR="00082B85">
        <w:t xml:space="preserve">, as specified in </w:t>
      </w:r>
      <w:r w:rsidR="00FF6C40">
        <w:t xml:space="preserve">Para. </w:t>
      </w:r>
      <w:r w:rsidR="00FF6C40">
        <w:fldChar w:fldCharType="begin"/>
      </w:r>
      <w:r w:rsidR="00FF6C40">
        <w:instrText xml:space="preserve"> REF _Ref483405663 \r \h </w:instrText>
      </w:r>
      <w:r w:rsidR="00FF6C40">
        <w:fldChar w:fldCharType="separate"/>
      </w:r>
      <w:r w:rsidR="006A421A">
        <w:t>1.7</w:t>
      </w:r>
      <w:r w:rsidR="00FF6C40">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8" w:name="_Toc483561068"/>
      <w:r>
        <w:lastRenderedPageBreak/>
        <w:t>Die Shear</w:t>
      </w:r>
      <w:bookmarkEnd w:id="38"/>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39" w:name="_Toc483561069"/>
      <w:r>
        <w:t>TERMINAL STRENGTH</w:t>
      </w:r>
      <w:bookmarkEnd w:id="39"/>
    </w:p>
    <w:p w14:paraId="1EA7D52B" w14:textId="77777777" w:rsidR="00A04525" w:rsidRDefault="00A04525" w:rsidP="00A04525">
      <w:r>
        <w:t>The test conditions for terminal strength, tested as specified in the ESCC Generic Specification, shall be as follows:</w:t>
      </w:r>
    </w:p>
    <w:p w14:paraId="27A99DED" w14:textId="45EFCF07"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3C0AD9">
        <w:t>64 to 70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BB3DB6E" w:rsidR="0026234E" w:rsidRPr="008B4BCE" w:rsidRDefault="0026234E" w:rsidP="0026234E">
      <w:pPr>
        <w:pStyle w:val="BulletList"/>
        <w:rPr>
          <w:highlight w:val="yellow"/>
        </w:rPr>
      </w:pPr>
      <w:r w:rsidRPr="008B4BCE">
        <w:rPr>
          <w:highlight w:val="yellow"/>
        </w:rPr>
        <w:t>For Variants 02, 07, 09, 14, 16, 21, 23, 28, 30, 35, 37, 42, 44</w:t>
      </w:r>
      <w:r w:rsidR="003C0AD9" w:rsidRPr="008B4BCE">
        <w:rPr>
          <w:highlight w:val="yellow"/>
        </w:rPr>
        <w:t>,</w:t>
      </w:r>
      <w:r w:rsidRPr="008B4BCE">
        <w:rPr>
          <w:highlight w:val="yellow"/>
        </w:rPr>
        <w:t xml:space="preserve"> </w:t>
      </w:r>
      <w:r w:rsidR="003C0AD9" w:rsidRPr="008B4BCE">
        <w:rPr>
          <w:highlight w:val="yellow"/>
        </w:rPr>
        <w:t>49, 56, 63</w:t>
      </w:r>
      <w:r w:rsidR="00EE5C41" w:rsidRPr="008B4BCE">
        <w:rPr>
          <w:highlight w:val="yellow"/>
        </w:rPr>
        <w:t>:</w:t>
      </w:r>
      <w:r w:rsidR="00557F4E" w:rsidRPr="008B4BCE">
        <w:rPr>
          <w:highlight w:val="yellow"/>
        </w:rPr>
        <w:t xml:space="preserve"> </w:t>
      </w:r>
      <w:r w:rsidRPr="008B4BCE">
        <w:rPr>
          <w:highlight w:val="yellow"/>
        </w:rPr>
        <w:t>shall not be performed</w:t>
      </w:r>
      <w:r w:rsidR="00B73787" w:rsidRPr="008B4BCE">
        <w:rPr>
          <w:highlight w:val="yellow"/>
        </w:rPr>
        <w:t>.</w:t>
      </w:r>
    </w:p>
    <w:p w14:paraId="4C54719D" w14:textId="4BBC05A2" w:rsidR="00EE5C41" w:rsidRPr="008B4BCE" w:rsidRDefault="00EE5C41" w:rsidP="00EE5C41">
      <w:pPr>
        <w:pStyle w:val="BulletList"/>
        <w:rPr>
          <w:highlight w:val="yellow"/>
        </w:rPr>
      </w:pPr>
      <w:r w:rsidRPr="008B4BCE">
        <w:rPr>
          <w:highlight w:val="yellow"/>
        </w:rPr>
        <w:t>For Variants 71 to 79: not applicable.</w:t>
      </w:r>
    </w:p>
    <w:p w14:paraId="311C55A1" w14:textId="5F364A15" w:rsidR="00A04525" w:rsidRDefault="00A04525" w:rsidP="00557F4E">
      <w:pPr>
        <w:pStyle w:val="Heading2"/>
        <w:keepNext w:val="0"/>
      </w:pPr>
      <w:bookmarkStart w:id="40" w:name="_Toc483561070"/>
      <w:r>
        <w:t>ELECTRICAL MEASUREMENTS AT ROOM</w:t>
      </w:r>
      <w:r w:rsidR="00C218AD">
        <w:t>,</w:t>
      </w:r>
      <w:r>
        <w:t xml:space="preserve"> </w:t>
      </w:r>
      <w:r w:rsidR="00B17C4A" w:rsidRPr="00B17C4A">
        <w:t>HIGH</w:t>
      </w:r>
      <w:r w:rsidR="00C218AD">
        <w:t xml:space="preserve"> AND LOW</w:t>
      </w:r>
      <w:r>
        <w:t xml:space="preserve"> TEMPERATURES</w:t>
      </w:r>
      <w:bookmarkEnd w:id="40"/>
    </w:p>
    <w:p w14:paraId="58A70291" w14:textId="77777777" w:rsidR="00A04525" w:rsidRDefault="00A04525" w:rsidP="00557F4E">
      <w:pPr>
        <w:pStyle w:val="Heading3"/>
        <w:keepNext w:val="0"/>
      </w:pPr>
      <w:bookmarkStart w:id="41" w:name="_Ref483469531"/>
      <w:bookmarkStart w:id="42" w:name="_Toc483561071"/>
      <w:r>
        <w:t>Room Temperature Electrical Measurements</w:t>
      </w:r>
      <w:bookmarkEnd w:id="41"/>
      <w:bookmarkEnd w:id="42"/>
    </w:p>
    <w:p w14:paraId="1A1A5F74" w14:textId="7A8F82C0" w:rsidR="00A04525" w:rsidRDefault="00A04525" w:rsidP="00557F4E">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557F4E">
            <w:pPr>
              <w:pStyle w:val="Bodyjustified"/>
            </w:pPr>
            <w:r w:rsidRPr="00183D4A">
              <w:t>Characteristics</w:t>
            </w:r>
          </w:p>
        </w:tc>
        <w:tc>
          <w:tcPr>
            <w:tcW w:w="912" w:type="dxa"/>
            <w:vMerge w:val="restart"/>
          </w:tcPr>
          <w:p w14:paraId="431921CE" w14:textId="77777777" w:rsidR="00183D4A" w:rsidRPr="00183D4A" w:rsidRDefault="00183D4A" w:rsidP="00557F4E">
            <w:pPr>
              <w:pStyle w:val="Bodyjustified"/>
            </w:pPr>
            <w:r w:rsidRPr="00183D4A">
              <w:t>Symbols</w:t>
            </w:r>
          </w:p>
        </w:tc>
        <w:tc>
          <w:tcPr>
            <w:tcW w:w="1356" w:type="dxa"/>
            <w:vMerge w:val="restart"/>
          </w:tcPr>
          <w:p w14:paraId="3632B201" w14:textId="77777777" w:rsidR="00183D4A" w:rsidRPr="00183D4A" w:rsidRDefault="00183D4A" w:rsidP="00557F4E">
            <w:pPr>
              <w:pStyle w:val="Bodyjustified"/>
            </w:pPr>
            <w:r w:rsidRPr="00183D4A">
              <w:t>MIL-STD-750</w:t>
            </w:r>
          </w:p>
          <w:p w14:paraId="51E3B152" w14:textId="77777777" w:rsidR="00183D4A" w:rsidRPr="00183D4A" w:rsidRDefault="00183D4A" w:rsidP="00557F4E">
            <w:pPr>
              <w:pStyle w:val="Bodyjustified"/>
            </w:pPr>
            <w:r w:rsidRPr="00183D4A">
              <w:t>Test Method</w:t>
            </w:r>
          </w:p>
        </w:tc>
        <w:tc>
          <w:tcPr>
            <w:tcW w:w="1559" w:type="dxa"/>
            <w:vMerge w:val="restart"/>
          </w:tcPr>
          <w:p w14:paraId="27167247" w14:textId="77777777" w:rsidR="00183D4A" w:rsidRPr="00183D4A" w:rsidRDefault="00183D4A" w:rsidP="00557F4E">
            <w:pPr>
              <w:pStyle w:val="Bodyjustified"/>
            </w:pPr>
            <w:r w:rsidRPr="00183D4A">
              <w:t>Test Conditions</w:t>
            </w:r>
          </w:p>
        </w:tc>
        <w:tc>
          <w:tcPr>
            <w:tcW w:w="1448" w:type="dxa"/>
            <w:gridSpan w:val="2"/>
          </w:tcPr>
          <w:p w14:paraId="232ADF51" w14:textId="77777777" w:rsidR="00183D4A" w:rsidRPr="00183D4A" w:rsidRDefault="00183D4A" w:rsidP="00557F4E">
            <w:pPr>
              <w:pStyle w:val="Bodyjustified"/>
            </w:pPr>
            <w:r w:rsidRPr="00183D4A">
              <w:t>Limits</w:t>
            </w:r>
          </w:p>
        </w:tc>
        <w:tc>
          <w:tcPr>
            <w:tcW w:w="628" w:type="dxa"/>
            <w:vMerge w:val="restart"/>
          </w:tcPr>
          <w:p w14:paraId="3EC5F1E1" w14:textId="77777777" w:rsidR="00183D4A" w:rsidRPr="00183D4A" w:rsidRDefault="00183D4A" w:rsidP="00557F4E">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557F4E">
            <w:pPr>
              <w:pStyle w:val="Bodyjustified"/>
              <w:rPr>
                <w:sz w:val="24"/>
                <w:szCs w:val="24"/>
                <w:lang w:val="en-US"/>
              </w:rPr>
            </w:pPr>
          </w:p>
        </w:tc>
        <w:tc>
          <w:tcPr>
            <w:tcW w:w="912" w:type="dxa"/>
            <w:vMerge/>
          </w:tcPr>
          <w:p w14:paraId="2F103600" w14:textId="77777777" w:rsidR="00183D4A" w:rsidRPr="00183D4A" w:rsidRDefault="00183D4A" w:rsidP="00557F4E">
            <w:pPr>
              <w:pStyle w:val="Bodyjustified"/>
              <w:rPr>
                <w:sz w:val="24"/>
                <w:szCs w:val="24"/>
                <w:lang w:val="en-US"/>
              </w:rPr>
            </w:pPr>
          </w:p>
        </w:tc>
        <w:tc>
          <w:tcPr>
            <w:tcW w:w="1356" w:type="dxa"/>
            <w:vMerge/>
          </w:tcPr>
          <w:p w14:paraId="1BF45B5E" w14:textId="77777777" w:rsidR="00183D4A" w:rsidRPr="00183D4A" w:rsidRDefault="00183D4A" w:rsidP="00557F4E">
            <w:pPr>
              <w:pStyle w:val="Bodyjustified"/>
              <w:rPr>
                <w:sz w:val="24"/>
                <w:szCs w:val="24"/>
                <w:lang w:val="en-US"/>
              </w:rPr>
            </w:pPr>
          </w:p>
        </w:tc>
        <w:tc>
          <w:tcPr>
            <w:tcW w:w="1559" w:type="dxa"/>
            <w:vMerge/>
          </w:tcPr>
          <w:p w14:paraId="0861F5ED" w14:textId="77777777" w:rsidR="00183D4A" w:rsidRPr="00183D4A" w:rsidRDefault="00183D4A" w:rsidP="00557F4E">
            <w:pPr>
              <w:pStyle w:val="Bodyjustified"/>
              <w:rPr>
                <w:sz w:val="24"/>
                <w:szCs w:val="24"/>
                <w:lang w:val="en-US"/>
              </w:rPr>
            </w:pPr>
          </w:p>
        </w:tc>
        <w:tc>
          <w:tcPr>
            <w:tcW w:w="709" w:type="dxa"/>
          </w:tcPr>
          <w:p w14:paraId="3124313B" w14:textId="77777777" w:rsidR="00183D4A" w:rsidRPr="00183D4A" w:rsidRDefault="00183D4A" w:rsidP="00557F4E">
            <w:pPr>
              <w:pStyle w:val="Bodyjustified"/>
            </w:pPr>
            <w:r w:rsidRPr="00183D4A">
              <w:t>Min</w:t>
            </w:r>
          </w:p>
        </w:tc>
        <w:tc>
          <w:tcPr>
            <w:tcW w:w="739" w:type="dxa"/>
          </w:tcPr>
          <w:p w14:paraId="54817DBF" w14:textId="77777777" w:rsidR="00183D4A" w:rsidRPr="00183D4A" w:rsidRDefault="00183D4A" w:rsidP="00557F4E">
            <w:pPr>
              <w:pStyle w:val="Bodyjustified"/>
            </w:pPr>
            <w:r w:rsidRPr="00183D4A">
              <w:t>Max</w:t>
            </w:r>
          </w:p>
        </w:tc>
        <w:tc>
          <w:tcPr>
            <w:tcW w:w="628" w:type="dxa"/>
            <w:vMerge/>
          </w:tcPr>
          <w:p w14:paraId="06C1F603" w14:textId="77777777" w:rsidR="00183D4A" w:rsidRPr="00183D4A" w:rsidRDefault="00183D4A" w:rsidP="00557F4E">
            <w:pPr>
              <w:pStyle w:val="Bodyjustified"/>
              <w:rPr>
                <w:sz w:val="24"/>
                <w:szCs w:val="24"/>
                <w:lang w:val="en-US"/>
              </w:rPr>
            </w:pPr>
          </w:p>
        </w:tc>
      </w:tr>
      <w:tr w:rsidR="00E30EBB" w:rsidRPr="00183D4A" w14:paraId="61C51881" w14:textId="77777777" w:rsidTr="00B74D56">
        <w:trPr>
          <w:trHeight w:val="317"/>
        </w:trPr>
        <w:tc>
          <w:tcPr>
            <w:tcW w:w="2921" w:type="dxa"/>
            <w:vAlign w:val="center"/>
          </w:tcPr>
          <w:p w14:paraId="6BF7318C" w14:textId="04D76D03" w:rsidR="00E30EBB" w:rsidRPr="00E30EBB" w:rsidRDefault="00E30EBB" w:rsidP="00E30EBB">
            <w:pPr>
              <w:pStyle w:val="Bodyjustified"/>
              <w:jc w:val="left"/>
            </w:pPr>
            <w:r w:rsidRPr="00E30EBB">
              <w:t>Reverse Current 1 (Note 1)</w:t>
            </w:r>
          </w:p>
        </w:tc>
        <w:tc>
          <w:tcPr>
            <w:tcW w:w="912" w:type="dxa"/>
            <w:vAlign w:val="center"/>
          </w:tcPr>
          <w:p w14:paraId="0534AC44" w14:textId="3FB43E0B" w:rsidR="00E30EBB" w:rsidRPr="00183D4A" w:rsidRDefault="00E30EBB" w:rsidP="00E30EBB">
            <w:pPr>
              <w:pStyle w:val="Bodyjustified"/>
            </w:pPr>
            <w:r w:rsidRPr="007336EE">
              <w:t>I</w:t>
            </w:r>
            <w:r w:rsidRPr="007336EE">
              <w:rPr>
                <w:vertAlign w:val="subscript"/>
              </w:rPr>
              <w:t>R1</w:t>
            </w:r>
          </w:p>
        </w:tc>
        <w:tc>
          <w:tcPr>
            <w:tcW w:w="1356" w:type="dxa"/>
            <w:vAlign w:val="center"/>
          </w:tcPr>
          <w:p w14:paraId="50C16F77" w14:textId="0E13AB2F" w:rsidR="00E30EBB" w:rsidRPr="00183D4A" w:rsidRDefault="00E1461D" w:rsidP="00E30EBB">
            <w:pPr>
              <w:pStyle w:val="Bodyjustified"/>
            </w:pPr>
            <w:hyperlink r:id="rId35" w:history="1">
              <w:r w:rsidR="00E30EBB" w:rsidRPr="008557F1">
                <w:rPr>
                  <w:rStyle w:val="Hyperlink"/>
                </w:rPr>
                <w:t>4016</w:t>
              </w:r>
            </w:hyperlink>
          </w:p>
        </w:tc>
        <w:tc>
          <w:tcPr>
            <w:tcW w:w="1559" w:type="dxa"/>
            <w:vAlign w:val="center"/>
          </w:tcPr>
          <w:p w14:paraId="27DDFC01" w14:textId="73CC52F2" w:rsidR="00E30EBB" w:rsidRPr="00264C5E" w:rsidRDefault="00E30EBB" w:rsidP="00E30EBB">
            <w:pPr>
              <w:pStyle w:val="Bodyjustified"/>
              <w:jc w:val="left"/>
              <w:rPr>
                <w:vertAlign w:val="subscript"/>
              </w:rPr>
            </w:pPr>
            <w:r w:rsidRPr="007336EE">
              <w:t>V</w:t>
            </w:r>
            <w:r w:rsidRPr="0022374D">
              <w:rPr>
                <w:vertAlign w:val="subscript"/>
              </w:rPr>
              <w:t>R</w:t>
            </w:r>
            <w:r w:rsidRPr="007336EE">
              <w:t xml:space="preserve"> =</w:t>
            </w:r>
            <w:r>
              <w:t xml:space="preserve"> -200V</w:t>
            </w:r>
          </w:p>
        </w:tc>
        <w:tc>
          <w:tcPr>
            <w:tcW w:w="709" w:type="dxa"/>
            <w:vAlign w:val="center"/>
          </w:tcPr>
          <w:p w14:paraId="0A1968B1" w14:textId="1F600F90" w:rsidR="00E30EBB" w:rsidRPr="00183D4A" w:rsidRDefault="00E30EBB" w:rsidP="00E30EBB">
            <w:pPr>
              <w:pStyle w:val="Bodyjustified"/>
            </w:pPr>
            <w:r w:rsidRPr="007336EE">
              <w:t>-</w:t>
            </w:r>
          </w:p>
        </w:tc>
        <w:tc>
          <w:tcPr>
            <w:tcW w:w="739" w:type="dxa"/>
            <w:vAlign w:val="center"/>
          </w:tcPr>
          <w:p w14:paraId="0BD1F5DE" w14:textId="4341D9F5" w:rsidR="00E30EBB" w:rsidRPr="00183D4A" w:rsidRDefault="00E30EBB" w:rsidP="00E30EBB">
            <w:pPr>
              <w:pStyle w:val="Bodyjustified"/>
            </w:pPr>
            <w:r w:rsidRPr="007336EE">
              <w:t>10</w:t>
            </w:r>
          </w:p>
        </w:tc>
        <w:tc>
          <w:tcPr>
            <w:tcW w:w="628" w:type="dxa"/>
            <w:vAlign w:val="center"/>
          </w:tcPr>
          <w:p w14:paraId="10D1F588" w14:textId="50537341" w:rsidR="00E30EBB" w:rsidRPr="00183D4A" w:rsidRDefault="00E30EBB" w:rsidP="00E30EBB">
            <w:pPr>
              <w:pStyle w:val="Bodyjustified"/>
            </w:pPr>
            <w:r>
              <w:rPr>
                <w:rFonts w:cs="Arial"/>
              </w:rPr>
              <w:t>µ</w:t>
            </w:r>
            <w:r w:rsidRPr="007336EE">
              <w:t>A</w:t>
            </w:r>
          </w:p>
        </w:tc>
      </w:tr>
      <w:tr w:rsidR="00E30EBB" w:rsidRPr="00183D4A" w14:paraId="0A726803" w14:textId="77777777" w:rsidTr="00B74D56">
        <w:trPr>
          <w:trHeight w:val="317"/>
        </w:trPr>
        <w:tc>
          <w:tcPr>
            <w:tcW w:w="2921" w:type="dxa"/>
            <w:tcBorders>
              <w:bottom w:val="single" w:sz="4" w:space="0" w:color="auto"/>
            </w:tcBorders>
            <w:vAlign w:val="center"/>
          </w:tcPr>
          <w:p w14:paraId="6149EC3F" w14:textId="0CA400F0" w:rsidR="00E30EBB" w:rsidRPr="00E30EBB" w:rsidRDefault="00E30EBB" w:rsidP="00E30EBB">
            <w:pPr>
              <w:pStyle w:val="Bodyjustified"/>
              <w:jc w:val="left"/>
            </w:pPr>
            <w:r w:rsidRPr="00E30EBB">
              <w:t>Reverse Current 2 (Note 1)</w:t>
            </w:r>
          </w:p>
        </w:tc>
        <w:tc>
          <w:tcPr>
            <w:tcW w:w="912" w:type="dxa"/>
            <w:tcBorders>
              <w:bottom w:val="single" w:sz="4" w:space="0" w:color="auto"/>
            </w:tcBorders>
            <w:vAlign w:val="center"/>
          </w:tcPr>
          <w:p w14:paraId="6BF90F7D" w14:textId="4178F7F0" w:rsidR="00E30EBB" w:rsidRPr="00183D4A" w:rsidRDefault="00E30EBB" w:rsidP="00E30EBB">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172229B8" w:rsidR="00E30EBB" w:rsidRPr="00183D4A" w:rsidRDefault="00E1461D" w:rsidP="00E30EBB">
            <w:pPr>
              <w:pStyle w:val="Bodyjustified"/>
            </w:pPr>
            <w:hyperlink r:id="rId36" w:history="1">
              <w:r w:rsidR="00E30EBB" w:rsidRPr="008557F1">
                <w:rPr>
                  <w:rStyle w:val="Hyperlink"/>
                </w:rPr>
                <w:t>4016</w:t>
              </w:r>
            </w:hyperlink>
          </w:p>
        </w:tc>
        <w:tc>
          <w:tcPr>
            <w:tcW w:w="1559" w:type="dxa"/>
            <w:tcBorders>
              <w:bottom w:val="single" w:sz="4" w:space="0" w:color="auto"/>
            </w:tcBorders>
            <w:vAlign w:val="center"/>
          </w:tcPr>
          <w:p w14:paraId="447D34D4" w14:textId="06A0D24A" w:rsidR="00E30EBB" w:rsidRPr="00183D4A" w:rsidRDefault="00E30EBB" w:rsidP="00E30EBB">
            <w:pPr>
              <w:pStyle w:val="Bodyjustified"/>
              <w:jc w:val="left"/>
            </w:pPr>
            <w:r w:rsidRPr="007336EE">
              <w:t>V</w:t>
            </w:r>
            <w:r w:rsidRPr="0022374D">
              <w:rPr>
                <w:vertAlign w:val="subscript"/>
              </w:rPr>
              <w:t>R</w:t>
            </w:r>
            <w:r w:rsidRPr="007336EE">
              <w:t xml:space="preserve"> =</w:t>
            </w:r>
            <w:r>
              <w:t xml:space="preserve"> -100</w:t>
            </w:r>
            <w:r w:rsidRPr="00EB00AB">
              <w:t>V</w:t>
            </w:r>
          </w:p>
        </w:tc>
        <w:tc>
          <w:tcPr>
            <w:tcW w:w="709" w:type="dxa"/>
            <w:tcBorders>
              <w:bottom w:val="single" w:sz="4" w:space="0" w:color="auto"/>
            </w:tcBorders>
            <w:vAlign w:val="center"/>
          </w:tcPr>
          <w:p w14:paraId="12607A9E" w14:textId="672250EE" w:rsidR="00E30EBB" w:rsidRPr="00183D4A" w:rsidRDefault="00E30EBB" w:rsidP="00E30EBB">
            <w:pPr>
              <w:pStyle w:val="Bodyjustified"/>
            </w:pPr>
            <w:r w:rsidRPr="007336EE">
              <w:t>-</w:t>
            </w:r>
          </w:p>
        </w:tc>
        <w:tc>
          <w:tcPr>
            <w:tcW w:w="739" w:type="dxa"/>
            <w:tcBorders>
              <w:bottom w:val="single" w:sz="4" w:space="0" w:color="auto"/>
            </w:tcBorders>
            <w:vAlign w:val="center"/>
          </w:tcPr>
          <w:p w14:paraId="1A4CC276" w14:textId="111D572B" w:rsidR="00E30EBB" w:rsidRPr="00183D4A" w:rsidRDefault="00E30EBB" w:rsidP="00E30EBB">
            <w:pPr>
              <w:pStyle w:val="Bodyjustified"/>
            </w:pPr>
            <w:r w:rsidRPr="007336EE">
              <w:t>50</w:t>
            </w:r>
            <w:r>
              <w:t>0</w:t>
            </w:r>
          </w:p>
        </w:tc>
        <w:tc>
          <w:tcPr>
            <w:tcW w:w="628" w:type="dxa"/>
            <w:tcBorders>
              <w:bottom w:val="single" w:sz="4" w:space="0" w:color="auto"/>
            </w:tcBorders>
            <w:vAlign w:val="center"/>
          </w:tcPr>
          <w:p w14:paraId="0DCCF227" w14:textId="328CCEE4" w:rsidR="00E30EBB" w:rsidRPr="00183D4A" w:rsidRDefault="00E30EBB" w:rsidP="00E30EBB">
            <w:pPr>
              <w:pStyle w:val="Bodyjustified"/>
            </w:pPr>
            <w:r w:rsidRPr="007336EE">
              <w:t>nA</w:t>
            </w:r>
          </w:p>
        </w:tc>
      </w:tr>
      <w:tr w:rsidR="00E30EBB" w:rsidRPr="00183D4A" w14:paraId="229E79DD" w14:textId="77777777" w:rsidTr="00B74D56">
        <w:trPr>
          <w:trHeight w:val="317"/>
        </w:trPr>
        <w:tc>
          <w:tcPr>
            <w:tcW w:w="2921" w:type="dxa"/>
            <w:tcBorders>
              <w:bottom w:val="single" w:sz="4" w:space="0" w:color="auto"/>
            </w:tcBorders>
            <w:vAlign w:val="center"/>
          </w:tcPr>
          <w:p w14:paraId="620CE426" w14:textId="3943A5DB" w:rsidR="00E30EBB" w:rsidRPr="00E30EBB" w:rsidRDefault="00E30EBB" w:rsidP="00E30EBB">
            <w:pPr>
              <w:pStyle w:val="Bodyjustified"/>
              <w:jc w:val="left"/>
            </w:pPr>
            <w:r w:rsidRPr="00E30EBB">
              <w:t>Forward Voltage (Note 1)</w:t>
            </w:r>
          </w:p>
        </w:tc>
        <w:tc>
          <w:tcPr>
            <w:tcW w:w="912" w:type="dxa"/>
            <w:tcBorders>
              <w:bottom w:val="nil"/>
            </w:tcBorders>
            <w:vAlign w:val="center"/>
          </w:tcPr>
          <w:p w14:paraId="23997453" w14:textId="4988658C" w:rsidR="00E30EBB" w:rsidRPr="00183D4A" w:rsidRDefault="00E30EBB" w:rsidP="00E30EBB">
            <w:pPr>
              <w:pStyle w:val="Bodyjustified"/>
            </w:pPr>
            <w:r w:rsidRPr="007336EE">
              <w:t>V</w:t>
            </w:r>
            <w:r w:rsidRPr="007336EE">
              <w:rPr>
                <w:vertAlign w:val="subscript"/>
              </w:rPr>
              <w:t>F</w:t>
            </w:r>
          </w:p>
        </w:tc>
        <w:tc>
          <w:tcPr>
            <w:tcW w:w="1356" w:type="dxa"/>
            <w:tcBorders>
              <w:bottom w:val="nil"/>
            </w:tcBorders>
            <w:vAlign w:val="center"/>
          </w:tcPr>
          <w:p w14:paraId="51106AEB" w14:textId="41A658D2" w:rsidR="00E30EBB" w:rsidRPr="00183D4A" w:rsidRDefault="00E1461D" w:rsidP="00E30EBB">
            <w:pPr>
              <w:pStyle w:val="Bodyjustified"/>
            </w:pPr>
            <w:hyperlink r:id="rId37" w:history="1">
              <w:r w:rsidR="00E30EBB" w:rsidRPr="008557F1">
                <w:rPr>
                  <w:rStyle w:val="Hyperlink"/>
                </w:rPr>
                <w:t>4011</w:t>
              </w:r>
            </w:hyperlink>
          </w:p>
        </w:tc>
        <w:tc>
          <w:tcPr>
            <w:tcW w:w="1559" w:type="dxa"/>
            <w:tcBorders>
              <w:bottom w:val="single" w:sz="4" w:space="0" w:color="auto"/>
            </w:tcBorders>
            <w:vAlign w:val="center"/>
          </w:tcPr>
          <w:p w14:paraId="7DE2A03F" w14:textId="245514A1" w:rsidR="00E30EBB" w:rsidRPr="00183D4A" w:rsidRDefault="00E30EBB" w:rsidP="00E30EBB">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E30EBB" w:rsidRPr="00183D4A" w:rsidRDefault="00E30EBB" w:rsidP="00E30EBB">
            <w:pPr>
              <w:pStyle w:val="Bodyjustified"/>
            </w:pPr>
            <w:r>
              <w:t>-</w:t>
            </w:r>
          </w:p>
        </w:tc>
        <w:tc>
          <w:tcPr>
            <w:tcW w:w="739" w:type="dxa"/>
            <w:tcBorders>
              <w:bottom w:val="nil"/>
            </w:tcBorders>
            <w:vAlign w:val="center"/>
          </w:tcPr>
          <w:p w14:paraId="4A8EF93F" w14:textId="4951A191" w:rsidR="00E30EBB" w:rsidRPr="00183D4A" w:rsidRDefault="00E30EBB" w:rsidP="00E30EBB">
            <w:pPr>
              <w:pStyle w:val="Bodyjustified"/>
            </w:pPr>
            <w:r>
              <w:t>1.1</w:t>
            </w:r>
          </w:p>
        </w:tc>
        <w:tc>
          <w:tcPr>
            <w:tcW w:w="628" w:type="dxa"/>
            <w:tcBorders>
              <w:bottom w:val="nil"/>
            </w:tcBorders>
            <w:vAlign w:val="center"/>
          </w:tcPr>
          <w:p w14:paraId="69FCCF02" w14:textId="783F7152" w:rsidR="00E30EBB" w:rsidRPr="00183D4A" w:rsidRDefault="00E30EBB" w:rsidP="00E30EBB">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44AF3EF8" w:rsidR="00B74D56" w:rsidRPr="00183D4A" w:rsidRDefault="00B74D56" w:rsidP="00E30EBB">
            <w:pPr>
              <w:pStyle w:val="Bodyjustified"/>
              <w:jc w:val="left"/>
            </w:pPr>
            <w:r w:rsidRPr="007336EE">
              <w:t>Thermal Resistance</w:t>
            </w:r>
            <w:r>
              <w:t>, Junction</w:t>
            </w:r>
            <w:r>
              <w:noBreakHyphen/>
              <w:t>to-Case</w:t>
            </w:r>
            <w:r w:rsidR="00070CF3">
              <w:t xml:space="preserve"> (Note </w:t>
            </w:r>
            <w:r w:rsidR="00E30EBB">
              <w:t>2</w:t>
            </w:r>
            <w:r w:rsidR="00070CF3">
              <w:t>)</w:t>
            </w:r>
          </w:p>
        </w:tc>
        <w:tc>
          <w:tcPr>
            <w:tcW w:w="912" w:type="dxa"/>
            <w:vMerge w:val="restart"/>
          </w:tcPr>
          <w:p w14:paraId="3D043399" w14:textId="0F815497" w:rsidR="00B74D56" w:rsidRPr="00183D4A" w:rsidRDefault="00B74D56" w:rsidP="00557F4E">
            <w:pPr>
              <w:pStyle w:val="Bodyjustified"/>
            </w:pPr>
            <w:r w:rsidRPr="007336EE">
              <w:t>R</w:t>
            </w:r>
            <w:r w:rsidRPr="00DF3D75">
              <w:rPr>
                <w:vertAlign w:val="subscript"/>
              </w:rPr>
              <w:t>th(j-c)</w:t>
            </w:r>
          </w:p>
        </w:tc>
        <w:tc>
          <w:tcPr>
            <w:tcW w:w="1356" w:type="dxa"/>
            <w:vMerge w:val="restart"/>
          </w:tcPr>
          <w:p w14:paraId="653C4AD3" w14:textId="04660569" w:rsidR="00B74D56" w:rsidRPr="00183D4A" w:rsidRDefault="00E1461D" w:rsidP="00557F4E">
            <w:pPr>
              <w:pStyle w:val="Bodyjustified"/>
            </w:pPr>
            <w:hyperlink r:id="rId38" w:history="1">
              <w:r w:rsidR="00B74D56" w:rsidRPr="008557F1">
                <w:rPr>
                  <w:rStyle w:val="Hyperlink"/>
                </w:rPr>
                <w:t>3101</w:t>
              </w:r>
            </w:hyperlink>
          </w:p>
        </w:tc>
        <w:tc>
          <w:tcPr>
            <w:tcW w:w="1559" w:type="dxa"/>
            <w:tcBorders>
              <w:bottom w:val="nil"/>
            </w:tcBorders>
          </w:tcPr>
          <w:p w14:paraId="550F5D1D" w14:textId="7690857F" w:rsidR="00B74D56" w:rsidRPr="00183D4A" w:rsidRDefault="00B74D56" w:rsidP="00E30EBB">
            <w:pPr>
              <w:pStyle w:val="Bodyjustified"/>
              <w:jc w:val="left"/>
            </w:pPr>
            <w:r w:rsidRPr="007336EE">
              <w:t xml:space="preserve">Note </w:t>
            </w:r>
            <w:r w:rsidR="00E30EBB">
              <w:t>3</w:t>
            </w:r>
          </w:p>
        </w:tc>
        <w:tc>
          <w:tcPr>
            <w:tcW w:w="709" w:type="dxa"/>
            <w:vMerge w:val="restart"/>
          </w:tcPr>
          <w:p w14:paraId="6DC1821C" w14:textId="0BA7A529" w:rsidR="00B74D56" w:rsidRPr="00183D4A" w:rsidRDefault="00B74D56" w:rsidP="00557F4E">
            <w:pPr>
              <w:pStyle w:val="Bodyjustified"/>
            </w:pPr>
            <w:r>
              <w:t>-</w:t>
            </w:r>
          </w:p>
        </w:tc>
        <w:tc>
          <w:tcPr>
            <w:tcW w:w="739" w:type="dxa"/>
            <w:vMerge w:val="restart"/>
          </w:tcPr>
          <w:p w14:paraId="025419FB" w14:textId="3B11F64D" w:rsidR="00B74D56" w:rsidRPr="00183D4A" w:rsidRDefault="00B74D56" w:rsidP="00E30EBB">
            <w:pPr>
              <w:pStyle w:val="Bodyjustified"/>
            </w:pPr>
            <w:r>
              <w:t xml:space="preserve">Note </w:t>
            </w:r>
            <w:r w:rsidR="00E30EBB">
              <w:t>4</w:t>
            </w:r>
          </w:p>
        </w:tc>
        <w:tc>
          <w:tcPr>
            <w:tcW w:w="628" w:type="dxa"/>
            <w:vMerge w:val="restart"/>
          </w:tcPr>
          <w:p w14:paraId="6F756728" w14:textId="3A5D8DF2" w:rsidR="00B74D56" w:rsidRPr="00183D4A" w:rsidRDefault="00B74D56" w:rsidP="00557F4E">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4E3C07CC" w:rsidR="00B74D56" w:rsidRPr="007336EE" w:rsidRDefault="00B74D56" w:rsidP="00557F4E">
            <w:pPr>
              <w:pStyle w:val="Bodyjustified"/>
              <w:jc w:val="right"/>
            </w:pPr>
            <w:r w:rsidRPr="003668F4">
              <w:t>Variants 01 to 06, 08 to 13, 15</w:t>
            </w:r>
            <w:r>
              <w:t> </w:t>
            </w:r>
            <w:r w:rsidRPr="003668F4">
              <w:t>to 20,</w:t>
            </w:r>
            <w:r>
              <w:t xml:space="preserve"> 64 to 70:</w:t>
            </w:r>
          </w:p>
        </w:tc>
        <w:tc>
          <w:tcPr>
            <w:tcW w:w="912" w:type="dxa"/>
            <w:vMerge/>
          </w:tcPr>
          <w:p w14:paraId="474CE24C" w14:textId="77777777" w:rsidR="00B74D56" w:rsidRPr="007336EE" w:rsidRDefault="00B74D56" w:rsidP="00557F4E">
            <w:pPr>
              <w:pStyle w:val="Bodyjustified"/>
            </w:pPr>
          </w:p>
        </w:tc>
        <w:tc>
          <w:tcPr>
            <w:tcW w:w="1356" w:type="dxa"/>
            <w:vMerge/>
          </w:tcPr>
          <w:p w14:paraId="6B925E0A" w14:textId="77777777" w:rsidR="00B74D56" w:rsidRPr="007336EE" w:rsidRDefault="00B74D56" w:rsidP="00557F4E">
            <w:pPr>
              <w:pStyle w:val="Bodyjustified"/>
            </w:pPr>
          </w:p>
        </w:tc>
        <w:tc>
          <w:tcPr>
            <w:tcW w:w="1559" w:type="dxa"/>
            <w:tcBorders>
              <w:top w:val="nil"/>
              <w:bottom w:val="nil"/>
            </w:tcBorders>
          </w:tcPr>
          <w:p w14:paraId="739AE418" w14:textId="77777777" w:rsidR="00B74D56" w:rsidRDefault="00B74D56" w:rsidP="00557F4E">
            <w:pPr>
              <w:pStyle w:val="Bodyjustified"/>
              <w:jc w:val="left"/>
            </w:pPr>
          </w:p>
          <w:p w14:paraId="692E9D11" w14:textId="492A6162" w:rsidR="00B74D56" w:rsidRPr="007336EE" w:rsidRDefault="00B74D56" w:rsidP="00557F4E">
            <w:pPr>
              <w:pStyle w:val="Bodyjustified"/>
              <w:jc w:val="left"/>
            </w:pPr>
            <w:r>
              <w:t>P = 0.25W</w:t>
            </w:r>
          </w:p>
        </w:tc>
        <w:tc>
          <w:tcPr>
            <w:tcW w:w="709" w:type="dxa"/>
            <w:vMerge/>
          </w:tcPr>
          <w:p w14:paraId="4C9AEDBD" w14:textId="77777777" w:rsidR="00B74D56" w:rsidRDefault="00B74D56" w:rsidP="00557F4E">
            <w:pPr>
              <w:pStyle w:val="Bodyjustified"/>
            </w:pPr>
          </w:p>
        </w:tc>
        <w:tc>
          <w:tcPr>
            <w:tcW w:w="739" w:type="dxa"/>
            <w:vMerge/>
          </w:tcPr>
          <w:p w14:paraId="3C4C838C" w14:textId="1DB1E495" w:rsidR="00B74D56" w:rsidRDefault="00B74D56" w:rsidP="00557F4E">
            <w:pPr>
              <w:pStyle w:val="Bodyjustified"/>
            </w:pPr>
          </w:p>
        </w:tc>
        <w:tc>
          <w:tcPr>
            <w:tcW w:w="628" w:type="dxa"/>
            <w:vMerge/>
          </w:tcPr>
          <w:p w14:paraId="5E5F5AB0" w14:textId="77777777" w:rsidR="00B74D56" w:rsidRDefault="00B74D56" w:rsidP="00557F4E">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334E6679" w:rsidR="00B74D56" w:rsidRPr="007336EE" w:rsidRDefault="00B74D56" w:rsidP="00070CF3">
            <w:pPr>
              <w:pStyle w:val="Bodyjustified"/>
              <w:jc w:val="right"/>
            </w:pPr>
            <w:r w:rsidRPr="003668F4">
              <w:t xml:space="preserve">Variants </w:t>
            </w:r>
            <w:r w:rsidRPr="00DE091E">
              <w:t>07, 14, 21</w:t>
            </w:r>
            <w:r>
              <w:t xml:space="preserve"> to 27,</w:t>
            </w:r>
            <w:r w:rsidRPr="00DE091E">
              <w:t xml:space="preserve"> 2</w:t>
            </w:r>
            <w:r>
              <w:t>9 </w:t>
            </w:r>
            <w:r w:rsidRPr="003668F4">
              <w:t>to</w:t>
            </w:r>
            <w:r>
              <w:t> </w:t>
            </w:r>
            <w:r w:rsidRPr="003668F4">
              <w:t>34, 36 to 41</w:t>
            </w:r>
            <w:r>
              <w:t xml:space="preserve">, </w:t>
            </w:r>
            <w:r w:rsidRPr="003668F4">
              <w:t>43 to 48</w:t>
            </w:r>
            <w:r w:rsidR="00DF0B58">
              <w:t>, 71</w:t>
            </w:r>
            <w:r w:rsidR="00070CF3">
              <w:t> </w:t>
            </w:r>
            <w:r w:rsidR="00DF0B58">
              <w:t>to 73</w:t>
            </w:r>
            <w:r>
              <w:t>:</w:t>
            </w:r>
          </w:p>
        </w:tc>
        <w:tc>
          <w:tcPr>
            <w:tcW w:w="912" w:type="dxa"/>
            <w:vMerge/>
          </w:tcPr>
          <w:p w14:paraId="760C1011" w14:textId="77777777" w:rsidR="00B74D56" w:rsidRPr="007336EE" w:rsidRDefault="00B74D56" w:rsidP="00557F4E">
            <w:pPr>
              <w:pStyle w:val="Bodyjustified"/>
            </w:pPr>
          </w:p>
        </w:tc>
        <w:tc>
          <w:tcPr>
            <w:tcW w:w="1356" w:type="dxa"/>
            <w:vMerge/>
          </w:tcPr>
          <w:p w14:paraId="47D14826" w14:textId="77777777" w:rsidR="00B74D56" w:rsidRPr="007336EE" w:rsidRDefault="00B74D56" w:rsidP="00557F4E">
            <w:pPr>
              <w:pStyle w:val="Bodyjustified"/>
            </w:pPr>
          </w:p>
        </w:tc>
        <w:tc>
          <w:tcPr>
            <w:tcW w:w="1559" w:type="dxa"/>
            <w:tcBorders>
              <w:top w:val="nil"/>
              <w:bottom w:val="nil"/>
            </w:tcBorders>
          </w:tcPr>
          <w:p w14:paraId="182D5266" w14:textId="77777777" w:rsidR="00B74D56" w:rsidRDefault="00B74D56" w:rsidP="00557F4E">
            <w:pPr>
              <w:pStyle w:val="Bodyjustified"/>
              <w:jc w:val="left"/>
            </w:pPr>
          </w:p>
          <w:p w14:paraId="4B3CE6A8" w14:textId="77777777" w:rsidR="00DF0B58" w:rsidRDefault="00DF0B58" w:rsidP="00557F4E">
            <w:pPr>
              <w:pStyle w:val="Bodyjustified"/>
              <w:jc w:val="left"/>
            </w:pPr>
          </w:p>
          <w:p w14:paraId="42C9A9E7" w14:textId="79E6C3BD" w:rsidR="00B74D56" w:rsidRPr="007336EE" w:rsidRDefault="00B74D56" w:rsidP="00557F4E">
            <w:pPr>
              <w:pStyle w:val="Bodyjustified"/>
              <w:jc w:val="left"/>
            </w:pPr>
            <w:r>
              <w:t>P = 0.5W</w:t>
            </w:r>
          </w:p>
        </w:tc>
        <w:tc>
          <w:tcPr>
            <w:tcW w:w="709" w:type="dxa"/>
            <w:vMerge/>
          </w:tcPr>
          <w:p w14:paraId="6FD6C78A" w14:textId="77777777" w:rsidR="00B74D56" w:rsidRDefault="00B74D56" w:rsidP="00557F4E">
            <w:pPr>
              <w:pStyle w:val="Bodyjustified"/>
            </w:pPr>
          </w:p>
        </w:tc>
        <w:tc>
          <w:tcPr>
            <w:tcW w:w="739" w:type="dxa"/>
            <w:vMerge/>
          </w:tcPr>
          <w:p w14:paraId="4D87E36D" w14:textId="2B22C470" w:rsidR="00B74D56" w:rsidRDefault="00B74D56" w:rsidP="00557F4E">
            <w:pPr>
              <w:pStyle w:val="Bodyjustified"/>
            </w:pPr>
          </w:p>
        </w:tc>
        <w:tc>
          <w:tcPr>
            <w:tcW w:w="628" w:type="dxa"/>
            <w:vMerge/>
          </w:tcPr>
          <w:p w14:paraId="712CA4A3" w14:textId="77777777" w:rsidR="00B74D56" w:rsidRDefault="00B74D56" w:rsidP="00557F4E">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4356D929" w:rsidR="00B74D56" w:rsidRPr="007336EE" w:rsidRDefault="00B74D56" w:rsidP="00DF0B58">
            <w:pPr>
              <w:pStyle w:val="Bodyjustified"/>
              <w:jc w:val="right"/>
            </w:pPr>
            <w:r w:rsidRPr="003668F4">
              <w:t>Variant</w:t>
            </w:r>
            <w:r>
              <w:t>s</w:t>
            </w:r>
            <w:r w:rsidRPr="003668F4">
              <w:t xml:space="preserve"> </w:t>
            </w:r>
            <w:r>
              <w:t xml:space="preserve">28, </w:t>
            </w:r>
            <w:r w:rsidRPr="003668F4">
              <w:t>35, 42</w:t>
            </w:r>
            <w:r>
              <w:t xml:space="preserve">, </w:t>
            </w:r>
            <w:r w:rsidRPr="003668F4">
              <w:t>49</w:t>
            </w:r>
            <w:r>
              <w:t>, 56, 63</w:t>
            </w:r>
            <w:r w:rsidR="006C3D1F">
              <w:t xml:space="preserve">, </w:t>
            </w:r>
            <w:r w:rsidR="00EB7F85" w:rsidRPr="00DF0B58">
              <w:t>7</w:t>
            </w:r>
            <w:r w:rsidR="00DF0B58" w:rsidRPr="00DF0B58">
              <w:t>4</w:t>
            </w:r>
            <w:r w:rsidR="006C3D1F" w:rsidRPr="00DF0B58">
              <w:t xml:space="preserve"> to </w:t>
            </w:r>
            <w:r w:rsidR="00EB7F85" w:rsidRPr="00DF0B58">
              <w:t>79</w:t>
            </w:r>
            <w:r>
              <w:t>:</w:t>
            </w:r>
          </w:p>
        </w:tc>
        <w:tc>
          <w:tcPr>
            <w:tcW w:w="912" w:type="dxa"/>
            <w:vMerge/>
            <w:tcBorders>
              <w:bottom w:val="nil"/>
            </w:tcBorders>
          </w:tcPr>
          <w:p w14:paraId="0D3C76ED" w14:textId="77777777" w:rsidR="00B74D56" w:rsidRPr="007336EE" w:rsidRDefault="00B74D56" w:rsidP="00557F4E">
            <w:pPr>
              <w:pStyle w:val="Bodyjustified"/>
            </w:pPr>
          </w:p>
        </w:tc>
        <w:tc>
          <w:tcPr>
            <w:tcW w:w="1356" w:type="dxa"/>
            <w:vMerge/>
            <w:tcBorders>
              <w:bottom w:val="nil"/>
            </w:tcBorders>
          </w:tcPr>
          <w:p w14:paraId="63AB0F47" w14:textId="77777777" w:rsidR="00B74D56" w:rsidRPr="007336EE" w:rsidRDefault="00B74D56" w:rsidP="00557F4E">
            <w:pPr>
              <w:pStyle w:val="Bodyjustified"/>
            </w:pPr>
          </w:p>
        </w:tc>
        <w:tc>
          <w:tcPr>
            <w:tcW w:w="1559" w:type="dxa"/>
            <w:tcBorders>
              <w:top w:val="nil"/>
              <w:bottom w:val="single" w:sz="4" w:space="0" w:color="auto"/>
            </w:tcBorders>
          </w:tcPr>
          <w:p w14:paraId="3B76B38E" w14:textId="77777777" w:rsidR="00DF0B58" w:rsidRDefault="00DF0B58" w:rsidP="00557F4E">
            <w:pPr>
              <w:pStyle w:val="Bodyjustified"/>
              <w:jc w:val="left"/>
            </w:pPr>
          </w:p>
          <w:p w14:paraId="347604F0" w14:textId="24F03361" w:rsidR="00B74D56" w:rsidRPr="007336EE" w:rsidRDefault="00B74D56" w:rsidP="00557F4E">
            <w:pPr>
              <w:pStyle w:val="Bodyjustified"/>
              <w:jc w:val="left"/>
            </w:pPr>
            <w:r>
              <w:t>P = 1W</w:t>
            </w:r>
          </w:p>
        </w:tc>
        <w:tc>
          <w:tcPr>
            <w:tcW w:w="709" w:type="dxa"/>
            <w:vMerge/>
            <w:tcBorders>
              <w:bottom w:val="nil"/>
            </w:tcBorders>
          </w:tcPr>
          <w:p w14:paraId="78E6038A" w14:textId="77777777" w:rsidR="00B74D56" w:rsidRDefault="00B74D56" w:rsidP="00557F4E">
            <w:pPr>
              <w:pStyle w:val="Bodyjustified"/>
            </w:pPr>
          </w:p>
        </w:tc>
        <w:tc>
          <w:tcPr>
            <w:tcW w:w="739" w:type="dxa"/>
            <w:vMerge/>
            <w:tcBorders>
              <w:bottom w:val="nil"/>
            </w:tcBorders>
          </w:tcPr>
          <w:p w14:paraId="2EA8457A" w14:textId="1FED97D2" w:rsidR="00B74D56" w:rsidRDefault="00B74D56" w:rsidP="00557F4E">
            <w:pPr>
              <w:pStyle w:val="Bodyjustified"/>
            </w:pPr>
          </w:p>
        </w:tc>
        <w:tc>
          <w:tcPr>
            <w:tcW w:w="628" w:type="dxa"/>
            <w:vMerge/>
            <w:tcBorders>
              <w:bottom w:val="nil"/>
            </w:tcBorders>
          </w:tcPr>
          <w:p w14:paraId="087E2E71" w14:textId="77777777" w:rsidR="00B74D56" w:rsidRDefault="00B74D56" w:rsidP="00557F4E">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4015F2DD" w:rsidR="008847FC" w:rsidRPr="00183D4A" w:rsidRDefault="008847FC" w:rsidP="00E30EBB">
            <w:pPr>
              <w:pStyle w:val="Bodyjustified"/>
              <w:jc w:val="left"/>
            </w:pPr>
            <w:r w:rsidRPr="00F6505B">
              <w:t>Total Capacitance</w:t>
            </w:r>
            <w:r w:rsidR="00F61C64">
              <w:t xml:space="preserve"> (Note </w:t>
            </w:r>
            <w:r w:rsidR="00E30EBB">
              <w:t>2</w:t>
            </w:r>
            <w:r w:rsidR="00F61C64">
              <w:t>)</w:t>
            </w:r>
          </w:p>
        </w:tc>
        <w:tc>
          <w:tcPr>
            <w:tcW w:w="912" w:type="dxa"/>
            <w:tcBorders>
              <w:bottom w:val="single" w:sz="4" w:space="0" w:color="auto"/>
            </w:tcBorders>
          </w:tcPr>
          <w:p w14:paraId="36951C62" w14:textId="7C69A9B3" w:rsidR="008847FC" w:rsidRPr="00183D4A" w:rsidRDefault="008847FC" w:rsidP="00557F4E">
            <w:pPr>
              <w:pStyle w:val="Bodyjustified"/>
            </w:pPr>
            <w:r w:rsidRPr="00F6505B">
              <w:t>C</w:t>
            </w:r>
            <w:r w:rsidRPr="00EB00AB">
              <w:rPr>
                <w:vertAlign w:val="subscript"/>
              </w:rPr>
              <w:t>T</w:t>
            </w:r>
          </w:p>
        </w:tc>
        <w:tc>
          <w:tcPr>
            <w:tcW w:w="1356" w:type="dxa"/>
            <w:tcBorders>
              <w:bottom w:val="single" w:sz="4" w:space="0" w:color="auto"/>
            </w:tcBorders>
          </w:tcPr>
          <w:p w14:paraId="116EB299" w14:textId="700827CC" w:rsidR="008847FC" w:rsidRPr="00183D4A" w:rsidRDefault="00E1461D" w:rsidP="00557F4E">
            <w:pPr>
              <w:pStyle w:val="Bodyjustified"/>
            </w:pPr>
            <w:hyperlink r:id="rId39" w:history="1">
              <w:r w:rsidR="008847FC" w:rsidRPr="008557F1">
                <w:rPr>
                  <w:rStyle w:val="Hyperlink"/>
                </w:rPr>
                <w:t>4001</w:t>
              </w:r>
            </w:hyperlink>
          </w:p>
        </w:tc>
        <w:tc>
          <w:tcPr>
            <w:tcW w:w="1559" w:type="dxa"/>
            <w:tcBorders>
              <w:top w:val="single" w:sz="4" w:space="0" w:color="auto"/>
              <w:bottom w:val="single" w:sz="4" w:space="0" w:color="auto"/>
            </w:tcBorders>
          </w:tcPr>
          <w:p w14:paraId="6F01D1BC" w14:textId="77777777" w:rsidR="00501FD9" w:rsidRDefault="008847FC" w:rsidP="00557F4E">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5EC646A3" w14:textId="33D80EDC" w:rsidR="008847FC" w:rsidRPr="00183D4A" w:rsidRDefault="008847FC" w:rsidP="00557F4E">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557F4E">
            <w:pPr>
              <w:pStyle w:val="Bodyjustified"/>
            </w:pPr>
            <w:r>
              <w:t>-</w:t>
            </w:r>
          </w:p>
        </w:tc>
        <w:tc>
          <w:tcPr>
            <w:tcW w:w="739" w:type="dxa"/>
            <w:tcBorders>
              <w:bottom w:val="single" w:sz="4" w:space="0" w:color="auto"/>
            </w:tcBorders>
          </w:tcPr>
          <w:p w14:paraId="05E6271B" w14:textId="2FE24E98" w:rsidR="008847FC" w:rsidRPr="00183D4A" w:rsidRDefault="008847FC" w:rsidP="00070CF3">
            <w:pPr>
              <w:pStyle w:val="Bodyjustified"/>
            </w:pPr>
            <w:r>
              <w:t xml:space="preserve">Note </w:t>
            </w:r>
            <w:r w:rsidR="00070CF3">
              <w:t>5</w:t>
            </w:r>
          </w:p>
        </w:tc>
        <w:tc>
          <w:tcPr>
            <w:tcW w:w="628" w:type="dxa"/>
            <w:tcBorders>
              <w:bottom w:val="single" w:sz="4" w:space="0" w:color="auto"/>
            </w:tcBorders>
          </w:tcPr>
          <w:p w14:paraId="6976EEED" w14:textId="656852FF" w:rsidR="008847FC" w:rsidRPr="00183D4A" w:rsidRDefault="008847FC" w:rsidP="00557F4E">
            <w:pPr>
              <w:pStyle w:val="Bodyjustified"/>
            </w:pPr>
            <w:r>
              <w:t>pF</w:t>
            </w:r>
          </w:p>
        </w:tc>
      </w:tr>
      <w:tr w:rsidR="00F61C64" w:rsidRPr="00183D4A" w14:paraId="3977D076" w14:textId="77777777" w:rsidTr="00B74D56">
        <w:trPr>
          <w:trHeight w:val="317"/>
        </w:trPr>
        <w:tc>
          <w:tcPr>
            <w:tcW w:w="2921" w:type="dxa"/>
            <w:tcBorders>
              <w:top w:val="single" w:sz="4" w:space="0" w:color="auto"/>
              <w:bottom w:val="single" w:sz="4" w:space="0" w:color="auto"/>
            </w:tcBorders>
          </w:tcPr>
          <w:p w14:paraId="014A4CAA" w14:textId="5FB36038" w:rsidR="00F61C64" w:rsidRPr="00F6505B" w:rsidRDefault="00F61C64" w:rsidP="00E30EBB">
            <w:pPr>
              <w:pStyle w:val="Bodyjustified"/>
              <w:jc w:val="left"/>
            </w:pPr>
            <w:r>
              <w:t>Junction</w:t>
            </w:r>
            <w:r w:rsidRPr="00F6505B">
              <w:t xml:space="preserve"> Capacitance</w:t>
            </w:r>
            <w:r>
              <w:t xml:space="preserve"> (Note </w:t>
            </w:r>
            <w:r w:rsidR="00E30EBB">
              <w:t>6</w:t>
            </w:r>
            <w:r>
              <w:t>)</w:t>
            </w:r>
          </w:p>
        </w:tc>
        <w:tc>
          <w:tcPr>
            <w:tcW w:w="912" w:type="dxa"/>
            <w:tcBorders>
              <w:bottom w:val="single" w:sz="4" w:space="0" w:color="auto"/>
            </w:tcBorders>
          </w:tcPr>
          <w:p w14:paraId="1A6BCDBB" w14:textId="629E9134" w:rsidR="00F61C64" w:rsidRPr="00F6505B" w:rsidRDefault="00F61C64" w:rsidP="00070CF3">
            <w:pPr>
              <w:pStyle w:val="Bodyjustified"/>
            </w:pPr>
            <w:r w:rsidRPr="00F6505B">
              <w:t>C</w:t>
            </w:r>
            <w:r w:rsidR="00070CF3">
              <w:rPr>
                <w:vertAlign w:val="subscript"/>
              </w:rPr>
              <w:t>J</w:t>
            </w:r>
          </w:p>
        </w:tc>
        <w:tc>
          <w:tcPr>
            <w:tcW w:w="1356" w:type="dxa"/>
            <w:tcBorders>
              <w:bottom w:val="single" w:sz="4" w:space="0" w:color="auto"/>
            </w:tcBorders>
          </w:tcPr>
          <w:p w14:paraId="34C04CB6" w14:textId="356FBE15" w:rsidR="00F61C64" w:rsidRPr="00F6505B" w:rsidRDefault="00E1461D" w:rsidP="00557F4E">
            <w:pPr>
              <w:pStyle w:val="Bodyjustified"/>
            </w:pPr>
            <w:hyperlink r:id="rId40" w:history="1">
              <w:r w:rsidR="00F61C64" w:rsidRPr="008557F1">
                <w:rPr>
                  <w:rStyle w:val="Hyperlink"/>
                </w:rPr>
                <w:t>4001</w:t>
              </w:r>
            </w:hyperlink>
          </w:p>
        </w:tc>
        <w:tc>
          <w:tcPr>
            <w:tcW w:w="1559" w:type="dxa"/>
            <w:tcBorders>
              <w:top w:val="single" w:sz="4" w:space="0" w:color="auto"/>
              <w:bottom w:val="single" w:sz="4" w:space="0" w:color="auto"/>
            </w:tcBorders>
          </w:tcPr>
          <w:p w14:paraId="112113B9" w14:textId="77777777" w:rsidR="00F61C64" w:rsidRDefault="00F61C64" w:rsidP="00DF16B0">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504BB5EC" w14:textId="3CFE521C" w:rsidR="00F61C64" w:rsidRPr="00B87D8C" w:rsidRDefault="00F61C64" w:rsidP="00557F4E">
            <w:pPr>
              <w:pStyle w:val="Bodyjustified"/>
              <w:jc w:val="left"/>
            </w:pPr>
            <w:r>
              <w:t>f </w:t>
            </w:r>
            <w:r w:rsidRPr="00B87D8C">
              <w:t>=</w:t>
            </w:r>
            <w:r>
              <w:t> </w:t>
            </w:r>
            <w:r w:rsidRPr="00B87D8C">
              <w:t>1MHz</w:t>
            </w:r>
          </w:p>
        </w:tc>
        <w:tc>
          <w:tcPr>
            <w:tcW w:w="709" w:type="dxa"/>
            <w:tcBorders>
              <w:bottom w:val="single" w:sz="4" w:space="0" w:color="auto"/>
            </w:tcBorders>
          </w:tcPr>
          <w:p w14:paraId="038F1217" w14:textId="03A0D4F7" w:rsidR="00F61C64" w:rsidRDefault="00F61C64" w:rsidP="00557F4E">
            <w:pPr>
              <w:pStyle w:val="Bodyjustified"/>
            </w:pPr>
            <w:r>
              <w:t>-</w:t>
            </w:r>
          </w:p>
        </w:tc>
        <w:tc>
          <w:tcPr>
            <w:tcW w:w="739" w:type="dxa"/>
            <w:tcBorders>
              <w:bottom w:val="single" w:sz="4" w:space="0" w:color="auto"/>
            </w:tcBorders>
          </w:tcPr>
          <w:p w14:paraId="22B5B514" w14:textId="1FEF4354" w:rsidR="00F61C64" w:rsidRDefault="00F61C64" w:rsidP="00070CF3">
            <w:pPr>
              <w:pStyle w:val="Bodyjustified"/>
            </w:pPr>
            <w:r>
              <w:t xml:space="preserve">Note </w:t>
            </w:r>
            <w:r w:rsidR="00070CF3">
              <w:t>5</w:t>
            </w:r>
          </w:p>
        </w:tc>
        <w:tc>
          <w:tcPr>
            <w:tcW w:w="628" w:type="dxa"/>
            <w:tcBorders>
              <w:bottom w:val="single" w:sz="4" w:space="0" w:color="auto"/>
            </w:tcBorders>
          </w:tcPr>
          <w:p w14:paraId="2FF08700" w14:textId="208001C3" w:rsidR="00F61C64" w:rsidRDefault="00F61C64" w:rsidP="00557F4E">
            <w:pPr>
              <w:pStyle w:val="Bodyjustified"/>
            </w:pPr>
            <w:r>
              <w:t>pF</w:t>
            </w:r>
          </w:p>
        </w:tc>
      </w:tr>
      <w:tr w:rsidR="00EF7C15" w:rsidRPr="00183D4A" w14:paraId="1CD4BC93" w14:textId="77777777" w:rsidTr="00070CF3">
        <w:trPr>
          <w:trHeight w:val="317"/>
        </w:trPr>
        <w:tc>
          <w:tcPr>
            <w:tcW w:w="2921" w:type="dxa"/>
            <w:tcBorders>
              <w:bottom w:val="nil"/>
            </w:tcBorders>
          </w:tcPr>
          <w:p w14:paraId="3C74779B" w14:textId="77777777" w:rsidR="00EF7C15" w:rsidRDefault="00EF7C15" w:rsidP="00070CF3">
            <w:pPr>
              <w:pStyle w:val="Bodyjustified"/>
              <w:keepNext/>
              <w:jc w:val="left"/>
            </w:pPr>
            <w:r>
              <w:lastRenderedPageBreak/>
              <w:t>Forward Series Resistance</w:t>
            </w:r>
          </w:p>
          <w:p w14:paraId="5DAF0A69" w14:textId="2B515573" w:rsidR="00070CF3" w:rsidRPr="00183D4A" w:rsidRDefault="00070CF3" w:rsidP="00E30EBB">
            <w:pPr>
              <w:pStyle w:val="Bodyjustified"/>
              <w:keepNext/>
              <w:jc w:val="left"/>
            </w:pPr>
            <w:r>
              <w:t xml:space="preserve">(Note </w:t>
            </w:r>
            <w:r w:rsidR="00E30EBB">
              <w:t>1</w:t>
            </w:r>
            <w:r>
              <w:t>)</w:t>
            </w:r>
          </w:p>
        </w:tc>
        <w:tc>
          <w:tcPr>
            <w:tcW w:w="912" w:type="dxa"/>
            <w:vMerge w:val="restart"/>
          </w:tcPr>
          <w:p w14:paraId="1F2F439A" w14:textId="568828C4" w:rsidR="00EF7C15" w:rsidRPr="00183D4A" w:rsidRDefault="00EF7C15" w:rsidP="00070CF3">
            <w:pPr>
              <w:pStyle w:val="Bodyjustified"/>
              <w:keepNext/>
            </w:pPr>
            <w:r>
              <w:t>R</w:t>
            </w:r>
            <w:r w:rsidRPr="00072F6F">
              <w:rPr>
                <w:vertAlign w:val="subscript"/>
              </w:rPr>
              <w:t>SF</w:t>
            </w:r>
          </w:p>
        </w:tc>
        <w:tc>
          <w:tcPr>
            <w:tcW w:w="1356" w:type="dxa"/>
            <w:vMerge w:val="restart"/>
          </w:tcPr>
          <w:p w14:paraId="73411C2C" w14:textId="4DDF54DE" w:rsidR="00EF7C15" w:rsidRPr="00183D4A" w:rsidRDefault="00E1461D" w:rsidP="00070CF3">
            <w:pPr>
              <w:pStyle w:val="Bodyjustified"/>
              <w:keepNext/>
            </w:pPr>
            <w:hyperlink r:id="rId41" w:history="1">
              <w:r w:rsidR="00EF7C15" w:rsidRPr="008557F1">
                <w:rPr>
                  <w:rStyle w:val="Hyperlink"/>
                </w:rPr>
                <w:t>4056</w:t>
              </w:r>
            </w:hyperlink>
          </w:p>
        </w:tc>
        <w:tc>
          <w:tcPr>
            <w:tcW w:w="1559" w:type="dxa"/>
            <w:vMerge w:val="restart"/>
          </w:tcPr>
          <w:p w14:paraId="01EB247D" w14:textId="18DED17A" w:rsidR="00EF7C15" w:rsidRDefault="00EF7C15" w:rsidP="00070CF3">
            <w:pPr>
              <w:pStyle w:val="Bodyjustified"/>
              <w:keepNext/>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0CF3">
            <w:pPr>
              <w:pStyle w:val="Bodyjustified"/>
              <w:keepNext/>
              <w:jc w:val="left"/>
            </w:pPr>
            <w:r>
              <w:t>f = 120MHz</w:t>
            </w:r>
          </w:p>
        </w:tc>
        <w:tc>
          <w:tcPr>
            <w:tcW w:w="709" w:type="dxa"/>
            <w:tcBorders>
              <w:bottom w:val="nil"/>
            </w:tcBorders>
          </w:tcPr>
          <w:p w14:paraId="48625BCD" w14:textId="12BE8C5A" w:rsidR="00EF7C15" w:rsidRPr="00183D4A" w:rsidRDefault="00EF7C15" w:rsidP="00070CF3">
            <w:pPr>
              <w:pStyle w:val="Bodyjustified"/>
              <w:keepNext/>
            </w:pPr>
          </w:p>
        </w:tc>
        <w:tc>
          <w:tcPr>
            <w:tcW w:w="739" w:type="dxa"/>
            <w:tcBorders>
              <w:bottom w:val="nil"/>
            </w:tcBorders>
          </w:tcPr>
          <w:p w14:paraId="006897CD" w14:textId="22D9A5E8" w:rsidR="00EF7C15" w:rsidRPr="00183D4A" w:rsidRDefault="00EF7C15" w:rsidP="00070CF3">
            <w:pPr>
              <w:pStyle w:val="Bodyjustified"/>
              <w:keepNext/>
            </w:pPr>
          </w:p>
        </w:tc>
        <w:tc>
          <w:tcPr>
            <w:tcW w:w="628" w:type="dxa"/>
            <w:vMerge w:val="restart"/>
          </w:tcPr>
          <w:p w14:paraId="47943C29" w14:textId="17D06841" w:rsidR="00EF7C15" w:rsidRPr="00183D4A" w:rsidRDefault="00EF7C15" w:rsidP="00557F4E">
            <w:pPr>
              <w:pStyle w:val="Bodyjustified"/>
            </w:pPr>
            <w:r>
              <w:rPr>
                <w:rFonts w:cs="Arial"/>
              </w:rPr>
              <w:t>Ω</w:t>
            </w:r>
          </w:p>
        </w:tc>
      </w:tr>
      <w:tr w:rsidR="00EF7C15" w:rsidRPr="00183D4A" w14:paraId="2737E9C4" w14:textId="77777777" w:rsidTr="00B74D56">
        <w:trPr>
          <w:trHeight w:val="317"/>
        </w:trPr>
        <w:tc>
          <w:tcPr>
            <w:tcW w:w="2921" w:type="dxa"/>
            <w:tcBorders>
              <w:top w:val="nil"/>
              <w:bottom w:val="single" w:sz="4" w:space="0" w:color="auto"/>
            </w:tcBorders>
          </w:tcPr>
          <w:p w14:paraId="22508799" w14:textId="5A5208D2" w:rsidR="00EF7C15" w:rsidRPr="00DF0B58" w:rsidRDefault="00EF7C15" w:rsidP="00070CF3">
            <w:pPr>
              <w:pStyle w:val="Bodyjustified"/>
              <w:keepNext/>
              <w:jc w:val="right"/>
            </w:pPr>
            <w:r>
              <w:t>Variants 01 to 07</w:t>
            </w:r>
            <w:r w:rsidR="002963D4">
              <w:t xml:space="preserve">, </w:t>
            </w:r>
            <w:r w:rsidR="00B73787">
              <w:t>64</w:t>
            </w:r>
            <w:r w:rsidR="00F61C64">
              <w:t xml:space="preserve">, </w:t>
            </w:r>
            <w:r w:rsidR="00F61C64" w:rsidRPr="00DF0B58">
              <w:t>71</w:t>
            </w:r>
            <w:r w:rsidRPr="00DF0B58">
              <w:t>:</w:t>
            </w:r>
          </w:p>
          <w:p w14:paraId="63DBF2CB" w14:textId="1829491E" w:rsidR="00EF7C15" w:rsidRPr="00DF0B58" w:rsidRDefault="00EF7C15" w:rsidP="00070CF3">
            <w:pPr>
              <w:pStyle w:val="Bodyjustified"/>
              <w:keepNext/>
              <w:jc w:val="right"/>
            </w:pPr>
            <w:r w:rsidRPr="00DF0B58">
              <w:t>Variants 08 to 14</w:t>
            </w:r>
            <w:r w:rsidR="00D837D8" w:rsidRPr="00DF0B58">
              <w:t>,</w:t>
            </w:r>
            <w:r w:rsidRPr="00DF0B58">
              <w:t xml:space="preserve"> </w:t>
            </w:r>
            <w:r w:rsidR="00B73787" w:rsidRPr="00DF0B58">
              <w:t>65</w:t>
            </w:r>
            <w:r w:rsidR="00F61C64" w:rsidRPr="00DF0B58">
              <w:t>, 72</w:t>
            </w:r>
            <w:r w:rsidRPr="00DF0B58">
              <w:t>:</w:t>
            </w:r>
          </w:p>
          <w:p w14:paraId="40909B57" w14:textId="02E6BBCD" w:rsidR="00EF7C15" w:rsidRPr="00DF0B58" w:rsidRDefault="00EF7C15" w:rsidP="00070CF3">
            <w:pPr>
              <w:pStyle w:val="Bodyjustified"/>
              <w:keepNext/>
              <w:jc w:val="right"/>
            </w:pPr>
            <w:r w:rsidRPr="00DF0B58">
              <w:t>Variants 15 to 21</w:t>
            </w:r>
            <w:r w:rsidR="00D837D8" w:rsidRPr="00DF0B58">
              <w:t xml:space="preserve">, </w:t>
            </w:r>
            <w:r w:rsidR="00B73787" w:rsidRPr="00DF0B58">
              <w:t>66</w:t>
            </w:r>
            <w:r w:rsidR="00F61C64" w:rsidRPr="00DF0B58">
              <w:t>, 73</w:t>
            </w:r>
            <w:r w:rsidRPr="00DF0B58">
              <w:t>:</w:t>
            </w:r>
          </w:p>
          <w:p w14:paraId="658621B2" w14:textId="68BF47EA" w:rsidR="00EF7C15" w:rsidRPr="00DF0B58" w:rsidRDefault="00EF7C15" w:rsidP="00070CF3">
            <w:pPr>
              <w:pStyle w:val="Bodyjustified"/>
              <w:keepNext/>
              <w:jc w:val="right"/>
            </w:pPr>
            <w:r w:rsidRPr="00DF0B58">
              <w:t>Variants 22 to 28</w:t>
            </w:r>
            <w:r w:rsidR="00D837D8" w:rsidRPr="00DF0B58">
              <w:t>,</w:t>
            </w:r>
            <w:r w:rsidRPr="00DF0B58">
              <w:t xml:space="preserve"> </w:t>
            </w:r>
            <w:r w:rsidR="00B73787" w:rsidRPr="00DF0B58">
              <w:t>67</w:t>
            </w:r>
            <w:r w:rsidR="00F61C64" w:rsidRPr="00DF0B58">
              <w:t>, 74</w:t>
            </w:r>
            <w:r w:rsidRPr="00DF0B58">
              <w:t>:</w:t>
            </w:r>
          </w:p>
          <w:p w14:paraId="333A8FF5" w14:textId="0D36CECE" w:rsidR="00EF7C15" w:rsidRPr="00DF0B58" w:rsidRDefault="00B73787" w:rsidP="00070CF3">
            <w:pPr>
              <w:pStyle w:val="Bodyjustified"/>
              <w:keepNext/>
              <w:jc w:val="right"/>
            </w:pPr>
            <w:r w:rsidRPr="00DF0B58">
              <w:t>Variants 29 to 35</w:t>
            </w:r>
            <w:r w:rsidR="00D837D8" w:rsidRPr="00DF0B58">
              <w:t>,</w:t>
            </w:r>
            <w:r w:rsidRPr="00DF0B58">
              <w:t xml:space="preserve"> 68</w:t>
            </w:r>
            <w:r w:rsidR="00F61C64" w:rsidRPr="00DF0B58">
              <w:t>, 75</w:t>
            </w:r>
            <w:r w:rsidR="00EF7C15" w:rsidRPr="00DF0B58">
              <w:t>:</w:t>
            </w:r>
          </w:p>
          <w:p w14:paraId="7B6F7A68" w14:textId="0AA86372" w:rsidR="00EF7C15" w:rsidRPr="00DF0B58" w:rsidRDefault="00EF7C15" w:rsidP="00070CF3">
            <w:pPr>
              <w:pStyle w:val="Bodyjustified"/>
              <w:keepNext/>
              <w:jc w:val="right"/>
            </w:pPr>
            <w:r w:rsidRPr="00DF0B58">
              <w:t>Variants 36 to 42</w:t>
            </w:r>
            <w:r w:rsidR="00D837D8" w:rsidRPr="00DF0B58">
              <w:t>,</w:t>
            </w:r>
            <w:r w:rsidRPr="00DF0B58">
              <w:t xml:space="preserve"> </w:t>
            </w:r>
            <w:r w:rsidR="00B73787" w:rsidRPr="00DF0B58">
              <w:t>69</w:t>
            </w:r>
            <w:r w:rsidR="00F61C64" w:rsidRPr="00DF0B58">
              <w:t>, 76</w:t>
            </w:r>
            <w:r w:rsidRPr="00DF0B58">
              <w:t>:</w:t>
            </w:r>
          </w:p>
          <w:p w14:paraId="0E318EB3" w14:textId="78FBBF23" w:rsidR="00EF7C15" w:rsidRPr="00DF0B58" w:rsidRDefault="00EF7C15" w:rsidP="00070CF3">
            <w:pPr>
              <w:pStyle w:val="Bodyjustified"/>
              <w:keepNext/>
              <w:jc w:val="right"/>
            </w:pPr>
            <w:r w:rsidRPr="00DF0B58">
              <w:t>Variants 43 to 49</w:t>
            </w:r>
            <w:r w:rsidR="00D837D8" w:rsidRPr="00DF0B58">
              <w:t>,</w:t>
            </w:r>
            <w:r w:rsidRPr="00DF0B58">
              <w:t xml:space="preserve"> </w:t>
            </w:r>
            <w:r w:rsidR="00B73787" w:rsidRPr="00DF0B58">
              <w:t>70</w:t>
            </w:r>
            <w:r w:rsidR="00F61C64" w:rsidRPr="00DF0B58">
              <w:t>, 77</w:t>
            </w:r>
            <w:r w:rsidRPr="00DF0B58">
              <w:t>:</w:t>
            </w:r>
          </w:p>
          <w:p w14:paraId="1E3C2786" w14:textId="75D5E198" w:rsidR="00B73787" w:rsidRPr="00DF0B58" w:rsidRDefault="00B73787" w:rsidP="00070CF3">
            <w:pPr>
              <w:pStyle w:val="Bodyjustified"/>
              <w:keepNext/>
              <w:jc w:val="right"/>
            </w:pPr>
            <w:r w:rsidRPr="00DF0B58">
              <w:t>Variant</w:t>
            </w:r>
            <w:r w:rsidR="00DF0B58">
              <w:t>s</w:t>
            </w:r>
            <w:r w:rsidRPr="00DF0B58">
              <w:t xml:space="preserve"> 56</w:t>
            </w:r>
            <w:r w:rsidR="00F61C64" w:rsidRPr="00DF0B58">
              <w:t>, 78</w:t>
            </w:r>
            <w:r w:rsidRPr="00DF0B58">
              <w:t>:</w:t>
            </w:r>
          </w:p>
          <w:p w14:paraId="17394FD0" w14:textId="293C6D0C" w:rsidR="00B73787" w:rsidRDefault="00B73787" w:rsidP="00070CF3">
            <w:pPr>
              <w:pStyle w:val="Bodyjustified"/>
              <w:keepNext/>
              <w:jc w:val="right"/>
            </w:pPr>
            <w:r w:rsidRPr="00DF0B58">
              <w:t>Variant</w:t>
            </w:r>
            <w:r w:rsidR="00DF0B58">
              <w:t>s</w:t>
            </w:r>
            <w:r w:rsidRPr="00DF0B58">
              <w:t xml:space="preserve"> 63</w:t>
            </w:r>
            <w:r w:rsidR="00F61C64" w:rsidRPr="00DF0B58">
              <w:t>, 79</w:t>
            </w:r>
            <w:r>
              <w:t>:</w:t>
            </w:r>
          </w:p>
        </w:tc>
        <w:tc>
          <w:tcPr>
            <w:tcW w:w="912" w:type="dxa"/>
            <w:vMerge/>
            <w:tcBorders>
              <w:bottom w:val="single" w:sz="4" w:space="0" w:color="auto"/>
            </w:tcBorders>
          </w:tcPr>
          <w:p w14:paraId="0CB7A885" w14:textId="77777777" w:rsidR="00EF7C15" w:rsidRPr="00046BC4" w:rsidRDefault="00EF7C15" w:rsidP="00070CF3">
            <w:pPr>
              <w:pStyle w:val="Bodyjustified"/>
              <w:keepNext/>
              <w:rPr>
                <w:rFonts w:asciiTheme="majorHAnsi" w:hAnsiTheme="majorHAnsi" w:cs="Arial"/>
              </w:rPr>
            </w:pPr>
          </w:p>
        </w:tc>
        <w:tc>
          <w:tcPr>
            <w:tcW w:w="1356" w:type="dxa"/>
            <w:vMerge/>
            <w:tcBorders>
              <w:bottom w:val="single" w:sz="4" w:space="0" w:color="auto"/>
            </w:tcBorders>
          </w:tcPr>
          <w:p w14:paraId="7CC8B481" w14:textId="77777777" w:rsidR="00EF7C15" w:rsidRDefault="00EF7C15" w:rsidP="00070CF3">
            <w:pPr>
              <w:pStyle w:val="Bodyjustified"/>
              <w:keepNext/>
            </w:pPr>
          </w:p>
        </w:tc>
        <w:tc>
          <w:tcPr>
            <w:tcW w:w="1559" w:type="dxa"/>
            <w:vMerge/>
            <w:tcBorders>
              <w:bottom w:val="single" w:sz="4" w:space="0" w:color="auto"/>
            </w:tcBorders>
          </w:tcPr>
          <w:p w14:paraId="3AC1AFED" w14:textId="77777777" w:rsidR="00EF7C15" w:rsidRPr="00B87D8C" w:rsidRDefault="00EF7C15" w:rsidP="00070CF3">
            <w:pPr>
              <w:pStyle w:val="Bodyjustified"/>
              <w:keepNext/>
              <w:jc w:val="left"/>
            </w:pPr>
          </w:p>
        </w:tc>
        <w:tc>
          <w:tcPr>
            <w:tcW w:w="709" w:type="dxa"/>
            <w:tcBorders>
              <w:top w:val="nil"/>
              <w:bottom w:val="single" w:sz="4" w:space="0" w:color="auto"/>
            </w:tcBorders>
          </w:tcPr>
          <w:p w14:paraId="72E9D8E5" w14:textId="77777777" w:rsidR="00EF7C15" w:rsidRDefault="00EF7C15" w:rsidP="00070CF3">
            <w:pPr>
              <w:pStyle w:val="Bodyjustified"/>
              <w:keepNext/>
            </w:pPr>
            <w:r>
              <w:t>-</w:t>
            </w:r>
          </w:p>
          <w:p w14:paraId="1032B9F6" w14:textId="77777777" w:rsidR="00EF7C15" w:rsidRDefault="00EF7C15" w:rsidP="00070CF3">
            <w:pPr>
              <w:pStyle w:val="Bodyjustified"/>
              <w:keepNext/>
            </w:pPr>
            <w:r>
              <w:t>-</w:t>
            </w:r>
          </w:p>
          <w:p w14:paraId="0B18E892" w14:textId="77777777" w:rsidR="00EF7C15" w:rsidRDefault="00EF7C15" w:rsidP="00070CF3">
            <w:pPr>
              <w:pStyle w:val="Bodyjustified"/>
              <w:keepNext/>
            </w:pPr>
            <w:r>
              <w:t>-</w:t>
            </w:r>
          </w:p>
          <w:p w14:paraId="4DD15F58" w14:textId="77777777" w:rsidR="00EF7C15" w:rsidRDefault="00EF7C15" w:rsidP="00070CF3">
            <w:pPr>
              <w:pStyle w:val="Bodyjustified"/>
              <w:keepNext/>
            </w:pPr>
            <w:r>
              <w:t>-</w:t>
            </w:r>
          </w:p>
          <w:p w14:paraId="5F976632" w14:textId="77777777" w:rsidR="00EF7C15" w:rsidRDefault="00EF7C15" w:rsidP="00070CF3">
            <w:pPr>
              <w:pStyle w:val="Bodyjustified"/>
              <w:keepNext/>
            </w:pPr>
            <w:r>
              <w:t>-</w:t>
            </w:r>
          </w:p>
          <w:p w14:paraId="67546783" w14:textId="77777777" w:rsidR="00EF7C15" w:rsidRDefault="00EF7C15" w:rsidP="00070CF3">
            <w:pPr>
              <w:pStyle w:val="Bodyjustified"/>
              <w:keepNext/>
            </w:pPr>
            <w:r>
              <w:t>-</w:t>
            </w:r>
          </w:p>
          <w:p w14:paraId="39CD1D5A" w14:textId="77777777" w:rsidR="00EF7C15" w:rsidRDefault="00EF7C15" w:rsidP="00070CF3">
            <w:pPr>
              <w:pStyle w:val="Bodyjustified"/>
              <w:keepNext/>
            </w:pPr>
            <w:r>
              <w:t>-</w:t>
            </w:r>
          </w:p>
          <w:p w14:paraId="0CEBE203" w14:textId="77777777" w:rsidR="00B73787" w:rsidRDefault="00B73787" w:rsidP="00070CF3">
            <w:pPr>
              <w:pStyle w:val="Bodyjustified"/>
              <w:keepNext/>
            </w:pPr>
            <w:r>
              <w:t>-</w:t>
            </w:r>
          </w:p>
          <w:p w14:paraId="3386E2B4" w14:textId="4A59DAD5" w:rsidR="00B73787" w:rsidRDefault="00B73787" w:rsidP="00070CF3">
            <w:pPr>
              <w:pStyle w:val="Bodyjustified"/>
              <w:keepNext/>
            </w:pPr>
            <w:r>
              <w:t>-</w:t>
            </w:r>
          </w:p>
        </w:tc>
        <w:tc>
          <w:tcPr>
            <w:tcW w:w="739" w:type="dxa"/>
            <w:tcBorders>
              <w:top w:val="nil"/>
              <w:bottom w:val="single" w:sz="4" w:space="0" w:color="auto"/>
            </w:tcBorders>
          </w:tcPr>
          <w:p w14:paraId="11349C5D" w14:textId="77777777" w:rsidR="00EF7C15" w:rsidRDefault="00B73787" w:rsidP="00070CF3">
            <w:pPr>
              <w:pStyle w:val="Bodyjustified"/>
              <w:keepNext/>
            </w:pPr>
            <w:r>
              <w:t>2.3</w:t>
            </w:r>
          </w:p>
          <w:p w14:paraId="2A5F5482" w14:textId="77777777" w:rsidR="00B73787" w:rsidRDefault="00B73787" w:rsidP="00070CF3">
            <w:pPr>
              <w:pStyle w:val="Bodyjustified"/>
              <w:keepNext/>
            </w:pPr>
            <w:r>
              <w:t>2.1</w:t>
            </w:r>
          </w:p>
          <w:p w14:paraId="116C33D4" w14:textId="77777777" w:rsidR="00B73787" w:rsidRDefault="00B73787" w:rsidP="00070CF3">
            <w:pPr>
              <w:pStyle w:val="Bodyjustified"/>
              <w:keepNext/>
            </w:pPr>
            <w:r>
              <w:t>1.5</w:t>
            </w:r>
          </w:p>
          <w:p w14:paraId="32E2DD3A" w14:textId="77777777" w:rsidR="00B73787" w:rsidRDefault="00B73787" w:rsidP="00070CF3">
            <w:pPr>
              <w:pStyle w:val="Bodyjustified"/>
              <w:keepNext/>
            </w:pPr>
            <w:r>
              <w:t>1.3</w:t>
            </w:r>
          </w:p>
          <w:p w14:paraId="7906A078" w14:textId="77777777" w:rsidR="00B73787" w:rsidRDefault="00B73787" w:rsidP="00070CF3">
            <w:pPr>
              <w:pStyle w:val="Bodyjustified"/>
              <w:keepNext/>
            </w:pPr>
            <w:r>
              <w:t>1</w:t>
            </w:r>
          </w:p>
          <w:p w14:paraId="56DA4BB0" w14:textId="77777777" w:rsidR="00B73787" w:rsidRDefault="00B73787" w:rsidP="00070CF3">
            <w:pPr>
              <w:pStyle w:val="Bodyjustified"/>
              <w:keepNext/>
            </w:pPr>
            <w:r>
              <w:t>0.8</w:t>
            </w:r>
          </w:p>
          <w:p w14:paraId="1976698C" w14:textId="77777777" w:rsidR="00B73787" w:rsidRDefault="00B73787" w:rsidP="00070CF3">
            <w:pPr>
              <w:pStyle w:val="Bodyjustified"/>
              <w:keepNext/>
            </w:pPr>
            <w:r>
              <w:t>0.7</w:t>
            </w:r>
          </w:p>
          <w:p w14:paraId="38312A32" w14:textId="77777777" w:rsidR="00B73787" w:rsidRDefault="00B73787" w:rsidP="00070CF3">
            <w:pPr>
              <w:pStyle w:val="Bodyjustified"/>
              <w:keepNext/>
            </w:pPr>
            <w:r>
              <w:t>0.6</w:t>
            </w:r>
          </w:p>
          <w:p w14:paraId="58B3D16E" w14:textId="38AF57EE" w:rsidR="00B73787" w:rsidRPr="00B87D8C" w:rsidRDefault="00B73787" w:rsidP="00070CF3">
            <w:pPr>
              <w:pStyle w:val="Bodyjustified"/>
              <w:keepNext/>
            </w:pPr>
            <w:r>
              <w:t>0.5</w:t>
            </w:r>
          </w:p>
        </w:tc>
        <w:tc>
          <w:tcPr>
            <w:tcW w:w="628" w:type="dxa"/>
            <w:vMerge/>
            <w:tcBorders>
              <w:bottom w:val="single" w:sz="4" w:space="0" w:color="auto"/>
            </w:tcBorders>
          </w:tcPr>
          <w:p w14:paraId="05765217" w14:textId="77777777" w:rsidR="00EF7C15" w:rsidRPr="00B87D8C" w:rsidRDefault="00EF7C15" w:rsidP="00557F4E">
            <w:pPr>
              <w:pStyle w:val="Bodyjustified"/>
            </w:pPr>
          </w:p>
        </w:tc>
      </w:tr>
      <w:tr w:rsidR="00EF7C15" w:rsidRPr="00183D4A" w14:paraId="3ECD1679" w14:textId="77777777" w:rsidTr="00B74D56">
        <w:trPr>
          <w:trHeight w:val="317"/>
        </w:trPr>
        <w:tc>
          <w:tcPr>
            <w:tcW w:w="2921" w:type="dxa"/>
            <w:tcBorders>
              <w:bottom w:val="nil"/>
            </w:tcBorders>
          </w:tcPr>
          <w:p w14:paraId="618F1CF0" w14:textId="4A7B6E33" w:rsidR="00EF7C15" w:rsidRPr="00183D4A" w:rsidRDefault="00EF7C15" w:rsidP="00E30EBB">
            <w:pPr>
              <w:pStyle w:val="Bodyjustified"/>
              <w:keepNext/>
              <w:jc w:val="left"/>
            </w:pPr>
            <w:r>
              <w:t>Minority Carrier Lifetime (Note</w:t>
            </w:r>
            <w:r w:rsidR="00B73787">
              <w:t> </w:t>
            </w:r>
            <w:r w:rsidR="00E30EBB">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031F6AB8" w:rsidR="00EF7C15" w:rsidRPr="00183D4A" w:rsidRDefault="00E1461D" w:rsidP="00EB00AB">
            <w:pPr>
              <w:pStyle w:val="Bodyjustified"/>
            </w:pPr>
            <w:hyperlink r:id="rId42" w:history="1">
              <w:r w:rsidR="0038688C" w:rsidRPr="008557F1">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F61C64" w:rsidRPr="00183D4A" w14:paraId="5FE72B29" w14:textId="77777777" w:rsidTr="00B74D56">
        <w:trPr>
          <w:trHeight w:val="317"/>
        </w:trPr>
        <w:tc>
          <w:tcPr>
            <w:tcW w:w="2921" w:type="dxa"/>
            <w:tcBorders>
              <w:top w:val="nil"/>
            </w:tcBorders>
          </w:tcPr>
          <w:p w14:paraId="0F746063" w14:textId="77777777" w:rsidR="00F61C64" w:rsidRPr="00DF0B58" w:rsidRDefault="00F61C64" w:rsidP="00DF16B0">
            <w:pPr>
              <w:pStyle w:val="Bodyjustified"/>
              <w:jc w:val="right"/>
            </w:pPr>
            <w:r>
              <w:t xml:space="preserve">Variants 01 to 07, 64, </w:t>
            </w:r>
            <w:r w:rsidRPr="00DF0B58">
              <w:t>71:</w:t>
            </w:r>
          </w:p>
          <w:p w14:paraId="7EA26D55" w14:textId="77777777" w:rsidR="00F61C64" w:rsidRPr="00DF0B58" w:rsidRDefault="00F61C64" w:rsidP="00DF16B0">
            <w:pPr>
              <w:pStyle w:val="Bodyjustified"/>
              <w:jc w:val="right"/>
            </w:pPr>
            <w:r w:rsidRPr="00DF0B58">
              <w:t>Variants 08 to 14, 65, 72:</w:t>
            </w:r>
          </w:p>
          <w:p w14:paraId="38495F00" w14:textId="77777777" w:rsidR="00F61C64" w:rsidRPr="00DF0B58" w:rsidRDefault="00F61C64" w:rsidP="00DF16B0">
            <w:pPr>
              <w:pStyle w:val="Bodyjustified"/>
              <w:jc w:val="right"/>
            </w:pPr>
            <w:r w:rsidRPr="00DF0B58">
              <w:t>Variants 15 to 21, 66, 73:</w:t>
            </w:r>
          </w:p>
          <w:p w14:paraId="71CE45E9" w14:textId="77777777" w:rsidR="00F61C64" w:rsidRPr="00DF0B58" w:rsidRDefault="00F61C64" w:rsidP="00DF16B0">
            <w:pPr>
              <w:pStyle w:val="Bodyjustified"/>
              <w:jc w:val="right"/>
            </w:pPr>
            <w:r w:rsidRPr="00DF0B58">
              <w:t>Variants 22 to 28, 67, 74:</w:t>
            </w:r>
          </w:p>
          <w:p w14:paraId="115CDD5B" w14:textId="77777777" w:rsidR="00F61C64" w:rsidRPr="00DF0B58" w:rsidRDefault="00F61C64" w:rsidP="00DF16B0">
            <w:pPr>
              <w:pStyle w:val="Bodyjustified"/>
              <w:jc w:val="right"/>
            </w:pPr>
            <w:r w:rsidRPr="00DF0B58">
              <w:t>Variants 29 to 35, 68, 75:</w:t>
            </w:r>
          </w:p>
          <w:p w14:paraId="32A49A24" w14:textId="77777777" w:rsidR="00F61C64" w:rsidRPr="00DF0B58" w:rsidRDefault="00F61C64" w:rsidP="00DF16B0">
            <w:pPr>
              <w:pStyle w:val="Bodyjustified"/>
              <w:jc w:val="right"/>
            </w:pPr>
            <w:r w:rsidRPr="00DF0B58">
              <w:t>Variants 36 to 42, 69, 76:</w:t>
            </w:r>
          </w:p>
          <w:p w14:paraId="6FBA25C0" w14:textId="77777777" w:rsidR="00F61C64" w:rsidRPr="00DF0B58" w:rsidRDefault="00F61C64" w:rsidP="00DF16B0">
            <w:pPr>
              <w:pStyle w:val="Bodyjustified"/>
              <w:jc w:val="right"/>
            </w:pPr>
            <w:r w:rsidRPr="00DF0B58">
              <w:t>Variants 43 to 49, 70, 77:</w:t>
            </w:r>
          </w:p>
          <w:p w14:paraId="53472C50" w14:textId="2BFE5EC9" w:rsidR="00F61C64" w:rsidRPr="00DF0B58" w:rsidRDefault="00F61C64" w:rsidP="00DF16B0">
            <w:pPr>
              <w:pStyle w:val="Bodyjustified"/>
              <w:jc w:val="right"/>
            </w:pPr>
            <w:r w:rsidRPr="00DF0B58">
              <w:t>Variant</w:t>
            </w:r>
            <w:r w:rsidR="00C517DD" w:rsidRPr="00DF0B58">
              <w:t>s</w:t>
            </w:r>
            <w:r w:rsidRPr="00DF0B58">
              <w:t xml:space="preserve"> 56, 78:</w:t>
            </w:r>
          </w:p>
          <w:p w14:paraId="7AC9A2A1" w14:textId="588718A3" w:rsidR="00F61C64" w:rsidRPr="008A46C7" w:rsidRDefault="00F61C64" w:rsidP="00D837D8">
            <w:pPr>
              <w:pStyle w:val="Bodyjustified"/>
              <w:jc w:val="right"/>
            </w:pPr>
            <w:r w:rsidRPr="00DF0B58">
              <w:t>Variant</w:t>
            </w:r>
            <w:r w:rsidR="00C517DD" w:rsidRPr="00DF0B58">
              <w:t>s</w:t>
            </w:r>
            <w:r w:rsidRPr="00DF0B58">
              <w:t xml:space="preserve"> 63, 79</w:t>
            </w:r>
            <w:r>
              <w:t>:</w:t>
            </w:r>
          </w:p>
        </w:tc>
        <w:tc>
          <w:tcPr>
            <w:tcW w:w="912" w:type="dxa"/>
            <w:vMerge/>
          </w:tcPr>
          <w:p w14:paraId="24710628" w14:textId="77777777" w:rsidR="00F61C64" w:rsidRPr="00046BC4" w:rsidRDefault="00F61C64" w:rsidP="00EB00AB">
            <w:pPr>
              <w:pStyle w:val="Bodyjustified"/>
              <w:rPr>
                <w:rFonts w:asciiTheme="majorHAnsi" w:hAnsiTheme="majorHAnsi" w:cs="Arial"/>
              </w:rPr>
            </w:pPr>
          </w:p>
        </w:tc>
        <w:tc>
          <w:tcPr>
            <w:tcW w:w="1356" w:type="dxa"/>
            <w:vMerge/>
          </w:tcPr>
          <w:p w14:paraId="1F05F630" w14:textId="77777777" w:rsidR="00F61C64" w:rsidRPr="008A46C7" w:rsidRDefault="00F61C64" w:rsidP="00EB00AB">
            <w:pPr>
              <w:pStyle w:val="Bodyjustified"/>
            </w:pPr>
          </w:p>
        </w:tc>
        <w:tc>
          <w:tcPr>
            <w:tcW w:w="1559" w:type="dxa"/>
            <w:vMerge/>
          </w:tcPr>
          <w:p w14:paraId="42C2581E" w14:textId="77777777" w:rsidR="00F61C64" w:rsidRPr="00B87D8C" w:rsidRDefault="00F61C64" w:rsidP="006227FF">
            <w:pPr>
              <w:pStyle w:val="Bodyjustified"/>
              <w:jc w:val="left"/>
            </w:pPr>
          </w:p>
        </w:tc>
        <w:tc>
          <w:tcPr>
            <w:tcW w:w="709" w:type="dxa"/>
            <w:tcBorders>
              <w:top w:val="nil"/>
            </w:tcBorders>
          </w:tcPr>
          <w:p w14:paraId="1B13C65B" w14:textId="77777777" w:rsidR="00F61C64" w:rsidRDefault="00F61C64" w:rsidP="00EF7C15">
            <w:pPr>
              <w:pStyle w:val="Bodyjustified"/>
            </w:pPr>
            <w:r>
              <w:t>240</w:t>
            </w:r>
          </w:p>
          <w:p w14:paraId="733F0C86" w14:textId="77777777" w:rsidR="00F61C64" w:rsidRDefault="00F61C64" w:rsidP="00EF7C15">
            <w:pPr>
              <w:pStyle w:val="Bodyjustified"/>
            </w:pPr>
            <w:r>
              <w:t>320</w:t>
            </w:r>
          </w:p>
          <w:p w14:paraId="5BDD9BF8" w14:textId="77777777" w:rsidR="00F61C64" w:rsidRDefault="00F61C64" w:rsidP="00EF7C15">
            <w:pPr>
              <w:pStyle w:val="Bodyjustified"/>
            </w:pPr>
            <w:r>
              <w:t>400</w:t>
            </w:r>
          </w:p>
          <w:p w14:paraId="49EDCFFD" w14:textId="77777777" w:rsidR="00F61C64" w:rsidRDefault="00F61C64" w:rsidP="00EF7C15">
            <w:pPr>
              <w:pStyle w:val="Bodyjustified"/>
            </w:pPr>
            <w:r>
              <w:t>520</w:t>
            </w:r>
          </w:p>
          <w:p w14:paraId="13731CCC" w14:textId="77777777" w:rsidR="00F61C64" w:rsidRDefault="00F61C64" w:rsidP="00EF7C15">
            <w:pPr>
              <w:pStyle w:val="Bodyjustified"/>
            </w:pPr>
            <w:r>
              <w:t>640</w:t>
            </w:r>
          </w:p>
          <w:p w14:paraId="0BCA31CC" w14:textId="77777777" w:rsidR="00F61C64" w:rsidRDefault="00F61C64" w:rsidP="00EF7C15">
            <w:pPr>
              <w:pStyle w:val="Bodyjustified"/>
            </w:pPr>
            <w:r>
              <w:t>710</w:t>
            </w:r>
          </w:p>
          <w:p w14:paraId="7C407F16" w14:textId="77777777" w:rsidR="00F61C64" w:rsidRDefault="00F61C64" w:rsidP="00EF7C15">
            <w:pPr>
              <w:pStyle w:val="Bodyjustified"/>
            </w:pPr>
            <w:r>
              <w:t>840</w:t>
            </w:r>
          </w:p>
          <w:p w14:paraId="453C2A8A" w14:textId="77777777" w:rsidR="00F61C64" w:rsidRDefault="00F61C64" w:rsidP="00EF7C15">
            <w:pPr>
              <w:pStyle w:val="Bodyjustified"/>
            </w:pPr>
            <w:r>
              <w:t>1000</w:t>
            </w:r>
          </w:p>
          <w:p w14:paraId="34BB5815" w14:textId="0D784955" w:rsidR="00F61C64" w:rsidRPr="00B87D8C" w:rsidRDefault="00F61C64" w:rsidP="00EF7C15">
            <w:pPr>
              <w:pStyle w:val="Bodyjustified"/>
            </w:pPr>
            <w:r>
              <w:t>1200</w:t>
            </w:r>
          </w:p>
        </w:tc>
        <w:tc>
          <w:tcPr>
            <w:tcW w:w="739" w:type="dxa"/>
            <w:tcBorders>
              <w:top w:val="nil"/>
            </w:tcBorders>
          </w:tcPr>
          <w:p w14:paraId="1281CB06" w14:textId="77777777" w:rsidR="00F61C64" w:rsidRPr="00B87D8C" w:rsidRDefault="00F61C64" w:rsidP="009E2D4F">
            <w:pPr>
              <w:pStyle w:val="Bodyjustified"/>
            </w:pPr>
            <w:r w:rsidRPr="00B87D8C">
              <w:t>-</w:t>
            </w:r>
          </w:p>
          <w:p w14:paraId="1856512A" w14:textId="77777777" w:rsidR="00F61C64" w:rsidRPr="00B87D8C" w:rsidRDefault="00F61C64" w:rsidP="009E2D4F">
            <w:pPr>
              <w:pStyle w:val="Bodyjustified"/>
            </w:pPr>
            <w:r w:rsidRPr="00B87D8C">
              <w:t>-</w:t>
            </w:r>
          </w:p>
          <w:p w14:paraId="427483A3" w14:textId="77777777" w:rsidR="00F61C64" w:rsidRPr="00B87D8C" w:rsidRDefault="00F61C64" w:rsidP="009E2D4F">
            <w:pPr>
              <w:pStyle w:val="Bodyjustified"/>
            </w:pPr>
            <w:r w:rsidRPr="00B87D8C">
              <w:t>-</w:t>
            </w:r>
          </w:p>
          <w:p w14:paraId="0AEAD3B8" w14:textId="77777777" w:rsidR="00F61C64" w:rsidRPr="00B87D8C" w:rsidRDefault="00F61C64" w:rsidP="009E2D4F">
            <w:pPr>
              <w:pStyle w:val="Bodyjustified"/>
            </w:pPr>
            <w:r w:rsidRPr="00B87D8C">
              <w:t>-</w:t>
            </w:r>
          </w:p>
          <w:p w14:paraId="6DC8E29A" w14:textId="77777777" w:rsidR="00F61C64" w:rsidRPr="00B87D8C" w:rsidRDefault="00F61C64" w:rsidP="009E2D4F">
            <w:pPr>
              <w:pStyle w:val="Bodyjustified"/>
            </w:pPr>
            <w:r w:rsidRPr="00B87D8C">
              <w:t>-</w:t>
            </w:r>
          </w:p>
          <w:p w14:paraId="4EAA26F4" w14:textId="77777777" w:rsidR="00F61C64" w:rsidRPr="00B87D8C" w:rsidRDefault="00F61C64" w:rsidP="009E2D4F">
            <w:pPr>
              <w:pStyle w:val="Bodyjustified"/>
            </w:pPr>
            <w:r w:rsidRPr="00B87D8C">
              <w:t>-</w:t>
            </w:r>
          </w:p>
          <w:p w14:paraId="5AA1EE3C" w14:textId="77777777" w:rsidR="00F61C64" w:rsidRDefault="00F61C64" w:rsidP="009F55E5">
            <w:pPr>
              <w:pStyle w:val="Bodyjustified"/>
            </w:pPr>
            <w:r w:rsidRPr="00B87D8C">
              <w:t>-</w:t>
            </w:r>
          </w:p>
          <w:p w14:paraId="113D6205" w14:textId="77777777" w:rsidR="00F61C64" w:rsidRDefault="00F61C64" w:rsidP="009F55E5">
            <w:pPr>
              <w:pStyle w:val="Bodyjustified"/>
            </w:pPr>
            <w:r>
              <w:t>-</w:t>
            </w:r>
          </w:p>
          <w:p w14:paraId="122EE7A9" w14:textId="67B55B1D" w:rsidR="00F61C64" w:rsidRPr="00B87D8C" w:rsidRDefault="00F61C64" w:rsidP="009F55E5">
            <w:pPr>
              <w:pStyle w:val="Bodyjustified"/>
            </w:pPr>
            <w:r>
              <w:t>-</w:t>
            </w:r>
          </w:p>
        </w:tc>
        <w:tc>
          <w:tcPr>
            <w:tcW w:w="628" w:type="dxa"/>
            <w:vMerge/>
          </w:tcPr>
          <w:p w14:paraId="2C7A038E" w14:textId="77777777" w:rsidR="00F61C64" w:rsidRPr="00B87D8C" w:rsidRDefault="00F61C64" w:rsidP="009F55E5">
            <w:pPr>
              <w:pStyle w:val="Bodyjustified"/>
            </w:pPr>
          </w:p>
        </w:tc>
      </w:tr>
    </w:tbl>
    <w:p w14:paraId="477E7577" w14:textId="7AE614B5" w:rsidR="00A04525" w:rsidRDefault="008D5D79" w:rsidP="008D5D79">
      <w:pPr>
        <w:pStyle w:val="NOTES"/>
      </w:pPr>
      <w:r>
        <w:t>NOTES</w:t>
      </w:r>
      <w:r w:rsidR="00A04525">
        <w:t>:</w:t>
      </w:r>
    </w:p>
    <w:p w14:paraId="6A47DFD6" w14:textId="652B17FA" w:rsidR="00E30EBB" w:rsidRDefault="00E30EBB" w:rsidP="00E30EBB">
      <w:pPr>
        <w:pStyle w:val="numericallist"/>
      </w:pPr>
      <w:r>
        <w:t xml:space="preserve">This </w:t>
      </w:r>
      <w:r w:rsidRPr="00E30EBB">
        <w:t>characteristic applies to all Variants tested during Charts F2 and F3 of the Generic Specification</w:t>
      </w:r>
      <w:r>
        <w:t>.</w:t>
      </w:r>
    </w:p>
    <w:p w14:paraId="4143C56F" w14:textId="4CD94FC0" w:rsidR="00E30EBB" w:rsidRDefault="00EE5C41" w:rsidP="00E30EBB">
      <w:pPr>
        <w:pStyle w:val="numericallist"/>
      </w:pPr>
      <w:r>
        <w:t>T</w:t>
      </w:r>
      <w:r w:rsidR="00E30EBB" w:rsidRPr="00E30EBB">
        <w:t xml:space="preserve">his characteristic applies to Variants 01 to 49, 56, 63 to 70 (Packaged Components) and Variants 71 to 79 (Packaged Test Sublot samples for </w:t>
      </w:r>
      <w:r w:rsidR="008B4BCE" w:rsidRPr="008B4BCE">
        <w:rPr>
          <w:strike/>
          <w:highlight w:val="yellow"/>
        </w:rPr>
        <w:t>Naked</w:t>
      </w:r>
      <w:r w:rsidR="008B4BCE">
        <w:t xml:space="preserve"> </w:t>
      </w:r>
      <w:r w:rsidR="00E30EBB" w:rsidRPr="00E30EBB">
        <w:t>Die Components)</w:t>
      </w:r>
      <w:r w:rsidR="00E30EBB">
        <w:t>,</w:t>
      </w:r>
      <w:r w:rsidR="00E30EBB" w:rsidRPr="00E30EBB">
        <w:t xml:space="preserve"> tested</w:t>
      </w:r>
      <w:r w:rsidR="00E30EBB">
        <w:t xml:space="preserve"> only</w:t>
      </w:r>
      <w:r w:rsidR="00E30EBB" w:rsidRPr="00E30EBB">
        <w:t xml:space="preserve"> during Chart F3 of the Generic Specification.</w:t>
      </w:r>
    </w:p>
    <w:p w14:paraId="4FD3B1F0" w14:textId="04C91D2E" w:rsidR="00A04525" w:rsidRDefault="00EB00AB" w:rsidP="00EB00AB">
      <w:pPr>
        <w:pStyle w:val="numericallist"/>
      </w:pPr>
      <w:r w:rsidRPr="00EB00AB">
        <w:t xml:space="preserve">Pulsed measurement, pulse width = </w:t>
      </w:r>
      <w:r w:rsidR="003668F4">
        <w:t>10m</w:t>
      </w:r>
      <w:r w:rsidRPr="00EB00AB">
        <w:t>s.</w:t>
      </w:r>
    </w:p>
    <w:p w14:paraId="4587179E" w14:textId="3DDC8EF5" w:rsidR="0080616C" w:rsidRDefault="0080616C" w:rsidP="0080616C">
      <w:pPr>
        <w:pStyle w:val="numericallist"/>
      </w:pPr>
      <w:r w:rsidRPr="0080616C">
        <w:t xml:space="preserve">See </w:t>
      </w:r>
      <w:r w:rsidR="00FF6C40">
        <w:t xml:space="preserve">Para. </w:t>
      </w:r>
      <w:r w:rsidR="00FF6C40">
        <w:fldChar w:fldCharType="begin"/>
      </w:r>
      <w:r w:rsidR="00FF6C40">
        <w:instrText xml:space="preserve"> REF _Ref483405704 \r \h </w:instrText>
      </w:r>
      <w:r w:rsidR="00FF6C40">
        <w:fldChar w:fldCharType="separate"/>
      </w:r>
      <w:r w:rsidR="006A421A">
        <w:t>1.5</w:t>
      </w:r>
      <w:r w:rsidR="00FF6C40">
        <w:fldChar w:fldCharType="end"/>
      </w:r>
      <w:r w:rsidRPr="0080616C">
        <w:t xml:space="preserve"> for the applicable limits.</w:t>
      </w:r>
    </w:p>
    <w:p w14:paraId="766EE9EA" w14:textId="3239D142" w:rsidR="00833312" w:rsidRDefault="00E30EBB" w:rsidP="00E30EBB">
      <w:pPr>
        <w:pStyle w:val="numericallist"/>
      </w:pPr>
      <w:r w:rsidRPr="00E30EBB">
        <w:tab/>
        <w:t xml:space="preserve">See </w:t>
      </w:r>
      <w:r w:rsidR="00FF6C40">
        <w:t xml:space="preserve">Para. </w:t>
      </w:r>
      <w:r w:rsidR="00FF6C40">
        <w:fldChar w:fldCharType="begin"/>
      </w:r>
      <w:r w:rsidR="00FF6C40">
        <w:instrText xml:space="preserve"> REF _Ref483405712 \r \h </w:instrText>
      </w:r>
      <w:r w:rsidR="00FF6C40">
        <w:fldChar w:fldCharType="separate"/>
      </w:r>
      <w:r w:rsidR="006A421A">
        <w:t>1.4.2</w:t>
      </w:r>
      <w:r w:rsidR="00FF6C40">
        <w:fldChar w:fldCharType="end"/>
      </w:r>
      <w:r w:rsidRPr="00E30EBB">
        <w:t xml:space="preserve"> for the applicable limits.</w:t>
      </w:r>
    </w:p>
    <w:p w14:paraId="223DDFD9" w14:textId="47D564A6" w:rsidR="00833312" w:rsidRDefault="00833312" w:rsidP="00833312">
      <w:pPr>
        <w:pStyle w:val="numericallist"/>
      </w:pPr>
      <w:r>
        <w:t xml:space="preserve">This characteristic only applies to Variants 71 to 79 </w:t>
      </w:r>
      <w:r w:rsidRPr="00833312">
        <w:t>(</w:t>
      </w:r>
      <w:r w:rsidR="008B4BCE" w:rsidRPr="008B4BCE">
        <w:rPr>
          <w:strike/>
          <w:highlight w:val="yellow"/>
        </w:rPr>
        <w:t>Naked</w:t>
      </w:r>
      <w:r w:rsidR="008B4BCE">
        <w:t xml:space="preserve"> </w:t>
      </w:r>
      <w:r w:rsidRPr="00833312">
        <w:t>Die Components)</w:t>
      </w:r>
      <w:r w:rsidR="00E30EBB">
        <w:t>,</w:t>
      </w:r>
      <w:r w:rsidRPr="00833312">
        <w:t xml:space="preserve"> tested </w:t>
      </w:r>
      <w:r w:rsidR="00E30EBB">
        <w:t xml:space="preserve">only </w:t>
      </w:r>
      <w:r w:rsidRPr="00833312">
        <w:t>during Chart F2 of the Generic Specification.</w:t>
      </w:r>
    </w:p>
    <w:p w14:paraId="40A7DC6F" w14:textId="57B0C8BB" w:rsidR="00EF7C15" w:rsidRDefault="00EF7C15" w:rsidP="00833312">
      <w:pPr>
        <w:pStyle w:val="numericallist"/>
      </w:pPr>
      <w:r>
        <w:t xml:space="preserve">Only performed during </w:t>
      </w:r>
      <w:r w:rsidR="00833312"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0E6210">
      <w:pPr>
        <w:pStyle w:val="Heading3"/>
      </w:pPr>
      <w:bookmarkStart w:id="43" w:name="_Toc483561072"/>
      <w:r>
        <w:lastRenderedPageBreak/>
        <w:t xml:space="preserve">High </w:t>
      </w:r>
      <w:r w:rsidR="00F50AED">
        <w:t xml:space="preserve">and Low </w:t>
      </w:r>
      <w:r>
        <w:t>Temperature</w:t>
      </w:r>
      <w:r w:rsidR="00F50AED">
        <w:t>s</w:t>
      </w:r>
      <w:r>
        <w:t xml:space="preserve"> Electrical Measurements</w:t>
      </w:r>
      <w:bookmarkEnd w:id="43"/>
    </w:p>
    <w:p w14:paraId="7BA816FF" w14:textId="61C390D7" w:rsidR="006227FF" w:rsidRPr="006227FF" w:rsidRDefault="006227FF" w:rsidP="000E6210">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E30EBB">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0E6210">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0E6210">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0E6210">
            <w:pPr>
              <w:pStyle w:val="Bodyjustified"/>
              <w:keepNext/>
            </w:pPr>
            <w:r w:rsidRPr="00974BB1">
              <w:t>MIL-STD-750</w:t>
            </w:r>
          </w:p>
          <w:p w14:paraId="7FF4AD80" w14:textId="77777777" w:rsidR="006227FF" w:rsidRPr="00974BB1" w:rsidRDefault="006227FF" w:rsidP="000E6210">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0E6210">
            <w:pPr>
              <w:pStyle w:val="Bodyjustified"/>
              <w:keepNext/>
            </w:pPr>
            <w:r w:rsidRPr="00974BB1">
              <w:t>Test Conditions</w:t>
            </w:r>
          </w:p>
          <w:p w14:paraId="6BC62772" w14:textId="1131041F" w:rsidR="006227FF" w:rsidRPr="00974BB1" w:rsidRDefault="000F7908" w:rsidP="000E6210">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0E6210">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0E6210">
            <w:pPr>
              <w:pStyle w:val="Bodyjustified"/>
              <w:keepNext/>
            </w:pPr>
            <w:r w:rsidRPr="00974BB1">
              <w:t>Units</w:t>
            </w:r>
          </w:p>
        </w:tc>
      </w:tr>
      <w:tr w:rsidR="006227FF" w:rsidRPr="00974BB1" w14:paraId="5F4EA52C" w14:textId="77777777" w:rsidTr="00E30EBB">
        <w:trPr>
          <w:trHeight w:val="283"/>
          <w:tblHeader/>
        </w:trPr>
        <w:tc>
          <w:tcPr>
            <w:tcW w:w="2608" w:type="dxa"/>
            <w:vMerge/>
            <w:shd w:val="clear" w:color="auto" w:fill="auto"/>
          </w:tcPr>
          <w:p w14:paraId="3063CF13" w14:textId="77777777" w:rsidR="006227FF" w:rsidRPr="00974BB1" w:rsidRDefault="006227FF" w:rsidP="000E6210">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0E6210">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0E6210">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0E6210">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0E6210">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0E6210">
            <w:pPr>
              <w:pStyle w:val="Bodyjustified"/>
              <w:keepNext/>
            </w:pPr>
            <w:r w:rsidRPr="00974BB1">
              <w:t>Max</w:t>
            </w:r>
          </w:p>
        </w:tc>
        <w:tc>
          <w:tcPr>
            <w:tcW w:w="709" w:type="dxa"/>
            <w:vMerge/>
            <w:shd w:val="clear" w:color="auto" w:fill="auto"/>
          </w:tcPr>
          <w:p w14:paraId="7392BC4C" w14:textId="77777777" w:rsidR="006227FF" w:rsidRPr="00974BB1" w:rsidRDefault="006227FF" w:rsidP="000E6210">
            <w:pPr>
              <w:pStyle w:val="Bodyjustified"/>
              <w:keepNext/>
              <w:rPr>
                <w:sz w:val="24"/>
                <w:szCs w:val="24"/>
                <w:lang w:val="en-US"/>
              </w:rPr>
            </w:pPr>
          </w:p>
        </w:tc>
      </w:tr>
      <w:tr w:rsidR="006227FF" w:rsidRPr="00974BB1" w14:paraId="5E4F3E86" w14:textId="77777777" w:rsidTr="00E30EBB">
        <w:trPr>
          <w:trHeight w:val="317"/>
        </w:trPr>
        <w:tc>
          <w:tcPr>
            <w:tcW w:w="2608" w:type="dxa"/>
            <w:shd w:val="clear" w:color="auto" w:fill="auto"/>
            <w:tcMar>
              <w:top w:w="80" w:type="dxa"/>
              <w:left w:w="80" w:type="dxa"/>
              <w:bottom w:w="80" w:type="dxa"/>
              <w:right w:w="80" w:type="dxa"/>
            </w:tcMar>
            <w:vAlign w:val="center"/>
          </w:tcPr>
          <w:p w14:paraId="672362AC" w14:textId="5186A07C" w:rsidR="006227FF" w:rsidRPr="00974BB1" w:rsidRDefault="006227FF" w:rsidP="000E6210">
            <w:pPr>
              <w:pStyle w:val="Bodyjustified"/>
              <w:keepNext/>
              <w:jc w:val="left"/>
            </w:pPr>
            <w:r w:rsidRPr="007336EE">
              <w:t>Reverse Current 2</w:t>
            </w:r>
            <w:r w:rsidR="00E30EBB">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E6210">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570C2A73" w:rsidR="006227FF" w:rsidRPr="00974BB1" w:rsidRDefault="00E1461D" w:rsidP="000E6210">
            <w:pPr>
              <w:pStyle w:val="Bodyjustified"/>
              <w:keepNext/>
            </w:pPr>
            <w:hyperlink r:id="rId43" w:history="1">
              <w:r w:rsidR="006227FF" w:rsidRPr="008557F1">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4BC3A833" w:rsidR="006227FF" w:rsidRPr="00974BB1" w:rsidRDefault="006227FF" w:rsidP="000E6210">
            <w:pPr>
              <w:pStyle w:val="Bodyjustified"/>
              <w:keepNext/>
              <w:jc w:val="left"/>
            </w:pPr>
            <w:r w:rsidRPr="007336EE">
              <w:t>V</w:t>
            </w:r>
            <w:r w:rsidRPr="0022374D">
              <w:rPr>
                <w:vertAlign w:val="subscript"/>
              </w:rPr>
              <w:t>R</w:t>
            </w:r>
            <w:r w:rsidRPr="007336EE">
              <w:t xml:space="preserve"> =</w:t>
            </w:r>
            <w:r>
              <w:t xml:space="preserve"> </w:t>
            </w:r>
            <w:r w:rsidR="00097337">
              <w:t>-</w:t>
            </w:r>
            <w:r w:rsidR="00501FD9">
              <w:t>100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E6210">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7FBD8E00" w:rsidR="006227FF" w:rsidRPr="00974BB1" w:rsidRDefault="00097337" w:rsidP="000E6210">
            <w:pPr>
              <w:pStyle w:val="Bodyjustified"/>
              <w:keepNext/>
            </w:pPr>
            <w:r>
              <w:t>5</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E6210">
            <w:pPr>
              <w:pStyle w:val="Bodyjustified"/>
              <w:keepNext/>
            </w:pPr>
            <w:r>
              <w:rPr>
                <w:rFonts w:cs="Arial"/>
              </w:rPr>
              <w:t>µ</w:t>
            </w:r>
            <w:r w:rsidRPr="007336EE">
              <w:t>A</w:t>
            </w:r>
          </w:p>
        </w:tc>
      </w:tr>
    </w:tbl>
    <w:p w14:paraId="7B69CF28" w14:textId="77777777" w:rsidR="00A04525" w:rsidRDefault="008D5D79" w:rsidP="000E6210">
      <w:pPr>
        <w:pStyle w:val="NOTES"/>
      </w:pPr>
      <w:r>
        <w:t>NOTES</w:t>
      </w:r>
      <w:r w:rsidR="00A04525">
        <w:t>:</w:t>
      </w:r>
    </w:p>
    <w:p w14:paraId="037491B6" w14:textId="77777777" w:rsidR="000F7908" w:rsidRDefault="000F7908" w:rsidP="000E6210">
      <w:pPr>
        <w:pStyle w:val="numericallist"/>
        <w:keepNext/>
      </w:pPr>
      <w:r w:rsidRPr="000F7908">
        <w:t>Measurements shall be performed on a sample basis as specified in the Generic Specification.</w:t>
      </w:r>
    </w:p>
    <w:p w14:paraId="34C79CD3" w14:textId="72C264C1" w:rsidR="00E30EBB" w:rsidRPr="000F7908" w:rsidRDefault="00E30EBB" w:rsidP="00E30EBB">
      <w:pPr>
        <w:pStyle w:val="numericallist"/>
      </w:pPr>
      <w:r>
        <w:t xml:space="preserve">This </w:t>
      </w:r>
      <w:r w:rsidRPr="00E30EBB">
        <w:t>characteristic applies to all Variants tested during Charts F2 and F3 of the Generic Specification</w:t>
      </w:r>
      <w:r>
        <w:t>.</w:t>
      </w:r>
    </w:p>
    <w:p w14:paraId="35FA9E72" w14:textId="77777777" w:rsidR="00A04525" w:rsidRDefault="00A04525" w:rsidP="00EB72C7">
      <w:pPr>
        <w:pStyle w:val="Heading2"/>
      </w:pPr>
      <w:bookmarkStart w:id="44" w:name="_Toc483561073"/>
      <w:r>
        <w:t>PARAMETER DRIFT VALUES</w:t>
      </w:r>
      <w:bookmarkEnd w:id="44"/>
    </w:p>
    <w:p w14:paraId="6A9D39C1" w14:textId="4E6EAE98" w:rsidR="00A04525" w:rsidRDefault="00A04525" w:rsidP="00EB72C7">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4D46CB75" w:rsidR="00A04525" w:rsidRDefault="00A04525" w:rsidP="00EB72C7">
      <w:pPr>
        <w:keepNext/>
      </w:pPr>
      <w:r>
        <w:t xml:space="preserve">The test methods and test conditions shall be as per the corresponding test defined in </w:t>
      </w:r>
      <w:r w:rsidR="006C5220">
        <w:t xml:space="preserve">Para. </w:t>
      </w:r>
      <w:r w:rsidR="006C5220">
        <w:fldChar w:fldCharType="begin"/>
      </w:r>
      <w:r w:rsidR="006C5220">
        <w:instrText xml:space="preserve"> REF _Ref483469531 \r \h </w:instrText>
      </w:r>
      <w:r w:rsidR="006C5220">
        <w:fldChar w:fldCharType="separate"/>
      </w:r>
      <w:r w:rsidR="006C5220">
        <w:t>2.5.1</w:t>
      </w:r>
      <w:r w:rsidR="006C5220">
        <w:fldChar w:fldCharType="end"/>
      </w:r>
      <w:r>
        <w:t>.</w:t>
      </w:r>
    </w:p>
    <w:p w14:paraId="7CDAAC08" w14:textId="51021E57" w:rsidR="00A04525" w:rsidRDefault="00A04525" w:rsidP="00EB72C7">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142E00FF" w:rsidR="00F94E55" w:rsidRPr="00992F32" w:rsidRDefault="001D5A10" w:rsidP="000331FE">
            <w:pPr>
              <w:pStyle w:val="Bodyjustified"/>
              <w:jc w:val="left"/>
            </w:pPr>
            <w:r>
              <w:t>Total Capacitance</w:t>
            </w:r>
            <w:r w:rsidR="00EB72C7">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5884368D"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EB72C7">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4AB1557" w:rsidR="000331FE" w:rsidRPr="006227FF" w:rsidRDefault="000331FE" w:rsidP="00EB72C7">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EB72C7">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0AE44AF1" w:rsidR="00F94E55" w:rsidRDefault="001D5A10" w:rsidP="00EB72C7">
            <w:pPr>
              <w:pStyle w:val="Bodyjustified"/>
            </w:pPr>
            <w:r>
              <w:t xml:space="preserve">Note </w:t>
            </w:r>
            <w:r w:rsidR="00EB72C7">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31BA8D5" w14:textId="58E3607B" w:rsidR="00EB72C7" w:rsidRDefault="00EB72C7" w:rsidP="00EB72C7">
      <w:pPr>
        <w:pStyle w:val="numericallist"/>
      </w:pPr>
      <w:r>
        <w:t xml:space="preserve">This characteristic </w:t>
      </w:r>
      <w:r w:rsidRPr="00EB72C7">
        <w:t>applies to Variants 01 to 49, 56, 63 to 70 (Packaged Components) and Variants 71 to 79 (Packaged Test Sublot samples for 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A1BE146" w:rsidR="001D5A10" w:rsidRDefault="001D5A10" w:rsidP="001D5A10">
      <w:pPr>
        <w:pStyle w:val="numericallist"/>
      </w:pPr>
      <w:r>
        <w:t>See</w:t>
      </w:r>
      <w:r w:rsidRPr="001D5A10">
        <w:t xml:space="preserve"> </w:t>
      </w:r>
      <w:r w:rsidR="00FF6C40">
        <w:t xml:space="preserve">Para. </w:t>
      </w:r>
      <w:r w:rsidR="00FF6C40">
        <w:fldChar w:fldCharType="begin"/>
      </w:r>
      <w:r w:rsidR="00FF6C40">
        <w:instrText xml:space="preserve"> REF _Ref483405712 \r \h </w:instrText>
      </w:r>
      <w:r w:rsidR="00FF6C40">
        <w:fldChar w:fldCharType="separate"/>
      </w:r>
      <w:r w:rsidR="006A421A">
        <w:t>1.4.2</w:t>
      </w:r>
      <w:r w:rsidR="00FF6C40">
        <w:fldChar w:fldCharType="end"/>
      </w:r>
      <w:r w:rsidR="00FF6C40">
        <w:t xml:space="preserve"> </w:t>
      </w:r>
      <w:r w:rsidRPr="001D5A10">
        <w:t>for the applicable limits</w:t>
      </w:r>
      <w:r>
        <w:t>.</w:t>
      </w:r>
    </w:p>
    <w:p w14:paraId="7B61B469" w14:textId="77777777" w:rsidR="00A04525" w:rsidRDefault="00A04525" w:rsidP="000E6210">
      <w:pPr>
        <w:pStyle w:val="Heading2"/>
      </w:pPr>
      <w:bookmarkStart w:id="45" w:name="_Toc483561074"/>
      <w:r>
        <w:lastRenderedPageBreak/>
        <w:t>INTERMEDIATE AND END-POINT ELECTRICAL MEASUREMENTS</w:t>
      </w:r>
      <w:bookmarkEnd w:id="45"/>
    </w:p>
    <w:p w14:paraId="6E530BBD" w14:textId="01ADD299" w:rsidR="00A04525" w:rsidRDefault="00A04525" w:rsidP="000E6210">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38DBC6B6" w:rsidR="00A04525" w:rsidRDefault="00A04525" w:rsidP="000E6210">
      <w:pPr>
        <w:keepNext/>
      </w:pPr>
      <w:r>
        <w:t xml:space="preserve">The test methods and test conditions shall be as per the corresponding test defined in </w:t>
      </w:r>
      <w:r w:rsidR="006C5220">
        <w:t xml:space="preserve">Para. </w:t>
      </w:r>
      <w:r w:rsidR="006C5220">
        <w:fldChar w:fldCharType="begin"/>
      </w:r>
      <w:r w:rsidR="006C5220">
        <w:instrText xml:space="preserve"> REF _Ref483469531 \r \h </w:instrText>
      </w:r>
      <w:r w:rsidR="006C5220">
        <w:fldChar w:fldCharType="separate"/>
      </w:r>
      <w:r w:rsidR="006C5220">
        <w:t>2.5.1</w:t>
      </w:r>
      <w:r w:rsidR="006C5220">
        <w:fldChar w:fldCharType="end"/>
      </w:r>
      <w:r w:rsidR="001D578E">
        <w:t>.</w:t>
      </w:r>
    </w:p>
    <w:p w14:paraId="3DBDE7E5" w14:textId="77777777" w:rsidR="00A04525" w:rsidRDefault="00A04525" w:rsidP="000E6210">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0E6210">
            <w:pPr>
              <w:pStyle w:val="Bodyjustified"/>
              <w:keepNext/>
            </w:pPr>
            <w:r w:rsidRPr="00974BB1">
              <w:t>Characteristics</w:t>
            </w:r>
          </w:p>
        </w:tc>
        <w:tc>
          <w:tcPr>
            <w:tcW w:w="1247" w:type="dxa"/>
            <w:vMerge w:val="restart"/>
          </w:tcPr>
          <w:p w14:paraId="0354ACC8" w14:textId="77777777" w:rsidR="0017242F" w:rsidRPr="00974BB1" w:rsidRDefault="0017242F" w:rsidP="000E6210">
            <w:pPr>
              <w:pStyle w:val="Bodyjustified"/>
              <w:keepNext/>
            </w:pPr>
            <w:r w:rsidRPr="00974BB1">
              <w:t>Symbols</w:t>
            </w:r>
          </w:p>
        </w:tc>
        <w:tc>
          <w:tcPr>
            <w:tcW w:w="1720" w:type="dxa"/>
            <w:gridSpan w:val="2"/>
          </w:tcPr>
          <w:p w14:paraId="62752CA0" w14:textId="77777777" w:rsidR="0017242F" w:rsidRPr="00974BB1" w:rsidRDefault="0017242F" w:rsidP="000E6210">
            <w:pPr>
              <w:pStyle w:val="Bodyjustified"/>
              <w:keepNext/>
            </w:pPr>
            <w:r w:rsidRPr="00974BB1">
              <w:t>Limits</w:t>
            </w:r>
          </w:p>
        </w:tc>
        <w:tc>
          <w:tcPr>
            <w:tcW w:w="964" w:type="dxa"/>
            <w:vMerge w:val="restart"/>
          </w:tcPr>
          <w:p w14:paraId="443DEA44" w14:textId="77777777" w:rsidR="0017242F" w:rsidRPr="00974BB1" w:rsidRDefault="0017242F" w:rsidP="000E6210">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0E6210">
            <w:pPr>
              <w:pStyle w:val="Bodyjustified"/>
              <w:keepNext/>
            </w:pPr>
          </w:p>
        </w:tc>
        <w:tc>
          <w:tcPr>
            <w:tcW w:w="1247" w:type="dxa"/>
            <w:vMerge/>
          </w:tcPr>
          <w:p w14:paraId="36833708" w14:textId="77777777" w:rsidR="0017242F" w:rsidRPr="00974BB1" w:rsidRDefault="0017242F" w:rsidP="000E6210">
            <w:pPr>
              <w:pStyle w:val="Bodyjustified"/>
              <w:keepNext/>
            </w:pPr>
          </w:p>
        </w:tc>
        <w:tc>
          <w:tcPr>
            <w:tcW w:w="860" w:type="dxa"/>
          </w:tcPr>
          <w:p w14:paraId="62E2F11D" w14:textId="77777777" w:rsidR="0017242F" w:rsidRPr="00974BB1" w:rsidRDefault="0017242F" w:rsidP="000E6210">
            <w:pPr>
              <w:pStyle w:val="Bodyjustified"/>
              <w:keepNext/>
            </w:pPr>
            <w:r w:rsidRPr="00974BB1">
              <w:t>Min</w:t>
            </w:r>
          </w:p>
        </w:tc>
        <w:tc>
          <w:tcPr>
            <w:tcW w:w="860" w:type="dxa"/>
          </w:tcPr>
          <w:p w14:paraId="3748E31E" w14:textId="77777777" w:rsidR="0017242F" w:rsidRPr="00974BB1" w:rsidRDefault="0017242F" w:rsidP="000E6210">
            <w:pPr>
              <w:pStyle w:val="Bodyjustified"/>
              <w:keepNext/>
            </w:pPr>
            <w:r w:rsidRPr="00974BB1">
              <w:t>Max</w:t>
            </w:r>
          </w:p>
        </w:tc>
        <w:tc>
          <w:tcPr>
            <w:tcW w:w="964" w:type="dxa"/>
            <w:vMerge/>
          </w:tcPr>
          <w:p w14:paraId="023DB9DD" w14:textId="77777777" w:rsidR="0017242F" w:rsidRPr="00974BB1" w:rsidRDefault="0017242F" w:rsidP="000E6210">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0E6210">
            <w:pPr>
              <w:pStyle w:val="Bodyjustified"/>
              <w:keepNext/>
              <w:jc w:val="left"/>
            </w:pPr>
            <w:r w:rsidRPr="007336EE">
              <w:t>Reverse Current 1</w:t>
            </w:r>
          </w:p>
        </w:tc>
        <w:tc>
          <w:tcPr>
            <w:tcW w:w="1247" w:type="dxa"/>
            <w:vAlign w:val="center"/>
          </w:tcPr>
          <w:p w14:paraId="7D698E15" w14:textId="2E44D168" w:rsidR="00573EB9" w:rsidRPr="00974BB1" w:rsidRDefault="00573EB9" w:rsidP="000E6210">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0E6210">
            <w:pPr>
              <w:pStyle w:val="Bodyjustified"/>
              <w:keepNext/>
            </w:pPr>
            <w:r w:rsidRPr="007336EE">
              <w:t>-</w:t>
            </w:r>
          </w:p>
        </w:tc>
        <w:tc>
          <w:tcPr>
            <w:tcW w:w="860" w:type="dxa"/>
            <w:vAlign w:val="center"/>
          </w:tcPr>
          <w:p w14:paraId="2E66BEBB" w14:textId="62051540" w:rsidR="00573EB9" w:rsidRPr="00974BB1" w:rsidRDefault="00573EB9" w:rsidP="000E6210">
            <w:pPr>
              <w:pStyle w:val="Bodyjustified"/>
              <w:keepNext/>
            </w:pPr>
            <w:r w:rsidRPr="007336EE">
              <w:t>10</w:t>
            </w:r>
          </w:p>
        </w:tc>
        <w:tc>
          <w:tcPr>
            <w:tcW w:w="964" w:type="dxa"/>
            <w:vAlign w:val="center"/>
          </w:tcPr>
          <w:p w14:paraId="36AFE2DA" w14:textId="29DD5E1F" w:rsidR="00573EB9" w:rsidRPr="00974BB1" w:rsidRDefault="00573EB9" w:rsidP="000E6210">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0E6210">
            <w:pPr>
              <w:pStyle w:val="Bodyjustified"/>
              <w:keepNext/>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0E6210">
            <w:pPr>
              <w:pStyle w:val="Bodyjustified"/>
              <w:keepNext/>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0E6210">
            <w:pPr>
              <w:pStyle w:val="Bodyjustified"/>
              <w:keepNext/>
            </w:pPr>
            <w:r w:rsidRPr="007336EE">
              <w:t>-</w:t>
            </w:r>
          </w:p>
        </w:tc>
        <w:tc>
          <w:tcPr>
            <w:tcW w:w="860" w:type="dxa"/>
            <w:tcBorders>
              <w:bottom w:val="single" w:sz="4" w:space="0" w:color="auto"/>
            </w:tcBorders>
            <w:vAlign w:val="center"/>
          </w:tcPr>
          <w:p w14:paraId="15F0E3F6" w14:textId="09CF0E12" w:rsidR="00573EB9" w:rsidRPr="00974BB1" w:rsidRDefault="00573EB9" w:rsidP="000E6210">
            <w:pPr>
              <w:pStyle w:val="Bodyjustified"/>
              <w:keepNext/>
            </w:pPr>
            <w:r w:rsidRPr="007336EE">
              <w:t>50</w:t>
            </w:r>
            <w:r>
              <w:t>0</w:t>
            </w:r>
          </w:p>
        </w:tc>
        <w:tc>
          <w:tcPr>
            <w:tcW w:w="964" w:type="dxa"/>
            <w:tcBorders>
              <w:bottom w:val="single" w:sz="4" w:space="0" w:color="auto"/>
            </w:tcBorders>
            <w:vAlign w:val="center"/>
          </w:tcPr>
          <w:p w14:paraId="5566128F" w14:textId="3D4F6481" w:rsidR="00573EB9" w:rsidRPr="00974BB1" w:rsidRDefault="00573EB9" w:rsidP="000E6210">
            <w:pPr>
              <w:pStyle w:val="Bodyjustified"/>
              <w:keepNext/>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0E6210">
            <w:pPr>
              <w:pStyle w:val="Bodyjustified"/>
              <w:keepNext/>
              <w:jc w:val="left"/>
            </w:pPr>
            <w:r w:rsidRPr="007336EE">
              <w:t>Forward Voltage</w:t>
            </w:r>
          </w:p>
        </w:tc>
        <w:tc>
          <w:tcPr>
            <w:tcW w:w="1247" w:type="dxa"/>
            <w:tcBorders>
              <w:bottom w:val="nil"/>
            </w:tcBorders>
            <w:vAlign w:val="center"/>
          </w:tcPr>
          <w:p w14:paraId="25F4EFD1" w14:textId="019370E3" w:rsidR="00573EB9" w:rsidRPr="00974BB1" w:rsidRDefault="00573EB9" w:rsidP="000E6210">
            <w:pPr>
              <w:pStyle w:val="Bodyjustified"/>
              <w:keepNext/>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0E6210">
            <w:pPr>
              <w:pStyle w:val="Bodyjustified"/>
              <w:keepNext/>
            </w:pPr>
            <w:r>
              <w:t>-</w:t>
            </w:r>
          </w:p>
        </w:tc>
        <w:tc>
          <w:tcPr>
            <w:tcW w:w="860" w:type="dxa"/>
            <w:tcBorders>
              <w:bottom w:val="nil"/>
            </w:tcBorders>
            <w:vAlign w:val="center"/>
          </w:tcPr>
          <w:p w14:paraId="78833797" w14:textId="1612E4E1" w:rsidR="00573EB9" w:rsidRPr="00974BB1" w:rsidRDefault="00573EB9" w:rsidP="000E6210">
            <w:pPr>
              <w:pStyle w:val="Bodyjustified"/>
              <w:keepNext/>
            </w:pPr>
            <w:r>
              <w:t>1.1</w:t>
            </w:r>
          </w:p>
        </w:tc>
        <w:tc>
          <w:tcPr>
            <w:tcW w:w="964" w:type="dxa"/>
            <w:tcBorders>
              <w:bottom w:val="nil"/>
            </w:tcBorders>
            <w:vAlign w:val="center"/>
          </w:tcPr>
          <w:p w14:paraId="5CF8A26D" w14:textId="445E573C" w:rsidR="00573EB9" w:rsidRPr="00974BB1" w:rsidRDefault="00573EB9" w:rsidP="000E6210">
            <w:pPr>
              <w:pStyle w:val="Bodyjustified"/>
              <w:keepNext/>
            </w:pPr>
            <w:r>
              <w:t>V</w:t>
            </w:r>
          </w:p>
        </w:tc>
      </w:tr>
      <w:tr w:rsidR="00573EB9" w:rsidRPr="00974BB1" w14:paraId="3CF42641" w14:textId="77777777" w:rsidTr="00CC3338">
        <w:trPr>
          <w:trHeight w:val="317"/>
        </w:trPr>
        <w:tc>
          <w:tcPr>
            <w:tcW w:w="3118" w:type="dxa"/>
            <w:vAlign w:val="center"/>
          </w:tcPr>
          <w:p w14:paraId="2F0B5469" w14:textId="2279077D" w:rsidR="00573EB9" w:rsidRPr="00974BB1" w:rsidRDefault="00573EB9" w:rsidP="000E6210">
            <w:pPr>
              <w:pStyle w:val="Bodyjustified"/>
              <w:keepNext/>
              <w:jc w:val="left"/>
            </w:pPr>
            <w:r w:rsidRPr="00F6505B">
              <w:t>Total Capacitance</w:t>
            </w:r>
            <w:r w:rsidR="00EB7F85">
              <w:t xml:space="preserve"> (Note 1)</w:t>
            </w:r>
          </w:p>
        </w:tc>
        <w:tc>
          <w:tcPr>
            <w:tcW w:w="1247" w:type="dxa"/>
            <w:vAlign w:val="center"/>
          </w:tcPr>
          <w:p w14:paraId="60B21782" w14:textId="4DE99A51" w:rsidR="00573EB9" w:rsidRPr="00974BB1" w:rsidRDefault="00573EB9" w:rsidP="000E6210">
            <w:pPr>
              <w:pStyle w:val="Bodyjustified"/>
              <w:keepNext/>
            </w:pPr>
            <w:r w:rsidRPr="00F6505B">
              <w:t>C</w:t>
            </w:r>
            <w:r w:rsidRPr="00EB00AB">
              <w:rPr>
                <w:vertAlign w:val="subscript"/>
              </w:rPr>
              <w:t>T</w:t>
            </w:r>
          </w:p>
        </w:tc>
        <w:tc>
          <w:tcPr>
            <w:tcW w:w="860" w:type="dxa"/>
            <w:vAlign w:val="center"/>
          </w:tcPr>
          <w:p w14:paraId="0CCE883F" w14:textId="6A4D8B3C" w:rsidR="00573EB9" w:rsidRPr="00974BB1" w:rsidRDefault="00573EB9" w:rsidP="000E6210">
            <w:pPr>
              <w:pStyle w:val="Bodyjustified"/>
              <w:keepNext/>
            </w:pPr>
            <w:r>
              <w:t>-</w:t>
            </w:r>
          </w:p>
        </w:tc>
        <w:tc>
          <w:tcPr>
            <w:tcW w:w="860" w:type="dxa"/>
            <w:vAlign w:val="center"/>
          </w:tcPr>
          <w:p w14:paraId="56CA5957" w14:textId="48103DBE" w:rsidR="00573EB9" w:rsidRPr="00974BB1" w:rsidRDefault="00573EB9" w:rsidP="000E6210">
            <w:pPr>
              <w:pStyle w:val="Bodyjustified"/>
              <w:keepNext/>
            </w:pPr>
            <w:r>
              <w:t xml:space="preserve">Note </w:t>
            </w:r>
            <w:r w:rsidR="00EB7F85">
              <w:t>2</w:t>
            </w:r>
          </w:p>
        </w:tc>
        <w:tc>
          <w:tcPr>
            <w:tcW w:w="964" w:type="dxa"/>
            <w:vAlign w:val="center"/>
          </w:tcPr>
          <w:p w14:paraId="2BD246D5" w14:textId="15D1F26A" w:rsidR="00573EB9" w:rsidRPr="00974BB1" w:rsidRDefault="00573EB9" w:rsidP="000E6210">
            <w:pPr>
              <w:pStyle w:val="Bodyjustified"/>
              <w:keepNext/>
            </w:pPr>
            <w:r>
              <w:t>pF</w:t>
            </w:r>
          </w:p>
        </w:tc>
      </w:tr>
    </w:tbl>
    <w:p w14:paraId="482CE520" w14:textId="77777777" w:rsidR="00A04525" w:rsidRDefault="008D5D79" w:rsidP="008D5D79">
      <w:pPr>
        <w:pStyle w:val="NOTES"/>
      </w:pPr>
      <w:r>
        <w:t>NOTES</w:t>
      </w:r>
      <w:r w:rsidR="00A04525">
        <w:t>:</w:t>
      </w:r>
    </w:p>
    <w:p w14:paraId="5BC65CB7" w14:textId="6082FD5C" w:rsidR="00EB7F85" w:rsidRDefault="00EB7F85" w:rsidP="00EB7F85">
      <w:pPr>
        <w:pStyle w:val="numericallist"/>
      </w:pPr>
      <w:r w:rsidRPr="00EB7F85">
        <w:t xml:space="preserve">This characteristic applies to Variants 01 to 49, 56, 63 to 70 (Packaged Components) and Variants 71 to 79 (Packaged Test Sublot samples for </w:t>
      </w:r>
      <w:r w:rsidR="008B4BCE" w:rsidRPr="008B4BCE">
        <w:rPr>
          <w:strike/>
          <w:highlight w:val="yellow"/>
        </w:rPr>
        <w:t>Naked</w:t>
      </w:r>
      <w:r w:rsidR="008B4BCE">
        <w:t xml:space="preserve"> </w:t>
      </w:r>
      <w:r w:rsidRPr="00EB7F85">
        <w:t>Die Components).</w:t>
      </w:r>
    </w:p>
    <w:p w14:paraId="7D5ED2A4" w14:textId="6B4BE5F4" w:rsidR="00A04525" w:rsidRDefault="0017242F" w:rsidP="0017242F">
      <w:pPr>
        <w:pStyle w:val="numericallist"/>
      </w:pPr>
      <w:r>
        <w:t>S</w:t>
      </w:r>
      <w:r w:rsidRPr="0017242F">
        <w:t xml:space="preserve">ee </w:t>
      </w:r>
      <w:r w:rsidR="00FF6C40">
        <w:t xml:space="preserve">Para. </w:t>
      </w:r>
      <w:r w:rsidR="00FF6C40">
        <w:fldChar w:fldCharType="begin"/>
      </w:r>
      <w:r w:rsidR="00FF6C40">
        <w:instrText xml:space="preserve"> REF _Ref483405712 \r \h </w:instrText>
      </w:r>
      <w:r w:rsidR="00FF6C40">
        <w:fldChar w:fldCharType="separate"/>
      </w:r>
      <w:r w:rsidR="006A421A">
        <w:t>1.4.2</w:t>
      </w:r>
      <w:r w:rsidR="00FF6C40">
        <w:fldChar w:fldCharType="end"/>
      </w:r>
      <w:r w:rsidRPr="0017242F">
        <w:t xml:space="preserve"> for the applicable limits</w:t>
      </w:r>
      <w:r w:rsidR="00A04525">
        <w:t>.</w:t>
      </w:r>
    </w:p>
    <w:p w14:paraId="39C3CB80" w14:textId="49F65B51" w:rsidR="00A04525" w:rsidRDefault="00A04525" w:rsidP="007B1059">
      <w:pPr>
        <w:pStyle w:val="Heading2"/>
      </w:pPr>
      <w:bookmarkStart w:id="46" w:name="_Toc483561075"/>
      <w:r>
        <w:t xml:space="preserve">BURN-IN </w:t>
      </w:r>
      <w:r w:rsidR="00AF19F2">
        <w:t>1</w:t>
      </w:r>
      <w:r w:rsidR="004219A4">
        <w:t xml:space="preserve"> </w:t>
      </w:r>
      <w:r>
        <w:t>CONDITIONS</w:t>
      </w:r>
      <w:bookmarkEnd w:id="46"/>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D5A7EBF" w:rsidR="00AF19F2" w:rsidRPr="00974BB1" w:rsidRDefault="00297004" w:rsidP="00501FD9">
            <w:pPr>
              <w:pStyle w:val="Bodyjustified"/>
            </w:pPr>
            <w:r>
              <w:t>-1</w:t>
            </w:r>
            <w:r w:rsidR="00501FD9">
              <w:t>50</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6096379F" w14:textId="305576F6" w:rsidR="00E32FA0" w:rsidRDefault="00E32FA0" w:rsidP="00E609BE">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47" w:name="_Ref483405774"/>
      <w:bookmarkStart w:id="48" w:name="_Toc483561076"/>
      <w:r>
        <w:t xml:space="preserve">BURN-IN </w:t>
      </w:r>
      <w:r w:rsidR="000A0815">
        <w:t xml:space="preserve">2 </w:t>
      </w:r>
      <w:r>
        <w:t>CONDITIONS</w:t>
      </w:r>
      <w:bookmarkEnd w:id="47"/>
      <w:bookmarkEnd w:id="48"/>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F38D3">
        <w:trPr>
          <w:trHeight w:val="283"/>
        </w:trPr>
        <w:tc>
          <w:tcPr>
            <w:tcW w:w="4535" w:type="dxa"/>
            <w:tcBorders>
              <w:top w:val="nil"/>
              <w:bottom w:val="nil"/>
            </w:tcBorders>
            <w:shd w:val="clear" w:color="auto" w:fill="auto"/>
          </w:tcPr>
          <w:p w14:paraId="39CF19D8" w14:textId="7161780D" w:rsidR="00715219" w:rsidRPr="00974BB1" w:rsidRDefault="00501FD9" w:rsidP="00501FD9">
            <w:pPr>
              <w:pStyle w:val="Bodyjustified"/>
              <w:keepNext/>
              <w:jc w:val="right"/>
            </w:pPr>
            <w:r>
              <w:t xml:space="preserve">Variants 01 to </w:t>
            </w:r>
            <w:r w:rsidRPr="00A52771">
              <w:t>06, 08 to 13,</w:t>
            </w:r>
            <w:r>
              <w:t xml:space="preserve"> </w:t>
            </w:r>
            <w:r w:rsidRPr="00A52771">
              <w:t>15</w:t>
            </w:r>
            <w:r>
              <w:t> </w:t>
            </w:r>
            <w:r w:rsidRPr="00A52771">
              <w:t>to 20</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F38D3">
        <w:trPr>
          <w:trHeight w:val="283"/>
        </w:trPr>
        <w:tc>
          <w:tcPr>
            <w:tcW w:w="4535" w:type="dxa"/>
            <w:tcBorders>
              <w:top w:val="nil"/>
              <w:bottom w:val="nil"/>
            </w:tcBorders>
            <w:shd w:val="clear" w:color="auto" w:fill="auto"/>
          </w:tcPr>
          <w:p w14:paraId="7660D173" w14:textId="16F206A8" w:rsidR="00715219" w:rsidRDefault="00715219" w:rsidP="00501FD9">
            <w:pPr>
              <w:pStyle w:val="Bodyjustified"/>
              <w:jc w:val="right"/>
            </w:pPr>
            <w:r>
              <w:t xml:space="preserve">Variants </w:t>
            </w:r>
            <w:r w:rsidRPr="00297004">
              <w:t>07, 14, 21</w:t>
            </w:r>
            <w:r w:rsidR="009147C2">
              <w:t>, 71 to 73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0D9E274" w:rsidR="00715219" w:rsidRDefault="00501FD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1F38D3" w:rsidRPr="00974BB1" w14:paraId="23ABD144" w14:textId="77777777" w:rsidTr="001F38D3">
        <w:trPr>
          <w:trHeight w:val="283"/>
        </w:trPr>
        <w:tc>
          <w:tcPr>
            <w:tcW w:w="4535" w:type="dxa"/>
            <w:tcBorders>
              <w:top w:val="nil"/>
              <w:bottom w:val="nil"/>
            </w:tcBorders>
            <w:shd w:val="clear" w:color="auto" w:fill="auto"/>
          </w:tcPr>
          <w:p w14:paraId="6479EFEB" w14:textId="2A8E71FC" w:rsidR="001F38D3" w:rsidRPr="00A52771" w:rsidRDefault="001F38D3" w:rsidP="001F38D3">
            <w:pPr>
              <w:pStyle w:val="Bodyjustified"/>
              <w:keepNext/>
              <w:jc w:val="right"/>
            </w:pPr>
            <w:r w:rsidRPr="00A52771">
              <w:t>Variants 22 to 27</w:t>
            </w:r>
            <w:r>
              <w:t xml:space="preserve">, </w:t>
            </w:r>
            <w:r w:rsidRPr="00A52771">
              <w:t>29 to 34, 36 to 41</w:t>
            </w:r>
            <w:r>
              <w:t>,</w:t>
            </w:r>
            <w:r w:rsidRPr="00A52771">
              <w:t xml:space="preserve"> 43 to 48</w:t>
            </w:r>
            <w:r>
              <w:t>:</w:t>
            </w:r>
          </w:p>
        </w:tc>
        <w:tc>
          <w:tcPr>
            <w:tcW w:w="1191" w:type="dxa"/>
            <w:vMerge/>
            <w:shd w:val="clear" w:color="auto" w:fill="auto"/>
          </w:tcPr>
          <w:p w14:paraId="34F5E470" w14:textId="77777777" w:rsidR="001F38D3" w:rsidRPr="00974BB1" w:rsidRDefault="001F38D3" w:rsidP="000A0815">
            <w:pPr>
              <w:pStyle w:val="Bodyjustified"/>
            </w:pPr>
          </w:p>
        </w:tc>
        <w:tc>
          <w:tcPr>
            <w:tcW w:w="1814" w:type="dxa"/>
            <w:tcBorders>
              <w:top w:val="nil"/>
              <w:bottom w:val="nil"/>
            </w:tcBorders>
            <w:shd w:val="clear" w:color="auto" w:fill="auto"/>
          </w:tcPr>
          <w:p w14:paraId="58495CE6" w14:textId="35B7969B" w:rsidR="001F38D3" w:rsidRDefault="001F38D3" w:rsidP="000A0815">
            <w:pPr>
              <w:pStyle w:val="Bodyjustified"/>
            </w:pPr>
            <w:r>
              <w:t>60</w:t>
            </w:r>
          </w:p>
        </w:tc>
        <w:tc>
          <w:tcPr>
            <w:tcW w:w="964" w:type="dxa"/>
            <w:vMerge/>
            <w:shd w:val="clear" w:color="auto" w:fill="auto"/>
          </w:tcPr>
          <w:p w14:paraId="117DD6F3" w14:textId="77777777" w:rsidR="001F38D3" w:rsidRPr="00974BB1" w:rsidRDefault="001F38D3" w:rsidP="00715219">
            <w:pPr>
              <w:pStyle w:val="Bodyjustified"/>
            </w:pPr>
          </w:p>
        </w:tc>
      </w:tr>
      <w:tr w:rsidR="0046666F" w:rsidRPr="00974BB1" w14:paraId="7480D95B" w14:textId="77777777" w:rsidTr="001F38D3">
        <w:trPr>
          <w:trHeight w:val="283"/>
        </w:trPr>
        <w:tc>
          <w:tcPr>
            <w:tcW w:w="4535" w:type="dxa"/>
            <w:tcBorders>
              <w:top w:val="nil"/>
              <w:bottom w:val="nil"/>
            </w:tcBorders>
            <w:shd w:val="clear" w:color="auto" w:fill="auto"/>
          </w:tcPr>
          <w:p w14:paraId="77F920CE" w14:textId="5DF61E17" w:rsidR="00715219" w:rsidRDefault="00501FD9" w:rsidP="001F38D3">
            <w:pPr>
              <w:pStyle w:val="Bodyjustified"/>
              <w:keepNext/>
              <w:jc w:val="right"/>
            </w:pPr>
            <w:r w:rsidRPr="00A52771">
              <w:t>Variants 2</w:t>
            </w:r>
            <w:r>
              <w:t xml:space="preserve">8, 35, 42, </w:t>
            </w:r>
            <w:r w:rsidR="001F38D3">
              <w:t xml:space="preserve">49, </w:t>
            </w:r>
            <w:r>
              <w:t>56</w:t>
            </w:r>
            <w:r w:rsidR="009147C2">
              <w:t>, 74 to 78</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5BE6B2CD" w:rsidR="00715219" w:rsidRDefault="001F38D3" w:rsidP="000A0815">
            <w:pPr>
              <w:pStyle w:val="Bodyjustified"/>
            </w:pPr>
            <w:r>
              <w:t>100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F38D3">
        <w:trPr>
          <w:trHeight w:val="283"/>
        </w:trPr>
        <w:tc>
          <w:tcPr>
            <w:tcW w:w="4535" w:type="dxa"/>
            <w:tcBorders>
              <w:top w:val="nil"/>
              <w:bottom w:val="nil"/>
            </w:tcBorders>
            <w:shd w:val="clear" w:color="auto" w:fill="auto"/>
          </w:tcPr>
          <w:p w14:paraId="63CA3490" w14:textId="3AEFF434" w:rsidR="00715219" w:rsidRDefault="001F38D3" w:rsidP="00297004">
            <w:pPr>
              <w:pStyle w:val="Bodyjustified"/>
              <w:jc w:val="right"/>
            </w:pPr>
            <w:r>
              <w:t>Variant</w:t>
            </w:r>
            <w:r w:rsidR="009147C2">
              <w:t>s</w:t>
            </w:r>
            <w:r>
              <w:t xml:space="preserve"> 63</w:t>
            </w:r>
            <w:r w:rsidR="009147C2">
              <w:t>, 79</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0A725406" w:rsidR="00715219" w:rsidRDefault="001F38D3" w:rsidP="000A0815">
            <w:pPr>
              <w:pStyle w:val="Bodyjustified"/>
            </w:pPr>
            <w:r>
              <w:t>200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F38D3">
        <w:trPr>
          <w:trHeight w:val="283"/>
        </w:trPr>
        <w:tc>
          <w:tcPr>
            <w:tcW w:w="4535" w:type="dxa"/>
            <w:tcBorders>
              <w:top w:val="nil"/>
            </w:tcBorders>
            <w:shd w:val="clear" w:color="auto" w:fill="auto"/>
          </w:tcPr>
          <w:p w14:paraId="323CC4E6" w14:textId="35DCD4B6" w:rsidR="00EB7F85" w:rsidRDefault="00715219" w:rsidP="009147C2">
            <w:pPr>
              <w:pStyle w:val="Bodyjustified"/>
              <w:jc w:val="right"/>
            </w:pPr>
            <w:r w:rsidRPr="00297004">
              <w:t xml:space="preserve">Variants </w:t>
            </w:r>
            <w:r w:rsidR="001F38D3">
              <w:t>64</w:t>
            </w:r>
            <w:r w:rsidRPr="00297004">
              <w:t xml:space="preserve"> to </w:t>
            </w:r>
            <w:r w:rsidR="001F38D3">
              <w:t>70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693078D2" w:rsidR="00EB7F85" w:rsidRDefault="001F38D3" w:rsidP="009147C2">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9" w:name="_Toc483561077"/>
      <w:r>
        <w:t>OPERATING LIFE CONDITIONS</w:t>
      </w:r>
      <w:bookmarkEnd w:id="49"/>
    </w:p>
    <w:p w14:paraId="75DC657A" w14:textId="4EAEB89F" w:rsidR="00523F60" w:rsidRDefault="00A04525" w:rsidP="00627087">
      <w:r>
        <w:t>The conditions shall be as specified in</w:t>
      </w:r>
      <w:r w:rsidR="000A0815">
        <w:t xml:space="preserve"> </w:t>
      </w:r>
      <w:r w:rsidR="00FF6C40">
        <w:t xml:space="preserve">Para. </w:t>
      </w:r>
      <w:r w:rsidR="00FF6C40">
        <w:fldChar w:fldCharType="begin"/>
      </w:r>
      <w:r w:rsidR="00FF6C40">
        <w:instrText xml:space="preserve"> REF _Ref483405774 \r \h </w:instrText>
      </w:r>
      <w:r w:rsidR="00FF6C40">
        <w:fldChar w:fldCharType="separate"/>
      </w:r>
      <w:r w:rsidR="006A421A">
        <w:t>2.9</w:t>
      </w:r>
      <w:r w:rsidR="00FF6C40">
        <w:fldChar w:fldCharType="end"/>
      </w:r>
      <w:r>
        <w:t>.</w:t>
      </w:r>
    </w:p>
    <w:p w14:paraId="08CCEA05" w14:textId="40D4CE2D" w:rsidR="00636B5E" w:rsidRDefault="00636B5E" w:rsidP="00EE5C41">
      <w:pPr>
        <w:pStyle w:val="AppendixTitle"/>
        <w:outlineLvl w:val="1"/>
      </w:pPr>
      <w:bookmarkStart w:id="50" w:name="_Toc483561078"/>
      <w:r>
        <w:lastRenderedPageBreak/>
        <w:t>appendix ‘a’</w:t>
      </w:r>
      <w:bookmarkEnd w:id="50"/>
    </w:p>
    <w:p w14:paraId="3EF66173" w14:textId="1FB82F27" w:rsidR="00636B5E" w:rsidRDefault="00636B5E" w:rsidP="00EE5C41">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235CD9">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EE5C41">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EE5C41">
            <w:pPr>
              <w:pStyle w:val="Bodyjustified"/>
              <w:keepNext/>
              <w:ind w:right="57"/>
            </w:pPr>
            <w:r w:rsidRPr="008469FC">
              <w:t>Description of Deviations</w:t>
            </w:r>
          </w:p>
        </w:tc>
      </w:tr>
      <w:tr w:rsidR="00EE5C41" w:rsidRPr="008469FC" w14:paraId="1E81FE6C" w14:textId="77777777" w:rsidTr="00235CD9">
        <w:trPr>
          <w:trHeight w:val="282"/>
        </w:trPr>
        <w:tc>
          <w:tcPr>
            <w:tcW w:w="2891" w:type="dxa"/>
            <w:vMerge w:val="restart"/>
            <w:tcMar>
              <w:top w:w="80" w:type="dxa"/>
              <w:left w:w="80" w:type="dxa"/>
              <w:bottom w:w="80" w:type="dxa"/>
              <w:right w:w="80" w:type="dxa"/>
            </w:tcMar>
          </w:tcPr>
          <w:p w14:paraId="40A8A625" w14:textId="2B0BFC70" w:rsidR="00EE5C41" w:rsidRPr="008B4BCE" w:rsidRDefault="00EE5C41" w:rsidP="00EE5C41">
            <w:pPr>
              <w:pStyle w:val="Bodyjustified"/>
              <w:keepNext/>
              <w:jc w:val="left"/>
              <w:rPr>
                <w:highlight w:val="yellow"/>
              </w:rPr>
            </w:pPr>
            <w:r w:rsidRPr="008B4BCE">
              <w:rPr>
                <w:highlight w:val="yellow"/>
              </w:rPr>
              <w:t xml:space="preserve">Para. </w:t>
            </w:r>
            <w:r w:rsidRPr="008B4BCE">
              <w:rPr>
                <w:highlight w:val="yellow"/>
              </w:rPr>
              <w:fldChar w:fldCharType="begin"/>
            </w:r>
            <w:r w:rsidRPr="008B4BCE">
              <w:rPr>
                <w:highlight w:val="yellow"/>
              </w:rPr>
              <w:instrText xml:space="preserve"> REF _Ref483403002 \r \h </w:instrText>
            </w:r>
            <w:r w:rsidRPr="008B4BCE">
              <w:rPr>
                <w:highlight w:val="yellow"/>
              </w:rPr>
            </w:r>
            <w:r w:rsidRPr="008B4BCE">
              <w:rPr>
                <w:highlight w:val="yellow"/>
              </w:rPr>
              <w:fldChar w:fldCharType="separate"/>
            </w:r>
            <w:r w:rsidR="006A421A">
              <w:rPr>
                <w:highlight w:val="yellow"/>
              </w:rPr>
              <w:t>2.1.1</w:t>
            </w:r>
            <w:r w:rsidRPr="008B4BCE">
              <w:rPr>
                <w:highlight w:val="yellow"/>
              </w:rPr>
              <w:fldChar w:fldCharType="end"/>
            </w:r>
            <w:r w:rsidRPr="008B4BCE">
              <w:rPr>
                <w:highlight w:val="yellow"/>
              </w:rPr>
              <w:t>, Deviations from the Generic Specification: Deviations from Special In-Process Controls – Chart F2</w:t>
            </w:r>
          </w:p>
        </w:tc>
        <w:tc>
          <w:tcPr>
            <w:tcW w:w="6576" w:type="dxa"/>
            <w:tcMar>
              <w:top w:w="80" w:type="dxa"/>
              <w:left w:w="80" w:type="dxa"/>
              <w:bottom w:w="80" w:type="dxa"/>
              <w:right w:w="80" w:type="dxa"/>
            </w:tcMar>
          </w:tcPr>
          <w:p w14:paraId="1F51C1BC" w14:textId="3FCE7183" w:rsidR="00EE5C41" w:rsidRPr="008469FC" w:rsidRDefault="00EE5C41" w:rsidP="00EE5C41">
            <w:pPr>
              <w:pStyle w:val="Bodyjustified"/>
              <w:keepNext/>
              <w:ind w:right="57"/>
              <w:jc w:val="left"/>
            </w:pPr>
            <w:r>
              <w:t xml:space="preserve">SEM Inspection: From each wafer selected for SEM Inspection, the sample of three dice shall be selected </w:t>
            </w:r>
            <w:r w:rsidRPr="00E920F7">
              <w:t>after die separation.</w:t>
            </w:r>
          </w:p>
        </w:tc>
      </w:tr>
      <w:tr w:rsidR="00EE5C41" w:rsidRPr="008469FC" w14:paraId="526394AC" w14:textId="77777777" w:rsidTr="00235CD9">
        <w:trPr>
          <w:trHeight w:val="282"/>
        </w:trPr>
        <w:tc>
          <w:tcPr>
            <w:tcW w:w="2891" w:type="dxa"/>
            <w:vMerge/>
            <w:tcMar>
              <w:top w:w="80" w:type="dxa"/>
              <w:left w:w="80" w:type="dxa"/>
              <w:bottom w:w="80" w:type="dxa"/>
              <w:right w:w="80" w:type="dxa"/>
            </w:tcMar>
          </w:tcPr>
          <w:p w14:paraId="108FC153" w14:textId="77777777" w:rsidR="00EE5C41" w:rsidRPr="008B4BCE" w:rsidRDefault="00EE5C41" w:rsidP="00EE5C41">
            <w:pPr>
              <w:pStyle w:val="Bodyjustified"/>
              <w:keepNext/>
              <w:jc w:val="left"/>
              <w:rPr>
                <w:highlight w:val="yellow"/>
              </w:rPr>
            </w:pPr>
          </w:p>
        </w:tc>
        <w:tc>
          <w:tcPr>
            <w:tcW w:w="6576" w:type="dxa"/>
            <w:tcMar>
              <w:top w:w="80" w:type="dxa"/>
              <w:left w:w="80" w:type="dxa"/>
              <w:bottom w:w="80" w:type="dxa"/>
              <w:right w:w="80" w:type="dxa"/>
            </w:tcMar>
          </w:tcPr>
          <w:p w14:paraId="74EF89E5" w14:textId="77777777" w:rsidR="00EE5C41" w:rsidRDefault="00EE5C41" w:rsidP="00EE5C41">
            <w:pPr>
              <w:pStyle w:val="Bodyjustified"/>
              <w:keepNext/>
              <w:ind w:right="57"/>
              <w:jc w:val="left"/>
            </w:pPr>
            <w:r>
              <w:t>Bond Strength: The following pre-seal bond strength shall apply:</w:t>
            </w:r>
          </w:p>
          <w:p w14:paraId="75F851B5" w14:textId="248A05C3" w:rsidR="00EE5C41" w:rsidRDefault="00EE5C41" w:rsidP="00EE5C41">
            <w:pPr>
              <w:pStyle w:val="Bodyjustified"/>
              <w:keepNext/>
              <w:numPr>
                <w:ilvl w:val="0"/>
                <w:numId w:val="41"/>
              </w:numPr>
              <w:ind w:left="360" w:right="57"/>
              <w:jc w:val="left"/>
            </w:pPr>
            <w:r>
              <w:t>0.03N minimum</w:t>
            </w:r>
          </w:p>
        </w:tc>
      </w:tr>
      <w:tr w:rsidR="00EE5C41" w:rsidRPr="008469FC" w14:paraId="598BDD25" w14:textId="77777777" w:rsidTr="00235CD9">
        <w:trPr>
          <w:trHeight w:val="737"/>
        </w:trPr>
        <w:tc>
          <w:tcPr>
            <w:tcW w:w="2891" w:type="dxa"/>
            <w:tcMar>
              <w:top w:w="80" w:type="dxa"/>
              <w:left w:w="80" w:type="dxa"/>
              <w:bottom w:w="80" w:type="dxa"/>
              <w:right w:w="80" w:type="dxa"/>
            </w:tcMar>
          </w:tcPr>
          <w:p w14:paraId="6FB453A6" w14:textId="08056770" w:rsidR="00EE5C41" w:rsidRPr="008B4BCE" w:rsidRDefault="00EE5C41" w:rsidP="00EE5C41">
            <w:pPr>
              <w:pStyle w:val="Bodyjustified"/>
              <w:keepNext/>
              <w:jc w:val="left"/>
              <w:rPr>
                <w:highlight w:val="yellow"/>
              </w:rPr>
            </w:pPr>
            <w:r w:rsidRPr="008B4BCE">
              <w:rPr>
                <w:highlight w:val="yellow"/>
              </w:rPr>
              <w:t xml:space="preserve">Para. </w:t>
            </w:r>
            <w:r w:rsidRPr="008B4BCE">
              <w:rPr>
                <w:highlight w:val="yellow"/>
              </w:rPr>
              <w:fldChar w:fldCharType="begin"/>
            </w:r>
            <w:r w:rsidRPr="008B4BCE">
              <w:rPr>
                <w:highlight w:val="yellow"/>
              </w:rPr>
              <w:instrText xml:space="preserve"> REF _Ref483403002 \r \h </w:instrText>
            </w:r>
            <w:r w:rsidRPr="008B4BCE">
              <w:rPr>
                <w:highlight w:val="yellow"/>
              </w:rPr>
            </w:r>
            <w:r w:rsidRPr="008B4BCE">
              <w:rPr>
                <w:highlight w:val="yellow"/>
              </w:rPr>
              <w:fldChar w:fldCharType="separate"/>
            </w:r>
            <w:r w:rsidR="006A421A">
              <w:rPr>
                <w:highlight w:val="yellow"/>
              </w:rPr>
              <w:t>2.1.1</w:t>
            </w:r>
            <w:r w:rsidRPr="008B4BCE">
              <w:rPr>
                <w:highlight w:val="yellow"/>
              </w:rPr>
              <w:fldChar w:fldCharType="end"/>
            </w:r>
            <w:r w:rsidRPr="008B4BCE">
              <w:rPr>
                <w:highlight w:val="yellow"/>
              </w:rPr>
              <w:t>, Deviations from the Generic Specification: Deviations from Screening Tests for Packaged Components – Chart F3A</w:t>
            </w:r>
          </w:p>
        </w:tc>
        <w:tc>
          <w:tcPr>
            <w:tcW w:w="6576" w:type="dxa"/>
            <w:tcMar>
              <w:top w:w="80" w:type="dxa"/>
              <w:left w:w="80" w:type="dxa"/>
              <w:bottom w:w="80" w:type="dxa"/>
              <w:right w:w="80" w:type="dxa"/>
            </w:tcMar>
          </w:tcPr>
          <w:p w14:paraId="72146496" w14:textId="77777777" w:rsidR="00EE5C41" w:rsidRDefault="00EE5C41" w:rsidP="00EE5C41">
            <w:pPr>
              <w:pStyle w:val="Bodyjustified"/>
              <w:keepNext/>
              <w:ind w:right="57"/>
              <w:jc w:val="left"/>
            </w:pPr>
            <w:r>
              <w:t>Radiographic Inspection:</w:t>
            </w:r>
          </w:p>
          <w:p w14:paraId="272A516B" w14:textId="1D823CE8" w:rsidR="008B4BCE" w:rsidRPr="008B4BCE" w:rsidRDefault="008B4BCE" w:rsidP="00EE5C41">
            <w:pPr>
              <w:pStyle w:val="BulletList"/>
              <w:keepNext/>
              <w:spacing w:after="0"/>
              <w:ind w:left="360" w:right="57"/>
              <w:rPr>
                <w:strike/>
                <w:highlight w:val="yellow"/>
              </w:rPr>
            </w:pPr>
            <w:r w:rsidRPr="008B4BCE">
              <w:rPr>
                <w:strike/>
                <w:highlight w:val="yellow"/>
              </w:rPr>
              <w:t>Shall not be performed on Packaged Test Sublot samples for Naked Die Components.</w:t>
            </w:r>
          </w:p>
          <w:p w14:paraId="7296871B" w14:textId="663204B5" w:rsidR="00EE5C41" w:rsidRDefault="00EE5C41" w:rsidP="00EE5C41">
            <w:pPr>
              <w:pStyle w:val="BulletList"/>
              <w:keepNext/>
              <w:spacing w:after="0"/>
              <w:ind w:left="360" w:right="57"/>
            </w:pPr>
            <w:r>
              <w:t xml:space="preserve">May be performed without serialisation and at any point during Chart </w:t>
            </w:r>
            <w:r w:rsidRPr="008B4BCE">
              <w:rPr>
                <w:highlight w:val="yellow"/>
              </w:rPr>
              <w:t>F3A</w:t>
            </w:r>
            <w:r>
              <w:t>. Any components found to fail Radiographic Inspection shall be removed from the lot.</w:t>
            </w:r>
          </w:p>
          <w:p w14:paraId="73FA0482" w14:textId="13C9FB5E" w:rsidR="00EE5C41" w:rsidRDefault="00EE5C41" w:rsidP="00EE5C41">
            <w:pPr>
              <w:pStyle w:val="BulletList"/>
              <w:keepNext/>
              <w:spacing w:after="0"/>
              <w:ind w:left="360"/>
            </w:pPr>
            <w:r w:rsidRPr="00EE5C41">
              <w:t>May be performed in the X and Z axes only.</w:t>
            </w:r>
          </w:p>
        </w:tc>
      </w:tr>
      <w:tr w:rsidR="00EE5C41" w:rsidRPr="008469FC" w14:paraId="21CBE735" w14:textId="77777777" w:rsidTr="00235CD9">
        <w:trPr>
          <w:trHeight w:val="737"/>
        </w:trPr>
        <w:tc>
          <w:tcPr>
            <w:tcW w:w="2891" w:type="dxa"/>
            <w:tcMar>
              <w:top w:w="80" w:type="dxa"/>
              <w:left w:w="80" w:type="dxa"/>
              <w:bottom w:w="80" w:type="dxa"/>
              <w:right w:w="80" w:type="dxa"/>
            </w:tcMar>
          </w:tcPr>
          <w:p w14:paraId="517F534F" w14:textId="1C3E9016" w:rsidR="00EE5C41" w:rsidRPr="008B4BCE" w:rsidRDefault="00EE5C41" w:rsidP="00EE5C41">
            <w:pPr>
              <w:pStyle w:val="Bodyjustified"/>
              <w:keepNext/>
              <w:jc w:val="left"/>
              <w:rPr>
                <w:highlight w:val="yellow"/>
              </w:rPr>
            </w:pPr>
            <w:r w:rsidRPr="008B4BCE">
              <w:rPr>
                <w:highlight w:val="yellow"/>
              </w:rPr>
              <w:t xml:space="preserve">Para. </w:t>
            </w:r>
            <w:r w:rsidRPr="008B4BCE">
              <w:rPr>
                <w:highlight w:val="yellow"/>
              </w:rPr>
              <w:fldChar w:fldCharType="begin"/>
            </w:r>
            <w:r w:rsidRPr="008B4BCE">
              <w:rPr>
                <w:highlight w:val="yellow"/>
              </w:rPr>
              <w:instrText xml:space="preserve"> REF _Ref483403021 \r \h </w:instrText>
            </w:r>
            <w:r w:rsidR="008B4BCE">
              <w:rPr>
                <w:highlight w:val="yellow"/>
              </w:rPr>
              <w:instrText xml:space="preserve"> \* MERGEFORMAT </w:instrText>
            </w:r>
            <w:r w:rsidRPr="008B4BCE">
              <w:rPr>
                <w:highlight w:val="yellow"/>
              </w:rPr>
            </w:r>
            <w:r w:rsidRPr="008B4BCE">
              <w:rPr>
                <w:highlight w:val="yellow"/>
              </w:rPr>
              <w:fldChar w:fldCharType="separate"/>
            </w:r>
            <w:r w:rsidR="006A421A">
              <w:rPr>
                <w:highlight w:val="yellow"/>
              </w:rPr>
              <w:t>2.1.1.1</w:t>
            </w:r>
            <w:r w:rsidRPr="008B4BCE">
              <w:rPr>
                <w:highlight w:val="yellow"/>
              </w:rPr>
              <w:fldChar w:fldCharType="end"/>
            </w:r>
            <w:r w:rsidRPr="008B4BCE">
              <w:rPr>
                <w:highlight w:val="yellow"/>
              </w:rPr>
              <w:t xml:space="preserve">, Deviations from </w:t>
            </w:r>
          </w:p>
          <w:p w14:paraId="226FB2CB" w14:textId="1CABE75A" w:rsidR="00EE5C41" w:rsidRPr="008B4BCE" w:rsidRDefault="00EE5C41" w:rsidP="00EE5C41">
            <w:pPr>
              <w:pStyle w:val="Bodyjustified"/>
              <w:jc w:val="left"/>
              <w:rPr>
                <w:highlight w:val="yellow"/>
              </w:rPr>
            </w:pPr>
            <w:r w:rsidRPr="008B4BCE">
              <w:rPr>
                <w:highlight w:val="yellow"/>
              </w:rPr>
              <w:t>Qualification and Periodic Testing – Chart F4</w:t>
            </w:r>
          </w:p>
        </w:tc>
        <w:tc>
          <w:tcPr>
            <w:tcW w:w="6576" w:type="dxa"/>
            <w:tcMar>
              <w:top w:w="80" w:type="dxa"/>
              <w:left w:w="80" w:type="dxa"/>
              <w:bottom w:w="80" w:type="dxa"/>
              <w:right w:w="80" w:type="dxa"/>
            </w:tcMar>
          </w:tcPr>
          <w:p w14:paraId="23FD064F" w14:textId="77777777" w:rsidR="00EE5C41" w:rsidRDefault="00EE5C41" w:rsidP="00EE5C41">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3CE7BE8B" w14:textId="3D48B540" w:rsidR="00EE5C41" w:rsidRPr="00CD2AB8" w:rsidRDefault="00EE5C41" w:rsidP="00EE5C41">
            <w:pPr>
              <w:pStyle w:val="Bullet2"/>
              <w:keepNext/>
              <w:spacing w:after="120"/>
              <w:ind w:left="360" w:right="57"/>
            </w:pPr>
            <w:r w:rsidRPr="00CD2AB8">
              <w:t xml:space="preserve">Thermal Impedance test in accordance with </w:t>
            </w:r>
            <w:hyperlink r:id="rId44" w:history="1">
              <w:r w:rsidRPr="006E75D5">
                <w:rPr>
                  <w:rStyle w:val="Hyperlink"/>
                </w:rPr>
                <w:t>MIL-STD-750, Test Method</w:t>
              </w:r>
            </w:hyperlink>
            <w:r w:rsidRPr="00CD2AB8">
              <w:t xml:space="preserve"> </w:t>
            </w:r>
            <w:hyperlink r:id="rId45" w:history="1">
              <w:r w:rsidRPr="008557F1">
                <w:rPr>
                  <w:rStyle w:val="Hyperlink"/>
                </w:rPr>
                <w:t>3101</w:t>
              </w:r>
            </w:hyperlink>
            <w:r w:rsidRPr="00CD2AB8">
              <w:t>.</w:t>
            </w:r>
          </w:p>
          <w:p w14:paraId="2185BD07" w14:textId="414032EA" w:rsidR="00EE5C41" w:rsidRDefault="00EE5C41" w:rsidP="00EE5C41">
            <w:pPr>
              <w:pStyle w:val="Bullet2"/>
              <w:ind w:left="757"/>
            </w:pPr>
            <w:r>
              <w:t xml:space="preserve">For Variants </w:t>
            </w:r>
            <w:r w:rsidRPr="006E252D">
              <w:t>01 to 06, 08 to 13, 15 to 20, 64 to 70</w:t>
            </w:r>
            <w:r>
              <w:t xml:space="preserve">: </w:t>
            </w:r>
            <w:r w:rsidRPr="00797142">
              <w:t>P</w:t>
            </w:r>
            <w:r w:rsidRPr="00A54F72">
              <w:rPr>
                <w:vertAlign w:val="subscript"/>
              </w:rPr>
              <w:t>D</w:t>
            </w:r>
            <w:r>
              <w:t> </w:t>
            </w:r>
            <w:r w:rsidRPr="00797142">
              <w:t>=</w:t>
            </w:r>
            <w:r>
              <w:rPr>
                <w:vertAlign w:val="superscript"/>
              </w:rPr>
              <w:t> </w:t>
            </w:r>
            <w:r w:rsidRPr="006E252D">
              <w:t>0.25W</w:t>
            </w:r>
            <w:r w:rsidRPr="00797142">
              <w:t>.</w:t>
            </w:r>
          </w:p>
          <w:p w14:paraId="34D48784" w14:textId="04B430C0" w:rsidR="00EE5C41" w:rsidRDefault="00EE5C41" w:rsidP="00EE5C41">
            <w:pPr>
              <w:pStyle w:val="Bullet2"/>
              <w:ind w:left="757"/>
            </w:pPr>
            <w:r>
              <w:t xml:space="preserve">For Variants 07, 14, 21 to 27, 29 to 34, 36 to 41, 43 to 48, 71 to 73: </w:t>
            </w:r>
            <w:r w:rsidRPr="00797142">
              <w:t>P</w:t>
            </w:r>
            <w:r w:rsidRPr="006E252D">
              <w:rPr>
                <w:vertAlign w:val="subscript"/>
              </w:rPr>
              <w:t>D</w:t>
            </w:r>
            <w:r w:rsidRPr="00797142">
              <w:t xml:space="preserve"> = </w:t>
            </w:r>
            <w:r>
              <w:t>0.</w:t>
            </w:r>
            <w:r w:rsidRPr="006E252D">
              <w:t>5W</w:t>
            </w:r>
            <w:r w:rsidRPr="00797142">
              <w:t>.</w:t>
            </w:r>
          </w:p>
          <w:p w14:paraId="46729D16" w14:textId="2BF29428" w:rsidR="00EE5C41" w:rsidRPr="00797142" w:rsidRDefault="00EE5C41" w:rsidP="00EE5C41">
            <w:pPr>
              <w:pStyle w:val="Bullet2"/>
              <w:keepNext/>
              <w:spacing w:after="120"/>
              <w:ind w:left="757" w:right="57"/>
            </w:pPr>
            <w:r>
              <w:t xml:space="preserve">For Variants 28, 35, 42, 49, 56, 63, 74 to 79: </w:t>
            </w:r>
            <w:r w:rsidRPr="00797142">
              <w:t>P</w:t>
            </w:r>
            <w:r w:rsidRPr="00A54F72">
              <w:rPr>
                <w:vertAlign w:val="subscript"/>
              </w:rPr>
              <w:t>D</w:t>
            </w:r>
            <w:r w:rsidRPr="00797142">
              <w:t xml:space="preserve"> = </w:t>
            </w:r>
            <w:r>
              <w:t>1</w:t>
            </w:r>
            <w:r w:rsidRPr="006E252D">
              <w:t>W</w:t>
            </w:r>
            <w:r w:rsidRPr="00797142">
              <w:t>.</w:t>
            </w:r>
          </w:p>
          <w:p w14:paraId="22B189EA" w14:textId="5AEA1AEE" w:rsidR="00EE5C41" w:rsidRPr="00CD2AB8" w:rsidRDefault="00EE5C41" w:rsidP="00EE5C41">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w:t>
            </w:r>
            <w:r w:rsidR="00FF6C40">
              <w:t xml:space="preserve">Para. </w:t>
            </w:r>
            <w:r w:rsidR="00FF6C40">
              <w:fldChar w:fldCharType="begin"/>
            </w:r>
            <w:r w:rsidR="00FF6C40">
              <w:instrText xml:space="preserve"> REF _Ref483405841 \r \h </w:instrText>
            </w:r>
            <w:r w:rsidR="00FF6C40">
              <w:fldChar w:fldCharType="separate"/>
            </w:r>
            <w:r w:rsidR="006A421A">
              <w:t>1.5</w:t>
            </w:r>
            <w:r w:rsidR="00FF6C40">
              <w:fldChar w:fldCharType="end"/>
            </w:r>
            <w:r w:rsidR="00FF6C40">
              <w:t xml:space="preserve"> herein</w:t>
            </w:r>
            <w:r w:rsidRPr="00CD2AB8">
              <w:t>.</w:t>
            </w:r>
          </w:p>
          <w:p w14:paraId="10049DB8" w14:textId="25BA2FE7" w:rsidR="00EE5C41" w:rsidRPr="00CD2AB8" w:rsidRDefault="00EE5C41" w:rsidP="00EE5C41">
            <w:pPr>
              <w:pStyle w:val="Bullet2"/>
              <w:keepNext/>
              <w:spacing w:after="120"/>
              <w:ind w:left="360" w:right="57"/>
            </w:pPr>
            <w:r w:rsidRPr="00CD2AB8">
              <w:t xml:space="preserve">Forward </w:t>
            </w:r>
            <w:r>
              <w:t>Voltage</w:t>
            </w:r>
            <w:r w:rsidRPr="00CD2AB8">
              <w:t xml:space="preserve"> test in accordance with </w:t>
            </w:r>
            <w:hyperlink r:id="rId46" w:history="1">
              <w:r w:rsidRPr="006E75D5">
                <w:rPr>
                  <w:rStyle w:val="Hyperlink"/>
                </w:rPr>
                <w:t>MIL-STD-750, Test Method</w:t>
              </w:r>
            </w:hyperlink>
            <w:r w:rsidRPr="00CD2AB8">
              <w:t xml:space="preserve"> </w:t>
            </w:r>
            <w:hyperlink r:id="rId47" w:history="1">
              <w:r w:rsidRPr="008557F1">
                <w:rPr>
                  <w:rStyle w:val="Hyperlink"/>
                </w:rPr>
                <w:t>4011</w:t>
              </w:r>
            </w:hyperlink>
            <w:r w:rsidRPr="00CD2AB8">
              <w:t>.</w:t>
            </w:r>
          </w:p>
          <w:p w14:paraId="1C2348CE" w14:textId="2E7FDB38" w:rsidR="00EE5C41" w:rsidRDefault="00EE5C41" w:rsidP="00EE5C41">
            <w:pPr>
              <w:pStyle w:val="Bullet2"/>
              <w:keepNext/>
              <w:ind w:left="757" w:right="57"/>
            </w:pPr>
            <w:r>
              <w:t>For Variants 01 to 49, 56, 63, 71 to 79: I</w:t>
            </w:r>
            <w:r w:rsidRPr="00A54F72">
              <w:rPr>
                <w:vertAlign w:val="subscript"/>
              </w:rPr>
              <w:t>F</w:t>
            </w:r>
            <w:r>
              <w:t xml:space="preserve"> = </w:t>
            </w:r>
            <w:r w:rsidRPr="006E252D">
              <w:t>100mA</w:t>
            </w:r>
            <w:r w:rsidRPr="00797142">
              <w:t>.</w:t>
            </w:r>
          </w:p>
          <w:p w14:paraId="7A09B6B3" w14:textId="61B2FC8B" w:rsidR="00EE5C41" w:rsidRDefault="00EE5C41" w:rsidP="00EE5C41">
            <w:pPr>
              <w:pStyle w:val="Bullet2"/>
              <w:keepNext/>
              <w:spacing w:after="120"/>
              <w:ind w:left="757" w:right="57"/>
            </w:pPr>
            <w:r>
              <w:t>For Variants 64 to 70: I</w:t>
            </w:r>
            <w:r w:rsidRPr="00070CF3">
              <w:rPr>
                <w:vertAlign w:val="subscript"/>
              </w:rPr>
              <w:t>F</w:t>
            </w:r>
            <w:r>
              <w:t xml:space="preserve"> = 90mA.</w:t>
            </w:r>
          </w:p>
          <w:p w14:paraId="37AA780A" w14:textId="336DD7DE" w:rsidR="00EE5C41" w:rsidRDefault="00EE5C41" w:rsidP="00EE5C41">
            <w:pPr>
              <w:pStyle w:val="Bodyjustified"/>
              <w:ind w:left="363" w:right="57"/>
              <w:jc w:val="left"/>
            </w:pPr>
            <w:r>
              <w:t>The</w:t>
            </w:r>
            <w:r w:rsidRPr="00797142">
              <w:t xml:space="preserve"> Forward </w:t>
            </w:r>
            <w:r>
              <w:t>Voltage</w:t>
            </w:r>
            <w:r w:rsidRPr="00797142">
              <w:t xml:space="preserve"> shall be measured and shall not exceed </w:t>
            </w:r>
            <w:r w:rsidRPr="006E252D">
              <w:t>1.2V</w:t>
            </w:r>
            <w:r>
              <w:t>.</w:t>
            </w:r>
          </w:p>
        </w:tc>
      </w:tr>
    </w:tbl>
    <w:p w14:paraId="0D054F19" w14:textId="77777777" w:rsidR="00636B5E" w:rsidRDefault="00636B5E" w:rsidP="00636B5E">
      <w:pPr>
        <w:pStyle w:val="Bodyjustified"/>
        <w:jc w:val="left"/>
      </w:pPr>
    </w:p>
    <w:sectPr w:rsidR="00636B5E" w:rsidSect="00501DE3">
      <w:headerReference w:type="default" r:id="rId48"/>
      <w:pgSz w:w="11907" w:h="16839" w:code="9"/>
      <w:pgMar w:top="1418"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17-05-25T08:42:00Z" w:initials="SJ">
    <w:p w14:paraId="2EAD32BF" w14:textId="7D76FF00" w:rsidR="000E6210" w:rsidRDefault="000E6210">
      <w:pPr>
        <w:pStyle w:val="CommentText"/>
      </w:pPr>
      <w:r>
        <w:rPr>
          <w:rStyle w:val="CommentReference"/>
        </w:rPr>
        <w:annotationRef/>
      </w:r>
      <w:r w:rsidR="008E245F" w:rsidRPr="008E245F">
        <w:t xml:space="preserve">Note: This Draft contains all proposed editorial changes, highlighted in yellow, to Issue </w:t>
      </w:r>
      <w:r w:rsidR="00DB529F">
        <w:t>5</w:t>
      </w:r>
      <w:r w:rsidR="008E245F" w:rsidRPr="008E245F">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AD32B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112D8" w14:textId="77777777" w:rsidR="00E1461D" w:rsidRDefault="00E1461D" w:rsidP="00546706">
      <w:r>
        <w:separator/>
      </w:r>
    </w:p>
    <w:p w14:paraId="759CBBB6" w14:textId="77777777" w:rsidR="00E1461D" w:rsidRDefault="00E1461D" w:rsidP="00546706"/>
    <w:p w14:paraId="18DA2DC1" w14:textId="77777777" w:rsidR="00E1461D" w:rsidRDefault="00E1461D" w:rsidP="00546706"/>
    <w:p w14:paraId="051A09AD" w14:textId="77777777" w:rsidR="00E1461D" w:rsidRDefault="00E1461D" w:rsidP="00546706"/>
    <w:p w14:paraId="52F1ED0A" w14:textId="77777777" w:rsidR="00E1461D" w:rsidRDefault="00E1461D"/>
    <w:p w14:paraId="261F8581" w14:textId="77777777" w:rsidR="00E1461D" w:rsidRDefault="00E1461D"/>
    <w:p w14:paraId="22517CC8" w14:textId="77777777" w:rsidR="00E1461D" w:rsidRDefault="00E1461D"/>
  </w:endnote>
  <w:endnote w:type="continuationSeparator" w:id="0">
    <w:p w14:paraId="71AB9377" w14:textId="77777777" w:rsidR="00E1461D" w:rsidRDefault="00E1461D" w:rsidP="00546706">
      <w:r>
        <w:continuationSeparator/>
      </w:r>
    </w:p>
    <w:p w14:paraId="5E452235" w14:textId="77777777" w:rsidR="00E1461D" w:rsidRDefault="00E1461D" w:rsidP="00546706"/>
    <w:p w14:paraId="1D3E2D56" w14:textId="77777777" w:rsidR="00E1461D" w:rsidRDefault="00E1461D" w:rsidP="00546706"/>
    <w:p w14:paraId="755E0D29" w14:textId="77777777" w:rsidR="00E1461D" w:rsidRDefault="00E1461D" w:rsidP="00546706"/>
    <w:p w14:paraId="342BE4B1" w14:textId="77777777" w:rsidR="00E1461D" w:rsidRDefault="00E1461D"/>
    <w:p w14:paraId="12F12B74" w14:textId="77777777" w:rsidR="00E1461D" w:rsidRDefault="00E1461D"/>
    <w:p w14:paraId="491CA9C0" w14:textId="77777777" w:rsidR="00E1461D" w:rsidRDefault="00E14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1E8C2" w14:textId="77777777" w:rsidR="00E1461D" w:rsidRDefault="00E1461D" w:rsidP="00546706">
      <w:r>
        <w:separator/>
      </w:r>
    </w:p>
    <w:p w14:paraId="054B0471" w14:textId="77777777" w:rsidR="00E1461D" w:rsidRDefault="00E1461D" w:rsidP="00546706"/>
    <w:p w14:paraId="29F60BBD" w14:textId="77777777" w:rsidR="00E1461D" w:rsidRDefault="00E1461D" w:rsidP="00546706"/>
    <w:p w14:paraId="5F2D1D56" w14:textId="77777777" w:rsidR="00E1461D" w:rsidRDefault="00E1461D" w:rsidP="00546706"/>
    <w:p w14:paraId="60CB579D" w14:textId="77777777" w:rsidR="00E1461D" w:rsidRDefault="00E1461D"/>
    <w:p w14:paraId="73ED0709" w14:textId="77777777" w:rsidR="00E1461D" w:rsidRDefault="00E1461D"/>
    <w:p w14:paraId="6733DEC6" w14:textId="77777777" w:rsidR="00E1461D" w:rsidRDefault="00E1461D"/>
  </w:footnote>
  <w:footnote w:type="continuationSeparator" w:id="0">
    <w:p w14:paraId="43A2B50F" w14:textId="77777777" w:rsidR="00E1461D" w:rsidRDefault="00E1461D" w:rsidP="00546706">
      <w:r>
        <w:continuationSeparator/>
      </w:r>
    </w:p>
    <w:p w14:paraId="5408D471" w14:textId="77777777" w:rsidR="00E1461D" w:rsidRDefault="00E1461D" w:rsidP="00546706"/>
    <w:p w14:paraId="71CAE4A4" w14:textId="77777777" w:rsidR="00E1461D" w:rsidRDefault="00E1461D" w:rsidP="00546706"/>
    <w:p w14:paraId="0FB24F82" w14:textId="77777777" w:rsidR="00E1461D" w:rsidRDefault="00E1461D" w:rsidP="00546706"/>
    <w:p w14:paraId="46A0DF4E" w14:textId="77777777" w:rsidR="00E1461D" w:rsidRDefault="00E1461D"/>
    <w:p w14:paraId="24A38C34" w14:textId="77777777" w:rsidR="00E1461D" w:rsidRDefault="00E1461D"/>
    <w:p w14:paraId="31466AB4" w14:textId="77777777" w:rsidR="00E1461D" w:rsidRDefault="00E146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A83837" w:rsidRPr="00566CE2" w14:paraId="30565B78" w14:textId="77777777" w:rsidTr="00E5103C">
      <w:trPr>
        <w:trHeight w:val="851"/>
      </w:trPr>
      <w:tc>
        <w:tcPr>
          <w:tcW w:w="3170" w:type="dxa"/>
          <w:shd w:val="clear" w:color="auto" w:fill="auto"/>
        </w:tcPr>
        <w:p w14:paraId="712A7E56" w14:textId="77777777" w:rsidR="00A83837" w:rsidRPr="00566CE2" w:rsidRDefault="00A83837"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A83837" w:rsidRDefault="00A83837" w:rsidP="006E4A0A">
          <w:pPr>
            <w:ind w:left="570"/>
            <w:jc w:val="center"/>
          </w:pPr>
          <w:r>
            <w:t>ESCC Detail Specification</w:t>
          </w:r>
        </w:p>
        <w:p w14:paraId="02BA98B5" w14:textId="200EE27E" w:rsidR="00A83837" w:rsidRPr="00566CE2" w:rsidRDefault="00A83837" w:rsidP="00C03135">
          <w:pPr>
            <w:spacing w:after="0"/>
            <w:ind w:left="570"/>
            <w:jc w:val="center"/>
          </w:pPr>
          <w:r>
            <w:t>No. 5513/033</w:t>
          </w:r>
        </w:p>
      </w:tc>
      <w:tc>
        <w:tcPr>
          <w:tcW w:w="2985" w:type="dxa"/>
          <w:shd w:val="clear" w:color="auto" w:fill="auto"/>
        </w:tcPr>
        <w:p w14:paraId="4B810D1A" w14:textId="77777777" w:rsidR="00A83837" w:rsidRPr="00566CE2" w:rsidRDefault="00A83837" w:rsidP="00566CE2">
          <w:r w:rsidRPr="00566CE2">
            <w:t xml:space="preserve">PAGE </w:t>
          </w:r>
          <w:r w:rsidRPr="00566CE2">
            <w:fldChar w:fldCharType="begin"/>
          </w:r>
          <w:r w:rsidRPr="00566CE2">
            <w:instrText xml:space="preserve"> PAGE  \* Arabic  \* MERGEFORMAT </w:instrText>
          </w:r>
          <w:r w:rsidRPr="00566CE2">
            <w:fldChar w:fldCharType="separate"/>
          </w:r>
          <w:r w:rsidR="00893FE8">
            <w:rPr>
              <w:noProof/>
            </w:rPr>
            <w:t>19</w:t>
          </w:r>
          <w:r w:rsidRPr="00566CE2">
            <w:fldChar w:fldCharType="end"/>
          </w:r>
        </w:p>
        <w:p w14:paraId="30E084E0" w14:textId="575B738E" w:rsidR="00A83837" w:rsidRPr="00566CE2" w:rsidRDefault="00A83837" w:rsidP="00EE5C41">
          <w:pPr>
            <w:spacing w:after="0"/>
          </w:pPr>
          <w:r>
            <w:t xml:space="preserve">ISSUE </w:t>
          </w:r>
          <w:r w:rsidR="00EE5C41">
            <w:t>6</w:t>
          </w:r>
          <w:r>
            <w:t xml:space="preserve"> Dft. </w:t>
          </w:r>
          <w:r w:rsidR="00EE5C41">
            <w:t>A</w:t>
          </w:r>
        </w:p>
      </w:tc>
    </w:tr>
  </w:tbl>
  <w:p w14:paraId="7BFFD91E" w14:textId="77777777" w:rsidR="00A83837" w:rsidRDefault="00A838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47AB"/>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0CF3"/>
    <w:rsid w:val="00072F6F"/>
    <w:rsid w:val="000749AF"/>
    <w:rsid w:val="0007527B"/>
    <w:rsid w:val="00080095"/>
    <w:rsid w:val="00080FC5"/>
    <w:rsid w:val="00082B85"/>
    <w:rsid w:val="00082F30"/>
    <w:rsid w:val="0008396F"/>
    <w:rsid w:val="00085EC7"/>
    <w:rsid w:val="000864D5"/>
    <w:rsid w:val="00091857"/>
    <w:rsid w:val="00092DA4"/>
    <w:rsid w:val="00093F97"/>
    <w:rsid w:val="00097337"/>
    <w:rsid w:val="00097C2F"/>
    <w:rsid w:val="000A0815"/>
    <w:rsid w:val="000A5EC7"/>
    <w:rsid w:val="000A71AA"/>
    <w:rsid w:val="000B4302"/>
    <w:rsid w:val="000B4DEC"/>
    <w:rsid w:val="000B5D80"/>
    <w:rsid w:val="000C11E9"/>
    <w:rsid w:val="000C151B"/>
    <w:rsid w:val="000C1E12"/>
    <w:rsid w:val="000C6596"/>
    <w:rsid w:val="000C6C38"/>
    <w:rsid w:val="000D0A69"/>
    <w:rsid w:val="000D313F"/>
    <w:rsid w:val="000D3BA4"/>
    <w:rsid w:val="000D5575"/>
    <w:rsid w:val="000D7024"/>
    <w:rsid w:val="000E1453"/>
    <w:rsid w:val="000E3442"/>
    <w:rsid w:val="000E52F9"/>
    <w:rsid w:val="000E6210"/>
    <w:rsid w:val="000E7EAB"/>
    <w:rsid w:val="000F1850"/>
    <w:rsid w:val="000F1F53"/>
    <w:rsid w:val="000F24BA"/>
    <w:rsid w:val="000F315F"/>
    <w:rsid w:val="000F3340"/>
    <w:rsid w:val="000F43DB"/>
    <w:rsid w:val="000F4755"/>
    <w:rsid w:val="000F7908"/>
    <w:rsid w:val="00101BA5"/>
    <w:rsid w:val="00102FFF"/>
    <w:rsid w:val="001038A1"/>
    <w:rsid w:val="00106BBB"/>
    <w:rsid w:val="0011099A"/>
    <w:rsid w:val="00112EE0"/>
    <w:rsid w:val="0011461F"/>
    <w:rsid w:val="00114818"/>
    <w:rsid w:val="00115B90"/>
    <w:rsid w:val="0012267E"/>
    <w:rsid w:val="00123D4C"/>
    <w:rsid w:val="0012548A"/>
    <w:rsid w:val="00134093"/>
    <w:rsid w:val="00134F36"/>
    <w:rsid w:val="00136C42"/>
    <w:rsid w:val="00137215"/>
    <w:rsid w:val="00137E29"/>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4227"/>
    <w:rsid w:val="001E4BCD"/>
    <w:rsid w:val="001F0C25"/>
    <w:rsid w:val="001F38D3"/>
    <w:rsid w:val="001F54FA"/>
    <w:rsid w:val="001F773B"/>
    <w:rsid w:val="0020029C"/>
    <w:rsid w:val="00201BD3"/>
    <w:rsid w:val="002106E5"/>
    <w:rsid w:val="00211349"/>
    <w:rsid w:val="0021205D"/>
    <w:rsid w:val="00217449"/>
    <w:rsid w:val="00217854"/>
    <w:rsid w:val="002209BF"/>
    <w:rsid w:val="002235E1"/>
    <w:rsid w:val="00223651"/>
    <w:rsid w:val="002237AC"/>
    <w:rsid w:val="002248A9"/>
    <w:rsid w:val="00231000"/>
    <w:rsid w:val="002333CB"/>
    <w:rsid w:val="002348A5"/>
    <w:rsid w:val="00235CD9"/>
    <w:rsid w:val="00240DB1"/>
    <w:rsid w:val="00241FF4"/>
    <w:rsid w:val="002433E6"/>
    <w:rsid w:val="0024424F"/>
    <w:rsid w:val="0024577F"/>
    <w:rsid w:val="00245FDF"/>
    <w:rsid w:val="0024630C"/>
    <w:rsid w:val="00247CE8"/>
    <w:rsid w:val="00250A37"/>
    <w:rsid w:val="002550BE"/>
    <w:rsid w:val="00256720"/>
    <w:rsid w:val="0026234E"/>
    <w:rsid w:val="00263080"/>
    <w:rsid w:val="00264C5E"/>
    <w:rsid w:val="0027268A"/>
    <w:rsid w:val="00272BD0"/>
    <w:rsid w:val="002734C6"/>
    <w:rsid w:val="00274BCA"/>
    <w:rsid w:val="002769FE"/>
    <w:rsid w:val="002839B8"/>
    <w:rsid w:val="00284145"/>
    <w:rsid w:val="0028477E"/>
    <w:rsid w:val="00286B9E"/>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1A10"/>
    <w:rsid w:val="003032C0"/>
    <w:rsid w:val="003060C2"/>
    <w:rsid w:val="00306ACC"/>
    <w:rsid w:val="00310C7F"/>
    <w:rsid w:val="00313E84"/>
    <w:rsid w:val="003179E6"/>
    <w:rsid w:val="003203B1"/>
    <w:rsid w:val="00321155"/>
    <w:rsid w:val="00324710"/>
    <w:rsid w:val="00325C1C"/>
    <w:rsid w:val="003273E4"/>
    <w:rsid w:val="00332463"/>
    <w:rsid w:val="00332991"/>
    <w:rsid w:val="00332B2D"/>
    <w:rsid w:val="003356D4"/>
    <w:rsid w:val="00342DA2"/>
    <w:rsid w:val="00342DCF"/>
    <w:rsid w:val="00343105"/>
    <w:rsid w:val="00344846"/>
    <w:rsid w:val="003448D9"/>
    <w:rsid w:val="00344F6A"/>
    <w:rsid w:val="00351B25"/>
    <w:rsid w:val="00353181"/>
    <w:rsid w:val="0035659C"/>
    <w:rsid w:val="00357275"/>
    <w:rsid w:val="00362790"/>
    <w:rsid w:val="00363D27"/>
    <w:rsid w:val="00364662"/>
    <w:rsid w:val="00364DF6"/>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C6"/>
    <w:rsid w:val="003C47CE"/>
    <w:rsid w:val="003C5D0C"/>
    <w:rsid w:val="003D00BA"/>
    <w:rsid w:val="003D2173"/>
    <w:rsid w:val="003D3049"/>
    <w:rsid w:val="003D5224"/>
    <w:rsid w:val="003D6374"/>
    <w:rsid w:val="003E0F7C"/>
    <w:rsid w:val="003E265D"/>
    <w:rsid w:val="003E2F21"/>
    <w:rsid w:val="003E4D25"/>
    <w:rsid w:val="003E4D29"/>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2298"/>
    <w:rsid w:val="004C3722"/>
    <w:rsid w:val="004C5CBE"/>
    <w:rsid w:val="004C7D93"/>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57F4E"/>
    <w:rsid w:val="00563774"/>
    <w:rsid w:val="00564C9A"/>
    <w:rsid w:val="00566CE2"/>
    <w:rsid w:val="00567D63"/>
    <w:rsid w:val="00573EB9"/>
    <w:rsid w:val="00574742"/>
    <w:rsid w:val="00581D9F"/>
    <w:rsid w:val="00582FFD"/>
    <w:rsid w:val="005867BC"/>
    <w:rsid w:val="00590621"/>
    <w:rsid w:val="00595661"/>
    <w:rsid w:val="005A2BA9"/>
    <w:rsid w:val="005A360D"/>
    <w:rsid w:val="005A437B"/>
    <w:rsid w:val="005A4407"/>
    <w:rsid w:val="005B045E"/>
    <w:rsid w:val="005B3BBE"/>
    <w:rsid w:val="005B54DE"/>
    <w:rsid w:val="005B7CF2"/>
    <w:rsid w:val="005C076E"/>
    <w:rsid w:val="005C28AF"/>
    <w:rsid w:val="005C4D4A"/>
    <w:rsid w:val="005C5A0D"/>
    <w:rsid w:val="005D3F79"/>
    <w:rsid w:val="005D4B76"/>
    <w:rsid w:val="005D52F9"/>
    <w:rsid w:val="005E000B"/>
    <w:rsid w:val="005E43AC"/>
    <w:rsid w:val="005E627E"/>
    <w:rsid w:val="005E6707"/>
    <w:rsid w:val="005F1631"/>
    <w:rsid w:val="005F38D6"/>
    <w:rsid w:val="005F6D67"/>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421A"/>
    <w:rsid w:val="006A5A4E"/>
    <w:rsid w:val="006A6A96"/>
    <w:rsid w:val="006A6E88"/>
    <w:rsid w:val="006A743B"/>
    <w:rsid w:val="006B18E2"/>
    <w:rsid w:val="006B3E85"/>
    <w:rsid w:val="006B573D"/>
    <w:rsid w:val="006C0299"/>
    <w:rsid w:val="006C0DEB"/>
    <w:rsid w:val="006C3D1F"/>
    <w:rsid w:val="006C5220"/>
    <w:rsid w:val="006C541D"/>
    <w:rsid w:val="006C5C35"/>
    <w:rsid w:val="006D20D2"/>
    <w:rsid w:val="006D23D3"/>
    <w:rsid w:val="006D36B8"/>
    <w:rsid w:val="006D3B4E"/>
    <w:rsid w:val="006D6823"/>
    <w:rsid w:val="006E252D"/>
    <w:rsid w:val="006E2C32"/>
    <w:rsid w:val="006E40E1"/>
    <w:rsid w:val="006E4A0A"/>
    <w:rsid w:val="006E6594"/>
    <w:rsid w:val="006E71DE"/>
    <w:rsid w:val="006E75D5"/>
    <w:rsid w:val="006F0A65"/>
    <w:rsid w:val="006F0A85"/>
    <w:rsid w:val="006F2066"/>
    <w:rsid w:val="006F306D"/>
    <w:rsid w:val="006F368D"/>
    <w:rsid w:val="006F3A91"/>
    <w:rsid w:val="006F4254"/>
    <w:rsid w:val="006F726C"/>
    <w:rsid w:val="006F73AE"/>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34E22"/>
    <w:rsid w:val="00742352"/>
    <w:rsid w:val="007444E8"/>
    <w:rsid w:val="00745064"/>
    <w:rsid w:val="00745CB9"/>
    <w:rsid w:val="007511F4"/>
    <w:rsid w:val="007526F3"/>
    <w:rsid w:val="00755661"/>
    <w:rsid w:val="007568F7"/>
    <w:rsid w:val="007638F8"/>
    <w:rsid w:val="007645DA"/>
    <w:rsid w:val="00764880"/>
    <w:rsid w:val="00765FC1"/>
    <w:rsid w:val="00777808"/>
    <w:rsid w:val="00780AA0"/>
    <w:rsid w:val="00781600"/>
    <w:rsid w:val="00783083"/>
    <w:rsid w:val="00784003"/>
    <w:rsid w:val="00784E06"/>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6FB4"/>
    <w:rsid w:val="007F0891"/>
    <w:rsid w:val="007F38A6"/>
    <w:rsid w:val="007F5AFE"/>
    <w:rsid w:val="008035F9"/>
    <w:rsid w:val="0080616C"/>
    <w:rsid w:val="00806B6A"/>
    <w:rsid w:val="008071B7"/>
    <w:rsid w:val="0081025B"/>
    <w:rsid w:val="00812102"/>
    <w:rsid w:val="00814EBE"/>
    <w:rsid w:val="0081614E"/>
    <w:rsid w:val="008268DF"/>
    <w:rsid w:val="00826C54"/>
    <w:rsid w:val="0082729C"/>
    <w:rsid w:val="00830B59"/>
    <w:rsid w:val="008316CD"/>
    <w:rsid w:val="00832160"/>
    <w:rsid w:val="0083247B"/>
    <w:rsid w:val="00832A13"/>
    <w:rsid w:val="00833312"/>
    <w:rsid w:val="00837259"/>
    <w:rsid w:val="00844D06"/>
    <w:rsid w:val="00851FCC"/>
    <w:rsid w:val="00852319"/>
    <w:rsid w:val="00852759"/>
    <w:rsid w:val="008557F1"/>
    <w:rsid w:val="008561F5"/>
    <w:rsid w:val="00857037"/>
    <w:rsid w:val="00857EE1"/>
    <w:rsid w:val="00862678"/>
    <w:rsid w:val="00864E81"/>
    <w:rsid w:val="00866232"/>
    <w:rsid w:val="00867937"/>
    <w:rsid w:val="00871E47"/>
    <w:rsid w:val="00873BE4"/>
    <w:rsid w:val="008752ED"/>
    <w:rsid w:val="008805D1"/>
    <w:rsid w:val="0088307B"/>
    <w:rsid w:val="00883707"/>
    <w:rsid w:val="008847FC"/>
    <w:rsid w:val="008869F3"/>
    <w:rsid w:val="00890240"/>
    <w:rsid w:val="00892CBF"/>
    <w:rsid w:val="00893FE8"/>
    <w:rsid w:val="00894164"/>
    <w:rsid w:val="008941ED"/>
    <w:rsid w:val="008A0E6C"/>
    <w:rsid w:val="008A4AFB"/>
    <w:rsid w:val="008A7BB0"/>
    <w:rsid w:val="008B1A2E"/>
    <w:rsid w:val="008B263E"/>
    <w:rsid w:val="008B287C"/>
    <w:rsid w:val="008B3336"/>
    <w:rsid w:val="008B4BCE"/>
    <w:rsid w:val="008B5CFD"/>
    <w:rsid w:val="008C2367"/>
    <w:rsid w:val="008D0546"/>
    <w:rsid w:val="008D0CFB"/>
    <w:rsid w:val="008D0F10"/>
    <w:rsid w:val="008D2883"/>
    <w:rsid w:val="008D5D79"/>
    <w:rsid w:val="008E0269"/>
    <w:rsid w:val="008E0EEA"/>
    <w:rsid w:val="008E245F"/>
    <w:rsid w:val="008E3946"/>
    <w:rsid w:val="008E4AAB"/>
    <w:rsid w:val="008F2714"/>
    <w:rsid w:val="008F2F59"/>
    <w:rsid w:val="008F4225"/>
    <w:rsid w:val="009029A7"/>
    <w:rsid w:val="00902AA0"/>
    <w:rsid w:val="00903614"/>
    <w:rsid w:val="009039CD"/>
    <w:rsid w:val="00907363"/>
    <w:rsid w:val="00907473"/>
    <w:rsid w:val="009147C2"/>
    <w:rsid w:val="00916E42"/>
    <w:rsid w:val="00923D92"/>
    <w:rsid w:val="0092590A"/>
    <w:rsid w:val="00935397"/>
    <w:rsid w:val="00936226"/>
    <w:rsid w:val="0094184D"/>
    <w:rsid w:val="009452FD"/>
    <w:rsid w:val="009453FD"/>
    <w:rsid w:val="00945491"/>
    <w:rsid w:val="00953864"/>
    <w:rsid w:val="00953C8A"/>
    <w:rsid w:val="00955E8B"/>
    <w:rsid w:val="00956116"/>
    <w:rsid w:val="00956268"/>
    <w:rsid w:val="00963DEB"/>
    <w:rsid w:val="00970A11"/>
    <w:rsid w:val="00970B30"/>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1F22"/>
    <w:rsid w:val="009C342E"/>
    <w:rsid w:val="009C5940"/>
    <w:rsid w:val="009C5D8A"/>
    <w:rsid w:val="009D016B"/>
    <w:rsid w:val="009D6906"/>
    <w:rsid w:val="009E05E4"/>
    <w:rsid w:val="009E2341"/>
    <w:rsid w:val="009E2D4F"/>
    <w:rsid w:val="009E38DB"/>
    <w:rsid w:val="009E58BF"/>
    <w:rsid w:val="009E7E5A"/>
    <w:rsid w:val="009F23B1"/>
    <w:rsid w:val="009F2BB2"/>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1082"/>
    <w:rsid w:val="00A81A43"/>
    <w:rsid w:val="00A83837"/>
    <w:rsid w:val="00AA2393"/>
    <w:rsid w:val="00AA30BF"/>
    <w:rsid w:val="00AB1079"/>
    <w:rsid w:val="00AB198D"/>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3924"/>
    <w:rsid w:val="00AF5059"/>
    <w:rsid w:val="00AF5D85"/>
    <w:rsid w:val="00AF622D"/>
    <w:rsid w:val="00B04A2F"/>
    <w:rsid w:val="00B06AAC"/>
    <w:rsid w:val="00B10C90"/>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73787"/>
    <w:rsid w:val="00B74390"/>
    <w:rsid w:val="00B74C5F"/>
    <w:rsid w:val="00B74D56"/>
    <w:rsid w:val="00B84AEF"/>
    <w:rsid w:val="00B84F03"/>
    <w:rsid w:val="00B87AD1"/>
    <w:rsid w:val="00B946D7"/>
    <w:rsid w:val="00BA55D8"/>
    <w:rsid w:val="00BA6209"/>
    <w:rsid w:val="00BB03F7"/>
    <w:rsid w:val="00BB66EE"/>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C91"/>
    <w:rsid w:val="00C47E78"/>
    <w:rsid w:val="00C5001A"/>
    <w:rsid w:val="00C50C37"/>
    <w:rsid w:val="00C51544"/>
    <w:rsid w:val="00C517DD"/>
    <w:rsid w:val="00C54EAF"/>
    <w:rsid w:val="00C573A2"/>
    <w:rsid w:val="00C57E3C"/>
    <w:rsid w:val="00C61034"/>
    <w:rsid w:val="00C615DB"/>
    <w:rsid w:val="00C67E68"/>
    <w:rsid w:val="00C7379D"/>
    <w:rsid w:val="00C76484"/>
    <w:rsid w:val="00C82053"/>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EB1"/>
    <w:rsid w:val="00CD20AA"/>
    <w:rsid w:val="00CD3C02"/>
    <w:rsid w:val="00CD4AF6"/>
    <w:rsid w:val="00CD5C06"/>
    <w:rsid w:val="00CD6231"/>
    <w:rsid w:val="00CD63D5"/>
    <w:rsid w:val="00CD692F"/>
    <w:rsid w:val="00CE0851"/>
    <w:rsid w:val="00CE196B"/>
    <w:rsid w:val="00CE32DE"/>
    <w:rsid w:val="00CE5F40"/>
    <w:rsid w:val="00CE6C13"/>
    <w:rsid w:val="00CF0251"/>
    <w:rsid w:val="00CF0A38"/>
    <w:rsid w:val="00CF1EC3"/>
    <w:rsid w:val="00CF2197"/>
    <w:rsid w:val="00CF360F"/>
    <w:rsid w:val="00CF650D"/>
    <w:rsid w:val="00CF711B"/>
    <w:rsid w:val="00CF7B0E"/>
    <w:rsid w:val="00D0053B"/>
    <w:rsid w:val="00D01CC8"/>
    <w:rsid w:val="00D025DF"/>
    <w:rsid w:val="00D037D8"/>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57223"/>
    <w:rsid w:val="00D64154"/>
    <w:rsid w:val="00D653D3"/>
    <w:rsid w:val="00D70B38"/>
    <w:rsid w:val="00D71471"/>
    <w:rsid w:val="00D736EF"/>
    <w:rsid w:val="00D767B3"/>
    <w:rsid w:val="00D82E9B"/>
    <w:rsid w:val="00D837D8"/>
    <w:rsid w:val="00D85DAD"/>
    <w:rsid w:val="00D87110"/>
    <w:rsid w:val="00D90146"/>
    <w:rsid w:val="00D91628"/>
    <w:rsid w:val="00D91710"/>
    <w:rsid w:val="00D92FA9"/>
    <w:rsid w:val="00D9455E"/>
    <w:rsid w:val="00D952ED"/>
    <w:rsid w:val="00DA14FB"/>
    <w:rsid w:val="00DA5F74"/>
    <w:rsid w:val="00DB0F8A"/>
    <w:rsid w:val="00DB25C5"/>
    <w:rsid w:val="00DB3C47"/>
    <w:rsid w:val="00DB49DC"/>
    <w:rsid w:val="00DB529F"/>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4D74"/>
    <w:rsid w:val="00DE5353"/>
    <w:rsid w:val="00DE5D44"/>
    <w:rsid w:val="00DE5D5B"/>
    <w:rsid w:val="00DF0B58"/>
    <w:rsid w:val="00DF16B0"/>
    <w:rsid w:val="00DF37B2"/>
    <w:rsid w:val="00DF3D75"/>
    <w:rsid w:val="00DF4D8C"/>
    <w:rsid w:val="00E0260A"/>
    <w:rsid w:val="00E040F8"/>
    <w:rsid w:val="00E118C3"/>
    <w:rsid w:val="00E1461D"/>
    <w:rsid w:val="00E17704"/>
    <w:rsid w:val="00E24310"/>
    <w:rsid w:val="00E24C9E"/>
    <w:rsid w:val="00E30EBB"/>
    <w:rsid w:val="00E32FA0"/>
    <w:rsid w:val="00E334BF"/>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C7"/>
    <w:rsid w:val="00E706F4"/>
    <w:rsid w:val="00E70ABC"/>
    <w:rsid w:val="00E72754"/>
    <w:rsid w:val="00E754B3"/>
    <w:rsid w:val="00E75962"/>
    <w:rsid w:val="00E90895"/>
    <w:rsid w:val="00E920F7"/>
    <w:rsid w:val="00E932F4"/>
    <w:rsid w:val="00E966CB"/>
    <w:rsid w:val="00EA09C2"/>
    <w:rsid w:val="00EA5C6C"/>
    <w:rsid w:val="00EB00AB"/>
    <w:rsid w:val="00EB3CE6"/>
    <w:rsid w:val="00EB436F"/>
    <w:rsid w:val="00EB5341"/>
    <w:rsid w:val="00EB72C7"/>
    <w:rsid w:val="00EB7A93"/>
    <w:rsid w:val="00EB7F85"/>
    <w:rsid w:val="00EC0559"/>
    <w:rsid w:val="00EC0B79"/>
    <w:rsid w:val="00EC1A23"/>
    <w:rsid w:val="00EC4F58"/>
    <w:rsid w:val="00EC5887"/>
    <w:rsid w:val="00EC6AFB"/>
    <w:rsid w:val="00ED58CB"/>
    <w:rsid w:val="00EE0A29"/>
    <w:rsid w:val="00EE3050"/>
    <w:rsid w:val="00EE4939"/>
    <w:rsid w:val="00EE495F"/>
    <w:rsid w:val="00EE5C41"/>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61C64"/>
    <w:rsid w:val="00F701FE"/>
    <w:rsid w:val="00F70556"/>
    <w:rsid w:val="00F70BBC"/>
    <w:rsid w:val="00F71C77"/>
    <w:rsid w:val="00F7303D"/>
    <w:rsid w:val="00F73BA8"/>
    <w:rsid w:val="00F76E32"/>
    <w:rsid w:val="00F7799A"/>
    <w:rsid w:val="00F81138"/>
    <w:rsid w:val="00F82207"/>
    <w:rsid w:val="00F8366C"/>
    <w:rsid w:val="00F83BA5"/>
    <w:rsid w:val="00F854C9"/>
    <w:rsid w:val="00F905B6"/>
    <w:rsid w:val="00F90634"/>
    <w:rsid w:val="00F929F1"/>
    <w:rsid w:val="00F93285"/>
    <w:rsid w:val="00F932BA"/>
    <w:rsid w:val="00F94E55"/>
    <w:rsid w:val="00F96B5B"/>
    <w:rsid w:val="00F9711D"/>
    <w:rsid w:val="00FA2995"/>
    <w:rsid w:val="00FA3860"/>
    <w:rsid w:val="00FA56D2"/>
    <w:rsid w:val="00FA73D4"/>
    <w:rsid w:val="00FB6D5D"/>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ED9"/>
    <w:rsid w:val="00FF60FD"/>
    <w:rsid w:val="00FF6C4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7BBF6375-8C16-4900-8D96-BA9208CA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FE8"/>
    <w:pPr>
      <w:spacing w:after="240" w:line="276" w:lineRule="auto"/>
      <w:ind w:left="1418" w:right="-57"/>
      <w:jc w:val="both"/>
    </w:pPr>
    <w:rPr>
      <w:lang w:val="en-GB"/>
    </w:rPr>
  </w:style>
  <w:style w:type="paragraph" w:styleId="Heading1">
    <w:name w:val="heading 1"/>
    <w:basedOn w:val="Normal"/>
    <w:next w:val="Normal"/>
    <w:link w:val="Heading1Char"/>
    <w:autoRedefine/>
    <w:qFormat/>
    <w:rsid w:val="00893FE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93FE8"/>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893FE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893FE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893FE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893FE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93FE8"/>
    <w:pPr>
      <w:spacing w:after="0"/>
      <w:ind w:left="0"/>
      <w:outlineLvl w:val="6"/>
    </w:pPr>
    <w:rPr>
      <w:i/>
      <w:iCs/>
    </w:rPr>
  </w:style>
  <w:style w:type="paragraph" w:styleId="Heading8">
    <w:name w:val="heading 8"/>
    <w:basedOn w:val="Normal"/>
    <w:next w:val="Normal"/>
    <w:link w:val="Heading8Char"/>
    <w:uiPriority w:val="9"/>
    <w:semiHidden/>
    <w:qFormat/>
    <w:rsid w:val="00893FE8"/>
    <w:pPr>
      <w:numPr>
        <w:ilvl w:val="7"/>
        <w:numId w:val="5"/>
      </w:numPr>
      <w:spacing w:after="0"/>
      <w:outlineLvl w:val="7"/>
    </w:pPr>
  </w:style>
  <w:style w:type="paragraph" w:styleId="Heading9">
    <w:name w:val="heading 9"/>
    <w:basedOn w:val="Normal"/>
    <w:next w:val="Normal"/>
    <w:link w:val="Heading9Char"/>
    <w:uiPriority w:val="9"/>
    <w:semiHidden/>
    <w:qFormat/>
    <w:rsid w:val="00893FE8"/>
    <w:pPr>
      <w:spacing w:after="0"/>
      <w:ind w:left="1584" w:hanging="1584"/>
      <w:outlineLvl w:val="8"/>
    </w:pPr>
    <w:rPr>
      <w:i/>
      <w:iCs/>
      <w:spacing w:val="5"/>
    </w:rPr>
  </w:style>
  <w:style w:type="character" w:default="1" w:styleId="DefaultParagraphFont">
    <w:name w:val="Default Paragraph Font"/>
    <w:uiPriority w:val="1"/>
    <w:semiHidden/>
    <w:unhideWhenUsed/>
    <w:rsid w:val="00893FE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93FE8"/>
  </w:style>
  <w:style w:type="character" w:customStyle="1" w:styleId="Heading1Char">
    <w:name w:val="Heading 1 Char"/>
    <w:link w:val="Heading1"/>
    <w:rsid w:val="00893FE8"/>
    <w:rPr>
      <w:b/>
      <w:bCs/>
      <w:caps/>
      <w:u w:val="single"/>
      <w:lang w:val="en-GB"/>
    </w:rPr>
  </w:style>
  <w:style w:type="character" w:customStyle="1" w:styleId="Heading2Char">
    <w:name w:val="Heading 2 Char"/>
    <w:link w:val="Heading2"/>
    <w:rsid w:val="00893FE8"/>
    <w:rPr>
      <w:bCs/>
      <w:caps/>
      <w:u w:val="single"/>
      <w:lang w:val="en-GB"/>
    </w:rPr>
  </w:style>
  <w:style w:type="character" w:customStyle="1" w:styleId="Heading3Char">
    <w:name w:val="Heading 3 Char"/>
    <w:link w:val="Heading3"/>
    <w:rsid w:val="00893FE8"/>
    <w:rPr>
      <w:bCs/>
      <w:u w:val="single"/>
      <w:lang w:val="en-GB"/>
    </w:rPr>
  </w:style>
  <w:style w:type="character" w:customStyle="1" w:styleId="Heading4Char">
    <w:name w:val="Heading 4 Char"/>
    <w:link w:val="Heading4"/>
    <w:rsid w:val="00893FE8"/>
    <w:rPr>
      <w:bCs/>
      <w:i/>
      <w:iCs/>
      <w:lang w:val="en-GB"/>
    </w:rPr>
  </w:style>
  <w:style w:type="character" w:customStyle="1" w:styleId="Heading5Char">
    <w:name w:val="Heading 5 Char"/>
    <w:link w:val="Heading5"/>
    <w:rsid w:val="00893FE8"/>
    <w:rPr>
      <w:bCs/>
      <w:color w:val="000000"/>
      <w:lang w:val="en-GB"/>
    </w:rPr>
  </w:style>
  <w:style w:type="character" w:customStyle="1" w:styleId="Heading6Char">
    <w:name w:val="Heading 6 Char"/>
    <w:link w:val="Heading6"/>
    <w:uiPriority w:val="59"/>
    <w:semiHidden/>
    <w:rsid w:val="00893FE8"/>
    <w:rPr>
      <w:b/>
      <w:bCs/>
      <w:i/>
      <w:iCs/>
      <w:color w:val="7F7F7F"/>
      <w:lang w:val="en-GB"/>
    </w:rPr>
  </w:style>
  <w:style w:type="character" w:customStyle="1" w:styleId="Heading7Char">
    <w:name w:val="Heading 7 Char"/>
    <w:link w:val="Heading7"/>
    <w:uiPriority w:val="9"/>
    <w:semiHidden/>
    <w:rsid w:val="00893FE8"/>
    <w:rPr>
      <w:i/>
      <w:iCs/>
      <w:lang w:val="en-GB"/>
    </w:rPr>
  </w:style>
  <w:style w:type="character" w:customStyle="1" w:styleId="Heading8Char">
    <w:name w:val="Heading 8 Char"/>
    <w:link w:val="Heading8"/>
    <w:uiPriority w:val="9"/>
    <w:semiHidden/>
    <w:rsid w:val="00893FE8"/>
    <w:rPr>
      <w:lang w:val="en-GB"/>
    </w:rPr>
  </w:style>
  <w:style w:type="character" w:customStyle="1" w:styleId="Heading9Char">
    <w:name w:val="Heading 9 Char"/>
    <w:link w:val="Heading9"/>
    <w:uiPriority w:val="9"/>
    <w:semiHidden/>
    <w:rsid w:val="00893FE8"/>
    <w:rPr>
      <w:i/>
      <w:iCs/>
      <w:spacing w:val="5"/>
      <w:lang w:val="en-GB"/>
    </w:rPr>
  </w:style>
  <w:style w:type="paragraph" w:styleId="Title">
    <w:name w:val="Title"/>
    <w:aliases w:val="Title Bold"/>
    <w:basedOn w:val="Normal"/>
    <w:next w:val="Normal"/>
    <w:link w:val="TitleChar"/>
    <w:qFormat/>
    <w:rsid w:val="00893FE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93FE8"/>
    <w:rPr>
      <w:b/>
      <w:caps/>
      <w:spacing w:val="5"/>
      <w:u w:val="single"/>
      <w:lang w:val="en-GB"/>
    </w:rPr>
  </w:style>
  <w:style w:type="paragraph" w:styleId="Subtitle">
    <w:name w:val="Subtitle"/>
    <w:basedOn w:val="Normal"/>
    <w:next w:val="Normal"/>
    <w:link w:val="SubtitleChar"/>
    <w:qFormat/>
    <w:rsid w:val="00893FE8"/>
    <w:pPr>
      <w:spacing w:after="600"/>
    </w:pPr>
    <w:rPr>
      <w:i/>
      <w:iCs/>
      <w:spacing w:val="13"/>
      <w:sz w:val="24"/>
      <w:szCs w:val="24"/>
    </w:rPr>
  </w:style>
  <w:style w:type="character" w:customStyle="1" w:styleId="SubtitleChar">
    <w:name w:val="Subtitle Char"/>
    <w:link w:val="Subtitle"/>
    <w:rsid w:val="00893FE8"/>
    <w:rPr>
      <w:i/>
      <w:iCs/>
      <w:spacing w:val="13"/>
      <w:sz w:val="24"/>
      <w:szCs w:val="24"/>
      <w:lang w:val="en-GB"/>
    </w:rPr>
  </w:style>
  <w:style w:type="paragraph" w:customStyle="1" w:styleId="CoverPageTitle">
    <w:name w:val="Cover Page Title"/>
    <w:basedOn w:val="Normal"/>
    <w:link w:val="CoverPageTitleChar"/>
    <w:qFormat/>
    <w:rsid w:val="00893FE8"/>
    <w:pPr>
      <w:spacing w:line="360" w:lineRule="auto"/>
      <w:ind w:left="1701" w:right="1650"/>
      <w:jc w:val="center"/>
    </w:pPr>
    <w:rPr>
      <w:rFonts w:cs="Arial"/>
      <w:b/>
      <w:sz w:val="28"/>
      <w:szCs w:val="28"/>
    </w:rPr>
  </w:style>
  <w:style w:type="character" w:customStyle="1" w:styleId="CoverPageTitleChar">
    <w:name w:val="Cover Page Title Char"/>
    <w:link w:val="CoverPageTitle"/>
    <w:rsid w:val="00893FE8"/>
    <w:rPr>
      <w:rFonts w:cs="Arial"/>
      <w:b/>
      <w:sz w:val="28"/>
      <w:szCs w:val="28"/>
      <w:lang w:val="en-GB"/>
    </w:rPr>
  </w:style>
  <w:style w:type="paragraph" w:styleId="ListParagraph">
    <w:name w:val="List Paragraph"/>
    <w:basedOn w:val="Normal"/>
    <w:link w:val="ListParagraphChar"/>
    <w:uiPriority w:val="34"/>
    <w:rsid w:val="00893FE8"/>
    <w:pPr>
      <w:ind w:left="720"/>
      <w:contextualSpacing/>
    </w:pPr>
  </w:style>
  <w:style w:type="character" w:customStyle="1" w:styleId="ListParagraphChar">
    <w:name w:val="List Paragraph Char"/>
    <w:link w:val="ListParagraph"/>
    <w:uiPriority w:val="34"/>
    <w:rsid w:val="00893FE8"/>
    <w:rPr>
      <w:lang w:val="en-GB"/>
    </w:rPr>
  </w:style>
  <w:style w:type="table" w:styleId="TableGrid">
    <w:name w:val="Table Grid"/>
    <w:basedOn w:val="TableNormal"/>
    <w:uiPriority w:val="59"/>
    <w:rsid w:val="00893FE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3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FE8"/>
    <w:rPr>
      <w:rFonts w:ascii="Tahoma" w:hAnsi="Tahoma" w:cs="Tahoma"/>
      <w:sz w:val="16"/>
      <w:szCs w:val="16"/>
      <w:lang w:val="en-GB"/>
    </w:rPr>
  </w:style>
  <w:style w:type="paragraph" w:customStyle="1" w:styleId="FigureTitle">
    <w:name w:val="Figure Title"/>
    <w:basedOn w:val="Normal"/>
    <w:link w:val="FigureTitleChar"/>
    <w:qFormat/>
    <w:rsid w:val="00893FE8"/>
    <w:pPr>
      <w:keepNext/>
      <w:keepLines/>
      <w:spacing w:before="240" w:after="80"/>
      <w:jc w:val="center"/>
    </w:pPr>
    <w:rPr>
      <w:b/>
      <w:caps/>
      <w:u w:val="single"/>
    </w:rPr>
  </w:style>
  <w:style w:type="paragraph" w:styleId="TOC1">
    <w:name w:val="toc 1"/>
    <w:basedOn w:val="Normal"/>
    <w:next w:val="Normal"/>
    <w:autoRedefine/>
    <w:uiPriority w:val="39"/>
    <w:unhideWhenUsed/>
    <w:rsid w:val="00893FE8"/>
    <w:pPr>
      <w:spacing w:after="100"/>
      <w:ind w:left="0"/>
    </w:pPr>
    <w:rPr>
      <w:caps/>
    </w:rPr>
  </w:style>
  <w:style w:type="paragraph" w:styleId="TOC2">
    <w:name w:val="toc 2"/>
    <w:basedOn w:val="Normal"/>
    <w:next w:val="Normal"/>
    <w:autoRedefine/>
    <w:uiPriority w:val="39"/>
    <w:unhideWhenUsed/>
    <w:rsid w:val="00893FE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93FE8"/>
    <w:pPr>
      <w:spacing w:after="100"/>
      <w:ind w:left="0"/>
    </w:pPr>
  </w:style>
  <w:style w:type="paragraph" w:styleId="TOC4">
    <w:name w:val="toc 4"/>
    <w:basedOn w:val="Normal"/>
    <w:next w:val="Normal"/>
    <w:autoRedefine/>
    <w:uiPriority w:val="39"/>
    <w:unhideWhenUsed/>
    <w:rsid w:val="00893FE8"/>
    <w:pPr>
      <w:spacing w:after="100"/>
      <w:ind w:left="0"/>
    </w:pPr>
  </w:style>
  <w:style w:type="paragraph" w:styleId="TOC5">
    <w:name w:val="toc 5"/>
    <w:basedOn w:val="Normal"/>
    <w:next w:val="Normal"/>
    <w:autoRedefine/>
    <w:uiPriority w:val="39"/>
    <w:unhideWhenUsed/>
    <w:rsid w:val="00893FE8"/>
    <w:pPr>
      <w:spacing w:after="100"/>
      <w:ind w:left="0"/>
    </w:pPr>
  </w:style>
  <w:style w:type="paragraph" w:customStyle="1" w:styleId="Dashlist">
    <w:name w:val="Dash list"/>
    <w:basedOn w:val="Normal"/>
    <w:link w:val="DashlistChar"/>
    <w:qFormat/>
    <w:rsid w:val="00893FE8"/>
    <w:pPr>
      <w:numPr>
        <w:numId w:val="3"/>
      </w:numPr>
      <w:spacing w:after="0" w:line="240" w:lineRule="auto"/>
      <w:ind w:left="1777" w:right="0"/>
    </w:pPr>
  </w:style>
  <w:style w:type="character" w:customStyle="1" w:styleId="DashlistChar">
    <w:name w:val="Dash list Char"/>
    <w:link w:val="Dashlist"/>
    <w:rsid w:val="00893FE8"/>
    <w:rPr>
      <w:lang w:val="en-GB"/>
    </w:rPr>
  </w:style>
  <w:style w:type="paragraph" w:customStyle="1" w:styleId="Bodyjustified">
    <w:name w:val="Body justified"/>
    <w:link w:val="BodyjustifiedChar"/>
    <w:uiPriority w:val="99"/>
    <w:rsid w:val="00893FE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93FE8"/>
    <w:rPr>
      <w:rFonts w:eastAsia="Arial" w:cs="Helvetica"/>
      <w:color w:val="000000"/>
      <w:w w:val="0"/>
      <w:lang w:val="en-GB"/>
    </w:rPr>
  </w:style>
  <w:style w:type="paragraph" w:customStyle="1" w:styleId="BulletList">
    <w:name w:val="Bullet List"/>
    <w:basedOn w:val="ListParagraph"/>
    <w:link w:val="BulletListChar"/>
    <w:qFormat/>
    <w:rsid w:val="00893FE8"/>
    <w:pPr>
      <w:numPr>
        <w:numId w:val="4"/>
      </w:numPr>
      <w:ind w:left="1777" w:right="0"/>
    </w:pPr>
  </w:style>
  <w:style w:type="character" w:customStyle="1" w:styleId="BulletListChar">
    <w:name w:val="Bullet List Char"/>
    <w:link w:val="BulletList"/>
    <w:rsid w:val="00893FE8"/>
    <w:rPr>
      <w:lang w:val="en-GB"/>
    </w:rPr>
  </w:style>
  <w:style w:type="paragraph" w:customStyle="1" w:styleId="numericallist">
    <w:name w:val="numerical list"/>
    <w:basedOn w:val="Normal"/>
    <w:link w:val="numericallistChar"/>
    <w:qFormat/>
    <w:rsid w:val="00893FE8"/>
    <w:pPr>
      <w:numPr>
        <w:ilvl w:val="6"/>
        <w:numId w:val="5"/>
      </w:numPr>
      <w:spacing w:after="0" w:line="240" w:lineRule="auto"/>
    </w:pPr>
  </w:style>
  <w:style w:type="character" w:customStyle="1" w:styleId="numericallistChar">
    <w:name w:val="numerical list Char"/>
    <w:link w:val="numericallist"/>
    <w:rsid w:val="00893FE8"/>
    <w:rPr>
      <w:lang w:val="en-GB"/>
    </w:rPr>
  </w:style>
  <w:style w:type="character" w:styleId="PlaceholderText">
    <w:name w:val="Placeholder Text"/>
    <w:basedOn w:val="DefaultParagraphFont"/>
    <w:uiPriority w:val="99"/>
    <w:semiHidden/>
    <w:rsid w:val="00893FE8"/>
    <w:rPr>
      <w:color w:val="808080"/>
    </w:rPr>
  </w:style>
  <w:style w:type="paragraph" w:customStyle="1" w:styleId="Leftalign">
    <w:name w:val="Left align"/>
    <w:basedOn w:val="Normal"/>
    <w:link w:val="LeftalignChar"/>
    <w:qFormat/>
    <w:rsid w:val="00893FE8"/>
    <w:pPr>
      <w:spacing w:after="0" w:line="240" w:lineRule="auto"/>
      <w:ind w:left="0" w:right="0"/>
    </w:pPr>
    <w:rPr>
      <w:rFonts w:eastAsia="Arial" w:cs="Arial"/>
    </w:rPr>
  </w:style>
  <w:style w:type="character" w:customStyle="1" w:styleId="LeftalignChar">
    <w:name w:val="Left align Char"/>
    <w:link w:val="Leftalign"/>
    <w:rsid w:val="00893FE8"/>
    <w:rPr>
      <w:rFonts w:eastAsia="Arial" w:cs="Arial"/>
      <w:lang w:val="en-GB"/>
    </w:rPr>
  </w:style>
  <w:style w:type="character" w:styleId="Hyperlink">
    <w:name w:val="Hyperlink"/>
    <w:basedOn w:val="DefaultParagraphFont"/>
    <w:rsid w:val="00893FE8"/>
    <w:rPr>
      <w:color w:val="0000FF" w:themeColor="hyperlink"/>
      <w:u w:val="none"/>
    </w:rPr>
  </w:style>
  <w:style w:type="character" w:customStyle="1" w:styleId="FigureTitleChar">
    <w:name w:val="Figure Title Char"/>
    <w:basedOn w:val="DefaultParagraphFont"/>
    <w:link w:val="FigureTitle"/>
    <w:rsid w:val="00893FE8"/>
    <w:rPr>
      <w:b/>
      <w:caps/>
      <w:u w:val="single"/>
      <w:lang w:val="en-GB"/>
    </w:rPr>
  </w:style>
  <w:style w:type="paragraph" w:customStyle="1" w:styleId="BASEDON">
    <w:name w:val="BASED ON"/>
    <w:basedOn w:val="CoverPageTitle"/>
    <w:link w:val="BASEDONChar"/>
    <w:qFormat/>
    <w:rsid w:val="00893FE8"/>
    <w:pPr>
      <w:spacing w:before="360" w:after="480"/>
    </w:pPr>
    <w:rPr>
      <w:caps/>
    </w:rPr>
  </w:style>
  <w:style w:type="character" w:customStyle="1" w:styleId="BASEDONChar">
    <w:name w:val="BASED ON Char"/>
    <w:link w:val="BASEDON"/>
    <w:rsid w:val="00893FE8"/>
    <w:rPr>
      <w:rFonts w:cs="Arial"/>
      <w:b/>
      <w:caps/>
      <w:sz w:val="28"/>
      <w:szCs w:val="28"/>
      <w:lang w:val="en-GB"/>
    </w:rPr>
  </w:style>
  <w:style w:type="paragraph" w:customStyle="1" w:styleId="NOTES">
    <w:name w:val="NOTES"/>
    <w:link w:val="NOTESChar"/>
    <w:qFormat/>
    <w:rsid w:val="00893FE8"/>
    <w:pPr>
      <w:keepNext/>
      <w:spacing w:before="240"/>
      <w:ind w:firstLine="1440"/>
    </w:pPr>
    <w:rPr>
      <w:rFonts w:eastAsia="Arial" w:cs="Helvetica"/>
      <w:b/>
      <w:caps/>
      <w:color w:val="000000"/>
      <w:u w:val="single"/>
      <w:lang w:val="en-GB"/>
    </w:rPr>
  </w:style>
  <w:style w:type="character" w:customStyle="1" w:styleId="NOTESChar">
    <w:name w:val="NOTES Char"/>
    <w:link w:val="NOTES"/>
    <w:rsid w:val="00893FE8"/>
    <w:rPr>
      <w:rFonts w:eastAsia="Arial" w:cs="Helvetica"/>
      <w:b/>
      <w:caps/>
      <w:color w:val="000000"/>
      <w:u w:val="single"/>
      <w:lang w:val="en-GB"/>
    </w:rPr>
  </w:style>
  <w:style w:type="paragraph" w:customStyle="1" w:styleId="TableTitle">
    <w:name w:val="Table Title"/>
    <w:basedOn w:val="BodyText"/>
    <w:link w:val="TableTitleChar"/>
    <w:qFormat/>
    <w:rsid w:val="00893FE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93FE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93FE8"/>
    <w:rPr>
      <w:lang w:val="fr-FR" w:eastAsia="fr-FR"/>
    </w:rPr>
  </w:style>
  <w:style w:type="character" w:customStyle="1" w:styleId="TableTitleChar">
    <w:name w:val="Table Title Char"/>
    <w:link w:val="TableTitle"/>
    <w:rsid w:val="00893FE8"/>
    <w:rPr>
      <w:b/>
      <w:caps/>
      <w:u w:val="single"/>
      <w:lang w:eastAsia="fr-FR"/>
    </w:rPr>
  </w:style>
  <w:style w:type="paragraph" w:customStyle="1" w:styleId="Bullet2">
    <w:name w:val="Bullet 2"/>
    <w:qFormat/>
    <w:rsid w:val="00893FE8"/>
    <w:pPr>
      <w:numPr>
        <w:numId w:val="6"/>
      </w:numPr>
      <w:ind w:left="2344"/>
    </w:pPr>
    <w:rPr>
      <w:lang w:val="en-GB"/>
    </w:rPr>
  </w:style>
  <w:style w:type="paragraph" w:customStyle="1" w:styleId="Aligncenter">
    <w:name w:val="Align center"/>
    <w:basedOn w:val="Bodyjustified"/>
    <w:link w:val="AligncenterChar"/>
    <w:qFormat/>
    <w:rsid w:val="00893FE8"/>
    <w:pPr>
      <w:keepNext/>
    </w:pPr>
  </w:style>
  <w:style w:type="character" w:customStyle="1" w:styleId="AligncenterChar">
    <w:name w:val="Align center Char"/>
    <w:link w:val="Aligncenter"/>
    <w:rsid w:val="00893FE8"/>
    <w:rPr>
      <w:rFonts w:eastAsia="Arial" w:cs="Helvetica"/>
      <w:color w:val="000000"/>
      <w:w w:val="0"/>
      <w:lang w:val="en-GB"/>
    </w:rPr>
  </w:style>
  <w:style w:type="paragraph" w:customStyle="1" w:styleId="alphabeticallist">
    <w:name w:val="alphabetical list"/>
    <w:basedOn w:val="BodyText"/>
    <w:link w:val="alphabeticallistChar"/>
    <w:qFormat/>
    <w:rsid w:val="00893FE8"/>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93FE8"/>
    <w:rPr>
      <w:lang w:val="en-GB" w:eastAsia="fr-FR"/>
    </w:rPr>
  </w:style>
  <w:style w:type="paragraph" w:styleId="ListNumber">
    <w:name w:val="List Number"/>
    <w:basedOn w:val="Normal"/>
    <w:uiPriority w:val="99"/>
    <w:semiHidden/>
    <w:unhideWhenUsed/>
    <w:rsid w:val="00893FE8"/>
    <w:pPr>
      <w:numPr>
        <w:numId w:val="1"/>
      </w:numPr>
      <w:contextualSpacing/>
    </w:pPr>
  </w:style>
  <w:style w:type="paragraph" w:styleId="ListNumber2">
    <w:name w:val="List Number 2"/>
    <w:basedOn w:val="Normal"/>
    <w:uiPriority w:val="99"/>
    <w:semiHidden/>
    <w:unhideWhenUsed/>
    <w:rsid w:val="00893FE8"/>
    <w:pPr>
      <w:numPr>
        <w:numId w:val="2"/>
      </w:numPr>
      <w:contextualSpacing/>
    </w:pPr>
  </w:style>
  <w:style w:type="paragraph" w:customStyle="1" w:styleId="Title2">
    <w:name w:val="Title 2"/>
    <w:basedOn w:val="Normal"/>
    <w:link w:val="Title2Char"/>
    <w:qFormat/>
    <w:rsid w:val="00893FE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93FE8"/>
    <w:rPr>
      <w:caps/>
      <w:u w:val="single"/>
      <w:lang w:val="en-GB"/>
    </w:rPr>
  </w:style>
  <w:style w:type="paragraph" w:customStyle="1" w:styleId="NB">
    <w:name w:val="N.B."/>
    <w:link w:val="NBChar"/>
    <w:qFormat/>
    <w:rsid w:val="00893FE8"/>
    <w:pPr>
      <w:keepNext/>
      <w:spacing w:before="240"/>
      <w:ind w:left="1418"/>
    </w:pPr>
    <w:rPr>
      <w:b/>
      <w:caps/>
      <w:u w:val="single"/>
      <w:lang w:val="en-GB"/>
    </w:rPr>
  </w:style>
  <w:style w:type="character" w:customStyle="1" w:styleId="NBChar">
    <w:name w:val="N.B. Char"/>
    <w:basedOn w:val="DefaultParagraphFont"/>
    <w:link w:val="NB"/>
    <w:rsid w:val="00893FE8"/>
    <w:rPr>
      <w:b/>
      <w:caps/>
      <w:u w:val="single"/>
      <w:lang w:val="en-GB"/>
    </w:rPr>
  </w:style>
  <w:style w:type="paragraph" w:customStyle="1" w:styleId="AppendixTitle">
    <w:name w:val="Appendix Title"/>
    <w:basedOn w:val="Normal"/>
    <w:qFormat/>
    <w:rsid w:val="00893FE8"/>
    <w:pPr>
      <w:keepNext/>
      <w:keepLines/>
      <w:spacing w:after="0"/>
      <w:jc w:val="center"/>
    </w:pPr>
    <w:rPr>
      <w:b/>
      <w:caps/>
      <w:spacing w:val="5"/>
      <w:u w:val="single"/>
    </w:rPr>
  </w:style>
  <w:style w:type="paragraph" w:styleId="Header">
    <w:name w:val="header"/>
    <w:basedOn w:val="Normal"/>
    <w:link w:val="HeaderChar"/>
    <w:uiPriority w:val="99"/>
    <w:unhideWhenUsed/>
    <w:rsid w:val="00893FE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93FE8"/>
    <w:rPr>
      <w:lang w:val="en-GB"/>
    </w:rPr>
  </w:style>
  <w:style w:type="paragraph" w:styleId="Footer">
    <w:name w:val="footer"/>
    <w:basedOn w:val="Normal"/>
    <w:link w:val="FooterChar"/>
    <w:uiPriority w:val="99"/>
    <w:unhideWhenUsed/>
    <w:rsid w:val="00893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FE8"/>
    <w:rPr>
      <w:lang w:val="en-GB"/>
    </w:rPr>
  </w:style>
  <w:style w:type="paragraph" w:customStyle="1" w:styleId="Rightalign">
    <w:name w:val="Right align"/>
    <w:basedOn w:val="Normal"/>
    <w:link w:val="RightalignChar"/>
    <w:qFormat/>
    <w:rsid w:val="00893FE8"/>
    <w:pPr>
      <w:spacing w:after="0" w:line="240" w:lineRule="auto"/>
      <w:ind w:left="0" w:right="0"/>
    </w:pPr>
    <w:rPr>
      <w:rFonts w:eastAsia="Arial" w:cs="Arial"/>
    </w:rPr>
  </w:style>
  <w:style w:type="character" w:customStyle="1" w:styleId="RightalignChar">
    <w:name w:val="Right align Char"/>
    <w:link w:val="Rightalign"/>
    <w:rsid w:val="00893FE8"/>
    <w:rPr>
      <w:rFonts w:eastAsia="Arial" w:cs="Arial"/>
      <w:lang w:val="en-GB"/>
    </w:rPr>
  </w:style>
  <w:style w:type="numbering" w:customStyle="1" w:styleId="NoList1">
    <w:name w:val="No List1"/>
    <w:next w:val="NoList"/>
    <w:uiPriority w:val="99"/>
    <w:semiHidden/>
    <w:unhideWhenUsed/>
    <w:rsid w:val="00893FE8"/>
  </w:style>
  <w:style w:type="paragraph" w:customStyle="1" w:styleId="Tableofcontents">
    <w:name w:val="Table of contents"/>
    <w:basedOn w:val="Normal"/>
    <w:link w:val="TableofcontentsChar"/>
    <w:qFormat/>
    <w:rsid w:val="00893FE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93FE8"/>
    <w:rPr>
      <w:b/>
      <w:bCs/>
      <w:caps/>
      <w:u w:val="single"/>
      <w:lang w:val="en-GB" w:bidi="en-US"/>
    </w:rPr>
  </w:style>
  <w:style w:type="paragraph" w:customStyle="1" w:styleId="superscript">
    <w:name w:val="superscript"/>
    <w:basedOn w:val="Normal"/>
    <w:link w:val="superscriptChar"/>
    <w:qFormat/>
    <w:rsid w:val="00893FE8"/>
    <w:pPr>
      <w:spacing w:after="0" w:line="240" w:lineRule="auto"/>
      <w:ind w:left="0" w:right="0"/>
    </w:pPr>
    <w:rPr>
      <w:vertAlign w:val="superscript"/>
    </w:rPr>
  </w:style>
  <w:style w:type="character" w:customStyle="1" w:styleId="superscriptChar">
    <w:name w:val="superscript Char"/>
    <w:link w:val="superscript"/>
    <w:rsid w:val="00893FE8"/>
    <w:rPr>
      <w:vertAlign w:val="superscript"/>
      <w:lang w:val="en-GB"/>
    </w:rPr>
  </w:style>
  <w:style w:type="paragraph" w:customStyle="1" w:styleId="subscript">
    <w:name w:val="subscript"/>
    <w:basedOn w:val="Normal"/>
    <w:link w:val="subscriptChar"/>
    <w:qFormat/>
    <w:rsid w:val="00893FE8"/>
    <w:pPr>
      <w:spacing w:after="0" w:line="240" w:lineRule="auto"/>
      <w:ind w:left="0" w:right="0"/>
    </w:pPr>
    <w:rPr>
      <w:vertAlign w:val="subscript"/>
    </w:rPr>
  </w:style>
  <w:style w:type="character" w:customStyle="1" w:styleId="subscriptChar">
    <w:name w:val="subscript Char"/>
    <w:link w:val="subscript"/>
    <w:rsid w:val="00893FE8"/>
    <w:rPr>
      <w:vertAlign w:val="subscript"/>
      <w:lang w:val="en-GB"/>
    </w:rPr>
  </w:style>
  <w:style w:type="numbering" w:customStyle="1" w:styleId="NoList2">
    <w:name w:val="No List2"/>
    <w:next w:val="NoList"/>
    <w:uiPriority w:val="99"/>
    <w:semiHidden/>
    <w:unhideWhenUsed/>
    <w:rsid w:val="00893FE8"/>
  </w:style>
  <w:style w:type="numbering" w:customStyle="1" w:styleId="NoList11">
    <w:name w:val="No List11"/>
    <w:next w:val="NoList"/>
    <w:uiPriority w:val="99"/>
    <w:semiHidden/>
    <w:unhideWhenUsed/>
    <w:rsid w:val="00893FE8"/>
  </w:style>
  <w:style w:type="paragraph" w:customStyle="1" w:styleId="rightindent">
    <w:name w:val="right indent"/>
    <w:basedOn w:val="Rightalign"/>
    <w:link w:val="rightindentChar"/>
    <w:qFormat/>
    <w:rsid w:val="00893FE8"/>
    <w:pPr>
      <w:tabs>
        <w:tab w:val="left" w:pos="7920"/>
      </w:tabs>
    </w:pPr>
  </w:style>
  <w:style w:type="character" w:customStyle="1" w:styleId="rightindentChar">
    <w:name w:val="right indent Char"/>
    <w:link w:val="rightindent"/>
    <w:rsid w:val="00893FE8"/>
    <w:rPr>
      <w:rFonts w:eastAsia="Arial" w:cs="Arial"/>
      <w:lang w:val="en-GB"/>
    </w:rPr>
  </w:style>
  <w:style w:type="paragraph" w:styleId="TOCHeading">
    <w:name w:val="TOC Heading"/>
    <w:basedOn w:val="Heading1"/>
    <w:next w:val="Normal"/>
    <w:link w:val="TOCHeadingChar"/>
    <w:uiPriority w:val="39"/>
    <w:semiHidden/>
    <w:unhideWhenUsed/>
    <w:qFormat/>
    <w:rsid w:val="00893FE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93FE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93FE8"/>
    <w:pPr>
      <w:numPr>
        <w:numId w:val="7"/>
      </w:numPr>
      <w:ind w:left="2344"/>
    </w:pPr>
    <w:rPr>
      <w:lang w:val="en-GB"/>
    </w:rPr>
  </w:style>
  <w:style w:type="paragraph" w:customStyle="1" w:styleId="numericalroman">
    <w:name w:val="numerical roman"/>
    <w:basedOn w:val="ListParagraph"/>
    <w:qFormat/>
    <w:rsid w:val="00893FE8"/>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893FE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93FE8"/>
    <w:rPr>
      <w:color w:val="800080" w:themeColor="followedHyperlink"/>
      <w:u w:val="single"/>
    </w:rPr>
  </w:style>
  <w:style w:type="character" w:styleId="BookTitle">
    <w:name w:val="Book Title"/>
    <w:basedOn w:val="DefaultParagraphFont"/>
    <w:uiPriority w:val="99"/>
    <w:rsid w:val="00893FE8"/>
    <w:rPr>
      <w:b/>
      <w:bCs/>
      <w:i/>
      <w:iCs/>
      <w:spacing w:val="5"/>
    </w:rPr>
  </w:style>
  <w:style w:type="character" w:styleId="Emphasis">
    <w:name w:val="Emphasis"/>
    <w:basedOn w:val="DefaultParagraphFont"/>
    <w:uiPriority w:val="20"/>
    <w:rsid w:val="00893FE8"/>
    <w:rPr>
      <w:i/>
      <w:iCs/>
    </w:rPr>
  </w:style>
  <w:style w:type="character" w:styleId="IntenseEmphasis">
    <w:name w:val="Intense Emphasis"/>
    <w:basedOn w:val="DefaultParagraphFont"/>
    <w:uiPriority w:val="21"/>
    <w:rsid w:val="00893FE8"/>
    <w:rPr>
      <w:i/>
      <w:iCs/>
      <w:color w:val="4F81BD" w:themeColor="accent1"/>
    </w:rPr>
  </w:style>
  <w:style w:type="paragraph" w:styleId="IntenseQuote">
    <w:name w:val="Intense Quote"/>
    <w:basedOn w:val="Normal"/>
    <w:next w:val="Normal"/>
    <w:link w:val="IntenseQuoteChar"/>
    <w:uiPriority w:val="30"/>
    <w:rsid w:val="00893FE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93FE8"/>
    <w:rPr>
      <w:i/>
      <w:iCs/>
      <w:color w:val="4F81BD" w:themeColor="accent1"/>
      <w:lang w:val="en-GB"/>
    </w:rPr>
  </w:style>
  <w:style w:type="character" w:styleId="IntenseReference">
    <w:name w:val="Intense Reference"/>
    <w:basedOn w:val="DefaultParagraphFont"/>
    <w:uiPriority w:val="32"/>
    <w:rsid w:val="00893FE8"/>
    <w:rPr>
      <w:b/>
      <w:bCs/>
      <w:smallCaps/>
      <w:color w:val="4F81BD" w:themeColor="accent1"/>
      <w:spacing w:val="5"/>
    </w:rPr>
  </w:style>
  <w:style w:type="paragraph" w:styleId="NoSpacing">
    <w:name w:val="No Spacing"/>
    <w:uiPriority w:val="1"/>
    <w:rsid w:val="00893FE8"/>
    <w:pPr>
      <w:ind w:left="1418" w:right="-57"/>
      <w:jc w:val="both"/>
    </w:pPr>
    <w:rPr>
      <w:lang w:val="en-GB"/>
    </w:rPr>
  </w:style>
  <w:style w:type="paragraph" w:styleId="Quote">
    <w:name w:val="Quote"/>
    <w:basedOn w:val="Normal"/>
    <w:next w:val="Normal"/>
    <w:link w:val="QuoteChar"/>
    <w:uiPriority w:val="29"/>
    <w:rsid w:val="00893FE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93FE8"/>
    <w:rPr>
      <w:i/>
      <w:iCs/>
      <w:color w:val="404040" w:themeColor="text1" w:themeTint="BF"/>
      <w:lang w:val="en-GB"/>
    </w:rPr>
  </w:style>
  <w:style w:type="character" w:styleId="Strong">
    <w:name w:val="Strong"/>
    <w:basedOn w:val="DefaultParagraphFont"/>
    <w:uiPriority w:val="22"/>
    <w:rsid w:val="00893FE8"/>
    <w:rPr>
      <w:b/>
      <w:bCs/>
    </w:rPr>
  </w:style>
  <w:style w:type="character" w:styleId="SubtleEmphasis">
    <w:name w:val="Subtle Emphasis"/>
    <w:basedOn w:val="DefaultParagraphFont"/>
    <w:uiPriority w:val="19"/>
    <w:rsid w:val="00893FE8"/>
    <w:rPr>
      <w:i/>
      <w:iCs/>
      <w:color w:val="404040" w:themeColor="text1" w:themeTint="BF"/>
    </w:rPr>
  </w:style>
  <w:style w:type="character" w:styleId="SubtleReference">
    <w:name w:val="Subtle Reference"/>
    <w:basedOn w:val="DefaultParagraphFont"/>
    <w:uiPriority w:val="31"/>
    <w:rsid w:val="00893FE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307880">
      <w:bodyDiv w:val="1"/>
      <w:marLeft w:val="0"/>
      <w:marRight w:val="0"/>
      <w:marTop w:val="0"/>
      <w:marBottom w:val="0"/>
      <w:divBdr>
        <w:top w:val="none" w:sz="0" w:space="0" w:color="auto"/>
        <w:left w:val="none" w:sz="0" w:space="0" w:color="auto"/>
        <w:bottom w:val="none" w:sz="0" w:space="0" w:color="auto"/>
        <w:right w:val="none" w:sz="0" w:space="0" w:color="auto"/>
      </w:divBdr>
    </w:div>
    <w:div w:id="1696998934">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42%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44B27CED-1A48-4C7B-BB05-7CBE0682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16902</TotalTime>
  <Pages>24</Pages>
  <Words>4167</Words>
  <Characters>23753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27865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348</cp:revision>
  <cp:lastPrinted>2017-05-25T07:47:00Z</cp:lastPrinted>
  <dcterms:created xsi:type="dcterms:W3CDTF">2014-04-29T09:33:00Z</dcterms:created>
  <dcterms:modified xsi:type="dcterms:W3CDTF">2017-09-21T11:39:00Z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